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3D6515" w14:textId="062EFB53" w:rsidR="00721082" w:rsidRPr="00863505" w:rsidRDefault="00721082" w:rsidP="00083DF5">
      <w:pPr>
        <w:pStyle w:val="2"/>
      </w:pPr>
      <w:bookmarkStart w:id="0" w:name="_Toc187228387"/>
      <w:bookmarkStart w:id="1" w:name="_Ref388951378"/>
      <w:bookmarkStart w:id="2" w:name="_Ref388951383"/>
      <w:r w:rsidRPr="00863505">
        <w:rPr>
          <w:rFonts w:hint="eastAsia"/>
        </w:rPr>
        <w:t>その他施設</w:t>
      </w:r>
      <w:bookmarkEnd w:id="0"/>
    </w:p>
    <w:p w14:paraId="5E5BC286" w14:textId="13D1B410" w:rsidR="00721082" w:rsidRPr="00863505" w:rsidRDefault="00721082" w:rsidP="003E7F4A">
      <w:pPr>
        <w:pStyle w:val="3"/>
        <w:ind w:left="1018"/>
      </w:pPr>
      <w:bookmarkStart w:id="3" w:name="_Toc187228388"/>
      <w:r w:rsidRPr="00863505">
        <w:t>施設の現状</w:t>
      </w:r>
      <w:bookmarkEnd w:id="3"/>
      <w:r w:rsidRPr="00863505">
        <w:tab/>
      </w:r>
    </w:p>
    <w:p w14:paraId="01427E1A" w14:textId="0DB7F6BC" w:rsidR="00721082" w:rsidRPr="00863505" w:rsidRDefault="00721082" w:rsidP="003E7F4A">
      <w:pPr>
        <w:pStyle w:val="4"/>
        <w:ind w:left="885"/>
        <w:rPr>
          <w:u w:val="none"/>
        </w:rPr>
      </w:pPr>
      <w:r w:rsidRPr="00863505">
        <w:rPr>
          <w:rFonts w:hint="eastAsia"/>
          <w:u w:val="none"/>
        </w:rPr>
        <w:t>管理施設数</w:t>
      </w:r>
    </w:p>
    <w:p w14:paraId="6AFFD1E2" w14:textId="15F77F2F" w:rsidR="00477809" w:rsidRPr="00863505" w:rsidRDefault="00477809" w:rsidP="00477809">
      <w:pPr>
        <w:pStyle w:val="40"/>
        <w:ind w:left="420" w:firstLine="210"/>
      </w:pPr>
      <w:r w:rsidRPr="00863505">
        <w:rPr>
          <w:rFonts w:hAnsi="HG丸ｺﾞｼｯｸM-PRO" w:hint="eastAsia"/>
          <w:szCs w:val="21"/>
        </w:rPr>
        <w:t>大阪府における河川管理施設のその他施設の管理施設数を、</w:t>
      </w:r>
      <w:r w:rsidR="008B4DB0" w:rsidRPr="00863505">
        <w:rPr>
          <w:rFonts w:hAnsi="HG丸ｺﾞｼｯｸM-PRO"/>
          <w:szCs w:val="21"/>
          <w:highlight w:val="cyan"/>
        </w:rPr>
        <w:fldChar w:fldCharType="begin"/>
      </w:r>
      <w:r w:rsidR="008B4DB0" w:rsidRPr="00863505">
        <w:rPr>
          <w:rFonts w:hAnsi="HG丸ｺﾞｼｯｸM-PRO"/>
          <w:szCs w:val="21"/>
        </w:rPr>
        <w:instrText xml:space="preserve"> </w:instrText>
      </w:r>
      <w:r w:rsidR="008B4DB0" w:rsidRPr="00863505">
        <w:rPr>
          <w:rFonts w:hAnsi="HG丸ｺﾞｼｯｸM-PRO" w:hint="eastAsia"/>
          <w:szCs w:val="21"/>
        </w:rPr>
        <w:instrText>REF _Ref185424587 \h</w:instrText>
      </w:r>
      <w:r w:rsidR="008B4DB0" w:rsidRPr="00863505">
        <w:rPr>
          <w:rFonts w:hAnsi="HG丸ｺﾞｼｯｸM-PRO"/>
          <w:szCs w:val="21"/>
        </w:rPr>
        <w:instrText xml:space="preserve"> </w:instrText>
      </w:r>
      <w:r w:rsidR="008B4DB0" w:rsidRPr="00863505">
        <w:rPr>
          <w:rFonts w:hAnsi="HG丸ｺﾞｼｯｸM-PRO"/>
          <w:szCs w:val="21"/>
          <w:highlight w:val="cyan"/>
        </w:rPr>
      </w:r>
      <w:r w:rsidR="008B4DB0" w:rsidRPr="00863505">
        <w:rPr>
          <w:rFonts w:hAnsi="HG丸ｺﾞｼｯｸM-PRO"/>
          <w:szCs w:val="21"/>
          <w:highlight w:val="cyan"/>
        </w:rPr>
        <w:fldChar w:fldCharType="separate"/>
      </w:r>
      <w:r w:rsidR="00662F57" w:rsidRPr="00863505">
        <w:rPr>
          <w:rFonts w:hint="eastAsia"/>
          <w:szCs w:val="21"/>
        </w:rPr>
        <w:t xml:space="preserve">表 </w:t>
      </w:r>
      <w:r w:rsidR="00662F57">
        <w:rPr>
          <w:noProof/>
          <w:szCs w:val="21"/>
        </w:rPr>
        <w:t>3.5</w:t>
      </w:r>
      <w:r w:rsidR="00662F57" w:rsidRPr="00863505">
        <w:rPr>
          <w:szCs w:val="21"/>
        </w:rPr>
        <w:noBreakHyphen/>
      </w:r>
      <w:r w:rsidR="00662F57">
        <w:rPr>
          <w:noProof/>
          <w:szCs w:val="21"/>
        </w:rPr>
        <w:t>1</w:t>
      </w:r>
      <w:r w:rsidR="008B4DB0" w:rsidRPr="00863505">
        <w:rPr>
          <w:rFonts w:hAnsi="HG丸ｺﾞｼｯｸM-PRO"/>
          <w:szCs w:val="21"/>
          <w:highlight w:val="cyan"/>
        </w:rPr>
        <w:fldChar w:fldCharType="end"/>
      </w:r>
      <w:r w:rsidRPr="00863505">
        <w:rPr>
          <w:rFonts w:hAnsi="HG丸ｺﾞｼｯｸM-PRO"/>
          <w:szCs w:val="21"/>
        </w:rPr>
        <w:t>に示す。</w:t>
      </w:r>
    </w:p>
    <w:p w14:paraId="7D94EECF" w14:textId="77777777" w:rsidR="00721082" w:rsidRPr="00863505" w:rsidRDefault="00721082" w:rsidP="00721082">
      <w:pPr>
        <w:ind w:firstLineChars="200" w:firstLine="420"/>
        <w:rPr>
          <w:rFonts w:hAnsi="HG丸ｺﾞｼｯｸM-PRO"/>
          <w:szCs w:val="21"/>
        </w:rPr>
      </w:pPr>
    </w:p>
    <w:p w14:paraId="559A7435" w14:textId="767196A5" w:rsidR="00721082" w:rsidRPr="00863505" w:rsidRDefault="00617EB9" w:rsidP="00617EB9">
      <w:pPr>
        <w:pStyle w:val="ac"/>
        <w:rPr>
          <w:szCs w:val="21"/>
        </w:rPr>
      </w:pPr>
      <w:bookmarkStart w:id="4" w:name="_Ref18542458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662F57">
        <w:rPr>
          <w:noProof/>
          <w:szCs w:val="21"/>
        </w:rPr>
        <w:t>3.5</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662F57">
        <w:rPr>
          <w:noProof/>
          <w:szCs w:val="21"/>
        </w:rPr>
        <w:t>1</w:t>
      </w:r>
      <w:r w:rsidR="00606F16" w:rsidRPr="00863505">
        <w:rPr>
          <w:szCs w:val="21"/>
        </w:rPr>
        <w:fldChar w:fldCharType="end"/>
      </w:r>
      <w:bookmarkEnd w:id="4"/>
      <w:r w:rsidR="00721082"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1837"/>
        <w:gridCol w:w="2736"/>
        <w:gridCol w:w="1143"/>
        <w:gridCol w:w="2669"/>
      </w:tblGrid>
      <w:tr w:rsidR="00863505" w:rsidRPr="00863505" w14:paraId="7A750B90" w14:textId="77777777" w:rsidTr="00477809">
        <w:tc>
          <w:tcPr>
            <w:tcW w:w="4660" w:type="dxa"/>
            <w:gridSpan w:val="2"/>
            <w:tcBorders>
              <w:bottom w:val="double" w:sz="4" w:space="0" w:color="auto"/>
            </w:tcBorders>
            <w:shd w:val="clear" w:color="auto" w:fill="D9D9D9" w:themeFill="background1" w:themeFillShade="D9"/>
          </w:tcPr>
          <w:p w14:paraId="2168FC95" w14:textId="77777777" w:rsidR="00721082" w:rsidRPr="00863505" w:rsidRDefault="00721082" w:rsidP="0019407B">
            <w:pPr>
              <w:jc w:val="center"/>
              <w:rPr>
                <w:rFonts w:hAnsi="HG丸ｺﾞｼｯｸM-PRO"/>
                <w:sz w:val="20"/>
              </w:rPr>
            </w:pPr>
            <w:r w:rsidRPr="00863505">
              <w:rPr>
                <w:rFonts w:hAnsi="HG丸ｺﾞｼｯｸM-PRO" w:hint="eastAsia"/>
                <w:sz w:val="20"/>
              </w:rPr>
              <w:t>河川管理施設</w:t>
            </w:r>
          </w:p>
        </w:tc>
        <w:tc>
          <w:tcPr>
            <w:tcW w:w="1155" w:type="dxa"/>
            <w:tcBorders>
              <w:bottom w:val="double" w:sz="4" w:space="0" w:color="auto"/>
            </w:tcBorders>
            <w:shd w:val="clear" w:color="auto" w:fill="D9D9D9" w:themeFill="background1" w:themeFillShade="D9"/>
          </w:tcPr>
          <w:p w14:paraId="53AEA61C" w14:textId="77777777" w:rsidR="00721082" w:rsidRPr="00863505" w:rsidRDefault="00721082" w:rsidP="0019407B">
            <w:pPr>
              <w:jc w:val="center"/>
              <w:rPr>
                <w:rFonts w:hAnsi="HG丸ｺﾞｼｯｸM-PRO"/>
                <w:sz w:val="20"/>
              </w:rPr>
            </w:pPr>
            <w:r w:rsidRPr="00863505">
              <w:rPr>
                <w:rFonts w:hAnsi="HG丸ｺﾞｼｯｸM-PRO" w:hint="eastAsia"/>
                <w:sz w:val="20"/>
              </w:rPr>
              <w:t>数量</w:t>
            </w:r>
          </w:p>
        </w:tc>
        <w:tc>
          <w:tcPr>
            <w:tcW w:w="2719" w:type="dxa"/>
            <w:tcBorders>
              <w:bottom w:val="double" w:sz="4" w:space="0" w:color="auto"/>
            </w:tcBorders>
            <w:shd w:val="clear" w:color="auto" w:fill="D9D9D9" w:themeFill="background1" w:themeFillShade="D9"/>
          </w:tcPr>
          <w:p w14:paraId="6E277309" w14:textId="77777777" w:rsidR="00721082" w:rsidRPr="00863505" w:rsidRDefault="00721082" w:rsidP="0019407B">
            <w:pPr>
              <w:jc w:val="center"/>
              <w:rPr>
                <w:rFonts w:hAnsi="HG丸ｺﾞｼｯｸM-PRO"/>
                <w:sz w:val="20"/>
              </w:rPr>
            </w:pPr>
            <w:r w:rsidRPr="00863505">
              <w:rPr>
                <w:rFonts w:hAnsi="HG丸ｺﾞｼｯｸM-PRO" w:hint="eastAsia"/>
                <w:sz w:val="20"/>
              </w:rPr>
              <w:t>備考</w:t>
            </w:r>
          </w:p>
        </w:tc>
      </w:tr>
      <w:tr w:rsidR="00863505" w:rsidRPr="00863505" w14:paraId="1501B039" w14:textId="77777777" w:rsidTr="00477809">
        <w:trPr>
          <w:trHeight w:val="143"/>
        </w:trPr>
        <w:tc>
          <w:tcPr>
            <w:tcW w:w="1872" w:type="dxa"/>
            <w:vMerge w:val="restart"/>
            <w:tcBorders>
              <w:top w:val="double" w:sz="4" w:space="0" w:color="auto"/>
            </w:tcBorders>
            <w:vAlign w:val="center"/>
          </w:tcPr>
          <w:p w14:paraId="774997B5" w14:textId="77777777" w:rsidR="00721082" w:rsidRPr="00863505" w:rsidRDefault="00721082" w:rsidP="0019407B">
            <w:pPr>
              <w:rPr>
                <w:rFonts w:hAnsi="HG丸ｺﾞｼｯｸM-PRO"/>
                <w:sz w:val="20"/>
              </w:rPr>
            </w:pPr>
            <w:r w:rsidRPr="00863505">
              <w:rPr>
                <w:rFonts w:hAnsi="HG丸ｺﾞｼｯｸM-PRO" w:hint="eastAsia"/>
                <w:sz w:val="20"/>
              </w:rPr>
              <w:t>機械設備を有する排水機場等の土木構造物</w:t>
            </w:r>
          </w:p>
        </w:tc>
        <w:tc>
          <w:tcPr>
            <w:tcW w:w="2788" w:type="dxa"/>
            <w:tcBorders>
              <w:top w:val="double" w:sz="4" w:space="0" w:color="auto"/>
            </w:tcBorders>
            <w:vAlign w:val="center"/>
          </w:tcPr>
          <w:p w14:paraId="5D4DF975" w14:textId="77777777" w:rsidR="00721082" w:rsidRPr="00863505" w:rsidRDefault="00721082" w:rsidP="0019407B">
            <w:pPr>
              <w:rPr>
                <w:rFonts w:hAnsi="HG丸ｺﾞｼｯｸM-PRO"/>
                <w:sz w:val="20"/>
              </w:rPr>
            </w:pPr>
            <w:r w:rsidRPr="00863505">
              <w:rPr>
                <w:rFonts w:hAnsi="HG丸ｺﾞｼｯｸM-PRO" w:hint="eastAsia"/>
                <w:sz w:val="20"/>
              </w:rPr>
              <w:t>水門、樋門、排水機場、防潮扉等</w:t>
            </w:r>
          </w:p>
        </w:tc>
        <w:tc>
          <w:tcPr>
            <w:tcW w:w="1155" w:type="dxa"/>
            <w:tcBorders>
              <w:top w:val="double" w:sz="4" w:space="0" w:color="auto"/>
            </w:tcBorders>
            <w:vAlign w:val="center"/>
          </w:tcPr>
          <w:p w14:paraId="1367DD57" w14:textId="77777777" w:rsidR="00721082" w:rsidRPr="00863505" w:rsidRDefault="00721082" w:rsidP="0019407B">
            <w:pPr>
              <w:jc w:val="center"/>
              <w:rPr>
                <w:rFonts w:hAnsi="HG丸ｺﾞｼｯｸM-PRO"/>
                <w:sz w:val="20"/>
              </w:rPr>
            </w:pPr>
            <w:r w:rsidRPr="00863505">
              <w:rPr>
                <w:rFonts w:hAnsi="HG丸ｺﾞｼｯｸM-PRO" w:hint="eastAsia"/>
                <w:sz w:val="20"/>
              </w:rPr>
              <w:t>130基</w:t>
            </w:r>
          </w:p>
        </w:tc>
        <w:tc>
          <w:tcPr>
            <w:tcW w:w="2719" w:type="dxa"/>
            <w:tcBorders>
              <w:top w:val="double" w:sz="4" w:space="0" w:color="auto"/>
            </w:tcBorders>
            <w:vAlign w:val="center"/>
          </w:tcPr>
          <w:p w14:paraId="12A3124C" w14:textId="77777777" w:rsidR="00721082" w:rsidRPr="00863505" w:rsidRDefault="00721082" w:rsidP="0019407B">
            <w:pPr>
              <w:spacing w:line="240" w:lineRule="exact"/>
              <w:jc w:val="left"/>
              <w:rPr>
                <w:rFonts w:hAnsi="HG丸ｺﾞｼｯｸM-PRO"/>
                <w:sz w:val="20"/>
              </w:rPr>
            </w:pPr>
          </w:p>
        </w:tc>
      </w:tr>
      <w:tr w:rsidR="00863505" w:rsidRPr="00863505" w14:paraId="24157384" w14:textId="77777777" w:rsidTr="0019407B">
        <w:trPr>
          <w:trHeight w:val="217"/>
        </w:trPr>
        <w:tc>
          <w:tcPr>
            <w:tcW w:w="1872" w:type="dxa"/>
            <w:vMerge/>
            <w:vAlign w:val="center"/>
          </w:tcPr>
          <w:p w14:paraId="7CD24089" w14:textId="77777777" w:rsidR="00721082" w:rsidRPr="00863505" w:rsidRDefault="00721082" w:rsidP="0019407B">
            <w:pPr>
              <w:rPr>
                <w:rFonts w:hAnsi="HG丸ｺﾞｼｯｸM-PRO"/>
                <w:sz w:val="20"/>
              </w:rPr>
            </w:pPr>
          </w:p>
        </w:tc>
        <w:tc>
          <w:tcPr>
            <w:tcW w:w="2788" w:type="dxa"/>
            <w:vAlign w:val="center"/>
          </w:tcPr>
          <w:p w14:paraId="2902D310" w14:textId="77777777" w:rsidR="00721082" w:rsidRPr="00863505" w:rsidRDefault="00721082" w:rsidP="0019407B">
            <w:pPr>
              <w:rPr>
                <w:rFonts w:hAnsi="HG丸ｺﾞｼｯｸM-PRO"/>
                <w:sz w:val="20"/>
              </w:rPr>
            </w:pPr>
            <w:r w:rsidRPr="00863505">
              <w:rPr>
                <w:rFonts w:hAnsi="HG丸ｺﾞｼｯｸM-PRO" w:hint="eastAsia"/>
                <w:sz w:val="20"/>
              </w:rPr>
              <w:t>遊水地</w:t>
            </w:r>
          </w:p>
        </w:tc>
        <w:tc>
          <w:tcPr>
            <w:tcW w:w="1155" w:type="dxa"/>
            <w:vAlign w:val="center"/>
          </w:tcPr>
          <w:p w14:paraId="6C67DA10" w14:textId="77777777" w:rsidR="00721082" w:rsidRPr="00863505" w:rsidRDefault="00721082" w:rsidP="0019407B">
            <w:pPr>
              <w:jc w:val="center"/>
              <w:rPr>
                <w:rFonts w:hAnsi="HG丸ｺﾞｼｯｸM-PRO"/>
                <w:sz w:val="20"/>
              </w:rPr>
            </w:pPr>
            <w:r w:rsidRPr="00863505">
              <w:rPr>
                <w:rFonts w:hAnsi="HG丸ｺﾞｼｯｸM-PRO" w:hint="eastAsia"/>
                <w:sz w:val="20"/>
              </w:rPr>
              <w:t>5箇所</w:t>
            </w:r>
          </w:p>
        </w:tc>
        <w:tc>
          <w:tcPr>
            <w:tcW w:w="2719" w:type="dxa"/>
            <w:vAlign w:val="center"/>
          </w:tcPr>
          <w:p w14:paraId="67257C11" w14:textId="77777777" w:rsidR="00721082" w:rsidRPr="00863505" w:rsidRDefault="00721082" w:rsidP="0019407B">
            <w:pPr>
              <w:spacing w:line="240" w:lineRule="exact"/>
              <w:jc w:val="left"/>
              <w:rPr>
                <w:rFonts w:hAnsi="HG丸ｺﾞｼｯｸM-PRO"/>
                <w:sz w:val="20"/>
              </w:rPr>
            </w:pPr>
            <w:r w:rsidRPr="00863505">
              <w:rPr>
                <w:rFonts w:hAnsi="HG丸ｺﾞｼｯｸM-PRO" w:hint="eastAsia"/>
                <w:sz w:val="20"/>
              </w:rPr>
              <w:t>寝屋川流域のみ</w:t>
            </w:r>
          </w:p>
        </w:tc>
      </w:tr>
      <w:tr w:rsidR="00863505" w:rsidRPr="00863505" w14:paraId="2FA6ACD7" w14:textId="77777777" w:rsidTr="0019407B">
        <w:trPr>
          <w:trHeight w:val="217"/>
        </w:trPr>
        <w:tc>
          <w:tcPr>
            <w:tcW w:w="1872" w:type="dxa"/>
            <w:vMerge/>
            <w:vAlign w:val="center"/>
          </w:tcPr>
          <w:p w14:paraId="65FD5289" w14:textId="77777777" w:rsidR="00721082" w:rsidRPr="00863505" w:rsidRDefault="00721082" w:rsidP="0019407B">
            <w:pPr>
              <w:rPr>
                <w:rFonts w:hAnsi="HG丸ｺﾞｼｯｸM-PRO"/>
                <w:sz w:val="20"/>
              </w:rPr>
            </w:pPr>
          </w:p>
        </w:tc>
        <w:tc>
          <w:tcPr>
            <w:tcW w:w="2788" w:type="dxa"/>
            <w:vAlign w:val="center"/>
          </w:tcPr>
          <w:p w14:paraId="42544BD4" w14:textId="77777777" w:rsidR="00721082" w:rsidRPr="00863505" w:rsidRDefault="00721082" w:rsidP="0019407B">
            <w:pPr>
              <w:rPr>
                <w:rFonts w:hAnsi="HG丸ｺﾞｼｯｸM-PRO"/>
                <w:sz w:val="20"/>
              </w:rPr>
            </w:pPr>
            <w:r w:rsidRPr="00863505">
              <w:rPr>
                <w:rFonts w:hAnsi="HG丸ｺﾞｼｯｸM-PRO" w:hint="eastAsia"/>
                <w:sz w:val="20"/>
              </w:rPr>
              <w:t>浄化施設</w:t>
            </w:r>
          </w:p>
        </w:tc>
        <w:tc>
          <w:tcPr>
            <w:tcW w:w="1155" w:type="dxa"/>
            <w:vAlign w:val="center"/>
          </w:tcPr>
          <w:p w14:paraId="36EDD9BC" w14:textId="77777777" w:rsidR="00721082" w:rsidRPr="00863505" w:rsidRDefault="00721082" w:rsidP="0019407B">
            <w:pPr>
              <w:jc w:val="center"/>
              <w:rPr>
                <w:rFonts w:hAnsi="HG丸ｺﾞｼｯｸM-PRO"/>
                <w:sz w:val="20"/>
              </w:rPr>
            </w:pPr>
            <w:r w:rsidRPr="00863505">
              <w:rPr>
                <w:rFonts w:hAnsi="HG丸ｺﾞｼｯｸM-PRO" w:hint="eastAsia"/>
                <w:sz w:val="20"/>
              </w:rPr>
              <w:t>7箇所</w:t>
            </w:r>
          </w:p>
        </w:tc>
        <w:tc>
          <w:tcPr>
            <w:tcW w:w="2719" w:type="dxa"/>
            <w:vAlign w:val="center"/>
          </w:tcPr>
          <w:p w14:paraId="5DC6D358" w14:textId="77777777" w:rsidR="00721082" w:rsidRPr="00863505" w:rsidRDefault="00721082" w:rsidP="0019407B">
            <w:pPr>
              <w:spacing w:line="240" w:lineRule="exact"/>
              <w:jc w:val="left"/>
              <w:rPr>
                <w:rFonts w:hAnsi="HG丸ｺﾞｼｯｸM-PRO"/>
                <w:sz w:val="20"/>
              </w:rPr>
            </w:pPr>
          </w:p>
        </w:tc>
      </w:tr>
      <w:tr w:rsidR="00863505" w:rsidRPr="00863505" w14:paraId="230EAE79" w14:textId="77777777" w:rsidTr="0019407B">
        <w:trPr>
          <w:trHeight w:val="217"/>
        </w:trPr>
        <w:tc>
          <w:tcPr>
            <w:tcW w:w="1872" w:type="dxa"/>
            <w:vMerge/>
            <w:vAlign w:val="center"/>
          </w:tcPr>
          <w:p w14:paraId="28416DBA" w14:textId="77777777" w:rsidR="00721082" w:rsidRPr="00863505" w:rsidRDefault="00721082" w:rsidP="0019407B">
            <w:pPr>
              <w:rPr>
                <w:rFonts w:hAnsi="HG丸ｺﾞｼｯｸM-PRO"/>
                <w:sz w:val="20"/>
              </w:rPr>
            </w:pPr>
          </w:p>
        </w:tc>
        <w:tc>
          <w:tcPr>
            <w:tcW w:w="2788" w:type="dxa"/>
            <w:vAlign w:val="center"/>
          </w:tcPr>
          <w:p w14:paraId="711B4631" w14:textId="77777777" w:rsidR="00721082" w:rsidRPr="00863505" w:rsidRDefault="00721082" w:rsidP="0019407B">
            <w:pPr>
              <w:rPr>
                <w:rFonts w:hAnsi="HG丸ｺﾞｼｯｸM-PRO"/>
                <w:sz w:val="20"/>
              </w:rPr>
            </w:pPr>
            <w:r w:rsidRPr="00863505">
              <w:rPr>
                <w:rFonts w:hAnsi="HG丸ｺﾞｼｯｸM-PRO" w:hint="eastAsia"/>
                <w:sz w:val="20"/>
              </w:rPr>
              <w:t>調節池</w:t>
            </w:r>
          </w:p>
        </w:tc>
        <w:tc>
          <w:tcPr>
            <w:tcW w:w="1155" w:type="dxa"/>
            <w:vAlign w:val="center"/>
          </w:tcPr>
          <w:p w14:paraId="3E60CCE6" w14:textId="77777777" w:rsidR="00721082" w:rsidRPr="00863505" w:rsidRDefault="00721082" w:rsidP="0019407B">
            <w:pPr>
              <w:jc w:val="center"/>
              <w:rPr>
                <w:rFonts w:hAnsi="HG丸ｺﾞｼｯｸM-PRO"/>
                <w:sz w:val="20"/>
              </w:rPr>
            </w:pPr>
            <w:r w:rsidRPr="00863505">
              <w:rPr>
                <w:rFonts w:hAnsi="HG丸ｺﾞｼｯｸM-PRO" w:hint="eastAsia"/>
                <w:sz w:val="20"/>
              </w:rPr>
              <w:t>2箇所</w:t>
            </w:r>
          </w:p>
        </w:tc>
        <w:tc>
          <w:tcPr>
            <w:tcW w:w="2719" w:type="dxa"/>
            <w:vAlign w:val="center"/>
          </w:tcPr>
          <w:p w14:paraId="22A15A37" w14:textId="77777777" w:rsidR="00721082" w:rsidRPr="00863505" w:rsidRDefault="00721082" w:rsidP="0019407B">
            <w:pPr>
              <w:spacing w:line="240" w:lineRule="exact"/>
              <w:jc w:val="left"/>
              <w:rPr>
                <w:rFonts w:hAnsi="HG丸ｺﾞｼｯｸM-PRO"/>
                <w:sz w:val="20"/>
              </w:rPr>
            </w:pPr>
            <w:r w:rsidRPr="00863505">
              <w:rPr>
                <w:rFonts w:hAnsi="HG丸ｺﾞｼｯｸM-PRO" w:hint="eastAsia"/>
                <w:sz w:val="20"/>
              </w:rPr>
              <w:t>光明台調節池、住吉川防災調節池</w:t>
            </w:r>
          </w:p>
        </w:tc>
      </w:tr>
      <w:tr w:rsidR="00863505" w:rsidRPr="00863505" w14:paraId="73319F91" w14:textId="77777777" w:rsidTr="0019407B">
        <w:trPr>
          <w:trHeight w:val="217"/>
        </w:trPr>
        <w:tc>
          <w:tcPr>
            <w:tcW w:w="1872" w:type="dxa"/>
            <w:vMerge w:val="restart"/>
            <w:vAlign w:val="center"/>
          </w:tcPr>
          <w:p w14:paraId="05481E2B" w14:textId="77777777" w:rsidR="00721082" w:rsidRPr="00863505" w:rsidRDefault="00721082" w:rsidP="0019407B">
            <w:pPr>
              <w:rPr>
                <w:rFonts w:hAnsi="HG丸ｺﾞｼｯｸM-PRO"/>
                <w:sz w:val="20"/>
              </w:rPr>
            </w:pPr>
            <w:r w:rsidRPr="00863505">
              <w:rPr>
                <w:rFonts w:hAnsi="HG丸ｺﾞｼｯｸM-PRO" w:hint="eastAsia"/>
                <w:sz w:val="20"/>
              </w:rPr>
              <w:t>その他維持管理を有する施設</w:t>
            </w:r>
          </w:p>
        </w:tc>
        <w:tc>
          <w:tcPr>
            <w:tcW w:w="2788" w:type="dxa"/>
            <w:vAlign w:val="center"/>
          </w:tcPr>
          <w:p w14:paraId="3ABA12AA" w14:textId="77777777" w:rsidR="00721082" w:rsidRPr="00863505" w:rsidRDefault="00721082" w:rsidP="0019407B">
            <w:pPr>
              <w:rPr>
                <w:rFonts w:hAnsi="HG丸ｺﾞｼｯｸM-PRO"/>
                <w:sz w:val="20"/>
              </w:rPr>
            </w:pPr>
            <w:r w:rsidRPr="00863505">
              <w:rPr>
                <w:rFonts w:hAnsi="HG丸ｺﾞｼｯｸM-PRO" w:hint="eastAsia"/>
                <w:sz w:val="20"/>
              </w:rPr>
              <w:t>防災船着場</w:t>
            </w:r>
          </w:p>
        </w:tc>
        <w:tc>
          <w:tcPr>
            <w:tcW w:w="1155" w:type="dxa"/>
            <w:vAlign w:val="center"/>
          </w:tcPr>
          <w:p w14:paraId="0F6AE2B2" w14:textId="77777777" w:rsidR="00721082" w:rsidRPr="00863505" w:rsidRDefault="00721082" w:rsidP="0019407B">
            <w:pPr>
              <w:jc w:val="center"/>
              <w:rPr>
                <w:rFonts w:hAnsi="HG丸ｺﾞｼｯｸM-PRO"/>
                <w:sz w:val="20"/>
              </w:rPr>
            </w:pPr>
            <w:r w:rsidRPr="00863505">
              <w:rPr>
                <w:rFonts w:hAnsi="HG丸ｺﾞｼｯｸM-PRO" w:hint="eastAsia"/>
                <w:sz w:val="20"/>
              </w:rPr>
              <w:t>１４基</w:t>
            </w:r>
          </w:p>
        </w:tc>
        <w:tc>
          <w:tcPr>
            <w:tcW w:w="2719" w:type="dxa"/>
            <w:vAlign w:val="center"/>
          </w:tcPr>
          <w:p w14:paraId="12877F76" w14:textId="77777777" w:rsidR="00721082" w:rsidRPr="00863505" w:rsidRDefault="00721082" w:rsidP="0019407B">
            <w:pPr>
              <w:spacing w:line="240" w:lineRule="exact"/>
              <w:jc w:val="left"/>
              <w:rPr>
                <w:rFonts w:hAnsi="HG丸ｺﾞｼｯｸM-PRO"/>
                <w:sz w:val="20"/>
              </w:rPr>
            </w:pPr>
          </w:p>
        </w:tc>
      </w:tr>
      <w:tr w:rsidR="00863505" w:rsidRPr="00863505" w14:paraId="55C080BA" w14:textId="77777777" w:rsidTr="0019407B">
        <w:trPr>
          <w:trHeight w:val="70"/>
        </w:trPr>
        <w:tc>
          <w:tcPr>
            <w:tcW w:w="1872" w:type="dxa"/>
            <w:vMerge/>
          </w:tcPr>
          <w:p w14:paraId="51C36560" w14:textId="77777777" w:rsidR="00721082" w:rsidRPr="00863505" w:rsidRDefault="00721082" w:rsidP="0019407B">
            <w:pPr>
              <w:rPr>
                <w:rFonts w:hAnsi="HG丸ｺﾞｼｯｸM-PRO"/>
                <w:sz w:val="20"/>
              </w:rPr>
            </w:pPr>
          </w:p>
        </w:tc>
        <w:tc>
          <w:tcPr>
            <w:tcW w:w="2788" w:type="dxa"/>
            <w:vAlign w:val="center"/>
          </w:tcPr>
          <w:p w14:paraId="5014FCB3" w14:textId="77777777" w:rsidR="00721082" w:rsidRPr="00863505" w:rsidRDefault="00721082" w:rsidP="0019407B">
            <w:pPr>
              <w:rPr>
                <w:rFonts w:hAnsi="HG丸ｺﾞｼｯｸM-PRO"/>
                <w:sz w:val="20"/>
              </w:rPr>
            </w:pPr>
            <w:r w:rsidRPr="00863505">
              <w:rPr>
                <w:rFonts w:hAnsi="HG丸ｺﾞｼｯｸM-PRO" w:hint="eastAsia"/>
                <w:sz w:val="20"/>
              </w:rPr>
              <w:t>その他</w:t>
            </w:r>
          </w:p>
        </w:tc>
        <w:tc>
          <w:tcPr>
            <w:tcW w:w="1155" w:type="dxa"/>
            <w:vAlign w:val="center"/>
          </w:tcPr>
          <w:p w14:paraId="502F3D49" w14:textId="77777777" w:rsidR="00721082" w:rsidRPr="00863505" w:rsidRDefault="00721082" w:rsidP="0019407B">
            <w:pPr>
              <w:jc w:val="center"/>
              <w:rPr>
                <w:rFonts w:hAnsi="HG丸ｺﾞｼｯｸM-PRO"/>
                <w:sz w:val="20"/>
              </w:rPr>
            </w:pPr>
            <w:r w:rsidRPr="00863505">
              <w:rPr>
                <w:rFonts w:hAnsi="HG丸ｺﾞｼｯｸM-PRO" w:hint="eastAsia"/>
                <w:sz w:val="20"/>
              </w:rPr>
              <w:t>一式</w:t>
            </w:r>
          </w:p>
        </w:tc>
        <w:tc>
          <w:tcPr>
            <w:tcW w:w="2719" w:type="dxa"/>
            <w:vAlign w:val="center"/>
          </w:tcPr>
          <w:p w14:paraId="3F4F06B1" w14:textId="77777777" w:rsidR="00721082" w:rsidRPr="00863505" w:rsidRDefault="00721082" w:rsidP="0019407B">
            <w:pPr>
              <w:spacing w:line="240" w:lineRule="exact"/>
              <w:jc w:val="left"/>
              <w:rPr>
                <w:rFonts w:hAnsi="HG丸ｺﾞｼｯｸM-PRO"/>
                <w:sz w:val="20"/>
              </w:rPr>
            </w:pPr>
            <w:r w:rsidRPr="00863505">
              <w:rPr>
                <w:rFonts w:hAnsi="HG丸ｺﾞｼｯｸM-PRO" w:hint="eastAsia"/>
                <w:sz w:val="20"/>
              </w:rPr>
              <w:t>河川管理用船舶・船着場、灯浮標、網場、護岸照明施設、啓発拠点施設等</w:t>
            </w:r>
          </w:p>
        </w:tc>
      </w:tr>
    </w:tbl>
    <w:p w14:paraId="551743E6" w14:textId="77777777" w:rsidR="00721082" w:rsidRPr="00863505" w:rsidRDefault="00721082" w:rsidP="00721082">
      <w:pPr>
        <w:rPr>
          <w:rFonts w:hAnsi="HG丸ｺﾞｼｯｸM-PRO"/>
          <w:szCs w:val="21"/>
        </w:rPr>
      </w:pPr>
      <w:r w:rsidRPr="00863505">
        <w:rPr>
          <w:rFonts w:hAnsi="HG丸ｺﾞｼｯｸM-PRO"/>
          <w:szCs w:val="21"/>
        </w:rPr>
        <w:br w:type="page"/>
      </w:r>
    </w:p>
    <w:p w14:paraId="7894B0B5" w14:textId="21891F5C" w:rsidR="00721082" w:rsidRPr="00863505" w:rsidRDefault="00721082" w:rsidP="009B4FFB">
      <w:pPr>
        <w:pStyle w:val="5"/>
        <w:ind w:left="922"/>
      </w:pPr>
      <w:r w:rsidRPr="00863505">
        <w:rPr>
          <w:rFonts w:hint="eastAsia"/>
        </w:rPr>
        <w:lastRenderedPageBreak/>
        <w:t>機械設備を有する排水機場等の土木構造物</w:t>
      </w:r>
    </w:p>
    <w:p w14:paraId="7B4C0E01" w14:textId="61297E53" w:rsidR="00721082" w:rsidRPr="00863505" w:rsidRDefault="00E47EEF" w:rsidP="00721082">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227584" behindDoc="0" locked="0" layoutInCell="1" allowOverlap="1" wp14:anchorId="0FE0195C" wp14:editId="091CB46C">
                <wp:simplePos x="0" y="0"/>
                <wp:positionH relativeFrom="column">
                  <wp:posOffset>459595</wp:posOffset>
                </wp:positionH>
                <wp:positionV relativeFrom="paragraph">
                  <wp:posOffset>80524</wp:posOffset>
                </wp:positionV>
                <wp:extent cx="2483485" cy="1786890"/>
                <wp:effectExtent l="0" t="0" r="0" b="0"/>
                <wp:wrapNone/>
                <wp:docPr id="997345657" name="グループ化 57" descr="図 3.5 1　機械設備を有する排水機場等の土木構造物&#10;木津川水門&#10;（堰柱、門柱等のコンクリート部等）&#10;"/>
                <wp:cNvGraphicFramePr/>
                <a:graphic xmlns:a="http://schemas.openxmlformats.org/drawingml/2006/main">
                  <a:graphicData uri="http://schemas.microsoft.com/office/word/2010/wordprocessingGroup">
                    <wpg:wgp>
                      <wpg:cNvGrpSpPr/>
                      <wpg:grpSpPr>
                        <a:xfrm>
                          <a:off x="0" y="0"/>
                          <a:ext cx="2483485" cy="1786890"/>
                          <a:chOff x="0" y="0"/>
                          <a:chExt cx="2483485" cy="1786890"/>
                        </a:xfrm>
                      </wpg:grpSpPr>
                      <wps:wsp>
                        <wps:cNvPr id="1593302729" name="テキスト ボックス 45"/>
                        <wps:cNvSpPr txBox="1"/>
                        <wps:spPr>
                          <a:xfrm rot="10800000" flipV="1">
                            <a:off x="0" y="1371600"/>
                            <a:ext cx="2483485" cy="415290"/>
                          </a:xfrm>
                          <a:prstGeom prst="rect">
                            <a:avLst/>
                          </a:prstGeom>
                          <a:noFill/>
                          <a:ln w="19050">
                            <a:noFill/>
                          </a:ln>
                        </wps:spPr>
                        <wps:txbx>
                          <w:txbxContent>
                            <w:p w14:paraId="6B8B9C3D"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木津川水門</w:t>
                              </w:r>
                            </w:p>
                            <w:p w14:paraId="65F5D0F6"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wps:txbx>
                        <wps:bodyPr wrap="square" rtlCol="0">
                          <a:spAutoFit/>
                        </wps:bodyPr>
                      </wps:wsp>
                      <wpg:grpSp>
                        <wpg:cNvPr id="773900475" name="グループ化 1"/>
                        <wpg:cNvGrpSpPr>
                          <a:grpSpLocks noChangeAspect="1"/>
                        </wpg:cNvGrpSpPr>
                        <wpg:grpSpPr>
                          <a:xfrm>
                            <a:off x="370390" y="0"/>
                            <a:ext cx="1871980" cy="1434465"/>
                            <a:chOff x="0" y="0"/>
                            <a:chExt cx="2830617" cy="2122962"/>
                          </a:xfrm>
                        </wpg:grpSpPr>
                        <pic:pic xmlns:pic="http://schemas.openxmlformats.org/drawingml/2006/picture">
                          <pic:nvPicPr>
                            <pic:cNvPr id="1611991765" name="図 1611991765"/>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2830617" cy="2122962"/>
                            </a:xfrm>
                            <a:prstGeom prst="rect">
                              <a:avLst/>
                            </a:prstGeom>
                          </pic:spPr>
                        </pic:pic>
                        <wps:wsp>
                          <wps:cNvPr id="260314738" name="楕円 260314738"/>
                          <wps:cNvSpPr/>
                          <wps:spPr>
                            <a:xfrm>
                              <a:off x="0" y="1209585"/>
                              <a:ext cx="897775" cy="5224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2498275" name="楕円 802498275"/>
                          <wps:cNvSpPr/>
                          <wps:spPr>
                            <a:xfrm>
                              <a:off x="1880862" y="1289773"/>
                              <a:ext cx="720081" cy="3747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0FE0195C" id="グループ化 57" o:spid="_x0000_s1026" alt="図 3.5 1　機械設備を有する排水機場等の土木構造物&#10;木津川水門&#10;（堰柱、門柱等のコンクリート部等）&#10;" style="position:absolute;left:0;text-align:left;margin-left:36.2pt;margin-top:6.35pt;width:195.55pt;height:140.7pt;z-index:252227584" coordsize="24834,17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">
                <v:shapetype id="_x0000_t202" coordsize="21600,21600" o:spt="202" path="m,l,21600r21600,l21600,xe">
                  <v:stroke joinstyle="miter"/>
                  <v:path gradientshapeok="t" o:connecttype="rect"/>
                </v:shapetype>
                <v:shape id="テキスト ボックス 45" o:spid="_x0000_s1027" type="#_x0000_t202" style="position:absolute;top:13716;width:24834;height:4152;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" filled="f" stroked="f" strokeweight="1.5pt">
                  <v:textbox style="mso-fit-shape-to-text:t">
                    <w:txbxContent>
                      <w:p w14:paraId="6B8B9C3D"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木津川水門</w:t>
                        </w:r>
                      </w:p>
                      <w:p w14:paraId="65F5D0F6"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v:textbox>
                </v:shape>
                <v:group id="グループ化 1" o:spid="_x0000_s1028" style="position:absolute;left:3703;width:18720;height:14344" coordsize="28306,2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611991765" o:spid="_x0000_s1029" type="#_x0000_t75" style="position:absolute;width:28306;height:2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">
                    <v:imagedata r:id="rId12" o:title=""/>
                  </v:shape>
                  <v:oval id="楕円 260314738" o:spid="_x0000_s1030" style="position:absolute;top:12095;width:8977;height:5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" filled="f" strokecolor="red" strokeweight="2pt"/>
                  <v:oval id="楕円 802498275" o:spid="_x0000_s1031" style="position:absolute;left:18808;top:12897;width:7201;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" filled="f" strokecolor="red" strokeweight="2pt"/>
                </v:group>
              </v:group>
            </w:pict>
          </mc:Fallback>
        </mc:AlternateContent>
      </w:r>
      <w:r>
        <w:rPr>
          <w:rFonts w:hAnsi="HG丸ｺﾞｼｯｸM-PRO"/>
          <w:noProof/>
          <w:szCs w:val="21"/>
        </w:rPr>
        <mc:AlternateContent>
          <mc:Choice Requires="wpg">
            <w:drawing>
              <wp:anchor distT="0" distB="0" distL="114300" distR="114300" simplePos="0" relativeHeight="252225536" behindDoc="0" locked="0" layoutInCell="1" allowOverlap="1" wp14:anchorId="5FBD374B" wp14:editId="4F910293">
                <wp:simplePos x="0" y="0"/>
                <wp:positionH relativeFrom="column">
                  <wp:posOffset>2745595</wp:posOffset>
                </wp:positionH>
                <wp:positionV relativeFrom="paragraph">
                  <wp:posOffset>109461</wp:posOffset>
                </wp:positionV>
                <wp:extent cx="2588260" cy="1774860"/>
                <wp:effectExtent l="0" t="0" r="0" b="0"/>
                <wp:wrapNone/>
                <wp:docPr id="1974467489" name="グループ化 56" descr="図 3.5 1　機械設備を有する排水機場等の土木構造物&#10;平野川分水路排水機場&#10;（門柱、吐出函等のコンクリート部等）&#10;"/>
                <wp:cNvGraphicFramePr/>
                <a:graphic xmlns:a="http://schemas.openxmlformats.org/drawingml/2006/main">
                  <a:graphicData uri="http://schemas.microsoft.com/office/word/2010/wordprocessingGroup">
                    <wpg:wgp>
                      <wpg:cNvGrpSpPr/>
                      <wpg:grpSpPr>
                        <a:xfrm>
                          <a:off x="0" y="0"/>
                          <a:ext cx="2588260" cy="1774860"/>
                          <a:chOff x="0" y="0"/>
                          <a:chExt cx="2588260" cy="1774860"/>
                        </a:xfrm>
                      </wpg:grpSpPr>
                      <wps:wsp>
                        <wps:cNvPr id="276236753" name="テキスト ボックス 38"/>
                        <wps:cNvSpPr txBox="1"/>
                        <wps:spPr>
                          <a:xfrm rot="10800000" flipV="1">
                            <a:off x="0" y="1359570"/>
                            <a:ext cx="2588260" cy="415290"/>
                          </a:xfrm>
                          <a:prstGeom prst="rect">
                            <a:avLst/>
                          </a:prstGeom>
                          <a:noFill/>
                          <a:ln w="19050">
                            <a:noFill/>
                          </a:ln>
                        </wps:spPr>
                        <wps:txbx>
                          <w:txbxContent>
                            <w:p w14:paraId="2E9FFDB7"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平野川分水路排水機場</w:t>
                              </w:r>
                            </w:p>
                            <w:p w14:paraId="4AD514CB"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（門柱、吐出函等のコンクリート部等）</w:t>
                              </w:r>
                            </w:p>
                          </w:txbxContent>
                        </wps:txbx>
                        <wps:bodyPr wrap="square" rtlCol="0">
                          <a:spAutoFit/>
                        </wps:bodyPr>
                      </wps:wsp>
                      <wpg:grpSp>
                        <wpg:cNvPr id="286560486" name="グループ化 4"/>
                        <wpg:cNvGrpSpPr>
                          <a:grpSpLocks noChangeAspect="1"/>
                        </wpg:cNvGrpSpPr>
                        <wpg:grpSpPr>
                          <a:xfrm>
                            <a:off x="451413" y="0"/>
                            <a:ext cx="1871980" cy="1388110"/>
                            <a:chOff x="2482576" y="14324"/>
                            <a:chExt cx="2895278" cy="2147773"/>
                          </a:xfrm>
                        </wpg:grpSpPr>
                        <pic:pic xmlns:pic="http://schemas.openxmlformats.org/drawingml/2006/picture">
                          <pic:nvPicPr>
                            <pic:cNvPr id="1118953377" name="図 1118953377"/>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a:xfrm>
                              <a:off x="2482823" y="14324"/>
                              <a:ext cx="2773436" cy="2118429"/>
                            </a:xfrm>
                            <a:prstGeom prst="rect">
                              <a:avLst/>
                            </a:prstGeom>
                          </pic:spPr>
                        </pic:pic>
                        <wps:wsp>
                          <wps:cNvPr id="1839052240" name="楕円 1839052240"/>
                          <wps:cNvSpPr/>
                          <wps:spPr>
                            <a:xfrm rot="5400000">
                              <a:off x="1897514" y="907732"/>
                              <a:ext cx="1814589" cy="64446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3615052" name="楕円 753615052"/>
                          <wps:cNvSpPr/>
                          <wps:spPr>
                            <a:xfrm rot="5400000">
                              <a:off x="4135907" y="920151"/>
                              <a:ext cx="1839427" cy="64446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5FBD374B" id="グループ化 56" o:spid="_x0000_s1032" alt="図 3.5 1　機械設備を有する排水機場等の土木構造物&#10;平野川分水路排水機場&#10;（門柱、吐出函等のコンクリート部等）&#10;" style="position:absolute;left:0;text-align:left;margin-left:216.2pt;margin-top:8.6pt;width:203.8pt;height:139.75pt;z-index:252225536" coordsize="25882,177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">
                <v:shape id="テキスト ボックス 38" o:spid="_x0000_s1033" type="#_x0000_t202" style="position:absolute;top:13595;width:25882;height:4153;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" filled="f" stroked="f" strokeweight="1.5pt">
                  <v:textbox style="mso-fit-shape-to-text:t">
                    <w:txbxContent>
                      <w:p w14:paraId="2E9FFDB7"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平野川分水路排水機場</w:t>
                        </w:r>
                      </w:p>
                      <w:p w14:paraId="4AD514CB"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（門柱、吐出函等のコンクリート部等）</w:t>
                        </w:r>
                      </w:p>
                    </w:txbxContent>
                  </v:textbox>
                </v:shape>
                <v:group id="グループ化 4" o:spid="_x0000_s1034" style="position:absolute;left:4514;width:18719;height:13881" coordorigin="24825,143" coordsize="28952,2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">
                  <o:lock v:ext="edit" aspectratio="t"/>
                  <v:shape id="図 1118953377" o:spid="_x0000_s1035" type="#_x0000_t75" style="position:absolute;left:24828;top:143;width:27734;height:2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">
                    <v:imagedata r:id="rId14" o:title=""/>
                  </v:shape>
                  <v:oval id="楕円 1839052240" o:spid="_x0000_s1036" style="position:absolute;left:18975;top:9076;width:18146;height:6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" filled="f" strokecolor="red" strokeweight="2pt"/>
                  <v:oval id="楕円 753615052" o:spid="_x0000_s1037" style="position:absolute;left:41359;top:9200;width:18394;height:6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" filled="f" strokecolor="red" strokeweight="2pt"/>
                </v:group>
              </v:group>
            </w:pict>
          </mc:Fallback>
        </mc:AlternateContent>
      </w:r>
      <w:r w:rsidR="00721082" w:rsidRPr="00863505">
        <w:rPr>
          <w:rFonts w:hAnsi="HG丸ｺﾞｼｯｸM-PRO" w:hint="eastAsia"/>
          <w:szCs w:val="21"/>
        </w:rPr>
        <w:t xml:space="preserve">　　</w:t>
      </w:r>
    </w:p>
    <w:p w14:paraId="2FC23F1D" w14:textId="77777777" w:rsidR="00721082" w:rsidRDefault="00721082" w:rsidP="00721082">
      <w:pPr>
        <w:rPr>
          <w:rFonts w:hAnsi="HG丸ｺﾞｼｯｸM-PRO"/>
          <w:sz w:val="20"/>
        </w:rPr>
      </w:pPr>
    </w:p>
    <w:p w14:paraId="67E5BD49" w14:textId="77777777" w:rsidR="00F53FEB" w:rsidRDefault="00F53FEB" w:rsidP="00721082">
      <w:pPr>
        <w:rPr>
          <w:rFonts w:hAnsi="HG丸ｺﾞｼｯｸM-PRO"/>
          <w:sz w:val="20"/>
        </w:rPr>
      </w:pPr>
    </w:p>
    <w:p w14:paraId="109A7948" w14:textId="77777777" w:rsidR="00F53FEB" w:rsidRDefault="00F53FEB" w:rsidP="00721082">
      <w:pPr>
        <w:rPr>
          <w:rFonts w:hAnsi="HG丸ｺﾞｼｯｸM-PRO"/>
          <w:sz w:val="20"/>
        </w:rPr>
      </w:pPr>
    </w:p>
    <w:p w14:paraId="498931A7" w14:textId="77777777" w:rsidR="00F53FEB" w:rsidRDefault="00F53FEB" w:rsidP="00721082">
      <w:pPr>
        <w:rPr>
          <w:rFonts w:hAnsi="HG丸ｺﾞｼｯｸM-PRO"/>
          <w:sz w:val="20"/>
        </w:rPr>
      </w:pPr>
    </w:p>
    <w:p w14:paraId="2F3A610B" w14:textId="77777777" w:rsidR="00F53FEB" w:rsidRDefault="00F53FEB" w:rsidP="00721082">
      <w:pPr>
        <w:rPr>
          <w:rFonts w:hAnsi="HG丸ｺﾞｼｯｸM-PRO"/>
          <w:sz w:val="20"/>
        </w:rPr>
      </w:pPr>
    </w:p>
    <w:p w14:paraId="202378EE" w14:textId="5E0AD9A8" w:rsidR="00F53FEB" w:rsidRDefault="00F53FEB" w:rsidP="00721082">
      <w:pPr>
        <w:rPr>
          <w:rFonts w:hAnsi="HG丸ｺﾞｼｯｸM-PRO"/>
          <w:sz w:val="20"/>
        </w:rPr>
      </w:pPr>
    </w:p>
    <w:p w14:paraId="1FB96A91" w14:textId="77777777" w:rsidR="00F53FEB" w:rsidRDefault="00F53FEB" w:rsidP="00721082">
      <w:pPr>
        <w:rPr>
          <w:rFonts w:hAnsi="HG丸ｺﾞｼｯｸM-PRO"/>
          <w:sz w:val="20"/>
        </w:rPr>
      </w:pPr>
    </w:p>
    <w:p w14:paraId="49FC1406" w14:textId="0BB6A8D8" w:rsidR="00721082" w:rsidRPr="00863505" w:rsidRDefault="00F53FEB" w:rsidP="00721082">
      <w:pPr>
        <w:jc w:val="center"/>
      </w:pPr>
      <w:r>
        <w:rPr>
          <w:rFonts w:hint="eastAsia"/>
          <w:noProof/>
          <w:lang w:val="ja-JP"/>
        </w:rPr>
        <mc:AlternateContent>
          <mc:Choice Requires="wpg">
            <w:drawing>
              <wp:anchor distT="0" distB="0" distL="114300" distR="114300" simplePos="0" relativeHeight="252223488" behindDoc="0" locked="0" layoutInCell="1" allowOverlap="1" wp14:anchorId="79781E10" wp14:editId="3AC91756">
                <wp:simplePos x="0" y="0"/>
                <wp:positionH relativeFrom="column">
                  <wp:posOffset>534831</wp:posOffset>
                </wp:positionH>
                <wp:positionV relativeFrom="paragraph">
                  <wp:posOffset>134298</wp:posOffset>
                </wp:positionV>
                <wp:extent cx="2483485" cy="2195980"/>
                <wp:effectExtent l="0" t="19050" r="0" b="0"/>
                <wp:wrapNone/>
                <wp:docPr id="1056955494" name="グループ化 55" descr="図 3.5 1　機械設備を有する排水機場等の土木構造物&#10;木津川水門&#10;（堰柱、門柱等のコンクリート部等）&#10;"/>
                <wp:cNvGraphicFramePr/>
                <a:graphic xmlns:a="http://schemas.openxmlformats.org/drawingml/2006/main">
                  <a:graphicData uri="http://schemas.microsoft.com/office/word/2010/wordprocessingGroup">
                    <wpg:wgp>
                      <wpg:cNvGrpSpPr/>
                      <wpg:grpSpPr>
                        <a:xfrm>
                          <a:off x="0" y="0"/>
                          <a:ext cx="2483485" cy="2195980"/>
                          <a:chOff x="0" y="0"/>
                          <a:chExt cx="2483485" cy="2195980"/>
                        </a:xfrm>
                      </wpg:grpSpPr>
                      <wps:wsp>
                        <wps:cNvPr id="1009626393" name="テキスト ボックス 43"/>
                        <wps:cNvSpPr txBox="1"/>
                        <wps:spPr>
                          <a:xfrm rot="10800000" flipV="1">
                            <a:off x="0" y="1780690"/>
                            <a:ext cx="2483485" cy="415290"/>
                          </a:xfrm>
                          <a:prstGeom prst="rect">
                            <a:avLst/>
                          </a:prstGeom>
                          <a:noFill/>
                          <a:ln w="19050">
                            <a:noFill/>
                          </a:ln>
                        </wps:spPr>
                        <wps:txbx>
                          <w:txbxContent>
                            <w:p w14:paraId="0012E0EF"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西除川常盤堰・常盤樋門</w:t>
                              </w:r>
                            </w:p>
                            <w:p w14:paraId="6F4BE0C7"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wps:txbx>
                        <wps:bodyPr wrap="square" rtlCol="0">
                          <a:spAutoFit/>
                        </wps:bodyPr>
                      </wps:wsp>
                      <wpg:grpSp>
                        <wpg:cNvPr id="547087122" name="グループ化 8"/>
                        <wpg:cNvGrpSpPr>
                          <a:grpSpLocks noChangeAspect="1"/>
                        </wpg:cNvGrpSpPr>
                        <wpg:grpSpPr>
                          <a:xfrm>
                            <a:off x="353028" y="0"/>
                            <a:ext cx="1871980" cy="1810385"/>
                            <a:chOff x="0" y="0"/>
                            <a:chExt cx="2868808" cy="2774137"/>
                          </a:xfrm>
                        </wpg:grpSpPr>
                        <pic:pic xmlns:pic="http://schemas.openxmlformats.org/drawingml/2006/picture">
                          <pic:nvPicPr>
                            <pic:cNvPr id="989803953" name="Picture 2" descr="西除川　　　　　常盤橋"/>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797334"/>
                              <a:ext cx="2830965" cy="1976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356051" name="図 4353560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0783" y="0"/>
                              <a:ext cx="1424973" cy="1089701"/>
                            </a:xfrm>
                            <a:prstGeom prst="rect">
                              <a:avLst/>
                            </a:prstGeom>
                            <a:noFill/>
                            <a:ln w="12700">
                              <a:solidFill>
                                <a:schemeClr val="bg1"/>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4415898" name="図 199441589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503599" y="103430"/>
                              <a:ext cx="1365209" cy="1089701"/>
                            </a:xfrm>
                            <a:prstGeom prst="rect">
                              <a:avLst/>
                            </a:prstGeom>
                            <a:noFill/>
                            <a:ln w="12700">
                              <a:solidFill>
                                <a:schemeClr val="bg1"/>
                              </a:solidFill>
                              <a:miter lim="800000"/>
                              <a:headEnd/>
                              <a:tailEnd/>
                            </a:ln>
                            <a:extLst>
                              <a:ext uri="{909E8E84-426E-40DD-AFC4-6F175D3DCCD1}">
                                <a14:hiddenFill xmlns:a14="http://schemas.microsoft.com/office/drawing/2010/main">
                                  <a:solidFill>
                                    <a:srgbClr val="FFFFFF"/>
                                  </a:solidFill>
                                </a14:hiddenFill>
                              </a:ext>
                            </a:extLst>
                          </pic:spPr>
                        </pic:pic>
                        <wps:wsp>
                          <wps:cNvPr id="2133537459" name="楕円 2133537459"/>
                          <wps:cNvSpPr/>
                          <wps:spPr>
                            <a:xfrm>
                              <a:off x="207125" y="1165671"/>
                              <a:ext cx="758025" cy="102624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33157230" name="楕円 1833157230"/>
                          <wps:cNvSpPr/>
                          <wps:spPr>
                            <a:xfrm rot="5663288">
                              <a:off x="1678576" y="1004131"/>
                              <a:ext cx="375329" cy="15541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2054557" name="Text Box 10"/>
                          <wps:cNvSpPr txBox="1">
                            <a:spLocks noChangeArrowheads="1"/>
                          </wps:cNvSpPr>
                          <wps:spPr bwMode="auto">
                            <a:xfrm>
                              <a:off x="336268" y="2170858"/>
                              <a:ext cx="874452" cy="406316"/>
                            </a:xfrm>
                            <a:prstGeom prst="rect">
                              <a:avLst/>
                            </a:prstGeom>
                            <a:noFill/>
                            <a:ln>
                              <a:noFill/>
                            </a:ln>
                          </wps:spPr>
                          <wps:txbx>
                            <w:txbxContent>
                              <w:p w14:paraId="4CFB15B9"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wps:txbx>
                          <wps:bodyPr wrap="none" lIns="18288" tIns="18288" rIns="18288" bIns="18288" anchor="ctr" upright="1">
                            <a:spAutoFit/>
                          </wps:bodyPr>
                        </wps:wsp>
                        <wps:wsp>
                          <wps:cNvPr id="182673446" name="Text Box 8"/>
                          <wps:cNvSpPr txBox="1">
                            <a:spLocks noChangeArrowheads="1"/>
                          </wps:cNvSpPr>
                          <wps:spPr bwMode="auto">
                            <a:xfrm>
                              <a:off x="1602540" y="1952792"/>
                              <a:ext cx="670095" cy="406316"/>
                            </a:xfrm>
                            <a:prstGeom prst="rect">
                              <a:avLst/>
                            </a:prstGeom>
                            <a:noFill/>
                            <a:ln>
                              <a:noFill/>
                            </a:ln>
                          </wps:spPr>
                          <wps:txbx>
                            <w:txbxContent>
                              <w:p w14:paraId="577D432E"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wps:txbx>
                          <wps:bodyPr wrap="none" lIns="18288" tIns="18288" rIns="18288" bIns="18288" anchor="ctr" upright="1">
                            <a:spAutoFit/>
                          </wps:bodyPr>
                        </wps:wsp>
                        <wps:wsp>
                          <wps:cNvPr id="994031533" name="Text Box 10"/>
                          <wps:cNvSpPr txBox="1">
                            <a:spLocks noChangeArrowheads="1"/>
                          </wps:cNvSpPr>
                          <wps:spPr bwMode="auto">
                            <a:xfrm>
                              <a:off x="280716" y="926439"/>
                              <a:ext cx="874452" cy="406316"/>
                            </a:xfrm>
                            <a:prstGeom prst="rect">
                              <a:avLst/>
                            </a:prstGeom>
                            <a:noFill/>
                            <a:ln>
                              <a:noFill/>
                            </a:ln>
                          </wps:spPr>
                          <wps:txbx>
                            <w:txbxContent>
                              <w:p w14:paraId="7B8727E7"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wps:txbx>
                          <wps:bodyPr wrap="none" lIns="18288" tIns="18288" rIns="18288" bIns="18288" anchor="ctr" upright="1">
                            <a:spAutoFit/>
                          </wps:bodyPr>
                        </wps:wsp>
                        <wps:wsp>
                          <wps:cNvPr id="1578286040" name="Text Box 10"/>
                          <wps:cNvSpPr txBox="1">
                            <a:spLocks noChangeArrowheads="1"/>
                          </wps:cNvSpPr>
                          <wps:spPr bwMode="auto">
                            <a:xfrm>
                              <a:off x="1753936" y="806944"/>
                              <a:ext cx="670095" cy="406316"/>
                            </a:xfrm>
                            <a:prstGeom prst="rect">
                              <a:avLst/>
                            </a:prstGeom>
                            <a:noFill/>
                            <a:ln>
                              <a:noFill/>
                            </a:ln>
                          </wps:spPr>
                          <wps:txbx>
                            <w:txbxContent>
                              <w:p w14:paraId="0B12D437"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wps:txbx>
                          <wps:bodyPr wrap="none" lIns="18288" tIns="18288" rIns="18288" bIns="18288" anchor="ctr" upright="1">
                            <a:spAutoFit/>
                          </wps:bodyPr>
                        </wps:wsp>
                      </wpg:grpSp>
                    </wpg:wgp>
                  </a:graphicData>
                </a:graphic>
                <wp14:sizeRelV relativeFrom="margin">
                  <wp14:pctHeight>0</wp14:pctHeight>
                </wp14:sizeRelV>
              </wp:anchor>
            </w:drawing>
          </mc:Choice>
          <mc:Fallback>
            <w:pict>
              <v:group w14:anchorId="79781E10" id="グループ化 55" o:spid="_x0000_s1038" alt="図 3.5 1　機械設備を有する排水機場等の土木構造物&#10;木津川水門&#10;（堰柱、門柱等のコンクリート部等）&#10;" style="position:absolute;left:0;text-align:left;margin-left:42.1pt;margin-top:10.55pt;width:195.55pt;height:172.9pt;z-index:252223488;mso-height-relative:margin" coordsize="24834,2195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">
                <v:shape id="テキスト ボックス 43" o:spid="_x0000_s1039" type="#_x0000_t202" style="position:absolute;top:17806;width:24834;height:4153;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" filled="f" stroked="f" strokeweight="1.5pt">
                  <v:textbox style="mso-fit-shape-to-text:t">
                    <w:txbxContent>
                      <w:p w14:paraId="0012E0EF"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西除川常盤堰・常盤樋門</w:t>
                        </w:r>
                      </w:p>
                      <w:p w14:paraId="6F4BE0C7"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v:textbox>
                </v:shape>
                <v:group id="グループ化 8" o:spid="_x0000_s1040" style="position:absolute;left:3530;width:18720;height:18103" coordsize="28688,27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">
                  <o:lock v:ext="edit" aspectratio="t"/>
                  <v:shape id="Picture 2" o:spid="_x0000_s1041" type="#_x0000_t75" alt="西除川　　　　　常盤橋" style="position:absolute;top:7973;width:28309;height:19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">
                    <v:imagedata r:id="rId18" o:title="西除川　　　　　常盤橋"/>
                  </v:shape>
                  <v:shape id="図 435356051" o:spid="_x0000_s1042" type="#_x0000_t75" style="position:absolute;left:407;width:14250;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" stroked="t" strokecolor="white [3212]" strokeweight="1pt">
                    <v:imagedata r:id="rId19" o:title=""/>
                  </v:shape>
                  <v:shape id="図 1994415898" o:spid="_x0000_s1043" type="#_x0000_t75" style="position:absolute;left:15035;top:1034;width:13653;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" stroked="t" strokecolor="white [3212]" strokeweight="1pt">
                    <v:imagedata r:id="rId20" o:title=""/>
                  </v:shape>
                  <v:oval id="楕円 2133537459" o:spid="_x0000_s1044" style="position:absolute;left:2071;top:11656;width:7580;height:10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" filled="f" strokecolor="red" strokeweight="2pt"/>
                  <v:oval id="楕円 1833157230" o:spid="_x0000_s1045" style="position:absolute;left:16785;top:10041;width:3753;height:15542;rotation:6185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" filled="f" strokecolor="red" strokeweight="2pt"/>
                  <v:shape id="Text Box 10" o:spid="_x0000_s1046" type="#_x0000_t202" style="position:absolute;left:3362;top:21708;width:8745;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" filled="f" stroked="f">
                    <v:textbox style="mso-fit-shape-to-text:t" inset="1.44pt,1.44pt,1.44pt,1.44pt">
                      <w:txbxContent>
                        <w:p w14:paraId="4CFB15B9"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v:textbox>
                  </v:shape>
                  <v:shape id="_x0000_s1047" type="#_x0000_t202" style="position:absolute;left:16025;top:19527;width:6701;height:40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" filled="f" stroked="f">
                    <v:textbox style="mso-fit-shape-to-text:t" inset="1.44pt,1.44pt,1.44pt,1.44pt">
                      <w:txbxContent>
                        <w:p w14:paraId="577D432E"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v:textbox>
                  </v:shape>
                  <v:shape id="Text Box 10" o:spid="_x0000_s1048" type="#_x0000_t202" style="position:absolute;left:2807;top:9264;width:8744;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" filled="f" stroked="f">
                    <v:textbox style="mso-fit-shape-to-text:t" inset="1.44pt,1.44pt,1.44pt,1.44pt">
                      <w:txbxContent>
                        <w:p w14:paraId="7B8727E7"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v:textbox>
                  </v:shape>
                  <v:shape id="Text Box 10" o:spid="_x0000_s1049" type="#_x0000_t202" style="position:absolute;left:17539;top:8069;width:6701;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" filled="f" stroked="f">
                    <v:textbox style="mso-fit-shape-to-text:t" inset="1.44pt,1.44pt,1.44pt,1.44pt">
                      <w:txbxContent>
                        <w:p w14:paraId="0B12D437"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v:textbox>
                  </v:shape>
                </v:group>
              </v:group>
            </w:pict>
          </mc:Fallback>
        </mc:AlternateContent>
      </w:r>
      <w:r w:rsidR="00721082" w:rsidRPr="00863505">
        <w:rPr>
          <w:rFonts w:hint="eastAsia"/>
        </w:rPr>
        <w:t xml:space="preserve">　　</w:t>
      </w:r>
    </w:p>
    <w:p w14:paraId="669917DF" w14:textId="116D2D4C" w:rsidR="00721082" w:rsidRDefault="00F53FEB" w:rsidP="00721082">
      <w:r>
        <w:rPr>
          <w:noProof/>
        </w:rPr>
        <mc:AlternateContent>
          <mc:Choice Requires="wpg">
            <w:drawing>
              <wp:anchor distT="0" distB="0" distL="114300" distR="114300" simplePos="0" relativeHeight="252221440" behindDoc="0" locked="0" layoutInCell="1" allowOverlap="1" wp14:anchorId="246F7BB3" wp14:editId="26B2F761">
                <wp:simplePos x="0" y="0"/>
                <wp:positionH relativeFrom="column">
                  <wp:posOffset>3216058</wp:posOffset>
                </wp:positionH>
                <wp:positionV relativeFrom="paragraph">
                  <wp:posOffset>60269</wp:posOffset>
                </wp:positionV>
                <wp:extent cx="1799590" cy="2029705"/>
                <wp:effectExtent l="19050" t="0" r="0" b="0"/>
                <wp:wrapNone/>
                <wp:docPr id="402538585" name="グループ化 54" descr="図 3.5 1　機械設備を有する排水機場等の土木構造物&#10;神崎川左門橋左岸鉄扉&#10;（コンクリート部等）&#10;"/>
                <wp:cNvGraphicFramePr/>
                <a:graphic xmlns:a="http://schemas.openxmlformats.org/drawingml/2006/main">
                  <a:graphicData uri="http://schemas.microsoft.com/office/word/2010/wordprocessingGroup">
                    <wpg:wgp>
                      <wpg:cNvGrpSpPr/>
                      <wpg:grpSpPr>
                        <a:xfrm>
                          <a:off x="0" y="0"/>
                          <a:ext cx="1799590" cy="2029705"/>
                          <a:chOff x="0" y="0"/>
                          <a:chExt cx="1799590" cy="2029705"/>
                        </a:xfrm>
                      </wpg:grpSpPr>
                      <wps:wsp>
                        <wps:cNvPr id="47" name="テキスト ボックス 46">
                          <a:extLst>
                            <a:ext uri="{FF2B5EF4-FFF2-40B4-BE49-F238E27FC236}">
                              <a16:creationId xmlns:a16="http://schemas.microsoft.com/office/drawing/2014/main" id="{09928B17-25FC-4C64-B25E-50D0FDB30B1B}"/>
                            </a:ext>
                          </a:extLst>
                        </wps:cNvPr>
                        <wps:cNvSpPr txBox="1"/>
                        <wps:spPr>
                          <a:xfrm rot="10800000" flipV="1">
                            <a:off x="21461" y="1614415"/>
                            <a:ext cx="1776730" cy="415290"/>
                          </a:xfrm>
                          <a:prstGeom prst="rect">
                            <a:avLst/>
                          </a:prstGeom>
                          <a:noFill/>
                          <a:ln w="19050">
                            <a:noFill/>
                          </a:ln>
                        </wps:spPr>
                        <wps:txbx>
                          <w:txbxContent>
                            <w:p w14:paraId="225E5080"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神崎川左門橋左岸鉄扉</w:t>
                              </w:r>
                            </w:p>
                            <w:p w14:paraId="1742FDE4"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（コンクリート部等）</w:t>
                              </w:r>
                            </w:p>
                          </w:txbxContent>
                        </wps:txbx>
                        <wps:bodyPr wrap="square" rtlCol="0">
                          <a:spAutoFit/>
                        </wps:bodyPr>
                      </wps:wsp>
                      <wpg:grpSp>
                        <wpg:cNvPr id="1612569273" name="グループ化 10"/>
                        <wpg:cNvGrpSpPr>
                          <a:grpSpLocks noChangeAspect="1"/>
                        </wpg:cNvGrpSpPr>
                        <wpg:grpSpPr>
                          <a:xfrm>
                            <a:off x="0" y="0"/>
                            <a:ext cx="1799590" cy="1635760"/>
                            <a:chOff x="2299254" y="456861"/>
                            <a:chExt cx="2253275" cy="2048663"/>
                          </a:xfrm>
                        </wpg:grpSpPr>
                        <pic:pic xmlns:pic="http://schemas.openxmlformats.org/drawingml/2006/picture">
                          <pic:nvPicPr>
                            <pic:cNvPr id="1218377554" name="図 1218377554"/>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a:xfrm>
                              <a:off x="2365924" y="456861"/>
                              <a:ext cx="2186605" cy="1531651"/>
                            </a:xfrm>
                            <a:prstGeom prst="rect">
                              <a:avLst/>
                            </a:prstGeom>
                          </pic:spPr>
                        </pic:pic>
                        <pic:pic xmlns:pic="http://schemas.openxmlformats.org/drawingml/2006/picture">
                          <pic:nvPicPr>
                            <pic:cNvPr id="1385094632" name="図 1385094632"/>
                            <pic:cNvPicPr>
                              <a:picLocks noChangeAspect="1"/>
                            </pic:cNvPicPr>
                          </pic:nvPicPr>
                          <pic:blipFill rotWithShape="1">
                            <a:blip r:embed="rId22" cstate="print">
                              <a:extLst>
                                <a:ext uri="{28A0092B-C50C-407E-A947-70E740481C1C}">
                                  <a14:useLocalDpi xmlns:a14="http://schemas.microsoft.com/office/drawing/2010/main" val="0"/>
                                </a:ext>
                              </a:extLst>
                            </a:blip>
                            <a:srcRect l="14544" t="2823" r="260" b="16993"/>
                            <a:stretch/>
                          </pic:blipFill>
                          <pic:spPr>
                            <a:xfrm>
                              <a:off x="2299254" y="1419569"/>
                              <a:ext cx="1538437" cy="1085955"/>
                            </a:xfrm>
                            <a:prstGeom prst="rect">
                              <a:avLst/>
                            </a:prstGeom>
                            <a:noFill/>
                            <a:ln w="12700">
                              <a:solidFill>
                                <a:schemeClr val="bg1"/>
                              </a:solidFill>
                            </a:ln>
                          </pic:spPr>
                        </pic:pic>
                        <wps:wsp>
                          <wps:cNvPr id="2025461126" name="Text Box 10"/>
                          <wps:cNvSpPr txBox="1">
                            <a:spLocks noChangeArrowheads="1"/>
                          </wps:cNvSpPr>
                          <wps:spPr bwMode="auto">
                            <a:xfrm>
                              <a:off x="3289871" y="2163317"/>
                              <a:ext cx="547372" cy="332020"/>
                            </a:xfrm>
                            <a:prstGeom prst="rect">
                              <a:avLst/>
                            </a:prstGeom>
                            <a:noFill/>
                            <a:ln>
                              <a:noFill/>
                            </a:ln>
                          </wps:spPr>
                          <wps:txbx>
                            <w:txbxContent>
                              <w:p w14:paraId="6C63E8DE" w14:textId="77777777" w:rsidR="00721082" w:rsidRDefault="00721082" w:rsidP="00721082">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閉鎖前</w:t>
                                </w:r>
                              </w:p>
                            </w:txbxContent>
                          </wps:txbx>
                          <wps:bodyPr wrap="none" lIns="18288" tIns="18288" rIns="18288" bIns="18288" anchor="ctr" upright="1">
                            <a:spAutoFit/>
                          </wps:bodyPr>
                        </wps:wsp>
                        <wps:wsp>
                          <wps:cNvPr id="2023154672" name="Text Box 10"/>
                          <wps:cNvSpPr txBox="1">
                            <a:spLocks noChangeArrowheads="1"/>
                          </wps:cNvSpPr>
                          <wps:spPr bwMode="auto">
                            <a:xfrm>
                              <a:off x="4004384" y="1626719"/>
                              <a:ext cx="547372" cy="332020"/>
                            </a:xfrm>
                            <a:prstGeom prst="rect">
                              <a:avLst/>
                            </a:prstGeom>
                            <a:noFill/>
                            <a:ln>
                              <a:noFill/>
                            </a:ln>
                          </wps:spPr>
                          <wps:txbx>
                            <w:txbxContent>
                              <w:p w14:paraId="4FE970E7" w14:textId="77777777" w:rsidR="00721082" w:rsidRDefault="00721082" w:rsidP="00721082">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閉鎖後</w:t>
                                </w:r>
                              </w:p>
                            </w:txbxContent>
                          </wps:txbx>
                          <wps:bodyPr wrap="none" lIns="18288" tIns="18288" rIns="18288" bIns="18288" anchor="ctr" upright="1">
                            <a:spAutoFit/>
                          </wps:bodyPr>
                        </wps:wsp>
                      </wpg:grpSp>
                    </wpg:wgp>
                  </a:graphicData>
                </a:graphic>
                <wp14:sizeRelV relativeFrom="margin">
                  <wp14:pctHeight>0</wp14:pctHeight>
                </wp14:sizeRelV>
              </wp:anchor>
            </w:drawing>
          </mc:Choice>
          <mc:Fallback>
            <w:pict>
              <v:group w14:anchorId="246F7BB3" id="グループ化 54" o:spid="_x0000_s1050" alt="図 3.5 1　機械設備を有する排水機場等の土木構造物&#10;神崎川左門橋左岸鉄扉&#10;（コンクリート部等）&#10;" style="position:absolute;left:0;text-align:left;margin-left:253.25pt;margin-top:4.75pt;width:141.7pt;height:159.8pt;z-index:252221440;mso-height-relative:margin" coordsize="17995,20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">
                <v:shape id="テキスト ボックス 46" o:spid="_x0000_s1051" type="#_x0000_t202" style="position:absolute;left:214;top:16144;width:17767;height:4153;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" filled="f" stroked="f" strokeweight="1.5pt">
                  <v:textbox style="mso-fit-shape-to-text:t">
                    <w:txbxContent>
                      <w:p w14:paraId="225E5080"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神崎川左門橋左岸鉄扉</w:t>
                        </w:r>
                      </w:p>
                      <w:p w14:paraId="1742FDE4"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（コンクリート部等）</w:t>
                        </w:r>
                      </w:p>
                    </w:txbxContent>
                  </v:textbox>
                </v:shape>
                <v:group id="グループ化 10" o:spid="_x0000_s1052" style="position:absolute;width:17995;height:16357" coordorigin="22992,4568" coordsize="22532,20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">
                  <o:lock v:ext="edit" aspectratio="t"/>
                  <v:shape id="図 1218377554" o:spid="_x0000_s1053" type="#_x0000_t75" style="position:absolute;left:23659;top:4568;width:21866;height:15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">
                    <v:imagedata r:id="rId23" o:title=""/>
                  </v:shape>
                  <v:shape id="図 1385094632" o:spid="_x0000_s1054" type="#_x0000_t75" style="position:absolute;left:22992;top:14195;width:15384;height:10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" stroked="t" strokecolor="white [3212]" strokeweight="1pt">
                    <v:imagedata r:id="rId24" o:title="" croptop="1850f" cropbottom="11137f" cropleft="9532f" cropright="170f"/>
                    <v:path arrowok="t"/>
                  </v:shape>
                  <v:shape id="Text Box 10" o:spid="_x0000_s1055" type="#_x0000_t202" style="position:absolute;left:32898;top:21633;width:5474;height:33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" filled="f" stroked="f">
                    <v:textbox style="mso-fit-shape-to-text:t" inset="1.44pt,1.44pt,1.44pt,1.44pt">
                      <w:txbxContent>
                        <w:p w14:paraId="6C63E8DE" w14:textId="77777777" w:rsidR="00721082" w:rsidRDefault="00721082" w:rsidP="00721082">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閉鎖前</w:t>
                          </w:r>
                        </w:p>
                      </w:txbxContent>
                    </v:textbox>
                  </v:shape>
                  <v:shape id="Text Box 10" o:spid="_x0000_s1056" type="#_x0000_t202" style="position:absolute;left:40043;top:16267;width:5474;height:33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" filled="f" stroked="f">
                    <v:textbox style="mso-fit-shape-to-text:t" inset="1.44pt,1.44pt,1.44pt,1.44pt">
                      <w:txbxContent>
                        <w:p w14:paraId="4FE970E7" w14:textId="77777777" w:rsidR="00721082" w:rsidRDefault="00721082" w:rsidP="00721082">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閉鎖後</w:t>
                          </w:r>
                        </w:p>
                      </w:txbxContent>
                    </v:textbox>
                  </v:shape>
                </v:group>
              </v:group>
            </w:pict>
          </mc:Fallback>
        </mc:AlternateContent>
      </w:r>
    </w:p>
    <w:p w14:paraId="6CB9BE47" w14:textId="77777777" w:rsidR="00F53FEB" w:rsidRDefault="00F53FEB" w:rsidP="00721082"/>
    <w:p w14:paraId="5C7179EB" w14:textId="77777777" w:rsidR="00F53FEB" w:rsidRDefault="00F53FEB" w:rsidP="00721082"/>
    <w:p w14:paraId="407297CE" w14:textId="77777777" w:rsidR="00F53FEB" w:rsidRDefault="00F53FEB" w:rsidP="00721082"/>
    <w:p w14:paraId="563349D8" w14:textId="77777777" w:rsidR="00F53FEB" w:rsidRDefault="00F53FEB" w:rsidP="00721082"/>
    <w:p w14:paraId="32FF515F" w14:textId="77777777" w:rsidR="00F53FEB" w:rsidRDefault="00F53FEB" w:rsidP="00721082"/>
    <w:p w14:paraId="7167A624" w14:textId="77777777" w:rsidR="00F53FEB" w:rsidRDefault="00F53FEB" w:rsidP="00721082"/>
    <w:p w14:paraId="13973B38" w14:textId="4EA196D6" w:rsidR="00F53FEB" w:rsidRDefault="00F53FEB" w:rsidP="00721082"/>
    <w:p w14:paraId="22A57FC7" w14:textId="77777777" w:rsidR="00F53FEB" w:rsidRPr="00863505" w:rsidRDefault="00F53FEB" w:rsidP="00721082"/>
    <w:p w14:paraId="1A35C338" w14:textId="77777777" w:rsidR="00721082" w:rsidRPr="00863505" w:rsidRDefault="00721082" w:rsidP="00721082">
      <w:pPr>
        <w:rPr>
          <w:rFonts w:hAnsi="HG丸ｺﾞｼｯｸM-PRO"/>
          <w:sz w:val="20"/>
        </w:rPr>
      </w:pPr>
    </w:p>
    <w:p w14:paraId="1B8F02D4" w14:textId="765FBF58" w:rsidR="00721082" w:rsidRPr="00863505" w:rsidRDefault="00F53FEB" w:rsidP="00721082">
      <w:pPr>
        <w:jc w:val="center"/>
      </w:pPr>
      <w:r>
        <w:rPr>
          <w:noProof/>
        </w:rPr>
        <mc:AlternateContent>
          <mc:Choice Requires="wpg">
            <w:drawing>
              <wp:anchor distT="0" distB="0" distL="114300" distR="114300" simplePos="0" relativeHeight="252217344" behindDoc="0" locked="0" layoutInCell="1" allowOverlap="1" wp14:anchorId="523C98DD" wp14:editId="5DE148CE">
                <wp:simplePos x="0" y="0"/>
                <wp:positionH relativeFrom="column">
                  <wp:posOffset>2693509</wp:posOffset>
                </wp:positionH>
                <wp:positionV relativeFrom="paragraph">
                  <wp:posOffset>13970</wp:posOffset>
                </wp:positionV>
                <wp:extent cx="2562225" cy="2088386"/>
                <wp:effectExtent l="0" t="0" r="0" b="0"/>
                <wp:wrapNone/>
                <wp:docPr id="1564387987" name="グループ化 53" descr="図 3.5 1　機械設備を有する排水機場等の土木構造物&#10;平野川浄化ポンプ場&#10;（処理水放流渠等のコンクリート部等）&#10;"/>
                <wp:cNvGraphicFramePr/>
                <a:graphic xmlns:a="http://schemas.openxmlformats.org/drawingml/2006/main">
                  <a:graphicData uri="http://schemas.microsoft.com/office/word/2010/wordprocessingGroup">
                    <wpg:wgp>
                      <wpg:cNvGrpSpPr/>
                      <wpg:grpSpPr>
                        <a:xfrm>
                          <a:off x="0" y="0"/>
                          <a:ext cx="2562225" cy="2088386"/>
                          <a:chOff x="0" y="0"/>
                          <a:chExt cx="2562225" cy="2088386"/>
                        </a:xfrm>
                      </wpg:grpSpPr>
                      <wps:wsp>
                        <wps:cNvPr id="1384407799" name="テキスト ボックス 37"/>
                        <wps:cNvSpPr txBox="1"/>
                        <wps:spPr>
                          <a:xfrm rot="10800000" flipV="1">
                            <a:off x="0" y="1412111"/>
                            <a:ext cx="2562225" cy="676275"/>
                          </a:xfrm>
                          <a:prstGeom prst="rect">
                            <a:avLst/>
                          </a:prstGeom>
                          <a:noFill/>
                          <a:ln w="19050">
                            <a:noFill/>
                          </a:ln>
                        </wps:spPr>
                        <wps:txbx>
                          <w:txbxContent>
                            <w:p w14:paraId="499D2941"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平野川浄化ポンプ場</w:t>
                              </w:r>
                            </w:p>
                            <w:p w14:paraId="2D448C90"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（処理水放流渠等のコンクリート部等）</w:t>
                              </w:r>
                            </w:p>
                          </w:txbxContent>
                        </wps:txbx>
                        <wps:bodyPr wrap="square" rtlCol="0">
                          <a:noAutofit/>
                        </wps:bodyPr>
                      </wps:wsp>
                      <pic:pic xmlns:pic="http://schemas.openxmlformats.org/drawingml/2006/picture">
                        <pic:nvPicPr>
                          <pic:cNvPr id="1242594402" name="図 34" descr="レンガ造りの建物&#10;&#10;自動的に生成された説明">
                            <a:extLst>
                              <a:ext uri="{FF2B5EF4-FFF2-40B4-BE49-F238E27FC236}">
                                <a16:creationId xmlns:a16="http://schemas.microsoft.com/office/drawing/2014/main" id="{BF4C5417-8B24-43C0-A662-F9CBA29BF9B9}"/>
                              </a:ext>
                            </a:extLst>
                          </pic:cNvPr>
                          <pic:cNvPicPr>
                            <a:picLocks noChangeAspect="1"/>
                          </pic:cNvPicPr>
                        </pic:nvPicPr>
                        <pic:blipFill rotWithShape="1">
                          <a:blip r:embed="rId25" cstate="email">
                            <a:extLst>
                              <a:ext uri="{28A0092B-C50C-407E-A947-70E740481C1C}">
                                <a14:useLocalDpi xmlns:a14="http://schemas.microsoft.com/office/drawing/2010/main"/>
                              </a:ext>
                            </a:extLst>
                          </a:blip>
                          <a:srcRect t="-1089"/>
                          <a:stretch/>
                        </pic:blipFill>
                        <pic:spPr>
                          <a:xfrm>
                            <a:off x="318304" y="0"/>
                            <a:ext cx="1871980" cy="1468755"/>
                          </a:xfrm>
                          <a:prstGeom prst="rect">
                            <a:avLst/>
                          </a:prstGeom>
                        </pic:spPr>
                      </pic:pic>
                    </wpg:wgp>
                  </a:graphicData>
                </a:graphic>
              </wp:anchor>
            </w:drawing>
          </mc:Choice>
          <mc:Fallback>
            <w:pict>
              <v:group w14:anchorId="523C98DD" id="グループ化 53" o:spid="_x0000_s1057" alt="図 3.5 1　機械設備を有する排水機場等の土木構造物&#10;平野川浄化ポンプ場&#10;（処理水放流渠等のコンクリート部等）&#10;" style="position:absolute;left:0;text-align:left;margin-left:212.1pt;margin-top:1.1pt;width:201.75pt;height:164.45pt;z-index:252217344" coordsize="25622,208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">
                <v:shape id="テキスト ボックス 37" o:spid="_x0000_s1058" type="#_x0000_t202" style="position:absolute;top:14121;width:25622;height:6762;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" filled="f" stroked="f" strokeweight="1.5pt">
                  <v:textbox>
                    <w:txbxContent>
                      <w:p w14:paraId="499D2941"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平野川浄化ポンプ場</w:t>
                        </w:r>
                      </w:p>
                      <w:p w14:paraId="2D448C90"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（処理水放流渠等のコンクリート部等）</w:t>
                        </w:r>
                      </w:p>
                    </w:txbxContent>
                  </v:textbox>
                </v:shape>
                <v:shape id="図 34" o:spid="_x0000_s1059" type="#_x0000_t75" alt="レンガ造りの建物&#10;&#10;自動的に生成された説明" style="position:absolute;left:3183;width:18719;height:1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">
                  <v:imagedata r:id="rId26" o:title="レンガ造りの建物&#10;&#10;自動的に生成された説明" croptop="-714f"/>
                </v:shape>
              </v:group>
            </w:pict>
          </mc:Fallback>
        </mc:AlternateContent>
      </w:r>
      <w:r>
        <w:rPr>
          <w:noProof/>
        </w:rPr>
        <mc:AlternateContent>
          <mc:Choice Requires="wpg">
            <w:drawing>
              <wp:anchor distT="0" distB="0" distL="114300" distR="114300" simplePos="0" relativeHeight="252219392" behindDoc="0" locked="0" layoutInCell="1" allowOverlap="1" wp14:anchorId="3D1E3BE3" wp14:editId="0CB02DFF">
                <wp:simplePos x="0" y="0"/>
                <wp:positionH relativeFrom="column">
                  <wp:posOffset>378573</wp:posOffset>
                </wp:positionH>
                <wp:positionV relativeFrom="paragraph">
                  <wp:posOffset>54481</wp:posOffset>
                </wp:positionV>
                <wp:extent cx="2627630" cy="1786890"/>
                <wp:effectExtent l="0" t="0" r="0" b="0"/>
                <wp:wrapNone/>
                <wp:docPr id="380963237" name="グループ化 52" descr="図 3.5 1　機械設備を有する排水機場等の土木構造物&#10;花園多目的遊水地&#10;（排水門や越流堰のコンクリート部等）&#10;"/>
                <wp:cNvGraphicFramePr/>
                <a:graphic xmlns:a="http://schemas.openxmlformats.org/drawingml/2006/main">
                  <a:graphicData uri="http://schemas.microsoft.com/office/word/2010/wordprocessingGroup">
                    <wpg:wgp>
                      <wpg:cNvGrpSpPr/>
                      <wpg:grpSpPr>
                        <a:xfrm>
                          <a:off x="0" y="0"/>
                          <a:ext cx="2627630" cy="1786890"/>
                          <a:chOff x="0" y="0"/>
                          <a:chExt cx="2627630" cy="1786890"/>
                        </a:xfrm>
                      </wpg:grpSpPr>
                      <wps:wsp>
                        <wps:cNvPr id="48" name="テキスト ボックス 47">
                          <a:extLst>
                            <a:ext uri="{FF2B5EF4-FFF2-40B4-BE49-F238E27FC236}">
                              <a16:creationId xmlns:a16="http://schemas.microsoft.com/office/drawing/2014/main" id="{52F7785E-6244-443A-845F-774563787A63}"/>
                            </a:ext>
                          </a:extLst>
                        </wps:cNvPr>
                        <wps:cNvSpPr txBox="1"/>
                        <wps:spPr>
                          <a:xfrm rot="10800000" flipV="1">
                            <a:off x="0" y="1371600"/>
                            <a:ext cx="2627630" cy="415290"/>
                          </a:xfrm>
                          <a:prstGeom prst="rect">
                            <a:avLst/>
                          </a:prstGeom>
                          <a:noFill/>
                          <a:ln w="19050">
                            <a:noFill/>
                          </a:ln>
                        </wps:spPr>
                        <wps:txbx>
                          <w:txbxContent>
                            <w:p w14:paraId="39D14402"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花園多目的遊水地</w:t>
                              </w:r>
                            </w:p>
                            <w:p w14:paraId="2C2AD672"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（排水門や越流堰のコンクリート部等）</w:t>
                              </w:r>
                            </w:p>
                          </w:txbxContent>
                        </wps:txbx>
                        <wps:bodyPr wrap="square" rtlCol="0">
                          <a:spAutoFit/>
                        </wps:bodyPr>
                      </wps:wsp>
                      <pic:pic xmlns:pic="http://schemas.openxmlformats.org/drawingml/2006/picture">
                        <pic:nvPicPr>
                          <pic:cNvPr id="290957155" name="図 5" descr="草, 屋外, フェンス, 水 が含まれている画像&#10;&#10;自動的に生成された説明">
                            <a:extLst>
                              <a:ext uri="{FF2B5EF4-FFF2-40B4-BE49-F238E27FC236}">
                                <a16:creationId xmlns:a16="http://schemas.microsoft.com/office/drawing/2014/main" id="{FE1CDD33-0F83-4735-AE41-085DEF72AA73}"/>
                              </a:ext>
                            </a:extLst>
                          </pic:cNvPr>
                          <pic:cNvPicPr>
                            <a:picLocks noChangeAspect="1"/>
                          </pic:cNvPicPr>
                        </pic:nvPicPr>
                        <pic:blipFill rotWithShape="1">
                          <a:blip r:embed="rId27" cstate="email">
                            <a:extLst>
                              <a:ext uri="{28A0092B-C50C-407E-A947-70E740481C1C}">
                                <a14:useLocalDpi xmlns:a14="http://schemas.microsoft.com/office/drawing/2010/main"/>
                              </a:ext>
                            </a:extLst>
                          </a:blip>
                          <a:srcRect/>
                          <a:stretch/>
                        </pic:blipFill>
                        <pic:spPr>
                          <a:xfrm>
                            <a:off x="503498" y="0"/>
                            <a:ext cx="1871980" cy="1440815"/>
                          </a:xfrm>
                          <a:prstGeom prst="rect">
                            <a:avLst/>
                          </a:prstGeom>
                        </pic:spPr>
                      </pic:pic>
                    </wpg:wgp>
                  </a:graphicData>
                </a:graphic>
              </wp:anchor>
            </w:drawing>
          </mc:Choice>
          <mc:Fallback>
            <w:pict>
              <v:group w14:anchorId="3D1E3BE3" id="グループ化 52" o:spid="_x0000_s1060" alt="図 3.5 1　機械設備を有する排水機場等の土木構造物&#10;花園多目的遊水地&#10;（排水門や越流堰のコンクリート部等）&#10;" style="position:absolute;left:0;text-align:left;margin-left:29.8pt;margin-top:4.3pt;width:206.9pt;height:140.7pt;z-index:252219392" coordsize="26276,17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">
                <v:shape id="テキスト ボックス 47" o:spid="_x0000_s1061" type="#_x0000_t202" style="position:absolute;top:13716;width:26276;height:4152;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" filled="f" stroked="f" strokeweight="1.5pt">
                  <v:textbox style="mso-fit-shape-to-text:t">
                    <w:txbxContent>
                      <w:p w14:paraId="39D14402"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花園多目的遊水地</w:t>
                        </w:r>
                      </w:p>
                      <w:p w14:paraId="2C2AD672"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（排水門や越流堰のコンクリート部等）</w:t>
                        </w:r>
                      </w:p>
                    </w:txbxContent>
                  </v:textbox>
                </v:shape>
                <v:shape id="図 5" o:spid="_x0000_s1062" type="#_x0000_t75" alt="草, 屋外, フェンス, 水 が含まれている画像&#10;&#10;自動的に生成された説明" style="position:absolute;left:5034;width:18720;height:14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">
                  <v:imagedata r:id="rId28" o:title="草, 屋外, フェンス, 水 が含まれている画像&#10;&#10;自動的に生成された説明"/>
                </v:shape>
              </v:group>
            </w:pict>
          </mc:Fallback>
        </mc:AlternateContent>
      </w:r>
      <w:r w:rsidR="00721082" w:rsidRPr="00863505">
        <w:rPr>
          <w:rFonts w:hint="eastAsia"/>
        </w:rPr>
        <w:t xml:space="preserve">　　</w:t>
      </w:r>
    </w:p>
    <w:p w14:paraId="586C3D6E" w14:textId="77777777" w:rsidR="00721082" w:rsidRDefault="00721082" w:rsidP="00721082"/>
    <w:p w14:paraId="212A6BE2" w14:textId="77777777" w:rsidR="00F53FEB" w:rsidRDefault="00F53FEB" w:rsidP="00721082"/>
    <w:p w14:paraId="0DA4EA40" w14:textId="77777777" w:rsidR="00F53FEB" w:rsidRDefault="00F53FEB" w:rsidP="00721082"/>
    <w:p w14:paraId="4DA0D712" w14:textId="77777777" w:rsidR="00F53FEB" w:rsidRDefault="00F53FEB" w:rsidP="00721082"/>
    <w:p w14:paraId="5A6D3BD2" w14:textId="77777777" w:rsidR="00F53FEB" w:rsidRDefault="00F53FEB" w:rsidP="00721082"/>
    <w:p w14:paraId="3B2AB850" w14:textId="1A5602B9" w:rsidR="00F53FEB" w:rsidRDefault="00F53FEB" w:rsidP="00721082"/>
    <w:p w14:paraId="66538881" w14:textId="77777777" w:rsidR="00F53FEB" w:rsidRDefault="00F53FEB" w:rsidP="00721082"/>
    <w:p w14:paraId="3D5E875E" w14:textId="0C1EC026" w:rsidR="00F53FEB" w:rsidRPr="00863505" w:rsidRDefault="00E47EEF" w:rsidP="00721082">
      <w:r>
        <w:rPr>
          <w:noProof/>
        </w:rPr>
        <mc:AlternateContent>
          <mc:Choice Requires="wpg">
            <w:drawing>
              <wp:anchor distT="0" distB="0" distL="114300" distR="114300" simplePos="0" relativeHeight="252215296" behindDoc="0" locked="0" layoutInCell="1" allowOverlap="1" wp14:anchorId="1E80A75F" wp14:editId="2DAC29B3">
                <wp:simplePos x="0" y="0"/>
                <wp:positionH relativeFrom="column">
                  <wp:posOffset>934085</wp:posOffset>
                </wp:positionH>
                <wp:positionV relativeFrom="paragraph">
                  <wp:posOffset>68933</wp:posOffset>
                </wp:positionV>
                <wp:extent cx="4746175" cy="2011124"/>
                <wp:effectExtent l="0" t="0" r="0" b="0"/>
                <wp:wrapNone/>
                <wp:docPr id="730868229" name="グループ化 51" descr="図 3.5 1　機械設備を有する排水機場等の土木構造物&#10;住吉川防災調節池"/>
                <wp:cNvGraphicFramePr/>
                <a:graphic xmlns:a="http://schemas.openxmlformats.org/drawingml/2006/main">
                  <a:graphicData uri="http://schemas.microsoft.com/office/word/2010/wordprocessingGroup">
                    <wpg:wgp>
                      <wpg:cNvGrpSpPr/>
                      <wpg:grpSpPr>
                        <a:xfrm>
                          <a:off x="0" y="0"/>
                          <a:ext cx="4746175" cy="2011124"/>
                          <a:chOff x="0" y="0"/>
                          <a:chExt cx="4746175" cy="2011124"/>
                        </a:xfrm>
                      </wpg:grpSpPr>
                      <wps:wsp>
                        <wps:cNvPr id="1899773755" name="テキスト ボックス 49"/>
                        <wps:cNvSpPr txBox="1"/>
                        <wps:spPr>
                          <a:xfrm rot="10800000" flipV="1">
                            <a:off x="0" y="1672034"/>
                            <a:ext cx="2195830" cy="339090"/>
                          </a:xfrm>
                          <a:prstGeom prst="rect">
                            <a:avLst/>
                          </a:prstGeom>
                          <a:noFill/>
                          <a:ln w="19050">
                            <a:noFill/>
                          </a:ln>
                        </wps:spPr>
                        <wps:txbx>
                          <w:txbxContent>
                            <w:p w14:paraId="69E28D48"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住吉川防災調節池</w:t>
                              </w:r>
                            </w:p>
                          </w:txbxContent>
                        </wps:txbx>
                        <wps:bodyPr wrap="square" rtlCol="0">
                          <a:spAutoFit/>
                        </wps:bodyPr>
                      </wps:wsp>
                      <wps:wsp>
                        <wps:cNvPr id="80518550" name="テキスト ボックス 41"/>
                        <wps:cNvSpPr txBox="1"/>
                        <wps:spPr>
                          <a:xfrm rot="10800000" flipV="1">
                            <a:off x="3142165" y="1290526"/>
                            <a:ext cx="1604010" cy="567690"/>
                          </a:xfrm>
                          <a:prstGeom prst="rect">
                            <a:avLst/>
                          </a:prstGeom>
                          <a:noFill/>
                          <a:ln w="19050">
                            <a:noFill/>
                          </a:ln>
                        </wps:spPr>
                        <wps:txbx>
                          <w:txbxContent>
                            <w:p w14:paraId="0271A577"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テレメータ観測局</w:t>
                              </w:r>
                            </w:p>
                            <w:p w14:paraId="5CE575BC"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（パンザマスト等）</w:t>
                              </w:r>
                            </w:p>
                          </w:txbxContent>
                        </wps:txbx>
                        <wps:bodyPr wrap="square" rtlCol="0">
                          <a:spAutoFit/>
                        </wps:bodyPr>
                      </wps:wsp>
                      <pic:pic xmlns:pic="http://schemas.openxmlformats.org/drawingml/2006/picture">
                        <pic:nvPicPr>
                          <pic:cNvPr id="38570729" name="図 5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19919" y="0"/>
                            <a:ext cx="3455670" cy="1694180"/>
                          </a:xfrm>
                          <a:prstGeom prst="rect">
                            <a:avLst/>
                          </a:prstGeom>
                          <a:noFill/>
                          <a:ln>
                            <a:noFill/>
                          </a:ln>
                        </pic:spPr>
                      </pic:pic>
                    </wpg:wgp>
                  </a:graphicData>
                </a:graphic>
              </wp:anchor>
            </w:drawing>
          </mc:Choice>
          <mc:Fallback>
            <w:pict>
              <v:group w14:anchorId="1E80A75F" id="グループ化 51" o:spid="_x0000_s1063" alt="図 3.5 1　機械設備を有する排水機場等の土木構造物&#10;住吉川防災調節池" style="position:absolute;left:0;text-align:left;margin-left:73.55pt;margin-top:5.45pt;width:373.7pt;height:158.35pt;z-index:252215296" coordsize="47461,201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">
                <v:shape id="テキスト ボックス 49" o:spid="_x0000_s1064" type="#_x0000_t202" style="position:absolute;top:16720;width:21958;height:3391;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" filled="f" stroked="f" strokeweight="1.5pt">
                  <v:textbox style="mso-fit-shape-to-text:t">
                    <w:txbxContent>
                      <w:p w14:paraId="69E28D48"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住吉川防災調節池</w:t>
                        </w:r>
                      </w:p>
                    </w:txbxContent>
                  </v:textbox>
                </v:shape>
                <v:shape id="テキスト ボックス 41" o:spid="_x0000_s1065" type="#_x0000_t202" style="position:absolute;left:31421;top:12905;width:16040;height:5677;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" filled="f" stroked="f" strokeweight="1.5pt">
                  <v:textbox style="mso-fit-shape-to-text:t">
                    <w:txbxContent>
                      <w:p w14:paraId="0271A577"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テレメータ観測局</w:t>
                        </w:r>
                      </w:p>
                      <w:p w14:paraId="5CE575BC"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（パンザマスト等）</w:t>
                        </w:r>
                      </w:p>
                    </w:txbxContent>
                  </v:textbox>
                </v:shape>
                <v:shape id="図 52" o:spid="_x0000_s1066" type="#_x0000_t75" style="position:absolute;left:2199;width:34556;height:1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">
                  <v:imagedata r:id="rId30" o:title=""/>
                </v:shape>
              </v:group>
            </w:pict>
          </mc:Fallback>
        </mc:AlternateContent>
      </w:r>
    </w:p>
    <w:p w14:paraId="4B7D8A90" w14:textId="0E3B1845" w:rsidR="00721082" w:rsidRPr="00863505" w:rsidRDefault="00721082" w:rsidP="00721082">
      <w:pPr>
        <w:jc w:val="center"/>
      </w:pPr>
    </w:p>
    <w:p w14:paraId="2A399BD8" w14:textId="77777777" w:rsidR="00721082" w:rsidRDefault="00721082" w:rsidP="00721082"/>
    <w:p w14:paraId="0884DE6E" w14:textId="77777777" w:rsidR="00F53FEB" w:rsidRDefault="00F53FEB" w:rsidP="00721082"/>
    <w:p w14:paraId="0533BCBE" w14:textId="77777777" w:rsidR="00F53FEB" w:rsidRDefault="00F53FEB" w:rsidP="00721082"/>
    <w:p w14:paraId="237D1BDA" w14:textId="77777777" w:rsidR="00F53FEB" w:rsidRDefault="00F53FEB" w:rsidP="00721082"/>
    <w:p w14:paraId="18683282" w14:textId="77777777" w:rsidR="00F53FEB" w:rsidRDefault="00F53FEB" w:rsidP="00721082"/>
    <w:p w14:paraId="07A15DF1" w14:textId="77777777" w:rsidR="00F53FEB" w:rsidRDefault="00F53FEB" w:rsidP="00721082"/>
    <w:p w14:paraId="3B25677E" w14:textId="77777777" w:rsidR="00F53FEB" w:rsidRPr="00863505" w:rsidRDefault="00F53FEB" w:rsidP="00721082"/>
    <w:p w14:paraId="7F1C65A9" w14:textId="2261133C" w:rsidR="00721082" w:rsidRPr="00863505" w:rsidRDefault="00477809" w:rsidP="00477809">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3.5</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1</w:t>
      </w:r>
      <w:r w:rsidR="0040055F" w:rsidRPr="00863505">
        <w:rPr>
          <w:szCs w:val="21"/>
        </w:rPr>
        <w:fldChar w:fldCharType="end"/>
      </w:r>
      <w:r w:rsidR="00721082" w:rsidRPr="00863505">
        <w:rPr>
          <w:rFonts w:hint="eastAsia"/>
          <w:szCs w:val="21"/>
        </w:rPr>
        <w:t xml:space="preserve">　機械設備を有する排水機場等の土木構造物</w:t>
      </w:r>
    </w:p>
    <w:p w14:paraId="7F750D6F" w14:textId="68D3B384" w:rsidR="00721082" w:rsidRPr="00863505" w:rsidRDefault="00721082" w:rsidP="009B4FFB">
      <w:pPr>
        <w:pStyle w:val="5"/>
        <w:ind w:left="922"/>
      </w:pPr>
      <w:r w:rsidRPr="00863505">
        <w:rPr>
          <w:rFonts w:hint="eastAsia"/>
        </w:rPr>
        <w:lastRenderedPageBreak/>
        <w:t>その他維持管理を要する施設</w:t>
      </w:r>
    </w:p>
    <w:p w14:paraId="48916411" w14:textId="07F5B633" w:rsidR="00721082" w:rsidRPr="00863505" w:rsidRDefault="00E47EEF" w:rsidP="00721082">
      <w:pPr>
        <w:ind w:firstLineChars="100" w:firstLine="220"/>
        <w:rPr>
          <w:rFonts w:hAnsi="HG丸ｺﾞｼｯｸM-PRO"/>
          <w:sz w:val="22"/>
        </w:rPr>
      </w:pPr>
      <w:r>
        <w:rPr>
          <w:rFonts w:hAnsi="HG丸ｺﾞｼｯｸM-PRO"/>
          <w:noProof/>
          <w:sz w:val="22"/>
        </w:rPr>
        <mc:AlternateContent>
          <mc:Choice Requires="wpg">
            <w:drawing>
              <wp:anchor distT="0" distB="0" distL="114300" distR="114300" simplePos="0" relativeHeight="252026880" behindDoc="0" locked="0" layoutInCell="1" allowOverlap="1" wp14:anchorId="785B7314" wp14:editId="6BF98079">
                <wp:simplePos x="0" y="0"/>
                <wp:positionH relativeFrom="column">
                  <wp:posOffset>3017600</wp:posOffset>
                </wp:positionH>
                <wp:positionV relativeFrom="paragraph">
                  <wp:posOffset>63162</wp:posOffset>
                </wp:positionV>
                <wp:extent cx="2879725" cy="2200693"/>
                <wp:effectExtent l="0" t="0" r="0" b="0"/>
                <wp:wrapNone/>
                <wp:docPr id="378741974" name="グループ化 61" descr="図 3.5 2　その他維持管理を要する施設&#10;護岸照明施設（大川、堂島川）"/>
                <wp:cNvGraphicFramePr/>
                <a:graphic xmlns:a="http://schemas.openxmlformats.org/drawingml/2006/main">
                  <a:graphicData uri="http://schemas.microsoft.com/office/word/2010/wordprocessingGroup">
                    <wpg:wgp>
                      <wpg:cNvGrpSpPr/>
                      <wpg:grpSpPr>
                        <a:xfrm>
                          <a:off x="0" y="0"/>
                          <a:ext cx="2879725" cy="2200693"/>
                          <a:chOff x="0" y="0"/>
                          <a:chExt cx="2879725" cy="2200693"/>
                        </a:xfrm>
                      </wpg:grpSpPr>
                      <wps:wsp>
                        <wps:cNvPr id="433793094" name="テキスト ボックス 39"/>
                        <wps:cNvSpPr txBox="1"/>
                        <wps:spPr>
                          <a:xfrm rot="10800000" flipV="1">
                            <a:off x="237281" y="1811438"/>
                            <a:ext cx="2352675" cy="389255"/>
                          </a:xfrm>
                          <a:prstGeom prst="rect">
                            <a:avLst/>
                          </a:prstGeom>
                          <a:noFill/>
                          <a:ln w="19050">
                            <a:noFill/>
                          </a:ln>
                        </wps:spPr>
                        <wps:txbx>
                          <w:txbxContent>
                            <w:p w14:paraId="0E92E1B0"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護岸照明施設（大川、堂島川）</w:t>
                              </w:r>
                            </w:p>
                          </w:txbxContent>
                        </wps:txbx>
                        <wps:bodyPr wrap="square" rtlCol="0">
                          <a:noAutofit/>
                        </wps:bodyPr>
                      </wps:wsp>
                      <pic:pic xmlns:pic="http://schemas.openxmlformats.org/drawingml/2006/picture">
                        <pic:nvPicPr>
                          <pic:cNvPr id="1730919694" name="図 54"/>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9725" cy="1761490"/>
                          </a:xfrm>
                          <a:prstGeom prst="rect">
                            <a:avLst/>
                          </a:prstGeom>
                          <a:noFill/>
                          <a:ln>
                            <a:noFill/>
                          </a:ln>
                        </pic:spPr>
                      </pic:pic>
                    </wpg:wgp>
                  </a:graphicData>
                </a:graphic>
              </wp:anchor>
            </w:drawing>
          </mc:Choice>
          <mc:Fallback>
            <w:pict>
              <v:group w14:anchorId="785B7314" id="グループ化 61" o:spid="_x0000_s1067" alt="図 3.5 2　その他維持管理を要する施設&#10;護岸照明施設（大川、堂島川）" style="position:absolute;left:0;text-align:left;margin-left:237.6pt;margin-top:4.95pt;width:226.75pt;height:173.3pt;z-index:252026880" coordsize="28797,220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">
                <v:shape id="テキスト ボックス 39" o:spid="_x0000_s1068" type="#_x0000_t202" style="position:absolute;left:2372;top:18114;width:23527;height:3892;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" filled="f" stroked="f" strokeweight="1.5pt">
                  <v:textbox>
                    <w:txbxContent>
                      <w:p w14:paraId="0E92E1B0"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護岸照明施設（大川、堂島川）</w:t>
                        </w:r>
                      </w:p>
                    </w:txbxContent>
                  </v:textbox>
                </v:shape>
                <v:shape id="図 54" o:spid="_x0000_s1069" type="#_x0000_t75" style="position:absolute;width:28797;height:17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">
                  <v:imagedata r:id="rId32" o:title=""/>
                </v:shape>
              </v:group>
            </w:pict>
          </mc:Fallback>
        </mc:AlternateContent>
      </w:r>
    </w:p>
    <w:p w14:paraId="0CB8CD0D" w14:textId="31E0A5F5" w:rsidR="00721082" w:rsidRPr="00863505" w:rsidRDefault="00E47EEF" w:rsidP="00721082">
      <w:pPr>
        <w:jc w:val="left"/>
      </w:pPr>
      <w:r>
        <w:rPr>
          <w:noProof/>
        </w:rPr>
        <mc:AlternateContent>
          <mc:Choice Requires="wpg">
            <w:drawing>
              <wp:anchor distT="0" distB="0" distL="114300" distR="114300" simplePos="0" relativeHeight="252233728" behindDoc="0" locked="0" layoutInCell="1" allowOverlap="1" wp14:anchorId="124B801F" wp14:editId="0178293C">
                <wp:simplePos x="0" y="0"/>
                <wp:positionH relativeFrom="column">
                  <wp:posOffset>2395</wp:posOffset>
                </wp:positionH>
                <wp:positionV relativeFrom="paragraph">
                  <wp:posOffset>89205</wp:posOffset>
                </wp:positionV>
                <wp:extent cx="2879725" cy="2028399"/>
                <wp:effectExtent l="0" t="0" r="0" b="0"/>
                <wp:wrapNone/>
                <wp:docPr id="896259343" name="グループ化 62" descr="図 3.5 2　その他維持管理を要する施設&#10;八軒家浜防災船着場（浮桟橋）」"/>
                <wp:cNvGraphicFramePr/>
                <a:graphic xmlns:a="http://schemas.openxmlformats.org/drawingml/2006/main">
                  <a:graphicData uri="http://schemas.microsoft.com/office/word/2010/wordprocessingGroup">
                    <wpg:wgp>
                      <wpg:cNvGrpSpPr/>
                      <wpg:grpSpPr>
                        <a:xfrm>
                          <a:off x="0" y="0"/>
                          <a:ext cx="2879725" cy="2028399"/>
                          <a:chOff x="0" y="0"/>
                          <a:chExt cx="2879725" cy="2028399"/>
                        </a:xfrm>
                      </wpg:grpSpPr>
                      <wps:wsp>
                        <wps:cNvPr id="756315067" name="テキスト ボックス 42"/>
                        <wps:cNvSpPr txBox="1"/>
                        <wps:spPr>
                          <a:xfrm rot="10800000" flipV="1">
                            <a:off x="23150" y="1591519"/>
                            <a:ext cx="2425700" cy="436880"/>
                          </a:xfrm>
                          <a:prstGeom prst="rect">
                            <a:avLst/>
                          </a:prstGeom>
                          <a:noFill/>
                          <a:ln w="19050">
                            <a:noFill/>
                          </a:ln>
                        </wps:spPr>
                        <wps:txbx>
                          <w:txbxContent>
                            <w:p w14:paraId="3352E7C9"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「八軒家浜防災船着場（浮桟橋）」</w:t>
                              </w:r>
                            </w:p>
                          </w:txbxContent>
                        </wps:txbx>
                        <wps:bodyPr wrap="square" rtlCol="0">
                          <a:noAutofit/>
                        </wps:bodyPr>
                      </wps:wsp>
                      <pic:pic xmlns:pic="http://schemas.openxmlformats.org/drawingml/2006/picture">
                        <pic:nvPicPr>
                          <pic:cNvPr id="417291064" name="図 53"/>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725" cy="1645920"/>
                          </a:xfrm>
                          <a:prstGeom prst="rect">
                            <a:avLst/>
                          </a:prstGeom>
                          <a:noFill/>
                          <a:ln>
                            <a:noFill/>
                          </a:ln>
                        </pic:spPr>
                      </pic:pic>
                    </wpg:wgp>
                  </a:graphicData>
                </a:graphic>
              </wp:anchor>
            </w:drawing>
          </mc:Choice>
          <mc:Fallback>
            <w:pict>
              <v:group w14:anchorId="124B801F" id="グループ化 62" o:spid="_x0000_s1070" alt="図 3.5 2　その他維持管理を要する施設&#10;八軒家浜防災船着場（浮桟橋）」" style="position:absolute;margin-left:.2pt;margin-top:7pt;width:226.75pt;height:159.7pt;z-index:252233728" coordsize="28797,202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&#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">
                <v:shape id="テキスト ボックス 42" o:spid="_x0000_s1071" type="#_x0000_t202" style="position:absolute;left:231;top:15915;width:24257;height:4368;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" filled="f" stroked="f" strokeweight="1.5pt">
                  <v:textbox>
                    <w:txbxContent>
                      <w:p w14:paraId="3352E7C9"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「八軒家浜防災船着場（浮桟橋）」</w:t>
                        </w:r>
                      </w:p>
                    </w:txbxContent>
                  </v:textbox>
                </v:shape>
                <v:shape id="図 53" o:spid="_x0000_s1072" type="#_x0000_t75" style="position:absolute;width:28797;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">
                  <v:imagedata r:id="rId34" o:title=""/>
                </v:shape>
              </v:group>
            </w:pict>
          </mc:Fallback>
        </mc:AlternateContent>
      </w:r>
    </w:p>
    <w:p w14:paraId="289F1C47" w14:textId="77777777" w:rsidR="00721082" w:rsidRDefault="00721082" w:rsidP="00721082">
      <w:pPr>
        <w:rPr>
          <w:sz w:val="20"/>
        </w:rPr>
      </w:pPr>
    </w:p>
    <w:p w14:paraId="5FB876EB" w14:textId="77777777" w:rsidR="00E47EEF" w:rsidRDefault="00E47EEF" w:rsidP="00721082">
      <w:pPr>
        <w:rPr>
          <w:sz w:val="20"/>
        </w:rPr>
      </w:pPr>
    </w:p>
    <w:p w14:paraId="2AEC2F6A" w14:textId="77777777" w:rsidR="00E47EEF" w:rsidRDefault="00E47EEF" w:rsidP="00721082">
      <w:pPr>
        <w:rPr>
          <w:sz w:val="20"/>
        </w:rPr>
      </w:pPr>
    </w:p>
    <w:p w14:paraId="57E8F55B" w14:textId="77777777" w:rsidR="00E47EEF" w:rsidRDefault="00E47EEF" w:rsidP="00721082">
      <w:pPr>
        <w:rPr>
          <w:sz w:val="20"/>
        </w:rPr>
      </w:pPr>
    </w:p>
    <w:p w14:paraId="33D9A5DE" w14:textId="77777777" w:rsidR="00E47EEF" w:rsidRDefault="00E47EEF" w:rsidP="00721082">
      <w:pPr>
        <w:rPr>
          <w:sz w:val="20"/>
        </w:rPr>
      </w:pPr>
    </w:p>
    <w:p w14:paraId="53D9D6A4" w14:textId="77777777" w:rsidR="00E47EEF" w:rsidRDefault="00E47EEF" w:rsidP="00721082">
      <w:pPr>
        <w:rPr>
          <w:sz w:val="20"/>
        </w:rPr>
      </w:pPr>
    </w:p>
    <w:p w14:paraId="59C20FD8" w14:textId="77777777" w:rsidR="00E47EEF" w:rsidRDefault="00E47EEF" w:rsidP="00721082">
      <w:pPr>
        <w:rPr>
          <w:sz w:val="20"/>
        </w:rPr>
      </w:pPr>
    </w:p>
    <w:p w14:paraId="7B0C9E3D" w14:textId="77777777" w:rsidR="00721082" w:rsidRDefault="00721082" w:rsidP="00721082"/>
    <w:p w14:paraId="1732550D" w14:textId="77777777" w:rsidR="00E47EEF" w:rsidRPr="00863505" w:rsidRDefault="00E47EEF" w:rsidP="00721082"/>
    <w:p w14:paraId="2E1F912F" w14:textId="6FEAEF85" w:rsidR="00721082" w:rsidRPr="00863505" w:rsidRDefault="00E47EEF" w:rsidP="00721082">
      <w:pPr>
        <w:jc w:val="left"/>
      </w:pPr>
      <w:r>
        <w:rPr>
          <w:noProof/>
        </w:rPr>
        <mc:AlternateContent>
          <mc:Choice Requires="wpg">
            <w:drawing>
              <wp:anchor distT="0" distB="0" distL="114300" distR="114300" simplePos="0" relativeHeight="252231680" behindDoc="0" locked="0" layoutInCell="1" allowOverlap="1" wp14:anchorId="22F3A353" wp14:editId="5D02F045">
                <wp:simplePos x="0" y="0"/>
                <wp:positionH relativeFrom="column">
                  <wp:posOffset>2395</wp:posOffset>
                </wp:positionH>
                <wp:positionV relativeFrom="paragraph">
                  <wp:posOffset>25545</wp:posOffset>
                </wp:positionV>
                <wp:extent cx="2967990" cy="1638629"/>
                <wp:effectExtent l="0" t="0" r="3810" b="0"/>
                <wp:wrapNone/>
                <wp:docPr id="1009405547" name="グループ化 60" descr="図 3.5 2　その他維持管理を要する施設&#10;網場（寝屋川、第二寝屋川、平野川）"/>
                <wp:cNvGraphicFramePr/>
                <a:graphic xmlns:a="http://schemas.openxmlformats.org/drawingml/2006/main">
                  <a:graphicData uri="http://schemas.microsoft.com/office/word/2010/wordprocessingGroup">
                    <wpg:wgp>
                      <wpg:cNvGrpSpPr/>
                      <wpg:grpSpPr>
                        <a:xfrm>
                          <a:off x="0" y="0"/>
                          <a:ext cx="2967990" cy="1638629"/>
                          <a:chOff x="0" y="0"/>
                          <a:chExt cx="2967990" cy="1638629"/>
                        </a:xfrm>
                      </wpg:grpSpPr>
                      <wps:wsp>
                        <wps:cNvPr id="36" name="テキスト ボックス 35">
                          <a:extLst>
                            <a:ext uri="{FF2B5EF4-FFF2-40B4-BE49-F238E27FC236}">
                              <a16:creationId xmlns:a16="http://schemas.microsoft.com/office/drawing/2014/main" id="{F29589A0-5A80-4971-A677-28A6A02AE3C1}"/>
                            </a:ext>
                          </a:extLst>
                        </wps:cNvPr>
                        <wps:cNvSpPr txBox="1"/>
                        <wps:spPr>
                          <a:xfrm rot="10800000" flipV="1">
                            <a:off x="387752" y="1296364"/>
                            <a:ext cx="2293620" cy="342265"/>
                          </a:xfrm>
                          <a:prstGeom prst="rect">
                            <a:avLst/>
                          </a:prstGeom>
                          <a:noFill/>
                          <a:ln w="19050">
                            <a:noFill/>
                          </a:ln>
                        </wps:spPr>
                        <wps:txbx>
                          <w:txbxContent>
                            <w:p w14:paraId="33E8E458"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網場（寝屋川、第二寝屋川、平野川）</w:t>
                              </w:r>
                            </w:p>
                          </w:txbxContent>
                        </wps:txbx>
                        <wps:bodyPr wrap="square" rtlCol="0">
                          <a:noAutofit/>
                        </wps:bodyPr>
                      </wps:wsp>
                      <pic:pic xmlns:pic="http://schemas.openxmlformats.org/drawingml/2006/picture">
                        <pic:nvPicPr>
                          <pic:cNvPr id="565272661" name="図 57"/>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7990" cy="1317625"/>
                          </a:xfrm>
                          <a:prstGeom prst="rect">
                            <a:avLst/>
                          </a:prstGeom>
                          <a:noFill/>
                          <a:ln>
                            <a:noFill/>
                          </a:ln>
                        </pic:spPr>
                      </pic:pic>
                    </wpg:wgp>
                  </a:graphicData>
                </a:graphic>
              </wp:anchor>
            </w:drawing>
          </mc:Choice>
          <mc:Fallback>
            <w:pict>
              <v:group w14:anchorId="22F3A353" id="グループ化 60" o:spid="_x0000_s1073" alt="図 3.5 2　その他維持管理を要する施設&#10;網場（寝屋川、第二寝屋川、平野川）" style="position:absolute;margin-left:.2pt;margin-top:2pt;width:233.7pt;height:129.05pt;z-index:252231680" coordsize="29679,163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">
                <v:shape id="テキスト ボックス 35" o:spid="_x0000_s1074" type="#_x0000_t202" style="position:absolute;left:3877;top:12963;width:22936;height:3423;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" filled="f" stroked="f" strokeweight="1.5pt">
                  <v:textbox>
                    <w:txbxContent>
                      <w:p w14:paraId="33E8E458"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網場（寝屋川、第二寝屋川、平野川）</w:t>
                        </w:r>
                      </w:p>
                    </w:txbxContent>
                  </v:textbox>
                </v:shape>
                <v:shape id="図 57" o:spid="_x0000_s1075" type="#_x0000_t75" style="position:absolute;width:29679;height:13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">
                  <v:imagedata r:id="rId36" o:title=""/>
                </v:shape>
              </v:group>
            </w:pict>
          </mc:Fallback>
        </mc:AlternateContent>
      </w:r>
      <w:r>
        <w:rPr>
          <w:noProof/>
        </w:rPr>
        <mc:AlternateContent>
          <mc:Choice Requires="wpg">
            <w:drawing>
              <wp:anchor distT="0" distB="0" distL="114300" distR="114300" simplePos="0" relativeHeight="252028928" behindDoc="0" locked="0" layoutInCell="1" allowOverlap="1" wp14:anchorId="77650A33" wp14:editId="5DC29113">
                <wp:simplePos x="0" y="0"/>
                <wp:positionH relativeFrom="column">
                  <wp:posOffset>3017600</wp:posOffset>
                </wp:positionH>
                <wp:positionV relativeFrom="paragraph">
                  <wp:posOffset>48694</wp:posOffset>
                </wp:positionV>
                <wp:extent cx="2981325" cy="2010273"/>
                <wp:effectExtent l="0" t="0" r="9525" b="0"/>
                <wp:wrapNone/>
                <wp:docPr id="558574440" name="グループ化 59" descr="図 3.5 2　その他維持管理を要する施設&#10;河川管理用船舶・船着場（木津川）"/>
                <wp:cNvGraphicFramePr/>
                <a:graphic xmlns:a="http://schemas.openxmlformats.org/drawingml/2006/main">
                  <a:graphicData uri="http://schemas.microsoft.com/office/word/2010/wordprocessingGroup">
                    <wpg:wgp>
                      <wpg:cNvGrpSpPr/>
                      <wpg:grpSpPr>
                        <a:xfrm>
                          <a:off x="0" y="0"/>
                          <a:ext cx="2981325" cy="2010273"/>
                          <a:chOff x="0" y="0"/>
                          <a:chExt cx="2981325" cy="2010273"/>
                        </a:xfrm>
                      </wpg:grpSpPr>
                      <wps:wsp>
                        <wps:cNvPr id="2036782476" name="テキスト ボックス 28"/>
                        <wps:cNvSpPr txBox="1"/>
                        <wps:spPr>
                          <a:xfrm rot="10800000" flipV="1">
                            <a:off x="491924" y="1614668"/>
                            <a:ext cx="2333625" cy="395605"/>
                          </a:xfrm>
                          <a:prstGeom prst="rect">
                            <a:avLst/>
                          </a:prstGeom>
                          <a:noFill/>
                          <a:ln w="19050">
                            <a:noFill/>
                          </a:ln>
                        </wps:spPr>
                        <wps:txbx>
                          <w:txbxContent>
                            <w:p w14:paraId="088CE1C8" w14:textId="77777777" w:rsidR="00721082" w:rsidRPr="00260976" w:rsidRDefault="00721082" w:rsidP="00721082">
                              <w:pPr>
                                <w:spacing w:line="0" w:lineRule="atLeast"/>
                                <w:jc w:val="center"/>
                                <w:rPr>
                                  <w:rFonts w:ascii="Meiryo UI" w:eastAsia="Meiryo UI" w:hAnsi="Meiryo UI" w:cs="Meiryo UI"/>
                                  <w:kern w:val="24"/>
                                  <w:sz w:val="18"/>
                                  <w:szCs w:val="14"/>
                                </w:rPr>
                              </w:pPr>
                              <w:r w:rsidRPr="00260976">
                                <w:rPr>
                                  <w:rFonts w:ascii="Meiryo UI" w:eastAsia="Meiryo UI" w:hAnsi="Meiryo UI" w:cs="Meiryo UI" w:hint="eastAsia"/>
                                  <w:kern w:val="24"/>
                                  <w:sz w:val="18"/>
                                  <w:szCs w:val="14"/>
                                </w:rPr>
                                <w:t>河川管理用船舶・船着場（木津川）</w:t>
                              </w:r>
                            </w:p>
                          </w:txbxContent>
                        </wps:txbx>
                        <wps:bodyPr wrap="square" rtlCol="0">
                          <a:noAutofit/>
                        </wps:bodyPr>
                      </wps:wsp>
                      <pic:pic xmlns:pic="http://schemas.openxmlformats.org/drawingml/2006/picture">
                        <pic:nvPicPr>
                          <pic:cNvPr id="1793972989" name="図 58"/>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1325" cy="1562735"/>
                          </a:xfrm>
                          <a:prstGeom prst="rect">
                            <a:avLst/>
                          </a:prstGeom>
                          <a:noFill/>
                          <a:ln>
                            <a:noFill/>
                          </a:ln>
                        </pic:spPr>
                      </pic:pic>
                    </wpg:wgp>
                  </a:graphicData>
                </a:graphic>
              </wp:anchor>
            </w:drawing>
          </mc:Choice>
          <mc:Fallback>
            <w:pict>
              <v:group w14:anchorId="77650A33" id="グループ化 59" o:spid="_x0000_s1076" alt="図 3.5 2　その他維持管理を要する施設&#10;河川管理用船舶・船着場（木津川）" style="position:absolute;margin-left:237.6pt;margin-top:3.85pt;width:234.75pt;height:158.3pt;z-index:252028928" coordsize="29813,201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">
                <v:shape id="テキスト ボックス 28" o:spid="_x0000_s1077" type="#_x0000_t202" style="position:absolute;left:4919;top:16146;width:23336;height:3956;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" filled="f" stroked="f" strokeweight="1.5pt">
                  <v:textbox>
                    <w:txbxContent>
                      <w:p w14:paraId="088CE1C8" w14:textId="77777777" w:rsidR="00721082" w:rsidRPr="00260976" w:rsidRDefault="00721082" w:rsidP="00721082">
                        <w:pPr>
                          <w:spacing w:line="0" w:lineRule="atLeast"/>
                          <w:jc w:val="center"/>
                          <w:rPr>
                            <w:rFonts w:ascii="Meiryo UI" w:eastAsia="Meiryo UI" w:hAnsi="Meiryo UI" w:cs="Meiryo UI"/>
                            <w:kern w:val="24"/>
                            <w:sz w:val="18"/>
                            <w:szCs w:val="14"/>
                          </w:rPr>
                        </w:pPr>
                        <w:r w:rsidRPr="00260976">
                          <w:rPr>
                            <w:rFonts w:ascii="Meiryo UI" w:eastAsia="Meiryo UI" w:hAnsi="Meiryo UI" w:cs="Meiryo UI" w:hint="eastAsia"/>
                            <w:kern w:val="24"/>
                            <w:sz w:val="18"/>
                            <w:szCs w:val="14"/>
                          </w:rPr>
                          <w:t>河川管理用船舶・船着場（木津川）</w:t>
                        </w:r>
                      </w:p>
                    </w:txbxContent>
                  </v:textbox>
                </v:shape>
                <v:shape id="図 58" o:spid="_x0000_s1078" type="#_x0000_t75" style="position:absolute;width:29813;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">
                  <v:imagedata r:id="rId38" o:title=""/>
                </v:shape>
              </v:group>
            </w:pict>
          </mc:Fallback>
        </mc:AlternateContent>
      </w:r>
    </w:p>
    <w:p w14:paraId="0C1177D7" w14:textId="77777777" w:rsidR="00721082" w:rsidRPr="00863505" w:rsidRDefault="00721082" w:rsidP="00721082"/>
    <w:p w14:paraId="152F3CB0" w14:textId="2C74F248" w:rsidR="00721082" w:rsidRDefault="00721082" w:rsidP="00721082"/>
    <w:p w14:paraId="6AD0B5E8" w14:textId="77777777" w:rsidR="00E47EEF" w:rsidRDefault="00E47EEF" w:rsidP="00721082"/>
    <w:p w14:paraId="1A368ACD" w14:textId="77777777" w:rsidR="00E47EEF" w:rsidRDefault="00E47EEF" w:rsidP="00721082"/>
    <w:p w14:paraId="3CCC5B16" w14:textId="77777777" w:rsidR="00E47EEF" w:rsidRDefault="00E47EEF" w:rsidP="00721082"/>
    <w:p w14:paraId="535081E6" w14:textId="77777777" w:rsidR="00E47EEF" w:rsidRPr="00863505" w:rsidRDefault="00E47EEF" w:rsidP="00721082"/>
    <w:p w14:paraId="5037EDA6" w14:textId="10A84615" w:rsidR="00721082" w:rsidRPr="00863505" w:rsidRDefault="00721082" w:rsidP="00721082"/>
    <w:p w14:paraId="0CA4DE9C" w14:textId="77777777" w:rsidR="00721082" w:rsidRPr="00863505" w:rsidRDefault="00721082" w:rsidP="00721082"/>
    <w:p w14:paraId="2BFCD054" w14:textId="37F6796F" w:rsidR="00721082" w:rsidRPr="00863505" w:rsidRDefault="00E47EEF" w:rsidP="00721082">
      <w:pPr>
        <w:jc w:val="center"/>
      </w:pPr>
      <w:r>
        <w:rPr>
          <w:noProof/>
        </w:rPr>
        <mc:AlternateContent>
          <mc:Choice Requires="wpg">
            <w:drawing>
              <wp:anchor distT="0" distB="0" distL="114300" distR="114300" simplePos="0" relativeHeight="252229632" behindDoc="0" locked="0" layoutInCell="1" allowOverlap="1" wp14:anchorId="059D7656" wp14:editId="0CA8B441">
                <wp:simplePos x="0" y="0"/>
                <wp:positionH relativeFrom="column">
                  <wp:posOffset>1078841</wp:posOffset>
                </wp:positionH>
                <wp:positionV relativeFrom="paragraph">
                  <wp:posOffset>48694</wp:posOffset>
                </wp:positionV>
                <wp:extent cx="3599815" cy="2213681"/>
                <wp:effectExtent l="0" t="0" r="635" b="0"/>
                <wp:wrapNone/>
                <wp:docPr id="1608249167" name="グループ化 58" descr="図 3.5 2　その他維持管理を要する施設&#10;灯浮標（堂島川）"/>
                <wp:cNvGraphicFramePr/>
                <a:graphic xmlns:a="http://schemas.openxmlformats.org/drawingml/2006/main">
                  <a:graphicData uri="http://schemas.microsoft.com/office/word/2010/wordprocessingGroup">
                    <wpg:wgp>
                      <wpg:cNvGrpSpPr/>
                      <wpg:grpSpPr>
                        <a:xfrm>
                          <a:off x="0" y="0"/>
                          <a:ext cx="3599815" cy="2213681"/>
                          <a:chOff x="0" y="0"/>
                          <a:chExt cx="3599815" cy="2213681"/>
                        </a:xfrm>
                      </wpg:grpSpPr>
                      <wps:wsp>
                        <wps:cNvPr id="1708186930" name="テキスト ボックス 36"/>
                        <wps:cNvSpPr txBox="1"/>
                        <wps:spPr>
                          <a:xfrm rot="10800000" flipV="1">
                            <a:off x="1313726" y="1874591"/>
                            <a:ext cx="1354455" cy="339090"/>
                          </a:xfrm>
                          <a:prstGeom prst="rect">
                            <a:avLst/>
                          </a:prstGeom>
                          <a:noFill/>
                          <a:ln w="19050">
                            <a:noFill/>
                          </a:ln>
                        </wps:spPr>
                        <wps:txbx>
                          <w:txbxContent>
                            <w:p w14:paraId="1FBE7905"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灯浮標（堂島川）</w:t>
                              </w:r>
                            </w:p>
                          </w:txbxContent>
                        </wps:txbx>
                        <wps:bodyPr wrap="square" rtlCol="0">
                          <a:spAutoFit/>
                        </wps:bodyPr>
                      </wps:wsp>
                      <pic:pic xmlns:pic="http://schemas.openxmlformats.org/drawingml/2006/picture">
                        <pic:nvPicPr>
                          <pic:cNvPr id="1870511899" name="図 59"/>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99815" cy="1959610"/>
                          </a:xfrm>
                          <a:prstGeom prst="rect">
                            <a:avLst/>
                          </a:prstGeom>
                          <a:noFill/>
                          <a:ln>
                            <a:noFill/>
                          </a:ln>
                        </pic:spPr>
                      </pic:pic>
                    </wpg:wgp>
                  </a:graphicData>
                </a:graphic>
              </wp:anchor>
            </w:drawing>
          </mc:Choice>
          <mc:Fallback>
            <w:pict>
              <v:group w14:anchorId="059D7656" id="グループ化 58" o:spid="_x0000_s1079" alt="図 3.5 2　その他維持管理を要する施設&#10;灯浮標（堂島川）" style="position:absolute;left:0;text-align:left;margin-left:84.95pt;margin-top:3.85pt;width:283.45pt;height:174.3pt;z-index:252229632" coordsize="35998,221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">
                <v:shape id="テキスト ボックス 36" o:spid="_x0000_s1080" type="#_x0000_t202" style="position:absolute;left:13137;top:18745;width:13544;height:3391;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" filled="f" stroked="f" strokeweight="1.5pt">
                  <v:textbox style="mso-fit-shape-to-text:t">
                    <w:txbxContent>
                      <w:p w14:paraId="1FBE7905"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灯浮標（堂島川）</w:t>
                        </w:r>
                      </w:p>
                    </w:txbxContent>
                  </v:textbox>
                </v:shape>
                <v:shape id="図 59" o:spid="_x0000_s1081" type="#_x0000_t75" style="position:absolute;width:35998;height:1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">
                  <v:imagedata r:id="rId40" o:title=""/>
                </v:shape>
              </v:group>
            </w:pict>
          </mc:Fallback>
        </mc:AlternateContent>
      </w:r>
    </w:p>
    <w:p w14:paraId="1CD0EF33" w14:textId="77777777" w:rsidR="00721082" w:rsidRDefault="00721082" w:rsidP="00721082"/>
    <w:p w14:paraId="2F429DBC" w14:textId="77777777" w:rsidR="00E47EEF" w:rsidRDefault="00E47EEF" w:rsidP="00721082"/>
    <w:p w14:paraId="784ACEF7" w14:textId="77777777" w:rsidR="00E47EEF" w:rsidRDefault="00E47EEF" w:rsidP="00721082"/>
    <w:p w14:paraId="48B64AF4" w14:textId="77777777" w:rsidR="00E47EEF" w:rsidRDefault="00E47EEF" w:rsidP="00721082"/>
    <w:p w14:paraId="311598F0" w14:textId="77777777" w:rsidR="00E47EEF" w:rsidRDefault="00E47EEF" w:rsidP="00721082"/>
    <w:p w14:paraId="1C6C9532" w14:textId="77777777" w:rsidR="00E47EEF" w:rsidRDefault="00E47EEF" w:rsidP="00721082"/>
    <w:p w14:paraId="168D548E" w14:textId="77777777" w:rsidR="00E47EEF" w:rsidRDefault="00E47EEF" w:rsidP="00721082"/>
    <w:p w14:paraId="3BE6207E" w14:textId="77777777" w:rsidR="00E47EEF" w:rsidRDefault="00E47EEF" w:rsidP="00721082"/>
    <w:p w14:paraId="75442FAA" w14:textId="77777777" w:rsidR="00E47EEF" w:rsidRPr="00863505" w:rsidRDefault="00E47EEF" w:rsidP="00721082"/>
    <w:p w14:paraId="16753259" w14:textId="7250F882" w:rsidR="00721082" w:rsidRPr="00863505" w:rsidRDefault="00477809" w:rsidP="00477809">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3.5</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2</w:t>
      </w:r>
      <w:r w:rsidR="0040055F" w:rsidRPr="00863505">
        <w:rPr>
          <w:szCs w:val="21"/>
        </w:rPr>
        <w:fldChar w:fldCharType="end"/>
      </w:r>
      <w:r w:rsidR="00721082" w:rsidRPr="00863505">
        <w:rPr>
          <w:rFonts w:hint="eastAsia"/>
          <w:szCs w:val="21"/>
        </w:rPr>
        <w:t xml:space="preserve">　その他維持管理を要する施設</w:t>
      </w:r>
    </w:p>
    <w:p w14:paraId="29194A5D" w14:textId="77777777" w:rsidR="00721082" w:rsidRPr="00863505" w:rsidRDefault="00721082" w:rsidP="00721082"/>
    <w:p w14:paraId="4A4696F2" w14:textId="77777777" w:rsidR="00721082" w:rsidRPr="00863505" w:rsidRDefault="00721082" w:rsidP="00721082"/>
    <w:p w14:paraId="11198E7E" w14:textId="28032A78" w:rsidR="00477809" w:rsidRPr="00863505" w:rsidRDefault="00477809">
      <w:pPr>
        <w:widowControl/>
        <w:jc w:val="left"/>
      </w:pPr>
      <w:r w:rsidRPr="00863505">
        <w:br w:type="page"/>
      </w:r>
    </w:p>
    <w:p w14:paraId="51AB9A7B" w14:textId="3BA0B2BD" w:rsidR="00721082" w:rsidRPr="00863505" w:rsidRDefault="00721082" w:rsidP="003E7F4A">
      <w:pPr>
        <w:pStyle w:val="3"/>
        <w:ind w:left="1018"/>
      </w:pPr>
      <w:bookmarkStart w:id="5" w:name="_Toc187228389"/>
      <w:r w:rsidRPr="00863505">
        <w:lastRenderedPageBreak/>
        <w:t>点検、診断・評価</w:t>
      </w:r>
      <w:bookmarkEnd w:id="5"/>
      <w:r w:rsidRPr="00863505">
        <w:tab/>
      </w:r>
    </w:p>
    <w:p w14:paraId="3F5235F4" w14:textId="0C85E790" w:rsidR="00721082" w:rsidRPr="00863505" w:rsidRDefault="00721082" w:rsidP="003E7F4A">
      <w:pPr>
        <w:pStyle w:val="4"/>
        <w:ind w:left="885"/>
        <w:rPr>
          <w:u w:val="none"/>
        </w:rPr>
      </w:pPr>
      <w:r w:rsidRPr="00863505">
        <w:rPr>
          <w:rFonts w:hint="eastAsia"/>
          <w:u w:val="none"/>
        </w:rPr>
        <w:t>点検</w:t>
      </w:r>
      <w:r w:rsidR="00766568" w:rsidRPr="00863505">
        <w:rPr>
          <w:rFonts w:hint="eastAsia"/>
          <w:u w:val="none"/>
        </w:rPr>
        <w:t>業務の目的・方針</w:t>
      </w:r>
    </w:p>
    <w:p w14:paraId="4FECA03D" w14:textId="090BD425" w:rsidR="00721082" w:rsidRPr="00863505" w:rsidRDefault="00721082" w:rsidP="009B4FFB">
      <w:pPr>
        <w:pStyle w:val="5"/>
        <w:ind w:left="922"/>
      </w:pPr>
      <w:r w:rsidRPr="00863505">
        <w:rPr>
          <w:rFonts w:hint="eastAsia"/>
        </w:rPr>
        <w:t>点検業務の目的・方針</w:t>
      </w:r>
    </w:p>
    <w:p w14:paraId="7CC8BF73" w14:textId="5FC07F6D" w:rsidR="00477809" w:rsidRPr="00863505" w:rsidRDefault="00477809" w:rsidP="00477809">
      <w:pPr>
        <w:pStyle w:val="50"/>
        <w:ind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へ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その他施設においては、その機能を確実に発揮させるため、きめ細かく点検し、施設の損傷を</w:t>
      </w:r>
      <w:r w:rsidR="008901F3" w:rsidRPr="00863505">
        <w:rPr>
          <w:rFonts w:hAnsi="HG丸ｺﾞｼｯｸM-PRO" w:hint="eastAsia"/>
          <w:szCs w:val="21"/>
        </w:rPr>
        <w:t>診断・評価のうえ</w:t>
      </w:r>
      <w:r w:rsidRPr="00863505">
        <w:rPr>
          <w:rFonts w:hAnsi="HG丸ｺﾞｼｯｸM-PRO" w:hint="eastAsia"/>
          <w:szCs w:val="21"/>
        </w:rPr>
        <w:t>、補修等の対策を施さなければならない。</w:t>
      </w:r>
    </w:p>
    <w:p w14:paraId="773B36CF" w14:textId="175CDFD5" w:rsidR="00477809" w:rsidRPr="00863505" w:rsidRDefault="00477809" w:rsidP="00477809">
      <w:pPr>
        <w:pStyle w:val="50"/>
        <w:ind w:left="735" w:firstLine="210"/>
      </w:pPr>
      <w:r w:rsidRPr="00863505">
        <w:rPr>
          <w:rFonts w:hAnsi="HG丸ｺﾞｼｯｸM-PRO" w:hint="eastAsia"/>
          <w:szCs w:val="21"/>
        </w:rPr>
        <w:t>今後も引き続き、</w:t>
      </w:r>
      <w:r w:rsidR="00C91E58"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これまで実施してきた各種の点検・調査を、各河川・砂防関係施設の維持管理計画（点検計画）に基づき、効果的に組み合わせ、効率的に実施することとする。なお、点検</w:t>
      </w:r>
      <w:r w:rsidR="008901F3" w:rsidRPr="00863505">
        <w:rPr>
          <w:rFonts w:hAnsi="HG丸ｺﾞｼｯｸM-PRO" w:hint="eastAsia"/>
          <w:szCs w:val="21"/>
        </w:rPr>
        <w:t>および診断・評価</w:t>
      </w:r>
      <w:r w:rsidRPr="00863505">
        <w:rPr>
          <w:rFonts w:hAnsi="HG丸ｺﾞｼｯｸM-PRO" w:hint="eastAsia"/>
          <w:szCs w:val="21"/>
        </w:rPr>
        <w:t>結果については、確実に維持管理DBに蓄積し、定期的に点検計画の見直しを図るものとする。</w:t>
      </w:r>
    </w:p>
    <w:p w14:paraId="776EAE96" w14:textId="77777777" w:rsidR="00721082" w:rsidRPr="00863505" w:rsidRDefault="00721082" w:rsidP="00721082">
      <w:pPr>
        <w:pStyle w:val="40"/>
        <w:ind w:leftChars="300" w:left="630" w:firstLineChars="0" w:firstLine="0"/>
        <w:rPr>
          <w:rFonts w:hAnsi="HG丸ｺﾞｼｯｸM-PRO"/>
          <w:szCs w:val="21"/>
        </w:rPr>
      </w:pPr>
    </w:p>
    <w:p w14:paraId="6C2C99C4" w14:textId="6C38E076" w:rsidR="00721082" w:rsidRPr="00863505" w:rsidRDefault="00721082" w:rsidP="009B4FFB">
      <w:pPr>
        <w:pStyle w:val="5"/>
        <w:ind w:left="922"/>
      </w:pPr>
      <w:r w:rsidRPr="00863505">
        <w:rPr>
          <w:rFonts w:hint="eastAsia"/>
        </w:rPr>
        <w:t>点検結果を踏まえた業務のフロー</w:t>
      </w:r>
    </w:p>
    <w:p w14:paraId="0613D5FD" w14:textId="77777777" w:rsidR="00721082" w:rsidRPr="00863505" w:rsidRDefault="00721082" w:rsidP="00721082">
      <w:pPr>
        <w:pStyle w:val="40"/>
        <w:ind w:leftChars="0" w:left="0" w:firstLine="210"/>
        <w:rPr>
          <w:rFonts w:hAnsi="HG丸ｺﾞｼｯｸM-PRO"/>
        </w:rPr>
      </w:pPr>
    </w:p>
    <w:p w14:paraId="42050009" w14:textId="07E12D26" w:rsidR="00721082" w:rsidRPr="00863505" w:rsidRDefault="00E47EEF" w:rsidP="00721082">
      <w:pPr>
        <w:pStyle w:val="40"/>
        <w:ind w:leftChars="300" w:left="630" w:firstLineChars="0" w:firstLine="0"/>
        <w:rPr>
          <w:rFonts w:hAnsi="HG丸ｺﾞｼｯｸM-PRO"/>
        </w:rPr>
      </w:pPr>
      <w:r>
        <w:rPr>
          <w:rFonts w:hAnsi="HG丸ｺﾞｼｯｸM-PRO" w:hint="eastAsia"/>
          <w:noProof/>
          <w:lang w:val="ja-JP"/>
        </w:rPr>
        <mc:AlternateContent>
          <mc:Choice Requires="wpg">
            <w:drawing>
              <wp:anchor distT="0" distB="0" distL="114300" distR="114300" simplePos="0" relativeHeight="252032000" behindDoc="0" locked="0" layoutInCell="1" allowOverlap="1" wp14:anchorId="648DC279" wp14:editId="0C446E22">
                <wp:simplePos x="0" y="0"/>
                <wp:positionH relativeFrom="column">
                  <wp:posOffset>639003</wp:posOffset>
                </wp:positionH>
                <wp:positionV relativeFrom="paragraph">
                  <wp:posOffset>63162</wp:posOffset>
                </wp:positionV>
                <wp:extent cx="4617095" cy="2834071"/>
                <wp:effectExtent l="0" t="0" r="31115" b="23495"/>
                <wp:wrapNone/>
                <wp:docPr id="821864174" name="グループ化 63" descr="図 3.5 3　点検～診断・評価～対応実施のフロー"/>
                <wp:cNvGraphicFramePr/>
                <a:graphic xmlns:a="http://schemas.openxmlformats.org/drawingml/2006/main">
                  <a:graphicData uri="http://schemas.microsoft.com/office/word/2010/wordprocessingGroup">
                    <wpg:wgp>
                      <wpg:cNvGrpSpPr/>
                      <wpg:grpSpPr>
                        <a:xfrm>
                          <a:off x="0" y="0"/>
                          <a:ext cx="4617095" cy="2834071"/>
                          <a:chOff x="0" y="0"/>
                          <a:chExt cx="4617095" cy="2834071"/>
                        </a:xfrm>
                      </wpg:grpSpPr>
                      <wps:wsp>
                        <wps:cNvPr id="1705946567" name="テキスト ボックス 1705946567"/>
                        <wps:cNvSpPr txBox="1"/>
                        <wps:spPr>
                          <a:xfrm>
                            <a:off x="2355448" y="636608"/>
                            <a:ext cx="1821815" cy="552893"/>
                          </a:xfrm>
                          <a:prstGeom prst="rect">
                            <a:avLst/>
                          </a:prstGeom>
                          <a:solidFill>
                            <a:sysClr val="window" lastClr="FFFFFF"/>
                          </a:solidFill>
                          <a:ln w="6350">
                            <a:solidFill>
                              <a:prstClr val="black"/>
                            </a:solidFill>
                          </a:ln>
                          <a:effectLst/>
                        </wps:spPr>
                        <wps:txbx>
                          <w:txbxContent>
                            <w:p w14:paraId="653FDFF2" w14:textId="77777777" w:rsidR="00721082" w:rsidRPr="00260976" w:rsidRDefault="00721082" w:rsidP="00721082">
                              <w:pPr>
                                <w:jc w:val="center"/>
                                <w:rPr>
                                  <w:rFonts w:hAnsi="HG丸ｺﾞｼｯｸM-PRO"/>
                                  <w:sz w:val="20"/>
                                </w:rPr>
                              </w:pPr>
                              <w:r w:rsidRPr="00260976">
                                <w:rPr>
                                  <w:rFonts w:hAnsi="HG丸ｺﾞｼｯｸM-PRO" w:hint="eastAsia"/>
                                  <w:sz w:val="20"/>
                                </w:rPr>
                                <w:t>維持管理DBへの</w:t>
                              </w:r>
                            </w:p>
                            <w:p w14:paraId="5E7F2F10" w14:textId="77777777" w:rsidR="00721082" w:rsidRPr="00260976" w:rsidRDefault="00721082" w:rsidP="00721082">
                              <w:pPr>
                                <w:jc w:val="center"/>
                                <w:rPr>
                                  <w:rFonts w:hAnsi="HG丸ｺﾞｼｯｸM-PRO"/>
                                  <w:sz w:val="20"/>
                                </w:rPr>
                              </w:pPr>
                              <w:r w:rsidRPr="00260976">
                                <w:rPr>
                                  <w:rFonts w:hAnsi="HG丸ｺﾞｼｯｸM-PRO" w:hint="eastAsia"/>
                                  <w:sz w:val="20"/>
                                </w:rPr>
                                <w:t>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6052525" name="直線矢印コネクタ 1976052525"/>
                        <wps:cNvCnPr/>
                        <wps:spPr>
                          <a:xfrm flipV="1">
                            <a:off x="3289863" y="1166632"/>
                            <a:ext cx="0" cy="360000"/>
                          </a:xfrm>
                          <a:prstGeom prst="straightConnector1">
                            <a:avLst/>
                          </a:prstGeom>
                          <a:noFill/>
                          <a:ln w="9525" cap="flat" cmpd="sng" algn="ctr">
                            <a:solidFill>
                              <a:sysClr val="windowText" lastClr="000000"/>
                            </a:solidFill>
                            <a:prstDash val="solid"/>
                            <a:tailEnd type="arrow"/>
                          </a:ln>
                          <a:effectLst/>
                        </wps:spPr>
                        <wps:bodyPr/>
                      </wps:wsp>
                      <wps:wsp>
                        <wps:cNvPr id="1498515364" name="直線矢印コネクタ 1498515364"/>
                        <wps:cNvCnPr/>
                        <wps:spPr>
                          <a:xfrm flipH="1">
                            <a:off x="1872687" y="921152"/>
                            <a:ext cx="485140" cy="0"/>
                          </a:xfrm>
                          <a:prstGeom prst="straightConnector1">
                            <a:avLst/>
                          </a:prstGeom>
                          <a:noFill/>
                          <a:ln w="9525" cap="flat" cmpd="sng" algn="ctr">
                            <a:solidFill>
                              <a:sysClr val="windowText" lastClr="000000"/>
                            </a:solidFill>
                            <a:prstDash val="solid"/>
                            <a:tailEnd type="arrow"/>
                          </a:ln>
                          <a:effectLst/>
                        </wps:spPr>
                        <wps:bodyPr/>
                      </wps:wsp>
                      <wps:wsp>
                        <wps:cNvPr id="1373503262" name="フリーフォーム 44156"/>
                        <wps:cNvSpPr/>
                        <wps:spPr>
                          <a:xfrm>
                            <a:off x="937549" y="909578"/>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solid"/>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18703" name="直線コネクタ 147918703"/>
                        <wps:cNvCnPr/>
                        <wps:spPr>
                          <a:xfrm>
                            <a:off x="4184248" y="2442259"/>
                            <a:ext cx="432847"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cNvPr id="257023702" name="グループ化 257023702"/>
                        <wpg:cNvGrpSpPr/>
                        <wpg:grpSpPr>
                          <a:xfrm>
                            <a:off x="0" y="0"/>
                            <a:ext cx="4181474" cy="2649229"/>
                            <a:chOff x="-536632" y="-83576"/>
                            <a:chExt cx="4530425" cy="2905662"/>
                          </a:xfrm>
                        </wpg:grpSpPr>
                        <wps:wsp>
                          <wps:cNvPr id="34701622" name="テキスト ボックス 34701622"/>
                          <wps:cNvSpPr txBox="1"/>
                          <wps:spPr>
                            <a:xfrm>
                              <a:off x="-536631" y="-83576"/>
                              <a:ext cx="3052763" cy="341644"/>
                            </a:xfrm>
                            <a:prstGeom prst="rect">
                              <a:avLst/>
                            </a:prstGeom>
                            <a:solidFill>
                              <a:sysClr val="window" lastClr="FFFFFF"/>
                            </a:solidFill>
                            <a:ln w="6350">
                              <a:solidFill>
                                <a:prstClr val="black"/>
                              </a:solidFill>
                            </a:ln>
                            <a:effectLst/>
                          </wps:spPr>
                          <wps:txbx>
                            <w:txbxContent>
                              <w:p w14:paraId="6935739B" w14:textId="77777777" w:rsidR="00721082" w:rsidRPr="00C55674" w:rsidRDefault="00721082" w:rsidP="00721082">
                                <w:pPr>
                                  <w:jc w:val="center"/>
                                  <w:rPr>
                                    <w:rFonts w:hAnsi="HG丸ｺﾞｼｯｸM-PRO"/>
                                    <w:sz w:val="20"/>
                                  </w:rPr>
                                </w:pPr>
                                <w:r>
                                  <w:rPr>
                                    <w:rFonts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691951" name="テキスト ボックス 2088691951"/>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42A0E364" w14:textId="77777777" w:rsidR="00721082" w:rsidRPr="00260976" w:rsidRDefault="00721082" w:rsidP="00721082">
                                <w:pPr>
                                  <w:spacing w:line="0" w:lineRule="atLeast"/>
                                  <w:jc w:val="center"/>
                                  <w:rPr>
                                    <w:rFonts w:hAnsi="HG丸ｺﾞｼｯｸM-PRO"/>
                                    <w:sz w:val="20"/>
                                  </w:rPr>
                                </w:pPr>
                                <w:r w:rsidRPr="00260976">
                                  <w:rPr>
                                    <w:rFonts w:hAnsi="HG丸ｺﾞｼｯｸM-PRO" w:hint="eastAsia"/>
                                    <w:sz w:val="20"/>
                                  </w:rPr>
                                  <w:t>各種点検様式等の作成・更新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815268" name="テキスト ボックス 1923815268"/>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31404440" w14:textId="77777777" w:rsidR="00721082" w:rsidRPr="00C55674" w:rsidRDefault="00721082" w:rsidP="00721082">
                                <w:pPr>
                                  <w:jc w:val="center"/>
                                  <w:rPr>
                                    <w:rFonts w:hAnsi="HG丸ｺﾞｼｯｸM-PRO"/>
                                    <w:sz w:val="20"/>
                                  </w:rPr>
                                </w:pPr>
                                <w:r w:rsidRPr="00C55674">
                                  <w:rPr>
                                    <w:rFonts w:hAnsi="HG丸ｺﾞｼｯｸM-PRO" w:hint="eastAsia"/>
                                    <w:sz w:val="20"/>
                                  </w:rPr>
                                  <w:t>維持管理計画の作成</w:t>
                                </w:r>
                                <w:r>
                                  <w:rPr>
                                    <w:rFonts w:hAnsi="HG丸ｺﾞｼｯｸM-PRO" w:hint="eastAsia"/>
                                    <w:sz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092457" name="テキスト ボックス 583092457"/>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09872BB0" w14:textId="77777777" w:rsidR="00721082" w:rsidRPr="00C55674" w:rsidRDefault="00721082" w:rsidP="00721082">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816286" name="直線矢印コネクタ 248816286"/>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1514673553" name="直線矢印コネクタ 1514673553"/>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896499953" name="直線矢印コネクタ 896499953"/>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803693487" name="テキスト ボックス 803693487"/>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21A3A9A6" w14:textId="77777777" w:rsidR="00721082" w:rsidRPr="00C55674" w:rsidRDefault="00721082" w:rsidP="00721082">
                                <w:pPr>
                                  <w:jc w:val="center"/>
                                  <w:rPr>
                                    <w:rFonts w:hAnsi="HG丸ｺﾞｼｯｸM-PRO"/>
                                    <w:sz w:val="20"/>
                                  </w:rPr>
                                </w:pPr>
                                <w:r w:rsidRPr="00C55674">
                                  <w:rPr>
                                    <w:rFonts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194678" name="直線矢印コネクタ 1756194678"/>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2136096608" name="テキスト ボックス 2136096608"/>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1EB00D50" w14:textId="77777777" w:rsidR="00721082" w:rsidRDefault="00721082" w:rsidP="00721082">
                                <w:pPr>
                                  <w:spacing w:line="0" w:lineRule="atLeast"/>
                                  <w:jc w:val="center"/>
                                  <w:rPr>
                                    <w:rFonts w:hAnsi="HG丸ｺﾞｼｯｸM-PRO"/>
                                    <w:sz w:val="20"/>
                                  </w:rPr>
                                </w:pPr>
                                <w:r>
                                  <w:rPr>
                                    <w:rFonts w:hAnsi="HG丸ｺﾞｼｯｸM-PRO" w:hint="eastAsia"/>
                                    <w:sz w:val="20"/>
                                  </w:rPr>
                                  <w:t>緊急対応・補修</w:t>
                                </w:r>
                              </w:p>
                              <w:p w14:paraId="62FB7EE4" w14:textId="77777777" w:rsidR="00721082" w:rsidRPr="00C55674" w:rsidRDefault="00721082" w:rsidP="00721082">
                                <w:pPr>
                                  <w:spacing w:line="0" w:lineRule="atLeast"/>
                                  <w:jc w:val="center"/>
                                  <w:rPr>
                                    <w:rFonts w:hAnsi="HG丸ｺﾞｼｯｸM-PRO"/>
                                    <w:sz w:val="20"/>
                                  </w:rPr>
                                </w:pPr>
                                <w:r>
                                  <w:rPr>
                                    <w:rFonts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2764650" name="直線矢印コネクタ 1172764650"/>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grpSp>
                    </wpg:wgp>
                  </a:graphicData>
                </a:graphic>
              </wp:anchor>
            </w:drawing>
          </mc:Choice>
          <mc:Fallback>
            <w:pict>
              <v:group w14:anchorId="648DC279" id="グループ化 63" o:spid="_x0000_s1082" alt="図 3.5 3　点検～診断・評価～対応実施のフロー" style="position:absolute;left:0;text-align:left;margin-left:50.3pt;margin-top:4.95pt;width:363.55pt;height:223.15pt;z-index:252032000" coordsize="46170,28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">
                <v:shape id="テキスト ボックス 1705946567" o:spid="_x0000_s1083" type="#_x0000_t202" style="position:absolute;left:23554;top:6366;width:18218;height:5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" fillcolor="window" strokeweight=".5pt">
                  <v:textbox>
                    <w:txbxContent>
                      <w:p w14:paraId="653FDFF2" w14:textId="77777777" w:rsidR="00721082" w:rsidRPr="00260976" w:rsidRDefault="00721082" w:rsidP="00721082">
                        <w:pPr>
                          <w:jc w:val="center"/>
                          <w:rPr>
                            <w:rFonts w:hAnsi="HG丸ｺﾞｼｯｸM-PRO"/>
                            <w:sz w:val="20"/>
                          </w:rPr>
                        </w:pPr>
                        <w:r w:rsidRPr="00260976">
                          <w:rPr>
                            <w:rFonts w:hAnsi="HG丸ｺﾞｼｯｸM-PRO" w:hint="eastAsia"/>
                            <w:sz w:val="20"/>
                          </w:rPr>
                          <w:t>維持管理DBへの</w:t>
                        </w:r>
                      </w:p>
                      <w:p w14:paraId="5E7F2F10" w14:textId="77777777" w:rsidR="00721082" w:rsidRPr="00260976" w:rsidRDefault="00721082" w:rsidP="00721082">
                        <w:pPr>
                          <w:jc w:val="center"/>
                          <w:rPr>
                            <w:rFonts w:hAnsi="HG丸ｺﾞｼｯｸM-PRO"/>
                            <w:sz w:val="20"/>
                          </w:rPr>
                        </w:pPr>
                        <w:r w:rsidRPr="00260976">
                          <w:rPr>
                            <w:rFonts w:hAnsi="HG丸ｺﾞｼｯｸM-PRO" w:hint="eastAsia"/>
                            <w:sz w:val="20"/>
                          </w:rPr>
                          <w:t>データ入力</w:t>
                        </w:r>
                      </w:p>
                    </w:txbxContent>
                  </v:textbox>
                </v:shape>
                <v:shapetype id="_x0000_t32" coordsize="21600,21600" o:spt="32" o:oned="t" path="m,l21600,21600e" filled="f">
                  <v:path arrowok="t" fillok="f" o:connecttype="none"/>
                  <o:lock v:ext="edit" shapetype="t"/>
                </v:shapetype>
                <v:shape id="直線矢印コネクタ 1976052525" o:spid="_x0000_s1084" type="#_x0000_t32" style="position:absolute;left:32898;top:11666;width:0;height:36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" strokecolor="windowText">
                  <v:stroke endarrow="open"/>
                </v:shape>
                <v:shape id="直線矢印コネクタ 1498515364" o:spid="_x0000_s1085" type="#_x0000_t32" style="position:absolute;left:18726;top:9211;width:485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" strokecolor="windowText">
                  <v:stroke endarrow="open"/>
                </v:shape>
                <v:shape id="フリーフォーム 44156" o:spid="_x0000_s1086" style="position:absolute;left:9375;top:9095;width:36789;height:19245;visibility:visible;mso-wrap-style:square;v-text-anchor:middle" coordsize="3678865,1924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" path="m,1637413r,287080l3678865,1924493,3678865,,3246836,e" filled="f" strokecolor="black [3213]">
                  <v:stroke endarrow="open"/>
                  <v:path arrowok="t" o:connecttype="custom" o:connectlocs="0,1637413;0,1924493;3678865,1924493;3678865,0;3246836,0" o:connectangles="0,0,0,0,0"/>
                </v:shape>
                <v:line id="直線コネクタ 147918703" o:spid="_x0000_s1087" style="position:absolute;visibility:visible;mso-wrap-style:square" from="41842,24422" to="46170,24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" strokecolor="black [3213]"/>
                <v:group id="グループ化 257023702" o:spid="_x0000_s1088" style="position:absolute;width:41814;height:26492" coordorigin="-5366,-835" coordsize="45304,29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">
                  <v:shape id="テキスト ボックス 34701622" o:spid="_x0000_s1089"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" fillcolor="window" strokeweight=".5pt">
                    <v:textbox>
                      <w:txbxContent>
                        <w:p w14:paraId="6935739B" w14:textId="77777777" w:rsidR="00721082" w:rsidRPr="00C55674" w:rsidRDefault="00721082" w:rsidP="00721082">
                          <w:pPr>
                            <w:jc w:val="center"/>
                            <w:rPr>
                              <w:rFonts w:hAnsi="HG丸ｺﾞｼｯｸM-PRO"/>
                              <w:sz w:val="20"/>
                            </w:rPr>
                          </w:pPr>
                          <w:r>
                            <w:rPr>
                              <w:rFonts w:hAnsi="HG丸ｺﾞｼｯｸM-PRO" w:hint="eastAsia"/>
                              <w:sz w:val="20"/>
                            </w:rPr>
                            <w:t>各種点検・調査結果、その他解析の実施</w:t>
                          </w:r>
                        </w:p>
                      </w:txbxContent>
                    </v:textbox>
                  </v:shape>
                  <v:shape id="テキスト ボックス 2088691951" o:spid="_x0000_s1090"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" fillcolor="window" strokeweight=".5pt">
                    <v:textbox>
                      <w:txbxContent>
                        <w:p w14:paraId="42A0E364" w14:textId="77777777" w:rsidR="00721082" w:rsidRPr="00260976" w:rsidRDefault="00721082" w:rsidP="00721082">
                          <w:pPr>
                            <w:spacing w:line="0" w:lineRule="atLeast"/>
                            <w:jc w:val="center"/>
                            <w:rPr>
                              <w:rFonts w:hAnsi="HG丸ｺﾞｼｯｸM-PRO"/>
                              <w:sz w:val="20"/>
                            </w:rPr>
                          </w:pPr>
                          <w:r w:rsidRPr="00260976">
                            <w:rPr>
                              <w:rFonts w:hAnsi="HG丸ｺﾞｼｯｸM-PRO" w:hint="eastAsia"/>
                              <w:sz w:val="20"/>
                            </w:rPr>
                            <w:t>各種点検様式等の作成・更新</w:t>
                          </w:r>
                        </w:p>
                      </w:txbxContent>
                    </v:textbox>
                  </v:shape>
                  <v:shape id="テキスト ボックス 1923815268" o:spid="_x0000_s1091" type="#_x0000_t202" style="position:absolute;left:-5366;top:15787;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" fillcolor="window" strokeweight=".5pt">
                    <v:textbox>
                      <w:txbxContent>
                        <w:p w14:paraId="31404440" w14:textId="77777777" w:rsidR="00721082" w:rsidRPr="00C55674" w:rsidRDefault="00721082" w:rsidP="00721082">
                          <w:pPr>
                            <w:jc w:val="center"/>
                            <w:rPr>
                              <w:rFonts w:hAnsi="HG丸ｺﾞｼｯｸM-PRO"/>
                              <w:sz w:val="20"/>
                            </w:rPr>
                          </w:pPr>
                          <w:r w:rsidRPr="00C55674">
                            <w:rPr>
                              <w:rFonts w:hAnsi="HG丸ｺﾞｼｯｸM-PRO" w:hint="eastAsia"/>
                              <w:sz w:val="20"/>
                            </w:rPr>
                            <w:t>維持管理計画の作成</w:t>
                          </w:r>
                          <w:r>
                            <w:rPr>
                              <w:rFonts w:hAnsi="HG丸ｺﾞｼｯｸM-PRO" w:hint="eastAsia"/>
                              <w:sz w:val="20"/>
                            </w:rPr>
                            <w:t>・更新</w:t>
                          </w:r>
                        </w:p>
                      </w:txbxContent>
                    </v:textbox>
                  </v:shape>
                  <v:shape id="テキスト ボックス 583092457" o:spid="_x0000_s1092"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" fillcolor="window" strokeweight=".5pt">
                    <v:textbox>
                      <w:txbxContent>
                        <w:p w14:paraId="09872BB0" w14:textId="77777777" w:rsidR="00721082" w:rsidRPr="00C55674" w:rsidRDefault="00721082" w:rsidP="00721082">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v:textbox>
                  </v:shape>
                  <v:shape id="直線矢印コネクタ 248816286" o:spid="_x0000_s1093"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" strokecolor="windowText">
                    <v:stroke endarrow="open"/>
                  </v:shape>
                  <v:shape id="直線矢印コネクタ 1514673553" o:spid="_x0000_s1094"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" strokecolor="windowText">
                    <v:stroke endarrow="open"/>
                  </v:shape>
                  <v:shape id="直線矢印コネクタ 896499953" o:spid="_x0000_s1095" type="#_x0000_t32" style="position:absolute;left:4609;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" strokecolor="windowText">
                    <v:stroke endarrow="open"/>
                  </v:shape>
                  <v:shape id="テキスト ボックス 803693487" o:spid="_x0000_s1096"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" fillcolor="window" strokeweight=".5pt">
                    <v:textbox>
                      <w:txbxContent>
                        <w:p w14:paraId="21A3A9A6" w14:textId="77777777" w:rsidR="00721082" w:rsidRPr="00C55674" w:rsidRDefault="00721082" w:rsidP="00721082">
                          <w:pPr>
                            <w:jc w:val="center"/>
                            <w:rPr>
                              <w:rFonts w:hAnsi="HG丸ｺﾞｼｯｸM-PRO"/>
                              <w:sz w:val="20"/>
                            </w:rPr>
                          </w:pPr>
                          <w:r w:rsidRPr="00C55674">
                            <w:rPr>
                              <w:rFonts w:hAnsi="HG丸ｺﾞｼｯｸM-PRO" w:hint="eastAsia"/>
                              <w:sz w:val="20"/>
                            </w:rPr>
                            <w:t>計画に基づく点検の実施</w:t>
                          </w:r>
                        </w:p>
                      </w:txbxContent>
                    </v:textbox>
                  </v:shape>
                  <v:shape id="直線矢印コネクタ 1756194678" o:spid="_x0000_s1097"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" strokecolor="windowText">
                    <v:stroke endarrow="open"/>
                  </v:shape>
                  <v:shape id="テキスト ボックス 2136096608" o:spid="_x0000_s1098"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" fillcolor="window" strokeweight=".5pt">
                    <v:textbox>
                      <w:txbxContent>
                        <w:p w14:paraId="1EB00D50" w14:textId="77777777" w:rsidR="00721082" w:rsidRDefault="00721082" w:rsidP="00721082">
                          <w:pPr>
                            <w:spacing w:line="0" w:lineRule="atLeast"/>
                            <w:jc w:val="center"/>
                            <w:rPr>
                              <w:rFonts w:hAnsi="HG丸ｺﾞｼｯｸM-PRO"/>
                              <w:sz w:val="20"/>
                            </w:rPr>
                          </w:pPr>
                          <w:r>
                            <w:rPr>
                              <w:rFonts w:hAnsi="HG丸ｺﾞｼｯｸM-PRO" w:hint="eastAsia"/>
                              <w:sz w:val="20"/>
                            </w:rPr>
                            <w:t>緊急対応・補修</w:t>
                          </w:r>
                        </w:p>
                        <w:p w14:paraId="62FB7EE4" w14:textId="77777777" w:rsidR="00721082" w:rsidRPr="00C55674" w:rsidRDefault="00721082" w:rsidP="00721082">
                          <w:pPr>
                            <w:spacing w:line="0" w:lineRule="atLeast"/>
                            <w:jc w:val="center"/>
                            <w:rPr>
                              <w:rFonts w:hAnsi="HG丸ｺﾞｼｯｸM-PRO"/>
                              <w:sz w:val="20"/>
                            </w:rPr>
                          </w:pPr>
                          <w:r>
                            <w:rPr>
                              <w:rFonts w:hAnsi="HG丸ｺﾞｼｯｸM-PRO" w:hint="eastAsia"/>
                              <w:sz w:val="20"/>
                            </w:rPr>
                            <w:t>軽微な損傷の補修</w:t>
                          </w:r>
                        </w:p>
                      </w:txbxContent>
                    </v:textbox>
                  </v:shape>
                  <v:shape id="直線矢印コネクタ 1172764650" o:spid="_x0000_s1099"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" strokecolor="windowText">
                    <v:stroke endarrow="open"/>
                  </v:shape>
                </v:group>
              </v:group>
            </w:pict>
          </mc:Fallback>
        </mc:AlternateContent>
      </w:r>
      <w:r w:rsidR="00721082" w:rsidRPr="00863505">
        <w:rPr>
          <w:rFonts w:hAnsi="HG丸ｺﾞｼｯｸM-PRO" w:hint="eastAsia"/>
        </w:rPr>
        <w:t xml:space="preserve">　</w:t>
      </w:r>
    </w:p>
    <w:p w14:paraId="54DF2ACA" w14:textId="77777777" w:rsidR="00721082" w:rsidRPr="00863505" w:rsidRDefault="00721082" w:rsidP="00721082">
      <w:pPr>
        <w:pStyle w:val="40"/>
        <w:ind w:leftChars="300" w:left="630" w:firstLineChars="0" w:firstLine="0"/>
        <w:rPr>
          <w:rFonts w:hAnsi="HG丸ｺﾞｼｯｸM-PRO"/>
        </w:rPr>
      </w:pPr>
    </w:p>
    <w:p w14:paraId="10797934" w14:textId="77777777" w:rsidR="00721082" w:rsidRPr="00863505" w:rsidRDefault="00721082" w:rsidP="00721082">
      <w:pPr>
        <w:pStyle w:val="40"/>
        <w:ind w:leftChars="300" w:left="630" w:firstLineChars="0" w:firstLine="0"/>
        <w:rPr>
          <w:rFonts w:hAnsi="HG丸ｺﾞｼｯｸM-PRO"/>
        </w:rPr>
      </w:pPr>
    </w:p>
    <w:p w14:paraId="1F2B6FFF" w14:textId="612F1A53" w:rsidR="00721082" w:rsidRPr="00863505" w:rsidRDefault="00721082" w:rsidP="00721082">
      <w:pPr>
        <w:pStyle w:val="40"/>
        <w:ind w:leftChars="300" w:left="630" w:firstLineChars="0" w:firstLine="0"/>
        <w:rPr>
          <w:rFonts w:hAnsi="HG丸ｺﾞｼｯｸM-PRO"/>
        </w:rPr>
      </w:pPr>
    </w:p>
    <w:p w14:paraId="607454A3" w14:textId="588348AB" w:rsidR="00721082" w:rsidRPr="00863505" w:rsidRDefault="00721082" w:rsidP="00721082">
      <w:pPr>
        <w:pStyle w:val="40"/>
        <w:ind w:leftChars="300" w:left="630" w:firstLineChars="0" w:firstLine="0"/>
        <w:rPr>
          <w:rFonts w:hAnsi="HG丸ｺﾞｼｯｸM-PRO"/>
        </w:rPr>
      </w:pPr>
    </w:p>
    <w:p w14:paraId="69DFEA99" w14:textId="044CBB02" w:rsidR="00721082" w:rsidRPr="00863505" w:rsidRDefault="00721082" w:rsidP="00721082">
      <w:pPr>
        <w:pStyle w:val="40"/>
        <w:ind w:leftChars="300" w:left="630" w:firstLineChars="0" w:firstLine="0"/>
        <w:rPr>
          <w:rFonts w:hAnsi="HG丸ｺﾞｼｯｸM-PRO"/>
        </w:rPr>
      </w:pPr>
    </w:p>
    <w:p w14:paraId="4E37D350" w14:textId="77777777" w:rsidR="00721082" w:rsidRPr="00863505" w:rsidRDefault="00721082" w:rsidP="00721082">
      <w:pPr>
        <w:pStyle w:val="40"/>
        <w:ind w:leftChars="300" w:left="630" w:firstLineChars="0" w:firstLine="0"/>
        <w:rPr>
          <w:rFonts w:hAnsi="HG丸ｺﾞｼｯｸM-PRO"/>
        </w:rPr>
      </w:pPr>
    </w:p>
    <w:p w14:paraId="4EB274D6" w14:textId="77777777" w:rsidR="00721082" w:rsidRPr="00863505" w:rsidRDefault="00721082" w:rsidP="00721082">
      <w:pPr>
        <w:pStyle w:val="40"/>
        <w:ind w:leftChars="300" w:left="630" w:firstLineChars="0" w:firstLine="0"/>
        <w:rPr>
          <w:rFonts w:hAnsi="HG丸ｺﾞｼｯｸM-PRO"/>
        </w:rPr>
      </w:pPr>
    </w:p>
    <w:p w14:paraId="2F39083D" w14:textId="77777777" w:rsidR="00721082" w:rsidRPr="00863505" w:rsidRDefault="00721082" w:rsidP="00721082">
      <w:pPr>
        <w:pStyle w:val="40"/>
        <w:ind w:leftChars="300" w:left="630" w:firstLineChars="0" w:firstLine="0"/>
        <w:rPr>
          <w:rFonts w:hAnsi="HG丸ｺﾞｼｯｸM-PRO"/>
        </w:rPr>
      </w:pPr>
    </w:p>
    <w:p w14:paraId="39FDE57A" w14:textId="77777777" w:rsidR="00721082" w:rsidRPr="00863505" w:rsidRDefault="00721082" w:rsidP="00721082">
      <w:pPr>
        <w:pStyle w:val="40"/>
        <w:ind w:leftChars="300" w:left="630" w:firstLineChars="0" w:firstLine="0"/>
        <w:rPr>
          <w:rFonts w:hAnsi="HG丸ｺﾞｼｯｸM-PRO"/>
        </w:rPr>
      </w:pPr>
    </w:p>
    <w:p w14:paraId="5C594093" w14:textId="77FE723F" w:rsidR="00721082" w:rsidRPr="00863505" w:rsidRDefault="00721082" w:rsidP="00721082">
      <w:pPr>
        <w:pStyle w:val="40"/>
        <w:ind w:leftChars="300" w:left="630" w:firstLineChars="0" w:firstLine="0"/>
        <w:rPr>
          <w:rFonts w:hAnsi="HG丸ｺﾞｼｯｸM-PRO"/>
        </w:rPr>
      </w:pPr>
    </w:p>
    <w:p w14:paraId="670F3DA3" w14:textId="77777777" w:rsidR="00721082" w:rsidRPr="00863505" w:rsidRDefault="00721082" w:rsidP="00721082">
      <w:pPr>
        <w:pStyle w:val="40"/>
        <w:ind w:leftChars="300" w:left="630" w:firstLineChars="0" w:firstLine="0"/>
        <w:rPr>
          <w:rFonts w:hAnsi="HG丸ｺﾞｼｯｸM-PRO"/>
        </w:rPr>
      </w:pPr>
    </w:p>
    <w:p w14:paraId="4EBC882E" w14:textId="77777777" w:rsidR="00721082" w:rsidRPr="00863505" w:rsidRDefault="00721082" w:rsidP="00721082">
      <w:pPr>
        <w:pStyle w:val="40"/>
        <w:ind w:leftChars="300" w:left="630" w:firstLineChars="0" w:firstLine="0"/>
        <w:rPr>
          <w:rFonts w:hAnsi="HG丸ｺﾞｼｯｸM-PRO"/>
        </w:rPr>
      </w:pPr>
    </w:p>
    <w:p w14:paraId="31C1311E" w14:textId="77777777" w:rsidR="00721082" w:rsidRPr="00863505" w:rsidRDefault="00721082" w:rsidP="00721082">
      <w:pPr>
        <w:pStyle w:val="40"/>
        <w:ind w:leftChars="300" w:left="630" w:firstLineChars="0" w:firstLine="0"/>
        <w:jc w:val="center"/>
        <w:rPr>
          <w:rFonts w:hAnsi="HG丸ｺﾞｼｯｸM-PRO"/>
        </w:rPr>
      </w:pPr>
    </w:p>
    <w:p w14:paraId="5B860EA8" w14:textId="3B9A634A" w:rsidR="00721082" w:rsidRPr="00863505" w:rsidRDefault="00477809" w:rsidP="00477809">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3.5</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3</w:t>
      </w:r>
      <w:r w:rsidR="0040055F" w:rsidRPr="00863505">
        <w:rPr>
          <w:szCs w:val="21"/>
        </w:rPr>
        <w:fldChar w:fldCharType="end"/>
      </w:r>
      <w:r w:rsidR="00721082" w:rsidRPr="00863505">
        <w:rPr>
          <w:rFonts w:hint="eastAsia"/>
          <w:szCs w:val="21"/>
        </w:rPr>
        <w:t xml:space="preserve">　点検～診断・評価～対応実施のフロー</w:t>
      </w:r>
    </w:p>
    <w:p w14:paraId="40ED3D2A" w14:textId="77777777" w:rsidR="00721082" w:rsidRPr="00863505" w:rsidRDefault="00721082" w:rsidP="00721082">
      <w:pPr>
        <w:pStyle w:val="40"/>
        <w:ind w:leftChars="300" w:left="630" w:firstLineChars="0" w:firstLine="0"/>
        <w:rPr>
          <w:rFonts w:hAnsi="HG丸ｺﾞｼｯｸM-PRO"/>
        </w:rPr>
      </w:pPr>
    </w:p>
    <w:p w14:paraId="685050F1" w14:textId="77777777" w:rsidR="00721082" w:rsidRPr="00863505" w:rsidRDefault="00721082" w:rsidP="00721082">
      <w:pPr>
        <w:pStyle w:val="40"/>
        <w:ind w:leftChars="300" w:left="630" w:firstLineChars="0" w:firstLine="0"/>
        <w:rPr>
          <w:rFonts w:hAnsi="HG丸ｺﾞｼｯｸM-PRO"/>
        </w:rPr>
      </w:pPr>
    </w:p>
    <w:p w14:paraId="6C3E21D6" w14:textId="77777777" w:rsidR="00721082" w:rsidRPr="00863505" w:rsidRDefault="00721082" w:rsidP="00721082">
      <w:r w:rsidRPr="00863505">
        <w:br w:type="page"/>
      </w:r>
    </w:p>
    <w:p w14:paraId="4238233E" w14:textId="7EF0DDD5" w:rsidR="00766568" w:rsidRPr="00863505" w:rsidRDefault="00766568" w:rsidP="00766568">
      <w:pPr>
        <w:pStyle w:val="4"/>
        <w:ind w:left="885"/>
        <w:rPr>
          <w:u w:val="none"/>
        </w:rPr>
      </w:pPr>
      <w:r w:rsidRPr="00863505">
        <w:rPr>
          <w:rFonts w:hint="eastAsia"/>
          <w:u w:val="none"/>
        </w:rPr>
        <w:lastRenderedPageBreak/>
        <w:t>点検</w:t>
      </w:r>
    </w:p>
    <w:p w14:paraId="26A50B5A" w14:textId="5B06CBD8" w:rsidR="00721082" w:rsidRPr="00863505" w:rsidRDefault="00721082" w:rsidP="009B4FFB">
      <w:pPr>
        <w:pStyle w:val="5"/>
        <w:ind w:left="922"/>
      </w:pPr>
      <w:r w:rsidRPr="00863505">
        <w:rPr>
          <w:rFonts w:hint="eastAsia"/>
        </w:rPr>
        <w:t>点検の種別</w:t>
      </w:r>
      <w:r w:rsidR="00565456" w:rsidRPr="00863505">
        <w:rPr>
          <w:rFonts w:hint="eastAsia"/>
        </w:rPr>
        <w:t>等</w:t>
      </w:r>
    </w:p>
    <w:p w14:paraId="5086715C" w14:textId="33790CDC" w:rsidR="007D2AEA" w:rsidRPr="00863505" w:rsidRDefault="007D2AEA" w:rsidP="007D2AEA">
      <w:pPr>
        <w:pStyle w:val="50"/>
        <w:ind w:left="735" w:firstLine="210"/>
        <w:rPr>
          <w:rFonts w:hAnsi="HG丸ｺﾞｼｯｸM-PRO"/>
          <w:szCs w:val="21"/>
        </w:rPr>
      </w:pPr>
      <w:r w:rsidRPr="00863505">
        <w:rPr>
          <w:rFonts w:hAnsi="HG丸ｺﾞｼｯｸM-PRO" w:hint="eastAsia"/>
          <w:szCs w:val="21"/>
        </w:rPr>
        <w:t>機械設備等を有する排水機場等の土木構造物に係る点検については、「堤防等河川管理施設及び河道の点検・評価要領 令和５年３月 国土交通省</w:t>
      </w:r>
      <w:r w:rsidRPr="00863505">
        <w:rPr>
          <w:rFonts w:hAnsi="HG丸ｺﾞｼｯｸM-PRO"/>
          <w:szCs w:val="21"/>
        </w:rPr>
        <w:t>水管理・国土保全局</w:t>
      </w:r>
      <w:r w:rsidRPr="00863505">
        <w:rPr>
          <w:rFonts w:hAnsi="HG丸ｺﾞｼｯｸM-PRO" w:hint="eastAsia"/>
          <w:szCs w:val="21"/>
        </w:rPr>
        <w:t>河川環境課」「樋門・樋管のコンクリート部材における点検評価のポイント（案）</w:t>
      </w:r>
      <w:r w:rsidRPr="00863505">
        <w:rPr>
          <w:rFonts w:hAnsi="HG丸ｺﾞｼｯｸM-PRO"/>
          <w:szCs w:val="21"/>
        </w:rPr>
        <w:t xml:space="preserve">H28.3　</w:t>
      </w:r>
      <w:r w:rsidRPr="00863505">
        <w:rPr>
          <w:rFonts w:hAnsi="HG丸ｺﾞｼｯｸM-PRO" w:hint="eastAsia"/>
          <w:szCs w:val="21"/>
        </w:rPr>
        <w:t>国立研究開発法人</w:t>
      </w:r>
      <w:r w:rsidRPr="00863505">
        <w:rPr>
          <w:rFonts w:hAnsi="HG丸ｺﾞｼｯｸM-PRO"/>
          <w:szCs w:val="21"/>
        </w:rPr>
        <w:t xml:space="preserve"> 土木研究所</w:t>
      </w:r>
      <w:r w:rsidRPr="00863505">
        <w:rPr>
          <w:rFonts w:hAnsi="HG丸ｺﾞｼｯｸM-PRO" w:hint="eastAsia"/>
          <w:szCs w:val="21"/>
        </w:rPr>
        <w:t xml:space="preserve"> 先端材料資源研究センター」「シェッド、大型カルバート等定期点検要領 平成３１年２月 国土交通省</w:t>
      </w:r>
      <w:r w:rsidRPr="00863505">
        <w:rPr>
          <w:rFonts w:hAnsi="HG丸ｺﾞｼｯｸM-PRO"/>
          <w:szCs w:val="21"/>
        </w:rPr>
        <w:t>道路局</w:t>
      </w:r>
      <w:r w:rsidRPr="00863505">
        <w:rPr>
          <w:rFonts w:hAnsi="HG丸ｺﾞｼｯｸM-PRO" w:hint="eastAsia"/>
          <w:szCs w:val="21"/>
        </w:rPr>
        <w:t>」を参考に実施する。</w:t>
      </w:r>
    </w:p>
    <w:p w14:paraId="7F7434C8" w14:textId="7881984E" w:rsidR="007D2AEA" w:rsidRPr="00863505" w:rsidRDefault="007D2AEA" w:rsidP="007D2AEA">
      <w:pPr>
        <w:pStyle w:val="50"/>
        <w:ind w:left="735" w:firstLine="210"/>
        <w:rPr>
          <w:rFonts w:hAnsi="HG丸ｺﾞｼｯｸM-PRO"/>
          <w:szCs w:val="21"/>
        </w:rPr>
      </w:pPr>
      <w:r w:rsidRPr="00863505">
        <w:rPr>
          <w:rFonts w:hAnsi="HG丸ｺﾞｼｯｸM-PRO" w:hint="eastAsia"/>
          <w:szCs w:val="21"/>
        </w:rPr>
        <w:t>防災船着場に係る点検については、「港湾の施設の維持管理計画策定ガイドライン 平成２７年</w:t>
      </w:r>
      <w:r w:rsidRPr="00863505">
        <w:rPr>
          <w:rFonts w:hAnsi="HG丸ｺﾞｼｯｸM-PRO"/>
          <w:szCs w:val="21"/>
        </w:rPr>
        <w:t xml:space="preserve"> ４月</w:t>
      </w:r>
      <w:r w:rsidRPr="00863505">
        <w:rPr>
          <w:rFonts w:hAnsi="HG丸ｺﾞｼｯｸM-PRO" w:hint="eastAsia"/>
          <w:szCs w:val="21"/>
        </w:rPr>
        <w:t>（令和５年</w:t>
      </w:r>
      <w:r w:rsidRPr="00863505">
        <w:rPr>
          <w:rFonts w:hAnsi="HG丸ｺﾞｼｯｸM-PRO"/>
          <w:szCs w:val="21"/>
        </w:rPr>
        <w:t xml:space="preserve"> ３月一部変更）</w:t>
      </w:r>
      <w:r w:rsidRPr="00863505">
        <w:rPr>
          <w:rFonts w:hAnsi="HG丸ｺﾞｼｯｸM-PRO" w:hint="eastAsia"/>
          <w:szCs w:val="21"/>
        </w:rPr>
        <w:t>国土交通省港湾局」「港湾の施設の点検診断ガイドライン 平成２６年７月 国土交通省港湾局」により実施する。</w:t>
      </w:r>
    </w:p>
    <w:p w14:paraId="50B7A639" w14:textId="2850AEEC" w:rsidR="007D2AEA" w:rsidRPr="00863505" w:rsidRDefault="007D2AEA" w:rsidP="007D2AEA">
      <w:pPr>
        <w:pStyle w:val="50"/>
        <w:ind w:left="735" w:firstLine="210"/>
        <w:rPr>
          <w:rFonts w:hAnsi="HG丸ｺﾞｼｯｸM-PRO"/>
          <w:szCs w:val="21"/>
        </w:rPr>
      </w:pPr>
      <w:r w:rsidRPr="00863505">
        <w:rPr>
          <w:rFonts w:hAnsi="HG丸ｺﾞｼｯｸM-PRO" w:hint="eastAsia"/>
          <w:szCs w:val="21"/>
        </w:rPr>
        <w:t>その他維持管理を要する施設（護岸照明施設、事務所船舶、灯浮標、網場）に係る点検については、各施設の特性を踏まえ、点検の考え方を別途定める。なお、パンザマスト等の土木施設は「大阪府道路附属物（標識・照明等）点検要領 令和</w:t>
      </w:r>
      <w:r w:rsidRPr="00863505">
        <w:rPr>
          <w:rFonts w:hAnsi="HG丸ｺﾞｼｯｸM-PRO"/>
          <w:szCs w:val="21"/>
        </w:rPr>
        <w:t>6年3月</w:t>
      </w:r>
      <w:r w:rsidRPr="00863505">
        <w:rPr>
          <w:rFonts w:hAnsi="HG丸ｺﾞｼｯｸM-PRO" w:hint="eastAsia"/>
          <w:szCs w:val="21"/>
        </w:rPr>
        <w:t xml:space="preserve"> 大阪府都市整備部道路室」により実施する。</w:t>
      </w:r>
    </w:p>
    <w:p w14:paraId="3A53639C" w14:textId="77777777" w:rsidR="007D2AEA" w:rsidRPr="00863505" w:rsidRDefault="007D2AEA" w:rsidP="007D2AEA">
      <w:pPr>
        <w:pStyle w:val="50"/>
        <w:ind w:left="735" w:firstLine="210"/>
        <w:rPr>
          <w:rFonts w:hAnsi="HG丸ｺﾞｼｯｸM-PRO"/>
          <w:szCs w:val="21"/>
        </w:rPr>
      </w:pPr>
    </w:p>
    <w:p w14:paraId="603B98D8" w14:textId="467BF3F4" w:rsidR="00721082" w:rsidRPr="00863505" w:rsidRDefault="00721082" w:rsidP="009B4FFB">
      <w:pPr>
        <w:pStyle w:val="5"/>
        <w:ind w:left="922"/>
      </w:pPr>
      <w:r w:rsidRPr="00863505">
        <w:rPr>
          <w:rFonts w:hint="eastAsia"/>
        </w:rPr>
        <w:t>点検の実施</w:t>
      </w:r>
    </w:p>
    <w:p w14:paraId="545544E9" w14:textId="7898CC94" w:rsidR="00477809" w:rsidRPr="00863505" w:rsidRDefault="00477809" w:rsidP="00477809">
      <w:pPr>
        <w:pStyle w:val="50"/>
        <w:ind w:left="735" w:firstLine="210"/>
        <w:rPr>
          <w:rFonts w:hAnsi="HG丸ｺﾞｼｯｸM-PRO"/>
          <w:bCs/>
          <w:szCs w:val="21"/>
        </w:rPr>
      </w:pPr>
      <w:r w:rsidRPr="00863505">
        <w:rPr>
          <w:rFonts w:hAnsi="HG丸ｺﾞｼｯｸM-PRO" w:hint="eastAsia"/>
          <w:bCs/>
          <w:szCs w:val="21"/>
        </w:rPr>
        <w:t>点検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3BD739F" w14:textId="3741BB12" w:rsidR="00477809" w:rsidRPr="00863505" w:rsidRDefault="00477809" w:rsidP="00477809">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3E61E3EB" w14:textId="77777777" w:rsidR="00721082" w:rsidRPr="00863505" w:rsidRDefault="00721082" w:rsidP="00721082">
      <w:pPr>
        <w:rPr>
          <w:rFonts w:hAnsi="HG丸ｺﾞｼｯｸM-PRO"/>
          <w:szCs w:val="21"/>
        </w:rPr>
      </w:pPr>
    </w:p>
    <w:p w14:paraId="4C717301" w14:textId="5E75AC4B" w:rsidR="00721082" w:rsidRPr="00863505" w:rsidRDefault="00721082" w:rsidP="009B4FFB">
      <w:pPr>
        <w:pStyle w:val="5"/>
        <w:ind w:left="922"/>
      </w:pPr>
      <w:r w:rsidRPr="00863505">
        <w:rPr>
          <w:rFonts w:hint="eastAsia"/>
        </w:rPr>
        <w:t>点検における留意事項</w:t>
      </w:r>
    </w:p>
    <w:p w14:paraId="3755D5E4" w14:textId="77777777" w:rsidR="00721082" w:rsidRPr="00863505" w:rsidRDefault="00721082" w:rsidP="00721082">
      <w:pPr>
        <w:ind w:leftChars="291" w:left="611"/>
        <w:rPr>
          <w:rFonts w:hAnsi="HG丸ｺﾞｼｯｸM-PRO"/>
          <w:szCs w:val="21"/>
        </w:rPr>
      </w:pPr>
      <w:r w:rsidRPr="00863505">
        <w:rPr>
          <w:rFonts w:hAnsi="HG丸ｺﾞｼｯｸM-PRO" w:hint="eastAsia"/>
          <w:szCs w:val="21"/>
        </w:rPr>
        <w:t>①点検一般</w:t>
      </w:r>
    </w:p>
    <w:p w14:paraId="72FB4E36" w14:textId="77777777" w:rsidR="00721082" w:rsidRPr="00863505" w:rsidRDefault="00721082" w:rsidP="00721082">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2DF46B46"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・各種点検等で確認された損傷箇所等は維持管理DBに確実に登録し、確実に点検する。</w:t>
      </w:r>
    </w:p>
    <w:p w14:paraId="14C42770"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・上記要注意点検箇所を点検時に見逃さないために、点検者が発見しやすいように、現地にマーキングするなどの工夫を行う。</w:t>
      </w:r>
    </w:p>
    <w:p w14:paraId="4429A058"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・既往災害の被災事例等に習い、災害を誘発する可能性のある箇所は、確実に点検する。</w:t>
      </w:r>
    </w:p>
    <w:p w14:paraId="0BF933B4"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・近接目視が容易でない箇所については、ドローン、水中ドローン等を活用し補完する。</w:t>
      </w:r>
    </w:p>
    <w:p w14:paraId="72412ACC" w14:textId="77777777" w:rsidR="00721082" w:rsidRPr="00863505" w:rsidRDefault="00721082" w:rsidP="00721082">
      <w:pPr>
        <w:rPr>
          <w:rFonts w:hAnsi="HG丸ｺﾞｼｯｸM-PRO"/>
          <w:szCs w:val="21"/>
        </w:rPr>
      </w:pPr>
    </w:p>
    <w:p w14:paraId="4913CCF8" w14:textId="77777777" w:rsidR="00721082" w:rsidRPr="00863505" w:rsidRDefault="00721082" w:rsidP="00721082">
      <w:pPr>
        <w:ind w:firstLineChars="300" w:firstLine="630"/>
        <w:rPr>
          <w:rFonts w:hAnsi="HG丸ｺﾞｼｯｸM-PRO"/>
          <w:szCs w:val="21"/>
        </w:rPr>
      </w:pPr>
      <w:r w:rsidRPr="00863505">
        <w:rPr>
          <w:rFonts w:hAnsi="HG丸ｺﾞｼｯｸM-PRO" w:hint="eastAsia"/>
          <w:szCs w:val="21"/>
        </w:rPr>
        <w:t>○維持管理・更新に資する点検およびデータ蓄積</w:t>
      </w:r>
    </w:p>
    <w:p w14:paraId="17AB1F7C"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・様々な点検や調査の結果、整備・補修履歴など基礎的な情報を確実に維持管理DBに登録し、より効率的な予防保全の取組、最適な補修・補強のタイミング、更新時期の見極め等に活用する。</w:t>
      </w:r>
    </w:p>
    <w:p w14:paraId="1AE3A646" w14:textId="77777777" w:rsidR="00721082" w:rsidRPr="00863505" w:rsidRDefault="00721082" w:rsidP="00721082">
      <w:pPr>
        <w:ind w:firstLineChars="400" w:firstLine="840"/>
        <w:rPr>
          <w:rFonts w:hAnsi="HG丸ｺﾞｼｯｸM-PRO"/>
          <w:szCs w:val="21"/>
        </w:rPr>
      </w:pPr>
    </w:p>
    <w:p w14:paraId="2A6E972F" w14:textId="77777777" w:rsidR="00721082" w:rsidRPr="00863505" w:rsidRDefault="00721082" w:rsidP="00721082">
      <w:pPr>
        <w:ind w:firstLineChars="300" w:firstLine="630"/>
        <w:rPr>
          <w:rFonts w:hAnsi="HG丸ｺﾞｼｯｸM-PRO"/>
          <w:szCs w:val="21"/>
        </w:rPr>
      </w:pPr>
      <w:r w:rsidRPr="00863505">
        <w:rPr>
          <w:rFonts w:hAnsi="HG丸ｺﾞｼｯｸM-PRO" w:hint="eastAsia"/>
          <w:szCs w:val="21"/>
        </w:rPr>
        <w:t>○点検のメリハリ（頻度等）の工夫</w:t>
      </w:r>
    </w:p>
    <w:p w14:paraId="6FAAB20D"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・港湾の施設の維持管理計画策定ガイドラインなど定められた点検頻度は最低限度とし</w:t>
      </w:r>
      <w:r w:rsidRPr="00863505">
        <w:rPr>
          <w:rFonts w:hAnsi="HG丸ｺﾞｼｯｸM-PRO" w:hint="eastAsia"/>
          <w:szCs w:val="21"/>
        </w:rPr>
        <w:lastRenderedPageBreak/>
        <w:t>てとらえ、施設の劣化状態など施設の不具合状況に着目するだけではなく、その不具合が周辺へ与える影響としての周囲の土地利用状況なども考慮して、施設毎に点検頻度を設定するなど、メリハリを付けた点検計画を策定する。</w:t>
      </w:r>
    </w:p>
    <w:p w14:paraId="027D7D9C" w14:textId="77777777" w:rsidR="00721082" w:rsidRPr="00863505" w:rsidRDefault="00721082" w:rsidP="00721082">
      <w:pPr>
        <w:rPr>
          <w:rFonts w:hAnsi="HG丸ｺﾞｼｯｸM-PRO"/>
          <w:szCs w:val="21"/>
        </w:rPr>
      </w:pPr>
    </w:p>
    <w:p w14:paraId="234877E8" w14:textId="77777777" w:rsidR="00721082" w:rsidRPr="00863505" w:rsidRDefault="00721082" w:rsidP="00721082">
      <w:pPr>
        <w:ind w:leftChars="291" w:left="611"/>
        <w:rPr>
          <w:rFonts w:hAnsi="HG丸ｺﾞｼｯｸM-PRO"/>
          <w:szCs w:val="21"/>
        </w:rPr>
      </w:pPr>
      <w:r w:rsidRPr="00863505">
        <w:rPr>
          <w:rFonts w:hAnsi="HG丸ｺﾞｼｯｸM-PRO" w:hint="eastAsia"/>
          <w:szCs w:val="21"/>
        </w:rPr>
        <w:t>②緊急事象への対応</w:t>
      </w:r>
    </w:p>
    <w:p w14:paraId="2E2CB588"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043D005F"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3343E772" w14:textId="77777777" w:rsidR="00721082" w:rsidRPr="00863505" w:rsidRDefault="00721082" w:rsidP="00721082">
      <w:pPr>
        <w:rPr>
          <w:rFonts w:hAnsi="HG丸ｺﾞｼｯｸM-PRO"/>
          <w:szCs w:val="21"/>
        </w:rPr>
      </w:pPr>
      <w:r w:rsidRPr="00863505">
        <w:rPr>
          <w:rFonts w:hAnsi="HG丸ｺﾞｼｯｸM-PRO"/>
          <w:szCs w:val="21"/>
        </w:rPr>
        <w:br w:type="page"/>
      </w:r>
    </w:p>
    <w:p w14:paraId="4F12DD53" w14:textId="033D917C" w:rsidR="00721082" w:rsidRPr="00863505" w:rsidRDefault="00721082" w:rsidP="003E7F4A">
      <w:pPr>
        <w:pStyle w:val="4"/>
        <w:ind w:left="885"/>
        <w:rPr>
          <w:u w:val="none"/>
        </w:rPr>
      </w:pPr>
      <w:r w:rsidRPr="00863505">
        <w:rPr>
          <w:rFonts w:hint="eastAsia"/>
          <w:u w:val="none"/>
        </w:rPr>
        <w:lastRenderedPageBreak/>
        <w:t>診断・評価</w:t>
      </w:r>
    </w:p>
    <w:p w14:paraId="21C19BFC" w14:textId="3F860EBE" w:rsidR="00721082" w:rsidRPr="00863505" w:rsidRDefault="00721082" w:rsidP="009B4FFB">
      <w:pPr>
        <w:pStyle w:val="5"/>
        <w:ind w:left="922"/>
      </w:pPr>
      <w:r w:rsidRPr="00863505">
        <w:rPr>
          <w:rFonts w:hint="eastAsia"/>
        </w:rPr>
        <w:t>診断・評価の現状</w:t>
      </w:r>
    </w:p>
    <w:p w14:paraId="04FB6A80" w14:textId="0E5318D6"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機械設備等を有する排水機場等の土木構造物に係る</w:t>
      </w:r>
      <w:r w:rsidR="00BB5933" w:rsidRPr="00863505">
        <w:rPr>
          <w:rFonts w:hAnsi="HG丸ｺﾞｼｯｸM-PRO" w:hint="eastAsia"/>
          <w:szCs w:val="21"/>
        </w:rPr>
        <w:t>診断</w:t>
      </w:r>
      <w:r w:rsidRPr="00863505">
        <w:rPr>
          <w:rFonts w:hAnsi="HG丸ｺﾞｼｯｸM-PRO" w:hint="eastAsia"/>
          <w:szCs w:val="21"/>
        </w:rPr>
        <w:t>・評価については、「堤防等河川管理施設及び河道の点検・評価要領 令和５年３月 国土交通省</w:t>
      </w:r>
      <w:r w:rsidRPr="00863505">
        <w:rPr>
          <w:rFonts w:hAnsi="HG丸ｺﾞｼｯｸM-PRO"/>
          <w:szCs w:val="21"/>
        </w:rPr>
        <w:t>水管理・国土保全局</w:t>
      </w:r>
      <w:r w:rsidRPr="00863505">
        <w:rPr>
          <w:rFonts w:hAnsi="HG丸ｺﾞｼｯｸM-PRO" w:hint="eastAsia"/>
          <w:szCs w:val="21"/>
        </w:rPr>
        <w:t>河川環境課」「樋門・樋管のコンクリート部材における点検評価のポイント（案）</w:t>
      </w:r>
      <w:r w:rsidRPr="00863505">
        <w:rPr>
          <w:rFonts w:hAnsi="HG丸ｺﾞｼｯｸM-PRO"/>
          <w:szCs w:val="21"/>
        </w:rPr>
        <w:t xml:space="preserve">H28.3　</w:t>
      </w:r>
      <w:r w:rsidRPr="00863505">
        <w:rPr>
          <w:rFonts w:hAnsi="HG丸ｺﾞｼｯｸM-PRO" w:hint="eastAsia"/>
          <w:szCs w:val="21"/>
        </w:rPr>
        <w:t>国立研究開発法人</w:t>
      </w:r>
      <w:r w:rsidRPr="00863505">
        <w:rPr>
          <w:rFonts w:hAnsi="HG丸ｺﾞｼｯｸM-PRO"/>
          <w:szCs w:val="21"/>
        </w:rPr>
        <w:t xml:space="preserve"> 土木研究所</w:t>
      </w:r>
      <w:r w:rsidRPr="00863505">
        <w:rPr>
          <w:rFonts w:hAnsi="HG丸ｺﾞｼｯｸM-PRO" w:hint="eastAsia"/>
          <w:szCs w:val="21"/>
        </w:rPr>
        <w:t xml:space="preserve"> 先端材料資源研究センター」「シェッド、大型カルバート等定期点検要領 平成３１年２月 国土交通省</w:t>
      </w:r>
      <w:r w:rsidRPr="00863505">
        <w:rPr>
          <w:rFonts w:hAnsi="HG丸ｺﾞｼｯｸM-PRO"/>
          <w:szCs w:val="21"/>
        </w:rPr>
        <w:t>道路局</w:t>
      </w:r>
      <w:r w:rsidRPr="00863505">
        <w:rPr>
          <w:rFonts w:hAnsi="HG丸ｺﾞｼｯｸM-PRO" w:hint="eastAsia"/>
          <w:szCs w:val="21"/>
        </w:rPr>
        <w:t>」を参考に実施する。</w:t>
      </w:r>
    </w:p>
    <w:p w14:paraId="21D704A3" w14:textId="767FAA00" w:rsidR="007D2AEA" w:rsidRPr="00863505" w:rsidRDefault="007D2AEA" w:rsidP="007D2AEA">
      <w:pPr>
        <w:pStyle w:val="50"/>
        <w:ind w:left="735" w:firstLine="210"/>
        <w:rPr>
          <w:rFonts w:hAnsi="HG丸ｺﾞｼｯｸM-PRO"/>
          <w:szCs w:val="21"/>
        </w:rPr>
      </w:pPr>
      <w:r w:rsidRPr="00863505">
        <w:rPr>
          <w:rFonts w:hAnsi="HG丸ｺﾞｼｯｸM-PRO" w:hint="eastAsia"/>
          <w:szCs w:val="21"/>
        </w:rPr>
        <w:t>防災船着場に係る診断・評価については、「港湾の施設の維持管理計画策定ガイドライン 平成２７年</w:t>
      </w:r>
      <w:r w:rsidRPr="00863505">
        <w:rPr>
          <w:rFonts w:hAnsi="HG丸ｺﾞｼｯｸM-PRO"/>
          <w:szCs w:val="21"/>
        </w:rPr>
        <w:t xml:space="preserve"> ４月</w:t>
      </w:r>
      <w:r w:rsidRPr="00863505">
        <w:rPr>
          <w:rFonts w:hAnsi="HG丸ｺﾞｼｯｸM-PRO" w:hint="eastAsia"/>
          <w:szCs w:val="21"/>
        </w:rPr>
        <w:t>（令和５年</w:t>
      </w:r>
      <w:r w:rsidRPr="00863505">
        <w:rPr>
          <w:rFonts w:hAnsi="HG丸ｺﾞｼｯｸM-PRO"/>
          <w:szCs w:val="21"/>
        </w:rPr>
        <w:t xml:space="preserve"> ３月一部変更）</w:t>
      </w:r>
      <w:r w:rsidRPr="00863505">
        <w:rPr>
          <w:rFonts w:hAnsi="HG丸ｺﾞｼｯｸM-PRO" w:hint="eastAsia"/>
          <w:szCs w:val="21"/>
        </w:rPr>
        <w:t>国土交通省港湾局」「港湾の施設の点検診断ガイドライン 平成２６年７月 国土交通省港湾局」により実施する。</w:t>
      </w:r>
    </w:p>
    <w:p w14:paraId="44FD148B" w14:textId="2DB3B1C8"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その他維持管理を要する施設（護岸照明施設、事務所船舶、灯浮標、網場）</w:t>
      </w:r>
      <w:r w:rsidR="002C3014" w:rsidRPr="00863505">
        <w:rPr>
          <w:rFonts w:hAnsi="HG丸ｺﾞｼｯｸM-PRO" w:hint="eastAsia"/>
          <w:szCs w:val="21"/>
        </w:rPr>
        <w:t>に係る診断・評価については、</w:t>
      </w:r>
      <w:r w:rsidRPr="00863505">
        <w:rPr>
          <w:rFonts w:hAnsi="HG丸ｺﾞｼｯｸM-PRO" w:hint="eastAsia"/>
          <w:szCs w:val="21"/>
        </w:rPr>
        <w:t>各施設の特性を踏まえ、</w:t>
      </w:r>
      <w:r w:rsidR="00BB5933" w:rsidRPr="00863505">
        <w:rPr>
          <w:rFonts w:hAnsi="HG丸ｺﾞｼｯｸM-PRO" w:hint="eastAsia"/>
          <w:szCs w:val="21"/>
        </w:rPr>
        <w:t>診断</w:t>
      </w:r>
      <w:r w:rsidRPr="00863505">
        <w:rPr>
          <w:rFonts w:hAnsi="HG丸ｺﾞｼｯｸM-PRO" w:hint="eastAsia"/>
          <w:szCs w:val="21"/>
        </w:rPr>
        <w:t>・評価の考え方を別途定める。なお、パンザマスト等の土木施設は「大阪府道路附属物（標識・照明等）点検要領 令和</w:t>
      </w:r>
      <w:r w:rsidRPr="00863505">
        <w:rPr>
          <w:rFonts w:hAnsi="HG丸ｺﾞｼｯｸM-PRO"/>
          <w:szCs w:val="21"/>
        </w:rPr>
        <w:t>6年3月</w:t>
      </w:r>
      <w:r w:rsidRPr="00863505">
        <w:rPr>
          <w:rFonts w:hAnsi="HG丸ｺﾞｼｯｸM-PRO" w:hint="eastAsia"/>
          <w:szCs w:val="21"/>
        </w:rPr>
        <w:t xml:space="preserve"> 大阪府都市整備部道路室」により実施する。</w:t>
      </w:r>
    </w:p>
    <w:p w14:paraId="44A83DE8" w14:textId="7E489E4D" w:rsidR="00721082" w:rsidRPr="00863505" w:rsidRDefault="00721082" w:rsidP="009B4FFB">
      <w:pPr>
        <w:pStyle w:val="5"/>
        <w:numPr>
          <w:ilvl w:val="0"/>
          <w:numId w:val="0"/>
        </w:numPr>
      </w:pPr>
    </w:p>
    <w:p w14:paraId="055BC3C1" w14:textId="397EBD97" w:rsidR="00721082" w:rsidRPr="00863505" w:rsidRDefault="00721082" w:rsidP="009B4FFB">
      <w:pPr>
        <w:pStyle w:val="5"/>
        <w:ind w:left="922"/>
      </w:pPr>
      <w:r w:rsidRPr="00863505">
        <w:rPr>
          <w:rFonts w:hint="eastAsia"/>
        </w:rPr>
        <w:t>評価体制の確保</w:t>
      </w:r>
    </w:p>
    <w:p w14:paraId="298F7E15" w14:textId="77777777" w:rsidR="00E46794" w:rsidRPr="00863505" w:rsidRDefault="00DD5FB2" w:rsidP="00E46794">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15A62A23" w14:textId="101FA87D" w:rsidR="00721082" w:rsidRPr="00863505" w:rsidRDefault="00E46794" w:rsidP="00E46794">
      <w:pPr>
        <w:pStyle w:val="50"/>
        <w:ind w:left="735" w:firstLine="210"/>
      </w:pPr>
      <w:r w:rsidRPr="00863505">
        <w:rPr>
          <w:rFonts w:hAnsi="HG丸ｺﾞｼｯｸM-PRO" w:hint="eastAsia"/>
          <w:szCs w:val="21"/>
        </w:rPr>
        <w:t>補修工事を実施するかどうかの判断は、主として損傷度判定によって左右されるが、この判断は当該施設の維持管理業務を担当する補佐、主査及び本庁主管課による体制での評価を継続していくこととする。</w:t>
      </w:r>
    </w:p>
    <w:p w14:paraId="1E797C67" w14:textId="40ECECB3" w:rsidR="00721082" w:rsidRPr="00863505" w:rsidRDefault="00721082" w:rsidP="00721082">
      <w:pPr>
        <w:ind w:leftChars="233" w:left="489" w:firstLineChars="104" w:firstLine="218"/>
        <w:rPr>
          <w:rFonts w:hAnsi="HG丸ｺﾞｼｯｸM-PRO"/>
          <w:szCs w:val="21"/>
        </w:rPr>
      </w:pPr>
    </w:p>
    <w:p w14:paraId="35A64DEA" w14:textId="77777777" w:rsidR="00721082" w:rsidRPr="00863505" w:rsidRDefault="00721082" w:rsidP="00721082">
      <w:pPr>
        <w:rPr>
          <w:rFonts w:hAnsi="HG丸ｺﾞｼｯｸM-PRO"/>
          <w:sz w:val="20"/>
        </w:rPr>
      </w:pPr>
    </w:p>
    <w:p w14:paraId="4807E352" w14:textId="77777777" w:rsidR="00721082" w:rsidRPr="00863505" w:rsidRDefault="00721082" w:rsidP="00721082">
      <w:pPr>
        <w:rPr>
          <w:rFonts w:hAnsi="HG丸ｺﾞｼｯｸM-PRO"/>
          <w:sz w:val="22"/>
        </w:rPr>
      </w:pPr>
      <w:r w:rsidRPr="00863505">
        <w:rPr>
          <w:rFonts w:hAnsi="HG丸ｺﾞｼｯｸM-PRO"/>
          <w:sz w:val="22"/>
        </w:rPr>
        <w:br w:type="page"/>
      </w:r>
    </w:p>
    <w:p w14:paraId="71A8AE68" w14:textId="12E0FE24" w:rsidR="00721082" w:rsidRPr="00863505" w:rsidRDefault="00721082" w:rsidP="003E7F4A">
      <w:pPr>
        <w:pStyle w:val="3"/>
        <w:ind w:left="1018"/>
      </w:pPr>
      <w:bookmarkStart w:id="6" w:name="_Toc187228390"/>
      <w:r w:rsidRPr="00863505">
        <w:lastRenderedPageBreak/>
        <w:t>維持管理手法、維持管理水準、更新フロー</w:t>
      </w:r>
      <w:bookmarkEnd w:id="6"/>
      <w:r w:rsidRPr="00863505">
        <w:tab/>
      </w:r>
    </w:p>
    <w:p w14:paraId="6F37C204" w14:textId="4A7EE032" w:rsidR="00721082" w:rsidRPr="00863505" w:rsidRDefault="00721082" w:rsidP="003E7F4A">
      <w:pPr>
        <w:pStyle w:val="4"/>
        <w:ind w:left="885"/>
        <w:rPr>
          <w:u w:val="none"/>
        </w:rPr>
      </w:pPr>
      <w:r w:rsidRPr="00863505">
        <w:rPr>
          <w:rFonts w:hint="eastAsia"/>
          <w:u w:val="none"/>
        </w:rPr>
        <w:t>その他施設の維持管理手法</w:t>
      </w:r>
    </w:p>
    <w:p w14:paraId="491B0592" w14:textId="735573C4" w:rsidR="00721082" w:rsidRPr="00863505" w:rsidRDefault="00721082" w:rsidP="009B4FFB">
      <w:pPr>
        <w:pStyle w:val="5"/>
        <w:ind w:left="922"/>
      </w:pPr>
      <w:r w:rsidRPr="00863505">
        <w:rPr>
          <w:rFonts w:hint="eastAsia"/>
        </w:rPr>
        <w:t>維持管理手法の選定</w:t>
      </w:r>
    </w:p>
    <w:p w14:paraId="00C58E2C" w14:textId="279DA752"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その他施設の維持管理手法を以下に示す。なお、状態監視型については、評価基準、補修時期を明確化して行うものとする。ただし、出水等により施設が損壊する等、災害が発生した場合など計画的な補修ができない場合においては、事後保全により対策を実施する。</w:t>
      </w:r>
    </w:p>
    <w:p w14:paraId="0FE4519C" w14:textId="451B95FA"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その他施設が有する治水機能を確実に維持するために、目標管理水準と限界管理水準を設定し、それぞれの管理水準に応じて適切に補修・部分更新を行う。</w:t>
      </w:r>
    </w:p>
    <w:p w14:paraId="27933B26" w14:textId="5650E164"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目標管理水準については、</w:t>
      </w:r>
      <w:r w:rsidRPr="00863505">
        <w:rPr>
          <w:rFonts w:hAnsi="HG丸ｺﾞｼｯｸM-PRO"/>
          <w:szCs w:val="21"/>
        </w:rPr>
        <w:t>LCC最小化の観点だけではなく、それらの条件を踏まえ安全性・信頼性、施設の特性や重要性などを考慮し、機能上問題がない水準に適切に設定する。</w:t>
      </w:r>
    </w:p>
    <w:p w14:paraId="725D8767" w14:textId="2F5B802A" w:rsidR="00DD5FB2" w:rsidRPr="00863505" w:rsidRDefault="00DD5FB2" w:rsidP="00DD5FB2">
      <w:pPr>
        <w:pStyle w:val="50"/>
        <w:ind w:left="735" w:firstLine="210"/>
      </w:pPr>
      <w:r w:rsidRPr="00863505">
        <w:rPr>
          <w:rFonts w:hAnsi="HG丸ｺﾞｼｯｸM-PRO" w:hint="eastAsia"/>
          <w:szCs w:val="21"/>
        </w:rPr>
        <w:t>また、不測の事態が発生した場合でも対応可能となるよう、限界管理水準との間に適切な余裕を見込む。</w:t>
      </w:r>
    </w:p>
    <w:p w14:paraId="4D943C7F" w14:textId="77777777" w:rsidR="00721082" w:rsidRPr="00863505" w:rsidRDefault="00721082" w:rsidP="00721082">
      <w:pPr>
        <w:rPr>
          <w:rFonts w:hAnsi="HG丸ｺﾞｼｯｸM-PRO"/>
          <w:sz w:val="20"/>
          <w:szCs w:val="21"/>
        </w:rPr>
      </w:pPr>
    </w:p>
    <w:p w14:paraId="4AE1A4FC" w14:textId="20B9E563" w:rsidR="00721082" w:rsidRDefault="00617EB9" w:rsidP="00617EB9">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662F57">
        <w:rPr>
          <w:noProof/>
          <w:szCs w:val="21"/>
        </w:rPr>
        <w:t>3.5</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662F57">
        <w:rPr>
          <w:noProof/>
          <w:szCs w:val="21"/>
        </w:rPr>
        <w:t>2</w:t>
      </w:r>
      <w:r w:rsidR="00606F16" w:rsidRPr="00863505">
        <w:rPr>
          <w:szCs w:val="21"/>
        </w:rPr>
        <w:fldChar w:fldCharType="end"/>
      </w:r>
      <w:r w:rsidR="00721082" w:rsidRPr="00863505">
        <w:rPr>
          <w:rFonts w:hint="eastAsia"/>
          <w:szCs w:val="21"/>
        </w:rPr>
        <w:t xml:space="preserve">　その他施設の維持管理手法</w:t>
      </w:r>
    </w:p>
    <w:p w14:paraId="7523A14E" w14:textId="534BAD01" w:rsidR="00260976" w:rsidRPr="00260976" w:rsidRDefault="00260976" w:rsidP="00260976">
      <w:r w:rsidRPr="00260976">
        <w:rPr>
          <w:rFonts w:hint="eastAsia"/>
          <w:noProof/>
        </w:rPr>
        <w:drawing>
          <wp:inline distT="0" distB="0" distL="0" distR="0" wp14:anchorId="3A96F763" wp14:editId="55E283B0">
            <wp:extent cx="5759450" cy="2894330"/>
            <wp:effectExtent l="0" t="0" r="0" b="0"/>
            <wp:docPr id="986736661" name="図 986736661" descr="表 3.5 2　その他施設の維持管理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61" name="図 986736661" descr="表 3.5 2　その他施設の維持管理手法"/>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2894330"/>
                    </a:xfrm>
                    <a:prstGeom prst="rect">
                      <a:avLst/>
                    </a:prstGeom>
                    <a:noFill/>
                    <a:ln>
                      <a:noFill/>
                    </a:ln>
                  </pic:spPr>
                </pic:pic>
              </a:graphicData>
            </a:graphic>
          </wp:inline>
        </w:drawing>
      </w:r>
    </w:p>
    <w:p w14:paraId="3CFC1549" w14:textId="23E9F148" w:rsidR="00721082" w:rsidRPr="00863505" w:rsidRDefault="00721082" w:rsidP="009B4FFB">
      <w:pPr>
        <w:pStyle w:val="5"/>
        <w:ind w:left="922"/>
      </w:pPr>
      <w:r w:rsidRPr="00863505">
        <w:rPr>
          <w:rFonts w:hint="eastAsia"/>
        </w:rPr>
        <w:t>管理水準の設定</w:t>
      </w:r>
    </w:p>
    <w:p w14:paraId="166B3E58" w14:textId="466ADC86"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補修の実施にあたっては、その部位の損傷だけでなく、施設全体で機能が確保されているかどうかという視点で判断すべきであるが、その判断基準を定量的に設定することは困難であるため、損傷別毎の評価基準に基づき損傷度を評価し、さらに</w:t>
      </w:r>
      <w:r w:rsidRPr="00863505">
        <w:rPr>
          <w:rFonts w:hAnsi="HG丸ｺﾞｼｯｸM-PRO" w:hint="eastAsia"/>
          <w:bCs/>
          <w:szCs w:val="21"/>
        </w:rPr>
        <w:t>周辺の状況や構造等を踏まえ</w:t>
      </w:r>
      <w:r w:rsidRPr="00863505">
        <w:rPr>
          <w:rFonts w:hAnsi="HG丸ｺﾞｼｯｸM-PRO" w:hint="eastAsia"/>
          <w:szCs w:val="21"/>
        </w:rPr>
        <w:t>総合的に判断するものとする。</w:t>
      </w:r>
    </w:p>
    <w:p w14:paraId="102E510E" w14:textId="69330DBC"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各施設の維持管理水準については以下の基準等に準じ、必要に応じてマニュアルを作成するものとする。</w:t>
      </w:r>
    </w:p>
    <w:p w14:paraId="351478B4" w14:textId="624E3C28"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なお、社会情勢等により維持管理する必要が無くなった施設については、適宜、廃止・撤去するものとする。</w:t>
      </w:r>
    </w:p>
    <w:p w14:paraId="5FF9D1C9" w14:textId="0DF1F140" w:rsidR="00DD5FB2" w:rsidRPr="00863505" w:rsidRDefault="00DD5FB2">
      <w:pPr>
        <w:widowControl/>
        <w:jc w:val="left"/>
      </w:pPr>
      <w:r w:rsidRPr="00863505">
        <w:br w:type="page"/>
      </w:r>
    </w:p>
    <w:p w14:paraId="7ACA8A23" w14:textId="77777777" w:rsidR="00721082" w:rsidRPr="00863505" w:rsidRDefault="00721082" w:rsidP="00721082">
      <w:pPr>
        <w:ind w:leftChars="200" w:left="420" w:firstLineChars="100" w:firstLine="210"/>
        <w:rPr>
          <w:rFonts w:hAnsi="HG丸ｺﾞｼｯｸM-PRO"/>
          <w:szCs w:val="21"/>
        </w:rPr>
      </w:pPr>
      <w:r w:rsidRPr="00863505">
        <w:rPr>
          <w:rFonts w:hAnsi="HG丸ｺﾞｼｯｸM-PRO" w:hint="eastAsia"/>
          <w:szCs w:val="21"/>
        </w:rPr>
        <w:lastRenderedPageBreak/>
        <w:t>■機械設備等を有する排水機場等の土木構造物</w:t>
      </w:r>
    </w:p>
    <w:p w14:paraId="472266E9" w14:textId="77777777" w:rsidR="00721082" w:rsidRPr="00863505" w:rsidRDefault="00721082" w:rsidP="00721082">
      <w:pPr>
        <w:ind w:leftChars="458" w:left="962"/>
        <w:rPr>
          <w:rFonts w:hAnsi="HG丸ｺﾞｼｯｸM-PRO"/>
          <w:szCs w:val="21"/>
        </w:rPr>
      </w:pPr>
      <w:r w:rsidRPr="00863505">
        <w:rPr>
          <w:rFonts w:hAnsi="HG丸ｺﾞｼｯｸM-PRO" w:hint="eastAsia"/>
          <w:szCs w:val="21"/>
        </w:rPr>
        <w:t>「堤防等河川管理施設及び河道の点検・評価要領</w:t>
      </w:r>
      <w:r w:rsidRPr="00863505">
        <w:rPr>
          <w:rFonts w:hAnsi="HG丸ｺﾞｼｯｸM-PRO"/>
          <w:szCs w:val="21"/>
        </w:rPr>
        <w:t xml:space="preserve"> 令和5年3月 国土交通省 水管理・国土保全局 河川環境課」</w:t>
      </w:r>
    </w:p>
    <w:p w14:paraId="0DD2DEC6" w14:textId="77777777" w:rsidR="00721082" w:rsidRPr="00863505" w:rsidRDefault="00721082" w:rsidP="00721082">
      <w:pPr>
        <w:ind w:leftChars="458" w:left="962"/>
        <w:rPr>
          <w:rFonts w:hAnsi="HG丸ｺﾞｼｯｸM-PRO"/>
          <w:szCs w:val="21"/>
        </w:rPr>
      </w:pPr>
      <w:r w:rsidRPr="00863505">
        <w:rPr>
          <w:rFonts w:hAnsi="HG丸ｺﾞｼｯｸM-PRO" w:hint="eastAsia"/>
          <w:szCs w:val="21"/>
        </w:rPr>
        <w:t>「樋門・樋管のコンクリート部材における点検評価のポイント（案）平成</w:t>
      </w:r>
      <w:r w:rsidRPr="00863505">
        <w:rPr>
          <w:rFonts w:hAnsi="HG丸ｺﾞｼｯｸM-PRO"/>
          <w:szCs w:val="21"/>
        </w:rPr>
        <w:t>28年3月 国立研究開発法人 土木研究所先端材料資源研究センター」</w:t>
      </w:r>
    </w:p>
    <w:p w14:paraId="6DB91B82" w14:textId="77777777" w:rsidR="00721082" w:rsidRPr="00863505" w:rsidRDefault="00721082" w:rsidP="00721082">
      <w:pPr>
        <w:ind w:leftChars="458" w:left="962" w:firstLine="1"/>
        <w:rPr>
          <w:rFonts w:hAnsi="HG丸ｺﾞｼｯｸM-PRO"/>
          <w:szCs w:val="21"/>
        </w:rPr>
      </w:pPr>
      <w:r w:rsidRPr="00863505">
        <w:rPr>
          <w:rFonts w:hAnsi="HG丸ｺﾞｼｯｸM-PRO" w:hint="eastAsia"/>
          <w:szCs w:val="21"/>
        </w:rPr>
        <w:t>「シェッド、大型カルバート等定期点検要領</w:t>
      </w:r>
      <w:r w:rsidRPr="00863505">
        <w:rPr>
          <w:rFonts w:hAnsi="HG丸ｺﾞｼｯｸM-PRO"/>
          <w:szCs w:val="21"/>
        </w:rPr>
        <w:t xml:space="preserve"> 平成31年2月 国土交通省 道路局」</w:t>
      </w:r>
    </w:p>
    <w:p w14:paraId="7161324D" w14:textId="77777777" w:rsidR="00721082" w:rsidRPr="00863505" w:rsidRDefault="00721082" w:rsidP="00721082">
      <w:pPr>
        <w:ind w:leftChars="200" w:left="420" w:firstLineChars="100" w:firstLine="210"/>
        <w:rPr>
          <w:rFonts w:hAnsi="HG丸ｺﾞｼｯｸM-PRO"/>
          <w:szCs w:val="21"/>
        </w:rPr>
      </w:pPr>
      <w:r w:rsidRPr="00863505">
        <w:rPr>
          <w:rFonts w:hAnsi="HG丸ｺﾞｼｯｸM-PRO" w:hint="eastAsia"/>
          <w:szCs w:val="21"/>
        </w:rPr>
        <w:t>■その他維持管理を要する施設（防災船着場）</w:t>
      </w:r>
    </w:p>
    <w:p w14:paraId="38D3995A" w14:textId="77777777" w:rsidR="00721082" w:rsidRPr="00863505" w:rsidRDefault="00721082" w:rsidP="00721082">
      <w:pPr>
        <w:ind w:leftChars="350" w:left="735" w:firstLineChars="100" w:firstLine="210"/>
        <w:rPr>
          <w:rFonts w:hAnsi="HG丸ｺﾞｼｯｸM-PRO"/>
          <w:szCs w:val="21"/>
        </w:rPr>
      </w:pPr>
      <w:r w:rsidRPr="00863505">
        <w:rPr>
          <w:rFonts w:hAnsi="HG丸ｺﾞｼｯｸM-PRO" w:hint="eastAsia"/>
          <w:szCs w:val="21"/>
        </w:rPr>
        <w:t>「港湾の施設の維持管理計画策定ガイドライン</w:t>
      </w:r>
      <w:r w:rsidRPr="00863505">
        <w:rPr>
          <w:rFonts w:hAnsi="HG丸ｺﾞｼｯｸM-PRO"/>
          <w:szCs w:val="21"/>
        </w:rPr>
        <w:t xml:space="preserve"> 令和5年3月 国土交通省 港湾局」</w:t>
      </w:r>
    </w:p>
    <w:p w14:paraId="28AEE265" w14:textId="77777777" w:rsidR="00721082" w:rsidRPr="00863505" w:rsidRDefault="00721082" w:rsidP="00721082">
      <w:pPr>
        <w:ind w:leftChars="350" w:left="735" w:firstLineChars="100" w:firstLine="210"/>
        <w:rPr>
          <w:rFonts w:hAnsi="HG丸ｺﾞｼｯｸM-PRO"/>
          <w:szCs w:val="21"/>
        </w:rPr>
      </w:pPr>
      <w:r w:rsidRPr="00863505">
        <w:rPr>
          <w:rFonts w:hAnsi="HG丸ｺﾞｼｯｸM-PRO" w:hint="eastAsia"/>
          <w:szCs w:val="21"/>
        </w:rPr>
        <w:t>「港湾の施設の点検診断ガイドライン</w:t>
      </w:r>
      <w:r w:rsidRPr="00863505">
        <w:rPr>
          <w:rFonts w:hAnsi="HG丸ｺﾞｼｯｸM-PRO"/>
          <w:szCs w:val="21"/>
        </w:rPr>
        <w:t xml:space="preserve"> </w:t>
      </w:r>
      <w:r w:rsidRPr="00863505">
        <w:rPr>
          <w:rFonts w:hAnsi="HG丸ｺﾞｼｯｸM-PRO" w:hint="eastAsia"/>
          <w:szCs w:val="21"/>
        </w:rPr>
        <w:t>令和3</w:t>
      </w:r>
      <w:r w:rsidRPr="00863505">
        <w:rPr>
          <w:rFonts w:hAnsi="HG丸ｺﾞｼｯｸM-PRO"/>
          <w:szCs w:val="21"/>
        </w:rPr>
        <w:t>年</w:t>
      </w:r>
      <w:r w:rsidRPr="00863505">
        <w:rPr>
          <w:rFonts w:hAnsi="HG丸ｺﾞｼｯｸM-PRO" w:hint="eastAsia"/>
          <w:szCs w:val="21"/>
        </w:rPr>
        <w:t>3</w:t>
      </w:r>
      <w:r w:rsidRPr="00863505">
        <w:rPr>
          <w:rFonts w:hAnsi="HG丸ｺﾞｼｯｸM-PRO"/>
          <w:szCs w:val="21"/>
        </w:rPr>
        <w:t>月 国土交通省 港湾局」</w:t>
      </w:r>
    </w:p>
    <w:p w14:paraId="58300838" w14:textId="77777777" w:rsidR="00721082" w:rsidRPr="00863505" w:rsidRDefault="00721082" w:rsidP="00721082">
      <w:pPr>
        <w:ind w:leftChars="300" w:left="630"/>
        <w:rPr>
          <w:rFonts w:hAnsi="HG丸ｺﾞｼｯｸM-PRO"/>
          <w:szCs w:val="21"/>
        </w:rPr>
      </w:pPr>
      <w:r w:rsidRPr="00863505">
        <w:rPr>
          <w:rFonts w:hAnsi="HG丸ｺﾞｼｯｸM-PRO" w:hint="eastAsia"/>
          <w:szCs w:val="21"/>
        </w:rPr>
        <w:t>■その他維持管理を要する施設（事務所船舶、灯浮標、護岸照明施設、網場等）</w:t>
      </w:r>
    </w:p>
    <w:p w14:paraId="45B829C8"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「港湾の施設の点検診断ガイドライン</w:t>
      </w:r>
      <w:r w:rsidRPr="00863505">
        <w:rPr>
          <w:rFonts w:hAnsi="HG丸ｺﾞｼｯｸM-PRO"/>
          <w:szCs w:val="21"/>
        </w:rPr>
        <w:t xml:space="preserve"> 平成26年7月 国土交通省 港湾局」</w:t>
      </w:r>
    </w:p>
    <w:p w14:paraId="4527A48A"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「大阪府道路附属物（標識・照明等）点検要領</w:t>
      </w:r>
      <w:r w:rsidRPr="00863505">
        <w:rPr>
          <w:rFonts w:hAnsi="HG丸ｺﾞｼｯｸM-PRO"/>
          <w:szCs w:val="21"/>
        </w:rPr>
        <w:t xml:space="preserve"> 令和6年3月 大阪府都市整備部道路室」</w:t>
      </w:r>
    </w:p>
    <w:p w14:paraId="1CE01588" w14:textId="77777777" w:rsidR="00721082" w:rsidRPr="00863505" w:rsidRDefault="00721082" w:rsidP="00721082">
      <w:pPr>
        <w:rPr>
          <w:rFonts w:hAnsi="HG丸ｺﾞｼｯｸM-PRO"/>
          <w:szCs w:val="21"/>
        </w:rPr>
      </w:pPr>
    </w:p>
    <w:p w14:paraId="5BA6BC40" w14:textId="63F1F05F" w:rsidR="00721082" w:rsidRPr="00863505" w:rsidRDefault="00721082" w:rsidP="003E7F4A">
      <w:pPr>
        <w:pStyle w:val="4"/>
        <w:ind w:left="885"/>
        <w:rPr>
          <w:u w:val="none"/>
        </w:rPr>
      </w:pPr>
      <w:r w:rsidRPr="00863505">
        <w:rPr>
          <w:rFonts w:hint="eastAsia"/>
          <w:u w:val="none"/>
        </w:rPr>
        <w:t>更新フロー</w:t>
      </w:r>
    </w:p>
    <w:p w14:paraId="2690C5C8" w14:textId="77777777" w:rsidR="00721082" w:rsidRPr="00863505" w:rsidRDefault="00721082" w:rsidP="00721082">
      <w:pPr>
        <w:ind w:leftChars="200" w:left="420" w:firstLineChars="100" w:firstLine="210"/>
        <w:rPr>
          <w:rFonts w:hAnsi="HG丸ｺﾞｼｯｸM-PRO"/>
          <w:szCs w:val="21"/>
        </w:rPr>
      </w:pPr>
      <w:r w:rsidRPr="00863505">
        <w:rPr>
          <w:rFonts w:hAnsi="HG丸ｺﾞｼｯｸM-PRO" w:hint="eastAsia"/>
          <w:szCs w:val="21"/>
        </w:rPr>
        <w:t>各施設の更新等の判断については以下の基準等に準ずる。</w:t>
      </w:r>
    </w:p>
    <w:p w14:paraId="1B005E07" w14:textId="77777777" w:rsidR="00721082" w:rsidRPr="00863505" w:rsidRDefault="00721082" w:rsidP="00721082">
      <w:pPr>
        <w:ind w:leftChars="200" w:left="420" w:firstLineChars="100" w:firstLine="210"/>
        <w:rPr>
          <w:rFonts w:hAnsi="HG丸ｺﾞｼｯｸM-PRO"/>
          <w:szCs w:val="21"/>
        </w:rPr>
      </w:pPr>
      <w:r w:rsidRPr="00863505">
        <w:rPr>
          <w:rFonts w:hAnsi="HG丸ｺﾞｼｯｸM-PRO" w:hint="eastAsia"/>
          <w:szCs w:val="21"/>
        </w:rPr>
        <w:t>■機械設備等を有する排水機場等の土木構造物</w:t>
      </w:r>
    </w:p>
    <w:p w14:paraId="7823FA3F"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「堤防等河川管理施設及び河道の点検・評価要領 令和5年3月 国土交通省 水管理・国土保全局 河川環境課」</w:t>
      </w:r>
    </w:p>
    <w:p w14:paraId="17443C93"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「樋門・樋管のコンクリート部材における点検評価のポイント（案）平成28年3月 国立研究開発法人 土木研究所先端材料資源研究センター」</w:t>
      </w:r>
    </w:p>
    <w:p w14:paraId="2FD48648"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「シェッド、大型カルバート等定期点検要領 平成31年2月 国土交通省 道路局」</w:t>
      </w:r>
    </w:p>
    <w:p w14:paraId="07303873" w14:textId="77777777" w:rsidR="00721082" w:rsidRPr="00863505" w:rsidRDefault="00721082" w:rsidP="00721082">
      <w:pPr>
        <w:ind w:leftChars="200" w:left="420" w:firstLineChars="100" w:firstLine="210"/>
        <w:rPr>
          <w:rFonts w:hAnsi="HG丸ｺﾞｼｯｸM-PRO"/>
          <w:szCs w:val="21"/>
        </w:rPr>
      </w:pPr>
      <w:bookmarkStart w:id="7" w:name="_Hlk179469739"/>
      <w:r w:rsidRPr="00863505">
        <w:rPr>
          <w:rFonts w:hAnsi="HG丸ｺﾞｼｯｸM-PRO" w:hint="eastAsia"/>
          <w:szCs w:val="21"/>
        </w:rPr>
        <w:t>■その他維持管理を要する施設（防災船着場）</w:t>
      </w:r>
    </w:p>
    <w:p w14:paraId="5FF24168" w14:textId="77777777" w:rsidR="00721082" w:rsidRPr="00863505" w:rsidRDefault="00721082" w:rsidP="00721082">
      <w:pPr>
        <w:ind w:leftChars="350" w:left="735" w:firstLineChars="100" w:firstLine="210"/>
        <w:rPr>
          <w:rFonts w:hAnsi="HG丸ｺﾞｼｯｸM-PRO"/>
          <w:szCs w:val="21"/>
        </w:rPr>
      </w:pPr>
      <w:r w:rsidRPr="00863505">
        <w:rPr>
          <w:rFonts w:hAnsi="HG丸ｺﾞｼｯｸM-PRO" w:hint="eastAsia"/>
          <w:szCs w:val="21"/>
        </w:rPr>
        <w:t>「港湾の施設の維持管理計画策定ガイドライン 令和5年3月 国土交通省 港湾局」</w:t>
      </w:r>
    </w:p>
    <w:p w14:paraId="6BC4245F" w14:textId="77777777" w:rsidR="00721082" w:rsidRPr="00863505" w:rsidRDefault="00721082" w:rsidP="00721082">
      <w:pPr>
        <w:ind w:leftChars="350" w:left="735" w:firstLineChars="100" w:firstLine="210"/>
        <w:rPr>
          <w:rFonts w:hAnsi="HG丸ｺﾞｼｯｸM-PRO"/>
          <w:szCs w:val="21"/>
        </w:rPr>
      </w:pPr>
      <w:r w:rsidRPr="00863505">
        <w:rPr>
          <w:rFonts w:hAnsi="HG丸ｺﾞｼｯｸM-PRO" w:hint="eastAsia"/>
          <w:szCs w:val="21"/>
        </w:rPr>
        <w:t>「港湾の施設の点検診断ガイドライン令和3</w:t>
      </w:r>
      <w:r w:rsidRPr="00863505">
        <w:rPr>
          <w:rFonts w:hAnsi="HG丸ｺﾞｼｯｸM-PRO"/>
          <w:szCs w:val="21"/>
        </w:rPr>
        <w:t>年</w:t>
      </w:r>
      <w:r w:rsidRPr="00863505">
        <w:rPr>
          <w:rFonts w:hAnsi="HG丸ｺﾞｼｯｸM-PRO" w:hint="eastAsia"/>
          <w:szCs w:val="21"/>
        </w:rPr>
        <w:t>3</w:t>
      </w:r>
      <w:r w:rsidRPr="00863505">
        <w:rPr>
          <w:rFonts w:hAnsi="HG丸ｺﾞｼｯｸM-PRO"/>
          <w:szCs w:val="21"/>
        </w:rPr>
        <w:t>月</w:t>
      </w:r>
      <w:r w:rsidRPr="00863505">
        <w:rPr>
          <w:rFonts w:hAnsi="HG丸ｺﾞｼｯｸM-PRO" w:hint="eastAsia"/>
          <w:szCs w:val="21"/>
        </w:rPr>
        <w:t xml:space="preserve"> 国土交通省 港湾局」</w:t>
      </w:r>
    </w:p>
    <w:p w14:paraId="5EB43870" w14:textId="77777777" w:rsidR="00721082" w:rsidRPr="00863505" w:rsidRDefault="00721082" w:rsidP="00721082">
      <w:pPr>
        <w:ind w:leftChars="300" w:left="630"/>
        <w:rPr>
          <w:rFonts w:hAnsi="HG丸ｺﾞｼｯｸM-PRO"/>
          <w:szCs w:val="21"/>
        </w:rPr>
      </w:pPr>
      <w:r w:rsidRPr="00863505">
        <w:rPr>
          <w:rFonts w:hAnsi="HG丸ｺﾞｼｯｸM-PRO" w:hint="eastAsia"/>
          <w:szCs w:val="21"/>
        </w:rPr>
        <w:t>■その他維持管理を要する施設（事務所船舶、灯浮標、護岸照明施設、網場等）</w:t>
      </w:r>
    </w:p>
    <w:p w14:paraId="42E5F821" w14:textId="77777777" w:rsidR="00721082" w:rsidRPr="00863505" w:rsidRDefault="00721082" w:rsidP="00721082">
      <w:pPr>
        <w:ind w:leftChars="300" w:left="630" w:firstLineChars="100" w:firstLine="210"/>
        <w:rPr>
          <w:rFonts w:hAnsi="HG丸ｺﾞｼｯｸM-PRO"/>
          <w:szCs w:val="21"/>
        </w:rPr>
      </w:pPr>
      <w:r w:rsidRPr="00863505">
        <w:rPr>
          <w:rFonts w:hAnsi="HG丸ｺﾞｼｯｸM-PRO" w:hint="eastAsia"/>
          <w:szCs w:val="21"/>
        </w:rPr>
        <w:t>「港湾の施設の点検診断ガイドライン 平成26年7月 国土交通省 港湾局」</w:t>
      </w:r>
    </w:p>
    <w:p w14:paraId="0B6CE2DB" w14:textId="77777777" w:rsidR="00721082" w:rsidRPr="00863505" w:rsidRDefault="00721082" w:rsidP="00721082">
      <w:pPr>
        <w:ind w:leftChars="300" w:left="630" w:firstLineChars="100" w:firstLine="210"/>
        <w:rPr>
          <w:rFonts w:hAnsi="HG丸ｺﾞｼｯｸM-PRO"/>
          <w:szCs w:val="21"/>
        </w:rPr>
      </w:pPr>
      <w:r w:rsidRPr="00863505">
        <w:rPr>
          <w:rFonts w:hAnsi="HG丸ｺﾞｼｯｸM-PRO" w:hint="eastAsia"/>
          <w:szCs w:val="21"/>
        </w:rPr>
        <w:t>「大阪府道路附属物（標識・照明等）点検要領 令和6年3月 大阪府都市整備部道路室」</w:t>
      </w:r>
      <w:bookmarkEnd w:id="7"/>
    </w:p>
    <w:p w14:paraId="6B47AF5E" w14:textId="77777777" w:rsidR="00721082" w:rsidRPr="00863505" w:rsidRDefault="00721082" w:rsidP="00721082">
      <w:pPr>
        <w:rPr>
          <w:rFonts w:hAnsi="HG丸ｺﾞｼｯｸM-PRO"/>
          <w:szCs w:val="21"/>
        </w:rPr>
      </w:pPr>
    </w:p>
    <w:p w14:paraId="381F91C0" w14:textId="77777777" w:rsidR="00721082" w:rsidRPr="00863505" w:rsidRDefault="00721082" w:rsidP="00721082">
      <w:pPr>
        <w:rPr>
          <w:rFonts w:hAnsi="HG丸ｺﾞｼｯｸM-PRO"/>
          <w:szCs w:val="21"/>
        </w:rPr>
      </w:pPr>
    </w:p>
    <w:p w14:paraId="2E273C1B" w14:textId="77777777" w:rsidR="00721082" w:rsidRPr="00863505" w:rsidRDefault="00721082" w:rsidP="00721082">
      <w:pPr>
        <w:rPr>
          <w:rFonts w:hAnsi="HG丸ｺﾞｼｯｸM-PRO"/>
          <w:szCs w:val="21"/>
        </w:rPr>
      </w:pPr>
    </w:p>
    <w:p w14:paraId="3239AAFB" w14:textId="77777777" w:rsidR="00721082" w:rsidRPr="00863505" w:rsidRDefault="00721082" w:rsidP="00721082">
      <w:pPr>
        <w:rPr>
          <w:rFonts w:hAnsi="HG丸ｺﾞｼｯｸM-PRO"/>
          <w:szCs w:val="21"/>
        </w:rPr>
      </w:pPr>
    </w:p>
    <w:p w14:paraId="69612A7C" w14:textId="77777777" w:rsidR="00721082" w:rsidRPr="00863505" w:rsidRDefault="00721082" w:rsidP="00721082">
      <w:pPr>
        <w:rPr>
          <w:rFonts w:hAnsi="HG丸ｺﾞｼｯｸM-PRO"/>
          <w:szCs w:val="21"/>
        </w:rPr>
      </w:pPr>
    </w:p>
    <w:p w14:paraId="4FA7C5F1" w14:textId="77777777" w:rsidR="00721082" w:rsidRPr="00863505" w:rsidRDefault="00721082" w:rsidP="00721082">
      <w:pPr>
        <w:rPr>
          <w:rFonts w:hAnsi="HG丸ｺﾞｼｯｸM-PRO"/>
          <w:szCs w:val="21"/>
        </w:rPr>
      </w:pPr>
    </w:p>
    <w:p w14:paraId="726181CB" w14:textId="77777777" w:rsidR="00721082" w:rsidRPr="00863505" w:rsidRDefault="00721082" w:rsidP="00721082">
      <w:pPr>
        <w:widowControl/>
        <w:jc w:val="left"/>
        <w:rPr>
          <w:rFonts w:hAnsi="HG丸ｺﾞｼｯｸM-PRO"/>
          <w:szCs w:val="21"/>
        </w:rPr>
      </w:pPr>
      <w:r w:rsidRPr="00863505">
        <w:rPr>
          <w:rFonts w:hAnsi="HG丸ｺﾞｼｯｸM-PRO"/>
          <w:szCs w:val="21"/>
        </w:rPr>
        <w:br w:type="page"/>
      </w:r>
    </w:p>
    <w:p w14:paraId="21BD4162" w14:textId="77777777" w:rsidR="00721082" w:rsidRPr="00863505" w:rsidRDefault="00721082" w:rsidP="00721082">
      <w:pPr>
        <w:rPr>
          <w:rFonts w:hAnsi="HG丸ｺﾞｼｯｸM-PRO"/>
          <w:szCs w:val="21"/>
        </w:rPr>
      </w:pPr>
      <w:r w:rsidRPr="00863505">
        <w:rPr>
          <w:rFonts w:hAnsi="HG丸ｺﾞｼｯｸM-PRO" w:hint="eastAsia"/>
          <w:szCs w:val="21"/>
        </w:rPr>
        <w:lastRenderedPageBreak/>
        <w:t>＜参考＞</w:t>
      </w:r>
    </w:p>
    <w:p w14:paraId="74821128" w14:textId="77777777" w:rsidR="00721082" w:rsidRPr="00863505" w:rsidRDefault="00721082" w:rsidP="00721082">
      <w:pPr>
        <w:jc w:val="center"/>
        <w:rPr>
          <w:rFonts w:hAnsi="HG丸ｺﾞｼｯｸM-PRO"/>
          <w:sz w:val="20"/>
        </w:rPr>
      </w:pPr>
      <w:r w:rsidRPr="00863505">
        <w:rPr>
          <w:rFonts w:hAnsi="HG丸ｺﾞｼｯｸM-PRO"/>
          <w:noProof/>
          <w:sz w:val="20"/>
        </w:rPr>
        <w:drawing>
          <wp:inline distT="0" distB="0" distL="0" distR="0" wp14:anchorId="67243C0D" wp14:editId="203E5639">
            <wp:extent cx="5651463" cy="3996000"/>
            <wp:effectExtent l="19050" t="19050" r="26035" b="24130"/>
            <wp:docPr id="1063662293" name="図 102" descr="図 3.5 4　劣化度を目安として対策工法の選定フロー（コンクリート構造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62293" name="図 102" descr="図 3.5 4　劣化度を目安として対策工法の選定フロー（コンクリート構造物）"/>
                    <pic:cNvPicPr>
                      <a:picLocks noChangeAspect="1" noChangeArrowheads="1"/>
                    </pic:cNvPicPr>
                  </pic:nvPicPr>
                  <pic:blipFill rotWithShape="1">
                    <a:blip r:embed="rId42">
                      <a:extLst>
                        <a:ext uri="{28A0092B-C50C-407E-A947-70E740481C1C}">
                          <a14:useLocalDpi xmlns:a14="http://schemas.microsoft.com/office/drawing/2010/main" val="0"/>
                        </a:ext>
                      </a:extLst>
                    </a:blip>
                    <a:srcRect b="7868"/>
                    <a:stretch/>
                  </pic:blipFill>
                  <pic:spPr bwMode="auto">
                    <a:xfrm>
                      <a:off x="0" y="0"/>
                      <a:ext cx="5651463" cy="3996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D93374" w14:textId="77777777" w:rsidR="00721082" w:rsidRPr="00863505" w:rsidRDefault="00721082" w:rsidP="00721082">
      <w:pPr>
        <w:ind w:leftChars="700" w:left="1470"/>
        <w:jc w:val="right"/>
        <w:rPr>
          <w:rFonts w:hAnsi="HG丸ｺﾞｼｯｸM-PRO"/>
          <w:sz w:val="20"/>
        </w:rPr>
      </w:pPr>
      <w:r w:rsidRPr="00863505">
        <w:rPr>
          <w:rFonts w:hAnsi="HG丸ｺﾞｼｯｸM-PRO" w:hint="eastAsia"/>
          <w:sz w:val="20"/>
        </w:rPr>
        <w:t>「港湾の施設の維持管理計画策定ガイドライン【第１部　総論】（平成27年4月、令和5年3月 一部変更）」P.69より抜粋</w:t>
      </w:r>
    </w:p>
    <w:p w14:paraId="7397AFCC" w14:textId="6499AE7E" w:rsidR="00721082" w:rsidRPr="00863505" w:rsidRDefault="00DD5FB2" w:rsidP="00DD5FB2">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662F57">
        <w:rPr>
          <w:noProof/>
        </w:rPr>
        <w:t>3.5</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662F57">
        <w:rPr>
          <w:noProof/>
        </w:rPr>
        <w:t>4</w:t>
      </w:r>
      <w:r w:rsidR="0040055F" w:rsidRPr="00863505">
        <w:fldChar w:fldCharType="end"/>
      </w:r>
      <w:r w:rsidR="00721082" w:rsidRPr="00863505">
        <w:rPr>
          <w:rFonts w:hint="eastAsia"/>
          <w:sz w:val="20"/>
        </w:rPr>
        <w:t xml:space="preserve">　劣化度を目安として対策工法の選定フロー（コンクリート構造物）</w:t>
      </w:r>
    </w:p>
    <w:p w14:paraId="1D4009F7" w14:textId="77777777" w:rsidR="00721082" w:rsidRPr="00863505" w:rsidRDefault="00721082" w:rsidP="00721082">
      <w:pPr>
        <w:rPr>
          <w:rFonts w:hAnsi="HG丸ｺﾞｼｯｸM-PRO"/>
          <w:sz w:val="22"/>
        </w:rPr>
      </w:pPr>
    </w:p>
    <w:p w14:paraId="3CCB0F17" w14:textId="77777777" w:rsidR="00721082" w:rsidRPr="00863505" w:rsidRDefault="00721082" w:rsidP="00721082">
      <w:pPr>
        <w:rPr>
          <w:rFonts w:hAnsi="HG丸ｺﾞｼｯｸM-PRO"/>
          <w:sz w:val="22"/>
        </w:rPr>
      </w:pPr>
      <w:r w:rsidRPr="00863505">
        <w:rPr>
          <w:rFonts w:hAnsi="HG丸ｺﾞｼｯｸM-PRO"/>
          <w:sz w:val="22"/>
        </w:rPr>
        <w:br w:type="page"/>
      </w:r>
    </w:p>
    <w:p w14:paraId="550EAE56" w14:textId="7679C6C5" w:rsidR="00721082" w:rsidRPr="00863505" w:rsidRDefault="00721082" w:rsidP="00C457B8">
      <w:pPr>
        <w:pStyle w:val="3"/>
        <w:ind w:left="1018"/>
      </w:pPr>
      <w:bookmarkStart w:id="8" w:name="_Toc187228391"/>
      <w:r w:rsidRPr="00863505">
        <w:lastRenderedPageBreak/>
        <w:t>重点化指標</w:t>
      </w:r>
      <w:r w:rsidR="001C44B6" w:rsidRPr="00863505">
        <w:rPr>
          <w:rFonts w:hint="eastAsia"/>
        </w:rPr>
        <w:t>・</w:t>
      </w:r>
      <w:r w:rsidRPr="00863505">
        <w:t>優先順位</w:t>
      </w:r>
      <w:bookmarkEnd w:id="8"/>
    </w:p>
    <w:p w14:paraId="2F42EFF0" w14:textId="37D9E691" w:rsidR="00721082" w:rsidRPr="00863505" w:rsidRDefault="00721082" w:rsidP="00C457B8">
      <w:pPr>
        <w:pStyle w:val="4"/>
        <w:ind w:left="885"/>
        <w:rPr>
          <w:u w:val="none"/>
        </w:rPr>
      </w:pPr>
      <w:r w:rsidRPr="00863505">
        <w:rPr>
          <w:rFonts w:hint="eastAsia"/>
          <w:u w:val="none"/>
        </w:rPr>
        <w:t>基本的な考え方</w:t>
      </w:r>
    </w:p>
    <w:p w14:paraId="35FB83BC" w14:textId="77777777" w:rsidR="00721082" w:rsidRPr="00863505" w:rsidRDefault="00721082" w:rsidP="00721082">
      <w:pPr>
        <w:ind w:leftChars="233" w:left="489"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0CF989F5" w14:textId="77777777" w:rsidR="00721082" w:rsidRPr="00863505" w:rsidRDefault="00721082" w:rsidP="00721082">
      <w:pPr>
        <w:ind w:leftChars="233" w:left="489" w:firstLineChars="100" w:firstLine="210"/>
        <w:rPr>
          <w:rFonts w:hAnsi="HG丸ｺﾞｼｯｸM-PRO"/>
          <w:bCs/>
          <w:szCs w:val="21"/>
        </w:rPr>
      </w:pPr>
      <w:r w:rsidRPr="00863505">
        <w:rPr>
          <w:rFonts w:hAnsi="HG丸ｺﾞｼｯｸM-PRO" w:hint="eastAsia"/>
          <w:bCs/>
          <w:szCs w:val="21"/>
        </w:rPr>
        <w:t>計画的な維持管理として、維持管理計画に基づき、計画的に補修や部分更新を行う。</w:t>
      </w:r>
    </w:p>
    <w:p w14:paraId="5C2E3A7E" w14:textId="77777777" w:rsidR="00721082" w:rsidRPr="00863505" w:rsidRDefault="00721082" w:rsidP="00721082">
      <w:pPr>
        <w:ind w:leftChars="233" w:left="489" w:firstLineChars="100" w:firstLine="210"/>
        <w:rPr>
          <w:rFonts w:hAnsi="HG丸ｺﾞｼｯｸM-PRO"/>
          <w:szCs w:val="21"/>
        </w:rPr>
      </w:pPr>
      <w:r w:rsidRPr="00863505">
        <w:rPr>
          <w:rFonts w:hAnsi="HG丸ｺﾞｼｯｸM-PRO" w:hint="eastAsia"/>
          <w:szCs w:val="21"/>
        </w:rPr>
        <w:t>また、補修に当たっては、施設の特性に応じて社会的影響（地震・台風等の防災、代替性等）から重点化（優先順位）を設定する。</w:t>
      </w:r>
    </w:p>
    <w:p w14:paraId="7486E057" w14:textId="77777777" w:rsidR="00721082" w:rsidRPr="00863505" w:rsidRDefault="00721082" w:rsidP="00721082">
      <w:pPr>
        <w:rPr>
          <w:rFonts w:hAnsi="HG丸ｺﾞｼｯｸM-PRO"/>
          <w:szCs w:val="21"/>
        </w:rPr>
      </w:pPr>
    </w:p>
    <w:p w14:paraId="7559715F" w14:textId="142E447B" w:rsidR="00721082" w:rsidRPr="00863505" w:rsidRDefault="00721082" w:rsidP="00C457B8">
      <w:pPr>
        <w:pStyle w:val="4"/>
        <w:ind w:left="885"/>
        <w:rPr>
          <w:u w:val="none"/>
        </w:rPr>
      </w:pPr>
      <w:r w:rsidRPr="00863505">
        <w:rPr>
          <w:rFonts w:hint="eastAsia"/>
          <w:u w:val="none"/>
        </w:rPr>
        <w:t>計画的な補修・部分更新における重点化指標・優先順位の考え方</w:t>
      </w:r>
    </w:p>
    <w:p w14:paraId="035F4ED0" w14:textId="77777777" w:rsidR="00721082" w:rsidRPr="00863505" w:rsidRDefault="00721082" w:rsidP="00721082">
      <w:pPr>
        <w:ind w:leftChars="233" w:left="489" w:firstLineChars="100" w:firstLine="210"/>
        <w:jc w:val="left"/>
        <w:rPr>
          <w:rFonts w:hAnsi="HG丸ｺﾞｼｯｸM-PRO"/>
          <w:bCs/>
          <w:szCs w:val="21"/>
        </w:rPr>
      </w:pPr>
      <w:r w:rsidRPr="00863505">
        <w:rPr>
          <w:rFonts w:hAnsi="HG丸ｺﾞｼｯｸM-PRO" w:hint="eastAsia"/>
          <w:bCs/>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7A5F3A6E" w14:textId="77777777" w:rsidR="00721082" w:rsidRPr="00863505" w:rsidRDefault="00721082" w:rsidP="00721082">
      <w:pPr>
        <w:jc w:val="left"/>
        <w:rPr>
          <w:rFonts w:hAnsi="HG丸ｺﾞｼｯｸM-PRO"/>
          <w:bCs/>
          <w:szCs w:val="21"/>
        </w:rPr>
      </w:pPr>
    </w:p>
    <w:p w14:paraId="325188FF" w14:textId="5BD9D4B9" w:rsidR="00721082" w:rsidRPr="00863505" w:rsidRDefault="00721082" w:rsidP="009B4FFB">
      <w:pPr>
        <w:pStyle w:val="5"/>
        <w:ind w:left="922"/>
      </w:pPr>
      <w:r w:rsidRPr="00863505">
        <w:rPr>
          <w:rFonts w:hint="eastAsia"/>
        </w:rPr>
        <w:t>基本方針</w:t>
      </w:r>
    </w:p>
    <w:p w14:paraId="5C2CEDF3" w14:textId="42B17A1D" w:rsidR="00DD5FB2" w:rsidRPr="00863505" w:rsidRDefault="00DD5FB2" w:rsidP="00DD5FB2">
      <w:pPr>
        <w:pStyle w:val="50"/>
        <w:ind w:leftChars="338" w:left="735" w:hangingChars="12" w:hanging="25"/>
        <w:rPr>
          <w:rFonts w:hAnsi="HG丸ｺﾞｼｯｸM-PRO"/>
          <w:bCs/>
          <w:szCs w:val="21"/>
        </w:rPr>
      </w:pPr>
      <w:r w:rsidRPr="00863505">
        <w:rPr>
          <w:rFonts w:hAnsi="HG丸ｺﾞｼｯｸM-PRO" w:hint="eastAsia"/>
          <w:bCs/>
          <w:szCs w:val="21"/>
        </w:rPr>
        <w:t>①府民の安全確保</w:t>
      </w:r>
    </w:p>
    <w:p w14:paraId="07221989" w14:textId="66EE39D1" w:rsidR="00DD5FB2" w:rsidRPr="00863505" w:rsidRDefault="00DD5FB2" w:rsidP="00DD5FB2">
      <w:pPr>
        <w:pStyle w:val="50"/>
        <w:ind w:left="735" w:firstLine="210"/>
        <w:rPr>
          <w:rFonts w:hAnsi="HG丸ｺﾞｼｯｸM-PRO"/>
          <w:bCs/>
          <w:szCs w:val="21"/>
        </w:rPr>
      </w:pPr>
      <w:r w:rsidRPr="00863505">
        <w:rPr>
          <w:rFonts w:hAnsi="HG丸ｺﾞｼｯｸM-PRO" w:hint="eastAsia"/>
          <w:bCs/>
          <w:szCs w:val="21"/>
        </w:rPr>
        <w:t>施設の劣化、損傷が極めて著しく、施設の機能が確保されないと想定され、府民の生命・財産への影響が懸念される場合は最優先に実施する。</w:t>
      </w:r>
    </w:p>
    <w:p w14:paraId="1E46A949" w14:textId="77777777" w:rsidR="00DD5FB2" w:rsidRPr="00863505" w:rsidRDefault="00DD5FB2" w:rsidP="00DD5FB2">
      <w:pPr>
        <w:pStyle w:val="50"/>
        <w:ind w:left="735" w:firstLine="210"/>
        <w:rPr>
          <w:rFonts w:hAnsi="HG丸ｺﾞｼｯｸM-PRO"/>
          <w:bCs/>
          <w:szCs w:val="21"/>
        </w:rPr>
      </w:pPr>
    </w:p>
    <w:p w14:paraId="46BD4695" w14:textId="330B6A49" w:rsidR="00DD5FB2" w:rsidRPr="00863505" w:rsidRDefault="00DD5FB2" w:rsidP="00DD5FB2">
      <w:pPr>
        <w:pStyle w:val="50"/>
        <w:ind w:leftChars="338" w:left="735" w:hangingChars="12" w:hanging="25"/>
        <w:rPr>
          <w:rFonts w:hAnsi="HG丸ｺﾞｼｯｸM-PRO"/>
          <w:bCs/>
          <w:szCs w:val="21"/>
        </w:rPr>
      </w:pPr>
      <w:r w:rsidRPr="00863505">
        <w:rPr>
          <w:rFonts w:hAnsi="HG丸ｺﾞｼｯｸM-PRO" w:hint="eastAsia"/>
          <w:bCs/>
          <w:szCs w:val="21"/>
        </w:rPr>
        <w:t>②効率的・効果的な維持管理</w:t>
      </w:r>
    </w:p>
    <w:p w14:paraId="6072B600" w14:textId="0EADC7A7" w:rsidR="00DD5FB2" w:rsidRPr="00863505" w:rsidRDefault="00DD5FB2" w:rsidP="00DD5FB2">
      <w:pPr>
        <w:pStyle w:val="50"/>
        <w:ind w:left="735" w:firstLine="210"/>
        <w:rPr>
          <w:rFonts w:hAnsi="HG丸ｺﾞｼｯｸM-PRO"/>
          <w:bCs/>
          <w:szCs w:val="21"/>
        </w:rPr>
      </w:pPr>
      <w:r w:rsidRPr="00863505">
        <w:rPr>
          <w:rFonts w:hAnsi="HG丸ｺﾞｼｯｸM-PRO" w:hint="eastAsia"/>
          <w:bCs/>
          <w:szCs w:val="21"/>
        </w:rPr>
        <w:t>その他施設は防災施設であり、府民の生命・財産を守る施設である。各施設が損傷等した場合には、府民への影響の大きさが各施設で異なることから、損傷度と影響度を考慮して、優先度を定め、効率的・効果的な維持管理を行っていく。</w:t>
      </w:r>
    </w:p>
    <w:p w14:paraId="31BC4BFD" w14:textId="22A35A54" w:rsidR="00DD5FB2" w:rsidRPr="00863505" w:rsidRDefault="00DD5FB2" w:rsidP="00DD5FB2">
      <w:pPr>
        <w:pStyle w:val="50"/>
        <w:ind w:left="735" w:firstLine="210"/>
        <w:rPr>
          <w:rFonts w:hAnsi="HG丸ｺﾞｼｯｸM-PRO"/>
          <w:bCs/>
          <w:szCs w:val="21"/>
        </w:rPr>
      </w:pPr>
      <w:r w:rsidRPr="00863505">
        <w:rPr>
          <w:rFonts w:hAnsi="HG丸ｺﾞｼｯｸM-PRO" w:hint="eastAsia"/>
          <w:bCs/>
          <w:szCs w:val="21"/>
        </w:rPr>
        <w:t>ただし、他の事業（工事）等の実施に併せて補修等を行うことが、予算の節約や工事に伴う影響を低減する等の視点で合理的である場合には、総合的に判断するなど柔軟に対応する。</w:t>
      </w:r>
    </w:p>
    <w:p w14:paraId="3CB16034" w14:textId="77777777" w:rsidR="00721082" w:rsidRPr="00863505" w:rsidRDefault="00721082" w:rsidP="00721082">
      <w:pPr>
        <w:ind w:firstLineChars="100" w:firstLine="210"/>
        <w:jc w:val="left"/>
        <w:rPr>
          <w:rFonts w:hAnsi="HG丸ｺﾞｼｯｸM-PRO"/>
          <w:bCs/>
          <w:szCs w:val="21"/>
        </w:rPr>
      </w:pPr>
    </w:p>
    <w:p w14:paraId="7BC48C72" w14:textId="7F0F2A99" w:rsidR="00721082" w:rsidRPr="00863505" w:rsidRDefault="00721082" w:rsidP="009B4FFB">
      <w:pPr>
        <w:pStyle w:val="5"/>
        <w:ind w:left="922"/>
      </w:pPr>
      <w:r w:rsidRPr="00863505">
        <w:rPr>
          <w:rFonts w:hint="eastAsia"/>
        </w:rPr>
        <w:t>リスクに着目した重点化</w:t>
      </w:r>
    </w:p>
    <w:p w14:paraId="7D54A3A2" w14:textId="6E7FAB55" w:rsidR="00DD5FB2" w:rsidRPr="00863505" w:rsidRDefault="00DD5FB2" w:rsidP="00DD5FB2">
      <w:pPr>
        <w:pStyle w:val="50"/>
        <w:ind w:left="735" w:firstLine="210"/>
      </w:pPr>
      <w:r w:rsidRPr="00863505">
        <w:rPr>
          <w:rFonts w:hAnsi="HG丸ｺﾞｼｯｸM-PRO" w:hint="eastAsia"/>
          <w:bCs/>
          <w:szCs w:val="21"/>
        </w:rPr>
        <w:t>その他施設の維持管理のリスクは、劣化や損傷等の状況と社会的影響度を勘案するものとし、発生した場合の社会的な影響が大きいほど重大なリスクとして評価する。具体的には、損傷度のランクと、不具合が起こった場合の人命や社会的被害の大きさとの組み合わせによるリスクを、</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_Ref185418070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662F57" w:rsidRPr="00863505">
        <w:rPr>
          <w:rFonts w:hint="eastAsia"/>
        </w:rPr>
        <w:t xml:space="preserve">図 </w:t>
      </w:r>
      <w:r w:rsidR="00662F57">
        <w:rPr>
          <w:noProof/>
        </w:rPr>
        <w:t>3.5</w:t>
      </w:r>
      <w:r w:rsidR="00662F57" w:rsidRPr="00863505">
        <w:noBreakHyphen/>
      </w:r>
      <w:r w:rsidR="00662F57">
        <w:rPr>
          <w:noProof/>
        </w:rPr>
        <w:t>5</w:t>
      </w:r>
      <w:r w:rsidR="00347C45" w:rsidRPr="00863505">
        <w:rPr>
          <w:rFonts w:hAnsi="HG丸ｺﾞｼｯｸM-PRO"/>
          <w:bCs/>
          <w:szCs w:val="21"/>
          <w:highlight w:val="cyan"/>
        </w:rPr>
        <w:fldChar w:fldCharType="end"/>
      </w:r>
      <w:r w:rsidRPr="00863505">
        <w:rPr>
          <w:rFonts w:hAnsi="HG丸ｺﾞｼｯｸM-PRO" w:hint="eastAsia"/>
          <w:bCs/>
          <w:szCs w:val="21"/>
        </w:rPr>
        <w:t>のように２軸で評価し、重点化を図っていくこととし、施設毎にその用途や性質も踏まえて決定する。</w:t>
      </w:r>
    </w:p>
    <w:p w14:paraId="3E4CDE49" w14:textId="7C1891E9" w:rsidR="00721082" w:rsidRPr="00863505" w:rsidRDefault="00721082" w:rsidP="00721082">
      <w:pPr>
        <w:ind w:leftChars="200" w:left="420" w:firstLineChars="100" w:firstLine="210"/>
        <w:jc w:val="left"/>
        <w:rPr>
          <w:rFonts w:hAnsi="HG丸ｺﾞｼｯｸM-PRO"/>
          <w:bCs/>
          <w:szCs w:val="21"/>
        </w:rPr>
      </w:pPr>
    </w:p>
    <w:p w14:paraId="25F86D83" w14:textId="77777777" w:rsidR="00721082" w:rsidRPr="00863505" w:rsidRDefault="00721082" w:rsidP="00721082">
      <w:pPr>
        <w:ind w:leftChars="200" w:left="420" w:firstLineChars="100" w:firstLine="210"/>
        <w:jc w:val="left"/>
        <w:rPr>
          <w:rFonts w:hAnsi="HG丸ｺﾞｼｯｸM-PRO"/>
          <w:bCs/>
          <w:szCs w:val="21"/>
        </w:rPr>
      </w:pPr>
      <w:r w:rsidRPr="00863505">
        <w:rPr>
          <w:rFonts w:hAnsi="HG丸ｺﾞｼｯｸM-PRO"/>
          <w:bCs/>
          <w:szCs w:val="21"/>
        </w:rPr>
        <w:br w:type="page"/>
      </w:r>
    </w:p>
    <w:p w14:paraId="468E1002" w14:textId="77777777" w:rsidR="00721082" w:rsidRPr="00863505" w:rsidRDefault="00721082" w:rsidP="00721082">
      <w:pPr>
        <w:ind w:leftChars="283" w:left="594"/>
        <w:jc w:val="left"/>
        <w:rPr>
          <w:rFonts w:hAnsi="HG丸ｺﾞｼｯｸM-PRO"/>
          <w:bCs/>
          <w:szCs w:val="21"/>
        </w:rPr>
      </w:pPr>
      <w:r w:rsidRPr="00863505">
        <w:rPr>
          <w:rFonts w:hAnsi="HG丸ｺﾞｼｯｸM-PRO" w:hint="eastAsia"/>
          <w:bCs/>
          <w:szCs w:val="21"/>
        </w:rPr>
        <w:lastRenderedPageBreak/>
        <w:t>優先度評価の考え方</w:t>
      </w:r>
    </w:p>
    <w:p w14:paraId="5308F943" w14:textId="77777777" w:rsidR="00721082" w:rsidRPr="00863505" w:rsidRDefault="00721082" w:rsidP="00721082">
      <w:pPr>
        <w:ind w:firstLineChars="50" w:firstLine="105"/>
        <w:jc w:val="left"/>
        <w:rPr>
          <w:rFonts w:hAnsi="HG丸ｺﾞｼｯｸM-PRO"/>
          <w:bCs/>
          <w:szCs w:val="21"/>
        </w:rPr>
      </w:pPr>
      <w:r w:rsidRPr="00863505">
        <w:rPr>
          <w:rFonts w:hAnsi="HG丸ｺﾞｼｯｸM-PRO" w:hint="eastAsia"/>
          <w:bCs/>
          <w:szCs w:val="21"/>
        </w:rPr>
        <w:t xml:space="preserve">　　　横軸；社会的影響度として、以下の項目で評価</w:t>
      </w:r>
    </w:p>
    <w:p w14:paraId="1A4F65B2" w14:textId="77777777" w:rsidR="00721082" w:rsidRPr="00863505" w:rsidRDefault="00721082" w:rsidP="00721082">
      <w:pPr>
        <w:ind w:firstLineChars="400" w:firstLine="840"/>
        <w:rPr>
          <w:rFonts w:hAnsi="HG丸ｺﾞｼｯｸM-PRO"/>
          <w:szCs w:val="21"/>
        </w:rPr>
      </w:pPr>
      <w:r w:rsidRPr="00863505">
        <w:rPr>
          <w:rFonts w:hAnsi="HG丸ｺﾞｼｯｸM-PRO" w:hint="eastAsia"/>
          <w:szCs w:val="21"/>
        </w:rPr>
        <w:t>○施設特性</w:t>
      </w:r>
    </w:p>
    <w:p w14:paraId="72FD15C8" w14:textId="77777777" w:rsidR="00721082" w:rsidRPr="00863505" w:rsidRDefault="00721082" w:rsidP="00721082">
      <w:pPr>
        <w:ind w:firstLineChars="500" w:firstLine="1050"/>
        <w:rPr>
          <w:rFonts w:hAnsi="HG丸ｺﾞｼｯｸM-PRO"/>
          <w:szCs w:val="21"/>
        </w:rPr>
      </w:pPr>
      <w:r w:rsidRPr="00863505">
        <w:rPr>
          <w:rFonts w:hAnsi="HG丸ｺﾞｼｯｸM-PRO" w:hint="eastAsia"/>
          <w:szCs w:val="21"/>
        </w:rPr>
        <w:t>・損傷しやすい箇所</w:t>
      </w:r>
    </w:p>
    <w:p w14:paraId="72399BBB" w14:textId="77777777" w:rsidR="00721082" w:rsidRPr="00863505" w:rsidRDefault="00721082" w:rsidP="00721082">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周辺への影響</w:t>
      </w:r>
    </w:p>
    <w:p w14:paraId="27183B5D" w14:textId="77777777" w:rsidR="00721082" w:rsidRPr="00863505" w:rsidRDefault="00721082" w:rsidP="00721082">
      <w:pPr>
        <w:ind w:firstLineChars="500" w:firstLine="1050"/>
        <w:rPr>
          <w:rFonts w:hAnsi="HG丸ｺﾞｼｯｸM-PRO"/>
          <w:szCs w:val="21"/>
        </w:rPr>
      </w:pPr>
      <w:r w:rsidRPr="00863505">
        <w:rPr>
          <w:rFonts w:hAnsi="HG丸ｺﾞｼｯｸM-PRO" w:hint="eastAsia"/>
          <w:szCs w:val="21"/>
        </w:rPr>
        <w:t>・人家隣接（施設損壊に連動し人家へ影響）</w:t>
      </w:r>
    </w:p>
    <w:p w14:paraId="67AA1DF3" w14:textId="77777777" w:rsidR="00721082" w:rsidRPr="00863505" w:rsidRDefault="00721082" w:rsidP="00721082">
      <w:pPr>
        <w:ind w:firstLineChars="500" w:firstLine="1050"/>
        <w:rPr>
          <w:rFonts w:hAnsi="HG丸ｺﾞｼｯｸM-PRO"/>
          <w:szCs w:val="21"/>
        </w:rPr>
      </w:pPr>
      <w:r w:rsidRPr="00863505">
        <w:rPr>
          <w:rFonts w:hAnsi="HG丸ｺﾞｼｯｸM-PRO" w:hint="eastAsia"/>
          <w:szCs w:val="21"/>
        </w:rPr>
        <w:t>・保全対象家屋数、保全対象公共施設数</w:t>
      </w:r>
    </w:p>
    <w:p w14:paraId="044BD1D7" w14:textId="77777777" w:rsidR="00721082" w:rsidRPr="00863505" w:rsidRDefault="00721082" w:rsidP="00721082">
      <w:pPr>
        <w:ind w:firstLineChars="100" w:firstLine="210"/>
        <w:jc w:val="left"/>
        <w:rPr>
          <w:rFonts w:hAnsi="HG丸ｺﾞｼｯｸM-PRO"/>
          <w:bCs/>
          <w:szCs w:val="21"/>
        </w:rPr>
      </w:pPr>
      <w:r w:rsidRPr="00863505">
        <w:rPr>
          <w:rFonts w:hAnsi="HG丸ｺﾞｼｯｸM-PRO" w:hint="eastAsia"/>
          <w:bCs/>
          <w:szCs w:val="21"/>
        </w:rPr>
        <w:t xml:space="preserve">　　　縦軸；健全度など不具合の程度を、以下の項目で評価</w:t>
      </w:r>
    </w:p>
    <w:p w14:paraId="6BBDE16C" w14:textId="77777777" w:rsidR="00721082" w:rsidRPr="00863505" w:rsidRDefault="00721082" w:rsidP="00721082">
      <w:pPr>
        <w:ind w:firstLineChars="400" w:firstLine="840"/>
        <w:rPr>
          <w:rFonts w:hAnsi="HG丸ｺﾞｼｯｸM-PRO" w:cs="ＭＳ 明朝"/>
          <w:szCs w:val="21"/>
        </w:rPr>
      </w:pPr>
      <w:r w:rsidRPr="00863505">
        <w:rPr>
          <w:rFonts w:hAnsi="HG丸ｺﾞｼｯｸM-PRO" w:cs="ＭＳ 明朝" w:hint="eastAsia"/>
          <w:szCs w:val="21"/>
        </w:rPr>
        <w:t>○健全度</w:t>
      </w:r>
    </w:p>
    <w:p w14:paraId="6E7DCE8A" w14:textId="77777777" w:rsidR="00721082" w:rsidRPr="00863505" w:rsidRDefault="00721082" w:rsidP="00721082">
      <w:pPr>
        <w:ind w:firstLineChars="500" w:firstLine="1050"/>
        <w:rPr>
          <w:rFonts w:hAnsi="HG丸ｺﾞｼｯｸM-PRO" w:cs="ＭＳ 明朝"/>
          <w:szCs w:val="21"/>
        </w:rPr>
      </w:pPr>
      <w:r w:rsidRPr="00863505">
        <w:rPr>
          <w:rFonts w:hAnsi="HG丸ｺﾞｼｯｸM-PRO" w:cs="ＭＳ 明朝" w:hint="eastAsia"/>
          <w:szCs w:val="21"/>
        </w:rPr>
        <w:t>・健全度ランク</w:t>
      </w:r>
    </w:p>
    <w:p w14:paraId="6B6969F5" w14:textId="77777777" w:rsidR="00721082" w:rsidRPr="00863505" w:rsidRDefault="00721082" w:rsidP="00721082">
      <w:pPr>
        <w:ind w:firstLineChars="200" w:firstLine="420"/>
        <w:rPr>
          <w:rFonts w:hAnsi="HG丸ｺﾞｼｯｸM-PRO"/>
          <w:szCs w:val="21"/>
        </w:rPr>
      </w:pPr>
      <w:r w:rsidRPr="00863505">
        <w:rPr>
          <w:rFonts w:hAnsi="HG丸ｺﾞｼｯｸM-PRO" w:hint="eastAsia"/>
          <w:szCs w:val="21"/>
        </w:rPr>
        <w:t xml:space="preserve">　評価及び対応</w:t>
      </w:r>
    </w:p>
    <w:p w14:paraId="4612D683" w14:textId="77777777" w:rsidR="00721082" w:rsidRPr="00863505" w:rsidRDefault="00721082" w:rsidP="00721082">
      <w:pPr>
        <w:ind w:firstLineChars="400" w:firstLine="840"/>
        <w:rPr>
          <w:rFonts w:hAnsi="HG丸ｺﾞｼｯｸM-PRO"/>
          <w:szCs w:val="21"/>
        </w:rPr>
      </w:pPr>
      <w:r w:rsidRPr="00863505">
        <w:rPr>
          <w:rFonts w:hAnsi="HG丸ｺﾞｼｯｸM-PRO" w:hint="eastAsia"/>
          <w:szCs w:val="21"/>
        </w:rPr>
        <w:t>○応急対応</w:t>
      </w:r>
    </w:p>
    <w:p w14:paraId="5BBC38D4" w14:textId="77777777" w:rsidR="00721082" w:rsidRPr="00863505" w:rsidRDefault="00721082" w:rsidP="00721082">
      <w:pPr>
        <w:ind w:firstLineChars="500" w:firstLine="1050"/>
        <w:rPr>
          <w:rFonts w:hAnsi="HG丸ｺﾞｼｯｸM-PRO" w:cs="ＭＳ 明朝"/>
          <w:szCs w:val="21"/>
        </w:rPr>
      </w:pPr>
      <w:r w:rsidRPr="00863505">
        <w:rPr>
          <w:rFonts w:hAnsi="HG丸ｺﾞｼｯｸM-PRO" w:hint="eastAsia"/>
          <w:szCs w:val="21"/>
        </w:rPr>
        <w:t>・損傷がそれ以上拡大しないよう、必要最低限の対策を実施する。</w:t>
      </w:r>
    </w:p>
    <w:p w14:paraId="5EDD03AA" w14:textId="77777777" w:rsidR="00721082" w:rsidRPr="00863505" w:rsidRDefault="00721082" w:rsidP="00721082">
      <w:pPr>
        <w:ind w:firstLineChars="400" w:firstLine="840"/>
        <w:rPr>
          <w:rFonts w:hAnsi="HG丸ｺﾞｼｯｸM-PRO"/>
          <w:szCs w:val="21"/>
        </w:rPr>
      </w:pPr>
      <w:r w:rsidRPr="00863505">
        <w:rPr>
          <w:rFonts w:hAnsi="HG丸ｺﾞｼｯｸM-PRO" w:hint="eastAsia"/>
          <w:szCs w:val="21"/>
        </w:rPr>
        <w:t>○優先対応</w:t>
      </w:r>
    </w:p>
    <w:p w14:paraId="5FE28B1D" w14:textId="77777777" w:rsidR="00721082" w:rsidRPr="00863505" w:rsidRDefault="00721082" w:rsidP="00721082">
      <w:pPr>
        <w:ind w:leftChars="583" w:left="1283" w:hangingChars="28" w:hanging="59"/>
        <w:rPr>
          <w:rFonts w:hAnsi="HG丸ｺﾞｼｯｸM-PRO" w:cs="ＭＳ 明朝"/>
          <w:szCs w:val="21"/>
        </w:rPr>
      </w:pPr>
      <w:r w:rsidRPr="00863505">
        <w:rPr>
          <w:rFonts w:hAnsi="HG丸ｺﾞｼｯｸM-PRO" w:hint="eastAsia"/>
          <w:szCs w:val="21"/>
        </w:rPr>
        <w:t>・少なくとも次期出水期迄に応急対応を完了し、その後補修を実施する。</w:t>
      </w:r>
    </w:p>
    <w:p w14:paraId="10FFC921" w14:textId="77777777" w:rsidR="00721082" w:rsidRPr="00863505" w:rsidRDefault="00721082" w:rsidP="00721082">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順次対応</w:t>
      </w:r>
    </w:p>
    <w:p w14:paraId="3FD3B88D" w14:textId="77777777" w:rsidR="00721082" w:rsidRPr="00863505" w:rsidRDefault="00721082" w:rsidP="00721082">
      <w:pPr>
        <w:ind w:firstLineChars="500" w:firstLine="1050"/>
        <w:rPr>
          <w:rFonts w:hAnsi="HG丸ｺﾞｼｯｸM-PRO"/>
          <w:szCs w:val="21"/>
        </w:rPr>
      </w:pPr>
      <w:r w:rsidRPr="00863505">
        <w:rPr>
          <w:rFonts w:hAnsi="HG丸ｺﾞｼｯｸM-PRO" w:hint="eastAsia"/>
          <w:szCs w:val="21"/>
        </w:rPr>
        <w:t>・速やかに詳細な調査を行い、補修計画に基づき必要な対策を実施する。</w:t>
      </w:r>
    </w:p>
    <w:p w14:paraId="385BD097" w14:textId="77777777" w:rsidR="00721082" w:rsidRPr="00863505" w:rsidRDefault="00721082" w:rsidP="00721082">
      <w:pPr>
        <w:rPr>
          <w:rFonts w:hAnsi="HG丸ｺﾞｼｯｸM-PRO"/>
          <w:szCs w:val="21"/>
        </w:rPr>
      </w:pPr>
      <w:r w:rsidRPr="00863505">
        <w:rPr>
          <w:rFonts w:hAnsi="HG丸ｺﾞｼｯｸM-PRO" w:hint="eastAsia"/>
          <w:szCs w:val="21"/>
        </w:rPr>
        <w:t xml:space="preserve">　　　　</w:t>
      </w:r>
    </w:p>
    <w:p w14:paraId="355E02C1" w14:textId="32E07B3E" w:rsidR="00721082" w:rsidRDefault="00721082" w:rsidP="00721082">
      <w:pPr>
        <w:ind w:firstLineChars="100" w:firstLine="210"/>
        <w:rPr>
          <w:rFonts w:hAnsi="HG丸ｺﾞｼｯｸM-PRO"/>
          <w:szCs w:val="21"/>
        </w:rPr>
      </w:pPr>
      <w:r w:rsidRPr="00863505">
        <w:rPr>
          <w:rFonts w:hAnsi="HG丸ｺﾞｼｯｸM-PRO" w:hint="eastAsia"/>
          <w:szCs w:val="21"/>
        </w:rPr>
        <w:t xml:space="preserve">　　　　　優先度評価のイメージ</w:t>
      </w:r>
    </w:p>
    <w:p w14:paraId="68E4BFCE" w14:textId="64B11810" w:rsidR="00E8677C" w:rsidRPr="00863505" w:rsidRDefault="00E8677C" w:rsidP="00E8677C">
      <w:pPr>
        <w:ind w:firstLineChars="100" w:firstLine="210"/>
        <w:jc w:val="center"/>
        <w:rPr>
          <w:rFonts w:hAnsi="HG丸ｺﾞｼｯｸM-PRO"/>
          <w:szCs w:val="21"/>
        </w:rPr>
      </w:pPr>
      <w:r>
        <w:rPr>
          <w:rFonts w:hAnsi="HG丸ｺﾞｼｯｸM-PRO"/>
          <w:noProof/>
          <w:szCs w:val="21"/>
        </w:rPr>
        <w:drawing>
          <wp:inline distT="0" distB="0" distL="0" distR="0" wp14:anchorId="3723346E" wp14:editId="458B5106">
            <wp:extent cx="4194175" cy="2938780"/>
            <wp:effectExtent l="0" t="0" r="0" b="0"/>
            <wp:docPr id="646013117" name="図 646013117" descr="図 3.5 5　優先度評価・対応方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117" name="図 646013117" descr="図 3.5 5　優先度評価・対応方針"/>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194175" cy="2938780"/>
                    </a:xfrm>
                    <a:prstGeom prst="rect">
                      <a:avLst/>
                    </a:prstGeom>
                    <a:noFill/>
                    <a:ln>
                      <a:noFill/>
                    </a:ln>
                  </pic:spPr>
                </pic:pic>
              </a:graphicData>
            </a:graphic>
          </wp:inline>
        </w:drawing>
      </w:r>
    </w:p>
    <w:p w14:paraId="76368438" w14:textId="1B455288" w:rsidR="00721082" w:rsidRPr="00863505" w:rsidRDefault="00DD5FB2" w:rsidP="00DD5FB2">
      <w:pPr>
        <w:pStyle w:val="ac"/>
        <w:rPr>
          <w:sz w:val="20"/>
        </w:rPr>
      </w:pPr>
      <w:bookmarkStart w:id="9" w:name="_Ref185418070"/>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662F57">
        <w:rPr>
          <w:noProof/>
        </w:rPr>
        <w:t>3.5</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662F57">
        <w:rPr>
          <w:noProof/>
        </w:rPr>
        <w:t>5</w:t>
      </w:r>
      <w:r w:rsidR="0040055F" w:rsidRPr="00863505">
        <w:fldChar w:fldCharType="end"/>
      </w:r>
      <w:bookmarkEnd w:id="9"/>
      <w:r w:rsidR="00721082" w:rsidRPr="00863505">
        <w:rPr>
          <w:rFonts w:hint="eastAsia"/>
          <w:sz w:val="20"/>
        </w:rPr>
        <w:t xml:space="preserve">　優先度評価・対応方針</w:t>
      </w:r>
    </w:p>
    <w:p w14:paraId="247B4BA9" w14:textId="77777777" w:rsidR="00721082" w:rsidRPr="00863505" w:rsidRDefault="00721082" w:rsidP="00721082">
      <w:pPr>
        <w:rPr>
          <w:rFonts w:hAnsi="HG丸ｺﾞｼｯｸM-PRO"/>
          <w:sz w:val="22"/>
        </w:rPr>
      </w:pPr>
    </w:p>
    <w:p w14:paraId="29125ADA" w14:textId="77777777" w:rsidR="00721082" w:rsidRPr="00863505" w:rsidRDefault="00721082" w:rsidP="00721082">
      <w:pPr>
        <w:ind w:firstLineChars="100" w:firstLine="220"/>
        <w:rPr>
          <w:rFonts w:hAnsi="HG丸ｺﾞｼｯｸM-PRO"/>
          <w:sz w:val="22"/>
        </w:rPr>
      </w:pPr>
      <w:r w:rsidRPr="00863505">
        <w:rPr>
          <w:rFonts w:hAnsi="HG丸ｺﾞｼｯｸM-PRO"/>
          <w:sz w:val="22"/>
        </w:rPr>
        <w:br w:type="page"/>
      </w:r>
    </w:p>
    <w:p w14:paraId="40342979" w14:textId="643E9436" w:rsidR="00721082" w:rsidRPr="00863505" w:rsidRDefault="00721082" w:rsidP="00C457B8">
      <w:pPr>
        <w:pStyle w:val="3"/>
        <w:ind w:left="1018"/>
      </w:pPr>
      <w:bookmarkStart w:id="10" w:name="_Toc187228392"/>
      <w:r w:rsidRPr="00863505">
        <w:lastRenderedPageBreak/>
        <w:t>日常的</w:t>
      </w:r>
      <w:r w:rsidR="001C44B6" w:rsidRPr="00863505">
        <w:rPr>
          <w:rFonts w:hint="eastAsia"/>
        </w:rPr>
        <w:t>な</w:t>
      </w:r>
      <w:r w:rsidRPr="00863505">
        <w:t>維持管理</w:t>
      </w:r>
      <w:bookmarkEnd w:id="10"/>
      <w:r w:rsidRPr="00863505">
        <w:tab/>
      </w:r>
    </w:p>
    <w:p w14:paraId="2C27DD5A" w14:textId="5F8BF46E" w:rsidR="00721082" w:rsidRPr="00863505" w:rsidRDefault="00721082" w:rsidP="00C457B8">
      <w:pPr>
        <w:pStyle w:val="4"/>
        <w:ind w:left="885"/>
        <w:rPr>
          <w:u w:val="none"/>
        </w:rPr>
      </w:pPr>
      <w:r w:rsidRPr="00863505">
        <w:rPr>
          <w:rFonts w:hint="eastAsia"/>
          <w:u w:val="none"/>
        </w:rPr>
        <w:t>日常的な維持管理の着実な実践</w:t>
      </w:r>
    </w:p>
    <w:p w14:paraId="5DF6C7EE" w14:textId="149FAC17" w:rsidR="008B4DB0" w:rsidRPr="00863505" w:rsidRDefault="008B4DB0" w:rsidP="008B4DB0">
      <w:pPr>
        <w:pStyle w:val="40"/>
        <w:ind w:left="420" w:firstLine="210"/>
        <w:rPr>
          <w:rFonts w:hAnsi="HG丸ｺﾞｼｯｸM-PRO"/>
          <w:szCs w:val="21"/>
        </w:rPr>
      </w:pPr>
      <w:r w:rsidRPr="00863505">
        <w:rPr>
          <w:rFonts w:hAnsi="HG丸ｺﾞｼｯｸM-PRO" w:hint="eastAsia"/>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4C1CA4D0" w14:textId="111DFF1C" w:rsidR="008B4DB0" w:rsidRPr="00863505" w:rsidRDefault="008B4DB0" w:rsidP="008B4DB0">
      <w:pPr>
        <w:pStyle w:val="40"/>
        <w:ind w:left="420" w:firstLine="210"/>
        <w:rPr>
          <w:rFonts w:hAnsi="HG丸ｺﾞｼｯｸM-PRO"/>
          <w:szCs w:val="21"/>
        </w:rPr>
      </w:pPr>
      <w:r w:rsidRPr="00863505">
        <w:rPr>
          <w:rFonts w:hAnsi="HG丸ｺﾞｼｯｸM-PRO" w:hint="eastAsia"/>
          <w:szCs w:val="21"/>
        </w:rPr>
        <w:t>また、施設の適正利用を図る、日常的にきめ細やかな維持管理作業を実施する等、施設の長寿命化に資する取組を日常的な維持管理の中においても実践していく。</w:t>
      </w:r>
    </w:p>
    <w:p w14:paraId="446D6F14" w14:textId="51119974" w:rsidR="008B4DB0" w:rsidRPr="00863505" w:rsidRDefault="008B4DB0" w:rsidP="008B4DB0">
      <w:pPr>
        <w:pStyle w:val="40"/>
        <w:ind w:left="420" w:firstLine="210"/>
        <w:rPr>
          <w:rFonts w:hAnsi="HG丸ｺﾞｼｯｸM-PRO"/>
          <w:szCs w:val="21"/>
        </w:rPr>
      </w:pPr>
      <w:r w:rsidRPr="00863505">
        <w:rPr>
          <w:rFonts w:hAnsi="HG丸ｺﾞｼｯｸM-PRO" w:hint="eastAsia"/>
          <w:szCs w:val="21"/>
        </w:rPr>
        <w:t>これらの取組を着実に実践していくために地域や施設の特性等を考慮し、新技術の活用を含め創意工夫を凝らしながら適切に対応するとともにPDCAサイクルによる継続的なマネジメントを行っていく。</w:t>
      </w:r>
    </w:p>
    <w:p w14:paraId="293445F6" w14:textId="1606AC6D" w:rsidR="008B4DB0" w:rsidRPr="00863505" w:rsidRDefault="008B4DB0" w:rsidP="008B4DB0">
      <w:pPr>
        <w:pStyle w:val="40"/>
        <w:ind w:left="420" w:firstLine="210"/>
      </w:pPr>
      <w:r w:rsidRPr="00863505">
        <w:rPr>
          <w:rFonts w:hAnsi="HG丸ｺﾞｼｯｸM-PRO" w:hint="eastAsia"/>
          <w:szCs w:val="21"/>
        </w:rPr>
        <w:t>以下に主な日常的な維持管理業務の基本的な考え方を示す。</w:t>
      </w:r>
    </w:p>
    <w:p w14:paraId="1BA4DC2C" w14:textId="77777777" w:rsidR="00721082" w:rsidRPr="00863505" w:rsidRDefault="00721082" w:rsidP="00721082">
      <w:pPr>
        <w:widowControl/>
        <w:rPr>
          <w:rFonts w:hAnsi="HG丸ｺﾞｼｯｸM-PRO"/>
          <w:szCs w:val="21"/>
        </w:rPr>
      </w:pPr>
    </w:p>
    <w:p w14:paraId="1E9F3511" w14:textId="4CD276D9" w:rsidR="00721082" w:rsidRPr="00863505" w:rsidRDefault="00721082" w:rsidP="009B4FFB">
      <w:pPr>
        <w:pStyle w:val="5"/>
        <w:ind w:left="922"/>
      </w:pPr>
      <w:r w:rsidRPr="00863505">
        <w:rPr>
          <w:rFonts w:hint="eastAsia"/>
        </w:rPr>
        <w:t>日常的な維持管理作業</w:t>
      </w:r>
    </w:p>
    <w:p w14:paraId="107F93F5" w14:textId="3E4A6C97" w:rsidR="00DD5FB2" w:rsidRPr="00863505" w:rsidRDefault="00DD5FB2" w:rsidP="00DD5FB2">
      <w:pPr>
        <w:pStyle w:val="50"/>
        <w:ind w:left="735" w:firstLine="210"/>
      </w:pPr>
      <w:r w:rsidRPr="00863505">
        <w:rPr>
          <w:rFonts w:hAnsi="HG丸ｺﾞｼｯｸM-PRO" w:hint="eastAsia"/>
          <w:szCs w:val="21"/>
        </w:rPr>
        <w:t>維持管理作業は、日常点検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5305FA05" w14:textId="77777777" w:rsidR="00721082" w:rsidRPr="00863505" w:rsidRDefault="00721082" w:rsidP="00DD5FB2">
      <w:pPr>
        <w:widowControl/>
        <w:ind w:firstLineChars="300" w:firstLine="630"/>
        <w:rPr>
          <w:rFonts w:hAnsi="HG丸ｺﾞｼｯｸM-PRO"/>
          <w:szCs w:val="21"/>
        </w:rPr>
      </w:pPr>
      <w:r w:rsidRPr="00863505">
        <w:rPr>
          <w:rFonts w:hAnsi="HG丸ｺﾞｼｯｸM-PRO" w:hint="eastAsia"/>
          <w:szCs w:val="21"/>
        </w:rPr>
        <w:t>【留意事項】</w:t>
      </w:r>
    </w:p>
    <w:p w14:paraId="27557A6B" w14:textId="77777777" w:rsidR="00721082" w:rsidRPr="00863505" w:rsidRDefault="00721082" w:rsidP="00721082">
      <w:pPr>
        <w:widowControl/>
        <w:ind w:leftChars="350" w:left="735" w:firstLineChars="100" w:firstLine="210"/>
        <w:rPr>
          <w:rFonts w:hAnsi="HG丸ｺﾞｼｯｸM-PRO"/>
          <w:szCs w:val="21"/>
        </w:rPr>
      </w:pPr>
      <w:r w:rsidRPr="00863505">
        <w:rPr>
          <w:rFonts w:hAnsi="HG丸ｺﾞｼｯｸM-PRO" w:hint="eastAsia"/>
          <w:szCs w:val="21"/>
        </w:rPr>
        <w:t>維持管理作業を実施する際には、これまでの取組に加え、以下の内容に留意する必要がある。</w:t>
      </w:r>
    </w:p>
    <w:p w14:paraId="1546243B"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3EE8983E"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7C254DD3"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・施設の清掃や除草は周辺の状況に応じて、施設の機能や環境や環境を損なわないよう維持管理する。</w:t>
      </w:r>
    </w:p>
    <w:p w14:paraId="3E27868C"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・不法投棄等を防止するために、柵等を設置するとともに、美化活動（清掃、啓発等）を行い、環境の保全に努める。</w:t>
      </w:r>
    </w:p>
    <w:p w14:paraId="0D617C1C"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14:paraId="6F3AEC09" w14:textId="77777777" w:rsidR="00721082" w:rsidRPr="00863505" w:rsidRDefault="00721082" w:rsidP="00721082">
      <w:pPr>
        <w:rPr>
          <w:rFonts w:hAnsi="HG丸ｺﾞｼｯｸM-PRO"/>
          <w:sz w:val="22"/>
        </w:rPr>
      </w:pPr>
    </w:p>
    <w:p w14:paraId="427E0F54" w14:textId="1EB063F5" w:rsidR="00721082" w:rsidRPr="00863505" w:rsidRDefault="00721082" w:rsidP="00C457B8">
      <w:pPr>
        <w:pStyle w:val="3"/>
        <w:ind w:left="1018"/>
      </w:pPr>
      <w:bookmarkStart w:id="11" w:name="_Toc187228393"/>
      <w:r w:rsidRPr="00863505">
        <w:t>長寿命化に資する工夫</w:t>
      </w:r>
      <w:bookmarkEnd w:id="11"/>
    </w:p>
    <w:p w14:paraId="787D0799" w14:textId="4433069B" w:rsidR="00DD5FB2" w:rsidRPr="00863505" w:rsidRDefault="00DD5FB2" w:rsidP="00DD5FB2">
      <w:pPr>
        <w:pStyle w:val="30"/>
        <w:ind w:left="105" w:firstLine="210"/>
      </w:pPr>
      <w:r w:rsidRPr="00863505">
        <w:rPr>
          <w:rFonts w:hAnsi="HG丸ｺﾞｼｯｸM-PRO" w:hint="eastAsia"/>
          <w:szCs w:val="21"/>
        </w:rPr>
        <w:t>長寿命化に資する工夫については「3.2.6長寿命化に資する工夫」を参照。</w:t>
      </w:r>
    </w:p>
    <w:p w14:paraId="61F9E83A" w14:textId="77777777" w:rsidR="00721082" w:rsidRPr="00863505" w:rsidRDefault="00721082" w:rsidP="00721082">
      <w:pPr>
        <w:rPr>
          <w:rFonts w:hAnsi="HG丸ｺﾞｼｯｸM-PRO"/>
          <w:sz w:val="22"/>
        </w:rPr>
      </w:pPr>
    </w:p>
    <w:p w14:paraId="30ACDEDB" w14:textId="167DBF5E" w:rsidR="00DD5FB2" w:rsidRPr="00863505" w:rsidRDefault="00DD5FB2">
      <w:pPr>
        <w:widowControl/>
        <w:jc w:val="left"/>
        <w:rPr>
          <w:rFonts w:hAnsi="HG丸ｺﾞｼｯｸM-PRO"/>
          <w:sz w:val="22"/>
        </w:rPr>
      </w:pPr>
      <w:r w:rsidRPr="00863505">
        <w:rPr>
          <w:rFonts w:hAnsi="HG丸ｺﾞｼｯｸM-PRO"/>
          <w:sz w:val="22"/>
        </w:rPr>
        <w:br w:type="page"/>
      </w:r>
    </w:p>
    <w:p w14:paraId="2AF81B11" w14:textId="68CA2867" w:rsidR="00721082" w:rsidRPr="00863505" w:rsidRDefault="00721082" w:rsidP="00C457B8">
      <w:pPr>
        <w:pStyle w:val="3"/>
        <w:ind w:left="1018"/>
      </w:pPr>
      <w:bookmarkStart w:id="12" w:name="_Toc187228394"/>
      <w:r w:rsidRPr="00863505">
        <w:lastRenderedPageBreak/>
        <w:t>新技術の活用</w:t>
      </w:r>
      <w:bookmarkEnd w:id="12"/>
    </w:p>
    <w:p w14:paraId="0B33274E" w14:textId="77777777" w:rsidR="00721082" w:rsidRPr="00863505" w:rsidRDefault="00721082" w:rsidP="00721082">
      <w:pPr>
        <w:pStyle w:val="20"/>
        <w:spacing w:line="0" w:lineRule="atLeast"/>
        <w:ind w:left="105" w:firstLine="210"/>
        <w:rPr>
          <w:rFonts w:hAnsi="HG丸ｺﾞｼｯｸM-PRO"/>
          <w:szCs w:val="21"/>
        </w:rPr>
      </w:pPr>
      <w:r w:rsidRPr="00863505">
        <w:rPr>
          <w:rFonts w:hAnsi="HG丸ｺﾞｼｯｸM-PRO" w:hint="eastAsia"/>
          <w:szCs w:val="21"/>
        </w:rPr>
        <w:t>新技術の活用については「3.3.7 新技術の活用」を参照。</w:t>
      </w:r>
    </w:p>
    <w:p w14:paraId="4477A3CB" w14:textId="77777777" w:rsidR="00721082" w:rsidRPr="00863505" w:rsidRDefault="00721082" w:rsidP="00721082">
      <w:pPr>
        <w:spacing w:line="360" w:lineRule="exact"/>
        <w:rPr>
          <w:rFonts w:hAnsi="HG丸ｺﾞｼｯｸM-PRO"/>
          <w:szCs w:val="21"/>
        </w:rPr>
      </w:pPr>
    </w:p>
    <w:p w14:paraId="3CD36F06" w14:textId="17A2FC38" w:rsidR="00721082" w:rsidRPr="00863505" w:rsidRDefault="00721082" w:rsidP="00C457B8">
      <w:pPr>
        <w:pStyle w:val="3"/>
        <w:ind w:left="1018"/>
      </w:pPr>
      <w:bookmarkStart w:id="13" w:name="_Toc187228395"/>
      <w:r w:rsidRPr="00863505">
        <w:t>効果検証</w:t>
      </w:r>
      <w:bookmarkEnd w:id="13"/>
    </w:p>
    <w:p w14:paraId="16570F93" w14:textId="77777777" w:rsidR="00721082" w:rsidRPr="00863505" w:rsidRDefault="00721082" w:rsidP="00721082">
      <w:pPr>
        <w:pStyle w:val="20"/>
        <w:spacing w:line="0" w:lineRule="atLeast"/>
        <w:ind w:left="105" w:firstLine="210"/>
        <w:rPr>
          <w:rFonts w:hAnsi="HG丸ｺﾞｼｯｸM-PRO"/>
          <w:szCs w:val="21"/>
        </w:rPr>
      </w:pPr>
      <w:r w:rsidRPr="00863505">
        <w:rPr>
          <w:rFonts w:hAnsi="HG丸ｺﾞｼｯｸM-PRO" w:hint="eastAsia"/>
          <w:szCs w:val="21"/>
        </w:rPr>
        <w:t>効果検証については「3.1.8 効果検証」を参照。</w:t>
      </w:r>
    </w:p>
    <w:p w14:paraId="044E9021" w14:textId="77777777" w:rsidR="00721082" w:rsidRPr="00863505" w:rsidRDefault="00721082" w:rsidP="00013CC7">
      <w:pPr>
        <w:pStyle w:val="20"/>
        <w:ind w:left="105" w:firstLine="210"/>
        <w:rPr>
          <w:rFonts w:hAnsi="HG丸ｺﾞｼｯｸM-PRO"/>
        </w:rPr>
      </w:pPr>
    </w:p>
    <w:p w14:paraId="0EEFF665" w14:textId="26CC4973" w:rsidR="00721082" w:rsidRPr="00863505" w:rsidRDefault="00721082">
      <w:pPr>
        <w:widowControl/>
        <w:jc w:val="left"/>
        <w:rPr>
          <w:rFonts w:hAnsi="HG丸ｺﾞｼｯｸM-PRO"/>
        </w:rPr>
      </w:pPr>
      <w:r w:rsidRPr="00863505">
        <w:rPr>
          <w:rFonts w:hAnsi="HG丸ｺﾞｼｯｸM-PRO"/>
        </w:rPr>
        <w:br w:type="page"/>
      </w:r>
    </w:p>
    <w:p w14:paraId="4749C678" w14:textId="18ACB5EC" w:rsidR="00721082" w:rsidRPr="00863505" w:rsidRDefault="00721082" w:rsidP="00C457B8">
      <w:pPr>
        <w:pStyle w:val="2"/>
      </w:pPr>
      <w:bookmarkStart w:id="14" w:name="_Toc187228396"/>
      <w:r w:rsidRPr="00863505">
        <w:rPr>
          <w:rFonts w:hint="eastAsia"/>
        </w:rPr>
        <w:lastRenderedPageBreak/>
        <w:t>設備</w:t>
      </w:r>
      <w:bookmarkEnd w:id="14"/>
    </w:p>
    <w:p w14:paraId="744FB57E" w14:textId="3BD9F50B" w:rsidR="00721082" w:rsidRPr="00863505" w:rsidRDefault="00721082" w:rsidP="00C457B8">
      <w:pPr>
        <w:pStyle w:val="3"/>
        <w:ind w:left="1018"/>
      </w:pPr>
      <w:bookmarkStart w:id="15" w:name="_Toc187228397"/>
      <w:r w:rsidRPr="00863505">
        <w:rPr>
          <w:rFonts w:hint="eastAsia"/>
        </w:rPr>
        <w:t>施設の現状</w:t>
      </w:r>
      <w:bookmarkEnd w:id="15"/>
    </w:p>
    <w:p w14:paraId="30F2A30D" w14:textId="21F55043" w:rsidR="00721082" w:rsidRPr="00863505" w:rsidRDefault="00721082" w:rsidP="00C457B8">
      <w:pPr>
        <w:pStyle w:val="4"/>
        <w:ind w:left="885"/>
        <w:rPr>
          <w:u w:val="none"/>
        </w:rPr>
      </w:pPr>
      <w:r w:rsidRPr="00863505">
        <w:rPr>
          <w:rFonts w:hint="eastAsia"/>
          <w:u w:val="none"/>
        </w:rPr>
        <w:t>河川管理施設（設備）の概要</w:t>
      </w:r>
    </w:p>
    <w:p w14:paraId="5E818A32" w14:textId="6623B593" w:rsidR="00DD5FB2" w:rsidRPr="00863505" w:rsidRDefault="00DD5FB2" w:rsidP="00DD5FB2">
      <w:pPr>
        <w:pStyle w:val="40"/>
        <w:ind w:leftChars="300" w:left="850" w:hangingChars="105" w:hanging="220"/>
        <w:rPr>
          <w:rFonts w:hAnsi="HG丸ｺﾞｼｯｸM-PRO" w:cstheme="minorBidi"/>
          <w:szCs w:val="21"/>
        </w:rPr>
      </w:pPr>
      <w:r w:rsidRPr="00863505">
        <w:rPr>
          <w:rFonts w:hAnsi="HG丸ｺﾞｼｯｸM-PRO" w:cstheme="minorBidi" w:hint="eastAsia"/>
          <w:szCs w:val="21"/>
        </w:rPr>
        <w:t>・大阪市より東側の寝屋川流域では面積の３／４が内水域であり、雨水が自然に川に流れない</w:t>
      </w:r>
    </w:p>
    <w:p w14:paraId="389B84DE" w14:textId="4144FF02" w:rsidR="00DD5FB2" w:rsidRPr="00863505" w:rsidRDefault="00DD5FB2" w:rsidP="00DD5FB2">
      <w:pPr>
        <w:pStyle w:val="40"/>
        <w:ind w:leftChars="300" w:left="850" w:hangingChars="105" w:hanging="220"/>
        <w:rPr>
          <w:rFonts w:hAnsi="HG丸ｺﾞｼｯｸM-PRO"/>
          <w:szCs w:val="21"/>
        </w:rPr>
      </w:pPr>
      <w:r w:rsidRPr="00863505">
        <w:rPr>
          <w:rFonts w:hAnsi="HG丸ｺﾞｼｯｸM-PRO" w:hint="eastAsia"/>
          <w:szCs w:val="21"/>
        </w:rPr>
        <w:t>・上町台地より西側の西大阪地区は、海抜０ｍ地帯が広がり、過去に高潮等の被害を経験</w:t>
      </w:r>
    </w:p>
    <w:p w14:paraId="6203B299" w14:textId="77777777" w:rsidR="00DD5FB2" w:rsidRPr="00863505" w:rsidRDefault="00DD5FB2" w:rsidP="00DD5FB2">
      <w:pPr>
        <w:pStyle w:val="40"/>
        <w:ind w:left="420" w:firstLine="210"/>
        <w:rPr>
          <w:rFonts w:hAnsi="HG丸ｺﾞｼｯｸM-PRO"/>
          <w:szCs w:val="21"/>
        </w:rPr>
      </w:pPr>
    </w:p>
    <w:p w14:paraId="45DCD80D" w14:textId="13D5712E" w:rsidR="00DD5FB2" w:rsidRPr="00863505" w:rsidRDefault="00DD5FB2" w:rsidP="00DD5FB2">
      <w:pPr>
        <w:pStyle w:val="40"/>
        <w:ind w:leftChars="300" w:left="850" w:hangingChars="105" w:hanging="220"/>
        <w:rPr>
          <w:rFonts w:hAnsi="HG丸ｺﾞｼｯｸM-PRO" w:cstheme="minorBidi"/>
          <w:szCs w:val="21"/>
        </w:rPr>
      </w:pPr>
      <w:r w:rsidRPr="00863505">
        <w:rPr>
          <w:rFonts w:hAnsi="HG丸ｺﾞｼｯｸM-PRO" w:cstheme="minorBidi" w:hint="eastAsia"/>
          <w:szCs w:val="21"/>
        </w:rPr>
        <w:t>・大阪の中心部は、高潮、洪水等を防止する水門や、雨水を排水するポンプ等により守られている</w:t>
      </w:r>
    </w:p>
    <w:p w14:paraId="65FEB15B" w14:textId="77777777" w:rsidR="00721082" w:rsidRPr="00863505" w:rsidRDefault="00721082" w:rsidP="00721082">
      <w:pPr>
        <w:pStyle w:val="40"/>
        <w:ind w:left="420" w:firstLine="210"/>
        <w:rPr>
          <w:rFonts w:hAnsi="HG丸ｺﾞｼｯｸM-PRO" w:cstheme="minorBidi"/>
          <w:szCs w:val="21"/>
        </w:rPr>
      </w:pPr>
    </w:p>
    <w:p w14:paraId="76E6D2D0" w14:textId="77777777" w:rsidR="00721082" w:rsidRPr="00863505" w:rsidRDefault="00721082" w:rsidP="00721082">
      <w:pPr>
        <w:pStyle w:val="40"/>
        <w:ind w:left="420" w:firstLine="210"/>
        <w:rPr>
          <w:rFonts w:hAnsi="HG丸ｺﾞｼｯｸM-PRO"/>
          <w:szCs w:val="21"/>
        </w:rPr>
      </w:pPr>
      <w:r w:rsidRPr="00863505">
        <w:rPr>
          <w:rFonts w:hAnsi="HG丸ｺﾞｼｯｸM-PRO" w:hint="eastAsia"/>
          <w:noProof/>
          <w:szCs w:val="21"/>
        </w:rPr>
        <w:drawing>
          <wp:anchor distT="0" distB="0" distL="114300" distR="114300" simplePos="0" relativeHeight="252041216" behindDoc="0" locked="0" layoutInCell="1" allowOverlap="1" wp14:anchorId="24C76D77" wp14:editId="04333EC2">
            <wp:simplePos x="0" y="0"/>
            <wp:positionH relativeFrom="column">
              <wp:posOffset>824198</wp:posOffset>
            </wp:positionH>
            <wp:positionV relativeFrom="paragraph">
              <wp:posOffset>16864</wp:posOffset>
            </wp:positionV>
            <wp:extent cx="4276725" cy="180975"/>
            <wp:effectExtent l="0" t="0" r="9525" b="9525"/>
            <wp:wrapNone/>
            <wp:docPr id="280123868" name="図 2801238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23868" name="図 280123868">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25ED7" w14:textId="77777777" w:rsidR="00721082" w:rsidRPr="00863505" w:rsidRDefault="00721082" w:rsidP="00721082">
      <w:pPr>
        <w:pStyle w:val="40"/>
        <w:ind w:leftChars="0" w:left="0" w:firstLine="210"/>
        <w:jc w:val="center"/>
        <w:rPr>
          <w:rFonts w:hAnsi="HG丸ｺﾞｼｯｸM-PRO"/>
          <w:szCs w:val="21"/>
        </w:rPr>
      </w:pPr>
      <w:r w:rsidRPr="00863505">
        <w:rPr>
          <w:rFonts w:hAnsi="HG丸ｺﾞｼｯｸM-PRO" w:hint="eastAsia"/>
          <w:szCs w:val="21"/>
        </w:rPr>
        <w:t>大阪には、非常時に確実に稼働する水門、ポンプ等の施設（設備）が必要不可欠</w:t>
      </w:r>
    </w:p>
    <w:p w14:paraId="776D1985" w14:textId="44B8B4D1" w:rsidR="00721082" w:rsidRPr="00863505" w:rsidRDefault="00284ED2" w:rsidP="00721082">
      <w:pPr>
        <w:pStyle w:val="40"/>
        <w:ind w:left="420" w:firstLine="210"/>
      </w:pPr>
      <w:r>
        <w:rPr>
          <w:noProof/>
        </w:rPr>
        <mc:AlternateContent>
          <mc:Choice Requires="wpg">
            <w:drawing>
              <wp:anchor distT="0" distB="0" distL="114300" distR="114300" simplePos="0" relativeHeight="252133376" behindDoc="0" locked="0" layoutInCell="1" allowOverlap="1" wp14:anchorId="7CFD7FE0" wp14:editId="173774DF">
                <wp:simplePos x="0" y="0"/>
                <wp:positionH relativeFrom="column">
                  <wp:posOffset>-240673</wp:posOffset>
                </wp:positionH>
                <wp:positionV relativeFrom="paragraph">
                  <wp:posOffset>230995</wp:posOffset>
                </wp:positionV>
                <wp:extent cx="6434495" cy="3271657"/>
                <wp:effectExtent l="0" t="0" r="4445" b="5080"/>
                <wp:wrapNone/>
                <wp:docPr id="1075581899" name="グループ化 71" descr="図 3.6 1　河川管理施設の概要"/>
                <wp:cNvGraphicFramePr/>
                <a:graphic xmlns:a="http://schemas.openxmlformats.org/drawingml/2006/main">
                  <a:graphicData uri="http://schemas.microsoft.com/office/word/2010/wordprocessingGroup">
                    <wpg:wgp>
                      <wpg:cNvGrpSpPr/>
                      <wpg:grpSpPr>
                        <a:xfrm>
                          <a:off x="0" y="0"/>
                          <a:ext cx="6434495" cy="3271657"/>
                          <a:chOff x="0" y="0"/>
                          <a:chExt cx="6434495" cy="3271657"/>
                        </a:xfrm>
                      </wpg:grpSpPr>
                      <wpg:grpSp>
                        <wpg:cNvPr id="1737386594" name="グループ化 64"/>
                        <wpg:cNvGrpSpPr/>
                        <wpg:grpSpPr>
                          <a:xfrm>
                            <a:off x="0" y="0"/>
                            <a:ext cx="4303443" cy="3271657"/>
                            <a:chOff x="0" y="0"/>
                            <a:chExt cx="4303443" cy="3271657"/>
                          </a:xfrm>
                        </wpg:grpSpPr>
                        <wps:wsp>
                          <wps:cNvPr id="3267" name="コンテンツ プレースホルダー 2"/>
                          <wps:cNvSpPr txBox="1">
                            <a:spLocks/>
                          </wps:cNvSpPr>
                          <wps:spPr>
                            <a:xfrm>
                              <a:off x="0" y="1747778"/>
                              <a:ext cx="1852295" cy="296545"/>
                            </a:xfrm>
                            <a:prstGeom prst="rect">
                              <a:avLst/>
                            </a:prstGeom>
                            <a:noFill/>
                            <a:ln w="12700">
                              <a:noFill/>
                            </a:ln>
                          </wps:spPr>
                          <wps:txbx>
                            <w:txbxContent>
                              <w:p w14:paraId="54BA2890" w14:textId="77777777" w:rsidR="00721082" w:rsidRPr="00B34D8A"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高潮、津波を防ぐ『水門』</w:t>
                                </w:r>
                              </w:p>
                            </w:txbxContent>
                          </wps:txbx>
                          <wps:bodyPr wrap="square">
                            <a:noAutofit/>
                          </wps:bodyPr>
                        </wps:wsp>
                        <pic:pic xmlns:pic="http://schemas.openxmlformats.org/drawingml/2006/picture">
                          <pic:nvPicPr>
                            <pic:cNvPr id="125" name="図 125" descr="マップ&#10;&#10;自動的に生成された説明"/>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1985058" y="451413"/>
                              <a:ext cx="2318385" cy="2576830"/>
                            </a:xfrm>
                            <a:prstGeom prst="rect">
                              <a:avLst/>
                            </a:prstGeom>
                            <a:noFill/>
                            <a:ln>
                              <a:noFill/>
                            </a:ln>
                          </pic:spPr>
                        </pic:pic>
                        <pic:pic xmlns:pic="http://schemas.openxmlformats.org/drawingml/2006/picture">
                          <pic:nvPicPr>
                            <pic:cNvPr id="124" name="図 124" descr="図形, 矢印&#10;&#10;自動的に生成された説明"/>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51413" y="0"/>
                              <a:ext cx="2089785" cy="762635"/>
                            </a:xfrm>
                            <a:prstGeom prst="rect">
                              <a:avLst/>
                            </a:prstGeom>
                            <a:noFill/>
                            <a:ln>
                              <a:noFill/>
                            </a:ln>
                          </pic:spPr>
                        </pic:pic>
                        <pic:pic xmlns:pic="http://schemas.openxmlformats.org/drawingml/2006/picture">
                          <pic:nvPicPr>
                            <pic:cNvPr id="884356064" name="図 884356064" descr="屋外, 建物, 水, ボート が含まれている画像&#10;&#10;自動的に生成された説明"/>
                            <pic:cNvPicPr>
                              <a:picLocks noChangeAspect="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86810" y="2042932"/>
                              <a:ext cx="1779905" cy="1228725"/>
                            </a:xfrm>
                            <a:prstGeom prst="rect">
                              <a:avLst/>
                            </a:prstGeom>
                            <a:noFill/>
                            <a:ln>
                              <a:noFill/>
                            </a:ln>
                            <a:extLst>
                              <a:ext uri="{53640926-AAD7-44D8-BBD7-CCE9431645EC}">
                                <a14:shadowObscured xmlns:a14="http://schemas.microsoft.com/office/drawing/2010/main"/>
                              </a:ext>
                            </a:extLst>
                          </pic:spPr>
                        </pic:pic>
                      </wpg:grpSp>
                      <wps:wsp>
                        <wps:cNvPr id="123" name="コンテンツ プレースホルダー 2"/>
                        <wps:cNvSpPr txBox="1">
                          <a:spLocks/>
                        </wps:cNvSpPr>
                        <wps:spPr>
                          <a:xfrm>
                            <a:off x="4340506" y="1961909"/>
                            <a:ext cx="2006600" cy="296545"/>
                          </a:xfrm>
                          <a:prstGeom prst="rect">
                            <a:avLst/>
                          </a:prstGeom>
                          <a:noFill/>
                          <a:ln w="12700">
                            <a:noFill/>
                          </a:ln>
                        </wps:spPr>
                        <wps:txbx>
                          <w:txbxContent>
                            <w:p w14:paraId="04B30BCF" w14:textId="77777777" w:rsidR="00721082" w:rsidRPr="00B34D8A" w:rsidRDefault="00721082" w:rsidP="00721082">
                              <w:pPr>
                                <w:pStyle w:val="a2"/>
                                <w:snapToGrid w:val="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雨水を一時的に貯留する『調節池』</w:t>
                              </w:r>
                            </w:p>
                          </w:txbxContent>
                        </wps:txbx>
                        <wps:bodyPr wrap="square">
                          <a:noAutofit/>
                        </wps:bodyPr>
                      </wps:wsp>
                      <wps:wsp>
                        <wps:cNvPr id="122" name="コンテンツ プレースホルダー 2"/>
                        <wps:cNvSpPr txBox="1">
                          <a:spLocks/>
                        </wps:cNvSpPr>
                        <wps:spPr>
                          <a:xfrm>
                            <a:off x="4340506" y="127322"/>
                            <a:ext cx="2006600" cy="391160"/>
                          </a:xfrm>
                          <a:prstGeom prst="rect">
                            <a:avLst/>
                          </a:prstGeom>
                          <a:noFill/>
                          <a:ln w="12700">
                            <a:noFill/>
                          </a:ln>
                        </wps:spPr>
                        <wps:txbx>
                          <w:txbxContent>
                            <w:p w14:paraId="6F6C3E51" w14:textId="77777777" w:rsidR="00721082"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雨水を強制的に排水する</w:t>
                              </w:r>
                            </w:p>
                            <w:p w14:paraId="269F9F97" w14:textId="77777777" w:rsidR="00721082" w:rsidRPr="00B34D8A"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『排水機場』</w:t>
                              </w:r>
                            </w:p>
                          </w:txbxContent>
                        </wps:txbx>
                        <wps:bodyPr wrap="square">
                          <a:noAutofit/>
                        </wps:bodyPr>
                      </wps:wsp>
                      <pic:pic xmlns:pic="http://schemas.openxmlformats.org/drawingml/2006/picture">
                        <pic:nvPicPr>
                          <pic:cNvPr id="670652097" name="図 69"/>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bwMode="auto">
                          <a:xfrm>
                            <a:off x="4473615" y="509286"/>
                            <a:ext cx="1960880" cy="11906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CFD7FE0" id="グループ化 71" o:spid="_x0000_s1100" alt="図 3.6 1　河川管理施設の概要" style="position:absolute;left:0;text-align:left;margin-left:-18.95pt;margin-top:18.2pt;width:506.65pt;height:257.6pt;z-index:252133376" coordsize="64344,327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">
                <v:group id="グループ化 64" o:spid="_x0000_s1101" style="position:absolute;width:43034;height:32716" coordsize="43034,3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">
                  <v:shape id="コンテンツ プレースホルダー 2" o:spid="_x0000_s1102" type="#_x0000_t202" style="position:absolute;top:17477;width:18522;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" filled="f" stroked="f" strokeweight="1pt">
                    <v:textbox>
                      <w:txbxContent>
                        <w:p w14:paraId="54BA2890" w14:textId="77777777" w:rsidR="00721082" w:rsidRPr="00B34D8A"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高潮、津波を防ぐ『水門』</w:t>
                          </w:r>
                        </w:p>
                      </w:txbxContent>
                    </v:textbox>
                  </v:shape>
                  <v:shape id="図 125" o:spid="_x0000_s1103" type="#_x0000_t75" alt="マップ&#10;&#10;自動的に生成された説明" style="position:absolute;left:19850;top:4514;width:23184;height:25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">
                    <v:imagedata r:id="rId49" o:title="マップ&#10;&#10;自動的に生成された説明"/>
                  </v:shape>
                  <v:shape id="図 124" o:spid="_x0000_s1104" type="#_x0000_t75" alt="図形, 矢印&#10;&#10;自動的に生成された説明" style="position:absolute;left:4514;width:20897;height:7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">
                    <v:imagedata r:id="rId50" o:title="図形, 矢印&#10;&#10;自動的に生成された説明"/>
                  </v:shape>
                  <v:shape id="図 884356064" o:spid="_x0000_s1105" type="#_x0000_t75" alt="屋外, 建物, 水, ボート が含まれている画像&#10;&#10;自動的に生成された説明" style="position:absolute;left:868;top:20429;width:17799;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">
                    <v:imagedata r:id="rId51" o:title="屋外, 建物, 水, ボート が含まれている画像&#10;&#10;自動的に生成された説明"/>
                  </v:shape>
                </v:group>
                <v:shape id="コンテンツ プレースホルダー 2" o:spid="_x0000_s1106" type="#_x0000_t202" style="position:absolute;left:43405;top:19619;width:20066;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" filled="f" stroked="f" strokeweight="1pt">
                  <v:textbox>
                    <w:txbxContent>
                      <w:p w14:paraId="04B30BCF" w14:textId="77777777" w:rsidR="00721082" w:rsidRPr="00B34D8A" w:rsidRDefault="00721082" w:rsidP="00721082">
                        <w:pPr>
                          <w:pStyle w:val="a2"/>
                          <w:snapToGrid w:val="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雨水を一時的に貯留する『調節池』</w:t>
                        </w:r>
                      </w:p>
                    </w:txbxContent>
                  </v:textbox>
                </v:shape>
                <v:shape id="コンテンツ プレースホルダー 2" o:spid="_x0000_s1107" type="#_x0000_t202" style="position:absolute;left:43405;top:1273;width:20066;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" filled="f" stroked="f" strokeweight="1pt">
                  <v:textbox>
                    <w:txbxContent>
                      <w:p w14:paraId="6F6C3E51" w14:textId="77777777" w:rsidR="00721082"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雨水を強制的に排水する</w:t>
                        </w:r>
                      </w:p>
                      <w:p w14:paraId="269F9F97" w14:textId="77777777" w:rsidR="00721082" w:rsidRPr="00B34D8A"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『排水機場』</w:t>
                        </w:r>
                      </w:p>
                    </w:txbxContent>
                  </v:textbox>
                </v:shape>
                <v:shape id="図 69" o:spid="_x0000_s1108" type="#_x0000_t75" style="position:absolute;left:44736;top:5092;width:19608;height:1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">
                  <v:imagedata r:id="rId52" o:title=""/>
                </v:shape>
              </v:group>
            </w:pict>
          </mc:Fallback>
        </mc:AlternateContent>
      </w:r>
    </w:p>
    <w:p w14:paraId="2F790518" w14:textId="34C7BD53" w:rsidR="00721082" w:rsidRPr="00863505" w:rsidRDefault="00721082" w:rsidP="00721082">
      <w:pPr>
        <w:snapToGrid w:val="0"/>
        <w:rPr>
          <w:rFonts w:hAnsi="HG丸ｺﾞｼｯｸM-PRO"/>
        </w:rPr>
      </w:pPr>
    </w:p>
    <w:p w14:paraId="50C53446" w14:textId="77777777" w:rsidR="00721082" w:rsidRPr="00863505" w:rsidRDefault="00721082" w:rsidP="00721082">
      <w:pPr>
        <w:snapToGrid w:val="0"/>
        <w:rPr>
          <w:rFonts w:hAnsi="HG丸ｺﾞｼｯｸM-PRO"/>
        </w:rPr>
      </w:pPr>
    </w:p>
    <w:p w14:paraId="38733101" w14:textId="475BAA06" w:rsidR="00721082" w:rsidRPr="00863505" w:rsidRDefault="00721082" w:rsidP="00721082">
      <w:pPr>
        <w:snapToGrid w:val="0"/>
        <w:rPr>
          <w:rFonts w:hAnsi="HG丸ｺﾞｼｯｸM-PRO"/>
        </w:rPr>
      </w:pPr>
    </w:p>
    <w:p w14:paraId="362BC975" w14:textId="77777777" w:rsidR="00721082" w:rsidRPr="00863505" w:rsidRDefault="00721082" w:rsidP="00721082">
      <w:pPr>
        <w:snapToGrid w:val="0"/>
        <w:rPr>
          <w:rFonts w:hAnsi="HG丸ｺﾞｼｯｸM-PRO"/>
        </w:rPr>
      </w:pPr>
    </w:p>
    <w:p w14:paraId="48DC5C07" w14:textId="77777777" w:rsidR="00721082" w:rsidRPr="00863505" w:rsidRDefault="00721082" w:rsidP="00721082">
      <w:pPr>
        <w:snapToGrid w:val="0"/>
        <w:rPr>
          <w:rFonts w:hAnsi="HG丸ｺﾞｼｯｸM-PRO"/>
        </w:rPr>
      </w:pPr>
    </w:p>
    <w:p w14:paraId="48C3602B" w14:textId="77777777" w:rsidR="00721082" w:rsidRPr="00863505" w:rsidRDefault="00721082" w:rsidP="00721082">
      <w:pPr>
        <w:snapToGrid w:val="0"/>
        <w:rPr>
          <w:rFonts w:hAnsi="HG丸ｺﾞｼｯｸM-PRO"/>
        </w:rPr>
      </w:pPr>
      <w:r w:rsidRPr="00863505">
        <w:rPr>
          <w:rFonts w:hAnsi="HG丸ｺﾞｼｯｸM-PRO" w:hint="eastAsia"/>
        </w:rPr>
        <w:t>三大都市圏　河川排水機場の排水能力</w:t>
      </w:r>
    </w:p>
    <w:p w14:paraId="0A4D337B" w14:textId="77777777" w:rsidR="00721082" w:rsidRPr="00863505" w:rsidRDefault="00721082" w:rsidP="00721082">
      <w:pPr>
        <w:snapToGrid w:val="0"/>
        <w:rPr>
          <w:rFonts w:hAnsi="HG丸ｺﾞｼｯｸM-PRO"/>
        </w:rPr>
      </w:pPr>
      <w:r w:rsidRPr="00863505">
        <w:rPr>
          <w:rFonts w:hAnsi="HG丸ｺﾞｼｯｸM-PRO" w:hint="eastAsia"/>
        </w:rPr>
        <w:t>東京都　２２７ｍ</w:t>
      </w:r>
      <w:r w:rsidRPr="00863505">
        <w:rPr>
          <w:rFonts w:hAnsi="HG丸ｺﾞｼｯｸM-PRO" w:hint="eastAsia"/>
          <w:vertAlign w:val="superscript"/>
        </w:rPr>
        <w:t>3</w:t>
      </w:r>
      <w:r w:rsidRPr="00863505">
        <w:rPr>
          <w:rFonts w:hAnsi="HG丸ｺﾞｼｯｸM-PRO" w:hint="eastAsia"/>
        </w:rPr>
        <w:t>／秒</w:t>
      </w:r>
    </w:p>
    <w:p w14:paraId="4EBCB1B3" w14:textId="77777777" w:rsidR="00721082" w:rsidRPr="00863505" w:rsidRDefault="00721082" w:rsidP="00721082">
      <w:pPr>
        <w:snapToGrid w:val="0"/>
        <w:rPr>
          <w:rFonts w:hAnsi="HG丸ｺﾞｼｯｸM-PRO"/>
        </w:rPr>
      </w:pPr>
      <w:r w:rsidRPr="00863505">
        <w:rPr>
          <w:rFonts w:hAnsi="HG丸ｺﾞｼｯｸM-PRO" w:hint="eastAsia"/>
        </w:rPr>
        <w:t>愛知県　５５８ｍ</w:t>
      </w:r>
      <w:r w:rsidRPr="00863505">
        <w:rPr>
          <w:rFonts w:hAnsi="HG丸ｺﾞｼｯｸM-PRO" w:hint="eastAsia"/>
          <w:vertAlign w:val="superscript"/>
        </w:rPr>
        <w:t>3</w:t>
      </w:r>
      <w:r w:rsidRPr="00863505">
        <w:rPr>
          <w:rFonts w:hAnsi="HG丸ｺﾞｼｯｸM-PRO" w:hint="eastAsia"/>
        </w:rPr>
        <w:t>／秒</w:t>
      </w:r>
    </w:p>
    <w:p w14:paraId="37FA0CD3" w14:textId="77777777" w:rsidR="00721082" w:rsidRPr="00863505" w:rsidRDefault="00721082" w:rsidP="00721082">
      <w:pPr>
        <w:snapToGrid w:val="0"/>
        <w:rPr>
          <w:rFonts w:hAnsi="HG丸ｺﾞｼｯｸM-PRO"/>
        </w:rPr>
      </w:pPr>
      <w:r w:rsidRPr="00863505">
        <w:rPr>
          <w:rFonts w:hAnsi="HG丸ｺﾞｼｯｸM-PRO" w:hint="eastAsia"/>
        </w:rPr>
        <w:t>大阪府　６２０ｍ</w:t>
      </w:r>
      <w:r w:rsidRPr="00863505">
        <w:rPr>
          <w:rFonts w:hAnsi="HG丸ｺﾞｼｯｸM-PRO" w:hint="eastAsia"/>
          <w:vertAlign w:val="superscript"/>
        </w:rPr>
        <w:t>3</w:t>
      </w:r>
      <w:r w:rsidRPr="00863505">
        <w:rPr>
          <w:rFonts w:hAnsi="HG丸ｺﾞｼｯｸM-PRO" w:hint="eastAsia"/>
        </w:rPr>
        <w:t>／秒</w:t>
      </w:r>
    </w:p>
    <w:p w14:paraId="0ECACA9B" w14:textId="1DF415BA" w:rsidR="00721082" w:rsidRPr="00863505" w:rsidRDefault="00721082" w:rsidP="00721082">
      <w:pPr>
        <w:snapToGrid w:val="0"/>
        <w:rPr>
          <w:rFonts w:hAnsi="HG丸ｺﾞｼｯｸM-PRO"/>
        </w:rPr>
      </w:pPr>
    </w:p>
    <w:p w14:paraId="14CB4885" w14:textId="77777777" w:rsidR="00721082" w:rsidRPr="00863505" w:rsidRDefault="00721082" w:rsidP="00721082">
      <w:pPr>
        <w:snapToGrid w:val="0"/>
        <w:rPr>
          <w:rFonts w:hAnsi="HG丸ｺﾞｼｯｸM-PRO"/>
        </w:rPr>
      </w:pPr>
    </w:p>
    <w:p w14:paraId="55A9D03C" w14:textId="1D59E984" w:rsidR="00721082" w:rsidRPr="00863505" w:rsidRDefault="00721082" w:rsidP="00721082">
      <w:pPr>
        <w:snapToGrid w:val="0"/>
        <w:rPr>
          <w:rFonts w:hAnsi="HG丸ｺﾞｼｯｸM-PRO"/>
        </w:rPr>
      </w:pPr>
    </w:p>
    <w:p w14:paraId="6EA6774B" w14:textId="33161942" w:rsidR="00721082" w:rsidRPr="00863505" w:rsidRDefault="00284ED2" w:rsidP="00721082">
      <w:pPr>
        <w:snapToGrid w:val="0"/>
        <w:rPr>
          <w:rFonts w:hAnsi="HG丸ｺﾞｼｯｸM-PRO"/>
        </w:rPr>
      </w:pPr>
      <w:r w:rsidRPr="00863505">
        <w:rPr>
          <w:rFonts w:hAnsi="HG丸ｺﾞｼｯｸM-PRO"/>
          <w:noProof/>
        </w:rPr>
        <w:drawing>
          <wp:anchor distT="0" distB="0" distL="114300" distR="114300" simplePos="0" relativeHeight="252038144" behindDoc="0" locked="0" layoutInCell="1" allowOverlap="1" wp14:anchorId="3E5AD4CA" wp14:editId="4166938E">
            <wp:simplePos x="0" y="0"/>
            <wp:positionH relativeFrom="column">
              <wp:posOffset>4203845</wp:posOffset>
            </wp:positionH>
            <wp:positionV relativeFrom="paragraph">
              <wp:posOffset>166603</wp:posOffset>
            </wp:positionV>
            <wp:extent cx="1864360" cy="1082675"/>
            <wp:effectExtent l="0" t="0" r="2540" b="3175"/>
            <wp:wrapNone/>
            <wp:docPr id="127" name="Picture 4" descr="図 3.6 1　河川管理施設の概要"/>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7" name="Picture 4" descr="図 3.6 1　河川管理施設の概要"/>
                    <pic:cNvPicPr>
                      <a:picLocks noGrp="1"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pic:spPr>
                </pic:pic>
              </a:graphicData>
            </a:graphic>
            <wp14:sizeRelH relativeFrom="margin">
              <wp14:pctWidth>0</wp14:pctWidth>
            </wp14:sizeRelH>
            <wp14:sizeRelV relativeFrom="margin">
              <wp14:pctHeight>0</wp14:pctHeight>
            </wp14:sizeRelV>
          </wp:anchor>
        </w:drawing>
      </w:r>
    </w:p>
    <w:p w14:paraId="033B6EDD" w14:textId="2F85979C" w:rsidR="00721082" w:rsidRPr="00863505" w:rsidRDefault="00721082" w:rsidP="00721082">
      <w:pPr>
        <w:snapToGrid w:val="0"/>
        <w:rPr>
          <w:rFonts w:hAnsi="HG丸ｺﾞｼｯｸM-PRO"/>
        </w:rPr>
      </w:pPr>
    </w:p>
    <w:p w14:paraId="1A18B615" w14:textId="69645AF1" w:rsidR="00721082" w:rsidRPr="00863505" w:rsidRDefault="00721082" w:rsidP="00721082">
      <w:pPr>
        <w:snapToGrid w:val="0"/>
        <w:rPr>
          <w:rFonts w:hAnsi="HG丸ｺﾞｼｯｸM-PRO"/>
        </w:rPr>
      </w:pPr>
    </w:p>
    <w:p w14:paraId="410DF409" w14:textId="1B6D681A" w:rsidR="00721082" w:rsidRPr="00863505" w:rsidRDefault="00721082" w:rsidP="00721082">
      <w:pPr>
        <w:snapToGrid w:val="0"/>
        <w:rPr>
          <w:rFonts w:hAnsi="HG丸ｺﾞｼｯｸM-PRO"/>
        </w:rPr>
      </w:pPr>
    </w:p>
    <w:p w14:paraId="4F57D4C9" w14:textId="1596C1DD" w:rsidR="00721082" w:rsidRPr="00863505" w:rsidRDefault="00721082" w:rsidP="00721082">
      <w:pPr>
        <w:snapToGrid w:val="0"/>
        <w:rPr>
          <w:rFonts w:hAnsi="HG丸ｺﾞｼｯｸM-PRO"/>
        </w:rPr>
      </w:pPr>
    </w:p>
    <w:p w14:paraId="778B02DA" w14:textId="3CBE33D7" w:rsidR="00721082" w:rsidRPr="00863505" w:rsidRDefault="00721082" w:rsidP="00721082">
      <w:pPr>
        <w:pStyle w:val="40"/>
        <w:ind w:left="420" w:firstLine="210"/>
      </w:pPr>
    </w:p>
    <w:p w14:paraId="2AF94B40" w14:textId="7B2466E9" w:rsidR="00721082" w:rsidRPr="00863505" w:rsidRDefault="00721082" w:rsidP="00721082">
      <w:pPr>
        <w:pStyle w:val="40"/>
        <w:ind w:left="420" w:firstLine="210"/>
      </w:pPr>
    </w:p>
    <w:p w14:paraId="38C89903" w14:textId="3D6C60B6"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1</w:t>
      </w:r>
      <w:r w:rsidR="0040055F" w:rsidRPr="00863505">
        <w:rPr>
          <w:szCs w:val="21"/>
        </w:rPr>
        <w:fldChar w:fldCharType="end"/>
      </w:r>
      <w:r w:rsidRPr="00863505">
        <w:rPr>
          <w:rFonts w:hint="eastAsia"/>
          <w:szCs w:val="21"/>
        </w:rPr>
        <w:t xml:space="preserve">　</w:t>
      </w:r>
      <w:r w:rsidR="00721082" w:rsidRPr="00863505">
        <w:rPr>
          <w:rFonts w:hint="eastAsia"/>
          <w:szCs w:val="21"/>
        </w:rPr>
        <w:t>河川管理施設の概要</w:t>
      </w:r>
    </w:p>
    <w:p w14:paraId="02A2DBDD" w14:textId="55FB85BB" w:rsidR="00721082" w:rsidRPr="00863505" w:rsidRDefault="00721082" w:rsidP="00721082">
      <w:pPr>
        <w:rPr>
          <w:rFonts w:hAnsi="HG丸ｺﾞｼｯｸM-PRO"/>
        </w:rPr>
      </w:pPr>
    </w:p>
    <w:p w14:paraId="3CD9639C" w14:textId="0C9BFA18" w:rsidR="00721082" w:rsidRPr="00863505" w:rsidRDefault="00721082" w:rsidP="00646BD2">
      <w:pPr>
        <w:pStyle w:val="4"/>
        <w:ind w:left="885"/>
        <w:rPr>
          <w:u w:val="none"/>
        </w:rPr>
      </w:pPr>
      <w:r w:rsidRPr="00863505">
        <w:rPr>
          <w:u w:val="none"/>
        </w:rPr>
        <w:br w:type="page"/>
      </w:r>
      <w:r w:rsidRPr="00863505">
        <w:rPr>
          <w:rFonts w:hint="eastAsia"/>
          <w:u w:val="none"/>
        </w:rPr>
        <w:lastRenderedPageBreak/>
        <w:t>河川管理施設（設備）の現状</w:t>
      </w:r>
    </w:p>
    <w:p w14:paraId="7ACF2599" w14:textId="77777777" w:rsidR="00721082" w:rsidRPr="00863505" w:rsidRDefault="00721082" w:rsidP="00DD5FB2">
      <w:pPr>
        <w:pStyle w:val="40"/>
        <w:ind w:leftChars="300" w:left="850" w:hangingChars="105" w:hanging="220"/>
        <w:rPr>
          <w:rFonts w:hAnsi="HG丸ｺﾞｼｯｸM-PRO" w:cstheme="minorBidi"/>
          <w:szCs w:val="21"/>
        </w:rPr>
      </w:pPr>
      <w:r w:rsidRPr="00863505">
        <w:rPr>
          <w:rFonts w:hAnsi="HG丸ｺﾞｼｯｸM-PRO" w:cstheme="minorBidi" w:hint="eastAsia"/>
          <w:szCs w:val="21"/>
        </w:rPr>
        <w:t>・過去に大阪を襲った高潮災害の経験から、１９７０年前後に防潮水門、防潮扉が多く建設された。</w:t>
      </w:r>
    </w:p>
    <w:p w14:paraId="77E24BD3" w14:textId="77777777" w:rsidR="00721082" w:rsidRPr="00863505" w:rsidRDefault="00721082" w:rsidP="00DD5FB2">
      <w:pPr>
        <w:pStyle w:val="50"/>
        <w:ind w:leftChars="305" w:left="850" w:hangingChars="100" w:hanging="210"/>
        <w:rPr>
          <w:rFonts w:hAnsi="HG丸ｺﾞｼｯｸM-PRO"/>
          <w:szCs w:val="21"/>
        </w:rPr>
      </w:pPr>
      <w:r w:rsidRPr="00863505">
        <w:rPr>
          <w:rFonts w:hAnsi="HG丸ｺﾞｼｯｸM-PRO" w:hint="eastAsia"/>
          <w:szCs w:val="21"/>
        </w:rPr>
        <w:t>・そのため、現在では供用後４０年以上経過した施設が約30％あり、20年後には約70％まで増加する事態となっている。</w:t>
      </w:r>
    </w:p>
    <w:p w14:paraId="3F83D790" w14:textId="2C590D61" w:rsidR="00721082" w:rsidRPr="00863505" w:rsidRDefault="00721082" w:rsidP="00721082">
      <w:pPr>
        <w:pStyle w:val="40"/>
        <w:ind w:leftChars="0" w:left="0" w:firstLine="210"/>
        <w:jc w:val="center"/>
      </w:pPr>
      <w:r w:rsidRPr="00863505">
        <w:rPr>
          <w:noProof/>
        </w:rPr>
        <w:drawing>
          <wp:inline distT="0" distB="0" distL="0" distR="0" wp14:anchorId="01B915B5" wp14:editId="24FC85CD">
            <wp:extent cx="2819400" cy="1674977"/>
            <wp:effectExtent l="0" t="0" r="0" b="1905"/>
            <wp:docPr id="1781804990" name="図 253" descr="図 3.6 2　全国の河川設備（水門・排水機場等）の高齢化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04990" name="図 253" descr="図 3.6 2　全国の河川設備（水門・排水機場等）の高齢化状況"/>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27452" cy="1679760"/>
                    </a:xfrm>
                    <a:prstGeom prst="rect">
                      <a:avLst/>
                    </a:prstGeom>
                    <a:noFill/>
                    <a:ln>
                      <a:noFill/>
                    </a:ln>
                  </pic:spPr>
                </pic:pic>
              </a:graphicData>
            </a:graphic>
          </wp:inline>
        </w:drawing>
      </w:r>
    </w:p>
    <w:p w14:paraId="145B5B34" w14:textId="4C7F960B" w:rsidR="00DD5FB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2</w:t>
      </w:r>
      <w:r w:rsidR="0040055F" w:rsidRPr="00863505">
        <w:rPr>
          <w:szCs w:val="21"/>
        </w:rPr>
        <w:fldChar w:fldCharType="end"/>
      </w:r>
      <w:r w:rsidRPr="00863505">
        <w:rPr>
          <w:rFonts w:hint="eastAsia"/>
          <w:szCs w:val="21"/>
        </w:rPr>
        <w:t xml:space="preserve">　全国の河川設備（水門・排水機場等）の高齢化状況</w:t>
      </w:r>
    </w:p>
    <w:p w14:paraId="3FF1772B" w14:textId="77777777" w:rsidR="00721082" w:rsidRPr="00863505" w:rsidRDefault="00721082" w:rsidP="00721082">
      <w:pPr>
        <w:pStyle w:val="40"/>
        <w:ind w:left="420" w:firstLine="210"/>
      </w:pPr>
    </w:p>
    <w:p w14:paraId="2D758DE1" w14:textId="77777777" w:rsidR="00721082" w:rsidRPr="00863505" w:rsidRDefault="00721082" w:rsidP="00721082">
      <w:pPr>
        <w:pStyle w:val="40"/>
        <w:ind w:left="420" w:firstLine="210"/>
      </w:pPr>
      <w:r w:rsidRPr="00863505">
        <w:rPr>
          <w:rFonts w:hint="eastAsia"/>
          <w:noProof/>
        </w:rPr>
        <mc:AlternateContent>
          <mc:Choice Requires="wps">
            <w:drawing>
              <wp:anchor distT="0" distB="0" distL="114300" distR="114300" simplePos="0" relativeHeight="252043264" behindDoc="0" locked="0" layoutInCell="1" allowOverlap="1" wp14:anchorId="0CF3BEA0" wp14:editId="4925B13E">
                <wp:simplePos x="0" y="0"/>
                <wp:positionH relativeFrom="column">
                  <wp:posOffset>1238250</wp:posOffset>
                </wp:positionH>
                <wp:positionV relativeFrom="paragraph">
                  <wp:posOffset>9525</wp:posOffset>
                </wp:positionV>
                <wp:extent cx="4390759" cy="2381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4390759" cy="238125"/>
                        </a:xfrm>
                        <a:prstGeom prst="rect">
                          <a:avLst/>
                        </a:prstGeom>
                        <a:noFill/>
                        <a:ln w="6350">
                          <a:noFill/>
                        </a:ln>
                        <a:effectLst/>
                      </wps:spPr>
                      <wps:txbx>
                        <w:txbxContent>
                          <w:p w14:paraId="0DA926E6" w14:textId="77777777" w:rsidR="00721082" w:rsidRPr="00FB3912" w:rsidRDefault="00721082" w:rsidP="00721082">
                            <w:pPr>
                              <w:spacing w:line="240" w:lineRule="exact"/>
                              <w:ind w:firstLine="32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1965年～1975年</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に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3BEA0" id="テキスト ボックス 3664" o:spid="_x0000_s1109" type="#_x0000_t202" style="position:absolute;left:0;text-align:left;margin-left:97.5pt;margin-top:.75pt;width:345.75pt;height:18.7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" filled="f" stroked="f" strokeweight=".5pt">
                <v:textbox>
                  <w:txbxContent>
                    <w:p w14:paraId="0DA926E6" w14:textId="77777777" w:rsidR="00721082" w:rsidRPr="00FB3912" w:rsidRDefault="00721082" w:rsidP="00721082">
                      <w:pPr>
                        <w:spacing w:line="240" w:lineRule="exact"/>
                        <w:ind w:firstLine="32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1965年～1975年</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に 建設のピークを迎えている。</w:t>
                      </w:r>
                    </w:p>
                  </w:txbxContent>
                </v:textbox>
              </v:shape>
            </w:pict>
          </mc:Fallback>
        </mc:AlternateContent>
      </w:r>
    </w:p>
    <w:p w14:paraId="11D0C1BD" w14:textId="77777777" w:rsidR="00721082" w:rsidRPr="00863505" w:rsidRDefault="00721082" w:rsidP="00721082">
      <w:pPr>
        <w:pStyle w:val="40"/>
        <w:ind w:leftChars="0" w:left="0" w:firstLine="210"/>
        <w:jc w:val="center"/>
      </w:pPr>
      <w:r w:rsidRPr="00863505">
        <w:rPr>
          <w:noProof/>
        </w:rPr>
        <w:drawing>
          <wp:inline distT="0" distB="0" distL="0" distR="0" wp14:anchorId="4CFE27C2" wp14:editId="5DC2DA4B">
            <wp:extent cx="4570718" cy="2705100"/>
            <wp:effectExtent l="0" t="0" r="1905" b="0"/>
            <wp:docPr id="884715440" name="図 252" descr="図 3.6 3　大阪府の河川設備（水門・排水機場等・鉄扉等）の建設年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15440" name="図 252" descr="図 3.6 3　大阪府の河川設備（水門・排水機場等・鉄扉等）の建設年次"/>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78874" cy="2709927"/>
                    </a:xfrm>
                    <a:prstGeom prst="rect">
                      <a:avLst/>
                    </a:prstGeom>
                    <a:noFill/>
                    <a:ln>
                      <a:noFill/>
                    </a:ln>
                  </pic:spPr>
                </pic:pic>
              </a:graphicData>
            </a:graphic>
          </wp:inline>
        </w:drawing>
      </w:r>
    </w:p>
    <w:p w14:paraId="10A530B3" w14:textId="36F1CFF9"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3</w:t>
      </w:r>
      <w:r w:rsidR="0040055F" w:rsidRPr="00863505">
        <w:rPr>
          <w:szCs w:val="21"/>
        </w:rPr>
        <w:fldChar w:fldCharType="end"/>
      </w:r>
      <w:r w:rsidRPr="00863505">
        <w:rPr>
          <w:rFonts w:hint="eastAsia"/>
          <w:szCs w:val="21"/>
        </w:rPr>
        <w:t xml:space="preserve">　</w:t>
      </w:r>
      <w:r w:rsidR="00721082" w:rsidRPr="00863505">
        <w:rPr>
          <w:rFonts w:hint="eastAsia"/>
          <w:szCs w:val="21"/>
        </w:rPr>
        <w:t>大阪府の河川設備（水門・排水機場等・鉄扉等）の建設年次</w:t>
      </w:r>
    </w:p>
    <w:p w14:paraId="3053D891" w14:textId="2D320DFA" w:rsidR="00721082" w:rsidRPr="00863505" w:rsidRDefault="00284ED2" w:rsidP="00721082">
      <w:pPr>
        <w:pStyle w:val="40"/>
        <w:ind w:left="420" w:firstLine="210"/>
      </w:pPr>
      <w:r>
        <w:rPr>
          <w:noProof/>
        </w:rPr>
        <mc:AlternateContent>
          <mc:Choice Requires="wpg">
            <w:drawing>
              <wp:anchor distT="0" distB="0" distL="114300" distR="114300" simplePos="0" relativeHeight="252124160" behindDoc="0" locked="0" layoutInCell="1" allowOverlap="1" wp14:anchorId="744EFBB8" wp14:editId="5721A93E">
                <wp:simplePos x="0" y="0"/>
                <wp:positionH relativeFrom="column">
                  <wp:posOffset>3409719</wp:posOffset>
                </wp:positionH>
                <wp:positionV relativeFrom="paragraph">
                  <wp:posOffset>192694</wp:posOffset>
                </wp:positionV>
                <wp:extent cx="2488969" cy="1545474"/>
                <wp:effectExtent l="0" t="0" r="26035" b="17145"/>
                <wp:wrapNone/>
                <wp:docPr id="974964439" name="グループ化 74" descr="図 3.6 4　大阪府の河川設備建設年次の例&#10;太間排水機場　（昭和55年完成　寝屋川市太間町）&#10;&#10;"/>
                <wp:cNvGraphicFramePr/>
                <a:graphic xmlns:a="http://schemas.openxmlformats.org/drawingml/2006/main">
                  <a:graphicData uri="http://schemas.microsoft.com/office/word/2010/wordprocessingGroup">
                    <wpg:wgp>
                      <wpg:cNvGrpSpPr/>
                      <wpg:grpSpPr>
                        <a:xfrm>
                          <a:off x="0" y="0"/>
                          <a:ext cx="2488969" cy="1545474"/>
                          <a:chOff x="0" y="0"/>
                          <a:chExt cx="2488969" cy="1545474"/>
                        </a:xfrm>
                      </wpg:grpSpPr>
                      <pic:pic xmlns:pic="http://schemas.openxmlformats.org/drawingml/2006/picture">
                        <pic:nvPicPr>
                          <pic:cNvPr id="1513822752" name="図 1513822752"/>
                          <pic:cNvPicPr>
                            <a:picLocks noChangeAspect="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2242185" cy="1447800"/>
                          </a:xfrm>
                          <a:prstGeom prst="rect">
                            <a:avLst/>
                          </a:prstGeom>
                          <a:noFill/>
                          <a:ln>
                            <a:noFill/>
                          </a:ln>
                          <a:extLst>
                            <a:ext uri="{53640926-AAD7-44D8-BBD7-CCE9431645EC}">
                              <a14:shadowObscured xmlns:a14="http://schemas.microsoft.com/office/drawing/2010/main"/>
                            </a:ext>
                          </a:extLst>
                        </pic:spPr>
                      </pic:pic>
                      <wps:wsp>
                        <wps:cNvPr id="998229706" name="コンテンツ プレースホルダー 2"/>
                        <wps:cNvSpPr txBox="1">
                          <a:spLocks/>
                        </wps:cNvSpPr>
                        <wps:spPr>
                          <a:xfrm>
                            <a:off x="583969" y="1217814"/>
                            <a:ext cx="1905000" cy="327660"/>
                          </a:xfrm>
                          <a:prstGeom prst="rect">
                            <a:avLst/>
                          </a:prstGeom>
                          <a:solidFill>
                            <a:sysClr val="window" lastClr="FFFFFF"/>
                          </a:solidFill>
                          <a:ln w="12700">
                            <a:solidFill>
                              <a:sysClr val="windowText" lastClr="000000"/>
                            </a:solidFill>
                          </a:ln>
                        </wps:spPr>
                        <wps:txbx>
                          <w:txbxContent>
                            <w:p w14:paraId="14C20313" w14:textId="77777777" w:rsidR="00721082" w:rsidRPr="0034654E" w:rsidRDefault="00721082" w:rsidP="00721082">
                              <w:pPr>
                                <w:pStyle w:val="a2"/>
                                <w:snapToGrid w:val="0"/>
                                <w:ind w:firstLine="280"/>
                                <w:rPr>
                                  <w:rFonts w:hAnsi="HG丸ｺﾞｼｯｸM-PRO"/>
                                  <w:sz w:val="14"/>
                                  <w:szCs w:val="14"/>
                                </w:rPr>
                              </w:pPr>
                              <w:r>
                                <w:rPr>
                                  <w:rFonts w:hAnsi="HG丸ｺﾞｼｯｸM-PRO" w:hint="eastAsia"/>
                                  <w:sz w:val="14"/>
                                  <w:szCs w:val="14"/>
                                </w:rPr>
                                <w:t>太間</w:t>
                              </w:r>
                              <w:r w:rsidRPr="0034654E">
                                <w:rPr>
                                  <w:rFonts w:hAnsi="HG丸ｺﾞｼｯｸM-PRO" w:hint="eastAsia"/>
                                  <w:sz w:val="14"/>
                                  <w:szCs w:val="14"/>
                                </w:rPr>
                                <w:t>排水機場</w:t>
                              </w:r>
                            </w:p>
                            <w:p w14:paraId="71FCAEC4" w14:textId="77777777" w:rsidR="00721082" w:rsidRPr="0034654E" w:rsidRDefault="00721082" w:rsidP="00721082">
                              <w:pPr>
                                <w:pStyle w:val="a2"/>
                                <w:snapToGrid w:val="0"/>
                                <w:ind w:firstLine="28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昭和5</w:t>
                              </w:r>
                              <w:r>
                                <w:rPr>
                                  <w:rFonts w:hAnsi="HG丸ｺﾞｼｯｸM-PRO"/>
                                  <w:sz w:val="14"/>
                                  <w:szCs w:val="14"/>
                                </w:rPr>
                                <w:t>5</w:t>
                              </w:r>
                              <w:r w:rsidRPr="0034654E">
                                <w:rPr>
                                  <w:rFonts w:hAnsi="HG丸ｺﾞｼｯｸM-PRO" w:hint="eastAsia"/>
                                  <w:sz w:val="14"/>
                                  <w:szCs w:val="14"/>
                                </w:rPr>
                                <w:t xml:space="preserve">年完成　</w:t>
                              </w:r>
                              <w:r>
                                <w:rPr>
                                  <w:rFonts w:hAnsi="HG丸ｺﾞｼｯｸM-PRO" w:hint="eastAsia"/>
                                  <w:sz w:val="14"/>
                                  <w:szCs w:val="14"/>
                                </w:rPr>
                                <w:t>寝屋川市太間町）</w:t>
                              </w:r>
                            </w:p>
                          </w:txbxContent>
                        </wps:txbx>
                        <wps:bodyPr wrap="square">
                          <a:noAutofit/>
                        </wps:bodyPr>
                      </wps:wsp>
                    </wpg:wgp>
                  </a:graphicData>
                </a:graphic>
              </wp:anchor>
            </w:drawing>
          </mc:Choice>
          <mc:Fallback>
            <w:pict>
              <v:group w14:anchorId="744EFBB8" id="グループ化 74" o:spid="_x0000_s1110" alt="図 3.6 4　大阪府の河川設備建設年次の例&#10;太間排水機場　（昭和55年完成　寝屋川市太間町）&#10;&#10;" style="position:absolute;left:0;text-align:left;margin-left:268.5pt;margin-top:15.15pt;width:196pt;height:121.7pt;z-index:252124160" coordsize="24889,15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">
                <v:shape id="図 1513822752" o:spid="_x0000_s1111" type="#_x0000_t75" style="position:absolute;width:22421;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">
                  <v:imagedata r:id="rId57" o:title=""/>
                </v:shape>
                <v:shape id="コンテンツ プレースホルダー 2" o:spid="_x0000_s1112" type="#_x0000_t202" style="position:absolute;left:5839;top:12178;width:19050;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" fillcolor="window" strokecolor="windowText" strokeweight="1pt">
                  <v:path arrowok="t"/>
                  <v:textbox>
                    <w:txbxContent>
                      <w:p w14:paraId="14C20313" w14:textId="77777777" w:rsidR="00721082" w:rsidRPr="0034654E" w:rsidRDefault="00721082" w:rsidP="00721082">
                        <w:pPr>
                          <w:pStyle w:val="a2"/>
                          <w:snapToGrid w:val="0"/>
                          <w:ind w:firstLine="280"/>
                          <w:rPr>
                            <w:rFonts w:hAnsi="HG丸ｺﾞｼｯｸM-PRO"/>
                            <w:sz w:val="14"/>
                            <w:szCs w:val="14"/>
                          </w:rPr>
                        </w:pPr>
                        <w:r>
                          <w:rPr>
                            <w:rFonts w:hAnsi="HG丸ｺﾞｼｯｸM-PRO" w:hint="eastAsia"/>
                            <w:sz w:val="14"/>
                            <w:szCs w:val="14"/>
                          </w:rPr>
                          <w:t>太間</w:t>
                        </w:r>
                        <w:r w:rsidRPr="0034654E">
                          <w:rPr>
                            <w:rFonts w:hAnsi="HG丸ｺﾞｼｯｸM-PRO" w:hint="eastAsia"/>
                            <w:sz w:val="14"/>
                            <w:szCs w:val="14"/>
                          </w:rPr>
                          <w:t>排水機場</w:t>
                        </w:r>
                      </w:p>
                      <w:p w14:paraId="71FCAEC4" w14:textId="77777777" w:rsidR="00721082" w:rsidRPr="0034654E" w:rsidRDefault="00721082" w:rsidP="00721082">
                        <w:pPr>
                          <w:pStyle w:val="a2"/>
                          <w:snapToGrid w:val="0"/>
                          <w:ind w:firstLine="28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昭和5</w:t>
                        </w:r>
                        <w:r>
                          <w:rPr>
                            <w:rFonts w:hAnsi="HG丸ｺﾞｼｯｸM-PRO"/>
                            <w:sz w:val="14"/>
                            <w:szCs w:val="14"/>
                          </w:rPr>
                          <w:t>5</w:t>
                        </w:r>
                        <w:r w:rsidRPr="0034654E">
                          <w:rPr>
                            <w:rFonts w:hAnsi="HG丸ｺﾞｼｯｸM-PRO" w:hint="eastAsia"/>
                            <w:sz w:val="14"/>
                            <w:szCs w:val="14"/>
                          </w:rPr>
                          <w:t xml:space="preserve">年完成　</w:t>
                        </w:r>
                        <w:r>
                          <w:rPr>
                            <w:rFonts w:hAnsi="HG丸ｺﾞｼｯｸM-PRO" w:hint="eastAsia"/>
                            <w:sz w:val="14"/>
                            <w:szCs w:val="14"/>
                          </w:rPr>
                          <w:t>寝屋川市太間町）</w:t>
                        </w:r>
                      </w:p>
                    </w:txbxContent>
                  </v:textbox>
                </v:shape>
              </v:group>
            </w:pict>
          </mc:Fallback>
        </mc:AlternateContent>
      </w:r>
      <w:r>
        <w:rPr>
          <w:noProof/>
        </w:rPr>
        <mc:AlternateContent>
          <mc:Choice Requires="wpg">
            <w:drawing>
              <wp:anchor distT="0" distB="0" distL="114300" distR="114300" simplePos="0" relativeHeight="252045312" behindDoc="0" locked="0" layoutInCell="1" allowOverlap="1" wp14:anchorId="09EBF7D6" wp14:editId="4CA0FD49">
                <wp:simplePos x="0" y="0"/>
                <wp:positionH relativeFrom="column">
                  <wp:posOffset>598492</wp:posOffset>
                </wp:positionH>
                <wp:positionV relativeFrom="paragraph">
                  <wp:posOffset>219421</wp:posOffset>
                </wp:positionV>
                <wp:extent cx="2345657" cy="1554576"/>
                <wp:effectExtent l="0" t="0" r="17145" b="26670"/>
                <wp:wrapNone/>
                <wp:docPr id="69464318" name="グループ化 72" descr="図 3.6 4　大阪府の河川設備建設年次の例&#10;安治川水門　（昭和45年完成　大阪市港区）&#10;"/>
                <wp:cNvGraphicFramePr/>
                <a:graphic xmlns:a="http://schemas.openxmlformats.org/drawingml/2006/main">
                  <a:graphicData uri="http://schemas.microsoft.com/office/word/2010/wordprocessingGroup">
                    <wpg:wgp>
                      <wpg:cNvGrpSpPr/>
                      <wpg:grpSpPr>
                        <a:xfrm>
                          <a:off x="0" y="0"/>
                          <a:ext cx="2345657" cy="1554576"/>
                          <a:chOff x="0" y="0"/>
                          <a:chExt cx="2345657" cy="1554576"/>
                        </a:xfrm>
                      </wpg:grpSpPr>
                      <pic:pic xmlns:pic="http://schemas.openxmlformats.org/drawingml/2006/picture">
                        <pic:nvPicPr>
                          <pic:cNvPr id="569465457" name="図 569465457" descr="川の上の橋&#10;&#10;自動的に生成された説明"/>
                          <pic:cNvPicPr>
                            <a:picLocks noChangeAspect="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2133600" cy="1453515"/>
                          </a:xfrm>
                          <a:prstGeom prst="rect">
                            <a:avLst/>
                          </a:prstGeom>
                          <a:noFill/>
                          <a:ln>
                            <a:noFill/>
                          </a:ln>
                          <a:extLst>
                            <a:ext uri="{53640926-AAD7-44D8-BBD7-CCE9431645EC}">
                              <a14:shadowObscured xmlns:a14="http://schemas.microsoft.com/office/drawing/2010/main"/>
                            </a:ext>
                          </a:extLst>
                        </pic:spPr>
                      </pic:pic>
                      <wps:wsp>
                        <wps:cNvPr id="3665" name="コンテンツ プレースホルダー 2"/>
                        <wps:cNvSpPr txBox="1">
                          <a:spLocks/>
                        </wps:cNvSpPr>
                        <wps:spPr>
                          <a:xfrm>
                            <a:off x="810227" y="1226916"/>
                            <a:ext cx="1535430" cy="327660"/>
                          </a:xfrm>
                          <a:prstGeom prst="rect">
                            <a:avLst/>
                          </a:prstGeom>
                          <a:solidFill>
                            <a:sysClr val="window" lastClr="FFFFFF"/>
                          </a:solidFill>
                          <a:ln w="12700">
                            <a:solidFill>
                              <a:sysClr val="windowText" lastClr="000000"/>
                            </a:solidFill>
                          </a:ln>
                        </wps:spPr>
                        <wps:txbx>
                          <w:txbxContent>
                            <w:p w14:paraId="2D460CF6" w14:textId="77777777" w:rsidR="00721082" w:rsidRPr="0034654E" w:rsidRDefault="00721082" w:rsidP="00721082">
                              <w:pPr>
                                <w:pStyle w:val="a2"/>
                                <w:snapToGrid w:val="0"/>
                                <w:rPr>
                                  <w:rFonts w:hAnsi="HG丸ｺﾞｼｯｸM-PRO"/>
                                  <w:sz w:val="14"/>
                                  <w:szCs w:val="14"/>
                                </w:rPr>
                              </w:pPr>
                              <w:r w:rsidRPr="0034654E">
                                <w:rPr>
                                  <w:rFonts w:hAnsi="HG丸ｺﾞｼｯｸM-PRO" w:hint="eastAsia"/>
                                  <w:sz w:val="14"/>
                                  <w:szCs w:val="14"/>
                                </w:rPr>
                                <w:t>安治川水門</w:t>
                              </w:r>
                            </w:p>
                            <w:p w14:paraId="736C172D" w14:textId="77777777" w:rsidR="00721082" w:rsidRPr="0034654E" w:rsidRDefault="00721082" w:rsidP="00721082">
                              <w:pPr>
                                <w:pStyle w:val="a2"/>
                                <w:snapToGrid w:val="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昭和45年完成　大阪市港区</w:t>
                              </w:r>
                              <w:r>
                                <w:rPr>
                                  <w:rFonts w:hAnsi="HG丸ｺﾞｼｯｸM-PRO" w:hint="eastAsia"/>
                                  <w:sz w:val="14"/>
                                  <w:szCs w:val="14"/>
                                </w:rPr>
                                <w:t>）</w:t>
                              </w:r>
                            </w:p>
                          </w:txbxContent>
                        </wps:txbx>
                        <wps:bodyPr wrap="square">
                          <a:noAutofit/>
                        </wps:bodyPr>
                      </wps:wsp>
                    </wpg:wgp>
                  </a:graphicData>
                </a:graphic>
              </wp:anchor>
            </w:drawing>
          </mc:Choice>
          <mc:Fallback>
            <w:pict>
              <v:group w14:anchorId="09EBF7D6" id="グループ化 72" o:spid="_x0000_s1113" alt="図 3.6 4　大阪府の河川設備建設年次の例&#10;安治川水門　（昭和45年完成　大阪市港区）&#10;" style="position:absolute;left:0;text-align:left;margin-left:47.15pt;margin-top:17.3pt;width:184.7pt;height:122.4pt;z-index:252045312" coordsize="23456,15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">
                <v:shape id="図 569465457" o:spid="_x0000_s1114" type="#_x0000_t75" alt="川の上の橋&#10;&#10;自動的に生成された説明" style="position:absolute;width:21336;height:14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">
                  <v:imagedata r:id="rId59" o:title="川の上の橋&#10;&#10;自動的に生成された説明"/>
                </v:shape>
                <v:shape id="コンテンツ プレースホルダー 2" o:spid="_x0000_s1115" type="#_x0000_t202" style="position:absolute;left:8102;top:12269;width:1535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" fillcolor="window" strokecolor="windowText" strokeweight="1pt">
                  <v:path arrowok="t"/>
                  <v:textbox>
                    <w:txbxContent>
                      <w:p w14:paraId="2D460CF6" w14:textId="77777777" w:rsidR="00721082" w:rsidRPr="0034654E" w:rsidRDefault="00721082" w:rsidP="00721082">
                        <w:pPr>
                          <w:pStyle w:val="a2"/>
                          <w:snapToGrid w:val="0"/>
                          <w:rPr>
                            <w:rFonts w:hAnsi="HG丸ｺﾞｼｯｸM-PRO"/>
                            <w:sz w:val="14"/>
                            <w:szCs w:val="14"/>
                          </w:rPr>
                        </w:pPr>
                        <w:r w:rsidRPr="0034654E">
                          <w:rPr>
                            <w:rFonts w:hAnsi="HG丸ｺﾞｼｯｸM-PRO" w:hint="eastAsia"/>
                            <w:sz w:val="14"/>
                            <w:szCs w:val="14"/>
                          </w:rPr>
                          <w:t>安治川水門</w:t>
                        </w:r>
                      </w:p>
                      <w:p w14:paraId="736C172D" w14:textId="77777777" w:rsidR="00721082" w:rsidRPr="0034654E" w:rsidRDefault="00721082" w:rsidP="00721082">
                        <w:pPr>
                          <w:pStyle w:val="a2"/>
                          <w:snapToGrid w:val="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昭和45年完成　大阪市港区</w:t>
                        </w:r>
                        <w:r>
                          <w:rPr>
                            <w:rFonts w:hAnsi="HG丸ｺﾞｼｯｸM-PRO" w:hint="eastAsia"/>
                            <w:sz w:val="14"/>
                            <w:szCs w:val="14"/>
                          </w:rPr>
                          <w:t>）</w:t>
                        </w:r>
                      </w:p>
                    </w:txbxContent>
                  </v:textbox>
                </v:shape>
              </v:group>
            </w:pict>
          </mc:Fallback>
        </mc:AlternateContent>
      </w:r>
    </w:p>
    <w:p w14:paraId="1BA7F7FD" w14:textId="77777777" w:rsidR="00721082" w:rsidRPr="00863505" w:rsidRDefault="00721082" w:rsidP="00721082">
      <w:pPr>
        <w:pStyle w:val="40"/>
        <w:ind w:left="420" w:firstLine="210"/>
      </w:pPr>
    </w:p>
    <w:p w14:paraId="15E15910" w14:textId="77777777" w:rsidR="00721082" w:rsidRPr="00863505" w:rsidRDefault="00721082" w:rsidP="00721082">
      <w:pPr>
        <w:pStyle w:val="40"/>
        <w:ind w:left="420" w:firstLine="210"/>
      </w:pPr>
    </w:p>
    <w:p w14:paraId="01227E7A" w14:textId="77777777" w:rsidR="00721082" w:rsidRPr="00863505" w:rsidRDefault="00721082" w:rsidP="00721082">
      <w:pPr>
        <w:pStyle w:val="40"/>
        <w:ind w:left="420" w:firstLine="210"/>
      </w:pPr>
    </w:p>
    <w:p w14:paraId="235AC29F" w14:textId="77777777" w:rsidR="00721082" w:rsidRPr="00863505" w:rsidRDefault="00721082" w:rsidP="00721082">
      <w:pPr>
        <w:pStyle w:val="40"/>
        <w:ind w:left="420" w:firstLine="210"/>
      </w:pPr>
    </w:p>
    <w:p w14:paraId="6BE91F5C" w14:textId="77777777" w:rsidR="00721082" w:rsidRPr="00863505" w:rsidRDefault="00721082" w:rsidP="00721082">
      <w:pPr>
        <w:pStyle w:val="40"/>
        <w:ind w:left="420" w:firstLine="210"/>
      </w:pPr>
    </w:p>
    <w:p w14:paraId="6964EA58" w14:textId="6B87FEB2" w:rsidR="00721082" w:rsidRPr="00863505" w:rsidRDefault="00721082" w:rsidP="00721082">
      <w:pPr>
        <w:pStyle w:val="40"/>
        <w:ind w:left="420" w:firstLine="210"/>
      </w:pPr>
    </w:p>
    <w:p w14:paraId="5F7F1300" w14:textId="77777777" w:rsidR="00721082" w:rsidRPr="00863505" w:rsidRDefault="00721082" w:rsidP="00721082">
      <w:pPr>
        <w:spacing w:line="0" w:lineRule="atLeast"/>
        <w:ind w:firstLineChars="100" w:firstLine="200"/>
        <w:jc w:val="center"/>
        <w:rPr>
          <w:rFonts w:hAnsi="HG丸ｺﾞｼｯｸM-PRO"/>
          <w:sz w:val="20"/>
        </w:rPr>
      </w:pPr>
    </w:p>
    <w:p w14:paraId="2908C975" w14:textId="77777777" w:rsidR="00721082" w:rsidRPr="00863505" w:rsidRDefault="00721082" w:rsidP="00721082">
      <w:pPr>
        <w:spacing w:line="0" w:lineRule="atLeast"/>
        <w:ind w:firstLineChars="100" w:firstLine="200"/>
        <w:jc w:val="center"/>
        <w:rPr>
          <w:rFonts w:hAnsi="HG丸ｺﾞｼｯｸM-PRO"/>
          <w:sz w:val="20"/>
        </w:rPr>
      </w:pPr>
    </w:p>
    <w:p w14:paraId="211D421C" w14:textId="01712C7E"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4</w:t>
      </w:r>
      <w:r w:rsidR="0040055F" w:rsidRPr="00863505">
        <w:rPr>
          <w:szCs w:val="21"/>
        </w:rPr>
        <w:fldChar w:fldCharType="end"/>
      </w:r>
      <w:r w:rsidRPr="00863505">
        <w:rPr>
          <w:rFonts w:hint="eastAsia"/>
          <w:szCs w:val="21"/>
        </w:rPr>
        <w:t xml:space="preserve">　</w:t>
      </w:r>
      <w:r w:rsidR="00721082" w:rsidRPr="00863505">
        <w:rPr>
          <w:rFonts w:hint="eastAsia"/>
          <w:szCs w:val="21"/>
        </w:rPr>
        <w:t>大阪府の河川設備建設年次の例</w:t>
      </w:r>
      <w:r w:rsidR="00721082" w:rsidRPr="00863505">
        <w:rPr>
          <w:szCs w:val="21"/>
        </w:rPr>
        <w:br w:type="page"/>
      </w:r>
    </w:p>
    <w:p w14:paraId="7A7DFF1D" w14:textId="77777777" w:rsidR="00721082" w:rsidRPr="00863505" w:rsidRDefault="00721082" w:rsidP="00721082">
      <w:pPr>
        <w:spacing w:line="0" w:lineRule="atLeast"/>
        <w:ind w:firstLineChars="100" w:firstLine="200"/>
        <w:jc w:val="center"/>
        <w:rPr>
          <w:sz w:val="20"/>
        </w:rPr>
      </w:pPr>
    </w:p>
    <w:p w14:paraId="4EB0FEA9" w14:textId="7449D0C1" w:rsidR="00721082" w:rsidRPr="00863505" w:rsidRDefault="00284ED2" w:rsidP="00721082">
      <w:pPr>
        <w:pStyle w:val="40"/>
        <w:ind w:left="420" w:firstLine="210"/>
      </w:pPr>
      <w:r>
        <w:rPr>
          <w:noProof/>
        </w:rPr>
        <mc:AlternateContent>
          <mc:Choice Requires="wpg">
            <w:drawing>
              <wp:anchor distT="0" distB="0" distL="114300" distR="114300" simplePos="0" relativeHeight="252116992" behindDoc="0" locked="0" layoutInCell="1" allowOverlap="1" wp14:anchorId="4EDA6516" wp14:editId="604EDDD4">
                <wp:simplePos x="0" y="0"/>
                <wp:positionH relativeFrom="column">
                  <wp:posOffset>3266325</wp:posOffset>
                </wp:positionH>
                <wp:positionV relativeFrom="paragraph">
                  <wp:posOffset>124864</wp:posOffset>
                </wp:positionV>
                <wp:extent cx="2305050" cy="2029576"/>
                <wp:effectExtent l="0" t="0" r="0" b="8890"/>
                <wp:wrapNone/>
                <wp:docPr id="1193765957" name="グループ化 76" descr="図 3.6 5　水門の劣化状況&#10;水門扉体内面の腐食状況"/>
                <wp:cNvGraphicFramePr/>
                <a:graphic xmlns:a="http://schemas.openxmlformats.org/drawingml/2006/main">
                  <a:graphicData uri="http://schemas.microsoft.com/office/word/2010/wordprocessingGroup">
                    <wpg:wgp>
                      <wpg:cNvGrpSpPr/>
                      <wpg:grpSpPr>
                        <a:xfrm>
                          <a:off x="0" y="0"/>
                          <a:ext cx="2305050" cy="2029576"/>
                          <a:chOff x="0" y="0"/>
                          <a:chExt cx="2305050" cy="2029576"/>
                        </a:xfrm>
                      </wpg:grpSpPr>
                      <wps:wsp>
                        <wps:cNvPr id="297" name="テキスト ボックス 19"/>
                        <wps:cNvSpPr txBox="1"/>
                        <wps:spPr>
                          <a:xfrm>
                            <a:off x="389659" y="1719696"/>
                            <a:ext cx="1612900" cy="309880"/>
                          </a:xfrm>
                          <a:prstGeom prst="rect">
                            <a:avLst/>
                          </a:prstGeom>
                          <a:solidFill>
                            <a:schemeClr val="bg1"/>
                          </a:solidFill>
                        </wps:spPr>
                        <wps:txbx>
                          <w:txbxContent>
                            <w:p w14:paraId="05C97E42" w14:textId="77777777" w:rsidR="00721082" w:rsidRPr="00B174C4" w:rsidRDefault="00721082" w:rsidP="00721082">
                              <w:pPr>
                                <w:pStyle w:val="Web"/>
                                <w:spacing w:before="0" w:beforeAutospacing="0" w:after="0" w:afterAutospacing="0"/>
                              </w:pPr>
                              <w:r w:rsidRPr="00B174C4">
                                <w:rPr>
                                  <w:rFonts w:ascii="HG丸ｺﾞｼｯｸM-PRO" w:eastAsia="HG丸ｺﾞｼｯｸM-PRO" w:hAnsi="HG丸ｺﾞｼｯｸM-PRO" w:hint="eastAsia"/>
                                  <w:sz w:val="20"/>
                                  <w:szCs w:val="20"/>
                                </w:rPr>
                                <w:t>水門扉体内面の腐食状況</w:t>
                              </w:r>
                            </w:p>
                          </w:txbxContent>
                        </wps:txbx>
                        <wps:bodyPr wrap="square" rtlCol="0">
                          <a:noAutofit/>
                        </wps:bodyPr>
                      </wps:wsp>
                      <pic:pic xmlns:pic="http://schemas.openxmlformats.org/drawingml/2006/picture">
                        <pic:nvPicPr>
                          <pic:cNvPr id="2142441339" name="図 2142441339" descr="座る, テーブル, 食品, トラック が含まれている画像&#10;&#10;自動的に生成された説明"/>
                          <pic:cNvPicPr>
                            <a:picLocks noChangeAspect="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305050" cy="1724025"/>
                          </a:xfrm>
                          <a:prstGeom prst="rect">
                            <a:avLst/>
                          </a:prstGeom>
                          <a:noFill/>
                          <a:ln>
                            <a:noFill/>
                          </a:ln>
                        </pic:spPr>
                      </pic:pic>
                    </wpg:wgp>
                  </a:graphicData>
                </a:graphic>
              </wp:anchor>
            </w:drawing>
          </mc:Choice>
          <mc:Fallback>
            <w:pict>
              <v:group w14:anchorId="4EDA6516" id="グループ化 76" o:spid="_x0000_s1116" alt="図 3.6 5　水門の劣化状況&#10;水門扉体内面の腐食状況" style="position:absolute;left:0;text-align:left;margin-left:257.2pt;margin-top:9.85pt;width:181.5pt;height:159.8pt;z-index:252116992" coordsize="23050,20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">
                <v:shape id="テキスト ボックス 19" o:spid="_x0000_s1117" type="#_x0000_t202" style="position:absolute;left:3896;top:17196;width:16129;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" fillcolor="white [3212]" stroked="f">
                  <v:textbox>
                    <w:txbxContent>
                      <w:p w14:paraId="05C97E42" w14:textId="77777777" w:rsidR="00721082" w:rsidRPr="00B174C4" w:rsidRDefault="00721082" w:rsidP="00721082">
                        <w:pPr>
                          <w:pStyle w:val="Web"/>
                          <w:spacing w:before="0" w:beforeAutospacing="0" w:after="0" w:afterAutospacing="0"/>
                        </w:pPr>
                        <w:r w:rsidRPr="00B174C4">
                          <w:rPr>
                            <w:rFonts w:ascii="HG丸ｺﾞｼｯｸM-PRO" w:eastAsia="HG丸ｺﾞｼｯｸM-PRO" w:hAnsi="HG丸ｺﾞｼｯｸM-PRO" w:hint="eastAsia"/>
                            <w:sz w:val="20"/>
                            <w:szCs w:val="20"/>
                          </w:rPr>
                          <w:t>水門扉体内面の腐食状況</w:t>
                        </w:r>
                      </w:p>
                    </w:txbxContent>
                  </v:textbox>
                </v:shape>
                <v:shape id="図 2142441339" o:spid="_x0000_s1118" type="#_x0000_t75" alt="座る, テーブル, 食品, トラック が含まれている画像&#10;&#10;自動的に生成された説明" style="position:absolute;width:23050;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">
                  <v:imagedata r:id="rId61" o:title="座る, テーブル, 食品, トラック が含まれている画像&#10;&#10;自動的に生成された説明"/>
                </v:shape>
              </v:group>
            </w:pict>
          </mc:Fallback>
        </mc:AlternateContent>
      </w:r>
      <w:r>
        <w:rPr>
          <w:noProof/>
        </w:rPr>
        <mc:AlternateContent>
          <mc:Choice Requires="wpg">
            <w:drawing>
              <wp:anchor distT="0" distB="0" distL="114300" distR="114300" simplePos="0" relativeHeight="252114944" behindDoc="0" locked="0" layoutInCell="1" allowOverlap="1" wp14:anchorId="1B9C6345" wp14:editId="6C8909EE">
                <wp:simplePos x="0" y="0"/>
                <wp:positionH relativeFrom="column">
                  <wp:posOffset>559493</wp:posOffset>
                </wp:positionH>
                <wp:positionV relativeFrom="paragraph">
                  <wp:posOffset>88496</wp:posOffset>
                </wp:positionV>
                <wp:extent cx="2342515" cy="2024034"/>
                <wp:effectExtent l="0" t="0" r="635" b="0"/>
                <wp:wrapNone/>
                <wp:docPr id="178679294" name="グループ化 75" descr="図 3.6 5　水門の劣化状況&#10;水門扉体の腐食状況"/>
                <wp:cNvGraphicFramePr/>
                <a:graphic xmlns:a="http://schemas.openxmlformats.org/drawingml/2006/main">
                  <a:graphicData uri="http://schemas.microsoft.com/office/word/2010/wordprocessingGroup">
                    <wpg:wgp>
                      <wpg:cNvGrpSpPr/>
                      <wpg:grpSpPr>
                        <a:xfrm>
                          <a:off x="0" y="0"/>
                          <a:ext cx="2342515" cy="2024034"/>
                          <a:chOff x="0" y="0"/>
                          <a:chExt cx="2342515" cy="2024034"/>
                        </a:xfrm>
                      </wpg:grpSpPr>
                      <wps:wsp>
                        <wps:cNvPr id="296" name="テキスト ボックス 12"/>
                        <wps:cNvSpPr txBox="1"/>
                        <wps:spPr>
                          <a:xfrm>
                            <a:off x="348095" y="1756064"/>
                            <a:ext cx="1509395" cy="267970"/>
                          </a:xfrm>
                          <a:prstGeom prst="rect">
                            <a:avLst/>
                          </a:prstGeom>
                          <a:solidFill>
                            <a:schemeClr val="bg1"/>
                          </a:solidFill>
                        </wps:spPr>
                        <wps:txbx>
                          <w:txbxContent>
                            <w:p w14:paraId="1DFD5091" w14:textId="77777777" w:rsidR="00721082" w:rsidRPr="00B174C4" w:rsidRDefault="00721082" w:rsidP="00721082">
                              <w:pPr>
                                <w:pStyle w:val="Web"/>
                                <w:spacing w:before="0" w:beforeAutospacing="0" w:after="0" w:afterAutospacing="0"/>
                                <w:rPr>
                                  <w:sz w:val="20"/>
                                  <w:szCs w:val="20"/>
                                </w:rPr>
                              </w:pPr>
                              <w:r w:rsidRPr="00B174C4">
                                <w:rPr>
                                  <w:rFonts w:ascii="HG丸ｺﾞｼｯｸM-PRO" w:eastAsia="HG丸ｺﾞｼｯｸM-PRO" w:hAnsi="HG丸ｺﾞｼｯｸM-PRO" w:hint="eastAsia"/>
                                  <w:sz w:val="20"/>
                                  <w:szCs w:val="20"/>
                                </w:rPr>
                                <w:t>水門扉体の腐食状況</w:t>
                              </w:r>
                            </w:p>
                          </w:txbxContent>
                        </wps:txbx>
                        <wps:bodyPr wrap="square" rtlCol="0">
                          <a:noAutofit/>
                        </wps:bodyPr>
                      </wps:wsp>
                      <pic:pic xmlns:pic="http://schemas.openxmlformats.org/drawingml/2006/picture">
                        <pic:nvPicPr>
                          <pic:cNvPr id="16" name="図 16" descr="建物, 座る, ピザ, テーブル が含まれている画像&#10;&#10;自動的に生成された説明"/>
                          <pic:cNvPicPr>
                            <a:picLocks noChangeAspect="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342515" cy="1762125"/>
                          </a:xfrm>
                          <a:prstGeom prst="rect">
                            <a:avLst/>
                          </a:prstGeom>
                          <a:noFill/>
                          <a:ln>
                            <a:noFill/>
                          </a:ln>
                        </pic:spPr>
                      </pic:pic>
                    </wpg:wgp>
                  </a:graphicData>
                </a:graphic>
              </wp:anchor>
            </w:drawing>
          </mc:Choice>
          <mc:Fallback>
            <w:pict>
              <v:group w14:anchorId="1B9C6345" id="グループ化 75" o:spid="_x0000_s1119" alt="図 3.6 5　水門の劣化状況&#10;水門扉体の腐食状況" style="position:absolute;left:0;text-align:left;margin-left:44.05pt;margin-top:6.95pt;width:184.45pt;height:159.35pt;z-index:252114944" coordsize="23425,20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">
                <v:shape id="テキスト ボックス 12" o:spid="_x0000_s1120" type="#_x0000_t202" style="position:absolute;left:3480;top:17560;width:15094;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" fillcolor="white [3212]" stroked="f">
                  <v:textbox>
                    <w:txbxContent>
                      <w:p w14:paraId="1DFD5091" w14:textId="77777777" w:rsidR="00721082" w:rsidRPr="00B174C4" w:rsidRDefault="00721082" w:rsidP="00721082">
                        <w:pPr>
                          <w:pStyle w:val="Web"/>
                          <w:spacing w:before="0" w:beforeAutospacing="0" w:after="0" w:afterAutospacing="0"/>
                          <w:rPr>
                            <w:sz w:val="20"/>
                            <w:szCs w:val="20"/>
                          </w:rPr>
                        </w:pPr>
                        <w:r w:rsidRPr="00B174C4">
                          <w:rPr>
                            <w:rFonts w:ascii="HG丸ｺﾞｼｯｸM-PRO" w:eastAsia="HG丸ｺﾞｼｯｸM-PRO" w:hAnsi="HG丸ｺﾞｼｯｸM-PRO" w:hint="eastAsia"/>
                            <w:sz w:val="20"/>
                            <w:szCs w:val="20"/>
                          </w:rPr>
                          <w:t>水門扉体の腐食状況</w:t>
                        </w:r>
                      </w:p>
                    </w:txbxContent>
                  </v:textbox>
                </v:shape>
                <v:shape id="図 16" o:spid="_x0000_s1121" type="#_x0000_t75" alt="建物, 座る, ピザ, テーブル が含まれている画像&#10;&#10;自動的に生成された説明" style="position:absolute;width:23425;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">
                  <v:imagedata r:id="rId63" o:title="建物, 座る, ピザ, テーブル が含まれている画像&#10;&#10;自動的に生成された説明"/>
                </v:shape>
              </v:group>
            </w:pict>
          </mc:Fallback>
        </mc:AlternateContent>
      </w:r>
    </w:p>
    <w:p w14:paraId="77266E6F" w14:textId="77777777" w:rsidR="00721082" w:rsidRPr="00863505" w:rsidRDefault="00721082" w:rsidP="00721082">
      <w:pPr>
        <w:pStyle w:val="40"/>
        <w:ind w:left="420" w:firstLine="210"/>
      </w:pPr>
    </w:p>
    <w:p w14:paraId="18679EC0" w14:textId="77777777" w:rsidR="00721082" w:rsidRPr="00863505" w:rsidRDefault="00721082" w:rsidP="00721082">
      <w:pPr>
        <w:pStyle w:val="40"/>
        <w:ind w:left="420" w:firstLine="210"/>
      </w:pPr>
    </w:p>
    <w:p w14:paraId="5A41DA21" w14:textId="77777777" w:rsidR="00721082" w:rsidRPr="00863505" w:rsidRDefault="00721082" w:rsidP="00721082">
      <w:pPr>
        <w:pStyle w:val="40"/>
        <w:ind w:left="420" w:firstLine="210"/>
      </w:pPr>
    </w:p>
    <w:p w14:paraId="2B5A0E8A" w14:textId="77777777" w:rsidR="00721082" w:rsidRPr="00863505" w:rsidRDefault="00721082" w:rsidP="00721082">
      <w:pPr>
        <w:pStyle w:val="40"/>
        <w:ind w:left="420" w:firstLine="210"/>
      </w:pPr>
    </w:p>
    <w:p w14:paraId="38EC82D9" w14:textId="77777777" w:rsidR="00721082" w:rsidRPr="00863505" w:rsidRDefault="00721082" w:rsidP="00721082">
      <w:pPr>
        <w:pStyle w:val="40"/>
        <w:ind w:left="420" w:firstLine="210"/>
      </w:pPr>
    </w:p>
    <w:p w14:paraId="646499F1" w14:textId="77777777" w:rsidR="00721082" w:rsidRPr="00863505" w:rsidRDefault="00721082" w:rsidP="00721082">
      <w:pPr>
        <w:pStyle w:val="40"/>
        <w:ind w:left="420" w:firstLine="210"/>
      </w:pPr>
    </w:p>
    <w:p w14:paraId="0272ADF6" w14:textId="77777777" w:rsidR="00721082" w:rsidRPr="00863505" w:rsidRDefault="00721082" w:rsidP="00721082">
      <w:pPr>
        <w:pStyle w:val="40"/>
        <w:ind w:left="420" w:firstLine="210"/>
      </w:pPr>
    </w:p>
    <w:p w14:paraId="04887011" w14:textId="6F7F64E0" w:rsidR="00721082" w:rsidRPr="00863505" w:rsidRDefault="00721082" w:rsidP="00721082">
      <w:pPr>
        <w:pStyle w:val="40"/>
        <w:ind w:left="420" w:firstLine="210"/>
      </w:pPr>
    </w:p>
    <w:p w14:paraId="013FEA6A" w14:textId="77777777" w:rsidR="00721082" w:rsidRPr="00863505" w:rsidRDefault="00721082" w:rsidP="00721082">
      <w:pPr>
        <w:spacing w:line="0" w:lineRule="atLeast"/>
        <w:ind w:firstLineChars="100" w:firstLine="200"/>
        <w:jc w:val="center"/>
        <w:rPr>
          <w:rFonts w:hAnsi="HG丸ｺﾞｼｯｸM-PRO"/>
          <w:sz w:val="20"/>
        </w:rPr>
      </w:pPr>
    </w:p>
    <w:p w14:paraId="0C108B64" w14:textId="2DEC8923"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5</w:t>
      </w:r>
      <w:r w:rsidR="0040055F" w:rsidRPr="00863505">
        <w:rPr>
          <w:szCs w:val="21"/>
        </w:rPr>
        <w:fldChar w:fldCharType="end"/>
      </w:r>
      <w:r w:rsidRPr="00863505">
        <w:rPr>
          <w:rFonts w:hint="eastAsia"/>
          <w:szCs w:val="21"/>
        </w:rPr>
        <w:t xml:space="preserve">　</w:t>
      </w:r>
      <w:r w:rsidR="00721082" w:rsidRPr="00863505">
        <w:rPr>
          <w:rFonts w:hint="eastAsia"/>
          <w:szCs w:val="21"/>
        </w:rPr>
        <w:t>水門の劣化状況</w:t>
      </w:r>
    </w:p>
    <w:p w14:paraId="71C029F6" w14:textId="72943D77" w:rsidR="00721082" w:rsidRPr="00863505" w:rsidRDefault="00284ED2" w:rsidP="00721082">
      <w:pPr>
        <w:pStyle w:val="40"/>
        <w:ind w:left="420" w:firstLine="210"/>
      </w:pPr>
      <w:r>
        <w:rPr>
          <w:noProof/>
        </w:rPr>
        <mc:AlternateContent>
          <mc:Choice Requires="wpg">
            <w:drawing>
              <wp:anchor distT="0" distB="0" distL="114300" distR="114300" simplePos="0" relativeHeight="252121088" behindDoc="0" locked="0" layoutInCell="1" allowOverlap="1" wp14:anchorId="3C06F7D7" wp14:editId="0654568D">
                <wp:simplePos x="0" y="0"/>
                <wp:positionH relativeFrom="column">
                  <wp:posOffset>3188393</wp:posOffset>
                </wp:positionH>
                <wp:positionV relativeFrom="paragraph">
                  <wp:posOffset>188364</wp:posOffset>
                </wp:positionV>
                <wp:extent cx="2385695" cy="2111837"/>
                <wp:effectExtent l="0" t="0" r="0" b="3175"/>
                <wp:wrapNone/>
                <wp:docPr id="1758869251" name="グループ化 78" descr="図 3.6 6　排水機場の劣化状況&#10;除塵機の腐食状況"/>
                <wp:cNvGraphicFramePr/>
                <a:graphic xmlns:a="http://schemas.openxmlformats.org/drawingml/2006/main">
                  <a:graphicData uri="http://schemas.microsoft.com/office/word/2010/wordprocessingGroup">
                    <wpg:wgp>
                      <wpg:cNvGrpSpPr/>
                      <wpg:grpSpPr>
                        <a:xfrm>
                          <a:off x="0" y="0"/>
                          <a:ext cx="2385695" cy="2111837"/>
                          <a:chOff x="0" y="0"/>
                          <a:chExt cx="2385695" cy="2111837"/>
                        </a:xfrm>
                      </wpg:grpSpPr>
                      <wps:wsp>
                        <wps:cNvPr id="304" name="テキスト ボックス 12"/>
                        <wps:cNvSpPr txBox="1"/>
                        <wps:spPr>
                          <a:xfrm>
                            <a:off x="654627" y="1792432"/>
                            <a:ext cx="1267460" cy="319405"/>
                          </a:xfrm>
                          <a:prstGeom prst="rect">
                            <a:avLst/>
                          </a:prstGeom>
                          <a:solidFill>
                            <a:schemeClr val="bg1"/>
                          </a:solidFill>
                        </wps:spPr>
                        <wps:txbx>
                          <w:txbxContent>
                            <w:p w14:paraId="1C78CBFE" w14:textId="77777777" w:rsidR="00721082" w:rsidRPr="00260976" w:rsidRDefault="00721082" w:rsidP="00721082">
                              <w:pPr>
                                <w:pStyle w:val="a2"/>
                                <w:jc w:val="center"/>
                                <w:rPr>
                                  <w:sz w:val="20"/>
                                </w:rPr>
                              </w:pPr>
                              <w:r w:rsidRPr="00260976">
                                <w:rPr>
                                  <w:rFonts w:hAnsi="HG丸ｺﾞｼｯｸM-PRO" w:hint="eastAsia"/>
                                  <w:sz w:val="20"/>
                                </w:rPr>
                                <w:t>除塵機の腐食状況</w:t>
                              </w:r>
                            </w:p>
                          </w:txbxContent>
                        </wps:txbx>
                        <wps:bodyPr wrap="square" rtlCol="0">
                          <a:noAutofit/>
                        </wps:bodyPr>
                      </wps:wsp>
                      <pic:pic xmlns:pic="http://schemas.openxmlformats.org/drawingml/2006/picture">
                        <pic:nvPicPr>
                          <pic:cNvPr id="1011038180" name="図 19" descr="回路 が含まれている画像&#10;&#10;自動的に生成された説明">
                            <a:extLst>
                              <a:ext uri="{FF2B5EF4-FFF2-40B4-BE49-F238E27FC236}">
                                <a16:creationId xmlns:a16="http://schemas.microsoft.com/office/drawing/2014/main" id="{8FA2715C-25F2-4C10-91C7-965B2EFFEF30}"/>
                              </a:ext>
                            </a:extLst>
                          </pic:cNvPr>
                          <pic:cNvPicPr>
                            <a:picLocks noChangeAspect="1"/>
                          </pic:cNvPicPr>
                        </pic:nvPicPr>
                        <pic:blipFill>
                          <a:blip r:embed="rId64" cstate="email">
                            <a:extLst>
                              <a:ext uri="{28A0092B-C50C-407E-A947-70E740481C1C}">
                                <a14:useLocalDpi xmlns:a14="http://schemas.microsoft.com/office/drawing/2010/main"/>
                              </a:ext>
                            </a:extLst>
                          </a:blip>
                          <a:srcRect r="-117"/>
                          <a:stretch>
                            <a:fillRect/>
                          </a:stretch>
                        </pic:blipFill>
                        <pic:spPr bwMode="auto">
                          <a:xfrm>
                            <a:off x="0" y="0"/>
                            <a:ext cx="2385695" cy="1783080"/>
                          </a:xfrm>
                          <a:prstGeom prst="rect">
                            <a:avLst/>
                          </a:prstGeom>
                          <a:noFill/>
                          <a:ln w="15875">
                            <a:noFill/>
                            <a:miter lim="800000"/>
                            <a:headEnd/>
                            <a:tailEnd/>
                          </a:ln>
                        </pic:spPr>
                      </pic:pic>
                    </wpg:wgp>
                  </a:graphicData>
                </a:graphic>
              </wp:anchor>
            </w:drawing>
          </mc:Choice>
          <mc:Fallback>
            <w:pict>
              <v:group w14:anchorId="3C06F7D7" id="グループ化 78" o:spid="_x0000_s1122" alt="図 3.6 6　排水機場の劣化状況&#10;除塵機の腐食状況" style="position:absolute;left:0;text-align:left;margin-left:251.05pt;margin-top:14.85pt;width:187.85pt;height:166.3pt;z-index:252121088" coordsize="23856,21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">
                <v:shape id="テキスト ボックス 12" o:spid="_x0000_s1123" type="#_x0000_t202" style="position:absolute;left:6546;top:17924;width:12674;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" fillcolor="white [3212]" stroked="f">
                  <v:textbox>
                    <w:txbxContent>
                      <w:p w14:paraId="1C78CBFE" w14:textId="77777777" w:rsidR="00721082" w:rsidRPr="00260976" w:rsidRDefault="00721082" w:rsidP="00721082">
                        <w:pPr>
                          <w:pStyle w:val="a2"/>
                          <w:jc w:val="center"/>
                          <w:rPr>
                            <w:sz w:val="20"/>
                          </w:rPr>
                        </w:pPr>
                        <w:r w:rsidRPr="00260976">
                          <w:rPr>
                            <w:rFonts w:hAnsi="HG丸ｺﾞｼｯｸM-PRO" w:hint="eastAsia"/>
                            <w:sz w:val="20"/>
                          </w:rPr>
                          <w:t>除塵機の腐食状況</w:t>
                        </w:r>
                      </w:p>
                    </w:txbxContent>
                  </v:textbox>
                </v:shape>
                <v:shape id="図 19" o:spid="_x0000_s1124" type="#_x0000_t75" alt="回路 が含まれている画像&#10;&#10;自動的に生成された説明" style="position:absolute;width:23856;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" strokeweight="1.25pt">
                  <v:imagedata r:id="rId65" o:title="回路 が含まれている画像&#10;&#10;自動的に生成された説明" cropright="-77f"/>
                </v:shape>
              </v:group>
            </w:pict>
          </mc:Fallback>
        </mc:AlternateContent>
      </w:r>
      <w:r>
        <w:rPr>
          <w:noProof/>
        </w:rPr>
        <mc:AlternateContent>
          <mc:Choice Requires="wpg">
            <w:drawing>
              <wp:anchor distT="0" distB="0" distL="114300" distR="114300" simplePos="0" relativeHeight="252119040" behindDoc="0" locked="0" layoutInCell="1" allowOverlap="1" wp14:anchorId="36B22C3A" wp14:editId="12D812C2">
                <wp:simplePos x="0" y="0"/>
                <wp:positionH relativeFrom="column">
                  <wp:posOffset>512734</wp:posOffset>
                </wp:positionH>
                <wp:positionV relativeFrom="paragraph">
                  <wp:posOffset>188364</wp:posOffset>
                </wp:positionV>
                <wp:extent cx="2390775" cy="2052609"/>
                <wp:effectExtent l="0" t="0" r="9525" b="5080"/>
                <wp:wrapNone/>
                <wp:docPr id="1817801001" name="グループ化 77" descr="図 3.6 6　排水機場の劣化状況&#10;ポンプ軸の腐食状況"/>
                <wp:cNvGraphicFramePr/>
                <a:graphic xmlns:a="http://schemas.openxmlformats.org/drawingml/2006/main">
                  <a:graphicData uri="http://schemas.microsoft.com/office/word/2010/wordprocessingGroup">
                    <wpg:wgp>
                      <wpg:cNvGrpSpPr/>
                      <wpg:grpSpPr>
                        <a:xfrm>
                          <a:off x="0" y="0"/>
                          <a:ext cx="2390775" cy="2052609"/>
                          <a:chOff x="0" y="0"/>
                          <a:chExt cx="2390775" cy="2052609"/>
                        </a:xfrm>
                      </wpg:grpSpPr>
                      <wps:wsp>
                        <wps:cNvPr id="303" name="テキスト ボックス 12"/>
                        <wps:cNvSpPr txBox="1"/>
                        <wps:spPr>
                          <a:xfrm>
                            <a:off x="103909" y="1756064"/>
                            <a:ext cx="2216150" cy="296545"/>
                          </a:xfrm>
                          <a:prstGeom prst="rect">
                            <a:avLst/>
                          </a:prstGeom>
                          <a:solidFill>
                            <a:schemeClr val="bg1"/>
                          </a:solidFill>
                        </wps:spPr>
                        <wps:txbx>
                          <w:txbxContent>
                            <w:p w14:paraId="1A08930F" w14:textId="77777777" w:rsidR="00721082" w:rsidRPr="00260976" w:rsidRDefault="00721082" w:rsidP="00721082">
                              <w:pPr>
                                <w:pStyle w:val="a2"/>
                                <w:ind w:firstLine="400"/>
                                <w:jc w:val="center"/>
                                <w:rPr>
                                  <w:sz w:val="20"/>
                                </w:rPr>
                              </w:pPr>
                              <w:r w:rsidRPr="00260976">
                                <w:rPr>
                                  <w:rFonts w:hAnsi="HG丸ｺﾞｼｯｸM-PRO" w:hint="eastAsia"/>
                                  <w:sz w:val="20"/>
                                </w:rPr>
                                <w:t>ポンプ軸の腐食状況</w:t>
                              </w:r>
                            </w:p>
                            <w:p w14:paraId="55FE6BC2" w14:textId="77777777" w:rsidR="00721082" w:rsidRPr="00260976" w:rsidRDefault="00721082" w:rsidP="00721082">
                              <w:pPr>
                                <w:pStyle w:val="a2"/>
                                <w:jc w:val="center"/>
                                <w:rPr>
                                  <w:sz w:val="20"/>
                                </w:rPr>
                              </w:pPr>
                            </w:p>
                          </w:txbxContent>
                        </wps:txbx>
                        <wps:bodyPr wrap="square" rtlCol="0">
                          <a:noAutofit/>
                        </wps:bodyPr>
                      </wps:wsp>
                      <pic:pic xmlns:pic="http://schemas.openxmlformats.org/drawingml/2006/picture">
                        <pic:nvPicPr>
                          <pic:cNvPr id="583660891" name="図 40" descr="人, 男, テーブル, 座る が含まれている画像&#10;&#10;自動的に生成された説明">
                            <a:extLst>
                              <a:ext uri="{FF2B5EF4-FFF2-40B4-BE49-F238E27FC236}">
                                <a16:creationId xmlns:a16="http://schemas.microsoft.com/office/drawing/2014/main" id="{54EB034A-8ECA-402B-B4D5-2DED2D0E484F}"/>
                              </a:ext>
                            </a:extLst>
                          </pic:cNvPr>
                          <pic:cNvPicPr>
                            <a:picLocks noChangeAspect="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2390775" cy="17449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6B22C3A" id="グループ化 77" o:spid="_x0000_s1125" alt="図 3.6 6　排水機場の劣化状況&#10;ポンプ軸の腐食状況" style="position:absolute;left:0;text-align:left;margin-left:40.35pt;margin-top:14.85pt;width:188.25pt;height:161.6pt;z-index:252119040" coordsize="23907,20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">
                <v:shape id="テキスト ボックス 12" o:spid="_x0000_s1126" type="#_x0000_t202" style="position:absolute;left:1039;top:17560;width:22161;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" fillcolor="white [3212]" stroked="f">
                  <v:textbox>
                    <w:txbxContent>
                      <w:p w14:paraId="1A08930F" w14:textId="77777777" w:rsidR="00721082" w:rsidRPr="00260976" w:rsidRDefault="00721082" w:rsidP="00721082">
                        <w:pPr>
                          <w:pStyle w:val="a2"/>
                          <w:ind w:firstLine="400"/>
                          <w:jc w:val="center"/>
                          <w:rPr>
                            <w:sz w:val="20"/>
                          </w:rPr>
                        </w:pPr>
                        <w:r w:rsidRPr="00260976">
                          <w:rPr>
                            <w:rFonts w:hAnsi="HG丸ｺﾞｼｯｸM-PRO" w:hint="eastAsia"/>
                            <w:sz w:val="20"/>
                          </w:rPr>
                          <w:t>ポンプ軸の腐食状況</w:t>
                        </w:r>
                      </w:p>
                      <w:p w14:paraId="55FE6BC2" w14:textId="77777777" w:rsidR="00721082" w:rsidRPr="00260976" w:rsidRDefault="00721082" w:rsidP="00721082">
                        <w:pPr>
                          <w:pStyle w:val="a2"/>
                          <w:jc w:val="center"/>
                          <w:rPr>
                            <w:sz w:val="20"/>
                          </w:rPr>
                        </w:pPr>
                      </w:p>
                    </w:txbxContent>
                  </v:textbox>
                </v:shape>
                <v:shape id="図 40" o:spid="_x0000_s1127" type="#_x0000_t75" alt="人, 男, テーブル, 座る が含まれている画像&#10;&#10;自動的に生成された説明" style="position:absolute;width:23907;height:17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">
                  <v:imagedata r:id="rId67" o:title="人, 男, テーブル, 座る が含まれている画像&#10;&#10;自動的に生成された説明"/>
                </v:shape>
              </v:group>
            </w:pict>
          </mc:Fallback>
        </mc:AlternateContent>
      </w:r>
    </w:p>
    <w:p w14:paraId="7416AE5D" w14:textId="77777777" w:rsidR="00721082" w:rsidRPr="00863505" w:rsidRDefault="00721082" w:rsidP="00721082">
      <w:pPr>
        <w:pStyle w:val="40"/>
        <w:ind w:left="420" w:firstLine="210"/>
      </w:pPr>
    </w:p>
    <w:p w14:paraId="252C2397" w14:textId="77777777" w:rsidR="00721082" w:rsidRPr="00863505" w:rsidRDefault="00721082" w:rsidP="00721082">
      <w:pPr>
        <w:pStyle w:val="40"/>
        <w:ind w:left="420" w:firstLine="210"/>
      </w:pPr>
    </w:p>
    <w:p w14:paraId="295E30CC" w14:textId="77777777" w:rsidR="00721082" w:rsidRPr="00863505" w:rsidRDefault="00721082" w:rsidP="00721082">
      <w:pPr>
        <w:pStyle w:val="40"/>
        <w:ind w:left="420" w:firstLine="210"/>
      </w:pPr>
    </w:p>
    <w:p w14:paraId="1D82CCE4" w14:textId="77777777" w:rsidR="00721082" w:rsidRPr="00863505" w:rsidRDefault="00721082" w:rsidP="00721082">
      <w:pPr>
        <w:pStyle w:val="40"/>
        <w:ind w:left="420" w:firstLine="210"/>
      </w:pPr>
    </w:p>
    <w:p w14:paraId="3DFB04F2" w14:textId="77777777" w:rsidR="00721082" w:rsidRPr="00863505" w:rsidRDefault="00721082" w:rsidP="00721082">
      <w:pPr>
        <w:pStyle w:val="40"/>
        <w:ind w:left="420" w:firstLine="210"/>
      </w:pPr>
    </w:p>
    <w:p w14:paraId="61F981A4" w14:textId="77777777" w:rsidR="00721082" w:rsidRPr="00863505" w:rsidRDefault="00721082" w:rsidP="00721082">
      <w:pPr>
        <w:pStyle w:val="40"/>
        <w:ind w:left="420" w:firstLine="210"/>
      </w:pPr>
    </w:p>
    <w:p w14:paraId="3BEF6697" w14:textId="77777777" w:rsidR="00721082" w:rsidRPr="00863505" w:rsidRDefault="00721082" w:rsidP="00721082">
      <w:pPr>
        <w:pStyle w:val="40"/>
        <w:ind w:left="420" w:firstLine="210"/>
      </w:pPr>
    </w:p>
    <w:p w14:paraId="6A3F8BEA" w14:textId="58BD9961" w:rsidR="00721082" w:rsidRPr="00863505" w:rsidRDefault="00721082" w:rsidP="00721082">
      <w:pPr>
        <w:pStyle w:val="40"/>
        <w:ind w:left="420" w:firstLine="210"/>
      </w:pPr>
    </w:p>
    <w:p w14:paraId="22E780C7" w14:textId="77777777" w:rsidR="00721082" w:rsidRPr="00863505" w:rsidRDefault="00721082" w:rsidP="00721082">
      <w:pPr>
        <w:pStyle w:val="40"/>
        <w:ind w:leftChars="0" w:left="0" w:firstLine="210"/>
      </w:pPr>
    </w:p>
    <w:p w14:paraId="264413EF" w14:textId="3941AAD9"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6</w:t>
      </w:r>
      <w:r w:rsidR="0040055F" w:rsidRPr="00863505">
        <w:rPr>
          <w:szCs w:val="21"/>
        </w:rPr>
        <w:fldChar w:fldCharType="end"/>
      </w:r>
      <w:r w:rsidRPr="00863505">
        <w:rPr>
          <w:rFonts w:hint="eastAsia"/>
          <w:szCs w:val="21"/>
        </w:rPr>
        <w:t xml:space="preserve">　</w:t>
      </w:r>
      <w:r w:rsidR="00721082" w:rsidRPr="00863505">
        <w:rPr>
          <w:rFonts w:hint="eastAsia"/>
          <w:szCs w:val="21"/>
        </w:rPr>
        <w:t>排水機場の劣化状況</w:t>
      </w:r>
    </w:p>
    <w:p w14:paraId="1CBD6FCC" w14:textId="631DC8A1" w:rsidR="00721082" w:rsidRPr="00863505" w:rsidRDefault="00721082" w:rsidP="00646BD2">
      <w:pPr>
        <w:pStyle w:val="4"/>
        <w:ind w:left="885"/>
        <w:rPr>
          <w:u w:val="none"/>
        </w:rPr>
      </w:pPr>
      <w:r w:rsidRPr="00863505">
        <w:rPr>
          <w:rFonts w:hint="eastAsia"/>
          <w:u w:val="none"/>
        </w:rPr>
        <w:t>財政状況</w:t>
      </w:r>
    </w:p>
    <w:p w14:paraId="2A76B2E3" w14:textId="77777777" w:rsidR="00721082" w:rsidRPr="00863505" w:rsidRDefault="00721082" w:rsidP="00721082">
      <w:pPr>
        <w:pStyle w:val="50"/>
        <w:ind w:leftChars="233" w:left="489" w:firstLine="210"/>
        <w:rPr>
          <w:rFonts w:hAnsi="HG丸ｺﾞｼｯｸM-PRO"/>
          <w:szCs w:val="21"/>
        </w:rPr>
      </w:pPr>
      <w:r w:rsidRPr="00863505">
        <w:rPr>
          <w:rFonts w:hAnsi="HG丸ｺﾞｼｯｸM-PRO" w:hint="eastAsia"/>
          <w:szCs w:val="21"/>
        </w:rPr>
        <w:t>施設の長寿命化に資する予防保全対策等の強化を目的に平成23年度より予算を拡充、長寿命化工事を実施し、機場全体の延命化を実施しているところであるが、電気設備の更新や機械設備の大規模補修が本格化する中、予算状況は大変厳しい状況にある。</w:t>
      </w:r>
    </w:p>
    <w:p w14:paraId="26B976C6" w14:textId="77777777" w:rsidR="00721082" w:rsidRPr="00863505" w:rsidRDefault="00721082" w:rsidP="00721082">
      <w:pPr>
        <w:rPr>
          <w:rFonts w:hAnsi="HG丸ｺﾞｼｯｸM-PRO"/>
          <w:szCs w:val="21"/>
        </w:rPr>
      </w:pPr>
    </w:p>
    <w:p w14:paraId="340E4845" w14:textId="38235C8D" w:rsidR="00721082" w:rsidRPr="00863505" w:rsidRDefault="00721082" w:rsidP="00646BD2">
      <w:pPr>
        <w:pStyle w:val="4"/>
        <w:ind w:left="885"/>
        <w:rPr>
          <w:u w:val="none"/>
        </w:rPr>
      </w:pPr>
      <w:r w:rsidRPr="00863505">
        <w:rPr>
          <w:rFonts w:hint="eastAsia"/>
          <w:u w:val="none"/>
        </w:rPr>
        <w:t>維持管理の重点化による取組</w:t>
      </w:r>
    </w:p>
    <w:p w14:paraId="22F75DB4" w14:textId="77777777" w:rsidR="00721082" w:rsidRPr="00863505" w:rsidRDefault="00721082" w:rsidP="00721082">
      <w:pPr>
        <w:pStyle w:val="50"/>
        <w:ind w:leftChars="175" w:left="368" w:firstLineChars="50" w:firstLine="105"/>
        <w:rPr>
          <w:rFonts w:hAnsi="HG丸ｺﾞｼｯｸM-PRO"/>
          <w:szCs w:val="21"/>
        </w:rPr>
      </w:pPr>
      <w:r w:rsidRPr="00863505">
        <w:rPr>
          <w:rFonts w:hAnsi="HG丸ｺﾞｼｯｸM-PRO" w:hint="eastAsia"/>
          <w:szCs w:val="21"/>
        </w:rPr>
        <w:t>・設備の長寿命化に資する予防保全対策を強化し、改築費用を平準化する。</w:t>
      </w:r>
    </w:p>
    <w:p w14:paraId="06D285AE" w14:textId="77777777" w:rsidR="00721082" w:rsidRPr="00863505" w:rsidRDefault="00721082" w:rsidP="00DD5FB2">
      <w:pPr>
        <w:pStyle w:val="50"/>
        <w:ind w:leftChars="225" w:left="708" w:hangingChars="112" w:hanging="235"/>
        <w:rPr>
          <w:rFonts w:hAnsi="HG丸ｺﾞｼｯｸM-PRO"/>
          <w:szCs w:val="21"/>
        </w:rPr>
      </w:pPr>
      <w:r w:rsidRPr="00863505">
        <w:rPr>
          <w:rFonts w:hAnsi="HG丸ｺﾞｼｯｸM-PRO" w:hint="eastAsia"/>
          <w:szCs w:val="21"/>
        </w:rPr>
        <w:t>・その上で、国の補助制度（河川メンテナンス事業）を活用し、適切な時期に更新を実施していく。</w:t>
      </w:r>
    </w:p>
    <w:p w14:paraId="555F1C08" w14:textId="77777777" w:rsidR="00721082" w:rsidRPr="00863505" w:rsidRDefault="00721082" w:rsidP="00721082">
      <w:pPr>
        <w:rPr>
          <w:rFonts w:hAnsi="HG丸ｺﾞｼｯｸM-PRO"/>
          <w:szCs w:val="21"/>
        </w:rPr>
      </w:pPr>
    </w:p>
    <w:p w14:paraId="3CC3451C" w14:textId="2423B782" w:rsidR="00721082" w:rsidRPr="00863505" w:rsidRDefault="00721082" w:rsidP="00646BD2">
      <w:pPr>
        <w:pStyle w:val="4"/>
        <w:ind w:left="885"/>
        <w:rPr>
          <w:u w:val="none"/>
        </w:rPr>
      </w:pPr>
      <w:r w:rsidRPr="00863505">
        <w:rPr>
          <w:rFonts w:hint="eastAsia"/>
          <w:u w:val="none"/>
        </w:rPr>
        <w:t>課題認識</w:t>
      </w:r>
    </w:p>
    <w:p w14:paraId="2A3F13B9" w14:textId="2FBC87DD" w:rsidR="00721082" w:rsidRPr="00863505" w:rsidRDefault="00721082" w:rsidP="009B4FFB">
      <w:pPr>
        <w:pStyle w:val="5"/>
        <w:ind w:left="922"/>
      </w:pPr>
      <w:r w:rsidRPr="00863505">
        <w:rPr>
          <w:rFonts w:hint="eastAsia"/>
        </w:rPr>
        <w:t>現状</w:t>
      </w:r>
    </w:p>
    <w:p w14:paraId="50E45DCC" w14:textId="6BF8A9EA" w:rsidR="00721082" w:rsidRPr="00863505" w:rsidRDefault="00721082" w:rsidP="008E439D">
      <w:pPr>
        <w:pStyle w:val="80"/>
        <w:spacing w:after="72"/>
        <w:ind w:leftChars="333" w:left="850" w:hangingChars="72" w:hanging="151"/>
      </w:pPr>
      <w:r w:rsidRPr="00863505">
        <w:rPr>
          <w:rFonts w:hint="eastAsia"/>
        </w:rPr>
        <w:t>・河川構造物である堰・水門・樋門等は、洪水流量の制御のために、河川または堤防を横断して設置される重要な施設であり、洪水や高潮や津波時の内水位上昇に伴う浸水被害の軽減を目的として設置されている。また、河川排水機場は、洪水や高潮時の内水位上昇に伴う浸水被害の軽減を目的としてポンプによって河川または水路の流水を排水する</w:t>
      </w:r>
      <w:r w:rsidRPr="00863505">
        <w:rPr>
          <w:rFonts w:hint="eastAsia"/>
        </w:rPr>
        <w:lastRenderedPageBreak/>
        <w:t>ため等に設置されるもので、府民の生命・財産を守り、社会経済活動を支える役割を担う重要な防災施設である。</w:t>
      </w:r>
      <w:r w:rsidR="008E439D" w:rsidRPr="00863505">
        <w:br/>
      </w:r>
      <w:r w:rsidR="008E439D" w:rsidRPr="00863505">
        <w:rPr>
          <w:rFonts w:hint="eastAsia"/>
        </w:rPr>
        <w:t>これらの河川管理施設（設備）は、公共施設としての性格上、万一その機能が失われた場合に周辺地域に与える社会経済的影響が大きいため、機能を正常に維持する事が重要である。しかしながら、常時はほとんど待機状態で運転されていない設備が多い一方、出水時には確実に機能しなければならないことから、日常の適切な維持管理が重要であり、かつ機器の設置される環境も厳しく、通常の産業機械設備とは異なった特性を有している。</w:t>
      </w:r>
    </w:p>
    <w:p w14:paraId="6C954B83" w14:textId="77777777" w:rsidR="00721082" w:rsidRPr="00863505" w:rsidRDefault="00721082" w:rsidP="008E439D">
      <w:pPr>
        <w:pStyle w:val="50"/>
        <w:ind w:leftChars="333" w:left="850" w:hangingChars="72" w:hanging="151"/>
        <w:rPr>
          <w:rFonts w:hAnsi="HG丸ｺﾞｼｯｸM-PRO"/>
          <w:szCs w:val="21"/>
        </w:rPr>
      </w:pPr>
      <w:r w:rsidRPr="00863505">
        <w:rPr>
          <w:rFonts w:hAnsi="HG丸ｺﾞｼｯｸM-PRO" w:hint="eastAsia"/>
          <w:szCs w:val="21"/>
        </w:rPr>
        <w:t>・3.6.1（2）で述べた通り、河川管理施設（設備）の高齢化が進んでいる。</w:t>
      </w:r>
    </w:p>
    <w:p w14:paraId="367EE164" w14:textId="77777777" w:rsidR="00721082" w:rsidRPr="00863505" w:rsidRDefault="00721082" w:rsidP="008E439D">
      <w:pPr>
        <w:pStyle w:val="80"/>
        <w:spacing w:after="72"/>
        <w:ind w:leftChars="333" w:left="850" w:hangingChars="72" w:hanging="151"/>
      </w:pPr>
      <w:r w:rsidRPr="00863505">
        <w:rPr>
          <w:rFonts w:hint="eastAsia"/>
        </w:rPr>
        <w:t>・高潮対策として建設された防潮水門を津波減災対策として活用するなど、建設当時と社会的ニーズが変化している。</w:t>
      </w:r>
    </w:p>
    <w:p w14:paraId="3C999C75" w14:textId="77777777" w:rsidR="00721082" w:rsidRPr="00863505" w:rsidRDefault="00721082" w:rsidP="008E439D">
      <w:pPr>
        <w:pStyle w:val="80"/>
        <w:spacing w:after="72"/>
        <w:ind w:leftChars="333" w:left="850" w:hangingChars="72" w:hanging="151"/>
      </w:pPr>
      <w:r w:rsidRPr="00863505">
        <w:rPr>
          <w:rFonts w:hint="eastAsia"/>
        </w:rPr>
        <w:t>・維持管理の現状として、平成１７年度に維持管理アクションプログラムにおいて管理水準等を設定し、国等の指針に基づき点検整備を実施している。また、平成２１年度より「河川ポンプ設備　点検・整備・更新検討マニュアル（案）」及び「河川用ゲート設備点検・整備・更新検討マニュアル（案）」（国土交通省総合政策局公共事業企画調整課　水管理・国土保全局　河川環境課）に基づき、機場毎に長寿命化計画を作成し、それらを基に点検・整備・更新を実施しているところである。</w:t>
      </w:r>
    </w:p>
    <w:p w14:paraId="6C141A41" w14:textId="77777777" w:rsidR="00721082" w:rsidRPr="00863505" w:rsidRDefault="00721082" w:rsidP="00721082">
      <w:pPr>
        <w:rPr>
          <w:rFonts w:hAnsi="HG丸ｺﾞｼｯｸM-PRO"/>
          <w:szCs w:val="21"/>
        </w:rPr>
      </w:pPr>
    </w:p>
    <w:p w14:paraId="5A402314" w14:textId="599C6509" w:rsidR="00721082" w:rsidRPr="00863505" w:rsidRDefault="00721082" w:rsidP="009B4FFB">
      <w:pPr>
        <w:pStyle w:val="5"/>
        <w:ind w:left="922"/>
      </w:pPr>
      <w:r w:rsidRPr="00863505">
        <w:rPr>
          <w:rFonts w:hint="eastAsia"/>
        </w:rPr>
        <w:t>課題</w:t>
      </w:r>
    </w:p>
    <w:p w14:paraId="698E8CA8" w14:textId="77777777" w:rsidR="00721082" w:rsidRPr="00863505" w:rsidRDefault="00721082" w:rsidP="008E439D">
      <w:pPr>
        <w:pStyle w:val="50"/>
        <w:ind w:leftChars="67" w:left="141" w:firstLineChars="200" w:firstLine="420"/>
        <w:rPr>
          <w:rFonts w:hAnsi="HG丸ｺﾞｼｯｸM-PRO"/>
          <w:szCs w:val="21"/>
        </w:rPr>
      </w:pPr>
      <w:r w:rsidRPr="00863505">
        <w:rPr>
          <w:rFonts w:hAnsi="HG丸ｺﾞｼｯｸM-PRO" w:hint="eastAsia"/>
          <w:szCs w:val="21"/>
        </w:rPr>
        <w:t>・保全管理上の課題</w:t>
      </w:r>
    </w:p>
    <w:p w14:paraId="1CB6F36F" w14:textId="77777777" w:rsidR="00721082" w:rsidRPr="00863505" w:rsidRDefault="00721082" w:rsidP="00721082">
      <w:pPr>
        <w:pStyle w:val="50"/>
        <w:ind w:left="735" w:firstLine="210"/>
        <w:rPr>
          <w:rFonts w:hAnsi="HG丸ｺﾞｼｯｸM-PRO"/>
          <w:szCs w:val="21"/>
        </w:rPr>
      </w:pPr>
      <w:r w:rsidRPr="00863505">
        <w:rPr>
          <w:rFonts w:hAnsi="HG丸ｺﾞｼｯｸM-PRO" w:hint="eastAsia"/>
          <w:szCs w:val="21"/>
        </w:rPr>
        <w:t>防災設備である河川管理施設（設備）は稼働頻度が低い為、常時稼働している常用設備に比べると傾向管理や劣化状況の把握及び予測が難しい。また、設備の高齢化が進む一方で必要なときに確実に起動し機能を発揮する必要がある事には変わりはなく、劣化予測も含めた確実な管理手法の確立が課題である。</w:t>
      </w:r>
    </w:p>
    <w:p w14:paraId="31A59A1B" w14:textId="77777777" w:rsidR="00721082" w:rsidRPr="00863505" w:rsidRDefault="00721082" w:rsidP="008E439D">
      <w:pPr>
        <w:pStyle w:val="50"/>
        <w:ind w:leftChars="67" w:left="141" w:firstLineChars="200" w:firstLine="420"/>
        <w:rPr>
          <w:rFonts w:hAnsi="HG丸ｺﾞｼｯｸM-PRO"/>
          <w:szCs w:val="21"/>
        </w:rPr>
      </w:pPr>
      <w:r w:rsidRPr="00863505">
        <w:rPr>
          <w:rFonts w:hAnsi="HG丸ｺﾞｼｯｸM-PRO" w:hint="eastAsia"/>
          <w:szCs w:val="21"/>
        </w:rPr>
        <w:t>・予算上の課題</w:t>
      </w:r>
    </w:p>
    <w:p w14:paraId="3915BACD" w14:textId="77777777" w:rsidR="00721082" w:rsidRPr="00863505" w:rsidRDefault="00721082" w:rsidP="00721082">
      <w:pPr>
        <w:pStyle w:val="50"/>
        <w:ind w:left="735" w:firstLine="210"/>
        <w:rPr>
          <w:rFonts w:hAnsi="HG丸ｺﾞｼｯｸM-PRO"/>
          <w:szCs w:val="21"/>
        </w:rPr>
      </w:pPr>
      <w:r w:rsidRPr="00863505">
        <w:rPr>
          <w:rFonts w:hAnsi="HG丸ｺﾞｼｯｸM-PRO" w:hint="eastAsia"/>
          <w:szCs w:val="21"/>
        </w:rPr>
        <w:t>高齢化設備が多く、今後も更新事業の増加が見込まれるが、長寿命化の考えを活用し効率化したうえで、機能に支障の無い範囲でいかに事業を平準化するかが課題となってくる。</w:t>
      </w:r>
    </w:p>
    <w:p w14:paraId="11AC1EC5" w14:textId="77777777" w:rsidR="00721082" w:rsidRPr="00863505" w:rsidRDefault="00721082" w:rsidP="008E439D">
      <w:pPr>
        <w:pStyle w:val="50"/>
        <w:ind w:leftChars="67" w:left="141" w:firstLineChars="200" w:firstLine="420"/>
        <w:rPr>
          <w:rFonts w:hAnsi="HG丸ｺﾞｼｯｸM-PRO"/>
          <w:szCs w:val="21"/>
        </w:rPr>
      </w:pPr>
      <w:r w:rsidRPr="00863505">
        <w:rPr>
          <w:rFonts w:hAnsi="HG丸ｺﾞｼｯｸM-PRO" w:hint="eastAsia"/>
          <w:szCs w:val="21"/>
        </w:rPr>
        <w:t>・危機管理上の課題</w:t>
      </w:r>
    </w:p>
    <w:p w14:paraId="13252C4F" w14:textId="77777777" w:rsidR="00721082" w:rsidRPr="00863505" w:rsidRDefault="00721082" w:rsidP="00721082">
      <w:pPr>
        <w:pStyle w:val="50"/>
        <w:ind w:left="735" w:firstLine="210"/>
        <w:rPr>
          <w:rFonts w:hAnsi="HG丸ｺﾞｼｯｸM-PRO"/>
          <w:szCs w:val="21"/>
        </w:rPr>
      </w:pPr>
      <w:r w:rsidRPr="00863505">
        <w:rPr>
          <w:rFonts w:hAnsi="HG丸ｺﾞｼｯｸM-PRO" w:hint="eastAsia"/>
          <w:szCs w:val="21"/>
        </w:rPr>
        <w:t>近年頻発している大規模洪水や、今後想定される南海トラフ地震等の大地震やそれに伴う津波等が発生した場合でも、被害の最小化や迅速に機能回復することを目的とした、浸水により停止しにくい排水機場の耐水化の推進、水門や鉄扉等の確実な閉鎖のための遠隔化・自動化の検討、操作不能の場合の対処方策、構造対策の検討等、施設の被害最小化対策の充実が課題である。</w:t>
      </w:r>
    </w:p>
    <w:p w14:paraId="142183C8" w14:textId="77777777" w:rsidR="00721082" w:rsidRPr="00863505" w:rsidRDefault="00721082" w:rsidP="00721082">
      <w:pPr>
        <w:pStyle w:val="50"/>
        <w:ind w:left="735" w:firstLine="210"/>
        <w:rPr>
          <w:rFonts w:hAnsi="HG丸ｺﾞｼｯｸM-PRO"/>
          <w:szCs w:val="21"/>
        </w:rPr>
      </w:pPr>
    </w:p>
    <w:p w14:paraId="64C94228" w14:textId="42CCD7E8" w:rsidR="00721082" w:rsidRPr="00863505" w:rsidRDefault="00721082" w:rsidP="00646BD2">
      <w:pPr>
        <w:pStyle w:val="3"/>
        <w:ind w:left="1018"/>
      </w:pPr>
      <w:r w:rsidRPr="00863505">
        <w:br w:type="page"/>
      </w:r>
      <w:bookmarkStart w:id="16" w:name="_Toc392269132"/>
      <w:bookmarkStart w:id="17" w:name="_Toc412027916"/>
      <w:bookmarkStart w:id="18" w:name="_Toc187228398"/>
      <w:r w:rsidRPr="00863505">
        <w:rPr>
          <w:rFonts w:hint="eastAsia"/>
        </w:rPr>
        <w:lastRenderedPageBreak/>
        <w:t>点検、診断・評価</w:t>
      </w:r>
      <w:bookmarkEnd w:id="16"/>
      <w:bookmarkEnd w:id="17"/>
      <w:bookmarkEnd w:id="18"/>
    </w:p>
    <w:p w14:paraId="17FBE2B5" w14:textId="42D56A10" w:rsidR="00721082" w:rsidRPr="00863505" w:rsidRDefault="00721082" w:rsidP="00646BD2">
      <w:pPr>
        <w:pStyle w:val="4"/>
        <w:ind w:left="885"/>
        <w:rPr>
          <w:u w:val="none"/>
        </w:rPr>
      </w:pPr>
      <w:r w:rsidRPr="00863505">
        <w:rPr>
          <w:rFonts w:hint="eastAsia"/>
          <w:u w:val="none"/>
        </w:rPr>
        <w:t>点検業務における視点</w:t>
      </w:r>
    </w:p>
    <w:p w14:paraId="7765458F" w14:textId="16838B14" w:rsidR="008E439D" w:rsidRPr="00863505" w:rsidRDefault="008E439D" w:rsidP="008E439D">
      <w:pPr>
        <w:pStyle w:val="40"/>
        <w:ind w:left="420" w:firstLine="210"/>
      </w:pPr>
      <w:r w:rsidRPr="00863505">
        <w:rPr>
          <w:rFonts w:hAnsi="HG丸ｺﾞｼｯｸM-PRO" w:hint="eastAsia"/>
          <w:szCs w:val="21"/>
        </w:rPr>
        <w:t>点検業務（点検、診断・評価）は、「設備の現状を把握し、不具合の早期発見、適切な処置により、利用者および第三者への安全を確保すること」や「点検データ（基礎資料）を蓄積し、点検の充実や予防保全対策の拡充、計画的な維持管理や更新の最適化など効率的・効果的な維持管理・更新につなげること」を見据えた視点を持つことが重要である。</w:t>
      </w:r>
    </w:p>
    <w:p w14:paraId="31BBDBA9" w14:textId="77777777" w:rsidR="00721082" w:rsidRPr="00863505" w:rsidRDefault="00721082" w:rsidP="00721082">
      <w:pPr>
        <w:pStyle w:val="40"/>
        <w:ind w:left="420" w:firstLine="210"/>
      </w:pPr>
    </w:p>
    <w:p w14:paraId="0EE6ADB3" w14:textId="77777777" w:rsidR="00721082" w:rsidRPr="00863505" w:rsidRDefault="00721082" w:rsidP="00721082">
      <w:pPr>
        <w:jc w:val="center"/>
        <w:rPr>
          <w:rFonts w:hAnsi="HG丸ｺﾞｼｯｸM-PRO"/>
        </w:rPr>
      </w:pPr>
      <w:r w:rsidRPr="00863505">
        <w:rPr>
          <w:rFonts w:hAnsi="HG丸ｺﾞｼｯｸM-PRO"/>
          <w:noProof/>
        </w:rPr>
        <mc:AlternateContent>
          <mc:Choice Requires="wpg">
            <w:drawing>
              <wp:inline distT="0" distB="0" distL="0" distR="0" wp14:anchorId="4E097848" wp14:editId="5B3E18D1">
                <wp:extent cx="3902149" cy="2717159"/>
                <wp:effectExtent l="0" t="0" r="22225" b="26670"/>
                <wp:docPr id="1521054907" name="グループ化 1521054907" descr="図 3.6 7　点検業務における視点"/>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213993379" name="カギ線コネクタ 20"/>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19556472" name="カギ線コネクタ 24"/>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64952020" name="フローチャート : 端子 679"/>
                        <wps:cNvSpPr>
                          <a:spLocks/>
                        </wps:cNvSpPr>
                        <wps:spPr>
                          <a:xfrm>
                            <a:off x="0" y="0"/>
                            <a:ext cx="1663058" cy="396023"/>
                          </a:xfrm>
                          <a:prstGeom prst="flowChartTerminator">
                            <a:avLst/>
                          </a:prstGeom>
                          <a:solidFill>
                            <a:srgbClr val="4F81BD"/>
                          </a:solidFill>
                          <a:ln w="25400" cap="flat" cmpd="sng" algn="ctr">
                            <a:solidFill>
                              <a:srgbClr val="4F81BD">
                                <a:shade val="50000"/>
                              </a:srgbClr>
                            </a:solidFill>
                            <a:prstDash val="solid"/>
                          </a:ln>
                          <a:effectLst/>
                        </wps:spPr>
                        <wps:txbx>
                          <w:txbxContent>
                            <w:p w14:paraId="613692EF" w14:textId="77777777" w:rsidR="00721082" w:rsidRPr="00184D45" w:rsidRDefault="00721082" w:rsidP="00721082">
                              <w:pPr>
                                <w:pStyle w:val="Web"/>
                                <w:spacing w:before="0" w:beforeAutospacing="0" w:after="0" w:afterAutospacing="0" w:line="260" w:lineRule="exact"/>
                                <w:jc w:val="center"/>
                                <w:rPr>
                                  <w:sz w:val="16"/>
                                  <w:szCs w:val="16"/>
                                  <w:u w:val="single"/>
                                </w:rPr>
                              </w:pPr>
                              <w:r w:rsidRPr="008F2811">
                                <w:rPr>
                                  <w:rFonts w:ascii="Meiryo UI" w:eastAsia="Meiryo UI" w:hAnsi="Meiryo UI" w:cs="Meiryo UI" w:hint="eastAsia"/>
                                  <w:color w:val="FFFFFF"/>
                                  <w:kern w:val="24"/>
                                  <w:sz w:val="16"/>
                                  <w:szCs w:val="16"/>
                                </w:rPr>
                                <w:t>点検業</w:t>
                              </w:r>
                              <w:r w:rsidRPr="00260976">
                                <w:rPr>
                                  <w:rFonts w:ascii="Meiryo UI" w:eastAsia="Meiryo UI" w:hAnsi="Meiryo UI" w:cs="Meiryo UI" w:hint="eastAsia"/>
                                  <w:color w:val="FFFFFF" w:themeColor="background1"/>
                                  <w:kern w:val="24"/>
                                  <w:sz w:val="16"/>
                                  <w:szCs w:val="16"/>
                                </w:rPr>
                                <w:t>務における視点</w:t>
                              </w:r>
                            </w:p>
                          </w:txbxContent>
                        </wps:txbx>
                        <wps:bodyPr rtlCol="0" anchor="ctr"/>
                      </wps:wsp>
                      <wps:wsp>
                        <wps:cNvPr id="405425067" name="対角する 2 つの角を丸めた四角形 136"/>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05AFB57E"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設備の現状把握</w:t>
                              </w:r>
                            </w:p>
                          </w:txbxContent>
                        </wps:txbx>
                        <wps:bodyPr rtlCol="0" anchor="ctr"/>
                      </wps:wsp>
                      <wps:wsp>
                        <wps:cNvPr id="1710132894" name="正方形/長方形 1710132894"/>
                        <wps:cNvSpPr>
                          <a:spLocks/>
                        </wps:cNvSpPr>
                        <wps:spPr>
                          <a:xfrm>
                            <a:off x="409571" y="704850"/>
                            <a:ext cx="1877007" cy="243840"/>
                          </a:xfrm>
                          <a:prstGeom prst="rect">
                            <a:avLst/>
                          </a:prstGeom>
                        </wps:spPr>
                        <wps:txbx>
                          <w:txbxContent>
                            <w:p w14:paraId="40D24E02" w14:textId="77777777" w:rsidR="00721082" w:rsidRDefault="00721082" w:rsidP="00721082">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105607331" name="対角する 2 つの角を丸めた四角形 190"/>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5F077525"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3C260527"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986736647" name="対角する 2 つの角を丸めた四角形 40960"/>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19A0748C" w14:textId="77777777" w:rsidR="00721082" w:rsidRDefault="00721082" w:rsidP="00721082">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59835449" name="正方形/長方形 1259835449"/>
                        <wps:cNvSpPr>
                          <a:spLocks/>
                        </wps:cNvSpPr>
                        <wps:spPr>
                          <a:xfrm>
                            <a:off x="409575" y="1714500"/>
                            <a:ext cx="1795780" cy="472440"/>
                          </a:xfrm>
                          <a:prstGeom prst="rect">
                            <a:avLst/>
                          </a:prstGeom>
                        </wps:spPr>
                        <wps:txbx>
                          <w:txbxContent>
                            <w:p w14:paraId="3BA3EE5C" w14:textId="77777777" w:rsidR="00721082" w:rsidRPr="00FE7441" w:rsidRDefault="00721082" w:rsidP="00721082">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1AFC0E8C" w14:textId="77777777" w:rsidR="00721082" w:rsidRDefault="00721082" w:rsidP="00721082">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804352477" name="対角する 2 つの角を丸めた四角形 40962"/>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52C6E381" w14:textId="77777777" w:rsidR="00721082" w:rsidRDefault="00721082" w:rsidP="00721082">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3312B31E" w14:textId="77777777" w:rsidR="00721082" w:rsidRDefault="00721082" w:rsidP="00721082">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955508341" name="対角する 2 つの角を丸めた四角形 40963"/>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6F6E44E9" w14:textId="77777777" w:rsidR="00721082" w:rsidRPr="0050613C" w:rsidRDefault="00721082" w:rsidP="00721082">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w:t>
                              </w:r>
                              <w:r w:rsidRPr="009B0AC1">
                                <w:rPr>
                                  <w:rFonts w:ascii="Meiryo UI" w:eastAsia="HG丸ｺﾞｼｯｸM-PRO" w:hAnsi="Meiryo UI" w:cs="Meiryo UI" w:hint="eastAsia"/>
                                  <w:color w:val="FFFFFF"/>
                                  <w:kern w:val="24"/>
                                  <w:sz w:val="18"/>
                                  <w:szCs w:val="18"/>
                                </w:rPr>
                                <w:t>工</w:t>
                              </w:r>
                              <w:r>
                                <w:rPr>
                                  <w:rFonts w:ascii="Meiryo UI" w:eastAsia="Meiryo UI" w:hAnsi="Meiryo UI" w:cs="Meiryo UI" w:hint="eastAsia"/>
                                  <w:color w:val="FFFFFF"/>
                                  <w:kern w:val="24"/>
                                  <w:sz w:val="18"/>
                                  <w:szCs w:val="18"/>
                                </w:rPr>
                                <w:t>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435599635" name="対角する 2 つの角を丸めた四角形 40964"/>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745695A1" w14:textId="77777777" w:rsidR="00721082" w:rsidRDefault="00721082" w:rsidP="00721082">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wps:txbx>
                        <wps:bodyPr rtlCol="0" anchor="ctr"/>
                      </wps:wsp>
                      <wps:wsp>
                        <wps:cNvPr id="826335109" name="対角する 2 つの角を丸めた四角形 40965"/>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38B72C69" w14:textId="77777777" w:rsidR="00721082" w:rsidRDefault="00721082" w:rsidP="00721082">
                              <w:pPr>
                                <w:pStyle w:val="Web"/>
                                <w:spacing w:before="0" w:beforeAutospacing="0" w:after="0" w:afterAutospacing="0" w:line="240" w:lineRule="exact"/>
                                <w:rPr>
                                  <w:color w:val="FFFFFF" w:themeColor="background1"/>
                                  <w:sz w:val="16"/>
                                  <w:szCs w:val="16"/>
                                </w:rPr>
                              </w:pPr>
                              <w:r w:rsidRPr="00260976">
                                <w:rPr>
                                  <w:rFonts w:ascii="Meiryo UI" w:eastAsia="Meiryo UI" w:hAnsi="Meiryo UI" w:cs="Meiryo UI" w:hint="eastAsia"/>
                                  <w:color w:val="FFFFFF" w:themeColor="background1"/>
                                  <w:kern w:val="24"/>
                                  <w:sz w:val="16"/>
                                  <w:szCs w:val="16"/>
                                </w:rPr>
                                <w:t>計画的・</w:t>
                              </w: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1361583270" name="カギ線コネクタ 40968"/>
                        <wps:cNvCnPr>
                          <a:cxnSpLocks noChangeShapeType="1"/>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43117248" name="カギ線コネクタ 4096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536017655" name="直線コネクタ 536017655"/>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019876542" name="グループ化 1019876542"/>
                        <wpg:cNvGrpSpPr>
                          <a:grpSpLocks/>
                        </wpg:cNvGrpSpPr>
                        <wpg:grpSpPr>
                          <a:xfrm>
                            <a:off x="2095499" y="581045"/>
                            <a:ext cx="442345" cy="715034"/>
                            <a:chOff x="2095500" y="581025"/>
                            <a:chExt cx="442185" cy="715034"/>
                          </a:xfrm>
                        </wpg:grpSpPr>
                        <wps:wsp>
                          <wps:cNvPr id="519483882" name="直線コネクタ 51948388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92338369" name="カギ線コネクタ 40976"/>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646013099" name="カギ線コネクタ 40977"/>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135328329" name="対角する 2 つの角を丸めた四角形 40979"/>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14:paraId="662F99C6" w14:textId="77777777" w:rsidR="00721082" w:rsidRDefault="00721082" w:rsidP="00721082">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耐久性に与える影響</w:t>
                              </w:r>
                            </w:p>
                          </w:txbxContent>
                        </wps:txbx>
                        <wps:bodyPr rtlCol="0" anchor="ctr"/>
                      </wps:wsp>
                      <wps:wsp>
                        <wps:cNvPr id="1728145490" name="対角する 2 つの角を丸めた四角形 40980"/>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4B2B34C5" w14:textId="77777777" w:rsidR="00721082" w:rsidRDefault="00721082" w:rsidP="00721082">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1714015022" name="対角する 2 つの角を丸めた四角形 40984"/>
                        <wps:cNvSpPr>
                          <a:spLocks/>
                        </wps:cNvSpPr>
                        <wps:spPr>
                          <a:xfrm>
                            <a:off x="2524125" y="1123949"/>
                            <a:ext cx="2207208" cy="324019"/>
                          </a:xfrm>
                          <a:prstGeom prst="round2DiagRect">
                            <a:avLst/>
                          </a:prstGeom>
                          <a:solidFill>
                            <a:srgbClr val="4F81BD"/>
                          </a:solidFill>
                          <a:ln w="25400" cap="flat" cmpd="sng" algn="ctr">
                            <a:solidFill>
                              <a:srgbClr val="4F81BD">
                                <a:shade val="50000"/>
                              </a:srgbClr>
                            </a:solidFill>
                            <a:prstDash val="solid"/>
                          </a:ln>
                          <a:effectLst/>
                        </wps:spPr>
                        <wps:txbx>
                          <w:txbxContent>
                            <w:p w14:paraId="53943C5C" w14:textId="77777777" w:rsidR="00721082" w:rsidRPr="00260976" w:rsidRDefault="00721082" w:rsidP="00721082">
                              <w:pPr>
                                <w:pStyle w:val="Web"/>
                                <w:spacing w:before="0" w:beforeAutospacing="0" w:after="0" w:afterAutospacing="0" w:line="240" w:lineRule="exact"/>
                                <w:rPr>
                                  <w:color w:val="FFFFFF" w:themeColor="background1"/>
                                  <w:sz w:val="18"/>
                                  <w:szCs w:val="18"/>
                                </w:rPr>
                              </w:pPr>
                              <w:r w:rsidRPr="00260976">
                                <w:rPr>
                                  <w:rFonts w:ascii="Meiryo UI" w:eastAsia="Meiryo UI" w:hAnsi="Meiryo UI" w:cs="Meiryo UI" w:hint="eastAsia"/>
                                  <w:color w:val="FFFFFF" w:themeColor="background1"/>
                                  <w:kern w:val="24"/>
                                  <w:sz w:val="18"/>
                                  <w:szCs w:val="18"/>
                                </w:rPr>
                                <w:t>事故・災害を誘発する可能性</w:t>
                              </w:r>
                            </w:p>
                          </w:txbxContent>
                        </wps:txbx>
                        <wps:bodyPr wrap="square" rtlCol="0" anchor="ctr"/>
                      </wps:wsp>
                    </wpg:wgp>
                  </a:graphicData>
                </a:graphic>
              </wp:inline>
            </w:drawing>
          </mc:Choice>
          <mc:Fallback>
            <w:pict>
              <v:group w14:anchorId="4E097848" id="グループ化 1521054907" o:spid="_x0000_s1128" alt="図 3.6 7　点検業務における視点"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0" o:spid="_x0000_s1129" type="#_x0000_t34" style="position:absolute;left:-2668;top:8763;width:12015;height:377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" adj="21417" strokecolor="#4a7ebb"/>
                <v:shape id="カギ線コネクタ 24" o:spid="_x0000_s1130" type="#_x0000_t34" style="position:absolute;left:1726;top:3441;width:3207;height:37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31" type="#_x0000_t116" style="position:absolute;width:1663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" fillcolor="#4f81bd" strokecolor="#385d8a" strokeweight="2pt">
                  <v:path arrowok="t"/>
                  <v:textbox>
                    <w:txbxContent>
                      <w:p w14:paraId="613692EF" w14:textId="77777777" w:rsidR="00721082" w:rsidRPr="00184D45" w:rsidRDefault="00721082" w:rsidP="00721082">
                        <w:pPr>
                          <w:pStyle w:val="Web"/>
                          <w:spacing w:before="0" w:beforeAutospacing="0" w:after="0" w:afterAutospacing="0" w:line="260" w:lineRule="exact"/>
                          <w:jc w:val="center"/>
                          <w:rPr>
                            <w:sz w:val="16"/>
                            <w:szCs w:val="16"/>
                            <w:u w:val="single"/>
                          </w:rPr>
                        </w:pPr>
                        <w:r w:rsidRPr="008F2811">
                          <w:rPr>
                            <w:rFonts w:ascii="Meiryo UI" w:eastAsia="Meiryo UI" w:hAnsi="Meiryo UI" w:cs="Meiryo UI" w:hint="eastAsia"/>
                            <w:color w:val="FFFFFF"/>
                            <w:kern w:val="24"/>
                            <w:sz w:val="16"/>
                            <w:szCs w:val="16"/>
                          </w:rPr>
                          <w:t>点検業</w:t>
                        </w:r>
                        <w:r w:rsidRPr="00260976">
                          <w:rPr>
                            <w:rFonts w:ascii="Meiryo UI" w:eastAsia="Meiryo UI" w:hAnsi="Meiryo UI" w:cs="Meiryo UI" w:hint="eastAsia"/>
                            <w:color w:val="FFFFFF" w:themeColor="background1"/>
                            <w:kern w:val="24"/>
                            <w:sz w:val="16"/>
                            <w:szCs w:val="16"/>
                          </w:rPr>
                          <w:t>務における視点</w:t>
                        </w:r>
                      </w:p>
                    </w:txbxContent>
                  </v:textbox>
                </v:shape>
                <v:shape id="対角する 2 つの角を丸めた四角形 136" o:spid="_x0000_s1132" style="position:absolute;left:4857;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05AFB57E"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設備の現状把握</w:t>
                        </w:r>
                      </w:p>
                    </w:txbxContent>
                  </v:textbox>
                </v:shape>
                <v:rect id="正方形/長方形 1710132894" o:spid="_x0000_s1133" style="position:absolute;left:4095;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" filled="f" stroked="f">
                  <v:textbox>
                    <w:txbxContent>
                      <w:p w14:paraId="40D24E02" w14:textId="77777777" w:rsidR="00721082" w:rsidRDefault="00721082" w:rsidP="00721082">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90" o:spid="_x0000_s1134" style="position:absolute;left:6191;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14:paraId="5F077525"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3C260527"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40960" o:spid="_x0000_s1135" style="position:absolute;left:4857;top:14859;width:15729;height:3238;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14:paraId="19A0748C" w14:textId="77777777" w:rsidR="00721082" w:rsidRDefault="00721082" w:rsidP="00721082">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59835449" o:spid="_x0000_s1136" style="position:absolute;left:4095;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" filled="f" stroked="f">
                  <v:textbox>
                    <w:txbxContent>
                      <w:p w14:paraId="3BA3EE5C" w14:textId="77777777" w:rsidR="00721082" w:rsidRPr="00FE7441" w:rsidRDefault="00721082" w:rsidP="00721082">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1AFC0E8C" w14:textId="77777777" w:rsidR="00721082" w:rsidRDefault="00721082" w:rsidP="00721082">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40962" o:spid="_x0000_s1137" style="position:absolute;left:6095;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14:paraId="52C6E381" w14:textId="77777777" w:rsidR="00721082" w:rsidRDefault="00721082" w:rsidP="00721082">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3312B31E" w14:textId="77777777" w:rsidR="00721082" w:rsidRDefault="00721082" w:rsidP="00721082">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40963" o:spid="_x0000_s1138"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14:paraId="6F6E44E9" w14:textId="77777777" w:rsidR="00721082" w:rsidRPr="0050613C" w:rsidRDefault="00721082" w:rsidP="00721082">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w:t>
                        </w:r>
                        <w:r w:rsidRPr="009B0AC1">
                          <w:rPr>
                            <w:rFonts w:ascii="Meiryo UI" w:eastAsia="HG丸ｺﾞｼｯｸM-PRO" w:hAnsi="Meiryo UI" w:cs="Meiryo UI" w:hint="eastAsia"/>
                            <w:color w:val="FFFFFF"/>
                            <w:kern w:val="24"/>
                            <w:sz w:val="18"/>
                            <w:szCs w:val="18"/>
                          </w:rPr>
                          <w:t>工</w:t>
                        </w:r>
                        <w:r>
                          <w:rPr>
                            <w:rFonts w:ascii="Meiryo UI" w:eastAsia="Meiryo UI" w:hAnsi="Meiryo UI" w:cs="Meiryo UI" w:hint="eastAsia"/>
                            <w:color w:val="FFFFFF"/>
                            <w:kern w:val="24"/>
                            <w:sz w:val="18"/>
                            <w:szCs w:val="18"/>
                          </w:rPr>
                          <w:t>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40964" o:spid="_x0000_s1139"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14:paraId="745695A1" w14:textId="77777777" w:rsidR="00721082" w:rsidRDefault="00721082" w:rsidP="00721082">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v:textbox>
                </v:shape>
                <v:shape id="対角する 2 つの角を丸めた四角形 40965" o:spid="_x0000_s1140"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14:paraId="38B72C69" w14:textId="77777777" w:rsidR="00721082" w:rsidRDefault="00721082" w:rsidP="00721082">
                        <w:pPr>
                          <w:pStyle w:val="Web"/>
                          <w:spacing w:before="0" w:beforeAutospacing="0" w:after="0" w:afterAutospacing="0" w:line="240" w:lineRule="exact"/>
                          <w:rPr>
                            <w:color w:val="FFFFFF" w:themeColor="background1"/>
                            <w:sz w:val="16"/>
                            <w:szCs w:val="16"/>
                          </w:rPr>
                        </w:pPr>
                        <w:r w:rsidRPr="00260976">
                          <w:rPr>
                            <w:rFonts w:ascii="Meiryo UI" w:eastAsia="Meiryo UI" w:hAnsi="Meiryo UI" w:cs="Meiryo UI" w:hint="eastAsia"/>
                            <w:color w:val="FFFFFF" w:themeColor="background1"/>
                            <w:kern w:val="24"/>
                            <w:sz w:val="16"/>
                            <w:szCs w:val="16"/>
                          </w:rPr>
                          <w:t>計画的・</w:t>
                        </w: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40968" o:spid="_x0000_s1141" type="#_x0000_t33" style="position:absolute;left:20060;top:19467;width:8568;height:295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" strokecolor="#4a7ebb"/>
                <v:shape id="カギ線コネクタ 40969" o:spid="_x0000_s1142"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" adj="13221" strokecolor="#4a7ebb"/>
                <v:line id="直線コネクタ 536017655" o:spid="_x0000_s1143"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" strokecolor="#4a7ebb"/>
                <v:group id="グループ化 1019876542" o:spid="_x0000_s1144"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">
                  <v:line id="直線コネクタ 519483882" o:spid="_x0000_s1145"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" strokecolor="#4a7ebb"/>
                  <v:shape id="カギ線コネクタ 40976" o:spid="_x0000_s1146"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" adj="11207" strokecolor="#4a7ebb"/>
                  <v:shape id="カギ線コネクタ 40977" o:spid="_x0000_s1147"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" strokecolor="#4a7ebb"/>
                </v:group>
                <v:shape id="対角する 2 つの角を丸めた四角形 40979" o:spid="_x0000_s1148"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14:paraId="662F99C6" w14:textId="77777777" w:rsidR="00721082" w:rsidRDefault="00721082" w:rsidP="00721082">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耐久性に与える影響</w:t>
                        </w:r>
                      </w:p>
                    </w:txbxContent>
                  </v:textbox>
                </v:shape>
                <v:shape id="対角する 2 つの角を丸めた四角形 40980" o:spid="_x0000_s1149"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14:paraId="4B2B34C5" w14:textId="77777777" w:rsidR="00721082" w:rsidRDefault="00721082" w:rsidP="00721082">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40984" o:spid="_x0000_s1150" style="position:absolute;left:25241;top:11239;width:22072;height:3240;visibility:visible;mso-wrap-style:square;v-text-anchor:middle" coordsize="2207208,3240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" adj="-11796480,,5400" path="m54004,l2207208,r,l2207208,270015v,29826,-24178,54004,-54004,54004l,324019r,l,54004c,24178,24178,,54004,xe" fillcolor="#4f81bd" strokecolor="#385d8a" strokeweight="2pt">
                  <v:stroke joinstyle="miter"/>
                  <v:formulas/>
                  <v:path arrowok="t" o:connecttype="custom" o:connectlocs="54004,0;2207208,0;2207208,0;2207208,270015;2153204,324019;0,324019;0,324019;0,54004;54004,0" o:connectangles="0,0,0,0,0,0,0,0,0" textboxrect="0,0,2207208,324019"/>
                  <v:textbox>
                    <w:txbxContent>
                      <w:p w14:paraId="53943C5C" w14:textId="77777777" w:rsidR="00721082" w:rsidRPr="00260976" w:rsidRDefault="00721082" w:rsidP="00721082">
                        <w:pPr>
                          <w:pStyle w:val="Web"/>
                          <w:spacing w:before="0" w:beforeAutospacing="0" w:after="0" w:afterAutospacing="0" w:line="240" w:lineRule="exact"/>
                          <w:rPr>
                            <w:color w:val="FFFFFF" w:themeColor="background1"/>
                            <w:sz w:val="18"/>
                            <w:szCs w:val="18"/>
                          </w:rPr>
                        </w:pPr>
                        <w:r w:rsidRPr="00260976">
                          <w:rPr>
                            <w:rFonts w:ascii="Meiryo UI" w:eastAsia="Meiryo UI" w:hAnsi="Meiryo UI" w:cs="Meiryo UI" w:hint="eastAsia"/>
                            <w:color w:val="FFFFFF" w:themeColor="background1"/>
                            <w:kern w:val="24"/>
                            <w:sz w:val="18"/>
                            <w:szCs w:val="18"/>
                          </w:rPr>
                          <w:t>事故・災害を誘発する可能性</w:t>
                        </w:r>
                      </w:p>
                    </w:txbxContent>
                  </v:textbox>
                </v:shape>
                <w10:anchorlock/>
              </v:group>
            </w:pict>
          </mc:Fallback>
        </mc:AlternateContent>
      </w:r>
    </w:p>
    <w:p w14:paraId="42A2748F" w14:textId="77777777" w:rsidR="00721082" w:rsidRPr="00863505" w:rsidRDefault="00721082" w:rsidP="00721082">
      <w:pPr>
        <w:rPr>
          <w:rFonts w:hAnsi="HG丸ｺﾞｼｯｸM-PRO"/>
        </w:rPr>
      </w:pPr>
    </w:p>
    <w:p w14:paraId="6D5E6531" w14:textId="02BAD1A7" w:rsidR="00721082" w:rsidRPr="00863505" w:rsidRDefault="008E439D" w:rsidP="008E439D">
      <w:pPr>
        <w:pStyle w:val="ac"/>
      </w:pPr>
      <w:r w:rsidRPr="00863505">
        <w:t xml:space="preserve">図 </w:t>
      </w:r>
      <w:fldSimple w:instr=" STYLEREF 2 \s ">
        <w:r w:rsidR="00662F57">
          <w:rPr>
            <w:noProof/>
          </w:rPr>
          <w:t>3.6</w:t>
        </w:r>
      </w:fldSimple>
      <w:r w:rsidR="0040055F" w:rsidRPr="00863505">
        <w:noBreakHyphen/>
      </w:r>
      <w:fldSimple w:instr=" SEQ 図 \* ARABIC \s 2 ">
        <w:r w:rsidR="00662F57">
          <w:rPr>
            <w:noProof/>
          </w:rPr>
          <w:t>7</w:t>
        </w:r>
      </w:fldSimple>
      <w:r w:rsidR="00721082" w:rsidRPr="00863505">
        <w:rPr>
          <w:rFonts w:hint="eastAsia"/>
        </w:rPr>
        <w:t xml:space="preserve">　点検業務における視点</w:t>
      </w:r>
    </w:p>
    <w:p w14:paraId="595D016F" w14:textId="77777777" w:rsidR="00721082" w:rsidRPr="00863505" w:rsidRDefault="00721082" w:rsidP="00721082">
      <w:pPr>
        <w:rPr>
          <w:rFonts w:hAnsi="HG丸ｺﾞｼｯｸM-PRO"/>
        </w:rPr>
      </w:pPr>
      <w:r w:rsidRPr="00863505">
        <w:rPr>
          <w:rFonts w:hAnsi="HG丸ｺﾞｼｯｸM-PRO"/>
        </w:rPr>
        <w:br w:type="page"/>
      </w:r>
    </w:p>
    <w:p w14:paraId="600CEA3F" w14:textId="2477BAED" w:rsidR="00721082" w:rsidRPr="00863505" w:rsidRDefault="00721082" w:rsidP="00646BD2">
      <w:pPr>
        <w:pStyle w:val="4"/>
        <w:ind w:left="885"/>
        <w:rPr>
          <w:u w:val="none"/>
        </w:rPr>
      </w:pPr>
      <w:r w:rsidRPr="00863505">
        <w:rPr>
          <w:rFonts w:hint="eastAsia"/>
          <w:u w:val="none"/>
        </w:rPr>
        <w:lastRenderedPageBreak/>
        <w:t>点検業務の標準的なフロー</w:t>
      </w:r>
    </w:p>
    <w:p w14:paraId="6A835471" w14:textId="2BB61CE4" w:rsidR="00721082" w:rsidRPr="00863505" w:rsidRDefault="00721082" w:rsidP="009B4FFB">
      <w:pPr>
        <w:pStyle w:val="5"/>
        <w:ind w:left="922"/>
      </w:pPr>
      <w:r w:rsidRPr="00863505">
        <w:rPr>
          <w:rFonts w:hint="eastAsia"/>
        </w:rPr>
        <w:t>点検、診断・評価対策実施の標準的なフロー</w:t>
      </w:r>
    </w:p>
    <w:p w14:paraId="304D1EBE" w14:textId="557A2D43" w:rsidR="008E439D" w:rsidRPr="00863505" w:rsidRDefault="008E439D" w:rsidP="008E439D">
      <w:pPr>
        <w:pStyle w:val="50"/>
        <w:ind w:left="735" w:firstLine="210"/>
      </w:pPr>
      <w:r w:rsidRPr="00863505">
        <w:rPr>
          <w:rFonts w:hAnsi="HG丸ｺﾞｼｯｸM-PRO" w:hint="eastAsia"/>
          <w:szCs w:val="21"/>
        </w:rPr>
        <w:t>河川管理施設（設備）における点検業務のフローを以下に示す。</w:t>
      </w:r>
    </w:p>
    <w:p w14:paraId="47B1501E" w14:textId="4723DE9A" w:rsidR="00721082" w:rsidRPr="00863505" w:rsidRDefault="00323BCC" w:rsidP="00721082">
      <w:pPr>
        <w:pStyle w:val="40"/>
        <w:ind w:left="420" w:firstLine="210"/>
      </w:pPr>
      <w:r>
        <w:rPr>
          <w:noProof/>
        </w:rPr>
        <mc:AlternateContent>
          <mc:Choice Requires="wpg">
            <w:drawing>
              <wp:anchor distT="0" distB="0" distL="114300" distR="114300" simplePos="0" relativeHeight="252090368" behindDoc="0" locked="0" layoutInCell="1" allowOverlap="1" wp14:anchorId="461F980E" wp14:editId="0CCE4DF1">
                <wp:simplePos x="0" y="0"/>
                <wp:positionH relativeFrom="column">
                  <wp:posOffset>727479</wp:posOffset>
                </wp:positionH>
                <wp:positionV relativeFrom="paragraph">
                  <wp:posOffset>206202</wp:posOffset>
                </wp:positionV>
                <wp:extent cx="4647046" cy="6259945"/>
                <wp:effectExtent l="95250" t="0" r="20320" b="26670"/>
                <wp:wrapNone/>
                <wp:docPr id="407780218" name="グループ化 79" descr="図 3.6 8　点検～診断・評価～対策実施フロー"/>
                <wp:cNvGraphicFramePr/>
                <a:graphic xmlns:a="http://schemas.openxmlformats.org/drawingml/2006/main">
                  <a:graphicData uri="http://schemas.microsoft.com/office/word/2010/wordprocessingGroup">
                    <wpg:wgp>
                      <wpg:cNvGrpSpPr/>
                      <wpg:grpSpPr>
                        <a:xfrm>
                          <a:off x="0" y="0"/>
                          <a:ext cx="4647046" cy="6259945"/>
                          <a:chOff x="0" y="0"/>
                          <a:chExt cx="4647046" cy="6259945"/>
                        </a:xfrm>
                      </wpg:grpSpPr>
                      <wps:wsp>
                        <wps:cNvPr id="551689179" name="テキスト ボックス 551689179"/>
                        <wps:cNvSpPr txBox="1"/>
                        <wps:spPr>
                          <a:xfrm>
                            <a:off x="2434936" y="2031423"/>
                            <a:ext cx="1885950" cy="6026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C7DF2A" w14:textId="77777777" w:rsidR="00721082"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健全・経過観察または</w:t>
                              </w:r>
                            </w:p>
                            <w:p w14:paraId="48C90568" w14:textId="77777777" w:rsidR="00721082" w:rsidRPr="0045680E"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0" name="テキスト ボックス 500"/>
                        <wps:cNvSpPr txBox="1"/>
                        <wps:spPr>
                          <a:xfrm>
                            <a:off x="304800" y="1033895"/>
                            <a:ext cx="962025" cy="306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E59A6" w14:textId="77777777" w:rsidR="00721082" w:rsidRPr="0045680E" w:rsidRDefault="00721082" w:rsidP="00BD0FD6">
                              <w:pPr>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213699" name="テキスト ボックス 146213699"/>
                        <wps:cNvSpPr txBox="1"/>
                        <wps:spPr>
                          <a:xfrm>
                            <a:off x="1291936"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8DC8A9B" w14:textId="77777777" w:rsidR="00721082" w:rsidRPr="00264272" w:rsidRDefault="00721082" w:rsidP="0072108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テキスト ボックス 498"/>
                        <wps:cNvSpPr txBox="1"/>
                        <wps:spPr>
                          <a:xfrm>
                            <a:off x="1291936" y="488373"/>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FBE5FCF" w14:textId="77777777" w:rsidR="00721082" w:rsidRPr="00264272" w:rsidRDefault="00721082" w:rsidP="0072108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425529" name="フローチャート : 判断 511"/>
                        <wps:cNvSpPr/>
                        <wps:spPr>
                          <a:xfrm>
                            <a:off x="1291936" y="1927513"/>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E134A2" w14:textId="77777777" w:rsidR="00721082" w:rsidRPr="00260976" w:rsidRDefault="00721082" w:rsidP="00721082">
                              <w:pPr>
                                <w:spacing w:line="320" w:lineRule="exact"/>
                                <w:jc w:val="left"/>
                                <w:rPr>
                                  <w:rFonts w:ascii="Meiryo UI" w:eastAsia="Meiryo UI" w:hAnsi="Meiryo UI" w:cs="Meiryo UI"/>
                                  <w:sz w:val="18"/>
                                  <w:szCs w:val="14"/>
                                </w:rPr>
                              </w:pPr>
                              <w:r w:rsidRPr="00260976">
                                <w:rPr>
                                  <w:rFonts w:ascii="Meiryo UI" w:eastAsia="Meiryo UI" w:hAnsi="Meiryo UI" w:cs="Meiryo UI" w:hint="eastAsia"/>
                                  <w:sz w:val="18"/>
                                  <w:szCs w:val="14"/>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6" name="テキスト ボックス 3266"/>
                        <wps:cNvSpPr txBox="1"/>
                        <wps:spPr>
                          <a:xfrm>
                            <a:off x="1291936" y="2722418"/>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2E76F682" w14:textId="77777777" w:rsidR="00721082" w:rsidRPr="0026427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13" name="テキスト ボックス 38913"/>
                        <wps:cNvSpPr txBox="1"/>
                        <wps:spPr>
                          <a:xfrm>
                            <a:off x="1297132" y="474345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56C5BE4" w14:textId="77777777" w:rsidR="00721082" w:rsidRPr="0034541C" w:rsidRDefault="00721082" w:rsidP="0072108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3" name="テキスト ボックス 3413"/>
                        <wps:cNvSpPr txBox="1"/>
                        <wps:spPr>
                          <a:xfrm>
                            <a:off x="1208809" y="5273386"/>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90E34A4" w14:textId="77777777" w:rsidR="00721082" w:rsidRPr="00780C27" w:rsidRDefault="00721082" w:rsidP="0072108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606067" name="直線矢印コネクタ 760606067"/>
                        <wps:cNvCnPr/>
                        <wps:spPr>
                          <a:xfrm>
                            <a:off x="2041814" y="316923"/>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99" name="直線矢印コネクタ 499"/>
                        <wps:cNvCnPr/>
                        <wps:spPr>
                          <a:xfrm>
                            <a:off x="2041814" y="820882"/>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05" name="直線矢印コネクタ 505"/>
                        <wps:cNvCnPr/>
                        <wps:spPr>
                          <a:xfrm>
                            <a:off x="2041814" y="1672936"/>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03049844" name="直線矢印コネクタ 1203049844"/>
                        <wps:cNvCnPr/>
                        <wps:spPr>
                          <a:xfrm flipH="1">
                            <a:off x="446809" y="1343891"/>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wps:wsp>
                        <wps:cNvPr id="3407" name="直線矢印コネクタ 3407"/>
                        <wps:cNvCnPr/>
                        <wps:spPr>
                          <a:xfrm>
                            <a:off x="3889664" y="4426527"/>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wps:wsp>
                        <wps:cNvPr id="3406" name="直線矢印コネクタ 3406"/>
                        <wps:cNvCnPr/>
                        <wps:spPr>
                          <a:xfrm flipV="1">
                            <a:off x="450273" y="419100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14" name="直線矢印コネクタ 3414"/>
                        <wps:cNvCnPr/>
                        <wps:spPr>
                          <a:xfrm>
                            <a:off x="2041814" y="5065568"/>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wps:wsp>
                        <wps:cNvPr id="239588918" name="直線矢印コネクタ 239588918"/>
                        <wps:cNvCnPr/>
                        <wps:spPr>
                          <a:xfrm>
                            <a:off x="3464" y="639041"/>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wps:wsp>
                        <wps:cNvPr id="38924" name="直線矢印コネクタ 38924"/>
                        <wps:cNvCnPr/>
                        <wps:spPr>
                          <a:xfrm>
                            <a:off x="3464" y="4894118"/>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3090" name="テキスト ボックス 3090"/>
                        <wps:cNvSpPr txBox="1"/>
                        <wps:spPr>
                          <a:xfrm>
                            <a:off x="1297132" y="4026477"/>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34A0DC3" w14:textId="77777777" w:rsidR="0072108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0AFEC53D" w14:textId="77777777" w:rsidR="0072108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の対応（対策）</w:t>
                              </w:r>
                            </w:p>
                            <w:p w14:paraId="6AE16F01" w14:textId="77777777" w:rsidR="00721082" w:rsidRPr="00264272" w:rsidRDefault="00721082" w:rsidP="00721082">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5" name="テキスト ボックス 3265"/>
                        <wps:cNvSpPr txBox="1"/>
                        <wps:spPr>
                          <a:xfrm>
                            <a:off x="1790700" y="2441863"/>
                            <a:ext cx="1264596" cy="4280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AD1120" w14:textId="77777777" w:rsidR="00721082" w:rsidRPr="0045680E" w:rsidRDefault="00721082" w:rsidP="00BD0FD6">
                              <w:pPr>
                                <w:ind w:firstLine="360"/>
                                <w:rPr>
                                  <w:rFonts w:ascii="Meiryo UI" w:eastAsia="Meiryo UI" w:hAnsi="Meiryo UI" w:cs="Meiryo UI"/>
                                  <w:szCs w:val="18"/>
                                </w:rPr>
                              </w:pPr>
                              <w:r>
                                <w:rPr>
                                  <w:rFonts w:ascii="Meiryo UI" w:eastAsia="Meiryo UI" w:hAnsi="Meiryo UI" w:cs="Meiryo UI" w:hint="eastAsia"/>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4" name="直線矢印コネクタ 3264"/>
                        <wps:cNvCnPr/>
                        <wps:spPr>
                          <a:xfrm>
                            <a:off x="2788227" y="2227118"/>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00" name="直線矢印コネクタ 3400"/>
                        <wps:cNvCnPr/>
                        <wps:spPr>
                          <a:xfrm>
                            <a:off x="2026227" y="3039341"/>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02" name="フローチャート : 判断 3402"/>
                        <wps:cNvSpPr/>
                        <wps:spPr>
                          <a:xfrm>
                            <a:off x="1281546" y="3226377"/>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640174" w14:textId="77777777" w:rsidR="00721082" w:rsidRPr="0026427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301432" name="直線矢印コネクタ 377301432"/>
                        <wps:cNvCnPr/>
                        <wps:spPr>
                          <a:xfrm>
                            <a:off x="450273" y="1340427"/>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wps:wsp>
                        <wps:cNvPr id="53" name="直線矢印コネクタ 53"/>
                        <wps:cNvCnPr/>
                        <wps:spPr>
                          <a:xfrm>
                            <a:off x="2036618" y="2540577"/>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04" name="テキスト ボックス 3404"/>
                        <wps:cNvSpPr txBox="1"/>
                        <wps:spPr>
                          <a:xfrm>
                            <a:off x="1754332" y="3735532"/>
                            <a:ext cx="1343891" cy="294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8AB57" w14:textId="77777777" w:rsidR="00721082" w:rsidRPr="0045680E" w:rsidRDefault="00721082" w:rsidP="00BD0FD6">
                              <w:pPr>
                                <w:spacing w:line="276" w:lineRule="auto"/>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1" name="テキスト ボックス 3401"/>
                        <wps:cNvSpPr txBox="1"/>
                        <wps:spPr>
                          <a:xfrm>
                            <a:off x="2497282" y="3335482"/>
                            <a:ext cx="1504258"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DB92B3" w14:textId="77777777" w:rsidR="00721082"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経過観察または</w:t>
                              </w:r>
                            </w:p>
                            <w:p w14:paraId="16979CB8" w14:textId="77777777" w:rsidR="00721082" w:rsidRPr="0045680E"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3" name="直線矢印コネクタ 3403"/>
                        <wps:cNvCnPr/>
                        <wps:spPr>
                          <a:xfrm>
                            <a:off x="2783032" y="3531177"/>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05" name="直線矢印コネクタ 3405"/>
                        <wps:cNvCnPr/>
                        <wps:spPr>
                          <a:xfrm>
                            <a:off x="2021032" y="3839441"/>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7140" name="直線矢印コネクタ 47140"/>
                        <wps:cNvCnPr/>
                        <wps:spPr>
                          <a:xfrm>
                            <a:off x="2036618" y="4561609"/>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12" name="直線矢印コネクタ 3412"/>
                        <wps:cNvCnPr/>
                        <wps:spPr>
                          <a:xfrm flipH="1">
                            <a:off x="2789959" y="4897582"/>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16" name="テキスト ボックス 3416"/>
                        <wps:cNvSpPr txBox="1"/>
                        <wps:spPr>
                          <a:xfrm>
                            <a:off x="1208809" y="5777345"/>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01061FE5" w14:textId="77777777" w:rsidR="00721082" w:rsidRDefault="00721082" w:rsidP="00721082">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63023D07" w14:textId="77777777" w:rsidR="00721082" w:rsidRPr="00780C27" w:rsidRDefault="00721082" w:rsidP="0072108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修正</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5" name="直線矢印コネクタ 3415"/>
                        <wps:cNvCnPr/>
                        <wps:spPr>
                          <a:xfrm>
                            <a:off x="2041814" y="5595504"/>
                            <a:ext cx="0" cy="180975"/>
                          </a:xfrm>
                          <a:prstGeom prst="straightConnector1">
                            <a:avLst/>
                          </a:prstGeom>
                          <a:noFill/>
                          <a:ln w="9525" cap="flat" cmpd="sng" algn="ctr">
                            <a:solidFill>
                              <a:schemeClr val="accent1"/>
                            </a:solidFill>
                            <a:prstDash val="solid"/>
                            <a:tailEnd type="arrow"/>
                          </a:ln>
                          <a:effectLst/>
                        </wps:spPr>
                        <wps:bodyPr/>
                      </wps:wsp>
                      <wps:wsp>
                        <wps:cNvPr id="1215681381" name="フローチャート : 判断 501"/>
                        <wps:cNvSpPr/>
                        <wps:spPr>
                          <a:xfrm>
                            <a:off x="1094509" y="997527"/>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571F9C9" w14:textId="77777777" w:rsidR="00721082" w:rsidRPr="00260976" w:rsidRDefault="00721082" w:rsidP="00721082">
                              <w:pPr>
                                <w:spacing w:line="320" w:lineRule="exact"/>
                                <w:jc w:val="left"/>
                                <w:rPr>
                                  <w:rFonts w:ascii="Meiryo UI" w:eastAsia="Meiryo UI" w:hAnsi="Meiryo UI" w:cs="Meiryo UI"/>
                                  <w:color w:val="FFFFFF" w:themeColor="background1"/>
                                  <w:sz w:val="16"/>
                                  <w:szCs w:val="16"/>
                                </w:rPr>
                              </w:pPr>
                              <w:r w:rsidRPr="00260976">
                                <w:rPr>
                                  <w:rFonts w:ascii="Meiryo UI" w:eastAsia="Meiryo UI" w:hAnsi="Meiryo UI" w:cs="Meiryo UI" w:hint="eastAsia"/>
                                  <w:color w:val="FFFFFF" w:themeColor="background1"/>
                                  <w:sz w:val="16"/>
                                  <w:szCs w:val="16"/>
                                </w:rPr>
                                <w:t>緊急対応の有無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9745352" name="直線矢印コネクタ 929745352"/>
                        <wps:cNvCnPr/>
                        <wps:spPr>
                          <a:xfrm>
                            <a:off x="3464" y="637309"/>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04" name="テキスト ボックス 504"/>
                        <wps:cNvSpPr txBox="1"/>
                        <wps:spPr>
                          <a:xfrm>
                            <a:off x="2040082" y="1610591"/>
                            <a:ext cx="1126490" cy="308345"/>
                          </a:xfrm>
                          <a:prstGeom prst="rect">
                            <a:avLst/>
                          </a:prstGeom>
                          <a:noFill/>
                          <a:ln w="6350">
                            <a:noFill/>
                          </a:ln>
                          <a:effectLst/>
                        </wps:spPr>
                        <wps:txbx>
                          <w:txbxContent>
                            <w:p w14:paraId="308894F9" w14:textId="77777777" w:rsidR="00721082" w:rsidRPr="0045680E" w:rsidRDefault="00721082" w:rsidP="00BD0FD6">
                              <w:pPr>
                                <w:jc w:val="center"/>
                                <w:rPr>
                                  <w:rFonts w:ascii="Meiryo UI" w:eastAsia="Meiryo UI" w:hAnsi="Meiryo UI" w:cs="Meiryo UI"/>
                                  <w:szCs w:val="18"/>
                                </w:rPr>
                              </w:pPr>
                              <w:r>
                                <w:rPr>
                                  <w:rFonts w:ascii="Meiryo UI" w:eastAsia="Meiryo UI" w:hAnsi="Meiryo UI" w:cs="Meiryo UI" w:hint="eastAsia"/>
                                  <w:szCs w:val="18"/>
                                </w:rPr>
                                <w:t xml:space="preserve">不要 </w:t>
                              </w:r>
                              <w:r w:rsidRPr="002B3B99">
                                <w:rPr>
                                  <w:rFonts w:ascii="Meiryo UI" w:eastAsia="Meiryo UI" w:hAnsi="Meiryo UI" w:cs="Meiryo UI"/>
                                  <w:szCs w:val="18"/>
                                </w:rPr>
                                <w:t xml:space="preserve">or </w:t>
                              </w:r>
                              <w:r w:rsidRPr="002B3B99">
                                <w:rPr>
                                  <w:rFonts w:ascii="Meiryo UI" w:eastAsia="Meiryo UI" w:hAnsi="Meiryo UI" w:cs="Meiryo UI" w:hint="eastAsia"/>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9" name="直線矢印コネクタ 3409"/>
                        <wps:cNvCnPr/>
                        <wps:spPr>
                          <a:xfrm flipV="1">
                            <a:off x="0" y="489585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wps:wsp>
                        <wps:cNvPr id="3417" name="直線矢印コネクタ 3417"/>
                        <wps:cNvCnPr/>
                        <wps:spPr>
                          <a:xfrm>
                            <a:off x="3464" y="6026727"/>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3639" name="テキスト ボックス 3639"/>
                        <wps:cNvSpPr txBox="1"/>
                        <wps:spPr>
                          <a:xfrm>
                            <a:off x="3167496" y="4016086"/>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FF1E72B" w14:textId="77777777" w:rsidR="00721082" w:rsidRPr="00630ED1" w:rsidRDefault="00721082" w:rsidP="00721082">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14:paraId="2E3E5029" w14:textId="77777777" w:rsidR="00721082" w:rsidRDefault="00721082" w:rsidP="00721082">
                              <w:pPr>
                                <w:spacing w:line="320" w:lineRule="exact"/>
                                <w:jc w:val="center"/>
                                <w:rPr>
                                  <w:rFonts w:ascii="Meiryo UI" w:eastAsia="Meiryo UI" w:hAnsi="Meiryo UI" w:cs="Meiryo UI"/>
                                </w:rPr>
                              </w:pPr>
                              <w:r w:rsidRPr="00630ED1">
                                <w:rPr>
                                  <w:rFonts w:ascii="Meiryo UI" w:eastAsia="Meiryo UI" w:hAnsi="Meiryo UI" w:cs="Meiryo UI" w:hint="eastAsia"/>
                                </w:rPr>
                                <w:t>の対応</w:t>
                              </w:r>
                              <w:r>
                                <w:rPr>
                                  <w:rFonts w:ascii="Meiryo UI" w:eastAsia="Meiryo UI" w:hAnsi="Meiryo UI" w:cs="Meiryo UI" w:hint="eastAsia"/>
                                </w:rPr>
                                <w:t>（</w:t>
                              </w:r>
                              <w:r w:rsidRPr="00630ED1">
                                <w:rPr>
                                  <w:rFonts w:ascii="Meiryo UI" w:eastAsia="Meiryo UI" w:hAnsi="Meiryo UI" w:cs="Meiryo UI" w:hint="eastAsia"/>
                                </w:rPr>
                                <w:t>対策</w:t>
                              </w:r>
                              <w:r>
                                <w:rPr>
                                  <w:rFonts w:ascii="Meiryo UI" w:eastAsia="Meiryo UI" w:hAnsi="Meiryo UI" w:cs="Meiryo UI" w:hint="eastAsia"/>
                                </w:rPr>
                                <w:t>）</w:t>
                              </w:r>
                            </w:p>
                            <w:p w14:paraId="27961255" w14:textId="77777777" w:rsidR="00721082" w:rsidRPr="00264272" w:rsidRDefault="00721082" w:rsidP="00721082">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0" name="直線矢印コネクタ 3640"/>
                        <wps:cNvCnPr/>
                        <wps:spPr>
                          <a:xfrm>
                            <a:off x="3891396" y="2223654"/>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61F980E" id="グループ化 79" o:spid="_x0000_s1151" alt="図 3.6 8　点検～診断・評価～対策実施フロー" style="position:absolute;left:0;text-align:left;margin-left:57.3pt;margin-top:16.25pt;width:365.9pt;height:492.9pt;z-index:252090368;mso-position-horizontal-relative:text;mso-position-vertical-relative:text" coordsize="46470,6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">
                <v:shape id="テキスト ボックス 551689179" o:spid="_x0000_s1152" type="#_x0000_t202" style="position:absolute;left:24349;top:20314;width:18859;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" filled="f" stroked="f" strokeweight=".5pt">
                  <v:textbox>
                    <w:txbxContent>
                      <w:p w14:paraId="02C7DF2A" w14:textId="77777777" w:rsidR="00721082"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健全・経過観察または</w:t>
                        </w:r>
                      </w:p>
                      <w:p w14:paraId="48C90568" w14:textId="77777777" w:rsidR="00721082" w:rsidRPr="0045680E"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v:textbox>
                </v:shape>
                <v:shape id="テキスト ボックス 500" o:spid="_x0000_s1153" type="#_x0000_t202" style="position:absolute;left:3048;top:10338;width:9620;height:3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" filled="f" stroked="f" strokeweight=".5pt">
                  <v:textbox>
                    <w:txbxContent>
                      <w:p w14:paraId="056E59A6" w14:textId="77777777" w:rsidR="00721082" w:rsidRPr="0045680E" w:rsidRDefault="00721082" w:rsidP="00BD0FD6">
                        <w:pPr>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v:textbox>
                </v:shape>
                <v:shape id="テキスト ボックス 146213699" o:spid="_x0000_s1154" type="#_x0000_t202" style="position:absolute;left:12919;width:1495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" fillcolor="#4f81bd [3204]" strokecolor="#243f60 [1604]" strokeweight="2pt">
                  <v:textbox>
                    <w:txbxContent>
                      <w:p w14:paraId="78DC8A9B" w14:textId="77777777" w:rsidR="00721082" w:rsidRPr="00264272" w:rsidRDefault="00721082" w:rsidP="0072108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v:shape id="テキスト ボックス 498" o:spid="_x0000_s1155" type="#_x0000_t202" style="position:absolute;left:12919;top:4883;width:1495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" fillcolor="#4f81bd [3204]" strokecolor="#243f60 [1604]" strokeweight="2pt">
                  <v:textbox>
                    <w:txbxContent>
                      <w:p w14:paraId="3FBE5FCF" w14:textId="77777777" w:rsidR="00721082" w:rsidRPr="00264272" w:rsidRDefault="00721082" w:rsidP="0072108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v:shapetype id="_x0000_t110" coordsize="21600,21600" o:spt="110" path="m10800,l,10800,10800,21600,21600,10800xe">
                  <v:stroke joinstyle="miter"/>
                  <v:path gradientshapeok="t" o:connecttype="rect" textboxrect="5400,5400,16200,16200"/>
                </v:shapetype>
                <v:shape id="フローチャート : 判断 511" o:spid="_x0000_s1156" type="#_x0000_t110" style="position:absolute;left:12919;top:19275;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" fillcolor="#4f81bd [3204]" strokecolor="#243f60 [1604]" strokeweight="2pt">
                  <v:textbox>
                    <w:txbxContent>
                      <w:p w14:paraId="62E134A2" w14:textId="77777777" w:rsidR="00721082" w:rsidRPr="00260976" w:rsidRDefault="00721082" w:rsidP="00721082">
                        <w:pPr>
                          <w:spacing w:line="320" w:lineRule="exact"/>
                          <w:jc w:val="left"/>
                          <w:rPr>
                            <w:rFonts w:ascii="Meiryo UI" w:eastAsia="Meiryo UI" w:hAnsi="Meiryo UI" w:cs="Meiryo UI"/>
                            <w:sz w:val="18"/>
                            <w:szCs w:val="14"/>
                          </w:rPr>
                        </w:pPr>
                        <w:r w:rsidRPr="00260976">
                          <w:rPr>
                            <w:rFonts w:ascii="Meiryo UI" w:eastAsia="Meiryo UI" w:hAnsi="Meiryo UI" w:cs="Meiryo UI" w:hint="eastAsia"/>
                            <w:sz w:val="18"/>
                            <w:szCs w:val="14"/>
                          </w:rPr>
                          <w:t>診断・評価</w:t>
                        </w:r>
                      </w:p>
                    </w:txbxContent>
                  </v:textbox>
                </v:shape>
                <v:shape id="テキスト ボックス 3266" o:spid="_x0000_s1157" type="#_x0000_t202" style="position:absolute;left:12919;top:27224;width:1487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" fillcolor="#4f81bd [3204]" strokecolor="#243f60 [1604]" strokeweight="2pt">
                  <v:textbox>
                    <w:txbxContent>
                      <w:p w14:paraId="2E76F682" w14:textId="77777777" w:rsidR="00721082" w:rsidRPr="0026427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v:shape id="テキスト ボックス 38913" o:spid="_x0000_s1158" type="#_x0000_t202" style="position:absolute;left:12971;top:47434;width:1480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" fillcolor="#4f81bd [3204]" strokecolor="#243f60 [1604]" strokeweight="2pt">
                  <v:textbox>
                    <w:txbxContent>
                      <w:p w14:paraId="656C5BE4" w14:textId="77777777" w:rsidR="00721082" w:rsidRPr="0034541C" w:rsidRDefault="00721082" w:rsidP="0072108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v:shape id="テキスト ボックス 3413" o:spid="_x0000_s1159" type="#_x0000_t202" style="position:absolute;left:12088;top:52733;width:16859;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" fillcolor="white [3212]" strokecolor="#243f60 [1604]" strokeweight="2pt">
                  <v:stroke dashstyle="3 1"/>
                  <v:textbox>
                    <w:txbxContent>
                      <w:p w14:paraId="090E34A4" w14:textId="77777777" w:rsidR="00721082" w:rsidRPr="00780C27" w:rsidRDefault="00721082" w:rsidP="0072108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v:shape id="直線矢印コネクタ 760606067" o:spid="_x0000_s1160" type="#_x0000_t32" style="position:absolute;left:20418;top:316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" strokecolor="#4579b8 [3044]">
                  <v:stroke endarrow="open"/>
                </v:shape>
                <v:shape id="直線矢印コネクタ 499" o:spid="_x0000_s1161" type="#_x0000_t32" style="position:absolute;left:20418;top:820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" strokecolor="#4579b8 [3044]">
                  <v:stroke endarrow="open"/>
                </v:shape>
                <v:shape id="直線矢印コネクタ 505" o:spid="_x0000_s1162" type="#_x0000_t32" style="position:absolute;left:20418;top:16729;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" strokecolor="#4579b8 [3044]">
                  <v:stroke endarrow="open"/>
                </v:shape>
                <v:shape id="直線矢印コネクタ 1203049844" o:spid="_x0000_s1163" type="#_x0000_t32" style="position:absolute;left:4468;top:13438;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" strokecolor="#4579b8 [3044]">
                  <v:stroke endarrow="open"/>
                </v:shape>
                <v:shape id="直線矢印コネクタ 3407" o:spid="_x0000_s1164" type="#_x0000_t32" style="position:absolute;left:38896;top:44265;width:0;height:46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" strokecolor="#4579b8 [3044]"/>
                <v:shape id="直線矢印コネクタ 3406" o:spid="_x0000_s1165" type="#_x0000_t32" style="position:absolute;left:4502;top:41910;width:8340;height: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" strokecolor="#4579b8 [3044]">
                  <v:stroke endarrow="open"/>
                </v:shape>
                <v:shape id="直線矢印コネクタ 3414" o:spid="_x0000_s1166" type="#_x0000_t32" style="position:absolute;left:20418;top:5065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" strokecolor="#4f81bd [3204]">
                  <v:stroke endarrow="open"/>
                </v:shape>
                <v:shape id="直線矢印コネクタ 239588918" o:spid="_x0000_s1167" type="#_x0000_t32" style="position:absolute;left:34;top:6390;width:0;height:42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" strokecolor="#4579b8 [3044]"/>
                <v:shape id="直線矢印コネクタ 38924" o:spid="_x0000_s1168" type="#_x0000_t32" style="position:absolute;left:34;top:48941;width:129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" strokecolor="#4f81bd [3204]"/>
                <v:shape id="テキスト ボックス 3090" o:spid="_x0000_s1169" type="#_x0000_t202" style="position:absolute;left:12971;top:40264;width:14799;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" fillcolor="#4f81bd [3204]" strokecolor="#243f60 [1604]" strokeweight="2pt">
                  <v:textbox>
                    <w:txbxContent>
                      <w:p w14:paraId="434A0DC3" w14:textId="77777777" w:rsidR="0072108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0AFEC53D" w14:textId="77777777" w:rsidR="0072108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の対応（対策）</w:t>
                        </w:r>
                      </w:p>
                      <w:p w14:paraId="6AE16F01" w14:textId="77777777" w:rsidR="00721082" w:rsidRPr="00264272" w:rsidRDefault="00721082" w:rsidP="00721082">
                        <w:pPr>
                          <w:spacing w:line="320" w:lineRule="exact"/>
                          <w:jc w:val="center"/>
                          <w:rPr>
                            <w:rFonts w:ascii="Meiryo UI" w:eastAsia="Meiryo UI" w:hAnsi="Meiryo UI" w:cs="Meiryo UI"/>
                          </w:rPr>
                        </w:pPr>
                      </w:p>
                    </w:txbxContent>
                  </v:textbox>
                </v:shape>
                <v:shape id="テキスト ボックス 3265" o:spid="_x0000_s1170" type="#_x0000_t202" style="position:absolute;left:17907;top:24418;width:12645;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" filled="f" stroked="f" strokeweight=".5pt">
                  <v:textbox>
                    <w:txbxContent>
                      <w:p w14:paraId="74AD1120" w14:textId="77777777" w:rsidR="00721082" w:rsidRPr="0045680E" w:rsidRDefault="00721082" w:rsidP="00BD0FD6">
                        <w:pPr>
                          <w:ind w:firstLine="360"/>
                          <w:rPr>
                            <w:rFonts w:ascii="Meiryo UI" w:eastAsia="Meiryo UI" w:hAnsi="Meiryo UI" w:cs="Meiryo UI"/>
                            <w:szCs w:val="18"/>
                          </w:rPr>
                        </w:pPr>
                        <w:r>
                          <w:rPr>
                            <w:rFonts w:ascii="Meiryo UI" w:eastAsia="Meiryo UI" w:hAnsi="Meiryo UI" w:cs="Meiryo UI" w:hint="eastAsia"/>
                            <w:szCs w:val="18"/>
                          </w:rPr>
                          <w:t>詳細調査必要</w:t>
                        </w:r>
                      </w:p>
                    </w:txbxContent>
                  </v:textbox>
                </v:shape>
                <v:shape id="直線矢印コネクタ 3264" o:spid="_x0000_s1171" type="#_x0000_t32" style="position:absolute;left:27882;top:22271;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" strokecolor="#4579b8 [3044]">
                  <v:stroke endarrow="open"/>
                </v:shape>
                <v:shape id="直線矢印コネクタ 3400" o:spid="_x0000_s1172" type="#_x0000_t32" style="position:absolute;left:20262;top:30393;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" strokecolor="#4579b8 [3044]">
                  <v:stroke endarrow="open"/>
                </v:shape>
                <v:shape id="フローチャート : 判断 3402" o:spid="_x0000_s1173" type="#_x0000_t110" style="position:absolute;left:12815;top:32263;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" fillcolor="#4f81bd [3204]" strokecolor="#243f60 [1604]" strokeweight="2pt">
                  <v:textbox>
                    <w:txbxContent>
                      <w:p w14:paraId="51640174" w14:textId="77777777" w:rsidR="00721082" w:rsidRPr="0026427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v:shape id="直線矢印コネクタ 377301432" o:spid="_x0000_s1174" type="#_x0000_t32" style="position:absolute;left:4502;top:13404;width:0;height:28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" strokecolor="#4579b8 [3044]"/>
                <v:shape id="直線矢印コネクタ 53" o:spid="_x0000_s1175" type="#_x0000_t32" style="position:absolute;left:20366;top:2540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" strokecolor="#4579b8 [3044]">
                  <v:stroke endarrow="open"/>
                </v:shape>
                <v:shape id="テキスト ボックス 3404" o:spid="_x0000_s1176" type="#_x0000_t202" style="position:absolute;left:17543;top:37355;width:13439;height:2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" filled="f" stroked="f" strokeweight=".5pt">
                  <v:textbox>
                    <w:txbxContent>
                      <w:p w14:paraId="0498AB57" w14:textId="77777777" w:rsidR="00721082" w:rsidRPr="0045680E" w:rsidRDefault="00721082" w:rsidP="00BD0FD6">
                        <w:pPr>
                          <w:spacing w:line="276" w:lineRule="auto"/>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v:textbox>
                </v:shape>
                <v:shape id="テキスト ボックス 3401" o:spid="_x0000_s1177" type="#_x0000_t202" style="position:absolute;left:24972;top:33354;width:1504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" filled="f" stroked="f" strokeweight=".5pt">
                  <v:textbox>
                    <w:txbxContent>
                      <w:p w14:paraId="24DB92B3" w14:textId="77777777" w:rsidR="00721082"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経過観察または</w:t>
                        </w:r>
                      </w:p>
                      <w:p w14:paraId="16979CB8" w14:textId="77777777" w:rsidR="00721082" w:rsidRPr="0045680E"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v:textbox>
                </v:shape>
                <v:shape id="直線矢印コネクタ 3403" o:spid="_x0000_s1178" type="#_x0000_t32" style="position:absolute;left:27830;top:35311;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" strokecolor="#4579b8 [3044]">
                  <v:stroke endarrow="open"/>
                </v:shape>
                <v:shape id="直線矢印コネクタ 3405" o:spid="_x0000_s1179" type="#_x0000_t32" style="position:absolute;left:20210;top:38394;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" strokecolor="#4579b8 [3044]">
                  <v:stroke endarrow="open"/>
                </v:shape>
                <v:shape id="直線矢印コネクタ 47140" o:spid="_x0000_s1180" type="#_x0000_t32" style="position:absolute;left:20366;top:45616;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" strokecolor="#4579b8 [3044]">
                  <v:stroke endarrow="open"/>
                </v:shape>
                <v:shape id="直線矢印コネクタ 3412" o:spid="_x0000_s1181" type="#_x0000_t32" style="position:absolute;left:27899;top:48975;width:1097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" strokecolor="#4579b8 [3044]">
                  <v:stroke endarrow="open"/>
                </v:shape>
                <v:shape id="テキスト ボックス 3416" o:spid="_x0000_s1182" type="#_x0000_t202" style="position:absolute;left:12088;top:57773;width:16859;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" fillcolor="window" strokecolor="#385d8a" strokeweight="2pt">
                  <v:stroke dashstyle="3 1"/>
                  <v:textbox>
                    <w:txbxContent>
                      <w:p w14:paraId="01061FE5" w14:textId="77777777" w:rsidR="00721082" w:rsidRDefault="00721082" w:rsidP="00721082">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63023D07" w14:textId="77777777" w:rsidR="00721082" w:rsidRPr="00780C27" w:rsidRDefault="00721082" w:rsidP="0072108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修正</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等</w:t>
                        </w:r>
                      </w:p>
                    </w:txbxContent>
                  </v:textbox>
                </v:shape>
                <v:shape id="直線矢印コネクタ 3415" o:spid="_x0000_s1183" type="#_x0000_t32" style="position:absolute;left:20418;top:55955;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" strokecolor="#4f81bd [3204]">
                  <v:stroke endarrow="open"/>
                </v:shape>
                <v:shape id="フローチャート : 判断 501" o:spid="_x0000_s1184" type="#_x0000_t110" style="position:absolute;left:10945;top:9975;width:18954;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" fillcolor="#4f81bd" strokecolor="#385d8a" strokeweight="2pt">
                  <v:textbox>
                    <w:txbxContent>
                      <w:p w14:paraId="7571F9C9" w14:textId="77777777" w:rsidR="00721082" w:rsidRPr="00260976" w:rsidRDefault="00721082" w:rsidP="00721082">
                        <w:pPr>
                          <w:spacing w:line="320" w:lineRule="exact"/>
                          <w:jc w:val="left"/>
                          <w:rPr>
                            <w:rFonts w:ascii="Meiryo UI" w:eastAsia="Meiryo UI" w:hAnsi="Meiryo UI" w:cs="Meiryo UI"/>
                            <w:color w:val="FFFFFF" w:themeColor="background1"/>
                            <w:sz w:val="16"/>
                            <w:szCs w:val="16"/>
                          </w:rPr>
                        </w:pPr>
                        <w:r w:rsidRPr="00260976">
                          <w:rPr>
                            <w:rFonts w:ascii="Meiryo UI" w:eastAsia="Meiryo UI" w:hAnsi="Meiryo UI" w:cs="Meiryo UI" w:hint="eastAsia"/>
                            <w:color w:val="FFFFFF" w:themeColor="background1"/>
                            <w:sz w:val="16"/>
                            <w:szCs w:val="16"/>
                          </w:rPr>
                          <w:t>緊急対応の有無</w:t>
                        </w:r>
                      </w:p>
                    </w:txbxContent>
                  </v:textbox>
                </v:shape>
                <v:shape id="直線矢印コネクタ 929745352" o:spid="_x0000_s1185" type="#_x0000_t32" style="position:absolute;left:34;top:6373;width:1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" strokecolor="#4579b8 [3044]">
                  <v:stroke endarrow="open"/>
                </v:shape>
                <v:shape id="テキスト ボックス 504" o:spid="_x0000_s1186" type="#_x0000_t202" style="position:absolute;left:20400;top:16105;width:11265;height: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KAZxgAAANwAAAAPAAAAZHJzL2Rvd25yZXYueG1sRI9Ba8JA&#10;FITvhf6H5Qm91Y3S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DSCgGcYAAADcAAAA&#10;DwAAAAAAAAAAAAAAAAAHAgAAZHJzL2Rvd25yZXYueG1sUEsFBgAAAAADAAMAtwAAAPoCAAAAAA==&#10;" filled="f" stroked="f" strokeweight=".5pt">
                  <v:textbox>
                    <w:txbxContent>
                      <w:p w14:paraId="308894F9" w14:textId="77777777" w:rsidR="00721082" w:rsidRPr="0045680E" w:rsidRDefault="00721082" w:rsidP="00BD0FD6">
                        <w:pPr>
                          <w:jc w:val="center"/>
                          <w:rPr>
                            <w:rFonts w:ascii="Meiryo UI" w:eastAsia="Meiryo UI" w:hAnsi="Meiryo UI" w:cs="Meiryo UI"/>
                            <w:szCs w:val="18"/>
                          </w:rPr>
                        </w:pPr>
                        <w:r>
                          <w:rPr>
                            <w:rFonts w:ascii="Meiryo UI" w:eastAsia="Meiryo UI" w:hAnsi="Meiryo UI" w:cs="Meiryo UI" w:hint="eastAsia"/>
                            <w:szCs w:val="18"/>
                          </w:rPr>
                          <w:t xml:space="preserve">不要 </w:t>
                        </w:r>
                        <w:r w:rsidRPr="002B3B99">
                          <w:rPr>
                            <w:rFonts w:ascii="Meiryo UI" w:eastAsia="Meiryo UI" w:hAnsi="Meiryo UI" w:cs="Meiryo UI"/>
                            <w:szCs w:val="18"/>
                          </w:rPr>
                          <w:t xml:space="preserve">or </w:t>
                        </w:r>
                        <w:r w:rsidRPr="002B3B99">
                          <w:rPr>
                            <w:rFonts w:ascii="Meiryo UI" w:eastAsia="Meiryo UI" w:hAnsi="Meiryo UI" w:cs="Meiryo UI" w:hint="eastAsia"/>
                            <w:szCs w:val="18"/>
                          </w:rPr>
                          <w:t>不明</w:t>
                        </w:r>
                      </w:p>
                    </w:txbxContent>
                  </v:textbox>
                </v:shape>
                <v:shape id="直線矢印コネクタ 3409" o:spid="_x0000_s1187" type="#_x0000_t32" style="position:absolute;top:48958;width:0;height:11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" strokecolor="#4f81bd [3204]">
                  <v:stroke dashstyle="dashDot" endarrow="open"/>
                </v:shape>
                <v:shape id="直線矢印コネクタ 3417" o:spid="_x0000_s1188" type="#_x0000_t32" style="position:absolute;left:34;top:60267;width:120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" strokecolor="#4f81bd [3204]">
                  <v:stroke dashstyle="dashDot"/>
                </v:shape>
                <v:shape id="テキスト ボックス 3639" o:spid="_x0000_s1189" type="#_x0000_t202" style="position:absolute;left:31674;top:40160;width:14796;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" fillcolor="#4f81bd [3204]" strokecolor="#243f60 [1604]" strokeweight="2pt">
                  <v:stroke dashstyle="dash"/>
                  <v:textbox>
                    <w:txbxContent>
                      <w:p w14:paraId="6FF1E72B" w14:textId="77777777" w:rsidR="00721082" w:rsidRPr="00630ED1" w:rsidRDefault="00721082" w:rsidP="00721082">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14:paraId="2E3E5029" w14:textId="77777777" w:rsidR="00721082" w:rsidRDefault="00721082" w:rsidP="00721082">
                        <w:pPr>
                          <w:spacing w:line="320" w:lineRule="exact"/>
                          <w:jc w:val="center"/>
                          <w:rPr>
                            <w:rFonts w:ascii="Meiryo UI" w:eastAsia="Meiryo UI" w:hAnsi="Meiryo UI" w:cs="Meiryo UI"/>
                          </w:rPr>
                        </w:pPr>
                        <w:r w:rsidRPr="00630ED1">
                          <w:rPr>
                            <w:rFonts w:ascii="Meiryo UI" w:eastAsia="Meiryo UI" w:hAnsi="Meiryo UI" w:cs="Meiryo UI" w:hint="eastAsia"/>
                          </w:rPr>
                          <w:t>の対応</w:t>
                        </w:r>
                        <w:r>
                          <w:rPr>
                            <w:rFonts w:ascii="Meiryo UI" w:eastAsia="Meiryo UI" w:hAnsi="Meiryo UI" w:cs="Meiryo UI" w:hint="eastAsia"/>
                          </w:rPr>
                          <w:t>（</w:t>
                        </w:r>
                        <w:r w:rsidRPr="00630ED1">
                          <w:rPr>
                            <w:rFonts w:ascii="Meiryo UI" w:eastAsia="Meiryo UI" w:hAnsi="Meiryo UI" w:cs="Meiryo UI" w:hint="eastAsia"/>
                          </w:rPr>
                          <w:t>対策</w:t>
                        </w:r>
                        <w:r>
                          <w:rPr>
                            <w:rFonts w:ascii="Meiryo UI" w:eastAsia="Meiryo UI" w:hAnsi="Meiryo UI" w:cs="Meiryo UI" w:hint="eastAsia"/>
                          </w:rPr>
                          <w:t>）</w:t>
                        </w:r>
                      </w:p>
                      <w:p w14:paraId="27961255" w14:textId="77777777" w:rsidR="00721082" w:rsidRPr="00264272" w:rsidRDefault="00721082" w:rsidP="00721082">
                        <w:pPr>
                          <w:spacing w:line="320" w:lineRule="exact"/>
                          <w:jc w:val="center"/>
                          <w:rPr>
                            <w:rFonts w:ascii="Meiryo UI" w:eastAsia="Meiryo UI" w:hAnsi="Meiryo UI" w:cs="Meiryo UI"/>
                          </w:rPr>
                        </w:pPr>
                      </w:p>
                    </w:txbxContent>
                  </v:textbox>
                </v:shape>
                <v:shape id="直線矢印コネクタ 3640" o:spid="_x0000_s1190" type="#_x0000_t32" style="position:absolute;left:38913;top:22236;width:0;height:180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" strokecolor="#4579b8 [3044]">
                  <v:stroke endarrow="open"/>
                </v:shape>
              </v:group>
            </w:pict>
          </mc:Fallback>
        </mc:AlternateContent>
      </w:r>
    </w:p>
    <w:p w14:paraId="785B6F8E" w14:textId="77777777" w:rsidR="00721082" w:rsidRPr="00863505" w:rsidRDefault="00721082" w:rsidP="00721082">
      <w:pPr>
        <w:rPr>
          <w:rFonts w:hAnsi="HG丸ｺﾞｼｯｸM-PRO"/>
        </w:rPr>
      </w:pPr>
    </w:p>
    <w:p w14:paraId="66D38090" w14:textId="77777777" w:rsidR="00721082" w:rsidRPr="00863505" w:rsidRDefault="00721082" w:rsidP="00721082">
      <w:pPr>
        <w:rPr>
          <w:rFonts w:hAnsi="HG丸ｺﾞｼｯｸM-PRO"/>
        </w:rPr>
      </w:pPr>
    </w:p>
    <w:p w14:paraId="5AF7F664" w14:textId="3FA71D99" w:rsidR="00721082" w:rsidRPr="00863505" w:rsidRDefault="00721082" w:rsidP="00721082">
      <w:pPr>
        <w:rPr>
          <w:rFonts w:hAnsi="HG丸ｺﾞｼｯｸM-PRO"/>
        </w:rPr>
      </w:pPr>
    </w:p>
    <w:p w14:paraId="75B4519C" w14:textId="25EBA189" w:rsidR="00721082" w:rsidRPr="00863505" w:rsidRDefault="00721082" w:rsidP="00721082">
      <w:pPr>
        <w:rPr>
          <w:rFonts w:hAnsi="HG丸ｺﾞｼｯｸM-PRO"/>
        </w:rPr>
      </w:pPr>
    </w:p>
    <w:p w14:paraId="21ABD478" w14:textId="6A977C04" w:rsidR="00721082" w:rsidRPr="00863505" w:rsidRDefault="00721082" w:rsidP="00721082">
      <w:pPr>
        <w:rPr>
          <w:rFonts w:hAnsi="HG丸ｺﾞｼｯｸM-PRO"/>
        </w:rPr>
      </w:pPr>
    </w:p>
    <w:p w14:paraId="5802D0BD" w14:textId="419AAC98" w:rsidR="00721082" w:rsidRPr="00863505" w:rsidRDefault="00721082" w:rsidP="00721082">
      <w:pPr>
        <w:rPr>
          <w:rFonts w:hAnsi="HG丸ｺﾞｼｯｸM-PRO"/>
        </w:rPr>
      </w:pPr>
    </w:p>
    <w:p w14:paraId="7F0ED7FF" w14:textId="4B022405" w:rsidR="00721082" w:rsidRPr="00863505" w:rsidRDefault="00721082" w:rsidP="00721082">
      <w:pPr>
        <w:rPr>
          <w:rFonts w:hAnsi="HG丸ｺﾞｼｯｸM-PRO"/>
        </w:rPr>
      </w:pPr>
    </w:p>
    <w:p w14:paraId="77813CB5" w14:textId="2963334B" w:rsidR="00721082" w:rsidRPr="00863505" w:rsidRDefault="00721082" w:rsidP="00721082">
      <w:pPr>
        <w:rPr>
          <w:rFonts w:hAnsi="HG丸ｺﾞｼｯｸM-PRO"/>
        </w:rPr>
      </w:pPr>
    </w:p>
    <w:p w14:paraId="3402DB53" w14:textId="2C0A722E" w:rsidR="00721082" w:rsidRPr="00863505" w:rsidRDefault="00721082" w:rsidP="00721082">
      <w:pPr>
        <w:rPr>
          <w:rFonts w:hAnsi="HG丸ｺﾞｼｯｸM-PRO"/>
        </w:rPr>
      </w:pPr>
    </w:p>
    <w:p w14:paraId="6CA4C475" w14:textId="59789AD1" w:rsidR="00721082" w:rsidRPr="00863505" w:rsidRDefault="00721082" w:rsidP="00721082">
      <w:pPr>
        <w:rPr>
          <w:rFonts w:hAnsi="HG丸ｺﾞｼｯｸM-PRO"/>
        </w:rPr>
      </w:pPr>
    </w:p>
    <w:p w14:paraId="0811BD62" w14:textId="10568DFF" w:rsidR="00721082" w:rsidRPr="00863505" w:rsidRDefault="00721082" w:rsidP="00721082">
      <w:pPr>
        <w:rPr>
          <w:rFonts w:hAnsi="HG丸ｺﾞｼｯｸM-PRO"/>
        </w:rPr>
      </w:pPr>
    </w:p>
    <w:p w14:paraId="2B9B1C43" w14:textId="6345882D" w:rsidR="00721082" w:rsidRPr="00863505" w:rsidRDefault="00721082" w:rsidP="00721082">
      <w:pPr>
        <w:rPr>
          <w:rFonts w:hAnsi="HG丸ｺﾞｼｯｸM-PRO"/>
        </w:rPr>
      </w:pPr>
    </w:p>
    <w:p w14:paraId="78981100" w14:textId="77777777" w:rsidR="00721082" w:rsidRPr="00863505" w:rsidRDefault="00721082" w:rsidP="00721082">
      <w:pPr>
        <w:rPr>
          <w:rFonts w:hAnsi="HG丸ｺﾞｼｯｸM-PRO"/>
        </w:rPr>
      </w:pPr>
    </w:p>
    <w:p w14:paraId="7CD124F5" w14:textId="04499529" w:rsidR="00721082" w:rsidRPr="00863505" w:rsidRDefault="00721082" w:rsidP="00721082">
      <w:pPr>
        <w:rPr>
          <w:rFonts w:hAnsi="HG丸ｺﾞｼｯｸM-PRO"/>
        </w:rPr>
      </w:pPr>
    </w:p>
    <w:p w14:paraId="7E83C3DC" w14:textId="2349812E" w:rsidR="00721082" w:rsidRPr="00863505" w:rsidRDefault="00721082" w:rsidP="00721082">
      <w:pPr>
        <w:rPr>
          <w:rFonts w:hAnsi="HG丸ｺﾞｼｯｸM-PRO"/>
        </w:rPr>
      </w:pPr>
    </w:p>
    <w:p w14:paraId="1FFDCEAD" w14:textId="5267232A" w:rsidR="00721082" w:rsidRPr="00863505" w:rsidRDefault="00721082" w:rsidP="00721082">
      <w:pPr>
        <w:rPr>
          <w:rFonts w:hAnsi="HG丸ｺﾞｼｯｸM-PRO"/>
        </w:rPr>
      </w:pPr>
    </w:p>
    <w:p w14:paraId="66EE9125" w14:textId="433FF2B4" w:rsidR="00721082" w:rsidRPr="00863505" w:rsidRDefault="00721082" w:rsidP="00721082">
      <w:pPr>
        <w:rPr>
          <w:rFonts w:hAnsi="HG丸ｺﾞｼｯｸM-PRO"/>
        </w:rPr>
      </w:pPr>
    </w:p>
    <w:p w14:paraId="69433186" w14:textId="59592DE2" w:rsidR="00721082" w:rsidRPr="00863505" w:rsidRDefault="00721082" w:rsidP="00721082">
      <w:pPr>
        <w:rPr>
          <w:rFonts w:hAnsi="HG丸ｺﾞｼｯｸM-PRO"/>
        </w:rPr>
      </w:pPr>
    </w:p>
    <w:p w14:paraId="51CFCFE6" w14:textId="7BC85A20" w:rsidR="00721082" w:rsidRPr="00863505" w:rsidRDefault="00721082" w:rsidP="00721082">
      <w:pPr>
        <w:rPr>
          <w:rFonts w:hAnsi="HG丸ｺﾞｼｯｸM-PRO"/>
        </w:rPr>
      </w:pPr>
    </w:p>
    <w:p w14:paraId="2C678BD0" w14:textId="2BD12896" w:rsidR="00721082" w:rsidRPr="00863505" w:rsidRDefault="00721082" w:rsidP="00721082">
      <w:pPr>
        <w:rPr>
          <w:rFonts w:hAnsi="HG丸ｺﾞｼｯｸM-PRO"/>
        </w:rPr>
      </w:pPr>
    </w:p>
    <w:p w14:paraId="1B6B7B90" w14:textId="031A6DE2" w:rsidR="00721082" w:rsidRPr="00863505" w:rsidRDefault="00721082" w:rsidP="00721082">
      <w:pPr>
        <w:rPr>
          <w:rFonts w:hAnsi="HG丸ｺﾞｼｯｸM-PRO"/>
        </w:rPr>
      </w:pPr>
    </w:p>
    <w:p w14:paraId="0570045B" w14:textId="3E5A2B4F" w:rsidR="00721082" w:rsidRPr="00863505" w:rsidRDefault="00721082" w:rsidP="00721082">
      <w:pPr>
        <w:rPr>
          <w:rFonts w:hAnsi="HG丸ｺﾞｼｯｸM-PRO"/>
        </w:rPr>
      </w:pPr>
    </w:p>
    <w:p w14:paraId="3563BDA6" w14:textId="3B53A6CD" w:rsidR="00721082" w:rsidRPr="00863505" w:rsidRDefault="00721082" w:rsidP="00721082">
      <w:pPr>
        <w:rPr>
          <w:rFonts w:hAnsi="HG丸ｺﾞｼｯｸM-PRO"/>
        </w:rPr>
      </w:pPr>
    </w:p>
    <w:p w14:paraId="4E6F51AF" w14:textId="77777777" w:rsidR="00721082" w:rsidRPr="00863505" w:rsidRDefault="00721082" w:rsidP="00721082">
      <w:pPr>
        <w:rPr>
          <w:rFonts w:hAnsi="HG丸ｺﾞｼｯｸM-PRO"/>
        </w:rPr>
      </w:pPr>
    </w:p>
    <w:p w14:paraId="1F9D9240" w14:textId="11A0F184" w:rsidR="00721082" w:rsidRPr="00863505" w:rsidRDefault="00721082" w:rsidP="00721082">
      <w:pPr>
        <w:rPr>
          <w:rFonts w:hAnsi="HG丸ｺﾞｼｯｸM-PRO"/>
        </w:rPr>
      </w:pPr>
    </w:p>
    <w:p w14:paraId="7B005566" w14:textId="1A0CCE19" w:rsidR="00721082" w:rsidRPr="00863505" w:rsidRDefault="00721082" w:rsidP="00721082">
      <w:pPr>
        <w:rPr>
          <w:rFonts w:hAnsi="HG丸ｺﾞｼｯｸM-PRO"/>
        </w:rPr>
      </w:pPr>
    </w:p>
    <w:p w14:paraId="56D91414" w14:textId="0113D23E" w:rsidR="00721082" w:rsidRPr="00863505" w:rsidRDefault="00721082" w:rsidP="00721082">
      <w:pPr>
        <w:rPr>
          <w:rFonts w:hAnsi="HG丸ｺﾞｼｯｸM-PRO"/>
        </w:rPr>
      </w:pPr>
    </w:p>
    <w:p w14:paraId="60E41E01" w14:textId="77777777" w:rsidR="00721082" w:rsidRPr="00863505" w:rsidRDefault="00721082" w:rsidP="00721082">
      <w:pPr>
        <w:rPr>
          <w:rFonts w:hAnsi="HG丸ｺﾞｼｯｸM-PRO"/>
        </w:rPr>
      </w:pPr>
    </w:p>
    <w:p w14:paraId="0A214DF5" w14:textId="561E1549" w:rsidR="008E439D" w:rsidRPr="00863505" w:rsidRDefault="008E439D" w:rsidP="008E439D">
      <w:pPr>
        <w:pStyle w:val="ac"/>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662F57">
        <w:rPr>
          <w:noProof/>
        </w:rPr>
        <w:t>3.6</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662F57">
        <w:rPr>
          <w:noProof/>
        </w:rPr>
        <w:t>8</w:t>
      </w:r>
      <w:r w:rsidR="0040055F" w:rsidRPr="00863505">
        <w:fldChar w:fldCharType="end"/>
      </w:r>
      <w:r w:rsidRPr="00863505">
        <w:rPr>
          <w:rFonts w:hint="eastAsia"/>
        </w:rPr>
        <w:t xml:space="preserve">　点検～診断・評価～対策実施フロー</w:t>
      </w:r>
    </w:p>
    <w:p w14:paraId="506B24BB" w14:textId="77777777" w:rsidR="008E439D" w:rsidRPr="00863505" w:rsidRDefault="008E439D" w:rsidP="00721082">
      <w:pPr>
        <w:pStyle w:val="40"/>
        <w:ind w:left="420" w:firstLine="210"/>
      </w:pPr>
    </w:p>
    <w:p w14:paraId="5A33A78F" w14:textId="7CDA30C0" w:rsidR="00646BD2" w:rsidRPr="00863505" w:rsidRDefault="00646BD2">
      <w:pPr>
        <w:widowControl/>
        <w:jc w:val="left"/>
        <w:rPr>
          <w:rFonts w:hAnsi="HG丸ｺﾞｼｯｸM-PRO"/>
        </w:rPr>
      </w:pPr>
      <w:r w:rsidRPr="00863505">
        <w:rPr>
          <w:rFonts w:hAnsi="HG丸ｺﾞｼｯｸM-PRO"/>
        </w:rPr>
        <w:br w:type="page"/>
      </w:r>
    </w:p>
    <w:p w14:paraId="61BFD1BC" w14:textId="4824C11B" w:rsidR="00721082" w:rsidRPr="00863505" w:rsidRDefault="00721082" w:rsidP="009B4FFB">
      <w:pPr>
        <w:pStyle w:val="5"/>
        <w:ind w:left="922"/>
      </w:pPr>
      <w:r w:rsidRPr="00863505">
        <w:rPr>
          <w:rFonts w:hint="eastAsia"/>
        </w:rPr>
        <w:lastRenderedPageBreak/>
        <w:t>定期点検を含む点検業務のフロー</w:t>
      </w:r>
    </w:p>
    <w:p w14:paraId="231CB922" w14:textId="16F05F06" w:rsidR="008E439D" w:rsidRPr="00863505" w:rsidRDefault="008E439D" w:rsidP="008E439D">
      <w:pPr>
        <w:pStyle w:val="50"/>
        <w:ind w:left="735" w:firstLine="210"/>
      </w:pPr>
      <w:r w:rsidRPr="00863505">
        <w:rPr>
          <w:rFonts w:hAnsi="HG丸ｺﾞｼｯｸM-PRO" w:hint="eastAsia"/>
          <w:szCs w:val="21"/>
        </w:rPr>
        <w:t>点検業務のうち、定期点検については、特に計画的維持管理に資するものであり、以下のフローに沿って実施する。</w:t>
      </w:r>
    </w:p>
    <w:p w14:paraId="5DCD9FFA" w14:textId="77777777" w:rsidR="00721082" w:rsidRPr="00863505" w:rsidRDefault="00721082" w:rsidP="00721082">
      <w:pPr>
        <w:pStyle w:val="50"/>
        <w:ind w:leftChars="233" w:left="489" w:firstLine="210"/>
        <w:rPr>
          <w:rFonts w:hAnsi="HG丸ｺﾞｼｯｸM-PRO"/>
          <w:szCs w:val="21"/>
        </w:rPr>
      </w:pPr>
    </w:p>
    <w:p w14:paraId="347F2891" w14:textId="77777777" w:rsidR="00721082" w:rsidRPr="00863505" w:rsidRDefault="00721082" w:rsidP="00721082">
      <w:pPr>
        <w:pStyle w:val="40"/>
        <w:ind w:left="420" w:firstLine="210"/>
      </w:pPr>
      <w:r w:rsidRPr="00863505">
        <w:rPr>
          <w:noProof/>
        </w:rPr>
        <mc:AlternateContent>
          <mc:Choice Requires="wpg">
            <w:drawing>
              <wp:anchor distT="0" distB="0" distL="114300" distR="114300" simplePos="0" relativeHeight="252134400" behindDoc="0" locked="0" layoutInCell="1" allowOverlap="1" wp14:anchorId="19DA879F" wp14:editId="149C8CAB">
                <wp:simplePos x="0" y="0"/>
                <wp:positionH relativeFrom="column">
                  <wp:posOffset>857250</wp:posOffset>
                </wp:positionH>
                <wp:positionV relativeFrom="paragraph">
                  <wp:posOffset>19050</wp:posOffset>
                </wp:positionV>
                <wp:extent cx="4273455" cy="5199607"/>
                <wp:effectExtent l="0" t="0" r="13335" b="1270"/>
                <wp:wrapNone/>
                <wp:docPr id="265929357" name="グループ化 265929357" descr="図 3.6 9　定期点検の業務フロー"/>
                <wp:cNvGraphicFramePr/>
                <a:graphic xmlns:a="http://schemas.openxmlformats.org/drawingml/2006/main">
                  <a:graphicData uri="http://schemas.microsoft.com/office/word/2010/wordprocessingGroup">
                    <wpg:wgp>
                      <wpg:cNvGrpSpPr/>
                      <wpg:grpSpPr>
                        <a:xfrm>
                          <a:off x="0" y="0"/>
                          <a:ext cx="4273455" cy="5199607"/>
                          <a:chOff x="0" y="0"/>
                          <a:chExt cx="4273455" cy="5199607"/>
                        </a:xfrm>
                      </wpg:grpSpPr>
                      <wpg:grpSp>
                        <wpg:cNvPr id="1812051410" name="グループ化 1812051410"/>
                        <wpg:cNvGrpSpPr/>
                        <wpg:grpSpPr>
                          <a:xfrm>
                            <a:off x="0" y="0"/>
                            <a:ext cx="4273455" cy="5199607"/>
                            <a:chOff x="0" y="0"/>
                            <a:chExt cx="4273455" cy="5199607"/>
                          </a:xfrm>
                        </wpg:grpSpPr>
                        <wps:wsp>
                          <wps:cNvPr id="1146055275" name="直線矢印コネクタ 1146055275"/>
                          <wps:cNvCnPr/>
                          <wps:spPr>
                            <a:xfrm>
                              <a:off x="1528482" y="2729433"/>
                              <a:ext cx="1143410" cy="12819"/>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2141408820" name="角丸四角形 66"/>
                          <wps:cNvSpPr/>
                          <wps:spPr>
                            <a:xfrm>
                              <a:off x="272921" y="2345750"/>
                              <a:ext cx="4000500" cy="1854776"/>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197288" name="角丸四角形 67"/>
                          <wps:cNvSpPr/>
                          <wps:spPr>
                            <a:xfrm>
                              <a:off x="272955" y="914400"/>
                              <a:ext cx="4000500" cy="208724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037802" name="直線矢印コネクタ 1887037802"/>
                          <wps:cNvCnPr/>
                          <wps:spPr>
                            <a:xfrm flipV="1">
                              <a:off x="191069" y="327546"/>
                              <a:ext cx="0" cy="41141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g:grpSp>
                          <wpg:cNvPr id="1641288369" name="グループ化 1641288369"/>
                          <wpg:cNvGrpSpPr/>
                          <wpg:grpSpPr>
                            <a:xfrm>
                              <a:off x="2402006" y="630640"/>
                              <a:ext cx="1005840" cy="527685"/>
                              <a:chOff x="0" y="-38100"/>
                              <a:chExt cx="1005959" cy="527685"/>
                            </a:xfrm>
                          </wpg:grpSpPr>
                          <wps:wsp>
                            <wps:cNvPr id="1943594293" name="角丸四角形 70"/>
                            <wps:cNvSpPr/>
                            <wps:spPr>
                              <a:xfrm>
                                <a:off x="0" y="100124"/>
                                <a:ext cx="10001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EC0F28" w14:textId="77777777" w:rsidR="00721082" w:rsidRPr="00417366" w:rsidRDefault="00721082" w:rsidP="00721082">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261923" name="テキスト ボックス 874261923"/>
                            <wps:cNvSpPr txBox="1"/>
                            <wps:spPr>
                              <a:xfrm>
                                <a:off x="116959" y="-38100"/>
                                <a:ext cx="8890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0E6020" w14:textId="77777777" w:rsidR="00721082" w:rsidRPr="00417366" w:rsidRDefault="00721082" w:rsidP="00721082">
                                  <w:pPr>
                                    <w:rPr>
                                      <w:rFonts w:ascii="Meiryo UI" w:eastAsia="Meiryo UI" w:hAnsi="Meiryo UI" w:cs="Meiryo UI"/>
                                      <w:sz w:val="32"/>
                                    </w:rPr>
                                  </w:pPr>
                                  <w:r w:rsidRPr="00417366">
                                    <w:rPr>
                                      <w:rFonts w:ascii="Meiryo UI" w:eastAsia="Meiryo UI" w:hAnsi="Meiryo UI" w:cs="Meiryo UI" w:hint="eastAsia"/>
                                      <w:sz w:val="32"/>
                                    </w:rPr>
                                    <w:t>点　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18864009" name="グループ化 918864009"/>
                          <wpg:cNvGrpSpPr/>
                          <wpg:grpSpPr>
                            <a:xfrm>
                              <a:off x="2088108" y="2086543"/>
                              <a:ext cx="1610360" cy="527685"/>
                              <a:chOff x="0" y="66675"/>
                              <a:chExt cx="1610626" cy="527685"/>
                            </a:xfrm>
                          </wpg:grpSpPr>
                          <wps:wsp>
                            <wps:cNvPr id="1308928187" name="角丸四角形 73"/>
                            <wps:cNvSpPr/>
                            <wps:spPr>
                              <a:xfrm>
                                <a:off x="0" y="203791"/>
                                <a:ext cx="15970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8A895C" w14:textId="77777777" w:rsidR="00721082" w:rsidRPr="00417366" w:rsidRDefault="00721082" w:rsidP="00721082">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3301649" name="テキスト ボックス 1713301649"/>
                            <wps:cNvSpPr txBox="1"/>
                            <wps:spPr>
                              <a:xfrm>
                                <a:off x="148856" y="66675"/>
                                <a:ext cx="146177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C4712D" w14:textId="77777777" w:rsidR="00721082" w:rsidRPr="00417366" w:rsidRDefault="00721082" w:rsidP="00721082">
                                  <w:pPr>
                                    <w:rPr>
                                      <w:rFonts w:ascii="Meiryo UI" w:eastAsia="Meiryo UI" w:hAnsi="Meiryo UI" w:cs="Meiryo UI"/>
                                      <w:sz w:val="32"/>
                                    </w:rPr>
                                  </w:pPr>
                                  <w:r>
                                    <w:rPr>
                                      <w:rFonts w:ascii="Meiryo UI" w:eastAsia="Meiryo UI" w:hAnsi="Meiryo UI" w:cs="Meiryo UI" w:hint="eastAsia"/>
                                      <w:sz w:val="32"/>
                                    </w:rPr>
                                    <w:t>診 断・評 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19454024" name="グループ化 2019454024"/>
                          <wpg:cNvGrpSpPr/>
                          <wpg:grpSpPr>
                            <a:xfrm>
                              <a:off x="382138" y="2565779"/>
                              <a:ext cx="1137920" cy="368300"/>
                              <a:chOff x="0" y="0"/>
                              <a:chExt cx="1138062" cy="368490"/>
                            </a:xfrm>
                          </wpg:grpSpPr>
                          <wps:wsp>
                            <wps:cNvPr id="72382624" name="正方形/長方形 72382624"/>
                            <wps:cNvSpPr/>
                            <wps:spPr>
                              <a:xfrm>
                                <a:off x="0" y="10632"/>
                                <a:ext cx="1138062"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151770" name="テキスト ボックス 292151770"/>
                            <wps:cNvSpPr txBox="1"/>
                            <wps:spPr>
                              <a:xfrm>
                                <a:off x="85060" y="0"/>
                                <a:ext cx="945534" cy="36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36B4A0" w14:textId="77777777" w:rsidR="00721082" w:rsidRPr="00417366" w:rsidRDefault="00721082" w:rsidP="00721082">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14:paraId="61BC198B" w14:textId="77777777" w:rsidR="00721082" w:rsidRPr="00417366" w:rsidRDefault="00721082" w:rsidP="00721082">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29753582" name="グループ化 1329753582"/>
                          <wpg:cNvGrpSpPr/>
                          <wpg:grpSpPr>
                            <a:xfrm>
                              <a:off x="395785" y="3152494"/>
                              <a:ext cx="1182946" cy="368300"/>
                              <a:chOff x="0" y="-138"/>
                              <a:chExt cx="1182946" cy="368300"/>
                            </a:xfrm>
                          </wpg:grpSpPr>
                          <wps:wsp>
                            <wps:cNvPr id="1233119474" name="正方形/長方形 1233119474"/>
                            <wps:cNvSpPr/>
                            <wps:spPr>
                              <a:xfrm>
                                <a:off x="0" y="17253"/>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510223" name="テキスト ボックス 729510223"/>
                            <wps:cNvSpPr txBox="1"/>
                            <wps:spPr>
                              <a:xfrm>
                                <a:off x="30436" y="-138"/>
                                <a:ext cx="115251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2CC4EA"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健全度等の算出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6188927" name="グループ化 206188927"/>
                          <wpg:cNvGrpSpPr/>
                          <wpg:grpSpPr>
                            <a:xfrm>
                              <a:off x="382138" y="4285397"/>
                              <a:ext cx="1137920" cy="368300"/>
                              <a:chOff x="0" y="0"/>
                              <a:chExt cx="1137920" cy="368300"/>
                            </a:xfrm>
                          </wpg:grpSpPr>
                          <wps:wsp>
                            <wps:cNvPr id="1755033517" name="正方形/長方形 1755033517"/>
                            <wps:cNvSpPr/>
                            <wps:spPr>
                              <a:xfrm>
                                <a:off x="0" y="13648"/>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0668542" name="テキスト ボックス 1570668542"/>
                            <wps:cNvSpPr txBox="1"/>
                            <wps:spPr>
                              <a:xfrm>
                                <a:off x="13647" y="0"/>
                                <a:ext cx="112392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8AE933"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93120332" name="グループ化 593120332"/>
                          <wpg:cNvGrpSpPr/>
                          <wpg:grpSpPr>
                            <a:xfrm>
                              <a:off x="272955" y="4831307"/>
                              <a:ext cx="1259840" cy="368300"/>
                              <a:chOff x="-68238" y="-322"/>
                              <a:chExt cx="1260399" cy="368300"/>
                            </a:xfrm>
                          </wpg:grpSpPr>
                          <wps:wsp>
                            <wps:cNvPr id="13460668" name="正方形/長方形 13460668"/>
                            <wps:cNvSpPr/>
                            <wps:spPr>
                              <a:xfrm>
                                <a:off x="0" y="13648"/>
                                <a:ext cx="1137920" cy="34290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247360" name="テキスト ボックス 487247360"/>
                            <wps:cNvSpPr txBox="1"/>
                            <wps:spPr>
                              <a:xfrm>
                                <a:off x="-68238" y="-322"/>
                                <a:ext cx="1260399"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1191A" w14:textId="77777777" w:rsidR="00721082" w:rsidRPr="00762C95" w:rsidRDefault="00721082" w:rsidP="00721082">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43470464" name="角丸四角形 89"/>
                          <wps:cNvSpPr/>
                          <wps:spPr>
                            <a:xfrm>
                              <a:off x="1705537" y="1199617"/>
                              <a:ext cx="2456887" cy="910496"/>
                            </a:xfrm>
                            <a:prstGeom prst="roundRect">
                              <a:avLst/>
                            </a:prstGeom>
                            <a:solidFill>
                              <a:schemeClr val="accent2">
                                <a:lumMod val="20000"/>
                                <a:lumOff val="80000"/>
                              </a:schemeClr>
                            </a:solid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CD08A" w14:textId="77777777" w:rsidR="00721082" w:rsidRPr="000B1E84" w:rsidRDefault="00721082" w:rsidP="00721082">
                                <w:pPr>
                                  <w:spacing w:line="220" w:lineRule="exact"/>
                                  <w:jc w:val="left"/>
                                  <w:rPr>
                                    <w:rFonts w:hAnsi="HG丸ｺﾞｼｯｸM-PRO"/>
                                    <w:b/>
                                    <w:color w:val="000000" w:themeColor="text1"/>
                                    <w:szCs w:val="21"/>
                                  </w:rPr>
                                </w:pPr>
                                <w:r w:rsidRPr="000B1E84">
                                  <w:rPr>
                                    <w:rFonts w:hAnsi="HG丸ｺﾞｼｯｸM-PRO" w:hint="eastAsia"/>
                                    <w:b/>
                                    <w:color w:val="000000" w:themeColor="text1"/>
                                    <w:szCs w:val="21"/>
                                  </w:rPr>
                                  <w:t>【キャリブレーション】</w:t>
                                </w:r>
                              </w:p>
                              <w:p w14:paraId="00690CA9" w14:textId="77777777" w:rsidR="00721082" w:rsidRPr="000B1E84" w:rsidRDefault="00721082" w:rsidP="00721082">
                                <w:pPr>
                                  <w:spacing w:line="220" w:lineRule="exact"/>
                                  <w:jc w:val="left"/>
                                  <w:rPr>
                                    <w:rFonts w:hAnsi="HG丸ｺﾞｼｯｸM-PRO"/>
                                    <w:color w:val="000000" w:themeColor="text1"/>
                                    <w:szCs w:val="21"/>
                                  </w:rPr>
                                </w:pPr>
                                <w:r w:rsidRPr="000B1E84">
                                  <w:rPr>
                                    <w:rFonts w:hAnsi="HG丸ｺﾞｼｯｸM-PRO" w:hint="eastAsia"/>
                                    <w:color w:val="000000" w:themeColor="text1"/>
                                    <w:szCs w:val="21"/>
                                  </w:rPr>
                                  <w:t>（点検結果の精度向上）</w:t>
                                </w:r>
                              </w:p>
                              <w:p w14:paraId="591770A8" w14:textId="77777777" w:rsidR="00721082" w:rsidRPr="000B1E84" w:rsidRDefault="00721082" w:rsidP="00721082">
                                <w:pPr>
                                  <w:spacing w:line="220" w:lineRule="exact"/>
                                  <w:jc w:val="left"/>
                                  <w:rPr>
                                    <w:rFonts w:hAnsi="HG丸ｺﾞｼｯｸM-PRO"/>
                                    <w:color w:val="000000" w:themeColor="text1"/>
                                    <w:szCs w:val="21"/>
                                  </w:rPr>
                                </w:pPr>
                                <w:r>
                                  <w:rPr>
                                    <w:rFonts w:hAnsi="HG丸ｺﾞｼｯｸM-PRO" w:hint="eastAsia"/>
                                    <w:color w:val="000000" w:themeColor="text1"/>
                                    <w:szCs w:val="21"/>
                                  </w:rPr>
                                  <w:t>・</w:t>
                                </w:r>
                                <w:r w:rsidRPr="000B1E84">
                                  <w:rPr>
                                    <w:rFonts w:hAnsi="HG丸ｺﾞｼｯｸM-PRO" w:hint="eastAsia"/>
                                    <w:color w:val="000000" w:themeColor="text1"/>
                                    <w:szCs w:val="21"/>
                                  </w:rPr>
                                  <w:t>点検・診断結果の比較評価</w:t>
                                </w:r>
                              </w:p>
                              <w:p w14:paraId="7349BEE3" w14:textId="77777777" w:rsidR="00721082" w:rsidRPr="000B1E84" w:rsidRDefault="00721082" w:rsidP="00721082">
                                <w:pPr>
                                  <w:spacing w:line="220" w:lineRule="exact"/>
                                  <w:jc w:val="left"/>
                                  <w:rPr>
                                    <w:rFonts w:hAnsi="HG丸ｺﾞｼｯｸM-PRO"/>
                                    <w:color w:val="000000" w:themeColor="text1"/>
                                    <w:szCs w:val="21"/>
                                  </w:rPr>
                                </w:pPr>
                                <w:r w:rsidRPr="00260976">
                                  <w:rPr>
                                    <w:rFonts w:hAnsi="HG丸ｺﾞｼｯｸM-PRO" w:hint="eastAsia"/>
                                    <w:color w:val="000000" w:themeColor="text1"/>
                                    <w:szCs w:val="21"/>
                                  </w:rPr>
                                  <w:t>・点検業者やメーカーの考察</w:t>
                                </w:r>
                                <w:r w:rsidRPr="001915F7">
                                  <w:rPr>
                                    <w:rFonts w:hAnsi="HG丸ｺﾞｼｯｸM-PRO" w:hint="eastAsia"/>
                                    <w:color w:val="FF0000"/>
                                    <w:szCs w:val="21"/>
                                  </w:rPr>
                                  <w:t xml:space="preserve">  </w:t>
                                </w:r>
                                <w:r w:rsidRPr="006562C4">
                                  <w:rPr>
                                    <w:rFonts w:hAnsi="HG丸ｺﾞｼｯｸM-PRO" w:hint="eastAsia"/>
                                    <w:color w:val="000000" w:themeColor="text1"/>
                                    <w:szCs w:val="21"/>
                                  </w:rPr>
                                  <w:t>な</w:t>
                                </w:r>
                                <w:r w:rsidRPr="000B1E84">
                                  <w:rPr>
                                    <w:rFonts w:hAnsi="HG丸ｺﾞｼｯｸM-PRO" w:hint="eastAsia"/>
                                    <w:color w:val="000000" w:themeColor="text1"/>
                                    <w:szCs w:val="21"/>
                                  </w:rPr>
                                  <w:t>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1242903" name="グループ化 1461242903"/>
                          <wpg:cNvGrpSpPr/>
                          <wpg:grpSpPr>
                            <a:xfrm>
                              <a:off x="395785" y="3684895"/>
                              <a:ext cx="1137920" cy="368300"/>
                              <a:chOff x="0" y="0"/>
                              <a:chExt cx="1137920" cy="368300"/>
                            </a:xfrm>
                          </wpg:grpSpPr>
                          <wps:wsp>
                            <wps:cNvPr id="255314387" name="正方形/長方形 255314387"/>
                            <wps:cNvSpPr/>
                            <wps:spPr>
                              <a:xfrm>
                                <a:off x="0" y="1364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9223004" name="テキスト ボックス 2109223004"/>
                            <wps:cNvSpPr txBox="1"/>
                            <wps:spPr>
                              <a:xfrm>
                                <a:off x="68239"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2CFB3B" w14:textId="77777777" w:rsidR="00721082"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14:paraId="2BAEEE83"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24545183" name="グループ化 1924545183"/>
                          <wpg:cNvGrpSpPr/>
                          <wpg:grpSpPr>
                            <a:xfrm>
                              <a:off x="2671892" y="2558102"/>
                              <a:ext cx="1232754" cy="368300"/>
                              <a:chOff x="-1755628" y="-1077224"/>
                              <a:chExt cx="1147259" cy="368300"/>
                            </a:xfrm>
                          </wpg:grpSpPr>
                          <wps:wsp>
                            <wps:cNvPr id="1584241623" name="正方形/長方形 1584241623"/>
                            <wps:cNvSpPr/>
                            <wps:spPr>
                              <a:xfrm>
                                <a:off x="-1746289" y="-106859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977782" name="テキスト ボックス 652977782"/>
                            <wps:cNvSpPr txBox="1"/>
                            <wps:spPr>
                              <a:xfrm>
                                <a:off x="-1755628" y="-1077224"/>
                                <a:ext cx="112921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0D69A"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55769569" name="グループ化 855769569"/>
                          <wpg:cNvGrpSpPr/>
                          <wpg:grpSpPr>
                            <a:xfrm>
                              <a:off x="354842" y="491319"/>
                              <a:ext cx="743585" cy="368300"/>
                              <a:chOff x="0" y="0"/>
                              <a:chExt cx="743585" cy="368300"/>
                            </a:xfrm>
                          </wpg:grpSpPr>
                          <wps:wsp>
                            <wps:cNvPr id="219764806" name="正方形/長方形 219764806"/>
                            <wps:cNvSpPr/>
                            <wps:spPr>
                              <a:xfrm>
                                <a:off x="0" y="10632"/>
                                <a:ext cx="74358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937363" name="テキスト ボックス 82937363"/>
                            <wps:cNvSpPr txBox="1"/>
                            <wps:spPr>
                              <a:xfrm>
                                <a:off x="53163" y="0"/>
                                <a:ext cx="63596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5C8EE"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53167460" name="グループ化 1053167460"/>
                          <wpg:cNvGrpSpPr/>
                          <wpg:grpSpPr>
                            <a:xfrm>
                              <a:off x="354827" y="1109495"/>
                              <a:ext cx="1264423" cy="368300"/>
                              <a:chOff x="-15" y="-9621"/>
                              <a:chExt cx="1264423" cy="368300"/>
                            </a:xfrm>
                          </wpg:grpSpPr>
                          <wps:wsp>
                            <wps:cNvPr id="826732635" name="正方形/長方形 826732635"/>
                            <wps:cNvSpPr/>
                            <wps:spPr>
                              <a:xfrm>
                                <a:off x="-15" y="8577"/>
                                <a:ext cx="1264423"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583917" name="テキスト ボックス 1769583917"/>
                            <wps:cNvSpPr txBox="1"/>
                            <wps:spPr>
                              <a:xfrm>
                                <a:off x="9492" y="-9621"/>
                                <a:ext cx="123586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6A3D62" w14:textId="77777777" w:rsidR="00721082" w:rsidRDefault="00721082" w:rsidP="00721082">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各種点検</w:t>
                                  </w:r>
                                </w:p>
                                <w:p w14:paraId="50C1BA28" w14:textId="77777777" w:rsidR="00721082" w:rsidRPr="00417366" w:rsidRDefault="00721082" w:rsidP="00721082">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※分解整備等含む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6496231" name="グループ化 1466496231"/>
                          <wpg:cNvGrpSpPr/>
                          <wpg:grpSpPr>
                            <a:xfrm>
                              <a:off x="382138" y="1705970"/>
                              <a:ext cx="668655" cy="368300"/>
                              <a:chOff x="0" y="-10633"/>
                              <a:chExt cx="668655" cy="368300"/>
                            </a:xfrm>
                          </wpg:grpSpPr>
                          <wps:wsp>
                            <wps:cNvPr id="760708077" name="正方形/長方形 760708077"/>
                            <wps:cNvSpPr/>
                            <wps:spPr>
                              <a:xfrm>
                                <a:off x="0" y="8626"/>
                                <a:ext cx="66865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09682" name="テキスト ボックス 37209682"/>
                            <wps:cNvSpPr txBox="1"/>
                            <wps:spPr>
                              <a:xfrm>
                                <a:off x="0" y="-10633"/>
                                <a:ext cx="668344"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0F7D67" w14:textId="77777777" w:rsidR="00721082"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14:paraId="744AAF55" w14:textId="77777777" w:rsidR="00721082" w:rsidRPr="00E03A7E" w:rsidRDefault="00721082" w:rsidP="00721082">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01309173" name="グループ化 1401309173"/>
                          <wpg:cNvGrpSpPr/>
                          <wpg:grpSpPr>
                            <a:xfrm>
                              <a:off x="0" y="0"/>
                              <a:ext cx="1466850" cy="368300"/>
                              <a:chOff x="0" y="0"/>
                              <a:chExt cx="1466850" cy="368300"/>
                            </a:xfrm>
                          </wpg:grpSpPr>
                          <wps:wsp>
                            <wps:cNvPr id="2084051625" name="円/楕円 1040"/>
                            <wps:cNvSpPr/>
                            <wps:spPr>
                              <a:xfrm>
                                <a:off x="0" y="94890"/>
                                <a:ext cx="1466850" cy="18416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160777" name="テキスト ボックス 1079160777"/>
                            <wps:cNvSpPr txBox="1"/>
                            <wps:spPr>
                              <a:xfrm>
                                <a:off x="181155" y="0"/>
                                <a:ext cx="109283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3544B1"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90325699" name="直線矢印コネクタ 2090325699"/>
                          <wps:cNvCnPr/>
                          <wps:spPr>
                            <a:xfrm>
                              <a:off x="723332" y="272955"/>
                              <a:ext cx="0" cy="216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231444063" name="直線矢印コネクタ 1231444063"/>
                          <wps:cNvCnPr/>
                          <wps:spPr>
                            <a:xfrm>
                              <a:off x="736979" y="846161"/>
                              <a:ext cx="0" cy="28765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815419563" name="直線矢印コネクタ 815419563"/>
                          <wps:cNvCnPr/>
                          <wps:spPr>
                            <a:xfrm>
                              <a:off x="723332" y="1460310"/>
                              <a:ext cx="0" cy="252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079167729" name="直線矢印コネクタ 1079167729"/>
                          <wps:cNvCnPr/>
                          <wps:spPr>
                            <a:xfrm>
                              <a:off x="723332" y="2047164"/>
                              <a:ext cx="0" cy="513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237139496" name="テキスト ボックス 237139496"/>
                          <wps:cNvSpPr txBox="1"/>
                          <wps:spPr>
                            <a:xfrm>
                              <a:off x="1719618" y="2456597"/>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991B08" w14:textId="77777777" w:rsidR="00721082" w:rsidRPr="00E42DE5" w:rsidRDefault="00721082" w:rsidP="00721082">
                                <w:pPr>
                                  <w:rPr>
                                    <w:rFonts w:hAnsi="HG丸ｺﾞｼｯｸM-PRO"/>
                                  </w:rPr>
                                </w:pPr>
                                <w:r>
                                  <w:rPr>
                                    <w:rFonts w:hAnsi="HG丸ｺﾞｼｯｸM-PRO"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7745665" name="直線矢印コネクタ 1987745665"/>
                          <wps:cNvCnPr/>
                          <wps:spPr>
                            <a:xfrm>
                              <a:off x="941696" y="2920621"/>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513603995" name="直線矢印コネクタ 1513603995"/>
                          <wps:cNvCnPr/>
                          <wps:spPr>
                            <a:xfrm>
                              <a:off x="955343" y="3521122"/>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671737175" name="直線矢印コネクタ 671737175"/>
                          <wps:cNvCnPr/>
                          <wps:spPr>
                            <a:xfrm>
                              <a:off x="955343" y="4053385"/>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516802589" name="直線矢印コネクタ 1516802589"/>
                          <wps:cNvCnPr/>
                          <wps:spPr>
                            <a:xfrm>
                              <a:off x="955343" y="4653886"/>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784690671" name="直線矢印コネクタ 1784690671"/>
                          <wps:cNvCnPr/>
                          <wps:spPr>
                            <a:xfrm flipH="1">
                              <a:off x="1528482" y="3848500"/>
                              <a:ext cx="1786218"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774333254" name="テキスト ボックス 774333254"/>
                          <wps:cNvSpPr txBox="1"/>
                          <wps:spPr>
                            <a:xfrm>
                              <a:off x="955343" y="2934268"/>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AEEEEC" w14:textId="77777777" w:rsidR="00721082" w:rsidRPr="00E42DE5" w:rsidRDefault="00721082" w:rsidP="00721082">
                                <w:pPr>
                                  <w:rPr>
                                    <w:rFonts w:hAnsi="HG丸ｺﾞｼｯｸM-PRO"/>
                                  </w:rPr>
                                </w:pPr>
                                <w:r>
                                  <w:rPr>
                                    <w:rFonts w:hAnsi="HG丸ｺﾞｼｯｸM-PRO"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8771228" name="直線矢印コネクタ 2108771228"/>
                          <wps:cNvCnPr/>
                          <wps:spPr>
                            <a:xfrm>
                              <a:off x="2893326" y="2115118"/>
                              <a:ext cx="6086" cy="1189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2020773960" name="直線矢印コネクタ 2020773960"/>
                          <wps:cNvCnPr/>
                          <wps:spPr>
                            <a:xfrm flipV="1">
                              <a:off x="2879678" y="1067368"/>
                              <a:ext cx="0" cy="132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366145492" name="直線矢印コネクタ 1366145492"/>
                          <wps:cNvCnPr/>
                          <wps:spPr>
                            <a:xfrm>
                              <a:off x="3304179" y="2917650"/>
                              <a:ext cx="0" cy="930450"/>
                            </a:xfrm>
                            <a:prstGeom prst="straightConnector1">
                              <a:avLst/>
                            </a:prstGeom>
                            <a:ln w="19050">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687130200" name="直線矢印コネクタ 1687130200"/>
                        <wps:cNvCnPr/>
                        <wps:spPr>
                          <a:xfrm flipH="1">
                            <a:off x="190500" y="4438650"/>
                            <a:ext cx="190733" cy="0"/>
                          </a:xfrm>
                          <a:prstGeom prst="straightConnector1">
                            <a:avLst/>
                          </a:prstGeom>
                          <a:ln w="19050">
                            <a:tailEnd type="none" w="lg"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9DA879F" id="グループ化 265929357" o:spid="_x0000_s1191" alt="図 3.6 9　定期点検の業務フロー" style="position:absolute;left:0;text-align:left;margin-left:67.5pt;margin-top:1.5pt;width:336.5pt;height:409.4pt;z-index:252134400;mso-position-horizontal-relative:text;mso-position-vertical-relative:text;mso-width-relative:margin" coordsize="42734,5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">
                <v:group id="グループ化 1812051410" o:spid="_x0000_s1192" style="position:absolute;width:42734;height:51996" coordsize="42734,5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">
                  <v:shape id="直線矢印コネクタ 1146055275" o:spid="_x0000_s1193" type="#_x0000_t32" style="position:absolute;left:15284;top:27294;width:11434;height: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" strokecolor="#4579b8 [3044]" strokeweight="1.5pt">
                    <v:stroke endarrow="block" endarrowwidth="wide" endarrowlength="long"/>
                  </v:shape>
                  <v:roundrect id="角丸四角形 66" o:spid="_x0000_s1194" style="position:absolute;left:2729;top:23457;width:40005;height:18548;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" filled="f" strokecolor="#00b050" strokeweight="2.5pt"/>
                  <v:roundrect id="角丸四角形 67" o:spid="_x0000_s1195" style="position:absolute;left:2729;top:9144;width:40005;height:20872;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" filled="f" strokecolor="red" strokeweight="2.5pt"/>
                  <v:shape id="直線矢印コネクタ 1887037802" o:spid="_x0000_s1196" type="#_x0000_t32" style="position:absolute;left:1910;top:3275;width:0;height:411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" strokecolor="#4579b8 [3044]" strokeweight="1.5pt">
                    <v:stroke endarrow="block" endarrowwidth="wide" endarrowlength="long"/>
                  </v:shape>
                  <v:group id="グループ化 1641288369" o:spid="_x0000_s1197" style="position:absolute;left:24020;top:6306;width:10058;height:5277" coordorigin=",-381" coordsize="10059,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">
                    <v:roundrect id="角丸四角形 70" o:spid="_x0000_s1198" style="position:absolute;top:1001;width:10001;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" fillcolor="#ffc" strokecolor="#243f60 [1604]" strokeweight="2pt">
                      <v:textbox>
                        <w:txbxContent>
                          <w:p w14:paraId="67EC0F28" w14:textId="77777777" w:rsidR="00721082" w:rsidRPr="00417366" w:rsidRDefault="00721082" w:rsidP="00721082">
                            <w:pPr>
                              <w:rPr>
                                <w:color w:val="000000" w:themeColor="text1"/>
                              </w:rPr>
                            </w:pPr>
                          </w:p>
                        </w:txbxContent>
                      </v:textbox>
                    </v:roundrect>
                    <v:shape id="テキスト ボックス 874261923" o:spid="_x0000_s1199" type="#_x0000_t202" style="position:absolute;left:1169;top:-381;width:8890;height:5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" filled="f" stroked="f" strokeweight=".5pt">
                      <v:textbox>
                        <w:txbxContent>
                          <w:p w14:paraId="660E6020" w14:textId="77777777" w:rsidR="00721082" w:rsidRPr="00417366" w:rsidRDefault="00721082" w:rsidP="00721082">
                            <w:pPr>
                              <w:rPr>
                                <w:rFonts w:ascii="Meiryo UI" w:eastAsia="Meiryo UI" w:hAnsi="Meiryo UI" w:cs="Meiryo UI"/>
                                <w:sz w:val="32"/>
                              </w:rPr>
                            </w:pPr>
                            <w:r w:rsidRPr="00417366">
                              <w:rPr>
                                <w:rFonts w:ascii="Meiryo UI" w:eastAsia="Meiryo UI" w:hAnsi="Meiryo UI" w:cs="Meiryo UI" w:hint="eastAsia"/>
                                <w:sz w:val="32"/>
                              </w:rPr>
                              <w:t>点　検</w:t>
                            </w:r>
                          </w:p>
                        </w:txbxContent>
                      </v:textbox>
                    </v:shape>
                  </v:group>
                  <v:group id="グループ化 918864009" o:spid="_x0000_s1200" style="position:absolute;left:20881;top:20865;width:16103;height:5277" coordorigin=",666" coordsize="16106,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">
                    <v:roundrect id="角丸四角形 73" o:spid="_x0000_s1201" style="position:absolute;top:2037;width:15970;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" fillcolor="#ffc" strokecolor="#243f60 [1604]" strokeweight="2pt">
                      <v:textbox>
                        <w:txbxContent>
                          <w:p w14:paraId="508A895C" w14:textId="77777777" w:rsidR="00721082" w:rsidRPr="00417366" w:rsidRDefault="00721082" w:rsidP="00721082">
                            <w:pPr>
                              <w:rPr>
                                <w:color w:val="000000" w:themeColor="text1"/>
                              </w:rPr>
                            </w:pPr>
                          </w:p>
                        </w:txbxContent>
                      </v:textbox>
                    </v:roundrect>
                    <v:shape id="テキスト ボックス 1713301649" o:spid="_x0000_s1202" type="#_x0000_t202" style="position:absolute;left:1488;top:666;width:14618;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" filled="f" stroked="f" strokeweight=".5pt">
                      <v:textbox>
                        <w:txbxContent>
                          <w:p w14:paraId="6DC4712D" w14:textId="77777777" w:rsidR="00721082" w:rsidRPr="00417366" w:rsidRDefault="00721082" w:rsidP="00721082">
                            <w:pPr>
                              <w:rPr>
                                <w:rFonts w:ascii="Meiryo UI" w:eastAsia="Meiryo UI" w:hAnsi="Meiryo UI" w:cs="Meiryo UI"/>
                                <w:sz w:val="32"/>
                              </w:rPr>
                            </w:pPr>
                            <w:r>
                              <w:rPr>
                                <w:rFonts w:ascii="Meiryo UI" w:eastAsia="Meiryo UI" w:hAnsi="Meiryo UI" w:cs="Meiryo UI" w:hint="eastAsia"/>
                                <w:sz w:val="32"/>
                              </w:rPr>
                              <w:t>診 断・評 価</w:t>
                            </w:r>
                          </w:p>
                        </w:txbxContent>
                      </v:textbox>
                    </v:shape>
                  </v:group>
                  <v:group id="グループ化 2019454024" o:spid="_x0000_s1203" style="position:absolute;left:3821;top:25657;width:11379;height:3683" coordsize="11380,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">
                    <v:rect id="正方形/長方形 72382624" o:spid="_x0000_s1204" style="position:absolute;top:106;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" fillcolor="#4f81bd [3204]" strokecolor="#243f60 [1604]" strokeweight="2pt"/>
                    <v:shape id="テキスト ボックス 292151770" o:spid="_x0000_s1205" type="#_x0000_t202" style="position:absolute;left:850;width:9455;height: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" filled="f" stroked="f" strokeweight=".5pt">
                      <v:textbox>
                        <w:txbxContent>
                          <w:p w14:paraId="2436B4A0" w14:textId="77777777" w:rsidR="00721082" w:rsidRPr="00417366" w:rsidRDefault="00721082" w:rsidP="00721082">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14:paraId="61BC198B" w14:textId="77777777" w:rsidR="00721082" w:rsidRPr="00417366" w:rsidRDefault="00721082" w:rsidP="00721082">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v:textbox>
                    </v:shape>
                  </v:group>
                  <v:group id="グループ化 1329753582" o:spid="_x0000_s1206" style="position:absolute;left:3957;top:31524;width:11830;height:3683" coordorigin=",-1" coordsize="11829,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">
                    <v:rect id="正方形/長方形 1233119474" o:spid="_x0000_s1207" style="position:absolute;top:172;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" fillcolor="#4f81bd [3204]" strokecolor="#243f60 [1604]" strokeweight="2pt"/>
                    <v:shape id="テキスト ボックス 729510223" o:spid="_x0000_s1208" type="#_x0000_t202" style="position:absolute;left:304;top:-1;width:11525;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" filled="f" stroked="f" strokeweight=".5pt">
                      <v:textbox>
                        <w:txbxContent>
                          <w:p w14:paraId="082CC4EA"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健全度等の算出</w:t>
                            </w:r>
                          </w:p>
                        </w:txbxContent>
                      </v:textbox>
                    </v:shape>
                  </v:group>
                  <v:group id="グループ化 206188927" o:spid="_x0000_s1209" style="position:absolute;left:3821;top:42853;width:11379;height:3683" coordsize="11379,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">
                    <v:rect id="正方形/長方形 1755033517" o:spid="_x0000_s1210" style="position:absolute;top:136;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" fillcolor="#4f81bd [3204]" strokecolor="#243f60 [1604]" strokeweight="2pt"/>
                    <v:shape id="テキスト ボックス 1570668542" o:spid="_x0000_s1211" type="#_x0000_t202" style="position:absolute;left:136;width:11239;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" filled="f" stroked="f" strokeweight=".5pt">
                      <v:textbox>
                        <w:txbxContent>
                          <w:p w14:paraId="388AE933"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v:textbox>
                    </v:shape>
                  </v:group>
                  <v:group id="グループ化 593120332" o:spid="_x0000_s1212" style="position:absolute;left:2729;top:48313;width:12598;height:3683" coordorigin="-682,-3" coordsize="12603,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">
                    <v:rect id="正方形/長方形 13460668" o:spid="_x0000_s1213" style="position:absolute;top:136;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" fillcolor="white [3212]" strokecolor="#243f60 [1604]" strokeweight="2pt">
                      <v:stroke dashstyle="3 1"/>
                    </v:rect>
                    <v:shape id="テキスト ボックス 487247360" o:spid="_x0000_s1214" type="#_x0000_t202" style="position:absolute;left:-682;top:-3;width:12603;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" filled="f" stroked="f" strokeweight=".5pt">
                      <v:textbox>
                        <w:txbxContent>
                          <w:p w14:paraId="4421191A" w14:textId="77777777" w:rsidR="00721082" w:rsidRPr="00762C95" w:rsidRDefault="00721082" w:rsidP="00721082">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v:textbox>
                    </v:shape>
                  </v:group>
                  <v:roundrect id="角丸四角形 89" o:spid="_x0000_s1215" style="position:absolute;left:17055;top:11996;width:24569;height: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" fillcolor="#f2dbdb [661]" strokecolor="#c0504d [3205]" strokeweight="2.25pt">
                    <v:textbox>
                      <w:txbxContent>
                        <w:p w14:paraId="44CCD08A" w14:textId="77777777" w:rsidR="00721082" w:rsidRPr="000B1E84" w:rsidRDefault="00721082" w:rsidP="00721082">
                          <w:pPr>
                            <w:spacing w:line="220" w:lineRule="exact"/>
                            <w:jc w:val="left"/>
                            <w:rPr>
                              <w:rFonts w:hAnsi="HG丸ｺﾞｼｯｸM-PRO"/>
                              <w:b/>
                              <w:color w:val="000000" w:themeColor="text1"/>
                              <w:szCs w:val="21"/>
                            </w:rPr>
                          </w:pPr>
                          <w:r w:rsidRPr="000B1E84">
                            <w:rPr>
                              <w:rFonts w:hAnsi="HG丸ｺﾞｼｯｸM-PRO" w:hint="eastAsia"/>
                              <w:b/>
                              <w:color w:val="000000" w:themeColor="text1"/>
                              <w:szCs w:val="21"/>
                            </w:rPr>
                            <w:t>【キャリブレーション】</w:t>
                          </w:r>
                        </w:p>
                        <w:p w14:paraId="00690CA9" w14:textId="77777777" w:rsidR="00721082" w:rsidRPr="000B1E84" w:rsidRDefault="00721082" w:rsidP="00721082">
                          <w:pPr>
                            <w:spacing w:line="220" w:lineRule="exact"/>
                            <w:jc w:val="left"/>
                            <w:rPr>
                              <w:rFonts w:hAnsi="HG丸ｺﾞｼｯｸM-PRO"/>
                              <w:color w:val="000000" w:themeColor="text1"/>
                              <w:szCs w:val="21"/>
                            </w:rPr>
                          </w:pPr>
                          <w:r w:rsidRPr="000B1E84">
                            <w:rPr>
                              <w:rFonts w:hAnsi="HG丸ｺﾞｼｯｸM-PRO" w:hint="eastAsia"/>
                              <w:color w:val="000000" w:themeColor="text1"/>
                              <w:szCs w:val="21"/>
                            </w:rPr>
                            <w:t>（点検結果の精度向上）</w:t>
                          </w:r>
                        </w:p>
                        <w:p w14:paraId="591770A8" w14:textId="77777777" w:rsidR="00721082" w:rsidRPr="000B1E84" w:rsidRDefault="00721082" w:rsidP="00721082">
                          <w:pPr>
                            <w:spacing w:line="220" w:lineRule="exact"/>
                            <w:jc w:val="left"/>
                            <w:rPr>
                              <w:rFonts w:hAnsi="HG丸ｺﾞｼｯｸM-PRO"/>
                              <w:color w:val="000000" w:themeColor="text1"/>
                              <w:szCs w:val="21"/>
                            </w:rPr>
                          </w:pPr>
                          <w:r>
                            <w:rPr>
                              <w:rFonts w:hAnsi="HG丸ｺﾞｼｯｸM-PRO" w:hint="eastAsia"/>
                              <w:color w:val="000000" w:themeColor="text1"/>
                              <w:szCs w:val="21"/>
                            </w:rPr>
                            <w:t>・</w:t>
                          </w:r>
                          <w:r w:rsidRPr="000B1E84">
                            <w:rPr>
                              <w:rFonts w:hAnsi="HG丸ｺﾞｼｯｸM-PRO" w:hint="eastAsia"/>
                              <w:color w:val="000000" w:themeColor="text1"/>
                              <w:szCs w:val="21"/>
                            </w:rPr>
                            <w:t>点検・診断結果の比較評価</w:t>
                          </w:r>
                        </w:p>
                        <w:p w14:paraId="7349BEE3" w14:textId="77777777" w:rsidR="00721082" w:rsidRPr="000B1E84" w:rsidRDefault="00721082" w:rsidP="00721082">
                          <w:pPr>
                            <w:spacing w:line="220" w:lineRule="exact"/>
                            <w:jc w:val="left"/>
                            <w:rPr>
                              <w:rFonts w:hAnsi="HG丸ｺﾞｼｯｸM-PRO"/>
                              <w:color w:val="000000" w:themeColor="text1"/>
                              <w:szCs w:val="21"/>
                            </w:rPr>
                          </w:pPr>
                          <w:r w:rsidRPr="00260976">
                            <w:rPr>
                              <w:rFonts w:hAnsi="HG丸ｺﾞｼｯｸM-PRO" w:hint="eastAsia"/>
                              <w:color w:val="000000" w:themeColor="text1"/>
                              <w:szCs w:val="21"/>
                            </w:rPr>
                            <w:t>・点検業者やメーカーの考察</w:t>
                          </w:r>
                          <w:r w:rsidRPr="001915F7">
                            <w:rPr>
                              <w:rFonts w:hAnsi="HG丸ｺﾞｼｯｸM-PRO" w:hint="eastAsia"/>
                              <w:color w:val="FF0000"/>
                              <w:szCs w:val="21"/>
                            </w:rPr>
                            <w:t xml:space="preserve">  </w:t>
                          </w:r>
                          <w:r w:rsidRPr="006562C4">
                            <w:rPr>
                              <w:rFonts w:hAnsi="HG丸ｺﾞｼｯｸM-PRO" w:hint="eastAsia"/>
                              <w:color w:val="000000" w:themeColor="text1"/>
                              <w:szCs w:val="21"/>
                            </w:rPr>
                            <w:t>な</w:t>
                          </w:r>
                          <w:r w:rsidRPr="000B1E84">
                            <w:rPr>
                              <w:rFonts w:hAnsi="HG丸ｺﾞｼｯｸM-PRO" w:hint="eastAsia"/>
                              <w:color w:val="000000" w:themeColor="text1"/>
                              <w:szCs w:val="21"/>
                            </w:rPr>
                            <w:t>ど</w:t>
                          </w:r>
                        </w:p>
                      </w:txbxContent>
                    </v:textbox>
                  </v:roundrect>
                  <v:group id="グループ化 1461242903" o:spid="_x0000_s1216" style="position:absolute;left:3957;top:36848;width:11380;height:3683" coordsize="11379,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">
                    <v:rect id="正方形/長方形 255314387" o:spid="_x0000_s1217" style="position:absolute;top:136;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" fillcolor="#4f81bd [3204]" strokecolor="#243f60 [1604]" strokeweight="2pt"/>
                    <v:shape id="テキスト ボックス 2109223004" o:spid="_x0000_s1218" type="#_x0000_t202" style="position:absolute;left:682;width:9734;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" filled="f" stroked="f" strokeweight=".5pt">
                      <v:textbox>
                        <w:txbxContent>
                          <w:p w14:paraId="6F2CFB3B" w14:textId="77777777" w:rsidR="00721082"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14:paraId="2BAEEE83"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v:textbox>
                    </v:shape>
                  </v:group>
                  <v:group id="グループ化 1924545183" o:spid="_x0000_s1219" style="position:absolute;left:26718;top:25581;width:12328;height:3683" coordorigin="-17556,-10772" coordsize="11472,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">
                    <v:rect id="正方形/長方形 1584241623" o:spid="_x0000_s1220" style="position:absolute;left:-17462;top:-10685;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" fillcolor="#4f81bd [3204]" strokecolor="#243f60 [1604]" strokeweight="2pt"/>
                    <v:shape id="テキスト ボックス 652977782" o:spid="_x0000_s1221" type="#_x0000_t202" style="position:absolute;left:-17556;top:-10772;width:11292;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" filled="f" stroked="f" strokeweight=".5pt">
                      <v:textbox>
                        <w:txbxContent>
                          <w:p w14:paraId="7100D69A"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v:textbox>
                    </v:shape>
                  </v:group>
                  <v:group id="グループ化 855769569" o:spid="_x0000_s1222" style="position:absolute;left:3548;top:4913;width:7436;height:3683" coordsize="7435,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">
                    <v:rect id="正方形/長方形 219764806" o:spid="_x0000_s1223" style="position:absolute;top:106;width:743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" fillcolor="#4f81bd [3204]" strokecolor="#243f60 [1604]" strokeweight="2pt"/>
                    <v:shape id="テキスト ボックス 82937363" o:spid="_x0000_s1224" type="#_x0000_t202" style="position:absolute;left:531;width:6360;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" filled="f" stroked="f" strokeweight=".5pt">
                      <v:textbox>
                        <w:txbxContent>
                          <w:p w14:paraId="4835C8EE"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v:textbox>
                    </v:shape>
                  </v:group>
                  <v:group id="グループ化 1053167460" o:spid="_x0000_s1225" style="position:absolute;left:3548;top:11094;width:12644;height:3683" coordorigin=",-96" coordsize="12644,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">
                    <v:rect id="正方形/長方形 826732635" o:spid="_x0000_s1226" style="position:absolute;top:85;width:1264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" fillcolor="#4f81bd [3204]" strokecolor="#243f60 [1604]" strokeweight="2pt"/>
                    <v:shape id="テキスト ボックス 1769583917" o:spid="_x0000_s1227" type="#_x0000_t202" style="position:absolute;left:94;top:-96;width:12359;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" filled="f" stroked="f" strokeweight=".5pt">
                      <v:textbox>
                        <w:txbxContent>
                          <w:p w14:paraId="526A3D62" w14:textId="77777777" w:rsidR="00721082" w:rsidRDefault="00721082" w:rsidP="00721082">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各種点検</w:t>
                            </w:r>
                          </w:p>
                          <w:p w14:paraId="50C1BA28" w14:textId="77777777" w:rsidR="00721082" w:rsidRPr="00417366" w:rsidRDefault="00721082" w:rsidP="00721082">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※分解整備等含む</w:t>
                            </w:r>
                          </w:p>
                        </w:txbxContent>
                      </v:textbox>
                    </v:shape>
                  </v:group>
                  <v:group id="グループ化 1466496231" o:spid="_x0000_s1228" style="position:absolute;left:3821;top:17059;width:6686;height:3683" coordorigin=",-106" coordsize="6686,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">
                    <v:rect id="正方形/長方形 760708077" o:spid="_x0000_s1229" style="position:absolute;top:86;width:668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" fillcolor="#4f81bd [3204]" strokecolor="#243f60 [1604]" strokeweight="2pt"/>
                    <v:shape id="テキスト ボックス 37209682" o:spid="_x0000_s1230" type="#_x0000_t202" style="position:absolute;top:-106;width:6683;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" filled="f" stroked="f" strokeweight=".5pt">
                      <v:textbox>
                        <w:txbxContent>
                          <w:p w14:paraId="330F7D67" w14:textId="77777777" w:rsidR="00721082"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14:paraId="744AAF55" w14:textId="77777777" w:rsidR="00721082" w:rsidRPr="00E03A7E" w:rsidRDefault="00721082" w:rsidP="00721082">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v:textbox>
                    </v:shape>
                  </v:group>
                  <v:group id="グループ化 1401309173" o:spid="_x0000_s1231" style="position:absolute;width:14668;height:3683" coordsize="14668,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">
                    <v:oval id="円/楕円 1040" o:spid="_x0000_s1232" style="position:absolute;top:948;width:14668;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" fillcolor="#4f81bd [3204]" strokecolor="#243f60 [1604]" strokeweight="2pt"/>
                    <v:shape id="テキスト ボックス 1079160777" o:spid="_x0000_s1233" type="#_x0000_t202" style="position:absolute;left:1811;width:10928;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" filled="f" stroked="f" strokeweight=".5pt">
                      <v:textbox>
                        <w:txbxContent>
                          <w:p w14:paraId="703544B1"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v:textbox>
                    </v:shape>
                  </v:group>
                  <v:shape id="直線矢印コネクタ 2090325699" o:spid="_x0000_s1234" type="#_x0000_t32" style="position:absolute;left:7233;top:272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" strokecolor="#4579b8 [3044]" strokeweight="1.5pt">
                    <v:stroke endarrow="block" endarrowwidth="wide" endarrowlength="long"/>
                  </v:shape>
                  <v:shape id="直線矢印コネクタ 1231444063" o:spid="_x0000_s1235" type="#_x0000_t32" style="position:absolute;left:7369;top:8461;width:0;height:2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" strokecolor="#4579b8 [3044]" strokeweight="1.5pt">
                    <v:stroke endarrow="block" endarrowwidth="wide" endarrowlength="long"/>
                  </v:shape>
                  <v:shape id="直線矢印コネクタ 815419563" o:spid="_x0000_s1236" type="#_x0000_t32" style="position:absolute;left:7233;top:14603;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" strokecolor="#4579b8 [3044]" strokeweight="1.5pt">
                    <v:stroke endarrow="block" endarrowwidth="wide" endarrowlength="long"/>
                  </v:shape>
                  <v:shape id="直線矢印コネクタ 1079167729" o:spid="_x0000_s1237" type="#_x0000_t32" style="position:absolute;left:7233;top:20471;width:0;height:51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" strokecolor="#4579b8 [3044]" strokeweight="1.5pt">
                    <v:stroke endarrow="block" endarrowwidth="wide" endarrowlength="long"/>
                  </v:shape>
                  <v:shape id="テキスト ボックス 237139496" o:spid="_x0000_s1238" type="#_x0000_t202" style="position:absolute;left:17196;top:24565;width:3816;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" filled="f" stroked="f" strokeweight=".5pt">
                    <v:textbox>
                      <w:txbxContent>
                        <w:p w14:paraId="46991B08" w14:textId="77777777" w:rsidR="00721082" w:rsidRPr="00E42DE5" w:rsidRDefault="00721082" w:rsidP="00721082">
                          <w:pPr>
                            <w:rPr>
                              <w:rFonts w:hAnsi="HG丸ｺﾞｼｯｸM-PRO"/>
                            </w:rPr>
                          </w:pPr>
                          <w:r>
                            <w:rPr>
                              <w:rFonts w:hAnsi="HG丸ｺﾞｼｯｸM-PRO" w:hint="eastAsia"/>
                            </w:rPr>
                            <w:t>有</w:t>
                          </w:r>
                        </w:p>
                      </w:txbxContent>
                    </v:textbox>
                  </v:shape>
                  <v:shape id="直線矢印コネクタ 1987745665" o:spid="_x0000_s1239" type="#_x0000_t32" style="position:absolute;left:9416;top:29206;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" strokecolor="#4579b8 [3044]" strokeweight="1.5pt">
                    <v:stroke endarrow="block" endarrowwidth="wide" endarrowlength="long"/>
                  </v:shape>
                  <v:shape id="直線矢印コネクタ 1513603995" o:spid="_x0000_s1240" type="#_x0000_t32" style="position:absolute;left:9553;top:3521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" strokecolor="#4579b8 [3044]" strokeweight="1.5pt">
                    <v:stroke endarrow="block" endarrowwidth="wide" endarrowlength="long"/>
                  </v:shape>
                  <v:shape id="直線矢印コネクタ 671737175" o:spid="_x0000_s1241" type="#_x0000_t32" style="position:absolute;left:9553;top:40533;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" strokecolor="#4579b8 [3044]" strokeweight="1.5pt">
                    <v:stroke endarrow="block" endarrowwidth="wide" endarrowlength="long"/>
                  </v:shape>
                  <v:shape id="直線矢印コネクタ 1516802589" o:spid="_x0000_s1242" type="#_x0000_t32" style="position:absolute;left:9553;top:4653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" strokecolor="#4579b8 [3044]" strokeweight="1.5pt">
                    <v:stroke endarrow="block" endarrowwidth="wide" endarrowlength="long"/>
                  </v:shape>
                  <v:shape id="直線矢印コネクタ 1784690671" o:spid="_x0000_s1243" type="#_x0000_t32" style="position:absolute;left:15284;top:38485;width:178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" strokecolor="#4579b8 [3044]" strokeweight="1.5pt">
                    <v:stroke endarrow="block" endarrowwidth="wide" endarrowlength="long"/>
                  </v:shape>
                  <v:shape id="テキスト ボックス 774333254" o:spid="_x0000_s1244" type="#_x0000_t202" style="position:absolute;left:9553;top:29342;width:381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" filled="f" stroked="f" strokeweight=".5pt">
                    <v:textbox>
                      <w:txbxContent>
                        <w:p w14:paraId="7AAEEEEC" w14:textId="77777777" w:rsidR="00721082" w:rsidRPr="00E42DE5" w:rsidRDefault="00721082" w:rsidP="00721082">
                          <w:pPr>
                            <w:rPr>
                              <w:rFonts w:hAnsi="HG丸ｺﾞｼｯｸM-PRO"/>
                            </w:rPr>
                          </w:pPr>
                          <w:r>
                            <w:rPr>
                              <w:rFonts w:hAnsi="HG丸ｺﾞｼｯｸM-PRO" w:hint="eastAsia"/>
                            </w:rPr>
                            <w:t>無</w:t>
                          </w:r>
                        </w:p>
                      </w:txbxContent>
                    </v:textbox>
                  </v:shape>
                  <v:shape id="直線矢印コネクタ 2108771228" o:spid="_x0000_s1245" type="#_x0000_t32" style="position:absolute;left:28933;top:21151;width:61;height:11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" strokecolor="#4579b8 [3044]" strokeweight="1.5pt">
                    <v:stroke endarrow="block" endarrowwidth="wide" endarrowlength="long"/>
                  </v:shape>
                  <v:shape id="直線矢印コネクタ 2020773960" o:spid="_x0000_s1246" type="#_x0000_t32" style="position:absolute;left:28796;top:10673;width:0;height:13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" strokecolor="#4579b8 [3044]" strokeweight="1.5pt">
                    <v:stroke endarrow="block" endarrowwidth="wide" endarrowlength="long"/>
                  </v:shape>
                  <v:shape id="直線矢印コネクタ 1366145492" o:spid="_x0000_s1247" type="#_x0000_t32" style="position:absolute;left:33041;top:29176;width:0;height:9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" strokecolor="#4579b8 [3044]" strokeweight="1.5pt"/>
                </v:group>
                <v:shape id="直線矢印コネクタ 1687130200" o:spid="_x0000_s1248" type="#_x0000_t32" style="position:absolute;left:1905;top:44386;width:19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" strokecolor="#4579b8 [3044]" strokeweight="1.5pt">
                  <v:stroke endarrowwidth="wide" endarrowlength="long"/>
                </v:shape>
              </v:group>
            </w:pict>
          </mc:Fallback>
        </mc:AlternateContent>
      </w:r>
    </w:p>
    <w:p w14:paraId="0D4407FD" w14:textId="77777777" w:rsidR="00721082" w:rsidRPr="00863505" w:rsidRDefault="00721082" w:rsidP="00721082">
      <w:pPr>
        <w:pStyle w:val="40"/>
        <w:ind w:left="420" w:firstLine="210"/>
      </w:pPr>
    </w:p>
    <w:p w14:paraId="05F32910" w14:textId="77777777" w:rsidR="00721082" w:rsidRPr="00863505" w:rsidRDefault="00721082" w:rsidP="00721082">
      <w:pPr>
        <w:pStyle w:val="40"/>
        <w:ind w:left="420" w:firstLine="210"/>
      </w:pPr>
    </w:p>
    <w:p w14:paraId="5C7B0E79" w14:textId="77777777" w:rsidR="00721082" w:rsidRPr="00863505" w:rsidRDefault="00721082" w:rsidP="00721082">
      <w:pPr>
        <w:pStyle w:val="40"/>
        <w:ind w:left="420" w:firstLine="210"/>
      </w:pPr>
    </w:p>
    <w:p w14:paraId="77E7129E" w14:textId="77777777" w:rsidR="00721082" w:rsidRPr="00863505" w:rsidRDefault="00721082" w:rsidP="00721082">
      <w:pPr>
        <w:pStyle w:val="40"/>
        <w:ind w:left="420" w:firstLine="210"/>
      </w:pPr>
    </w:p>
    <w:p w14:paraId="76C22F5B" w14:textId="77777777" w:rsidR="00721082" w:rsidRPr="00863505" w:rsidRDefault="00721082" w:rsidP="00721082">
      <w:pPr>
        <w:pStyle w:val="40"/>
        <w:ind w:left="420" w:firstLine="210"/>
      </w:pPr>
    </w:p>
    <w:p w14:paraId="129FAEEC" w14:textId="77777777" w:rsidR="00721082" w:rsidRPr="00863505" w:rsidRDefault="00721082" w:rsidP="00721082">
      <w:pPr>
        <w:pStyle w:val="40"/>
        <w:ind w:left="420" w:firstLine="210"/>
      </w:pPr>
    </w:p>
    <w:p w14:paraId="130646C3" w14:textId="77777777" w:rsidR="00721082" w:rsidRPr="00863505" w:rsidRDefault="00721082" w:rsidP="00721082">
      <w:pPr>
        <w:pStyle w:val="40"/>
        <w:ind w:left="420" w:firstLine="210"/>
      </w:pPr>
    </w:p>
    <w:p w14:paraId="72D57510" w14:textId="77777777" w:rsidR="00721082" w:rsidRPr="00863505" w:rsidRDefault="00721082" w:rsidP="00721082">
      <w:pPr>
        <w:pStyle w:val="40"/>
        <w:ind w:left="420" w:firstLine="210"/>
      </w:pPr>
    </w:p>
    <w:p w14:paraId="01F8D8EF" w14:textId="77777777" w:rsidR="00721082" w:rsidRPr="00863505" w:rsidRDefault="00721082" w:rsidP="00721082">
      <w:pPr>
        <w:pStyle w:val="40"/>
        <w:ind w:left="420" w:firstLine="210"/>
      </w:pPr>
    </w:p>
    <w:p w14:paraId="42A6EE83" w14:textId="77777777" w:rsidR="00721082" w:rsidRPr="00863505" w:rsidRDefault="00721082" w:rsidP="00721082">
      <w:pPr>
        <w:pStyle w:val="40"/>
        <w:ind w:left="420" w:firstLine="210"/>
      </w:pPr>
    </w:p>
    <w:p w14:paraId="1918FF72" w14:textId="77777777" w:rsidR="00721082" w:rsidRPr="00863505" w:rsidRDefault="00721082" w:rsidP="00721082">
      <w:pPr>
        <w:pStyle w:val="40"/>
        <w:ind w:left="420" w:firstLine="210"/>
      </w:pPr>
    </w:p>
    <w:p w14:paraId="6F0C7973" w14:textId="77777777" w:rsidR="00721082" w:rsidRPr="00863505" w:rsidRDefault="00721082" w:rsidP="00721082">
      <w:pPr>
        <w:pStyle w:val="40"/>
        <w:ind w:left="420" w:firstLine="210"/>
      </w:pPr>
    </w:p>
    <w:p w14:paraId="4C9C2417" w14:textId="77777777" w:rsidR="00721082" w:rsidRPr="00863505" w:rsidRDefault="00721082" w:rsidP="00721082">
      <w:pPr>
        <w:pStyle w:val="40"/>
        <w:ind w:left="420" w:firstLine="210"/>
      </w:pPr>
    </w:p>
    <w:p w14:paraId="1D21752D" w14:textId="77777777" w:rsidR="00721082" w:rsidRPr="00863505" w:rsidRDefault="00721082" w:rsidP="00721082">
      <w:pPr>
        <w:pStyle w:val="40"/>
        <w:ind w:left="420" w:firstLine="210"/>
      </w:pPr>
    </w:p>
    <w:p w14:paraId="27990BA0" w14:textId="77777777" w:rsidR="00721082" w:rsidRPr="00863505" w:rsidRDefault="00721082" w:rsidP="00721082">
      <w:pPr>
        <w:pStyle w:val="40"/>
        <w:ind w:left="420" w:firstLine="210"/>
      </w:pPr>
    </w:p>
    <w:p w14:paraId="355FCF85" w14:textId="77777777" w:rsidR="00721082" w:rsidRPr="00863505" w:rsidRDefault="00721082" w:rsidP="00721082">
      <w:pPr>
        <w:pStyle w:val="40"/>
        <w:ind w:left="420" w:firstLine="210"/>
      </w:pPr>
    </w:p>
    <w:p w14:paraId="37A8E55A" w14:textId="77777777" w:rsidR="00721082" w:rsidRPr="00863505" w:rsidRDefault="00721082" w:rsidP="00721082">
      <w:pPr>
        <w:pStyle w:val="40"/>
        <w:ind w:left="420" w:firstLine="210"/>
      </w:pPr>
    </w:p>
    <w:p w14:paraId="657384D6" w14:textId="77777777" w:rsidR="00721082" w:rsidRPr="00863505" w:rsidRDefault="00721082" w:rsidP="00721082">
      <w:pPr>
        <w:pStyle w:val="40"/>
        <w:ind w:left="420" w:firstLine="210"/>
      </w:pPr>
    </w:p>
    <w:p w14:paraId="1BBBE91A" w14:textId="77777777" w:rsidR="00721082" w:rsidRPr="00863505" w:rsidRDefault="00721082" w:rsidP="00721082">
      <w:pPr>
        <w:pStyle w:val="40"/>
        <w:ind w:left="420" w:firstLine="210"/>
      </w:pPr>
    </w:p>
    <w:p w14:paraId="12EA3861" w14:textId="77777777" w:rsidR="00721082" w:rsidRPr="00863505" w:rsidRDefault="00721082" w:rsidP="00721082">
      <w:pPr>
        <w:pStyle w:val="40"/>
        <w:ind w:left="420" w:firstLine="210"/>
      </w:pPr>
    </w:p>
    <w:p w14:paraId="3E81A1FA" w14:textId="77777777" w:rsidR="00721082" w:rsidRPr="00863505" w:rsidRDefault="00721082" w:rsidP="00721082">
      <w:pPr>
        <w:pStyle w:val="40"/>
        <w:ind w:left="420" w:firstLine="210"/>
      </w:pPr>
    </w:p>
    <w:p w14:paraId="0E2FCB44" w14:textId="77777777" w:rsidR="00721082" w:rsidRPr="00863505" w:rsidRDefault="00721082" w:rsidP="00721082">
      <w:pPr>
        <w:pStyle w:val="40"/>
        <w:ind w:left="420" w:firstLine="210"/>
      </w:pPr>
    </w:p>
    <w:p w14:paraId="5A95A234" w14:textId="77777777" w:rsidR="00721082" w:rsidRPr="00863505" w:rsidRDefault="00721082" w:rsidP="00721082">
      <w:pPr>
        <w:pStyle w:val="40"/>
        <w:ind w:left="420" w:firstLine="210"/>
      </w:pPr>
    </w:p>
    <w:p w14:paraId="192EED3F" w14:textId="41FA4183" w:rsidR="008E439D" w:rsidRPr="00863505" w:rsidRDefault="008E439D" w:rsidP="008E439D">
      <w:pPr>
        <w:pStyle w:val="ac"/>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662F57">
        <w:rPr>
          <w:noProof/>
        </w:rPr>
        <w:t>3.6</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662F57">
        <w:rPr>
          <w:noProof/>
        </w:rPr>
        <w:t>9</w:t>
      </w:r>
      <w:r w:rsidR="0040055F" w:rsidRPr="00863505">
        <w:fldChar w:fldCharType="end"/>
      </w:r>
      <w:r w:rsidRPr="00863505">
        <w:rPr>
          <w:rFonts w:hint="eastAsia"/>
        </w:rPr>
        <w:t xml:space="preserve">　定期点検の業務フロー</w:t>
      </w:r>
    </w:p>
    <w:p w14:paraId="7E9F48DC" w14:textId="77777777" w:rsidR="00721082" w:rsidRPr="00863505" w:rsidRDefault="00721082" w:rsidP="00721082">
      <w:pPr>
        <w:pStyle w:val="40"/>
        <w:ind w:left="420" w:firstLine="210"/>
      </w:pPr>
    </w:p>
    <w:p w14:paraId="3FBB1988" w14:textId="77777777" w:rsidR="00721082" w:rsidRPr="00863505" w:rsidRDefault="00721082" w:rsidP="00721082">
      <w:pPr>
        <w:rPr>
          <w:rFonts w:hAnsi="HG丸ｺﾞｼｯｸM-PRO"/>
        </w:rPr>
      </w:pPr>
    </w:p>
    <w:p w14:paraId="07CF48C2" w14:textId="77777777" w:rsidR="00721082" w:rsidRPr="00863505" w:rsidRDefault="00721082" w:rsidP="00721082">
      <w:pPr>
        <w:rPr>
          <w:rFonts w:hAnsi="HG丸ｺﾞｼｯｸM-PRO"/>
        </w:rPr>
      </w:pPr>
    </w:p>
    <w:p w14:paraId="3626DF7E" w14:textId="77777777" w:rsidR="00721082" w:rsidRPr="00863505" w:rsidRDefault="00721082" w:rsidP="00721082">
      <w:pPr>
        <w:rPr>
          <w:rFonts w:hAnsi="HG丸ｺﾞｼｯｸM-PRO"/>
        </w:rPr>
      </w:pPr>
    </w:p>
    <w:p w14:paraId="0C58B447" w14:textId="77777777" w:rsidR="00721082" w:rsidRPr="00863505" w:rsidRDefault="00721082" w:rsidP="00721082">
      <w:pPr>
        <w:rPr>
          <w:rFonts w:hAnsi="HG丸ｺﾞｼｯｸM-PRO"/>
        </w:rPr>
      </w:pPr>
    </w:p>
    <w:p w14:paraId="4208B08E" w14:textId="77777777" w:rsidR="00721082" w:rsidRPr="00863505" w:rsidRDefault="00721082" w:rsidP="00721082">
      <w:pPr>
        <w:rPr>
          <w:rFonts w:hAnsi="HG丸ｺﾞｼｯｸM-PRO"/>
        </w:rPr>
      </w:pPr>
    </w:p>
    <w:p w14:paraId="626A0A3B" w14:textId="77777777" w:rsidR="00721082" w:rsidRPr="00863505" w:rsidRDefault="00721082" w:rsidP="00721082">
      <w:pPr>
        <w:rPr>
          <w:rFonts w:hAnsi="HG丸ｺﾞｼｯｸM-PRO"/>
        </w:rPr>
      </w:pPr>
      <w:r w:rsidRPr="00863505">
        <w:rPr>
          <w:rFonts w:hAnsi="HG丸ｺﾞｼｯｸM-PRO"/>
        </w:rPr>
        <w:br w:type="page"/>
      </w:r>
    </w:p>
    <w:p w14:paraId="191760B0" w14:textId="34DCC9CF" w:rsidR="00721082" w:rsidRPr="00863505" w:rsidRDefault="00721082" w:rsidP="0008355A">
      <w:pPr>
        <w:pStyle w:val="4"/>
        <w:ind w:left="885"/>
        <w:rPr>
          <w:u w:val="none"/>
        </w:rPr>
      </w:pPr>
      <w:r w:rsidRPr="00863505">
        <w:rPr>
          <w:rFonts w:hint="eastAsia"/>
          <w:u w:val="none"/>
        </w:rPr>
        <w:lastRenderedPageBreak/>
        <w:t>点検業務種別の選定</w:t>
      </w:r>
    </w:p>
    <w:p w14:paraId="30E4FEF4" w14:textId="7288F5FC" w:rsidR="00721082" w:rsidRPr="00863505" w:rsidRDefault="00721082" w:rsidP="00721082">
      <w:pPr>
        <w:pStyle w:val="50"/>
        <w:ind w:leftChars="175" w:left="368" w:firstLine="210"/>
        <w:rPr>
          <w:rFonts w:hAnsi="HG丸ｺﾞｼｯｸM-PRO"/>
          <w:szCs w:val="21"/>
        </w:rPr>
      </w:pPr>
      <w:r w:rsidRPr="00863505">
        <w:rPr>
          <w:rFonts w:hAnsi="HG丸ｺﾞｼｯｸM-PRO" w:hint="eastAsia"/>
          <w:szCs w:val="21"/>
        </w:rPr>
        <w:t>全ての管理施設を対象に、法令や基準等に則り、施設の特性や状態、重要度等を考慮し、点検頻度や点検実施手法を設定し、点検業務種別を選定する。具体的には「</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_Ref185418130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662F57" w:rsidRPr="00863505">
        <w:rPr>
          <w:rFonts w:hint="eastAsia"/>
        </w:rPr>
        <w:t xml:space="preserve">図 </w:t>
      </w:r>
      <w:r w:rsidR="00662F57">
        <w:rPr>
          <w:noProof/>
        </w:rPr>
        <w:t>3.6</w:t>
      </w:r>
      <w:r w:rsidR="00662F57" w:rsidRPr="00863505">
        <w:noBreakHyphen/>
      </w:r>
      <w:r w:rsidR="00662F57">
        <w:rPr>
          <w:noProof/>
        </w:rPr>
        <w:t>10</w:t>
      </w:r>
      <w:r w:rsidR="00662F57" w:rsidRPr="00863505">
        <w:rPr>
          <w:rFonts w:hint="eastAsia"/>
        </w:rPr>
        <w:t xml:space="preserve">　点検の分類</w:t>
      </w:r>
      <w:r w:rsidR="00347C45" w:rsidRPr="00863505">
        <w:rPr>
          <w:rFonts w:hAnsi="HG丸ｺﾞｼｯｸM-PRO"/>
          <w:szCs w:val="21"/>
        </w:rPr>
        <w:fldChar w:fldCharType="end"/>
      </w:r>
      <w:r w:rsidRPr="00863505">
        <w:rPr>
          <w:rFonts w:hAnsi="HG丸ｺﾞｼｯｸM-PRO" w:hint="eastAsia"/>
          <w:szCs w:val="21"/>
        </w:rPr>
        <w:t>」および「</w:t>
      </w:r>
      <w:r w:rsidR="00BD0FD6" w:rsidRPr="00863505">
        <w:rPr>
          <w:rFonts w:hAnsi="HG丸ｺﾞｼｯｸM-PRO"/>
          <w:szCs w:val="21"/>
          <w:highlight w:val="cyan"/>
        </w:rPr>
        <w:fldChar w:fldCharType="begin"/>
      </w:r>
      <w:r w:rsidR="00BD0FD6" w:rsidRPr="00863505">
        <w:rPr>
          <w:rFonts w:hAnsi="HG丸ｺﾞｼｯｸM-PRO"/>
          <w:szCs w:val="21"/>
          <w:highlight w:val="cyan"/>
        </w:rPr>
        <w:instrText xml:space="preserve"> </w:instrText>
      </w:r>
      <w:r w:rsidR="00BD0FD6" w:rsidRPr="00863505">
        <w:rPr>
          <w:rFonts w:hAnsi="HG丸ｺﾞｼｯｸM-PRO" w:hint="eastAsia"/>
          <w:szCs w:val="21"/>
          <w:highlight w:val="cyan"/>
        </w:rPr>
        <w:instrText>REF _Ref185425031 \h</w:instrText>
      </w:r>
      <w:r w:rsidR="00BD0FD6" w:rsidRPr="00863505">
        <w:rPr>
          <w:rFonts w:hAnsi="HG丸ｺﾞｼｯｸM-PRO"/>
          <w:szCs w:val="21"/>
          <w:highlight w:val="cyan"/>
        </w:rPr>
        <w:instrText xml:space="preserve"> </w:instrText>
      </w:r>
      <w:r w:rsidR="00BD0FD6" w:rsidRPr="00863505">
        <w:rPr>
          <w:rFonts w:hAnsi="HG丸ｺﾞｼｯｸM-PRO"/>
          <w:szCs w:val="21"/>
          <w:highlight w:val="cyan"/>
        </w:rPr>
      </w:r>
      <w:r w:rsidR="00BD0FD6" w:rsidRPr="00863505">
        <w:rPr>
          <w:rFonts w:hAnsi="HG丸ｺﾞｼｯｸM-PRO"/>
          <w:szCs w:val="21"/>
          <w:highlight w:val="cyan"/>
        </w:rPr>
        <w:fldChar w:fldCharType="separate"/>
      </w:r>
      <w:r w:rsidR="00662F57" w:rsidRPr="00863505">
        <w:t xml:space="preserve">表 </w:t>
      </w:r>
      <w:r w:rsidR="00662F57">
        <w:rPr>
          <w:noProof/>
        </w:rPr>
        <w:t>3.6</w:t>
      </w:r>
      <w:r w:rsidR="00662F57" w:rsidRPr="00863505">
        <w:noBreakHyphen/>
      </w:r>
      <w:r w:rsidR="00662F57">
        <w:rPr>
          <w:noProof/>
        </w:rPr>
        <w:t>1</w:t>
      </w:r>
      <w:r w:rsidR="00662F57" w:rsidRPr="00863505">
        <w:rPr>
          <w:rFonts w:hint="eastAsia"/>
        </w:rPr>
        <w:t xml:space="preserve">　点検種別と定義</w:t>
      </w:r>
      <w:r w:rsidR="00BD0FD6" w:rsidRPr="00863505">
        <w:rPr>
          <w:rFonts w:hAnsi="HG丸ｺﾞｼｯｸM-PRO"/>
          <w:szCs w:val="21"/>
          <w:highlight w:val="cyan"/>
        </w:rPr>
        <w:fldChar w:fldCharType="end"/>
      </w:r>
      <w:r w:rsidRPr="00863505">
        <w:rPr>
          <w:rFonts w:hAnsi="HG丸ｺﾞｼｯｸM-PRO" w:hint="eastAsia"/>
          <w:szCs w:val="21"/>
        </w:rPr>
        <w:t>」による。</w:t>
      </w:r>
    </w:p>
    <w:p w14:paraId="4ED90B25" w14:textId="6F9FD917" w:rsidR="00617EB9" w:rsidRPr="00863505" w:rsidRDefault="00617EB9" w:rsidP="00721082">
      <w:pPr>
        <w:pStyle w:val="50"/>
        <w:ind w:leftChars="175" w:left="368" w:firstLine="210"/>
        <w:rPr>
          <w:rFonts w:hAnsi="HG丸ｺﾞｼｯｸM-PRO"/>
          <w:szCs w:val="21"/>
        </w:rPr>
      </w:pPr>
    </w:p>
    <w:p w14:paraId="5C15A743" w14:textId="77777777" w:rsidR="00721082" w:rsidRPr="00863505" w:rsidRDefault="00721082" w:rsidP="00721082">
      <w:pPr>
        <w:rPr>
          <w:rFonts w:hAnsi="HG丸ｺﾞｼｯｸM-PRO"/>
        </w:rPr>
      </w:pPr>
      <w:r w:rsidRPr="00863505">
        <w:rPr>
          <w:rFonts w:hAnsi="HG丸ｺﾞｼｯｸM-PRO" w:hint="eastAsia"/>
          <w:noProof/>
        </w:rPr>
        <mc:AlternateContent>
          <mc:Choice Requires="wpc">
            <w:drawing>
              <wp:anchor distT="0" distB="0" distL="114300" distR="114300" simplePos="0" relativeHeight="252135424" behindDoc="0" locked="0" layoutInCell="1" allowOverlap="1" wp14:anchorId="40926997" wp14:editId="54CD4B78">
                <wp:simplePos x="0" y="0"/>
                <wp:positionH relativeFrom="margin">
                  <wp:posOffset>55245</wp:posOffset>
                </wp:positionH>
                <wp:positionV relativeFrom="paragraph">
                  <wp:posOffset>228600</wp:posOffset>
                </wp:positionV>
                <wp:extent cx="5470525" cy="3335655"/>
                <wp:effectExtent l="0" t="0" r="0" b="0"/>
                <wp:wrapTopAndBottom/>
                <wp:docPr id="1333876423" name="キャンバス 1333876423" descr="図 3.6 10　点検の分類"/>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96489155" name="Rectangle 5"/>
                        <wps:cNvSpPr>
                          <a:spLocks noChangeArrowheads="1"/>
                        </wps:cNvSpPr>
                        <wps:spPr bwMode="auto">
                          <a:xfrm>
                            <a:off x="1173480" y="5080"/>
                            <a:ext cx="3660775" cy="118681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869715" name="Rectangle 6"/>
                        <wps:cNvSpPr>
                          <a:spLocks noChangeArrowheads="1"/>
                        </wps:cNvSpPr>
                        <wps:spPr bwMode="auto">
                          <a:xfrm>
                            <a:off x="1173480" y="5080"/>
                            <a:ext cx="3660775" cy="1186815"/>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2884185" name="Rectangle 7"/>
                        <wps:cNvSpPr>
                          <a:spLocks noChangeArrowheads="1"/>
                        </wps:cNvSpPr>
                        <wps:spPr bwMode="auto">
                          <a:xfrm>
                            <a:off x="2724785" y="45529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0DEF4" w14:textId="77777777" w:rsidR="00721082" w:rsidRDefault="00721082" w:rsidP="00721082">
                              <w:r>
                                <w:rPr>
                                  <w:rFonts w:cs="HG丸ｺﾞｼｯｸM-PRO" w:hint="eastAsia"/>
                                  <w:color w:val="000000"/>
                                  <w:kern w:val="0"/>
                                  <w:sz w:val="22"/>
                                </w:rPr>
                                <w:t>緊急点検</w:t>
                              </w:r>
                            </w:p>
                          </w:txbxContent>
                        </wps:txbx>
                        <wps:bodyPr rot="0" vert="horz" wrap="none" lIns="0" tIns="0" rIns="0" bIns="0" anchor="t" anchorCtr="0">
                          <a:spAutoFit/>
                        </wps:bodyPr>
                      </wps:wsp>
                      <wps:wsp>
                        <wps:cNvPr id="822875796" name="Rectangle 8"/>
                        <wps:cNvSpPr>
                          <a:spLocks noChangeArrowheads="1"/>
                        </wps:cNvSpPr>
                        <wps:spPr bwMode="auto">
                          <a:xfrm>
                            <a:off x="2724785" y="62293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5FD00" w14:textId="77777777" w:rsidR="00721082" w:rsidRDefault="00721082" w:rsidP="00721082">
                              <w:r>
                                <w:rPr>
                                  <w:rFonts w:cs="HG丸ｺﾞｼｯｸM-PRO" w:hint="eastAsia"/>
                                  <w:color w:val="000000"/>
                                  <w:kern w:val="0"/>
                                  <w:sz w:val="22"/>
                                </w:rPr>
                                <w:t>臨時点検</w:t>
                              </w:r>
                            </w:p>
                          </w:txbxContent>
                        </wps:txbx>
                        <wps:bodyPr rot="0" vert="horz" wrap="none" lIns="0" tIns="0" rIns="0" bIns="0" anchor="t" anchorCtr="0">
                          <a:spAutoFit/>
                        </wps:bodyPr>
                      </wps:wsp>
                      <wps:wsp>
                        <wps:cNvPr id="725160766" name="Rectangle 9"/>
                        <wps:cNvSpPr>
                          <a:spLocks noChangeArrowheads="1"/>
                        </wps:cNvSpPr>
                        <wps:spPr bwMode="auto">
                          <a:xfrm>
                            <a:off x="1173480" y="1250315"/>
                            <a:ext cx="1801495" cy="118872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718132" name="Rectangle 10"/>
                        <wps:cNvSpPr>
                          <a:spLocks noChangeArrowheads="1"/>
                        </wps:cNvSpPr>
                        <wps:spPr bwMode="auto">
                          <a:xfrm>
                            <a:off x="1173480" y="1250315"/>
                            <a:ext cx="1801495" cy="118872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810045" name="Rectangle 11"/>
                        <wps:cNvSpPr>
                          <a:spLocks noChangeArrowheads="1"/>
                        </wps:cNvSpPr>
                        <wps:spPr bwMode="auto">
                          <a:xfrm>
                            <a:off x="1795145" y="178625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7B1FB" w14:textId="77777777" w:rsidR="00721082" w:rsidRDefault="00721082" w:rsidP="00721082">
                              <w:r>
                                <w:rPr>
                                  <w:rFonts w:cs="HG丸ｺﾞｼｯｸM-PRO" w:hint="eastAsia"/>
                                  <w:color w:val="000000"/>
                                  <w:kern w:val="0"/>
                                  <w:sz w:val="22"/>
                                </w:rPr>
                                <w:t>日常点検</w:t>
                              </w:r>
                            </w:p>
                          </w:txbxContent>
                        </wps:txbx>
                        <wps:bodyPr rot="0" vert="horz" wrap="none" lIns="0" tIns="0" rIns="0" bIns="0" anchor="t" anchorCtr="0">
                          <a:spAutoFit/>
                        </wps:bodyPr>
                      </wps:wsp>
                      <wps:wsp>
                        <wps:cNvPr id="1931828859" name="Rectangle 12"/>
                        <wps:cNvSpPr>
                          <a:spLocks noChangeArrowheads="1"/>
                        </wps:cNvSpPr>
                        <wps:spPr bwMode="auto">
                          <a:xfrm>
                            <a:off x="3032760" y="1250315"/>
                            <a:ext cx="1801495" cy="118872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7123186" name="Rectangle 13"/>
                        <wps:cNvSpPr>
                          <a:spLocks noChangeArrowheads="1"/>
                        </wps:cNvSpPr>
                        <wps:spPr bwMode="auto">
                          <a:xfrm>
                            <a:off x="3032760" y="1250315"/>
                            <a:ext cx="1801495" cy="118872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755761" name="Rectangle 14"/>
                        <wps:cNvSpPr>
                          <a:spLocks noChangeArrowheads="1"/>
                        </wps:cNvSpPr>
                        <wps:spPr bwMode="auto">
                          <a:xfrm>
                            <a:off x="3679825" y="163957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3C0E0" w14:textId="77777777" w:rsidR="00721082" w:rsidRDefault="00721082" w:rsidP="00721082">
                              <w:r>
                                <w:rPr>
                                  <w:rFonts w:cs="HG丸ｺﾞｼｯｸM-PRO" w:hint="eastAsia"/>
                                  <w:color w:val="000000"/>
                                  <w:kern w:val="0"/>
                                  <w:sz w:val="20"/>
                                </w:rPr>
                                <w:t>定期点検</w:t>
                              </w:r>
                            </w:p>
                          </w:txbxContent>
                        </wps:txbx>
                        <wps:bodyPr rot="0" vert="horz" wrap="none" lIns="0" tIns="0" rIns="0" bIns="0" anchor="t" anchorCtr="0">
                          <a:spAutoFit/>
                        </wps:bodyPr>
                      </wps:wsp>
                      <wps:wsp>
                        <wps:cNvPr id="478495371" name="Rectangle 15"/>
                        <wps:cNvSpPr>
                          <a:spLocks noChangeArrowheads="1"/>
                        </wps:cNvSpPr>
                        <wps:spPr bwMode="auto">
                          <a:xfrm>
                            <a:off x="3679825" y="179197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B3149" w14:textId="77777777" w:rsidR="00721082" w:rsidRDefault="00721082" w:rsidP="00721082">
                              <w:r>
                                <w:rPr>
                                  <w:rFonts w:cs="HG丸ｺﾞｼｯｸM-PRO" w:hint="eastAsia"/>
                                  <w:color w:val="000000"/>
                                  <w:kern w:val="0"/>
                                  <w:sz w:val="20"/>
                                </w:rPr>
                                <w:t>特殊点検</w:t>
                              </w:r>
                            </w:p>
                          </w:txbxContent>
                        </wps:txbx>
                        <wps:bodyPr rot="0" vert="horz" wrap="none" lIns="0" tIns="0" rIns="0" bIns="0" anchor="t" anchorCtr="0">
                          <a:spAutoFit/>
                        </wps:bodyPr>
                      </wps:wsp>
                      <wps:wsp>
                        <wps:cNvPr id="123206467" name="Rectangle 16"/>
                        <wps:cNvSpPr>
                          <a:spLocks noChangeArrowheads="1"/>
                        </wps:cNvSpPr>
                        <wps:spPr bwMode="auto">
                          <a:xfrm>
                            <a:off x="3679825" y="194437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E842D" w14:textId="77777777" w:rsidR="00721082" w:rsidRDefault="00721082" w:rsidP="00721082">
                              <w:r>
                                <w:rPr>
                                  <w:rFonts w:cs="HG丸ｺﾞｼｯｸM-PRO" w:hint="eastAsia"/>
                                  <w:color w:val="000000"/>
                                  <w:kern w:val="0"/>
                                  <w:sz w:val="20"/>
                                </w:rPr>
                                <w:t>精密点検</w:t>
                              </w:r>
                            </w:p>
                          </w:txbxContent>
                        </wps:txbx>
                        <wps:bodyPr rot="0" vert="horz" wrap="none" lIns="0" tIns="0" rIns="0" bIns="0" anchor="t" anchorCtr="0">
                          <a:spAutoFit/>
                        </wps:bodyPr>
                      </wps:wsp>
                      <wps:wsp>
                        <wps:cNvPr id="587176664" name="Rectangle 17"/>
                        <wps:cNvSpPr>
                          <a:spLocks noChangeArrowheads="1"/>
                        </wps:cNvSpPr>
                        <wps:spPr bwMode="auto">
                          <a:xfrm>
                            <a:off x="854710" y="5080"/>
                            <a:ext cx="252730" cy="1186815"/>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603665" name="Rectangle 18"/>
                        <wps:cNvSpPr>
                          <a:spLocks noChangeArrowheads="1"/>
                        </wps:cNvSpPr>
                        <wps:spPr bwMode="auto">
                          <a:xfrm>
                            <a:off x="911860" y="28765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19733" w14:textId="77777777" w:rsidR="00721082" w:rsidRDefault="00721082" w:rsidP="00721082">
                              <w:r>
                                <w:rPr>
                                  <w:rFonts w:cs="HG丸ｺﾞｼｯｸM-PRO" w:hint="eastAsia"/>
                                  <w:color w:val="000000"/>
                                  <w:kern w:val="0"/>
                                  <w:sz w:val="22"/>
                                </w:rPr>
                                <w:t>臨</w:t>
                              </w:r>
                            </w:p>
                          </w:txbxContent>
                        </wps:txbx>
                        <wps:bodyPr rot="0" vert="horz" wrap="none" lIns="0" tIns="0" rIns="0" bIns="0" anchor="t" anchorCtr="0">
                          <a:spAutoFit/>
                        </wps:bodyPr>
                      </wps:wsp>
                      <wps:wsp>
                        <wps:cNvPr id="1414622291" name="Rectangle 20"/>
                        <wps:cNvSpPr>
                          <a:spLocks noChangeArrowheads="1"/>
                        </wps:cNvSpPr>
                        <wps:spPr bwMode="auto">
                          <a:xfrm>
                            <a:off x="911860" y="53530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26C18" w14:textId="77777777" w:rsidR="00721082" w:rsidRDefault="00721082" w:rsidP="00721082">
                              <w:r>
                                <w:rPr>
                                  <w:rFonts w:cs="HG丸ｺﾞｼｯｸM-PRO" w:hint="eastAsia"/>
                                  <w:color w:val="000000"/>
                                  <w:kern w:val="0"/>
                                  <w:sz w:val="22"/>
                                </w:rPr>
                                <w:t>時</w:t>
                              </w:r>
                            </w:p>
                          </w:txbxContent>
                        </wps:txbx>
                        <wps:bodyPr rot="0" vert="horz" wrap="none" lIns="0" tIns="0" rIns="0" bIns="0" anchor="t" anchorCtr="0">
                          <a:spAutoFit/>
                        </wps:bodyPr>
                      </wps:wsp>
                      <wps:wsp>
                        <wps:cNvPr id="55009934" name="Rectangle 21"/>
                        <wps:cNvSpPr>
                          <a:spLocks noChangeArrowheads="1"/>
                        </wps:cNvSpPr>
                        <wps:spPr bwMode="auto">
                          <a:xfrm>
                            <a:off x="911860" y="79057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9DC91" w14:textId="77777777" w:rsidR="00721082" w:rsidRDefault="00721082" w:rsidP="00721082">
                              <w:r>
                                <w:rPr>
                                  <w:rFonts w:cs="HG丸ｺﾞｼｯｸM-PRO" w:hint="eastAsia"/>
                                  <w:color w:val="000000"/>
                                  <w:kern w:val="0"/>
                                  <w:sz w:val="22"/>
                                </w:rPr>
                                <w:t>的</w:t>
                              </w:r>
                            </w:p>
                          </w:txbxContent>
                        </wps:txbx>
                        <wps:bodyPr rot="0" vert="horz" wrap="none" lIns="0" tIns="0" rIns="0" bIns="0" anchor="t" anchorCtr="0">
                          <a:spAutoFit/>
                        </wps:bodyPr>
                      </wps:wsp>
                      <wps:wsp>
                        <wps:cNvPr id="960728011" name="Rectangle 22"/>
                        <wps:cNvSpPr>
                          <a:spLocks noChangeArrowheads="1"/>
                        </wps:cNvSpPr>
                        <wps:spPr bwMode="auto">
                          <a:xfrm>
                            <a:off x="854710" y="1250315"/>
                            <a:ext cx="252730" cy="118872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7495872" name="Rectangle 23"/>
                        <wps:cNvSpPr>
                          <a:spLocks noChangeArrowheads="1"/>
                        </wps:cNvSpPr>
                        <wps:spPr bwMode="auto">
                          <a:xfrm>
                            <a:off x="911860" y="1456690"/>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F664B" w14:textId="77777777" w:rsidR="00721082" w:rsidRDefault="00721082" w:rsidP="00721082">
                              <w:r>
                                <w:rPr>
                                  <w:rFonts w:cs="HG丸ｺﾞｼｯｸM-PRO" w:hint="eastAsia"/>
                                  <w:color w:val="000000"/>
                                  <w:kern w:val="0"/>
                                  <w:sz w:val="22"/>
                                </w:rPr>
                                <w:t>定</w:t>
                              </w:r>
                            </w:p>
                          </w:txbxContent>
                        </wps:txbx>
                        <wps:bodyPr rot="0" vert="horz" wrap="none" lIns="0" tIns="0" rIns="0" bIns="0" anchor="t" anchorCtr="0">
                          <a:spAutoFit/>
                        </wps:bodyPr>
                      </wps:wsp>
                      <wps:wsp>
                        <wps:cNvPr id="988934767" name="Rectangle 24"/>
                        <wps:cNvSpPr>
                          <a:spLocks noChangeArrowheads="1"/>
                        </wps:cNvSpPr>
                        <wps:spPr bwMode="auto">
                          <a:xfrm>
                            <a:off x="911860" y="173037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406E4" w14:textId="77777777" w:rsidR="00721082" w:rsidRDefault="00721082" w:rsidP="00721082">
                              <w:r>
                                <w:rPr>
                                  <w:rFonts w:cs="HG丸ｺﾞｼｯｸM-PRO" w:hint="eastAsia"/>
                                  <w:color w:val="000000"/>
                                  <w:kern w:val="0"/>
                                  <w:sz w:val="22"/>
                                </w:rPr>
                                <w:t>期</w:t>
                              </w:r>
                            </w:p>
                          </w:txbxContent>
                        </wps:txbx>
                        <wps:bodyPr rot="0" vert="horz" wrap="none" lIns="0" tIns="0" rIns="0" bIns="0" anchor="t" anchorCtr="0">
                          <a:spAutoFit/>
                        </wps:bodyPr>
                      </wps:wsp>
                      <wps:wsp>
                        <wps:cNvPr id="818606964" name="Rectangle 25"/>
                        <wps:cNvSpPr>
                          <a:spLocks noChangeArrowheads="1"/>
                        </wps:cNvSpPr>
                        <wps:spPr bwMode="auto">
                          <a:xfrm>
                            <a:off x="911860" y="195389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922C7" w14:textId="77777777" w:rsidR="00721082" w:rsidRDefault="00721082" w:rsidP="00721082">
                              <w:r>
                                <w:rPr>
                                  <w:rFonts w:cs="HG丸ｺﾞｼｯｸM-PRO" w:hint="eastAsia"/>
                                  <w:color w:val="000000"/>
                                  <w:kern w:val="0"/>
                                  <w:sz w:val="22"/>
                                </w:rPr>
                                <w:t>的</w:t>
                              </w:r>
                            </w:p>
                          </w:txbxContent>
                        </wps:txbx>
                        <wps:bodyPr rot="0" vert="horz" wrap="none" lIns="0" tIns="0" rIns="0" bIns="0" anchor="t" anchorCtr="0">
                          <a:spAutoFit/>
                        </wps:bodyPr>
                      </wps:wsp>
                      <wps:wsp>
                        <wps:cNvPr id="313124085" name="Rectangle 26"/>
                        <wps:cNvSpPr>
                          <a:spLocks noChangeArrowheads="1"/>
                        </wps:cNvSpPr>
                        <wps:spPr bwMode="auto">
                          <a:xfrm>
                            <a:off x="534035" y="5080"/>
                            <a:ext cx="252095" cy="242951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855751" name="Rectangle 27"/>
                        <wps:cNvSpPr>
                          <a:spLocks noChangeArrowheads="1"/>
                        </wps:cNvSpPr>
                        <wps:spPr bwMode="auto">
                          <a:xfrm>
                            <a:off x="590550" y="15430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83735" w14:textId="77777777" w:rsidR="00721082" w:rsidRDefault="00721082" w:rsidP="00721082">
                              <w:r>
                                <w:rPr>
                                  <w:rFonts w:cs="HG丸ｺﾞｼｯｸM-PRO" w:hint="eastAsia"/>
                                  <w:color w:val="000000"/>
                                  <w:kern w:val="0"/>
                                  <w:sz w:val="22"/>
                                </w:rPr>
                                <w:t>施</w:t>
                              </w:r>
                            </w:p>
                          </w:txbxContent>
                        </wps:txbx>
                        <wps:bodyPr rot="0" vert="horz" wrap="none" lIns="0" tIns="0" rIns="0" bIns="0" anchor="t" anchorCtr="0">
                          <a:spAutoFit/>
                        </wps:bodyPr>
                      </wps:wsp>
                      <wps:wsp>
                        <wps:cNvPr id="788828750" name="Rectangle 28"/>
                        <wps:cNvSpPr>
                          <a:spLocks noChangeArrowheads="1"/>
                        </wps:cNvSpPr>
                        <wps:spPr bwMode="auto">
                          <a:xfrm>
                            <a:off x="590550" y="32194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AE377" w14:textId="77777777" w:rsidR="00721082" w:rsidRDefault="00721082" w:rsidP="00721082">
                              <w:r>
                                <w:rPr>
                                  <w:rFonts w:cs="HG丸ｺﾞｼｯｸM-PRO" w:hint="eastAsia"/>
                                  <w:color w:val="000000"/>
                                  <w:kern w:val="0"/>
                                  <w:sz w:val="22"/>
                                </w:rPr>
                                <w:t>設</w:t>
                              </w:r>
                            </w:p>
                          </w:txbxContent>
                        </wps:txbx>
                        <wps:bodyPr rot="0" vert="horz" wrap="none" lIns="0" tIns="0" rIns="0" bIns="0" anchor="t" anchorCtr="0">
                          <a:spAutoFit/>
                        </wps:bodyPr>
                      </wps:wsp>
                      <wps:wsp>
                        <wps:cNvPr id="1842806610" name="Rectangle 29"/>
                        <wps:cNvSpPr>
                          <a:spLocks noChangeArrowheads="1"/>
                        </wps:cNvSpPr>
                        <wps:spPr bwMode="auto">
                          <a:xfrm>
                            <a:off x="590550" y="48958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525B1" w14:textId="77777777" w:rsidR="00721082" w:rsidRDefault="00721082" w:rsidP="00721082">
                              <w:r>
                                <w:rPr>
                                  <w:rFonts w:cs="HG丸ｺﾞｼｯｸM-PRO" w:hint="eastAsia"/>
                                  <w:color w:val="000000"/>
                                  <w:kern w:val="0"/>
                                  <w:sz w:val="22"/>
                                </w:rPr>
                                <w:t>状</w:t>
                              </w:r>
                            </w:p>
                          </w:txbxContent>
                        </wps:txbx>
                        <wps:bodyPr rot="0" vert="horz" wrap="none" lIns="0" tIns="0" rIns="0" bIns="0" anchor="t" anchorCtr="0">
                          <a:spAutoFit/>
                        </wps:bodyPr>
                      </wps:wsp>
                      <wps:wsp>
                        <wps:cNvPr id="629734103" name="Rectangle 30"/>
                        <wps:cNvSpPr>
                          <a:spLocks noChangeArrowheads="1"/>
                        </wps:cNvSpPr>
                        <wps:spPr bwMode="auto">
                          <a:xfrm>
                            <a:off x="590550" y="65722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F2DB" w14:textId="77777777" w:rsidR="00721082" w:rsidRDefault="00721082" w:rsidP="00721082">
                              <w:r>
                                <w:rPr>
                                  <w:rFonts w:cs="HG丸ｺﾞｼｯｸM-PRO" w:hint="eastAsia"/>
                                  <w:color w:val="000000"/>
                                  <w:kern w:val="0"/>
                                  <w:sz w:val="22"/>
                                </w:rPr>
                                <w:t>態</w:t>
                              </w:r>
                            </w:p>
                          </w:txbxContent>
                        </wps:txbx>
                        <wps:bodyPr rot="0" vert="horz" wrap="none" lIns="0" tIns="0" rIns="0" bIns="0" anchor="t" anchorCtr="0">
                          <a:spAutoFit/>
                        </wps:bodyPr>
                      </wps:wsp>
                      <wps:wsp>
                        <wps:cNvPr id="1210217150" name="Rectangle 31"/>
                        <wps:cNvSpPr>
                          <a:spLocks noChangeArrowheads="1"/>
                        </wps:cNvSpPr>
                        <wps:spPr bwMode="auto">
                          <a:xfrm>
                            <a:off x="590550" y="82486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8A9A1" w14:textId="77777777" w:rsidR="00721082" w:rsidRDefault="00721082" w:rsidP="00721082">
                              <w:r>
                                <w:rPr>
                                  <w:rFonts w:cs="HG丸ｺﾞｼｯｸM-PRO" w:hint="eastAsia"/>
                                  <w:color w:val="000000"/>
                                  <w:kern w:val="0"/>
                                  <w:sz w:val="22"/>
                                </w:rPr>
                                <w:t>の</w:t>
                              </w:r>
                            </w:p>
                          </w:txbxContent>
                        </wps:txbx>
                        <wps:bodyPr rot="0" vert="horz" wrap="none" lIns="0" tIns="0" rIns="0" bIns="0" anchor="t" anchorCtr="0">
                          <a:spAutoFit/>
                        </wps:bodyPr>
                      </wps:wsp>
                      <wps:wsp>
                        <wps:cNvPr id="1460349902" name="Rectangle 32"/>
                        <wps:cNvSpPr>
                          <a:spLocks noChangeArrowheads="1"/>
                        </wps:cNvSpPr>
                        <wps:spPr bwMode="auto">
                          <a:xfrm>
                            <a:off x="590550" y="99250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058D0" w14:textId="77777777" w:rsidR="00721082" w:rsidRDefault="00721082" w:rsidP="00721082">
                              <w:r>
                                <w:rPr>
                                  <w:rFonts w:cs="HG丸ｺﾞｼｯｸM-PRO" w:hint="eastAsia"/>
                                  <w:color w:val="000000"/>
                                  <w:kern w:val="0"/>
                                  <w:sz w:val="22"/>
                                </w:rPr>
                                <w:t>必</w:t>
                              </w:r>
                            </w:p>
                          </w:txbxContent>
                        </wps:txbx>
                        <wps:bodyPr rot="0" vert="horz" wrap="none" lIns="0" tIns="0" rIns="0" bIns="0" anchor="t" anchorCtr="0">
                          <a:spAutoFit/>
                        </wps:bodyPr>
                      </wps:wsp>
                      <wps:wsp>
                        <wps:cNvPr id="336972453" name="Rectangle 33"/>
                        <wps:cNvSpPr>
                          <a:spLocks noChangeArrowheads="1"/>
                        </wps:cNvSpPr>
                        <wps:spPr bwMode="auto">
                          <a:xfrm>
                            <a:off x="590550" y="116014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BD671" w14:textId="77777777" w:rsidR="00721082" w:rsidRDefault="00721082" w:rsidP="00721082">
                              <w:r>
                                <w:rPr>
                                  <w:rFonts w:cs="HG丸ｺﾞｼｯｸM-PRO" w:hint="eastAsia"/>
                                  <w:color w:val="000000"/>
                                  <w:kern w:val="0"/>
                                  <w:sz w:val="22"/>
                                </w:rPr>
                                <w:t>要</w:t>
                              </w:r>
                            </w:p>
                          </w:txbxContent>
                        </wps:txbx>
                        <wps:bodyPr rot="0" vert="horz" wrap="none" lIns="0" tIns="0" rIns="0" bIns="0" anchor="t" anchorCtr="0">
                          <a:spAutoFit/>
                        </wps:bodyPr>
                      </wps:wsp>
                      <wps:wsp>
                        <wps:cNvPr id="1785390753" name="Rectangle 34"/>
                        <wps:cNvSpPr>
                          <a:spLocks noChangeArrowheads="1"/>
                        </wps:cNvSpPr>
                        <wps:spPr bwMode="auto">
                          <a:xfrm>
                            <a:off x="590550" y="132778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E6D58" w14:textId="77777777" w:rsidR="00721082" w:rsidRDefault="00721082" w:rsidP="00721082">
                              <w:r>
                                <w:rPr>
                                  <w:rFonts w:cs="HG丸ｺﾞｼｯｸM-PRO" w:hint="eastAsia"/>
                                  <w:color w:val="000000"/>
                                  <w:kern w:val="0"/>
                                  <w:sz w:val="22"/>
                                </w:rPr>
                                <w:t>性</w:t>
                              </w:r>
                            </w:p>
                          </w:txbxContent>
                        </wps:txbx>
                        <wps:bodyPr rot="0" vert="horz" wrap="none" lIns="0" tIns="0" rIns="0" bIns="0" anchor="t" anchorCtr="0">
                          <a:spAutoFit/>
                        </wps:bodyPr>
                      </wps:wsp>
                      <wps:wsp>
                        <wps:cNvPr id="679348832" name="Rectangle 35"/>
                        <wps:cNvSpPr>
                          <a:spLocks noChangeArrowheads="1"/>
                        </wps:cNvSpPr>
                        <wps:spPr bwMode="auto">
                          <a:xfrm>
                            <a:off x="590550" y="149542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5769A" w14:textId="77777777" w:rsidR="00721082" w:rsidRDefault="00721082" w:rsidP="00721082">
                              <w:r>
                                <w:rPr>
                                  <w:rFonts w:cs="HG丸ｺﾞｼｯｸM-PRO" w:hint="eastAsia"/>
                                  <w:color w:val="000000"/>
                                  <w:kern w:val="0"/>
                                  <w:sz w:val="22"/>
                                </w:rPr>
                                <w:t>に</w:t>
                              </w:r>
                            </w:p>
                          </w:txbxContent>
                        </wps:txbx>
                        <wps:bodyPr rot="0" vert="horz" wrap="none" lIns="0" tIns="0" rIns="0" bIns="0" anchor="t" anchorCtr="0">
                          <a:spAutoFit/>
                        </wps:bodyPr>
                      </wps:wsp>
                      <wps:wsp>
                        <wps:cNvPr id="177955376" name="Rectangle 36"/>
                        <wps:cNvSpPr>
                          <a:spLocks noChangeArrowheads="1"/>
                        </wps:cNvSpPr>
                        <wps:spPr bwMode="auto">
                          <a:xfrm>
                            <a:off x="590550" y="166306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3BD2D" w14:textId="77777777" w:rsidR="00721082" w:rsidRDefault="00721082" w:rsidP="00721082">
                              <w:r>
                                <w:rPr>
                                  <w:rFonts w:cs="HG丸ｺﾞｼｯｸM-PRO" w:hint="eastAsia"/>
                                  <w:color w:val="000000"/>
                                  <w:kern w:val="0"/>
                                  <w:sz w:val="22"/>
                                </w:rPr>
                                <w:t>よ</w:t>
                              </w:r>
                            </w:p>
                          </w:txbxContent>
                        </wps:txbx>
                        <wps:bodyPr rot="0" vert="horz" wrap="none" lIns="0" tIns="0" rIns="0" bIns="0" anchor="t" anchorCtr="0">
                          <a:spAutoFit/>
                        </wps:bodyPr>
                      </wps:wsp>
                      <wps:wsp>
                        <wps:cNvPr id="322271297" name="Rectangle 37"/>
                        <wps:cNvSpPr>
                          <a:spLocks noChangeArrowheads="1"/>
                        </wps:cNvSpPr>
                        <wps:spPr bwMode="auto">
                          <a:xfrm>
                            <a:off x="590550" y="183197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D28EA" w14:textId="77777777" w:rsidR="00721082" w:rsidRDefault="00721082" w:rsidP="00721082">
                              <w:r>
                                <w:rPr>
                                  <w:rFonts w:cs="HG丸ｺﾞｼｯｸM-PRO" w:hint="eastAsia"/>
                                  <w:color w:val="000000"/>
                                  <w:kern w:val="0"/>
                                  <w:sz w:val="22"/>
                                </w:rPr>
                                <w:t>る</w:t>
                              </w:r>
                            </w:p>
                          </w:txbxContent>
                        </wps:txbx>
                        <wps:bodyPr rot="0" vert="horz" wrap="none" lIns="0" tIns="0" rIns="0" bIns="0" anchor="t" anchorCtr="0">
                          <a:spAutoFit/>
                        </wps:bodyPr>
                      </wps:wsp>
                      <wps:wsp>
                        <wps:cNvPr id="198147092" name="Rectangle 38"/>
                        <wps:cNvSpPr>
                          <a:spLocks noChangeArrowheads="1"/>
                        </wps:cNvSpPr>
                        <wps:spPr bwMode="auto">
                          <a:xfrm>
                            <a:off x="590550" y="199961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74A03" w14:textId="77777777" w:rsidR="00721082" w:rsidRDefault="00721082" w:rsidP="00721082">
                              <w:r>
                                <w:rPr>
                                  <w:rFonts w:cs="HG丸ｺﾞｼｯｸM-PRO" w:hint="eastAsia"/>
                                  <w:color w:val="000000"/>
                                  <w:kern w:val="0"/>
                                  <w:sz w:val="22"/>
                                </w:rPr>
                                <w:t>分</w:t>
                              </w:r>
                            </w:p>
                          </w:txbxContent>
                        </wps:txbx>
                        <wps:bodyPr rot="0" vert="horz" wrap="none" lIns="0" tIns="0" rIns="0" bIns="0" anchor="t" anchorCtr="0">
                          <a:spAutoFit/>
                        </wps:bodyPr>
                      </wps:wsp>
                      <wps:wsp>
                        <wps:cNvPr id="613545708" name="Rectangle 39"/>
                        <wps:cNvSpPr>
                          <a:spLocks noChangeArrowheads="1"/>
                        </wps:cNvSpPr>
                        <wps:spPr bwMode="auto">
                          <a:xfrm>
                            <a:off x="590550" y="216725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F26FC" w14:textId="77777777" w:rsidR="00721082" w:rsidRDefault="00721082" w:rsidP="00721082">
                              <w:r>
                                <w:rPr>
                                  <w:rFonts w:cs="HG丸ｺﾞｼｯｸM-PRO" w:hint="eastAsia"/>
                                  <w:color w:val="000000"/>
                                  <w:kern w:val="0"/>
                                  <w:sz w:val="22"/>
                                </w:rPr>
                                <w:t>類</w:t>
                              </w:r>
                            </w:p>
                          </w:txbxContent>
                        </wps:txbx>
                        <wps:bodyPr rot="0" vert="horz" wrap="none" lIns="0" tIns="0" rIns="0" bIns="0" anchor="t" anchorCtr="0">
                          <a:spAutoFit/>
                        </wps:bodyPr>
                      </wps:wsp>
                      <wps:wsp>
                        <wps:cNvPr id="883332643" name="Rectangle 40"/>
                        <wps:cNvSpPr>
                          <a:spLocks noChangeArrowheads="1"/>
                        </wps:cNvSpPr>
                        <wps:spPr bwMode="auto">
                          <a:xfrm>
                            <a:off x="1173480" y="2490469"/>
                            <a:ext cx="1801495" cy="523875"/>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920991" name="Rectangle 41"/>
                        <wps:cNvSpPr>
                          <a:spLocks noChangeArrowheads="1"/>
                        </wps:cNvSpPr>
                        <wps:spPr bwMode="auto">
                          <a:xfrm>
                            <a:off x="1804670" y="263334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77FD7" w14:textId="77777777" w:rsidR="00721082" w:rsidRPr="00E8677C" w:rsidRDefault="00721082" w:rsidP="00721082">
                              <w:r w:rsidRPr="00E8677C">
                                <w:rPr>
                                  <w:rFonts w:cs="HG丸ｺﾞｼｯｸM-PRO" w:hint="eastAsia"/>
                                  <w:kern w:val="0"/>
                                  <w:sz w:val="22"/>
                                </w:rPr>
                                <w:t>外観目視</w:t>
                              </w:r>
                            </w:p>
                          </w:txbxContent>
                        </wps:txbx>
                        <wps:bodyPr rot="0" vert="horz" wrap="none" lIns="0" tIns="0" rIns="0" bIns="0" anchor="t" anchorCtr="0">
                          <a:spAutoFit/>
                        </wps:bodyPr>
                      </wps:wsp>
                      <wps:wsp>
                        <wps:cNvPr id="381976846" name="Rectangle 42"/>
                        <wps:cNvSpPr>
                          <a:spLocks noChangeArrowheads="1"/>
                        </wps:cNvSpPr>
                        <wps:spPr bwMode="auto">
                          <a:xfrm>
                            <a:off x="3032760" y="2490469"/>
                            <a:ext cx="1801495" cy="523876"/>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573089" name="Rectangle 43"/>
                        <wps:cNvSpPr>
                          <a:spLocks noChangeArrowheads="1"/>
                        </wps:cNvSpPr>
                        <wps:spPr bwMode="auto">
                          <a:xfrm>
                            <a:off x="3329940" y="2519045"/>
                            <a:ext cx="1257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04356" w14:textId="77777777" w:rsidR="00721082" w:rsidRPr="00E8677C" w:rsidRDefault="00721082" w:rsidP="00721082">
                              <w:pPr>
                                <w:rPr>
                                  <w:rFonts w:cs="HG丸ｺﾞｼｯｸM-PRO"/>
                                  <w:kern w:val="0"/>
                                  <w:sz w:val="22"/>
                                </w:rPr>
                              </w:pPr>
                              <w:r w:rsidRPr="00E8677C">
                                <w:rPr>
                                  <w:rFonts w:cs="HG丸ｺﾞｼｯｸM-PRO" w:hint="eastAsia"/>
                                  <w:kern w:val="0"/>
                                  <w:sz w:val="22"/>
                                </w:rPr>
                                <w:t>動作確認、内部調査</w:t>
                              </w:r>
                            </w:p>
                            <w:p w14:paraId="5073E0C1" w14:textId="77777777" w:rsidR="00721082" w:rsidRPr="00E8677C" w:rsidRDefault="00721082" w:rsidP="00721082">
                              <w:r w:rsidRPr="00E8677C">
                                <w:rPr>
                                  <w:rFonts w:cs="HG丸ｺﾞｼｯｸM-PRO" w:hint="eastAsia"/>
                                  <w:kern w:val="0"/>
                                  <w:sz w:val="22"/>
                                </w:rPr>
                                <w:t>各種調査等</w:t>
                              </w:r>
                            </w:p>
                          </w:txbxContent>
                        </wps:txbx>
                        <wps:bodyPr rot="0" vert="horz" wrap="none" lIns="0" tIns="0" rIns="0" bIns="0" anchor="t" anchorCtr="0">
                          <a:spAutoFit/>
                        </wps:bodyPr>
                      </wps:wsp>
                      <wps:wsp>
                        <wps:cNvPr id="971621989" name="Rectangle 44"/>
                        <wps:cNvSpPr>
                          <a:spLocks noChangeArrowheads="1"/>
                        </wps:cNvSpPr>
                        <wps:spPr bwMode="auto">
                          <a:xfrm>
                            <a:off x="1173480" y="3053715"/>
                            <a:ext cx="3658235" cy="25146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175377" name="Rectangle 45"/>
                        <wps:cNvSpPr>
                          <a:spLocks noChangeArrowheads="1"/>
                        </wps:cNvSpPr>
                        <wps:spPr bwMode="auto">
                          <a:xfrm>
                            <a:off x="2322830" y="3076575"/>
                            <a:ext cx="1537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233E5" w14:textId="77777777" w:rsidR="00721082" w:rsidRDefault="00721082" w:rsidP="00721082">
                              <w:r w:rsidRPr="001915F7">
                                <w:rPr>
                                  <w:rFonts w:cs="HG丸ｺﾞｼｯｸM-PRO" w:hint="eastAsia"/>
                                  <w:color w:val="000000"/>
                                  <w:kern w:val="0"/>
                                  <w:sz w:val="22"/>
                                </w:rPr>
                                <w:t>点検実施手法</w:t>
                              </w:r>
                              <w:r>
                                <w:rPr>
                                  <w:rFonts w:cs="HG丸ｺﾞｼｯｸM-PRO" w:hint="eastAsia"/>
                                  <w:color w:val="000000"/>
                                  <w:kern w:val="0"/>
                                  <w:sz w:val="22"/>
                                </w:rPr>
                                <w:t>による分類</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40926997" id="キャンバス 1333876423" o:spid="_x0000_s1249" editas="canvas" alt="図 3.6 10　点検の分類" style="position:absolute;left:0;text-align:left;margin-left:4.35pt;margin-top:18pt;width:430.75pt;height:262.65pt;z-index:252135424;mso-position-horizontal-relative:margin;mso-position-vertical-relative:text" coordsize="54705,33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">
                <v:shape id="_x0000_s1250" type="#_x0000_t75" alt="図 3.6 10　点検の分類" style="position:absolute;width:54705;height:33356;visibility:visible;mso-wrap-style:square">
                  <v:fill o:detectmouseclick="t"/>
                  <v:path o:connecttype="none"/>
                </v:shape>
                <v:rect id="Rectangle 5" o:spid="_x0000_s1251" style="position:absolute;left:11734;top:50;width:36608;height:1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" fillcolor="#ffc" stroked="f"/>
                <v:rect id="Rectangle 6" o:spid="_x0000_s1252" style="position:absolute;left:11734;top:50;width:36608;height:1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" filled="f">
                  <v:stroke joinstyle="round"/>
                </v:rect>
                <v:rect id="Rectangle 7" o:spid="_x0000_s1253" style="position:absolute;left:27247;top:4552;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" filled="f" stroked="f">
                  <v:textbox style="mso-fit-shape-to-text:t" inset="0,0,0,0">
                    <w:txbxContent>
                      <w:p w14:paraId="2410DEF4" w14:textId="77777777" w:rsidR="00721082" w:rsidRDefault="00721082" w:rsidP="00721082">
                        <w:r>
                          <w:rPr>
                            <w:rFonts w:cs="HG丸ｺﾞｼｯｸM-PRO" w:hint="eastAsia"/>
                            <w:color w:val="000000"/>
                            <w:kern w:val="0"/>
                            <w:sz w:val="22"/>
                          </w:rPr>
                          <w:t>緊急点検</w:t>
                        </w:r>
                      </w:p>
                    </w:txbxContent>
                  </v:textbox>
                </v:rect>
                <v:rect id="Rectangle 8" o:spid="_x0000_s1254" style="position:absolute;left:27247;top:6229;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" filled="f" stroked="f">
                  <v:textbox style="mso-fit-shape-to-text:t" inset="0,0,0,0">
                    <w:txbxContent>
                      <w:p w14:paraId="3645FD00" w14:textId="77777777" w:rsidR="00721082" w:rsidRDefault="00721082" w:rsidP="00721082">
                        <w:r>
                          <w:rPr>
                            <w:rFonts w:cs="HG丸ｺﾞｼｯｸM-PRO" w:hint="eastAsia"/>
                            <w:color w:val="000000"/>
                            <w:kern w:val="0"/>
                            <w:sz w:val="22"/>
                          </w:rPr>
                          <w:t>臨時点検</w:t>
                        </w:r>
                      </w:p>
                    </w:txbxContent>
                  </v:textbox>
                </v:rect>
                <v:rect id="Rectangle 9" o:spid="_x0000_s1255" style="position:absolute;left:11734;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" fillcolor="#ffc" stroked="f"/>
                <v:rect id="Rectangle 10" o:spid="_x0000_s1256" style="position:absolute;left:11734;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" filled="f">
                  <v:stroke joinstyle="round"/>
                </v:rect>
                <v:rect id="Rectangle 11" o:spid="_x0000_s1257" style="position:absolute;left:17951;top:17862;width:559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" filled="f" stroked="f">
                  <v:textbox style="mso-fit-shape-to-text:t" inset="0,0,0,0">
                    <w:txbxContent>
                      <w:p w14:paraId="3607B1FB" w14:textId="77777777" w:rsidR="00721082" w:rsidRDefault="00721082" w:rsidP="00721082">
                        <w:r>
                          <w:rPr>
                            <w:rFonts w:cs="HG丸ｺﾞｼｯｸM-PRO" w:hint="eastAsia"/>
                            <w:color w:val="000000"/>
                            <w:kern w:val="0"/>
                            <w:sz w:val="22"/>
                          </w:rPr>
                          <w:t>日常点検</w:t>
                        </w:r>
                      </w:p>
                    </w:txbxContent>
                  </v:textbox>
                </v:rect>
                <v:rect id="Rectangle 12" o:spid="_x0000_s1258" style="position:absolute;left:30327;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" fillcolor="#ffc" stroked="f"/>
                <v:rect id="Rectangle 13" o:spid="_x0000_s1259" style="position:absolute;left:30327;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" filled="f">
                  <v:stroke joinstyle="round"/>
                </v:rect>
                <v:rect id="Rectangle 14" o:spid="_x0000_s1260" style="position:absolute;left:36798;top:16395;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" filled="f" stroked="f">
                  <v:textbox style="mso-fit-shape-to-text:t" inset="0,0,0,0">
                    <w:txbxContent>
                      <w:p w14:paraId="6043C0E0" w14:textId="77777777" w:rsidR="00721082" w:rsidRDefault="00721082" w:rsidP="00721082">
                        <w:r>
                          <w:rPr>
                            <w:rFonts w:cs="HG丸ｺﾞｼｯｸM-PRO" w:hint="eastAsia"/>
                            <w:color w:val="000000"/>
                            <w:kern w:val="0"/>
                            <w:sz w:val="20"/>
                          </w:rPr>
                          <w:t>定期点検</w:t>
                        </w:r>
                      </w:p>
                    </w:txbxContent>
                  </v:textbox>
                </v:rect>
                <v:rect id="Rectangle 15" o:spid="_x0000_s1261" style="position:absolute;left:36798;top:17919;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" filled="f" stroked="f">
                  <v:textbox style="mso-fit-shape-to-text:t" inset="0,0,0,0">
                    <w:txbxContent>
                      <w:p w14:paraId="224B3149" w14:textId="77777777" w:rsidR="00721082" w:rsidRDefault="00721082" w:rsidP="00721082">
                        <w:r>
                          <w:rPr>
                            <w:rFonts w:cs="HG丸ｺﾞｼｯｸM-PRO" w:hint="eastAsia"/>
                            <w:color w:val="000000"/>
                            <w:kern w:val="0"/>
                            <w:sz w:val="20"/>
                          </w:rPr>
                          <w:t>特殊点検</w:t>
                        </w:r>
                      </w:p>
                    </w:txbxContent>
                  </v:textbox>
                </v:rect>
                <v:rect id="Rectangle 16" o:spid="_x0000_s1262" style="position:absolute;left:36798;top:19443;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" filled="f" stroked="f">
                  <v:textbox style="mso-fit-shape-to-text:t" inset="0,0,0,0">
                    <w:txbxContent>
                      <w:p w14:paraId="39AE842D" w14:textId="77777777" w:rsidR="00721082" w:rsidRDefault="00721082" w:rsidP="00721082">
                        <w:r>
                          <w:rPr>
                            <w:rFonts w:cs="HG丸ｺﾞｼｯｸM-PRO" w:hint="eastAsia"/>
                            <w:color w:val="000000"/>
                            <w:kern w:val="0"/>
                            <w:sz w:val="20"/>
                          </w:rPr>
                          <w:t>精密点検</w:t>
                        </w:r>
                      </w:p>
                    </w:txbxContent>
                  </v:textbox>
                </v:rect>
                <v:rect id="Rectangle 17" o:spid="_x0000_s1263" style="position:absolute;left:8547;top:50;width:2527;height:1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" filled="f">
                  <v:stroke joinstyle="round"/>
                </v:rect>
                <v:rect id="Rectangle 18" o:spid="_x0000_s1264" style="position:absolute;left:9118;top:2876;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" filled="f" stroked="f">
                  <v:textbox style="mso-fit-shape-to-text:t" inset="0,0,0,0">
                    <w:txbxContent>
                      <w:p w14:paraId="77119733" w14:textId="77777777" w:rsidR="00721082" w:rsidRDefault="00721082" w:rsidP="00721082">
                        <w:r>
                          <w:rPr>
                            <w:rFonts w:cs="HG丸ｺﾞｼｯｸM-PRO" w:hint="eastAsia"/>
                            <w:color w:val="000000"/>
                            <w:kern w:val="0"/>
                            <w:sz w:val="22"/>
                          </w:rPr>
                          <w:t>臨</w:t>
                        </w:r>
                      </w:p>
                    </w:txbxContent>
                  </v:textbox>
                </v:rect>
                <v:rect id="Rectangle 20" o:spid="_x0000_s1265" style="position:absolute;left:9118;top:5353;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" filled="f" stroked="f">
                  <v:textbox style="mso-fit-shape-to-text:t" inset="0,0,0,0">
                    <w:txbxContent>
                      <w:p w14:paraId="78E26C18" w14:textId="77777777" w:rsidR="00721082" w:rsidRDefault="00721082" w:rsidP="00721082">
                        <w:r>
                          <w:rPr>
                            <w:rFonts w:cs="HG丸ｺﾞｼｯｸM-PRO" w:hint="eastAsia"/>
                            <w:color w:val="000000"/>
                            <w:kern w:val="0"/>
                            <w:sz w:val="22"/>
                          </w:rPr>
                          <w:t>時</w:t>
                        </w:r>
                      </w:p>
                    </w:txbxContent>
                  </v:textbox>
                </v:rect>
                <v:rect id="Rectangle 21" o:spid="_x0000_s1266" style="position:absolute;left:9118;top:7905;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" filled="f" stroked="f">
                  <v:textbox style="mso-fit-shape-to-text:t" inset="0,0,0,0">
                    <w:txbxContent>
                      <w:p w14:paraId="2159DC91" w14:textId="77777777" w:rsidR="00721082" w:rsidRDefault="00721082" w:rsidP="00721082">
                        <w:r>
                          <w:rPr>
                            <w:rFonts w:cs="HG丸ｺﾞｼｯｸM-PRO" w:hint="eastAsia"/>
                            <w:color w:val="000000"/>
                            <w:kern w:val="0"/>
                            <w:sz w:val="22"/>
                          </w:rPr>
                          <w:t>的</w:t>
                        </w:r>
                      </w:p>
                    </w:txbxContent>
                  </v:textbox>
                </v:rect>
                <v:rect id="Rectangle 22" o:spid="_x0000_s1267" style="position:absolute;left:8547;top:12503;width:2527;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" filled="f">
                  <v:stroke joinstyle="round"/>
                </v:rect>
                <v:rect id="Rectangle 23" o:spid="_x0000_s1268" style="position:absolute;left:9118;top:14566;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" filled="f" stroked="f">
                  <v:textbox style="mso-fit-shape-to-text:t" inset="0,0,0,0">
                    <w:txbxContent>
                      <w:p w14:paraId="0F6F664B" w14:textId="77777777" w:rsidR="00721082" w:rsidRDefault="00721082" w:rsidP="00721082">
                        <w:r>
                          <w:rPr>
                            <w:rFonts w:cs="HG丸ｺﾞｼｯｸM-PRO" w:hint="eastAsia"/>
                            <w:color w:val="000000"/>
                            <w:kern w:val="0"/>
                            <w:sz w:val="22"/>
                          </w:rPr>
                          <w:t>定</w:t>
                        </w:r>
                      </w:p>
                    </w:txbxContent>
                  </v:textbox>
                </v:rect>
                <v:rect id="Rectangle 24" o:spid="_x0000_s1269" style="position:absolute;left:9118;top:17303;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" filled="f" stroked="f">
                  <v:textbox style="mso-fit-shape-to-text:t" inset="0,0,0,0">
                    <w:txbxContent>
                      <w:p w14:paraId="3FB406E4" w14:textId="77777777" w:rsidR="00721082" w:rsidRDefault="00721082" w:rsidP="00721082">
                        <w:r>
                          <w:rPr>
                            <w:rFonts w:cs="HG丸ｺﾞｼｯｸM-PRO" w:hint="eastAsia"/>
                            <w:color w:val="000000"/>
                            <w:kern w:val="0"/>
                            <w:sz w:val="22"/>
                          </w:rPr>
                          <w:t>期</w:t>
                        </w:r>
                      </w:p>
                    </w:txbxContent>
                  </v:textbox>
                </v:rect>
                <v:rect id="Rectangle 25" o:spid="_x0000_s1270" style="position:absolute;left:9118;top:19538;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" filled="f" stroked="f">
                  <v:textbox style="mso-fit-shape-to-text:t" inset="0,0,0,0">
                    <w:txbxContent>
                      <w:p w14:paraId="787922C7" w14:textId="77777777" w:rsidR="00721082" w:rsidRDefault="00721082" w:rsidP="00721082">
                        <w:r>
                          <w:rPr>
                            <w:rFonts w:cs="HG丸ｺﾞｼｯｸM-PRO" w:hint="eastAsia"/>
                            <w:color w:val="000000"/>
                            <w:kern w:val="0"/>
                            <w:sz w:val="22"/>
                          </w:rPr>
                          <w:t>的</w:t>
                        </w:r>
                      </w:p>
                    </w:txbxContent>
                  </v:textbox>
                </v:rect>
                <v:rect id="Rectangle 26" o:spid="_x0000_s1271" style="position:absolute;left:5340;top:50;width:2521;height:24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" filled="f">
                  <v:stroke joinstyle="round"/>
                </v:rect>
                <v:rect id="Rectangle 27" o:spid="_x0000_s1272" style="position:absolute;left:5905;top:1543;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" filled="f" stroked="f">
                  <v:textbox style="mso-fit-shape-to-text:t" inset="0,0,0,0">
                    <w:txbxContent>
                      <w:p w14:paraId="5A383735" w14:textId="77777777" w:rsidR="00721082" w:rsidRDefault="00721082" w:rsidP="00721082">
                        <w:r>
                          <w:rPr>
                            <w:rFonts w:cs="HG丸ｺﾞｼｯｸM-PRO" w:hint="eastAsia"/>
                            <w:color w:val="000000"/>
                            <w:kern w:val="0"/>
                            <w:sz w:val="22"/>
                          </w:rPr>
                          <w:t>施</w:t>
                        </w:r>
                      </w:p>
                    </w:txbxContent>
                  </v:textbox>
                </v:rect>
                <v:rect id="Rectangle 28" o:spid="_x0000_s1273" style="position:absolute;left:5905;top:3219;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" filled="f" stroked="f">
                  <v:textbox style="mso-fit-shape-to-text:t" inset="0,0,0,0">
                    <w:txbxContent>
                      <w:p w14:paraId="39AAE377" w14:textId="77777777" w:rsidR="00721082" w:rsidRDefault="00721082" w:rsidP="00721082">
                        <w:r>
                          <w:rPr>
                            <w:rFonts w:cs="HG丸ｺﾞｼｯｸM-PRO" w:hint="eastAsia"/>
                            <w:color w:val="000000"/>
                            <w:kern w:val="0"/>
                            <w:sz w:val="22"/>
                          </w:rPr>
                          <w:t>設</w:t>
                        </w:r>
                      </w:p>
                    </w:txbxContent>
                  </v:textbox>
                </v:rect>
                <v:rect id="Rectangle 29" o:spid="_x0000_s1274" style="position:absolute;left:5905;top:4895;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" filled="f" stroked="f">
                  <v:textbox style="mso-fit-shape-to-text:t" inset="0,0,0,0">
                    <w:txbxContent>
                      <w:p w14:paraId="6BE525B1" w14:textId="77777777" w:rsidR="00721082" w:rsidRDefault="00721082" w:rsidP="00721082">
                        <w:r>
                          <w:rPr>
                            <w:rFonts w:cs="HG丸ｺﾞｼｯｸM-PRO" w:hint="eastAsia"/>
                            <w:color w:val="000000"/>
                            <w:kern w:val="0"/>
                            <w:sz w:val="22"/>
                          </w:rPr>
                          <w:t>状</w:t>
                        </w:r>
                      </w:p>
                    </w:txbxContent>
                  </v:textbox>
                </v:rect>
                <v:rect id="Rectangle 30" o:spid="_x0000_s1275" style="position:absolute;left:5905;top:6572;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" filled="f" stroked="f">
                  <v:textbox style="mso-fit-shape-to-text:t" inset="0,0,0,0">
                    <w:txbxContent>
                      <w:p w14:paraId="50E3F2DB" w14:textId="77777777" w:rsidR="00721082" w:rsidRDefault="00721082" w:rsidP="00721082">
                        <w:r>
                          <w:rPr>
                            <w:rFonts w:cs="HG丸ｺﾞｼｯｸM-PRO" w:hint="eastAsia"/>
                            <w:color w:val="000000"/>
                            <w:kern w:val="0"/>
                            <w:sz w:val="22"/>
                          </w:rPr>
                          <w:t>態</w:t>
                        </w:r>
                      </w:p>
                    </w:txbxContent>
                  </v:textbox>
                </v:rect>
                <v:rect id="Rectangle 31" o:spid="_x0000_s1276" style="position:absolute;left:5905;top:8248;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" filled="f" stroked="f">
                  <v:textbox style="mso-fit-shape-to-text:t" inset="0,0,0,0">
                    <w:txbxContent>
                      <w:p w14:paraId="53E8A9A1" w14:textId="77777777" w:rsidR="00721082" w:rsidRDefault="00721082" w:rsidP="00721082">
                        <w:r>
                          <w:rPr>
                            <w:rFonts w:cs="HG丸ｺﾞｼｯｸM-PRO" w:hint="eastAsia"/>
                            <w:color w:val="000000"/>
                            <w:kern w:val="0"/>
                            <w:sz w:val="22"/>
                          </w:rPr>
                          <w:t>の</w:t>
                        </w:r>
                      </w:p>
                    </w:txbxContent>
                  </v:textbox>
                </v:rect>
                <v:rect id="Rectangle 32" o:spid="_x0000_s1277" style="position:absolute;left:5905;top:9925;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" filled="f" stroked="f">
                  <v:textbox style="mso-fit-shape-to-text:t" inset="0,0,0,0">
                    <w:txbxContent>
                      <w:p w14:paraId="1FC058D0" w14:textId="77777777" w:rsidR="00721082" w:rsidRDefault="00721082" w:rsidP="00721082">
                        <w:r>
                          <w:rPr>
                            <w:rFonts w:cs="HG丸ｺﾞｼｯｸM-PRO" w:hint="eastAsia"/>
                            <w:color w:val="000000"/>
                            <w:kern w:val="0"/>
                            <w:sz w:val="22"/>
                          </w:rPr>
                          <w:t>必</w:t>
                        </w:r>
                      </w:p>
                    </w:txbxContent>
                  </v:textbox>
                </v:rect>
                <v:rect id="Rectangle 33" o:spid="_x0000_s1278" style="position:absolute;left:5905;top:11601;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" filled="f" stroked="f">
                  <v:textbox style="mso-fit-shape-to-text:t" inset="0,0,0,0">
                    <w:txbxContent>
                      <w:p w14:paraId="311BD671" w14:textId="77777777" w:rsidR="00721082" w:rsidRDefault="00721082" w:rsidP="00721082">
                        <w:r>
                          <w:rPr>
                            <w:rFonts w:cs="HG丸ｺﾞｼｯｸM-PRO" w:hint="eastAsia"/>
                            <w:color w:val="000000"/>
                            <w:kern w:val="0"/>
                            <w:sz w:val="22"/>
                          </w:rPr>
                          <w:t>要</w:t>
                        </w:r>
                      </w:p>
                    </w:txbxContent>
                  </v:textbox>
                </v:rect>
                <v:rect id="Rectangle 34" o:spid="_x0000_s1279" style="position:absolute;left:5905;top:13277;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" filled="f" stroked="f">
                  <v:textbox style="mso-fit-shape-to-text:t" inset="0,0,0,0">
                    <w:txbxContent>
                      <w:p w14:paraId="13FE6D58" w14:textId="77777777" w:rsidR="00721082" w:rsidRDefault="00721082" w:rsidP="00721082">
                        <w:r>
                          <w:rPr>
                            <w:rFonts w:cs="HG丸ｺﾞｼｯｸM-PRO" w:hint="eastAsia"/>
                            <w:color w:val="000000"/>
                            <w:kern w:val="0"/>
                            <w:sz w:val="22"/>
                          </w:rPr>
                          <w:t>性</w:t>
                        </w:r>
                      </w:p>
                    </w:txbxContent>
                  </v:textbox>
                </v:rect>
                <v:rect id="Rectangle 35" o:spid="_x0000_s1280" style="position:absolute;left:5905;top:14954;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" filled="f" stroked="f">
                  <v:textbox style="mso-fit-shape-to-text:t" inset="0,0,0,0">
                    <w:txbxContent>
                      <w:p w14:paraId="22B5769A" w14:textId="77777777" w:rsidR="00721082" w:rsidRDefault="00721082" w:rsidP="00721082">
                        <w:r>
                          <w:rPr>
                            <w:rFonts w:cs="HG丸ｺﾞｼｯｸM-PRO" w:hint="eastAsia"/>
                            <w:color w:val="000000"/>
                            <w:kern w:val="0"/>
                            <w:sz w:val="22"/>
                          </w:rPr>
                          <w:t>に</w:t>
                        </w:r>
                      </w:p>
                    </w:txbxContent>
                  </v:textbox>
                </v:rect>
                <v:rect id="Rectangle 36" o:spid="_x0000_s1281" style="position:absolute;left:5905;top:16630;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" filled="f" stroked="f">
                  <v:textbox style="mso-fit-shape-to-text:t" inset="0,0,0,0">
                    <w:txbxContent>
                      <w:p w14:paraId="2693BD2D" w14:textId="77777777" w:rsidR="00721082" w:rsidRDefault="00721082" w:rsidP="00721082">
                        <w:r>
                          <w:rPr>
                            <w:rFonts w:cs="HG丸ｺﾞｼｯｸM-PRO" w:hint="eastAsia"/>
                            <w:color w:val="000000"/>
                            <w:kern w:val="0"/>
                            <w:sz w:val="22"/>
                          </w:rPr>
                          <w:t>よ</w:t>
                        </w:r>
                      </w:p>
                    </w:txbxContent>
                  </v:textbox>
                </v:rect>
                <v:rect id="Rectangle 37" o:spid="_x0000_s1282" style="position:absolute;left:5905;top:18319;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" filled="f" stroked="f">
                  <v:textbox style="mso-fit-shape-to-text:t" inset="0,0,0,0">
                    <w:txbxContent>
                      <w:p w14:paraId="0CCD28EA" w14:textId="77777777" w:rsidR="00721082" w:rsidRDefault="00721082" w:rsidP="00721082">
                        <w:r>
                          <w:rPr>
                            <w:rFonts w:cs="HG丸ｺﾞｼｯｸM-PRO" w:hint="eastAsia"/>
                            <w:color w:val="000000"/>
                            <w:kern w:val="0"/>
                            <w:sz w:val="22"/>
                          </w:rPr>
                          <w:t>る</w:t>
                        </w:r>
                      </w:p>
                    </w:txbxContent>
                  </v:textbox>
                </v:rect>
                <v:rect id="Rectangle 38" o:spid="_x0000_s1283" style="position:absolute;left:5905;top:19996;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" filled="f" stroked="f">
                  <v:textbox style="mso-fit-shape-to-text:t" inset="0,0,0,0">
                    <w:txbxContent>
                      <w:p w14:paraId="35A74A03" w14:textId="77777777" w:rsidR="00721082" w:rsidRDefault="00721082" w:rsidP="00721082">
                        <w:r>
                          <w:rPr>
                            <w:rFonts w:cs="HG丸ｺﾞｼｯｸM-PRO" w:hint="eastAsia"/>
                            <w:color w:val="000000"/>
                            <w:kern w:val="0"/>
                            <w:sz w:val="22"/>
                          </w:rPr>
                          <w:t>分</w:t>
                        </w:r>
                      </w:p>
                    </w:txbxContent>
                  </v:textbox>
                </v:rect>
                <v:rect id="Rectangle 39" o:spid="_x0000_s1284" style="position:absolute;left:5905;top:21672;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" filled="f" stroked="f">
                  <v:textbox style="mso-fit-shape-to-text:t" inset="0,0,0,0">
                    <w:txbxContent>
                      <w:p w14:paraId="6DCF26FC" w14:textId="77777777" w:rsidR="00721082" w:rsidRDefault="00721082" w:rsidP="00721082">
                        <w:r>
                          <w:rPr>
                            <w:rFonts w:cs="HG丸ｺﾞｼｯｸM-PRO" w:hint="eastAsia"/>
                            <w:color w:val="000000"/>
                            <w:kern w:val="0"/>
                            <w:sz w:val="22"/>
                          </w:rPr>
                          <w:t>類</w:t>
                        </w:r>
                      </w:p>
                    </w:txbxContent>
                  </v:textbox>
                </v:rect>
                <v:rect id="Rectangle 40" o:spid="_x0000_s1285" style="position:absolute;left:11734;top:24904;width:18015;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" filled="f">
                  <v:stroke joinstyle="round"/>
                </v:rect>
                <v:rect id="Rectangle 41" o:spid="_x0000_s1286" style="position:absolute;left:18046;top:26333;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" filled="f" stroked="f">
                  <v:textbox style="mso-fit-shape-to-text:t" inset="0,0,0,0">
                    <w:txbxContent>
                      <w:p w14:paraId="3F177FD7" w14:textId="77777777" w:rsidR="00721082" w:rsidRPr="00E8677C" w:rsidRDefault="00721082" w:rsidP="00721082">
                        <w:r w:rsidRPr="00E8677C">
                          <w:rPr>
                            <w:rFonts w:cs="HG丸ｺﾞｼｯｸM-PRO" w:hint="eastAsia"/>
                            <w:kern w:val="0"/>
                            <w:sz w:val="22"/>
                          </w:rPr>
                          <w:t>外観目視</w:t>
                        </w:r>
                      </w:p>
                    </w:txbxContent>
                  </v:textbox>
                </v:rect>
                <v:rect id="Rectangle 42" o:spid="_x0000_s1287" style="position:absolute;left:30327;top:24904;width:18015;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" filled="f">
                  <v:stroke joinstyle="round"/>
                </v:rect>
                <v:rect id="Rectangle 43" o:spid="_x0000_s1288" style="position:absolute;left:33299;top:25190;width:12579;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" filled="f" stroked="f">
                  <v:textbox style="mso-fit-shape-to-text:t" inset="0,0,0,0">
                    <w:txbxContent>
                      <w:p w14:paraId="03904356" w14:textId="77777777" w:rsidR="00721082" w:rsidRPr="00E8677C" w:rsidRDefault="00721082" w:rsidP="00721082">
                        <w:pPr>
                          <w:rPr>
                            <w:rFonts w:cs="HG丸ｺﾞｼｯｸM-PRO"/>
                            <w:kern w:val="0"/>
                            <w:sz w:val="22"/>
                          </w:rPr>
                        </w:pPr>
                        <w:r w:rsidRPr="00E8677C">
                          <w:rPr>
                            <w:rFonts w:cs="HG丸ｺﾞｼｯｸM-PRO" w:hint="eastAsia"/>
                            <w:kern w:val="0"/>
                            <w:sz w:val="22"/>
                          </w:rPr>
                          <w:t>動作確認、内部調査</w:t>
                        </w:r>
                      </w:p>
                      <w:p w14:paraId="5073E0C1" w14:textId="77777777" w:rsidR="00721082" w:rsidRPr="00E8677C" w:rsidRDefault="00721082" w:rsidP="00721082">
                        <w:r w:rsidRPr="00E8677C">
                          <w:rPr>
                            <w:rFonts w:cs="HG丸ｺﾞｼｯｸM-PRO" w:hint="eastAsia"/>
                            <w:kern w:val="0"/>
                            <w:sz w:val="22"/>
                          </w:rPr>
                          <w:t>各種調査等</w:t>
                        </w:r>
                      </w:p>
                    </w:txbxContent>
                  </v:textbox>
                </v:rect>
                <v:rect id="Rectangle 44" o:spid="_x0000_s1289" style="position:absolute;left:11734;top:30537;width:36583;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" filled="f">
                  <v:stroke joinstyle="round"/>
                </v:rect>
                <v:rect id="Rectangle 45" o:spid="_x0000_s1290" style="position:absolute;left:23228;top:30765;width:153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" filled="f" stroked="f">
                  <v:textbox style="mso-fit-shape-to-text:t" inset="0,0,0,0">
                    <w:txbxContent>
                      <w:p w14:paraId="088233E5" w14:textId="77777777" w:rsidR="00721082" w:rsidRDefault="00721082" w:rsidP="00721082">
                        <w:r w:rsidRPr="001915F7">
                          <w:rPr>
                            <w:rFonts w:cs="HG丸ｺﾞｼｯｸM-PRO" w:hint="eastAsia"/>
                            <w:color w:val="000000"/>
                            <w:kern w:val="0"/>
                            <w:sz w:val="22"/>
                          </w:rPr>
                          <w:t>点検実施手法</w:t>
                        </w:r>
                        <w:r>
                          <w:rPr>
                            <w:rFonts w:cs="HG丸ｺﾞｼｯｸM-PRO" w:hint="eastAsia"/>
                            <w:color w:val="000000"/>
                            <w:kern w:val="0"/>
                            <w:sz w:val="22"/>
                          </w:rPr>
                          <w:t>による分類</w:t>
                        </w:r>
                      </w:p>
                    </w:txbxContent>
                  </v:textbox>
                </v:rect>
                <w10:wrap type="topAndBottom" anchorx="margin"/>
              </v:group>
            </w:pict>
          </mc:Fallback>
        </mc:AlternateContent>
      </w:r>
    </w:p>
    <w:p w14:paraId="5740A5ED" w14:textId="0D7FE627" w:rsidR="008E439D" w:rsidRPr="00863505" w:rsidRDefault="008E439D" w:rsidP="008E439D">
      <w:pPr>
        <w:pStyle w:val="ac"/>
      </w:pPr>
      <w:bookmarkStart w:id="19" w:name="_Ref185418130"/>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662F57">
        <w:rPr>
          <w:noProof/>
        </w:rPr>
        <w:t>3.6</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662F57">
        <w:rPr>
          <w:noProof/>
        </w:rPr>
        <w:t>10</w:t>
      </w:r>
      <w:r w:rsidR="0040055F" w:rsidRPr="00863505">
        <w:fldChar w:fldCharType="end"/>
      </w:r>
      <w:r w:rsidRPr="00863505">
        <w:rPr>
          <w:rFonts w:hint="eastAsia"/>
        </w:rPr>
        <w:t xml:space="preserve">　点検の分類</w:t>
      </w:r>
      <w:bookmarkEnd w:id="19"/>
    </w:p>
    <w:p w14:paraId="014E116A" w14:textId="77777777" w:rsidR="008E439D" w:rsidRPr="00863505" w:rsidRDefault="008E439D" w:rsidP="00721082">
      <w:pPr>
        <w:rPr>
          <w:rFonts w:hAnsi="HG丸ｺﾞｼｯｸM-PRO"/>
        </w:rPr>
      </w:pPr>
    </w:p>
    <w:p w14:paraId="38303D10" w14:textId="0952E5CD" w:rsidR="00721082" w:rsidRPr="00863505" w:rsidRDefault="00617EB9" w:rsidP="00617EB9">
      <w:pPr>
        <w:pStyle w:val="ac"/>
      </w:pPr>
      <w:bookmarkStart w:id="20" w:name="_Ref387420267"/>
      <w:bookmarkStart w:id="21" w:name="_Ref185425031"/>
      <w:r w:rsidRPr="00863505">
        <w:t xml:space="preserve">表 </w:t>
      </w:r>
      <w:fldSimple w:instr=" STYLEREF 2 \s ">
        <w:r w:rsidR="00662F57">
          <w:rPr>
            <w:noProof/>
          </w:rPr>
          <w:t>3.6</w:t>
        </w:r>
      </w:fldSimple>
      <w:r w:rsidR="00606F16" w:rsidRPr="00863505">
        <w:noBreakHyphen/>
      </w:r>
      <w:fldSimple w:instr=" SEQ 表 \* ARABIC \s 2 ">
        <w:r w:rsidR="00662F57">
          <w:rPr>
            <w:noProof/>
          </w:rPr>
          <w:t>1</w:t>
        </w:r>
      </w:fldSimple>
      <w:r w:rsidRPr="00863505">
        <w:rPr>
          <w:rFonts w:hint="eastAsia"/>
        </w:rPr>
        <w:t xml:space="preserve">　</w:t>
      </w:r>
      <w:r w:rsidR="00721082" w:rsidRPr="00863505">
        <w:rPr>
          <w:rFonts w:hint="eastAsia"/>
        </w:rPr>
        <w:t>点検種別と</w:t>
      </w:r>
      <w:bookmarkEnd w:id="20"/>
      <w:r w:rsidR="00721082" w:rsidRPr="00863505">
        <w:rPr>
          <w:rFonts w:hint="eastAsia"/>
        </w:rPr>
        <w:t>定義</w:t>
      </w:r>
      <w:bookmarkEnd w:id="21"/>
    </w:p>
    <w:tbl>
      <w:tblPr>
        <w:tblStyle w:val="af6"/>
        <w:tblW w:w="8080" w:type="dxa"/>
        <w:tblInd w:w="675" w:type="dxa"/>
        <w:tblLook w:val="04A0" w:firstRow="1" w:lastRow="0" w:firstColumn="1" w:lastColumn="0" w:noHBand="0" w:noVBand="1"/>
      </w:tblPr>
      <w:tblGrid>
        <w:gridCol w:w="1418"/>
        <w:gridCol w:w="6662"/>
      </w:tblGrid>
      <w:tr w:rsidR="00863505" w:rsidRPr="00863505" w14:paraId="5A43E142" w14:textId="77777777" w:rsidTr="0019407B">
        <w:trPr>
          <w:trHeight w:val="485"/>
        </w:trPr>
        <w:tc>
          <w:tcPr>
            <w:tcW w:w="1418" w:type="dxa"/>
            <w:tcBorders>
              <w:bottom w:val="double" w:sz="4" w:space="0" w:color="auto"/>
            </w:tcBorders>
            <w:shd w:val="clear" w:color="auto" w:fill="D9D9D9" w:themeFill="background1" w:themeFillShade="D9"/>
            <w:vAlign w:val="center"/>
          </w:tcPr>
          <w:p w14:paraId="2DA365BB"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点検種別</w:t>
            </w:r>
          </w:p>
        </w:tc>
        <w:tc>
          <w:tcPr>
            <w:tcW w:w="6662" w:type="dxa"/>
            <w:tcBorders>
              <w:bottom w:val="double" w:sz="4" w:space="0" w:color="auto"/>
            </w:tcBorders>
            <w:shd w:val="clear" w:color="auto" w:fill="D9D9D9" w:themeFill="background1" w:themeFillShade="D9"/>
            <w:vAlign w:val="center"/>
          </w:tcPr>
          <w:p w14:paraId="70828562"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概要</w:t>
            </w:r>
          </w:p>
        </w:tc>
      </w:tr>
      <w:tr w:rsidR="00863505" w:rsidRPr="00863505" w14:paraId="7BF91E30" w14:textId="77777777" w:rsidTr="0019407B">
        <w:trPr>
          <w:trHeight w:val="596"/>
        </w:trPr>
        <w:tc>
          <w:tcPr>
            <w:tcW w:w="1418" w:type="dxa"/>
            <w:tcBorders>
              <w:top w:val="double" w:sz="4" w:space="0" w:color="auto"/>
            </w:tcBorders>
            <w:vAlign w:val="center"/>
          </w:tcPr>
          <w:p w14:paraId="7925871A"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日常点検</w:t>
            </w:r>
          </w:p>
        </w:tc>
        <w:tc>
          <w:tcPr>
            <w:tcW w:w="6662" w:type="dxa"/>
            <w:tcBorders>
              <w:top w:val="double" w:sz="4" w:space="0" w:color="auto"/>
            </w:tcBorders>
            <w:vAlign w:val="center"/>
          </w:tcPr>
          <w:p w14:paraId="2FBCE064" w14:textId="77777777" w:rsidR="00721082" w:rsidRPr="00863505" w:rsidRDefault="00721082" w:rsidP="0019407B">
            <w:pPr>
              <w:spacing w:line="280" w:lineRule="exact"/>
              <w:rPr>
                <w:rFonts w:hAnsi="HG丸ｺﾞｼｯｸM-PRO"/>
              </w:rPr>
            </w:pPr>
            <w:r w:rsidRPr="00863505">
              <w:rPr>
                <w:rFonts w:hAnsi="HG丸ｺﾞｼｯｸM-PRO" w:cs="Meiryo UI" w:hint="eastAsia"/>
              </w:rPr>
              <w:t>故障表示の確認、清掃、給油、調整など日常的に行う軽微な点検</w:t>
            </w:r>
          </w:p>
        </w:tc>
      </w:tr>
      <w:tr w:rsidR="00863505" w:rsidRPr="00863505" w14:paraId="7E6F614B" w14:textId="77777777" w:rsidTr="0019407B">
        <w:trPr>
          <w:trHeight w:val="656"/>
        </w:trPr>
        <w:tc>
          <w:tcPr>
            <w:tcW w:w="1418" w:type="dxa"/>
            <w:vAlign w:val="center"/>
          </w:tcPr>
          <w:p w14:paraId="1F080AAE"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定期点検</w:t>
            </w:r>
          </w:p>
        </w:tc>
        <w:tc>
          <w:tcPr>
            <w:tcW w:w="6662" w:type="dxa"/>
            <w:vAlign w:val="center"/>
          </w:tcPr>
          <w:p w14:paraId="128E76C7" w14:textId="77777777" w:rsidR="00721082" w:rsidRPr="00863505" w:rsidRDefault="00721082" w:rsidP="0019407B">
            <w:pPr>
              <w:spacing w:line="280" w:lineRule="exact"/>
              <w:rPr>
                <w:rFonts w:hAnsi="HG丸ｺﾞｼｯｸM-PRO"/>
              </w:rPr>
            </w:pPr>
            <w:r w:rsidRPr="00863505">
              <w:rPr>
                <w:rFonts w:hAnsi="HG丸ｺﾞｼｯｸM-PRO" w:cs="Meiryo UI" w:hint="eastAsia"/>
              </w:rPr>
              <w:t>設備の状態・変状を把握するために、定期的（月、年等）に行う点検</w:t>
            </w:r>
          </w:p>
        </w:tc>
      </w:tr>
      <w:tr w:rsidR="00863505" w:rsidRPr="00863505" w14:paraId="1113AC3F" w14:textId="77777777" w:rsidTr="0019407B">
        <w:trPr>
          <w:trHeight w:val="937"/>
        </w:trPr>
        <w:tc>
          <w:tcPr>
            <w:tcW w:w="1418" w:type="dxa"/>
            <w:vAlign w:val="center"/>
          </w:tcPr>
          <w:p w14:paraId="11F47282"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特殊点検</w:t>
            </w:r>
          </w:p>
          <w:p w14:paraId="69D9AD3B"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精密点検</w:t>
            </w:r>
          </w:p>
        </w:tc>
        <w:tc>
          <w:tcPr>
            <w:tcW w:w="6662" w:type="dxa"/>
            <w:vAlign w:val="center"/>
          </w:tcPr>
          <w:p w14:paraId="5ED79FA0" w14:textId="77777777" w:rsidR="00721082" w:rsidRPr="00863505" w:rsidRDefault="00721082" w:rsidP="0019407B">
            <w:pPr>
              <w:spacing w:line="280" w:lineRule="exact"/>
              <w:rPr>
                <w:rFonts w:hAnsi="HG丸ｺﾞｼｯｸM-PRO"/>
              </w:rPr>
            </w:pPr>
            <w:r w:rsidRPr="00863505">
              <w:rPr>
                <w:rFonts w:hAnsi="HG丸ｺﾞｼｯｸM-PRO" w:cs="Meiryo UI" w:hint="eastAsia"/>
              </w:rPr>
              <w:t>法定点検が必要ものや、故障等により運転に大きな支障を及ぼす重要度の高い機器について、分解整備や部品交換を行う点検</w:t>
            </w:r>
          </w:p>
        </w:tc>
      </w:tr>
      <w:tr w:rsidR="00863505" w:rsidRPr="00863505" w14:paraId="23BE2003" w14:textId="77777777" w:rsidTr="0019407B">
        <w:trPr>
          <w:trHeight w:val="728"/>
        </w:trPr>
        <w:tc>
          <w:tcPr>
            <w:tcW w:w="1418" w:type="dxa"/>
            <w:vAlign w:val="center"/>
          </w:tcPr>
          <w:p w14:paraId="3AC3AEAD"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緊急点検</w:t>
            </w:r>
          </w:p>
        </w:tc>
        <w:tc>
          <w:tcPr>
            <w:tcW w:w="6662" w:type="dxa"/>
            <w:vAlign w:val="center"/>
          </w:tcPr>
          <w:p w14:paraId="0010E8C3" w14:textId="77777777" w:rsidR="00721082" w:rsidRPr="00863505" w:rsidRDefault="00721082" w:rsidP="0019407B">
            <w:pPr>
              <w:spacing w:line="300" w:lineRule="exact"/>
              <w:rPr>
                <w:rFonts w:hAnsi="HG丸ｺﾞｼｯｸM-PRO"/>
              </w:rPr>
            </w:pPr>
            <w:r w:rsidRPr="00863505">
              <w:rPr>
                <w:rFonts w:hAnsi="HG丸ｺﾞｼｯｸM-PRO" w:cs="Meiryo UI" w:hint="eastAsia"/>
              </w:rPr>
              <w:t>故障発生時や震災等の災害発生時に機能に不具合がないか調査する緊急的な点検</w:t>
            </w:r>
          </w:p>
        </w:tc>
      </w:tr>
      <w:tr w:rsidR="00721082" w:rsidRPr="00863505" w14:paraId="10C8CAB3" w14:textId="77777777" w:rsidTr="0019407B">
        <w:trPr>
          <w:trHeight w:val="694"/>
        </w:trPr>
        <w:tc>
          <w:tcPr>
            <w:tcW w:w="1418" w:type="dxa"/>
            <w:vAlign w:val="center"/>
          </w:tcPr>
          <w:p w14:paraId="4FDEDC25"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臨時点検</w:t>
            </w:r>
          </w:p>
        </w:tc>
        <w:tc>
          <w:tcPr>
            <w:tcW w:w="6662" w:type="dxa"/>
            <w:vAlign w:val="center"/>
          </w:tcPr>
          <w:p w14:paraId="33B062BD" w14:textId="77777777" w:rsidR="00721082" w:rsidRPr="00863505" w:rsidRDefault="00721082" w:rsidP="0019407B">
            <w:pPr>
              <w:spacing w:line="300" w:lineRule="exact"/>
              <w:rPr>
                <w:rFonts w:hAnsi="HG丸ｺﾞｼｯｸM-PRO"/>
              </w:rPr>
            </w:pPr>
            <w:r w:rsidRPr="00863505">
              <w:rPr>
                <w:rFonts w:hAnsi="HG丸ｺﾞｼｯｸM-PRO" w:cs="Meiryo UI" w:hint="eastAsia"/>
              </w:rPr>
              <w:t>補修工事等の実施と併せて、工事用の足場などを利用して臨時的に行う点検</w:t>
            </w:r>
          </w:p>
        </w:tc>
      </w:tr>
    </w:tbl>
    <w:p w14:paraId="0214E6EF" w14:textId="77777777" w:rsidR="00721082" w:rsidRPr="00863505" w:rsidRDefault="00721082" w:rsidP="00721082">
      <w:pPr>
        <w:rPr>
          <w:rFonts w:hAnsi="HG丸ｺﾞｼｯｸM-PRO"/>
        </w:rPr>
      </w:pPr>
    </w:p>
    <w:p w14:paraId="76EC113F" w14:textId="77777777" w:rsidR="00721082" w:rsidRPr="00863505" w:rsidRDefault="00721082" w:rsidP="00721082">
      <w:pPr>
        <w:rPr>
          <w:rFonts w:hAnsi="HG丸ｺﾞｼｯｸM-PRO"/>
        </w:rPr>
      </w:pPr>
      <w:r w:rsidRPr="00863505">
        <w:rPr>
          <w:rFonts w:hAnsi="HG丸ｺﾞｼｯｸM-PRO"/>
        </w:rPr>
        <w:br w:type="page"/>
      </w:r>
    </w:p>
    <w:p w14:paraId="595EA775" w14:textId="46223ABF" w:rsidR="00721082" w:rsidRPr="00863505" w:rsidRDefault="00721082" w:rsidP="0008355A">
      <w:pPr>
        <w:pStyle w:val="4"/>
        <w:ind w:left="885"/>
        <w:rPr>
          <w:u w:val="none"/>
        </w:rPr>
      </w:pPr>
      <w:r w:rsidRPr="00863505">
        <w:rPr>
          <w:rFonts w:hint="eastAsia"/>
          <w:u w:val="none"/>
        </w:rPr>
        <w:lastRenderedPageBreak/>
        <w:t>点検業務の実施</w:t>
      </w:r>
    </w:p>
    <w:p w14:paraId="7F23370B" w14:textId="280336EB" w:rsidR="00BD0FD6" w:rsidRPr="00863505" w:rsidRDefault="00BD0FD6" w:rsidP="00BD0FD6">
      <w:pPr>
        <w:pStyle w:val="40"/>
        <w:ind w:left="420" w:firstLine="210"/>
        <w:rPr>
          <w:rFonts w:hAnsi="HG丸ｺﾞｼｯｸM-PRO"/>
          <w:szCs w:val="21"/>
        </w:rPr>
      </w:pPr>
      <w:r w:rsidRPr="00863505">
        <w:rPr>
          <w:rFonts w:hAnsi="HG丸ｺﾞｼｯｸM-PRO" w:hint="eastAsia"/>
          <w:szCs w:val="21"/>
        </w:rPr>
        <w:t>河川管理施設の操作者は職員となるため、日常の点検や試運転は職員が実施する。また、機械電気設備は数が多く専門性も高いことから、各種定期点検は基本的にメンテナンス業者にて実施する。</w:t>
      </w:r>
    </w:p>
    <w:p w14:paraId="1DD5B46F" w14:textId="1D25474B" w:rsidR="00721082" w:rsidRPr="00863505" w:rsidRDefault="00BD0FD6" w:rsidP="00BD0FD6">
      <w:pPr>
        <w:pStyle w:val="40"/>
        <w:ind w:left="420" w:firstLine="210"/>
        <w:rPr>
          <w:rFonts w:hAnsi="HG丸ｺﾞｼｯｸM-PRO"/>
          <w:szCs w:val="21"/>
        </w:rPr>
      </w:pPr>
      <w:r w:rsidRPr="00863505">
        <w:rPr>
          <w:rFonts w:hAnsi="HG丸ｺﾞｼｯｸM-PRO" w:hint="eastAsia"/>
          <w:szCs w:val="21"/>
        </w:rPr>
        <w:t>さらに、特殊点検など、専門知識と経験を必要とするものは専門メーカーへの委託で実施することも検討する。</w:t>
      </w:r>
    </w:p>
    <w:p w14:paraId="622D2E3D" w14:textId="77777777" w:rsidR="00BD0FD6" w:rsidRPr="00863505" w:rsidRDefault="00BD0FD6" w:rsidP="00BD0FD6">
      <w:pPr>
        <w:pStyle w:val="40"/>
        <w:ind w:left="420" w:firstLine="210"/>
        <w:rPr>
          <w:rFonts w:hAnsi="HG丸ｺﾞｼｯｸM-PRO"/>
          <w:szCs w:val="21"/>
        </w:rPr>
      </w:pPr>
    </w:p>
    <w:p w14:paraId="2A77D9B9" w14:textId="53939430" w:rsidR="00721082" w:rsidRPr="00863505" w:rsidRDefault="00617EB9" w:rsidP="00617EB9">
      <w:pPr>
        <w:pStyle w:val="ac"/>
      </w:pPr>
      <w:r w:rsidRPr="00863505">
        <w:t xml:space="preserve">表 </w:t>
      </w:r>
      <w:fldSimple w:instr=" STYLEREF 2 \s ">
        <w:r w:rsidR="00662F57">
          <w:rPr>
            <w:noProof/>
          </w:rPr>
          <w:t>3.6</w:t>
        </w:r>
      </w:fldSimple>
      <w:r w:rsidR="00606F16" w:rsidRPr="00863505">
        <w:noBreakHyphen/>
      </w:r>
      <w:fldSimple w:instr=" SEQ 表 \* ARABIC \s 2 ">
        <w:r w:rsidR="00662F57">
          <w:rPr>
            <w:noProof/>
          </w:rPr>
          <w:t>2</w:t>
        </w:r>
      </w:fldSimple>
      <w:r w:rsidR="00721082" w:rsidRPr="00863505">
        <w:rPr>
          <w:rFonts w:hint="eastAsia"/>
        </w:rPr>
        <w:t xml:space="preserve">　点検の実施主体</w:t>
      </w:r>
    </w:p>
    <w:tbl>
      <w:tblPr>
        <w:tblStyle w:val="af6"/>
        <w:tblW w:w="8505" w:type="dxa"/>
        <w:tblInd w:w="675" w:type="dxa"/>
        <w:tblLook w:val="04A0" w:firstRow="1" w:lastRow="0" w:firstColumn="1" w:lastColumn="0" w:noHBand="0" w:noVBand="1"/>
      </w:tblPr>
      <w:tblGrid>
        <w:gridCol w:w="1701"/>
        <w:gridCol w:w="6804"/>
      </w:tblGrid>
      <w:tr w:rsidR="00863505" w:rsidRPr="00863505" w14:paraId="70A07AFB" w14:textId="77777777" w:rsidTr="0019407B">
        <w:tc>
          <w:tcPr>
            <w:tcW w:w="1701" w:type="dxa"/>
            <w:tcBorders>
              <w:bottom w:val="double" w:sz="4" w:space="0" w:color="auto"/>
            </w:tcBorders>
            <w:shd w:val="clear" w:color="auto" w:fill="D9D9D9" w:themeFill="background1" w:themeFillShade="D9"/>
          </w:tcPr>
          <w:p w14:paraId="52E8480D"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点検種別</w:t>
            </w:r>
          </w:p>
        </w:tc>
        <w:tc>
          <w:tcPr>
            <w:tcW w:w="6804" w:type="dxa"/>
            <w:tcBorders>
              <w:bottom w:val="double" w:sz="4" w:space="0" w:color="auto"/>
            </w:tcBorders>
            <w:shd w:val="clear" w:color="auto" w:fill="D9D9D9" w:themeFill="background1" w:themeFillShade="D9"/>
          </w:tcPr>
          <w:p w14:paraId="3420FD41"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定義・内容</w:t>
            </w:r>
          </w:p>
        </w:tc>
      </w:tr>
      <w:tr w:rsidR="00863505" w:rsidRPr="00863505" w14:paraId="4C865EEF" w14:textId="77777777" w:rsidTr="0019407B">
        <w:tc>
          <w:tcPr>
            <w:tcW w:w="1701" w:type="dxa"/>
            <w:tcBorders>
              <w:top w:val="double" w:sz="4" w:space="0" w:color="auto"/>
            </w:tcBorders>
            <w:vAlign w:val="center"/>
          </w:tcPr>
          <w:p w14:paraId="579ADD41"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日常点検</w:t>
            </w:r>
          </w:p>
        </w:tc>
        <w:tc>
          <w:tcPr>
            <w:tcW w:w="6804" w:type="dxa"/>
            <w:tcBorders>
              <w:top w:val="double" w:sz="4" w:space="0" w:color="auto"/>
            </w:tcBorders>
            <w:vAlign w:val="center"/>
          </w:tcPr>
          <w:p w14:paraId="6B26DA02"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・職員が実施</w:t>
            </w:r>
          </w:p>
        </w:tc>
      </w:tr>
      <w:tr w:rsidR="00863505" w:rsidRPr="00863505" w14:paraId="2DD7DFAB" w14:textId="77777777" w:rsidTr="0019407B">
        <w:tc>
          <w:tcPr>
            <w:tcW w:w="1701" w:type="dxa"/>
            <w:vAlign w:val="center"/>
          </w:tcPr>
          <w:p w14:paraId="59F4D95B"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試運転</w:t>
            </w:r>
          </w:p>
        </w:tc>
        <w:tc>
          <w:tcPr>
            <w:tcW w:w="6804" w:type="dxa"/>
            <w:vAlign w:val="center"/>
          </w:tcPr>
          <w:p w14:paraId="21434C6E"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・職員が実施（メンテナンス業者は試運転に合わせて月点検等を実施）</w:t>
            </w:r>
          </w:p>
        </w:tc>
      </w:tr>
      <w:tr w:rsidR="00863505" w:rsidRPr="00863505" w14:paraId="3A204B89" w14:textId="77777777" w:rsidTr="0019407B">
        <w:tc>
          <w:tcPr>
            <w:tcW w:w="1701" w:type="dxa"/>
            <w:vAlign w:val="center"/>
          </w:tcPr>
          <w:p w14:paraId="4DAC7671"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月点検</w:t>
            </w:r>
          </w:p>
        </w:tc>
        <w:tc>
          <w:tcPr>
            <w:tcW w:w="6804" w:type="dxa"/>
            <w:vAlign w:val="center"/>
          </w:tcPr>
          <w:p w14:paraId="6C48A64A"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・メンテナンス業者で実施</w:t>
            </w:r>
          </w:p>
        </w:tc>
      </w:tr>
      <w:tr w:rsidR="00863505" w:rsidRPr="00863505" w14:paraId="18D063AC" w14:textId="77777777" w:rsidTr="0019407B">
        <w:tc>
          <w:tcPr>
            <w:tcW w:w="1701" w:type="dxa"/>
            <w:vAlign w:val="center"/>
          </w:tcPr>
          <w:p w14:paraId="03FE9AEB"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年点検</w:t>
            </w:r>
          </w:p>
        </w:tc>
        <w:tc>
          <w:tcPr>
            <w:tcW w:w="6804" w:type="dxa"/>
            <w:vAlign w:val="center"/>
          </w:tcPr>
          <w:p w14:paraId="5989DC2C"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・メンテナンス業者又は専門メーカーで実施</w:t>
            </w:r>
          </w:p>
        </w:tc>
      </w:tr>
      <w:tr w:rsidR="00721082" w:rsidRPr="00863505" w14:paraId="29126BBE" w14:textId="77777777" w:rsidTr="0019407B">
        <w:tc>
          <w:tcPr>
            <w:tcW w:w="1701" w:type="dxa"/>
            <w:vAlign w:val="center"/>
          </w:tcPr>
          <w:p w14:paraId="0D8C6F3D"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特殊点検</w:t>
            </w:r>
          </w:p>
          <w:p w14:paraId="5F944203"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精密点検</w:t>
            </w:r>
          </w:p>
        </w:tc>
        <w:tc>
          <w:tcPr>
            <w:tcW w:w="6804" w:type="dxa"/>
            <w:vAlign w:val="center"/>
          </w:tcPr>
          <w:p w14:paraId="55B55889"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・専門メーカーへの委託で実施</w:t>
            </w:r>
          </w:p>
        </w:tc>
      </w:tr>
    </w:tbl>
    <w:p w14:paraId="42BC280C" w14:textId="77777777" w:rsidR="00721082" w:rsidRPr="00863505" w:rsidRDefault="00721082" w:rsidP="00721082">
      <w:pPr>
        <w:rPr>
          <w:rFonts w:hAnsi="HG丸ｺﾞｼｯｸM-PRO"/>
        </w:rPr>
      </w:pPr>
    </w:p>
    <w:p w14:paraId="47592DE6" w14:textId="43865586" w:rsidR="00721082" w:rsidRPr="00863505" w:rsidRDefault="00721082" w:rsidP="0008355A">
      <w:pPr>
        <w:pStyle w:val="4"/>
        <w:ind w:left="885"/>
        <w:rPr>
          <w:u w:val="none"/>
        </w:rPr>
      </w:pPr>
      <w:r w:rsidRPr="00863505">
        <w:rPr>
          <w:rFonts w:hint="eastAsia"/>
          <w:u w:val="none"/>
        </w:rPr>
        <w:t>点検業務における留意事項</w:t>
      </w:r>
    </w:p>
    <w:p w14:paraId="4342ACB7" w14:textId="317A0C4A" w:rsidR="00721082" w:rsidRPr="00863505" w:rsidRDefault="00721082" w:rsidP="009B4FFB">
      <w:pPr>
        <w:pStyle w:val="5"/>
        <w:ind w:left="922"/>
      </w:pPr>
      <w:r w:rsidRPr="00863505">
        <w:rPr>
          <w:rFonts w:hint="eastAsia"/>
        </w:rPr>
        <w:t>緊急事象への対応</w:t>
      </w:r>
    </w:p>
    <w:p w14:paraId="6FE8D25A" w14:textId="77777777" w:rsidR="00721082" w:rsidRPr="00863505" w:rsidRDefault="00721082" w:rsidP="00617EB9">
      <w:pPr>
        <w:pStyle w:val="50"/>
        <w:ind w:left="945" w:hangingChars="100" w:hanging="210"/>
      </w:pPr>
      <w:r w:rsidRPr="00863505">
        <w:rPr>
          <w:rFonts w:hint="eastAsia"/>
        </w:rPr>
        <w:t>・同様な設備、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る。</w:t>
      </w:r>
    </w:p>
    <w:p w14:paraId="51DAB9C9" w14:textId="77777777" w:rsidR="00721082" w:rsidRPr="00863505" w:rsidRDefault="00721082" w:rsidP="00617EB9">
      <w:pPr>
        <w:pStyle w:val="50"/>
        <w:ind w:left="945" w:hangingChars="100" w:hanging="210"/>
      </w:pPr>
      <w:r w:rsidRPr="00863505">
        <w:rPr>
          <w:rFonts w:hint="eastAsia"/>
        </w:rPr>
        <w:t>・不具合が発生した際、不具合事象の原因究明を行うだけでなく、不具合の事例を蓄積し、将来の予見に活用するなど再発防止に努めるとともに効率的・効果的な維持管理につなげていく。</w:t>
      </w:r>
    </w:p>
    <w:p w14:paraId="4F162DDC" w14:textId="77777777" w:rsidR="00721082" w:rsidRPr="00863505" w:rsidRDefault="00721082" w:rsidP="008E439D">
      <w:pPr>
        <w:ind w:leftChars="318" w:left="668"/>
        <w:rPr>
          <w:rFonts w:hAnsi="HG丸ｺﾞｼｯｸM-PRO"/>
          <w:szCs w:val="21"/>
        </w:rPr>
      </w:pPr>
    </w:p>
    <w:p w14:paraId="20EA2299" w14:textId="16C3965A" w:rsidR="00721082" w:rsidRPr="00863505" w:rsidRDefault="00721082" w:rsidP="009B4FFB">
      <w:pPr>
        <w:pStyle w:val="5"/>
        <w:ind w:left="922"/>
      </w:pPr>
      <w:r w:rsidRPr="00863505">
        <w:rPr>
          <w:rFonts w:hint="eastAsia"/>
        </w:rPr>
        <w:t>点検</w:t>
      </w:r>
    </w:p>
    <w:p w14:paraId="13561747" w14:textId="4082840C" w:rsidR="00617EB9" w:rsidRPr="00863505" w:rsidRDefault="00617EB9" w:rsidP="00617EB9">
      <w:pPr>
        <w:pStyle w:val="50"/>
        <w:ind w:leftChars="338" w:left="735" w:hangingChars="12" w:hanging="25"/>
      </w:pPr>
      <w:r w:rsidRPr="00863505">
        <w:rPr>
          <w:rFonts w:hint="eastAsia"/>
        </w:rPr>
        <w:t>①致命的な不具合を見逃さない</w:t>
      </w:r>
    </w:p>
    <w:p w14:paraId="51C400E5" w14:textId="77777777" w:rsidR="00721082" w:rsidRPr="00863505" w:rsidRDefault="00721082" w:rsidP="00617EB9">
      <w:pPr>
        <w:pStyle w:val="50"/>
        <w:ind w:left="945" w:hangingChars="100" w:hanging="210"/>
      </w:pPr>
      <w:r w:rsidRPr="00863505">
        <w:rPr>
          <w:rFonts w:hint="eastAsia"/>
        </w:rPr>
        <w:t>・国等の点検整備指針に基づき、着実に点検整備を実施する。</w:t>
      </w:r>
    </w:p>
    <w:p w14:paraId="6763434E" w14:textId="77777777" w:rsidR="00721082" w:rsidRPr="00863505" w:rsidRDefault="00721082" w:rsidP="00617EB9">
      <w:pPr>
        <w:pStyle w:val="50"/>
        <w:ind w:left="945" w:hangingChars="100" w:hanging="210"/>
      </w:pPr>
      <w:r w:rsidRPr="00863505">
        <w:rPr>
          <w:rFonts w:hint="eastAsia"/>
        </w:rPr>
        <w:t>・排水ポンプ駆動用エンジンについては、分野横断的な同種設備の事故事例等を踏まえて、特に注意すると共に、予見できない故障発生時の即時復旧のために部品供給状況を把握しておく。</w:t>
      </w:r>
    </w:p>
    <w:p w14:paraId="6619F9AD" w14:textId="77777777" w:rsidR="00721082" w:rsidRPr="00863505" w:rsidRDefault="00721082" w:rsidP="008E439D">
      <w:pPr>
        <w:pStyle w:val="80"/>
        <w:spacing w:after="72"/>
        <w:ind w:leftChars="318" w:left="851" w:hangingChars="87" w:hanging="183"/>
      </w:pPr>
    </w:p>
    <w:p w14:paraId="0D8C42BC" w14:textId="77777777" w:rsidR="00721082" w:rsidRPr="00863505" w:rsidRDefault="00721082" w:rsidP="00617EB9">
      <w:pPr>
        <w:pStyle w:val="50"/>
        <w:ind w:leftChars="338" w:left="735" w:hangingChars="12" w:hanging="25"/>
      </w:pPr>
      <w:r w:rsidRPr="00863505">
        <w:rPr>
          <w:rFonts w:hint="eastAsia"/>
        </w:rPr>
        <w:t>②致命的な不具合につながる不可視部分への対応</w:t>
      </w:r>
    </w:p>
    <w:p w14:paraId="58E8D474" w14:textId="77777777" w:rsidR="00721082" w:rsidRPr="00863505" w:rsidRDefault="00721082" w:rsidP="00617EB9">
      <w:pPr>
        <w:pStyle w:val="50"/>
        <w:ind w:left="945" w:hangingChars="100" w:hanging="210"/>
      </w:pPr>
      <w:r w:rsidRPr="00863505">
        <w:rPr>
          <w:rFonts w:hint="eastAsia"/>
        </w:rPr>
        <w:t>・機械内部等、不可視部分への対応としては、分解整備を着実に実施する。</w:t>
      </w:r>
    </w:p>
    <w:p w14:paraId="772B3BC8" w14:textId="77777777" w:rsidR="00721082" w:rsidRPr="00863505" w:rsidRDefault="00721082" w:rsidP="00721082">
      <w:pPr>
        <w:ind w:firstLineChars="150" w:firstLine="315"/>
        <w:rPr>
          <w:rFonts w:hAnsi="HG丸ｺﾞｼｯｸM-PRO"/>
          <w:szCs w:val="21"/>
        </w:rPr>
      </w:pPr>
    </w:p>
    <w:p w14:paraId="50A15919" w14:textId="77777777" w:rsidR="00721082" w:rsidRPr="00863505" w:rsidRDefault="00721082" w:rsidP="00617EB9">
      <w:pPr>
        <w:pStyle w:val="50"/>
        <w:ind w:leftChars="338" w:left="735" w:hangingChars="12" w:hanging="25"/>
      </w:pPr>
      <w:r w:rsidRPr="00863505">
        <w:rPr>
          <w:rFonts w:hint="eastAsia"/>
        </w:rPr>
        <w:t>③維持管理・更新に資する点検およびデータ蓄積</w:t>
      </w:r>
    </w:p>
    <w:p w14:paraId="3F9F3EBC" w14:textId="26D79680" w:rsidR="00721082" w:rsidRPr="00863505" w:rsidRDefault="00721082" w:rsidP="00617EB9">
      <w:pPr>
        <w:pStyle w:val="50"/>
        <w:ind w:left="945" w:hangingChars="100" w:hanging="210"/>
      </w:pPr>
      <w:r w:rsidRPr="00863505">
        <w:rPr>
          <w:rFonts w:hint="eastAsia"/>
        </w:rPr>
        <w:t>・故障履歴（発生状況、発生原因）、状態監視データ（振動、騒音、温度等）、点検データ（摩耗、部品交換、給油等）、保全履歴（時期、項目、費用等）等の保全データを収集管理する。</w:t>
      </w:r>
      <w:r w:rsidRPr="00863505">
        <w:br w:type="page"/>
      </w:r>
    </w:p>
    <w:p w14:paraId="5B368205" w14:textId="679C5E9B" w:rsidR="00721082" w:rsidRPr="00863505" w:rsidRDefault="00721082" w:rsidP="00617EB9">
      <w:pPr>
        <w:pStyle w:val="50"/>
        <w:ind w:left="945" w:hangingChars="100" w:hanging="210"/>
      </w:pPr>
      <w:r w:rsidRPr="00863505">
        <w:rPr>
          <w:rFonts w:hint="eastAsia"/>
        </w:rPr>
        <w:lastRenderedPageBreak/>
        <w:t>・現状は</w:t>
      </w:r>
      <w:r w:rsidR="00617EB9" w:rsidRPr="00863505">
        <w:rPr>
          <w:rFonts w:hint="eastAsia"/>
        </w:rPr>
        <w:t>維持管理DBでの単純な電子データ等での保存となっているが、将来的には機能追加などによりデータ活用</w:t>
      </w:r>
      <w:r w:rsidRPr="00863505">
        <w:rPr>
          <w:rFonts w:hint="eastAsia"/>
        </w:rPr>
        <w:t>を図っていく。</w:t>
      </w:r>
    </w:p>
    <w:p w14:paraId="5526DDD8" w14:textId="77777777" w:rsidR="00721082" w:rsidRPr="00863505" w:rsidRDefault="00721082" w:rsidP="00721082">
      <w:pPr>
        <w:ind w:firstLineChars="150" w:firstLine="315"/>
        <w:rPr>
          <w:rFonts w:hAnsi="HG丸ｺﾞｼｯｸM-PRO"/>
          <w:szCs w:val="21"/>
        </w:rPr>
      </w:pPr>
    </w:p>
    <w:p w14:paraId="4F19941D" w14:textId="77777777" w:rsidR="00721082" w:rsidRPr="00863505" w:rsidRDefault="00721082" w:rsidP="00617EB9">
      <w:pPr>
        <w:pStyle w:val="50"/>
        <w:ind w:leftChars="338" w:left="735" w:hangingChars="12" w:hanging="25"/>
      </w:pPr>
      <w:r w:rsidRPr="00863505">
        <w:rPr>
          <w:rFonts w:hint="eastAsia"/>
        </w:rPr>
        <w:t>④点検のメリハリ（頻度等）</w:t>
      </w:r>
    </w:p>
    <w:p w14:paraId="235404EA" w14:textId="77777777" w:rsidR="00721082" w:rsidRPr="00863505" w:rsidRDefault="00721082" w:rsidP="00617EB9">
      <w:pPr>
        <w:pStyle w:val="50"/>
        <w:ind w:left="945" w:hangingChars="100" w:hanging="210"/>
      </w:pPr>
      <w:r w:rsidRPr="00863505">
        <w:rPr>
          <w:rFonts w:hint="eastAsia"/>
        </w:rPr>
        <w:t>・法令、点検整備指針、メーカー基準等に基づき、安全確保を最優先とし、設備の重要性（機場に与える影響度）や状態、補修タイミングを考慮し、点検計画を策定する。</w:t>
      </w:r>
    </w:p>
    <w:p w14:paraId="694D3975" w14:textId="77777777" w:rsidR="00721082" w:rsidRPr="00863505" w:rsidRDefault="00721082" w:rsidP="00721082">
      <w:pPr>
        <w:rPr>
          <w:rFonts w:hAnsi="HG丸ｺﾞｼｯｸM-PRO"/>
          <w:szCs w:val="21"/>
        </w:rPr>
      </w:pPr>
    </w:p>
    <w:p w14:paraId="52A21D09" w14:textId="5F3CC8FC" w:rsidR="00721082" w:rsidRPr="00863505" w:rsidRDefault="00721082" w:rsidP="0008355A">
      <w:pPr>
        <w:pStyle w:val="4"/>
        <w:ind w:left="885"/>
        <w:rPr>
          <w:u w:val="none"/>
        </w:rPr>
      </w:pPr>
      <w:r w:rsidRPr="00863505">
        <w:rPr>
          <w:rFonts w:hint="eastAsia"/>
          <w:u w:val="none"/>
        </w:rPr>
        <w:t>診断・評価</w:t>
      </w:r>
    </w:p>
    <w:p w14:paraId="3040D2D0" w14:textId="77777777" w:rsidR="00721082" w:rsidRPr="00863505" w:rsidRDefault="00721082" w:rsidP="00617EB9">
      <w:pPr>
        <w:pStyle w:val="50"/>
        <w:ind w:leftChars="338" w:left="735" w:hangingChars="12" w:hanging="25"/>
      </w:pPr>
      <w:r w:rsidRPr="00863505">
        <w:rPr>
          <w:rFonts w:hint="eastAsia"/>
        </w:rPr>
        <w:t>①診断・評価の質の向上と確保</w:t>
      </w:r>
    </w:p>
    <w:p w14:paraId="41E448A8" w14:textId="77777777" w:rsidR="00721082" w:rsidRPr="00863505" w:rsidRDefault="00721082" w:rsidP="00617EB9">
      <w:pPr>
        <w:pStyle w:val="50"/>
        <w:ind w:left="945" w:hangingChars="100" w:hanging="210"/>
      </w:pPr>
      <w:r w:rsidRPr="00863505">
        <w:rPr>
          <w:rFonts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に努める。</w:t>
      </w:r>
    </w:p>
    <w:p w14:paraId="6DC43FBA" w14:textId="77777777" w:rsidR="00721082" w:rsidRPr="00863505" w:rsidRDefault="00721082" w:rsidP="00617EB9">
      <w:pPr>
        <w:pStyle w:val="50"/>
        <w:ind w:left="945" w:hangingChars="100" w:hanging="210"/>
      </w:pPr>
      <w:r w:rsidRPr="00863505">
        <w:rPr>
          <w:rFonts w:hint="eastAsia"/>
        </w:rPr>
        <w:t>・機械電気設備は専門性が高いため、企業等に点検を委託する場合、原則として「点検・診断」を一体的に行う。</w:t>
      </w:r>
    </w:p>
    <w:p w14:paraId="1CCDB596" w14:textId="77777777" w:rsidR="00721082" w:rsidRPr="00863505" w:rsidRDefault="00721082" w:rsidP="00617EB9">
      <w:pPr>
        <w:pStyle w:val="50"/>
        <w:ind w:left="945" w:hangingChars="100" w:hanging="210"/>
      </w:pPr>
      <w:r w:rsidRPr="00863505">
        <w:rPr>
          <w:rFonts w:hint="eastAsia"/>
        </w:rPr>
        <w:t>・企業等に点検を委託する場合は、点検・診断技術者について必要な資格を明示する。</w:t>
      </w:r>
    </w:p>
    <w:p w14:paraId="55C6ED32" w14:textId="0487B80F" w:rsidR="00721082" w:rsidRPr="00863505" w:rsidRDefault="00617EB9" w:rsidP="00617EB9">
      <w:pPr>
        <w:pStyle w:val="ac"/>
      </w:pPr>
      <w:r w:rsidRPr="00863505">
        <w:t xml:space="preserve">表 </w:t>
      </w:r>
      <w:fldSimple w:instr=" STYLEREF 2 \s ">
        <w:r w:rsidR="00662F57">
          <w:rPr>
            <w:noProof/>
          </w:rPr>
          <w:t>3.6</w:t>
        </w:r>
      </w:fldSimple>
      <w:r w:rsidR="00606F16" w:rsidRPr="00863505">
        <w:noBreakHyphen/>
      </w:r>
      <w:fldSimple w:instr=" SEQ 表 \* ARABIC \s 2 ">
        <w:r w:rsidR="00662F57">
          <w:rPr>
            <w:noProof/>
          </w:rPr>
          <w:t>3</w:t>
        </w:r>
      </w:fldSimple>
      <w:r w:rsidRPr="00863505">
        <w:rPr>
          <w:rFonts w:hint="eastAsia"/>
        </w:rPr>
        <w:t xml:space="preserve">　</w:t>
      </w:r>
      <w:r w:rsidR="00721082" w:rsidRPr="00863505">
        <w:rPr>
          <w:rFonts w:hint="eastAsia"/>
        </w:rPr>
        <w:t>点検、診断・評価の資格要件等</w:t>
      </w:r>
    </w:p>
    <w:tbl>
      <w:tblPr>
        <w:tblStyle w:val="af6"/>
        <w:tblpPr w:leftFromText="142" w:rightFromText="142" w:vertAnchor="page" w:horzAnchor="margin" w:tblpXSpec="center" w:tblpY="7293"/>
        <w:tblW w:w="0" w:type="auto"/>
        <w:tblLook w:val="04A0" w:firstRow="1" w:lastRow="0" w:firstColumn="1" w:lastColumn="0" w:noHBand="0" w:noVBand="1"/>
      </w:tblPr>
      <w:tblGrid>
        <w:gridCol w:w="1867"/>
        <w:gridCol w:w="3371"/>
        <w:gridCol w:w="1745"/>
        <w:gridCol w:w="2077"/>
      </w:tblGrid>
      <w:tr w:rsidR="00863505" w:rsidRPr="00863505" w14:paraId="2B19949C" w14:textId="77777777" w:rsidTr="00617EB9">
        <w:trPr>
          <w:trHeight w:val="556"/>
        </w:trPr>
        <w:tc>
          <w:tcPr>
            <w:tcW w:w="1867" w:type="dxa"/>
            <w:tcBorders>
              <w:bottom w:val="double" w:sz="4" w:space="0" w:color="auto"/>
            </w:tcBorders>
            <w:shd w:val="clear" w:color="auto" w:fill="D9D9D9" w:themeFill="background1" w:themeFillShade="D9"/>
            <w:vAlign w:val="center"/>
          </w:tcPr>
          <w:p w14:paraId="733A7338" w14:textId="77777777" w:rsidR="00617EB9" w:rsidRPr="00863505" w:rsidRDefault="00617EB9" w:rsidP="00617EB9">
            <w:pPr>
              <w:adjustRightInd w:val="0"/>
              <w:snapToGrid w:val="0"/>
              <w:rPr>
                <w:rFonts w:hAnsi="HG丸ｺﾞｼｯｸM-PRO"/>
                <w:szCs w:val="18"/>
              </w:rPr>
            </w:pPr>
            <w:bookmarkStart w:id="22" w:name="_Ref388258225"/>
            <w:r w:rsidRPr="00863505">
              <w:rPr>
                <w:rFonts w:hAnsi="HG丸ｺﾞｼｯｸM-PRO" w:hint="eastAsia"/>
                <w:szCs w:val="18"/>
              </w:rPr>
              <w:t>点検対象設備</w:t>
            </w:r>
          </w:p>
        </w:tc>
        <w:tc>
          <w:tcPr>
            <w:tcW w:w="3371" w:type="dxa"/>
            <w:tcBorders>
              <w:bottom w:val="double" w:sz="4" w:space="0" w:color="auto"/>
            </w:tcBorders>
            <w:shd w:val="clear" w:color="auto" w:fill="D9D9D9" w:themeFill="background1" w:themeFillShade="D9"/>
            <w:vAlign w:val="center"/>
          </w:tcPr>
          <w:p w14:paraId="24630FF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法令名・準拠規格等</w:t>
            </w:r>
          </w:p>
        </w:tc>
        <w:tc>
          <w:tcPr>
            <w:tcW w:w="1745" w:type="dxa"/>
            <w:tcBorders>
              <w:bottom w:val="double" w:sz="4" w:space="0" w:color="auto"/>
            </w:tcBorders>
            <w:shd w:val="clear" w:color="auto" w:fill="D9D9D9" w:themeFill="background1" w:themeFillShade="D9"/>
            <w:vAlign w:val="center"/>
          </w:tcPr>
          <w:p w14:paraId="07689B34"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頻度</w:t>
            </w:r>
          </w:p>
        </w:tc>
        <w:tc>
          <w:tcPr>
            <w:tcW w:w="2077" w:type="dxa"/>
            <w:tcBorders>
              <w:bottom w:val="double" w:sz="4" w:space="0" w:color="auto"/>
            </w:tcBorders>
            <w:shd w:val="clear" w:color="auto" w:fill="D9D9D9" w:themeFill="background1" w:themeFillShade="D9"/>
            <w:vAlign w:val="center"/>
          </w:tcPr>
          <w:p w14:paraId="5316C1E7"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必要資格</w:t>
            </w:r>
          </w:p>
        </w:tc>
      </w:tr>
      <w:tr w:rsidR="00863505" w:rsidRPr="00863505" w14:paraId="5A5E5E89" w14:textId="77777777" w:rsidTr="00617EB9">
        <w:trPr>
          <w:trHeight w:val="409"/>
        </w:trPr>
        <w:tc>
          <w:tcPr>
            <w:tcW w:w="1867" w:type="dxa"/>
            <w:tcBorders>
              <w:top w:val="double" w:sz="4" w:space="0" w:color="auto"/>
            </w:tcBorders>
            <w:vAlign w:val="center"/>
          </w:tcPr>
          <w:p w14:paraId="0F66E86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受変電設備</w:t>
            </w:r>
          </w:p>
        </w:tc>
        <w:tc>
          <w:tcPr>
            <w:tcW w:w="3371" w:type="dxa"/>
            <w:tcBorders>
              <w:top w:val="double" w:sz="4" w:space="0" w:color="auto"/>
            </w:tcBorders>
            <w:vAlign w:val="center"/>
          </w:tcPr>
          <w:p w14:paraId="79EEBF6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電気事業法第４２条及び保安規程</w:t>
            </w:r>
          </w:p>
        </w:tc>
        <w:tc>
          <w:tcPr>
            <w:tcW w:w="1745" w:type="dxa"/>
            <w:tcBorders>
              <w:top w:val="double" w:sz="4" w:space="0" w:color="auto"/>
            </w:tcBorders>
            <w:vAlign w:val="center"/>
          </w:tcPr>
          <w:p w14:paraId="573212FC"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１回／年</w:t>
            </w:r>
          </w:p>
        </w:tc>
        <w:tc>
          <w:tcPr>
            <w:tcW w:w="2077" w:type="dxa"/>
            <w:tcBorders>
              <w:top w:val="double" w:sz="4" w:space="0" w:color="auto"/>
            </w:tcBorders>
            <w:vAlign w:val="center"/>
          </w:tcPr>
          <w:p w14:paraId="370F207E"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電気主任技術者</w:t>
            </w:r>
          </w:p>
        </w:tc>
      </w:tr>
      <w:tr w:rsidR="00863505" w:rsidRPr="00863505" w14:paraId="7B4842B3" w14:textId="77777777" w:rsidTr="00617EB9">
        <w:tc>
          <w:tcPr>
            <w:tcW w:w="1867" w:type="dxa"/>
            <w:vAlign w:val="center"/>
          </w:tcPr>
          <w:p w14:paraId="715D82A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消防設備点検</w:t>
            </w:r>
          </w:p>
        </w:tc>
        <w:tc>
          <w:tcPr>
            <w:tcW w:w="3371" w:type="dxa"/>
            <w:vAlign w:val="center"/>
          </w:tcPr>
          <w:p w14:paraId="2B6A85E1"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労働安全衛生法４１条及びボイラー及び圧力容器安全規則</w:t>
            </w:r>
          </w:p>
        </w:tc>
        <w:tc>
          <w:tcPr>
            <w:tcW w:w="1745" w:type="dxa"/>
            <w:vAlign w:val="center"/>
          </w:tcPr>
          <w:p w14:paraId="309EE593"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１回／年</w:t>
            </w:r>
          </w:p>
        </w:tc>
        <w:tc>
          <w:tcPr>
            <w:tcW w:w="2077" w:type="dxa"/>
            <w:vAlign w:val="center"/>
          </w:tcPr>
          <w:p w14:paraId="5ADA1443"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消防設備点検資格者</w:t>
            </w:r>
          </w:p>
        </w:tc>
      </w:tr>
      <w:tr w:rsidR="00863505" w:rsidRPr="00863505" w14:paraId="111EEB4A" w14:textId="77777777" w:rsidTr="00617EB9">
        <w:tc>
          <w:tcPr>
            <w:tcW w:w="1867" w:type="dxa"/>
            <w:vMerge w:val="restart"/>
            <w:vAlign w:val="center"/>
          </w:tcPr>
          <w:p w14:paraId="1E33D09B"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エレベーター</w:t>
            </w:r>
          </w:p>
          <w:p w14:paraId="44D67C4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（管理棟）</w:t>
            </w:r>
          </w:p>
        </w:tc>
        <w:tc>
          <w:tcPr>
            <w:tcW w:w="3371" w:type="dxa"/>
            <w:vMerge w:val="restart"/>
            <w:vAlign w:val="center"/>
          </w:tcPr>
          <w:p w14:paraId="736ADC46"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建築基準法第１２条第４項及びクレーン等安全規則第１５４、１５５条</w:t>
            </w:r>
          </w:p>
        </w:tc>
        <w:tc>
          <w:tcPr>
            <w:tcW w:w="1745" w:type="dxa"/>
            <w:vAlign w:val="center"/>
          </w:tcPr>
          <w:p w14:paraId="65916EE0"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保守点検１回／月</w:t>
            </w:r>
          </w:p>
        </w:tc>
        <w:tc>
          <w:tcPr>
            <w:tcW w:w="2077" w:type="dxa"/>
            <w:vAlign w:val="center"/>
          </w:tcPr>
          <w:p w14:paraId="1757748C" w14:textId="77777777" w:rsidR="00617EB9" w:rsidRPr="00863505" w:rsidRDefault="00617EB9" w:rsidP="00617EB9">
            <w:pPr>
              <w:adjustRightInd w:val="0"/>
              <w:snapToGrid w:val="0"/>
              <w:rPr>
                <w:rFonts w:hAnsi="HG丸ｺﾞｼｯｸM-PRO"/>
                <w:szCs w:val="18"/>
              </w:rPr>
            </w:pPr>
          </w:p>
        </w:tc>
      </w:tr>
      <w:tr w:rsidR="00863505" w:rsidRPr="00863505" w14:paraId="52D4DE77" w14:textId="77777777" w:rsidTr="00617EB9">
        <w:tc>
          <w:tcPr>
            <w:tcW w:w="1867" w:type="dxa"/>
            <w:vMerge/>
            <w:vAlign w:val="center"/>
          </w:tcPr>
          <w:p w14:paraId="6A3533D9" w14:textId="77777777" w:rsidR="00617EB9" w:rsidRPr="00863505" w:rsidRDefault="00617EB9" w:rsidP="00617EB9">
            <w:pPr>
              <w:adjustRightInd w:val="0"/>
              <w:snapToGrid w:val="0"/>
              <w:rPr>
                <w:rFonts w:hAnsi="HG丸ｺﾞｼｯｸM-PRO"/>
                <w:szCs w:val="18"/>
              </w:rPr>
            </w:pPr>
          </w:p>
        </w:tc>
        <w:tc>
          <w:tcPr>
            <w:tcW w:w="3371" w:type="dxa"/>
            <w:vMerge/>
            <w:vAlign w:val="center"/>
          </w:tcPr>
          <w:p w14:paraId="1612EDFE" w14:textId="77777777" w:rsidR="00617EB9" w:rsidRPr="00863505" w:rsidRDefault="00617EB9" w:rsidP="00617EB9">
            <w:pPr>
              <w:adjustRightInd w:val="0"/>
              <w:snapToGrid w:val="0"/>
              <w:rPr>
                <w:rFonts w:hAnsi="HG丸ｺﾞｼｯｸM-PRO"/>
                <w:szCs w:val="18"/>
              </w:rPr>
            </w:pPr>
          </w:p>
        </w:tc>
        <w:tc>
          <w:tcPr>
            <w:tcW w:w="1745" w:type="dxa"/>
            <w:vAlign w:val="center"/>
          </w:tcPr>
          <w:p w14:paraId="6F40DACC"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法定点検１回／年</w:t>
            </w:r>
          </w:p>
        </w:tc>
        <w:tc>
          <w:tcPr>
            <w:tcW w:w="2077" w:type="dxa"/>
            <w:vAlign w:val="center"/>
          </w:tcPr>
          <w:p w14:paraId="2616C6C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昇降機等検査員資格者</w:t>
            </w:r>
          </w:p>
        </w:tc>
      </w:tr>
      <w:tr w:rsidR="00863505" w:rsidRPr="00863505" w14:paraId="7EC9F93A" w14:textId="77777777" w:rsidTr="00617EB9">
        <w:tc>
          <w:tcPr>
            <w:tcW w:w="1867" w:type="dxa"/>
            <w:vAlign w:val="center"/>
          </w:tcPr>
          <w:p w14:paraId="4B676614"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天井クレーン</w:t>
            </w:r>
          </w:p>
        </w:tc>
        <w:tc>
          <w:tcPr>
            <w:tcW w:w="3371" w:type="dxa"/>
            <w:vAlign w:val="center"/>
          </w:tcPr>
          <w:p w14:paraId="58C3E7DA"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労働安全衛生法第４１条及びクレーン等安全規則第３４、３８、４０条</w:t>
            </w:r>
          </w:p>
        </w:tc>
        <w:tc>
          <w:tcPr>
            <w:tcW w:w="1745" w:type="dxa"/>
            <w:vAlign w:val="center"/>
          </w:tcPr>
          <w:p w14:paraId="6EA2872F"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１回／年</w:t>
            </w:r>
          </w:p>
        </w:tc>
        <w:tc>
          <w:tcPr>
            <w:tcW w:w="2077" w:type="dxa"/>
            <w:vAlign w:val="center"/>
          </w:tcPr>
          <w:p w14:paraId="6C2912FA"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天井クレーン定期自主検査安全教育修了者</w:t>
            </w:r>
          </w:p>
        </w:tc>
      </w:tr>
      <w:tr w:rsidR="00863505" w:rsidRPr="00863505" w14:paraId="4D190C0B" w14:textId="77777777" w:rsidTr="00617EB9">
        <w:tc>
          <w:tcPr>
            <w:tcW w:w="1867" w:type="dxa"/>
            <w:vAlign w:val="center"/>
          </w:tcPr>
          <w:p w14:paraId="256B2261"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受水槽容量</w:t>
            </w:r>
          </w:p>
          <w:p w14:paraId="1A12A3E7"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高架水槽</w:t>
            </w:r>
          </w:p>
        </w:tc>
        <w:tc>
          <w:tcPr>
            <w:tcW w:w="3371" w:type="dxa"/>
            <w:vAlign w:val="center"/>
          </w:tcPr>
          <w:p w14:paraId="5826A564"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大阪府小規模貯水槽水道衛生管理指導要領</w:t>
            </w:r>
          </w:p>
        </w:tc>
        <w:tc>
          <w:tcPr>
            <w:tcW w:w="1745" w:type="dxa"/>
            <w:vAlign w:val="center"/>
          </w:tcPr>
          <w:p w14:paraId="5DA3CA50"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１回／年</w:t>
            </w:r>
          </w:p>
        </w:tc>
        <w:tc>
          <w:tcPr>
            <w:tcW w:w="2077" w:type="dxa"/>
            <w:vAlign w:val="center"/>
          </w:tcPr>
          <w:p w14:paraId="6F9548DC"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貯水槽清掃作業監督者</w:t>
            </w:r>
          </w:p>
        </w:tc>
      </w:tr>
      <w:tr w:rsidR="00863505" w:rsidRPr="00863505" w14:paraId="6288FF12" w14:textId="77777777" w:rsidTr="00617EB9">
        <w:tc>
          <w:tcPr>
            <w:tcW w:w="1867" w:type="dxa"/>
            <w:vAlign w:val="center"/>
          </w:tcPr>
          <w:p w14:paraId="54EFE008"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地下重油タンク</w:t>
            </w:r>
          </w:p>
        </w:tc>
        <w:tc>
          <w:tcPr>
            <w:tcW w:w="3371" w:type="dxa"/>
            <w:vAlign w:val="center"/>
          </w:tcPr>
          <w:p w14:paraId="11726B2D"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消防法第１４条の３の２及び危険物の規制に関する規則第６２条の５の２及び３</w:t>
            </w:r>
          </w:p>
        </w:tc>
        <w:tc>
          <w:tcPr>
            <w:tcW w:w="1745" w:type="dxa"/>
            <w:vAlign w:val="center"/>
          </w:tcPr>
          <w:p w14:paraId="6D864FC6"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１回／３年</w:t>
            </w:r>
          </w:p>
        </w:tc>
        <w:tc>
          <w:tcPr>
            <w:tcW w:w="2077" w:type="dxa"/>
            <w:vAlign w:val="center"/>
          </w:tcPr>
          <w:p w14:paraId="54AF4222"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危険物取扱者</w:t>
            </w:r>
          </w:p>
        </w:tc>
      </w:tr>
      <w:tr w:rsidR="00863505" w:rsidRPr="00863505" w14:paraId="74FEEFD2" w14:textId="77777777" w:rsidTr="00617EB9">
        <w:tc>
          <w:tcPr>
            <w:tcW w:w="1867" w:type="dxa"/>
            <w:vAlign w:val="center"/>
          </w:tcPr>
          <w:p w14:paraId="3CAE44E2"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排水機場ポンプ設備</w:t>
            </w:r>
          </w:p>
        </w:tc>
        <w:tc>
          <w:tcPr>
            <w:tcW w:w="3371" w:type="dxa"/>
            <w:vAlign w:val="center"/>
          </w:tcPr>
          <w:p w14:paraId="049568CC"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揚排水機場設備点検・整備指針（案）</w:t>
            </w:r>
          </w:p>
        </w:tc>
        <w:tc>
          <w:tcPr>
            <w:tcW w:w="1745" w:type="dxa"/>
            <w:vAlign w:val="center"/>
          </w:tcPr>
          <w:p w14:paraId="72E213A7"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指針による</w:t>
            </w:r>
          </w:p>
        </w:tc>
        <w:tc>
          <w:tcPr>
            <w:tcW w:w="2077" w:type="dxa"/>
            <w:vAlign w:val="center"/>
          </w:tcPr>
          <w:p w14:paraId="6618DAB0"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ポンプ施設管理技術者</w:t>
            </w:r>
          </w:p>
          <w:p w14:paraId="628A76DD"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（１級または２級）</w:t>
            </w:r>
          </w:p>
        </w:tc>
      </w:tr>
      <w:bookmarkEnd w:id="22"/>
    </w:tbl>
    <w:p w14:paraId="4B8674D3" w14:textId="77777777" w:rsidR="00721082" w:rsidRPr="00863505" w:rsidRDefault="00721082" w:rsidP="00721082"/>
    <w:p w14:paraId="003C9E72" w14:textId="77777777" w:rsidR="00721082" w:rsidRPr="00863505" w:rsidRDefault="00721082" w:rsidP="00617EB9">
      <w:pPr>
        <w:pStyle w:val="50"/>
        <w:ind w:left="945" w:hangingChars="100" w:hanging="210"/>
      </w:pPr>
      <w:r w:rsidRPr="00863505">
        <w:rPr>
          <w:rFonts w:hint="eastAsia"/>
        </w:rPr>
        <w:t>・職員が点検を実施する場合も、適正な点検、診断・評価が行えるよう一定の経験を積んだ職員が中心となって実施する。</w:t>
      </w:r>
    </w:p>
    <w:p w14:paraId="30971C16" w14:textId="7F778B38" w:rsidR="00721082" w:rsidRPr="00863505" w:rsidRDefault="00721082" w:rsidP="00617EB9">
      <w:pPr>
        <w:pStyle w:val="50"/>
        <w:ind w:left="945" w:hangingChars="100" w:hanging="210"/>
      </w:pPr>
      <w:r w:rsidRPr="00863505">
        <w:rPr>
          <w:rFonts w:hint="eastAsia"/>
        </w:rPr>
        <w:t>・点検については、概ね客観的な指標に基づき点検技術者の主観で判定されるため、点検結果のばらつきなど点検技術者の個人差が見受けられることもある。前回の点検結果と比して、（大幅な）変更がある場合などには、過去の結果や、同じ健全度の構造物を横</w:t>
      </w:r>
      <w:r w:rsidRPr="00863505">
        <w:rPr>
          <w:rFonts w:hint="eastAsia"/>
        </w:rPr>
        <w:lastRenderedPageBreak/>
        <w:t>並びしてみる等、点検等結果のキャリブレーション（点検結果の比較などにより精度の向上を図る）について検討すべきである。事務所内のキャリブレーションは評価時に事務所内にて実施し、事務所間のキャリブレーションについては河川室</w:t>
      </w:r>
      <w:r w:rsidR="00617EB9" w:rsidRPr="00863505">
        <w:rPr>
          <w:rFonts w:hint="eastAsia"/>
        </w:rPr>
        <w:t>を中心としてワーキンググループなどを通じて</w:t>
      </w:r>
      <w:r w:rsidRPr="00863505">
        <w:rPr>
          <w:rFonts w:hint="eastAsia"/>
        </w:rPr>
        <w:t>実施する。</w:t>
      </w:r>
    </w:p>
    <w:p w14:paraId="301D32F7" w14:textId="77777777" w:rsidR="00721082" w:rsidRPr="00863505" w:rsidRDefault="00721082" w:rsidP="00617EB9">
      <w:pPr>
        <w:pStyle w:val="50"/>
        <w:ind w:left="945" w:hangingChars="100" w:hanging="210"/>
      </w:pPr>
      <w:r w:rsidRPr="00863505">
        <w:rPr>
          <w:rFonts w:hint="eastAsia"/>
        </w:rPr>
        <w:t>・一般的な施設の点検では、どのような業務委託先企業等でも結果が同じレベルになるよう、職員が点検の目的、内容、過去のデータ等を理解し、的確に指導する。</w:t>
      </w:r>
    </w:p>
    <w:p w14:paraId="6B38EDB8" w14:textId="77777777" w:rsidR="00721082" w:rsidRPr="00863505" w:rsidRDefault="00721082" w:rsidP="00617EB9">
      <w:pPr>
        <w:pStyle w:val="50"/>
        <w:ind w:left="945" w:hangingChars="100" w:hanging="210"/>
      </w:pPr>
      <w:r w:rsidRPr="00863505">
        <w:rPr>
          <w:rFonts w:hint="eastAsia"/>
        </w:rPr>
        <w:t>・委託先企業にて実施する点検について、「(1)点検業務における視点」を考慮した点検が行われる体制にあるか業務計画の段階から確認を行うと共に、実施状況の確認を行い、必要に応じて大阪府職員より点検業務における視点の認識の共有を図る。</w:t>
      </w:r>
    </w:p>
    <w:p w14:paraId="02048A55" w14:textId="77777777" w:rsidR="00721082" w:rsidRPr="00863505" w:rsidRDefault="00721082" w:rsidP="00617EB9">
      <w:pPr>
        <w:pStyle w:val="50"/>
        <w:ind w:left="945" w:hangingChars="100" w:hanging="210"/>
      </w:pPr>
      <w:r w:rsidRPr="00863505">
        <w:rPr>
          <w:rFonts w:hint="eastAsia"/>
        </w:rPr>
        <w:t>・点検結果を職員間で共有できるようにするとともに、次回の点検業務発注の時には、注点等を業務委託先企業等に的確に指導する。</w:t>
      </w:r>
    </w:p>
    <w:p w14:paraId="033B944F" w14:textId="77777777" w:rsidR="00721082" w:rsidRPr="00863505" w:rsidRDefault="00721082" w:rsidP="00617EB9">
      <w:pPr>
        <w:pStyle w:val="50"/>
        <w:ind w:left="945" w:hangingChars="100" w:hanging="210"/>
      </w:pPr>
      <w:r w:rsidRPr="00863505">
        <w:rPr>
          <w:rFonts w:hint="eastAsia"/>
        </w:rPr>
        <w:t>・機械・電気設備の損傷した原因調査や劣化要因は複合的な場合もあり、高度な判断が必要なこともあるため、設計、製作したメーカーの技術を積極的に取り入れることも留意する。</w:t>
      </w:r>
    </w:p>
    <w:p w14:paraId="1FB53B5F" w14:textId="77777777" w:rsidR="00721082" w:rsidRPr="00863505" w:rsidRDefault="00721082" w:rsidP="00617EB9">
      <w:pPr>
        <w:pStyle w:val="50"/>
        <w:ind w:left="945" w:hangingChars="100" w:hanging="210"/>
      </w:pPr>
      <w:r w:rsidRPr="00863505">
        <w:rPr>
          <w:rFonts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w:t>
      </w:r>
    </w:p>
    <w:p w14:paraId="2EE19EF1" w14:textId="3427B000" w:rsidR="00721082" w:rsidRPr="00863505" w:rsidRDefault="00721082" w:rsidP="00617EB9">
      <w:pPr>
        <w:pStyle w:val="50"/>
        <w:ind w:left="945" w:hangingChars="100" w:hanging="210"/>
      </w:pPr>
      <w:r w:rsidRPr="00863505">
        <w:rPr>
          <w:rFonts w:hint="eastAsia"/>
        </w:rPr>
        <w:t>・河川管理施設（設備）における健全度判定は点検結果などに基づき、健全度判定要領により判定するものとする。</w:t>
      </w:r>
    </w:p>
    <w:p w14:paraId="64D215FA" w14:textId="77777777" w:rsidR="00BD0FD6" w:rsidRPr="00863505" w:rsidRDefault="00BD0FD6" w:rsidP="00617EB9">
      <w:pPr>
        <w:pStyle w:val="50"/>
        <w:ind w:left="945" w:hangingChars="100" w:hanging="210"/>
      </w:pPr>
    </w:p>
    <w:p w14:paraId="209B536D" w14:textId="7CFBBE4D" w:rsidR="00721082" w:rsidRPr="00863505" w:rsidRDefault="00617EB9" w:rsidP="00617EB9">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662F57">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662F57">
        <w:rPr>
          <w:noProof/>
          <w:szCs w:val="21"/>
        </w:rPr>
        <w:t>4</w:t>
      </w:r>
      <w:r w:rsidR="00606F16" w:rsidRPr="00863505">
        <w:rPr>
          <w:szCs w:val="21"/>
        </w:rPr>
        <w:fldChar w:fldCharType="end"/>
      </w:r>
      <w:r w:rsidR="00721082" w:rsidRPr="00863505">
        <w:rPr>
          <w:rFonts w:hint="eastAsia"/>
          <w:szCs w:val="21"/>
        </w:rPr>
        <w:t xml:space="preserve">　河川管理施設</w:t>
      </w:r>
      <w:r w:rsidR="00721082" w:rsidRPr="00863505">
        <w:rPr>
          <w:szCs w:val="21"/>
        </w:rPr>
        <w:t>（設備）における健全度</w:t>
      </w:r>
    </w:p>
    <w:tbl>
      <w:tblPr>
        <w:tblpPr w:leftFromText="142" w:rightFromText="142" w:vertAnchor="page" w:horzAnchor="margin" w:tblpXSpec="center" w:tblpY="9158"/>
        <w:tblW w:w="6658" w:type="dxa"/>
        <w:tblLayout w:type="fixed"/>
        <w:tblCellMar>
          <w:left w:w="99" w:type="dxa"/>
          <w:right w:w="99" w:type="dxa"/>
        </w:tblCellMar>
        <w:tblLook w:val="04A0" w:firstRow="1" w:lastRow="0" w:firstColumn="1" w:lastColumn="0" w:noHBand="0" w:noVBand="1"/>
      </w:tblPr>
      <w:tblGrid>
        <w:gridCol w:w="993"/>
        <w:gridCol w:w="5665"/>
      </w:tblGrid>
      <w:tr w:rsidR="00863505" w:rsidRPr="00863505" w14:paraId="03FD9C7C" w14:textId="77777777" w:rsidTr="00BD0FD6">
        <w:trPr>
          <w:trHeight w:val="557"/>
        </w:trPr>
        <w:tc>
          <w:tcPr>
            <w:tcW w:w="665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2643A4" w14:textId="77777777" w:rsidR="00617EB9" w:rsidRPr="00863505" w:rsidRDefault="00617EB9" w:rsidP="00BD0FD6">
            <w:pPr>
              <w:spacing w:line="200" w:lineRule="exact"/>
              <w:ind w:firstLine="361"/>
              <w:jc w:val="center"/>
              <w:rPr>
                <w:rFonts w:hAnsi="HG丸ｺﾞｼｯｸM-PRO" w:cs="Meiryo UI"/>
                <w:b/>
                <w:kern w:val="0"/>
                <w:sz w:val="22"/>
                <w:szCs w:val="22"/>
              </w:rPr>
            </w:pPr>
            <w:r w:rsidRPr="00863505">
              <w:rPr>
                <w:rFonts w:hAnsi="HG丸ｺﾞｼｯｸM-PRO" w:cs="Meiryo UI" w:hint="eastAsia"/>
                <w:b/>
                <w:kern w:val="0"/>
                <w:szCs w:val="21"/>
              </w:rPr>
              <w:t>河川管理施設（設備）</w:t>
            </w:r>
          </w:p>
        </w:tc>
      </w:tr>
      <w:tr w:rsidR="00863505" w:rsidRPr="00863505" w14:paraId="35E3AD9E" w14:textId="77777777" w:rsidTr="00BD0FD6">
        <w:trPr>
          <w:trHeight w:val="525"/>
        </w:trPr>
        <w:tc>
          <w:tcPr>
            <w:tcW w:w="665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3368F37A" w14:textId="77777777" w:rsidR="00617EB9" w:rsidRPr="00863505" w:rsidRDefault="00617EB9" w:rsidP="00BD0FD6">
            <w:pPr>
              <w:spacing w:line="200" w:lineRule="exact"/>
              <w:ind w:firstLine="361"/>
              <w:jc w:val="center"/>
              <w:rPr>
                <w:rFonts w:hAnsi="HG丸ｺﾞｼｯｸM-PRO" w:cs="Meiryo UI"/>
                <w:b/>
                <w:kern w:val="0"/>
                <w:szCs w:val="18"/>
              </w:rPr>
            </w:pPr>
            <w:r w:rsidRPr="00863505">
              <w:rPr>
                <w:rFonts w:hAnsi="HG丸ｺﾞｼｯｸM-PRO" w:cs="Meiryo UI" w:hint="eastAsia"/>
                <w:b/>
                <w:kern w:val="0"/>
                <w:szCs w:val="18"/>
              </w:rPr>
              <w:t>健全度</w:t>
            </w:r>
          </w:p>
          <w:p w14:paraId="5C514C29" w14:textId="77777777" w:rsidR="00617EB9" w:rsidRPr="00863505" w:rsidRDefault="00617EB9" w:rsidP="00BD0FD6">
            <w:pPr>
              <w:spacing w:line="200" w:lineRule="exact"/>
              <w:ind w:firstLine="281"/>
              <w:jc w:val="center"/>
              <w:rPr>
                <w:rFonts w:hAnsi="HG丸ｺﾞｼｯｸM-PRO" w:cs="Meiryo UI"/>
                <w:b/>
                <w:kern w:val="0"/>
                <w:sz w:val="14"/>
                <w:szCs w:val="14"/>
              </w:rPr>
            </w:pPr>
            <w:r w:rsidRPr="00863505">
              <w:rPr>
                <w:rFonts w:hAnsi="HG丸ｺﾞｼｯｸM-PRO" w:cs="Meiryo UI" w:hint="eastAsia"/>
                <w:b/>
                <w:kern w:val="0"/>
                <w:sz w:val="14"/>
                <w:szCs w:val="14"/>
              </w:rPr>
              <w:t>※健全度判定は健全度判定要領による</w:t>
            </w:r>
          </w:p>
        </w:tc>
      </w:tr>
      <w:tr w:rsidR="00863505" w:rsidRPr="00863505" w14:paraId="4C951472" w14:textId="77777777" w:rsidTr="00BD0FD6">
        <w:trPr>
          <w:trHeight w:val="734"/>
        </w:trPr>
        <w:tc>
          <w:tcPr>
            <w:tcW w:w="993" w:type="dxa"/>
            <w:tcBorders>
              <w:top w:val="double" w:sz="4" w:space="0" w:color="auto"/>
              <w:left w:val="single" w:sz="4" w:space="0" w:color="auto"/>
              <w:bottom w:val="single" w:sz="4" w:space="0" w:color="auto"/>
              <w:right w:val="dotted" w:sz="4" w:space="0" w:color="auto"/>
            </w:tcBorders>
            <w:shd w:val="clear" w:color="auto" w:fill="auto"/>
            <w:vAlign w:val="center"/>
          </w:tcPr>
          <w:p w14:paraId="7A884F60"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５</w:t>
            </w:r>
          </w:p>
        </w:tc>
        <w:tc>
          <w:tcPr>
            <w:tcW w:w="5665" w:type="dxa"/>
            <w:tcBorders>
              <w:top w:val="double" w:sz="4" w:space="0" w:color="auto"/>
              <w:left w:val="dotted" w:sz="4" w:space="0" w:color="auto"/>
              <w:bottom w:val="single" w:sz="4" w:space="0" w:color="auto"/>
              <w:right w:val="single" w:sz="4" w:space="0" w:color="auto"/>
            </w:tcBorders>
            <w:shd w:val="clear" w:color="auto" w:fill="auto"/>
            <w:vAlign w:val="center"/>
          </w:tcPr>
          <w:p w14:paraId="5A5A12EE"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問題なし</w:t>
            </w:r>
          </w:p>
        </w:tc>
      </w:tr>
      <w:tr w:rsidR="00863505" w:rsidRPr="00863505" w14:paraId="666AF2D1" w14:textId="77777777" w:rsidTr="00BD0FD6">
        <w:trPr>
          <w:trHeight w:val="702"/>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0E3E270B"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４</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016C8B5F" w14:textId="77777777" w:rsidR="00617EB9" w:rsidRPr="00863505" w:rsidRDefault="00617EB9" w:rsidP="00BD0FD6">
            <w:pPr>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（経過観察・劣化進行防止）</w:t>
            </w:r>
          </w:p>
          <w:p w14:paraId="3C2B5BBB"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劣化の兆候が見られる</w:t>
            </w:r>
          </w:p>
        </w:tc>
      </w:tr>
      <w:tr w:rsidR="00863505" w:rsidRPr="00863505" w14:paraId="01FE1E97" w14:textId="77777777" w:rsidTr="00BD0FD6">
        <w:trPr>
          <w:trHeight w:val="885"/>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2FF23815"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３</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7A5E56A4" w14:textId="77777777" w:rsidR="00617EB9" w:rsidRPr="00863505" w:rsidRDefault="00617EB9" w:rsidP="00BD0FD6">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（劣化進行の抑制・延命対策）</w:t>
            </w:r>
          </w:p>
          <w:p w14:paraId="102EC9B1" w14:textId="77777777" w:rsidR="00617EB9" w:rsidRPr="00863505" w:rsidRDefault="00617EB9" w:rsidP="00BD0FD6">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劣化が進行しているが、</w:t>
            </w:r>
          </w:p>
          <w:p w14:paraId="6DFC455E"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機場の機能に支障が出る程ではない。</w:t>
            </w:r>
          </w:p>
        </w:tc>
      </w:tr>
      <w:tr w:rsidR="00863505" w:rsidRPr="00863505" w14:paraId="1AE4B155" w14:textId="77777777" w:rsidTr="00BD0FD6">
        <w:trPr>
          <w:trHeight w:val="938"/>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0CE828A7"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２</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416C3F13" w14:textId="77777777" w:rsidR="00617EB9" w:rsidRPr="00863505" w:rsidRDefault="00617EB9" w:rsidP="00BD0FD6">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（大規模補修・部分更新）</w:t>
            </w:r>
          </w:p>
          <w:p w14:paraId="70BC9368" w14:textId="77777777" w:rsidR="00617EB9" w:rsidRPr="00863505" w:rsidRDefault="00617EB9" w:rsidP="00BD0FD6">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劣化がさらに進行し、</w:t>
            </w:r>
          </w:p>
          <w:p w14:paraId="0D6FF3B2"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機場の機能に支障が出る恐れがある。</w:t>
            </w:r>
          </w:p>
        </w:tc>
      </w:tr>
      <w:tr w:rsidR="00863505" w:rsidRPr="00863505" w14:paraId="6294AC9B" w14:textId="77777777" w:rsidTr="00BD0FD6">
        <w:trPr>
          <w:trHeight w:val="838"/>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5273D029"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１</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40059D45"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（機場の全体的な改築更新）</w:t>
            </w:r>
          </w:p>
          <w:p w14:paraId="326F3AE1"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劣化が著しく、補修・部分更新では対応不可。</w:t>
            </w:r>
          </w:p>
          <w:p w14:paraId="7032A945" w14:textId="77777777" w:rsidR="00617EB9" w:rsidRPr="00863505" w:rsidRDefault="00617EB9" w:rsidP="00BD0FD6">
            <w:pPr>
              <w:widowControl/>
              <w:spacing w:line="200" w:lineRule="exact"/>
              <w:ind w:firstLine="361"/>
              <w:jc w:val="left"/>
              <w:rPr>
                <w:rFonts w:hAnsi="HG丸ｺﾞｼｯｸM-PRO" w:cs="Meiryo UI"/>
                <w:b/>
                <w:kern w:val="0"/>
                <w:szCs w:val="18"/>
              </w:rPr>
            </w:pPr>
            <w:r w:rsidRPr="00863505">
              <w:rPr>
                <w:rFonts w:hAnsi="HG丸ｺﾞｼｯｸM-PRO" w:cs="ＭＳ Ｐゴシック" w:hint="eastAsia"/>
                <w:b/>
                <w:kern w:val="0"/>
                <w:szCs w:val="18"/>
              </w:rPr>
              <w:t>機場の機能に支障が出てもおかしくない状態。</w:t>
            </w:r>
          </w:p>
        </w:tc>
      </w:tr>
    </w:tbl>
    <w:p w14:paraId="67C34244" w14:textId="77777777" w:rsidR="00721082" w:rsidRPr="00863505" w:rsidRDefault="00721082" w:rsidP="00721082">
      <w:pPr>
        <w:pStyle w:val="40"/>
        <w:ind w:left="420" w:firstLine="210"/>
        <w:jc w:val="center"/>
      </w:pPr>
    </w:p>
    <w:p w14:paraId="48D20C1C" w14:textId="77777777" w:rsidR="00721082" w:rsidRPr="00863505" w:rsidRDefault="00721082" w:rsidP="00721082">
      <w:pPr>
        <w:pStyle w:val="40"/>
        <w:ind w:left="420" w:firstLine="210"/>
        <w:jc w:val="center"/>
      </w:pPr>
    </w:p>
    <w:p w14:paraId="3D276D1B" w14:textId="77777777" w:rsidR="00721082" w:rsidRPr="00863505" w:rsidRDefault="00721082" w:rsidP="00721082">
      <w:pPr>
        <w:pStyle w:val="40"/>
        <w:ind w:left="420" w:firstLine="210"/>
        <w:jc w:val="center"/>
      </w:pPr>
    </w:p>
    <w:p w14:paraId="2C9183F8" w14:textId="77777777" w:rsidR="00721082" w:rsidRPr="00863505" w:rsidRDefault="00721082" w:rsidP="00721082">
      <w:pPr>
        <w:pStyle w:val="40"/>
        <w:ind w:left="420" w:firstLine="210"/>
        <w:jc w:val="center"/>
      </w:pPr>
    </w:p>
    <w:p w14:paraId="65808ECB" w14:textId="77777777" w:rsidR="00721082" w:rsidRPr="00863505" w:rsidRDefault="00721082" w:rsidP="00721082">
      <w:pPr>
        <w:pStyle w:val="40"/>
        <w:ind w:left="420" w:firstLine="210"/>
        <w:jc w:val="center"/>
      </w:pPr>
    </w:p>
    <w:p w14:paraId="0FF2E973" w14:textId="77777777" w:rsidR="00721082" w:rsidRPr="00863505" w:rsidRDefault="00721082" w:rsidP="00721082">
      <w:pPr>
        <w:pStyle w:val="40"/>
        <w:ind w:left="420" w:firstLine="210"/>
        <w:jc w:val="center"/>
      </w:pPr>
    </w:p>
    <w:p w14:paraId="74F2A33C" w14:textId="77777777" w:rsidR="00721082" w:rsidRPr="00863505" w:rsidRDefault="00721082" w:rsidP="00721082">
      <w:pPr>
        <w:pStyle w:val="40"/>
        <w:ind w:left="420" w:firstLine="210"/>
        <w:jc w:val="center"/>
      </w:pPr>
    </w:p>
    <w:p w14:paraId="1B6D396C" w14:textId="77777777" w:rsidR="00721082" w:rsidRPr="00863505" w:rsidRDefault="00721082" w:rsidP="00721082">
      <w:pPr>
        <w:pStyle w:val="40"/>
        <w:ind w:left="420" w:firstLine="210"/>
        <w:jc w:val="center"/>
      </w:pPr>
    </w:p>
    <w:p w14:paraId="4840AB31" w14:textId="77777777" w:rsidR="00721082" w:rsidRPr="00863505" w:rsidRDefault="00721082" w:rsidP="00721082">
      <w:pPr>
        <w:pStyle w:val="40"/>
        <w:ind w:left="420" w:firstLine="210"/>
        <w:jc w:val="center"/>
      </w:pPr>
    </w:p>
    <w:p w14:paraId="73F45129" w14:textId="77777777" w:rsidR="00721082" w:rsidRPr="00863505" w:rsidRDefault="00721082" w:rsidP="00721082">
      <w:pPr>
        <w:pStyle w:val="40"/>
        <w:ind w:left="420" w:firstLine="210"/>
        <w:jc w:val="center"/>
      </w:pPr>
    </w:p>
    <w:p w14:paraId="7EDA9457" w14:textId="77777777" w:rsidR="00721082" w:rsidRPr="00863505" w:rsidRDefault="00721082" w:rsidP="00721082">
      <w:pPr>
        <w:pStyle w:val="40"/>
        <w:ind w:left="420" w:firstLine="210"/>
        <w:jc w:val="center"/>
      </w:pPr>
    </w:p>
    <w:p w14:paraId="2279D6F3" w14:textId="77777777" w:rsidR="00721082" w:rsidRPr="00863505" w:rsidRDefault="00721082" w:rsidP="00721082">
      <w:pPr>
        <w:pStyle w:val="40"/>
        <w:ind w:left="420" w:firstLine="210"/>
        <w:jc w:val="center"/>
      </w:pPr>
    </w:p>
    <w:p w14:paraId="3738002B" w14:textId="77777777" w:rsidR="00721082" w:rsidRPr="00863505" w:rsidRDefault="00721082" w:rsidP="00721082">
      <w:pPr>
        <w:pStyle w:val="40"/>
        <w:ind w:left="420" w:firstLine="210"/>
        <w:jc w:val="center"/>
      </w:pPr>
    </w:p>
    <w:p w14:paraId="7A6B4DEE" w14:textId="77777777" w:rsidR="00721082" w:rsidRPr="00863505" w:rsidRDefault="00721082" w:rsidP="00721082">
      <w:pPr>
        <w:pStyle w:val="40"/>
        <w:ind w:left="420" w:firstLine="210"/>
      </w:pPr>
    </w:p>
    <w:p w14:paraId="01999B47" w14:textId="77777777" w:rsidR="00721082" w:rsidRPr="00863505" w:rsidRDefault="00721082" w:rsidP="00721082">
      <w:pPr>
        <w:pStyle w:val="40"/>
        <w:ind w:left="420" w:firstLine="210"/>
      </w:pPr>
    </w:p>
    <w:p w14:paraId="7CE690FC" w14:textId="77777777" w:rsidR="00721082" w:rsidRPr="00863505" w:rsidRDefault="00721082" w:rsidP="00721082">
      <w:pPr>
        <w:widowControl/>
        <w:jc w:val="left"/>
        <w:rPr>
          <w:rFonts w:hAnsi="HG丸ｺﾞｼｯｸM-PRO"/>
        </w:rPr>
      </w:pPr>
      <w:r w:rsidRPr="00863505">
        <w:br w:type="page"/>
      </w:r>
    </w:p>
    <w:p w14:paraId="34551B78" w14:textId="2BB95010" w:rsidR="00721082" w:rsidRPr="00863505" w:rsidRDefault="00617EB9" w:rsidP="00617EB9">
      <w:pPr>
        <w:pStyle w:val="ac"/>
        <w:rPr>
          <w:szCs w:val="21"/>
        </w:rPr>
      </w:pPr>
      <w:r w:rsidRPr="00863505">
        <w:rPr>
          <w:rFonts w:hint="eastAsia"/>
        </w:rPr>
        <w:lastRenderedPageBreak/>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662F57">
        <w:rPr>
          <w:noProof/>
        </w:rPr>
        <w:t>3.6</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662F57">
        <w:rPr>
          <w:noProof/>
        </w:rPr>
        <w:t>5</w:t>
      </w:r>
      <w:r w:rsidR="00606F16" w:rsidRPr="00863505">
        <w:fldChar w:fldCharType="end"/>
      </w:r>
      <w:r w:rsidR="00721082" w:rsidRPr="00863505">
        <w:rPr>
          <w:rFonts w:hint="eastAsia"/>
          <w:szCs w:val="21"/>
        </w:rPr>
        <w:t xml:space="preserve">　河川管理施設</w:t>
      </w:r>
      <w:r w:rsidR="00721082" w:rsidRPr="00863505">
        <w:rPr>
          <w:szCs w:val="21"/>
        </w:rPr>
        <w:t>（設備）における健全度</w:t>
      </w:r>
      <w:r w:rsidR="00721082" w:rsidRPr="00863505">
        <w:rPr>
          <w:rFonts w:hint="eastAsia"/>
          <w:szCs w:val="21"/>
        </w:rPr>
        <w:t>判定要領（機械設備）</w:t>
      </w:r>
    </w:p>
    <w:p w14:paraId="400B9CA4" w14:textId="77777777" w:rsidR="00721082" w:rsidRPr="00863505" w:rsidRDefault="00721082" w:rsidP="00721082">
      <w:pPr>
        <w:jc w:val="center"/>
        <w:rPr>
          <w:rFonts w:hAnsi="HG丸ｺﾞｼｯｸM-PRO"/>
        </w:rPr>
      </w:pPr>
      <w:r w:rsidRPr="00863505">
        <w:rPr>
          <w:rFonts w:hAnsi="HG丸ｺﾞｼｯｸM-PRO" w:hint="eastAsia"/>
          <w:noProof/>
        </w:rPr>
        <mc:AlternateContent>
          <mc:Choice Requires="wps">
            <w:drawing>
              <wp:anchor distT="0" distB="0" distL="114300" distR="114300" simplePos="0" relativeHeight="252096512" behindDoc="0" locked="0" layoutInCell="1" allowOverlap="1" wp14:anchorId="59D76168" wp14:editId="62DD3FBA">
                <wp:simplePos x="0" y="0"/>
                <wp:positionH relativeFrom="column">
                  <wp:posOffset>3419475</wp:posOffset>
                </wp:positionH>
                <wp:positionV relativeFrom="paragraph">
                  <wp:posOffset>6286500</wp:posOffset>
                </wp:positionV>
                <wp:extent cx="2629535" cy="260985"/>
                <wp:effectExtent l="0" t="0" r="0" b="5715"/>
                <wp:wrapNone/>
                <wp:docPr id="1678115260" name="テキスト ボックス 1678115260"/>
                <wp:cNvGraphicFramePr/>
                <a:graphic xmlns:a="http://schemas.openxmlformats.org/drawingml/2006/main">
                  <a:graphicData uri="http://schemas.microsoft.com/office/word/2010/wordprocessingShape">
                    <wps:wsp>
                      <wps:cNvSpPr txBox="1"/>
                      <wps:spPr>
                        <a:xfrm>
                          <a:off x="0" y="0"/>
                          <a:ext cx="2629535"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0D7B43" w14:textId="77777777" w:rsidR="00721082" w:rsidRPr="00CD1DBE" w:rsidRDefault="00721082" w:rsidP="00721082">
                            <w:pPr>
                              <w:pStyle w:val="40"/>
                              <w:ind w:left="420" w:firstLine="210"/>
                              <w:rPr>
                                <w:szCs w:val="18"/>
                              </w:rPr>
                            </w:pPr>
                            <w:r w:rsidRPr="00CD1DBE">
                              <w:rPr>
                                <w:rFonts w:hint="eastAsia"/>
                                <w:szCs w:val="18"/>
                              </w:rPr>
                              <w:t>※各項目の最低値を採用</w:t>
                            </w:r>
                          </w:p>
                          <w:p w14:paraId="4E3E6D1D" w14:textId="77777777" w:rsidR="00721082" w:rsidRPr="00CD1DBE" w:rsidRDefault="00721082" w:rsidP="00721082">
                            <w:pPr>
                              <w:ind w:firstLine="360"/>
                              <w:jc w:val="right"/>
                              <w:rPr>
                                <w:szCs w:val="18"/>
                              </w:rPr>
                            </w:pP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D76168" id="テキスト ボックス 1678115260" o:spid="_x0000_s1291" type="#_x0000_t202" style="position:absolute;left:0;text-align:left;margin-left:269.25pt;margin-top:495pt;width:207.05pt;height:20.55pt;z-index:25209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" filled="f" stroked="f" strokeweight=".5pt">
                <v:textbox inset=",0">
                  <w:txbxContent>
                    <w:p w14:paraId="060D7B43" w14:textId="77777777" w:rsidR="00721082" w:rsidRPr="00CD1DBE" w:rsidRDefault="00721082" w:rsidP="00721082">
                      <w:pPr>
                        <w:pStyle w:val="40"/>
                        <w:ind w:left="420" w:firstLine="210"/>
                        <w:rPr>
                          <w:szCs w:val="18"/>
                        </w:rPr>
                      </w:pPr>
                      <w:r w:rsidRPr="00CD1DBE">
                        <w:rPr>
                          <w:rFonts w:hint="eastAsia"/>
                          <w:szCs w:val="18"/>
                        </w:rPr>
                        <w:t>※各項目の最低値を採用</w:t>
                      </w:r>
                    </w:p>
                    <w:p w14:paraId="4E3E6D1D" w14:textId="77777777" w:rsidR="00721082" w:rsidRPr="00CD1DBE" w:rsidRDefault="00721082" w:rsidP="00721082">
                      <w:pPr>
                        <w:ind w:firstLine="360"/>
                        <w:jc w:val="right"/>
                        <w:rPr>
                          <w:szCs w:val="18"/>
                        </w:rPr>
                      </w:pPr>
                    </w:p>
                  </w:txbxContent>
                </v:textbox>
              </v:shape>
            </w:pict>
          </mc:Fallback>
        </mc:AlternateContent>
      </w:r>
      <w:r w:rsidRPr="00863505">
        <w:rPr>
          <w:rFonts w:hAnsi="HG丸ｺﾞｼｯｸM-PRO"/>
          <w:noProof/>
        </w:rPr>
        <w:drawing>
          <wp:inline distT="0" distB="0" distL="0" distR="0" wp14:anchorId="1C48B7CB" wp14:editId="2C2BBA56">
            <wp:extent cx="5201920" cy="6198870"/>
            <wp:effectExtent l="19050" t="19050" r="17780" b="11430"/>
            <wp:docPr id="56" name="図 56" descr="表 3.6 5　河川管理施設（設備）における健全度判定要領（機械設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表 3.6 5　河川管理施設（設備）における健全度判定要領（機械設備）"/>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01920" cy="6198870"/>
                    </a:xfrm>
                    <a:prstGeom prst="rect">
                      <a:avLst/>
                    </a:prstGeom>
                    <a:noFill/>
                    <a:ln w="9525">
                      <a:solidFill>
                        <a:schemeClr val="tx1"/>
                      </a:solidFill>
                    </a:ln>
                  </pic:spPr>
                </pic:pic>
              </a:graphicData>
            </a:graphic>
          </wp:inline>
        </w:drawing>
      </w:r>
    </w:p>
    <w:p w14:paraId="18851573" w14:textId="77777777" w:rsidR="00721082" w:rsidRPr="00863505" w:rsidRDefault="00721082" w:rsidP="00721082">
      <w:pPr>
        <w:rPr>
          <w:rFonts w:hAnsi="HG丸ｺﾞｼｯｸM-PRO"/>
        </w:rPr>
      </w:pPr>
    </w:p>
    <w:p w14:paraId="44949666" w14:textId="77777777" w:rsidR="00721082" w:rsidRPr="00863505" w:rsidRDefault="00721082" w:rsidP="00721082">
      <w:pPr>
        <w:widowControl/>
        <w:jc w:val="left"/>
        <w:rPr>
          <w:rFonts w:hAnsi="HG丸ｺﾞｼｯｸM-PRO"/>
        </w:rPr>
      </w:pPr>
      <w:r w:rsidRPr="00863505">
        <w:rPr>
          <w:rFonts w:hAnsi="HG丸ｺﾞｼｯｸM-PRO"/>
        </w:rPr>
        <w:br w:type="page"/>
      </w:r>
    </w:p>
    <w:p w14:paraId="135A94AF" w14:textId="3DA0417F" w:rsidR="00721082" w:rsidRPr="00863505" w:rsidRDefault="00617EB9" w:rsidP="00617EB9">
      <w:pPr>
        <w:pStyle w:val="ac"/>
        <w:rPr>
          <w:szCs w:val="21"/>
        </w:rPr>
      </w:pPr>
      <w:r w:rsidRPr="00863505">
        <w:rPr>
          <w:rFonts w:hint="eastAsia"/>
          <w:szCs w:val="21"/>
        </w:rPr>
        <w:lastRenderedPageBreak/>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662F57">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662F57">
        <w:rPr>
          <w:noProof/>
          <w:szCs w:val="21"/>
        </w:rPr>
        <w:t>6</w:t>
      </w:r>
      <w:r w:rsidR="00606F16" w:rsidRPr="00863505">
        <w:rPr>
          <w:szCs w:val="21"/>
        </w:rPr>
        <w:fldChar w:fldCharType="end"/>
      </w:r>
      <w:r w:rsidR="00721082" w:rsidRPr="00863505">
        <w:rPr>
          <w:rFonts w:hint="eastAsia"/>
          <w:szCs w:val="21"/>
        </w:rPr>
        <w:t xml:space="preserve">　河川管理施設</w:t>
      </w:r>
      <w:r w:rsidR="00721082" w:rsidRPr="00863505">
        <w:rPr>
          <w:szCs w:val="21"/>
        </w:rPr>
        <w:t>（設備）における健全度</w:t>
      </w:r>
      <w:r w:rsidR="00721082" w:rsidRPr="00863505">
        <w:rPr>
          <w:rFonts w:hint="eastAsia"/>
          <w:szCs w:val="21"/>
        </w:rPr>
        <w:t>判定要領（電気設備）</w:t>
      </w:r>
    </w:p>
    <w:p w14:paraId="1506B7F2" w14:textId="77777777" w:rsidR="00721082" w:rsidRPr="00863505" w:rsidRDefault="00721082" w:rsidP="00721082">
      <w:pPr>
        <w:jc w:val="center"/>
        <w:rPr>
          <w:rFonts w:hAnsi="HG丸ｺﾞｼｯｸM-PRO"/>
        </w:rPr>
      </w:pPr>
      <w:r w:rsidRPr="00863505">
        <w:rPr>
          <w:rFonts w:hAnsi="HG丸ｺﾞｼｯｸM-PRO" w:hint="eastAsia"/>
          <w:noProof/>
        </w:rPr>
        <mc:AlternateContent>
          <mc:Choice Requires="wps">
            <w:drawing>
              <wp:anchor distT="0" distB="0" distL="114300" distR="114300" simplePos="0" relativeHeight="252095488" behindDoc="0" locked="0" layoutInCell="1" allowOverlap="1" wp14:anchorId="4FD6B3FF" wp14:editId="668DA419">
                <wp:simplePos x="0" y="0"/>
                <wp:positionH relativeFrom="column">
                  <wp:posOffset>3415665</wp:posOffset>
                </wp:positionH>
                <wp:positionV relativeFrom="paragraph">
                  <wp:posOffset>1529715</wp:posOffset>
                </wp:positionV>
                <wp:extent cx="2327275" cy="260985"/>
                <wp:effectExtent l="0" t="0" r="0" b="5715"/>
                <wp:wrapNone/>
                <wp:docPr id="58" name="テキスト ボックス 58"/>
                <wp:cNvGraphicFramePr/>
                <a:graphic xmlns:a="http://schemas.openxmlformats.org/drawingml/2006/main">
                  <a:graphicData uri="http://schemas.microsoft.com/office/word/2010/wordprocessingShape">
                    <wps:wsp>
                      <wps:cNvSpPr txBox="1"/>
                      <wps:spPr>
                        <a:xfrm>
                          <a:off x="0" y="0"/>
                          <a:ext cx="2327275"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ECDF14" w14:textId="77777777" w:rsidR="00721082" w:rsidRPr="00CD1DBE" w:rsidRDefault="00721082" w:rsidP="00721082">
                            <w:pPr>
                              <w:pStyle w:val="40"/>
                              <w:ind w:leftChars="0" w:left="0" w:firstLine="210"/>
                              <w:jc w:val="right"/>
                              <w:rPr>
                                <w:szCs w:val="18"/>
                              </w:rPr>
                            </w:pPr>
                            <w:r w:rsidRPr="00CD1DBE">
                              <w:rPr>
                                <w:rFonts w:hint="eastAsia"/>
                                <w:szCs w:val="18"/>
                              </w:rPr>
                              <w:t>※各項目の最低値を採用</w:t>
                            </w:r>
                          </w:p>
                          <w:p w14:paraId="5936F188" w14:textId="77777777" w:rsidR="00721082" w:rsidRPr="00CD1DBE" w:rsidRDefault="00721082" w:rsidP="00721082">
                            <w:pPr>
                              <w:ind w:firstLine="360"/>
                              <w:jc w:val="right"/>
                              <w:rPr>
                                <w:szCs w:val="18"/>
                              </w:rPr>
                            </w:pP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D6B3FF" id="テキスト ボックス 58" o:spid="_x0000_s1292" type="#_x0000_t202" style="position:absolute;left:0;text-align:left;margin-left:268.95pt;margin-top:120.45pt;width:183.25pt;height:20.55pt;z-index:25209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" filled="f" stroked="f" strokeweight=".5pt">
                <v:textbox inset=",0">
                  <w:txbxContent>
                    <w:p w14:paraId="4BECDF14" w14:textId="77777777" w:rsidR="00721082" w:rsidRPr="00CD1DBE" w:rsidRDefault="00721082" w:rsidP="00721082">
                      <w:pPr>
                        <w:pStyle w:val="40"/>
                        <w:ind w:leftChars="0" w:left="0" w:firstLine="210"/>
                        <w:jc w:val="right"/>
                        <w:rPr>
                          <w:szCs w:val="18"/>
                        </w:rPr>
                      </w:pPr>
                      <w:r w:rsidRPr="00CD1DBE">
                        <w:rPr>
                          <w:rFonts w:hint="eastAsia"/>
                          <w:szCs w:val="18"/>
                        </w:rPr>
                        <w:t>※各項目の最低値を採用</w:t>
                      </w:r>
                    </w:p>
                    <w:p w14:paraId="5936F188" w14:textId="77777777" w:rsidR="00721082" w:rsidRPr="00CD1DBE" w:rsidRDefault="00721082" w:rsidP="00721082">
                      <w:pPr>
                        <w:ind w:firstLine="360"/>
                        <w:jc w:val="right"/>
                        <w:rPr>
                          <w:szCs w:val="18"/>
                        </w:rPr>
                      </w:pPr>
                    </w:p>
                  </w:txbxContent>
                </v:textbox>
              </v:shape>
            </w:pict>
          </mc:Fallback>
        </mc:AlternateContent>
      </w:r>
      <w:r w:rsidRPr="00863505">
        <w:rPr>
          <w:rFonts w:hAnsi="HG丸ｺﾞｼｯｸM-PRO"/>
          <w:noProof/>
        </w:rPr>
        <w:drawing>
          <wp:inline distT="0" distB="0" distL="0" distR="0" wp14:anchorId="5032B014" wp14:editId="28B6EB34">
            <wp:extent cx="5201285" cy="1486535"/>
            <wp:effectExtent l="19050" t="19050" r="18415" b="18415"/>
            <wp:docPr id="57" name="図 57" descr="表 3.6 6　河川管理施設（設備）における健全度判定要領（電気設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表 3.6 6　河川管理施設（設備）における健全度判定要領（電気設備）"/>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01285" cy="1486535"/>
                    </a:xfrm>
                    <a:prstGeom prst="rect">
                      <a:avLst/>
                    </a:prstGeom>
                    <a:noFill/>
                    <a:ln w="9525">
                      <a:solidFill>
                        <a:schemeClr val="tx1"/>
                      </a:solidFill>
                    </a:ln>
                  </pic:spPr>
                </pic:pic>
              </a:graphicData>
            </a:graphic>
          </wp:inline>
        </w:drawing>
      </w:r>
    </w:p>
    <w:p w14:paraId="3DCB857F" w14:textId="77777777" w:rsidR="00721082" w:rsidRPr="00863505" w:rsidRDefault="00721082" w:rsidP="00721082">
      <w:pPr>
        <w:widowControl/>
        <w:jc w:val="left"/>
        <w:rPr>
          <w:rFonts w:hAnsi="HG丸ｺﾞｼｯｸM-PRO"/>
        </w:rPr>
      </w:pPr>
      <w:r w:rsidRPr="00863505">
        <w:rPr>
          <w:rFonts w:hAnsi="HG丸ｺﾞｼｯｸM-PRO"/>
        </w:rPr>
        <w:br w:type="page"/>
      </w:r>
    </w:p>
    <w:p w14:paraId="6729756E" w14:textId="422C740C" w:rsidR="00721082" w:rsidRPr="00863505" w:rsidRDefault="00B753C8" w:rsidP="008E439D">
      <w:pPr>
        <w:widowControl/>
        <w:ind w:firstLineChars="300" w:firstLine="630"/>
        <w:jc w:val="left"/>
        <w:rPr>
          <w:rFonts w:hAnsi="HG丸ｺﾞｼｯｸM-PRO"/>
          <w:szCs w:val="21"/>
        </w:rPr>
      </w:pPr>
      <w:r w:rsidRPr="00863505">
        <w:rPr>
          <w:rFonts w:hAnsi="HG丸ｺﾞｼｯｸM-PRO" w:hint="eastAsia"/>
          <w:szCs w:val="21"/>
        </w:rPr>
        <w:lastRenderedPageBreak/>
        <w:t>②</w:t>
      </w:r>
      <w:r w:rsidR="00721082" w:rsidRPr="00863505">
        <w:rPr>
          <w:rFonts w:hAnsi="HG丸ｺﾞｼｯｸM-PRO" w:hint="eastAsia"/>
          <w:szCs w:val="21"/>
        </w:rPr>
        <w:t>データ蓄積・活用・管理</w:t>
      </w:r>
    </w:p>
    <w:p w14:paraId="3C8AF0BA" w14:textId="7E67B0C9" w:rsidR="00721082" w:rsidRPr="00863505" w:rsidRDefault="00721082" w:rsidP="00617EB9">
      <w:pPr>
        <w:pStyle w:val="50"/>
        <w:ind w:left="945" w:hangingChars="100" w:hanging="210"/>
      </w:pPr>
      <w:r w:rsidRPr="00863505">
        <w:rPr>
          <w:rFonts w:hint="eastAsia"/>
        </w:rPr>
        <w:t>・蓄積された点検データについては、技術職員間の確実な情報伝達とあわせて、適切に維持管理に活かしていく。（図3.6.5-1 各種データの活用と保存 参照）</w:t>
      </w:r>
    </w:p>
    <w:p w14:paraId="3941DB66" w14:textId="77777777" w:rsidR="00721082" w:rsidRPr="00863505" w:rsidRDefault="00721082" w:rsidP="00617EB9">
      <w:pPr>
        <w:pStyle w:val="50"/>
        <w:ind w:left="945" w:hangingChars="100" w:hanging="210"/>
      </w:pPr>
      <w:r w:rsidRPr="00863505">
        <w:rPr>
          <w:rFonts w:hint="eastAsia"/>
        </w:rPr>
        <w:t>・点検報告書は点検種別毎に整理されている為、設備毎に設備の状況が整理されたものを作成し、設備の維持管理基礎データとして活用できるように努める。</w:t>
      </w:r>
    </w:p>
    <w:p w14:paraId="2E8AAB00" w14:textId="77777777" w:rsidR="00721082" w:rsidRPr="00863505" w:rsidRDefault="00721082" w:rsidP="00617EB9">
      <w:pPr>
        <w:pStyle w:val="50"/>
        <w:ind w:left="945" w:hangingChars="100" w:hanging="210"/>
      </w:pPr>
      <w:r w:rsidRPr="00863505">
        <w:rPr>
          <w:rFonts w:hint="eastAsia"/>
        </w:rPr>
        <w:t>・点検データに関して、意思決定までの経過を蓄積すべきであり、点検した結果、判定結果、施策への反映状況などプロセスのシステム化を行う。</w:t>
      </w:r>
    </w:p>
    <w:p w14:paraId="18CEFBC4" w14:textId="77777777" w:rsidR="00721082" w:rsidRPr="00863505" w:rsidRDefault="00721082" w:rsidP="00617EB9">
      <w:pPr>
        <w:pStyle w:val="50"/>
        <w:ind w:left="945" w:hangingChars="100" w:hanging="210"/>
      </w:pPr>
      <w:r w:rsidRPr="00863505">
        <w:rPr>
          <w:rFonts w:hint="eastAsia"/>
        </w:rPr>
        <w:t>・使用条件と劣化との因果関係を推測しやすくするため、点検データに設備の使用条件等を併せて記録する。</w:t>
      </w:r>
    </w:p>
    <w:p w14:paraId="6A3D6552" w14:textId="5064E4A9" w:rsidR="00617EB9" w:rsidRPr="00863505" w:rsidRDefault="00617EB9" w:rsidP="00617EB9">
      <w:pPr>
        <w:pStyle w:val="50"/>
        <w:ind w:left="945" w:hangingChars="100" w:hanging="210"/>
      </w:pPr>
      <w:r w:rsidRPr="00863505">
        <w:rPr>
          <w:rFonts w:hint="eastAsia"/>
        </w:rPr>
        <w:t>・データ蓄積、管理は維持管理DBの活用を原則とする。</w:t>
      </w:r>
    </w:p>
    <w:p w14:paraId="462FCA6B" w14:textId="77777777" w:rsidR="00721082" w:rsidRPr="00863505" w:rsidRDefault="00721082" w:rsidP="00721082">
      <w:pPr>
        <w:widowControl/>
        <w:jc w:val="left"/>
        <w:rPr>
          <w:rFonts w:hAnsi="HG丸ｺﾞｼｯｸM-PRO"/>
        </w:rPr>
      </w:pPr>
    </w:p>
    <w:p w14:paraId="327547B5" w14:textId="1DCEE593" w:rsidR="00721082" w:rsidRPr="00863505" w:rsidRDefault="00B753C8" w:rsidP="008E439D">
      <w:pPr>
        <w:widowControl/>
        <w:ind w:firstLineChars="300" w:firstLine="630"/>
        <w:jc w:val="left"/>
        <w:rPr>
          <w:rFonts w:hAnsi="HG丸ｺﾞｼｯｸM-PRO"/>
          <w:szCs w:val="21"/>
        </w:rPr>
      </w:pPr>
      <w:r w:rsidRPr="00863505">
        <w:rPr>
          <w:rFonts w:hAnsi="HG丸ｺﾞｼｯｸM-PRO" w:hint="eastAsia"/>
          <w:szCs w:val="21"/>
        </w:rPr>
        <w:t>③</w:t>
      </w:r>
      <w:r w:rsidR="00721082" w:rsidRPr="00863505">
        <w:rPr>
          <w:rFonts w:hAnsi="HG丸ｺﾞｼｯｸM-PRO" w:hint="eastAsia"/>
          <w:szCs w:val="21"/>
        </w:rPr>
        <w:t>点検業務等の継続性</w:t>
      </w:r>
    </w:p>
    <w:p w14:paraId="584CC69D" w14:textId="77777777" w:rsidR="00721082" w:rsidRPr="00863505" w:rsidRDefault="00721082" w:rsidP="008E439D">
      <w:pPr>
        <w:pStyle w:val="50"/>
        <w:ind w:leftChars="337" w:left="708" w:firstLine="210"/>
        <w:rPr>
          <w:rFonts w:hAnsi="HG丸ｺﾞｼｯｸM-PRO"/>
          <w:szCs w:val="21"/>
        </w:rPr>
      </w:pPr>
      <w:r w:rsidRPr="00863505">
        <w:rPr>
          <w:rFonts w:hAnsi="HG丸ｺﾞｼｯｸM-PRO" w:hint="eastAsia"/>
          <w:szCs w:val="21"/>
        </w:rPr>
        <w:t>設備の維持管理業務では、設備を設置してからの点検状況（結果）やこれまでの修繕などの業務履歴を理解した上でなければ、現在の状況を正確に判断することができないものである。そのため、維持管理業務に携わる者は、維持管理業務に対する継続性を常に意識するとともに、次のような点に留意しておく必要がある。</w:t>
      </w:r>
    </w:p>
    <w:p w14:paraId="146C6967" w14:textId="77777777" w:rsidR="00721082" w:rsidRPr="00863505" w:rsidRDefault="00721082" w:rsidP="00617EB9">
      <w:pPr>
        <w:pStyle w:val="50"/>
        <w:ind w:left="945" w:hangingChars="100" w:hanging="210"/>
      </w:pPr>
      <w:r w:rsidRPr="00863505">
        <w:rPr>
          <w:rFonts w:hint="eastAsia"/>
        </w:rPr>
        <w:t>・機器の損傷、不具合などが発生した場合、製作会社による調査等を積極的に行い、損傷、不具合に至った原因を可能な限り究明し、次への対処に活用していく。</w:t>
      </w:r>
    </w:p>
    <w:p w14:paraId="1E144B45" w14:textId="77777777" w:rsidR="00721082" w:rsidRPr="00863505" w:rsidRDefault="00721082" w:rsidP="00617EB9">
      <w:pPr>
        <w:pStyle w:val="50"/>
        <w:ind w:left="945" w:hangingChars="100" w:hanging="210"/>
      </w:pPr>
      <w:r w:rsidRPr="00863505">
        <w:rPr>
          <w:rFonts w:hint="eastAsia"/>
        </w:rPr>
        <w:t>・機器の損傷、不具合などの情報は、都市整備部内の同様な業務に携わる者と共有できるようにし、活用していく。</w:t>
      </w:r>
    </w:p>
    <w:p w14:paraId="0B98480C" w14:textId="77777777" w:rsidR="00721082" w:rsidRPr="00863505" w:rsidRDefault="00721082" w:rsidP="00617EB9">
      <w:pPr>
        <w:pStyle w:val="50"/>
        <w:ind w:left="945" w:hangingChars="100" w:hanging="210"/>
      </w:pPr>
      <w:r w:rsidRPr="00863505">
        <w:rPr>
          <w:rFonts w:hint="eastAsia"/>
        </w:rPr>
        <w:t>・点検業務においては、点検表等により点検内容が定まっていても、実際に点検を実施する点検者が異なると点検に対する視点（基準）が異なることがあることに注意する。</w:t>
      </w:r>
    </w:p>
    <w:p w14:paraId="6C10ADC1" w14:textId="77777777" w:rsidR="00721082" w:rsidRPr="00863505" w:rsidRDefault="00721082" w:rsidP="00927372">
      <w:pPr>
        <w:widowControl/>
        <w:ind w:firstLineChars="350" w:firstLine="735"/>
        <w:jc w:val="left"/>
        <w:rPr>
          <w:rFonts w:hAnsi="HG丸ｺﾞｼｯｸM-PRO"/>
          <w:szCs w:val="21"/>
        </w:rPr>
      </w:pPr>
      <w:r w:rsidRPr="00863505">
        <w:rPr>
          <w:rFonts w:hAnsi="HG丸ｺﾞｼｯｸM-PRO" w:hint="eastAsia"/>
          <w:szCs w:val="21"/>
        </w:rPr>
        <w:t>例）振動測定の場合</w:t>
      </w:r>
    </w:p>
    <w:p w14:paraId="56E6A432" w14:textId="77777777" w:rsidR="00721082" w:rsidRPr="00863505" w:rsidRDefault="00721082" w:rsidP="00F23680">
      <w:pPr>
        <w:pStyle w:val="50"/>
        <w:ind w:leftChars="337" w:left="708" w:firstLine="210"/>
        <w:rPr>
          <w:rFonts w:hAnsi="HG丸ｺﾞｼｯｸM-PRO"/>
          <w:szCs w:val="21"/>
        </w:rPr>
      </w:pPr>
      <w:r w:rsidRPr="00863505">
        <w:rPr>
          <w:rFonts w:hAnsi="HG丸ｺﾞｼｯｸM-PRO" w:hint="eastAsia"/>
          <w:szCs w:val="21"/>
        </w:rPr>
        <w:t>測定の方法、測定機器、測定する場所、測定のタイミング、測定結果に対する評価等が異なってくる。</w:t>
      </w:r>
    </w:p>
    <w:p w14:paraId="2D03E20D" w14:textId="77777777" w:rsidR="00F23680" w:rsidRPr="00863505" w:rsidRDefault="00721082" w:rsidP="00927372">
      <w:pPr>
        <w:pStyle w:val="50"/>
        <w:ind w:left="945" w:hangingChars="100" w:hanging="210"/>
      </w:pPr>
      <w:r w:rsidRPr="00863505">
        <w:rPr>
          <w:rFonts w:hint="eastAsia"/>
        </w:rPr>
        <w:t>・点検に対する視点（基準）が異なって取得した点検結果データは、データの継続性を考えると、意味の無い使用できないデータとなってしまうことがあるため注意する。</w:t>
      </w:r>
    </w:p>
    <w:p w14:paraId="579152AB" w14:textId="08A13F3E" w:rsidR="00721082" w:rsidRPr="00863505" w:rsidRDefault="00721082" w:rsidP="00927372">
      <w:pPr>
        <w:pStyle w:val="50"/>
        <w:ind w:leftChars="337" w:left="708" w:firstLine="210"/>
        <w:rPr>
          <w:rFonts w:hAnsi="HG丸ｺﾞｼｯｸM-PRO"/>
          <w:szCs w:val="21"/>
        </w:rPr>
      </w:pPr>
      <w:r w:rsidRPr="00863505">
        <w:rPr>
          <w:rFonts w:hAnsi="HG丸ｺﾞｼｯｸM-PRO" w:hint="eastAsia"/>
          <w:szCs w:val="21"/>
        </w:rPr>
        <w:t>また、以下の点にも留意する。</w:t>
      </w:r>
    </w:p>
    <w:p w14:paraId="7D1D4E72" w14:textId="77777777" w:rsidR="00721082" w:rsidRPr="00863505" w:rsidRDefault="00721082" w:rsidP="00927372">
      <w:pPr>
        <w:pStyle w:val="50"/>
        <w:ind w:left="945" w:hangingChars="100" w:hanging="210"/>
      </w:pPr>
      <w:r w:rsidRPr="00863505">
        <w:rPr>
          <w:rFonts w:hint="eastAsia"/>
        </w:rPr>
        <w:t>・点検に対する視点（基準）を含め、点検内容、点検方法について、十分理解しておく</w:t>
      </w:r>
    </w:p>
    <w:p w14:paraId="685773EE" w14:textId="77777777" w:rsidR="00721082" w:rsidRPr="00863505" w:rsidRDefault="00721082" w:rsidP="00927372">
      <w:pPr>
        <w:pStyle w:val="50"/>
        <w:ind w:left="945" w:hangingChars="100" w:hanging="210"/>
      </w:pPr>
      <w:r w:rsidRPr="00863505">
        <w:rPr>
          <w:rFonts w:hint="eastAsia"/>
        </w:rPr>
        <w:t>・維持管理担当者が変更となる場合は、点検業者と一緒に、点検内容、点検方法の引き継ぎをしっかりと行う。</w:t>
      </w:r>
    </w:p>
    <w:p w14:paraId="7E076FDD" w14:textId="77777777" w:rsidR="00721082" w:rsidRPr="00863505" w:rsidRDefault="00721082" w:rsidP="00F23680">
      <w:pPr>
        <w:pStyle w:val="80"/>
        <w:spacing w:after="72"/>
        <w:ind w:leftChars="400" w:left="1050" w:hangingChars="100" w:hanging="210"/>
      </w:pPr>
      <w:r w:rsidRPr="00863505">
        <w:rPr>
          <w:rFonts w:hint="eastAsia"/>
        </w:rPr>
        <w:t>・点検業者が変更となる場合は、維持管理担当者が新旧の点検業者と一緒に、点検内容、点検方法の引き継ぎを行う。</w:t>
      </w:r>
    </w:p>
    <w:p w14:paraId="7E5B5B88" w14:textId="77777777" w:rsidR="00721082" w:rsidRPr="00863505" w:rsidRDefault="00721082" w:rsidP="00927372">
      <w:pPr>
        <w:pStyle w:val="50"/>
        <w:ind w:leftChars="337" w:left="708" w:firstLine="210"/>
        <w:rPr>
          <w:rFonts w:hAnsi="HG丸ｺﾞｼｯｸM-PRO"/>
          <w:szCs w:val="21"/>
        </w:rPr>
      </w:pPr>
      <w:r w:rsidRPr="00863505">
        <w:rPr>
          <w:rFonts w:hAnsi="HG丸ｺﾞｼｯｸM-PRO" w:hint="eastAsia"/>
          <w:szCs w:val="21"/>
        </w:rPr>
        <w:t>点検の継続性を考慮し、長期継続契約を検討する。</w:t>
      </w:r>
    </w:p>
    <w:p w14:paraId="11D36021" w14:textId="77777777" w:rsidR="00721082" w:rsidRPr="00863505" w:rsidRDefault="00721082" w:rsidP="00721082">
      <w:pPr>
        <w:rPr>
          <w:rFonts w:hAnsi="HG丸ｺﾞｼｯｸM-PRO"/>
        </w:rPr>
      </w:pPr>
    </w:p>
    <w:p w14:paraId="751B7EDE" w14:textId="77777777" w:rsidR="00721082" w:rsidRPr="00863505" w:rsidRDefault="00721082" w:rsidP="00721082">
      <w:pPr>
        <w:rPr>
          <w:rFonts w:hAnsi="HG丸ｺﾞｼｯｸM-PRO"/>
        </w:rPr>
      </w:pPr>
      <w:r w:rsidRPr="00863505">
        <w:rPr>
          <w:rFonts w:hAnsi="HG丸ｺﾞｼｯｸM-PRO"/>
        </w:rPr>
        <w:br w:type="page"/>
      </w:r>
    </w:p>
    <w:p w14:paraId="3ADF0349" w14:textId="01CF6D09" w:rsidR="00721082" w:rsidRPr="00863505" w:rsidRDefault="00721082" w:rsidP="0008355A">
      <w:pPr>
        <w:pStyle w:val="3"/>
        <w:ind w:left="1018"/>
      </w:pPr>
      <w:bookmarkStart w:id="23" w:name="_Toc187228399"/>
      <w:r w:rsidRPr="00863505">
        <w:rPr>
          <w:rFonts w:hint="eastAsia"/>
        </w:rPr>
        <w:lastRenderedPageBreak/>
        <w:t>維持管理手法、維持管理水準、更新フロー</w:t>
      </w:r>
      <w:bookmarkEnd w:id="23"/>
    </w:p>
    <w:p w14:paraId="188DCC15" w14:textId="1EFDE041" w:rsidR="00721082" w:rsidRPr="00863505" w:rsidRDefault="00721082" w:rsidP="0008355A">
      <w:pPr>
        <w:pStyle w:val="4"/>
        <w:ind w:left="885"/>
        <w:rPr>
          <w:u w:val="none"/>
        </w:rPr>
      </w:pPr>
      <w:r w:rsidRPr="00863505">
        <w:rPr>
          <w:rFonts w:hint="eastAsia"/>
          <w:u w:val="none"/>
        </w:rPr>
        <w:t>維持管理手法</w:t>
      </w:r>
    </w:p>
    <w:p w14:paraId="12DAFCD3" w14:textId="5175E470" w:rsidR="00721082" w:rsidRPr="00863505" w:rsidRDefault="00721082" w:rsidP="009B4FFB">
      <w:pPr>
        <w:pStyle w:val="5"/>
        <w:ind w:left="922"/>
      </w:pPr>
      <w:r w:rsidRPr="00863505">
        <w:rPr>
          <w:rFonts w:hint="eastAsia"/>
        </w:rPr>
        <w:t>維持管理手法の設定</w:t>
      </w:r>
    </w:p>
    <w:p w14:paraId="7621F128" w14:textId="7D53AEBC" w:rsidR="00721082" w:rsidRPr="00863505" w:rsidRDefault="00B1176E" w:rsidP="00B1176E">
      <w:pPr>
        <w:pStyle w:val="50"/>
        <w:ind w:left="735" w:firstLine="210"/>
        <w:rPr>
          <w:rFonts w:hAnsi="HG丸ｺﾞｼｯｸM-PRO"/>
          <w:szCs w:val="21"/>
        </w:rPr>
      </w:pPr>
      <w:r w:rsidRPr="00863505">
        <w:rPr>
          <w:rFonts w:hAnsi="HG丸ｺﾞｼｯｸM-PRO" w:hint="eastAsia"/>
          <w:szCs w:val="21"/>
        </w:rPr>
        <w:t>基本的に「予防保全」による管理を原則とし、</w:t>
      </w:r>
      <w:r w:rsidR="00BD0FD6" w:rsidRPr="00863505">
        <w:rPr>
          <w:rFonts w:hAnsi="HG丸ｺﾞｼｯｸM-PRO"/>
          <w:szCs w:val="21"/>
        </w:rPr>
        <w:fldChar w:fldCharType="begin"/>
      </w:r>
      <w:r w:rsidR="00BD0FD6" w:rsidRPr="00863505">
        <w:rPr>
          <w:rFonts w:hAnsi="HG丸ｺﾞｼｯｸM-PRO"/>
          <w:szCs w:val="21"/>
        </w:rPr>
        <w:instrText xml:space="preserve"> </w:instrText>
      </w:r>
      <w:r w:rsidR="00BD0FD6" w:rsidRPr="00863505">
        <w:rPr>
          <w:rFonts w:hAnsi="HG丸ｺﾞｼｯｸM-PRO" w:hint="eastAsia"/>
          <w:szCs w:val="21"/>
        </w:rPr>
        <w:instrText>REF _Ref185425194 \h</w:instrText>
      </w:r>
      <w:r w:rsidR="00BD0FD6" w:rsidRPr="00863505">
        <w:rPr>
          <w:rFonts w:hAnsi="HG丸ｺﾞｼｯｸM-PRO"/>
          <w:szCs w:val="21"/>
        </w:rPr>
        <w:instrText xml:space="preserve"> </w:instrText>
      </w:r>
      <w:r w:rsidR="00BD0FD6" w:rsidRPr="00863505">
        <w:rPr>
          <w:rFonts w:hAnsi="HG丸ｺﾞｼｯｸM-PRO"/>
          <w:szCs w:val="21"/>
        </w:rPr>
      </w:r>
      <w:r w:rsidR="00BD0FD6" w:rsidRPr="00863505">
        <w:rPr>
          <w:rFonts w:hAnsi="HG丸ｺﾞｼｯｸM-PRO"/>
          <w:szCs w:val="21"/>
        </w:rPr>
        <w:fldChar w:fldCharType="separate"/>
      </w:r>
      <w:r w:rsidR="00662F57" w:rsidRPr="00863505">
        <w:t xml:space="preserve">表 </w:t>
      </w:r>
      <w:r w:rsidR="00662F57">
        <w:rPr>
          <w:noProof/>
        </w:rPr>
        <w:t>3.6</w:t>
      </w:r>
      <w:r w:rsidR="00662F57" w:rsidRPr="00863505">
        <w:noBreakHyphen/>
      </w:r>
      <w:r w:rsidR="00662F57">
        <w:rPr>
          <w:noProof/>
        </w:rPr>
        <w:t>7</w:t>
      </w:r>
      <w:r w:rsidR="00BD0FD6" w:rsidRPr="00863505">
        <w:rPr>
          <w:rFonts w:hAnsi="HG丸ｺﾞｼｯｸM-PRO"/>
          <w:szCs w:val="21"/>
        </w:rPr>
        <w:fldChar w:fldCharType="end"/>
      </w:r>
      <w:r w:rsidRPr="00863505">
        <w:rPr>
          <w:rFonts w:hAnsi="HG丸ｺﾞｼｯｸM-PRO" w:hint="eastAsia"/>
          <w:szCs w:val="21"/>
        </w:rPr>
        <w:t>に示す維持管理手法を各設備に適用する。</w:t>
      </w:r>
    </w:p>
    <w:p w14:paraId="2C56045B" w14:textId="77777777" w:rsidR="00B1176E" w:rsidRPr="00863505" w:rsidRDefault="00B1176E" w:rsidP="00B1176E">
      <w:pPr>
        <w:pStyle w:val="50"/>
        <w:ind w:left="735" w:firstLine="210"/>
        <w:rPr>
          <w:rFonts w:hAnsi="HG丸ｺﾞｼｯｸM-PRO"/>
          <w:szCs w:val="21"/>
        </w:rPr>
      </w:pPr>
    </w:p>
    <w:p w14:paraId="0F2D88D1" w14:textId="28458EBE" w:rsidR="00721082" w:rsidRPr="00863505" w:rsidRDefault="00927372" w:rsidP="00927372">
      <w:pPr>
        <w:pStyle w:val="ac"/>
      </w:pPr>
      <w:bookmarkStart w:id="24" w:name="_Ref185425194"/>
      <w:r w:rsidRPr="00863505">
        <w:t xml:space="preserve">表 </w:t>
      </w:r>
      <w:fldSimple w:instr=" STYLEREF 2 \s ">
        <w:r w:rsidR="00662F57">
          <w:rPr>
            <w:noProof/>
          </w:rPr>
          <w:t>3.6</w:t>
        </w:r>
      </w:fldSimple>
      <w:r w:rsidR="00606F16" w:rsidRPr="00863505">
        <w:noBreakHyphen/>
      </w:r>
      <w:fldSimple w:instr=" SEQ 表 \* ARABIC \s 2 ">
        <w:r w:rsidR="00662F57">
          <w:rPr>
            <w:noProof/>
          </w:rPr>
          <w:t>7</w:t>
        </w:r>
      </w:fldSimple>
      <w:bookmarkEnd w:id="24"/>
      <w:r w:rsidRPr="00863505">
        <w:rPr>
          <w:rFonts w:hint="eastAsia"/>
        </w:rPr>
        <w:t xml:space="preserve">　</w:t>
      </w:r>
      <w:r w:rsidR="00721082" w:rsidRPr="00863505">
        <w:rPr>
          <w:rFonts w:hint="eastAsia"/>
        </w:rPr>
        <w:t>維持管理手法の区分と定義</w:t>
      </w:r>
    </w:p>
    <w:tbl>
      <w:tblPr>
        <w:tblStyle w:val="af6"/>
        <w:tblW w:w="0" w:type="auto"/>
        <w:tblLook w:val="04A0" w:firstRow="1" w:lastRow="0" w:firstColumn="1" w:lastColumn="0" w:noHBand="0" w:noVBand="1"/>
      </w:tblPr>
      <w:tblGrid>
        <w:gridCol w:w="2463"/>
        <w:gridCol w:w="6597"/>
      </w:tblGrid>
      <w:tr w:rsidR="00863505" w:rsidRPr="00863505" w14:paraId="328F9E5E" w14:textId="77777777" w:rsidTr="0019407B">
        <w:tc>
          <w:tcPr>
            <w:tcW w:w="2518" w:type="dxa"/>
            <w:tcBorders>
              <w:bottom w:val="double" w:sz="4" w:space="0" w:color="auto"/>
            </w:tcBorders>
            <w:shd w:val="clear" w:color="auto" w:fill="D9D9D9" w:themeFill="background1" w:themeFillShade="D9"/>
          </w:tcPr>
          <w:p w14:paraId="60E66203" w14:textId="77777777" w:rsidR="00721082" w:rsidRPr="00863505" w:rsidRDefault="00721082" w:rsidP="0019407B">
            <w:pPr>
              <w:pStyle w:val="40"/>
              <w:ind w:leftChars="0" w:left="0" w:firstLine="210"/>
              <w:jc w:val="center"/>
            </w:pPr>
            <w:r w:rsidRPr="00863505">
              <w:rPr>
                <w:rFonts w:hint="eastAsia"/>
              </w:rPr>
              <w:t>大区分</w:t>
            </w:r>
          </w:p>
        </w:tc>
        <w:tc>
          <w:tcPr>
            <w:tcW w:w="6768" w:type="dxa"/>
            <w:tcBorders>
              <w:bottom w:val="double" w:sz="4" w:space="0" w:color="auto"/>
            </w:tcBorders>
            <w:shd w:val="clear" w:color="auto" w:fill="D9D9D9" w:themeFill="background1" w:themeFillShade="D9"/>
          </w:tcPr>
          <w:p w14:paraId="014AEDC0" w14:textId="77777777" w:rsidR="00721082" w:rsidRPr="00863505" w:rsidRDefault="00721082" w:rsidP="0019407B">
            <w:pPr>
              <w:pStyle w:val="40"/>
              <w:ind w:leftChars="0" w:left="0" w:firstLine="210"/>
              <w:jc w:val="center"/>
            </w:pPr>
            <w:r w:rsidRPr="00863505">
              <w:rPr>
                <w:rFonts w:hint="eastAsia"/>
              </w:rPr>
              <w:t>中区分と定義</w:t>
            </w:r>
          </w:p>
        </w:tc>
      </w:tr>
      <w:tr w:rsidR="00863505" w:rsidRPr="00863505" w14:paraId="423CE59C" w14:textId="77777777" w:rsidTr="0019407B">
        <w:trPr>
          <w:trHeight w:val="3633"/>
        </w:trPr>
        <w:tc>
          <w:tcPr>
            <w:tcW w:w="2518" w:type="dxa"/>
            <w:vMerge w:val="restart"/>
            <w:tcBorders>
              <w:top w:val="double" w:sz="4" w:space="0" w:color="auto"/>
            </w:tcBorders>
          </w:tcPr>
          <w:p w14:paraId="4ABB37CB" w14:textId="77777777" w:rsidR="00721082" w:rsidRPr="00863505" w:rsidRDefault="00721082" w:rsidP="0019407B">
            <w:pPr>
              <w:jc w:val="left"/>
              <w:rPr>
                <w:rFonts w:hAnsi="HG丸ｺﾞｼｯｸM-PRO"/>
              </w:rPr>
            </w:pPr>
            <w:r w:rsidRPr="00863505">
              <w:rPr>
                <w:rFonts w:hAnsi="HG丸ｺﾞｼｯｸM-PRO" w:hint="eastAsia"/>
              </w:rPr>
              <w:t>【計画的維持管理】</w:t>
            </w:r>
          </w:p>
          <w:p w14:paraId="0B583C35" w14:textId="77777777" w:rsidR="00721082" w:rsidRPr="00863505" w:rsidRDefault="00721082" w:rsidP="0019407B">
            <w:pPr>
              <w:jc w:val="left"/>
              <w:rPr>
                <w:rFonts w:hAnsi="HG丸ｺﾞｼｯｸM-PRO"/>
              </w:rPr>
            </w:pPr>
            <w:r w:rsidRPr="00863505">
              <w:rPr>
                <w:rFonts w:hAnsi="HG丸ｺﾞｼｯｸM-PRO" w:hint="eastAsia"/>
              </w:rPr>
              <w:t>予防保全</w:t>
            </w:r>
          </w:p>
          <w:p w14:paraId="530A63C4" w14:textId="77777777" w:rsidR="00721082" w:rsidRPr="00863505" w:rsidRDefault="00721082" w:rsidP="0019407B">
            <w:pPr>
              <w:ind w:firstLineChars="100" w:firstLine="210"/>
              <w:jc w:val="left"/>
              <w:rPr>
                <w:rFonts w:hAnsi="HG丸ｺﾞｼｯｸM-PRO"/>
              </w:rPr>
            </w:pPr>
            <w:r w:rsidRPr="00863505">
              <w:rPr>
                <w:rFonts w:hAnsi="HG丸ｺﾞｼｯｸM-PRO" w:hint="eastAsia"/>
              </w:rPr>
              <w:t>管理上、目標となる水準を定め、安全性・信頼性を損なうなど機能保持の支障となる不具合が発生する前（限界管理水準を下回る前）に対策を講じる。</w:t>
            </w:r>
          </w:p>
          <w:p w14:paraId="50A23DFA" w14:textId="77777777" w:rsidR="00721082" w:rsidRPr="00863505" w:rsidRDefault="00721082" w:rsidP="0019407B">
            <w:pPr>
              <w:ind w:firstLineChars="100" w:firstLine="210"/>
              <w:jc w:val="left"/>
            </w:pPr>
            <w:r w:rsidRPr="00863505">
              <w:rPr>
                <w:rFonts w:hAnsi="HG丸ｺﾞｼｯｸM-PRO" w:hint="eastAsia"/>
              </w:rPr>
              <w:t>河川管理施設（設備）に適用する予防保全には、時間計画型、状態監視型がある。</w:t>
            </w:r>
          </w:p>
        </w:tc>
        <w:tc>
          <w:tcPr>
            <w:tcW w:w="6768" w:type="dxa"/>
            <w:tcBorders>
              <w:top w:val="double" w:sz="4" w:space="0" w:color="auto"/>
            </w:tcBorders>
          </w:tcPr>
          <w:p w14:paraId="7B308F9C" w14:textId="77777777" w:rsidR="00721082" w:rsidRPr="00863505" w:rsidRDefault="00721082" w:rsidP="0019407B">
            <w:pPr>
              <w:pStyle w:val="40"/>
              <w:ind w:leftChars="0" w:left="0" w:firstLine="210"/>
            </w:pPr>
            <w:r w:rsidRPr="00863505">
              <w:rPr>
                <w:rFonts w:hint="eastAsia"/>
              </w:rPr>
              <w:t>予防保全（時間計画型）</w:t>
            </w:r>
          </w:p>
          <w:p w14:paraId="1102542D" w14:textId="77777777" w:rsidR="00721082" w:rsidRPr="00863505" w:rsidRDefault="00721082" w:rsidP="0019407B">
            <w:pPr>
              <w:pStyle w:val="40"/>
              <w:ind w:leftChars="0" w:left="0" w:firstLine="210"/>
            </w:pPr>
            <w:r w:rsidRPr="00863505">
              <w:rPr>
                <w:rFonts w:hint="eastAsia"/>
              </w:rPr>
              <w:t>劣化の予兆や状態の把握が難しい設備については、管理水準を維持するために期間を設定し更新等を行う。</w:t>
            </w:r>
          </w:p>
          <w:p w14:paraId="2164099B" w14:textId="77777777" w:rsidR="00721082" w:rsidRPr="00863505" w:rsidRDefault="00721082" w:rsidP="0019407B">
            <w:pPr>
              <w:pStyle w:val="40"/>
              <w:ind w:left="420" w:firstLine="210"/>
            </w:pPr>
            <w:r w:rsidRPr="00863505">
              <w:rPr>
                <w:noProof/>
              </w:rPr>
              <w:drawing>
                <wp:anchor distT="0" distB="0" distL="114300" distR="114300" simplePos="0" relativeHeight="252091392" behindDoc="0" locked="0" layoutInCell="1" allowOverlap="1" wp14:anchorId="7D3AE8AF" wp14:editId="6190DF74">
                  <wp:simplePos x="0" y="0"/>
                  <wp:positionH relativeFrom="column">
                    <wp:posOffset>69586</wp:posOffset>
                  </wp:positionH>
                  <wp:positionV relativeFrom="paragraph">
                    <wp:posOffset>83820</wp:posOffset>
                  </wp:positionV>
                  <wp:extent cx="3530529" cy="1854680"/>
                  <wp:effectExtent l="0" t="0" r="0" b="0"/>
                  <wp:wrapNone/>
                  <wp:docPr id="1724270674" name="図 1724270674" descr="表 3.6 7　維持管理手法の区分と定義&#10;予防保全（時間計画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70674" name="図 1724270674" descr="表 3.6 7　維持管理手法の区分と定義&#10;予防保全（時間計画型）"/>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30529" cy="1854680"/>
                          </a:xfrm>
                          <a:prstGeom prst="rect">
                            <a:avLst/>
                          </a:prstGeom>
                          <a:noFill/>
                        </pic:spPr>
                      </pic:pic>
                    </a:graphicData>
                  </a:graphic>
                  <wp14:sizeRelH relativeFrom="page">
                    <wp14:pctWidth>0</wp14:pctWidth>
                  </wp14:sizeRelH>
                  <wp14:sizeRelV relativeFrom="page">
                    <wp14:pctHeight>0</wp14:pctHeight>
                  </wp14:sizeRelV>
                </wp:anchor>
              </w:drawing>
            </w:r>
          </w:p>
          <w:p w14:paraId="15D14F2F" w14:textId="77777777" w:rsidR="00721082" w:rsidRPr="00863505" w:rsidRDefault="00721082" w:rsidP="0019407B">
            <w:pPr>
              <w:pStyle w:val="40"/>
              <w:ind w:left="420" w:firstLine="210"/>
            </w:pPr>
          </w:p>
          <w:p w14:paraId="19D789AE" w14:textId="77777777" w:rsidR="00721082" w:rsidRPr="00863505" w:rsidRDefault="00721082" w:rsidP="0019407B">
            <w:pPr>
              <w:pStyle w:val="40"/>
              <w:ind w:left="420" w:firstLine="210"/>
            </w:pPr>
          </w:p>
          <w:p w14:paraId="7CC99640" w14:textId="77777777" w:rsidR="00721082" w:rsidRPr="00863505" w:rsidRDefault="00721082" w:rsidP="0019407B">
            <w:pPr>
              <w:pStyle w:val="40"/>
              <w:ind w:left="420" w:firstLine="210"/>
            </w:pPr>
          </w:p>
          <w:p w14:paraId="5C95FE5F" w14:textId="77777777" w:rsidR="00721082" w:rsidRPr="00863505" w:rsidRDefault="00721082" w:rsidP="0019407B">
            <w:pPr>
              <w:pStyle w:val="40"/>
              <w:ind w:left="420" w:firstLine="210"/>
            </w:pPr>
          </w:p>
          <w:p w14:paraId="014C7CB9" w14:textId="77777777" w:rsidR="00721082" w:rsidRPr="00863505" w:rsidRDefault="00721082" w:rsidP="0019407B">
            <w:pPr>
              <w:pStyle w:val="40"/>
              <w:ind w:left="420" w:firstLine="210"/>
            </w:pPr>
          </w:p>
          <w:p w14:paraId="6E59827F" w14:textId="77777777" w:rsidR="00721082" w:rsidRPr="00863505" w:rsidRDefault="00721082" w:rsidP="0019407B">
            <w:pPr>
              <w:pStyle w:val="40"/>
              <w:ind w:left="420" w:firstLine="210"/>
            </w:pPr>
          </w:p>
          <w:p w14:paraId="7AF0324D" w14:textId="77777777" w:rsidR="00721082" w:rsidRPr="00863505" w:rsidRDefault="00721082" w:rsidP="0019407B">
            <w:pPr>
              <w:pStyle w:val="40"/>
              <w:ind w:left="420" w:firstLine="210"/>
            </w:pPr>
          </w:p>
          <w:p w14:paraId="6BC6BC91" w14:textId="77777777" w:rsidR="00721082" w:rsidRPr="00863505" w:rsidRDefault="00721082" w:rsidP="0019407B">
            <w:pPr>
              <w:pStyle w:val="40"/>
              <w:ind w:left="420" w:firstLine="210"/>
            </w:pPr>
          </w:p>
        </w:tc>
      </w:tr>
      <w:tr w:rsidR="00863505" w:rsidRPr="00863505" w14:paraId="0ACF4FF1" w14:textId="77777777" w:rsidTr="0019407B">
        <w:tc>
          <w:tcPr>
            <w:tcW w:w="2518" w:type="dxa"/>
            <w:vMerge/>
          </w:tcPr>
          <w:p w14:paraId="354170E8" w14:textId="77777777" w:rsidR="00721082" w:rsidRPr="00863505" w:rsidRDefault="00721082" w:rsidP="0019407B">
            <w:pPr>
              <w:pStyle w:val="40"/>
              <w:ind w:left="420" w:firstLine="210"/>
            </w:pPr>
          </w:p>
        </w:tc>
        <w:tc>
          <w:tcPr>
            <w:tcW w:w="6768" w:type="dxa"/>
          </w:tcPr>
          <w:p w14:paraId="2A9548F4" w14:textId="77777777" w:rsidR="00721082" w:rsidRPr="00863505" w:rsidRDefault="00721082" w:rsidP="0019407B">
            <w:pPr>
              <w:pStyle w:val="40"/>
              <w:ind w:leftChars="0" w:left="0" w:firstLine="210"/>
            </w:pPr>
            <w:r w:rsidRPr="00863505">
              <w:rPr>
                <w:rFonts w:hint="eastAsia"/>
              </w:rPr>
              <w:t>予防保全（状態監視型）</w:t>
            </w:r>
          </w:p>
          <w:p w14:paraId="3C1C75DC" w14:textId="77777777" w:rsidR="00721082" w:rsidRPr="00863505" w:rsidRDefault="00721082" w:rsidP="0019407B">
            <w:pPr>
              <w:pStyle w:val="40"/>
              <w:ind w:leftChars="0" w:left="0" w:firstLine="210"/>
            </w:pPr>
            <w:r w:rsidRPr="00863505">
              <w:rPr>
                <w:rFonts w:hint="eastAsia"/>
              </w:rPr>
              <w:t>点検結果等により劣化や損傷等の変状を評価し、目標となる管理水準を下回る場合に修繕等を行う。</w:t>
            </w:r>
          </w:p>
          <w:p w14:paraId="2AE23BC2" w14:textId="77777777" w:rsidR="00721082" w:rsidRPr="00863505" w:rsidRDefault="00721082" w:rsidP="0019407B">
            <w:pPr>
              <w:pStyle w:val="40"/>
              <w:ind w:left="420" w:firstLine="210"/>
            </w:pPr>
            <w:r w:rsidRPr="00863505">
              <w:rPr>
                <w:noProof/>
              </w:rPr>
              <w:drawing>
                <wp:anchor distT="0" distB="0" distL="114300" distR="114300" simplePos="0" relativeHeight="252092416" behindDoc="0" locked="0" layoutInCell="1" allowOverlap="1" wp14:anchorId="343D3778" wp14:editId="0DD95B3B">
                  <wp:simplePos x="0" y="0"/>
                  <wp:positionH relativeFrom="column">
                    <wp:posOffset>79375</wp:posOffset>
                  </wp:positionH>
                  <wp:positionV relativeFrom="paragraph">
                    <wp:posOffset>88960</wp:posOffset>
                  </wp:positionV>
                  <wp:extent cx="3709359" cy="1955408"/>
                  <wp:effectExtent l="0" t="0" r="0" b="0"/>
                  <wp:wrapNone/>
                  <wp:docPr id="22" name="図 36" descr="表 3.6 7　維持管理手法の区分と定義&#10;予防保全（状態監視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36" descr="表 3.6 7　維持管理手法の区分と定義&#10;予防保全（状態監視型）"/>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09359" cy="1955408"/>
                          </a:xfrm>
                          <a:prstGeom prst="rect">
                            <a:avLst/>
                          </a:prstGeom>
                          <a:noFill/>
                        </pic:spPr>
                      </pic:pic>
                    </a:graphicData>
                  </a:graphic>
                  <wp14:sizeRelH relativeFrom="page">
                    <wp14:pctWidth>0</wp14:pctWidth>
                  </wp14:sizeRelH>
                  <wp14:sizeRelV relativeFrom="page">
                    <wp14:pctHeight>0</wp14:pctHeight>
                  </wp14:sizeRelV>
                </wp:anchor>
              </w:drawing>
            </w:r>
          </w:p>
          <w:p w14:paraId="441B5C37" w14:textId="77777777" w:rsidR="00721082" w:rsidRPr="00863505" w:rsidRDefault="00721082" w:rsidP="0019407B">
            <w:pPr>
              <w:pStyle w:val="40"/>
              <w:ind w:left="420" w:firstLine="210"/>
            </w:pPr>
          </w:p>
          <w:p w14:paraId="68AD828B" w14:textId="77777777" w:rsidR="00721082" w:rsidRPr="00863505" w:rsidRDefault="00721082" w:rsidP="0019407B">
            <w:pPr>
              <w:pStyle w:val="40"/>
              <w:ind w:left="420" w:firstLine="210"/>
            </w:pPr>
          </w:p>
          <w:p w14:paraId="63760328" w14:textId="77777777" w:rsidR="00721082" w:rsidRPr="00863505" w:rsidRDefault="00721082" w:rsidP="0019407B">
            <w:pPr>
              <w:pStyle w:val="40"/>
              <w:ind w:left="420" w:firstLine="210"/>
            </w:pPr>
          </w:p>
          <w:p w14:paraId="41640E9E" w14:textId="77777777" w:rsidR="00721082" w:rsidRPr="00863505" w:rsidRDefault="00721082" w:rsidP="0019407B">
            <w:pPr>
              <w:pStyle w:val="40"/>
              <w:ind w:left="420" w:firstLine="210"/>
            </w:pPr>
          </w:p>
          <w:p w14:paraId="36918B41" w14:textId="77777777" w:rsidR="00721082" w:rsidRPr="00863505" w:rsidRDefault="00721082" w:rsidP="0019407B">
            <w:pPr>
              <w:pStyle w:val="40"/>
              <w:ind w:left="420" w:firstLine="210"/>
            </w:pPr>
          </w:p>
          <w:p w14:paraId="08981DE0" w14:textId="77777777" w:rsidR="00721082" w:rsidRPr="00863505" w:rsidRDefault="00721082" w:rsidP="0019407B">
            <w:pPr>
              <w:pStyle w:val="40"/>
              <w:ind w:left="420" w:firstLine="210"/>
            </w:pPr>
          </w:p>
          <w:p w14:paraId="4EBEC502" w14:textId="77777777" w:rsidR="00721082" w:rsidRPr="00863505" w:rsidRDefault="00721082" w:rsidP="0019407B">
            <w:pPr>
              <w:pStyle w:val="40"/>
              <w:ind w:left="420" w:firstLine="210"/>
            </w:pPr>
          </w:p>
          <w:p w14:paraId="0798C522" w14:textId="77777777" w:rsidR="00721082" w:rsidRPr="00863505" w:rsidRDefault="00721082" w:rsidP="0019407B">
            <w:pPr>
              <w:pStyle w:val="40"/>
              <w:ind w:left="420" w:firstLine="210"/>
            </w:pPr>
          </w:p>
        </w:tc>
      </w:tr>
      <w:tr w:rsidR="00721082" w:rsidRPr="00863505" w14:paraId="5267B04F" w14:textId="77777777" w:rsidTr="0019407B">
        <w:tc>
          <w:tcPr>
            <w:tcW w:w="2518" w:type="dxa"/>
          </w:tcPr>
          <w:p w14:paraId="4E3A98EE" w14:textId="77777777" w:rsidR="00721082" w:rsidRPr="00863505" w:rsidRDefault="00721082" w:rsidP="0019407B">
            <w:pPr>
              <w:rPr>
                <w:rFonts w:hAnsi="HG丸ｺﾞｼｯｸM-PRO"/>
              </w:rPr>
            </w:pPr>
            <w:r w:rsidRPr="00863505">
              <w:rPr>
                <w:rFonts w:hAnsi="HG丸ｺﾞｼｯｸM-PRO" w:hint="eastAsia"/>
              </w:rPr>
              <w:t>【日常的維持管理】</w:t>
            </w:r>
          </w:p>
          <w:p w14:paraId="3909CE22" w14:textId="77777777" w:rsidR="00721082" w:rsidRPr="00863505" w:rsidRDefault="00721082" w:rsidP="0019407B">
            <w:pPr>
              <w:pStyle w:val="40"/>
              <w:ind w:leftChars="0" w:left="0" w:firstLine="210"/>
            </w:pPr>
            <w:r w:rsidRPr="00863505">
              <w:rPr>
                <w:rFonts w:hint="eastAsia"/>
              </w:rPr>
              <w:t>事後保全</w:t>
            </w:r>
          </w:p>
        </w:tc>
        <w:tc>
          <w:tcPr>
            <w:tcW w:w="6768" w:type="dxa"/>
          </w:tcPr>
          <w:p w14:paraId="4835C8DD" w14:textId="77777777" w:rsidR="00721082" w:rsidRPr="00863505" w:rsidRDefault="00721082" w:rsidP="0019407B">
            <w:pPr>
              <w:ind w:left="210" w:hangingChars="100" w:hanging="210"/>
              <w:rPr>
                <w:rFonts w:hAnsi="HG丸ｺﾞｼｯｸM-PRO"/>
              </w:rPr>
            </w:pPr>
            <w:r w:rsidRPr="00863505">
              <w:rPr>
                <w:rFonts w:hAnsi="HG丸ｺﾞｼｯｸM-PRO" w:hint="eastAsia"/>
              </w:rPr>
              <w:t>・設備機能への致命的な影響を及ぼさないものに適用。</w:t>
            </w:r>
          </w:p>
        </w:tc>
      </w:tr>
    </w:tbl>
    <w:p w14:paraId="6EE3A15C" w14:textId="77777777" w:rsidR="00721082" w:rsidRPr="00863505" w:rsidRDefault="00721082" w:rsidP="00721082">
      <w:pPr>
        <w:rPr>
          <w:rFonts w:hAnsi="HG丸ｺﾞｼｯｸM-PRO"/>
        </w:rPr>
      </w:pPr>
    </w:p>
    <w:p w14:paraId="2DB23E62" w14:textId="77777777" w:rsidR="00721082" w:rsidRPr="00863505" w:rsidRDefault="00721082" w:rsidP="00721082">
      <w:pPr>
        <w:widowControl/>
        <w:jc w:val="left"/>
        <w:rPr>
          <w:rFonts w:hAnsi="HG丸ｺﾞｼｯｸM-PRO"/>
        </w:rPr>
      </w:pPr>
      <w:r w:rsidRPr="00863505">
        <w:rPr>
          <w:rFonts w:hAnsi="HG丸ｺﾞｼｯｸM-PRO"/>
        </w:rPr>
        <w:br w:type="page"/>
      </w:r>
    </w:p>
    <w:p w14:paraId="2A100819" w14:textId="331D14E8" w:rsidR="00721082" w:rsidRPr="00863505" w:rsidRDefault="00721082" w:rsidP="009B4FFB">
      <w:pPr>
        <w:pStyle w:val="5"/>
        <w:ind w:left="922"/>
      </w:pPr>
      <w:r w:rsidRPr="00863505">
        <w:rPr>
          <w:rFonts w:hint="eastAsia"/>
        </w:rPr>
        <w:lastRenderedPageBreak/>
        <w:t>維持管理手法の選定フロー</w:t>
      </w:r>
    </w:p>
    <w:p w14:paraId="469FD17F" w14:textId="20065A94" w:rsidR="00B1176E" w:rsidRPr="00863505" w:rsidRDefault="00B1176E" w:rsidP="00B1176E">
      <w:pPr>
        <w:pStyle w:val="50"/>
        <w:ind w:left="735" w:firstLine="210"/>
      </w:pPr>
      <w:r w:rsidRPr="00863505">
        <w:rPr>
          <w:rFonts w:hAnsi="HG丸ｺﾞｼｯｸM-PRO" w:hint="eastAsia"/>
          <w:szCs w:val="21"/>
        </w:rPr>
        <w:t>河川管理施設（設備）の維持管理手法については以下のフローに沿って選定する。</w:t>
      </w:r>
    </w:p>
    <w:p w14:paraId="3B319050" w14:textId="77777777" w:rsidR="00721082" w:rsidRPr="00863505" w:rsidRDefault="00721082" w:rsidP="00721082">
      <w:pPr>
        <w:pStyle w:val="40"/>
        <w:ind w:left="420" w:firstLine="210"/>
      </w:pPr>
      <w:r w:rsidRPr="00863505">
        <w:rPr>
          <w:noProof/>
        </w:rPr>
        <mc:AlternateContent>
          <mc:Choice Requires="wpc">
            <w:drawing>
              <wp:anchor distT="0" distB="0" distL="114300" distR="114300" simplePos="0" relativeHeight="252136448" behindDoc="0" locked="0" layoutInCell="1" allowOverlap="1" wp14:anchorId="48DED562" wp14:editId="62D52225">
                <wp:simplePos x="0" y="0"/>
                <wp:positionH relativeFrom="column">
                  <wp:posOffset>332022</wp:posOffset>
                </wp:positionH>
                <wp:positionV relativeFrom="paragraph">
                  <wp:posOffset>139203</wp:posOffset>
                </wp:positionV>
                <wp:extent cx="5486400" cy="2894275"/>
                <wp:effectExtent l="0" t="0" r="0" b="0"/>
                <wp:wrapNone/>
                <wp:docPr id="40987" name="キャンバス 40987" descr="図 3.6 11　維持管理手法選定フロー"/>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0996" name="フローチャート: 判断 40996"/>
                        <wps:cNvSpPr/>
                        <wps:spPr>
                          <a:xfrm>
                            <a:off x="2433099" y="850279"/>
                            <a:ext cx="1630018" cy="461176"/>
                          </a:xfrm>
                          <a:prstGeom prst="flowChartDecisi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s:wsp>
                        <wps:cNvPr id="444" name="テキスト ボックス 444"/>
                        <wps:cNvSpPr txBox="1"/>
                        <wps:spPr>
                          <a:xfrm>
                            <a:off x="1956022" y="850272"/>
                            <a:ext cx="141533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DCE47F" w14:textId="77777777" w:rsidR="00721082" w:rsidRPr="00277ECD" w:rsidRDefault="00721082" w:rsidP="00721082">
                              <w:pPr>
                                <w:rPr>
                                  <w:rFonts w:hAnsi="HG丸ｺﾞｼｯｸM-PRO"/>
                                </w:rPr>
                              </w:pPr>
                              <w:r w:rsidRPr="007E13C5">
                                <w:rPr>
                                  <w:rFonts w:hAnsi="HG丸ｺﾞｼｯｸM-PRO" w:hint="eastAsia"/>
                                </w:rPr>
                                <w:t>高い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93" name="フローチャート: 代替処理 40993"/>
                        <wps:cNvSpPr/>
                        <wps:spPr>
                          <a:xfrm>
                            <a:off x="2274075" y="111318"/>
                            <a:ext cx="1948070" cy="286247"/>
                          </a:xfrm>
                          <a:prstGeom prst="flowChartAlternateProcess">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s:wsp>
                        <wps:cNvPr id="40992" name="テキスト ボックス 40992"/>
                        <wps:cNvSpPr txBox="1"/>
                        <wps:spPr>
                          <a:xfrm>
                            <a:off x="2655737" y="87464"/>
                            <a:ext cx="141533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699CD" w14:textId="77777777" w:rsidR="00721082" w:rsidRPr="00277ECD" w:rsidRDefault="00721082" w:rsidP="00721082">
                              <w:pPr>
                                <w:rPr>
                                  <w:rFonts w:hAnsi="HG丸ｺﾞｼｯｸM-PRO"/>
                                </w:rPr>
                              </w:pPr>
                              <w:r w:rsidRPr="00277ECD">
                                <w:rPr>
                                  <w:rFonts w:hAnsi="HG丸ｺﾞｼｯｸM-PRO" w:hint="eastAsia"/>
                                </w:rPr>
                                <w:t>管理手法</w:t>
                              </w:r>
                              <w:r w:rsidRPr="00277ECD">
                                <w:rPr>
                                  <w:rFonts w:hAnsi="HG丸ｺﾞｼｯｸM-PRO"/>
                                </w:rPr>
                                <w:t>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97" name="カギ線コネクタ 40997"/>
                        <wps:cNvCnPr>
                          <a:stCxn id="40996" idx="3"/>
                          <a:endCxn id="470" idx="0"/>
                        </wps:cNvCnPr>
                        <wps:spPr>
                          <a:xfrm>
                            <a:off x="4063117" y="1080867"/>
                            <a:ext cx="608276" cy="1225009"/>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1" name="カギ線コネクタ 461"/>
                        <wps:cNvCnPr>
                          <a:stCxn id="40996" idx="1"/>
                          <a:endCxn id="465" idx="0"/>
                        </wps:cNvCnPr>
                        <wps:spPr>
                          <a:xfrm rot="10800000" flipV="1">
                            <a:off x="2007705" y="1080820"/>
                            <a:ext cx="425395" cy="310657"/>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2" name="カギ線コネクタ 462"/>
                        <wps:cNvCnPr>
                          <a:stCxn id="40993" idx="2"/>
                          <a:endCxn id="40996" idx="0"/>
                        </wps:cNvCnPr>
                        <wps:spPr>
                          <a:xfrm rot="5400000">
                            <a:off x="3021752" y="623921"/>
                            <a:ext cx="452714" cy="2"/>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3" name="テキスト ボックス 463"/>
                        <wps:cNvSpPr txBox="1"/>
                        <wps:spPr>
                          <a:xfrm>
                            <a:off x="2703445" y="914217"/>
                            <a:ext cx="1280159"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B73A1E" w14:textId="77777777" w:rsidR="00721082" w:rsidRPr="00277ECD" w:rsidRDefault="00721082" w:rsidP="00721082">
                              <w:pPr>
                                <w:rPr>
                                  <w:rFonts w:hAnsi="HG丸ｺﾞｼｯｸM-PRO"/>
                                </w:rPr>
                              </w:pPr>
                              <w:r w:rsidRPr="007E13C5">
                                <w:rPr>
                                  <w:rFonts w:hAnsi="HG丸ｺﾞｼｯｸM-PRO" w:hint="eastAsia"/>
                                </w:rPr>
                                <w:t>防災</w:t>
                              </w:r>
                              <w:r w:rsidRPr="007E13C5">
                                <w:rPr>
                                  <w:rFonts w:hAnsi="HG丸ｺﾞｼｯｸM-PRO"/>
                                </w:rPr>
                                <w:t>上の影響度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テキスト ボックス 464"/>
                        <wps:cNvSpPr txBox="1"/>
                        <wps:spPr>
                          <a:xfrm>
                            <a:off x="4086974" y="834719"/>
                            <a:ext cx="795129"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3D7947" w14:textId="77777777" w:rsidR="00721082" w:rsidRPr="00277ECD" w:rsidRDefault="00721082" w:rsidP="00721082">
                              <w:pPr>
                                <w:rPr>
                                  <w:rFonts w:hAnsi="HG丸ｺﾞｼｯｸM-PRO"/>
                                </w:rPr>
                              </w:pPr>
                              <w:r w:rsidRPr="007E13C5">
                                <w:rPr>
                                  <w:rFonts w:hAnsi="HG丸ｺﾞｼｯｸM-PRO" w:hint="eastAsia"/>
                                </w:rPr>
                                <w:t>低い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フローチャート: 判断 465"/>
                        <wps:cNvSpPr/>
                        <wps:spPr>
                          <a:xfrm>
                            <a:off x="1335819" y="1391478"/>
                            <a:ext cx="1343770" cy="461176"/>
                          </a:xfrm>
                          <a:prstGeom prst="flowChartDecisi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66" name="テキスト ボックス 466"/>
                        <wps:cNvSpPr txBox="1"/>
                        <wps:spPr>
                          <a:xfrm>
                            <a:off x="1574361" y="1455088"/>
                            <a:ext cx="1081376" cy="3975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624D3F" w14:textId="77777777" w:rsidR="00721082" w:rsidRPr="0084210C" w:rsidRDefault="00721082" w:rsidP="00721082">
                              <w:pPr>
                                <w:spacing w:line="200" w:lineRule="exact"/>
                                <w:rPr>
                                  <w:rFonts w:hAnsi="HG丸ｺﾞｼｯｸM-PRO"/>
                                  <w:szCs w:val="18"/>
                                </w:rPr>
                              </w:pPr>
                              <w:r w:rsidRPr="0084210C">
                                <w:rPr>
                                  <w:rFonts w:hAnsi="HG丸ｺﾞｼｯｸM-PRO" w:hint="eastAsia"/>
                                  <w:szCs w:val="18"/>
                                </w:rPr>
                                <w:t>劣化</w:t>
                              </w:r>
                              <w:r w:rsidRPr="0084210C">
                                <w:rPr>
                                  <w:rFonts w:hAnsi="HG丸ｺﾞｼｯｸM-PRO"/>
                                  <w:szCs w:val="18"/>
                                </w:rPr>
                                <w:t>状態の</w:t>
                              </w:r>
                            </w:p>
                            <w:p w14:paraId="543A230E" w14:textId="77777777" w:rsidR="00721082" w:rsidRPr="0084210C" w:rsidRDefault="00721082" w:rsidP="00721082">
                              <w:pPr>
                                <w:spacing w:line="200" w:lineRule="exact"/>
                                <w:rPr>
                                  <w:rFonts w:hAnsi="HG丸ｺﾞｼｯｸM-PRO"/>
                                  <w:szCs w:val="18"/>
                                </w:rPr>
                              </w:pPr>
                              <w:r w:rsidRPr="0084210C">
                                <w:rPr>
                                  <w:rFonts w:hAnsi="HG丸ｺﾞｼｯｸM-PRO" w:hint="eastAsia"/>
                                  <w:szCs w:val="18"/>
                                </w:rPr>
                                <w:t>把握</w:t>
                              </w:r>
                              <w:r w:rsidRPr="0084210C">
                                <w:rPr>
                                  <w:rFonts w:hAnsi="HG丸ｺﾞｼｯｸM-PRO"/>
                                  <w:szCs w:val="18"/>
                                </w:rPr>
                                <w:t>が可能か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カギ線コネクタ 467"/>
                        <wps:cNvCnPr>
                          <a:stCxn id="465" idx="3"/>
                          <a:endCxn id="471" idx="0"/>
                        </wps:cNvCnPr>
                        <wps:spPr>
                          <a:xfrm>
                            <a:off x="2679589" y="1622066"/>
                            <a:ext cx="234566" cy="675860"/>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8" name="カギ線コネクタ 468"/>
                        <wps:cNvCnPr>
                          <a:stCxn id="465" idx="1"/>
                          <a:endCxn id="40998" idx="0"/>
                        </wps:cNvCnPr>
                        <wps:spPr>
                          <a:xfrm rot="10800000" flipV="1">
                            <a:off x="934279" y="1622065"/>
                            <a:ext cx="401540" cy="683813"/>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998" name="正方形/長方形 40998"/>
                        <wps:cNvSpPr/>
                        <wps:spPr>
                          <a:xfrm>
                            <a:off x="222637" y="2305879"/>
                            <a:ext cx="1423283" cy="3896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69" name="テキスト ボックス 469"/>
                        <wps:cNvSpPr txBox="1"/>
                        <wps:spPr>
                          <a:xfrm>
                            <a:off x="276224" y="2304954"/>
                            <a:ext cx="1369695" cy="5088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FC0A1" w14:textId="77777777" w:rsidR="00721082" w:rsidRPr="0084210C" w:rsidRDefault="00721082" w:rsidP="00721082">
                              <w:pPr>
                                <w:spacing w:line="240" w:lineRule="exact"/>
                                <w:jc w:val="center"/>
                                <w:rPr>
                                  <w:rFonts w:hAnsi="HG丸ｺﾞｼｯｸM-PRO"/>
                                  <w:szCs w:val="21"/>
                                </w:rPr>
                              </w:pPr>
                              <w:r w:rsidRPr="0084210C">
                                <w:rPr>
                                  <w:rFonts w:hAnsi="HG丸ｺﾞｼｯｸM-PRO" w:hint="eastAsia"/>
                                  <w:szCs w:val="21"/>
                                </w:rPr>
                                <w:t>予防保全</w:t>
                              </w:r>
                            </w:p>
                            <w:p w14:paraId="556DB395"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w:t>
                              </w:r>
                              <w:r w:rsidRPr="0084210C">
                                <w:rPr>
                                  <w:rFonts w:hAnsi="HG丸ｺﾞｼｯｸM-PRO"/>
                                  <w:szCs w:val="21"/>
                                </w:rPr>
                                <w:t>状態監視型</w:t>
                              </w:r>
                              <w:r>
                                <w:rPr>
                                  <w:rFonts w:hAnsi="HG丸ｺﾞｼｯｸM-PRO"/>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正方形/長方形 470"/>
                        <wps:cNvSpPr/>
                        <wps:spPr>
                          <a:xfrm>
                            <a:off x="3959751" y="2305876"/>
                            <a:ext cx="1423283" cy="3896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71" name="正方形/長方形 471"/>
                        <wps:cNvSpPr/>
                        <wps:spPr>
                          <a:xfrm>
                            <a:off x="2202513" y="2297926"/>
                            <a:ext cx="1423283" cy="3896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72" name="テキスト ボックス 472"/>
                        <wps:cNvSpPr txBox="1"/>
                        <wps:spPr>
                          <a:xfrm>
                            <a:off x="2274075" y="2297006"/>
                            <a:ext cx="1297800" cy="5088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8F45D3" w14:textId="77777777" w:rsidR="00721082" w:rsidRPr="0084210C" w:rsidRDefault="00721082" w:rsidP="00721082">
                              <w:pPr>
                                <w:spacing w:line="240" w:lineRule="exact"/>
                                <w:jc w:val="center"/>
                                <w:rPr>
                                  <w:rFonts w:hAnsi="HG丸ｺﾞｼｯｸM-PRO"/>
                                  <w:szCs w:val="21"/>
                                </w:rPr>
                              </w:pPr>
                              <w:r w:rsidRPr="0084210C">
                                <w:rPr>
                                  <w:rFonts w:hAnsi="HG丸ｺﾞｼｯｸM-PRO" w:hint="eastAsia"/>
                                  <w:szCs w:val="21"/>
                                </w:rPr>
                                <w:t>予防保全</w:t>
                              </w:r>
                            </w:p>
                            <w:p w14:paraId="4F76A2AB"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（時間</w:t>
                              </w:r>
                              <w:r>
                                <w:rPr>
                                  <w:rFonts w:hAnsi="HG丸ｺﾞｼｯｸM-PRO"/>
                                  <w:szCs w:val="21"/>
                                </w:rPr>
                                <w:t>計画</w:t>
                              </w:r>
                              <w:r w:rsidRPr="0084210C">
                                <w:rPr>
                                  <w:rFonts w:hAnsi="HG丸ｺﾞｼｯｸM-PRO"/>
                                  <w:szCs w:val="21"/>
                                </w:rPr>
                                <w:t>型</w:t>
                              </w:r>
                              <w:r>
                                <w:rPr>
                                  <w:rFonts w:hAnsi="HG丸ｺﾞｼｯｸM-PRO"/>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3" name="テキスト ボックス 473"/>
                        <wps:cNvSpPr txBox="1"/>
                        <wps:spPr>
                          <a:xfrm>
                            <a:off x="4086974" y="2384918"/>
                            <a:ext cx="1081376" cy="382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4B4D12"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事後保全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4" name="テキスト ボックス 474"/>
                        <wps:cNvSpPr txBox="1"/>
                        <wps:spPr>
                          <a:xfrm>
                            <a:off x="898498" y="1383526"/>
                            <a:ext cx="74742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861F1" w14:textId="77777777" w:rsidR="00721082" w:rsidRPr="00277ECD" w:rsidRDefault="00721082" w:rsidP="00721082">
                              <w:pPr>
                                <w:rPr>
                                  <w:rFonts w:hAnsi="HG丸ｺﾞｼｯｸM-PRO"/>
                                </w:rPr>
                              </w:pPr>
                              <w:r>
                                <w:rPr>
                                  <w:rFonts w:hAnsi="HG丸ｺﾞｼｯｸM-PRO" w:hint="eastAsia"/>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5" name="テキスト ボックス 475"/>
                        <wps:cNvSpPr txBox="1"/>
                        <wps:spPr>
                          <a:xfrm>
                            <a:off x="2584175" y="1375575"/>
                            <a:ext cx="74742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320914" w14:textId="77777777" w:rsidR="00721082" w:rsidRPr="00277ECD" w:rsidRDefault="00721082" w:rsidP="00721082">
                              <w:pPr>
                                <w:rPr>
                                  <w:rFonts w:hAnsi="HG丸ｺﾞｼｯｸM-PRO"/>
                                </w:rPr>
                              </w:pPr>
                              <w:r>
                                <w:rPr>
                                  <w:rFonts w:hAnsi="HG丸ｺﾞｼｯｸM-PRO"/>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48DED562" id="キャンバス 40987" o:spid="_x0000_s1293" editas="canvas" alt="図 3.6 11　維持管理手法選定フロー" style="position:absolute;left:0;text-align:left;margin-left:26.15pt;margin-top:10.95pt;width:6in;height:227.9pt;z-index:252136448;mso-position-horizontal-relative:text;mso-position-vertical-relative:text" coordsize="54864,28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">
                <v:shape id="_x0000_s1294" type="#_x0000_t75" alt="図 3.6 11　維持管理手法選定フロー" style="position:absolute;width:54864;height:28936;visibility:visible;mso-wrap-style:square">
                  <v:fill o:detectmouseclick="t"/>
                  <v:path o:connecttype="none"/>
                </v:shape>
                <v:shape id="フローチャート: 判断 40996" o:spid="_x0000_s1295" type="#_x0000_t110" style="position:absolute;left:24330;top:8502;width:16301;height:4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" filled="f" strokecolor="black [3213]">
                  <v:textbox style="mso-fit-shape-to-text:t"/>
                </v:shape>
                <v:shape id="テキスト ボックス 444" o:spid="_x0000_s1296" type="#_x0000_t202" style="position:absolute;left:19560;top:8502;width:14153;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ZE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kiRwOxOOgFz+AQAA//8DAFBLAQItABQABgAIAAAAIQDb4fbL7gAAAIUBAAATAAAAAAAA&#10;AAAAAAAAAAAAAABbQ29udGVudF9UeXBlc10ueG1sUEsBAi0AFAAGAAgAAAAhAFr0LFu/AAAAFQEA&#10;AAsAAAAAAAAAAAAAAAAAHwEAAF9yZWxzLy5yZWxzUEsBAi0AFAAGAAgAAAAhAO2rFkTHAAAA3AAA&#10;AA8AAAAAAAAAAAAAAAAABwIAAGRycy9kb3ducmV2LnhtbFBLBQYAAAAAAwADALcAAAD7AgAAAAA=&#10;" filled="f" stroked="f" strokeweight=".5pt">
                  <v:textbox>
                    <w:txbxContent>
                      <w:p w14:paraId="2BDCE47F" w14:textId="77777777" w:rsidR="00721082" w:rsidRPr="00277ECD" w:rsidRDefault="00721082" w:rsidP="00721082">
                        <w:pPr>
                          <w:rPr>
                            <w:rFonts w:hAnsi="HG丸ｺﾞｼｯｸM-PRO"/>
                          </w:rPr>
                        </w:pPr>
                        <w:r w:rsidRPr="007E13C5">
                          <w:rPr>
                            <w:rFonts w:hAnsi="HG丸ｺﾞｼｯｸM-PRO" w:hint="eastAsia"/>
                          </w:rPr>
                          <w:t>高い</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40993" o:spid="_x0000_s1297" type="#_x0000_t176" style="position:absolute;left:22740;top:1113;width:19481;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" filled="f" strokecolor="black [3213]">
                  <v:textbox style="mso-fit-shape-to-text:t"/>
                </v:shape>
                <v:shape id="テキスト ボックス 40992" o:spid="_x0000_s1298" type="#_x0000_t202" style="position:absolute;left:26557;top:874;width:14153;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" filled="f" stroked="f" strokeweight=".5pt">
                  <v:textbox>
                    <w:txbxContent>
                      <w:p w14:paraId="543699CD" w14:textId="77777777" w:rsidR="00721082" w:rsidRPr="00277ECD" w:rsidRDefault="00721082" w:rsidP="00721082">
                        <w:pPr>
                          <w:rPr>
                            <w:rFonts w:hAnsi="HG丸ｺﾞｼｯｸM-PRO"/>
                          </w:rPr>
                        </w:pPr>
                        <w:r w:rsidRPr="00277ECD">
                          <w:rPr>
                            <w:rFonts w:hAnsi="HG丸ｺﾞｼｯｸM-PRO" w:hint="eastAsia"/>
                          </w:rPr>
                          <w:t>管理手法</w:t>
                        </w:r>
                        <w:r w:rsidRPr="00277ECD">
                          <w:rPr>
                            <w:rFonts w:hAnsi="HG丸ｺﾞｼｯｸM-PRO"/>
                          </w:rPr>
                          <w:t>の選定</w:t>
                        </w:r>
                      </w:p>
                    </w:txbxContent>
                  </v:textbox>
                </v:shape>
                <v:shape id="カギ線コネクタ 40997" o:spid="_x0000_s1299" type="#_x0000_t33" style="position:absolute;left:40631;top:10808;width:6082;height:1225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" strokecolor="black [3213]">
                  <v:stroke endarrow="block"/>
                </v:shape>
                <v:shape id="カギ線コネクタ 461" o:spid="_x0000_s1300" type="#_x0000_t33" style="position:absolute;left:20077;top:10808;width:4254;height:3106;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" strokecolor="black [3213]">
                  <v:stroke endarrow="block"/>
                </v:shape>
                <v:shape id="カギ線コネクタ 462" o:spid="_x0000_s1301" type="#_x0000_t34" style="position:absolute;left:30217;top:6239;width:4527;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" strokecolor="black [3213]">
                  <v:stroke endarrow="block"/>
                </v:shape>
                <v:shape id="テキスト ボックス 463" o:spid="_x0000_s1302" type="#_x0000_t202" style="position:absolute;left:27034;top:9142;width:1280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4DB73A1E" w14:textId="77777777" w:rsidR="00721082" w:rsidRPr="00277ECD" w:rsidRDefault="00721082" w:rsidP="00721082">
                        <w:pPr>
                          <w:rPr>
                            <w:rFonts w:hAnsi="HG丸ｺﾞｼｯｸM-PRO"/>
                          </w:rPr>
                        </w:pPr>
                        <w:r w:rsidRPr="007E13C5">
                          <w:rPr>
                            <w:rFonts w:hAnsi="HG丸ｺﾞｼｯｸM-PRO" w:hint="eastAsia"/>
                          </w:rPr>
                          <w:t>防災</w:t>
                        </w:r>
                        <w:r w:rsidRPr="007E13C5">
                          <w:rPr>
                            <w:rFonts w:hAnsi="HG丸ｺﾞｼｯｸM-PRO"/>
                          </w:rPr>
                          <w:t>上の影響度</w:t>
                        </w:r>
                      </w:p>
                    </w:txbxContent>
                  </v:textbox>
                </v:shape>
                <v:shape id="テキスト ボックス 464" o:spid="_x0000_s1303" type="#_x0000_t202" style="position:absolute;left:40869;top:8347;width:795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" filled="f" stroked="f" strokeweight=".5pt">
                  <v:textbox>
                    <w:txbxContent>
                      <w:p w14:paraId="093D7947" w14:textId="77777777" w:rsidR="00721082" w:rsidRPr="00277ECD" w:rsidRDefault="00721082" w:rsidP="00721082">
                        <w:pPr>
                          <w:rPr>
                            <w:rFonts w:hAnsi="HG丸ｺﾞｼｯｸM-PRO"/>
                          </w:rPr>
                        </w:pPr>
                        <w:r w:rsidRPr="007E13C5">
                          <w:rPr>
                            <w:rFonts w:hAnsi="HG丸ｺﾞｼｯｸM-PRO" w:hint="eastAsia"/>
                          </w:rPr>
                          <w:t>低い</w:t>
                        </w:r>
                      </w:p>
                    </w:txbxContent>
                  </v:textbox>
                </v:shape>
                <v:shape id="フローチャート: 判断 465" o:spid="_x0000_s1304" type="#_x0000_t110" style="position:absolute;left:13358;top:13914;width:13437;height:46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" filled="f" strokecolor="black [3213]">
                  <v:textbox style="mso-fit-shape-to-text:t"/>
                </v:shape>
                <v:shape id="テキスト ボックス 466" o:spid="_x0000_s1305" type="#_x0000_t202" style="position:absolute;left:15743;top:14550;width:10814;height: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HHIxwAAANwAAAAPAAAAZHJzL2Rvd25yZXYueG1sRI9Ba8JA&#10;FITvQv/D8gq96aah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DmAccjHAAAA3AAA&#10;AA8AAAAAAAAAAAAAAAAABwIAAGRycy9kb3ducmV2LnhtbFBLBQYAAAAAAwADALcAAAD7AgAAAAA=&#10;" filled="f" stroked="f" strokeweight=".5pt">
                  <v:textbox>
                    <w:txbxContent>
                      <w:p w14:paraId="16624D3F" w14:textId="77777777" w:rsidR="00721082" w:rsidRPr="0084210C" w:rsidRDefault="00721082" w:rsidP="00721082">
                        <w:pPr>
                          <w:spacing w:line="200" w:lineRule="exact"/>
                          <w:rPr>
                            <w:rFonts w:hAnsi="HG丸ｺﾞｼｯｸM-PRO"/>
                            <w:szCs w:val="18"/>
                          </w:rPr>
                        </w:pPr>
                        <w:r w:rsidRPr="0084210C">
                          <w:rPr>
                            <w:rFonts w:hAnsi="HG丸ｺﾞｼｯｸM-PRO" w:hint="eastAsia"/>
                            <w:szCs w:val="18"/>
                          </w:rPr>
                          <w:t>劣化</w:t>
                        </w:r>
                        <w:r w:rsidRPr="0084210C">
                          <w:rPr>
                            <w:rFonts w:hAnsi="HG丸ｺﾞｼｯｸM-PRO"/>
                            <w:szCs w:val="18"/>
                          </w:rPr>
                          <w:t>状態の</w:t>
                        </w:r>
                      </w:p>
                      <w:p w14:paraId="543A230E" w14:textId="77777777" w:rsidR="00721082" w:rsidRPr="0084210C" w:rsidRDefault="00721082" w:rsidP="00721082">
                        <w:pPr>
                          <w:spacing w:line="200" w:lineRule="exact"/>
                          <w:rPr>
                            <w:rFonts w:hAnsi="HG丸ｺﾞｼｯｸM-PRO"/>
                            <w:szCs w:val="18"/>
                          </w:rPr>
                        </w:pPr>
                        <w:r w:rsidRPr="0084210C">
                          <w:rPr>
                            <w:rFonts w:hAnsi="HG丸ｺﾞｼｯｸM-PRO" w:hint="eastAsia"/>
                            <w:szCs w:val="18"/>
                          </w:rPr>
                          <w:t>把握</w:t>
                        </w:r>
                        <w:r w:rsidRPr="0084210C">
                          <w:rPr>
                            <w:rFonts w:hAnsi="HG丸ｺﾞｼｯｸM-PRO"/>
                            <w:szCs w:val="18"/>
                          </w:rPr>
                          <w:t>が可能か</w:t>
                        </w:r>
                      </w:p>
                    </w:txbxContent>
                  </v:textbox>
                </v:shape>
                <v:shape id="カギ線コネクタ 467" o:spid="_x0000_s1306" type="#_x0000_t33" style="position:absolute;left:26795;top:16220;width:2346;height:675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" strokecolor="black [3213]">
                  <v:stroke endarrow="block"/>
                </v:shape>
                <v:shape id="カギ線コネクタ 468" o:spid="_x0000_s1307" type="#_x0000_t33" style="position:absolute;left:9342;top:16220;width:4016;height:6838;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" strokecolor="black [3213]">
                  <v:stroke endarrow="block"/>
                </v:shape>
                <v:rect id="正方形/長方形 40998" o:spid="_x0000_s1308" style="position:absolute;left:2226;top:23058;width:14233;height:3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" filled="f" strokecolor="black [3213]">
                  <v:textbox style="mso-fit-shape-to-text:t"/>
                </v:rect>
                <v:shape id="テキスト ボックス 469" o:spid="_x0000_s1309" type="#_x0000_t202" style="position:absolute;left:2762;top:23049;width:13697;height:5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" filled="f" stroked="f" strokeweight=".5pt">
                  <v:textbox>
                    <w:txbxContent>
                      <w:p w14:paraId="555FC0A1" w14:textId="77777777" w:rsidR="00721082" w:rsidRPr="0084210C" w:rsidRDefault="00721082" w:rsidP="00721082">
                        <w:pPr>
                          <w:spacing w:line="240" w:lineRule="exact"/>
                          <w:jc w:val="center"/>
                          <w:rPr>
                            <w:rFonts w:hAnsi="HG丸ｺﾞｼｯｸM-PRO"/>
                            <w:szCs w:val="21"/>
                          </w:rPr>
                        </w:pPr>
                        <w:r w:rsidRPr="0084210C">
                          <w:rPr>
                            <w:rFonts w:hAnsi="HG丸ｺﾞｼｯｸM-PRO" w:hint="eastAsia"/>
                            <w:szCs w:val="21"/>
                          </w:rPr>
                          <w:t>予防保全</w:t>
                        </w:r>
                      </w:p>
                      <w:p w14:paraId="556DB395"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w:t>
                        </w:r>
                        <w:r w:rsidRPr="0084210C">
                          <w:rPr>
                            <w:rFonts w:hAnsi="HG丸ｺﾞｼｯｸM-PRO"/>
                            <w:szCs w:val="21"/>
                          </w:rPr>
                          <w:t>状態監視型</w:t>
                        </w:r>
                        <w:r>
                          <w:rPr>
                            <w:rFonts w:hAnsi="HG丸ｺﾞｼｯｸM-PRO"/>
                            <w:szCs w:val="21"/>
                          </w:rPr>
                          <w:t>）</w:t>
                        </w:r>
                      </w:p>
                    </w:txbxContent>
                  </v:textbox>
                </v:shape>
                <v:rect id="正方形/長方形 470" o:spid="_x0000_s1310" style="position:absolute;left:39597;top:23058;width:14233;height:3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" filled="f" strokecolor="black [3213]">
                  <v:textbox style="mso-fit-shape-to-text:t"/>
                </v:rect>
                <v:rect id="正方形/長方形 471" o:spid="_x0000_s1311" style="position:absolute;left:22025;top:22979;width:14232;height:3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" filled="f" strokecolor="black [3213]">
                  <v:textbox style="mso-fit-shape-to-text:t"/>
                </v:rect>
                <v:shape id="テキスト ボックス 472" o:spid="_x0000_s1312" type="#_x0000_t202" style="position:absolute;left:22740;top:22970;width:12978;height:5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uEWxwAAANwAAAAPAAAAZHJzL2Rvd25yZXYueG1sRI/Na8JA&#10;FMTvQv+H5RV6001DWy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MNi4RbHAAAA3AAA&#10;AA8AAAAAAAAAAAAAAAAABwIAAGRycy9kb3ducmV2LnhtbFBLBQYAAAAAAwADALcAAAD7AgAAAAA=&#10;" filled="f" stroked="f" strokeweight=".5pt">
                  <v:textbox>
                    <w:txbxContent>
                      <w:p w14:paraId="6C8F45D3" w14:textId="77777777" w:rsidR="00721082" w:rsidRPr="0084210C" w:rsidRDefault="00721082" w:rsidP="00721082">
                        <w:pPr>
                          <w:spacing w:line="240" w:lineRule="exact"/>
                          <w:jc w:val="center"/>
                          <w:rPr>
                            <w:rFonts w:hAnsi="HG丸ｺﾞｼｯｸM-PRO"/>
                            <w:szCs w:val="21"/>
                          </w:rPr>
                        </w:pPr>
                        <w:r w:rsidRPr="0084210C">
                          <w:rPr>
                            <w:rFonts w:hAnsi="HG丸ｺﾞｼｯｸM-PRO" w:hint="eastAsia"/>
                            <w:szCs w:val="21"/>
                          </w:rPr>
                          <w:t>予防保全</w:t>
                        </w:r>
                      </w:p>
                      <w:p w14:paraId="4F76A2AB"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（時間</w:t>
                        </w:r>
                        <w:r>
                          <w:rPr>
                            <w:rFonts w:hAnsi="HG丸ｺﾞｼｯｸM-PRO"/>
                            <w:szCs w:val="21"/>
                          </w:rPr>
                          <w:t>計画</w:t>
                        </w:r>
                        <w:r w:rsidRPr="0084210C">
                          <w:rPr>
                            <w:rFonts w:hAnsi="HG丸ｺﾞｼｯｸM-PRO"/>
                            <w:szCs w:val="21"/>
                          </w:rPr>
                          <w:t>型</w:t>
                        </w:r>
                        <w:r>
                          <w:rPr>
                            <w:rFonts w:hAnsi="HG丸ｺﾞｼｯｸM-PRO"/>
                            <w:szCs w:val="21"/>
                          </w:rPr>
                          <w:t>）</w:t>
                        </w:r>
                      </w:p>
                    </w:txbxContent>
                  </v:textbox>
                </v:shape>
                <v:shape id="テキスト ボックス 473" o:spid="_x0000_s1313" type="#_x0000_t202" style="position:absolute;left:40869;top:23849;width:10814;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154B4D12"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事後保全</w:t>
                        </w:r>
                      </w:p>
                    </w:txbxContent>
                  </v:textbox>
                </v:shape>
                <v:shape id="テキスト ボックス 474" o:spid="_x0000_s1314" type="#_x0000_t202" style="position:absolute;left:8984;top:13835;width:7475;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z5xwAAANwAAAAPAAAAZHJzL2Rvd25yZXYueG1sRI9Ba8JA&#10;FITvQv/D8gq96aYSW4m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CPH3PnHAAAA3AAA&#10;AA8AAAAAAAAAAAAAAAAABwIAAGRycy9kb3ducmV2LnhtbFBLBQYAAAAAAwADALcAAAD7AgAAAAA=&#10;" filled="f" stroked="f" strokeweight=".5pt">
                  <v:textbox>
                    <w:txbxContent>
                      <w:p w14:paraId="04D861F1" w14:textId="77777777" w:rsidR="00721082" w:rsidRPr="00277ECD" w:rsidRDefault="00721082" w:rsidP="00721082">
                        <w:pPr>
                          <w:rPr>
                            <w:rFonts w:hAnsi="HG丸ｺﾞｼｯｸM-PRO"/>
                          </w:rPr>
                        </w:pPr>
                        <w:r>
                          <w:rPr>
                            <w:rFonts w:hAnsi="HG丸ｺﾞｼｯｸM-PRO" w:hint="eastAsia"/>
                          </w:rPr>
                          <w:t>YES</w:t>
                        </w:r>
                      </w:p>
                    </w:txbxContent>
                  </v:textbox>
                </v:shape>
                <v:shape id="テキスト ボックス 475" o:spid="_x0000_s1315" type="#_x0000_t202" style="position:absolute;left:25841;top:13755;width:7474;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7C320914" w14:textId="77777777" w:rsidR="00721082" w:rsidRPr="00277ECD" w:rsidRDefault="00721082" w:rsidP="00721082">
                        <w:pPr>
                          <w:rPr>
                            <w:rFonts w:hAnsi="HG丸ｺﾞｼｯｸM-PRO"/>
                          </w:rPr>
                        </w:pPr>
                        <w:r>
                          <w:rPr>
                            <w:rFonts w:hAnsi="HG丸ｺﾞｼｯｸM-PRO"/>
                          </w:rPr>
                          <w:t>NO</w:t>
                        </w:r>
                      </w:p>
                    </w:txbxContent>
                  </v:textbox>
                </v:shape>
              </v:group>
            </w:pict>
          </mc:Fallback>
        </mc:AlternateContent>
      </w:r>
    </w:p>
    <w:p w14:paraId="777A1CEF" w14:textId="77777777" w:rsidR="00721082" w:rsidRPr="00863505" w:rsidRDefault="00721082" w:rsidP="00721082">
      <w:pPr>
        <w:pStyle w:val="40"/>
        <w:ind w:left="420" w:firstLine="210"/>
      </w:pPr>
    </w:p>
    <w:p w14:paraId="22B4EECB" w14:textId="77777777" w:rsidR="00721082" w:rsidRPr="00863505" w:rsidRDefault="00721082" w:rsidP="00721082">
      <w:pPr>
        <w:pStyle w:val="40"/>
        <w:ind w:left="420" w:firstLine="210"/>
      </w:pPr>
    </w:p>
    <w:p w14:paraId="12399FDD" w14:textId="77777777" w:rsidR="00721082" w:rsidRPr="00863505" w:rsidRDefault="00721082" w:rsidP="00721082">
      <w:pPr>
        <w:pStyle w:val="40"/>
        <w:ind w:left="420" w:firstLine="210"/>
      </w:pPr>
    </w:p>
    <w:p w14:paraId="47B6AB04" w14:textId="77777777" w:rsidR="00721082" w:rsidRPr="00863505" w:rsidRDefault="00721082" w:rsidP="00721082">
      <w:pPr>
        <w:pStyle w:val="40"/>
        <w:ind w:left="420" w:firstLine="210"/>
      </w:pPr>
    </w:p>
    <w:p w14:paraId="45CB881A" w14:textId="77777777" w:rsidR="00721082" w:rsidRPr="00863505" w:rsidRDefault="00721082" w:rsidP="00721082">
      <w:pPr>
        <w:pStyle w:val="40"/>
        <w:ind w:left="420" w:firstLine="210"/>
      </w:pPr>
    </w:p>
    <w:p w14:paraId="2C312A82" w14:textId="77777777" w:rsidR="00721082" w:rsidRPr="00863505" w:rsidRDefault="00721082" w:rsidP="00721082">
      <w:pPr>
        <w:pStyle w:val="40"/>
        <w:ind w:left="420" w:firstLine="210"/>
      </w:pPr>
    </w:p>
    <w:p w14:paraId="753887A1" w14:textId="77777777" w:rsidR="00721082" w:rsidRPr="00863505" w:rsidRDefault="00721082" w:rsidP="00721082">
      <w:pPr>
        <w:pStyle w:val="40"/>
        <w:ind w:left="420" w:firstLine="210"/>
      </w:pPr>
    </w:p>
    <w:p w14:paraId="14B8137E" w14:textId="77777777" w:rsidR="00721082" w:rsidRPr="00863505" w:rsidRDefault="00721082" w:rsidP="00721082">
      <w:pPr>
        <w:pStyle w:val="40"/>
        <w:ind w:left="420" w:firstLine="210"/>
      </w:pPr>
    </w:p>
    <w:p w14:paraId="74D080BE" w14:textId="77777777" w:rsidR="00721082" w:rsidRPr="00863505" w:rsidRDefault="00721082" w:rsidP="00721082">
      <w:pPr>
        <w:ind w:firstLineChars="300" w:firstLine="630"/>
        <w:rPr>
          <w:rFonts w:hAnsi="HG丸ｺﾞｼｯｸM-PRO"/>
        </w:rPr>
      </w:pPr>
    </w:p>
    <w:p w14:paraId="7DE7ED29" w14:textId="77777777" w:rsidR="00721082" w:rsidRPr="00863505" w:rsidRDefault="00721082" w:rsidP="00721082">
      <w:pPr>
        <w:ind w:firstLineChars="300" w:firstLine="630"/>
        <w:rPr>
          <w:rFonts w:hAnsi="HG丸ｺﾞｼｯｸM-PRO"/>
        </w:rPr>
      </w:pPr>
    </w:p>
    <w:p w14:paraId="45822CB7" w14:textId="77777777" w:rsidR="00721082" w:rsidRPr="00863505" w:rsidRDefault="00721082" w:rsidP="00721082">
      <w:pPr>
        <w:ind w:firstLineChars="300" w:firstLine="630"/>
        <w:rPr>
          <w:rFonts w:hAnsi="HG丸ｺﾞｼｯｸM-PRO"/>
        </w:rPr>
      </w:pPr>
    </w:p>
    <w:p w14:paraId="2DFA34D5" w14:textId="77777777" w:rsidR="00721082" w:rsidRPr="00863505" w:rsidRDefault="00721082" w:rsidP="00721082">
      <w:pPr>
        <w:pStyle w:val="40"/>
        <w:ind w:leftChars="0" w:left="0" w:firstLine="210"/>
      </w:pPr>
    </w:p>
    <w:p w14:paraId="72C9ACBD" w14:textId="75792836" w:rsidR="00721082" w:rsidRPr="00863505" w:rsidRDefault="00B1176E" w:rsidP="00B1176E">
      <w:pPr>
        <w:pStyle w:val="ac"/>
        <w:rPr>
          <w:szCs w:val="21"/>
        </w:rPr>
      </w:pPr>
      <w:bookmarkStart w:id="25" w:name="_Ref185418237"/>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11</w:t>
      </w:r>
      <w:r w:rsidR="0040055F" w:rsidRPr="00863505">
        <w:rPr>
          <w:szCs w:val="21"/>
        </w:rPr>
        <w:fldChar w:fldCharType="end"/>
      </w:r>
      <w:bookmarkEnd w:id="25"/>
      <w:r w:rsidRPr="00863505">
        <w:rPr>
          <w:rFonts w:hint="eastAsia"/>
          <w:szCs w:val="21"/>
        </w:rPr>
        <w:t xml:space="preserve">　</w:t>
      </w:r>
      <w:r w:rsidR="00721082" w:rsidRPr="00863505">
        <w:rPr>
          <w:rFonts w:hint="eastAsia"/>
          <w:szCs w:val="21"/>
        </w:rPr>
        <w:t>維持管理手法選定フロー</w:t>
      </w:r>
    </w:p>
    <w:p w14:paraId="3DF4B4F0" w14:textId="77777777" w:rsidR="00721082" w:rsidRPr="00863505" w:rsidRDefault="00721082" w:rsidP="00721082">
      <w:pPr>
        <w:jc w:val="center"/>
        <w:rPr>
          <w:rFonts w:hAnsi="HG丸ｺﾞｼｯｸM-PRO"/>
        </w:rPr>
      </w:pPr>
    </w:p>
    <w:p w14:paraId="6FCE32C7" w14:textId="5126B4C9" w:rsidR="00721082" w:rsidRPr="00863505" w:rsidRDefault="00721082" w:rsidP="009B4FFB">
      <w:pPr>
        <w:pStyle w:val="5"/>
        <w:ind w:left="922"/>
      </w:pPr>
      <w:r w:rsidRPr="00863505">
        <w:rPr>
          <w:rFonts w:hint="eastAsia"/>
        </w:rPr>
        <w:t>維持管理手法の設定にあたっての留意事項</w:t>
      </w:r>
    </w:p>
    <w:p w14:paraId="62E7B892" w14:textId="5935BDDD" w:rsidR="00927372" w:rsidRPr="00863505" w:rsidRDefault="00927372" w:rsidP="00927372">
      <w:pPr>
        <w:pStyle w:val="50"/>
        <w:ind w:left="735" w:firstLine="210"/>
      </w:pPr>
      <w:r w:rsidRPr="00863505">
        <w:rPr>
          <w:rFonts w:hAnsi="HG丸ｺﾞｼｯｸM-PRO" w:hint="eastAsia"/>
          <w:szCs w:val="21"/>
        </w:rPr>
        <w:t>①予防保全（状態監視型）</w:t>
      </w:r>
    </w:p>
    <w:p w14:paraId="22DAF1A7" w14:textId="77777777" w:rsidR="00721082" w:rsidRPr="00863505" w:rsidRDefault="00721082" w:rsidP="00927372">
      <w:pPr>
        <w:pStyle w:val="50"/>
        <w:ind w:leftChars="440" w:left="1134" w:hangingChars="100" w:hanging="210"/>
      </w:pPr>
      <w:r w:rsidRPr="00863505">
        <w:rPr>
          <w:rFonts w:hint="eastAsia"/>
        </w:rPr>
        <w:t>・機械設備については、点検結果等により現況調査し、必要な場合に補修や部分更新等を行う状態監視型を基本とする。</w:t>
      </w:r>
    </w:p>
    <w:p w14:paraId="447556A7" w14:textId="77777777" w:rsidR="00721082" w:rsidRPr="00863505" w:rsidRDefault="00721082" w:rsidP="00927372">
      <w:pPr>
        <w:pStyle w:val="50"/>
        <w:ind w:leftChars="440" w:left="1134" w:hangingChars="100" w:hanging="210"/>
      </w:pPr>
      <w:r w:rsidRPr="00863505">
        <w:rPr>
          <w:rFonts w:hint="eastAsia"/>
        </w:rPr>
        <w:t>・劣化予測については設備の傾向管理が基本となるが、防災設備は運転時間が少なく、運転条件を揃えにくい為、常用設備に比べると難しいのが現状である。今後、傾向管理データを着実に蓄積、分析し、劣化予測の手法を確立していく。なお、傾向管理値の測定条件は可能な限り合わせる事が望ましいが、不可能なものはその条件（気温・水位など）が結果にどのような影響を及ぼしているか注意して取り扱う。</w:t>
      </w:r>
    </w:p>
    <w:p w14:paraId="648A2D57" w14:textId="77777777" w:rsidR="00721082" w:rsidRPr="00863505" w:rsidRDefault="00721082" w:rsidP="00927372">
      <w:pPr>
        <w:pStyle w:val="50"/>
        <w:ind w:left="735" w:firstLine="210"/>
        <w:rPr>
          <w:rFonts w:hAnsi="HG丸ｺﾞｼｯｸM-PRO"/>
          <w:szCs w:val="21"/>
        </w:rPr>
      </w:pPr>
    </w:p>
    <w:p w14:paraId="23FA594B" w14:textId="77777777" w:rsidR="00721082" w:rsidRPr="00863505" w:rsidRDefault="00721082" w:rsidP="00927372">
      <w:pPr>
        <w:pStyle w:val="50"/>
        <w:ind w:left="735" w:firstLine="210"/>
        <w:rPr>
          <w:rFonts w:hAnsi="HG丸ｺﾞｼｯｸM-PRO"/>
          <w:szCs w:val="21"/>
        </w:rPr>
      </w:pPr>
      <w:r w:rsidRPr="00863505">
        <w:rPr>
          <w:rFonts w:hAnsi="HG丸ｺﾞｼｯｸM-PRO" w:hint="eastAsia"/>
          <w:szCs w:val="21"/>
        </w:rPr>
        <w:t>②予防保全（時間計画型）</w:t>
      </w:r>
    </w:p>
    <w:p w14:paraId="5640614B" w14:textId="77777777" w:rsidR="00721082" w:rsidRPr="00863505" w:rsidRDefault="00721082" w:rsidP="00927372">
      <w:pPr>
        <w:pStyle w:val="50"/>
        <w:ind w:leftChars="440" w:left="1134" w:hangingChars="100" w:hanging="210"/>
      </w:pPr>
      <w:r w:rsidRPr="00863505">
        <w:rPr>
          <w:rFonts w:hint="eastAsia"/>
        </w:rPr>
        <w:t>・電気設備は、設備の信頼性から定期的に更新を行う時間計画型を基本とする。</w:t>
      </w:r>
    </w:p>
    <w:p w14:paraId="7EE16C49" w14:textId="77777777" w:rsidR="00721082" w:rsidRPr="00863505" w:rsidRDefault="00721082" w:rsidP="00927372">
      <w:pPr>
        <w:pStyle w:val="50"/>
        <w:ind w:leftChars="440" w:left="1134" w:hangingChars="100" w:hanging="210"/>
      </w:pPr>
      <w:r w:rsidRPr="00863505">
        <w:rPr>
          <w:rFonts w:hint="eastAsia"/>
        </w:rPr>
        <w:t>・予算制約等により、耐用年数を超過した設備については特に点検を密にしたり、部品確保に努めるなどの対策をとり、リスク低減に努める。</w:t>
      </w:r>
    </w:p>
    <w:p w14:paraId="290417E5" w14:textId="77777777" w:rsidR="00721082" w:rsidRPr="00863505" w:rsidRDefault="00721082" w:rsidP="00721082">
      <w:pPr>
        <w:jc w:val="center"/>
        <w:rPr>
          <w:rFonts w:hAnsi="HG丸ｺﾞｼｯｸM-PRO"/>
          <w:szCs w:val="21"/>
        </w:rPr>
      </w:pPr>
    </w:p>
    <w:p w14:paraId="1D156AE9" w14:textId="77777777" w:rsidR="00721082" w:rsidRPr="00863505" w:rsidRDefault="00721082" w:rsidP="00927372">
      <w:pPr>
        <w:pStyle w:val="50"/>
        <w:ind w:left="735" w:firstLine="210"/>
        <w:rPr>
          <w:rFonts w:hAnsi="HG丸ｺﾞｼｯｸM-PRO"/>
          <w:szCs w:val="21"/>
        </w:rPr>
      </w:pPr>
      <w:r w:rsidRPr="00863505">
        <w:rPr>
          <w:rFonts w:hAnsi="HG丸ｺﾞｼｯｸM-PRO" w:hint="eastAsia"/>
          <w:szCs w:val="21"/>
        </w:rPr>
        <w:t>③予防保全（状態監視型と時間計画型の併用）</w:t>
      </w:r>
    </w:p>
    <w:p w14:paraId="59B32165" w14:textId="77777777" w:rsidR="00721082" w:rsidRPr="00863505" w:rsidRDefault="00721082" w:rsidP="00927372">
      <w:pPr>
        <w:pStyle w:val="50"/>
        <w:ind w:leftChars="440" w:left="1134" w:hangingChars="100" w:hanging="210"/>
      </w:pPr>
      <w:r w:rsidRPr="00863505">
        <w:rPr>
          <w:rFonts w:hint="eastAsia"/>
        </w:rPr>
        <w:t>・排水ポンプ駆動用のエンジンの維持管理手法については、分野横断的な同種設備の事故事例を考慮し、適正な状態監視保全に努めた上で、更新は時間計画型を導入する。その更新年数は原則３５年とするが、部品供給状況等により決定する。</w:t>
      </w:r>
    </w:p>
    <w:p w14:paraId="4814F4BC" w14:textId="77777777" w:rsidR="00721082" w:rsidRPr="00863505" w:rsidRDefault="00721082" w:rsidP="00721082">
      <w:pPr>
        <w:widowControl/>
        <w:jc w:val="left"/>
        <w:rPr>
          <w:rFonts w:hAnsi="HG丸ｺﾞｼｯｸM-PRO" w:cstheme="minorBidi"/>
          <w:szCs w:val="21"/>
        </w:rPr>
      </w:pPr>
      <w:r w:rsidRPr="00863505">
        <w:br w:type="page"/>
      </w:r>
    </w:p>
    <w:p w14:paraId="66FDB05A" w14:textId="77777777" w:rsidR="00721082" w:rsidRPr="00863505" w:rsidRDefault="00721082" w:rsidP="00927372">
      <w:pPr>
        <w:pStyle w:val="50"/>
        <w:ind w:left="735" w:firstLine="210"/>
        <w:rPr>
          <w:rFonts w:hAnsi="HG丸ｺﾞｼｯｸM-PRO"/>
          <w:szCs w:val="21"/>
        </w:rPr>
      </w:pPr>
      <w:r w:rsidRPr="00863505">
        <w:rPr>
          <w:rFonts w:hAnsi="HG丸ｺﾞｼｯｸM-PRO" w:hint="eastAsia"/>
          <w:szCs w:val="21"/>
        </w:rPr>
        <w:lastRenderedPageBreak/>
        <w:t>④維持管理、更新と合わせた質の向上等</w:t>
      </w:r>
    </w:p>
    <w:p w14:paraId="2D6367A7" w14:textId="77777777" w:rsidR="00721082" w:rsidRPr="00863505" w:rsidRDefault="00721082" w:rsidP="00927372">
      <w:pPr>
        <w:pStyle w:val="50"/>
        <w:ind w:leftChars="440" w:left="1134" w:hangingChars="100" w:hanging="210"/>
      </w:pPr>
      <w:r w:rsidRPr="00863505">
        <w:rPr>
          <w:rFonts w:hint="eastAsia"/>
        </w:rPr>
        <w:t>・維持管理、更新に合わせてこれまでの使用状況等を勘案し、現場条件に見合った材質を選定したり、最新機種の動向や既存不適格、社会ニーズの変化等に配慮し、必要に応じて設備の質向上に配慮する。</w:t>
      </w:r>
    </w:p>
    <w:p w14:paraId="598C4E47" w14:textId="77777777" w:rsidR="00721082" w:rsidRPr="00863505" w:rsidRDefault="00721082" w:rsidP="00721082">
      <w:pPr>
        <w:rPr>
          <w:rFonts w:hAnsi="HG丸ｺﾞｼｯｸM-PRO"/>
          <w:szCs w:val="21"/>
        </w:rPr>
      </w:pPr>
    </w:p>
    <w:p w14:paraId="76A3E71C" w14:textId="4E8DA056" w:rsidR="00721082" w:rsidRPr="00863505" w:rsidRDefault="00721082" w:rsidP="009B4FFB">
      <w:pPr>
        <w:pStyle w:val="5"/>
        <w:ind w:left="922"/>
      </w:pPr>
      <w:r w:rsidRPr="00863505">
        <w:rPr>
          <w:rFonts w:hint="eastAsia"/>
        </w:rPr>
        <w:t>設備別の維持管理手法</w:t>
      </w:r>
    </w:p>
    <w:p w14:paraId="6E4E27D9" w14:textId="7937B4FC" w:rsidR="00B1176E" w:rsidRPr="00863505" w:rsidRDefault="00513BB0" w:rsidP="00B1176E">
      <w:pPr>
        <w:pStyle w:val="50"/>
        <w:ind w:left="735" w:firstLine="210"/>
      </w:pP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_Ref185418237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00662F57" w:rsidRPr="00863505">
        <w:rPr>
          <w:rFonts w:hint="eastAsia"/>
          <w:szCs w:val="21"/>
        </w:rPr>
        <w:t xml:space="preserve">図 </w:t>
      </w:r>
      <w:r w:rsidR="00662F57">
        <w:rPr>
          <w:noProof/>
          <w:szCs w:val="21"/>
        </w:rPr>
        <w:t>3.6</w:t>
      </w:r>
      <w:r w:rsidR="00662F57" w:rsidRPr="00863505">
        <w:rPr>
          <w:szCs w:val="21"/>
        </w:rPr>
        <w:noBreakHyphen/>
      </w:r>
      <w:r w:rsidR="00662F57">
        <w:rPr>
          <w:noProof/>
          <w:szCs w:val="21"/>
        </w:rPr>
        <w:t>11</w:t>
      </w:r>
      <w:r w:rsidRPr="00863505">
        <w:rPr>
          <w:rFonts w:hAnsi="HG丸ｺﾞｼｯｸM-PRO"/>
          <w:szCs w:val="21"/>
        </w:rPr>
        <w:fldChar w:fldCharType="end"/>
      </w:r>
      <w:r w:rsidR="00B1176E" w:rsidRPr="00863505">
        <w:rPr>
          <w:rFonts w:hAnsi="HG丸ｺﾞｼｯｸM-PRO" w:hint="eastAsia"/>
          <w:szCs w:val="21"/>
        </w:rPr>
        <w:t>に沿って選定した設備別の維持管理手法を以下に示す。</w:t>
      </w:r>
    </w:p>
    <w:p w14:paraId="7F15DCCA" w14:textId="77777777" w:rsidR="00721082" w:rsidRPr="00863505" w:rsidRDefault="00721082" w:rsidP="00721082">
      <w:pPr>
        <w:pStyle w:val="50"/>
        <w:ind w:left="735" w:firstLine="210"/>
      </w:pPr>
    </w:p>
    <w:p w14:paraId="04C4223B" w14:textId="0B43911B" w:rsidR="00721082" w:rsidRPr="00863505" w:rsidRDefault="00927372" w:rsidP="00927372">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662F57">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662F57">
        <w:rPr>
          <w:noProof/>
          <w:szCs w:val="21"/>
        </w:rPr>
        <w:t>8</w:t>
      </w:r>
      <w:r w:rsidR="00606F16" w:rsidRPr="00863505">
        <w:rPr>
          <w:szCs w:val="21"/>
        </w:rPr>
        <w:fldChar w:fldCharType="end"/>
      </w:r>
      <w:r w:rsidRPr="00863505">
        <w:rPr>
          <w:rFonts w:hint="eastAsia"/>
          <w:szCs w:val="21"/>
        </w:rPr>
        <w:t xml:space="preserve">　</w:t>
      </w:r>
      <w:r w:rsidR="00721082" w:rsidRPr="00863505">
        <w:rPr>
          <w:rFonts w:hint="eastAsia"/>
          <w:szCs w:val="21"/>
        </w:rPr>
        <w:t>設備毎の保全区分</w:t>
      </w:r>
    </w:p>
    <w:tbl>
      <w:tblPr>
        <w:tblW w:w="8251" w:type="dxa"/>
        <w:jc w:val="center"/>
        <w:tblCellMar>
          <w:left w:w="99" w:type="dxa"/>
          <w:right w:w="99" w:type="dxa"/>
        </w:tblCellMar>
        <w:tblLook w:val="04A0" w:firstRow="1" w:lastRow="0" w:firstColumn="1" w:lastColumn="0" w:noHBand="0" w:noVBand="1"/>
      </w:tblPr>
      <w:tblGrid>
        <w:gridCol w:w="1540"/>
        <w:gridCol w:w="2151"/>
        <w:gridCol w:w="1310"/>
        <w:gridCol w:w="1625"/>
        <w:gridCol w:w="1625"/>
      </w:tblGrid>
      <w:tr w:rsidR="00863505" w:rsidRPr="00863505" w14:paraId="53D1FDE5" w14:textId="77777777" w:rsidTr="0019407B">
        <w:trPr>
          <w:trHeight w:val="285"/>
          <w:jc w:val="center"/>
        </w:trPr>
        <w:tc>
          <w:tcPr>
            <w:tcW w:w="3691" w:type="dxa"/>
            <w:gridSpan w:val="2"/>
            <w:vMerge w:val="restart"/>
            <w:tcBorders>
              <w:top w:val="single" w:sz="4" w:space="0" w:color="auto"/>
              <w:left w:val="single" w:sz="4" w:space="0" w:color="auto"/>
              <w:bottom w:val="double" w:sz="6" w:space="0" w:color="000000"/>
              <w:right w:val="single" w:sz="4" w:space="0" w:color="000000"/>
            </w:tcBorders>
            <w:shd w:val="clear" w:color="000000" w:fill="D9D9D9"/>
            <w:noWrap/>
            <w:vAlign w:val="center"/>
            <w:hideMark/>
          </w:tcPr>
          <w:p w14:paraId="7361D3D3"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設備</w:t>
            </w:r>
          </w:p>
        </w:tc>
        <w:tc>
          <w:tcPr>
            <w:tcW w:w="4560"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0B082DCE"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維持管理手法の選定</w:t>
            </w:r>
          </w:p>
        </w:tc>
      </w:tr>
      <w:tr w:rsidR="00863505" w:rsidRPr="00863505" w14:paraId="02333E86" w14:textId="77777777" w:rsidTr="0019407B">
        <w:trPr>
          <w:trHeight w:val="285"/>
          <w:jc w:val="center"/>
        </w:trPr>
        <w:tc>
          <w:tcPr>
            <w:tcW w:w="3691" w:type="dxa"/>
            <w:gridSpan w:val="2"/>
            <w:vMerge/>
            <w:tcBorders>
              <w:top w:val="single" w:sz="4" w:space="0" w:color="auto"/>
              <w:left w:val="single" w:sz="4" w:space="0" w:color="auto"/>
              <w:bottom w:val="double" w:sz="6" w:space="0" w:color="000000"/>
              <w:right w:val="single" w:sz="4" w:space="0" w:color="000000"/>
            </w:tcBorders>
            <w:vAlign w:val="center"/>
            <w:hideMark/>
          </w:tcPr>
          <w:p w14:paraId="3A060DAA" w14:textId="77777777" w:rsidR="00721082" w:rsidRPr="00863505" w:rsidRDefault="00721082" w:rsidP="0019407B">
            <w:pPr>
              <w:widowControl/>
              <w:ind w:firstLine="400"/>
              <w:jc w:val="center"/>
              <w:rPr>
                <w:rFonts w:hAnsi="HG丸ｺﾞｼｯｸM-PRO" w:cs="ＭＳ Ｐゴシック"/>
                <w:kern w:val="0"/>
                <w:sz w:val="20"/>
              </w:rPr>
            </w:pPr>
          </w:p>
        </w:tc>
        <w:tc>
          <w:tcPr>
            <w:tcW w:w="1310" w:type="dxa"/>
            <w:vMerge w:val="restart"/>
            <w:tcBorders>
              <w:top w:val="nil"/>
              <w:left w:val="single" w:sz="4" w:space="0" w:color="auto"/>
              <w:bottom w:val="double" w:sz="6" w:space="0" w:color="000000"/>
              <w:right w:val="single" w:sz="4" w:space="0" w:color="auto"/>
            </w:tcBorders>
            <w:shd w:val="clear" w:color="000000" w:fill="D9D9D9"/>
            <w:noWrap/>
            <w:vAlign w:val="center"/>
            <w:hideMark/>
          </w:tcPr>
          <w:p w14:paraId="1546F393"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事後保全</w:t>
            </w:r>
          </w:p>
        </w:tc>
        <w:tc>
          <w:tcPr>
            <w:tcW w:w="325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5DFB067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予防保全</w:t>
            </w:r>
          </w:p>
        </w:tc>
      </w:tr>
      <w:tr w:rsidR="00863505" w:rsidRPr="00863505" w14:paraId="1C3FDC7B" w14:textId="77777777" w:rsidTr="0019407B">
        <w:trPr>
          <w:trHeight w:val="300"/>
          <w:jc w:val="center"/>
        </w:trPr>
        <w:tc>
          <w:tcPr>
            <w:tcW w:w="3691" w:type="dxa"/>
            <w:gridSpan w:val="2"/>
            <w:vMerge/>
            <w:tcBorders>
              <w:top w:val="single" w:sz="4" w:space="0" w:color="auto"/>
              <w:left w:val="single" w:sz="4" w:space="0" w:color="auto"/>
              <w:bottom w:val="double" w:sz="6" w:space="0" w:color="000000"/>
              <w:right w:val="single" w:sz="4" w:space="0" w:color="000000"/>
            </w:tcBorders>
            <w:vAlign w:val="center"/>
            <w:hideMark/>
          </w:tcPr>
          <w:p w14:paraId="02F25EDE" w14:textId="77777777" w:rsidR="00721082" w:rsidRPr="00863505" w:rsidRDefault="00721082" w:rsidP="0019407B">
            <w:pPr>
              <w:widowControl/>
              <w:ind w:firstLine="400"/>
              <w:jc w:val="center"/>
              <w:rPr>
                <w:rFonts w:hAnsi="HG丸ｺﾞｼｯｸM-PRO" w:cs="ＭＳ Ｐゴシック"/>
                <w:kern w:val="0"/>
                <w:sz w:val="20"/>
              </w:rPr>
            </w:pPr>
          </w:p>
        </w:tc>
        <w:tc>
          <w:tcPr>
            <w:tcW w:w="1310" w:type="dxa"/>
            <w:vMerge/>
            <w:tcBorders>
              <w:top w:val="nil"/>
              <w:left w:val="single" w:sz="4" w:space="0" w:color="auto"/>
              <w:bottom w:val="double" w:sz="6" w:space="0" w:color="000000"/>
              <w:right w:val="single" w:sz="4" w:space="0" w:color="auto"/>
            </w:tcBorders>
            <w:vAlign w:val="center"/>
            <w:hideMark/>
          </w:tcPr>
          <w:p w14:paraId="272E295E"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double" w:sz="6" w:space="0" w:color="auto"/>
              <w:right w:val="single" w:sz="4" w:space="0" w:color="auto"/>
            </w:tcBorders>
            <w:shd w:val="clear" w:color="000000" w:fill="D9D9D9"/>
            <w:noWrap/>
            <w:vAlign w:val="center"/>
            <w:hideMark/>
          </w:tcPr>
          <w:p w14:paraId="30F5C6E6"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時間計画型</w:t>
            </w:r>
          </w:p>
        </w:tc>
        <w:tc>
          <w:tcPr>
            <w:tcW w:w="1625" w:type="dxa"/>
            <w:tcBorders>
              <w:top w:val="nil"/>
              <w:left w:val="nil"/>
              <w:bottom w:val="double" w:sz="6" w:space="0" w:color="auto"/>
              <w:right w:val="single" w:sz="4" w:space="0" w:color="auto"/>
            </w:tcBorders>
            <w:shd w:val="clear" w:color="000000" w:fill="D9D9D9"/>
            <w:noWrap/>
            <w:vAlign w:val="center"/>
            <w:hideMark/>
          </w:tcPr>
          <w:p w14:paraId="5FDC29E3"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状態監視型</w:t>
            </w:r>
          </w:p>
        </w:tc>
      </w:tr>
      <w:tr w:rsidR="00863505" w:rsidRPr="00863505" w14:paraId="0208FACA" w14:textId="77777777" w:rsidTr="0019407B">
        <w:trPr>
          <w:trHeight w:val="300"/>
          <w:jc w:val="center"/>
        </w:trPr>
        <w:tc>
          <w:tcPr>
            <w:tcW w:w="15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8FA2D8E"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水門</w:t>
            </w:r>
          </w:p>
          <w:p w14:paraId="10B2766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（樋門含む）</w:t>
            </w:r>
          </w:p>
        </w:tc>
        <w:tc>
          <w:tcPr>
            <w:tcW w:w="2151" w:type="dxa"/>
            <w:tcBorders>
              <w:top w:val="nil"/>
              <w:left w:val="nil"/>
              <w:bottom w:val="single" w:sz="4" w:space="0" w:color="auto"/>
              <w:right w:val="single" w:sz="4" w:space="0" w:color="auto"/>
            </w:tcBorders>
            <w:shd w:val="clear" w:color="000000" w:fill="FFFFFF"/>
            <w:vAlign w:val="center"/>
            <w:hideMark/>
          </w:tcPr>
          <w:p w14:paraId="29744041"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扉体・戸当り</w:t>
            </w:r>
          </w:p>
        </w:tc>
        <w:tc>
          <w:tcPr>
            <w:tcW w:w="1310" w:type="dxa"/>
            <w:tcBorders>
              <w:top w:val="nil"/>
              <w:left w:val="nil"/>
              <w:bottom w:val="single" w:sz="4" w:space="0" w:color="auto"/>
              <w:right w:val="single" w:sz="4" w:space="0" w:color="auto"/>
            </w:tcBorders>
            <w:shd w:val="clear" w:color="auto" w:fill="auto"/>
            <w:noWrap/>
            <w:vAlign w:val="center"/>
            <w:hideMark/>
          </w:tcPr>
          <w:p w14:paraId="6BD1CF5C" w14:textId="77777777" w:rsidR="00721082" w:rsidRPr="00863505" w:rsidRDefault="00721082" w:rsidP="0019407B">
            <w:pPr>
              <w:widowControl/>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B0CDCC7"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77EAEE8"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7D7B6D38"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2D89B834"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176C6BCD"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開閉装置</w:t>
            </w:r>
          </w:p>
        </w:tc>
        <w:tc>
          <w:tcPr>
            <w:tcW w:w="1310" w:type="dxa"/>
            <w:tcBorders>
              <w:top w:val="nil"/>
              <w:left w:val="nil"/>
              <w:bottom w:val="single" w:sz="4" w:space="0" w:color="auto"/>
              <w:right w:val="single" w:sz="4" w:space="0" w:color="auto"/>
            </w:tcBorders>
            <w:shd w:val="clear" w:color="auto" w:fill="auto"/>
            <w:noWrap/>
            <w:vAlign w:val="center"/>
            <w:hideMark/>
          </w:tcPr>
          <w:p w14:paraId="357057D6" w14:textId="77777777" w:rsidR="00721082" w:rsidRPr="00863505" w:rsidRDefault="00721082" w:rsidP="0019407B">
            <w:pPr>
              <w:widowControl/>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1E687B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73F0F1D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58E36AE6"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0319F78E"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163ABFF5"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補機設備</w:t>
            </w:r>
          </w:p>
        </w:tc>
        <w:tc>
          <w:tcPr>
            <w:tcW w:w="1310" w:type="dxa"/>
            <w:tcBorders>
              <w:top w:val="nil"/>
              <w:left w:val="nil"/>
              <w:bottom w:val="single" w:sz="4" w:space="0" w:color="auto"/>
              <w:right w:val="single" w:sz="4" w:space="0" w:color="auto"/>
            </w:tcBorders>
            <w:shd w:val="clear" w:color="auto" w:fill="auto"/>
            <w:noWrap/>
            <w:vAlign w:val="center"/>
            <w:hideMark/>
          </w:tcPr>
          <w:p w14:paraId="66E2C46A"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4960002"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98B1CFA"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2CEAA025" w14:textId="77777777" w:rsidTr="0019407B">
        <w:trPr>
          <w:trHeight w:val="285"/>
          <w:jc w:val="center"/>
        </w:trPr>
        <w:tc>
          <w:tcPr>
            <w:tcW w:w="15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788EFB8"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排水機場</w:t>
            </w:r>
          </w:p>
        </w:tc>
        <w:tc>
          <w:tcPr>
            <w:tcW w:w="2151" w:type="dxa"/>
            <w:tcBorders>
              <w:top w:val="nil"/>
              <w:left w:val="nil"/>
              <w:bottom w:val="single" w:sz="4" w:space="0" w:color="auto"/>
              <w:right w:val="single" w:sz="4" w:space="0" w:color="auto"/>
            </w:tcBorders>
            <w:shd w:val="clear" w:color="000000" w:fill="FFFFFF"/>
            <w:vAlign w:val="center"/>
            <w:hideMark/>
          </w:tcPr>
          <w:p w14:paraId="4B612A7A"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主ポンプ設備</w:t>
            </w:r>
          </w:p>
        </w:tc>
        <w:tc>
          <w:tcPr>
            <w:tcW w:w="1310" w:type="dxa"/>
            <w:tcBorders>
              <w:top w:val="nil"/>
              <w:left w:val="nil"/>
              <w:bottom w:val="single" w:sz="4" w:space="0" w:color="auto"/>
              <w:right w:val="single" w:sz="4" w:space="0" w:color="auto"/>
            </w:tcBorders>
            <w:shd w:val="clear" w:color="auto" w:fill="auto"/>
            <w:noWrap/>
            <w:vAlign w:val="center"/>
            <w:hideMark/>
          </w:tcPr>
          <w:p w14:paraId="69A772D8"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57EDB138"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54B488A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2A1E21E1"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400E777E"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060B04A1"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駆動用機関</w:t>
            </w:r>
          </w:p>
        </w:tc>
        <w:tc>
          <w:tcPr>
            <w:tcW w:w="1310" w:type="dxa"/>
            <w:tcBorders>
              <w:top w:val="nil"/>
              <w:left w:val="nil"/>
              <w:bottom w:val="single" w:sz="4" w:space="0" w:color="auto"/>
              <w:right w:val="single" w:sz="4" w:space="0" w:color="auto"/>
            </w:tcBorders>
            <w:shd w:val="clear" w:color="auto" w:fill="auto"/>
            <w:noWrap/>
            <w:vAlign w:val="center"/>
            <w:hideMark/>
          </w:tcPr>
          <w:p w14:paraId="6FBD3E8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A1470B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0D344A96"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09F39360"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61066FDB"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4EFE0A76"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系統機器設備</w:t>
            </w:r>
          </w:p>
        </w:tc>
        <w:tc>
          <w:tcPr>
            <w:tcW w:w="1310" w:type="dxa"/>
            <w:tcBorders>
              <w:top w:val="nil"/>
              <w:left w:val="nil"/>
              <w:bottom w:val="single" w:sz="4" w:space="0" w:color="auto"/>
              <w:right w:val="single" w:sz="4" w:space="0" w:color="auto"/>
            </w:tcBorders>
            <w:shd w:val="clear" w:color="auto" w:fill="auto"/>
            <w:noWrap/>
            <w:vAlign w:val="center"/>
            <w:hideMark/>
          </w:tcPr>
          <w:p w14:paraId="02E42BE9"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0675315C"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58F3543D"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4882CCD7"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606991A8"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4D05B452"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除塵設備</w:t>
            </w:r>
          </w:p>
        </w:tc>
        <w:tc>
          <w:tcPr>
            <w:tcW w:w="1310" w:type="dxa"/>
            <w:tcBorders>
              <w:top w:val="nil"/>
              <w:left w:val="nil"/>
              <w:bottom w:val="single" w:sz="4" w:space="0" w:color="auto"/>
              <w:right w:val="single" w:sz="4" w:space="0" w:color="auto"/>
            </w:tcBorders>
            <w:shd w:val="clear" w:color="auto" w:fill="auto"/>
            <w:noWrap/>
            <w:vAlign w:val="center"/>
            <w:hideMark/>
          </w:tcPr>
          <w:p w14:paraId="6EE382E8"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921E54F"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466D840"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47C41B92"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tcPr>
          <w:p w14:paraId="5CF939C8" w14:textId="77777777" w:rsidR="00721082" w:rsidRPr="00863505" w:rsidRDefault="00721082" w:rsidP="0019407B">
            <w:pPr>
              <w:widowControl/>
              <w:rPr>
                <w:rFonts w:hAnsi="HG丸ｺﾞｼｯｸM-PRO" w:cs="ＭＳ Ｐゴシック"/>
                <w:kern w:val="0"/>
                <w:sz w:val="20"/>
              </w:rPr>
            </w:pPr>
            <w:r w:rsidRPr="00863505">
              <w:rPr>
                <w:rFonts w:hAnsi="HG丸ｺﾞｼｯｸM-PRO" w:cs="ＭＳ Ｐゴシック" w:hint="eastAsia"/>
                <w:kern w:val="0"/>
                <w:sz w:val="20"/>
              </w:rPr>
              <w:t>地下河川（立坑）</w:t>
            </w:r>
          </w:p>
        </w:tc>
        <w:tc>
          <w:tcPr>
            <w:tcW w:w="1310" w:type="dxa"/>
            <w:tcBorders>
              <w:top w:val="nil"/>
              <w:left w:val="nil"/>
              <w:bottom w:val="single" w:sz="4" w:space="0" w:color="auto"/>
              <w:right w:val="single" w:sz="4" w:space="0" w:color="auto"/>
            </w:tcBorders>
            <w:shd w:val="clear" w:color="auto" w:fill="auto"/>
            <w:noWrap/>
            <w:vAlign w:val="center"/>
          </w:tcPr>
          <w:p w14:paraId="602A9A27"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5D68A49B"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127FB15E"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799FA707"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tcPr>
          <w:p w14:paraId="49628143"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地下調節池</w:t>
            </w:r>
          </w:p>
        </w:tc>
        <w:tc>
          <w:tcPr>
            <w:tcW w:w="1310" w:type="dxa"/>
            <w:tcBorders>
              <w:top w:val="nil"/>
              <w:left w:val="nil"/>
              <w:bottom w:val="single" w:sz="4" w:space="0" w:color="auto"/>
              <w:right w:val="single" w:sz="4" w:space="0" w:color="auto"/>
            </w:tcBorders>
            <w:shd w:val="clear" w:color="auto" w:fill="auto"/>
            <w:noWrap/>
            <w:vAlign w:val="center"/>
          </w:tcPr>
          <w:p w14:paraId="6305BD48"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6E3B5A1B"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75FCADA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5326E3E2" w14:textId="77777777" w:rsidTr="0019407B">
        <w:trPr>
          <w:trHeight w:val="285"/>
          <w:jc w:val="center"/>
        </w:trPr>
        <w:tc>
          <w:tcPr>
            <w:tcW w:w="15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CD7A80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鉄扉</w:t>
            </w:r>
          </w:p>
        </w:tc>
        <w:tc>
          <w:tcPr>
            <w:tcW w:w="2151" w:type="dxa"/>
            <w:tcBorders>
              <w:top w:val="nil"/>
              <w:left w:val="nil"/>
              <w:bottom w:val="single" w:sz="4" w:space="0" w:color="auto"/>
              <w:right w:val="single" w:sz="4" w:space="0" w:color="auto"/>
            </w:tcBorders>
            <w:shd w:val="clear" w:color="000000" w:fill="FFFFFF"/>
            <w:vAlign w:val="center"/>
            <w:hideMark/>
          </w:tcPr>
          <w:p w14:paraId="7855474A"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扉体・戸当り</w:t>
            </w:r>
          </w:p>
        </w:tc>
        <w:tc>
          <w:tcPr>
            <w:tcW w:w="1310" w:type="dxa"/>
            <w:tcBorders>
              <w:top w:val="nil"/>
              <w:left w:val="nil"/>
              <w:bottom w:val="single" w:sz="4" w:space="0" w:color="auto"/>
              <w:right w:val="single" w:sz="4" w:space="0" w:color="auto"/>
            </w:tcBorders>
            <w:shd w:val="clear" w:color="auto" w:fill="auto"/>
            <w:noWrap/>
            <w:vAlign w:val="center"/>
            <w:hideMark/>
          </w:tcPr>
          <w:p w14:paraId="7A9CD7BE"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E0D899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864192F"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6A6CE2AF"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16013DB4" w14:textId="77777777" w:rsidR="00721082" w:rsidRPr="00863505" w:rsidRDefault="00721082" w:rsidP="0019407B">
            <w:pPr>
              <w:widowControl/>
              <w:ind w:firstLine="400"/>
              <w:jc w:val="center"/>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48A8EBBF"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開閉装置</w:t>
            </w:r>
          </w:p>
        </w:tc>
        <w:tc>
          <w:tcPr>
            <w:tcW w:w="1310" w:type="dxa"/>
            <w:tcBorders>
              <w:top w:val="nil"/>
              <w:left w:val="nil"/>
              <w:bottom w:val="single" w:sz="4" w:space="0" w:color="auto"/>
              <w:right w:val="single" w:sz="4" w:space="0" w:color="auto"/>
            </w:tcBorders>
            <w:shd w:val="clear" w:color="auto" w:fill="auto"/>
            <w:noWrap/>
            <w:vAlign w:val="center"/>
            <w:hideMark/>
          </w:tcPr>
          <w:p w14:paraId="1368D18F"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73C2641"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9945426"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549292E3" w14:textId="77777777" w:rsidTr="0019407B">
        <w:trPr>
          <w:trHeight w:val="285"/>
          <w:jc w:val="center"/>
        </w:trPr>
        <w:tc>
          <w:tcPr>
            <w:tcW w:w="15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E414C35"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堰</w:t>
            </w:r>
          </w:p>
        </w:tc>
        <w:tc>
          <w:tcPr>
            <w:tcW w:w="2151" w:type="dxa"/>
            <w:tcBorders>
              <w:top w:val="nil"/>
              <w:left w:val="nil"/>
              <w:bottom w:val="single" w:sz="4" w:space="0" w:color="auto"/>
              <w:right w:val="single" w:sz="4" w:space="0" w:color="auto"/>
            </w:tcBorders>
            <w:shd w:val="clear" w:color="000000" w:fill="FFFFFF"/>
            <w:vAlign w:val="center"/>
            <w:hideMark/>
          </w:tcPr>
          <w:p w14:paraId="5A157807"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堰</w:t>
            </w:r>
          </w:p>
        </w:tc>
        <w:tc>
          <w:tcPr>
            <w:tcW w:w="1310" w:type="dxa"/>
            <w:tcBorders>
              <w:top w:val="nil"/>
              <w:left w:val="nil"/>
              <w:bottom w:val="single" w:sz="4" w:space="0" w:color="auto"/>
              <w:right w:val="single" w:sz="4" w:space="0" w:color="auto"/>
            </w:tcBorders>
            <w:shd w:val="clear" w:color="auto" w:fill="auto"/>
            <w:noWrap/>
            <w:vAlign w:val="center"/>
            <w:hideMark/>
          </w:tcPr>
          <w:p w14:paraId="04AA783E"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AD391E1"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19036C9"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2C00054E"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1619EE73" w14:textId="77777777" w:rsidR="00721082" w:rsidRPr="00863505" w:rsidRDefault="00721082" w:rsidP="0019407B">
            <w:pPr>
              <w:widowControl/>
              <w:ind w:firstLine="400"/>
              <w:jc w:val="center"/>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7BDD7F66"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開閉装置</w:t>
            </w:r>
          </w:p>
        </w:tc>
        <w:tc>
          <w:tcPr>
            <w:tcW w:w="1310" w:type="dxa"/>
            <w:tcBorders>
              <w:top w:val="nil"/>
              <w:left w:val="nil"/>
              <w:bottom w:val="single" w:sz="4" w:space="0" w:color="auto"/>
              <w:right w:val="single" w:sz="4" w:space="0" w:color="auto"/>
            </w:tcBorders>
            <w:shd w:val="clear" w:color="auto" w:fill="auto"/>
            <w:noWrap/>
            <w:vAlign w:val="center"/>
            <w:hideMark/>
          </w:tcPr>
          <w:p w14:paraId="7B6D7326"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0E765D4"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83A3495"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09AC8C6A"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auto" w:fill="auto"/>
            <w:noWrap/>
            <w:vAlign w:val="center"/>
          </w:tcPr>
          <w:p w14:paraId="17D85EA0"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ダム</w:t>
            </w:r>
          </w:p>
        </w:tc>
        <w:tc>
          <w:tcPr>
            <w:tcW w:w="1310" w:type="dxa"/>
            <w:tcBorders>
              <w:top w:val="nil"/>
              <w:left w:val="nil"/>
              <w:bottom w:val="single" w:sz="4" w:space="0" w:color="auto"/>
              <w:right w:val="single" w:sz="4" w:space="0" w:color="auto"/>
            </w:tcBorders>
            <w:shd w:val="clear" w:color="auto" w:fill="auto"/>
            <w:noWrap/>
            <w:vAlign w:val="center"/>
          </w:tcPr>
          <w:p w14:paraId="62B2D912" w14:textId="77777777" w:rsidR="00721082" w:rsidRPr="00863505" w:rsidRDefault="00721082" w:rsidP="0019407B">
            <w:pPr>
              <w:widowControl/>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023E632E"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2E6F94CF"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7EF595CC"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93865D"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河川浄化施設</w:t>
            </w:r>
          </w:p>
        </w:tc>
        <w:tc>
          <w:tcPr>
            <w:tcW w:w="1310" w:type="dxa"/>
            <w:tcBorders>
              <w:top w:val="nil"/>
              <w:left w:val="nil"/>
              <w:bottom w:val="single" w:sz="4" w:space="0" w:color="auto"/>
              <w:right w:val="single" w:sz="4" w:space="0" w:color="auto"/>
            </w:tcBorders>
            <w:shd w:val="clear" w:color="auto" w:fill="auto"/>
            <w:noWrap/>
            <w:vAlign w:val="center"/>
            <w:hideMark/>
          </w:tcPr>
          <w:p w14:paraId="25967F0B"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199499FF"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74E48CAC"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7315059A"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tcPr>
          <w:p w14:paraId="2E80A1EE"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受変電設備</w:t>
            </w:r>
          </w:p>
        </w:tc>
        <w:tc>
          <w:tcPr>
            <w:tcW w:w="1310" w:type="dxa"/>
            <w:tcBorders>
              <w:top w:val="nil"/>
              <w:left w:val="nil"/>
              <w:bottom w:val="single" w:sz="4" w:space="0" w:color="auto"/>
              <w:right w:val="single" w:sz="4" w:space="0" w:color="auto"/>
            </w:tcBorders>
            <w:shd w:val="clear" w:color="auto" w:fill="auto"/>
            <w:noWrap/>
            <w:vAlign w:val="center"/>
            <w:hideMark/>
          </w:tcPr>
          <w:p w14:paraId="17D0F3D1"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6264FE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46D4F703"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6A5B0A2F"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0884EB25"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自家発電設備</w:t>
            </w:r>
          </w:p>
        </w:tc>
        <w:tc>
          <w:tcPr>
            <w:tcW w:w="1310" w:type="dxa"/>
            <w:tcBorders>
              <w:top w:val="nil"/>
              <w:left w:val="nil"/>
              <w:bottom w:val="single" w:sz="4" w:space="0" w:color="auto"/>
              <w:right w:val="single" w:sz="4" w:space="0" w:color="auto"/>
            </w:tcBorders>
            <w:shd w:val="clear" w:color="auto" w:fill="auto"/>
            <w:noWrap/>
            <w:vAlign w:val="center"/>
            <w:hideMark/>
          </w:tcPr>
          <w:p w14:paraId="6E3DAA34"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EB77CD5"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703CDF9A"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3AAAC31C"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41A29500"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監視制御設備</w:t>
            </w:r>
          </w:p>
        </w:tc>
        <w:tc>
          <w:tcPr>
            <w:tcW w:w="1310" w:type="dxa"/>
            <w:tcBorders>
              <w:top w:val="nil"/>
              <w:left w:val="nil"/>
              <w:bottom w:val="single" w:sz="4" w:space="0" w:color="auto"/>
              <w:right w:val="single" w:sz="4" w:space="0" w:color="auto"/>
            </w:tcBorders>
            <w:shd w:val="clear" w:color="auto" w:fill="auto"/>
            <w:noWrap/>
            <w:vAlign w:val="center"/>
            <w:hideMark/>
          </w:tcPr>
          <w:p w14:paraId="153AF85F"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257000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2EA9944B"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258D4E63"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tcPr>
          <w:p w14:paraId="440BD60C"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運転操作設備</w:t>
            </w:r>
          </w:p>
        </w:tc>
        <w:tc>
          <w:tcPr>
            <w:tcW w:w="1310" w:type="dxa"/>
            <w:tcBorders>
              <w:top w:val="nil"/>
              <w:left w:val="nil"/>
              <w:bottom w:val="single" w:sz="4" w:space="0" w:color="auto"/>
              <w:right w:val="single" w:sz="4" w:space="0" w:color="auto"/>
            </w:tcBorders>
            <w:shd w:val="clear" w:color="auto" w:fill="auto"/>
            <w:noWrap/>
            <w:vAlign w:val="center"/>
          </w:tcPr>
          <w:p w14:paraId="151F7223"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726A7224"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tcPr>
          <w:p w14:paraId="78A9CF94"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3894E12C"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3904FBEA"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テレメータ設備</w:t>
            </w:r>
          </w:p>
        </w:tc>
        <w:tc>
          <w:tcPr>
            <w:tcW w:w="1310" w:type="dxa"/>
            <w:tcBorders>
              <w:top w:val="nil"/>
              <w:left w:val="nil"/>
              <w:bottom w:val="single" w:sz="4" w:space="0" w:color="auto"/>
              <w:right w:val="single" w:sz="4" w:space="0" w:color="auto"/>
            </w:tcBorders>
            <w:shd w:val="clear" w:color="auto" w:fill="auto"/>
            <w:noWrap/>
            <w:vAlign w:val="center"/>
            <w:hideMark/>
          </w:tcPr>
          <w:p w14:paraId="0F41129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E72980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1D3FEDDC"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7C090B81"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428F1D11"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河川警報設備</w:t>
            </w:r>
          </w:p>
        </w:tc>
        <w:tc>
          <w:tcPr>
            <w:tcW w:w="1310" w:type="dxa"/>
            <w:tcBorders>
              <w:top w:val="nil"/>
              <w:left w:val="nil"/>
              <w:bottom w:val="single" w:sz="4" w:space="0" w:color="auto"/>
              <w:right w:val="single" w:sz="4" w:space="0" w:color="auto"/>
            </w:tcBorders>
            <w:shd w:val="clear" w:color="auto" w:fill="auto"/>
            <w:noWrap/>
            <w:vAlign w:val="center"/>
            <w:hideMark/>
          </w:tcPr>
          <w:p w14:paraId="075AE4FA"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50F0F74"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6DD0BDAA"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2FAA484C"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020B51AC"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遠隔操作通信設備</w:t>
            </w:r>
          </w:p>
        </w:tc>
        <w:tc>
          <w:tcPr>
            <w:tcW w:w="1310" w:type="dxa"/>
            <w:tcBorders>
              <w:top w:val="nil"/>
              <w:left w:val="nil"/>
              <w:bottom w:val="single" w:sz="4" w:space="0" w:color="auto"/>
              <w:right w:val="single" w:sz="4" w:space="0" w:color="auto"/>
            </w:tcBorders>
            <w:shd w:val="clear" w:color="auto" w:fill="auto"/>
            <w:noWrap/>
            <w:vAlign w:val="center"/>
            <w:hideMark/>
          </w:tcPr>
          <w:p w14:paraId="0748E611"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2AEBE99"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54D2A254"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672B03A3"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32A44A40"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昇降設備</w:t>
            </w:r>
          </w:p>
        </w:tc>
        <w:tc>
          <w:tcPr>
            <w:tcW w:w="1310" w:type="dxa"/>
            <w:tcBorders>
              <w:top w:val="nil"/>
              <w:left w:val="nil"/>
              <w:bottom w:val="single" w:sz="4" w:space="0" w:color="auto"/>
              <w:right w:val="single" w:sz="4" w:space="0" w:color="auto"/>
            </w:tcBorders>
            <w:shd w:val="clear" w:color="auto" w:fill="auto"/>
            <w:noWrap/>
            <w:vAlign w:val="center"/>
            <w:hideMark/>
          </w:tcPr>
          <w:p w14:paraId="63C14D6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09C2F4DC"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738553F"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bl>
    <w:p w14:paraId="7837756E" w14:textId="77777777" w:rsidR="00721082" w:rsidRPr="00863505" w:rsidRDefault="00721082" w:rsidP="00721082">
      <w:pPr>
        <w:ind w:rightChars="340" w:right="714"/>
        <w:jc w:val="right"/>
        <w:rPr>
          <w:rFonts w:hAnsi="HG丸ｺﾞｼｯｸM-PRO"/>
        </w:rPr>
      </w:pPr>
      <w:r w:rsidRPr="00863505">
        <w:rPr>
          <w:rFonts w:hAnsi="HG丸ｺﾞｼｯｸM-PRO" w:hint="eastAsia"/>
        </w:rPr>
        <w:t>（　）は更新時</w:t>
      </w:r>
      <w:r w:rsidRPr="00863505">
        <w:rPr>
          <w:rFonts w:hAnsi="HG丸ｺﾞｼｯｸM-PRO"/>
        </w:rPr>
        <w:br w:type="page"/>
      </w:r>
    </w:p>
    <w:p w14:paraId="02A0E86A" w14:textId="137C6327" w:rsidR="00721082" w:rsidRPr="00863505" w:rsidRDefault="00721082" w:rsidP="0008355A">
      <w:pPr>
        <w:pStyle w:val="4"/>
        <w:ind w:left="885"/>
        <w:rPr>
          <w:u w:val="none"/>
        </w:rPr>
      </w:pPr>
      <w:r w:rsidRPr="00863505">
        <w:rPr>
          <w:rFonts w:hint="eastAsia"/>
          <w:u w:val="none"/>
        </w:rPr>
        <w:lastRenderedPageBreak/>
        <w:t>維持管理水準</w:t>
      </w:r>
    </w:p>
    <w:p w14:paraId="7200C9E6" w14:textId="49C76E61" w:rsidR="00721082" w:rsidRPr="00863505" w:rsidRDefault="00721082" w:rsidP="009B4FFB">
      <w:pPr>
        <w:pStyle w:val="5"/>
        <w:ind w:left="922"/>
      </w:pPr>
      <w:r w:rsidRPr="00863505">
        <w:rPr>
          <w:rFonts w:hint="eastAsia"/>
        </w:rPr>
        <w:t>目標管理水準および限界管理水準の考え方</w:t>
      </w:r>
    </w:p>
    <w:p w14:paraId="778E93C5" w14:textId="2483819E" w:rsidR="00B1176E" w:rsidRPr="00863505" w:rsidRDefault="00B1176E" w:rsidP="00B1176E">
      <w:pPr>
        <w:pStyle w:val="50"/>
        <w:ind w:left="735" w:firstLine="210"/>
      </w:pPr>
      <w:r w:rsidRPr="00863505">
        <w:rPr>
          <w:rFonts w:hAnsi="HG丸ｺﾞｼｯｸM-PRO" w:hint="eastAsia"/>
          <w:szCs w:val="21"/>
        </w:rPr>
        <w:t>維持管理水準の設定については、安全性・信頼性やLCC最小化の観点から、設備の特性や重要性を考慮し、目標とする管理水準を適切に設定する。</w:t>
      </w:r>
    </w:p>
    <w:p w14:paraId="15B3201E" w14:textId="77777777" w:rsidR="00721082" w:rsidRPr="00863505" w:rsidRDefault="00721082" w:rsidP="00721082">
      <w:pPr>
        <w:pStyle w:val="50"/>
        <w:ind w:left="735" w:firstLine="210"/>
      </w:pPr>
    </w:p>
    <w:p w14:paraId="13E3D35A" w14:textId="60DBD2F7" w:rsidR="00721082" w:rsidRPr="00863505" w:rsidRDefault="00927372" w:rsidP="00927372">
      <w:pPr>
        <w:pStyle w:val="ac"/>
        <w:rPr>
          <w:bCs w:val="0"/>
          <w:szCs w:val="21"/>
        </w:rPr>
      </w:pPr>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662F57">
        <w:rPr>
          <w:noProof/>
        </w:rPr>
        <w:t>3.6</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662F57">
        <w:rPr>
          <w:noProof/>
        </w:rPr>
        <w:t>9</w:t>
      </w:r>
      <w:r w:rsidR="00606F16" w:rsidRPr="00863505">
        <w:fldChar w:fldCharType="end"/>
      </w:r>
      <w:r w:rsidR="00721082" w:rsidRPr="00863505">
        <w:rPr>
          <w:rFonts w:hint="eastAsia"/>
          <w:szCs w:val="21"/>
        </w:rPr>
        <w:t xml:space="preserve">　管理水準の基本的な考え方</w:t>
      </w:r>
    </w:p>
    <w:tbl>
      <w:tblPr>
        <w:tblStyle w:val="af6"/>
        <w:tblW w:w="8675" w:type="dxa"/>
        <w:tblInd w:w="534" w:type="dxa"/>
        <w:tblLook w:val="04A0" w:firstRow="1" w:lastRow="0" w:firstColumn="1" w:lastColumn="0" w:noHBand="0" w:noVBand="1"/>
      </w:tblPr>
      <w:tblGrid>
        <w:gridCol w:w="1729"/>
        <w:gridCol w:w="6946"/>
      </w:tblGrid>
      <w:tr w:rsidR="00863505" w:rsidRPr="00863505" w14:paraId="45FB6A1C" w14:textId="77777777" w:rsidTr="00B955E7">
        <w:tc>
          <w:tcPr>
            <w:tcW w:w="1729" w:type="dxa"/>
            <w:tcBorders>
              <w:bottom w:val="double" w:sz="4" w:space="0" w:color="auto"/>
            </w:tcBorders>
            <w:shd w:val="clear" w:color="auto" w:fill="D9D9D9" w:themeFill="background1" w:themeFillShade="D9"/>
            <w:vAlign w:val="center"/>
          </w:tcPr>
          <w:p w14:paraId="262FDCDE" w14:textId="77777777" w:rsidR="00721082" w:rsidRPr="00863505" w:rsidRDefault="00721082" w:rsidP="00B955E7">
            <w:pPr>
              <w:pStyle w:val="30"/>
              <w:ind w:leftChars="0" w:left="0" w:firstLineChars="0" w:firstLine="0"/>
              <w:jc w:val="center"/>
              <w:rPr>
                <w:rFonts w:hAnsi="HG丸ｺﾞｼｯｸM-PRO"/>
                <w:sz w:val="20"/>
                <w:szCs w:val="20"/>
              </w:rPr>
            </w:pPr>
            <w:r w:rsidRPr="00863505">
              <w:rPr>
                <w:rFonts w:hAnsi="HG丸ｺﾞｼｯｸM-PRO" w:hint="eastAsia"/>
                <w:sz w:val="20"/>
                <w:szCs w:val="20"/>
              </w:rPr>
              <w:t>区分</w:t>
            </w:r>
          </w:p>
        </w:tc>
        <w:tc>
          <w:tcPr>
            <w:tcW w:w="6946" w:type="dxa"/>
            <w:tcBorders>
              <w:bottom w:val="double" w:sz="4" w:space="0" w:color="auto"/>
            </w:tcBorders>
            <w:shd w:val="clear" w:color="auto" w:fill="D9D9D9" w:themeFill="background1" w:themeFillShade="D9"/>
          </w:tcPr>
          <w:p w14:paraId="1538FAD5" w14:textId="77777777" w:rsidR="00721082" w:rsidRPr="00863505" w:rsidRDefault="00721082" w:rsidP="00927372">
            <w:pPr>
              <w:pStyle w:val="30"/>
              <w:ind w:leftChars="0" w:left="0" w:firstLine="200"/>
              <w:jc w:val="center"/>
              <w:rPr>
                <w:rFonts w:hAnsi="HG丸ｺﾞｼｯｸM-PRO"/>
                <w:sz w:val="20"/>
                <w:szCs w:val="20"/>
              </w:rPr>
            </w:pPr>
            <w:r w:rsidRPr="00863505">
              <w:rPr>
                <w:rFonts w:hAnsi="HG丸ｺﾞｼｯｸM-PRO" w:hint="eastAsia"/>
                <w:sz w:val="20"/>
                <w:szCs w:val="20"/>
              </w:rPr>
              <w:t>河川管理施設（設備）における定義</w:t>
            </w:r>
          </w:p>
        </w:tc>
      </w:tr>
      <w:tr w:rsidR="00863505" w:rsidRPr="00863505" w14:paraId="2957D748" w14:textId="77777777" w:rsidTr="00B955E7">
        <w:tc>
          <w:tcPr>
            <w:tcW w:w="1729" w:type="dxa"/>
            <w:tcBorders>
              <w:top w:val="double" w:sz="4" w:space="0" w:color="auto"/>
            </w:tcBorders>
            <w:vAlign w:val="center"/>
          </w:tcPr>
          <w:p w14:paraId="59229EDE" w14:textId="77777777" w:rsidR="00721082" w:rsidRPr="00863505" w:rsidRDefault="00721082" w:rsidP="00B955E7">
            <w:pPr>
              <w:pStyle w:val="30"/>
              <w:ind w:leftChars="0" w:left="0" w:firstLineChars="0" w:firstLine="0"/>
              <w:jc w:val="center"/>
              <w:rPr>
                <w:rFonts w:hAnsi="HG丸ｺﾞｼｯｸM-PRO"/>
                <w:sz w:val="20"/>
                <w:szCs w:val="20"/>
              </w:rPr>
            </w:pPr>
            <w:r w:rsidRPr="00863505">
              <w:rPr>
                <w:rFonts w:hAnsi="HG丸ｺﾞｼｯｸM-PRO" w:hint="eastAsia"/>
                <w:sz w:val="20"/>
                <w:szCs w:val="20"/>
              </w:rPr>
              <w:t>限界管理水準</w:t>
            </w:r>
          </w:p>
        </w:tc>
        <w:tc>
          <w:tcPr>
            <w:tcW w:w="6946" w:type="dxa"/>
            <w:tcBorders>
              <w:top w:val="double" w:sz="4" w:space="0" w:color="auto"/>
            </w:tcBorders>
          </w:tcPr>
          <w:p w14:paraId="20359DAA"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・施設の機能を確保できる限界水準であり、絶対に下回ってはならない水準</w:t>
            </w:r>
          </w:p>
          <w:p w14:paraId="43EE55A1"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・これを下回らないよう、大規模補修・部分更新を実施</w:t>
            </w:r>
          </w:p>
        </w:tc>
      </w:tr>
      <w:tr w:rsidR="00721082" w:rsidRPr="00863505" w14:paraId="4A4994D2" w14:textId="77777777" w:rsidTr="00B955E7">
        <w:tc>
          <w:tcPr>
            <w:tcW w:w="1729" w:type="dxa"/>
            <w:tcBorders>
              <w:bottom w:val="single" w:sz="4" w:space="0" w:color="auto"/>
            </w:tcBorders>
            <w:vAlign w:val="center"/>
          </w:tcPr>
          <w:p w14:paraId="29EABE2C" w14:textId="77777777" w:rsidR="00721082" w:rsidRPr="00863505" w:rsidRDefault="00721082" w:rsidP="00B955E7">
            <w:pPr>
              <w:pStyle w:val="30"/>
              <w:ind w:leftChars="0" w:left="0" w:firstLineChars="0" w:firstLine="0"/>
              <w:jc w:val="center"/>
              <w:rPr>
                <w:rFonts w:hAnsi="HG丸ｺﾞｼｯｸM-PRO"/>
                <w:sz w:val="20"/>
                <w:szCs w:val="20"/>
              </w:rPr>
            </w:pPr>
            <w:r w:rsidRPr="00863505">
              <w:rPr>
                <w:rFonts w:hAnsi="HG丸ｺﾞｼｯｸM-PRO" w:hint="eastAsia"/>
                <w:sz w:val="20"/>
                <w:szCs w:val="20"/>
              </w:rPr>
              <w:t>目標管理水準</w:t>
            </w:r>
          </w:p>
        </w:tc>
        <w:tc>
          <w:tcPr>
            <w:tcW w:w="6946" w:type="dxa"/>
            <w:tcBorders>
              <w:bottom w:val="single" w:sz="4" w:space="0" w:color="auto"/>
            </w:tcBorders>
            <w:vAlign w:val="center"/>
          </w:tcPr>
          <w:p w14:paraId="2D8E6FBC"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・管理上、目標とする水準</w:t>
            </w:r>
          </w:p>
          <w:p w14:paraId="4C61394A"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・これを下回ると修繕等の対策を実施</w:t>
            </w:r>
          </w:p>
          <w:p w14:paraId="48DFBC5A"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・目標管理水準は、不測の事態が発生した場合でも対応可能となるよう、限界管理水準との間に適切な余裕を見込んで設定する。</w:t>
            </w:r>
          </w:p>
        </w:tc>
      </w:tr>
    </w:tbl>
    <w:p w14:paraId="03DF2B1D" w14:textId="77777777" w:rsidR="00721082" w:rsidRPr="00863505" w:rsidRDefault="00721082" w:rsidP="00721082">
      <w:pPr>
        <w:pStyle w:val="40"/>
        <w:ind w:left="420" w:firstLine="210"/>
      </w:pPr>
    </w:p>
    <w:p w14:paraId="23859D73" w14:textId="77777777" w:rsidR="00721082" w:rsidRPr="00863505" w:rsidRDefault="00721082" w:rsidP="00721082">
      <w:pPr>
        <w:jc w:val="center"/>
        <w:rPr>
          <w:rFonts w:hAnsi="HG丸ｺﾞｼｯｸM-PRO"/>
        </w:rPr>
      </w:pPr>
      <w:r w:rsidRPr="00863505">
        <w:rPr>
          <w:rFonts w:hAnsi="HG丸ｺﾞｼｯｸM-PRO"/>
          <w:noProof/>
        </w:rPr>
        <w:drawing>
          <wp:inline distT="0" distB="0" distL="0" distR="0" wp14:anchorId="2ECD6CAF" wp14:editId="3339F620">
            <wp:extent cx="4310380" cy="2018030"/>
            <wp:effectExtent l="0" t="0" r="0" b="0"/>
            <wp:docPr id="44056" name="図 37" descr="図 3.6 12　不測の事態に対する管理水準の余裕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6" name="図 37" descr="図 3.6 12　不測の事態に対する管理水準の余裕幅"/>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10380" cy="2018030"/>
                    </a:xfrm>
                    <a:prstGeom prst="rect">
                      <a:avLst/>
                    </a:prstGeom>
                    <a:noFill/>
                  </pic:spPr>
                </pic:pic>
              </a:graphicData>
            </a:graphic>
          </wp:inline>
        </w:drawing>
      </w:r>
    </w:p>
    <w:p w14:paraId="57F61B2B" w14:textId="504CE514" w:rsidR="00721082" w:rsidRPr="00863505" w:rsidRDefault="00B1176E" w:rsidP="00B1176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12</w:t>
      </w:r>
      <w:r w:rsidR="0040055F" w:rsidRPr="00863505">
        <w:rPr>
          <w:szCs w:val="21"/>
        </w:rPr>
        <w:fldChar w:fldCharType="end"/>
      </w:r>
      <w:r w:rsidRPr="00863505">
        <w:rPr>
          <w:rFonts w:hint="eastAsia"/>
          <w:szCs w:val="21"/>
        </w:rPr>
        <w:t xml:space="preserve">　</w:t>
      </w:r>
      <w:r w:rsidR="00721082" w:rsidRPr="00863505">
        <w:rPr>
          <w:rFonts w:hint="eastAsia"/>
          <w:szCs w:val="21"/>
        </w:rPr>
        <w:t>不測の事態に対する管理水準の余裕幅</w:t>
      </w:r>
    </w:p>
    <w:p w14:paraId="177D2B06" w14:textId="77777777" w:rsidR="00721082" w:rsidRPr="00863505" w:rsidRDefault="00721082" w:rsidP="00721082">
      <w:pPr>
        <w:widowControl/>
        <w:jc w:val="left"/>
        <w:rPr>
          <w:rFonts w:hAnsi="HG丸ｺﾞｼｯｸM-PRO"/>
        </w:rPr>
      </w:pPr>
    </w:p>
    <w:p w14:paraId="37E835F5" w14:textId="77777777" w:rsidR="00721082" w:rsidRPr="00863505" w:rsidRDefault="00721082" w:rsidP="00721082">
      <w:pPr>
        <w:jc w:val="center"/>
        <w:rPr>
          <w:rFonts w:hAnsi="HG丸ｺﾞｼｯｸM-PRO"/>
        </w:rPr>
      </w:pPr>
    </w:p>
    <w:p w14:paraId="626ADB5B" w14:textId="77777777" w:rsidR="00721082" w:rsidRPr="00863505" w:rsidRDefault="00721082" w:rsidP="00721082">
      <w:pPr>
        <w:jc w:val="center"/>
        <w:rPr>
          <w:rFonts w:hAnsi="HG丸ｺﾞｼｯｸM-PRO"/>
        </w:rPr>
      </w:pPr>
      <w:r w:rsidRPr="00863505">
        <w:rPr>
          <w:rFonts w:hAnsi="HG丸ｺﾞｼｯｸM-PRO"/>
        </w:rPr>
        <w:br w:type="page"/>
      </w:r>
    </w:p>
    <w:p w14:paraId="386E2CB8" w14:textId="120A2919" w:rsidR="00721082" w:rsidRPr="00863505" w:rsidRDefault="00721082" w:rsidP="009B4FFB">
      <w:pPr>
        <w:pStyle w:val="5"/>
        <w:ind w:left="922"/>
      </w:pPr>
      <w:r w:rsidRPr="00863505">
        <w:rPr>
          <w:rFonts w:hint="eastAsia"/>
        </w:rPr>
        <w:lastRenderedPageBreak/>
        <w:t>管理水準の設定</w:t>
      </w:r>
    </w:p>
    <w:p w14:paraId="584C72D3" w14:textId="6902C7DB" w:rsidR="00B1176E" w:rsidRPr="00863505" w:rsidRDefault="00B1176E" w:rsidP="00B1176E">
      <w:pPr>
        <w:pStyle w:val="50"/>
        <w:ind w:left="735" w:firstLine="210"/>
        <w:rPr>
          <w:rFonts w:hAnsi="HG丸ｺﾞｼｯｸM-PRO"/>
          <w:szCs w:val="21"/>
        </w:rPr>
      </w:pPr>
      <w:r w:rsidRPr="00863505">
        <w:rPr>
          <w:rFonts w:hAnsi="HG丸ｺﾞｼｯｸM-PRO" w:hint="eastAsia"/>
          <w:szCs w:val="21"/>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併せて課題やその対応についても整理を行っておく。</w:t>
      </w:r>
    </w:p>
    <w:p w14:paraId="11D811CB" w14:textId="292F47A7" w:rsidR="00B1176E" w:rsidRPr="00863505" w:rsidRDefault="00B1176E" w:rsidP="00B1176E">
      <w:pPr>
        <w:pStyle w:val="50"/>
        <w:ind w:left="735" w:firstLine="210"/>
      </w:pPr>
      <w:r w:rsidRPr="00863505">
        <w:rPr>
          <w:rFonts w:hAnsi="HG丸ｺﾞｼｯｸM-PRO" w:hint="eastAsia"/>
          <w:szCs w:val="21"/>
        </w:rPr>
        <w:t>河川管理施設（設備）の管理水準目標を以下に示す。</w:t>
      </w:r>
    </w:p>
    <w:p w14:paraId="24C25FFB" w14:textId="77777777" w:rsidR="00721082" w:rsidRPr="00863505" w:rsidRDefault="00721082" w:rsidP="00721082">
      <w:pPr>
        <w:jc w:val="center"/>
        <w:rPr>
          <w:rFonts w:hAnsi="HG丸ｺﾞｼｯｸM-PRO"/>
        </w:rPr>
      </w:pPr>
    </w:p>
    <w:p w14:paraId="4FE8EB09" w14:textId="3C141011" w:rsidR="00721082" w:rsidRPr="00863505" w:rsidRDefault="00B955E7" w:rsidP="00B955E7">
      <w:pPr>
        <w:pStyle w:val="ac"/>
        <w:rPr>
          <w:szCs w:val="21"/>
        </w:rPr>
      </w:pPr>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662F57">
        <w:rPr>
          <w:noProof/>
        </w:rPr>
        <w:t>3.6</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662F57">
        <w:rPr>
          <w:noProof/>
        </w:rPr>
        <w:t>10</w:t>
      </w:r>
      <w:r w:rsidR="00606F16" w:rsidRPr="00863505">
        <w:fldChar w:fldCharType="end"/>
      </w:r>
      <w:r w:rsidRPr="00863505">
        <w:rPr>
          <w:rFonts w:hint="eastAsia"/>
        </w:rPr>
        <w:t xml:space="preserve">　</w:t>
      </w:r>
      <w:r w:rsidR="00721082" w:rsidRPr="00863505">
        <w:rPr>
          <w:rFonts w:hint="eastAsia"/>
          <w:szCs w:val="21"/>
        </w:rPr>
        <w:t>河川管理施設（設備）における管理水準の設定</w:t>
      </w:r>
    </w:p>
    <w:tbl>
      <w:tblPr>
        <w:tblStyle w:val="af6"/>
        <w:tblW w:w="0" w:type="auto"/>
        <w:tblInd w:w="421" w:type="dxa"/>
        <w:tblLook w:val="04A0" w:firstRow="1" w:lastRow="0" w:firstColumn="1" w:lastColumn="0" w:noHBand="0" w:noVBand="1"/>
      </w:tblPr>
      <w:tblGrid>
        <w:gridCol w:w="1701"/>
        <w:gridCol w:w="2126"/>
        <w:gridCol w:w="1984"/>
        <w:gridCol w:w="1555"/>
        <w:gridCol w:w="1273"/>
      </w:tblGrid>
      <w:tr w:rsidR="00863505" w:rsidRPr="00863505" w14:paraId="60078AA1" w14:textId="77777777" w:rsidTr="00BD0FD6">
        <w:tc>
          <w:tcPr>
            <w:tcW w:w="1701" w:type="dxa"/>
            <w:shd w:val="clear" w:color="auto" w:fill="D9D9D9" w:themeFill="background1" w:themeFillShade="D9"/>
            <w:vAlign w:val="center"/>
          </w:tcPr>
          <w:p w14:paraId="358DA3B8"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設備名</w:t>
            </w:r>
          </w:p>
        </w:tc>
        <w:tc>
          <w:tcPr>
            <w:tcW w:w="2126" w:type="dxa"/>
            <w:shd w:val="clear" w:color="auto" w:fill="D9D9D9" w:themeFill="background1" w:themeFillShade="D9"/>
            <w:vAlign w:val="center"/>
          </w:tcPr>
          <w:p w14:paraId="15CE8F74"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維持管理手法</w:t>
            </w:r>
          </w:p>
        </w:tc>
        <w:tc>
          <w:tcPr>
            <w:tcW w:w="1984" w:type="dxa"/>
            <w:shd w:val="clear" w:color="auto" w:fill="D9D9D9" w:themeFill="background1" w:themeFillShade="D9"/>
            <w:vAlign w:val="center"/>
          </w:tcPr>
          <w:p w14:paraId="3062252A"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目標管理水準</w:t>
            </w:r>
          </w:p>
          <w:p w14:paraId="403895CC"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（最適管理水準）</w:t>
            </w:r>
          </w:p>
        </w:tc>
        <w:tc>
          <w:tcPr>
            <w:tcW w:w="1555" w:type="dxa"/>
            <w:shd w:val="clear" w:color="auto" w:fill="D9D9D9" w:themeFill="background1" w:themeFillShade="D9"/>
            <w:vAlign w:val="center"/>
          </w:tcPr>
          <w:p w14:paraId="55D78F45"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限界管理水準</w:t>
            </w:r>
          </w:p>
        </w:tc>
        <w:tc>
          <w:tcPr>
            <w:tcW w:w="1273" w:type="dxa"/>
            <w:shd w:val="clear" w:color="auto" w:fill="D9D9D9" w:themeFill="background1" w:themeFillShade="D9"/>
            <w:vAlign w:val="center"/>
          </w:tcPr>
          <w:p w14:paraId="49A033F1"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課題および</w:t>
            </w:r>
          </w:p>
          <w:p w14:paraId="21F57148"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今後の対応</w:t>
            </w:r>
          </w:p>
        </w:tc>
      </w:tr>
      <w:tr w:rsidR="00863505" w:rsidRPr="00863505" w14:paraId="4B6011F0" w14:textId="77777777" w:rsidTr="00BD0FD6">
        <w:tc>
          <w:tcPr>
            <w:tcW w:w="1701" w:type="dxa"/>
            <w:vAlign w:val="center"/>
          </w:tcPr>
          <w:p w14:paraId="1C5E3A87"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水門（樋門）</w:t>
            </w:r>
          </w:p>
        </w:tc>
        <w:tc>
          <w:tcPr>
            <w:tcW w:w="2126" w:type="dxa"/>
            <w:vAlign w:val="center"/>
          </w:tcPr>
          <w:p w14:paraId="65F80011"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w:t>
            </w:r>
          </w:p>
        </w:tc>
        <w:tc>
          <w:tcPr>
            <w:tcW w:w="1984" w:type="dxa"/>
            <w:vAlign w:val="center"/>
          </w:tcPr>
          <w:p w14:paraId="762780C3"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6483AAF4"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2A42450F"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r w:rsidR="00863505" w:rsidRPr="00863505" w14:paraId="59AD5746" w14:textId="77777777" w:rsidTr="00BD0FD6">
        <w:tc>
          <w:tcPr>
            <w:tcW w:w="1701" w:type="dxa"/>
            <w:vAlign w:val="center"/>
          </w:tcPr>
          <w:p w14:paraId="3F9CF496"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排水ポンプ</w:t>
            </w:r>
          </w:p>
        </w:tc>
        <w:tc>
          <w:tcPr>
            <w:tcW w:w="2126" w:type="dxa"/>
            <w:vAlign w:val="center"/>
          </w:tcPr>
          <w:p w14:paraId="035FF484"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w:t>
            </w:r>
          </w:p>
        </w:tc>
        <w:tc>
          <w:tcPr>
            <w:tcW w:w="1984" w:type="dxa"/>
            <w:vAlign w:val="center"/>
          </w:tcPr>
          <w:p w14:paraId="13340D26"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4EE93030"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62EA82EB"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r w:rsidR="00863505" w:rsidRPr="00863505" w14:paraId="16E42EE2" w14:textId="77777777" w:rsidTr="00BD0FD6">
        <w:tc>
          <w:tcPr>
            <w:tcW w:w="1701" w:type="dxa"/>
            <w:vAlign w:val="center"/>
          </w:tcPr>
          <w:p w14:paraId="69F9F377"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駆動用機関</w:t>
            </w:r>
          </w:p>
        </w:tc>
        <w:tc>
          <w:tcPr>
            <w:tcW w:w="2126" w:type="dxa"/>
            <w:vAlign w:val="center"/>
          </w:tcPr>
          <w:p w14:paraId="34FE10AC"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状態監視（維持）</w:t>
            </w:r>
          </w:p>
          <w:p w14:paraId="11D2544E" w14:textId="13BF287B"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時間計画（更新）※</w:t>
            </w:r>
          </w:p>
        </w:tc>
        <w:tc>
          <w:tcPr>
            <w:tcW w:w="1984" w:type="dxa"/>
            <w:vAlign w:val="center"/>
          </w:tcPr>
          <w:p w14:paraId="4CF8E231"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030A51F0"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p w14:paraId="3DF61963"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部品供給停止</w:t>
            </w:r>
          </w:p>
        </w:tc>
        <w:tc>
          <w:tcPr>
            <w:tcW w:w="1273" w:type="dxa"/>
            <w:vAlign w:val="center"/>
          </w:tcPr>
          <w:p w14:paraId="2538C376" w14:textId="77777777" w:rsidR="00721082" w:rsidRPr="00863505" w:rsidRDefault="00721082" w:rsidP="0019407B">
            <w:pPr>
              <w:pStyle w:val="50"/>
              <w:spacing w:line="240" w:lineRule="exact"/>
              <w:ind w:leftChars="0" w:left="0" w:firstLineChars="0" w:firstLine="0"/>
              <w:jc w:val="center"/>
              <w:rPr>
                <w:rFonts w:hAnsi="HG丸ｺﾞｼｯｸM-PRO" w:cs="Meiryo UI"/>
                <w:sz w:val="16"/>
                <w:szCs w:val="16"/>
              </w:rPr>
            </w:pPr>
            <w:r w:rsidRPr="00863505">
              <w:rPr>
                <w:rFonts w:hAnsi="HG丸ｺﾞｼｯｸM-PRO" w:cs="Meiryo UI" w:hint="eastAsia"/>
                <w:sz w:val="16"/>
                <w:szCs w:val="16"/>
              </w:rPr>
              <w:t>更新年数</w:t>
            </w:r>
          </w:p>
          <w:p w14:paraId="0DAF3DD8" w14:textId="77777777" w:rsidR="00721082" w:rsidRPr="00863505" w:rsidRDefault="00721082" w:rsidP="0019407B">
            <w:pPr>
              <w:pStyle w:val="50"/>
              <w:spacing w:line="240" w:lineRule="exact"/>
              <w:ind w:leftChars="0" w:left="0" w:firstLineChars="0" w:firstLine="0"/>
              <w:jc w:val="center"/>
              <w:rPr>
                <w:rFonts w:hAnsi="HG丸ｺﾞｼｯｸM-PRO" w:cs="Meiryo UI"/>
              </w:rPr>
            </w:pPr>
            <w:r w:rsidRPr="00863505">
              <w:rPr>
                <w:rFonts w:hAnsi="HG丸ｺﾞｼｯｸM-PRO" w:cs="Meiryo UI" w:hint="eastAsia"/>
                <w:sz w:val="16"/>
                <w:szCs w:val="16"/>
              </w:rPr>
              <w:t>原則35年</w:t>
            </w:r>
          </w:p>
        </w:tc>
      </w:tr>
      <w:tr w:rsidR="00863505" w:rsidRPr="00863505" w14:paraId="67B450C0" w14:textId="77777777" w:rsidTr="00BD0FD6">
        <w:tc>
          <w:tcPr>
            <w:tcW w:w="1701" w:type="dxa"/>
            <w:vAlign w:val="center"/>
          </w:tcPr>
          <w:p w14:paraId="4AE75C68"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防潮扉</w:t>
            </w:r>
          </w:p>
        </w:tc>
        <w:tc>
          <w:tcPr>
            <w:tcW w:w="2126" w:type="dxa"/>
            <w:vAlign w:val="center"/>
          </w:tcPr>
          <w:p w14:paraId="28D0E67D"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w:t>
            </w:r>
          </w:p>
        </w:tc>
        <w:tc>
          <w:tcPr>
            <w:tcW w:w="1984" w:type="dxa"/>
            <w:vAlign w:val="center"/>
          </w:tcPr>
          <w:p w14:paraId="712701AE"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007859DD"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241C2B42"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r w:rsidR="00863505" w:rsidRPr="00863505" w14:paraId="2103999D" w14:textId="77777777" w:rsidTr="00BD0FD6">
        <w:tc>
          <w:tcPr>
            <w:tcW w:w="1701" w:type="dxa"/>
            <w:vAlign w:val="center"/>
          </w:tcPr>
          <w:p w14:paraId="0B8ACFED"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電気設備</w:t>
            </w:r>
          </w:p>
        </w:tc>
        <w:tc>
          <w:tcPr>
            <w:tcW w:w="2126" w:type="dxa"/>
            <w:vAlign w:val="center"/>
          </w:tcPr>
          <w:p w14:paraId="67575DC2"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時間計画</w:t>
            </w:r>
          </w:p>
        </w:tc>
        <w:tc>
          <w:tcPr>
            <w:tcW w:w="1984" w:type="dxa"/>
            <w:vAlign w:val="center"/>
          </w:tcPr>
          <w:p w14:paraId="1DB4D131"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3CCA05FD"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2D5495CD"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bl>
    <w:p w14:paraId="2228E218" w14:textId="77777777" w:rsidR="00721082" w:rsidRPr="00863505" w:rsidRDefault="00721082" w:rsidP="00721082">
      <w:pPr>
        <w:pStyle w:val="40"/>
        <w:ind w:leftChars="400" w:left="1050" w:hangingChars="100" w:hanging="210"/>
        <w:rPr>
          <w:szCs w:val="21"/>
        </w:rPr>
      </w:pPr>
      <w:r w:rsidRPr="00863505">
        <w:rPr>
          <w:rFonts w:hint="eastAsia"/>
          <w:szCs w:val="21"/>
        </w:rPr>
        <w:t>※駆動用機関については、常に状態監視保全に努めた上で、更新時期の判断については時間計画保全の考え方を適用する。</w:t>
      </w:r>
    </w:p>
    <w:p w14:paraId="15768631" w14:textId="77777777" w:rsidR="00721082" w:rsidRPr="00863505" w:rsidRDefault="00721082" w:rsidP="00721082">
      <w:pPr>
        <w:pStyle w:val="40"/>
        <w:ind w:left="420" w:firstLine="210"/>
      </w:pPr>
    </w:p>
    <w:p w14:paraId="7F06C69C" w14:textId="394B6436" w:rsidR="00721082" w:rsidRPr="00863505" w:rsidRDefault="00B955E7" w:rsidP="00B955E7">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662F57">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662F57">
        <w:rPr>
          <w:noProof/>
          <w:szCs w:val="21"/>
        </w:rPr>
        <w:t>11</w:t>
      </w:r>
      <w:r w:rsidR="00606F16" w:rsidRPr="00863505">
        <w:rPr>
          <w:szCs w:val="21"/>
        </w:rPr>
        <w:fldChar w:fldCharType="end"/>
      </w:r>
      <w:r w:rsidR="00721082" w:rsidRPr="00863505">
        <w:rPr>
          <w:rFonts w:hint="eastAsia"/>
          <w:szCs w:val="21"/>
        </w:rPr>
        <w:t xml:space="preserve">　河川管理施設（設備）における目標管理水準と限界管理水準</w:t>
      </w:r>
    </w:p>
    <w:tbl>
      <w:tblPr>
        <w:tblStyle w:val="af6"/>
        <w:tblW w:w="0" w:type="auto"/>
        <w:tblInd w:w="959" w:type="dxa"/>
        <w:tblLook w:val="04A0" w:firstRow="1" w:lastRow="0" w:firstColumn="1" w:lastColumn="0" w:noHBand="0" w:noVBand="1"/>
      </w:tblPr>
      <w:tblGrid>
        <w:gridCol w:w="1523"/>
        <w:gridCol w:w="4821"/>
        <w:gridCol w:w="1762"/>
      </w:tblGrid>
      <w:tr w:rsidR="00863505" w:rsidRPr="00863505" w14:paraId="1992E259" w14:textId="77777777" w:rsidTr="0019407B">
        <w:trPr>
          <w:trHeight w:val="624"/>
        </w:trPr>
        <w:tc>
          <w:tcPr>
            <w:tcW w:w="1559" w:type="dxa"/>
            <w:vAlign w:val="center"/>
          </w:tcPr>
          <w:p w14:paraId="41FE5372"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健全度５</w:t>
            </w:r>
          </w:p>
        </w:tc>
        <w:tc>
          <w:tcPr>
            <w:tcW w:w="4961" w:type="dxa"/>
            <w:vAlign w:val="center"/>
          </w:tcPr>
          <w:p w14:paraId="54D41128" w14:textId="77777777" w:rsidR="00721082" w:rsidRPr="00863505" w:rsidRDefault="00721082" w:rsidP="0019407B">
            <w:pPr>
              <w:spacing w:line="200" w:lineRule="exact"/>
              <w:jc w:val="left"/>
              <w:rPr>
                <w:rFonts w:hAnsi="HG丸ｺﾞｼｯｸM-PRO" w:cs="Meiryo UI"/>
                <w:szCs w:val="21"/>
              </w:rPr>
            </w:pPr>
            <w:r w:rsidRPr="00863505">
              <w:rPr>
                <w:rFonts w:hAnsi="HG丸ｺﾞｼｯｸM-PRO" w:cs="Meiryo UI" w:hint="eastAsia"/>
                <w:szCs w:val="21"/>
              </w:rPr>
              <w:t>問題なし</w:t>
            </w:r>
          </w:p>
        </w:tc>
        <w:tc>
          <w:tcPr>
            <w:tcW w:w="1807" w:type="dxa"/>
            <w:tcBorders>
              <w:top w:val="nil"/>
              <w:bottom w:val="nil"/>
              <w:right w:val="nil"/>
            </w:tcBorders>
            <w:vAlign w:val="center"/>
          </w:tcPr>
          <w:p w14:paraId="66A31614" w14:textId="77777777" w:rsidR="00721082" w:rsidRPr="00863505" w:rsidRDefault="00721082" w:rsidP="0019407B">
            <w:pPr>
              <w:pStyle w:val="50"/>
              <w:spacing w:line="320" w:lineRule="exact"/>
              <w:ind w:leftChars="0" w:left="0" w:firstLineChars="0" w:firstLine="0"/>
              <w:jc w:val="center"/>
              <w:rPr>
                <w:rFonts w:cs="Meiryo UI"/>
              </w:rPr>
            </w:pPr>
          </w:p>
        </w:tc>
      </w:tr>
      <w:tr w:rsidR="00863505" w:rsidRPr="00863505" w14:paraId="70DFFA3D" w14:textId="77777777" w:rsidTr="0019407B">
        <w:trPr>
          <w:trHeight w:val="624"/>
        </w:trPr>
        <w:tc>
          <w:tcPr>
            <w:tcW w:w="1559" w:type="dxa"/>
            <w:vAlign w:val="center"/>
          </w:tcPr>
          <w:p w14:paraId="33022515"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4961" w:type="dxa"/>
            <w:vAlign w:val="center"/>
          </w:tcPr>
          <w:p w14:paraId="74556BAB" w14:textId="77777777" w:rsidR="00721082" w:rsidRPr="00863505" w:rsidRDefault="00721082" w:rsidP="0019407B">
            <w:pPr>
              <w:widowControl/>
              <w:spacing w:line="200" w:lineRule="exact"/>
              <w:jc w:val="left"/>
              <w:rPr>
                <w:rFonts w:hAnsi="HG丸ｺﾞｼｯｸM-PRO" w:cs="Meiryo UI"/>
                <w:szCs w:val="21"/>
              </w:rPr>
            </w:pPr>
            <w:r w:rsidRPr="00863505">
              <w:rPr>
                <w:rFonts w:hAnsi="HG丸ｺﾞｼｯｸM-PRO" w:cs="Meiryo UI" w:hint="eastAsia"/>
                <w:szCs w:val="21"/>
              </w:rPr>
              <w:t>劣化の兆候が見られる</w:t>
            </w:r>
          </w:p>
        </w:tc>
        <w:tc>
          <w:tcPr>
            <w:tcW w:w="1807" w:type="dxa"/>
            <w:tcBorders>
              <w:top w:val="nil"/>
              <w:right w:val="nil"/>
            </w:tcBorders>
            <w:vAlign w:val="bottom"/>
          </w:tcPr>
          <w:p w14:paraId="0C10858C"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目標管理水準</w:t>
            </w:r>
          </w:p>
        </w:tc>
      </w:tr>
      <w:tr w:rsidR="00863505" w:rsidRPr="00863505" w14:paraId="2682FC9A" w14:textId="77777777" w:rsidTr="0019407B">
        <w:trPr>
          <w:trHeight w:val="624"/>
        </w:trPr>
        <w:tc>
          <w:tcPr>
            <w:tcW w:w="1559" w:type="dxa"/>
            <w:vAlign w:val="center"/>
          </w:tcPr>
          <w:p w14:paraId="5B8FE0B5"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健全度３</w:t>
            </w:r>
          </w:p>
        </w:tc>
        <w:tc>
          <w:tcPr>
            <w:tcW w:w="4961" w:type="dxa"/>
            <w:vAlign w:val="center"/>
          </w:tcPr>
          <w:p w14:paraId="39AC64FC" w14:textId="77777777" w:rsidR="00721082" w:rsidRPr="00863505" w:rsidRDefault="00721082" w:rsidP="0019407B">
            <w:pPr>
              <w:widowControl/>
              <w:spacing w:line="200" w:lineRule="exact"/>
              <w:jc w:val="left"/>
              <w:rPr>
                <w:rFonts w:hAnsi="HG丸ｺﾞｼｯｸM-PRO" w:cs="Meiryo UI"/>
                <w:szCs w:val="21"/>
              </w:rPr>
            </w:pPr>
            <w:r w:rsidRPr="00863505">
              <w:rPr>
                <w:rFonts w:hAnsi="HG丸ｺﾞｼｯｸM-PRO" w:cs="Meiryo UI" w:hint="eastAsia"/>
                <w:szCs w:val="21"/>
              </w:rPr>
              <w:t>劣化が進行しているが、機場の機能に支障が出るほどではない。</w:t>
            </w:r>
          </w:p>
        </w:tc>
        <w:tc>
          <w:tcPr>
            <w:tcW w:w="1807" w:type="dxa"/>
            <w:tcBorders>
              <w:bottom w:val="nil"/>
              <w:right w:val="nil"/>
            </w:tcBorders>
            <w:vAlign w:val="center"/>
          </w:tcPr>
          <w:p w14:paraId="25AADA3C"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r w:rsidR="00863505" w:rsidRPr="00863505" w14:paraId="16BD5F92" w14:textId="77777777" w:rsidTr="0019407B">
        <w:trPr>
          <w:trHeight w:val="624"/>
        </w:trPr>
        <w:tc>
          <w:tcPr>
            <w:tcW w:w="1559" w:type="dxa"/>
            <w:vAlign w:val="center"/>
          </w:tcPr>
          <w:p w14:paraId="0A215A65"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4961" w:type="dxa"/>
            <w:vAlign w:val="center"/>
          </w:tcPr>
          <w:p w14:paraId="3C957BE1" w14:textId="77777777" w:rsidR="00721082" w:rsidRPr="00863505" w:rsidRDefault="00721082" w:rsidP="0019407B">
            <w:pPr>
              <w:spacing w:line="200" w:lineRule="exact"/>
              <w:jc w:val="left"/>
              <w:rPr>
                <w:rFonts w:hAnsi="HG丸ｺﾞｼｯｸM-PRO" w:cs="Meiryo UI"/>
                <w:szCs w:val="21"/>
              </w:rPr>
            </w:pPr>
            <w:r w:rsidRPr="00863505">
              <w:rPr>
                <w:rFonts w:hAnsi="HG丸ｺﾞｼｯｸM-PRO" w:cs="Meiryo UI" w:hint="eastAsia"/>
                <w:szCs w:val="21"/>
              </w:rPr>
              <w:t>劣化がさらに進行し、機場の機能に支障が出る恐れがある。</w:t>
            </w:r>
          </w:p>
        </w:tc>
        <w:tc>
          <w:tcPr>
            <w:tcW w:w="1807" w:type="dxa"/>
            <w:tcBorders>
              <w:top w:val="nil"/>
              <w:right w:val="nil"/>
            </w:tcBorders>
            <w:vAlign w:val="bottom"/>
          </w:tcPr>
          <w:p w14:paraId="4DBE4080"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限界管理水準</w:t>
            </w:r>
          </w:p>
        </w:tc>
      </w:tr>
      <w:tr w:rsidR="00863505" w:rsidRPr="00863505" w14:paraId="47F5406F" w14:textId="77777777" w:rsidTr="0019407B">
        <w:trPr>
          <w:trHeight w:val="624"/>
        </w:trPr>
        <w:tc>
          <w:tcPr>
            <w:tcW w:w="1559" w:type="dxa"/>
            <w:vAlign w:val="center"/>
          </w:tcPr>
          <w:p w14:paraId="7A081B2F"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健全度１</w:t>
            </w:r>
          </w:p>
        </w:tc>
        <w:tc>
          <w:tcPr>
            <w:tcW w:w="4961" w:type="dxa"/>
            <w:vAlign w:val="center"/>
          </w:tcPr>
          <w:p w14:paraId="2407CE4A" w14:textId="77777777" w:rsidR="00721082" w:rsidRPr="00863505" w:rsidRDefault="00721082" w:rsidP="0019407B">
            <w:pPr>
              <w:widowControl/>
              <w:spacing w:line="200" w:lineRule="exact"/>
              <w:jc w:val="left"/>
              <w:rPr>
                <w:rFonts w:hAnsi="HG丸ｺﾞｼｯｸM-PRO" w:cs="Meiryo UI"/>
                <w:szCs w:val="21"/>
              </w:rPr>
            </w:pPr>
            <w:r w:rsidRPr="00863505">
              <w:rPr>
                <w:rFonts w:hAnsi="HG丸ｺﾞｼｯｸM-PRO" w:cs="Meiryo UI" w:hint="eastAsia"/>
                <w:szCs w:val="21"/>
              </w:rPr>
              <w:t>劣化が著しく、補修・部分更新では対応不可。</w:t>
            </w:r>
          </w:p>
          <w:p w14:paraId="5A81BC3B" w14:textId="77777777" w:rsidR="00721082" w:rsidRPr="00863505" w:rsidRDefault="00721082" w:rsidP="0019407B">
            <w:pPr>
              <w:spacing w:line="200" w:lineRule="exact"/>
              <w:jc w:val="left"/>
              <w:rPr>
                <w:rFonts w:hAnsi="HG丸ｺﾞｼｯｸM-PRO" w:cs="Meiryo UI"/>
                <w:szCs w:val="21"/>
              </w:rPr>
            </w:pPr>
            <w:r w:rsidRPr="00863505">
              <w:rPr>
                <w:rFonts w:hAnsi="HG丸ｺﾞｼｯｸM-PRO" w:cs="Meiryo UI" w:hint="eastAsia"/>
                <w:szCs w:val="21"/>
              </w:rPr>
              <w:t>機場の機能に支障が出てもおかしくない状態。</w:t>
            </w:r>
          </w:p>
        </w:tc>
        <w:tc>
          <w:tcPr>
            <w:tcW w:w="1807" w:type="dxa"/>
            <w:tcBorders>
              <w:bottom w:val="nil"/>
              <w:right w:val="nil"/>
            </w:tcBorders>
            <w:vAlign w:val="center"/>
          </w:tcPr>
          <w:p w14:paraId="3E1F0AFC" w14:textId="77777777" w:rsidR="00721082" w:rsidRPr="00863505" w:rsidRDefault="00721082" w:rsidP="0019407B">
            <w:pPr>
              <w:pStyle w:val="50"/>
              <w:spacing w:line="320" w:lineRule="exact"/>
              <w:ind w:leftChars="0" w:left="0" w:firstLineChars="0" w:firstLine="0"/>
              <w:jc w:val="center"/>
              <w:rPr>
                <w:rFonts w:cs="Meiryo UI"/>
              </w:rPr>
            </w:pPr>
          </w:p>
        </w:tc>
      </w:tr>
    </w:tbl>
    <w:p w14:paraId="26B5C8D4" w14:textId="77777777" w:rsidR="00721082" w:rsidRPr="00863505" w:rsidRDefault="00721082" w:rsidP="00721082">
      <w:pPr>
        <w:pStyle w:val="40"/>
        <w:ind w:left="420" w:firstLineChars="400" w:firstLine="840"/>
        <w:rPr>
          <w:rFonts w:hAnsi="HG丸ｺﾞｼｯｸM-PRO"/>
          <w:szCs w:val="21"/>
        </w:rPr>
      </w:pPr>
      <w:r w:rsidRPr="00863505">
        <w:rPr>
          <w:rFonts w:hAnsi="HG丸ｺﾞｼｯｸM-PRO" w:hint="eastAsia"/>
          <w:szCs w:val="21"/>
        </w:rPr>
        <w:t>健全度詳細は健全度判定要領による</w:t>
      </w:r>
    </w:p>
    <w:p w14:paraId="26E63313" w14:textId="77777777" w:rsidR="00721082" w:rsidRPr="00863505" w:rsidRDefault="00721082" w:rsidP="00721082">
      <w:pPr>
        <w:rPr>
          <w:rFonts w:hAnsi="HG丸ｺﾞｼｯｸM-PRO"/>
        </w:rPr>
      </w:pPr>
      <w:r w:rsidRPr="00863505">
        <w:rPr>
          <w:rFonts w:hAnsi="HG丸ｺﾞｼｯｸM-PRO"/>
        </w:rPr>
        <w:br w:type="page"/>
      </w:r>
    </w:p>
    <w:p w14:paraId="6842335F" w14:textId="5C88BFDD" w:rsidR="00721082" w:rsidRPr="00863505" w:rsidRDefault="00721082" w:rsidP="0008355A">
      <w:pPr>
        <w:pStyle w:val="4"/>
        <w:ind w:left="885"/>
        <w:rPr>
          <w:u w:val="none"/>
        </w:rPr>
      </w:pPr>
      <w:r w:rsidRPr="00863505">
        <w:rPr>
          <w:rFonts w:hint="eastAsia"/>
          <w:u w:val="none"/>
        </w:rPr>
        <w:lastRenderedPageBreak/>
        <w:t>更新フロー</w:t>
      </w:r>
    </w:p>
    <w:p w14:paraId="29BC01E0" w14:textId="3E5565B8" w:rsidR="00B955E7" w:rsidRPr="00863505" w:rsidRDefault="00B955E7" w:rsidP="00B955E7">
      <w:pPr>
        <w:pStyle w:val="40"/>
        <w:ind w:left="420" w:firstLine="210"/>
      </w:pPr>
      <w:r w:rsidRPr="00863505">
        <w:rPr>
          <w:rFonts w:hAnsi="HG丸ｺﾞｼｯｸM-PRO" w:hint="eastAsia"/>
          <w:szCs w:val="21"/>
        </w:rPr>
        <w:t>河川管理施設（設備）は、大規模補修等による主要機器の延命化や電気・補機設備の更新などを組み合わせて、安全性・信頼性・LCC低減の観点から機場全体を長寿命化することを基本とするが、機場全体の更新や、構成機器の更新（部分更新）については、物理的、機能的、経済的、社会的視点などから総合的に評価を行い、</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_Ref185418254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00662F57" w:rsidRPr="00863505">
        <w:rPr>
          <w:rFonts w:hint="eastAsia"/>
          <w:szCs w:val="21"/>
        </w:rPr>
        <w:t xml:space="preserve">図 </w:t>
      </w:r>
      <w:r w:rsidR="00662F57">
        <w:rPr>
          <w:noProof/>
          <w:szCs w:val="21"/>
        </w:rPr>
        <w:t>3.6</w:t>
      </w:r>
      <w:r w:rsidR="00662F57" w:rsidRPr="00863505">
        <w:rPr>
          <w:szCs w:val="21"/>
        </w:rPr>
        <w:noBreakHyphen/>
      </w:r>
      <w:r w:rsidR="00662F57">
        <w:rPr>
          <w:noProof/>
          <w:szCs w:val="21"/>
        </w:rPr>
        <w:t>13</w:t>
      </w:r>
      <w:r w:rsidR="00662F57" w:rsidRPr="00863505">
        <w:rPr>
          <w:rFonts w:hint="eastAsia"/>
          <w:szCs w:val="21"/>
        </w:rPr>
        <w:t xml:space="preserve">　更新判定フロー</w:t>
      </w:r>
      <w:r w:rsidRPr="00863505">
        <w:rPr>
          <w:rFonts w:hAnsi="HG丸ｺﾞｼｯｸM-PRO"/>
          <w:szCs w:val="21"/>
        </w:rPr>
        <w:fldChar w:fldCharType="end"/>
      </w:r>
      <w:r w:rsidRPr="00863505">
        <w:rPr>
          <w:rFonts w:hAnsi="HG丸ｺﾞｼｯｸM-PRO" w:hint="eastAsia"/>
          <w:szCs w:val="21"/>
        </w:rPr>
        <w:t>に基づき、大規模補修や更新・部分更新について見極める。</w:t>
      </w:r>
    </w:p>
    <w:p w14:paraId="43D60059" w14:textId="77777777" w:rsidR="00721082" w:rsidRPr="00863505" w:rsidRDefault="00721082" w:rsidP="00721082">
      <w:pPr>
        <w:pStyle w:val="50"/>
        <w:ind w:leftChars="200" w:left="630" w:hangingChars="100" w:hanging="210"/>
        <w:rPr>
          <w:rFonts w:hAnsi="HG丸ｺﾞｼｯｸM-PRO"/>
          <w:szCs w:val="21"/>
        </w:rPr>
      </w:pPr>
      <w:r w:rsidRPr="00863505">
        <w:rPr>
          <w:rFonts w:hAnsi="HG丸ｺﾞｼｯｸM-PRO" w:hint="eastAsia"/>
          <w:szCs w:val="21"/>
        </w:rPr>
        <w:t>※本計画での“長寿命化”は、新設から撤去までのいわゆるライフサイクル延長のための対策という狭義の長寿命化に留まらず、維持管理・更新を適切に行うことにより、将来にわたって必要なインフラの機能を発揮し続けるための取組みとする。</w:t>
      </w:r>
    </w:p>
    <w:p w14:paraId="03D82B14" w14:textId="77777777" w:rsidR="00721082" w:rsidRPr="00863505" w:rsidRDefault="00721082" w:rsidP="00721082">
      <w:pPr>
        <w:jc w:val="center"/>
        <w:rPr>
          <w:rFonts w:hAnsi="HG丸ｺﾞｼｯｸM-PRO"/>
        </w:rPr>
      </w:pPr>
    </w:p>
    <w:p w14:paraId="16F96274" w14:textId="00C2C843" w:rsidR="00721082" w:rsidRPr="00863505" w:rsidRDefault="00721082" w:rsidP="009B4FFB">
      <w:pPr>
        <w:pStyle w:val="5"/>
        <w:ind w:left="922"/>
      </w:pPr>
      <w:r w:rsidRPr="00863505">
        <w:rPr>
          <w:rFonts w:hint="eastAsia"/>
        </w:rPr>
        <w:t>考慮すべき視点と更新判定フロー</w:t>
      </w:r>
    </w:p>
    <w:p w14:paraId="0717273D" w14:textId="77777777" w:rsidR="00B1176E" w:rsidRPr="00863505" w:rsidRDefault="00B1176E" w:rsidP="00B1176E">
      <w:pPr>
        <w:pStyle w:val="50"/>
        <w:ind w:left="735" w:firstLine="210"/>
      </w:pPr>
    </w:p>
    <w:p w14:paraId="7842BADA" w14:textId="77777777" w:rsidR="00721082" w:rsidRPr="00863505" w:rsidRDefault="00721082" w:rsidP="00721082">
      <w:pPr>
        <w:rPr>
          <w:rFonts w:hAnsi="HG丸ｺﾞｼｯｸM-PRO"/>
        </w:rPr>
      </w:pPr>
      <w:r w:rsidRPr="00863505">
        <w:rPr>
          <w:rFonts w:hAnsi="HG丸ｺﾞｼｯｸM-PRO"/>
          <w:noProof/>
        </w:rPr>
        <mc:AlternateContent>
          <mc:Choice Requires="wpg">
            <w:drawing>
              <wp:anchor distT="0" distB="0" distL="114300" distR="114300" simplePos="0" relativeHeight="252137472" behindDoc="0" locked="0" layoutInCell="1" allowOverlap="1" wp14:anchorId="3CE4F832" wp14:editId="258BC055">
                <wp:simplePos x="0" y="0"/>
                <wp:positionH relativeFrom="column">
                  <wp:posOffset>0</wp:posOffset>
                </wp:positionH>
                <wp:positionV relativeFrom="paragraph">
                  <wp:posOffset>0</wp:posOffset>
                </wp:positionV>
                <wp:extent cx="4031049" cy="4040250"/>
                <wp:effectExtent l="0" t="0" r="7620" b="17780"/>
                <wp:wrapNone/>
                <wp:docPr id="244" name="グループ化 6" descr="図 3.6 13　更新判定フロー"/>
                <wp:cNvGraphicFramePr/>
                <a:graphic xmlns:a="http://schemas.openxmlformats.org/drawingml/2006/main">
                  <a:graphicData uri="http://schemas.microsoft.com/office/word/2010/wordprocessingGroup">
                    <wpg:wgp>
                      <wpg:cNvGrpSpPr/>
                      <wpg:grpSpPr>
                        <a:xfrm>
                          <a:off x="0" y="0"/>
                          <a:ext cx="4031049" cy="4040250"/>
                          <a:chOff x="292970" y="237527"/>
                          <a:chExt cx="4031467" cy="4040654"/>
                        </a:xfrm>
                      </wpg:grpSpPr>
                      <wps:wsp>
                        <wps:cNvPr id="245" name="フローチャート : 端子 40"/>
                        <wps:cNvSpPr/>
                        <wps:spPr>
                          <a:xfrm>
                            <a:off x="606689" y="237527"/>
                            <a:ext cx="1152129" cy="349889"/>
                          </a:xfrm>
                          <a:prstGeom prst="flowChartTerminator">
                            <a:avLst/>
                          </a:prstGeom>
                          <a:solidFill>
                            <a:srgbClr val="F14124">
                              <a:lumMod val="20000"/>
                              <a:lumOff val="80000"/>
                            </a:srgbClr>
                          </a:solidFill>
                          <a:ln w="15875" cap="flat" cmpd="sng" algn="ctr">
                            <a:solidFill>
                              <a:srgbClr val="4E67C8">
                                <a:shade val="50000"/>
                                <a:shade val="75000"/>
                                <a:satMod val="125000"/>
                                <a:lumMod val="75000"/>
                              </a:srgbClr>
                            </a:solidFill>
                            <a:prstDash val="solid"/>
                          </a:ln>
                          <a:effectLst/>
                        </wps:spPr>
                        <wps:txbx>
                          <w:txbxContent>
                            <w:p w14:paraId="26933CC1" w14:textId="77777777" w:rsidR="00721082" w:rsidRPr="00D237A5"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D237A5">
                                <w:rPr>
                                  <w:rFonts w:ascii="HG丸ｺﾞｼｯｸM-PRO" w:eastAsia="HG丸ｺﾞｼｯｸM-PRO" w:hAnsi="HG丸ｺﾞｼｯｸM-PRO" w:cs="Meiryo UI" w:hint="eastAsia"/>
                                  <w:kern w:val="24"/>
                                  <w:sz w:val="20"/>
                                  <w:szCs w:val="20"/>
                                </w:rPr>
                                <w:t>START</w:t>
                              </w:r>
                            </w:p>
                            <w:p w14:paraId="798E6E95" w14:textId="77777777" w:rsidR="00721082" w:rsidRDefault="00721082" w:rsidP="00721082"/>
                          </w:txbxContent>
                        </wps:txbx>
                        <wps:bodyPr rtlCol="0" anchor="ctr"/>
                      </wps:wsp>
                      <wps:wsp>
                        <wps:cNvPr id="246" name="角丸四角形 246"/>
                        <wps:cNvSpPr/>
                        <wps:spPr>
                          <a:xfrm>
                            <a:off x="606672" y="3929781"/>
                            <a:ext cx="1152141" cy="348400"/>
                          </a:xfrm>
                          <a:prstGeom prst="roundRect">
                            <a:avLst/>
                          </a:prstGeom>
                          <a:solidFill>
                            <a:srgbClr val="F14124">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68354C5A" w14:textId="77777777" w:rsidR="00721082" w:rsidRPr="00925289" w:rsidRDefault="00721082" w:rsidP="00721082">
                              <w:pPr>
                                <w:pStyle w:val="Web"/>
                                <w:spacing w:before="0" w:beforeAutospacing="0" w:after="0" w:afterAutospacing="0" w:line="320" w:lineRule="exact"/>
                                <w:jc w:val="center"/>
                                <w:rPr>
                                  <w:rFonts w:ascii="HG丸ｺﾞｼｯｸM-PRO" w:eastAsia="HG丸ｺﾞｼｯｸM-PRO" w:hAnsi="HG丸ｺﾞｼｯｸM-PRO"/>
                                  <w:sz w:val="20"/>
                                  <w:szCs w:val="20"/>
                                </w:rPr>
                              </w:pPr>
                              <w:r w:rsidRPr="005B5A84">
                                <w:rPr>
                                  <w:rFonts w:ascii="HG丸ｺﾞｼｯｸM-PRO" w:eastAsia="HG丸ｺﾞｼｯｸM-PRO" w:hAnsi="HG丸ｺﾞｼｯｸM-PRO" w:cs="Meiryo UI" w:hint="eastAsia"/>
                                  <w:color w:val="FFFFFF" w:themeColor="background1"/>
                                  <w:kern w:val="24"/>
                                  <w:sz w:val="20"/>
                                  <w:szCs w:val="20"/>
                                </w:rPr>
                                <w:t>補修等</w:t>
                              </w:r>
                            </w:p>
                          </w:txbxContent>
                        </wps:txbx>
                        <wps:bodyPr rtlCol="0" anchor="ctr"/>
                      </wps:wsp>
                      <wps:wsp>
                        <wps:cNvPr id="247" name="角丸四角形 247"/>
                        <wps:cNvSpPr/>
                        <wps:spPr>
                          <a:xfrm>
                            <a:off x="2950720" y="3945266"/>
                            <a:ext cx="913236" cy="317009"/>
                          </a:xfrm>
                          <a:prstGeom prst="roundRect">
                            <a:avLst/>
                          </a:prstGeom>
                          <a:solidFill>
                            <a:srgbClr val="4E67C8"/>
                          </a:solidFill>
                          <a:ln w="15875" cap="flat" cmpd="sng" algn="ctr">
                            <a:solidFill>
                              <a:srgbClr val="4E67C8">
                                <a:shade val="50000"/>
                                <a:shade val="75000"/>
                                <a:satMod val="125000"/>
                                <a:lumMod val="75000"/>
                              </a:srgbClr>
                            </a:solidFill>
                            <a:prstDash val="solid"/>
                          </a:ln>
                          <a:effectLst/>
                        </wps:spPr>
                        <wps:txbx>
                          <w:txbxContent>
                            <w:p w14:paraId="5FBF0D35"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wps:txbx>
                        <wps:bodyPr rtlCol="0" anchor="ctr"/>
                      </wps:wsp>
                      <wps:wsp>
                        <wps:cNvPr id="248" name="テキスト ボックス 11"/>
                        <wps:cNvSpPr txBox="1"/>
                        <wps:spPr>
                          <a:xfrm>
                            <a:off x="2152055" y="1021221"/>
                            <a:ext cx="437560" cy="294669"/>
                          </a:xfrm>
                          <a:prstGeom prst="rect">
                            <a:avLst/>
                          </a:prstGeom>
                          <a:noFill/>
                        </wps:spPr>
                        <wps:txbx>
                          <w:txbxContent>
                            <w:p w14:paraId="3F6A9567"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wps:txbx>
                        <wps:bodyPr wrap="none" rtlCol="0">
                          <a:spAutoFit/>
                        </wps:bodyPr>
                      </wps:wsp>
                      <wps:wsp>
                        <wps:cNvPr id="249" name="テキスト ボックス 12"/>
                        <wps:cNvSpPr txBox="1"/>
                        <wps:spPr>
                          <a:xfrm>
                            <a:off x="2154228" y="1759032"/>
                            <a:ext cx="437560" cy="294669"/>
                          </a:xfrm>
                          <a:prstGeom prst="rect">
                            <a:avLst/>
                          </a:prstGeom>
                          <a:noFill/>
                        </wps:spPr>
                        <wps:txbx>
                          <w:txbxContent>
                            <w:p w14:paraId="76F26083"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wps:txbx>
                        <wps:bodyPr wrap="none" rtlCol="0">
                          <a:spAutoFit/>
                        </wps:bodyPr>
                      </wps:wsp>
                      <wps:wsp>
                        <wps:cNvPr id="251" name="テキスト ボックス 13"/>
                        <wps:cNvSpPr txBox="1"/>
                        <wps:spPr>
                          <a:xfrm>
                            <a:off x="1136073" y="1191927"/>
                            <a:ext cx="437560" cy="294669"/>
                          </a:xfrm>
                          <a:prstGeom prst="rect">
                            <a:avLst/>
                          </a:prstGeom>
                          <a:noFill/>
                        </wps:spPr>
                        <wps:txbx>
                          <w:txbxContent>
                            <w:p w14:paraId="4B6D8876"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wps:txbx>
                        <wps:bodyPr wrap="none" rtlCol="0">
                          <a:spAutoFit/>
                        </wps:bodyPr>
                      </wps:wsp>
                      <wps:wsp>
                        <wps:cNvPr id="252" name="テキスト ボックス 14"/>
                        <wps:cNvSpPr txBox="1"/>
                        <wps:spPr>
                          <a:xfrm>
                            <a:off x="1136073" y="1909018"/>
                            <a:ext cx="437560" cy="294669"/>
                          </a:xfrm>
                          <a:prstGeom prst="rect">
                            <a:avLst/>
                          </a:prstGeom>
                          <a:noFill/>
                        </wps:spPr>
                        <wps:txbx>
                          <w:txbxContent>
                            <w:p w14:paraId="4418EEE8"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wps:txbx>
                        <wps:bodyPr wrap="none" rtlCol="0">
                          <a:spAutoFit/>
                        </wps:bodyPr>
                      </wps:wsp>
                      <wps:wsp>
                        <wps:cNvPr id="253" name="角丸四角形 253"/>
                        <wps:cNvSpPr/>
                        <wps:spPr>
                          <a:xfrm>
                            <a:off x="2677985" y="902229"/>
                            <a:ext cx="913236" cy="337364"/>
                          </a:xfrm>
                          <a:prstGeom prst="roundRect">
                            <a:avLst/>
                          </a:prstGeom>
                          <a:solidFill>
                            <a:srgbClr val="4E67C8"/>
                          </a:solidFill>
                          <a:ln w="15875" cap="flat" cmpd="sng" algn="ctr">
                            <a:solidFill>
                              <a:srgbClr val="4E67C8">
                                <a:shade val="50000"/>
                                <a:shade val="75000"/>
                                <a:satMod val="125000"/>
                                <a:lumMod val="75000"/>
                              </a:srgbClr>
                            </a:solidFill>
                            <a:prstDash val="solid"/>
                          </a:ln>
                          <a:effectLst/>
                        </wps:spPr>
                        <wps:txbx>
                          <w:txbxContent>
                            <w:p w14:paraId="0B922488"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wps:txbx>
                        <wps:bodyPr rtlCol="0" anchor="ctr"/>
                      </wps:wsp>
                      <wps:wsp>
                        <wps:cNvPr id="254" name="角丸四角形 254"/>
                        <wps:cNvSpPr/>
                        <wps:spPr>
                          <a:xfrm>
                            <a:off x="311718" y="890661"/>
                            <a:ext cx="1745773" cy="353047"/>
                          </a:xfrm>
                          <a:prstGeom prst="roundRect">
                            <a:avLst/>
                          </a:prstGeom>
                          <a:solidFill>
                            <a:srgbClr val="A7EA52">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00903E9E" w14:textId="77777777" w:rsidR="00721082" w:rsidRPr="00FF0ED1"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16"/>
                                  <w:szCs w:val="16"/>
                                </w:rPr>
                              </w:pPr>
                              <w:r w:rsidRPr="00925289">
                                <w:rPr>
                                  <w:rFonts w:ascii="HG丸ｺﾞｼｯｸM-PRO" w:eastAsia="HG丸ｺﾞｼｯｸM-PRO" w:hAnsi="HG丸ｺﾞｼｯｸM-PRO" w:cs="Meiryo UI" w:hint="eastAsia"/>
                                  <w:color w:val="000000" w:themeColor="text1"/>
                                  <w:kern w:val="24"/>
                                  <w:sz w:val="20"/>
                                  <w:szCs w:val="20"/>
                                </w:rPr>
                                <w:t>社会的要因による更新</w:t>
                              </w:r>
                            </w:p>
                          </w:txbxContent>
                        </wps:txbx>
                        <wps:bodyPr rtlCol="0" anchor="ctr"/>
                      </wps:wsp>
                      <wps:wsp>
                        <wps:cNvPr id="255" name="角丸四角形 255"/>
                        <wps:cNvSpPr/>
                        <wps:spPr>
                          <a:xfrm>
                            <a:off x="2677985" y="1631773"/>
                            <a:ext cx="913236" cy="326289"/>
                          </a:xfrm>
                          <a:prstGeom prst="roundRect">
                            <a:avLst/>
                          </a:prstGeom>
                          <a:solidFill>
                            <a:srgbClr val="4E67C8"/>
                          </a:solidFill>
                          <a:ln w="15875" cap="flat" cmpd="sng" algn="ctr">
                            <a:solidFill>
                              <a:srgbClr val="4E67C8">
                                <a:shade val="50000"/>
                                <a:shade val="75000"/>
                                <a:satMod val="125000"/>
                                <a:lumMod val="75000"/>
                              </a:srgbClr>
                            </a:solidFill>
                            <a:prstDash val="solid"/>
                          </a:ln>
                          <a:effectLst/>
                        </wps:spPr>
                        <wps:txbx>
                          <w:txbxContent>
                            <w:p w14:paraId="38BED245"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wps:txbx>
                        <wps:bodyPr rtlCol="0" anchor="ctr"/>
                      </wps:wsp>
                      <wps:wsp>
                        <wps:cNvPr id="256" name="角丸四角形 256"/>
                        <wps:cNvSpPr/>
                        <wps:spPr>
                          <a:xfrm>
                            <a:off x="311717" y="1613070"/>
                            <a:ext cx="1745798" cy="370917"/>
                          </a:xfrm>
                          <a:prstGeom prst="roundRect">
                            <a:avLst/>
                          </a:prstGeom>
                          <a:solidFill>
                            <a:srgbClr val="A7EA52">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0B95749E" w14:textId="77777777" w:rsidR="00721082" w:rsidRPr="00CA373F"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機能的要因による更新</w:t>
                              </w:r>
                            </w:p>
                          </w:txbxContent>
                        </wps:txbx>
                        <wps:bodyPr rtlCol="0" anchor="ctr"/>
                      </wps:wsp>
                      <wps:wsp>
                        <wps:cNvPr id="259" name="角丸四角形 259"/>
                        <wps:cNvSpPr/>
                        <wps:spPr>
                          <a:xfrm>
                            <a:off x="311716" y="2292142"/>
                            <a:ext cx="1745773" cy="405814"/>
                          </a:xfrm>
                          <a:prstGeom prst="roundRect">
                            <a:avLst/>
                          </a:prstGeom>
                          <a:solidFill>
                            <a:srgbClr val="A7EA52">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7FA77E47" w14:textId="77777777" w:rsidR="00721082" w:rsidRPr="00CA373F"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物理的要因による更新</w:t>
                              </w:r>
                            </w:p>
                          </w:txbxContent>
                        </wps:txbx>
                        <wps:bodyPr rtlCol="0" anchor="ctr"/>
                      </wps:wsp>
                      <wps:wsp>
                        <wps:cNvPr id="264" name="角丸四角形 264"/>
                        <wps:cNvSpPr/>
                        <wps:spPr>
                          <a:xfrm>
                            <a:off x="292970" y="3278620"/>
                            <a:ext cx="1779564" cy="299783"/>
                          </a:xfrm>
                          <a:prstGeom prst="roundRect">
                            <a:avLst/>
                          </a:prstGeom>
                          <a:solidFill>
                            <a:srgbClr val="FF0000"/>
                          </a:solidFill>
                          <a:ln w="15875" cap="flat" cmpd="sng" algn="ctr">
                            <a:solidFill>
                              <a:srgbClr val="4E67C8">
                                <a:shade val="50000"/>
                                <a:shade val="75000"/>
                                <a:satMod val="125000"/>
                                <a:lumMod val="75000"/>
                              </a:srgbClr>
                            </a:solidFill>
                            <a:prstDash val="solid"/>
                          </a:ln>
                          <a:effectLst/>
                        </wps:spPr>
                        <wps:txbx>
                          <w:txbxContent>
                            <w:p w14:paraId="57A4626D"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ＬＣＣ・総合評価</w:t>
                              </w:r>
                            </w:p>
                          </w:txbxContent>
                        </wps:txbx>
                        <wps:bodyPr rtlCol="0" anchor="ctr"/>
                      </wps:wsp>
                      <wps:wsp>
                        <wps:cNvPr id="265" name="直線矢印コネクタ 265"/>
                        <wps:cNvCnPr>
                          <a:stCxn id="245" idx="2"/>
                          <a:endCxn id="254" idx="0"/>
                        </wps:cNvCnPr>
                        <wps:spPr>
                          <a:xfrm>
                            <a:off x="1182753" y="587416"/>
                            <a:ext cx="1851" cy="303245"/>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66" name="直線矢印コネクタ 266"/>
                        <wps:cNvCnPr>
                          <a:stCxn id="254" idx="2"/>
                          <a:endCxn id="256" idx="0"/>
                        </wps:cNvCnPr>
                        <wps:spPr>
                          <a:xfrm>
                            <a:off x="1184605" y="1243708"/>
                            <a:ext cx="12" cy="369362"/>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67" name="直線矢印コネクタ 267"/>
                        <wps:cNvCnPr>
                          <a:stCxn id="256" idx="2"/>
                          <a:endCxn id="259" idx="0"/>
                        </wps:cNvCnPr>
                        <wps:spPr>
                          <a:xfrm>
                            <a:off x="1184588" y="1983948"/>
                            <a:ext cx="15" cy="308193"/>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69" name="直線矢印コネクタ 269"/>
                        <wps:cNvCnPr>
                          <a:stCxn id="254" idx="3"/>
                          <a:endCxn id="253" idx="1"/>
                        </wps:cNvCnPr>
                        <wps:spPr>
                          <a:xfrm>
                            <a:off x="2057491" y="1067184"/>
                            <a:ext cx="620494" cy="3726"/>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70" name="直線矢印コネクタ 270"/>
                        <wps:cNvCnPr>
                          <a:stCxn id="256" idx="3"/>
                          <a:endCxn id="255" idx="1"/>
                        </wps:cNvCnPr>
                        <wps:spPr>
                          <a:xfrm flipV="1">
                            <a:off x="2057515" y="1794917"/>
                            <a:ext cx="620470" cy="3611"/>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71" name="カギ線コネクタ 271"/>
                        <wps:cNvCnPr>
                          <a:stCxn id="264" idx="2"/>
                          <a:endCxn id="246" idx="0"/>
                        </wps:cNvCnPr>
                        <wps:spPr>
                          <a:xfrm rot="5400000">
                            <a:off x="1007059" y="3754087"/>
                            <a:ext cx="351378" cy="10"/>
                          </a:xfrm>
                          <a:prstGeom prst="bentConnector3">
                            <a:avLst/>
                          </a:prstGeom>
                          <a:noFill/>
                          <a:ln w="19050" cap="flat" cmpd="sng" algn="ctr">
                            <a:solidFill>
                              <a:srgbClr val="4E67C8"/>
                            </a:solidFill>
                            <a:prstDash val="solid"/>
                            <a:tailEnd type="triangle" w="lg" len="med"/>
                          </a:ln>
                          <a:effectLst/>
                        </wps:spPr>
                        <wps:bodyPr/>
                      </wps:wsp>
                      <wps:wsp>
                        <wps:cNvPr id="272" name="カギ線コネクタ 272"/>
                        <wps:cNvCnPr>
                          <a:stCxn id="264" idx="2"/>
                          <a:endCxn id="247" idx="0"/>
                        </wps:cNvCnPr>
                        <wps:spPr>
                          <a:xfrm rot="16200000" flipH="1">
                            <a:off x="2111613" y="2649541"/>
                            <a:ext cx="366863" cy="2224586"/>
                          </a:xfrm>
                          <a:prstGeom prst="bentConnector3">
                            <a:avLst>
                              <a:gd name="adj1" fmla="val 50000"/>
                            </a:avLst>
                          </a:prstGeom>
                          <a:noFill/>
                          <a:ln w="19050" cap="flat" cmpd="sng" algn="ctr">
                            <a:solidFill>
                              <a:srgbClr val="4E67C8"/>
                            </a:solidFill>
                            <a:prstDash val="solid"/>
                            <a:tailEnd type="triangle" w="lg" len="med"/>
                          </a:ln>
                          <a:effectLst/>
                        </wps:spPr>
                        <wps:bodyPr/>
                      </wps:wsp>
                      <wps:wsp>
                        <wps:cNvPr id="273" name="直線矢印コネクタ 273"/>
                        <wps:cNvCnPr>
                          <a:stCxn id="259" idx="2"/>
                          <a:endCxn id="264" idx="0"/>
                        </wps:cNvCnPr>
                        <wps:spPr>
                          <a:xfrm flipH="1">
                            <a:off x="1182752" y="2697956"/>
                            <a:ext cx="1850" cy="580664"/>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74" name="カギ線コネクタ 274"/>
                        <wps:cNvCnPr>
                          <a:stCxn id="259" idx="2"/>
                          <a:endCxn id="247" idx="0"/>
                        </wps:cNvCnPr>
                        <wps:spPr>
                          <a:xfrm rot="16200000" flipH="1">
                            <a:off x="1672301" y="2210228"/>
                            <a:ext cx="1247310" cy="2222764"/>
                          </a:xfrm>
                          <a:prstGeom prst="bentConnector3">
                            <a:avLst>
                              <a:gd name="adj1" fmla="val 8100"/>
                            </a:avLst>
                          </a:prstGeom>
                          <a:noFill/>
                          <a:ln w="19050" cap="flat" cmpd="sng" algn="ctr">
                            <a:solidFill>
                              <a:srgbClr val="4E67C8"/>
                            </a:solidFill>
                            <a:prstDash val="solid"/>
                            <a:tailEnd type="triangle" w="lg" len="med"/>
                          </a:ln>
                          <a:effectLst/>
                        </wps:spPr>
                        <wps:bodyPr/>
                      </wps:wsp>
                      <wps:wsp>
                        <wps:cNvPr id="275" name="テキスト ボックス 30"/>
                        <wps:cNvSpPr txBox="1"/>
                        <wps:spPr>
                          <a:xfrm>
                            <a:off x="456200" y="2909593"/>
                            <a:ext cx="1353325" cy="243864"/>
                          </a:xfrm>
                          <a:prstGeom prst="rect">
                            <a:avLst/>
                          </a:prstGeom>
                          <a:solidFill>
                            <a:sysClr val="window" lastClr="FFFFFF"/>
                          </a:solidFill>
                        </wps:spPr>
                        <wps:txbx>
                          <w:txbxContent>
                            <w:p w14:paraId="5860DA85"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LCC・総合評価必要</w:t>
                              </w:r>
                            </w:p>
                          </w:txbxContent>
                        </wps:txbx>
                        <wps:bodyPr wrap="none" rtlCol="0">
                          <a:spAutoFit/>
                        </wps:bodyPr>
                      </wps:wsp>
                      <wps:wsp>
                        <wps:cNvPr id="279" name="テキスト ボックス 31"/>
                        <wps:cNvSpPr txBox="1"/>
                        <wps:spPr>
                          <a:xfrm>
                            <a:off x="2489732" y="2995070"/>
                            <a:ext cx="1834705" cy="548695"/>
                          </a:xfrm>
                          <a:prstGeom prst="rect">
                            <a:avLst/>
                          </a:prstGeom>
                          <a:solidFill>
                            <a:sysClr val="window" lastClr="FFFFFF"/>
                          </a:solidFill>
                        </wps:spPr>
                        <wps:txbx>
                          <w:txbxContent>
                            <w:p w14:paraId="16AC01E0"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LCC・総合評価不要</w:t>
                              </w:r>
                            </w:p>
                            <w:p w14:paraId="5FD0B4E2"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cs="Meiryo UI" w:hint="eastAsia"/>
                                  <w:color w:val="000000" w:themeColor="text1"/>
                                  <w:kern w:val="24"/>
                                  <w:sz w:val="20"/>
                                  <w:szCs w:val="20"/>
                                </w:rPr>
                                <w:t>（</w:t>
                              </w:r>
                              <w:r w:rsidRPr="00925289">
                                <w:rPr>
                                  <w:rFonts w:ascii="HG丸ｺﾞｼｯｸM-PRO" w:eastAsia="HG丸ｺﾞｼｯｸM-PRO" w:hAnsi="HG丸ｺﾞｼｯｸM-PRO" w:cs="Meiryo UI" w:hint="eastAsia"/>
                                  <w:color w:val="000000" w:themeColor="text1"/>
                                  <w:kern w:val="24"/>
                                  <w:sz w:val="20"/>
                                  <w:szCs w:val="20"/>
                                </w:rPr>
                                <w:t>補修対応が不可能な設備・</w:t>
                              </w:r>
                            </w:p>
                            <w:p w14:paraId="64B81904"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 xml:space="preserve">　 時間計画保全型の設備</w:t>
                              </w:r>
                              <w:r>
                                <w:rPr>
                                  <w:rFonts w:ascii="HG丸ｺﾞｼｯｸM-PRO" w:eastAsia="HG丸ｺﾞｼｯｸM-PRO" w:hAnsi="HG丸ｺﾞｼｯｸM-PRO" w:cs="Meiryo UI" w:hint="eastAsia"/>
                                  <w:color w:val="000000" w:themeColor="text1"/>
                                  <w:kern w:val="24"/>
                                  <w:sz w:val="20"/>
                                  <w:szCs w:val="20"/>
                                </w:rPr>
                                <w:t>）</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3CE4F832" id="グループ化 6" o:spid="_x0000_s1316" alt="図 3.6 13　更新判定フロー" style="position:absolute;left:0;text-align:left;margin-left:0;margin-top:0;width:317.4pt;height:318.15pt;z-index:252137472;mso-position-horizontal-relative:text;mso-position-vertical-relative:text;mso-width-relative:margin;mso-height-relative:margin" coordorigin="2929,2375" coordsize="40314,40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">
                <v:shape id="フローチャート : 端子 40" o:spid="_x0000_s1317" type="#_x0000_t116" style="position:absolute;left:6066;top:2375;width:11522;height:3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" fillcolor="#fcd9d3" strokecolor="#1c2b68" strokeweight="1.25pt">
                  <v:textbox>
                    <w:txbxContent>
                      <w:p w14:paraId="26933CC1" w14:textId="77777777" w:rsidR="00721082" w:rsidRPr="00D237A5"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D237A5">
                          <w:rPr>
                            <w:rFonts w:ascii="HG丸ｺﾞｼｯｸM-PRO" w:eastAsia="HG丸ｺﾞｼｯｸM-PRO" w:hAnsi="HG丸ｺﾞｼｯｸM-PRO" w:cs="Meiryo UI" w:hint="eastAsia"/>
                            <w:kern w:val="24"/>
                            <w:sz w:val="20"/>
                            <w:szCs w:val="20"/>
                          </w:rPr>
                          <w:t>START</w:t>
                        </w:r>
                      </w:p>
                      <w:p w14:paraId="798E6E95" w14:textId="77777777" w:rsidR="00721082" w:rsidRDefault="00721082" w:rsidP="00721082"/>
                    </w:txbxContent>
                  </v:textbox>
                </v:shape>
                <v:roundrect id="角丸四角形 246" o:spid="_x0000_s1318" style="position:absolute;left:6066;top:39297;width:11522;height:34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" fillcolor="#f78d7c" strokecolor="#1c2b68" strokeweight="1.25pt">
                  <v:textbox>
                    <w:txbxContent>
                      <w:p w14:paraId="68354C5A" w14:textId="77777777" w:rsidR="00721082" w:rsidRPr="00925289" w:rsidRDefault="00721082" w:rsidP="00721082">
                        <w:pPr>
                          <w:pStyle w:val="Web"/>
                          <w:spacing w:before="0" w:beforeAutospacing="0" w:after="0" w:afterAutospacing="0" w:line="320" w:lineRule="exact"/>
                          <w:jc w:val="center"/>
                          <w:rPr>
                            <w:rFonts w:ascii="HG丸ｺﾞｼｯｸM-PRO" w:eastAsia="HG丸ｺﾞｼｯｸM-PRO" w:hAnsi="HG丸ｺﾞｼｯｸM-PRO"/>
                            <w:sz w:val="20"/>
                            <w:szCs w:val="20"/>
                          </w:rPr>
                        </w:pPr>
                        <w:r w:rsidRPr="005B5A84">
                          <w:rPr>
                            <w:rFonts w:ascii="HG丸ｺﾞｼｯｸM-PRO" w:eastAsia="HG丸ｺﾞｼｯｸM-PRO" w:hAnsi="HG丸ｺﾞｼｯｸM-PRO" w:cs="Meiryo UI" w:hint="eastAsia"/>
                            <w:color w:val="FFFFFF" w:themeColor="background1"/>
                            <w:kern w:val="24"/>
                            <w:sz w:val="20"/>
                            <w:szCs w:val="20"/>
                          </w:rPr>
                          <w:t>補修等</w:t>
                        </w:r>
                      </w:p>
                    </w:txbxContent>
                  </v:textbox>
                </v:roundrect>
                <v:roundrect id="角丸四角形 247" o:spid="_x0000_s1319" style="position:absolute;left:29507;top:39452;width:9132;height:3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" fillcolor="#4e67c8" strokecolor="#1c2b68" strokeweight="1.25pt">
                  <v:textbox>
                    <w:txbxContent>
                      <w:p w14:paraId="5FBF0D35"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v:textbox>
                </v:roundrect>
                <v:shape id="テキスト ボックス 11" o:spid="_x0000_s1320" type="#_x0000_t202" style="position:absolute;left:21520;top:10212;width:437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" filled="f" stroked="f">
                  <v:textbox style="mso-fit-shape-to-text:t">
                    <w:txbxContent>
                      <w:p w14:paraId="3F6A9567"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v:textbox>
                </v:shape>
                <v:shape id="テキスト ボックス 12" o:spid="_x0000_s1321" type="#_x0000_t202" style="position:absolute;left:21542;top:17590;width:4375;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" filled="f" stroked="f">
                  <v:textbox style="mso-fit-shape-to-text:t">
                    <w:txbxContent>
                      <w:p w14:paraId="76F26083"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v:textbox>
                </v:shape>
                <v:shape id="テキスト ボックス 13" o:spid="_x0000_s1322" type="#_x0000_t202" style="position:absolute;left:11360;top:11919;width:437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" filled="f" stroked="f">
                  <v:textbox style="mso-fit-shape-to-text:t">
                    <w:txbxContent>
                      <w:p w14:paraId="4B6D8876"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v:textbox>
                </v:shape>
                <v:shape id="テキスト ボックス 14" o:spid="_x0000_s1323" type="#_x0000_t202" style="position:absolute;left:11360;top:19090;width:437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" filled="f" stroked="f">
                  <v:textbox style="mso-fit-shape-to-text:t">
                    <w:txbxContent>
                      <w:p w14:paraId="4418EEE8"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v:textbox>
                </v:shape>
                <v:roundrect id="角丸四角形 253" o:spid="_x0000_s1324" style="position:absolute;left:26779;top:9022;width:9133;height:33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" fillcolor="#4e67c8" strokecolor="#1c2b68" strokeweight="1.25pt">
                  <v:textbox>
                    <w:txbxContent>
                      <w:p w14:paraId="0B922488"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v:textbox>
                </v:roundrect>
                <v:roundrect id="角丸四角形 254" o:spid="_x0000_s1325" style="position:absolute;left:3117;top:8906;width:17457;height:35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" fillcolor="#caf297" strokecolor="#1c2b68" strokeweight="1.25pt">
                  <v:textbox>
                    <w:txbxContent>
                      <w:p w14:paraId="00903E9E" w14:textId="77777777" w:rsidR="00721082" w:rsidRPr="00FF0ED1"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16"/>
                            <w:szCs w:val="16"/>
                          </w:rPr>
                        </w:pPr>
                        <w:r w:rsidRPr="00925289">
                          <w:rPr>
                            <w:rFonts w:ascii="HG丸ｺﾞｼｯｸM-PRO" w:eastAsia="HG丸ｺﾞｼｯｸM-PRO" w:hAnsi="HG丸ｺﾞｼｯｸM-PRO" w:cs="Meiryo UI" w:hint="eastAsia"/>
                            <w:color w:val="000000" w:themeColor="text1"/>
                            <w:kern w:val="24"/>
                            <w:sz w:val="20"/>
                            <w:szCs w:val="20"/>
                          </w:rPr>
                          <w:t>社会的要因による更新</w:t>
                        </w:r>
                      </w:p>
                    </w:txbxContent>
                  </v:textbox>
                </v:roundrect>
                <v:roundrect id="角丸四角形 255" o:spid="_x0000_s1326" style="position:absolute;left:26779;top:16317;width:9133;height:32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" fillcolor="#4e67c8" strokecolor="#1c2b68" strokeweight="1.25pt">
                  <v:textbox>
                    <w:txbxContent>
                      <w:p w14:paraId="38BED245"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v:textbox>
                </v:roundrect>
                <v:roundrect id="角丸四角形 256" o:spid="_x0000_s1327" style="position:absolute;left:3117;top:16130;width:17458;height:37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" fillcolor="#caf297" strokecolor="#1c2b68" strokeweight="1.25pt">
                  <v:textbox>
                    <w:txbxContent>
                      <w:p w14:paraId="0B95749E" w14:textId="77777777" w:rsidR="00721082" w:rsidRPr="00CA373F"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機能的要因による更新</w:t>
                        </w:r>
                      </w:p>
                    </w:txbxContent>
                  </v:textbox>
                </v:roundrect>
                <v:roundrect id="角丸四角形 259" o:spid="_x0000_s1328" style="position:absolute;left:3117;top:22921;width:17457;height:4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" fillcolor="#caf297" strokecolor="#1c2b68" strokeweight="1.25pt">
                  <v:textbox>
                    <w:txbxContent>
                      <w:p w14:paraId="7FA77E47" w14:textId="77777777" w:rsidR="00721082" w:rsidRPr="00CA373F"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物理的要因による更新</w:t>
                        </w:r>
                      </w:p>
                    </w:txbxContent>
                  </v:textbox>
                </v:roundrect>
                <v:roundrect id="角丸四角形 264" o:spid="_x0000_s1329" style="position:absolute;left:2929;top:32786;width:17796;height:29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" fillcolor="red" strokecolor="#1c2b68" strokeweight="1.25pt">
                  <v:textbox>
                    <w:txbxContent>
                      <w:p w14:paraId="57A4626D"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ＬＣＣ・総合評価</w:t>
                        </w:r>
                      </w:p>
                    </w:txbxContent>
                  </v:textbox>
                </v:roundrect>
                <v:shape id="直線矢印コネクタ 265" o:spid="_x0000_s1330" type="#_x0000_t32" style="position:absolute;left:11827;top:5874;width:19;height:30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" strokecolor="#4e67c8" strokeweight="1.5pt">
                  <v:stroke endarrow="block" endarrowwidth="wide"/>
                </v:shape>
                <v:shape id="直線矢印コネクタ 266" o:spid="_x0000_s1331" type="#_x0000_t32" style="position:absolute;left:11846;top:12437;width:0;height:36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" strokecolor="#4e67c8" strokeweight="1.5pt">
                  <v:stroke endarrow="block" endarrowwidth="wide"/>
                </v:shape>
                <v:shape id="直線矢印コネクタ 267" o:spid="_x0000_s1332" type="#_x0000_t32" style="position:absolute;left:11845;top:19839;width:1;height:30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" strokecolor="#4e67c8" strokeweight="1.5pt">
                  <v:stroke endarrow="block" endarrowwidth="wide"/>
                </v:shape>
                <v:shape id="直線矢印コネクタ 269" o:spid="_x0000_s1333" type="#_x0000_t32" style="position:absolute;left:20574;top:10671;width:6205;height: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" strokecolor="#4e67c8" strokeweight="1.5pt">
                  <v:stroke endarrow="block" endarrowwidth="wide"/>
                </v:shape>
                <v:shape id="直線矢印コネクタ 270" o:spid="_x0000_s1334" type="#_x0000_t32" style="position:absolute;left:20575;top:17949;width:6204;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" strokecolor="#4e67c8" strokeweight="1.5pt">
                  <v:stroke endarrow="block" endarrowwidth="wide"/>
                </v:shape>
                <v:shape id="カギ線コネクタ 271" o:spid="_x0000_s1335" type="#_x0000_t34" style="position:absolute;left:10070;top:37541;width:3513;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" strokecolor="#4e67c8" strokeweight="1.5pt">
                  <v:stroke endarrow="block" endarrowwidth="wide"/>
                </v:shape>
                <v:shape id="カギ線コネクタ 272" o:spid="_x0000_s1336" type="#_x0000_t34" style="position:absolute;left:21116;top:26495;width:3668;height:2224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" strokecolor="#4e67c8" strokeweight="1.5pt">
                  <v:stroke endarrow="block" endarrowwidth="wide"/>
                </v:shape>
                <v:shape id="直線矢印コネクタ 273" o:spid="_x0000_s1337" type="#_x0000_t32" style="position:absolute;left:11827;top:26979;width:19;height:58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" strokecolor="#4e67c8" strokeweight="1.5pt">
                  <v:stroke endarrow="block" endarrowwidth="wide"/>
                </v:shape>
                <v:shape id="カギ線コネクタ 274" o:spid="_x0000_s1338" type="#_x0000_t34" style="position:absolute;left:16722;top:22102;width:12473;height:2222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" adj="1750" strokecolor="#4e67c8" strokeweight="1.5pt">
                  <v:stroke endarrow="block" endarrowwidth="wide"/>
                </v:shape>
                <v:shape id="テキスト ボックス 30" o:spid="_x0000_s1339" type="#_x0000_t202" style="position:absolute;left:4562;top:29095;width:13533;height:24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" fillcolor="window" stroked="f">
                  <v:textbox style="mso-fit-shape-to-text:t">
                    <w:txbxContent>
                      <w:p w14:paraId="5860DA85"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LCC・総合評価必要</w:t>
                        </w:r>
                      </w:p>
                    </w:txbxContent>
                  </v:textbox>
                </v:shape>
                <v:shape id="テキスト ボックス 31" o:spid="_x0000_s1340" type="#_x0000_t202" style="position:absolute;left:24897;top:29950;width:18347;height:54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" fillcolor="window" stroked="f">
                  <v:textbox style="mso-fit-shape-to-text:t">
                    <w:txbxContent>
                      <w:p w14:paraId="16AC01E0"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LCC・総合評価不要</w:t>
                        </w:r>
                      </w:p>
                      <w:p w14:paraId="5FD0B4E2"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cs="Meiryo UI" w:hint="eastAsia"/>
                            <w:color w:val="000000" w:themeColor="text1"/>
                            <w:kern w:val="24"/>
                            <w:sz w:val="20"/>
                            <w:szCs w:val="20"/>
                          </w:rPr>
                          <w:t>（</w:t>
                        </w:r>
                        <w:r w:rsidRPr="00925289">
                          <w:rPr>
                            <w:rFonts w:ascii="HG丸ｺﾞｼｯｸM-PRO" w:eastAsia="HG丸ｺﾞｼｯｸM-PRO" w:hAnsi="HG丸ｺﾞｼｯｸM-PRO" w:cs="Meiryo UI" w:hint="eastAsia"/>
                            <w:color w:val="000000" w:themeColor="text1"/>
                            <w:kern w:val="24"/>
                            <w:sz w:val="20"/>
                            <w:szCs w:val="20"/>
                          </w:rPr>
                          <w:t>補修対応が不可能な設備・</w:t>
                        </w:r>
                      </w:p>
                      <w:p w14:paraId="64B81904"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 xml:space="preserve">　 時間計画保全型の設備</w:t>
                        </w:r>
                        <w:r>
                          <w:rPr>
                            <w:rFonts w:ascii="HG丸ｺﾞｼｯｸM-PRO" w:eastAsia="HG丸ｺﾞｼｯｸM-PRO" w:hAnsi="HG丸ｺﾞｼｯｸM-PRO" w:cs="Meiryo UI" w:hint="eastAsia"/>
                            <w:color w:val="000000" w:themeColor="text1"/>
                            <w:kern w:val="24"/>
                            <w:sz w:val="20"/>
                            <w:szCs w:val="20"/>
                          </w:rPr>
                          <w:t>）</w:t>
                        </w:r>
                      </w:p>
                    </w:txbxContent>
                  </v:textbox>
                </v:shape>
              </v:group>
            </w:pict>
          </mc:Fallback>
        </mc:AlternateContent>
      </w:r>
    </w:p>
    <w:p w14:paraId="33073EAC" w14:textId="77777777" w:rsidR="00721082" w:rsidRPr="00863505" w:rsidRDefault="00721082" w:rsidP="00721082">
      <w:pPr>
        <w:rPr>
          <w:rFonts w:hAnsi="HG丸ｺﾞｼｯｸM-PRO"/>
        </w:rPr>
      </w:pPr>
    </w:p>
    <w:tbl>
      <w:tblPr>
        <w:tblpPr w:leftFromText="142" w:rightFromText="142" w:vertAnchor="text" w:horzAnchor="margin" w:tblpXSpec="right" w:tblpY="635"/>
        <w:tblW w:w="3557" w:type="dxa"/>
        <w:tblCellMar>
          <w:left w:w="0" w:type="dxa"/>
          <w:right w:w="0" w:type="dxa"/>
        </w:tblCellMar>
        <w:tblLook w:val="0420" w:firstRow="1" w:lastRow="0" w:firstColumn="0" w:lastColumn="0" w:noHBand="0" w:noVBand="1"/>
      </w:tblPr>
      <w:tblGrid>
        <w:gridCol w:w="1408"/>
        <w:gridCol w:w="2149"/>
      </w:tblGrid>
      <w:tr w:rsidR="00863505" w:rsidRPr="00863505" w14:paraId="5C4525D8" w14:textId="77777777" w:rsidTr="00B1176E">
        <w:trPr>
          <w:trHeight w:val="756"/>
        </w:trPr>
        <w:tc>
          <w:tcPr>
            <w:tcW w:w="1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FC2187" w14:textId="77777777" w:rsidR="00721082" w:rsidRPr="00863505" w:rsidRDefault="00721082" w:rsidP="0019407B">
            <w:pPr>
              <w:widowControl/>
              <w:spacing w:line="280" w:lineRule="exact"/>
              <w:jc w:val="center"/>
              <w:rPr>
                <w:rFonts w:hAnsi="HG丸ｺﾞｼｯｸM-PRO" w:cs="Arial"/>
                <w:kern w:val="0"/>
                <w:szCs w:val="18"/>
              </w:rPr>
            </w:pPr>
            <w:r w:rsidRPr="00863505">
              <w:rPr>
                <w:rFonts w:hAnsi="HG丸ｺﾞｼｯｸM-PRO" w:cs="Meiryo UI" w:hint="eastAsia"/>
                <w:kern w:val="24"/>
                <w:szCs w:val="18"/>
              </w:rPr>
              <w:t>社会的要因</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9F1819" w14:textId="77777777" w:rsidR="00721082" w:rsidRPr="00863505" w:rsidRDefault="00721082" w:rsidP="0019407B">
            <w:pPr>
              <w:widowControl/>
              <w:spacing w:line="280" w:lineRule="exact"/>
              <w:jc w:val="left"/>
              <w:rPr>
                <w:rFonts w:hAnsi="HG丸ｺﾞｼｯｸM-PRO" w:cs="Arial"/>
                <w:kern w:val="0"/>
                <w:szCs w:val="18"/>
              </w:rPr>
            </w:pPr>
            <w:r w:rsidRPr="00863505">
              <w:rPr>
                <w:rFonts w:hAnsi="HG丸ｺﾞｼｯｸM-PRO" w:cs="Meiryo UI" w:hint="eastAsia"/>
                <w:kern w:val="24"/>
                <w:szCs w:val="18"/>
              </w:rPr>
              <w:t>防潮ラインの変更</w:t>
            </w:r>
          </w:p>
          <w:p w14:paraId="186C720B" w14:textId="77777777" w:rsidR="00721082" w:rsidRPr="00863505" w:rsidRDefault="00721082" w:rsidP="0019407B">
            <w:pPr>
              <w:widowControl/>
              <w:spacing w:line="280" w:lineRule="exact"/>
              <w:jc w:val="left"/>
              <w:rPr>
                <w:rFonts w:hAnsi="HG丸ｺﾞｼｯｸM-PRO" w:cs="Arial"/>
                <w:kern w:val="0"/>
                <w:szCs w:val="18"/>
              </w:rPr>
            </w:pPr>
            <w:r w:rsidRPr="00863505">
              <w:rPr>
                <w:rFonts w:hAnsi="HG丸ｺﾞｼｯｸM-PRO" w:cs="Meiryo UI" w:hint="eastAsia"/>
                <w:kern w:val="24"/>
                <w:szCs w:val="18"/>
              </w:rPr>
              <w:t>構造物の再構築</w:t>
            </w:r>
          </w:p>
          <w:p w14:paraId="135FC63F" w14:textId="77777777" w:rsidR="00721082" w:rsidRPr="00863505" w:rsidRDefault="00721082" w:rsidP="0019407B">
            <w:pPr>
              <w:widowControl/>
              <w:spacing w:line="280" w:lineRule="exact"/>
              <w:jc w:val="left"/>
              <w:rPr>
                <w:rFonts w:hAnsi="HG丸ｺﾞｼｯｸM-PRO" w:cs="Arial"/>
                <w:kern w:val="0"/>
                <w:szCs w:val="18"/>
              </w:rPr>
            </w:pPr>
            <w:r w:rsidRPr="00863505">
              <w:rPr>
                <w:rFonts w:hAnsi="HG丸ｺﾞｼｯｸM-PRO" w:cs="Meiryo UI" w:hint="eastAsia"/>
                <w:kern w:val="24"/>
                <w:szCs w:val="18"/>
              </w:rPr>
              <w:t>法令、基準の変更</w:t>
            </w:r>
          </w:p>
        </w:tc>
      </w:tr>
      <w:tr w:rsidR="00863505" w:rsidRPr="00863505" w14:paraId="2C967390" w14:textId="77777777" w:rsidTr="00B1176E">
        <w:tc>
          <w:tcPr>
            <w:tcW w:w="1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3C9A9D5" w14:textId="77777777" w:rsidR="00721082" w:rsidRPr="00863505" w:rsidRDefault="00721082" w:rsidP="0019407B">
            <w:pPr>
              <w:widowControl/>
              <w:spacing w:line="280" w:lineRule="exact"/>
              <w:jc w:val="center"/>
              <w:rPr>
                <w:rFonts w:hAnsi="HG丸ｺﾞｼｯｸM-PRO" w:cs="Arial"/>
                <w:kern w:val="0"/>
                <w:szCs w:val="18"/>
              </w:rPr>
            </w:pPr>
            <w:r w:rsidRPr="00863505">
              <w:rPr>
                <w:rFonts w:hAnsi="HG丸ｺﾞｼｯｸM-PRO" w:cs="Meiryo UI" w:hint="eastAsia"/>
                <w:kern w:val="24"/>
                <w:szCs w:val="18"/>
              </w:rPr>
              <w:t>機能的要因</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852C77" w14:textId="77777777" w:rsidR="00721082" w:rsidRPr="00863505" w:rsidRDefault="00721082" w:rsidP="0019407B">
            <w:pPr>
              <w:widowControl/>
              <w:spacing w:line="280" w:lineRule="exact"/>
              <w:jc w:val="left"/>
              <w:rPr>
                <w:rFonts w:hAnsi="HG丸ｺﾞｼｯｸM-PRO" w:cs="Arial"/>
                <w:kern w:val="0"/>
                <w:szCs w:val="18"/>
              </w:rPr>
            </w:pPr>
            <w:r w:rsidRPr="00863505">
              <w:rPr>
                <w:rFonts w:hAnsi="HG丸ｺﾞｼｯｸM-PRO" w:cs="Meiryo UI" w:hint="eastAsia"/>
                <w:kern w:val="24"/>
                <w:szCs w:val="18"/>
              </w:rPr>
              <w:t>部品確保困難</w:t>
            </w:r>
          </w:p>
          <w:p w14:paraId="7207B422" w14:textId="77777777" w:rsidR="00721082" w:rsidRPr="00863505" w:rsidRDefault="00721082" w:rsidP="0019407B">
            <w:pPr>
              <w:widowControl/>
              <w:spacing w:line="280" w:lineRule="exact"/>
              <w:jc w:val="left"/>
              <w:rPr>
                <w:rFonts w:hAnsi="HG丸ｺﾞｼｯｸM-PRO" w:cs="Meiryo UI"/>
                <w:kern w:val="24"/>
                <w:szCs w:val="18"/>
              </w:rPr>
            </w:pPr>
            <w:r w:rsidRPr="00863505">
              <w:rPr>
                <w:rFonts w:hAnsi="HG丸ｺﾞｼｯｸM-PRO" w:cs="Meiryo UI" w:hint="eastAsia"/>
                <w:kern w:val="24"/>
                <w:szCs w:val="18"/>
              </w:rPr>
              <w:t>設備の陳腐化</w:t>
            </w:r>
          </w:p>
        </w:tc>
      </w:tr>
      <w:tr w:rsidR="00863505" w:rsidRPr="00863505" w14:paraId="79F76BEE" w14:textId="77777777" w:rsidTr="00B1176E">
        <w:tc>
          <w:tcPr>
            <w:tcW w:w="1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DC34DB" w14:textId="77777777" w:rsidR="00721082" w:rsidRPr="00863505" w:rsidRDefault="00721082" w:rsidP="0019407B">
            <w:pPr>
              <w:widowControl/>
              <w:spacing w:line="280" w:lineRule="exact"/>
              <w:jc w:val="center"/>
              <w:rPr>
                <w:rFonts w:hAnsi="HG丸ｺﾞｼｯｸM-PRO" w:cs="Arial"/>
                <w:kern w:val="0"/>
                <w:szCs w:val="18"/>
              </w:rPr>
            </w:pPr>
            <w:r w:rsidRPr="00863505">
              <w:rPr>
                <w:rFonts w:hAnsi="HG丸ｺﾞｼｯｸM-PRO" w:cs="Meiryo UI" w:hint="eastAsia"/>
                <w:kern w:val="24"/>
                <w:szCs w:val="18"/>
              </w:rPr>
              <w:t>物理的要因</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4E46B5B" w14:textId="77777777" w:rsidR="00721082" w:rsidRPr="00863505" w:rsidRDefault="00721082" w:rsidP="0019407B">
            <w:pPr>
              <w:widowControl/>
              <w:spacing w:line="280" w:lineRule="exact"/>
              <w:jc w:val="left"/>
              <w:rPr>
                <w:rFonts w:hAnsi="HG丸ｺﾞｼｯｸM-PRO" w:cs="Meiryo UI"/>
                <w:kern w:val="24"/>
                <w:szCs w:val="18"/>
              </w:rPr>
            </w:pPr>
            <w:r w:rsidRPr="00863505">
              <w:rPr>
                <w:rFonts w:hAnsi="HG丸ｺﾞｼｯｸM-PRO" w:cs="Meiryo UI" w:hint="eastAsia"/>
                <w:kern w:val="24"/>
                <w:szCs w:val="18"/>
              </w:rPr>
              <w:t>構造物の劣化</w:t>
            </w:r>
          </w:p>
        </w:tc>
      </w:tr>
    </w:tbl>
    <w:p w14:paraId="23F47CA1" w14:textId="77777777" w:rsidR="00721082" w:rsidRPr="00863505" w:rsidRDefault="00721082" w:rsidP="00721082">
      <w:pPr>
        <w:rPr>
          <w:rFonts w:hAnsi="HG丸ｺﾞｼｯｸM-PRO"/>
        </w:rPr>
      </w:pPr>
    </w:p>
    <w:p w14:paraId="755DE701" w14:textId="77777777" w:rsidR="00721082" w:rsidRPr="00863505" w:rsidRDefault="00721082" w:rsidP="00721082">
      <w:pPr>
        <w:rPr>
          <w:rFonts w:hAnsi="HG丸ｺﾞｼｯｸM-PRO"/>
        </w:rPr>
      </w:pPr>
    </w:p>
    <w:p w14:paraId="2E740C3F" w14:textId="77777777" w:rsidR="00721082" w:rsidRPr="00863505" w:rsidRDefault="00721082" w:rsidP="00721082">
      <w:pPr>
        <w:rPr>
          <w:rFonts w:hAnsi="HG丸ｺﾞｼｯｸM-PRO"/>
        </w:rPr>
      </w:pPr>
    </w:p>
    <w:p w14:paraId="3506A288" w14:textId="77777777" w:rsidR="00721082" w:rsidRPr="00863505" w:rsidRDefault="00721082" w:rsidP="00721082">
      <w:pPr>
        <w:rPr>
          <w:rFonts w:hAnsi="HG丸ｺﾞｼｯｸM-PRO"/>
        </w:rPr>
      </w:pPr>
    </w:p>
    <w:p w14:paraId="5A96067C" w14:textId="77777777" w:rsidR="00721082" w:rsidRPr="00863505" w:rsidRDefault="00721082" w:rsidP="00721082">
      <w:pPr>
        <w:rPr>
          <w:rFonts w:hAnsi="HG丸ｺﾞｼｯｸM-PRO"/>
        </w:rPr>
      </w:pPr>
    </w:p>
    <w:p w14:paraId="48839D09" w14:textId="77777777" w:rsidR="00721082" w:rsidRPr="00863505" w:rsidRDefault="00721082" w:rsidP="00721082">
      <w:pPr>
        <w:rPr>
          <w:rFonts w:hAnsi="HG丸ｺﾞｼｯｸM-PRO"/>
        </w:rPr>
      </w:pPr>
    </w:p>
    <w:p w14:paraId="7C2C41E0" w14:textId="77777777" w:rsidR="00721082" w:rsidRPr="00863505" w:rsidRDefault="00721082" w:rsidP="00721082">
      <w:pPr>
        <w:rPr>
          <w:rFonts w:hAnsi="HG丸ｺﾞｼｯｸM-PRO"/>
        </w:rPr>
      </w:pPr>
    </w:p>
    <w:p w14:paraId="48E825E3" w14:textId="77777777" w:rsidR="00721082" w:rsidRPr="00863505" w:rsidRDefault="00721082" w:rsidP="00721082">
      <w:pPr>
        <w:rPr>
          <w:rFonts w:hAnsi="HG丸ｺﾞｼｯｸM-PRO"/>
        </w:rPr>
      </w:pPr>
    </w:p>
    <w:p w14:paraId="0D024485" w14:textId="77777777" w:rsidR="00721082" w:rsidRPr="00863505" w:rsidRDefault="00721082" w:rsidP="00721082">
      <w:pPr>
        <w:rPr>
          <w:rFonts w:hAnsi="HG丸ｺﾞｼｯｸM-PRO"/>
        </w:rPr>
      </w:pPr>
    </w:p>
    <w:p w14:paraId="2B0B47A2" w14:textId="77777777" w:rsidR="00721082" w:rsidRPr="00863505" w:rsidRDefault="00721082" w:rsidP="00721082">
      <w:pPr>
        <w:rPr>
          <w:rFonts w:hAnsi="HG丸ｺﾞｼｯｸM-PRO"/>
        </w:rPr>
      </w:pPr>
    </w:p>
    <w:p w14:paraId="6AC7D6DC" w14:textId="77777777" w:rsidR="00721082" w:rsidRPr="00863505" w:rsidRDefault="00721082" w:rsidP="00721082">
      <w:pPr>
        <w:rPr>
          <w:rFonts w:hAnsi="HG丸ｺﾞｼｯｸM-PRO"/>
        </w:rPr>
      </w:pPr>
    </w:p>
    <w:p w14:paraId="0F8A9AEE" w14:textId="77777777" w:rsidR="00721082" w:rsidRPr="00863505" w:rsidRDefault="00721082" w:rsidP="00721082">
      <w:pPr>
        <w:rPr>
          <w:rFonts w:hAnsi="HG丸ｺﾞｼｯｸM-PRO"/>
        </w:rPr>
      </w:pPr>
    </w:p>
    <w:p w14:paraId="53664A3E" w14:textId="77777777" w:rsidR="00721082" w:rsidRPr="00863505" w:rsidRDefault="00721082" w:rsidP="00721082">
      <w:pPr>
        <w:rPr>
          <w:rFonts w:hAnsi="HG丸ｺﾞｼｯｸM-PRO"/>
        </w:rPr>
      </w:pPr>
    </w:p>
    <w:p w14:paraId="163B05B1" w14:textId="77777777" w:rsidR="00721082" w:rsidRPr="00863505" w:rsidRDefault="00721082" w:rsidP="00721082">
      <w:pPr>
        <w:rPr>
          <w:rFonts w:hAnsi="HG丸ｺﾞｼｯｸM-PRO"/>
        </w:rPr>
      </w:pPr>
    </w:p>
    <w:p w14:paraId="7156109E" w14:textId="77777777" w:rsidR="00721082" w:rsidRPr="00863505" w:rsidRDefault="00721082" w:rsidP="00721082">
      <w:pPr>
        <w:rPr>
          <w:rFonts w:hAnsi="HG丸ｺﾞｼｯｸM-PRO"/>
        </w:rPr>
      </w:pPr>
    </w:p>
    <w:p w14:paraId="0DC87BE1" w14:textId="77777777" w:rsidR="00721082" w:rsidRPr="00863505" w:rsidRDefault="00721082" w:rsidP="00721082">
      <w:pPr>
        <w:rPr>
          <w:rFonts w:hAnsi="HG丸ｺﾞｼｯｸM-PRO"/>
        </w:rPr>
      </w:pPr>
    </w:p>
    <w:p w14:paraId="5F453197" w14:textId="77777777" w:rsidR="00721082" w:rsidRPr="00863505" w:rsidRDefault="00721082" w:rsidP="00721082">
      <w:pPr>
        <w:rPr>
          <w:rFonts w:hAnsi="HG丸ｺﾞｼｯｸM-PRO"/>
        </w:rPr>
      </w:pPr>
    </w:p>
    <w:p w14:paraId="7C8C594D" w14:textId="3A82B1C1" w:rsidR="00721082" w:rsidRPr="00863505" w:rsidRDefault="00125188" w:rsidP="00125188">
      <w:pPr>
        <w:pStyle w:val="ac"/>
        <w:rPr>
          <w:szCs w:val="21"/>
        </w:rPr>
      </w:pPr>
      <w:bookmarkStart w:id="26" w:name="_Ref185418254"/>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13</w:t>
      </w:r>
      <w:r w:rsidR="0040055F" w:rsidRPr="00863505">
        <w:rPr>
          <w:szCs w:val="21"/>
        </w:rPr>
        <w:fldChar w:fldCharType="end"/>
      </w:r>
      <w:r w:rsidRPr="00863505">
        <w:rPr>
          <w:rFonts w:hint="eastAsia"/>
          <w:szCs w:val="21"/>
        </w:rPr>
        <w:t xml:space="preserve">　</w:t>
      </w:r>
      <w:r w:rsidR="00721082" w:rsidRPr="00863505">
        <w:rPr>
          <w:rFonts w:hint="eastAsia"/>
          <w:szCs w:val="21"/>
        </w:rPr>
        <w:t>更新判定フロー</w:t>
      </w:r>
      <w:bookmarkEnd w:id="26"/>
    </w:p>
    <w:p w14:paraId="2F4ACAF2" w14:textId="77777777" w:rsidR="00721082" w:rsidRPr="00863505" w:rsidRDefault="00721082" w:rsidP="00721082">
      <w:pPr>
        <w:jc w:val="center"/>
        <w:rPr>
          <w:rFonts w:hAnsi="HG丸ｺﾞｼｯｸM-PRO"/>
        </w:rPr>
      </w:pPr>
      <w:r w:rsidRPr="00863505">
        <w:rPr>
          <w:rFonts w:hAnsi="HG丸ｺﾞｼｯｸM-PRO"/>
        </w:rPr>
        <w:br w:type="page"/>
      </w:r>
    </w:p>
    <w:p w14:paraId="63587603" w14:textId="5214DE72" w:rsidR="00721082" w:rsidRPr="00863505" w:rsidRDefault="00721082" w:rsidP="009B4FFB">
      <w:pPr>
        <w:pStyle w:val="5"/>
        <w:ind w:left="922"/>
      </w:pPr>
      <w:r w:rsidRPr="00863505">
        <w:rPr>
          <w:rFonts w:hint="eastAsia"/>
        </w:rPr>
        <w:lastRenderedPageBreak/>
        <w:t>更新の考え方にあたっての留意事項</w:t>
      </w:r>
    </w:p>
    <w:p w14:paraId="53B43199" w14:textId="52DCE66B" w:rsidR="00721082" w:rsidRPr="00863505" w:rsidRDefault="00721082" w:rsidP="00125188">
      <w:pPr>
        <w:pStyle w:val="80"/>
        <w:spacing w:after="72"/>
        <w:ind w:leftChars="338" w:left="945" w:hangingChars="112" w:hanging="235"/>
      </w:pPr>
      <w:r w:rsidRPr="00863505">
        <w:rPr>
          <w:rFonts w:hint="eastAsia"/>
        </w:rPr>
        <w:t>・更新判定フローを踏まえ、更新を見極めるための詳細な点検や調査などを評価した</w:t>
      </w:r>
      <w:r w:rsidR="007D50EF" w:rsidRPr="00863505">
        <w:fldChar w:fldCharType="begin"/>
      </w:r>
      <w:r w:rsidR="007D50EF" w:rsidRPr="00863505">
        <w:instrText xml:space="preserve"> </w:instrText>
      </w:r>
      <w:r w:rsidR="007D50EF" w:rsidRPr="00863505">
        <w:rPr>
          <w:rFonts w:hint="eastAsia"/>
        </w:rPr>
        <w:instrText>REF _Ref185425708 \h</w:instrText>
      </w:r>
      <w:r w:rsidR="007D50EF" w:rsidRPr="00863505">
        <w:instrText xml:space="preserve"> </w:instrText>
      </w:r>
      <w:r w:rsidR="007D50EF" w:rsidRPr="00863505">
        <w:fldChar w:fldCharType="separate"/>
      </w:r>
      <w:r w:rsidR="00662F57" w:rsidRPr="00863505">
        <w:t xml:space="preserve">表 </w:t>
      </w:r>
      <w:r w:rsidR="00662F57">
        <w:rPr>
          <w:noProof/>
        </w:rPr>
        <w:t>3.6</w:t>
      </w:r>
      <w:r w:rsidR="00662F57" w:rsidRPr="00863505">
        <w:noBreakHyphen/>
      </w:r>
      <w:r w:rsidR="00662F57">
        <w:rPr>
          <w:noProof/>
        </w:rPr>
        <w:t>13</w:t>
      </w:r>
      <w:r w:rsidR="007D50EF" w:rsidRPr="00863505">
        <w:fldChar w:fldCharType="end"/>
      </w:r>
      <w:r w:rsidRPr="00863505">
        <w:rPr>
          <w:rFonts w:hint="eastAsia"/>
        </w:rPr>
        <w:t>に示す現況調査基準により更新を見極めるためのデータを整理していく。</w:t>
      </w:r>
    </w:p>
    <w:p w14:paraId="42DF929F" w14:textId="77777777" w:rsidR="00721082" w:rsidRPr="00863505" w:rsidRDefault="00721082" w:rsidP="00125188">
      <w:pPr>
        <w:pStyle w:val="80"/>
        <w:spacing w:after="72"/>
        <w:ind w:leftChars="338" w:left="945" w:hangingChars="112" w:hanging="235"/>
      </w:pPr>
      <w:r w:rsidRPr="00863505">
        <w:rPr>
          <w:rFonts w:hint="eastAsia"/>
        </w:rPr>
        <w:t>・更新の見極めについては、現況調査基準により概ね現況Ｄ・Ｅになったものについて、大規模補修・更新を実施していく。長寿命化においても、目標寿命の設定を行い、設定された目標寿命に応じた維持管理を行う。</w:t>
      </w:r>
    </w:p>
    <w:p w14:paraId="1608C803" w14:textId="70143252" w:rsidR="00721082" w:rsidRPr="00863505" w:rsidRDefault="00B955E7" w:rsidP="00B955E7">
      <w:pPr>
        <w:pStyle w:val="ac"/>
      </w:pPr>
      <w:r w:rsidRPr="00863505">
        <w:t xml:space="preserve">表 </w:t>
      </w:r>
      <w:fldSimple w:instr=" STYLEREF 2 \s ">
        <w:r w:rsidR="00662F57">
          <w:rPr>
            <w:noProof/>
          </w:rPr>
          <w:t>3.6</w:t>
        </w:r>
      </w:fldSimple>
      <w:r w:rsidR="00606F16" w:rsidRPr="00863505">
        <w:noBreakHyphen/>
      </w:r>
      <w:fldSimple w:instr=" SEQ 表 \* ARABIC \s 2 ">
        <w:r w:rsidR="00662F57">
          <w:rPr>
            <w:noProof/>
          </w:rPr>
          <w:t>12</w:t>
        </w:r>
      </w:fldSimple>
      <w:r w:rsidR="00721082" w:rsidRPr="00863505">
        <w:rPr>
          <w:rFonts w:hint="eastAsia"/>
        </w:rPr>
        <w:t xml:space="preserve">　目標寿命の検討整理</w:t>
      </w:r>
    </w:p>
    <w:tbl>
      <w:tblPr>
        <w:tblW w:w="8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863505" w:rsidRPr="00863505" w14:paraId="4DA237ED" w14:textId="77777777" w:rsidTr="0019407B">
        <w:trPr>
          <w:trHeight w:val="561"/>
          <w:jc w:val="center"/>
        </w:trPr>
        <w:tc>
          <w:tcPr>
            <w:tcW w:w="1275" w:type="dxa"/>
            <w:tcBorders>
              <w:bottom w:val="double" w:sz="4" w:space="0" w:color="auto"/>
            </w:tcBorders>
            <w:shd w:val="clear" w:color="auto" w:fill="D9D9D9" w:themeFill="background1" w:themeFillShade="D9"/>
            <w:vAlign w:val="center"/>
          </w:tcPr>
          <w:p w14:paraId="69EDE44B"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区　分</w:t>
            </w:r>
          </w:p>
        </w:tc>
        <w:tc>
          <w:tcPr>
            <w:tcW w:w="1701" w:type="dxa"/>
            <w:tcBorders>
              <w:bottom w:val="double" w:sz="4" w:space="0" w:color="auto"/>
            </w:tcBorders>
            <w:shd w:val="clear" w:color="auto" w:fill="D9D9D9" w:themeFill="background1" w:themeFillShade="D9"/>
            <w:vAlign w:val="center"/>
          </w:tcPr>
          <w:p w14:paraId="665BFCD7" w14:textId="77777777" w:rsidR="00721082" w:rsidRPr="00863505" w:rsidRDefault="00721082" w:rsidP="0019407B">
            <w:pPr>
              <w:snapToGrid w:val="0"/>
              <w:spacing w:line="240" w:lineRule="exact"/>
              <w:jc w:val="center"/>
              <w:rPr>
                <w:rFonts w:hAnsi="HG丸ｺﾞｼｯｸM-PRO"/>
                <w:sz w:val="20"/>
              </w:rPr>
            </w:pPr>
            <w:r w:rsidRPr="00863505">
              <w:rPr>
                <w:rFonts w:hAnsi="HG丸ｺﾞｼｯｸM-PRO" w:hint="eastAsia"/>
                <w:sz w:val="20"/>
              </w:rPr>
              <w:t>目標寿命（年）</w:t>
            </w:r>
          </w:p>
          <w:p w14:paraId="71FFBE03" w14:textId="77777777" w:rsidR="00721082" w:rsidRPr="00863505" w:rsidRDefault="00721082" w:rsidP="0019407B">
            <w:pPr>
              <w:snapToGrid w:val="0"/>
              <w:spacing w:line="240" w:lineRule="exact"/>
              <w:jc w:val="center"/>
              <w:rPr>
                <w:rFonts w:hAnsi="HG丸ｺﾞｼｯｸM-PRO"/>
                <w:sz w:val="16"/>
                <w:szCs w:val="16"/>
              </w:rPr>
            </w:pPr>
            <w:r w:rsidRPr="00863505">
              <w:rPr>
                <w:rFonts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14:paraId="7B29673B"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対象施設</w:t>
            </w:r>
          </w:p>
        </w:tc>
        <w:tc>
          <w:tcPr>
            <w:tcW w:w="2960" w:type="dxa"/>
            <w:tcBorders>
              <w:bottom w:val="double" w:sz="4" w:space="0" w:color="auto"/>
            </w:tcBorders>
            <w:shd w:val="clear" w:color="auto" w:fill="D9D9D9" w:themeFill="background1" w:themeFillShade="D9"/>
            <w:vAlign w:val="center"/>
          </w:tcPr>
          <w:p w14:paraId="7E6A433B"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施設特性等</w:t>
            </w:r>
          </w:p>
        </w:tc>
      </w:tr>
      <w:tr w:rsidR="00863505" w:rsidRPr="00863505" w14:paraId="79F6C61C" w14:textId="77777777" w:rsidTr="0019407B">
        <w:trPr>
          <w:trHeight w:val="57"/>
          <w:jc w:val="center"/>
        </w:trPr>
        <w:tc>
          <w:tcPr>
            <w:tcW w:w="1275" w:type="dxa"/>
            <w:shd w:val="clear" w:color="auto" w:fill="auto"/>
            <w:vAlign w:val="center"/>
          </w:tcPr>
          <w:p w14:paraId="634864EC"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一　般</w:t>
            </w:r>
          </w:p>
        </w:tc>
        <w:tc>
          <w:tcPr>
            <w:tcW w:w="1701" w:type="dxa"/>
            <w:shd w:val="clear" w:color="auto" w:fill="auto"/>
            <w:vAlign w:val="center"/>
          </w:tcPr>
          <w:p w14:paraId="6B54AC2A" w14:textId="77777777" w:rsidR="00721082" w:rsidRPr="00863505" w:rsidRDefault="00721082" w:rsidP="0019407B">
            <w:pPr>
              <w:snapToGrid w:val="0"/>
              <w:jc w:val="center"/>
              <w:rPr>
                <w:rFonts w:hAnsi="HG丸ｺﾞｼｯｸM-PRO"/>
                <w:sz w:val="20"/>
              </w:rPr>
            </w:pPr>
            <w:r w:rsidRPr="00863505">
              <w:rPr>
                <w:rFonts w:hAnsi="HG丸ｺﾞｼｯｸM-PRO" w:hint="eastAsia"/>
                <w:sz w:val="20"/>
              </w:rPr>
              <w:t>国</w:t>
            </w:r>
            <w:r w:rsidRPr="00863505">
              <w:rPr>
                <w:rFonts w:hAnsi="HG丸ｺﾞｼｯｸM-PRO"/>
                <w:sz w:val="20"/>
              </w:rPr>
              <w:t>基準等</w:t>
            </w:r>
            <w:r w:rsidRPr="00863505">
              <w:rPr>
                <w:rFonts w:hAnsi="HG丸ｺﾞｼｯｸM-PRO" w:hint="eastAsia"/>
                <w:sz w:val="20"/>
              </w:rPr>
              <w:t>※</w:t>
            </w:r>
          </w:p>
          <w:p w14:paraId="2A5DBFD2" w14:textId="77777777" w:rsidR="00721082" w:rsidRPr="00863505" w:rsidRDefault="00721082" w:rsidP="0019407B">
            <w:pPr>
              <w:snapToGrid w:val="0"/>
              <w:jc w:val="center"/>
              <w:rPr>
                <w:rFonts w:hAnsi="HG丸ｺﾞｼｯｸM-PRO"/>
                <w:sz w:val="20"/>
              </w:rPr>
            </w:pPr>
            <w:r w:rsidRPr="00863505">
              <w:rPr>
                <w:rFonts w:hAnsi="HG丸ｺﾞｼｯｸM-PRO" w:hint="eastAsia"/>
                <w:sz w:val="20"/>
              </w:rPr>
              <w:t>使用実績※</w:t>
            </w:r>
          </w:p>
        </w:tc>
        <w:tc>
          <w:tcPr>
            <w:tcW w:w="2694" w:type="dxa"/>
            <w:shd w:val="clear" w:color="auto" w:fill="auto"/>
            <w:vAlign w:val="center"/>
          </w:tcPr>
          <w:p w14:paraId="699498CE"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電気設備</w:t>
            </w:r>
          </w:p>
        </w:tc>
        <w:tc>
          <w:tcPr>
            <w:tcW w:w="2960" w:type="dxa"/>
            <w:shd w:val="clear" w:color="auto" w:fill="auto"/>
            <w:vAlign w:val="center"/>
          </w:tcPr>
          <w:p w14:paraId="04B6F58D" w14:textId="77777777" w:rsidR="00721082" w:rsidRPr="00863505" w:rsidRDefault="00721082" w:rsidP="0019407B">
            <w:pPr>
              <w:widowControl/>
              <w:spacing w:line="280" w:lineRule="exact"/>
              <w:rPr>
                <w:rFonts w:hAnsi="HG丸ｺﾞｼｯｸM-PRO"/>
                <w:sz w:val="20"/>
              </w:rPr>
            </w:pPr>
            <w:r w:rsidRPr="00863505">
              <w:rPr>
                <w:rFonts w:hAnsi="HG丸ｺﾞｼｯｸM-PRO" w:hint="eastAsia"/>
                <w:sz w:val="20"/>
              </w:rPr>
              <w:t>時間計画</w:t>
            </w:r>
            <w:r w:rsidRPr="00863505">
              <w:rPr>
                <w:rFonts w:hAnsi="HG丸ｺﾞｼｯｸM-PRO"/>
                <w:sz w:val="20"/>
              </w:rPr>
              <w:t>型設備</w:t>
            </w:r>
            <w:r w:rsidRPr="00863505">
              <w:rPr>
                <w:rFonts w:hAnsi="HG丸ｺﾞｼｯｸM-PRO" w:hint="eastAsia"/>
                <w:sz w:val="20"/>
              </w:rPr>
              <w:t>等で、長寿命化のための維持管理を行うより、更新を行う方が有利な施設</w:t>
            </w:r>
          </w:p>
        </w:tc>
      </w:tr>
      <w:tr w:rsidR="00863505" w:rsidRPr="00863505" w14:paraId="71FB8395" w14:textId="77777777" w:rsidTr="0019407B">
        <w:trPr>
          <w:trHeight w:val="77"/>
          <w:jc w:val="center"/>
        </w:trPr>
        <w:tc>
          <w:tcPr>
            <w:tcW w:w="1275" w:type="dxa"/>
            <w:shd w:val="clear" w:color="auto" w:fill="auto"/>
            <w:vAlign w:val="center"/>
          </w:tcPr>
          <w:p w14:paraId="0B1B209A"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長寿命化</w:t>
            </w:r>
          </w:p>
        </w:tc>
        <w:tc>
          <w:tcPr>
            <w:tcW w:w="1701" w:type="dxa"/>
            <w:shd w:val="clear" w:color="auto" w:fill="auto"/>
            <w:vAlign w:val="center"/>
          </w:tcPr>
          <w:p w14:paraId="2ABE744F" w14:textId="77777777" w:rsidR="00721082" w:rsidRPr="00863505" w:rsidRDefault="00721082" w:rsidP="0019407B">
            <w:pPr>
              <w:snapToGrid w:val="0"/>
              <w:jc w:val="center"/>
              <w:rPr>
                <w:rFonts w:hAnsi="HG丸ｺﾞｼｯｸM-PRO"/>
                <w:sz w:val="20"/>
              </w:rPr>
            </w:pPr>
            <w:r w:rsidRPr="00863505">
              <w:rPr>
                <w:rFonts w:hAnsi="HG丸ｺﾞｼｯｸM-PRO" w:hint="eastAsia"/>
                <w:sz w:val="20"/>
              </w:rPr>
              <w:t>使用実績や現況等から設定※</w:t>
            </w:r>
          </w:p>
        </w:tc>
        <w:tc>
          <w:tcPr>
            <w:tcW w:w="2694" w:type="dxa"/>
            <w:shd w:val="clear" w:color="auto" w:fill="auto"/>
            <w:vAlign w:val="center"/>
          </w:tcPr>
          <w:p w14:paraId="6780D5A9"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機械設備</w:t>
            </w:r>
          </w:p>
        </w:tc>
        <w:tc>
          <w:tcPr>
            <w:tcW w:w="2960" w:type="dxa"/>
            <w:shd w:val="clear" w:color="auto" w:fill="auto"/>
            <w:vAlign w:val="center"/>
          </w:tcPr>
          <w:p w14:paraId="5491A1DD" w14:textId="77777777" w:rsidR="00721082" w:rsidRPr="00863505" w:rsidRDefault="00721082" w:rsidP="0019407B">
            <w:pPr>
              <w:snapToGrid w:val="0"/>
              <w:spacing w:line="280" w:lineRule="exact"/>
              <w:rPr>
                <w:rFonts w:hAnsi="HG丸ｺﾞｼｯｸM-PRO"/>
                <w:sz w:val="20"/>
              </w:rPr>
            </w:pPr>
            <w:r w:rsidRPr="00863505">
              <w:rPr>
                <w:rFonts w:hAnsi="HG丸ｺﾞｼｯｸM-PRO" w:hint="eastAsia"/>
                <w:sz w:val="20"/>
              </w:rPr>
              <w:t>公会計で定められた寿命を超え、長寿命化を行う施設</w:t>
            </w:r>
          </w:p>
        </w:tc>
      </w:tr>
    </w:tbl>
    <w:p w14:paraId="58F3E556" w14:textId="2FF1A59F" w:rsidR="00721082" w:rsidRPr="00863505" w:rsidRDefault="00B955E7" w:rsidP="00721082">
      <w:pPr>
        <w:rPr>
          <w:rFonts w:hAnsi="HG丸ｺﾞｼｯｸM-PRO"/>
        </w:rPr>
      </w:pPr>
      <w:r w:rsidRPr="00863505">
        <w:rPr>
          <w:noProof/>
        </w:rPr>
        <mc:AlternateContent>
          <mc:Choice Requires="wps">
            <w:drawing>
              <wp:anchor distT="0" distB="0" distL="114300" distR="114300" simplePos="0" relativeHeight="252147712" behindDoc="0" locked="0" layoutInCell="1" allowOverlap="1" wp14:anchorId="7CF1AF57" wp14:editId="0317BD2D">
                <wp:simplePos x="0" y="0"/>
                <wp:positionH relativeFrom="column">
                  <wp:posOffset>4433717</wp:posOffset>
                </wp:positionH>
                <wp:positionV relativeFrom="paragraph">
                  <wp:posOffset>186055</wp:posOffset>
                </wp:positionV>
                <wp:extent cx="1635760" cy="363220"/>
                <wp:effectExtent l="0" t="0" r="0" b="0"/>
                <wp:wrapNone/>
                <wp:docPr id="1166692369" name="テキスト ボックス 1"/>
                <wp:cNvGraphicFramePr/>
                <a:graphic xmlns:a="http://schemas.openxmlformats.org/drawingml/2006/main">
                  <a:graphicData uri="http://schemas.microsoft.com/office/word/2010/wordprocessingShape">
                    <wps:wsp>
                      <wps:cNvSpPr txBox="1"/>
                      <wps:spPr>
                        <a:xfrm>
                          <a:off x="0" y="0"/>
                          <a:ext cx="1635760" cy="363220"/>
                        </a:xfrm>
                        <a:prstGeom prst="rect">
                          <a:avLst/>
                        </a:prstGeom>
                        <a:noFill/>
                        <a:ln w="6350">
                          <a:noFill/>
                        </a:ln>
                      </wps:spPr>
                      <wps:txbx>
                        <w:txbxContent>
                          <w:p w14:paraId="6840364A" w14:textId="5A3996B9" w:rsidR="00B955E7" w:rsidRDefault="00B955E7">
                            <w:r w:rsidRPr="0025408C">
                              <w:rPr>
                                <w:rFonts w:hint="eastAsia"/>
                                <w:sz w:val="18"/>
                              </w:rPr>
                              <w:t>※各項目の最低値を採用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1AF57" id="テキスト ボックス 1" o:spid="_x0000_s1341" type="#_x0000_t202" style="position:absolute;left:0;text-align:left;margin-left:349.1pt;margin-top:14.65pt;width:128.8pt;height:28.6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" filled="f" stroked="f" strokeweight=".5pt">
                <v:textbox>
                  <w:txbxContent>
                    <w:p w14:paraId="6840364A" w14:textId="5A3996B9" w:rsidR="00B955E7" w:rsidRDefault="00B955E7">
                      <w:r w:rsidRPr="0025408C">
                        <w:rPr>
                          <w:rFonts w:hint="eastAsia"/>
                          <w:sz w:val="18"/>
                        </w:rPr>
                        <w:t>※各項目の最低値を採用</w:t>
                      </w:r>
                    </w:p>
                  </w:txbxContent>
                </v:textbox>
              </v:shape>
            </w:pict>
          </mc:Fallback>
        </mc:AlternateContent>
      </w:r>
    </w:p>
    <w:p w14:paraId="1FB1F7F9" w14:textId="2CA8772C" w:rsidR="00721082" w:rsidRPr="00863505" w:rsidRDefault="00B955E7" w:rsidP="00B955E7">
      <w:pPr>
        <w:pStyle w:val="ac"/>
      </w:pPr>
      <w:bookmarkStart w:id="27" w:name="_Ref185425708"/>
      <w:r w:rsidRPr="00863505">
        <w:t xml:space="preserve">表 </w:t>
      </w:r>
      <w:fldSimple w:instr=" STYLEREF 2 \s ">
        <w:r w:rsidR="00662F57">
          <w:rPr>
            <w:noProof/>
          </w:rPr>
          <w:t>3.6</w:t>
        </w:r>
      </w:fldSimple>
      <w:r w:rsidR="00606F16" w:rsidRPr="00863505">
        <w:noBreakHyphen/>
      </w:r>
      <w:fldSimple w:instr=" SEQ 表 \* ARABIC \s 2 ">
        <w:r w:rsidR="00662F57">
          <w:rPr>
            <w:noProof/>
          </w:rPr>
          <w:t>13</w:t>
        </w:r>
      </w:fldSimple>
      <w:bookmarkEnd w:id="27"/>
      <w:r w:rsidR="00721082" w:rsidRPr="00863505">
        <w:rPr>
          <w:rFonts w:hint="eastAsia"/>
        </w:rPr>
        <w:t xml:space="preserve">　現況調査基準</w:t>
      </w:r>
    </w:p>
    <w:tbl>
      <w:tblPr>
        <w:tblW w:w="9356" w:type="dxa"/>
        <w:jc w:val="center"/>
        <w:tblCellMar>
          <w:left w:w="99" w:type="dxa"/>
          <w:right w:w="99" w:type="dxa"/>
        </w:tblCellMar>
        <w:tblLook w:val="04A0" w:firstRow="1" w:lastRow="0" w:firstColumn="1" w:lastColumn="0" w:noHBand="0" w:noVBand="1"/>
      </w:tblPr>
      <w:tblGrid>
        <w:gridCol w:w="709"/>
        <w:gridCol w:w="1276"/>
        <w:gridCol w:w="1417"/>
        <w:gridCol w:w="1985"/>
        <w:gridCol w:w="1842"/>
        <w:gridCol w:w="2127"/>
      </w:tblGrid>
      <w:tr w:rsidR="00863505" w:rsidRPr="00863505" w14:paraId="5E06B4F1" w14:textId="77777777" w:rsidTr="00513BB0">
        <w:trPr>
          <w:trHeight w:val="270"/>
          <w:jc w:val="center"/>
        </w:trPr>
        <w:tc>
          <w:tcPr>
            <w:tcW w:w="709" w:type="dxa"/>
            <w:vMerge w:val="restart"/>
            <w:tcBorders>
              <w:top w:val="single" w:sz="8" w:space="0" w:color="auto"/>
              <w:left w:val="single" w:sz="8" w:space="0" w:color="auto"/>
              <w:bottom w:val="single" w:sz="4" w:space="0" w:color="000000"/>
              <w:right w:val="single" w:sz="4" w:space="0" w:color="auto"/>
            </w:tcBorders>
            <w:shd w:val="clear" w:color="auto" w:fill="D9D9D9" w:themeFill="background1" w:themeFillShade="D9"/>
            <w:noWrap/>
            <w:vAlign w:val="center"/>
            <w:hideMark/>
          </w:tcPr>
          <w:p w14:paraId="0982DC3C"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調査</w:t>
            </w:r>
          </w:p>
          <w:p w14:paraId="7C4795ED"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 xml:space="preserve">項目　</w:t>
            </w:r>
          </w:p>
        </w:tc>
        <w:tc>
          <w:tcPr>
            <w:tcW w:w="1276" w:type="dxa"/>
            <w:tcBorders>
              <w:top w:val="single" w:sz="8" w:space="0" w:color="auto"/>
              <w:left w:val="nil"/>
              <w:bottom w:val="nil"/>
              <w:right w:val="single" w:sz="4" w:space="0" w:color="auto"/>
            </w:tcBorders>
            <w:shd w:val="clear" w:color="auto" w:fill="D9D9D9" w:themeFill="background1" w:themeFillShade="D9"/>
            <w:noWrap/>
            <w:vAlign w:val="center"/>
            <w:hideMark/>
          </w:tcPr>
          <w:p w14:paraId="614FA4C6" w14:textId="77777777"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現況Ａ</w:t>
            </w:r>
          </w:p>
        </w:tc>
        <w:tc>
          <w:tcPr>
            <w:tcW w:w="1417" w:type="dxa"/>
            <w:tcBorders>
              <w:top w:val="single" w:sz="8" w:space="0" w:color="auto"/>
              <w:left w:val="nil"/>
              <w:bottom w:val="nil"/>
              <w:right w:val="single" w:sz="4" w:space="0" w:color="auto"/>
            </w:tcBorders>
            <w:shd w:val="clear" w:color="auto" w:fill="D9D9D9" w:themeFill="background1" w:themeFillShade="D9"/>
            <w:noWrap/>
            <w:vAlign w:val="center"/>
            <w:hideMark/>
          </w:tcPr>
          <w:p w14:paraId="47712D8D" w14:textId="77777777"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現況Ｂ</w:t>
            </w:r>
          </w:p>
        </w:tc>
        <w:tc>
          <w:tcPr>
            <w:tcW w:w="1985" w:type="dxa"/>
            <w:tcBorders>
              <w:top w:val="single" w:sz="8" w:space="0" w:color="auto"/>
              <w:left w:val="nil"/>
              <w:bottom w:val="nil"/>
              <w:right w:val="single" w:sz="4" w:space="0" w:color="auto"/>
            </w:tcBorders>
            <w:shd w:val="clear" w:color="auto" w:fill="D9D9D9" w:themeFill="background1" w:themeFillShade="D9"/>
            <w:noWrap/>
            <w:vAlign w:val="center"/>
            <w:hideMark/>
          </w:tcPr>
          <w:p w14:paraId="5BED4A18" w14:textId="77777777"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現況Ｃ</w:t>
            </w:r>
          </w:p>
        </w:tc>
        <w:tc>
          <w:tcPr>
            <w:tcW w:w="1842" w:type="dxa"/>
            <w:tcBorders>
              <w:top w:val="single" w:sz="8" w:space="0" w:color="auto"/>
              <w:left w:val="nil"/>
              <w:bottom w:val="nil"/>
              <w:right w:val="single" w:sz="4" w:space="0" w:color="auto"/>
            </w:tcBorders>
            <w:shd w:val="clear" w:color="auto" w:fill="D9D9D9" w:themeFill="background1" w:themeFillShade="D9"/>
            <w:noWrap/>
            <w:vAlign w:val="center"/>
            <w:hideMark/>
          </w:tcPr>
          <w:p w14:paraId="39406CAF" w14:textId="77777777"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現況Ｄ</w:t>
            </w:r>
          </w:p>
        </w:tc>
        <w:tc>
          <w:tcPr>
            <w:tcW w:w="2127" w:type="dxa"/>
            <w:tcBorders>
              <w:top w:val="single" w:sz="8" w:space="0" w:color="auto"/>
              <w:left w:val="nil"/>
              <w:bottom w:val="nil"/>
              <w:right w:val="single" w:sz="8" w:space="0" w:color="auto"/>
            </w:tcBorders>
            <w:shd w:val="clear" w:color="auto" w:fill="D9D9D9" w:themeFill="background1" w:themeFillShade="D9"/>
            <w:noWrap/>
            <w:vAlign w:val="center"/>
            <w:hideMark/>
          </w:tcPr>
          <w:p w14:paraId="779659FA" w14:textId="1086D8A2"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現況Ｅ</w:t>
            </w:r>
          </w:p>
        </w:tc>
      </w:tr>
      <w:tr w:rsidR="00863505" w:rsidRPr="00863505" w14:paraId="4EAD77BC" w14:textId="77777777" w:rsidTr="00513BB0">
        <w:trPr>
          <w:trHeight w:val="675"/>
          <w:jc w:val="center"/>
        </w:trPr>
        <w:tc>
          <w:tcPr>
            <w:tcW w:w="709" w:type="dxa"/>
            <w:vMerge/>
            <w:tcBorders>
              <w:top w:val="single" w:sz="4" w:space="0" w:color="auto"/>
              <w:left w:val="single" w:sz="8" w:space="0" w:color="auto"/>
              <w:bottom w:val="double" w:sz="4" w:space="0" w:color="auto"/>
              <w:right w:val="single" w:sz="4" w:space="0" w:color="auto"/>
            </w:tcBorders>
            <w:shd w:val="clear" w:color="auto" w:fill="D9D9D9" w:themeFill="background1" w:themeFillShade="D9"/>
            <w:vAlign w:val="center"/>
            <w:hideMark/>
          </w:tcPr>
          <w:p w14:paraId="42587BC2" w14:textId="77777777" w:rsidR="00721082" w:rsidRPr="00863505" w:rsidRDefault="00721082" w:rsidP="0019407B">
            <w:pPr>
              <w:widowControl/>
              <w:adjustRightInd w:val="0"/>
              <w:snapToGrid w:val="0"/>
              <w:jc w:val="left"/>
              <w:rPr>
                <w:rFonts w:hAnsi="HG丸ｺﾞｼｯｸM-PRO" w:cs="ＭＳ Ｐゴシック"/>
                <w:kern w:val="0"/>
                <w:sz w:val="16"/>
                <w:szCs w:val="16"/>
              </w:rPr>
            </w:pPr>
          </w:p>
        </w:tc>
        <w:tc>
          <w:tcPr>
            <w:tcW w:w="1276" w:type="dxa"/>
            <w:tcBorders>
              <w:top w:val="nil"/>
              <w:left w:val="nil"/>
              <w:bottom w:val="double" w:sz="4" w:space="0" w:color="auto"/>
              <w:right w:val="single" w:sz="4" w:space="0" w:color="auto"/>
            </w:tcBorders>
            <w:shd w:val="clear" w:color="auto" w:fill="D9D9D9" w:themeFill="background1" w:themeFillShade="D9"/>
            <w:noWrap/>
            <w:vAlign w:val="center"/>
            <w:hideMark/>
          </w:tcPr>
          <w:p w14:paraId="5790A521"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支障なし</w:t>
            </w:r>
          </w:p>
        </w:tc>
        <w:tc>
          <w:tcPr>
            <w:tcW w:w="1417" w:type="dxa"/>
            <w:tcBorders>
              <w:top w:val="nil"/>
              <w:left w:val="nil"/>
              <w:bottom w:val="double" w:sz="4" w:space="0" w:color="auto"/>
              <w:right w:val="single" w:sz="4" w:space="0" w:color="auto"/>
            </w:tcBorders>
            <w:shd w:val="clear" w:color="auto" w:fill="D9D9D9" w:themeFill="background1" w:themeFillShade="D9"/>
            <w:vAlign w:val="center"/>
            <w:hideMark/>
          </w:tcPr>
          <w:p w14:paraId="631BD327"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経過観察</w:t>
            </w:r>
            <w:r w:rsidRPr="00863505">
              <w:rPr>
                <w:rFonts w:hAnsi="HG丸ｺﾞｼｯｸM-PRO" w:cs="ＭＳ Ｐゴシック" w:hint="eastAsia"/>
                <w:kern w:val="0"/>
                <w:sz w:val="16"/>
                <w:szCs w:val="16"/>
              </w:rPr>
              <w:br/>
              <w:t>劣化進行防止</w:t>
            </w:r>
          </w:p>
        </w:tc>
        <w:tc>
          <w:tcPr>
            <w:tcW w:w="1985" w:type="dxa"/>
            <w:tcBorders>
              <w:top w:val="nil"/>
              <w:left w:val="nil"/>
              <w:bottom w:val="double" w:sz="4" w:space="0" w:color="auto"/>
              <w:right w:val="single" w:sz="4" w:space="0" w:color="auto"/>
            </w:tcBorders>
            <w:shd w:val="clear" w:color="auto" w:fill="D9D9D9" w:themeFill="background1" w:themeFillShade="D9"/>
            <w:vAlign w:val="center"/>
            <w:hideMark/>
          </w:tcPr>
          <w:p w14:paraId="3D807C26"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劣化進行の抑制</w:t>
            </w:r>
            <w:r w:rsidRPr="00863505">
              <w:rPr>
                <w:rFonts w:hAnsi="HG丸ｺﾞｼｯｸM-PRO" w:cs="ＭＳ Ｐゴシック" w:hint="eastAsia"/>
                <w:kern w:val="0"/>
                <w:sz w:val="16"/>
                <w:szCs w:val="16"/>
              </w:rPr>
              <w:br/>
              <w:t>延命対策</w:t>
            </w:r>
          </w:p>
        </w:tc>
        <w:tc>
          <w:tcPr>
            <w:tcW w:w="1842" w:type="dxa"/>
            <w:tcBorders>
              <w:top w:val="nil"/>
              <w:left w:val="nil"/>
              <w:bottom w:val="double" w:sz="4" w:space="0" w:color="auto"/>
              <w:right w:val="single" w:sz="4" w:space="0" w:color="auto"/>
            </w:tcBorders>
            <w:shd w:val="clear" w:color="auto" w:fill="D9D9D9" w:themeFill="background1" w:themeFillShade="D9"/>
            <w:noWrap/>
            <w:vAlign w:val="center"/>
            <w:hideMark/>
          </w:tcPr>
          <w:p w14:paraId="052796C0"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大規模補修・部分更新</w:t>
            </w:r>
          </w:p>
        </w:tc>
        <w:tc>
          <w:tcPr>
            <w:tcW w:w="2127" w:type="dxa"/>
            <w:tcBorders>
              <w:top w:val="nil"/>
              <w:left w:val="nil"/>
              <w:bottom w:val="double" w:sz="4" w:space="0" w:color="auto"/>
              <w:right w:val="single" w:sz="8" w:space="0" w:color="auto"/>
            </w:tcBorders>
            <w:shd w:val="clear" w:color="auto" w:fill="D9D9D9" w:themeFill="background1" w:themeFillShade="D9"/>
            <w:noWrap/>
            <w:vAlign w:val="center"/>
            <w:hideMark/>
          </w:tcPr>
          <w:p w14:paraId="5ACEE82A" w14:textId="6ABB567B"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機場の全体的な改築更新</w:t>
            </w:r>
          </w:p>
        </w:tc>
      </w:tr>
      <w:tr w:rsidR="00863505" w:rsidRPr="00863505" w14:paraId="3F078478" w14:textId="77777777" w:rsidTr="00513BB0">
        <w:trPr>
          <w:trHeight w:val="720"/>
          <w:jc w:val="center"/>
        </w:trPr>
        <w:tc>
          <w:tcPr>
            <w:tcW w:w="709" w:type="dxa"/>
            <w:tcBorders>
              <w:top w:val="double" w:sz="4" w:space="0" w:color="auto"/>
              <w:left w:val="single" w:sz="8" w:space="0" w:color="auto"/>
              <w:bottom w:val="single" w:sz="4" w:space="0" w:color="auto"/>
              <w:right w:val="single" w:sz="4" w:space="0" w:color="auto"/>
            </w:tcBorders>
            <w:shd w:val="clear" w:color="auto" w:fill="auto"/>
            <w:noWrap/>
            <w:hideMark/>
          </w:tcPr>
          <w:p w14:paraId="6FD75763" w14:textId="77777777" w:rsidR="00721082" w:rsidRPr="00863505" w:rsidRDefault="00721082" w:rsidP="0019407B">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健全度</w:t>
            </w:r>
          </w:p>
          <w:p w14:paraId="334066FA" w14:textId="77777777" w:rsidR="00721082" w:rsidRPr="00863505" w:rsidRDefault="00721082" w:rsidP="0019407B">
            <w:pPr>
              <w:widowControl/>
              <w:adjustRightInd w:val="0"/>
              <w:snapToGrid w:val="0"/>
              <w:rPr>
                <w:rFonts w:hAnsi="HG丸ｺﾞｼｯｸM-PRO" w:cs="ＭＳ Ｐゴシック"/>
                <w:kern w:val="0"/>
                <w:sz w:val="12"/>
                <w:szCs w:val="12"/>
              </w:rPr>
            </w:pPr>
            <w:r w:rsidRPr="00863505">
              <w:rPr>
                <w:rFonts w:hAnsi="HG丸ｺﾞｼｯｸM-PRO" w:cs="ＭＳ Ｐゴシック" w:hint="eastAsia"/>
                <w:kern w:val="0"/>
                <w:sz w:val="12"/>
                <w:szCs w:val="12"/>
              </w:rPr>
              <w:t>※判定要領による</w:t>
            </w:r>
          </w:p>
        </w:tc>
        <w:tc>
          <w:tcPr>
            <w:tcW w:w="1276" w:type="dxa"/>
            <w:tcBorders>
              <w:top w:val="double" w:sz="4" w:space="0" w:color="auto"/>
              <w:left w:val="nil"/>
              <w:bottom w:val="single" w:sz="4" w:space="0" w:color="auto"/>
              <w:right w:val="single" w:sz="4" w:space="0" w:color="auto"/>
            </w:tcBorders>
            <w:shd w:val="clear" w:color="auto" w:fill="auto"/>
            <w:hideMark/>
          </w:tcPr>
          <w:p w14:paraId="48BB61F5"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【健全度５】</w:t>
            </w:r>
          </w:p>
          <w:p w14:paraId="57A9C560"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問題なし</w:t>
            </w:r>
          </w:p>
        </w:tc>
        <w:tc>
          <w:tcPr>
            <w:tcW w:w="1417" w:type="dxa"/>
            <w:tcBorders>
              <w:top w:val="double" w:sz="4" w:space="0" w:color="auto"/>
              <w:left w:val="nil"/>
              <w:bottom w:val="single" w:sz="4" w:space="0" w:color="auto"/>
              <w:right w:val="single" w:sz="4" w:space="0" w:color="auto"/>
            </w:tcBorders>
            <w:shd w:val="clear" w:color="auto" w:fill="auto"/>
            <w:hideMark/>
          </w:tcPr>
          <w:p w14:paraId="2705D7C2"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【健全度４】</w:t>
            </w:r>
          </w:p>
          <w:p w14:paraId="2632E5D3"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劣化の兆候が見られる</w:t>
            </w:r>
          </w:p>
        </w:tc>
        <w:tc>
          <w:tcPr>
            <w:tcW w:w="1985" w:type="dxa"/>
            <w:tcBorders>
              <w:top w:val="double" w:sz="4" w:space="0" w:color="auto"/>
              <w:left w:val="nil"/>
              <w:bottom w:val="single" w:sz="4" w:space="0" w:color="auto"/>
              <w:right w:val="single" w:sz="4" w:space="0" w:color="auto"/>
            </w:tcBorders>
            <w:shd w:val="clear" w:color="auto" w:fill="auto"/>
            <w:hideMark/>
          </w:tcPr>
          <w:p w14:paraId="09A799E9"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【健全度３】</w:t>
            </w:r>
          </w:p>
          <w:p w14:paraId="7DC83357"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劣化が進行しているが、</w:t>
            </w:r>
          </w:p>
          <w:p w14:paraId="04669D8D"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機場の機能に支障が出る程ではない。</w:t>
            </w:r>
          </w:p>
        </w:tc>
        <w:tc>
          <w:tcPr>
            <w:tcW w:w="1842" w:type="dxa"/>
            <w:tcBorders>
              <w:top w:val="double" w:sz="4" w:space="0" w:color="auto"/>
              <w:left w:val="nil"/>
              <w:bottom w:val="single" w:sz="4" w:space="0" w:color="auto"/>
              <w:right w:val="single" w:sz="4" w:space="0" w:color="auto"/>
            </w:tcBorders>
            <w:shd w:val="clear" w:color="auto" w:fill="auto"/>
            <w:hideMark/>
          </w:tcPr>
          <w:p w14:paraId="6FB6D0F5"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【健全度２】</w:t>
            </w:r>
          </w:p>
          <w:p w14:paraId="537B43AF"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劣化がさらに進行し、</w:t>
            </w:r>
          </w:p>
          <w:p w14:paraId="3AE07401"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機場の機能に支障</w:t>
            </w:r>
          </w:p>
          <w:p w14:paraId="4FCF25A0"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が出る恐れがある。</w:t>
            </w:r>
          </w:p>
        </w:tc>
        <w:tc>
          <w:tcPr>
            <w:tcW w:w="2127" w:type="dxa"/>
            <w:tcBorders>
              <w:top w:val="double" w:sz="4" w:space="0" w:color="auto"/>
              <w:left w:val="nil"/>
              <w:bottom w:val="single" w:sz="4" w:space="0" w:color="auto"/>
              <w:right w:val="single" w:sz="8" w:space="0" w:color="auto"/>
            </w:tcBorders>
            <w:shd w:val="clear" w:color="auto" w:fill="auto"/>
            <w:hideMark/>
          </w:tcPr>
          <w:p w14:paraId="58E34E1B"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【健全度１】</w:t>
            </w:r>
          </w:p>
          <w:p w14:paraId="233839A0"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劣化が著しく、補修・部分更新では対応不可。機場の機能に支障が出てもおかしくない状態。</w:t>
            </w:r>
          </w:p>
        </w:tc>
      </w:tr>
      <w:tr w:rsidR="00863505" w:rsidRPr="00863505" w14:paraId="5721E24F" w14:textId="77777777" w:rsidTr="0019407B">
        <w:trPr>
          <w:trHeight w:val="720"/>
          <w:jc w:val="center"/>
        </w:trPr>
        <w:tc>
          <w:tcPr>
            <w:tcW w:w="709" w:type="dxa"/>
            <w:tcBorders>
              <w:top w:val="nil"/>
              <w:left w:val="single" w:sz="8" w:space="0" w:color="auto"/>
              <w:bottom w:val="single" w:sz="4" w:space="0" w:color="auto"/>
              <w:right w:val="single" w:sz="4" w:space="0" w:color="auto"/>
            </w:tcBorders>
            <w:shd w:val="clear" w:color="auto" w:fill="auto"/>
            <w:noWrap/>
            <w:hideMark/>
          </w:tcPr>
          <w:p w14:paraId="1E71C52A" w14:textId="77777777" w:rsidR="00721082" w:rsidRPr="00863505" w:rsidRDefault="00721082" w:rsidP="0019407B">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経過年数</w:t>
            </w:r>
          </w:p>
        </w:tc>
        <w:tc>
          <w:tcPr>
            <w:tcW w:w="1276" w:type="dxa"/>
            <w:tcBorders>
              <w:top w:val="nil"/>
              <w:left w:val="nil"/>
              <w:bottom w:val="single" w:sz="4" w:space="0" w:color="auto"/>
              <w:right w:val="single" w:sz="4" w:space="0" w:color="auto"/>
            </w:tcBorders>
            <w:shd w:val="clear" w:color="auto" w:fill="auto"/>
            <w:hideMark/>
          </w:tcPr>
          <w:p w14:paraId="0DA5A05F"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【経過年数１】</w:t>
            </w:r>
          </w:p>
          <w:p w14:paraId="26061443"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標準耐用年数の５割以下</w:t>
            </w:r>
          </w:p>
        </w:tc>
        <w:tc>
          <w:tcPr>
            <w:tcW w:w="1417" w:type="dxa"/>
            <w:tcBorders>
              <w:top w:val="nil"/>
              <w:left w:val="nil"/>
              <w:bottom w:val="single" w:sz="4" w:space="0" w:color="auto"/>
              <w:right w:val="single" w:sz="4" w:space="0" w:color="auto"/>
            </w:tcBorders>
            <w:shd w:val="clear" w:color="auto" w:fill="auto"/>
            <w:noWrap/>
            <w:hideMark/>
          </w:tcPr>
          <w:p w14:paraId="52440736"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【経過年数２】</w:t>
            </w:r>
          </w:p>
          <w:p w14:paraId="16D5774A"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標準耐用年数の５割超</w:t>
            </w:r>
          </w:p>
        </w:tc>
        <w:tc>
          <w:tcPr>
            <w:tcW w:w="1985" w:type="dxa"/>
            <w:tcBorders>
              <w:top w:val="nil"/>
              <w:left w:val="nil"/>
              <w:bottom w:val="single" w:sz="4" w:space="0" w:color="auto"/>
              <w:right w:val="single" w:sz="4" w:space="0" w:color="auto"/>
            </w:tcBorders>
            <w:shd w:val="clear" w:color="auto" w:fill="auto"/>
            <w:hideMark/>
          </w:tcPr>
          <w:p w14:paraId="164E0F1A"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【経過年数３】</w:t>
            </w:r>
          </w:p>
          <w:p w14:paraId="4BA61B48"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標準耐用年数を超過</w:t>
            </w:r>
          </w:p>
        </w:tc>
        <w:tc>
          <w:tcPr>
            <w:tcW w:w="1842" w:type="dxa"/>
            <w:tcBorders>
              <w:top w:val="nil"/>
              <w:left w:val="nil"/>
              <w:bottom w:val="single" w:sz="4" w:space="0" w:color="auto"/>
              <w:right w:val="single" w:sz="4" w:space="0" w:color="auto"/>
            </w:tcBorders>
            <w:shd w:val="clear" w:color="auto" w:fill="auto"/>
            <w:hideMark/>
          </w:tcPr>
          <w:p w14:paraId="3E7173E5"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【経過年数４】</w:t>
            </w:r>
          </w:p>
          <w:p w14:paraId="2177F0C2"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目標耐用年数に到達</w:t>
            </w:r>
          </w:p>
        </w:tc>
        <w:tc>
          <w:tcPr>
            <w:tcW w:w="2127" w:type="dxa"/>
            <w:tcBorders>
              <w:top w:val="nil"/>
              <w:left w:val="nil"/>
              <w:bottom w:val="single" w:sz="4" w:space="0" w:color="auto"/>
              <w:right w:val="single" w:sz="8" w:space="0" w:color="auto"/>
            </w:tcBorders>
            <w:shd w:val="clear" w:color="auto" w:fill="auto"/>
            <w:hideMark/>
          </w:tcPr>
          <w:p w14:paraId="115C10C8" w14:textId="77777777" w:rsidR="00721082" w:rsidRPr="00863505" w:rsidRDefault="00721082" w:rsidP="0019407B">
            <w:pPr>
              <w:widowControl/>
              <w:adjustRightInd w:val="0"/>
              <w:snapToGrid w:val="0"/>
              <w:jc w:val="center"/>
              <w:rPr>
                <w:rFonts w:hAnsi="HG丸ｺﾞｼｯｸM-PRO" w:cs="ＭＳ Ｐゴシック"/>
                <w:kern w:val="0"/>
                <w:sz w:val="16"/>
                <w:szCs w:val="16"/>
              </w:rPr>
            </w:pPr>
          </w:p>
          <w:p w14:paraId="13FC7504"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w:t>
            </w:r>
          </w:p>
        </w:tc>
      </w:tr>
      <w:tr w:rsidR="00863505" w:rsidRPr="00863505" w14:paraId="35C1139B" w14:textId="77777777" w:rsidTr="0019407B">
        <w:trPr>
          <w:trHeight w:val="645"/>
          <w:jc w:val="center"/>
        </w:trPr>
        <w:tc>
          <w:tcPr>
            <w:tcW w:w="709" w:type="dxa"/>
            <w:tcBorders>
              <w:top w:val="nil"/>
              <w:left w:val="single" w:sz="8" w:space="0" w:color="auto"/>
              <w:bottom w:val="single" w:sz="4" w:space="0" w:color="auto"/>
              <w:right w:val="single" w:sz="4" w:space="0" w:color="auto"/>
            </w:tcBorders>
            <w:shd w:val="clear" w:color="auto" w:fill="auto"/>
            <w:noWrap/>
            <w:hideMark/>
          </w:tcPr>
          <w:p w14:paraId="49F3D1F5" w14:textId="77777777" w:rsidR="00721082" w:rsidRPr="00863505" w:rsidRDefault="00721082" w:rsidP="0019407B">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維持費</w:t>
            </w:r>
          </w:p>
        </w:tc>
        <w:tc>
          <w:tcPr>
            <w:tcW w:w="1276" w:type="dxa"/>
            <w:tcBorders>
              <w:top w:val="nil"/>
              <w:left w:val="nil"/>
              <w:bottom w:val="single" w:sz="4" w:space="0" w:color="auto"/>
              <w:right w:val="single" w:sz="4" w:space="0" w:color="auto"/>
            </w:tcBorders>
            <w:shd w:val="clear" w:color="auto" w:fill="auto"/>
            <w:hideMark/>
          </w:tcPr>
          <w:p w14:paraId="29CA7501"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安定している</w:t>
            </w:r>
          </w:p>
        </w:tc>
        <w:tc>
          <w:tcPr>
            <w:tcW w:w="1417" w:type="dxa"/>
            <w:tcBorders>
              <w:top w:val="nil"/>
              <w:left w:val="nil"/>
              <w:bottom w:val="single" w:sz="4" w:space="0" w:color="auto"/>
              <w:right w:val="single" w:sz="4" w:space="0" w:color="auto"/>
            </w:tcBorders>
            <w:shd w:val="clear" w:color="auto" w:fill="auto"/>
            <w:hideMark/>
          </w:tcPr>
          <w:p w14:paraId="56F76866" w14:textId="77777777" w:rsidR="00721082" w:rsidRPr="00863505" w:rsidRDefault="00721082" w:rsidP="0019407B">
            <w:pPr>
              <w:widowControl/>
              <w:adjustRightInd w:val="0"/>
              <w:snapToGrid w:val="0"/>
              <w:jc w:val="center"/>
              <w:rPr>
                <w:rFonts w:hAnsi="HG丸ｺﾞｼｯｸM-PRO" w:cs="ＭＳ Ｐゴシック"/>
                <w:kern w:val="0"/>
                <w:sz w:val="16"/>
                <w:szCs w:val="16"/>
              </w:rPr>
            </w:pPr>
          </w:p>
          <w:p w14:paraId="6C6D045E"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w:t>
            </w:r>
          </w:p>
        </w:tc>
        <w:tc>
          <w:tcPr>
            <w:tcW w:w="1985" w:type="dxa"/>
            <w:tcBorders>
              <w:top w:val="nil"/>
              <w:left w:val="nil"/>
              <w:bottom w:val="single" w:sz="4" w:space="0" w:color="auto"/>
              <w:right w:val="single" w:sz="4" w:space="0" w:color="auto"/>
            </w:tcBorders>
            <w:shd w:val="clear" w:color="auto" w:fill="auto"/>
            <w:noWrap/>
            <w:hideMark/>
          </w:tcPr>
          <w:p w14:paraId="2D4D78E5"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計画外の部分で</w:t>
            </w:r>
          </w:p>
          <w:p w14:paraId="1023AEA7"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増加している。</w:t>
            </w:r>
          </w:p>
        </w:tc>
        <w:tc>
          <w:tcPr>
            <w:tcW w:w="1842" w:type="dxa"/>
            <w:tcBorders>
              <w:top w:val="nil"/>
              <w:left w:val="nil"/>
              <w:bottom w:val="single" w:sz="4" w:space="0" w:color="auto"/>
              <w:right w:val="single" w:sz="4" w:space="0" w:color="auto"/>
            </w:tcBorders>
            <w:shd w:val="clear" w:color="auto" w:fill="auto"/>
            <w:hideMark/>
          </w:tcPr>
          <w:p w14:paraId="43EFFEC1"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計画外の維持費が増大し、大規模補修・部分更新した方がＬＣＣを低減できる。</w:t>
            </w:r>
          </w:p>
        </w:tc>
        <w:tc>
          <w:tcPr>
            <w:tcW w:w="2127" w:type="dxa"/>
            <w:tcBorders>
              <w:top w:val="nil"/>
              <w:left w:val="nil"/>
              <w:bottom w:val="single" w:sz="4" w:space="0" w:color="auto"/>
              <w:right w:val="single" w:sz="8" w:space="0" w:color="auto"/>
            </w:tcBorders>
            <w:shd w:val="clear" w:color="auto" w:fill="auto"/>
            <w:hideMark/>
          </w:tcPr>
          <w:p w14:paraId="690D13E4"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計画外の維持費が増大し、全体的な改築・更新をした方がＬＣＣを低減できる。</w:t>
            </w:r>
          </w:p>
        </w:tc>
      </w:tr>
      <w:tr w:rsidR="00721082" w:rsidRPr="00863505" w14:paraId="50E7953F" w14:textId="77777777" w:rsidTr="0019407B">
        <w:trPr>
          <w:trHeight w:val="645"/>
          <w:jc w:val="center"/>
        </w:trPr>
        <w:tc>
          <w:tcPr>
            <w:tcW w:w="709" w:type="dxa"/>
            <w:tcBorders>
              <w:top w:val="nil"/>
              <w:left w:val="single" w:sz="8" w:space="0" w:color="auto"/>
              <w:bottom w:val="single" w:sz="8" w:space="0" w:color="auto"/>
              <w:right w:val="single" w:sz="4" w:space="0" w:color="auto"/>
            </w:tcBorders>
            <w:shd w:val="clear" w:color="auto" w:fill="auto"/>
            <w:noWrap/>
            <w:hideMark/>
          </w:tcPr>
          <w:p w14:paraId="4B19EBDD" w14:textId="77777777" w:rsidR="00721082" w:rsidRPr="00863505" w:rsidRDefault="00721082" w:rsidP="0019407B">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社会的要因</w:t>
            </w:r>
            <w:r w:rsidRPr="00863505">
              <w:rPr>
                <w:rFonts w:hAnsi="HG丸ｺﾞｼｯｸM-PRO" w:cs="ＭＳ Ｐゴシック" w:hint="eastAsia"/>
                <w:kern w:val="0"/>
                <w:sz w:val="14"/>
                <w:szCs w:val="14"/>
              </w:rPr>
              <w:t>（技術基準等）</w:t>
            </w:r>
          </w:p>
        </w:tc>
        <w:tc>
          <w:tcPr>
            <w:tcW w:w="1276" w:type="dxa"/>
            <w:tcBorders>
              <w:top w:val="nil"/>
              <w:left w:val="nil"/>
              <w:bottom w:val="single" w:sz="8" w:space="0" w:color="auto"/>
              <w:right w:val="single" w:sz="4" w:space="0" w:color="auto"/>
            </w:tcBorders>
            <w:shd w:val="clear" w:color="auto" w:fill="auto"/>
            <w:noWrap/>
            <w:hideMark/>
          </w:tcPr>
          <w:p w14:paraId="3C7A4CDC"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支障なし</w:t>
            </w:r>
          </w:p>
        </w:tc>
        <w:tc>
          <w:tcPr>
            <w:tcW w:w="1417" w:type="dxa"/>
            <w:tcBorders>
              <w:top w:val="nil"/>
              <w:left w:val="nil"/>
              <w:bottom w:val="single" w:sz="8" w:space="0" w:color="auto"/>
              <w:right w:val="single" w:sz="4" w:space="0" w:color="auto"/>
            </w:tcBorders>
            <w:shd w:val="clear" w:color="auto" w:fill="auto"/>
            <w:hideMark/>
          </w:tcPr>
          <w:p w14:paraId="3AE36A04"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設計基準が見直されたが、</w:t>
            </w:r>
          </w:p>
          <w:p w14:paraId="4166E9FA"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主な部分では問題がない。</w:t>
            </w:r>
          </w:p>
        </w:tc>
        <w:tc>
          <w:tcPr>
            <w:tcW w:w="1985" w:type="dxa"/>
            <w:tcBorders>
              <w:top w:val="nil"/>
              <w:left w:val="nil"/>
              <w:bottom w:val="single" w:sz="8" w:space="0" w:color="auto"/>
              <w:right w:val="single" w:sz="4" w:space="0" w:color="auto"/>
            </w:tcBorders>
            <w:shd w:val="clear" w:color="auto" w:fill="auto"/>
            <w:hideMark/>
          </w:tcPr>
          <w:p w14:paraId="242B0373"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設計基準等の変化</w:t>
            </w:r>
          </w:p>
          <w:p w14:paraId="21300E46"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により課題あり</w:t>
            </w:r>
          </w:p>
        </w:tc>
        <w:tc>
          <w:tcPr>
            <w:tcW w:w="1842" w:type="dxa"/>
            <w:tcBorders>
              <w:top w:val="nil"/>
              <w:left w:val="nil"/>
              <w:bottom w:val="single" w:sz="8" w:space="0" w:color="auto"/>
              <w:right w:val="single" w:sz="4" w:space="0" w:color="auto"/>
            </w:tcBorders>
            <w:shd w:val="clear" w:color="auto" w:fill="auto"/>
            <w:noWrap/>
            <w:hideMark/>
          </w:tcPr>
          <w:p w14:paraId="4BA04F72"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設計指針改定等で強度不足または能力不足が明らかで、対応が必要</w:t>
            </w:r>
          </w:p>
        </w:tc>
        <w:tc>
          <w:tcPr>
            <w:tcW w:w="2127" w:type="dxa"/>
            <w:tcBorders>
              <w:top w:val="nil"/>
              <w:left w:val="nil"/>
              <w:bottom w:val="single" w:sz="8" w:space="0" w:color="auto"/>
              <w:right w:val="single" w:sz="8" w:space="0" w:color="auto"/>
            </w:tcBorders>
            <w:shd w:val="clear" w:color="auto" w:fill="auto"/>
            <w:noWrap/>
            <w:hideMark/>
          </w:tcPr>
          <w:p w14:paraId="6014B535" w14:textId="77777777" w:rsidR="00721082" w:rsidRPr="00863505" w:rsidRDefault="00721082" w:rsidP="0019407B">
            <w:pPr>
              <w:widowControl/>
              <w:adjustRightInd w:val="0"/>
              <w:snapToGrid w:val="0"/>
              <w:jc w:val="center"/>
              <w:rPr>
                <w:rFonts w:hAnsi="HG丸ｺﾞｼｯｸM-PRO" w:cs="ＭＳ Ｐゴシック"/>
                <w:kern w:val="0"/>
                <w:sz w:val="16"/>
                <w:szCs w:val="16"/>
              </w:rPr>
            </w:pPr>
          </w:p>
          <w:p w14:paraId="1578A892"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w:t>
            </w:r>
          </w:p>
        </w:tc>
      </w:tr>
    </w:tbl>
    <w:p w14:paraId="5F55722B" w14:textId="77777777" w:rsidR="00721082" w:rsidRPr="00863505" w:rsidRDefault="00721082" w:rsidP="00125188">
      <w:pPr>
        <w:pStyle w:val="80"/>
        <w:spacing w:after="72"/>
        <w:ind w:leftChars="338" w:left="945" w:hangingChars="112" w:hanging="235"/>
      </w:pPr>
    </w:p>
    <w:p w14:paraId="6C09C51E" w14:textId="77777777" w:rsidR="00721082" w:rsidRPr="00863505" w:rsidRDefault="00721082" w:rsidP="00125188">
      <w:pPr>
        <w:pStyle w:val="80"/>
        <w:spacing w:after="72"/>
        <w:ind w:leftChars="338" w:left="945" w:hangingChars="112" w:hanging="235"/>
      </w:pPr>
      <w:r w:rsidRPr="00863505">
        <w:rPr>
          <w:rFonts w:hint="eastAsia"/>
        </w:rPr>
        <w:t>・健全度は「健全度判定要領」による</w:t>
      </w:r>
    </w:p>
    <w:p w14:paraId="4DDC0682" w14:textId="77777777" w:rsidR="00721082" w:rsidRPr="00863505" w:rsidRDefault="00721082" w:rsidP="00125188">
      <w:pPr>
        <w:pStyle w:val="80"/>
        <w:spacing w:after="72"/>
        <w:ind w:leftChars="338" w:left="945" w:hangingChars="112" w:hanging="235"/>
      </w:pPr>
      <w:r w:rsidRPr="00863505">
        <w:rPr>
          <w:rFonts w:hint="eastAsia"/>
        </w:rPr>
        <w:t>・標準耐用年数は国等の基準年数とする。</w:t>
      </w:r>
    </w:p>
    <w:p w14:paraId="0CF297C0" w14:textId="77777777" w:rsidR="00721082" w:rsidRPr="00863505" w:rsidRDefault="00721082" w:rsidP="00125188">
      <w:pPr>
        <w:pStyle w:val="80"/>
        <w:spacing w:after="72"/>
        <w:ind w:leftChars="338" w:left="945" w:hangingChars="112" w:hanging="235"/>
      </w:pPr>
      <w:r w:rsidRPr="00863505">
        <w:rPr>
          <w:rFonts w:hint="eastAsia"/>
        </w:rPr>
        <w:t>・目標耐用年数は長寿命化計画で定めた目標の耐用年数とする。</w:t>
      </w:r>
    </w:p>
    <w:p w14:paraId="51B45127" w14:textId="77777777" w:rsidR="00721082" w:rsidRPr="00863505" w:rsidRDefault="00721082" w:rsidP="00721082">
      <w:pPr>
        <w:rPr>
          <w:rFonts w:hAnsi="HG丸ｺﾞｼｯｸM-PRO"/>
          <w:szCs w:val="21"/>
        </w:rPr>
      </w:pPr>
      <w:r w:rsidRPr="00863505">
        <w:rPr>
          <w:rFonts w:hAnsi="HG丸ｺﾞｼｯｸM-PRO"/>
          <w:szCs w:val="21"/>
        </w:rPr>
        <w:br w:type="page"/>
      </w:r>
    </w:p>
    <w:p w14:paraId="0D9A2C0C" w14:textId="65D7CC55" w:rsidR="00721082" w:rsidRPr="00863505" w:rsidRDefault="00721082" w:rsidP="009B4FFB">
      <w:pPr>
        <w:pStyle w:val="5"/>
        <w:ind w:left="922"/>
      </w:pPr>
      <w:r w:rsidRPr="00863505">
        <w:rPr>
          <w:rFonts w:hint="eastAsia"/>
        </w:rPr>
        <w:lastRenderedPageBreak/>
        <w:t>設備の寿命</w:t>
      </w:r>
    </w:p>
    <w:p w14:paraId="6E988AE5" w14:textId="32A2F9CC" w:rsidR="00721082" w:rsidRPr="00863505" w:rsidRDefault="00125188" w:rsidP="00125188">
      <w:pPr>
        <w:pStyle w:val="50"/>
        <w:ind w:left="735" w:firstLine="210"/>
        <w:rPr>
          <w:rFonts w:hAnsi="HG丸ｺﾞｼｯｸM-PRO"/>
          <w:szCs w:val="21"/>
        </w:rPr>
      </w:pPr>
      <w:r w:rsidRPr="00863505">
        <w:rPr>
          <w:rFonts w:hAnsi="HG丸ｺﾞｼｯｸM-PRO" w:hint="eastAsia"/>
          <w:szCs w:val="21"/>
        </w:rPr>
        <w:t>施設・設備の劣化・損傷状況は、利用環境等の影響を受けるため、寿命を一律に定めることは困難である。しかしながら、更新の検討を行うための一つの目安として、公会計（減価償却の観点）や国の基準による耐用年数、過去からの使用実績等などの考え方から目標寿命を設定する。種々の観点からの設備の寿命等を</w:t>
      </w:r>
      <w:r w:rsidR="007D50EF" w:rsidRPr="00863505">
        <w:rPr>
          <w:rFonts w:hAnsi="HG丸ｺﾞｼｯｸM-PRO"/>
          <w:szCs w:val="21"/>
        </w:rPr>
        <w:fldChar w:fldCharType="begin"/>
      </w:r>
      <w:r w:rsidR="007D50EF" w:rsidRPr="00863505">
        <w:rPr>
          <w:rFonts w:hAnsi="HG丸ｺﾞｼｯｸM-PRO"/>
          <w:szCs w:val="21"/>
        </w:rPr>
        <w:instrText xml:space="preserve"> </w:instrText>
      </w:r>
      <w:r w:rsidR="007D50EF" w:rsidRPr="00863505">
        <w:rPr>
          <w:rFonts w:hAnsi="HG丸ｺﾞｼｯｸM-PRO" w:hint="eastAsia"/>
          <w:szCs w:val="21"/>
        </w:rPr>
        <w:instrText>REF _Ref185425733 \h</w:instrText>
      </w:r>
      <w:r w:rsidR="007D50EF" w:rsidRPr="00863505">
        <w:rPr>
          <w:rFonts w:hAnsi="HG丸ｺﾞｼｯｸM-PRO"/>
          <w:szCs w:val="21"/>
        </w:rPr>
        <w:instrText xml:space="preserve"> </w:instrText>
      </w:r>
      <w:r w:rsidR="007D50EF" w:rsidRPr="00863505">
        <w:rPr>
          <w:rFonts w:hAnsi="HG丸ｺﾞｼｯｸM-PRO"/>
          <w:szCs w:val="21"/>
        </w:rPr>
      </w:r>
      <w:r w:rsidR="007D50EF" w:rsidRPr="00863505">
        <w:rPr>
          <w:rFonts w:hAnsi="HG丸ｺﾞｼｯｸM-PRO"/>
          <w:szCs w:val="21"/>
        </w:rPr>
        <w:fldChar w:fldCharType="separate"/>
      </w:r>
      <w:r w:rsidR="00662F57" w:rsidRPr="00863505">
        <w:rPr>
          <w:rFonts w:hint="eastAsia"/>
          <w:szCs w:val="21"/>
        </w:rPr>
        <w:t xml:space="preserve">表 </w:t>
      </w:r>
      <w:r w:rsidR="00662F57">
        <w:rPr>
          <w:noProof/>
          <w:szCs w:val="21"/>
        </w:rPr>
        <w:t>3.6</w:t>
      </w:r>
      <w:r w:rsidR="00662F57" w:rsidRPr="00863505">
        <w:rPr>
          <w:szCs w:val="21"/>
        </w:rPr>
        <w:noBreakHyphen/>
      </w:r>
      <w:r w:rsidR="00662F57">
        <w:rPr>
          <w:noProof/>
          <w:szCs w:val="21"/>
        </w:rPr>
        <w:t>14</w:t>
      </w:r>
      <w:r w:rsidR="007D50EF" w:rsidRPr="00863505">
        <w:rPr>
          <w:rFonts w:hAnsi="HG丸ｺﾞｼｯｸM-PRO"/>
          <w:szCs w:val="21"/>
        </w:rPr>
        <w:fldChar w:fldCharType="end"/>
      </w:r>
      <w:r w:rsidRPr="00863505">
        <w:rPr>
          <w:rFonts w:hAnsi="HG丸ｺﾞｼｯｸM-PRO" w:hint="eastAsia"/>
          <w:szCs w:val="21"/>
        </w:rPr>
        <w:t>に示す。</w:t>
      </w:r>
    </w:p>
    <w:p w14:paraId="6D15586B" w14:textId="1DBE0C3C" w:rsidR="00721082" w:rsidRDefault="00B955E7" w:rsidP="00B955E7">
      <w:pPr>
        <w:pStyle w:val="ac"/>
        <w:rPr>
          <w:szCs w:val="21"/>
        </w:rPr>
      </w:pPr>
      <w:bookmarkStart w:id="28" w:name="_Ref185425733"/>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662F57">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662F57">
        <w:rPr>
          <w:noProof/>
          <w:szCs w:val="21"/>
        </w:rPr>
        <w:t>14</w:t>
      </w:r>
      <w:r w:rsidR="00606F16" w:rsidRPr="00863505">
        <w:rPr>
          <w:szCs w:val="21"/>
        </w:rPr>
        <w:fldChar w:fldCharType="end"/>
      </w:r>
      <w:bookmarkEnd w:id="28"/>
      <w:r w:rsidRPr="00863505">
        <w:rPr>
          <w:rFonts w:hint="eastAsia"/>
          <w:szCs w:val="21"/>
        </w:rPr>
        <w:t xml:space="preserve">　</w:t>
      </w:r>
      <w:r w:rsidR="00721082" w:rsidRPr="00863505">
        <w:rPr>
          <w:rFonts w:hint="eastAsia"/>
          <w:szCs w:val="21"/>
        </w:rPr>
        <w:t>寿命の考え方</w:t>
      </w:r>
    </w:p>
    <w:p w14:paraId="18226E46" w14:textId="036924C5" w:rsidR="00260976" w:rsidRPr="00260976" w:rsidRDefault="00260976" w:rsidP="00260976">
      <w:pPr>
        <w:jc w:val="center"/>
      </w:pPr>
      <w:r w:rsidRPr="00260976">
        <w:rPr>
          <w:rFonts w:hint="eastAsia"/>
          <w:noProof/>
        </w:rPr>
        <w:drawing>
          <wp:inline distT="0" distB="0" distL="0" distR="0" wp14:anchorId="7D949B15" wp14:editId="665F84B5">
            <wp:extent cx="5302250" cy="5725160"/>
            <wp:effectExtent l="0" t="0" r="0" b="8890"/>
            <wp:docPr id="986736662" name="図 986736662" descr="表 3.6 14　寿命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62" name="図 986736662" descr="表 3.6 14　寿命の考え方"/>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2250" cy="5725160"/>
                    </a:xfrm>
                    <a:prstGeom prst="rect">
                      <a:avLst/>
                    </a:prstGeom>
                    <a:noFill/>
                    <a:ln>
                      <a:noFill/>
                    </a:ln>
                  </pic:spPr>
                </pic:pic>
              </a:graphicData>
            </a:graphic>
          </wp:inline>
        </w:drawing>
      </w:r>
    </w:p>
    <w:p w14:paraId="5036AF7B" w14:textId="77777777" w:rsidR="00721082" w:rsidRPr="00863505" w:rsidRDefault="00721082" w:rsidP="00B955E7">
      <w:pPr>
        <w:pStyle w:val="40"/>
        <w:spacing w:line="240" w:lineRule="exact"/>
        <w:ind w:leftChars="0" w:left="0" w:firstLineChars="1276" w:firstLine="2552"/>
        <w:rPr>
          <w:sz w:val="20"/>
          <w:szCs w:val="20"/>
        </w:rPr>
      </w:pPr>
      <w:r w:rsidRPr="00863505">
        <w:rPr>
          <w:rFonts w:hint="eastAsia"/>
          <w:sz w:val="20"/>
          <w:szCs w:val="20"/>
        </w:rPr>
        <w:t>①土木躯体の状況により延長を検討</w:t>
      </w:r>
    </w:p>
    <w:p w14:paraId="5CF6E556" w14:textId="77777777" w:rsidR="00721082" w:rsidRPr="00863505" w:rsidRDefault="00721082" w:rsidP="00B955E7">
      <w:pPr>
        <w:spacing w:line="240" w:lineRule="exact"/>
        <w:ind w:firstLineChars="1276" w:firstLine="2552"/>
        <w:rPr>
          <w:rFonts w:hAnsi="HG丸ｺﾞｼｯｸM-PRO"/>
          <w:sz w:val="20"/>
        </w:rPr>
      </w:pPr>
      <w:r w:rsidRPr="00863505">
        <w:rPr>
          <w:rFonts w:hAnsi="HG丸ｺﾞｼｯｸM-PRO" w:hint="eastAsia"/>
          <w:sz w:val="20"/>
        </w:rPr>
        <w:t>②部品供給状況等により前後</w:t>
      </w:r>
    </w:p>
    <w:p w14:paraId="06C9046A" w14:textId="77777777" w:rsidR="00721082" w:rsidRPr="00863505" w:rsidRDefault="00721082" w:rsidP="00B955E7">
      <w:pPr>
        <w:spacing w:line="240" w:lineRule="exact"/>
        <w:ind w:firstLineChars="1276" w:firstLine="2552"/>
        <w:rPr>
          <w:rFonts w:hAnsi="HG丸ｺﾞｼｯｸM-PRO"/>
          <w:sz w:val="20"/>
        </w:rPr>
      </w:pPr>
      <w:r w:rsidRPr="00863505">
        <w:rPr>
          <w:rFonts w:hAnsi="HG丸ｺﾞｼｯｸM-PRO" w:hint="eastAsia"/>
          <w:sz w:val="20"/>
        </w:rPr>
        <w:t>③サーバ、ネットワーク類は5～8年とする</w:t>
      </w:r>
    </w:p>
    <w:p w14:paraId="68BB06C2" w14:textId="77777777" w:rsidR="00721082" w:rsidRPr="00863505" w:rsidRDefault="00721082" w:rsidP="00B955E7">
      <w:pPr>
        <w:spacing w:line="240" w:lineRule="exact"/>
        <w:ind w:firstLineChars="1276" w:firstLine="2552"/>
        <w:rPr>
          <w:rFonts w:hAnsi="HG丸ｺﾞｼｯｸM-PRO"/>
          <w:sz w:val="20"/>
        </w:rPr>
      </w:pPr>
      <w:r w:rsidRPr="00863505">
        <w:rPr>
          <w:rFonts w:hAnsi="HG丸ｺﾞｼｯｸM-PRO" w:hint="eastAsia"/>
          <w:sz w:val="20"/>
        </w:rPr>
        <w:t>④遠隔操作通信設備とは他機場の機器を通信を用いて遠隔操作する設備</w:t>
      </w:r>
    </w:p>
    <w:p w14:paraId="78C5D5DD" w14:textId="77777777" w:rsidR="00B955E7" w:rsidRPr="00863505" w:rsidRDefault="00B955E7" w:rsidP="00B955E7">
      <w:pPr>
        <w:spacing w:line="240" w:lineRule="exact"/>
        <w:ind w:firstLineChars="1276" w:firstLine="2552"/>
        <w:rPr>
          <w:rFonts w:hAnsi="HG丸ｺﾞｼｯｸM-PRO"/>
          <w:sz w:val="20"/>
        </w:rPr>
      </w:pPr>
    </w:p>
    <w:p w14:paraId="69FF3FC7" w14:textId="77777777" w:rsidR="00721082" w:rsidRPr="00863505" w:rsidRDefault="00721082" w:rsidP="00721082">
      <w:pPr>
        <w:pStyle w:val="40"/>
        <w:spacing w:line="240" w:lineRule="exact"/>
        <w:ind w:leftChars="0" w:left="0" w:firstLineChars="1000" w:firstLine="2000"/>
        <w:rPr>
          <w:sz w:val="20"/>
          <w:szCs w:val="20"/>
        </w:rPr>
      </w:pPr>
      <w:r w:rsidRPr="00863505">
        <w:rPr>
          <w:rFonts w:hint="eastAsia"/>
          <w:sz w:val="20"/>
          <w:szCs w:val="20"/>
        </w:rPr>
        <w:t>公　会　計  上：　公会計上で定められた寿命</w:t>
      </w:r>
    </w:p>
    <w:p w14:paraId="003EA670" w14:textId="77777777" w:rsidR="00721082" w:rsidRPr="00863505" w:rsidRDefault="00721082" w:rsidP="00721082">
      <w:pPr>
        <w:pStyle w:val="40"/>
        <w:spacing w:line="240" w:lineRule="exact"/>
        <w:ind w:leftChars="0" w:left="0" w:firstLineChars="1000" w:firstLine="2000"/>
        <w:rPr>
          <w:sz w:val="20"/>
          <w:szCs w:val="20"/>
        </w:rPr>
      </w:pPr>
      <w:r w:rsidRPr="00863505">
        <w:rPr>
          <w:rFonts w:hint="eastAsia"/>
          <w:sz w:val="20"/>
          <w:szCs w:val="20"/>
        </w:rPr>
        <w:t>国 の 基 準 等：　国が定めるマニュアル等によって設定されている取替年数</w:t>
      </w:r>
    </w:p>
    <w:p w14:paraId="7E83D4CD" w14:textId="77777777" w:rsidR="00721082" w:rsidRPr="00863505" w:rsidRDefault="00721082" w:rsidP="00721082">
      <w:pPr>
        <w:spacing w:line="240" w:lineRule="exact"/>
        <w:ind w:firstLineChars="1000" w:firstLine="2000"/>
        <w:rPr>
          <w:rFonts w:hAnsi="HG丸ｺﾞｼｯｸM-PRO"/>
          <w:sz w:val="20"/>
        </w:rPr>
      </w:pPr>
      <w:r w:rsidRPr="00863505">
        <w:rPr>
          <w:rFonts w:hAnsi="HG丸ｺﾞｼｯｸM-PRO" w:hint="eastAsia"/>
          <w:sz w:val="20"/>
        </w:rPr>
        <w:t>目　標　寿　命：　府が管理する設備で目標とする寿命</w:t>
      </w:r>
    </w:p>
    <w:p w14:paraId="2287AC92" w14:textId="77777777" w:rsidR="00721082" w:rsidRPr="00863505" w:rsidRDefault="00721082" w:rsidP="00721082">
      <w:pPr>
        <w:rPr>
          <w:rFonts w:hAnsi="HG丸ｺﾞｼｯｸM-PRO"/>
        </w:rPr>
      </w:pPr>
      <w:r w:rsidRPr="00863505">
        <w:rPr>
          <w:rFonts w:hAnsi="HG丸ｺﾞｼｯｸM-PRO"/>
        </w:rPr>
        <w:br w:type="page"/>
      </w:r>
    </w:p>
    <w:p w14:paraId="49F414B6" w14:textId="110DF391" w:rsidR="00721082" w:rsidRPr="00863505" w:rsidRDefault="00721082" w:rsidP="00E60046">
      <w:pPr>
        <w:pStyle w:val="3"/>
        <w:ind w:left="1018"/>
      </w:pPr>
      <w:bookmarkStart w:id="29" w:name="_Toc187228400"/>
      <w:r w:rsidRPr="00863505">
        <w:rPr>
          <w:rFonts w:hint="eastAsia"/>
        </w:rPr>
        <w:lastRenderedPageBreak/>
        <w:t>重点化指標・優先順位</w:t>
      </w:r>
      <w:bookmarkEnd w:id="29"/>
    </w:p>
    <w:p w14:paraId="33CB6262" w14:textId="3635AB37" w:rsidR="00721082" w:rsidRPr="00863505" w:rsidRDefault="00B955E7" w:rsidP="00B955E7">
      <w:pPr>
        <w:pStyle w:val="30"/>
        <w:ind w:left="105" w:firstLine="210"/>
        <w:rPr>
          <w:rFonts w:hAnsi="HG丸ｺﾞｼｯｸM-PRO"/>
          <w:szCs w:val="21"/>
        </w:rPr>
      </w:pPr>
      <w:r w:rsidRPr="00863505">
        <w:rPr>
          <w:rFonts w:hint="eastAsia"/>
        </w:rPr>
        <w:t>限られた資源（予算・人員）の中で維持管理を適切かつ的確に行うため、府民の安全を確保することを最優先とし、設備毎の特性や重要度などを踏まえ、不具合が発生した場合のリスク等に着目（特定・評価）し、補修・部分更新などの重点化（優先順位）を設定し、戦略的に維持管理を行う。</w:t>
      </w:r>
    </w:p>
    <w:p w14:paraId="1C8A2265" w14:textId="77777777" w:rsidR="00721082" w:rsidRPr="00863505" w:rsidRDefault="00721082" w:rsidP="00721082">
      <w:pPr>
        <w:rPr>
          <w:rFonts w:hAnsi="HG丸ｺﾞｼｯｸM-PRO"/>
          <w:szCs w:val="21"/>
        </w:rPr>
      </w:pPr>
    </w:p>
    <w:p w14:paraId="7A563988" w14:textId="2EC6D854" w:rsidR="00721082" w:rsidRPr="00863505" w:rsidRDefault="00721082" w:rsidP="00E60046">
      <w:pPr>
        <w:pStyle w:val="4"/>
        <w:ind w:left="885"/>
        <w:rPr>
          <w:u w:val="none"/>
        </w:rPr>
      </w:pPr>
      <w:r w:rsidRPr="00863505">
        <w:rPr>
          <w:rFonts w:hint="eastAsia"/>
          <w:u w:val="none"/>
        </w:rPr>
        <w:t>基本的な考え方</w:t>
      </w:r>
    </w:p>
    <w:p w14:paraId="55014639" w14:textId="2D6CFA0C" w:rsidR="00B955E7" w:rsidRPr="00863505" w:rsidRDefault="00B955E7" w:rsidP="00B955E7">
      <w:pPr>
        <w:pStyle w:val="40"/>
        <w:ind w:left="420" w:firstLine="210"/>
      </w:pPr>
      <w:r w:rsidRPr="00863505">
        <w:rPr>
          <w:rFonts w:hint="eastAsia"/>
        </w:rPr>
        <w:t>①府民の安全確保</w:t>
      </w:r>
    </w:p>
    <w:p w14:paraId="2486D20C" w14:textId="77777777" w:rsidR="00721082" w:rsidRPr="00863505" w:rsidRDefault="00721082" w:rsidP="00721082">
      <w:pPr>
        <w:pStyle w:val="50"/>
        <w:ind w:leftChars="291" w:left="611" w:firstLine="210"/>
        <w:rPr>
          <w:rFonts w:hAnsi="HG丸ｺﾞｼｯｸM-PRO"/>
          <w:szCs w:val="21"/>
        </w:rPr>
      </w:pPr>
      <w:r w:rsidRPr="00863505">
        <w:rPr>
          <w:rFonts w:hAnsi="HG丸ｺﾞｼｯｸM-PRO" w:hint="eastAsia"/>
          <w:szCs w:val="21"/>
        </w:rPr>
        <w:t>水門・排水機場等の防災設備については、府民の生命・財産を守る重要な設備である為、指針等に基づき着実に点検整備を実施した上で、設備の機能に支障を及ぼす恐れがある場合など、緊急対応が必要な設備への補修・部分更新は最優先に実施する。</w:t>
      </w:r>
    </w:p>
    <w:p w14:paraId="6334CDA8" w14:textId="77777777" w:rsidR="00721082" w:rsidRPr="00863505" w:rsidRDefault="00721082" w:rsidP="00B955E7">
      <w:pPr>
        <w:pStyle w:val="40"/>
        <w:ind w:left="420" w:firstLine="210"/>
      </w:pPr>
      <w:r w:rsidRPr="00863505">
        <w:rPr>
          <w:rFonts w:hint="eastAsia"/>
        </w:rPr>
        <w:t>②効率的・効果的な維持管理</w:t>
      </w:r>
    </w:p>
    <w:p w14:paraId="7BC281D1" w14:textId="77777777" w:rsidR="00721082" w:rsidRPr="00863505" w:rsidRDefault="00721082" w:rsidP="00721082">
      <w:pPr>
        <w:pStyle w:val="50"/>
        <w:ind w:leftChars="291" w:left="611" w:firstLine="210"/>
        <w:rPr>
          <w:rFonts w:hAnsi="HG丸ｺﾞｼｯｸM-PRO"/>
          <w:szCs w:val="21"/>
        </w:rPr>
      </w:pPr>
      <w:r w:rsidRPr="00863505">
        <w:rPr>
          <w:rFonts w:hAnsi="HG丸ｺﾞｼｯｸM-PRO" w:hint="eastAsia"/>
          <w:szCs w:val="21"/>
        </w:rPr>
        <w:t>防災設備に対する補修・部分更新であっても、劣化・損傷・経過年数が中程度のものや社会的影響度がある程度限定的な機器等については、リスクに着目して、優先順位を定め、効率的・効果的な補修・部分更新を行っていく。ただし、他の事業（工事）等の実施に併せて、補修、更新を行うことが、予算の節約や工事に伴う影響を低減する等の視点で合理的である場合には、総合的に判断するなど柔軟に対応する。</w:t>
      </w:r>
    </w:p>
    <w:p w14:paraId="6FFB1C52" w14:textId="77777777" w:rsidR="00721082" w:rsidRPr="00863505" w:rsidRDefault="00721082" w:rsidP="00721082">
      <w:pPr>
        <w:rPr>
          <w:rFonts w:hAnsi="HG丸ｺﾞｼｯｸM-PRO"/>
          <w:szCs w:val="21"/>
        </w:rPr>
      </w:pPr>
    </w:p>
    <w:p w14:paraId="0F7A5720" w14:textId="52C0F156" w:rsidR="00721082" w:rsidRPr="00863505" w:rsidRDefault="00721082" w:rsidP="00E60046">
      <w:pPr>
        <w:pStyle w:val="4"/>
        <w:ind w:left="885"/>
        <w:rPr>
          <w:u w:val="none"/>
        </w:rPr>
      </w:pPr>
      <w:r w:rsidRPr="00863505">
        <w:rPr>
          <w:rFonts w:hint="eastAsia"/>
          <w:u w:val="none"/>
        </w:rPr>
        <w:t>リスクに着目した重点化</w:t>
      </w:r>
    </w:p>
    <w:p w14:paraId="636D184D" w14:textId="4BA3DE98" w:rsidR="00721082" w:rsidRPr="00863505" w:rsidRDefault="00B955E7" w:rsidP="00B955E7">
      <w:pPr>
        <w:pStyle w:val="40"/>
        <w:ind w:left="420" w:firstLine="210"/>
        <w:rPr>
          <w:rFonts w:hAnsi="HG丸ｺﾞｼｯｸM-PRO"/>
          <w:szCs w:val="21"/>
        </w:rPr>
      </w:pPr>
      <w:r w:rsidRPr="00863505">
        <w:rPr>
          <w:rFonts w:hAnsi="HG丸ｺﾞｼｯｸM-PRO" w:hint="eastAsia"/>
          <w:szCs w:val="21"/>
        </w:rPr>
        <w:t>設備の維持管理のリスクは、不具合発生の可能性と社会的影響度との積として定義し、不具合発生の可能性が高く、発生した場合の社会的な影響が大きいほど重大なリスクとして評価する。具体的には、設備の状態を表す「設備の劣化・損傷状況」と設備の潜在的な劣化の指標となる「経過年数」からなる「不具合発生の可能性」と、不具合が起こった場合の人命や社会的被害などの「社会的影響度」の大きさとの組み合わせによるリスクを、図のように２軸で評価し、重点化を図っていく。</w:t>
      </w:r>
    </w:p>
    <w:p w14:paraId="6B4A2C38" w14:textId="3FD4A6C0" w:rsidR="00721082" w:rsidRPr="00863505" w:rsidRDefault="00EC2678" w:rsidP="00721082">
      <w:pPr>
        <w:pStyle w:val="40"/>
        <w:ind w:left="420" w:firstLine="210"/>
      </w:pPr>
      <w:r>
        <w:rPr>
          <w:noProof/>
        </w:rPr>
        <mc:AlternateContent>
          <mc:Choice Requires="wpg">
            <w:drawing>
              <wp:anchor distT="0" distB="0" distL="114300" distR="114300" simplePos="0" relativeHeight="252139520" behindDoc="0" locked="0" layoutInCell="1" allowOverlap="1" wp14:anchorId="5C0DEC2A" wp14:editId="7D5E3D04">
                <wp:simplePos x="0" y="0"/>
                <wp:positionH relativeFrom="column">
                  <wp:posOffset>55534</wp:posOffset>
                </wp:positionH>
                <wp:positionV relativeFrom="paragraph">
                  <wp:posOffset>155979</wp:posOffset>
                </wp:positionV>
                <wp:extent cx="6075713" cy="2325601"/>
                <wp:effectExtent l="0" t="38100" r="20320" b="0"/>
                <wp:wrapNone/>
                <wp:docPr id="7852408" name="グループ化 80" descr="図 3.6 14　重点化指標マトリックス"/>
                <wp:cNvGraphicFramePr/>
                <a:graphic xmlns:a="http://schemas.openxmlformats.org/drawingml/2006/main">
                  <a:graphicData uri="http://schemas.microsoft.com/office/word/2010/wordprocessingGroup">
                    <wpg:wgp>
                      <wpg:cNvGrpSpPr/>
                      <wpg:grpSpPr>
                        <a:xfrm>
                          <a:off x="0" y="0"/>
                          <a:ext cx="6075713" cy="2325601"/>
                          <a:chOff x="0" y="0"/>
                          <a:chExt cx="6075713" cy="2325601"/>
                        </a:xfrm>
                      </wpg:grpSpPr>
                      <wps:wsp>
                        <wps:cNvPr id="1" name="正方形/長方形 1"/>
                        <wps:cNvSpPr>
                          <a:spLocks noChangeArrowheads="1"/>
                        </wps:cNvSpPr>
                        <wps:spPr bwMode="auto">
                          <a:xfrm>
                            <a:off x="3439391" y="284018"/>
                            <a:ext cx="2636322" cy="165036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7A00460F" w14:textId="77777777" w:rsidR="00721082" w:rsidRPr="00CF7154" w:rsidRDefault="00721082" w:rsidP="00721082">
                              <w:pPr>
                                <w:spacing w:line="300" w:lineRule="exact"/>
                                <w:rPr>
                                  <w:rFonts w:hAnsi="HG丸ｺﾞｼｯｸM-PRO" w:cs="Meiryo UI"/>
                                  <w:sz w:val="20"/>
                                </w:rPr>
                              </w:pPr>
                              <w:r w:rsidRPr="00CF7154">
                                <w:rPr>
                                  <w:rFonts w:hAnsi="HG丸ｺﾞｼｯｸM-PRO" w:cs="Meiryo UI" w:hint="eastAsia"/>
                                  <w:sz w:val="20"/>
                                </w:rPr>
                                <w:t>【不具合発生の可能性】</w:t>
                              </w:r>
                            </w:p>
                            <w:p w14:paraId="778C9DC3" w14:textId="77777777" w:rsidR="00721082" w:rsidRPr="00CF7154" w:rsidRDefault="00721082" w:rsidP="00721082">
                              <w:pPr>
                                <w:spacing w:line="300" w:lineRule="exact"/>
                                <w:ind w:firstLineChars="100" w:firstLine="200"/>
                                <w:rPr>
                                  <w:rFonts w:hAnsi="HG丸ｺﾞｼｯｸM-PRO" w:cs="Meiryo UI"/>
                                  <w:sz w:val="20"/>
                                </w:rPr>
                              </w:pPr>
                              <w:r w:rsidRPr="00813648">
                                <w:rPr>
                                  <w:rFonts w:hAnsi="HG丸ｺﾞｼｯｸM-PRO" w:cs="Meiryo UI" w:hint="eastAsia"/>
                                  <w:color w:val="000000" w:themeColor="text1"/>
                                  <w:sz w:val="20"/>
                                </w:rPr>
                                <w:t>設備の劣化・損傷状況</w:t>
                              </w:r>
                              <w:r w:rsidRPr="00CF7154">
                                <w:rPr>
                                  <w:rFonts w:hAnsi="HG丸ｺﾞｼｯｸM-PRO" w:cs="Meiryo UI" w:hint="eastAsia"/>
                                  <w:sz w:val="20"/>
                                </w:rPr>
                                <w:t>と経過年数で評価</w:t>
                              </w:r>
                            </w:p>
                            <w:p w14:paraId="688D4CD4" w14:textId="77777777" w:rsidR="00721082" w:rsidRPr="00CF7154" w:rsidRDefault="00721082" w:rsidP="00721082">
                              <w:pPr>
                                <w:spacing w:line="300" w:lineRule="exact"/>
                                <w:ind w:firstLineChars="100" w:firstLine="200"/>
                                <w:rPr>
                                  <w:rFonts w:hAnsi="HG丸ｺﾞｼｯｸM-PRO" w:cs="Meiryo UI"/>
                                  <w:sz w:val="20"/>
                                </w:rPr>
                              </w:pPr>
                            </w:p>
                            <w:p w14:paraId="0FC95F20" w14:textId="77777777" w:rsidR="00721082" w:rsidRPr="00CF7154" w:rsidRDefault="00721082" w:rsidP="00721082">
                              <w:pPr>
                                <w:spacing w:line="300" w:lineRule="exact"/>
                                <w:rPr>
                                  <w:rFonts w:hAnsi="HG丸ｺﾞｼｯｸM-PRO" w:cs="Meiryo UI"/>
                                  <w:sz w:val="20"/>
                                </w:rPr>
                              </w:pPr>
                              <w:r w:rsidRPr="00CF7154">
                                <w:rPr>
                                  <w:rFonts w:hAnsi="HG丸ｺﾞｼｯｸM-PRO" w:cs="Meiryo UI" w:hint="eastAsia"/>
                                  <w:sz w:val="20"/>
                                </w:rPr>
                                <w:t>【社会的影響度】</w:t>
                              </w:r>
                            </w:p>
                            <w:p w14:paraId="3B52F6A3" w14:textId="77777777" w:rsidR="00721082"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氾濫の規模と人命、財産の集積度</w:t>
                              </w:r>
                              <w:r>
                                <w:rPr>
                                  <w:rFonts w:hAnsi="HG丸ｺﾞｼｯｸM-PRO" w:cs="Meiryo UI" w:hint="eastAsia"/>
                                  <w:sz w:val="20"/>
                                </w:rPr>
                                <w:t>（</w:t>
                              </w:r>
                              <w:r w:rsidRPr="00CF7154">
                                <w:rPr>
                                  <w:rFonts w:hAnsi="HG丸ｺﾞｼｯｸM-PRO" w:cs="Meiryo UI" w:hint="eastAsia"/>
                                  <w:sz w:val="20"/>
                                </w:rPr>
                                <w:t>流域内</w:t>
                              </w:r>
                            </w:p>
                            <w:p w14:paraId="78CCA4E7" w14:textId="77777777" w:rsidR="00721082"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の病院、小中学校等重要施設の有無</w:t>
                              </w:r>
                              <w:r>
                                <w:rPr>
                                  <w:rFonts w:hAnsi="HG丸ｺﾞｼｯｸM-PRO" w:cs="Meiryo UI" w:hint="eastAsia"/>
                                  <w:sz w:val="20"/>
                                </w:rPr>
                                <w:t>など）</w:t>
                              </w:r>
                            </w:p>
                            <w:p w14:paraId="5DDF1C04" w14:textId="77777777" w:rsidR="00721082" w:rsidRPr="00CF7154"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で評価</w:t>
                              </w:r>
                            </w:p>
                          </w:txbxContent>
                        </wps:txbx>
                        <wps:bodyPr rot="0" vert="horz" wrap="square" lIns="91440" tIns="45720" rIns="91440" bIns="45720" anchor="t" anchorCtr="0" upright="1">
                          <a:noAutofit/>
                        </wps:bodyPr>
                      </wps:wsp>
                      <wps:wsp>
                        <wps:cNvPr id="92327314" name="テキスト ボックス 92327314"/>
                        <wps:cNvSpPr txBox="1"/>
                        <wps:spPr>
                          <a:xfrm>
                            <a:off x="1392381" y="2086841"/>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BE8528" w14:textId="77777777" w:rsidR="00721082" w:rsidRPr="00C26091" w:rsidRDefault="00721082" w:rsidP="00721082">
                              <w:pPr>
                                <w:spacing w:line="200" w:lineRule="exact"/>
                                <w:rPr>
                                  <w:rFonts w:hAnsi="HG丸ｺﾞｼｯｸM-PRO"/>
                                  <w:b/>
                                  <w:szCs w:val="18"/>
                                </w:rPr>
                              </w:pPr>
                              <w:r w:rsidRPr="00C26091">
                                <w:rPr>
                                  <w:rFonts w:hAnsi="HG丸ｺﾞｼｯｸM-PRO" w:hint="eastAsia"/>
                                  <w:b/>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00847" name="テキスト ボックス 7000847"/>
                        <wps:cNvSpPr txBox="1"/>
                        <wps:spPr>
                          <a:xfrm>
                            <a:off x="0" y="450228"/>
                            <a:ext cx="387985" cy="12795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10C478" w14:textId="77777777" w:rsidR="00721082" w:rsidRPr="00C26091" w:rsidRDefault="00721082" w:rsidP="00721082">
                              <w:pPr>
                                <w:spacing w:line="200" w:lineRule="exact"/>
                                <w:rPr>
                                  <w:rFonts w:hAnsi="HG丸ｺﾞｼｯｸM-PRO"/>
                                  <w:b/>
                                  <w:szCs w:val="18"/>
                                </w:rPr>
                              </w:pPr>
                              <w:r w:rsidRPr="00C26091">
                                <w:rPr>
                                  <w:rFonts w:hAnsi="HG丸ｺﾞｼｯｸM-PRO" w:hint="eastAsia"/>
                                  <w:b/>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wps:wsp>
                        <wps:cNvPr id="44038" name="テキスト ボックス 44038"/>
                        <wps:cNvSpPr txBox="1"/>
                        <wps:spPr>
                          <a:xfrm>
                            <a:off x="784513" y="1977736"/>
                            <a:ext cx="2608997" cy="2445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4E0265" w14:textId="77777777" w:rsidR="00721082" w:rsidRPr="00554C7A" w:rsidRDefault="00721082" w:rsidP="00721082">
                              <w:pPr>
                                <w:spacing w:line="200" w:lineRule="exact"/>
                                <w:rPr>
                                  <w:rFonts w:hAnsi="HG丸ｺﾞｼｯｸM-PRO"/>
                                  <w:szCs w:val="18"/>
                                </w:rPr>
                              </w:pPr>
                              <w:r>
                                <w:rPr>
                                  <w:rFonts w:hAnsi="HG丸ｺﾞｼｯｸM-PRO" w:hint="eastAsia"/>
                                  <w:szCs w:val="18"/>
                                </w:rPr>
                                <w:t>小　　　　　　　　中　　　　　　　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39" name="テキスト ボックス 44039"/>
                        <wps:cNvSpPr txBox="1"/>
                        <wps:spPr>
                          <a:xfrm>
                            <a:off x="181841" y="284018"/>
                            <a:ext cx="387985" cy="172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42A715" w14:textId="77777777" w:rsidR="00721082" w:rsidRPr="00554C7A" w:rsidRDefault="00721082" w:rsidP="00721082">
                              <w:pPr>
                                <w:spacing w:line="200" w:lineRule="exact"/>
                                <w:rPr>
                                  <w:rFonts w:hAnsi="HG丸ｺﾞｼｯｸM-PRO"/>
                                  <w:szCs w:val="18"/>
                                </w:rPr>
                              </w:pPr>
                              <w:r>
                                <w:rPr>
                                  <w:rFonts w:hAnsi="HG丸ｺﾞｼｯｸM-PRO" w:hint="eastAsia"/>
                                  <w:szCs w:val="18"/>
                                </w:rPr>
                                <w:t>高　　　　中　　　　　低</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cNvPr id="50" name="グループ化 50"/>
                        <wpg:cNvGrpSpPr/>
                        <wpg:grpSpPr>
                          <a:xfrm>
                            <a:off x="488372" y="0"/>
                            <a:ext cx="3001645" cy="2000885"/>
                            <a:chOff x="0" y="0"/>
                            <a:chExt cx="3001885" cy="2000885"/>
                          </a:xfrm>
                        </wpg:grpSpPr>
                        <wpg:grpSp>
                          <wpg:cNvPr id="706890889" name="グループ化 20"/>
                          <wpg:cNvGrpSpPr/>
                          <wpg:grpSpPr>
                            <a:xfrm>
                              <a:off x="0" y="0"/>
                              <a:ext cx="2924175" cy="2000885"/>
                              <a:chOff x="1030013" y="0"/>
                              <a:chExt cx="4104456" cy="3529280"/>
                            </a:xfrm>
                          </wpg:grpSpPr>
                          <wps:wsp>
                            <wps:cNvPr id="54" name="直線矢印コネクタ 54"/>
                            <wps:cNvCnPr/>
                            <wps:spPr>
                              <a:xfrm>
                                <a:off x="1030013" y="3523148"/>
                                <a:ext cx="4104456" cy="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55" name="直線矢印コネクタ 55"/>
                            <wps:cNvCnPr/>
                            <wps:spPr>
                              <a:xfrm flipV="1">
                                <a:off x="1030013" y="0"/>
                                <a:ext cx="0" cy="352928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g:grpSp>
                          <wpg:cNvPr id="60" name="グループ化 60"/>
                          <wpg:cNvGrpSpPr/>
                          <wpg:grpSpPr>
                            <a:xfrm>
                              <a:off x="51758" y="69011"/>
                              <a:ext cx="2765944" cy="1863306"/>
                              <a:chOff x="0" y="0"/>
                              <a:chExt cx="3329797" cy="2242868"/>
                            </a:xfrm>
                          </wpg:grpSpPr>
                          <wps:wsp>
                            <wps:cNvPr id="62" name="角丸四角形 62"/>
                            <wps:cNvSpPr/>
                            <wps:spPr>
                              <a:xfrm>
                                <a:off x="0" y="0"/>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角丸四角形 96"/>
                            <wps:cNvSpPr/>
                            <wps:spPr>
                              <a:xfrm>
                                <a:off x="1130061" y="0"/>
                                <a:ext cx="1078302" cy="707366"/>
                              </a:xfrm>
                              <a:prstGeom prst="roundRect">
                                <a:avLst/>
                              </a:prstGeom>
                              <a:solidFill>
                                <a:srgbClr val="00B0F0"/>
                              </a:solidFill>
                              <a:ln w="19050">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角丸四角形 99"/>
                            <wps:cNvSpPr/>
                            <wps:spPr>
                              <a:xfrm>
                                <a:off x="2251495" y="0"/>
                                <a:ext cx="1078302" cy="707366"/>
                              </a:xfrm>
                              <a:prstGeom prst="roundRect">
                                <a:avLst/>
                              </a:prstGeom>
                              <a:solidFill>
                                <a:srgbClr val="E97132"/>
                              </a:solidFill>
                              <a:ln w="1905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角丸四角形 103"/>
                            <wps:cNvSpPr/>
                            <wps:spPr>
                              <a:xfrm>
                                <a:off x="0" y="767751"/>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角丸四角形 104"/>
                            <wps:cNvSpPr/>
                            <wps:spPr>
                              <a:xfrm>
                                <a:off x="0" y="1535502"/>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角丸四角形 106"/>
                            <wps:cNvSpPr/>
                            <wps:spPr>
                              <a:xfrm>
                                <a:off x="2251495" y="767751"/>
                                <a:ext cx="1078302" cy="707366"/>
                              </a:xfrm>
                              <a:prstGeom prst="roundRect">
                                <a:avLst/>
                              </a:prstGeom>
                              <a:solidFill>
                                <a:srgbClr val="00B0F0"/>
                              </a:solidFill>
                              <a:ln w="19050">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角丸四角形 111"/>
                            <wps:cNvSpPr/>
                            <wps:spPr>
                              <a:xfrm>
                                <a:off x="1130061" y="767751"/>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角丸四角形 112"/>
                            <wps:cNvSpPr/>
                            <wps:spPr>
                              <a:xfrm>
                                <a:off x="1130061" y="1535502"/>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角丸四角形 113"/>
                            <wps:cNvSpPr/>
                            <wps:spPr>
                              <a:xfrm>
                                <a:off x="2251495" y="1535502"/>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 name="テキスト ボックス 114"/>
                          <wps:cNvSpPr txBox="1"/>
                          <wps:spPr>
                            <a:xfrm>
                              <a:off x="1992702" y="215660"/>
                              <a:ext cx="93154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4A345"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最重点化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テキスト ボックス 115"/>
                          <wps:cNvSpPr txBox="1"/>
                          <wps:spPr>
                            <a:xfrm>
                              <a:off x="1147313" y="207034"/>
                              <a:ext cx="93154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8485D"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重点化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テキスト ボックス 118"/>
                          <wps:cNvSpPr txBox="1"/>
                          <wps:spPr>
                            <a:xfrm>
                              <a:off x="2070340" y="836762"/>
                              <a:ext cx="93154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9CD765"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重点化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C0DEC2A" id="グループ化 80" o:spid="_x0000_s1342" alt="図 3.6 14　重点化指標マトリックス" style="position:absolute;left:0;text-align:left;margin-left:4.35pt;margin-top:12.3pt;width:478.4pt;height:183.1pt;z-index:252139520;mso-position-horizontal-relative:text;mso-position-vertical-relative:text" coordsize="60757,2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">
                <v:rect id="正方形/長方形 1" o:spid="_x0000_s1343" style="position:absolute;left:34393;top:2840;width:26364;height:16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" filled="f">
                  <v:stroke dashstyle="1 1"/>
                  <v:textbox>
                    <w:txbxContent>
                      <w:p w14:paraId="7A00460F" w14:textId="77777777" w:rsidR="00721082" w:rsidRPr="00CF7154" w:rsidRDefault="00721082" w:rsidP="00721082">
                        <w:pPr>
                          <w:spacing w:line="300" w:lineRule="exact"/>
                          <w:rPr>
                            <w:rFonts w:hAnsi="HG丸ｺﾞｼｯｸM-PRO" w:cs="Meiryo UI"/>
                            <w:sz w:val="20"/>
                          </w:rPr>
                        </w:pPr>
                        <w:r w:rsidRPr="00CF7154">
                          <w:rPr>
                            <w:rFonts w:hAnsi="HG丸ｺﾞｼｯｸM-PRO" w:cs="Meiryo UI" w:hint="eastAsia"/>
                            <w:sz w:val="20"/>
                          </w:rPr>
                          <w:t>【不具合発生の可能性】</w:t>
                        </w:r>
                      </w:p>
                      <w:p w14:paraId="778C9DC3" w14:textId="77777777" w:rsidR="00721082" w:rsidRPr="00CF7154" w:rsidRDefault="00721082" w:rsidP="00721082">
                        <w:pPr>
                          <w:spacing w:line="300" w:lineRule="exact"/>
                          <w:ind w:firstLineChars="100" w:firstLine="200"/>
                          <w:rPr>
                            <w:rFonts w:hAnsi="HG丸ｺﾞｼｯｸM-PRO" w:cs="Meiryo UI"/>
                            <w:sz w:val="20"/>
                          </w:rPr>
                        </w:pPr>
                        <w:r w:rsidRPr="00813648">
                          <w:rPr>
                            <w:rFonts w:hAnsi="HG丸ｺﾞｼｯｸM-PRO" w:cs="Meiryo UI" w:hint="eastAsia"/>
                            <w:color w:val="000000" w:themeColor="text1"/>
                            <w:sz w:val="20"/>
                          </w:rPr>
                          <w:t>設備の劣化・損傷状況</w:t>
                        </w:r>
                        <w:r w:rsidRPr="00CF7154">
                          <w:rPr>
                            <w:rFonts w:hAnsi="HG丸ｺﾞｼｯｸM-PRO" w:cs="Meiryo UI" w:hint="eastAsia"/>
                            <w:sz w:val="20"/>
                          </w:rPr>
                          <w:t>と経過年数で評価</w:t>
                        </w:r>
                      </w:p>
                      <w:p w14:paraId="688D4CD4" w14:textId="77777777" w:rsidR="00721082" w:rsidRPr="00CF7154" w:rsidRDefault="00721082" w:rsidP="00721082">
                        <w:pPr>
                          <w:spacing w:line="300" w:lineRule="exact"/>
                          <w:ind w:firstLineChars="100" w:firstLine="200"/>
                          <w:rPr>
                            <w:rFonts w:hAnsi="HG丸ｺﾞｼｯｸM-PRO" w:cs="Meiryo UI"/>
                            <w:sz w:val="20"/>
                          </w:rPr>
                        </w:pPr>
                      </w:p>
                      <w:p w14:paraId="0FC95F20" w14:textId="77777777" w:rsidR="00721082" w:rsidRPr="00CF7154" w:rsidRDefault="00721082" w:rsidP="00721082">
                        <w:pPr>
                          <w:spacing w:line="300" w:lineRule="exact"/>
                          <w:rPr>
                            <w:rFonts w:hAnsi="HG丸ｺﾞｼｯｸM-PRO" w:cs="Meiryo UI"/>
                            <w:sz w:val="20"/>
                          </w:rPr>
                        </w:pPr>
                        <w:r w:rsidRPr="00CF7154">
                          <w:rPr>
                            <w:rFonts w:hAnsi="HG丸ｺﾞｼｯｸM-PRO" w:cs="Meiryo UI" w:hint="eastAsia"/>
                            <w:sz w:val="20"/>
                          </w:rPr>
                          <w:t>【社会的影響度】</w:t>
                        </w:r>
                      </w:p>
                      <w:p w14:paraId="3B52F6A3" w14:textId="77777777" w:rsidR="00721082"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氾濫の規模と人命、財産の集積度</w:t>
                        </w:r>
                        <w:r>
                          <w:rPr>
                            <w:rFonts w:hAnsi="HG丸ｺﾞｼｯｸM-PRO" w:cs="Meiryo UI" w:hint="eastAsia"/>
                            <w:sz w:val="20"/>
                          </w:rPr>
                          <w:t>（</w:t>
                        </w:r>
                        <w:r w:rsidRPr="00CF7154">
                          <w:rPr>
                            <w:rFonts w:hAnsi="HG丸ｺﾞｼｯｸM-PRO" w:cs="Meiryo UI" w:hint="eastAsia"/>
                            <w:sz w:val="20"/>
                          </w:rPr>
                          <w:t>流域内</w:t>
                        </w:r>
                      </w:p>
                      <w:p w14:paraId="78CCA4E7" w14:textId="77777777" w:rsidR="00721082"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の病院、小中学校等重要施設の有無</w:t>
                        </w:r>
                        <w:r>
                          <w:rPr>
                            <w:rFonts w:hAnsi="HG丸ｺﾞｼｯｸM-PRO" w:cs="Meiryo UI" w:hint="eastAsia"/>
                            <w:sz w:val="20"/>
                          </w:rPr>
                          <w:t>など）</w:t>
                        </w:r>
                      </w:p>
                      <w:p w14:paraId="5DDF1C04" w14:textId="77777777" w:rsidR="00721082" w:rsidRPr="00CF7154"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で評価</w:t>
                        </w:r>
                      </w:p>
                    </w:txbxContent>
                  </v:textbox>
                </v:rect>
                <v:shape id="テキスト ボックス 92327314" o:spid="_x0000_s1344" type="#_x0000_t202" style="position:absolute;left:13923;top:20868;width:10052;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" filled="f" stroked="f" strokeweight=".5pt">
                  <v:textbox>
                    <w:txbxContent>
                      <w:p w14:paraId="28BE8528" w14:textId="77777777" w:rsidR="00721082" w:rsidRPr="00C26091" w:rsidRDefault="00721082" w:rsidP="00721082">
                        <w:pPr>
                          <w:spacing w:line="200" w:lineRule="exact"/>
                          <w:rPr>
                            <w:rFonts w:hAnsi="HG丸ｺﾞｼｯｸM-PRO"/>
                            <w:b/>
                            <w:szCs w:val="18"/>
                          </w:rPr>
                        </w:pPr>
                        <w:r w:rsidRPr="00C26091">
                          <w:rPr>
                            <w:rFonts w:hAnsi="HG丸ｺﾞｼｯｸM-PRO" w:hint="eastAsia"/>
                            <w:b/>
                            <w:szCs w:val="18"/>
                          </w:rPr>
                          <w:t>社会的影響度</w:t>
                        </w:r>
                      </w:p>
                    </w:txbxContent>
                  </v:textbox>
                </v:shape>
                <v:shape id="テキスト ボックス 7000847" o:spid="_x0000_s1345" type="#_x0000_t202" style="position:absolute;top:4502;width:3879;height:127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" fillcolor="white [3212]" stroked="f" strokeweight=".5pt">
                  <v:textbox style="layout-flow:vertical-ideographic">
                    <w:txbxContent>
                      <w:p w14:paraId="3F10C478" w14:textId="77777777" w:rsidR="00721082" w:rsidRPr="00C26091" w:rsidRDefault="00721082" w:rsidP="00721082">
                        <w:pPr>
                          <w:spacing w:line="200" w:lineRule="exact"/>
                          <w:rPr>
                            <w:rFonts w:hAnsi="HG丸ｺﾞｼｯｸM-PRO"/>
                            <w:b/>
                            <w:szCs w:val="18"/>
                          </w:rPr>
                        </w:pPr>
                        <w:r w:rsidRPr="00C26091">
                          <w:rPr>
                            <w:rFonts w:hAnsi="HG丸ｺﾞｼｯｸM-PRO" w:hint="eastAsia"/>
                            <w:b/>
                            <w:szCs w:val="18"/>
                          </w:rPr>
                          <w:t>不具合発生の可能性</w:t>
                        </w:r>
                      </w:p>
                    </w:txbxContent>
                  </v:textbox>
                </v:shape>
                <v:shape id="テキスト ボックス 44038" o:spid="_x0000_s1346" type="#_x0000_t202" style="position:absolute;left:7845;top:19777;width:2609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" filled="f" stroked="f" strokeweight=".5pt">
                  <v:textbox>
                    <w:txbxContent>
                      <w:p w14:paraId="014E0265" w14:textId="77777777" w:rsidR="00721082" w:rsidRPr="00554C7A" w:rsidRDefault="00721082" w:rsidP="00721082">
                        <w:pPr>
                          <w:spacing w:line="200" w:lineRule="exact"/>
                          <w:rPr>
                            <w:rFonts w:hAnsi="HG丸ｺﾞｼｯｸM-PRO"/>
                            <w:szCs w:val="18"/>
                          </w:rPr>
                        </w:pPr>
                        <w:r>
                          <w:rPr>
                            <w:rFonts w:hAnsi="HG丸ｺﾞｼｯｸM-PRO" w:hint="eastAsia"/>
                            <w:szCs w:val="18"/>
                          </w:rPr>
                          <w:t>小　　　　　　　　中　　　　　　　大</w:t>
                        </w:r>
                      </w:p>
                    </w:txbxContent>
                  </v:textbox>
                </v:shape>
                <v:shape id="テキスト ボックス 44039" o:spid="_x0000_s1347" type="#_x0000_t202" style="position:absolute;left:1818;top:2840;width:3880;height:17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" filled="f" stroked="f" strokeweight=".5pt">
                  <v:textbox style="layout-flow:vertical-ideographic">
                    <w:txbxContent>
                      <w:p w14:paraId="5342A715" w14:textId="77777777" w:rsidR="00721082" w:rsidRPr="00554C7A" w:rsidRDefault="00721082" w:rsidP="00721082">
                        <w:pPr>
                          <w:spacing w:line="200" w:lineRule="exact"/>
                          <w:rPr>
                            <w:rFonts w:hAnsi="HG丸ｺﾞｼｯｸM-PRO"/>
                            <w:szCs w:val="18"/>
                          </w:rPr>
                        </w:pPr>
                        <w:r>
                          <w:rPr>
                            <w:rFonts w:hAnsi="HG丸ｺﾞｼｯｸM-PRO" w:hint="eastAsia"/>
                            <w:szCs w:val="18"/>
                          </w:rPr>
                          <w:t>高　　　　中　　　　　低</w:t>
                        </w:r>
                      </w:p>
                    </w:txbxContent>
                  </v:textbox>
                </v:shape>
                <v:group id="グループ化 50" o:spid="_x0000_s1348" style="position:absolute;left:4883;width:30017;height:20008" coordsize="30018,2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グループ化 20" o:spid="_x0000_s1349" style="position:absolute;width:29241;height:20008" coordorigin="10300" coordsize="4104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">
                    <v:shape id="直線矢印コネクタ 54" o:spid="_x0000_s1350" type="#_x0000_t32" style="position:absolute;left:10300;top:35231;width:41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" strokecolor="black [3213]" strokeweight="3pt">
                      <v:stroke endarrow="block" endarrowlength="long"/>
                    </v:shape>
                    <v:shape id="直線矢印コネクタ 55" o:spid="_x0000_s1351" type="#_x0000_t32" style="position:absolute;left:10300;width:0;height:35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" strokecolor="black [3213]" strokeweight="3pt">
                      <v:stroke endarrow="block" endarrowlength="long"/>
                    </v:shape>
                  </v:group>
                  <v:group id="_x0000_s1352" style="position:absolute;left:517;top:690;width:27660;height:18633" coordsize="33297,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角丸四角形 62" o:spid="_x0000_s1353" style="position:absolute;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" filled="f" strokecolor="black [3213]" strokeweight="1.5pt"/>
                    <v:roundrect id="角丸四角形 96" o:spid="_x0000_s1354" style="position:absolute;left:11300;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" fillcolor="#00b0f0" strokecolor="#71a0dc [1631]" strokeweight="1.5pt"/>
                    <v:roundrect id="角丸四角形 99" o:spid="_x0000_s1355" style="position:absolute;left:22514;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" fillcolor="#e97132" strokecolor="#943634 [2405]" strokeweight="1.5pt"/>
                    <v:roundrect id="角丸四角形 103" o:spid="_x0000_s1356" style="position:absolute;top:7677;width:10783;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" filled="f" strokecolor="black [3213]" strokeweight="1.5pt"/>
                    <v:roundrect id="角丸四角形 104" o:spid="_x0000_s1357" style="position:absolute;top:15355;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" filled="f" strokecolor="black [3213]" strokeweight="1.5pt"/>
                    <v:roundrect id="角丸四角形 106" o:spid="_x0000_s1358" style="position:absolute;left:22514;top:7677;width:10783;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" fillcolor="#00b0f0" strokecolor="#71a0dc [1631]" strokeweight="1.5pt"/>
                    <v:roundrect id="角丸四角形 111" o:spid="_x0000_s1359" style="position:absolute;left:11300;top:7677;width:10783;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" filled="f" strokecolor="black [3213]" strokeweight="1.5pt"/>
                    <v:roundrect id="角丸四角形 112" o:spid="_x0000_s1360" style="position:absolute;left:11300;top:15355;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" filled="f" strokecolor="black [3213]" strokeweight="1.5pt"/>
                    <v:roundrect id="角丸四角形 113" o:spid="_x0000_s1361" style="position:absolute;left:22514;top:15355;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" filled="f" strokecolor="black [3213]" strokeweight="1.5pt"/>
                  </v:group>
                  <v:shape id="テキスト ボックス 114" o:spid="_x0000_s1362" type="#_x0000_t202" style="position:absolute;left:19927;top:2156;width:93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rdxAAAANwAAAAPAAAAZHJzL2Rvd25yZXYueG1sRE9La8JA&#10;EL4X/A/LCN7qJmK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JN2mt3EAAAA3AAAAA8A&#10;AAAAAAAAAAAAAAAABwIAAGRycy9kb3ducmV2LnhtbFBLBQYAAAAAAwADALcAAAD4AgAAAAA=&#10;" filled="f" stroked="f" strokeweight=".5pt">
                    <v:textbox>
                      <w:txbxContent>
                        <w:p w14:paraId="05A4A345"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最重点化</w:t>
                          </w:r>
                        </w:p>
                      </w:txbxContent>
                    </v:textbox>
                  </v:shape>
                  <v:shape id="テキスト ボックス 115" o:spid="_x0000_s1363" type="#_x0000_t202" style="position:absolute;left:11473;top:2070;width:93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1818485D"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重点化</w:t>
                          </w:r>
                        </w:p>
                      </w:txbxContent>
                    </v:textbox>
                  </v:shape>
                  <v:shape id="テキスト ボックス 118" o:spid="_x0000_s1364" type="#_x0000_t202" style="position:absolute;left:20703;top:8367;width:93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14:paraId="769CD765"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重点化</w:t>
                          </w:r>
                        </w:p>
                      </w:txbxContent>
                    </v:textbox>
                  </v:shape>
                </v:group>
              </v:group>
            </w:pict>
          </mc:Fallback>
        </mc:AlternateContent>
      </w:r>
    </w:p>
    <w:p w14:paraId="178F4FEA" w14:textId="050524E6" w:rsidR="00721082" w:rsidRPr="00863505" w:rsidRDefault="00721082" w:rsidP="00721082">
      <w:pPr>
        <w:rPr>
          <w:rFonts w:hAnsi="HG丸ｺﾞｼｯｸM-PRO"/>
        </w:rPr>
      </w:pPr>
    </w:p>
    <w:p w14:paraId="6FF98950" w14:textId="6B4C2A09" w:rsidR="00721082" w:rsidRPr="00863505" w:rsidRDefault="00721082" w:rsidP="00721082">
      <w:pPr>
        <w:rPr>
          <w:rFonts w:hAnsi="HG丸ｺﾞｼｯｸM-PRO"/>
        </w:rPr>
      </w:pPr>
    </w:p>
    <w:p w14:paraId="5315C2F0" w14:textId="77777777" w:rsidR="00721082" w:rsidRPr="00863505" w:rsidRDefault="00721082" w:rsidP="00721082">
      <w:pPr>
        <w:rPr>
          <w:rFonts w:hAnsi="HG丸ｺﾞｼｯｸM-PRO"/>
        </w:rPr>
      </w:pPr>
    </w:p>
    <w:p w14:paraId="04E45B37" w14:textId="77777777" w:rsidR="00721082" w:rsidRPr="00863505" w:rsidRDefault="00721082" w:rsidP="00721082">
      <w:pPr>
        <w:rPr>
          <w:rFonts w:hAnsi="HG丸ｺﾞｼｯｸM-PRO"/>
        </w:rPr>
      </w:pPr>
    </w:p>
    <w:p w14:paraId="478C0148" w14:textId="77777777" w:rsidR="00721082" w:rsidRPr="00863505" w:rsidRDefault="00721082" w:rsidP="00721082">
      <w:pPr>
        <w:rPr>
          <w:rFonts w:hAnsi="HG丸ｺﾞｼｯｸM-PRO"/>
        </w:rPr>
      </w:pPr>
    </w:p>
    <w:p w14:paraId="6119F8C0" w14:textId="77777777" w:rsidR="00721082" w:rsidRPr="00863505" w:rsidRDefault="00721082" w:rsidP="00721082">
      <w:pPr>
        <w:rPr>
          <w:rFonts w:hAnsi="HG丸ｺﾞｼｯｸM-PRO"/>
        </w:rPr>
      </w:pPr>
    </w:p>
    <w:p w14:paraId="3C68D689" w14:textId="77777777" w:rsidR="00721082" w:rsidRPr="00863505" w:rsidRDefault="00721082" w:rsidP="00721082">
      <w:pPr>
        <w:rPr>
          <w:rFonts w:hAnsi="HG丸ｺﾞｼｯｸM-PRO"/>
        </w:rPr>
      </w:pPr>
    </w:p>
    <w:p w14:paraId="1CFB181E" w14:textId="77777777" w:rsidR="00721082" w:rsidRPr="00863505" w:rsidRDefault="00721082" w:rsidP="00721082">
      <w:pPr>
        <w:rPr>
          <w:rFonts w:hAnsi="HG丸ｺﾞｼｯｸM-PRO"/>
        </w:rPr>
      </w:pPr>
    </w:p>
    <w:p w14:paraId="67D90246" w14:textId="1E7CCD08" w:rsidR="00721082" w:rsidRPr="00863505" w:rsidRDefault="00721082" w:rsidP="00721082">
      <w:pPr>
        <w:rPr>
          <w:rFonts w:hAnsi="HG丸ｺﾞｼｯｸM-PRO"/>
        </w:rPr>
      </w:pPr>
    </w:p>
    <w:p w14:paraId="0B392D4C" w14:textId="77777777" w:rsidR="00721082" w:rsidRPr="00863505" w:rsidRDefault="00721082" w:rsidP="00721082">
      <w:pPr>
        <w:rPr>
          <w:rFonts w:hAnsi="HG丸ｺﾞｼｯｸM-PRO"/>
        </w:rPr>
      </w:pPr>
    </w:p>
    <w:p w14:paraId="2B8B655F" w14:textId="666C9E34" w:rsidR="00721082" w:rsidRPr="00863505" w:rsidRDefault="00513BB0" w:rsidP="00513BB0">
      <w:pPr>
        <w:pStyle w:val="ac"/>
      </w:pPr>
      <w:r w:rsidRPr="00863505">
        <w:t xml:space="preserve">図 </w:t>
      </w:r>
      <w:fldSimple w:instr=" STYLEREF 2 \s ">
        <w:r w:rsidR="00662F57">
          <w:rPr>
            <w:noProof/>
          </w:rPr>
          <w:t>3.6</w:t>
        </w:r>
      </w:fldSimple>
      <w:r w:rsidR="0040055F" w:rsidRPr="00863505">
        <w:noBreakHyphen/>
      </w:r>
      <w:fldSimple w:instr=" SEQ 図 \* ARABIC \s 2 ">
        <w:r w:rsidR="00662F57">
          <w:rPr>
            <w:noProof/>
          </w:rPr>
          <w:t>14</w:t>
        </w:r>
      </w:fldSimple>
      <w:r w:rsidR="00721082" w:rsidRPr="00863505">
        <w:rPr>
          <w:rFonts w:hint="eastAsia"/>
        </w:rPr>
        <w:t xml:space="preserve">　重点化指標マトリックス</w:t>
      </w:r>
    </w:p>
    <w:p w14:paraId="1DBCC029" w14:textId="77777777" w:rsidR="00721082" w:rsidRPr="00863505" w:rsidRDefault="00721082" w:rsidP="00721082">
      <w:pPr>
        <w:rPr>
          <w:rFonts w:hAnsi="HG丸ｺﾞｼｯｸM-PRO"/>
        </w:rPr>
      </w:pPr>
    </w:p>
    <w:p w14:paraId="6D24A5C8" w14:textId="77777777" w:rsidR="00721082" w:rsidRPr="00863505" w:rsidRDefault="00721082" w:rsidP="00721082">
      <w:pPr>
        <w:rPr>
          <w:rFonts w:hAnsi="HG丸ｺﾞｼｯｸM-PRO"/>
        </w:rPr>
      </w:pPr>
      <w:r w:rsidRPr="00863505">
        <w:rPr>
          <w:rFonts w:hAnsi="HG丸ｺﾞｼｯｸM-PRO"/>
        </w:rPr>
        <w:br w:type="page"/>
      </w:r>
    </w:p>
    <w:p w14:paraId="31F8CF09" w14:textId="4439534C" w:rsidR="00721082" w:rsidRPr="00863505" w:rsidRDefault="00721082" w:rsidP="00E60046">
      <w:pPr>
        <w:pStyle w:val="4"/>
        <w:ind w:left="885"/>
        <w:rPr>
          <w:u w:val="none"/>
        </w:rPr>
      </w:pPr>
      <w:r w:rsidRPr="00863505">
        <w:rPr>
          <w:rFonts w:hint="eastAsia"/>
          <w:u w:val="none"/>
        </w:rPr>
        <w:lastRenderedPageBreak/>
        <w:t>重点化指標（優先順位の判断要素）</w:t>
      </w:r>
    </w:p>
    <w:p w14:paraId="556429FA" w14:textId="26EB2D6F" w:rsidR="00B955E7" w:rsidRPr="00863505" w:rsidRDefault="00B955E7" w:rsidP="00B955E7">
      <w:pPr>
        <w:pStyle w:val="40"/>
        <w:ind w:left="420" w:firstLine="210"/>
        <w:rPr>
          <w:rFonts w:hAnsi="HG丸ｺﾞｼｯｸM-PRO"/>
          <w:szCs w:val="21"/>
        </w:rPr>
      </w:pPr>
      <w:r w:rsidRPr="00863505">
        <w:rPr>
          <w:rFonts w:hAnsi="HG丸ｺﾞｼｯｸM-PRO" w:hint="eastAsia"/>
          <w:szCs w:val="21"/>
        </w:rPr>
        <w:t>重点化指標の「不具合発生の可能性」と「社会的影響度」は以下の通り評価する。</w:t>
      </w:r>
    </w:p>
    <w:p w14:paraId="679A619F" w14:textId="77777777" w:rsidR="00721082" w:rsidRPr="00863505" w:rsidRDefault="00721082" w:rsidP="00721082">
      <w:pPr>
        <w:ind w:firstLineChars="100" w:firstLine="210"/>
        <w:rPr>
          <w:rFonts w:hAnsi="HG丸ｺﾞｼｯｸM-PRO"/>
          <w:szCs w:val="21"/>
        </w:rPr>
      </w:pPr>
      <w:r w:rsidRPr="00863505">
        <w:rPr>
          <w:rFonts w:hAnsi="HG丸ｺﾞｼｯｸM-PRO" w:hint="eastAsia"/>
          <w:szCs w:val="21"/>
        </w:rPr>
        <w:t>①「不具合発生の可能性（高、中、低）」は設備の劣化・損傷状況と経過年数により評価する。</w:t>
      </w:r>
    </w:p>
    <w:p w14:paraId="289FEE33" w14:textId="1AB104C9" w:rsidR="00721082" w:rsidRPr="00863505" w:rsidRDefault="00EC2678" w:rsidP="00721082">
      <w:pPr>
        <w:pStyle w:val="50"/>
        <w:ind w:leftChars="116" w:left="244" w:firstLine="210"/>
        <w:rPr>
          <w:rFonts w:hAnsi="HG丸ｺﾞｼｯｸM-PRO"/>
          <w:szCs w:val="21"/>
        </w:rPr>
      </w:pPr>
      <w:r>
        <w:rPr>
          <w:rFonts w:hAnsi="HG丸ｺﾞｼｯｸM-PRO" w:hint="eastAsia"/>
          <w:noProof/>
          <w:szCs w:val="21"/>
        </w:rPr>
        <mc:AlternateContent>
          <mc:Choice Requires="wpg">
            <w:drawing>
              <wp:anchor distT="0" distB="0" distL="114300" distR="114300" simplePos="0" relativeHeight="252141568" behindDoc="0" locked="0" layoutInCell="1" allowOverlap="1" wp14:anchorId="141149CC" wp14:editId="2357AEE0">
                <wp:simplePos x="0" y="0"/>
                <wp:positionH relativeFrom="column">
                  <wp:posOffset>-79548</wp:posOffset>
                </wp:positionH>
                <wp:positionV relativeFrom="paragraph">
                  <wp:posOffset>39947</wp:posOffset>
                </wp:positionV>
                <wp:extent cx="6386079" cy="2839085"/>
                <wp:effectExtent l="0" t="0" r="15240" b="18415"/>
                <wp:wrapNone/>
                <wp:docPr id="1288311070" name="グループ化 81" descr="図 3.6 15　不具合発生の可能性評価"/>
                <wp:cNvGraphicFramePr/>
                <a:graphic xmlns:a="http://schemas.openxmlformats.org/drawingml/2006/main">
                  <a:graphicData uri="http://schemas.microsoft.com/office/word/2010/wordprocessingGroup">
                    <wpg:wgp>
                      <wpg:cNvGrpSpPr/>
                      <wpg:grpSpPr>
                        <a:xfrm>
                          <a:off x="0" y="0"/>
                          <a:ext cx="6386079" cy="2839085"/>
                          <a:chOff x="0" y="0"/>
                          <a:chExt cx="6386079" cy="2839085"/>
                        </a:xfrm>
                      </wpg:grpSpPr>
                      <wps:wsp>
                        <wps:cNvPr id="199" name="テキスト ボックス 199"/>
                        <wps:cNvSpPr txBox="1"/>
                        <wps:spPr>
                          <a:xfrm>
                            <a:off x="0" y="498764"/>
                            <a:ext cx="779145" cy="1546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CEB58B" w14:textId="77777777" w:rsidR="009F3BFF" w:rsidRPr="00813648" w:rsidRDefault="009F3BFF" w:rsidP="00721082">
                              <w:pPr>
                                <w:spacing w:line="200" w:lineRule="exact"/>
                                <w:rPr>
                                  <w:rFonts w:hAnsi="HG丸ｺﾞｼｯｸM-PRO"/>
                                  <w:color w:val="000000" w:themeColor="text1"/>
                                  <w:szCs w:val="18"/>
                                </w:rPr>
                              </w:pPr>
                            </w:p>
                            <w:p w14:paraId="248E5A28" w14:textId="77777777" w:rsidR="009F3BFF" w:rsidRPr="00813648" w:rsidRDefault="00721082" w:rsidP="009F3BFF">
                              <w:pPr>
                                <w:spacing w:line="200" w:lineRule="exact"/>
                                <w:rPr>
                                  <w:rFonts w:hAnsi="HG丸ｺﾞｼｯｸM-PRO"/>
                                  <w:color w:val="000000" w:themeColor="text1"/>
                                  <w:szCs w:val="18"/>
                                </w:rPr>
                              </w:pPr>
                              <w:r w:rsidRPr="00813648">
                                <w:rPr>
                                  <w:rFonts w:hAnsi="HG丸ｺﾞｼｯｸM-PRO" w:hint="eastAsia"/>
                                  <w:color w:val="000000" w:themeColor="text1"/>
                                  <w:szCs w:val="18"/>
                                </w:rPr>
                                <w:t xml:space="preserve">大　　</w:t>
                              </w:r>
                              <w:r w:rsidR="00334A99" w:rsidRPr="00813648">
                                <w:rPr>
                                  <w:rFonts w:hAnsi="HG丸ｺﾞｼｯｸM-PRO" w:hint="eastAsia"/>
                                  <w:color w:val="000000" w:themeColor="text1"/>
                                  <w:szCs w:val="18"/>
                                </w:rPr>
                                <w:t xml:space="preserve"> </w:t>
                              </w:r>
                              <w:r w:rsidRPr="00813648">
                                <w:rPr>
                                  <w:rFonts w:hAnsi="HG丸ｺﾞｼｯｸM-PRO" w:hint="eastAsia"/>
                                  <w:color w:val="000000" w:themeColor="text1"/>
                                  <w:szCs w:val="18"/>
                                </w:rPr>
                                <w:t xml:space="preserve">　中　　　　小</w:t>
                              </w:r>
                            </w:p>
                            <w:p w14:paraId="2B323E9D" w14:textId="77777777" w:rsidR="009F3BFF" w:rsidRPr="00813648" w:rsidRDefault="009F3BFF" w:rsidP="009F3BFF">
                              <w:pPr>
                                <w:spacing w:line="200" w:lineRule="exact"/>
                                <w:rPr>
                                  <w:rFonts w:hAnsi="HG丸ｺﾞｼｯｸM-PRO"/>
                                  <w:color w:val="000000" w:themeColor="text1"/>
                                  <w:szCs w:val="18"/>
                                </w:rPr>
                              </w:pPr>
                            </w:p>
                            <w:p w14:paraId="4B28387B" w14:textId="04256F7A" w:rsidR="009F3BFF" w:rsidRPr="00813648" w:rsidRDefault="009F3BFF" w:rsidP="009F3BFF">
                              <w:pPr>
                                <w:spacing w:line="200" w:lineRule="exact"/>
                                <w:rPr>
                                  <w:rFonts w:hAnsi="HG丸ｺﾞｼｯｸM-PRO"/>
                                  <w:color w:val="000000" w:themeColor="text1"/>
                                  <w:szCs w:val="18"/>
                                </w:rPr>
                              </w:pPr>
                              <w:r w:rsidRPr="00813648">
                                <w:rPr>
                                  <w:rFonts w:hAnsi="HG丸ｺﾞｼｯｸM-PRO" w:hint="eastAsia"/>
                                  <w:color w:val="000000" w:themeColor="text1"/>
                                  <w:szCs w:val="18"/>
                                </w:rPr>
                                <w:t>設備の劣化・損傷状況</w:t>
                              </w:r>
                            </w:p>
                            <w:p w14:paraId="205F86ED" w14:textId="610BACCF" w:rsidR="00721082" w:rsidRPr="00813648" w:rsidRDefault="00721082" w:rsidP="00721082">
                              <w:pPr>
                                <w:spacing w:line="200" w:lineRule="exact"/>
                                <w:rPr>
                                  <w:rFonts w:hAnsi="HG丸ｺﾞｼｯｸM-PRO"/>
                                  <w:color w:val="000000" w:themeColor="text1"/>
                                  <w:szCs w:val="18"/>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195" name="正方形/長方形 195"/>
                        <wps:cNvSpPr>
                          <a:spLocks noChangeArrowheads="1"/>
                        </wps:cNvSpPr>
                        <wps:spPr bwMode="auto">
                          <a:xfrm>
                            <a:off x="3652404" y="0"/>
                            <a:ext cx="2733675" cy="283908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3007064E" w14:textId="77777777" w:rsidR="00721082" w:rsidRPr="00813648" w:rsidRDefault="00721082" w:rsidP="00721082">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【設備の劣化・損傷状況】</w:t>
                              </w:r>
                            </w:p>
                            <w:p w14:paraId="1889BB36" w14:textId="77777777" w:rsidR="00721082" w:rsidRPr="00813648" w:rsidRDefault="00721082" w:rsidP="00721082">
                              <w:pPr>
                                <w:spacing w:line="300" w:lineRule="exact"/>
                                <w:rPr>
                                  <w:rFonts w:hAnsi="HG丸ｺﾞｼｯｸM-PRO"/>
                                  <w:color w:val="000000" w:themeColor="text1"/>
                                  <w:sz w:val="20"/>
                                </w:rPr>
                              </w:pPr>
                              <w:r w:rsidRPr="00813648">
                                <w:rPr>
                                  <w:rFonts w:hAnsi="HG丸ｺﾞｼｯｸM-PRO" w:hint="eastAsia"/>
                                  <w:color w:val="000000" w:themeColor="text1"/>
                                  <w:sz w:val="20"/>
                                </w:rPr>
                                <w:t>大：健全度２</w:t>
                              </w:r>
                            </w:p>
                            <w:p w14:paraId="76DFD2C7" w14:textId="77777777" w:rsidR="00721082" w:rsidRPr="00813648" w:rsidRDefault="00721082" w:rsidP="00721082">
                              <w:pPr>
                                <w:spacing w:line="300" w:lineRule="exact"/>
                                <w:ind w:leftChars="104" w:left="418" w:hangingChars="100" w:hanging="200"/>
                                <w:rPr>
                                  <w:rFonts w:hAnsi="HG丸ｺﾞｼｯｸM-PRO"/>
                                  <w:color w:val="000000" w:themeColor="text1"/>
                                  <w:sz w:val="20"/>
                                </w:rPr>
                              </w:pPr>
                              <w:r w:rsidRPr="00813648">
                                <w:rPr>
                                  <w:rFonts w:hAnsi="HG丸ｺﾞｼｯｸM-PRO" w:hint="eastAsia"/>
                                  <w:color w:val="000000" w:themeColor="text1"/>
                                  <w:sz w:val="20"/>
                                </w:rPr>
                                <w:t xml:space="preserve">　劣化がさらに進行し、機場の機能に支障が出る恐れがある。</w:t>
                              </w:r>
                            </w:p>
                            <w:p w14:paraId="03A621C8" w14:textId="77777777" w:rsidR="00721082" w:rsidRPr="00813648" w:rsidRDefault="00721082" w:rsidP="00721082">
                              <w:pPr>
                                <w:spacing w:line="300" w:lineRule="exact"/>
                                <w:rPr>
                                  <w:rFonts w:hAnsi="HG丸ｺﾞｼｯｸM-PRO"/>
                                  <w:color w:val="000000" w:themeColor="text1"/>
                                  <w:sz w:val="20"/>
                                </w:rPr>
                              </w:pPr>
                              <w:r w:rsidRPr="00813648">
                                <w:rPr>
                                  <w:rFonts w:hAnsi="HG丸ｺﾞｼｯｸM-PRO" w:hint="eastAsia"/>
                                  <w:color w:val="000000" w:themeColor="text1"/>
                                  <w:sz w:val="20"/>
                                </w:rPr>
                                <w:t>中：健全度３</w:t>
                              </w:r>
                            </w:p>
                            <w:p w14:paraId="176AACBB" w14:textId="77777777" w:rsidR="00721082" w:rsidRPr="00813648" w:rsidRDefault="00721082" w:rsidP="00721082">
                              <w:pPr>
                                <w:spacing w:line="300" w:lineRule="exact"/>
                                <w:ind w:firstLine="400"/>
                                <w:rPr>
                                  <w:rFonts w:hAnsi="HG丸ｺﾞｼｯｸM-PRO"/>
                                  <w:color w:val="000000" w:themeColor="text1"/>
                                  <w:sz w:val="20"/>
                                </w:rPr>
                              </w:pPr>
                              <w:r w:rsidRPr="00813648">
                                <w:rPr>
                                  <w:rFonts w:hAnsi="HG丸ｺﾞｼｯｸM-PRO" w:hint="eastAsia"/>
                                  <w:color w:val="000000" w:themeColor="text1"/>
                                  <w:sz w:val="20"/>
                                </w:rPr>
                                <w:t>劣化が進行しているが、</w:t>
                              </w:r>
                            </w:p>
                            <w:p w14:paraId="727148D0" w14:textId="77777777" w:rsidR="00721082" w:rsidRPr="00813648" w:rsidRDefault="00721082" w:rsidP="00721082">
                              <w:pPr>
                                <w:pStyle w:val="a2"/>
                                <w:spacing w:line="300" w:lineRule="exact"/>
                                <w:ind w:firstLineChars="200" w:firstLine="400"/>
                                <w:rPr>
                                  <w:rFonts w:hAnsi="HG丸ｺﾞｼｯｸM-PRO"/>
                                  <w:color w:val="000000" w:themeColor="text1"/>
                                  <w:sz w:val="20"/>
                                </w:rPr>
                              </w:pPr>
                              <w:r w:rsidRPr="00813648">
                                <w:rPr>
                                  <w:rFonts w:hAnsi="HG丸ｺﾞｼｯｸM-PRO" w:hint="eastAsia"/>
                                  <w:color w:val="000000" w:themeColor="text1"/>
                                  <w:sz w:val="20"/>
                                </w:rPr>
                                <w:t>機場の機能に支障が出る程ではない。</w:t>
                              </w:r>
                            </w:p>
                            <w:p w14:paraId="7F034D51" w14:textId="77777777" w:rsidR="00721082" w:rsidRPr="00813648" w:rsidRDefault="00721082" w:rsidP="00721082">
                              <w:pPr>
                                <w:pStyle w:val="a2"/>
                                <w:spacing w:line="300" w:lineRule="exact"/>
                                <w:rPr>
                                  <w:rFonts w:hAnsi="HG丸ｺﾞｼｯｸM-PRO"/>
                                  <w:color w:val="000000" w:themeColor="text1"/>
                                  <w:sz w:val="20"/>
                                </w:rPr>
                              </w:pPr>
                              <w:r w:rsidRPr="00813648">
                                <w:rPr>
                                  <w:rFonts w:hAnsi="HG丸ｺﾞｼｯｸM-PRO" w:hint="eastAsia"/>
                                  <w:color w:val="000000" w:themeColor="text1"/>
                                  <w:sz w:val="20"/>
                                </w:rPr>
                                <w:t>小：健全度４</w:t>
                              </w:r>
                            </w:p>
                            <w:p w14:paraId="3CBA2313" w14:textId="77777777" w:rsidR="00721082" w:rsidRPr="00813648" w:rsidRDefault="00721082" w:rsidP="00721082">
                              <w:pPr>
                                <w:pStyle w:val="a2"/>
                                <w:spacing w:line="300" w:lineRule="exact"/>
                                <w:ind w:firstLine="400"/>
                                <w:rPr>
                                  <w:rFonts w:ascii="Meiryo UI" w:eastAsia="Meiryo UI" w:hAnsi="Meiryo UI" w:cs="Meiryo UI"/>
                                  <w:color w:val="000000" w:themeColor="text1"/>
                                  <w:sz w:val="20"/>
                                </w:rPr>
                              </w:pPr>
                              <w:r w:rsidRPr="00813648">
                                <w:rPr>
                                  <w:rFonts w:hAnsi="HG丸ｺﾞｼｯｸM-PRO" w:hint="eastAsia"/>
                                  <w:color w:val="000000" w:themeColor="text1"/>
                                  <w:sz w:val="20"/>
                                </w:rPr>
                                <w:t>劣化の兆候が見られる。</w:t>
                              </w:r>
                            </w:p>
                            <w:p w14:paraId="4BE0531D" w14:textId="77777777" w:rsidR="00721082" w:rsidRPr="00813648" w:rsidRDefault="00721082" w:rsidP="00721082">
                              <w:pPr>
                                <w:spacing w:line="300" w:lineRule="exact"/>
                                <w:ind w:firstLine="320"/>
                                <w:rPr>
                                  <w:rFonts w:ascii="Meiryo UI" w:eastAsia="Meiryo UI" w:hAnsi="Meiryo UI" w:cs="Meiryo UI"/>
                                  <w:color w:val="000000" w:themeColor="text1"/>
                                  <w:sz w:val="16"/>
                                  <w:szCs w:val="16"/>
                                </w:rPr>
                              </w:pPr>
                            </w:p>
                            <w:p w14:paraId="77E156C0" w14:textId="77777777" w:rsidR="00721082" w:rsidRPr="00813648" w:rsidRDefault="00721082" w:rsidP="00721082">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【経過年数】</w:t>
                              </w:r>
                            </w:p>
                            <w:p w14:paraId="1AC9EE13" w14:textId="77777777" w:rsidR="00721082" w:rsidRPr="00813648" w:rsidRDefault="00721082" w:rsidP="00721082">
                              <w:pPr>
                                <w:spacing w:line="300" w:lineRule="exact"/>
                                <w:ind w:firstLine="400"/>
                                <w:jc w:val="left"/>
                                <w:rPr>
                                  <w:rFonts w:hAnsi="HG丸ｺﾞｼｯｸM-PRO"/>
                                  <w:color w:val="000000" w:themeColor="text1"/>
                                </w:rPr>
                              </w:pPr>
                              <w:r w:rsidRPr="00813648">
                                <w:rPr>
                                  <w:rFonts w:ascii="Meiryo UI" w:eastAsia="Meiryo UI" w:hAnsi="Meiryo UI" w:cs="Meiryo UI" w:hint="eastAsia"/>
                                  <w:color w:val="000000" w:themeColor="text1"/>
                                  <w:sz w:val="20"/>
                                </w:rPr>
                                <w:t>経過年数4．</w:t>
                              </w:r>
                              <w:r w:rsidRPr="00813648">
                                <w:rPr>
                                  <w:rFonts w:hAnsi="HG丸ｺﾞｼｯｸM-PRO" w:hint="eastAsia"/>
                                  <w:color w:val="000000" w:themeColor="text1"/>
                                </w:rPr>
                                <w:t>目標寿命に到達</w:t>
                              </w:r>
                            </w:p>
                            <w:p w14:paraId="4FBF1F26" w14:textId="77777777" w:rsidR="00721082" w:rsidRPr="00813648" w:rsidRDefault="00721082" w:rsidP="00721082">
                              <w:pPr>
                                <w:spacing w:line="300" w:lineRule="exact"/>
                                <w:ind w:firstLine="400"/>
                                <w:jc w:val="left"/>
                                <w:rPr>
                                  <w:rFonts w:hAnsi="HG丸ｺﾞｼｯｸM-PRO"/>
                                  <w:color w:val="000000" w:themeColor="text1"/>
                                  <w:szCs w:val="21"/>
                                </w:rPr>
                              </w:pPr>
                              <w:r w:rsidRPr="00813648">
                                <w:rPr>
                                  <w:rFonts w:ascii="Meiryo UI" w:eastAsia="Meiryo UI" w:hAnsi="Meiryo UI" w:cs="Meiryo UI" w:hint="eastAsia"/>
                                  <w:color w:val="000000" w:themeColor="text1"/>
                                  <w:sz w:val="20"/>
                                </w:rPr>
                                <w:t>経過年数</w:t>
                              </w:r>
                              <w:r w:rsidRPr="00813648">
                                <w:rPr>
                                  <w:rFonts w:ascii="Meiryo UI" w:eastAsia="Meiryo UI" w:hAnsi="Meiryo UI" w:cs="Meiryo UI" w:hint="eastAsia"/>
                                  <w:color w:val="000000" w:themeColor="text1"/>
                                  <w:szCs w:val="21"/>
                                </w:rPr>
                                <w:t>3．標準耐用年数に到達</w:t>
                              </w:r>
                            </w:p>
                            <w:p w14:paraId="721AE33F" w14:textId="77777777" w:rsidR="00721082" w:rsidRPr="00813648" w:rsidRDefault="00721082" w:rsidP="00721082">
                              <w:pPr>
                                <w:ind w:firstLine="400"/>
                                <w:rPr>
                                  <w:rFonts w:ascii="Meiryo UI" w:eastAsia="Meiryo UI" w:hAnsi="Meiryo UI" w:cs="Meiryo UI"/>
                                  <w:color w:val="000000" w:themeColor="text1"/>
                                  <w:szCs w:val="21"/>
                                </w:rPr>
                              </w:pPr>
                              <w:r w:rsidRPr="00813648">
                                <w:rPr>
                                  <w:rFonts w:ascii="Meiryo UI" w:eastAsia="Meiryo UI" w:hAnsi="Meiryo UI" w:cs="Meiryo UI" w:hint="eastAsia"/>
                                  <w:color w:val="000000" w:themeColor="text1"/>
                                  <w:sz w:val="20"/>
                                </w:rPr>
                                <w:t>経過年数2．</w:t>
                              </w:r>
                              <w:r w:rsidRPr="00813648">
                                <w:rPr>
                                  <w:rFonts w:ascii="Meiryo UI" w:eastAsia="Meiryo UI" w:hAnsi="Meiryo UI" w:cs="Meiryo UI" w:hint="eastAsia"/>
                                  <w:color w:val="000000" w:themeColor="text1"/>
                                  <w:szCs w:val="21"/>
                                </w:rPr>
                                <w:t>標準耐用年数に未達</w:t>
                              </w:r>
                            </w:p>
                            <w:p w14:paraId="0C8CDE0D" w14:textId="77777777" w:rsidR="00721082" w:rsidRPr="00813648" w:rsidRDefault="00721082" w:rsidP="00721082">
                              <w:pPr>
                                <w:rPr>
                                  <w:color w:val="000000" w:themeColor="text1"/>
                                </w:rPr>
                              </w:pPr>
                            </w:p>
                          </w:txbxContent>
                        </wps:txbx>
                        <wps:bodyPr rot="0" vert="horz" wrap="square" lIns="91440" tIns="45720" rIns="91440" bIns="45720" anchor="t" anchorCtr="0" upright="1">
                          <a:noAutofit/>
                        </wps:bodyPr>
                      </wps:wsp>
                      <wps:wsp>
                        <wps:cNvPr id="107" name="角丸四角形 107"/>
                        <wps:cNvSpPr/>
                        <wps:spPr>
                          <a:xfrm>
                            <a:off x="2571750" y="929987"/>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テキスト ボックス 193"/>
                        <wps:cNvSpPr txBox="1"/>
                        <wps:spPr>
                          <a:xfrm>
                            <a:off x="1714500" y="2561359"/>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26BAAC" w14:textId="7EDF6812" w:rsidR="00721082" w:rsidRPr="00554C7A" w:rsidRDefault="00721082" w:rsidP="00721082">
                              <w:pPr>
                                <w:spacing w:line="200" w:lineRule="exact"/>
                                <w:rPr>
                                  <w:rFonts w:hAnsi="HG丸ｺﾞｼｯｸM-PRO"/>
                                  <w:szCs w:val="18"/>
                                </w:rPr>
                              </w:pPr>
                              <w:r>
                                <w:rPr>
                                  <w:rFonts w:hAnsi="HG丸ｺﾞｼｯｸM-PRO" w:hint="eastAsia"/>
                                  <w:szCs w:val="18"/>
                                </w:rPr>
                                <w:t>経過年数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73" name="テキスト ボックス 40973"/>
                        <wps:cNvSpPr txBox="1"/>
                        <wps:spPr>
                          <a:xfrm>
                            <a:off x="519545" y="2353541"/>
                            <a:ext cx="2867025" cy="314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BBFEB2" w14:textId="77777777" w:rsidR="00721082" w:rsidRPr="00554C7A" w:rsidRDefault="00721082" w:rsidP="00721082">
                              <w:pPr>
                                <w:spacing w:line="200" w:lineRule="exact"/>
                                <w:rPr>
                                  <w:rFonts w:hAnsi="HG丸ｺﾞｼｯｸM-PRO"/>
                                  <w:szCs w:val="18"/>
                                </w:rPr>
                              </w:pPr>
                              <w:r>
                                <w:rPr>
                                  <w:rFonts w:hAnsi="HG丸ｺﾞｼｯｸM-PRO" w:hint="eastAsia"/>
                                  <w:szCs w:val="18"/>
                                </w:rPr>
                                <w:t xml:space="preserve">　　　2　　　　　　　3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990" name="グループ化 40990"/>
                        <wpg:cNvGrpSpPr/>
                        <wpg:grpSpPr>
                          <a:xfrm>
                            <a:off x="621723" y="225137"/>
                            <a:ext cx="2924175" cy="2000885"/>
                            <a:chOff x="0" y="0"/>
                            <a:chExt cx="2924175" cy="2000885"/>
                          </a:xfrm>
                        </wpg:grpSpPr>
                        <wpg:grpSp>
                          <wpg:cNvPr id="40991" name="グループ化 20"/>
                          <wpg:cNvGrpSpPr/>
                          <wpg:grpSpPr>
                            <a:xfrm>
                              <a:off x="0" y="0"/>
                              <a:ext cx="2924175" cy="2000885"/>
                              <a:chOff x="1030013" y="0"/>
                              <a:chExt cx="4104456" cy="3529280"/>
                            </a:xfrm>
                          </wpg:grpSpPr>
                          <wps:wsp>
                            <wps:cNvPr id="160" name="直線矢印コネクタ 160"/>
                            <wps:cNvCnPr/>
                            <wps:spPr>
                              <a:xfrm>
                                <a:off x="1030013" y="3523148"/>
                                <a:ext cx="4104456" cy="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163" name="直線矢印コネクタ 163"/>
                            <wps:cNvCnPr/>
                            <wps:spPr>
                              <a:xfrm flipV="1">
                                <a:off x="1044938" y="0"/>
                                <a:ext cx="0" cy="352928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s:wsp>
                          <wps:cNvPr id="164" name="角丸四角形 164"/>
                          <wps:cNvSpPr/>
                          <wps:spPr>
                            <a:xfrm>
                              <a:off x="1958196"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角丸四角形 166"/>
                          <wps:cNvSpPr/>
                          <wps:spPr>
                            <a:xfrm>
                              <a:off x="51758" y="707366"/>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角丸四角形 167"/>
                          <wps:cNvSpPr/>
                          <wps:spPr>
                            <a:xfrm>
                              <a:off x="51758" y="1345721"/>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角丸四角形 169"/>
                          <wps:cNvSpPr/>
                          <wps:spPr>
                            <a:xfrm>
                              <a:off x="1009291" y="1345721"/>
                              <a:ext cx="895350" cy="587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テキスト ボックス 170"/>
                          <wps:cNvSpPr txBox="1"/>
                          <wps:spPr>
                            <a:xfrm>
                              <a:off x="2122098" y="189781"/>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2F5D6F"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角丸四角形 171"/>
                          <wps:cNvSpPr/>
                          <wps:spPr>
                            <a:xfrm>
                              <a:off x="1000664" y="707366"/>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テキスト ボックス 172"/>
                          <wps:cNvSpPr txBox="1"/>
                          <wps:spPr>
                            <a:xfrm>
                              <a:off x="1104181" y="836762"/>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203475"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角丸四角形 174"/>
                          <wps:cNvSpPr/>
                          <wps:spPr>
                            <a:xfrm>
                              <a:off x="1009291"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テキスト ボックス 178"/>
                          <wps:cNvSpPr txBox="1"/>
                          <wps:spPr>
                            <a:xfrm>
                              <a:off x="1216325" y="198407"/>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892AC5"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テキスト ボックス 180"/>
                          <wps:cNvSpPr txBox="1"/>
                          <wps:spPr>
                            <a:xfrm>
                              <a:off x="2139351" y="828136"/>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3A9F3B"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角丸四角形 181"/>
                          <wps:cNvSpPr/>
                          <wps:spPr>
                            <a:xfrm>
                              <a:off x="51758" y="60385"/>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テキスト ボックス 185"/>
                          <wps:cNvSpPr txBox="1"/>
                          <wps:spPr>
                            <a:xfrm>
                              <a:off x="189781" y="181155"/>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FB8834"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角丸四角形 186"/>
                          <wps:cNvSpPr/>
                          <wps:spPr>
                            <a:xfrm>
                              <a:off x="1958196" y="1345721"/>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187"/>
                          <wps:cNvSpPr txBox="1"/>
                          <wps:spPr>
                            <a:xfrm>
                              <a:off x="20617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A510B4"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テキスト ボックス 188"/>
                          <wps:cNvSpPr txBox="1"/>
                          <wps:spPr>
                            <a:xfrm>
                              <a:off x="189781" y="845389"/>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7E8CC0" w14:textId="77777777" w:rsidR="00721082" w:rsidRPr="00D21827" w:rsidRDefault="00721082" w:rsidP="00721082">
                                <w:pPr>
                                  <w:jc w:val="center"/>
                                  <w:rPr>
                                    <w:rFonts w:hAnsi="HG丸ｺﾞｼｯｸM-PRO"/>
                                    <w:b/>
                                  </w:rPr>
                                </w:pPr>
                                <w:r w:rsidRPr="00D21827">
                                  <w:rPr>
                                    <w:rFonts w:hAnsi="HG丸ｺﾞｼｯｸM-PRO" w:hint="eastAsia"/>
                                    <w:b/>
                                  </w:rPr>
                                  <w:t>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テキスト ボックス 189"/>
                          <wps:cNvSpPr txBox="1"/>
                          <wps:spPr>
                            <a:xfrm>
                              <a:off x="189781"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A86E7" w14:textId="77777777" w:rsidR="00721082" w:rsidRPr="00D21827" w:rsidRDefault="00721082" w:rsidP="00721082">
                                <w:pPr>
                                  <w:jc w:val="center"/>
                                  <w:rPr>
                                    <w:rFonts w:hAnsi="HG丸ｺﾞｼｯｸM-PRO"/>
                                    <w:b/>
                                  </w:rPr>
                                </w:pPr>
                                <w:r w:rsidRPr="00D21827">
                                  <w:rPr>
                                    <w:rFonts w:hAnsi="HG丸ｺﾞｼｯｸM-PRO" w:hint="eastAsia"/>
                                    <w:b/>
                                  </w:rPr>
                                  <w:t>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テキスト ボックス 191"/>
                          <wps:cNvSpPr txBox="1"/>
                          <wps:spPr>
                            <a:xfrm>
                              <a:off x="11473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462DFF" w14:textId="77777777" w:rsidR="00721082" w:rsidRPr="00D21827" w:rsidRDefault="00721082" w:rsidP="00721082">
                                <w:pPr>
                                  <w:jc w:val="center"/>
                                  <w:rPr>
                                    <w:rFonts w:hAnsi="HG丸ｺﾞｼｯｸM-PRO"/>
                                    <w:b/>
                                  </w:rPr>
                                </w:pPr>
                                <w:r w:rsidRPr="00D21827">
                                  <w:rPr>
                                    <w:rFonts w:hAnsi="HG丸ｺﾞｼｯｸM-PRO" w:hint="eastAsia"/>
                                    <w:b/>
                                  </w:rPr>
                                  <w:t>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41149CC" id="グループ化 81" o:spid="_x0000_s1365" alt="図 3.6 15　不具合発生の可能性評価" style="position:absolute;left:0;text-align:left;margin-left:-6.25pt;margin-top:3.15pt;width:502.85pt;height:223.55pt;z-index:252141568;mso-position-horizontal-relative:text;mso-position-vertical-relative:text" coordsize="63860,28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">
                <v:shape id="テキスト ボックス 199" o:spid="_x0000_s1366" type="#_x0000_t202" style="position:absolute;top:4987;width:7791;height:1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" filled="f" stroked="f" strokeweight=".5pt">
                  <v:textbox style="layout-flow:vertical-ideographic">
                    <w:txbxContent>
                      <w:p w14:paraId="56CEB58B" w14:textId="77777777" w:rsidR="009F3BFF" w:rsidRPr="00813648" w:rsidRDefault="009F3BFF" w:rsidP="00721082">
                        <w:pPr>
                          <w:spacing w:line="200" w:lineRule="exact"/>
                          <w:rPr>
                            <w:rFonts w:hAnsi="HG丸ｺﾞｼｯｸM-PRO"/>
                            <w:color w:val="000000" w:themeColor="text1"/>
                            <w:szCs w:val="18"/>
                          </w:rPr>
                        </w:pPr>
                      </w:p>
                      <w:p w14:paraId="248E5A28" w14:textId="77777777" w:rsidR="009F3BFF" w:rsidRPr="00813648" w:rsidRDefault="00721082" w:rsidP="009F3BFF">
                        <w:pPr>
                          <w:spacing w:line="200" w:lineRule="exact"/>
                          <w:rPr>
                            <w:rFonts w:hAnsi="HG丸ｺﾞｼｯｸM-PRO"/>
                            <w:color w:val="000000" w:themeColor="text1"/>
                            <w:szCs w:val="18"/>
                          </w:rPr>
                        </w:pPr>
                        <w:r w:rsidRPr="00813648">
                          <w:rPr>
                            <w:rFonts w:hAnsi="HG丸ｺﾞｼｯｸM-PRO" w:hint="eastAsia"/>
                            <w:color w:val="000000" w:themeColor="text1"/>
                            <w:szCs w:val="18"/>
                          </w:rPr>
                          <w:t xml:space="preserve">大　　</w:t>
                        </w:r>
                        <w:r w:rsidR="00334A99" w:rsidRPr="00813648">
                          <w:rPr>
                            <w:rFonts w:hAnsi="HG丸ｺﾞｼｯｸM-PRO" w:hint="eastAsia"/>
                            <w:color w:val="000000" w:themeColor="text1"/>
                            <w:szCs w:val="18"/>
                          </w:rPr>
                          <w:t xml:space="preserve"> </w:t>
                        </w:r>
                        <w:r w:rsidRPr="00813648">
                          <w:rPr>
                            <w:rFonts w:hAnsi="HG丸ｺﾞｼｯｸM-PRO" w:hint="eastAsia"/>
                            <w:color w:val="000000" w:themeColor="text1"/>
                            <w:szCs w:val="18"/>
                          </w:rPr>
                          <w:t xml:space="preserve">　中　　　　小</w:t>
                        </w:r>
                      </w:p>
                      <w:p w14:paraId="2B323E9D" w14:textId="77777777" w:rsidR="009F3BFF" w:rsidRPr="00813648" w:rsidRDefault="009F3BFF" w:rsidP="009F3BFF">
                        <w:pPr>
                          <w:spacing w:line="200" w:lineRule="exact"/>
                          <w:rPr>
                            <w:rFonts w:hAnsi="HG丸ｺﾞｼｯｸM-PRO"/>
                            <w:color w:val="000000" w:themeColor="text1"/>
                            <w:szCs w:val="18"/>
                          </w:rPr>
                        </w:pPr>
                      </w:p>
                      <w:p w14:paraId="4B28387B" w14:textId="04256F7A" w:rsidR="009F3BFF" w:rsidRPr="00813648" w:rsidRDefault="009F3BFF" w:rsidP="009F3BFF">
                        <w:pPr>
                          <w:spacing w:line="200" w:lineRule="exact"/>
                          <w:rPr>
                            <w:rFonts w:hAnsi="HG丸ｺﾞｼｯｸM-PRO"/>
                            <w:color w:val="000000" w:themeColor="text1"/>
                            <w:szCs w:val="18"/>
                          </w:rPr>
                        </w:pPr>
                        <w:r w:rsidRPr="00813648">
                          <w:rPr>
                            <w:rFonts w:hAnsi="HG丸ｺﾞｼｯｸM-PRO" w:hint="eastAsia"/>
                            <w:color w:val="000000" w:themeColor="text1"/>
                            <w:szCs w:val="18"/>
                          </w:rPr>
                          <w:t>設備の劣化・損傷状況</w:t>
                        </w:r>
                      </w:p>
                      <w:p w14:paraId="205F86ED" w14:textId="610BACCF" w:rsidR="00721082" w:rsidRPr="00813648" w:rsidRDefault="00721082" w:rsidP="00721082">
                        <w:pPr>
                          <w:spacing w:line="200" w:lineRule="exact"/>
                          <w:rPr>
                            <w:rFonts w:hAnsi="HG丸ｺﾞｼｯｸM-PRO"/>
                            <w:color w:val="000000" w:themeColor="text1"/>
                            <w:szCs w:val="18"/>
                          </w:rPr>
                        </w:pPr>
                      </w:p>
                    </w:txbxContent>
                  </v:textbox>
                </v:shape>
                <v:rect id="正方形/長方形 195" o:spid="_x0000_s1367" style="position:absolute;left:36524;width:27336;height:28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" filled="f">
                  <v:stroke dashstyle="1 1"/>
                  <v:textbox>
                    <w:txbxContent>
                      <w:p w14:paraId="3007064E" w14:textId="77777777" w:rsidR="00721082" w:rsidRPr="00813648" w:rsidRDefault="00721082" w:rsidP="00721082">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【設備の劣化・損傷状況】</w:t>
                        </w:r>
                      </w:p>
                      <w:p w14:paraId="1889BB36" w14:textId="77777777" w:rsidR="00721082" w:rsidRPr="00813648" w:rsidRDefault="00721082" w:rsidP="00721082">
                        <w:pPr>
                          <w:spacing w:line="300" w:lineRule="exact"/>
                          <w:rPr>
                            <w:rFonts w:hAnsi="HG丸ｺﾞｼｯｸM-PRO"/>
                            <w:color w:val="000000" w:themeColor="text1"/>
                            <w:sz w:val="20"/>
                          </w:rPr>
                        </w:pPr>
                        <w:r w:rsidRPr="00813648">
                          <w:rPr>
                            <w:rFonts w:hAnsi="HG丸ｺﾞｼｯｸM-PRO" w:hint="eastAsia"/>
                            <w:color w:val="000000" w:themeColor="text1"/>
                            <w:sz w:val="20"/>
                          </w:rPr>
                          <w:t>大：健全度２</w:t>
                        </w:r>
                      </w:p>
                      <w:p w14:paraId="76DFD2C7" w14:textId="77777777" w:rsidR="00721082" w:rsidRPr="00813648" w:rsidRDefault="00721082" w:rsidP="00721082">
                        <w:pPr>
                          <w:spacing w:line="300" w:lineRule="exact"/>
                          <w:ind w:leftChars="104" w:left="418" w:hangingChars="100" w:hanging="200"/>
                          <w:rPr>
                            <w:rFonts w:hAnsi="HG丸ｺﾞｼｯｸM-PRO"/>
                            <w:color w:val="000000" w:themeColor="text1"/>
                            <w:sz w:val="20"/>
                          </w:rPr>
                        </w:pPr>
                        <w:r w:rsidRPr="00813648">
                          <w:rPr>
                            <w:rFonts w:hAnsi="HG丸ｺﾞｼｯｸM-PRO" w:hint="eastAsia"/>
                            <w:color w:val="000000" w:themeColor="text1"/>
                            <w:sz w:val="20"/>
                          </w:rPr>
                          <w:t xml:space="preserve">　劣化がさらに進行し、機場の機能に支障が出る恐れがある。</w:t>
                        </w:r>
                      </w:p>
                      <w:p w14:paraId="03A621C8" w14:textId="77777777" w:rsidR="00721082" w:rsidRPr="00813648" w:rsidRDefault="00721082" w:rsidP="00721082">
                        <w:pPr>
                          <w:spacing w:line="300" w:lineRule="exact"/>
                          <w:rPr>
                            <w:rFonts w:hAnsi="HG丸ｺﾞｼｯｸM-PRO"/>
                            <w:color w:val="000000" w:themeColor="text1"/>
                            <w:sz w:val="20"/>
                          </w:rPr>
                        </w:pPr>
                        <w:r w:rsidRPr="00813648">
                          <w:rPr>
                            <w:rFonts w:hAnsi="HG丸ｺﾞｼｯｸM-PRO" w:hint="eastAsia"/>
                            <w:color w:val="000000" w:themeColor="text1"/>
                            <w:sz w:val="20"/>
                          </w:rPr>
                          <w:t>中：健全度３</w:t>
                        </w:r>
                      </w:p>
                      <w:p w14:paraId="176AACBB" w14:textId="77777777" w:rsidR="00721082" w:rsidRPr="00813648" w:rsidRDefault="00721082" w:rsidP="00721082">
                        <w:pPr>
                          <w:spacing w:line="300" w:lineRule="exact"/>
                          <w:ind w:firstLine="400"/>
                          <w:rPr>
                            <w:rFonts w:hAnsi="HG丸ｺﾞｼｯｸM-PRO"/>
                            <w:color w:val="000000" w:themeColor="text1"/>
                            <w:sz w:val="20"/>
                          </w:rPr>
                        </w:pPr>
                        <w:r w:rsidRPr="00813648">
                          <w:rPr>
                            <w:rFonts w:hAnsi="HG丸ｺﾞｼｯｸM-PRO" w:hint="eastAsia"/>
                            <w:color w:val="000000" w:themeColor="text1"/>
                            <w:sz w:val="20"/>
                          </w:rPr>
                          <w:t>劣化が進行しているが、</w:t>
                        </w:r>
                      </w:p>
                      <w:p w14:paraId="727148D0" w14:textId="77777777" w:rsidR="00721082" w:rsidRPr="00813648" w:rsidRDefault="00721082" w:rsidP="00721082">
                        <w:pPr>
                          <w:pStyle w:val="a2"/>
                          <w:spacing w:line="300" w:lineRule="exact"/>
                          <w:ind w:firstLineChars="200" w:firstLine="400"/>
                          <w:rPr>
                            <w:rFonts w:hAnsi="HG丸ｺﾞｼｯｸM-PRO"/>
                            <w:color w:val="000000" w:themeColor="text1"/>
                            <w:sz w:val="20"/>
                          </w:rPr>
                        </w:pPr>
                        <w:r w:rsidRPr="00813648">
                          <w:rPr>
                            <w:rFonts w:hAnsi="HG丸ｺﾞｼｯｸM-PRO" w:hint="eastAsia"/>
                            <w:color w:val="000000" w:themeColor="text1"/>
                            <w:sz w:val="20"/>
                          </w:rPr>
                          <w:t>機場の機能に支障が出る程ではない。</w:t>
                        </w:r>
                      </w:p>
                      <w:p w14:paraId="7F034D51" w14:textId="77777777" w:rsidR="00721082" w:rsidRPr="00813648" w:rsidRDefault="00721082" w:rsidP="00721082">
                        <w:pPr>
                          <w:pStyle w:val="a2"/>
                          <w:spacing w:line="300" w:lineRule="exact"/>
                          <w:rPr>
                            <w:rFonts w:hAnsi="HG丸ｺﾞｼｯｸM-PRO"/>
                            <w:color w:val="000000" w:themeColor="text1"/>
                            <w:sz w:val="20"/>
                          </w:rPr>
                        </w:pPr>
                        <w:r w:rsidRPr="00813648">
                          <w:rPr>
                            <w:rFonts w:hAnsi="HG丸ｺﾞｼｯｸM-PRO" w:hint="eastAsia"/>
                            <w:color w:val="000000" w:themeColor="text1"/>
                            <w:sz w:val="20"/>
                          </w:rPr>
                          <w:t>小：健全度４</w:t>
                        </w:r>
                      </w:p>
                      <w:p w14:paraId="3CBA2313" w14:textId="77777777" w:rsidR="00721082" w:rsidRPr="00813648" w:rsidRDefault="00721082" w:rsidP="00721082">
                        <w:pPr>
                          <w:pStyle w:val="a2"/>
                          <w:spacing w:line="300" w:lineRule="exact"/>
                          <w:ind w:firstLine="400"/>
                          <w:rPr>
                            <w:rFonts w:ascii="Meiryo UI" w:eastAsia="Meiryo UI" w:hAnsi="Meiryo UI" w:cs="Meiryo UI"/>
                            <w:color w:val="000000" w:themeColor="text1"/>
                            <w:sz w:val="20"/>
                          </w:rPr>
                        </w:pPr>
                        <w:r w:rsidRPr="00813648">
                          <w:rPr>
                            <w:rFonts w:hAnsi="HG丸ｺﾞｼｯｸM-PRO" w:hint="eastAsia"/>
                            <w:color w:val="000000" w:themeColor="text1"/>
                            <w:sz w:val="20"/>
                          </w:rPr>
                          <w:t>劣化の兆候が見られる。</w:t>
                        </w:r>
                      </w:p>
                      <w:p w14:paraId="4BE0531D" w14:textId="77777777" w:rsidR="00721082" w:rsidRPr="00813648" w:rsidRDefault="00721082" w:rsidP="00721082">
                        <w:pPr>
                          <w:spacing w:line="300" w:lineRule="exact"/>
                          <w:ind w:firstLine="320"/>
                          <w:rPr>
                            <w:rFonts w:ascii="Meiryo UI" w:eastAsia="Meiryo UI" w:hAnsi="Meiryo UI" w:cs="Meiryo UI"/>
                            <w:color w:val="000000" w:themeColor="text1"/>
                            <w:sz w:val="16"/>
                            <w:szCs w:val="16"/>
                          </w:rPr>
                        </w:pPr>
                      </w:p>
                      <w:p w14:paraId="77E156C0" w14:textId="77777777" w:rsidR="00721082" w:rsidRPr="00813648" w:rsidRDefault="00721082" w:rsidP="00721082">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【経過年数】</w:t>
                        </w:r>
                      </w:p>
                      <w:p w14:paraId="1AC9EE13" w14:textId="77777777" w:rsidR="00721082" w:rsidRPr="00813648" w:rsidRDefault="00721082" w:rsidP="00721082">
                        <w:pPr>
                          <w:spacing w:line="300" w:lineRule="exact"/>
                          <w:ind w:firstLine="400"/>
                          <w:jc w:val="left"/>
                          <w:rPr>
                            <w:rFonts w:hAnsi="HG丸ｺﾞｼｯｸM-PRO"/>
                            <w:color w:val="000000" w:themeColor="text1"/>
                          </w:rPr>
                        </w:pPr>
                        <w:r w:rsidRPr="00813648">
                          <w:rPr>
                            <w:rFonts w:ascii="Meiryo UI" w:eastAsia="Meiryo UI" w:hAnsi="Meiryo UI" w:cs="Meiryo UI" w:hint="eastAsia"/>
                            <w:color w:val="000000" w:themeColor="text1"/>
                            <w:sz w:val="20"/>
                          </w:rPr>
                          <w:t>経過年数4．</w:t>
                        </w:r>
                        <w:r w:rsidRPr="00813648">
                          <w:rPr>
                            <w:rFonts w:hAnsi="HG丸ｺﾞｼｯｸM-PRO" w:hint="eastAsia"/>
                            <w:color w:val="000000" w:themeColor="text1"/>
                          </w:rPr>
                          <w:t>目標寿命に到達</w:t>
                        </w:r>
                      </w:p>
                      <w:p w14:paraId="4FBF1F26" w14:textId="77777777" w:rsidR="00721082" w:rsidRPr="00813648" w:rsidRDefault="00721082" w:rsidP="00721082">
                        <w:pPr>
                          <w:spacing w:line="300" w:lineRule="exact"/>
                          <w:ind w:firstLine="400"/>
                          <w:jc w:val="left"/>
                          <w:rPr>
                            <w:rFonts w:hAnsi="HG丸ｺﾞｼｯｸM-PRO"/>
                            <w:color w:val="000000" w:themeColor="text1"/>
                            <w:szCs w:val="21"/>
                          </w:rPr>
                        </w:pPr>
                        <w:r w:rsidRPr="00813648">
                          <w:rPr>
                            <w:rFonts w:ascii="Meiryo UI" w:eastAsia="Meiryo UI" w:hAnsi="Meiryo UI" w:cs="Meiryo UI" w:hint="eastAsia"/>
                            <w:color w:val="000000" w:themeColor="text1"/>
                            <w:sz w:val="20"/>
                          </w:rPr>
                          <w:t>経過年数</w:t>
                        </w:r>
                        <w:r w:rsidRPr="00813648">
                          <w:rPr>
                            <w:rFonts w:ascii="Meiryo UI" w:eastAsia="Meiryo UI" w:hAnsi="Meiryo UI" w:cs="Meiryo UI" w:hint="eastAsia"/>
                            <w:color w:val="000000" w:themeColor="text1"/>
                            <w:szCs w:val="21"/>
                          </w:rPr>
                          <w:t>3．標準耐用年数に到達</w:t>
                        </w:r>
                      </w:p>
                      <w:p w14:paraId="721AE33F" w14:textId="77777777" w:rsidR="00721082" w:rsidRPr="00813648" w:rsidRDefault="00721082" w:rsidP="00721082">
                        <w:pPr>
                          <w:ind w:firstLine="400"/>
                          <w:rPr>
                            <w:rFonts w:ascii="Meiryo UI" w:eastAsia="Meiryo UI" w:hAnsi="Meiryo UI" w:cs="Meiryo UI"/>
                            <w:color w:val="000000" w:themeColor="text1"/>
                            <w:szCs w:val="21"/>
                          </w:rPr>
                        </w:pPr>
                        <w:r w:rsidRPr="00813648">
                          <w:rPr>
                            <w:rFonts w:ascii="Meiryo UI" w:eastAsia="Meiryo UI" w:hAnsi="Meiryo UI" w:cs="Meiryo UI" w:hint="eastAsia"/>
                            <w:color w:val="000000" w:themeColor="text1"/>
                            <w:sz w:val="20"/>
                          </w:rPr>
                          <w:t>経過年数2．</w:t>
                        </w:r>
                        <w:r w:rsidRPr="00813648">
                          <w:rPr>
                            <w:rFonts w:ascii="Meiryo UI" w:eastAsia="Meiryo UI" w:hAnsi="Meiryo UI" w:cs="Meiryo UI" w:hint="eastAsia"/>
                            <w:color w:val="000000" w:themeColor="text1"/>
                            <w:szCs w:val="21"/>
                          </w:rPr>
                          <w:t>標準耐用年数に未達</w:t>
                        </w:r>
                      </w:p>
                      <w:p w14:paraId="0C8CDE0D" w14:textId="77777777" w:rsidR="00721082" w:rsidRPr="00813648" w:rsidRDefault="00721082" w:rsidP="00721082">
                        <w:pPr>
                          <w:rPr>
                            <w:color w:val="000000" w:themeColor="text1"/>
                          </w:rPr>
                        </w:pPr>
                      </w:p>
                    </w:txbxContent>
                  </v:textbox>
                </v:rect>
                <v:roundrect id="角丸四角形 107" o:spid="_x0000_s1368" style="position:absolute;left:25717;top:9299;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" fillcolor="#0f9ed5" strokecolor="#71a0dc [1631]" strokeweight="2pt"/>
                <v:shape id="テキスト ボックス 193" o:spid="_x0000_s1369" type="#_x0000_t202" style="position:absolute;left:17145;top:25613;width:10052;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3A26BAAC" w14:textId="7EDF6812" w:rsidR="00721082" w:rsidRPr="00554C7A" w:rsidRDefault="00721082" w:rsidP="00721082">
                        <w:pPr>
                          <w:spacing w:line="200" w:lineRule="exact"/>
                          <w:rPr>
                            <w:rFonts w:hAnsi="HG丸ｺﾞｼｯｸM-PRO"/>
                            <w:szCs w:val="18"/>
                          </w:rPr>
                        </w:pPr>
                        <w:r>
                          <w:rPr>
                            <w:rFonts w:hAnsi="HG丸ｺﾞｼｯｸM-PRO" w:hint="eastAsia"/>
                            <w:szCs w:val="18"/>
                          </w:rPr>
                          <w:t>経過年数</w:t>
                        </w:r>
                      </w:p>
                    </w:txbxContent>
                  </v:textbox>
                </v:shape>
                <v:shape id="テキスト ボックス 40973" o:spid="_x0000_s1370" type="#_x0000_t202" style="position:absolute;left:5195;top:23535;width:28670;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" filled="f" stroked="f" strokeweight=".5pt">
                  <v:textbox>
                    <w:txbxContent>
                      <w:p w14:paraId="0FBBFEB2" w14:textId="77777777" w:rsidR="00721082" w:rsidRPr="00554C7A" w:rsidRDefault="00721082" w:rsidP="00721082">
                        <w:pPr>
                          <w:spacing w:line="200" w:lineRule="exact"/>
                          <w:rPr>
                            <w:rFonts w:hAnsi="HG丸ｺﾞｼｯｸM-PRO"/>
                            <w:szCs w:val="18"/>
                          </w:rPr>
                        </w:pPr>
                        <w:r>
                          <w:rPr>
                            <w:rFonts w:hAnsi="HG丸ｺﾞｼｯｸM-PRO" w:hint="eastAsia"/>
                            <w:szCs w:val="18"/>
                          </w:rPr>
                          <w:t xml:space="preserve">　　　2　　　　　　　3　　　　　　　4</w:t>
                        </w:r>
                      </w:p>
                    </w:txbxContent>
                  </v:textbox>
                </v:shape>
                <v:group id="グループ化 40990" o:spid="_x0000_s1371" style="position:absolute;left:6217;top:2251;width:29241;height:20009" coordsize="29241,2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">
                  <v:group id="グループ化 20" o:spid="_x0000_s1372" style="position:absolute;width:29241;height:20008" coordorigin="10300" coordsize="4104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">
                    <v:shape id="直線矢印コネクタ 160" o:spid="_x0000_s1373" type="#_x0000_t32" style="position:absolute;left:10300;top:35231;width:41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" strokecolor="black [3213]" strokeweight="3pt">
                      <v:stroke endarrow="block" endarrowlength="long"/>
                    </v:shape>
                    <v:shape id="直線矢印コネクタ 163" o:spid="_x0000_s1374" type="#_x0000_t32" style="position:absolute;left:10449;width:0;height:35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" strokecolor="black [3213]" strokeweight="3pt">
                      <v:stroke endarrow="block" endarrowlength="long"/>
                    </v:shape>
                  </v:group>
                  <v:roundrect id="角丸四角形 164" o:spid="_x0000_s1375" style="position:absolute;left:19581;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" fillcolor="#e97132" strokecolor="#e36c0a [2409]" strokeweight="2pt"/>
                  <v:roundrect id="角丸四角形 166" o:spid="_x0000_s1376" style="position:absolute;left:517;top:7073;width:8957;height:5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" filled="f" strokecolor="black [3213]" strokeweight="2pt"/>
                  <v:roundrect id="角丸四角形 167" o:spid="_x0000_s1377" style="position:absolute;left:517;top:13457;width:8957;height:5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" filled="f" strokecolor="black [3213]" strokeweight="2pt"/>
                  <v:roundrect id="角丸四角形 169" o:spid="_x0000_s1378" style="position:absolute;left:10092;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" filled="f" strokecolor="black [3213]" strokeweight="2pt"/>
                  <v:shape id="テキスト ボックス 170" o:spid="_x0000_s1379" type="#_x0000_t202" style="position:absolute;left:21220;top:1897;width:491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132F5D6F"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v:textbox>
                  </v:shape>
                  <v:roundrect id="角丸四角形 171" o:spid="_x0000_s1380" style="position:absolute;left:10006;top:707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" fillcolor="#0f9ed5" strokecolor="#71a0dc [1631]" strokeweight="2pt"/>
                  <v:shape id="テキスト ボックス 172" o:spid="_x0000_s1381" type="#_x0000_t202" style="position:absolute;left:11041;top:8367;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1B203475"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174" o:spid="_x0000_s1382" style="position:absolute;left:10092;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" fillcolor="#e97132" strokecolor="#e36c0a [2409]" strokeweight="2pt"/>
                  <v:shape id="テキスト ボックス 178" o:spid="_x0000_s1383" type="#_x0000_t202" style="position:absolute;left:12163;top:1984;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3D892AC5"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v:textbox>
                  </v:shape>
                  <v:shape id="テキスト ボックス 180" o:spid="_x0000_s1384" type="#_x0000_t202" style="position:absolute;left:21393;top:8281;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523A9F3B"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181" o:spid="_x0000_s1385" style="position:absolute;left:517;top:60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" fillcolor="#e97132" strokecolor="#e36c0a [2409]" strokeweight="2pt"/>
                  <v:shape id="テキスト ボックス 185" o:spid="_x0000_s1386" type="#_x0000_t202" style="position:absolute;left:1897;top:1811;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14:paraId="2DFB8834"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v:textbox>
                  </v:shape>
                  <v:roundrect id="角丸四角形 186" o:spid="_x0000_s1387" style="position:absolute;left:19581;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" fillcolor="#0f9ed5" strokecolor="#71a0dc [1631]" strokeweight="2pt"/>
                  <v:shape id="テキスト ボックス 187" o:spid="_x0000_s1388" type="#_x0000_t202" style="position:absolute;left:20617;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25A510B4"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shape id="テキスト ボックス 188" o:spid="_x0000_s1389" type="#_x0000_t202" style="position:absolute;left:1897;top:8453;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487E8CC0" w14:textId="77777777" w:rsidR="00721082" w:rsidRPr="00D21827" w:rsidRDefault="00721082" w:rsidP="00721082">
                          <w:pPr>
                            <w:jc w:val="center"/>
                            <w:rPr>
                              <w:rFonts w:hAnsi="HG丸ｺﾞｼｯｸM-PRO"/>
                              <w:b/>
                            </w:rPr>
                          </w:pPr>
                          <w:r w:rsidRPr="00D21827">
                            <w:rPr>
                              <w:rFonts w:hAnsi="HG丸ｺﾞｼｯｸM-PRO" w:hint="eastAsia"/>
                              <w:b/>
                            </w:rPr>
                            <w:t>低</w:t>
                          </w:r>
                        </w:p>
                      </w:txbxContent>
                    </v:textbox>
                  </v:shape>
                  <v:shape id="テキスト ボックス 189" o:spid="_x0000_s1390" type="#_x0000_t202" style="position:absolute;left:1897;top:14664;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14:paraId="39EA86E7" w14:textId="77777777" w:rsidR="00721082" w:rsidRPr="00D21827" w:rsidRDefault="00721082" w:rsidP="00721082">
                          <w:pPr>
                            <w:jc w:val="center"/>
                            <w:rPr>
                              <w:rFonts w:hAnsi="HG丸ｺﾞｼｯｸM-PRO"/>
                              <w:b/>
                            </w:rPr>
                          </w:pPr>
                          <w:r w:rsidRPr="00D21827">
                            <w:rPr>
                              <w:rFonts w:hAnsi="HG丸ｺﾞｼｯｸM-PRO" w:hint="eastAsia"/>
                              <w:b/>
                            </w:rPr>
                            <w:t>低</w:t>
                          </w:r>
                        </w:p>
                      </w:txbxContent>
                    </v:textbox>
                  </v:shape>
                  <v:shape id="テキスト ボックス 191" o:spid="_x0000_s1391" type="#_x0000_t202" style="position:absolute;left:11473;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14:paraId="75462DFF" w14:textId="77777777" w:rsidR="00721082" w:rsidRPr="00D21827" w:rsidRDefault="00721082" w:rsidP="00721082">
                          <w:pPr>
                            <w:jc w:val="center"/>
                            <w:rPr>
                              <w:rFonts w:hAnsi="HG丸ｺﾞｼｯｸM-PRO"/>
                              <w:b/>
                            </w:rPr>
                          </w:pPr>
                          <w:r w:rsidRPr="00D21827">
                            <w:rPr>
                              <w:rFonts w:hAnsi="HG丸ｺﾞｼｯｸM-PRO" w:hint="eastAsia"/>
                              <w:b/>
                            </w:rPr>
                            <w:t>低</w:t>
                          </w:r>
                        </w:p>
                      </w:txbxContent>
                    </v:textbox>
                  </v:shape>
                </v:group>
              </v:group>
            </w:pict>
          </mc:Fallback>
        </mc:AlternateContent>
      </w:r>
      <w:r w:rsidR="00721082" w:rsidRPr="00863505">
        <w:rPr>
          <w:rFonts w:hAnsi="HG丸ｺﾞｼｯｸM-PRO" w:hint="eastAsia"/>
          <w:szCs w:val="21"/>
        </w:rPr>
        <w:t>重点化指標（優先順位の判断要素）</w:t>
      </w:r>
    </w:p>
    <w:p w14:paraId="1A81E16A" w14:textId="1B9793D8" w:rsidR="00721082" w:rsidRPr="00863505" w:rsidRDefault="00721082" w:rsidP="00721082">
      <w:pPr>
        <w:pStyle w:val="80"/>
        <w:spacing w:after="72"/>
        <w:ind w:left="945" w:firstLine="210"/>
      </w:pPr>
    </w:p>
    <w:p w14:paraId="03B14C8B" w14:textId="12E07EDE" w:rsidR="00721082" w:rsidRPr="00863505" w:rsidRDefault="00721082" w:rsidP="00721082">
      <w:pPr>
        <w:pStyle w:val="80"/>
        <w:spacing w:after="72"/>
        <w:ind w:left="945" w:firstLine="210"/>
      </w:pPr>
    </w:p>
    <w:p w14:paraId="43D22A57" w14:textId="1F0B4D04" w:rsidR="00721082" w:rsidRPr="00863505" w:rsidRDefault="00721082" w:rsidP="00721082">
      <w:pPr>
        <w:pStyle w:val="80"/>
        <w:spacing w:after="72"/>
        <w:ind w:left="945" w:firstLine="210"/>
      </w:pPr>
    </w:p>
    <w:p w14:paraId="70AF2E22" w14:textId="73BAF2E4" w:rsidR="00721082" w:rsidRPr="00863505" w:rsidRDefault="00721082" w:rsidP="00721082">
      <w:pPr>
        <w:pStyle w:val="80"/>
        <w:spacing w:after="72"/>
        <w:ind w:left="945" w:firstLine="210"/>
      </w:pPr>
    </w:p>
    <w:p w14:paraId="0B89C916" w14:textId="135141DF" w:rsidR="00721082" w:rsidRPr="00863505" w:rsidRDefault="00721082" w:rsidP="00721082">
      <w:pPr>
        <w:pStyle w:val="80"/>
        <w:spacing w:after="72"/>
        <w:ind w:left="945" w:firstLine="210"/>
      </w:pPr>
    </w:p>
    <w:p w14:paraId="3FF418D9" w14:textId="43B3C02E" w:rsidR="00721082" w:rsidRPr="00863505" w:rsidRDefault="00721082" w:rsidP="00721082">
      <w:pPr>
        <w:pStyle w:val="80"/>
        <w:spacing w:after="72"/>
        <w:ind w:left="945" w:firstLine="210"/>
      </w:pPr>
    </w:p>
    <w:p w14:paraId="126A1E18" w14:textId="77777777" w:rsidR="00721082" w:rsidRPr="00863505" w:rsidRDefault="00721082" w:rsidP="00721082">
      <w:pPr>
        <w:pStyle w:val="80"/>
        <w:spacing w:after="72"/>
        <w:ind w:leftChars="0" w:left="0" w:firstLineChars="0" w:firstLine="0"/>
      </w:pPr>
    </w:p>
    <w:p w14:paraId="0C11295B" w14:textId="567DB4CB" w:rsidR="00721082" w:rsidRPr="00863505" w:rsidRDefault="00721082" w:rsidP="00721082">
      <w:pPr>
        <w:pStyle w:val="80"/>
        <w:spacing w:after="72"/>
        <w:ind w:leftChars="0" w:left="0" w:firstLineChars="0" w:firstLine="0"/>
      </w:pPr>
    </w:p>
    <w:p w14:paraId="096C491A" w14:textId="7850FFA3" w:rsidR="00721082" w:rsidRPr="00863505" w:rsidRDefault="00721082" w:rsidP="00721082">
      <w:pPr>
        <w:pStyle w:val="80"/>
        <w:spacing w:after="72"/>
        <w:ind w:left="945" w:firstLine="210"/>
      </w:pPr>
    </w:p>
    <w:p w14:paraId="1A3D1109" w14:textId="77777777" w:rsidR="00721082" w:rsidRPr="00863505" w:rsidRDefault="00721082" w:rsidP="00721082">
      <w:pPr>
        <w:rPr>
          <w:rFonts w:hAnsi="HG丸ｺﾞｼｯｸM-PRO"/>
        </w:rPr>
      </w:pPr>
    </w:p>
    <w:p w14:paraId="33C34EA7" w14:textId="21791D1F" w:rsidR="00721082" w:rsidRPr="00863505" w:rsidRDefault="00513BB0" w:rsidP="00513BB0">
      <w:pPr>
        <w:pStyle w:val="ac"/>
      </w:pPr>
      <w:r w:rsidRPr="00863505">
        <w:t xml:space="preserve">図 </w:t>
      </w:r>
      <w:fldSimple w:instr=" STYLEREF 2 \s ">
        <w:r w:rsidR="00662F57">
          <w:rPr>
            <w:noProof/>
          </w:rPr>
          <w:t>3.6</w:t>
        </w:r>
      </w:fldSimple>
      <w:r w:rsidR="0040055F" w:rsidRPr="00863505">
        <w:noBreakHyphen/>
      </w:r>
      <w:fldSimple w:instr=" SEQ 図 \* ARABIC \s 2 ">
        <w:r w:rsidR="00662F57">
          <w:rPr>
            <w:noProof/>
          </w:rPr>
          <w:t>15</w:t>
        </w:r>
      </w:fldSimple>
      <w:r w:rsidR="00721082" w:rsidRPr="00863505">
        <w:rPr>
          <w:rFonts w:hint="eastAsia"/>
        </w:rPr>
        <w:t xml:space="preserve">　不具合発生の可能性評価</w:t>
      </w:r>
    </w:p>
    <w:p w14:paraId="66AD21F9" w14:textId="77777777" w:rsidR="00721082" w:rsidRPr="00863505" w:rsidRDefault="00721082" w:rsidP="00721082">
      <w:pPr>
        <w:rPr>
          <w:rFonts w:hAnsi="HG丸ｺﾞｼｯｸM-PRO"/>
        </w:rPr>
      </w:pPr>
    </w:p>
    <w:p w14:paraId="1AFD4E56" w14:textId="77777777" w:rsidR="00721082" w:rsidRPr="00863505" w:rsidRDefault="00721082" w:rsidP="00721082">
      <w:pPr>
        <w:ind w:firstLineChars="100" w:firstLine="210"/>
        <w:rPr>
          <w:rFonts w:hAnsi="HG丸ｺﾞｼｯｸM-PRO"/>
          <w:szCs w:val="21"/>
        </w:rPr>
      </w:pPr>
      <w:r w:rsidRPr="00863505">
        <w:rPr>
          <w:rFonts w:hAnsi="HG丸ｺﾞｼｯｸM-PRO" w:hint="eastAsia"/>
          <w:szCs w:val="21"/>
        </w:rPr>
        <w:t>②「社会的影響度（大、中、小）」は氾濫の規模と人命財産の集積度により評価する。</w:t>
      </w:r>
    </w:p>
    <w:p w14:paraId="02B2FCE8" w14:textId="3EBE155C" w:rsidR="00721082" w:rsidRPr="00863505" w:rsidRDefault="00EC2678" w:rsidP="00721082">
      <w:pPr>
        <w:pStyle w:val="50"/>
        <w:ind w:leftChars="116" w:left="244" w:firstLine="210"/>
        <w:rPr>
          <w:rFonts w:hAnsi="HG丸ｺﾞｼｯｸM-PRO"/>
          <w:szCs w:val="21"/>
        </w:rPr>
      </w:pPr>
      <w:r>
        <w:rPr>
          <w:rFonts w:hAnsi="HG丸ｺﾞｼｯｸM-PRO" w:hint="eastAsia"/>
          <w:noProof/>
          <w:szCs w:val="21"/>
          <w:lang w:val="ja-JP"/>
        </w:rPr>
        <mc:AlternateContent>
          <mc:Choice Requires="wpg">
            <w:drawing>
              <wp:anchor distT="0" distB="0" distL="114300" distR="114300" simplePos="0" relativeHeight="252143616" behindDoc="0" locked="0" layoutInCell="1" allowOverlap="1" wp14:anchorId="1D4646D0" wp14:editId="0DEDEC2A">
                <wp:simplePos x="0" y="0"/>
                <wp:positionH relativeFrom="column">
                  <wp:posOffset>-79548</wp:posOffset>
                </wp:positionH>
                <wp:positionV relativeFrom="paragraph">
                  <wp:posOffset>412981</wp:posOffset>
                </wp:positionV>
                <wp:extent cx="6210033" cy="2519564"/>
                <wp:effectExtent l="0" t="38100" r="19685" b="0"/>
                <wp:wrapNone/>
                <wp:docPr id="45315297" name="グループ化 82" descr="図 3.6 16　社会的影響度評価&#10;&#10;"/>
                <wp:cNvGraphicFramePr/>
                <a:graphic xmlns:a="http://schemas.openxmlformats.org/drawingml/2006/main">
                  <a:graphicData uri="http://schemas.microsoft.com/office/word/2010/wordprocessingGroup">
                    <wpg:wgp>
                      <wpg:cNvGrpSpPr/>
                      <wpg:grpSpPr>
                        <a:xfrm>
                          <a:off x="0" y="0"/>
                          <a:ext cx="6210033" cy="2519564"/>
                          <a:chOff x="0" y="0"/>
                          <a:chExt cx="6210033" cy="2519564"/>
                        </a:xfrm>
                      </wpg:grpSpPr>
                      <wps:wsp>
                        <wps:cNvPr id="198" name="正方形/長方形 198"/>
                        <wps:cNvSpPr>
                          <a:spLocks noChangeArrowheads="1"/>
                        </wps:cNvSpPr>
                        <wps:spPr bwMode="auto">
                          <a:xfrm>
                            <a:off x="3636818" y="0"/>
                            <a:ext cx="2573215" cy="245300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7AD42150" w14:textId="77777777" w:rsidR="00721082" w:rsidRPr="003A5439" w:rsidRDefault="00721082" w:rsidP="00721082">
                              <w:pPr>
                                <w:spacing w:line="240" w:lineRule="exact"/>
                                <w:rPr>
                                  <w:rFonts w:hAnsi="HG丸ｺﾞｼｯｸM-PRO" w:cs="Meiryo UI"/>
                                  <w:sz w:val="20"/>
                                </w:rPr>
                              </w:pPr>
                              <w:r w:rsidRPr="003A5439">
                                <w:rPr>
                                  <w:rFonts w:hAnsi="HG丸ｺﾞｼｯｸM-PRO" w:cs="Meiryo UI" w:hint="eastAsia"/>
                                  <w:sz w:val="20"/>
                                </w:rPr>
                                <w:t>【氾濫の規模】</w:t>
                              </w:r>
                            </w:p>
                            <w:p w14:paraId="370EE92F"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大：氾濫規模が広い地域</w:t>
                              </w:r>
                            </w:p>
                            <w:p w14:paraId="521471EF" w14:textId="77777777" w:rsidR="00721082" w:rsidRPr="003A5439" w:rsidRDefault="00721082" w:rsidP="00721082">
                              <w:pPr>
                                <w:spacing w:line="240" w:lineRule="exact"/>
                                <w:ind w:firstLineChars="200" w:firstLine="400"/>
                                <w:rPr>
                                  <w:rFonts w:hAnsi="HG丸ｺﾞｼｯｸM-PRO"/>
                                  <w:sz w:val="20"/>
                                </w:rPr>
                              </w:pPr>
                              <w:r>
                                <w:rPr>
                                  <w:rFonts w:hAnsi="HG丸ｺﾞｼｯｸM-PRO" w:hint="eastAsia"/>
                                  <w:sz w:val="20"/>
                                </w:rPr>
                                <w:t>（</w:t>
                              </w:r>
                              <w:r w:rsidRPr="003A5439">
                                <w:rPr>
                                  <w:rFonts w:hAnsi="HG丸ｺﾞｼｯｸM-PRO" w:hint="eastAsia"/>
                                  <w:sz w:val="20"/>
                                </w:rPr>
                                <w:t>大型排水機場等</w:t>
                              </w:r>
                              <w:r>
                                <w:rPr>
                                  <w:rFonts w:hAnsi="HG丸ｺﾞｼｯｸM-PRO" w:hint="eastAsia"/>
                                  <w:sz w:val="20"/>
                                </w:rPr>
                                <w:t>）</w:t>
                              </w:r>
                            </w:p>
                            <w:p w14:paraId="7563D110"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中：氾濫規模が比較的広い地域</w:t>
                              </w:r>
                            </w:p>
                            <w:p w14:paraId="11583A97"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中型排水機場等</w:t>
                              </w:r>
                              <w:r>
                                <w:rPr>
                                  <w:rFonts w:hAnsi="HG丸ｺﾞｼｯｸM-PRO" w:hint="eastAsia"/>
                                  <w:sz w:val="20"/>
                                </w:rPr>
                                <w:t>）</w:t>
                              </w:r>
                            </w:p>
                            <w:p w14:paraId="00CC7C5D"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小：氾濫規模が狭い地域</w:t>
                              </w:r>
                            </w:p>
                            <w:p w14:paraId="3FCBB687" w14:textId="77777777" w:rsidR="00721082" w:rsidRPr="003A5439" w:rsidRDefault="00721082" w:rsidP="00721082">
                              <w:pPr>
                                <w:spacing w:line="240" w:lineRule="exact"/>
                                <w:ind w:firstLineChars="100" w:firstLine="200"/>
                                <w:jc w:val="left"/>
                                <w:rPr>
                                  <w:rFonts w:hAnsi="HG丸ｺﾞｼｯｸM-PRO" w:cs="Meiryo UI"/>
                                  <w:sz w:val="20"/>
                                </w:rPr>
                              </w:pPr>
                              <w:r>
                                <w:rPr>
                                  <w:rFonts w:hAnsi="HG丸ｺﾞｼｯｸM-PRO" w:cs="Meiryo UI" w:hint="eastAsia"/>
                                  <w:sz w:val="20"/>
                                </w:rPr>
                                <w:t xml:space="preserve">　　（</w:t>
                              </w:r>
                              <w:r w:rsidRPr="003A5439">
                                <w:rPr>
                                  <w:rFonts w:hAnsi="HG丸ｺﾞｼｯｸM-PRO" w:cs="Meiryo UI" w:hint="eastAsia"/>
                                  <w:sz w:val="20"/>
                                </w:rPr>
                                <w:t>小型</w:t>
                              </w:r>
                              <w:r w:rsidRPr="003A5439">
                                <w:rPr>
                                  <w:rFonts w:hAnsi="HG丸ｺﾞｼｯｸM-PRO" w:hint="eastAsia"/>
                                  <w:sz w:val="20"/>
                                </w:rPr>
                                <w:t>排水機場等</w:t>
                              </w:r>
                              <w:r>
                                <w:rPr>
                                  <w:rFonts w:hAnsi="HG丸ｺﾞｼｯｸM-PRO" w:cs="Meiryo UI" w:hint="eastAsia"/>
                                  <w:sz w:val="20"/>
                                </w:rPr>
                                <w:t>）</w:t>
                              </w:r>
                            </w:p>
                            <w:p w14:paraId="05264279" w14:textId="77777777" w:rsidR="00721082" w:rsidRPr="003A5439" w:rsidRDefault="00721082" w:rsidP="00721082">
                              <w:pPr>
                                <w:spacing w:line="240" w:lineRule="exact"/>
                                <w:ind w:firstLineChars="100" w:firstLine="200"/>
                                <w:rPr>
                                  <w:rFonts w:hAnsi="HG丸ｺﾞｼｯｸM-PRO" w:cs="Meiryo UI"/>
                                  <w:sz w:val="20"/>
                                </w:rPr>
                              </w:pPr>
                            </w:p>
                            <w:p w14:paraId="27D0CA57" w14:textId="77777777" w:rsidR="00721082" w:rsidRPr="003A5439" w:rsidRDefault="00721082" w:rsidP="00721082">
                              <w:pPr>
                                <w:spacing w:line="240" w:lineRule="exact"/>
                                <w:rPr>
                                  <w:rFonts w:hAnsi="HG丸ｺﾞｼｯｸM-PRO" w:cs="Meiryo UI"/>
                                  <w:sz w:val="20"/>
                                </w:rPr>
                              </w:pPr>
                              <w:r w:rsidRPr="003A5439">
                                <w:rPr>
                                  <w:rFonts w:hAnsi="HG丸ｺﾞｼｯｸM-PRO" w:cs="Meiryo UI" w:hint="eastAsia"/>
                                  <w:sz w:val="20"/>
                                </w:rPr>
                                <w:t>【人命・財産の集積度】</w:t>
                              </w:r>
                            </w:p>
                            <w:p w14:paraId="0FEF2FCB"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高：人口が多く、資産が密集</w:t>
                              </w:r>
                            </w:p>
                            <w:p w14:paraId="66093D76"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大都市・住宅密集地・商業地</w:t>
                              </w:r>
                              <w:r>
                                <w:rPr>
                                  <w:rFonts w:hAnsi="HG丸ｺﾞｼｯｸM-PRO" w:cs="Meiryo UI" w:hint="eastAsia"/>
                                  <w:sz w:val="20"/>
                                </w:rPr>
                                <w:t>）</w:t>
                              </w:r>
                            </w:p>
                            <w:p w14:paraId="0B87B2FC"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中：人口・資産が比較的多い地域</w:t>
                              </w:r>
                            </w:p>
                            <w:p w14:paraId="6FEA1C39"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都市郊外部・住宅地</w:t>
                              </w:r>
                              <w:r>
                                <w:rPr>
                                  <w:rFonts w:hAnsi="HG丸ｺﾞｼｯｸM-PRO" w:cs="Meiryo UI" w:hint="eastAsia"/>
                                  <w:sz w:val="20"/>
                                </w:rPr>
                                <w:t>）</w:t>
                              </w:r>
                            </w:p>
                            <w:p w14:paraId="0349BD22" w14:textId="77777777" w:rsidR="00721082" w:rsidRPr="003A5439" w:rsidRDefault="00721082" w:rsidP="00721082">
                              <w:pPr>
                                <w:spacing w:line="240" w:lineRule="exact"/>
                                <w:ind w:firstLineChars="100" w:firstLine="200"/>
                                <w:rPr>
                                  <w:rFonts w:hAnsi="HG丸ｺﾞｼｯｸM-PRO"/>
                                  <w:sz w:val="20"/>
                                </w:rPr>
                              </w:pPr>
                              <w:r w:rsidRPr="003A5439">
                                <w:rPr>
                                  <w:rFonts w:hAnsi="HG丸ｺﾞｼｯｸM-PRO" w:cs="Meiryo UI" w:hint="eastAsia"/>
                                  <w:sz w:val="20"/>
                                </w:rPr>
                                <w:t>低：人口・資産が比較的少ない地域</w:t>
                              </w:r>
                            </w:p>
                            <w:p w14:paraId="3EE96FBC" w14:textId="77777777" w:rsidR="00721082" w:rsidRPr="003A5439" w:rsidRDefault="00721082" w:rsidP="00721082">
                              <w:pPr>
                                <w:spacing w:line="240" w:lineRule="exact"/>
                                <w:ind w:firstLineChars="50" w:firstLine="100"/>
                                <w:jc w:val="left"/>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農村地帯・水田・田畑</w:t>
                              </w:r>
                              <w:r>
                                <w:rPr>
                                  <w:rFonts w:hAnsi="HG丸ｺﾞｼｯｸM-PRO" w:hint="eastAsia"/>
                                  <w:sz w:val="20"/>
                                </w:rPr>
                                <w:t>）</w:t>
                              </w:r>
                            </w:p>
                          </w:txbxContent>
                        </wps:txbx>
                        <wps:bodyPr rot="0" vert="horz" wrap="square" lIns="91440" tIns="45720" rIns="91440" bIns="45720" anchor="t" anchorCtr="0" upright="1">
                          <a:noAutofit/>
                        </wps:bodyPr>
                      </wps:wsp>
                      <wps:wsp>
                        <wps:cNvPr id="40988" name="テキスト ボックス 40988"/>
                        <wps:cNvSpPr txBox="1"/>
                        <wps:spPr>
                          <a:xfrm>
                            <a:off x="0" y="747991"/>
                            <a:ext cx="387985" cy="7651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312841" w14:textId="77777777" w:rsidR="00721082" w:rsidRPr="00554C7A" w:rsidRDefault="00721082" w:rsidP="00721082">
                              <w:pPr>
                                <w:spacing w:line="200" w:lineRule="exact"/>
                                <w:rPr>
                                  <w:rFonts w:hAnsi="HG丸ｺﾞｼｯｸM-PRO"/>
                                  <w:szCs w:val="18"/>
                                </w:rPr>
                              </w:pPr>
                              <w:r>
                                <w:rPr>
                                  <w:rFonts w:hAnsi="HG丸ｺﾞｼｯｸM-PRO" w:hint="eastAsia"/>
                                  <w:szCs w:val="18"/>
                                </w:rPr>
                                <w:t>氾濫の規模</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wps:wsp>
                        <wps:cNvPr id="40989" name="テキスト ボックス 40989"/>
                        <wps:cNvSpPr txBox="1"/>
                        <wps:spPr>
                          <a:xfrm>
                            <a:off x="1381991" y="2280804"/>
                            <a:ext cx="171132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E2109F" w14:textId="77777777" w:rsidR="00721082" w:rsidRPr="00554C7A" w:rsidRDefault="00721082" w:rsidP="00721082">
                              <w:pPr>
                                <w:spacing w:line="200" w:lineRule="exact"/>
                                <w:rPr>
                                  <w:rFonts w:hAnsi="HG丸ｺﾞｼｯｸM-PRO"/>
                                  <w:szCs w:val="18"/>
                                </w:rPr>
                              </w:pPr>
                              <w:r>
                                <w:rPr>
                                  <w:rFonts w:hAnsi="HG丸ｺﾞｼｯｸM-PRO" w:hint="eastAsia"/>
                                  <w:szCs w:val="18"/>
                                </w:rPr>
                                <w:t>人命・財産の集積度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 name="テキスト ボックス 196"/>
                        <wps:cNvSpPr txBox="1"/>
                        <wps:spPr>
                          <a:xfrm>
                            <a:off x="244186" y="368877"/>
                            <a:ext cx="387985" cy="17244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05CA5D" w14:textId="77777777" w:rsidR="00721082" w:rsidRPr="00554C7A" w:rsidRDefault="00721082" w:rsidP="00721082">
                              <w:pPr>
                                <w:spacing w:line="200" w:lineRule="exact"/>
                                <w:rPr>
                                  <w:rFonts w:hAnsi="HG丸ｺﾞｼｯｸM-PRO"/>
                                  <w:szCs w:val="18"/>
                                </w:rPr>
                              </w:pPr>
                              <w:r>
                                <w:rPr>
                                  <w:rFonts w:hAnsi="HG丸ｺﾞｼｯｸM-PRO" w:hint="eastAsia"/>
                                  <w:szCs w:val="18"/>
                                </w:rPr>
                                <w:t>大　　　　中　　　　　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197" name="テキスト ボックス 197"/>
                        <wps:cNvSpPr txBox="1"/>
                        <wps:spPr>
                          <a:xfrm>
                            <a:off x="872836" y="2135332"/>
                            <a:ext cx="2608580" cy="244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A4506A" w14:textId="77777777" w:rsidR="00721082" w:rsidRPr="00554C7A" w:rsidRDefault="00721082" w:rsidP="00721082">
                              <w:pPr>
                                <w:spacing w:line="200" w:lineRule="exact"/>
                                <w:rPr>
                                  <w:rFonts w:hAnsi="HG丸ｺﾞｼｯｸM-PRO"/>
                                  <w:szCs w:val="18"/>
                                </w:rPr>
                              </w:pPr>
                              <w:r>
                                <w:rPr>
                                  <w:rFonts w:hAnsi="HG丸ｺﾞｼｯｸM-PRO" w:hint="eastAsia"/>
                                  <w:szCs w:val="18"/>
                                </w:rPr>
                                <w:t>低　　　　　　　　中　　　　　　　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89927137" name="グループ化 1989927137"/>
                        <wpg:cNvGrpSpPr/>
                        <wpg:grpSpPr>
                          <a:xfrm>
                            <a:off x="637309" y="79664"/>
                            <a:ext cx="2924175" cy="2000885"/>
                            <a:chOff x="0" y="0"/>
                            <a:chExt cx="2924175" cy="2000885"/>
                          </a:xfrm>
                        </wpg:grpSpPr>
                        <wpg:grpSp>
                          <wpg:cNvPr id="2124338486" name="グループ化 20"/>
                          <wpg:cNvGrpSpPr/>
                          <wpg:grpSpPr>
                            <a:xfrm>
                              <a:off x="0" y="0"/>
                              <a:ext cx="2924175" cy="2000885"/>
                              <a:chOff x="1030013" y="0"/>
                              <a:chExt cx="4104456" cy="3529280"/>
                            </a:xfrm>
                          </wpg:grpSpPr>
                          <wps:wsp>
                            <wps:cNvPr id="236153317" name="直線矢印コネクタ 236153317"/>
                            <wps:cNvCnPr/>
                            <wps:spPr>
                              <a:xfrm>
                                <a:off x="1030013" y="3523148"/>
                                <a:ext cx="4104456" cy="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1473240881" name="直線矢印コネクタ 1473240881"/>
                            <wps:cNvCnPr/>
                            <wps:spPr>
                              <a:xfrm flipV="1">
                                <a:off x="1044938" y="0"/>
                                <a:ext cx="0" cy="352928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s:wsp>
                          <wps:cNvPr id="1954348304" name="角丸四角形 1038"/>
                          <wps:cNvSpPr/>
                          <wps:spPr>
                            <a:xfrm>
                              <a:off x="1958196"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80042" name="角丸四角形 1046"/>
                          <wps:cNvSpPr/>
                          <wps:spPr>
                            <a:xfrm>
                              <a:off x="63633" y="707366"/>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9145318" name="角丸四角形 135"/>
                          <wps:cNvSpPr/>
                          <wps:spPr>
                            <a:xfrm>
                              <a:off x="63633" y="1345721"/>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62571" name="角丸四角形 140"/>
                          <wps:cNvSpPr/>
                          <wps:spPr>
                            <a:xfrm>
                              <a:off x="1009291" y="1345721"/>
                              <a:ext cx="895350" cy="587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7609528" name="テキスト ボックス 967609528"/>
                          <wps:cNvSpPr txBox="1"/>
                          <wps:spPr>
                            <a:xfrm>
                              <a:off x="2122098" y="189781"/>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70437D"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p w14:paraId="19D9C1C4" w14:textId="77777777" w:rsidR="00721082" w:rsidRPr="007165F9" w:rsidRDefault="00721082" w:rsidP="00721082">
                                <w:pPr>
                                  <w:jc w:val="center"/>
                                  <w:rPr>
                                    <w:rFonts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057020" name="角丸四角形 154"/>
                          <wps:cNvSpPr/>
                          <wps:spPr>
                            <a:xfrm>
                              <a:off x="1000664" y="707366"/>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323014" name="テキスト ボックス 1363323014"/>
                          <wps:cNvSpPr txBox="1"/>
                          <wps:spPr>
                            <a:xfrm>
                              <a:off x="1104181" y="836762"/>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EB4E40"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6689130" name="角丸四角形 157"/>
                          <wps:cNvSpPr/>
                          <wps:spPr>
                            <a:xfrm>
                              <a:off x="1009291"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862470" name="テキスト ボックス 1135862470"/>
                          <wps:cNvSpPr txBox="1"/>
                          <wps:spPr>
                            <a:xfrm>
                              <a:off x="1216325" y="198407"/>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25C31E"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460010" name="角丸四角形 40966"/>
                          <wps:cNvSpPr/>
                          <wps:spPr>
                            <a:xfrm>
                              <a:off x="1958196" y="707366"/>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058246" name="テキスト ボックス 1455058246"/>
                          <wps:cNvSpPr txBox="1"/>
                          <wps:spPr>
                            <a:xfrm>
                              <a:off x="2139351" y="828136"/>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B35E3"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p w14:paraId="630EECBA" w14:textId="77777777" w:rsidR="00721082" w:rsidRPr="007165F9" w:rsidRDefault="00721082" w:rsidP="00721082">
                                <w:pPr>
                                  <w:jc w:val="center"/>
                                  <w:rPr>
                                    <w:rFonts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3123072" name="角丸四角形 40970"/>
                          <wps:cNvSpPr/>
                          <wps:spPr>
                            <a:xfrm>
                              <a:off x="63633" y="60385"/>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567571" name="テキスト ボックス 1983567571"/>
                          <wps:cNvSpPr txBox="1"/>
                          <wps:spPr>
                            <a:xfrm>
                              <a:off x="189781" y="181155"/>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C7C4E"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000339" name="角丸四角形 40978"/>
                          <wps:cNvSpPr/>
                          <wps:spPr>
                            <a:xfrm>
                              <a:off x="1958196" y="1345721"/>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578232" name="テキスト ボックス 1376578232"/>
                          <wps:cNvSpPr txBox="1"/>
                          <wps:spPr>
                            <a:xfrm>
                              <a:off x="20617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5999EB"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3714248" name="テキスト ボックス 353714248"/>
                          <wps:cNvSpPr txBox="1"/>
                          <wps:spPr>
                            <a:xfrm>
                              <a:off x="189781" y="845389"/>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2C78D" w14:textId="77777777" w:rsidR="00721082" w:rsidRPr="00D21827" w:rsidRDefault="00721082" w:rsidP="00721082">
                                <w:pPr>
                                  <w:jc w:val="center"/>
                                  <w:rPr>
                                    <w:rFonts w:hAnsi="HG丸ｺﾞｼｯｸM-PRO"/>
                                    <w:b/>
                                  </w:rPr>
                                </w:pPr>
                                <w:r>
                                  <w:rPr>
                                    <w:rFonts w:hAnsi="HG丸ｺﾞｼｯｸM-PRO" w:hint="eastAsia"/>
                                    <w:b/>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2366907" name="テキスト ボックス 1622366907"/>
                          <wps:cNvSpPr txBox="1"/>
                          <wps:spPr>
                            <a:xfrm>
                              <a:off x="189781"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5E5DBD" w14:textId="77777777" w:rsidR="00721082" w:rsidRPr="00D21827" w:rsidRDefault="00721082" w:rsidP="00721082">
                                <w:pPr>
                                  <w:jc w:val="center"/>
                                  <w:rPr>
                                    <w:rFonts w:hAnsi="HG丸ｺﾞｼｯｸM-PRO"/>
                                    <w:b/>
                                  </w:rPr>
                                </w:pPr>
                                <w:r>
                                  <w:rPr>
                                    <w:rFonts w:hAnsi="HG丸ｺﾞｼｯｸM-PRO" w:hint="eastAsia"/>
                                    <w:b/>
                                  </w:rPr>
                                  <w:t>小</w:t>
                                </w:r>
                              </w:p>
                              <w:p w14:paraId="513EFC9E" w14:textId="77777777" w:rsidR="00721082" w:rsidRPr="00D21827" w:rsidRDefault="00721082" w:rsidP="00721082">
                                <w:pPr>
                                  <w:jc w:val="center"/>
                                  <w:rPr>
                                    <w:rFonts w:hAnsi="HG丸ｺﾞｼｯｸM-PRO"/>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467838" name="テキスト ボックス 574467838"/>
                          <wps:cNvSpPr txBox="1"/>
                          <wps:spPr>
                            <a:xfrm>
                              <a:off x="11473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6E14E2" w14:textId="77777777" w:rsidR="00721082" w:rsidRPr="00D21827" w:rsidRDefault="00721082" w:rsidP="00721082">
                                <w:pPr>
                                  <w:jc w:val="center"/>
                                  <w:rPr>
                                    <w:rFonts w:hAnsi="HG丸ｺﾞｼｯｸM-PRO"/>
                                    <w:b/>
                                  </w:rPr>
                                </w:pPr>
                                <w:r>
                                  <w:rPr>
                                    <w:rFonts w:hAnsi="HG丸ｺﾞｼｯｸM-PRO" w:hint="eastAsia"/>
                                    <w:b/>
                                  </w:rPr>
                                  <w:t>小</w:t>
                                </w:r>
                              </w:p>
                              <w:p w14:paraId="322419FD" w14:textId="77777777" w:rsidR="00721082" w:rsidRPr="00D21827" w:rsidRDefault="00721082" w:rsidP="00721082">
                                <w:pPr>
                                  <w:jc w:val="center"/>
                                  <w:rPr>
                                    <w:rFonts w:hAnsi="HG丸ｺﾞｼｯｸM-PRO"/>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D4646D0" id="グループ化 82" o:spid="_x0000_s1392" alt="図 3.6 16　社会的影響度評価&#10;&#10;" style="position:absolute;left:0;text-align:left;margin-left:-6.25pt;margin-top:32.5pt;width:489pt;height:198.4pt;z-index:252143616;mso-position-horizontal-relative:text;mso-position-vertical-relative:text" coordsize="62100,25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">
                <v:rect id="正方形/長方形 198" o:spid="_x0000_s1393" style="position:absolute;left:36368;width:25732;height:24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" filled="f">
                  <v:stroke dashstyle="1 1"/>
                  <v:textbox>
                    <w:txbxContent>
                      <w:p w14:paraId="7AD42150" w14:textId="77777777" w:rsidR="00721082" w:rsidRPr="003A5439" w:rsidRDefault="00721082" w:rsidP="00721082">
                        <w:pPr>
                          <w:spacing w:line="240" w:lineRule="exact"/>
                          <w:rPr>
                            <w:rFonts w:hAnsi="HG丸ｺﾞｼｯｸM-PRO" w:cs="Meiryo UI"/>
                            <w:sz w:val="20"/>
                          </w:rPr>
                        </w:pPr>
                        <w:r w:rsidRPr="003A5439">
                          <w:rPr>
                            <w:rFonts w:hAnsi="HG丸ｺﾞｼｯｸM-PRO" w:cs="Meiryo UI" w:hint="eastAsia"/>
                            <w:sz w:val="20"/>
                          </w:rPr>
                          <w:t>【氾濫の規模】</w:t>
                        </w:r>
                      </w:p>
                      <w:p w14:paraId="370EE92F"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大：氾濫規模が広い地域</w:t>
                        </w:r>
                      </w:p>
                      <w:p w14:paraId="521471EF" w14:textId="77777777" w:rsidR="00721082" w:rsidRPr="003A5439" w:rsidRDefault="00721082" w:rsidP="00721082">
                        <w:pPr>
                          <w:spacing w:line="240" w:lineRule="exact"/>
                          <w:ind w:firstLineChars="200" w:firstLine="400"/>
                          <w:rPr>
                            <w:rFonts w:hAnsi="HG丸ｺﾞｼｯｸM-PRO"/>
                            <w:sz w:val="20"/>
                          </w:rPr>
                        </w:pPr>
                        <w:r>
                          <w:rPr>
                            <w:rFonts w:hAnsi="HG丸ｺﾞｼｯｸM-PRO" w:hint="eastAsia"/>
                            <w:sz w:val="20"/>
                          </w:rPr>
                          <w:t>（</w:t>
                        </w:r>
                        <w:r w:rsidRPr="003A5439">
                          <w:rPr>
                            <w:rFonts w:hAnsi="HG丸ｺﾞｼｯｸM-PRO" w:hint="eastAsia"/>
                            <w:sz w:val="20"/>
                          </w:rPr>
                          <w:t>大型排水機場等</w:t>
                        </w:r>
                        <w:r>
                          <w:rPr>
                            <w:rFonts w:hAnsi="HG丸ｺﾞｼｯｸM-PRO" w:hint="eastAsia"/>
                            <w:sz w:val="20"/>
                          </w:rPr>
                          <w:t>）</w:t>
                        </w:r>
                      </w:p>
                      <w:p w14:paraId="7563D110"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中：氾濫規模が比較的広い地域</w:t>
                        </w:r>
                      </w:p>
                      <w:p w14:paraId="11583A97"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中型排水機場等</w:t>
                        </w:r>
                        <w:r>
                          <w:rPr>
                            <w:rFonts w:hAnsi="HG丸ｺﾞｼｯｸM-PRO" w:hint="eastAsia"/>
                            <w:sz w:val="20"/>
                          </w:rPr>
                          <w:t>）</w:t>
                        </w:r>
                      </w:p>
                      <w:p w14:paraId="00CC7C5D"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小：氾濫規模が狭い地域</w:t>
                        </w:r>
                      </w:p>
                      <w:p w14:paraId="3FCBB687" w14:textId="77777777" w:rsidR="00721082" w:rsidRPr="003A5439" w:rsidRDefault="00721082" w:rsidP="00721082">
                        <w:pPr>
                          <w:spacing w:line="240" w:lineRule="exact"/>
                          <w:ind w:firstLineChars="100" w:firstLine="200"/>
                          <w:jc w:val="left"/>
                          <w:rPr>
                            <w:rFonts w:hAnsi="HG丸ｺﾞｼｯｸM-PRO" w:cs="Meiryo UI"/>
                            <w:sz w:val="20"/>
                          </w:rPr>
                        </w:pPr>
                        <w:r>
                          <w:rPr>
                            <w:rFonts w:hAnsi="HG丸ｺﾞｼｯｸM-PRO" w:cs="Meiryo UI" w:hint="eastAsia"/>
                            <w:sz w:val="20"/>
                          </w:rPr>
                          <w:t xml:space="preserve">　　（</w:t>
                        </w:r>
                        <w:r w:rsidRPr="003A5439">
                          <w:rPr>
                            <w:rFonts w:hAnsi="HG丸ｺﾞｼｯｸM-PRO" w:cs="Meiryo UI" w:hint="eastAsia"/>
                            <w:sz w:val="20"/>
                          </w:rPr>
                          <w:t>小型</w:t>
                        </w:r>
                        <w:r w:rsidRPr="003A5439">
                          <w:rPr>
                            <w:rFonts w:hAnsi="HG丸ｺﾞｼｯｸM-PRO" w:hint="eastAsia"/>
                            <w:sz w:val="20"/>
                          </w:rPr>
                          <w:t>排水機場等</w:t>
                        </w:r>
                        <w:r>
                          <w:rPr>
                            <w:rFonts w:hAnsi="HG丸ｺﾞｼｯｸM-PRO" w:cs="Meiryo UI" w:hint="eastAsia"/>
                            <w:sz w:val="20"/>
                          </w:rPr>
                          <w:t>）</w:t>
                        </w:r>
                      </w:p>
                      <w:p w14:paraId="05264279" w14:textId="77777777" w:rsidR="00721082" w:rsidRPr="003A5439" w:rsidRDefault="00721082" w:rsidP="00721082">
                        <w:pPr>
                          <w:spacing w:line="240" w:lineRule="exact"/>
                          <w:ind w:firstLineChars="100" w:firstLine="200"/>
                          <w:rPr>
                            <w:rFonts w:hAnsi="HG丸ｺﾞｼｯｸM-PRO" w:cs="Meiryo UI"/>
                            <w:sz w:val="20"/>
                          </w:rPr>
                        </w:pPr>
                      </w:p>
                      <w:p w14:paraId="27D0CA57" w14:textId="77777777" w:rsidR="00721082" w:rsidRPr="003A5439" w:rsidRDefault="00721082" w:rsidP="00721082">
                        <w:pPr>
                          <w:spacing w:line="240" w:lineRule="exact"/>
                          <w:rPr>
                            <w:rFonts w:hAnsi="HG丸ｺﾞｼｯｸM-PRO" w:cs="Meiryo UI"/>
                            <w:sz w:val="20"/>
                          </w:rPr>
                        </w:pPr>
                        <w:r w:rsidRPr="003A5439">
                          <w:rPr>
                            <w:rFonts w:hAnsi="HG丸ｺﾞｼｯｸM-PRO" w:cs="Meiryo UI" w:hint="eastAsia"/>
                            <w:sz w:val="20"/>
                          </w:rPr>
                          <w:t>【人命・財産の集積度】</w:t>
                        </w:r>
                      </w:p>
                      <w:p w14:paraId="0FEF2FCB"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高：人口が多く、資産が密集</w:t>
                        </w:r>
                      </w:p>
                      <w:p w14:paraId="66093D76"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大都市・住宅密集地・商業地</w:t>
                        </w:r>
                        <w:r>
                          <w:rPr>
                            <w:rFonts w:hAnsi="HG丸ｺﾞｼｯｸM-PRO" w:cs="Meiryo UI" w:hint="eastAsia"/>
                            <w:sz w:val="20"/>
                          </w:rPr>
                          <w:t>）</w:t>
                        </w:r>
                      </w:p>
                      <w:p w14:paraId="0B87B2FC"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中：人口・資産が比較的多い地域</w:t>
                        </w:r>
                      </w:p>
                      <w:p w14:paraId="6FEA1C39"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都市郊外部・住宅地</w:t>
                        </w:r>
                        <w:r>
                          <w:rPr>
                            <w:rFonts w:hAnsi="HG丸ｺﾞｼｯｸM-PRO" w:cs="Meiryo UI" w:hint="eastAsia"/>
                            <w:sz w:val="20"/>
                          </w:rPr>
                          <w:t>）</w:t>
                        </w:r>
                      </w:p>
                      <w:p w14:paraId="0349BD22" w14:textId="77777777" w:rsidR="00721082" w:rsidRPr="003A5439" w:rsidRDefault="00721082" w:rsidP="00721082">
                        <w:pPr>
                          <w:spacing w:line="240" w:lineRule="exact"/>
                          <w:ind w:firstLineChars="100" w:firstLine="200"/>
                          <w:rPr>
                            <w:rFonts w:hAnsi="HG丸ｺﾞｼｯｸM-PRO"/>
                            <w:sz w:val="20"/>
                          </w:rPr>
                        </w:pPr>
                        <w:r w:rsidRPr="003A5439">
                          <w:rPr>
                            <w:rFonts w:hAnsi="HG丸ｺﾞｼｯｸM-PRO" w:cs="Meiryo UI" w:hint="eastAsia"/>
                            <w:sz w:val="20"/>
                          </w:rPr>
                          <w:t>低：人口・資産が比較的少ない地域</w:t>
                        </w:r>
                      </w:p>
                      <w:p w14:paraId="3EE96FBC" w14:textId="77777777" w:rsidR="00721082" w:rsidRPr="003A5439" w:rsidRDefault="00721082" w:rsidP="00721082">
                        <w:pPr>
                          <w:spacing w:line="240" w:lineRule="exact"/>
                          <w:ind w:firstLineChars="50" w:firstLine="100"/>
                          <w:jc w:val="left"/>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農村地帯・水田・田畑</w:t>
                        </w:r>
                        <w:r>
                          <w:rPr>
                            <w:rFonts w:hAnsi="HG丸ｺﾞｼｯｸM-PRO" w:hint="eastAsia"/>
                            <w:sz w:val="20"/>
                          </w:rPr>
                          <w:t>）</w:t>
                        </w:r>
                      </w:p>
                    </w:txbxContent>
                  </v:textbox>
                </v:rect>
                <v:shape id="テキスト ボックス 40988" o:spid="_x0000_s1394" type="#_x0000_t202" style="position:absolute;top:7479;width:3879;height:76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" fillcolor="white [3212]" stroked="f" strokeweight=".5pt">
                  <v:textbox style="layout-flow:vertical-ideographic">
                    <w:txbxContent>
                      <w:p w14:paraId="2F312841" w14:textId="77777777" w:rsidR="00721082" w:rsidRPr="00554C7A" w:rsidRDefault="00721082" w:rsidP="00721082">
                        <w:pPr>
                          <w:spacing w:line="200" w:lineRule="exact"/>
                          <w:rPr>
                            <w:rFonts w:hAnsi="HG丸ｺﾞｼｯｸM-PRO"/>
                            <w:szCs w:val="18"/>
                          </w:rPr>
                        </w:pPr>
                        <w:r>
                          <w:rPr>
                            <w:rFonts w:hAnsi="HG丸ｺﾞｼｯｸM-PRO" w:hint="eastAsia"/>
                            <w:szCs w:val="18"/>
                          </w:rPr>
                          <w:t>氾濫の規模</w:t>
                        </w:r>
                      </w:p>
                    </w:txbxContent>
                  </v:textbox>
                </v:shape>
                <v:shape id="テキスト ボックス 40989" o:spid="_x0000_s1395" type="#_x0000_t202" style="position:absolute;left:13819;top:22808;width:17114;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" filled="f" stroked="f" strokeweight=".5pt">
                  <v:textbox>
                    <w:txbxContent>
                      <w:p w14:paraId="0BE2109F" w14:textId="77777777" w:rsidR="00721082" w:rsidRPr="00554C7A" w:rsidRDefault="00721082" w:rsidP="00721082">
                        <w:pPr>
                          <w:spacing w:line="200" w:lineRule="exact"/>
                          <w:rPr>
                            <w:rFonts w:hAnsi="HG丸ｺﾞｼｯｸM-PRO"/>
                            <w:szCs w:val="18"/>
                          </w:rPr>
                        </w:pPr>
                        <w:r>
                          <w:rPr>
                            <w:rFonts w:hAnsi="HG丸ｺﾞｼｯｸM-PRO" w:hint="eastAsia"/>
                            <w:szCs w:val="18"/>
                          </w:rPr>
                          <w:t>人命・財産の集積度</w:t>
                        </w:r>
                      </w:p>
                    </w:txbxContent>
                  </v:textbox>
                </v:shape>
                <v:shape id="テキスト ボックス 196" o:spid="_x0000_s1396" type="#_x0000_t202" style="position:absolute;left:2441;top:3688;width:3880;height:17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" filled="f" stroked="f" strokeweight=".5pt">
                  <v:textbox style="layout-flow:vertical-ideographic">
                    <w:txbxContent>
                      <w:p w14:paraId="2E05CA5D" w14:textId="77777777" w:rsidR="00721082" w:rsidRPr="00554C7A" w:rsidRDefault="00721082" w:rsidP="00721082">
                        <w:pPr>
                          <w:spacing w:line="200" w:lineRule="exact"/>
                          <w:rPr>
                            <w:rFonts w:hAnsi="HG丸ｺﾞｼｯｸM-PRO"/>
                            <w:szCs w:val="18"/>
                          </w:rPr>
                        </w:pPr>
                        <w:r>
                          <w:rPr>
                            <w:rFonts w:hAnsi="HG丸ｺﾞｼｯｸM-PRO" w:hint="eastAsia"/>
                            <w:szCs w:val="18"/>
                          </w:rPr>
                          <w:t>大　　　　中　　　　　小</w:t>
                        </w:r>
                      </w:p>
                    </w:txbxContent>
                  </v:textbox>
                </v:shape>
                <v:shape id="テキスト ボックス 197" o:spid="_x0000_s1397" type="#_x0000_t202" style="position:absolute;left:8728;top:21353;width:26086;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7AA4506A" w14:textId="77777777" w:rsidR="00721082" w:rsidRPr="00554C7A" w:rsidRDefault="00721082" w:rsidP="00721082">
                        <w:pPr>
                          <w:spacing w:line="200" w:lineRule="exact"/>
                          <w:rPr>
                            <w:rFonts w:hAnsi="HG丸ｺﾞｼｯｸM-PRO"/>
                            <w:szCs w:val="18"/>
                          </w:rPr>
                        </w:pPr>
                        <w:r>
                          <w:rPr>
                            <w:rFonts w:hAnsi="HG丸ｺﾞｼｯｸM-PRO" w:hint="eastAsia"/>
                            <w:szCs w:val="18"/>
                          </w:rPr>
                          <w:t>低　　　　　　　　中　　　　　　　高</w:t>
                        </w:r>
                      </w:p>
                    </w:txbxContent>
                  </v:textbox>
                </v:shape>
                <v:group id="グループ化 1989927137" o:spid="_x0000_s1398" style="position:absolute;left:6373;top:796;width:29241;height:20009" coordsize="29241,2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">
                  <v:group id="グループ化 20" o:spid="_x0000_s1399" style="position:absolute;width:29241;height:20008" coordorigin="10300" coordsize="4104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">
                    <v:shape id="直線矢印コネクタ 236153317" o:spid="_x0000_s1400" type="#_x0000_t32" style="position:absolute;left:10300;top:35231;width:41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" strokecolor="black [3213]" strokeweight="3pt">
                      <v:stroke endarrow="block" endarrowlength="long"/>
                    </v:shape>
                    <v:shape id="直線矢印コネクタ 1473240881" o:spid="_x0000_s1401" type="#_x0000_t32" style="position:absolute;left:10449;width:0;height:35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" strokecolor="black [3213]" strokeweight="3pt">
                      <v:stroke endarrow="block" endarrowlength="long"/>
                    </v:shape>
                  </v:group>
                  <v:roundrect id="角丸四角形 1038" o:spid="_x0000_s1402" style="position:absolute;left:19581;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" fillcolor="#e97132" strokecolor="#e36c0a [2409]" strokeweight="2pt"/>
                  <v:roundrect id="角丸四角形 1046" o:spid="_x0000_s1403" style="position:absolute;left:636;top:7073;width:8957;height:5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" filled="f" strokecolor="black [3213]" strokeweight="2pt"/>
                  <v:roundrect id="角丸四角形 135" o:spid="_x0000_s1404" style="position:absolute;left:636;top:13457;width:8957;height:5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" filled="f" strokecolor="black [3213]" strokeweight="2pt"/>
                  <v:roundrect id="角丸四角形 140" o:spid="_x0000_s1405" style="position:absolute;left:10092;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" filled="f" strokecolor="black [3213]" strokeweight="2pt"/>
                  <v:shape id="テキスト ボックス 967609528" o:spid="_x0000_s1406" type="#_x0000_t202" style="position:absolute;left:21220;top:1897;width:491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" filled="f" stroked="f" strokeweight=".5pt">
                    <v:textbox>
                      <w:txbxContent>
                        <w:p w14:paraId="1C70437D"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p w14:paraId="19D9C1C4" w14:textId="77777777" w:rsidR="00721082" w:rsidRPr="007165F9" w:rsidRDefault="00721082" w:rsidP="00721082">
                          <w:pPr>
                            <w:jc w:val="center"/>
                            <w:rPr>
                              <w:rFonts w:hAnsi="HG丸ｺﾞｼｯｸM-PRO"/>
                              <w:b/>
                              <w:color w:val="FFFFFF" w:themeColor="background1"/>
                            </w:rPr>
                          </w:pPr>
                        </w:p>
                      </w:txbxContent>
                    </v:textbox>
                  </v:shape>
                  <v:roundrect id="角丸四角形 154" o:spid="_x0000_s1407" style="position:absolute;left:10006;top:707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" fillcolor="#0f9ed5" strokecolor="#71a0dc [1631]" strokeweight="2pt"/>
                  <v:shape id="テキスト ボックス 1363323014" o:spid="_x0000_s1408" type="#_x0000_t202" style="position:absolute;left:11041;top:8367;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" filled="f" stroked="f" strokeweight=".5pt">
                    <v:textbox>
                      <w:txbxContent>
                        <w:p w14:paraId="51EB4E40"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157" o:spid="_x0000_s1409" style="position:absolute;left:10092;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" fillcolor="#e97132" strokecolor="#e36c0a [2409]" strokeweight="2pt"/>
                  <v:shape id="テキスト ボックス 1135862470" o:spid="_x0000_s1410" type="#_x0000_t202" style="position:absolute;left:12163;top:1984;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" filled="f" stroked="f" strokeweight=".5pt">
                    <v:textbox>
                      <w:txbxContent>
                        <w:p w14:paraId="4B25C31E"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txbxContent>
                    </v:textbox>
                  </v:shape>
                  <v:roundrect id="角丸四角形 40966" o:spid="_x0000_s1411" style="position:absolute;left:19581;top:707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" fillcolor="#e97132" strokecolor="#e36c0a [2409]" strokeweight="2pt"/>
                  <v:shape id="テキスト ボックス 1455058246" o:spid="_x0000_s1412" type="#_x0000_t202" style="position:absolute;left:21393;top:8281;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" filled="f" stroked="f" strokeweight=".5pt">
                    <v:textbox>
                      <w:txbxContent>
                        <w:p w14:paraId="02BB35E3"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p w14:paraId="630EECBA" w14:textId="77777777" w:rsidR="00721082" w:rsidRPr="007165F9" w:rsidRDefault="00721082" w:rsidP="00721082">
                          <w:pPr>
                            <w:jc w:val="center"/>
                            <w:rPr>
                              <w:rFonts w:hAnsi="HG丸ｺﾞｼｯｸM-PRO"/>
                              <w:b/>
                              <w:color w:val="FFFFFF" w:themeColor="background1"/>
                            </w:rPr>
                          </w:pPr>
                        </w:p>
                      </w:txbxContent>
                    </v:textbox>
                  </v:shape>
                  <v:roundrect id="角丸四角形 40970" o:spid="_x0000_s1413" style="position:absolute;left:636;top:603;width:8953;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" fillcolor="#0f9ed5" strokecolor="#71a0dc [1631]" strokeweight="2pt"/>
                  <v:shape id="テキスト ボックス 1983567571" o:spid="_x0000_s1414" type="#_x0000_t202" style="position:absolute;left:1897;top:1811;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" filled="f" stroked="f" strokeweight=".5pt">
                    <v:textbox>
                      <w:txbxContent>
                        <w:p w14:paraId="4E9C7C4E"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40978" o:spid="_x0000_s1415" style="position:absolute;left:19581;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" fillcolor="#0f9ed5" strokecolor="#71a0dc [1631]" strokeweight="2pt"/>
                  <v:shape id="テキスト ボックス 1376578232" o:spid="_x0000_s1416" type="#_x0000_t202" style="position:absolute;left:20617;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" filled="f" stroked="f" strokeweight=".5pt">
                    <v:textbox>
                      <w:txbxContent>
                        <w:p w14:paraId="645999EB"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shape id="テキスト ボックス 353714248" o:spid="_x0000_s1417" type="#_x0000_t202" style="position:absolute;left:1897;top:8453;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" filled="f" stroked="f" strokeweight=".5pt">
                    <v:textbox>
                      <w:txbxContent>
                        <w:p w14:paraId="5C72C78D" w14:textId="77777777" w:rsidR="00721082" w:rsidRPr="00D21827" w:rsidRDefault="00721082" w:rsidP="00721082">
                          <w:pPr>
                            <w:jc w:val="center"/>
                            <w:rPr>
                              <w:rFonts w:hAnsi="HG丸ｺﾞｼｯｸM-PRO"/>
                              <w:b/>
                            </w:rPr>
                          </w:pPr>
                          <w:r>
                            <w:rPr>
                              <w:rFonts w:hAnsi="HG丸ｺﾞｼｯｸM-PRO" w:hint="eastAsia"/>
                              <w:b/>
                            </w:rPr>
                            <w:t>小</w:t>
                          </w:r>
                        </w:p>
                      </w:txbxContent>
                    </v:textbox>
                  </v:shape>
                  <v:shape id="テキスト ボックス 1622366907" o:spid="_x0000_s1418" type="#_x0000_t202" style="position:absolute;left:1897;top:14664;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" filled="f" stroked="f" strokeweight=".5pt">
                    <v:textbox>
                      <w:txbxContent>
                        <w:p w14:paraId="3A5E5DBD" w14:textId="77777777" w:rsidR="00721082" w:rsidRPr="00D21827" w:rsidRDefault="00721082" w:rsidP="00721082">
                          <w:pPr>
                            <w:jc w:val="center"/>
                            <w:rPr>
                              <w:rFonts w:hAnsi="HG丸ｺﾞｼｯｸM-PRO"/>
                              <w:b/>
                            </w:rPr>
                          </w:pPr>
                          <w:r>
                            <w:rPr>
                              <w:rFonts w:hAnsi="HG丸ｺﾞｼｯｸM-PRO" w:hint="eastAsia"/>
                              <w:b/>
                            </w:rPr>
                            <w:t>小</w:t>
                          </w:r>
                        </w:p>
                        <w:p w14:paraId="513EFC9E" w14:textId="77777777" w:rsidR="00721082" w:rsidRPr="00D21827" w:rsidRDefault="00721082" w:rsidP="00721082">
                          <w:pPr>
                            <w:jc w:val="center"/>
                            <w:rPr>
                              <w:rFonts w:hAnsi="HG丸ｺﾞｼｯｸM-PRO"/>
                              <w:b/>
                            </w:rPr>
                          </w:pPr>
                        </w:p>
                      </w:txbxContent>
                    </v:textbox>
                  </v:shape>
                  <v:shape id="テキスト ボックス 574467838" o:spid="_x0000_s1419" type="#_x0000_t202" style="position:absolute;left:11473;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" filled="f" stroked="f" strokeweight=".5pt">
                    <v:textbox>
                      <w:txbxContent>
                        <w:p w14:paraId="786E14E2" w14:textId="77777777" w:rsidR="00721082" w:rsidRPr="00D21827" w:rsidRDefault="00721082" w:rsidP="00721082">
                          <w:pPr>
                            <w:jc w:val="center"/>
                            <w:rPr>
                              <w:rFonts w:hAnsi="HG丸ｺﾞｼｯｸM-PRO"/>
                              <w:b/>
                            </w:rPr>
                          </w:pPr>
                          <w:r>
                            <w:rPr>
                              <w:rFonts w:hAnsi="HG丸ｺﾞｼｯｸM-PRO" w:hint="eastAsia"/>
                              <w:b/>
                            </w:rPr>
                            <w:t>小</w:t>
                          </w:r>
                        </w:p>
                        <w:p w14:paraId="322419FD" w14:textId="77777777" w:rsidR="00721082" w:rsidRPr="00D21827" w:rsidRDefault="00721082" w:rsidP="00721082">
                          <w:pPr>
                            <w:jc w:val="center"/>
                            <w:rPr>
                              <w:rFonts w:hAnsi="HG丸ｺﾞｼｯｸM-PRO"/>
                              <w:b/>
                            </w:rPr>
                          </w:pPr>
                        </w:p>
                      </w:txbxContent>
                    </v:textbox>
                  </v:shape>
                </v:group>
              </v:group>
            </w:pict>
          </mc:Fallback>
        </mc:AlternateContent>
      </w:r>
      <w:r w:rsidR="00721082" w:rsidRPr="00863505">
        <w:rPr>
          <w:rFonts w:hAnsi="HG丸ｺﾞｼｯｸM-PRO" w:hint="eastAsia"/>
          <w:szCs w:val="21"/>
        </w:rPr>
        <w:t>また、機器単位で評価する場合の氾濫規模はその機器が動かなかったときの氾濫規模で評価する。</w:t>
      </w:r>
    </w:p>
    <w:p w14:paraId="279D0495" w14:textId="50751463" w:rsidR="00721082" w:rsidRPr="00863505" w:rsidRDefault="00721082" w:rsidP="00721082">
      <w:pPr>
        <w:rPr>
          <w:rFonts w:hAnsi="HG丸ｺﾞｼｯｸM-PRO"/>
        </w:rPr>
      </w:pPr>
    </w:p>
    <w:p w14:paraId="4DC599BA" w14:textId="1C4011AD" w:rsidR="00721082" w:rsidRPr="00863505" w:rsidRDefault="00721082" w:rsidP="00721082">
      <w:pPr>
        <w:rPr>
          <w:rFonts w:hAnsi="HG丸ｺﾞｼｯｸM-PRO"/>
        </w:rPr>
      </w:pPr>
    </w:p>
    <w:p w14:paraId="30A75DFF" w14:textId="77777777" w:rsidR="00721082" w:rsidRPr="00863505" w:rsidRDefault="00721082" w:rsidP="00721082">
      <w:pPr>
        <w:rPr>
          <w:rFonts w:hAnsi="HG丸ｺﾞｼｯｸM-PRO"/>
        </w:rPr>
      </w:pPr>
    </w:p>
    <w:p w14:paraId="1FCDC8EB" w14:textId="3A2B0CB9" w:rsidR="00721082" w:rsidRPr="00863505" w:rsidRDefault="00721082" w:rsidP="00721082">
      <w:pPr>
        <w:rPr>
          <w:rFonts w:hAnsi="HG丸ｺﾞｼｯｸM-PRO"/>
        </w:rPr>
      </w:pPr>
    </w:p>
    <w:p w14:paraId="34A1AB93" w14:textId="77777777" w:rsidR="00721082" w:rsidRPr="00863505" w:rsidRDefault="00721082" w:rsidP="00721082">
      <w:pPr>
        <w:rPr>
          <w:rFonts w:hAnsi="HG丸ｺﾞｼｯｸM-PRO"/>
        </w:rPr>
      </w:pPr>
    </w:p>
    <w:p w14:paraId="393FF5D4" w14:textId="77777777" w:rsidR="00721082" w:rsidRPr="00863505" w:rsidRDefault="00721082" w:rsidP="00721082">
      <w:pPr>
        <w:rPr>
          <w:rFonts w:hAnsi="HG丸ｺﾞｼｯｸM-PRO"/>
        </w:rPr>
      </w:pPr>
    </w:p>
    <w:p w14:paraId="65C68E2B" w14:textId="77777777" w:rsidR="00721082" w:rsidRPr="00863505" w:rsidRDefault="00721082" w:rsidP="00721082">
      <w:pPr>
        <w:rPr>
          <w:rFonts w:hAnsi="HG丸ｺﾞｼｯｸM-PRO"/>
        </w:rPr>
      </w:pPr>
    </w:p>
    <w:p w14:paraId="0D4904C1" w14:textId="77777777" w:rsidR="00721082" w:rsidRPr="00863505" w:rsidRDefault="00721082" w:rsidP="00721082">
      <w:pPr>
        <w:rPr>
          <w:rFonts w:hAnsi="HG丸ｺﾞｼｯｸM-PRO"/>
        </w:rPr>
      </w:pPr>
    </w:p>
    <w:p w14:paraId="454820A0" w14:textId="77777777" w:rsidR="00721082" w:rsidRPr="00863505" w:rsidRDefault="00721082" w:rsidP="00721082">
      <w:pPr>
        <w:rPr>
          <w:rFonts w:hAnsi="HG丸ｺﾞｼｯｸM-PRO"/>
        </w:rPr>
      </w:pPr>
    </w:p>
    <w:p w14:paraId="7B188305" w14:textId="550D7F02" w:rsidR="00721082" w:rsidRPr="00863505" w:rsidRDefault="00721082" w:rsidP="00721082">
      <w:pPr>
        <w:rPr>
          <w:rFonts w:hAnsi="HG丸ｺﾞｼｯｸM-PRO"/>
        </w:rPr>
      </w:pPr>
    </w:p>
    <w:p w14:paraId="76676268" w14:textId="77777777" w:rsidR="00721082" w:rsidRPr="00863505" w:rsidRDefault="00721082" w:rsidP="00721082">
      <w:pPr>
        <w:rPr>
          <w:rFonts w:hAnsi="HG丸ｺﾞｼｯｸM-PRO"/>
        </w:rPr>
      </w:pPr>
    </w:p>
    <w:p w14:paraId="773718E7" w14:textId="3AA78D9E" w:rsidR="00721082" w:rsidRPr="00863505" w:rsidRDefault="00513BB0" w:rsidP="00513BB0">
      <w:pPr>
        <w:pStyle w:val="ac"/>
      </w:pPr>
      <w:r w:rsidRPr="00863505">
        <w:t xml:space="preserve">図 </w:t>
      </w:r>
      <w:fldSimple w:instr=" STYLEREF 2 \s ">
        <w:r w:rsidR="00662F57">
          <w:rPr>
            <w:noProof/>
          </w:rPr>
          <w:t>3.6</w:t>
        </w:r>
      </w:fldSimple>
      <w:r w:rsidR="0040055F" w:rsidRPr="00863505">
        <w:noBreakHyphen/>
      </w:r>
      <w:fldSimple w:instr=" SEQ 図 \* ARABIC \s 2 ">
        <w:r w:rsidR="00662F57">
          <w:rPr>
            <w:noProof/>
          </w:rPr>
          <w:t>16</w:t>
        </w:r>
      </w:fldSimple>
      <w:r w:rsidR="00721082" w:rsidRPr="00863505">
        <w:rPr>
          <w:rFonts w:hint="eastAsia"/>
        </w:rPr>
        <w:t xml:space="preserve">　社会的影響度評価</w:t>
      </w:r>
    </w:p>
    <w:p w14:paraId="17C35021" w14:textId="77777777" w:rsidR="00721082" w:rsidRPr="00863505" w:rsidRDefault="00721082" w:rsidP="00721082"/>
    <w:p w14:paraId="3AE5BF5B" w14:textId="4124256D" w:rsidR="00721082" w:rsidRPr="00863505" w:rsidRDefault="00B955E7" w:rsidP="00B955E7">
      <w:pPr>
        <w:pStyle w:val="ac"/>
      </w:pPr>
      <w:r w:rsidRPr="00863505">
        <w:t xml:space="preserve">表 </w:t>
      </w:r>
      <w:fldSimple w:instr=" STYLEREF 2 \s ">
        <w:r w:rsidR="00662F57">
          <w:rPr>
            <w:noProof/>
          </w:rPr>
          <w:t>3.6</w:t>
        </w:r>
      </w:fldSimple>
      <w:r w:rsidR="00606F16" w:rsidRPr="00863505">
        <w:noBreakHyphen/>
      </w:r>
      <w:fldSimple w:instr=" SEQ 表 \* ARABIC \s 2 ">
        <w:r w:rsidR="00662F57">
          <w:rPr>
            <w:noProof/>
          </w:rPr>
          <w:t>15</w:t>
        </w:r>
      </w:fldSimple>
      <w:r w:rsidR="00721082" w:rsidRPr="00863505">
        <w:rPr>
          <w:rFonts w:hint="eastAsia"/>
        </w:rPr>
        <w:t xml:space="preserve">　社会的影響度一覧</w:t>
      </w:r>
    </w:p>
    <w:tbl>
      <w:tblPr>
        <w:tblStyle w:val="af6"/>
        <w:tblW w:w="0" w:type="auto"/>
        <w:tblInd w:w="1809" w:type="dxa"/>
        <w:tblLook w:val="04A0" w:firstRow="1" w:lastRow="0" w:firstColumn="1" w:lastColumn="0" w:noHBand="0" w:noVBand="1"/>
      </w:tblPr>
      <w:tblGrid>
        <w:gridCol w:w="2127"/>
        <w:gridCol w:w="3260"/>
      </w:tblGrid>
      <w:tr w:rsidR="00863505" w:rsidRPr="00863505" w14:paraId="4ADD19B0" w14:textId="77777777" w:rsidTr="0019407B">
        <w:tc>
          <w:tcPr>
            <w:tcW w:w="2127" w:type="dxa"/>
          </w:tcPr>
          <w:p w14:paraId="1AEAD6D5" w14:textId="77777777" w:rsidR="00721082" w:rsidRPr="00863505" w:rsidRDefault="00721082" w:rsidP="0019407B">
            <w:pPr>
              <w:rPr>
                <w:rFonts w:hAnsi="HG丸ｺﾞｼｯｸM-PRO"/>
              </w:rPr>
            </w:pPr>
            <w:r w:rsidRPr="00863505">
              <w:rPr>
                <w:rFonts w:hAnsi="HG丸ｺﾞｼｯｸM-PRO" w:hint="eastAsia"/>
              </w:rPr>
              <w:t>社会的影響度大</w:t>
            </w:r>
          </w:p>
        </w:tc>
        <w:tc>
          <w:tcPr>
            <w:tcW w:w="3260" w:type="dxa"/>
          </w:tcPr>
          <w:p w14:paraId="3E407BE0" w14:textId="77777777" w:rsidR="00721082" w:rsidRPr="00863505" w:rsidRDefault="00721082" w:rsidP="0019407B">
            <w:pPr>
              <w:rPr>
                <w:rFonts w:hAnsi="HG丸ｺﾞｼｯｸM-PRO"/>
              </w:rPr>
            </w:pPr>
            <w:r w:rsidRPr="00863505">
              <w:rPr>
                <w:rFonts w:hAnsi="HG丸ｺﾞｼｯｸM-PRO" w:hint="eastAsia"/>
              </w:rPr>
              <w:t>水門・排水機場等</w:t>
            </w:r>
          </w:p>
        </w:tc>
      </w:tr>
      <w:tr w:rsidR="00863505" w:rsidRPr="00863505" w14:paraId="21388542" w14:textId="77777777" w:rsidTr="0019407B">
        <w:tc>
          <w:tcPr>
            <w:tcW w:w="2127" w:type="dxa"/>
          </w:tcPr>
          <w:p w14:paraId="1F2F628F" w14:textId="77777777" w:rsidR="00721082" w:rsidRPr="00863505" w:rsidRDefault="00721082" w:rsidP="0019407B">
            <w:pPr>
              <w:rPr>
                <w:rFonts w:hAnsi="HG丸ｺﾞｼｯｸM-PRO"/>
              </w:rPr>
            </w:pPr>
            <w:r w:rsidRPr="00863505">
              <w:rPr>
                <w:rFonts w:hAnsi="HG丸ｺﾞｼｯｸM-PRO" w:hint="eastAsia"/>
              </w:rPr>
              <w:t>社会的影響度中</w:t>
            </w:r>
          </w:p>
        </w:tc>
        <w:tc>
          <w:tcPr>
            <w:tcW w:w="3260" w:type="dxa"/>
          </w:tcPr>
          <w:p w14:paraId="77E4D7D2" w14:textId="77777777" w:rsidR="00721082" w:rsidRPr="00863505" w:rsidRDefault="00721082" w:rsidP="0019407B">
            <w:pPr>
              <w:rPr>
                <w:rFonts w:hAnsi="HG丸ｺﾞｼｯｸM-PRO"/>
              </w:rPr>
            </w:pPr>
            <w:r w:rsidRPr="00863505">
              <w:rPr>
                <w:rFonts w:hAnsi="HG丸ｺﾞｼｯｸM-PRO" w:hint="eastAsia"/>
              </w:rPr>
              <w:t>流量調節池排水設備等</w:t>
            </w:r>
          </w:p>
        </w:tc>
      </w:tr>
      <w:tr w:rsidR="00721082" w:rsidRPr="00863505" w14:paraId="23FF706E" w14:textId="77777777" w:rsidTr="0019407B">
        <w:tc>
          <w:tcPr>
            <w:tcW w:w="2127" w:type="dxa"/>
          </w:tcPr>
          <w:p w14:paraId="105CF318" w14:textId="77777777" w:rsidR="00721082" w:rsidRPr="00863505" w:rsidRDefault="00721082" w:rsidP="0019407B">
            <w:pPr>
              <w:rPr>
                <w:rFonts w:hAnsi="HG丸ｺﾞｼｯｸM-PRO"/>
              </w:rPr>
            </w:pPr>
            <w:r w:rsidRPr="00863505">
              <w:rPr>
                <w:rFonts w:hAnsi="HG丸ｺﾞｼｯｸM-PRO" w:hint="eastAsia"/>
              </w:rPr>
              <w:t>社会的影響度小</w:t>
            </w:r>
          </w:p>
        </w:tc>
        <w:tc>
          <w:tcPr>
            <w:tcW w:w="3260" w:type="dxa"/>
          </w:tcPr>
          <w:p w14:paraId="58E6A972" w14:textId="77777777" w:rsidR="00721082" w:rsidRPr="00863505" w:rsidRDefault="00721082" w:rsidP="0019407B">
            <w:pPr>
              <w:rPr>
                <w:rFonts w:hAnsi="HG丸ｺﾞｼｯｸM-PRO"/>
              </w:rPr>
            </w:pPr>
            <w:r w:rsidRPr="00863505">
              <w:rPr>
                <w:rFonts w:hAnsi="HG丸ｺﾞｼｯｸM-PRO" w:hint="eastAsia"/>
              </w:rPr>
              <w:t>河川浄化施設</w:t>
            </w:r>
          </w:p>
        </w:tc>
      </w:tr>
    </w:tbl>
    <w:p w14:paraId="1988E2A9" w14:textId="77777777" w:rsidR="00721082" w:rsidRPr="00863505" w:rsidRDefault="00721082" w:rsidP="00721082">
      <w:pPr>
        <w:widowControl/>
        <w:jc w:val="left"/>
        <w:rPr>
          <w:rFonts w:hAnsi="HG丸ｺﾞｼｯｸM-PRO"/>
          <w:sz w:val="22"/>
          <w:szCs w:val="22"/>
        </w:rPr>
      </w:pPr>
    </w:p>
    <w:p w14:paraId="336C37CD" w14:textId="4C218AF2" w:rsidR="00721082" w:rsidRPr="00863505" w:rsidRDefault="00721082" w:rsidP="00E60046">
      <w:pPr>
        <w:pStyle w:val="3"/>
        <w:ind w:left="1018"/>
      </w:pPr>
      <w:bookmarkStart w:id="30" w:name="_Toc187228401"/>
      <w:r w:rsidRPr="00863505">
        <w:rPr>
          <w:rFonts w:hint="eastAsia"/>
        </w:rPr>
        <w:lastRenderedPageBreak/>
        <w:t>日常的</w:t>
      </w:r>
      <w:r w:rsidR="001C44B6" w:rsidRPr="00863505">
        <w:rPr>
          <w:rFonts w:hint="eastAsia"/>
        </w:rPr>
        <w:t>な</w:t>
      </w:r>
      <w:r w:rsidRPr="00863505">
        <w:rPr>
          <w:rFonts w:hint="eastAsia"/>
        </w:rPr>
        <w:t>維持管理</w:t>
      </w:r>
      <w:bookmarkEnd w:id="30"/>
    </w:p>
    <w:p w14:paraId="3ABE6EBE" w14:textId="5F376361" w:rsidR="00B955E7" w:rsidRPr="00863505" w:rsidRDefault="00B955E7" w:rsidP="00B955E7">
      <w:pPr>
        <w:pStyle w:val="30"/>
        <w:ind w:left="105" w:firstLine="210"/>
        <w:rPr>
          <w:rFonts w:hAnsi="HG丸ｺﾞｼｯｸM-PRO"/>
          <w:szCs w:val="21"/>
        </w:rPr>
      </w:pPr>
      <w:r w:rsidRPr="00863505">
        <w:rPr>
          <w:rFonts w:hAnsi="HG丸ｺﾞｼｯｸM-PRO" w:hint="eastAsia"/>
          <w:szCs w:val="21"/>
        </w:rPr>
        <w:t>日常的な維持管理においては、設備を常に良好な状態に保つよう、設備の状態を的確に把握し、設備不具合の早期発見、早期対応や緊急的・突発的な事案、苦情・要望事項等への迅速な対応、不法・不正行為の排除を図り、府民の安全・安心の確保はもとより、府民サービスの向上など、これらの取組を引き続き着実に実施する。</w:t>
      </w:r>
    </w:p>
    <w:p w14:paraId="69BD1D24" w14:textId="7F2C0290" w:rsidR="00B955E7" w:rsidRPr="00863505" w:rsidRDefault="00B955E7" w:rsidP="00B955E7">
      <w:pPr>
        <w:pStyle w:val="30"/>
        <w:ind w:left="105" w:firstLine="210"/>
        <w:rPr>
          <w:rFonts w:hAnsi="HG丸ｺﾞｼｯｸM-PRO"/>
          <w:szCs w:val="21"/>
        </w:rPr>
      </w:pPr>
      <w:r w:rsidRPr="00863505">
        <w:rPr>
          <w:rFonts w:hAnsi="HG丸ｺﾞｼｯｸM-PRO" w:hint="eastAsia"/>
          <w:szCs w:val="21"/>
        </w:rPr>
        <w:t>また、設備の適正利用や日常的に細やかな維持管理作業を行う等、設備の長寿命化に資する取組を実践していく。</w:t>
      </w:r>
    </w:p>
    <w:p w14:paraId="7671974A" w14:textId="2C9F6C79" w:rsidR="00B955E7" w:rsidRPr="00863505" w:rsidRDefault="00B955E7" w:rsidP="00B955E7">
      <w:pPr>
        <w:pStyle w:val="30"/>
        <w:ind w:left="105" w:firstLine="210"/>
        <w:rPr>
          <w:rFonts w:hAnsi="HG丸ｺﾞｼｯｸM-PRO"/>
          <w:szCs w:val="21"/>
        </w:rPr>
      </w:pPr>
      <w:r w:rsidRPr="00863505">
        <w:rPr>
          <w:rFonts w:hAnsi="HG丸ｺﾞｼｯｸM-PRO" w:hint="eastAsia"/>
          <w:szCs w:val="21"/>
        </w:rPr>
        <w:t>これらの取組を着実に実践していくために設備の特性等を考慮し、創意工夫を凝らしながら適切に対応するとともにPDCAサイクルによる継続的なマネジメントを行っていく。</w:t>
      </w:r>
    </w:p>
    <w:p w14:paraId="6C2686E2" w14:textId="77777777" w:rsidR="00B955E7" w:rsidRPr="00863505" w:rsidRDefault="00B955E7" w:rsidP="00B955E7">
      <w:pPr>
        <w:pStyle w:val="30"/>
        <w:ind w:left="105" w:firstLine="210"/>
      </w:pPr>
    </w:p>
    <w:p w14:paraId="616820D3" w14:textId="11EA9985" w:rsidR="00721082" w:rsidRPr="00863505" w:rsidRDefault="00721082" w:rsidP="00E60046">
      <w:pPr>
        <w:pStyle w:val="4"/>
        <w:ind w:left="885"/>
        <w:rPr>
          <w:u w:val="none"/>
        </w:rPr>
      </w:pPr>
      <w:r w:rsidRPr="00863505">
        <w:rPr>
          <w:rFonts w:hint="eastAsia"/>
          <w:u w:val="none"/>
        </w:rPr>
        <w:t>日常点検（巡視）</w:t>
      </w:r>
    </w:p>
    <w:p w14:paraId="40D3D10A" w14:textId="6DE5FF72" w:rsidR="00B955E7" w:rsidRPr="00863505" w:rsidRDefault="00B955E7" w:rsidP="00B955E7">
      <w:pPr>
        <w:pStyle w:val="40"/>
        <w:ind w:left="420" w:firstLine="210"/>
      </w:pPr>
      <w:r w:rsidRPr="00863505">
        <w:rPr>
          <w:rFonts w:hAnsi="HG丸ｺﾞｼｯｸM-PRO" w:hint="eastAsia"/>
          <w:szCs w:val="21"/>
        </w:rPr>
        <w:t>日常点検は、常に設備を良好な状態に保つよう、設備の供用に支障となるような不具合や故障発生の有無及び着実な稼働を実現するための機器設定（電源の入切、遠方操作・機側操作の切替設定等）を確認し、迅速な対応につなげるために実施する。</w:t>
      </w:r>
    </w:p>
    <w:p w14:paraId="4F30632B" w14:textId="77777777" w:rsidR="00721082" w:rsidRPr="00863505" w:rsidRDefault="00721082" w:rsidP="00721082">
      <w:pPr>
        <w:widowControl/>
        <w:jc w:val="left"/>
        <w:rPr>
          <w:rFonts w:hAnsi="HG丸ｺﾞｼｯｸM-PRO"/>
          <w:szCs w:val="21"/>
        </w:rPr>
      </w:pPr>
    </w:p>
    <w:p w14:paraId="0E5946F6" w14:textId="119CC760" w:rsidR="00721082" w:rsidRPr="00863505" w:rsidRDefault="00721082" w:rsidP="009B4FFB">
      <w:pPr>
        <w:pStyle w:val="5"/>
        <w:ind w:left="922"/>
      </w:pPr>
      <w:r w:rsidRPr="00863505">
        <w:rPr>
          <w:rFonts w:hint="eastAsia"/>
        </w:rPr>
        <w:t>実施方法</w:t>
      </w:r>
    </w:p>
    <w:p w14:paraId="601779F2" w14:textId="75347667" w:rsidR="00B955E7" w:rsidRPr="00863505" w:rsidRDefault="00B955E7" w:rsidP="00B955E7">
      <w:pPr>
        <w:pStyle w:val="50"/>
        <w:ind w:left="735" w:firstLine="210"/>
      </w:pPr>
      <w:r w:rsidRPr="00863505">
        <w:rPr>
          <w:rFonts w:hAnsi="HG丸ｺﾞｼｯｸM-PRO" w:hint="eastAsia"/>
          <w:szCs w:val="21"/>
        </w:rPr>
        <w:t>日常点検（巡視）については、職員により実施することを基本とし、「</w:t>
      </w:r>
      <w:r w:rsidR="00606F16" w:rsidRPr="00863505">
        <w:rPr>
          <w:rFonts w:hAnsi="HG丸ｺﾞｼｯｸM-PRO"/>
          <w:szCs w:val="21"/>
        </w:rPr>
        <w:fldChar w:fldCharType="begin"/>
      </w:r>
      <w:r w:rsidR="00606F16" w:rsidRPr="00863505">
        <w:rPr>
          <w:rFonts w:hAnsi="HG丸ｺﾞｼｯｸM-PRO"/>
          <w:szCs w:val="21"/>
        </w:rPr>
        <w:instrText xml:space="preserve"> </w:instrText>
      </w:r>
      <w:r w:rsidR="00606F16" w:rsidRPr="00863505">
        <w:rPr>
          <w:rFonts w:hAnsi="HG丸ｺﾞｼｯｸM-PRO" w:hint="eastAsia"/>
          <w:szCs w:val="21"/>
        </w:rPr>
        <w:instrText>REF _Ref387666188 \h</w:instrText>
      </w:r>
      <w:r w:rsidR="00606F16" w:rsidRPr="00863505">
        <w:rPr>
          <w:rFonts w:hAnsi="HG丸ｺﾞｼｯｸM-PRO"/>
          <w:szCs w:val="21"/>
        </w:rPr>
        <w:instrText xml:space="preserve"> </w:instrText>
      </w:r>
      <w:r w:rsidR="00606F16" w:rsidRPr="00863505">
        <w:rPr>
          <w:rFonts w:hAnsi="HG丸ｺﾞｼｯｸM-PRO"/>
          <w:szCs w:val="21"/>
        </w:rPr>
      </w:r>
      <w:r w:rsidR="00606F16" w:rsidRPr="00863505">
        <w:rPr>
          <w:rFonts w:hAnsi="HG丸ｺﾞｼｯｸM-PRO"/>
          <w:szCs w:val="21"/>
        </w:rPr>
        <w:fldChar w:fldCharType="separate"/>
      </w:r>
      <w:r w:rsidR="00662F57" w:rsidRPr="00863505">
        <w:t xml:space="preserve">表 </w:t>
      </w:r>
      <w:r w:rsidR="00662F57">
        <w:rPr>
          <w:noProof/>
        </w:rPr>
        <w:t>3.6</w:t>
      </w:r>
      <w:r w:rsidR="00662F57" w:rsidRPr="00863505">
        <w:noBreakHyphen/>
      </w:r>
      <w:r w:rsidR="00662F57">
        <w:rPr>
          <w:noProof/>
        </w:rPr>
        <w:t>16</w:t>
      </w:r>
      <w:r w:rsidR="00662F57" w:rsidRPr="00863505">
        <w:rPr>
          <w:rFonts w:hint="eastAsia"/>
        </w:rPr>
        <w:t xml:space="preserve">　標準</w:t>
      </w:r>
      <w:r w:rsidR="00662F57" w:rsidRPr="00863505">
        <w:t>的な</w:t>
      </w:r>
      <w:r w:rsidR="00662F57" w:rsidRPr="00863505">
        <w:rPr>
          <w:rFonts w:hint="eastAsia"/>
        </w:rPr>
        <w:t>日常点検頻度</w:t>
      </w:r>
      <w:r w:rsidR="00606F16" w:rsidRPr="00863505">
        <w:rPr>
          <w:rFonts w:hAnsi="HG丸ｺﾞｼｯｸM-PRO"/>
          <w:szCs w:val="21"/>
        </w:rPr>
        <w:fldChar w:fldCharType="end"/>
      </w:r>
      <w:r w:rsidRPr="00863505">
        <w:rPr>
          <w:rFonts w:hAnsi="HG丸ｺﾞｼｯｸM-PRO" w:hint="eastAsia"/>
          <w:szCs w:val="21"/>
        </w:rPr>
        <w:t>」を踏まえ、各事務所は、配置人員及び設備の重要性を考慮し、日常点検重点化方針を設定、設備毎に日常点検頻度等の実施方針を定めた日常点検要領を策定する。</w:t>
      </w:r>
    </w:p>
    <w:p w14:paraId="1203F2C8" w14:textId="26CEA9C3" w:rsidR="00721082" w:rsidRPr="00863505" w:rsidRDefault="00721082" w:rsidP="00721082">
      <w:pPr>
        <w:pStyle w:val="50"/>
        <w:ind w:leftChars="175" w:left="368" w:firstLine="210"/>
        <w:rPr>
          <w:rFonts w:hAnsi="HG丸ｺﾞｼｯｸM-PRO"/>
          <w:szCs w:val="21"/>
        </w:rPr>
      </w:pPr>
    </w:p>
    <w:p w14:paraId="3C85AAF6" w14:textId="63ADE90B" w:rsidR="00721082" w:rsidRPr="00863505" w:rsidRDefault="00606F16" w:rsidP="00606F16">
      <w:pPr>
        <w:pStyle w:val="ac"/>
      </w:pPr>
      <w:bookmarkStart w:id="31" w:name="_Ref387666188"/>
      <w:r w:rsidRPr="00863505">
        <w:t xml:space="preserve">表 </w:t>
      </w:r>
      <w:fldSimple w:instr=" STYLEREF 2 \s ">
        <w:r w:rsidR="00662F57">
          <w:rPr>
            <w:noProof/>
          </w:rPr>
          <w:t>3.6</w:t>
        </w:r>
      </w:fldSimple>
      <w:r w:rsidRPr="00863505">
        <w:noBreakHyphen/>
      </w:r>
      <w:fldSimple w:instr=" SEQ 表 \* ARABIC \s 2 ">
        <w:r w:rsidR="00662F57">
          <w:rPr>
            <w:noProof/>
          </w:rPr>
          <w:t>16</w:t>
        </w:r>
      </w:fldSimple>
      <w:r w:rsidR="00721082" w:rsidRPr="00863505">
        <w:rPr>
          <w:rFonts w:hint="eastAsia"/>
        </w:rPr>
        <w:t xml:space="preserve">　標準</w:t>
      </w:r>
      <w:r w:rsidR="00721082" w:rsidRPr="00863505">
        <w:t>的な</w:t>
      </w:r>
      <w:r w:rsidR="00721082" w:rsidRPr="00863505">
        <w:rPr>
          <w:rFonts w:hint="eastAsia"/>
        </w:rPr>
        <w:t>日常点検頻度</w:t>
      </w:r>
      <w:bookmarkEnd w:id="31"/>
    </w:p>
    <w:tbl>
      <w:tblPr>
        <w:tblStyle w:val="af6"/>
        <w:tblW w:w="0" w:type="auto"/>
        <w:jc w:val="center"/>
        <w:tblLook w:val="01E0" w:firstRow="1" w:lastRow="1" w:firstColumn="1" w:lastColumn="1" w:noHBand="0" w:noVBand="0"/>
      </w:tblPr>
      <w:tblGrid>
        <w:gridCol w:w="3358"/>
        <w:gridCol w:w="3921"/>
      </w:tblGrid>
      <w:tr w:rsidR="00863505" w:rsidRPr="00863505" w14:paraId="4CF8D2B5" w14:textId="77777777" w:rsidTr="0019407B">
        <w:trPr>
          <w:jc w:val="center"/>
        </w:trPr>
        <w:tc>
          <w:tcPr>
            <w:tcW w:w="3358" w:type="dxa"/>
            <w:tcBorders>
              <w:bottom w:val="double" w:sz="4" w:space="0" w:color="auto"/>
            </w:tcBorders>
            <w:shd w:val="clear" w:color="auto" w:fill="D9D9D9" w:themeFill="background1" w:themeFillShade="D9"/>
          </w:tcPr>
          <w:p w14:paraId="6EFC8411"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種　別</w:t>
            </w:r>
          </w:p>
        </w:tc>
        <w:tc>
          <w:tcPr>
            <w:tcW w:w="3921" w:type="dxa"/>
            <w:tcBorders>
              <w:bottom w:val="double" w:sz="4" w:space="0" w:color="auto"/>
              <w:right w:val="single" w:sz="4" w:space="0" w:color="000000"/>
            </w:tcBorders>
            <w:shd w:val="clear" w:color="auto" w:fill="D9D9D9" w:themeFill="background1" w:themeFillShade="D9"/>
          </w:tcPr>
          <w:p w14:paraId="6863852C"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頻　度</w:t>
            </w:r>
          </w:p>
        </w:tc>
      </w:tr>
      <w:tr w:rsidR="00863505" w:rsidRPr="00863505" w14:paraId="16E0A7A7" w14:textId="77777777" w:rsidTr="0019407B">
        <w:trPr>
          <w:jc w:val="center"/>
        </w:trPr>
        <w:tc>
          <w:tcPr>
            <w:tcW w:w="3358" w:type="dxa"/>
            <w:tcBorders>
              <w:top w:val="double" w:sz="4" w:space="0" w:color="auto"/>
            </w:tcBorders>
          </w:tcPr>
          <w:p w14:paraId="00B84EE9"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故障表示確認</w:t>
            </w:r>
          </w:p>
          <w:p w14:paraId="39B7FC5D"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（遠隔監視による確認を含む）</w:t>
            </w:r>
          </w:p>
        </w:tc>
        <w:tc>
          <w:tcPr>
            <w:tcW w:w="3921" w:type="dxa"/>
            <w:tcBorders>
              <w:top w:val="double" w:sz="4" w:space="0" w:color="auto"/>
            </w:tcBorders>
            <w:vAlign w:val="center"/>
          </w:tcPr>
          <w:p w14:paraId="62594CB5"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１回／日以上</w:t>
            </w:r>
          </w:p>
        </w:tc>
      </w:tr>
      <w:tr w:rsidR="00863505" w:rsidRPr="00863505" w14:paraId="448E6870" w14:textId="77777777" w:rsidTr="0019407B">
        <w:trPr>
          <w:jc w:val="center"/>
        </w:trPr>
        <w:tc>
          <w:tcPr>
            <w:tcW w:w="3358" w:type="dxa"/>
          </w:tcPr>
          <w:p w14:paraId="438C7AB9"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現場巡視（水門・排水機場）</w:t>
            </w:r>
          </w:p>
        </w:tc>
        <w:tc>
          <w:tcPr>
            <w:tcW w:w="3921" w:type="dxa"/>
          </w:tcPr>
          <w:p w14:paraId="7F4CE8DD"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１回／週以上</w:t>
            </w:r>
          </w:p>
        </w:tc>
      </w:tr>
      <w:tr w:rsidR="00863505" w:rsidRPr="00863505" w14:paraId="06147335" w14:textId="77777777" w:rsidTr="0019407B">
        <w:trPr>
          <w:jc w:val="center"/>
        </w:trPr>
        <w:tc>
          <w:tcPr>
            <w:tcW w:w="3358" w:type="dxa"/>
          </w:tcPr>
          <w:p w14:paraId="264957CC"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現場巡視（その他）</w:t>
            </w:r>
          </w:p>
        </w:tc>
        <w:tc>
          <w:tcPr>
            <w:tcW w:w="3921" w:type="dxa"/>
          </w:tcPr>
          <w:p w14:paraId="66B9EF0B"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２回／年以上</w:t>
            </w:r>
          </w:p>
        </w:tc>
      </w:tr>
      <w:tr w:rsidR="00721082" w:rsidRPr="00863505" w14:paraId="34736160" w14:textId="77777777" w:rsidTr="0019407B">
        <w:trPr>
          <w:jc w:val="center"/>
        </w:trPr>
        <w:tc>
          <w:tcPr>
            <w:tcW w:w="3358" w:type="dxa"/>
          </w:tcPr>
          <w:p w14:paraId="5994758B"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試運転による点検</w:t>
            </w:r>
          </w:p>
        </w:tc>
        <w:tc>
          <w:tcPr>
            <w:tcW w:w="3921" w:type="dxa"/>
          </w:tcPr>
          <w:p w14:paraId="2F6E45AA"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１回／月</w:t>
            </w:r>
          </w:p>
        </w:tc>
      </w:tr>
    </w:tbl>
    <w:p w14:paraId="496B78D1" w14:textId="77777777" w:rsidR="00721082" w:rsidRPr="00863505" w:rsidRDefault="00721082" w:rsidP="00721082">
      <w:pPr>
        <w:widowControl/>
        <w:ind w:firstLineChars="100" w:firstLine="210"/>
        <w:jc w:val="left"/>
        <w:rPr>
          <w:rFonts w:hAnsi="HG丸ｺﾞｼｯｸM-PRO"/>
        </w:rPr>
      </w:pPr>
    </w:p>
    <w:p w14:paraId="3B06B4B4" w14:textId="4C518483" w:rsidR="00721082" w:rsidRPr="00863505" w:rsidRDefault="00721082" w:rsidP="009B4FFB">
      <w:pPr>
        <w:pStyle w:val="5"/>
        <w:ind w:left="922"/>
      </w:pPr>
      <w:r w:rsidRPr="00863505">
        <w:rPr>
          <w:rFonts w:hint="eastAsia"/>
        </w:rPr>
        <w:t>日常点検計画の策定</w:t>
      </w:r>
    </w:p>
    <w:p w14:paraId="4746B4DE" w14:textId="1B2180D1" w:rsidR="00B955E7" w:rsidRPr="00863505" w:rsidRDefault="00B955E7" w:rsidP="00B955E7">
      <w:pPr>
        <w:pStyle w:val="50"/>
        <w:ind w:left="735" w:firstLine="210"/>
      </w:pPr>
      <w:r w:rsidRPr="00863505">
        <w:rPr>
          <w:rFonts w:hAnsi="HG丸ｺﾞｼｯｸM-PRO" w:hint="eastAsia"/>
          <w:szCs w:val="21"/>
        </w:rPr>
        <w:t>事務所は、日常点検要領等に基づき、設備の現況等を考慮して、各設備毎の実施頻度や体制等を設定し、具体的な日常点検計画を策定する。</w:t>
      </w:r>
    </w:p>
    <w:p w14:paraId="7A9ED1BD" w14:textId="77777777" w:rsidR="00721082" w:rsidRPr="00863505" w:rsidRDefault="00721082" w:rsidP="00721082">
      <w:pPr>
        <w:widowControl/>
        <w:jc w:val="left"/>
        <w:rPr>
          <w:rFonts w:hAnsi="HG丸ｺﾞｼｯｸM-PRO"/>
          <w:szCs w:val="21"/>
        </w:rPr>
      </w:pPr>
    </w:p>
    <w:p w14:paraId="39E135AC" w14:textId="6BCF6404" w:rsidR="00721082" w:rsidRPr="00863505" w:rsidRDefault="00721082" w:rsidP="009B4FFB">
      <w:pPr>
        <w:pStyle w:val="5"/>
        <w:ind w:left="922"/>
      </w:pPr>
      <w:r w:rsidRPr="00863505">
        <w:rPr>
          <w:rFonts w:hint="eastAsia"/>
        </w:rPr>
        <w:t>データの蓄積・管理</w:t>
      </w:r>
    </w:p>
    <w:p w14:paraId="47012AAB" w14:textId="5084321D" w:rsidR="00B955E7" w:rsidRPr="00863505" w:rsidRDefault="00B955E7" w:rsidP="00B955E7">
      <w:pPr>
        <w:pStyle w:val="50"/>
        <w:ind w:left="735" w:firstLine="210"/>
      </w:pPr>
      <w:r w:rsidRPr="00863505">
        <w:rPr>
          <w:rFonts w:hAnsi="HG丸ｺﾞｼｯｸM-PRO" w:hint="eastAsia"/>
          <w:szCs w:val="21"/>
        </w:rPr>
        <w:t>日常点検で不具合などが発見された場合や、それらの対策等を実施した場合には、速やかに「不具合報告書」等に記録し、対応状況を把握するとともに情報の共有を図る。</w:t>
      </w:r>
    </w:p>
    <w:p w14:paraId="75537922" w14:textId="77777777" w:rsidR="00721082" w:rsidRPr="00863505" w:rsidRDefault="00721082" w:rsidP="00721082">
      <w:pPr>
        <w:widowControl/>
        <w:jc w:val="left"/>
        <w:rPr>
          <w:rFonts w:hAnsi="HG丸ｺﾞｼｯｸM-PRO"/>
          <w:szCs w:val="21"/>
        </w:rPr>
      </w:pPr>
    </w:p>
    <w:p w14:paraId="1E5AF13C" w14:textId="5AA312FA" w:rsidR="00721082" w:rsidRPr="00863505" w:rsidRDefault="00721082" w:rsidP="00E60046">
      <w:pPr>
        <w:pStyle w:val="4"/>
        <w:ind w:left="885"/>
        <w:rPr>
          <w:u w:val="none"/>
        </w:rPr>
      </w:pPr>
      <w:r w:rsidRPr="00863505">
        <w:rPr>
          <w:rFonts w:hint="eastAsia"/>
          <w:u w:val="none"/>
        </w:rPr>
        <w:t>日常的な維持管理作業</w:t>
      </w:r>
    </w:p>
    <w:p w14:paraId="21E54338" w14:textId="494D9323" w:rsidR="00721082" w:rsidRPr="00863505" w:rsidRDefault="00B955E7" w:rsidP="00606F16">
      <w:pPr>
        <w:pStyle w:val="40"/>
        <w:ind w:left="420" w:firstLine="210"/>
      </w:pPr>
      <w:r w:rsidRPr="00863505">
        <w:rPr>
          <w:rFonts w:hAnsi="HG丸ｺﾞｼｯｸM-PRO" w:hint="eastAsia"/>
          <w:szCs w:val="21"/>
        </w:rPr>
        <w:t>日常的な維持管理作業では、日常点検等の結果から、設備の不具合等に対応し、府民の安全・安心や快適な環境の確保に努める。</w:t>
      </w:r>
      <w:r w:rsidR="00721082" w:rsidRPr="00863505">
        <w:br w:type="page"/>
      </w:r>
    </w:p>
    <w:p w14:paraId="73508C90" w14:textId="7E9A826A" w:rsidR="00721082" w:rsidRPr="00863505" w:rsidRDefault="00721082" w:rsidP="009B4FFB">
      <w:pPr>
        <w:pStyle w:val="5"/>
        <w:ind w:left="922"/>
      </w:pPr>
      <w:r w:rsidRPr="00863505">
        <w:rPr>
          <w:rFonts w:hint="eastAsia"/>
        </w:rPr>
        <w:lastRenderedPageBreak/>
        <w:t>留意事項</w:t>
      </w:r>
    </w:p>
    <w:p w14:paraId="1FB15365" w14:textId="1078629B"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維持管理作業を実施する際には、以下の内容に留意する。</w:t>
      </w:r>
    </w:p>
    <w:p w14:paraId="57E5CBC7" w14:textId="77777777" w:rsidR="00B955E7" w:rsidRPr="00863505" w:rsidRDefault="00B955E7" w:rsidP="00B955E7">
      <w:pPr>
        <w:pStyle w:val="50"/>
        <w:ind w:leftChars="450" w:left="1155" w:hangingChars="100" w:hanging="210"/>
      </w:pPr>
      <w:r w:rsidRPr="00863505">
        <w:rPr>
          <w:rFonts w:hint="eastAsia"/>
        </w:rPr>
        <w:t>・損傷している設備や損傷の恐れのある設備などに対し、迅速な応急復旧や事故等を未然に防止するための予防措置を行い、安全を確保する。</w:t>
      </w:r>
    </w:p>
    <w:p w14:paraId="25C76DFB" w14:textId="77777777" w:rsidR="00B955E7" w:rsidRPr="00863505" w:rsidRDefault="00B955E7" w:rsidP="00B955E7">
      <w:pPr>
        <w:pStyle w:val="50"/>
        <w:ind w:leftChars="450" w:left="1155" w:hangingChars="100" w:hanging="210"/>
      </w:pPr>
      <w:r w:rsidRPr="00863505">
        <w:rPr>
          <w:rFonts w:hint="eastAsia"/>
        </w:rPr>
        <w:t>・すぐに対応が出来ない場合は、看板等による注意喚起などを行い、安全確保に努める。</w:t>
      </w:r>
    </w:p>
    <w:p w14:paraId="6ED3041B" w14:textId="77777777" w:rsidR="00B955E7" w:rsidRPr="00863505" w:rsidRDefault="00B955E7" w:rsidP="00B955E7">
      <w:pPr>
        <w:pStyle w:val="50"/>
        <w:ind w:leftChars="450" w:left="1155" w:hangingChars="100" w:hanging="210"/>
      </w:pPr>
      <w:r w:rsidRPr="00863505">
        <w:rPr>
          <w:rFonts w:hint="eastAsia"/>
        </w:rPr>
        <w:t>・設備の清掃や除草は周辺の状況に応じて、設備の機能や環境を損なわないよう維持管理する。</w:t>
      </w:r>
    </w:p>
    <w:p w14:paraId="30517C6A" w14:textId="77777777" w:rsidR="00B955E7" w:rsidRPr="00863505" w:rsidRDefault="00B955E7" w:rsidP="00B955E7">
      <w:pPr>
        <w:pStyle w:val="50"/>
        <w:ind w:leftChars="450" w:left="1155" w:hangingChars="100" w:hanging="210"/>
      </w:pPr>
      <w:r w:rsidRPr="00863505">
        <w:rPr>
          <w:rFonts w:hint="eastAsia"/>
        </w:rPr>
        <w:t>・比較的小規模で簡易な作業を行うことで、機能回復は期待できないものの劣化を抑制することができる場合がある。このような作業を選定し、計画的かつ継続的に実施することで長寿命化に努める（例：機器のグリスアップ、その他清掃等）。</w:t>
      </w:r>
    </w:p>
    <w:p w14:paraId="0A5CCCA4" w14:textId="411ECB0B" w:rsidR="00B955E7" w:rsidRPr="00863505" w:rsidRDefault="00B955E7" w:rsidP="00B955E7">
      <w:pPr>
        <w:pStyle w:val="50"/>
        <w:ind w:leftChars="450" w:left="1155" w:hangingChars="100" w:hanging="210"/>
      </w:pPr>
      <w:r w:rsidRPr="00863505">
        <w:rPr>
          <w:rFonts w:hint="eastAsia"/>
        </w:rPr>
        <w:t>・設備の切替ミスや誤操作防止などを確実に防ぐ為、例えば切替表示部や操作部に目印となるシールを貼るなど、ヒューマンエラーゼロに努める。</w:t>
      </w:r>
    </w:p>
    <w:p w14:paraId="63125761" w14:textId="77777777" w:rsidR="00721082" w:rsidRPr="00863505" w:rsidRDefault="00721082" w:rsidP="00721082">
      <w:pPr>
        <w:rPr>
          <w:rFonts w:hAnsi="HG丸ｺﾞｼｯｸM-PRO"/>
          <w:szCs w:val="21"/>
        </w:rPr>
      </w:pPr>
    </w:p>
    <w:p w14:paraId="51AF074B" w14:textId="0EC225AD" w:rsidR="00721082" w:rsidRPr="00863505" w:rsidRDefault="00721082" w:rsidP="009B4FFB">
      <w:pPr>
        <w:pStyle w:val="5"/>
        <w:ind w:left="922"/>
      </w:pPr>
      <w:r w:rsidRPr="00863505">
        <w:rPr>
          <w:rFonts w:hint="eastAsia"/>
        </w:rPr>
        <w:t>維持管理作業計画の策定</w:t>
      </w:r>
    </w:p>
    <w:p w14:paraId="4177F3ED" w14:textId="43C28412" w:rsidR="00B955E7" w:rsidRPr="00863505" w:rsidRDefault="00B955E7" w:rsidP="00B955E7">
      <w:pPr>
        <w:pStyle w:val="50"/>
        <w:ind w:left="735" w:firstLine="210"/>
      </w:pPr>
      <w:r w:rsidRPr="00863505">
        <w:rPr>
          <w:rFonts w:hAnsi="HG丸ｺﾞｼｯｸM-PRO" w:hint="eastAsia"/>
          <w:szCs w:val="21"/>
        </w:rPr>
        <w:t>維持管理作業を効率的・効果的に実践するために、事務所は、日常的に実施する作業について、具体的な維持管理作業計画（</w:t>
      </w:r>
      <w:r w:rsidR="00606F16" w:rsidRPr="00863505">
        <w:rPr>
          <w:rFonts w:hAnsi="HG丸ｺﾞｼｯｸM-PRO"/>
          <w:szCs w:val="21"/>
        </w:rPr>
        <w:fldChar w:fldCharType="begin"/>
      </w:r>
      <w:r w:rsidR="00606F16" w:rsidRPr="00863505">
        <w:rPr>
          <w:rFonts w:hAnsi="HG丸ｺﾞｼｯｸM-PRO"/>
          <w:szCs w:val="21"/>
        </w:rPr>
        <w:instrText xml:space="preserve"> </w:instrText>
      </w:r>
      <w:r w:rsidR="00606F16" w:rsidRPr="00863505">
        <w:rPr>
          <w:rFonts w:hAnsi="HG丸ｺﾞｼｯｸM-PRO" w:hint="eastAsia"/>
          <w:szCs w:val="21"/>
        </w:rPr>
        <w:instrText>REF _Ref185428729 \h</w:instrText>
      </w:r>
      <w:r w:rsidR="00606F16" w:rsidRPr="00863505">
        <w:rPr>
          <w:rFonts w:hAnsi="HG丸ｺﾞｼｯｸM-PRO"/>
          <w:szCs w:val="21"/>
        </w:rPr>
        <w:instrText xml:space="preserve"> </w:instrText>
      </w:r>
      <w:r w:rsidR="00606F16" w:rsidRPr="00863505">
        <w:rPr>
          <w:rFonts w:hAnsi="HG丸ｺﾞｼｯｸM-PRO"/>
          <w:szCs w:val="21"/>
        </w:rPr>
      </w:r>
      <w:r w:rsidR="00606F16" w:rsidRPr="00863505">
        <w:rPr>
          <w:rFonts w:hAnsi="HG丸ｺﾞｼｯｸM-PRO"/>
          <w:szCs w:val="21"/>
        </w:rPr>
        <w:fldChar w:fldCharType="separate"/>
      </w:r>
      <w:r w:rsidR="00662F57" w:rsidRPr="00863505">
        <w:t xml:space="preserve">表 </w:t>
      </w:r>
      <w:r w:rsidR="00662F57">
        <w:rPr>
          <w:noProof/>
        </w:rPr>
        <w:t>3.6</w:t>
      </w:r>
      <w:r w:rsidR="00662F57" w:rsidRPr="00863505">
        <w:noBreakHyphen/>
      </w:r>
      <w:r w:rsidR="00662F57">
        <w:rPr>
          <w:noProof/>
        </w:rPr>
        <w:t>17</w:t>
      </w:r>
      <w:r w:rsidR="00606F16" w:rsidRPr="00863505">
        <w:rPr>
          <w:rFonts w:hAnsi="HG丸ｺﾞｼｯｸM-PRO"/>
          <w:szCs w:val="21"/>
        </w:rPr>
        <w:fldChar w:fldCharType="end"/>
      </w:r>
      <w:r w:rsidRPr="00863505">
        <w:rPr>
          <w:rFonts w:hAnsi="HG丸ｺﾞｼｯｸM-PRO" w:hint="eastAsia"/>
          <w:szCs w:val="21"/>
        </w:rPr>
        <w:t>参照）を策定する。</w:t>
      </w:r>
    </w:p>
    <w:p w14:paraId="1A8FAF22" w14:textId="4EF1B858" w:rsidR="00721082" w:rsidRPr="00863505" w:rsidRDefault="00B955E7" w:rsidP="00B955E7">
      <w:pPr>
        <w:pStyle w:val="ac"/>
      </w:pPr>
      <w:bookmarkStart w:id="32" w:name="_Ref185428729"/>
      <w:r w:rsidRPr="00863505">
        <w:t xml:space="preserve">表 </w:t>
      </w:r>
      <w:fldSimple w:instr=" STYLEREF 2 \s ">
        <w:r w:rsidR="00662F57">
          <w:rPr>
            <w:noProof/>
          </w:rPr>
          <w:t>3.6</w:t>
        </w:r>
      </w:fldSimple>
      <w:r w:rsidR="00606F16" w:rsidRPr="00863505">
        <w:noBreakHyphen/>
      </w:r>
      <w:fldSimple w:instr=" SEQ 表 \* ARABIC \s 2 ">
        <w:r w:rsidR="00662F57">
          <w:rPr>
            <w:noProof/>
          </w:rPr>
          <w:t>17</w:t>
        </w:r>
      </w:fldSimple>
      <w:bookmarkEnd w:id="32"/>
      <w:r w:rsidR="00721082" w:rsidRPr="00863505">
        <w:rPr>
          <w:rFonts w:hint="eastAsia"/>
        </w:rPr>
        <w:t xml:space="preserve">　維持管理作業計画</w:t>
      </w:r>
    </w:p>
    <w:tbl>
      <w:tblPr>
        <w:tblW w:w="81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43"/>
        <w:gridCol w:w="6643"/>
      </w:tblGrid>
      <w:tr w:rsidR="00863505" w:rsidRPr="00863505" w14:paraId="0DAE0304" w14:textId="77777777" w:rsidTr="0019407B">
        <w:trPr>
          <w:trHeight w:val="321"/>
          <w:jc w:val="center"/>
        </w:trPr>
        <w:tc>
          <w:tcPr>
            <w:tcW w:w="1543" w:type="dxa"/>
            <w:tcBorders>
              <w:bottom w:val="double" w:sz="4" w:space="0" w:color="auto"/>
            </w:tcBorders>
            <w:shd w:val="clear" w:color="auto" w:fill="D9D9D9" w:themeFill="background1" w:themeFillShade="D9"/>
            <w:vAlign w:val="center"/>
          </w:tcPr>
          <w:p w14:paraId="153E5AEF" w14:textId="77777777" w:rsidR="00721082" w:rsidRPr="00863505" w:rsidRDefault="00721082" w:rsidP="0019407B">
            <w:pPr>
              <w:spacing w:line="280" w:lineRule="exact"/>
              <w:jc w:val="center"/>
              <w:rPr>
                <w:rFonts w:hAnsi="HG丸ｺﾞｼｯｸM-PRO"/>
                <w:sz w:val="20"/>
              </w:rPr>
            </w:pPr>
            <w:r w:rsidRPr="00863505">
              <w:rPr>
                <w:rFonts w:hAnsi="HG丸ｺﾞｼｯｸM-PRO" w:hint="eastAsia"/>
                <w:sz w:val="20"/>
              </w:rPr>
              <w:t>項目</w:t>
            </w:r>
          </w:p>
        </w:tc>
        <w:tc>
          <w:tcPr>
            <w:tcW w:w="6643" w:type="dxa"/>
            <w:tcBorders>
              <w:bottom w:val="double" w:sz="4" w:space="0" w:color="auto"/>
            </w:tcBorders>
            <w:shd w:val="clear" w:color="auto" w:fill="D9D9D9" w:themeFill="background1" w:themeFillShade="D9"/>
            <w:vAlign w:val="center"/>
          </w:tcPr>
          <w:p w14:paraId="1433436A" w14:textId="77777777" w:rsidR="00721082" w:rsidRPr="00863505" w:rsidRDefault="00721082" w:rsidP="0019407B">
            <w:pPr>
              <w:spacing w:line="280" w:lineRule="exact"/>
              <w:jc w:val="center"/>
              <w:rPr>
                <w:rFonts w:hAnsi="HG丸ｺﾞｼｯｸM-PRO"/>
                <w:sz w:val="20"/>
              </w:rPr>
            </w:pPr>
            <w:r w:rsidRPr="00863505">
              <w:rPr>
                <w:rFonts w:hAnsi="HG丸ｺﾞｼｯｸM-PRO" w:hint="eastAsia"/>
                <w:sz w:val="20"/>
              </w:rPr>
              <w:t>内容</w:t>
            </w:r>
          </w:p>
        </w:tc>
      </w:tr>
      <w:tr w:rsidR="00721082" w:rsidRPr="00863505" w14:paraId="762240CB" w14:textId="77777777" w:rsidTr="009F3BFF">
        <w:trPr>
          <w:trHeight w:val="1019"/>
          <w:jc w:val="center"/>
        </w:trPr>
        <w:tc>
          <w:tcPr>
            <w:tcW w:w="1543" w:type="dxa"/>
            <w:tcBorders>
              <w:top w:val="double" w:sz="4" w:space="0" w:color="auto"/>
            </w:tcBorders>
            <w:vAlign w:val="center"/>
          </w:tcPr>
          <w:p w14:paraId="67B66B32" w14:textId="77777777" w:rsidR="00721082" w:rsidRPr="00863505" w:rsidRDefault="00721082" w:rsidP="0019407B">
            <w:pPr>
              <w:spacing w:line="280" w:lineRule="exact"/>
              <w:rPr>
                <w:rFonts w:hAnsi="HG丸ｺﾞｼｯｸM-PRO"/>
                <w:sz w:val="20"/>
              </w:rPr>
            </w:pPr>
            <w:r w:rsidRPr="00863505">
              <w:rPr>
                <w:rFonts w:hAnsi="HG丸ｺﾞｼｯｸM-PRO" w:hint="eastAsia"/>
                <w:sz w:val="20"/>
              </w:rPr>
              <w:t>維持管理作業</w:t>
            </w:r>
          </w:p>
        </w:tc>
        <w:tc>
          <w:tcPr>
            <w:tcW w:w="6643" w:type="dxa"/>
            <w:tcBorders>
              <w:top w:val="double" w:sz="4" w:space="0" w:color="auto"/>
            </w:tcBorders>
            <w:vAlign w:val="center"/>
          </w:tcPr>
          <w:p w14:paraId="5C3B4696" w14:textId="77777777" w:rsidR="00721082" w:rsidRPr="00863505" w:rsidRDefault="00721082" w:rsidP="0019407B">
            <w:pPr>
              <w:spacing w:line="280" w:lineRule="exact"/>
              <w:rPr>
                <w:rFonts w:hAnsi="HG丸ｺﾞｼｯｸM-PRO"/>
                <w:sz w:val="20"/>
              </w:rPr>
            </w:pPr>
            <w:r w:rsidRPr="00863505">
              <w:rPr>
                <w:rFonts w:hAnsi="HG丸ｺﾞｼｯｸM-PRO" w:hint="eastAsia"/>
                <w:sz w:val="20"/>
              </w:rPr>
              <w:t>・グリスアップ、清掃、除草、応急処置等の日常的な維持管理作業</w:t>
            </w:r>
          </w:p>
          <w:p w14:paraId="690FD822" w14:textId="77777777" w:rsidR="00721082" w:rsidRPr="00863505" w:rsidRDefault="00721082" w:rsidP="0019407B">
            <w:pPr>
              <w:spacing w:line="280" w:lineRule="exact"/>
              <w:rPr>
                <w:rFonts w:hAnsi="HG丸ｺﾞｼｯｸM-PRO"/>
                <w:sz w:val="20"/>
              </w:rPr>
            </w:pPr>
            <w:r w:rsidRPr="00863505">
              <w:rPr>
                <w:rFonts w:hAnsi="HG丸ｺﾞｼｯｸM-PRO" w:hint="eastAsia"/>
                <w:sz w:val="20"/>
              </w:rPr>
              <w:t>・緊急体制の確立（緊急連絡網）</w:t>
            </w:r>
          </w:p>
          <w:p w14:paraId="1FE382EB" w14:textId="77777777" w:rsidR="00721082" w:rsidRPr="00863505" w:rsidRDefault="00721082" w:rsidP="0019407B">
            <w:pPr>
              <w:spacing w:line="280" w:lineRule="exact"/>
              <w:rPr>
                <w:rFonts w:hAnsi="HG丸ｺﾞｼｯｸM-PRO"/>
                <w:sz w:val="20"/>
              </w:rPr>
            </w:pPr>
            <w:r w:rsidRPr="00863505">
              <w:rPr>
                <w:rFonts w:hAnsi="HG丸ｺﾞｼｯｸM-PRO" w:hint="eastAsia"/>
                <w:sz w:val="20"/>
              </w:rPr>
              <w:t>・長寿命化に資する維持修繕作業計画</w:t>
            </w:r>
          </w:p>
        </w:tc>
      </w:tr>
    </w:tbl>
    <w:p w14:paraId="1B1C9A45" w14:textId="77777777" w:rsidR="00721082" w:rsidRPr="00863505" w:rsidRDefault="00721082" w:rsidP="00721082">
      <w:pPr>
        <w:widowControl/>
        <w:jc w:val="left"/>
        <w:rPr>
          <w:rFonts w:hAnsi="HG丸ｺﾞｼｯｸM-PRO"/>
        </w:rPr>
      </w:pPr>
    </w:p>
    <w:p w14:paraId="3356F98C" w14:textId="7B3B85E1" w:rsidR="00721082" w:rsidRPr="00863505" w:rsidRDefault="00721082" w:rsidP="009B4FFB">
      <w:pPr>
        <w:pStyle w:val="5"/>
        <w:ind w:left="922"/>
      </w:pPr>
      <w:r w:rsidRPr="00863505">
        <w:rPr>
          <w:rFonts w:hint="eastAsia"/>
        </w:rPr>
        <w:t>点検を外部委託する場合の留意点</w:t>
      </w:r>
    </w:p>
    <w:p w14:paraId="45F251B1" w14:textId="439B7D28"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河川管理施設（設備）の点検業務をメンテナンス業者で行う場合、その点検結果等については、大阪府の維持管理担当者が責任をもって内容を確認することが必要である。以下にその留意点を示す。</w:t>
      </w:r>
    </w:p>
    <w:p w14:paraId="7BB849B3" w14:textId="6344F888" w:rsidR="00B955E7" w:rsidRPr="00863505" w:rsidRDefault="00B955E7" w:rsidP="00B955E7">
      <w:pPr>
        <w:pStyle w:val="50"/>
        <w:ind w:leftChars="166" w:left="349" w:firstLineChars="197" w:firstLine="414"/>
        <w:rPr>
          <w:rFonts w:hAnsi="HG丸ｺﾞｼｯｸM-PRO"/>
          <w:szCs w:val="21"/>
        </w:rPr>
      </w:pPr>
      <w:r w:rsidRPr="00863505">
        <w:rPr>
          <w:rFonts w:hAnsi="HG丸ｺﾞｼｯｸM-PRO" w:hint="eastAsia"/>
          <w:szCs w:val="21"/>
        </w:rPr>
        <w:t>① 発注時の対応</w:t>
      </w:r>
    </w:p>
    <w:p w14:paraId="0C347241" w14:textId="77777777"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設計図書（設計図面、特記仕様書、数量計算書など）により、業務の範囲、内容を提示して発注者の意識と、受注者の認識を一致させることが重要である。</w:t>
      </w:r>
    </w:p>
    <w:p w14:paraId="530FF23E" w14:textId="77777777"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しかしながら、発注者の意識と受注者の認識が同じとならないことが起こりうる。</w:t>
      </w:r>
    </w:p>
    <w:p w14:paraId="4811933E" w14:textId="25CD0B11"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例えば、発注図面等では詳細まで記述できないが、連続していて、当然一連の業務の範囲であるということを「配管一式」と表現したが、受注者には「配管一式」の範囲が「露出していて目視点検可能な箇所」と思い込んでしてしまうケースや、配管経路が途中ピット内や屋外から屋内に入ることにより、目視点検が非連続的となるために、点検から漏れてしまう、あるいは、不可視部がある、点検箇所に鍵がかかっているなどから目視点検がしづらくなり、当初は点検していたものの、徐々に点検を省略していった結果、点検範囲であるという認識を失ってしまうことが考えられる。</w:t>
      </w:r>
    </w:p>
    <w:p w14:paraId="163ED1DC" w14:textId="568E125F" w:rsidR="00606F16" w:rsidRPr="00863505" w:rsidRDefault="00606F16">
      <w:pPr>
        <w:widowControl/>
        <w:jc w:val="left"/>
        <w:rPr>
          <w:rFonts w:hAnsi="HG丸ｺﾞｼｯｸM-PRO"/>
          <w:szCs w:val="21"/>
        </w:rPr>
      </w:pPr>
      <w:r w:rsidRPr="00863505">
        <w:rPr>
          <w:rFonts w:hAnsi="HG丸ｺﾞｼｯｸM-PRO"/>
          <w:szCs w:val="21"/>
        </w:rPr>
        <w:br w:type="page"/>
      </w:r>
    </w:p>
    <w:p w14:paraId="75258BBE" w14:textId="12A46DA4"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lastRenderedPageBreak/>
        <w:t>そこで、発注者として、点検範囲を明確にすることにより、発注者の意図を受注者に伝えることが必要である。また、点検の漏れが生じやすいところについては、図面や仕様書に明記し、注意を促すようにする。</w:t>
      </w:r>
    </w:p>
    <w:p w14:paraId="3FCD11C7" w14:textId="77777777" w:rsidR="00B955E7" w:rsidRPr="00863505" w:rsidRDefault="00B955E7" w:rsidP="00B955E7">
      <w:pPr>
        <w:pStyle w:val="50"/>
        <w:ind w:left="735" w:firstLine="210"/>
        <w:rPr>
          <w:rFonts w:hAnsi="HG丸ｺﾞｼｯｸM-PRO"/>
          <w:szCs w:val="21"/>
        </w:rPr>
      </w:pPr>
    </w:p>
    <w:p w14:paraId="070C10E7" w14:textId="77777777" w:rsidR="00721082" w:rsidRPr="00863505" w:rsidRDefault="00721082" w:rsidP="00B955E7">
      <w:pPr>
        <w:pStyle w:val="50"/>
        <w:ind w:leftChars="166" w:left="349" w:firstLineChars="197" w:firstLine="414"/>
        <w:rPr>
          <w:rFonts w:hAnsi="HG丸ｺﾞｼｯｸM-PRO"/>
          <w:szCs w:val="21"/>
        </w:rPr>
      </w:pPr>
      <w:r w:rsidRPr="00863505">
        <w:rPr>
          <w:rFonts w:hAnsi="HG丸ｺﾞｼｯｸM-PRO" w:hint="eastAsia"/>
          <w:szCs w:val="21"/>
        </w:rPr>
        <w:t>②業務計画書の確認</w:t>
      </w:r>
    </w:p>
    <w:p w14:paraId="74F12B95"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受注者は、設計図書（設計図面、特記仕様書、数量計算書など）により、業務計画書を作成することが、契約書及び共通仕様書で定められている。</w:t>
      </w:r>
    </w:p>
    <w:p w14:paraId="6321DFC6"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業務計画書は、業務を実施するにあたり基準となるものであり、危険物に関係する設備の点検についても、点検範囲、点検内容、点検頻度、点検に必要な資格などの記載を確認することが必要である。</w:t>
      </w:r>
    </w:p>
    <w:p w14:paraId="25929775"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また、点検の結果報告についても、その報告の時期、報告書の書式の記載を確認することが必要である。原則として、定期的に不可視部や開放点検を行う箇所の写真を添付することを求める。</w:t>
      </w:r>
    </w:p>
    <w:p w14:paraId="03C925E5"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その他、業務体制や緊急時の連絡体制の報告を確認するとともに、どのような事象を緊急時と認識しているか、緊急連絡をいれる時期が適正か等の確認を行う。</w:t>
      </w:r>
    </w:p>
    <w:p w14:paraId="56BF731E"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業務計画書の提出には、管理技術者に説明を求めることにより、管理技術者の業務全般の理解度、技術力、マネジメント能力などの把握に努める。</w:t>
      </w:r>
    </w:p>
    <w:p w14:paraId="09B03732" w14:textId="77777777" w:rsidR="00721082" w:rsidRPr="00863505" w:rsidRDefault="00721082" w:rsidP="00721082">
      <w:pPr>
        <w:ind w:firstLineChars="150" w:firstLine="315"/>
        <w:rPr>
          <w:rFonts w:hAnsi="HG丸ｺﾞｼｯｸM-PRO"/>
          <w:szCs w:val="21"/>
        </w:rPr>
      </w:pPr>
    </w:p>
    <w:p w14:paraId="48421EDA" w14:textId="77777777" w:rsidR="00721082" w:rsidRPr="00863505" w:rsidRDefault="00721082" w:rsidP="00B955E7">
      <w:pPr>
        <w:pStyle w:val="50"/>
        <w:ind w:leftChars="166" w:left="349" w:firstLineChars="197" w:firstLine="414"/>
        <w:rPr>
          <w:rFonts w:hAnsi="HG丸ｺﾞｼｯｸM-PRO"/>
          <w:szCs w:val="21"/>
        </w:rPr>
      </w:pPr>
      <w:r w:rsidRPr="00863505">
        <w:rPr>
          <w:rFonts w:hAnsi="HG丸ｺﾞｼｯｸM-PRO" w:hint="eastAsia"/>
          <w:szCs w:val="21"/>
        </w:rPr>
        <w:t>③業務報告書の確認</w:t>
      </w:r>
    </w:p>
    <w:p w14:paraId="2BA6790C"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業務報告書は、履行の確認を行うために重要な書類であり、また検収を行うために必要である。</w:t>
      </w:r>
    </w:p>
    <w:p w14:paraId="2C7E91C2"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業務報告書は、業務計画書で定義した様式であって、点検もれがないことを確認する。さらに、不可視部や開放点検を行う箇所の写真を求めている場合には、写真の添付を確認する。</w:t>
      </w:r>
    </w:p>
    <w:p w14:paraId="0EAA957F"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さらに、報告書の確認を行うことにあわせて、月点検の臨場立会や抜き打ち立会などを行うことにより、書類での履行確認を補足する。</w:t>
      </w:r>
    </w:p>
    <w:p w14:paraId="4135F0B2"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また、大阪府職員が定期的に施設内の巡視確認を行うことにより、履行状況を把握する。</w:t>
      </w:r>
    </w:p>
    <w:p w14:paraId="4D5FA20C"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なお、緊急点検時には、発注者と受注者が共同で点検確認を行うことにより、点検個所漏れの防止を図る。</w:t>
      </w:r>
    </w:p>
    <w:p w14:paraId="68D887D7" w14:textId="77777777" w:rsidR="00721082" w:rsidRPr="00863505" w:rsidRDefault="00721082" w:rsidP="00721082">
      <w:pPr>
        <w:rPr>
          <w:rFonts w:hAnsi="HG丸ｺﾞｼｯｸM-PRO"/>
        </w:rPr>
      </w:pPr>
      <w:r w:rsidRPr="00863505">
        <w:rPr>
          <w:rFonts w:hAnsi="HG丸ｺﾞｼｯｸM-PRO"/>
        </w:rPr>
        <w:br w:type="page"/>
      </w:r>
    </w:p>
    <w:p w14:paraId="55E02902" w14:textId="05929EA1" w:rsidR="00721082" w:rsidRPr="00863505" w:rsidRDefault="00721082" w:rsidP="00E60046">
      <w:pPr>
        <w:pStyle w:val="4"/>
        <w:ind w:left="885"/>
        <w:rPr>
          <w:u w:val="none"/>
        </w:rPr>
      </w:pPr>
      <w:r w:rsidRPr="00863505">
        <w:rPr>
          <w:rFonts w:hint="eastAsia"/>
          <w:u w:val="none"/>
        </w:rPr>
        <w:lastRenderedPageBreak/>
        <w:t>データの蓄積・管理</w:t>
      </w:r>
    </w:p>
    <w:p w14:paraId="02D85578" w14:textId="43D4B09E" w:rsidR="00B955E7" w:rsidRPr="00863505" w:rsidRDefault="00B955E7" w:rsidP="00B955E7">
      <w:pPr>
        <w:pStyle w:val="40"/>
        <w:ind w:left="420" w:firstLine="210"/>
        <w:rPr>
          <w:rFonts w:hAnsi="HG丸ｺﾞｼｯｸM-PRO"/>
          <w:szCs w:val="21"/>
        </w:rPr>
      </w:pPr>
      <w:r w:rsidRPr="00863505">
        <w:rPr>
          <w:rFonts w:hAnsi="HG丸ｺﾞｼｯｸM-PRO" w:hint="eastAsia"/>
          <w:szCs w:val="21"/>
        </w:rPr>
        <w:t>年度毎の故障記録及び改築・修繕経歴等の内容を記録し、設備の状況を把握する。</w:t>
      </w:r>
    </w:p>
    <w:p w14:paraId="714A4FB5" w14:textId="1CA8D5B8" w:rsidR="00B955E7" w:rsidRPr="00863505" w:rsidRDefault="00B955E7" w:rsidP="00B955E7">
      <w:pPr>
        <w:pStyle w:val="40"/>
        <w:ind w:left="420" w:firstLine="210"/>
      </w:pPr>
      <w:r w:rsidRPr="00863505">
        <w:rPr>
          <w:rFonts w:hAnsi="HG丸ｺﾞｼｯｸM-PRO" w:hint="eastAsia"/>
          <w:szCs w:val="21"/>
        </w:rPr>
        <w:t>河川管理施設（設備）における各種データの保存先を</w:t>
      </w:r>
      <w:r w:rsidR="00606F16" w:rsidRPr="00863505">
        <w:rPr>
          <w:rFonts w:hAnsi="HG丸ｺﾞｼｯｸM-PRO"/>
          <w:szCs w:val="21"/>
        </w:rPr>
        <w:fldChar w:fldCharType="begin"/>
      </w:r>
      <w:r w:rsidR="00606F16" w:rsidRPr="00863505">
        <w:rPr>
          <w:rFonts w:hAnsi="HG丸ｺﾞｼｯｸM-PRO"/>
          <w:szCs w:val="21"/>
        </w:rPr>
        <w:instrText xml:space="preserve"> </w:instrText>
      </w:r>
      <w:r w:rsidR="00606F16" w:rsidRPr="00863505">
        <w:rPr>
          <w:rFonts w:hAnsi="HG丸ｺﾞｼｯｸM-PRO" w:hint="eastAsia"/>
          <w:szCs w:val="21"/>
        </w:rPr>
        <w:instrText>REF _Ref185428790 \h</w:instrText>
      </w:r>
      <w:r w:rsidR="00606F16" w:rsidRPr="00863505">
        <w:rPr>
          <w:rFonts w:hAnsi="HG丸ｺﾞｼｯｸM-PRO"/>
          <w:szCs w:val="21"/>
        </w:rPr>
        <w:instrText xml:space="preserve"> </w:instrText>
      </w:r>
      <w:r w:rsidR="00606F16" w:rsidRPr="00863505">
        <w:rPr>
          <w:rFonts w:hAnsi="HG丸ｺﾞｼｯｸM-PRO"/>
          <w:szCs w:val="21"/>
        </w:rPr>
      </w:r>
      <w:r w:rsidR="00606F16" w:rsidRPr="00863505">
        <w:rPr>
          <w:rFonts w:hAnsi="HG丸ｺﾞｼｯｸM-PRO"/>
          <w:szCs w:val="21"/>
        </w:rPr>
        <w:fldChar w:fldCharType="separate"/>
      </w:r>
      <w:r w:rsidR="00662F57" w:rsidRPr="00863505">
        <w:rPr>
          <w:rFonts w:hint="eastAsia"/>
          <w:szCs w:val="21"/>
        </w:rPr>
        <w:t xml:space="preserve">図 </w:t>
      </w:r>
      <w:r w:rsidR="00662F57">
        <w:rPr>
          <w:noProof/>
          <w:szCs w:val="21"/>
        </w:rPr>
        <w:t>3.6</w:t>
      </w:r>
      <w:r w:rsidR="00662F57" w:rsidRPr="00863505">
        <w:rPr>
          <w:szCs w:val="21"/>
        </w:rPr>
        <w:noBreakHyphen/>
      </w:r>
      <w:r w:rsidR="00662F57">
        <w:rPr>
          <w:noProof/>
          <w:szCs w:val="21"/>
        </w:rPr>
        <w:t>17</w:t>
      </w:r>
      <w:r w:rsidR="00606F16" w:rsidRPr="00863505">
        <w:rPr>
          <w:rFonts w:hAnsi="HG丸ｺﾞｼｯｸM-PRO"/>
          <w:szCs w:val="21"/>
        </w:rPr>
        <w:fldChar w:fldCharType="end"/>
      </w:r>
      <w:r w:rsidRPr="00863505">
        <w:rPr>
          <w:rFonts w:hAnsi="HG丸ｺﾞｼｯｸM-PRO" w:hint="eastAsia"/>
          <w:szCs w:val="21"/>
        </w:rPr>
        <w:t>に示す。</w:t>
      </w:r>
    </w:p>
    <w:p w14:paraId="65008947" w14:textId="3465D13D" w:rsidR="00721082" w:rsidRPr="00863505" w:rsidRDefault="00721082" w:rsidP="00721082">
      <w:pPr>
        <w:pStyle w:val="50"/>
        <w:ind w:leftChars="116" w:left="244" w:firstLine="210"/>
        <w:rPr>
          <w:rFonts w:hAnsi="HG丸ｺﾞｼｯｸM-PRO"/>
          <w:szCs w:val="21"/>
        </w:rPr>
      </w:pPr>
    </w:p>
    <w:p w14:paraId="609F4CF8" w14:textId="77777777" w:rsidR="00721082" w:rsidRPr="00863505" w:rsidRDefault="00721082" w:rsidP="00721082">
      <w:pPr>
        <w:pStyle w:val="40"/>
        <w:ind w:leftChars="0" w:left="0" w:firstLine="210"/>
      </w:pPr>
      <w:r w:rsidRPr="00863505">
        <w:rPr>
          <w:noProof/>
        </w:rPr>
        <w:drawing>
          <wp:inline distT="0" distB="0" distL="0" distR="0" wp14:anchorId="7F876379" wp14:editId="32FB7C55">
            <wp:extent cx="6188710" cy="3595370"/>
            <wp:effectExtent l="0" t="0" r="2540" b="5080"/>
            <wp:docPr id="240728743" name="図 249" descr="図 3.6 17　各種データの活用と保存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28743" name="図 249" descr="図 3.6 17　各種データの活用と保存先"/>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88710" cy="3595370"/>
                    </a:xfrm>
                    <a:prstGeom prst="rect">
                      <a:avLst/>
                    </a:prstGeom>
                    <a:noFill/>
                    <a:ln>
                      <a:noFill/>
                    </a:ln>
                  </pic:spPr>
                </pic:pic>
              </a:graphicData>
            </a:graphic>
          </wp:inline>
        </w:drawing>
      </w:r>
    </w:p>
    <w:p w14:paraId="5A58C0AD" w14:textId="052C9C49" w:rsidR="00721082" w:rsidRPr="00863505" w:rsidRDefault="00B955E7" w:rsidP="00B955E7">
      <w:pPr>
        <w:pStyle w:val="ac"/>
        <w:rPr>
          <w:szCs w:val="21"/>
        </w:rPr>
      </w:pPr>
      <w:bookmarkStart w:id="33" w:name="_Ref185428790"/>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662F57">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662F57">
        <w:rPr>
          <w:noProof/>
          <w:szCs w:val="21"/>
        </w:rPr>
        <w:t>17</w:t>
      </w:r>
      <w:r w:rsidR="0040055F" w:rsidRPr="00863505">
        <w:rPr>
          <w:szCs w:val="21"/>
        </w:rPr>
        <w:fldChar w:fldCharType="end"/>
      </w:r>
      <w:bookmarkEnd w:id="33"/>
      <w:r w:rsidR="00721082" w:rsidRPr="00863505">
        <w:rPr>
          <w:rFonts w:hint="eastAsia"/>
          <w:szCs w:val="21"/>
        </w:rPr>
        <w:t xml:space="preserve">　各種</w:t>
      </w:r>
      <w:r w:rsidR="00721082" w:rsidRPr="00863505">
        <w:rPr>
          <w:szCs w:val="21"/>
        </w:rPr>
        <w:t>データ</w:t>
      </w:r>
      <w:r w:rsidR="00721082" w:rsidRPr="00863505">
        <w:rPr>
          <w:rFonts w:hint="eastAsia"/>
          <w:szCs w:val="21"/>
        </w:rPr>
        <w:t>の活用と</w:t>
      </w:r>
      <w:r w:rsidR="00721082" w:rsidRPr="00863505">
        <w:rPr>
          <w:szCs w:val="21"/>
        </w:rPr>
        <w:t>保存先</w:t>
      </w:r>
    </w:p>
    <w:p w14:paraId="19E48CFC" w14:textId="77777777" w:rsidR="00721082" w:rsidRPr="00863505" w:rsidRDefault="00721082" w:rsidP="00721082">
      <w:pPr>
        <w:pStyle w:val="40"/>
        <w:ind w:leftChars="0" w:left="0" w:firstLine="210"/>
        <w:jc w:val="center"/>
      </w:pPr>
    </w:p>
    <w:p w14:paraId="700154BE" w14:textId="5CE7C722" w:rsidR="00721082" w:rsidRPr="00863505" w:rsidRDefault="00721082" w:rsidP="009B4FFB">
      <w:pPr>
        <w:pStyle w:val="5"/>
        <w:ind w:left="922"/>
      </w:pPr>
      <w:r w:rsidRPr="00863505">
        <w:rPr>
          <w:rFonts w:hint="eastAsia"/>
        </w:rPr>
        <w:t>データ蓄積・管理ルールの確立</w:t>
      </w:r>
    </w:p>
    <w:p w14:paraId="39BC81DB" w14:textId="20D01049"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点検や補修等の履歴などのデータは、電子データを基本とし、その取扱いルールを明確にすることが重要である。以下に基本的な考え方を示す。</w:t>
      </w:r>
    </w:p>
    <w:p w14:paraId="6234226D" w14:textId="77777777" w:rsidR="00B955E7" w:rsidRPr="00863505" w:rsidRDefault="00B955E7" w:rsidP="00B955E7">
      <w:pPr>
        <w:pStyle w:val="50"/>
        <w:ind w:leftChars="450" w:left="1155" w:hangingChars="100" w:hanging="210"/>
      </w:pPr>
      <w:r w:rsidRPr="00863505">
        <w:rPr>
          <w:rFonts w:hint="eastAsia"/>
        </w:rPr>
        <w:t>・基礎データは、事務所毎に業務ごとに分類し、管理・蓄積を行う。</w:t>
      </w:r>
    </w:p>
    <w:p w14:paraId="05198AA4" w14:textId="77777777" w:rsidR="00B955E7" w:rsidRPr="00863505" w:rsidRDefault="00B955E7" w:rsidP="00B955E7">
      <w:pPr>
        <w:pStyle w:val="50"/>
        <w:ind w:leftChars="450" w:left="1155" w:hangingChars="100" w:hanging="210"/>
      </w:pPr>
      <w:r w:rsidRPr="00863505">
        <w:rPr>
          <w:rFonts w:hint="eastAsia"/>
        </w:rPr>
        <w:t>・現況調査票は基礎データを元に設備毎に管理・蓄積を行う。</w:t>
      </w:r>
    </w:p>
    <w:p w14:paraId="073F9FDE" w14:textId="3FE85D4A" w:rsidR="00B955E7" w:rsidRPr="00863505" w:rsidRDefault="00B955E7" w:rsidP="00B955E7">
      <w:pPr>
        <w:pStyle w:val="50"/>
        <w:ind w:leftChars="450" w:left="1155" w:hangingChars="100" w:hanging="210"/>
      </w:pPr>
      <w:r w:rsidRPr="00863505">
        <w:rPr>
          <w:rFonts w:hint="eastAsia"/>
        </w:rPr>
        <w:t>・各事務所は、データを管理する管理責任者を定める。管理責任者は、適宜データの入力（蓄積）状況を管理するとともに予算要求時または年度末に蓄積状況を確認する。</w:t>
      </w:r>
    </w:p>
    <w:p w14:paraId="1F216E09" w14:textId="7F6CD25C" w:rsidR="00B955E7" w:rsidRPr="00863505" w:rsidRDefault="00B955E7" w:rsidP="00B955E7">
      <w:pPr>
        <w:pStyle w:val="50"/>
        <w:ind w:leftChars="450" w:left="1155" w:hangingChars="100" w:hanging="210"/>
      </w:pPr>
      <w:r w:rsidRPr="00863505">
        <w:rPr>
          <w:rFonts w:hint="eastAsia"/>
        </w:rPr>
        <w:t>・河川室は、事務所毎に管理・蓄積されたデータの内、維持管理DBシステムに保存されるデータについて、年度末に蓄積状況を確認する。</w:t>
      </w:r>
    </w:p>
    <w:p w14:paraId="098296DE" w14:textId="09E955CE" w:rsidR="00B955E7" w:rsidRPr="00863505" w:rsidRDefault="00B955E7" w:rsidP="00B955E7">
      <w:pPr>
        <w:pStyle w:val="50"/>
        <w:ind w:leftChars="450" w:left="1155" w:hangingChars="100" w:hanging="210"/>
      </w:pPr>
      <w:r w:rsidRPr="00863505">
        <w:rPr>
          <w:rFonts w:hint="eastAsia"/>
        </w:rPr>
        <w:t>・データ蓄積、管理は維持管理DBシステムの活用を原則とする。</w:t>
      </w:r>
    </w:p>
    <w:p w14:paraId="32516EF5" w14:textId="187CE1A6" w:rsidR="00721082" w:rsidRPr="00863505" w:rsidRDefault="00721082" w:rsidP="00721082">
      <w:pPr>
        <w:pStyle w:val="80"/>
        <w:spacing w:after="72"/>
        <w:ind w:left="945" w:firstLine="210"/>
      </w:pPr>
    </w:p>
    <w:p w14:paraId="791A7A8D" w14:textId="77777777" w:rsidR="00721082" w:rsidRPr="00863505" w:rsidRDefault="00721082" w:rsidP="00721082">
      <w:pPr>
        <w:pStyle w:val="80"/>
        <w:spacing w:after="72"/>
        <w:ind w:left="945" w:firstLine="210"/>
      </w:pPr>
      <w:r w:rsidRPr="00863505">
        <w:br w:type="page"/>
      </w:r>
    </w:p>
    <w:p w14:paraId="07DC735B" w14:textId="21DF0FE9" w:rsidR="00721082" w:rsidRPr="00863505" w:rsidRDefault="0040055F" w:rsidP="0040055F">
      <w:pPr>
        <w:pStyle w:val="ac"/>
      </w:pPr>
      <w:r w:rsidRPr="00863505">
        <w:lastRenderedPageBreak/>
        <w:t xml:space="preserve">表 </w:t>
      </w:r>
      <w:fldSimple w:instr=" STYLEREF 2 \s ">
        <w:r w:rsidR="00662F57">
          <w:rPr>
            <w:noProof/>
          </w:rPr>
          <w:t>3.6</w:t>
        </w:r>
      </w:fldSimple>
      <w:r w:rsidR="00606F16" w:rsidRPr="00863505">
        <w:noBreakHyphen/>
      </w:r>
      <w:fldSimple w:instr=" SEQ 表 \* ARABIC \s 2 ">
        <w:r w:rsidR="00662F57">
          <w:rPr>
            <w:noProof/>
          </w:rPr>
          <w:t>18</w:t>
        </w:r>
      </w:fldSimple>
      <w:r w:rsidR="00721082" w:rsidRPr="00863505">
        <w:rPr>
          <w:rFonts w:hint="eastAsia"/>
        </w:rPr>
        <w:t xml:space="preserve">　データ蓄積・管理体制</w:t>
      </w:r>
    </w:p>
    <w:tbl>
      <w:tblPr>
        <w:tblW w:w="878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84"/>
        <w:gridCol w:w="2552"/>
        <w:gridCol w:w="709"/>
        <w:gridCol w:w="992"/>
        <w:gridCol w:w="1417"/>
        <w:gridCol w:w="1134"/>
      </w:tblGrid>
      <w:tr w:rsidR="00863505" w:rsidRPr="00863505" w14:paraId="60BA63C8" w14:textId="77777777" w:rsidTr="0040055F">
        <w:trPr>
          <w:cantSplit/>
        </w:trPr>
        <w:tc>
          <w:tcPr>
            <w:tcW w:w="1984" w:type="dxa"/>
            <w:tcBorders>
              <w:left w:val="single" w:sz="4" w:space="0" w:color="auto"/>
              <w:bottom w:val="double" w:sz="4" w:space="0" w:color="auto"/>
              <w:right w:val="single" w:sz="4" w:space="0" w:color="auto"/>
            </w:tcBorders>
            <w:shd w:val="clear" w:color="auto" w:fill="D9D9D9" w:themeFill="background1" w:themeFillShade="D9"/>
          </w:tcPr>
          <w:p w14:paraId="2F420E8D" w14:textId="77777777" w:rsidR="00721082" w:rsidRPr="00863505" w:rsidRDefault="00721082" w:rsidP="0019407B">
            <w:pPr>
              <w:jc w:val="center"/>
              <w:rPr>
                <w:rFonts w:hAnsi="HG丸ｺﾞｼｯｸM-PRO"/>
                <w:sz w:val="20"/>
              </w:rPr>
            </w:pPr>
            <w:r w:rsidRPr="00863505">
              <w:rPr>
                <w:rFonts w:hAnsi="HG丸ｺﾞｼｯｸM-PRO" w:hint="eastAsia"/>
                <w:sz w:val="20"/>
              </w:rPr>
              <w:t>データ</w:t>
            </w:r>
          </w:p>
          <w:p w14:paraId="1434FC4F" w14:textId="77777777" w:rsidR="00721082" w:rsidRPr="00863505" w:rsidRDefault="00721082" w:rsidP="0019407B">
            <w:pPr>
              <w:jc w:val="center"/>
              <w:rPr>
                <w:rFonts w:hAnsi="HG丸ｺﾞｼｯｸM-PRO"/>
                <w:sz w:val="20"/>
              </w:rPr>
            </w:pPr>
            <w:r w:rsidRPr="00863505">
              <w:rPr>
                <w:rFonts w:hAnsi="HG丸ｺﾞｼｯｸM-PRO" w:hint="eastAsia"/>
                <w:sz w:val="20"/>
              </w:rPr>
              <w:t>内　容</w:t>
            </w:r>
          </w:p>
        </w:tc>
        <w:tc>
          <w:tcPr>
            <w:tcW w:w="2552" w:type="dxa"/>
            <w:tcBorders>
              <w:left w:val="single" w:sz="4" w:space="0" w:color="auto"/>
              <w:bottom w:val="double" w:sz="4" w:space="0" w:color="auto"/>
              <w:right w:val="single" w:sz="4" w:space="0" w:color="auto"/>
            </w:tcBorders>
            <w:shd w:val="clear" w:color="auto" w:fill="D9D9D9" w:themeFill="background1" w:themeFillShade="D9"/>
            <w:vAlign w:val="center"/>
          </w:tcPr>
          <w:p w14:paraId="4FC0284F" w14:textId="77777777" w:rsidR="00721082" w:rsidRPr="00863505" w:rsidRDefault="00721082" w:rsidP="0019407B">
            <w:pPr>
              <w:jc w:val="center"/>
              <w:rPr>
                <w:rFonts w:hAnsi="HG丸ｺﾞｼｯｸM-PRO"/>
                <w:sz w:val="20"/>
              </w:rPr>
            </w:pPr>
            <w:r w:rsidRPr="00863505">
              <w:rPr>
                <w:rFonts w:hAnsi="HG丸ｺﾞｼｯｸM-PRO" w:hint="eastAsia"/>
                <w:sz w:val="20"/>
              </w:rPr>
              <w:t>管理</w:t>
            </w:r>
            <w:r w:rsidRPr="00863505">
              <w:rPr>
                <w:rFonts w:hAnsi="HG丸ｺﾞｼｯｸM-PRO"/>
                <w:sz w:val="20"/>
              </w:rPr>
              <w:t>システム（</w:t>
            </w:r>
            <w:r w:rsidRPr="00863505">
              <w:rPr>
                <w:rFonts w:hAnsi="HG丸ｺﾞｼｯｸM-PRO" w:hint="eastAsia"/>
                <w:sz w:val="20"/>
              </w:rPr>
              <w:t>保存先）</w:t>
            </w:r>
          </w:p>
        </w:tc>
        <w:tc>
          <w:tcPr>
            <w:tcW w:w="709" w:type="dxa"/>
            <w:tcBorders>
              <w:left w:val="single" w:sz="4" w:space="0" w:color="auto"/>
              <w:bottom w:val="double" w:sz="4" w:space="0" w:color="auto"/>
              <w:right w:val="single" w:sz="4" w:space="0" w:color="auto"/>
            </w:tcBorders>
            <w:shd w:val="clear" w:color="auto" w:fill="D9D9D9" w:themeFill="background1" w:themeFillShade="D9"/>
          </w:tcPr>
          <w:p w14:paraId="19D72EBA" w14:textId="77777777" w:rsidR="00721082" w:rsidRPr="00863505" w:rsidRDefault="00721082" w:rsidP="0019407B">
            <w:pPr>
              <w:jc w:val="center"/>
              <w:rPr>
                <w:rFonts w:hAnsi="HG丸ｺﾞｼｯｸM-PRO"/>
                <w:sz w:val="20"/>
              </w:rPr>
            </w:pPr>
            <w:r w:rsidRPr="00863505">
              <w:rPr>
                <w:rFonts w:hAnsi="HG丸ｺﾞｼｯｸM-PRO" w:hint="eastAsia"/>
                <w:sz w:val="20"/>
              </w:rPr>
              <w:t>蓄積頻度</w:t>
            </w:r>
          </w:p>
        </w:tc>
        <w:tc>
          <w:tcPr>
            <w:tcW w:w="992" w:type="dxa"/>
            <w:tcBorders>
              <w:left w:val="single" w:sz="4" w:space="0" w:color="auto"/>
              <w:bottom w:val="double" w:sz="4" w:space="0" w:color="auto"/>
              <w:right w:val="single" w:sz="4" w:space="0" w:color="auto"/>
            </w:tcBorders>
            <w:shd w:val="clear" w:color="auto" w:fill="D9D9D9" w:themeFill="background1" w:themeFillShade="D9"/>
          </w:tcPr>
          <w:p w14:paraId="6F2848BE" w14:textId="77777777" w:rsidR="00721082" w:rsidRPr="00863505" w:rsidRDefault="00721082" w:rsidP="0019407B">
            <w:pPr>
              <w:jc w:val="center"/>
              <w:rPr>
                <w:rFonts w:hAnsi="HG丸ｺﾞｼｯｸM-PRO"/>
                <w:sz w:val="20"/>
              </w:rPr>
            </w:pPr>
            <w:r w:rsidRPr="00863505">
              <w:rPr>
                <w:rFonts w:hAnsi="HG丸ｺﾞｼｯｸM-PRO" w:hint="eastAsia"/>
                <w:sz w:val="20"/>
              </w:rPr>
              <w:t>蓄積</w:t>
            </w:r>
          </w:p>
          <w:p w14:paraId="777BA38C" w14:textId="77777777" w:rsidR="00721082" w:rsidRPr="00863505" w:rsidRDefault="00721082" w:rsidP="0019407B">
            <w:pPr>
              <w:jc w:val="center"/>
              <w:rPr>
                <w:rFonts w:hAnsi="HG丸ｺﾞｼｯｸM-PRO"/>
                <w:sz w:val="20"/>
              </w:rPr>
            </w:pPr>
            <w:r w:rsidRPr="00863505">
              <w:rPr>
                <w:rFonts w:hAnsi="HG丸ｺﾞｼｯｸM-PRO" w:hint="eastAsia"/>
                <w:sz w:val="20"/>
              </w:rPr>
              <w:t>担当</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14:paraId="5D3E1BE2" w14:textId="77777777" w:rsidR="00721082" w:rsidRPr="00863505" w:rsidRDefault="00721082" w:rsidP="0019407B">
            <w:pPr>
              <w:jc w:val="center"/>
              <w:rPr>
                <w:rFonts w:hAnsi="HG丸ｺﾞｼｯｸM-PRO"/>
                <w:sz w:val="20"/>
              </w:rPr>
            </w:pPr>
            <w:r w:rsidRPr="00863505">
              <w:rPr>
                <w:rFonts w:hAnsi="HG丸ｺﾞｼｯｸM-PRO" w:hint="eastAsia"/>
                <w:sz w:val="20"/>
              </w:rPr>
              <w:t>確認</w:t>
            </w:r>
          </w:p>
          <w:p w14:paraId="32C087D7" w14:textId="77777777" w:rsidR="00721082" w:rsidRPr="00863505" w:rsidRDefault="00721082" w:rsidP="0019407B">
            <w:pPr>
              <w:jc w:val="center"/>
              <w:rPr>
                <w:rFonts w:hAnsi="HG丸ｺﾞｼｯｸM-PRO"/>
                <w:sz w:val="20"/>
              </w:rPr>
            </w:pPr>
            <w:r w:rsidRPr="00863505">
              <w:rPr>
                <w:rFonts w:hAnsi="HG丸ｺﾞｼｯｸM-PRO" w:hint="eastAsia"/>
                <w:sz w:val="20"/>
              </w:rPr>
              <w:t>時期</w:t>
            </w:r>
          </w:p>
        </w:tc>
        <w:tc>
          <w:tcPr>
            <w:tcW w:w="1134" w:type="dxa"/>
            <w:tcBorders>
              <w:left w:val="single" w:sz="4" w:space="0" w:color="auto"/>
              <w:bottom w:val="double" w:sz="4" w:space="0" w:color="auto"/>
              <w:right w:val="single" w:sz="4" w:space="0" w:color="000000"/>
            </w:tcBorders>
            <w:shd w:val="clear" w:color="auto" w:fill="D9D9D9" w:themeFill="background1" w:themeFillShade="D9"/>
          </w:tcPr>
          <w:p w14:paraId="1F281BAC" w14:textId="77777777" w:rsidR="00721082" w:rsidRPr="00863505" w:rsidRDefault="00721082" w:rsidP="0019407B">
            <w:pPr>
              <w:jc w:val="center"/>
              <w:rPr>
                <w:rFonts w:hAnsi="HG丸ｺﾞｼｯｸM-PRO"/>
                <w:sz w:val="20"/>
              </w:rPr>
            </w:pPr>
            <w:r w:rsidRPr="00863505">
              <w:rPr>
                <w:rFonts w:hAnsi="HG丸ｺﾞｼｯｸM-PRO" w:hint="eastAsia"/>
                <w:sz w:val="20"/>
              </w:rPr>
              <w:t>備考</w:t>
            </w:r>
          </w:p>
        </w:tc>
      </w:tr>
      <w:tr w:rsidR="00863505" w:rsidRPr="00863505" w14:paraId="1EA7E60F" w14:textId="77777777" w:rsidTr="0040055F">
        <w:trPr>
          <w:cantSplit/>
          <w:trHeight w:val="251"/>
        </w:trPr>
        <w:tc>
          <w:tcPr>
            <w:tcW w:w="1984" w:type="dxa"/>
            <w:tcBorders>
              <w:top w:val="double" w:sz="4" w:space="0" w:color="auto"/>
            </w:tcBorders>
          </w:tcPr>
          <w:p w14:paraId="6992E8BD" w14:textId="77777777" w:rsidR="00721082" w:rsidRPr="00863505" w:rsidRDefault="00721082" w:rsidP="0019407B">
            <w:pPr>
              <w:rPr>
                <w:rFonts w:hAnsi="HG丸ｺﾞｼｯｸM-PRO"/>
                <w:sz w:val="20"/>
              </w:rPr>
            </w:pPr>
            <w:r w:rsidRPr="00863505">
              <w:rPr>
                <w:rFonts w:hAnsi="HG丸ｺﾞｼｯｸM-PRO" w:hint="eastAsia"/>
                <w:sz w:val="20"/>
              </w:rPr>
              <w:t>施設カルテ</w:t>
            </w:r>
          </w:p>
        </w:tc>
        <w:tc>
          <w:tcPr>
            <w:tcW w:w="2552" w:type="dxa"/>
            <w:tcBorders>
              <w:top w:val="double" w:sz="4" w:space="0" w:color="auto"/>
            </w:tcBorders>
          </w:tcPr>
          <w:p w14:paraId="43F788E1" w14:textId="77777777" w:rsidR="00721082" w:rsidRPr="00863505" w:rsidRDefault="00721082" w:rsidP="0019407B">
            <w:pPr>
              <w:rPr>
                <w:rFonts w:hAnsi="HG丸ｺﾞｼｯｸM-PRO"/>
                <w:sz w:val="20"/>
              </w:rPr>
            </w:pPr>
            <w:r w:rsidRPr="00863505">
              <w:rPr>
                <w:rFonts w:hAnsi="HG丸ｺﾞｼｯｸM-PRO" w:hint="eastAsia"/>
                <w:sz w:val="20"/>
              </w:rPr>
              <w:t>維持管理DBシステム</w:t>
            </w:r>
          </w:p>
        </w:tc>
        <w:tc>
          <w:tcPr>
            <w:tcW w:w="709" w:type="dxa"/>
            <w:tcBorders>
              <w:top w:val="double" w:sz="4" w:space="0" w:color="auto"/>
            </w:tcBorders>
          </w:tcPr>
          <w:p w14:paraId="0A4B0100" w14:textId="77777777" w:rsidR="00721082" w:rsidRPr="00863505" w:rsidRDefault="00721082" w:rsidP="0019407B">
            <w:pPr>
              <w:rPr>
                <w:rFonts w:hAnsi="HG丸ｺﾞｼｯｸM-PRO"/>
                <w:sz w:val="20"/>
              </w:rPr>
            </w:pPr>
            <w:r w:rsidRPr="00863505">
              <w:rPr>
                <w:rFonts w:hAnsi="HG丸ｺﾞｼｯｸM-PRO" w:hint="eastAsia"/>
                <w:sz w:val="20"/>
              </w:rPr>
              <w:t>都度</w:t>
            </w:r>
          </w:p>
        </w:tc>
        <w:tc>
          <w:tcPr>
            <w:tcW w:w="992" w:type="dxa"/>
            <w:tcBorders>
              <w:top w:val="double" w:sz="4" w:space="0" w:color="auto"/>
            </w:tcBorders>
          </w:tcPr>
          <w:p w14:paraId="7A7207A2" w14:textId="77777777" w:rsidR="00721082" w:rsidRPr="00863505" w:rsidRDefault="00721082" w:rsidP="0019407B">
            <w:pPr>
              <w:rPr>
                <w:rFonts w:hAnsi="HG丸ｺﾞｼｯｸM-PRO"/>
                <w:sz w:val="20"/>
              </w:rPr>
            </w:pPr>
            <w:r w:rsidRPr="00863505">
              <w:rPr>
                <w:rFonts w:hAnsi="HG丸ｺﾞｼｯｸM-PRO" w:hint="eastAsia"/>
                <w:sz w:val="20"/>
              </w:rPr>
              <w:t>事務所</w:t>
            </w:r>
          </w:p>
        </w:tc>
        <w:tc>
          <w:tcPr>
            <w:tcW w:w="1417" w:type="dxa"/>
            <w:tcBorders>
              <w:top w:val="double" w:sz="4" w:space="0" w:color="auto"/>
            </w:tcBorders>
          </w:tcPr>
          <w:p w14:paraId="039BB942" w14:textId="77777777" w:rsidR="00721082" w:rsidRPr="00863505" w:rsidRDefault="00721082" w:rsidP="0019407B">
            <w:pPr>
              <w:rPr>
                <w:rFonts w:hAnsi="HG丸ｺﾞｼｯｸM-PRO"/>
                <w:sz w:val="20"/>
              </w:rPr>
            </w:pPr>
            <w:r w:rsidRPr="00863505">
              <w:rPr>
                <w:rFonts w:hAnsi="HG丸ｺﾞｼｯｸM-PRO" w:hint="eastAsia"/>
                <w:sz w:val="20"/>
              </w:rPr>
              <w:t>予算要求時</w:t>
            </w:r>
          </w:p>
        </w:tc>
        <w:tc>
          <w:tcPr>
            <w:tcW w:w="1134" w:type="dxa"/>
            <w:tcBorders>
              <w:top w:val="double" w:sz="4" w:space="0" w:color="auto"/>
            </w:tcBorders>
          </w:tcPr>
          <w:p w14:paraId="081EBF92" w14:textId="77777777" w:rsidR="00721082" w:rsidRPr="00863505" w:rsidRDefault="00721082" w:rsidP="0019407B">
            <w:pPr>
              <w:rPr>
                <w:rFonts w:hAnsi="HG丸ｺﾞｼｯｸM-PRO"/>
                <w:sz w:val="20"/>
              </w:rPr>
            </w:pPr>
          </w:p>
        </w:tc>
      </w:tr>
      <w:tr w:rsidR="00863505" w:rsidRPr="00863505" w14:paraId="47D4D427" w14:textId="77777777" w:rsidTr="0040055F">
        <w:trPr>
          <w:cantSplit/>
          <w:trHeight w:val="279"/>
        </w:trPr>
        <w:tc>
          <w:tcPr>
            <w:tcW w:w="1984" w:type="dxa"/>
          </w:tcPr>
          <w:p w14:paraId="2A3192C2" w14:textId="77777777" w:rsidR="00721082" w:rsidRPr="00863505" w:rsidRDefault="00721082" w:rsidP="0019407B">
            <w:pPr>
              <w:rPr>
                <w:rFonts w:hAnsi="HG丸ｺﾞｼｯｸM-PRO"/>
                <w:sz w:val="20"/>
              </w:rPr>
            </w:pPr>
            <w:r w:rsidRPr="00863505">
              <w:rPr>
                <w:rFonts w:hAnsi="HG丸ｺﾞｼｯｸM-PRO" w:hint="eastAsia"/>
                <w:sz w:val="20"/>
              </w:rPr>
              <w:t>現況調査結果</w:t>
            </w:r>
          </w:p>
        </w:tc>
        <w:tc>
          <w:tcPr>
            <w:tcW w:w="2552" w:type="dxa"/>
          </w:tcPr>
          <w:p w14:paraId="4AD7F6FD" w14:textId="77777777" w:rsidR="00721082" w:rsidRPr="00863505" w:rsidRDefault="00721082" w:rsidP="0019407B">
            <w:pPr>
              <w:rPr>
                <w:rFonts w:hAnsi="HG丸ｺﾞｼｯｸM-PRO"/>
                <w:sz w:val="20"/>
              </w:rPr>
            </w:pPr>
            <w:r w:rsidRPr="00863505">
              <w:rPr>
                <w:rFonts w:hAnsi="HG丸ｺﾞｼｯｸM-PRO" w:hint="eastAsia"/>
                <w:sz w:val="20"/>
              </w:rPr>
              <w:t>維持管理DBシステム</w:t>
            </w:r>
          </w:p>
        </w:tc>
        <w:tc>
          <w:tcPr>
            <w:tcW w:w="709" w:type="dxa"/>
          </w:tcPr>
          <w:p w14:paraId="5A2B31EF" w14:textId="77777777" w:rsidR="00721082" w:rsidRPr="00863505" w:rsidRDefault="00721082" w:rsidP="0019407B">
            <w:pPr>
              <w:rPr>
                <w:rFonts w:hAnsi="HG丸ｺﾞｼｯｸM-PRO"/>
                <w:sz w:val="20"/>
              </w:rPr>
            </w:pPr>
            <w:r w:rsidRPr="00863505">
              <w:rPr>
                <w:rFonts w:hAnsi="HG丸ｺﾞｼｯｸM-PRO" w:hint="eastAsia"/>
                <w:sz w:val="20"/>
              </w:rPr>
              <w:t>１年</w:t>
            </w:r>
          </w:p>
        </w:tc>
        <w:tc>
          <w:tcPr>
            <w:tcW w:w="992" w:type="dxa"/>
          </w:tcPr>
          <w:p w14:paraId="4627787D" w14:textId="77777777" w:rsidR="00721082" w:rsidRPr="00863505" w:rsidRDefault="00721082" w:rsidP="0019407B">
            <w:pPr>
              <w:rPr>
                <w:rFonts w:hAnsi="HG丸ｺﾞｼｯｸM-PRO"/>
                <w:sz w:val="20"/>
              </w:rPr>
            </w:pPr>
            <w:r w:rsidRPr="00863505">
              <w:rPr>
                <w:rFonts w:hAnsi="HG丸ｺﾞｼｯｸM-PRO" w:hint="eastAsia"/>
                <w:sz w:val="20"/>
              </w:rPr>
              <w:t>事務所</w:t>
            </w:r>
          </w:p>
        </w:tc>
        <w:tc>
          <w:tcPr>
            <w:tcW w:w="1417" w:type="dxa"/>
          </w:tcPr>
          <w:p w14:paraId="73462501" w14:textId="77777777" w:rsidR="00721082" w:rsidRPr="00863505" w:rsidRDefault="00721082" w:rsidP="0019407B">
            <w:pPr>
              <w:rPr>
                <w:rFonts w:hAnsi="HG丸ｺﾞｼｯｸM-PRO"/>
                <w:sz w:val="20"/>
              </w:rPr>
            </w:pPr>
            <w:r w:rsidRPr="00863505">
              <w:rPr>
                <w:rFonts w:hAnsi="HG丸ｺﾞｼｯｸM-PRO" w:hint="eastAsia"/>
                <w:sz w:val="20"/>
              </w:rPr>
              <w:t>予算要求時</w:t>
            </w:r>
          </w:p>
        </w:tc>
        <w:tc>
          <w:tcPr>
            <w:tcW w:w="1134" w:type="dxa"/>
          </w:tcPr>
          <w:p w14:paraId="65069025" w14:textId="77777777" w:rsidR="00721082" w:rsidRPr="00863505" w:rsidRDefault="00721082" w:rsidP="0019407B">
            <w:pPr>
              <w:rPr>
                <w:rFonts w:hAnsi="HG丸ｺﾞｼｯｸM-PRO"/>
                <w:sz w:val="20"/>
              </w:rPr>
            </w:pPr>
          </w:p>
        </w:tc>
      </w:tr>
      <w:tr w:rsidR="00721082" w:rsidRPr="00863505" w14:paraId="5B8E90A1" w14:textId="77777777" w:rsidTr="0040055F">
        <w:trPr>
          <w:cantSplit/>
          <w:trHeight w:val="279"/>
        </w:trPr>
        <w:tc>
          <w:tcPr>
            <w:tcW w:w="1984" w:type="dxa"/>
          </w:tcPr>
          <w:p w14:paraId="4ADBA78C" w14:textId="77777777" w:rsidR="00721082" w:rsidRPr="00863505" w:rsidRDefault="00721082" w:rsidP="0019407B">
            <w:pPr>
              <w:rPr>
                <w:rFonts w:hAnsi="HG丸ｺﾞｼｯｸM-PRO"/>
                <w:sz w:val="20"/>
              </w:rPr>
            </w:pPr>
            <w:r w:rsidRPr="00863505">
              <w:rPr>
                <w:rFonts w:hAnsi="HG丸ｺﾞｼｯｸM-PRO" w:hint="eastAsia"/>
                <w:sz w:val="20"/>
              </w:rPr>
              <w:t>点検・補修履歴等</w:t>
            </w:r>
          </w:p>
        </w:tc>
        <w:tc>
          <w:tcPr>
            <w:tcW w:w="2552" w:type="dxa"/>
          </w:tcPr>
          <w:p w14:paraId="67B7755B" w14:textId="77777777" w:rsidR="00721082" w:rsidRPr="00863505" w:rsidRDefault="00721082" w:rsidP="0019407B">
            <w:pPr>
              <w:rPr>
                <w:rFonts w:hAnsi="HG丸ｺﾞｼｯｸM-PRO"/>
                <w:sz w:val="20"/>
              </w:rPr>
            </w:pPr>
            <w:r w:rsidRPr="00863505">
              <w:rPr>
                <w:rFonts w:hAnsi="HG丸ｺﾞｼｯｸM-PRO" w:hint="eastAsia"/>
                <w:sz w:val="20"/>
              </w:rPr>
              <w:t>維持管理DBシステム</w:t>
            </w:r>
          </w:p>
        </w:tc>
        <w:tc>
          <w:tcPr>
            <w:tcW w:w="709" w:type="dxa"/>
          </w:tcPr>
          <w:p w14:paraId="041E198D" w14:textId="77777777" w:rsidR="00721082" w:rsidRPr="00863505" w:rsidRDefault="00721082" w:rsidP="0019407B">
            <w:pPr>
              <w:rPr>
                <w:rFonts w:hAnsi="HG丸ｺﾞｼｯｸM-PRO"/>
                <w:sz w:val="20"/>
              </w:rPr>
            </w:pPr>
            <w:r w:rsidRPr="00863505">
              <w:rPr>
                <w:rFonts w:hAnsi="HG丸ｺﾞｼｯｸM-PRO" w:hint="eastAsia"/>
                <w:sz w:val="20"/>
              </w:rPr>
              <w:t>都度</w:t>
            </w:r>
          </w:p>
        </w:tc>
        <w:tc>
          <w:tcPr>
            <w:tcW w:w="992" w:type="dxa"/>
          </w:tcPr>
          <w:p w14:paraId="11C6E282" w14:textId="77777777" w:rsidR="00721082" w:rsidRPr="00863505" w:rsidRDefault="00721082" w:rsidP="0019407B">
            <w:pPr>
              <w:rPr>
                <w:rFonts w:hAnsi="HG丸ｺﾞｼｯｸM-PRO"/>
                <w:sz w:val="20"/>
              </w:rPr>
            </w:pPr>
            <w:r w:rsidRPr="00863505">
              <w:rPr>
                <w:rFonts w:hAnsi="HG丸ｺﾞｼｯｸM-PRO" w:hint="eastAsia"/>
                <w:sz w:val="20"/>
              </w:rPr>
              <w:t>事務所</w:t>
            </w:r>
          </w:p>
        </w:tc>
        <w:tc>
          <w:tcPr>
            <w:tcW w:w="1417" w:type="dxa"/>
          </w:tcPr>
          <w:p w14:paraId="15EC561E" w14:textId="77777777" w:rsidR="00721082" w:rsidRPr="00863505" w:rsidRDefault="00721082" w:rsidP="0019407B">
            <w:pPr>
              <w:rPr>
                <w:rFonts w:hAnsi="HG丸ｺﾞｼｯｸM-PRO"/>
                <w:sz w:val="20"/>
              </w:rPr>
            </w:pPr>
            <w:r w:rsidRPr="00863505">
              <w:rPr>
                <w:rFonts w:hAnsi="HG丸ｺﾞｼｯｸM-PRO" w:hint="eastAsia"/>
                <w:sz w:val="20"/>
              </w:rPr>
              <w:t>年度末</w:t>
            </w:r>
          </w:p>
        </w:tc>
        <w:tc>
          <w:tcPr>
            <w:tcW w:w="1134" w:type="dxa"/>
          </w:tcPr>
          <w:p w14:paraId="26B07BEA" w14:textId="77777777" w:rsidR="00721082" w:rsidRPr="00863505" w:rsidRDefault="00721082" w:rsidP="0019407B">
            <w:pPr>
              <w:rPr>
                <w:rFonts w:hAnsi="HG丸ｺﾞｼｯｸM-PRO"/>
                <w:sz w:val="20"/>
              </w:rPr>
            </w:pPr>
          </w:p>
        </w:tc>
      </w:tr>
    </w:tbl>
    <w:p w14:paraId="074F5B6A" w14:textId="77777777" w:rsidR="00721082" w:rsidRPr="00863505" w:rsidRDefault="00721082" w:rsidP="00721082">
      <w:pPr>
        <w:ind w:firstLine="440"/>
        <w:rPr>
          <w:rFonts w:hAnsi="HG丸ｺﾞｼｯｸM-PRO"/>
          <w:sz w:val="22"/>
          <w:szCs w:val="22"/>
        </w:rPr>
      </w:pPr>
    </w:p>
    <w:p w14:paraId="0A72ACB4" w14:textId="77777777" w:rsidR="00721082" w:rsidRPr="00863505" w:rsidRDefault="00721082" w:rsidP="00721082">
      <w:pPr>
        <w:rPr>
          <w:rFonts w:hAnsi="HG丸ｺﾞｼｯｸM-PRO"/>
          <w:sz w:val="22"/>
          <w:szCs w:val="22"/>
        </w:rPr>
      </w:pPr>
      <w:r w:rsidRPr="00863505">
        <w:rPr>
          <w:rFonts w:hAnsi="HG丸ｺﾞｼｯｸM-PRO"/>
          <w:sz w:val="22"/>
          <w:szCs w:val="22"/>
        </w:rPr>
        <w:br w:type="page"/>
      </w:r>
    </w:p>
    <w:p w14:paraId="6C583BE5" w14:textId="37193C50" w:rsidR="00721082" w:rsidRPr="00863505" w:rsidRDefault="00721082" w:rsidP="00E60046">
      <w:pPr>
        <w:pStyle w:val="3"/>
        <w:ind w:left="1018"/>
      </w:pPr>
      <w:bookmarkStart w:id="34" w:name="_Toc187228402"/>
      <w:r w:rsidRPr="00863505">
        <w:rPr>
          <w:rFonts w:hint="eastAsia"/>
        </w:rPr>
        <w:lastRenderedPageBreak/>
        <w:t>長寿命化に資する工夫</w:t>
      </w:r>
      <w:bookmarkEnd w:id="34"/>
    </w:p>
    <w:p w14:paraId="39885842" w14:textId="6D219CCA" w:rsidR="0040055F" w:rsidRPr="00863505" w:rsidRDefault="0040055F" w:rsidP="0040055F">
      <w:pPr>
        <w:pStyle w:val="30"/>
        <w:ind w:left="105" w:firstLine="210"/>
      </w:pPr>
      <w:r w:rsidRPr="00863505">
        <w:rPr>
          <w:rFonts w:hAnsi="HG丸ｺﾞｼｯｸM-PRO" w:hint="eastAsia"/>
          <w:szCs w:val="21"/>
        </w:rPr>
        <w:t>建設および補修・補強の計画、設計等の段階においては、最小限の維持管理でこれまで以上に施設の長寿命化が実現できる新たな技術、材料、工法の活用を検討し、ライフサイクルコストの縮減を図る必要がある。また、長寿命化やコスト縮減のための工夫に関する情報を共有化するとともに、その中で、効率性に優れているものや高い効果が得られ、汎用性の高いもの等については仕様書等で標準化する。また、河川管理施設に係る機械・電気設備については防災機能に支障を来たす事なく長寿命化及び更新工事ができるような構造となるよう工夫する。</w:t>
      </w:r>
    </w:p>
    <w:p w14:paraId="3AB79968" w14:textId="77777777" w:rsidR="00721082" w:rsidRPr="00863505" w:rsidRDefault="00721082" w:rsidP="00721082">
      <w:pPr>
        <w:rPr>
          <w:rFonts w:hAnsi="HG丸ｺﾞｼｯｸM-PRO"/>
          <w:szCs w:val="21"/>
        </w:rPr>
      </w:pPr>
    </w:p>
    <w:p w14:paraId="30850B71" w14:textId="5B30709F" w:rsidR="00721082" w:rsidRPr="00863505" w:rsidRDefault="00721082" w:rsidP="00E60046">
      <w:pPr>
        <w:pStyle w:val="4"/>
        <w:ind w:left="885"/>
        <w:rPr>
          <w:u w:val="none"/>
        </w:rPr>
      </w:pPr>
      <w:r w:rsidRPr="00863505">
        <w:rPr>
          <w:rFonts w:hint="eastAsia"/>
          <w:u w:val="none"/>
        </w:rPr>
        <w:t>ライフサイクルコスト縮減</w:t>
      </w:r>
    </w:p>
    <w:p w14:paraId="7D379B65" w14:textId="3F6AFC71" w:rsidR="0040055F" w:rsidRPr="00863505" w:rsidRDefault="0040055F" w:rsidP="0040055F">
      <w:pPr>
        <w:pStyle w:val="40"/>
        <w:ind w:left="420" w:firstLine="210"/>
      </w:pPr>
      <w:r w:rsidRPr="00863505">
        <w:rPr>
          <w:rFonts w:hAnsi="HG丸ｺﾞｼｯｸM-PRO" w:hint="eastAsia"/>
          <w:szCs w:val="21"/>
        </w:rPr>
        <w:t>建設および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635734C3" w14:textId="066358F1" w:rsidR="00721082" w:rsidRPr="00863505" w:rsidRDefault="00EC2678" w:rsidP="00721082">
      <w:pPr>
        <w:rPr>
          <w:rFonts w:hAnsi="HG丸ｺﾞｼｯｸM-PRO"/>
        </w:rPr>
      </w:pPr>
      <w:r w:rsidRPr="00863505">
        <w:rPr>
          <w:rFonts w:hAnsi="HG丸ｺﾞｼｯｸM-PRO" w:hint="eastAsia"/>
          <w:noProof/>
        </w:rPr>
        <mc:AlternateContent>
          <mc:Choice Requires="wpg">
            <w:drawing>
              <wp:anchor distT="0" distB="0" distL="114300" distR="114300" simplePos="0" relativeHeight="252144640" behindDoc="0" locked="0" layoutInCell="1" allowOverlap="1" wp14:anchorId="08E8B397" wp14:editId="61B1BAE7">
                <wp:simplePos x="0" y="0"/>
                <wp:positionH relativeFrom="column">
                  <wp:posOffset>-9698</wp:posOffset>
                </wp:positionH>
                <wp:positionV relativeFrom="paragraph">
                  <wp:posOffset>116205</wp:posOffset>
                </wp:positionV>
                <wp:extent cx="5885234" cy="1838527"/>
                <wp:effectExtent l="0" t="0" r="1270" b="9525"/>
                <wp:wrapNone/>
                <wp:docPr id="201" name="グループ化 201" descr="図 3.6 18　ライフサイクルコスト縮減の視点"/>
                <wp:cNvGraphicFramePr/>
                <a:graphic xmlns:a="http://schemas.openxmlformats.org/drawingml/2006/main">
                  <a:graphicData uri="http://schemas.microsoft.com/office/word/2010/wordprocessingGroup">
                    <wpg:wgp>
                      <wpg:cNvGrpSpPr/>
                      <wpg:grpSpPr>
                        <a:xfrm>
                          <a:off x="0" y="0"/>
                          <a:ext cx="5885234" cy="1838527"/>
                          <a:chOff x="0" y="0"/>
                          <a:chExt cx="5214620" cy="1533525"/>
                        </a:xfrm>
                      </wpg:grpSpPr>
                      <wps:wsp>
                        <wps:cNvPr id="202" name="テキスト ボックス 202"/>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0CADFC9B"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203" name="テキスト ボックス 203"/>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09C070CC"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204" name="テキスト ボックス 204"/>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36B3F536"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205" name="テキスト ボックス 205"/>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30D2EDD0"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206" name="テキスト ボックス 206"/>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26FA0C32"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207" name="グループ化 207"/>
                        <wpg:cNvGrpSpPr>
                          <a:grpSpLocks/>
                        </wpg:cNvGrpSpPr>
                        <wpg:grpSpPr bwMode="auto">
                          <a:xfrm>
                            <a:off x="1638300" y="0"/>
                            <a:ext cx="1880235" cy="316865"/>
                            <a:chOff x="4551" y="2848"/>
                            <a:chExt cx="2961" cy="499"/>
                          </a:xfrm>
                        </wpg:grpSpPr>
                        <pic:pic xmlns:pic="http://schemas.openxmlformats.org/drawingml/2006/picture">
                          <pic:nvPicPr>
                            <pic:cNvPr id="208"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2A684" w14:textId="77777777" w:rsidR="00721082" w:rsidRPr="0056169A" w:rsidRDefault="00721082" w:rsidP="00721082">
                                <w:pPr>
                                  <w:spacing w:line="280" w:lineRule="exact"/>
                                  <w:ind w:firstLine="280"/>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210" name="カギ線コネクタ 210"/>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1" name="カギ線コネクタ 211"/>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2" name="カギ線コネクタ 212"/>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3" name="カギ線コネクタ 213"/>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4" name="カギ線コネクタ 214"/>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5" name="テキスト ボックス 215"/>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AF351"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2452A57"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7276231E" w14:textId="77777777" w:rsidR="00721082" w:rsidRPr="00225300" w:rsidRDefault="00721082" w:rsidP="00721082">
                              <w:pPr>
                                <w:snapToGrid w:val="0"/>
                                <w:spacing w:line="0" w:lineRule="atLeast"/>
                                <w:ind w:firstLine="240"/>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216" name="テキスト ボックス 216"/>
                        <wps:cNvSpPr txBox="1">
                          <a:spLocks noChangeArrowheads="1"/>
                        </wps:cNvSpPr>
                        <wps:spPr bwMode="auto">
                          <a:xfrm>
                            <a:off x="1047750" y="1057275"/>
                            <a:ext cx="1036955"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E3C19"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3DC44AD9"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2E78306A"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3E61438" w14:textId="77777777" w:rsidR="00721082" w:rsidRPr="009F01F2" w:rsidRDefault="00721082" w:rsidP="00721082">
                              <w:pPr>
                                <w:snapToGrid w:val="0"/>
                                <w:spacing w:line="0" w:lineRule="atLeast"/>
                                <w:ind w:firstLine="200"/>
                                <w:rPr>
                                  <w:sz w:val="10"/>
                                  <w:szCs w:val="10"/>
                                </w:rPr>
                              </w:pPr>
                            </w:p>
                          </w:txbxContent>
                        </wps:txbx>
                        <wps:bodyPr rot="0" vert="horz" wrap="square" lIns="74295" tIns="8890" rIns="74295" bIns="8890" anchor="t" anchorCtr="0" upright="1">
                          <a:noAutofit/>
                        </wps:bodyPr>
                      </wps:wsp>
                      <wps:wsp>
                        <wps:cNvPr id="217" name="テキスト ボックス 217"/>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28DA6" w14:textId="77777777" w:rsidR="00721082" w:rsidRPr="00225300" w:rsidRDefault="00721082" w:rsidP="00721082">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4320E2F6" w14:textId="77777777" w:rsidR="00721082" w:rsidRPr="00225300" w:rsidRDefault="00721082" w:rsidP="00721082">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218" name="テキスト ボックス 218"/>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FC00C"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74676D8A"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219" name="テキスト ボックス 219"/>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23787"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0778FB35"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8E8B397" id="グループ化 201" o:spid="_x0000_s1420" alt="図 3.6 18　ライフサイクルコスト縮減の視点" style="position:absolute;left:0;text-align:left;margin-left:-.75pt;margin-top:9.15pt;width:463.4pt;height:144.75pt;z-index:252144640;mso-position-horizontal-relative:text;mso-position-vertical-relative:text;mso-width-relative:margin;mso-height-relative:margin" coordsize="52146,15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">
                <v:shape id="テキスト ボックス 202" o:spid="_x0000_s1421"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">
                  <v:textbox inset="5.85pt,.7pt,5.85pt,.7pt">
                    <w:txbxContent>
                      <w:p w14:paraId="0CADFC9B"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422"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">
                  <v:textbox inset="5.85pt,.7pt,5.85pt,.7pt">
                    <w:txbxContent>
                      <w:p w14:paraId="09C070CC"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423"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">
                  <v:textbox inset="5.85pt,.7pt,5.85pt,.7pt">
                    <w:txbxContent>
                      <w:p w14:paraId="36B3F536"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424"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">
                  <v:textbox inset="5.85pt,.7pt,5.85pt,.7pt">
                    <w:txbxContent>
                      <w:p w14:paraId="30D2EDD0"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425"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">
                  <v:textbox inset="5.85pt,.7pt,5.85pt,.7pt">
                    <w:txbxContent>
                      <w:p w14:paraId="26FA0C32"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426"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Picture 17" o:spid="_x0000_s1427"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">
                    <v:imagedata r:id="rId76" o:title=""/>
                  </v:shape>
                  <v:shape id="Text Box 18" o:spid="_x0000_s1428"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" filled="f" stroked="f">
                    <v:textbox inset="5.85pt,.7pt,5.85pt,.7pt">
                      <w:txbxContent>
                        <w:p w14:paraId="61B2A684" w14:textId="77777777" w:rsidR="00721082" w:rsidRPr="0056169A" w:rsidRDefault="00721082" w:rsidP="00721082">
                          <w:pPr>
                            <w:spacing w:line="280" w:lineRule="exact"/>
                            <w:ind w:firstLine="280"/>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210" o:spid="_x0000_s1429"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" adj="10769">
                  <v:stroke dashstyle="1 1" endarrow="block"/>
                </v:shape>
                <v:shape id="カギ線コネクタ 211" o:spid="_x0000_s1430"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" adj="10769">
                  <v:stroke dashstyle="1 1" endarrow="block"/>
                </v:shape>
                <v:shape id="カギ線コネクタ 212" o:spid="_x0000_s1431"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" adj="10769">
                  <v:stroke dashstyle="1 1" endarrow="block"/>
                </v:shape>
                <v:shape id="カギ線コネクタ 213" o:spid="_x0000_s1432"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" adj="10769">
                  <v:stroke dashstyle="1 1" endarrow="block"/>
                </v:shape>
                <v:shape id="カギ線コネクタ 214" o:spid="_x0000_s1433"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" adj="10769">
                  <v:stroke dashstyle="1 1" endarrow="block"/>
                </v:shape>
                <v:shape id="テキスト ボックス 215" o:spid="_x0000_s1434"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" filled="f" stroked="f">
                  <v:textbox inset="5.85pt,.7pt,5.85pt,.7pt">
                    <w:txbxContent>
                      <w:p w14:paraId="1DAAF351"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2452A57"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7276231E" w14:textId="77777777" w:rsidR="00721082" w:rsidRPr="00225300" w:rsidRDefault="00721082" w:rsidP="00721082">
                        <w:pPr>
                          <w:snapToGrid w:val="0"/>
                          <w:spacing w:line="0" w:lineRule="atLeast"/>
                          <w:ind w:firstLine="240"/>
                          <w:rPr>
                            <w:rFonts w:ascii="Meiryo UI" w:eastAsia="Meiryo UI" w:hAnsi="Meiryo UI" w:cs="Meiryo UI"/>
                            <w:sz w:val="12"/>
                            <w:szCs w:val="12"/>
                          </w:rPr>
                        </w:pPr>
                      </w:p>
                    </w:txbxContent>
                  </v:textbox>
                </v:shape>
                <v:shape id="テキスト ボックス 216" o:spid="_x0000_s1435" type="#_x0000_t202" style="position:absolute;left:10477;top:10572;width:10370;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" filled="f" stroked="f">
                  <v:textbox inset="5.85pt,.7pt,5.85pt,.7pt">
                    <w:txbxContent>
                      <w:p w14:paraId="392E3C19"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3DC44AD9"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2E78306A"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3E61438" w14:textId="77777777" w:rsidR="00721082" w:rsidRPr="009F01F2" w:rsidRDefault="00721082" w:rsidP="00721082">
                        <w:pPr>
                          <w:snapToGrid w:val="0"/>
                          <w:spacing w:line="0" w:lineRule="atLeast"/>
                          <w:ind w:firstLine="200"/>
                          <w:rPr>
                            <w:sz w:val="10"/>
                            <w:szCs w:val="10"/>
                          </w:rPr>
                        </w:pPr>
                      </w:p>
                    </w:txbxContent>
                  </v:textbox>
                </v:shape>
                <v:shape id="テキスト ボックス 217" o:spid="_x0000_s1436"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" filled="f" stroked="f">
                  <v:textbox inset="5.85pt,.7pt,5.85pt,.7pt">
                    <w:txbxContent>
                      <w:p w14:paraId="3CA28DA6" w14:textId="77777777" w:rsidR="00721082" w:rsidRPr="00225300" w:rsidRDefault="00721082" w:rsidP="00721082">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4320E2F6" w14:textId="77777777" w:rsidR="00721082" w:rsidRPr="00225300" w:rsidRDefault="00721082" w:rsidP="00721082">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437"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" filled="f" stroked="f">
                  <v:textbox inset="5.85pt,.7pt,5.85pt,.7pt">
                    <w:txbxContent>
                      <w:p w14:paraId="5FAFC00C"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74676D8A"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438"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" filled="f" stroked="f">
                  <v:textbox inset="5.85pt,.7pt,5.85pt,.7pt">
                    <w:txbxContent>
                      <w:p w14:paraId="3EE23787"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0778FB35"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23900D29" w14:textId="77777777" w:rsidR="00721082" w:rsidRPr="00863505" w:rsidRDefault="00721082" w:rsidP="00721082">
      <w:pPr>
        <w:rPr>
          <w:rFonts w:hAnsi="HG丸ｺﾞｼｯｸM-PRO"/>
        </w:rPr>
      </w:pPr>
    </w:p>
    <w:p w14:paraId="68559C15" w14:textId="77777777" w:rsidR="00721082" w:rsidRPr="00863505" w:rsidRDefault="00721082" w:rsidP="00721082">
      <w:pPr>
        <w:rPr>
          <w:rFonts w:hAnsi="HG丸ｺﾞｼｯｸM-PRO"/>
        </w:rPr>
      </w:pPr>
    </w:p>
    <w:p w14:paraId="3751C8B1" w14:textId="77777777" w:rsidR="00721082" w:rsidRPr="00863505" w:rsidRDefault="00721082" w:rsidP="00721082">
      <w:pPr>
        <w:rPr>
          <w:rFonts w:hAnsi="HG丸ｺﾞｼｯｸM-PRO"/>
        </w:rPr>
      </w:pPr>
    </w:p>
    <w:p w14:paraId="578CF9D4" w14:textId="77777777" w:rsidR="00721082" w:rsidRPr="00863505" w:rsidRDefault="00721082" w:rsidP="00721082">
      <w:pPr>
        <w:rPr>
          <w:rFonts w:hAnsi="HG丸ｺﾞｼｯｸM-PRO"/>
        </w:rPr>
      </w:pPr>
    </w:p>
    <w:p w14:paraId="56591773" w14:textId="77777777" w:rsidR="00721082" w:rsidRPr="00863505" w:rsidRDefault="00721082" w:rsidP="00721082">
      <w:pPr>
        <w:rPr>
          <w:rFonts w:hAnsi="HG丸ｺﾞｼｯｸM-PRO"/>
        </w:rPr>
      </w:pPr>
    </w:p>
    <w:p w14:paraId="32E58406" w14:textId="77777777" w:rsidR="00721082" w:rsidRPr="00863505" w:rsidRDefault="00721082" w:rsidP="00721082">
      <w:pPr>
        <w:rPr>
          <w:rFonts w:hAnsi="HG丸ｺﾞｼｯｸM-PRO"/>
        </w:rPr>
      </w:pPr>
    </w:p>
    <w:p w14:paraId="2A06AD94" w14:textId="77777777" w:rsidR="00721082" w:rsidRPr="00863505" w:rsidRDefault="00721082" w:rsidP="00721082">
      <w:pPr>
        <w:rPr>
          <w:rFonts w:hAnsi="HG丸ｺﾞｼｯｸM-PRO"/>
        </w:rPr>
      </w:pPr>
    </w:p>
    <w:p w14:paraId="5D3DC09C" w14:textId="0E794C41" w:rsidR="00721082" w:rsidRPr="00863505" w:rsidRDefault="0040055F" w:rsidP="0040055F">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662F57">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662F57">
        <w:rPr>
          <w:noProof/>
          <w:szCs w:val="21"/>
        </w:rPr>
        <w:t>18</w:t>
      </w:r>
      <w:r w:rsidRPr="00863505">
        <w:rPr>
          <w:szCs w:val="21"/>
        </w:rPr>
        <w:fldChar w:fldCharType="end"/>
      </w:r>
      <w:r w:rsidRPr="00863505">
        <w:rPr>
          <w:rFonts w:hint="eastAsia"/>
          <w:szCs w:val="21"/>
        </w:rPr>
        <w:t xml:space="preserve">　</w:t>
      </w:r>
      <w:r w:rsidR="00721082" w:rsidRPr="00863505">
        <w:rPr>
          <w:rFonts w:hint="eastAsia"/>
          <w:szCs w:val="21"/>
        </w:rPr>
        <w:t>ライフサイクルコスト縮減の視点</w:t>
      </w:r>
    </w:p>
    <w:p w14:paraId="25130334" w14:textId="77777777" w:rsidR="00721082" w:rsidRPr="00863505" w:rsidRDefault="00721082" w:rsidP="00721082">
      <w:pPr>
        <w:rPr>
          <w:rFonts w:hAnsi="HG丸ｺﾞｼｯｸM-PRO"/>
          <w:szCs w:val="21"/>
        </w:rPr>
      </w:pPr>
    </w:p>
    <w:p w14:paraId="656EB642" w14:textId="040B9DD2" w:rsidR="00721082" w:rsidRPr="00863505" w:rsidRDefault="00721082" w:rsidP="00E60046">
      <w:pPr>
        <w:pStyle w:val="4"/>
        <w:ind w:left="885"/>
        <w:rPr>
          <w:u w:val="none"/>
        </w:rPr>
      </w:pPr>
      <w:r w:rsidRPr="00863505">
        <w:rPr>
          <w:rFonts w:hint="eastAsia"/>
          <w:u w:val="none"/>
        </w:rPr>
        <w:t>維持管理段階における長寿命化に資する工夫</w:t>
      </w:r>
    </w:p>
    <w:p w14:paraId="0943A18B" w14:textId="7C0B675A" w:rsidR="0040055F" w:rsidRPr="00863505" w:rsidRDefault="0040055F" w:rsidP="0040055F">
      <w:pPr>
        <w:pStyle w:val="40"/>
        <w:ind w:left="420" w:firstLine="210"/>
      </w:pPr>
      <w:r w:rsidRPr="00863505">
        <w:rPr>
          <w:rFonts w:hAnsi="HG丸ｺﾞｼｯｸM-PRO" w:hint="eastAsia"/>
          <w:szCs w:val="21"/>
        </w:rPr>
        <w:t>維持管理段階においても、きめ細やかな補修や創意工夫により設備の劣化を防ぎ、または現場状況に応じた材料グレードを選定するなど長寿命化につなげていく。</w:t>
      </w:r>
    </w:p>
    <w:p w14:paraId="7FCFCFAD" w14:textId="77777777" w:rsidR="00721082" w:rsidRPr="00863505" w:rsidRDefault="00721082" w:rsidP="00721082">
      <w:pPr>
        <w:rPr>
          <w:rFonts w:hAnsi="HG丸ｺﾞｼｯｸM-PRO"/>
          <w:szCs w:val="21"/>
        </w:rPr>
      </w:pPr>
    </w:p>
    <w:p w14:paraId="625F1F73" w14:textId="4F60CECC" w:rsidR="00721082" w:rsidRPr="00863505" w:rsidRDefault="00721082" w:rsidP="00E60046">
      <w:pPr>
        <w:pStyle w:val="4"/>
        <w:ind w:left="885"/>
        <w:rPr>
          <w:u w:val="none"/>
        </w:rPr>
      </w:pPr>
      <w:r w:rsidRPr="00863505">
        <w:rPr>
          <w:rFonts w:hint="eastAsia"/>
          <w:u w:val="none"/>
        </w:rPr>
        <w:t>ライフサイクルコスト縮減案の共有および標準化</w:t>
      </w:r>
    </w:p>
    <w:p w14:paraId="097B8DA7" w14:textId="7B184216" w:rsidR="0040055F" w:rsidRPr="00863505" w:rsidRDefault="0040055F" w:rsidP="0040055F">
      <w:pPr>
        <w:pStyle w:val="40"/>
        <w:ind w:left="420" w:firstLine="210"/>
      </w:pPr>
      <w:r w:rsidRPr="00863505">
        <w:rPr>
          <w:rFonts w:hAnsi="HG丸ｺﾞｼｯｸM-PRO" w:hint="eastAsia"/>
          <w:szCs w:val="21"/>
        </w:rPr>
        <w:t>建設および補修・補強の計画、設計段階におけるライフサイクルコストを縮減するための工夫・アイデアを事例集としてとりまとめるなど、内容や効果について、都市整備部全体で共有する。</w:t>
      </w:r>
    </w:p>
    <w:p w14:paraId="05B0E0D5" w14:textId="77777777" w:rsidR="00721082" w:rsidRPr="00863505" w:rsidRDefault="00721082" w:rsidP="00721082">
      <w:pPr>
        <w:rPr>
          <w:rFonts w:hAnsi="HG丸ｺﾞｼｯｸM-PRO"/>
          <w:szCs w:val="21"/>
        </w:rPr>
      </w:pPr>
    </w:p>
    <w:p w14:paraId="0131584C" w14:textId="4908A480" w:rsidR="00B753C8" w:rsidRPr="00863505" w:rsidRDefault="00721082" w:rsidP="00B753C8">
      <w:pPr>
        <w:pStyle w:val="4"/>
        <w:ind w:left="885"/>
        <w:rPr>
          <w:u w:val="none"/>
        </w:rPr>
      </w:pPr>
      <w:r w:rsidRPr="00863505">
        <w:rPr>
          <w:rFonts w:hint="eastAsia"/>
          <w:u w:val="none"/>
        </w:rPr>
        <w:t>危機管理を考慮した新設のあり方</w:t>
      </w:r>
    </w:p>
    <w:p w14:paraId="444E094E" w14:textId="2549EA3B" w:rsidR="00721082" w:rsidRPr="00863505" w:rsidRDefault="0040055F" w:rsidP="0040055F">
      <w:pPr>
        <w:pStyle w:val="40"/>
        <w:ind w:left="420" w:firstLine="210"/>
        <w:rPr>
          <w:rFonts w:hAnsi="HG丸ｺﾞｼｯｸM-PRO"/>
          <w:szCs w:val="21"/>
        </w:rPr>
      </w:pPr>
      <w:r w:rsidRPr="00863505">
        <w:rPr>
          <w:rFonts w:hAnsi="HG丸ｺﾞｼｯｸM-PRO" w:hint="eastAsia"/>
          <w:szCs w:val="21"/>
        </w:rPr>
        <w:t>排水機場・水門といった防災設備は前述の通り、必要な時にはいつ何時でも稼働する必要がある。現在の設備形式は補修工事や更新工事において一時的に機能停止や機能低下が発生するのが実情であり、非出水期の降雨確率の低い時期に工事を実施している。また設備の抱える故障のリスクも考慮すると、本来の防災設備の使命から、いつ何時でも能力が発揮できるよう機能の代替性等の方策を今後検討していく（排水ポンプの予備機・機能増強、水門の複門化など）。</w:t>
      </w:r>
    </w:p>
    <w:p w14:paraId="1FABAB42" w14:textId="17D5C3F1" w:rsidR="00B753C8" w:rsidRPr="00863505" w:rsidRDefault="00B753C8" w:rsidP="0040055F">
      <w:pPr>
        <w:pStyle w:val="40"/>
        <w:ind w:left="420" w:firstLine="210"/>
        <w:rPr>
          <w:rFonts w:hAnsi="HG丸ｺﾞｼｯｸM-PRO"/>
          <w:szCs w:val="21"/>
        </w:rPr>
      </w:pPr>
    </w:p>
    <w:p w14:paraId="4262E646" w14:textId="308C8E67" w:rsidR="00B753C8" w:rsidRPr="00863505" w:rsidRDefault="00B753C8" w:rsidP="00B753C8">
      <w:pPr>
        <w:pStyle w:val="4"/>
        <w:ind w:left="885"/>
        <w:rPr>
          <w:u w:val="none"/>
        </w:rPr>
      </w:pPr>
      <w:r w:rsidRPr="00863505">
        <w:rPr>
          <w:rFonts w:hint="eastAsia"/>
          <w:u w:val="none"/>
        </w:rPr>
        <w:lastRenderedPageBreak/>
        <w:t>技術力向上</w:t>
      </w:r>
    </w:p>
    <w:p w14:paraId="6728D070" w14:textId="5D6B6643" w:rsidR="00B753C8" w:rsidRPr="00863505" w:rsidRDefault="00B753C8" w:rsidP="00B753C8">
      <w:pPr>
        <w:pStyle w:val="50"/>
        <w:ind w:leftChars="200" w:left="420" w:firstLine="210"/>
      </w:pPr>
      <w:r w:rsidRPr="00863505">
        <w:rPr>
          <w:rFonts w:hint="eastAsia"/>
        </w:rPr>
        <w:t>点検を委託する場合、受注者による点検結果を点検報告書により職員がチェックすることとなるが、チェックにおいては“不具合箇所のイメージを持って”点検報告書を確認することが大切であり、誤った点検データがあればすぐに気付くことができる経験と技術力を、継続的に養っておくことが重要である。そのため、必要に応じて受注者の点検への立会や、フィールドワークを中心とした研修やOJTを実施する。</w:t>
      </w:r>
    </w:p>
    <w:p w14:paraId="7ECABA88" w14:textId="77777777" w:rsidR="00B753C8" w:rsidRPr="00863505" w:rsidRDefault="00B753C8" w:rsidP="0040055F">
      <w:pPr>
        <w:pStyle w:val="40"/>
        <w:ind w:left="420" w:firstLine="210"/>
        <w:rPr>
          <w:rFonts w:hAnsi="HG丸ｺﾞｼｯｸM-PRO"/>
          <w:szCs w:val="21"/>
        </w:rPr>
      </w:pPr>
    </w:p>
    <w:p w14:paraId="00C7C118" w14:textId="77777777" w:rsidR="00721082" w:rsidRPr="00863505" w:rsidRDefault="00721082" w:rsidP="00721082">
      <w:pPr>
        <w:rPr>
          <w:rFonts w:hAnsi="HG丸ｺﾞｼｯｸM-PRO"/>
        </w:rPr>
      </w:pPr>
      <w:r w:rsidRPr="00863505">
        <w:rPr>
          <w:rFonts w:hAnsi="HG丸ｺﾞｼｯｸM-PRO"/>
        </w:rPr>
        <w:br w:type="page"/>
      </w:r>
    </w:p>
    <w:p w14:paraId="0A475B56" w14:textId="38FCF8B1" w:rsidR="00721082" w:rsidRPr="00863505" w:rsidRDefault="00721082" w:rsidP="00E60046">
      <w:pPr>
        <w:pStyle w:val="3"/>
        <w:ind w:left="1018"/>
      </w:pPr>
      <w:bookmarkStart w:id="35" w:name="_Toc187228403"/>
      <w:r w:rsidRPr="00863505">
        <w:rPr>
          <w:rFonts w:hint="eastAsia"/>
        </w:rPr>
        <w:lastRenderedPageBreak/>
        <w:t>新技術の活用</w:t>
      </w:r>
      <w:bookmarkEnd w:id="35"/>
    </w:p>
    <w:p w14:paraId="28A88DB5" w14:textId="77777777" w:rsidR="0040055F" w:rsidRPr="00863505" w:rsidRDefault="0040055F" w:rsidP="0040055F">
      <w:pPr>
        <w:pStyle w:val="30"/>
        <w:ind w:left="105" w:firstLine="210"/>
      </w:pPr>
      <w:r w:rsidRPr="00863505">
        <w:rPr>
          <w:rFonts w:hint="eastAsia"/>
        </w:rPr>
        <w:t>維持管理では、新たな技術、材料、工法等を積極的に取り入れ、活用していくことが、より効率的・効果的に推進していく方策のひとつであると考えられる。</w:t>
      </w:r>
    </w:p>
    <w:p w14:paraId="65512F12" w14:textId="77777777" w:rsidR="0040055F" w:rsidRPr="00863505" w:rsidRDefault="0040055F" w:rsidP="0040055F">
      <w:pPr>
        <w:pStyle w:val="30"/>
        <w:ind w:left="105" w:firstLine="210"/>
      </w:pPr>
      <w:r w:rsidRPr="00863505">
        <w:rPr>
          <w:rFonts w:hint="eastAsia"/>
        </w:rPr>
        <w:t>新技術の取組みでは、国土交通省やデジタル庁においてデジタル技術を活用した維持管理などの取組みが行われているところである。</w:t>
      </w:r>
    </w:p>
    <w:p w14:paraId="7687A8F7" w14:textId="77777777" w:rsidR="0040055F" w:rsidRPr="00863505" w:rsidRDefault="0040055F" w:rsidP="0040055F">
      <w:pPr>
        <w:pStyle w:val="30"/>
        <w:ind w:left="105" w:firstLine="210"/>
      </w:pPr>
      <w:r w:rsidRPr="00863505">
        <w:rPr>
          <w:rFonts w:hint="eastAsia"/>
        </w:rPr>
        <w:t>AIを活用した自動運転による監視制御システムや運転状態の変化を監視し、保守提案を行うなど、維持管理を効率的、効果的に行う技術の取組みが行われている。但し、これらの技術は、実証実験中の技術が多い状況である。</w:t>
      </w:r>
    </w:p>
    <w:p w14:paraId="4D6A0D5B" w14:textId="77777777" w:rsidR="0040055F" w:rsidRPr="00863505" w:rsidRDefault="0040055F" w:rsidP="0040055F">
      <w:pPr>
        <w:pStyle w:val="30"/>
        <w:ind w:left="105" w:firstLine="210"/>
      </w:pPr>
      <w:r w:rsidRPr="00863505">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788F3F30" w14:textId="77777777" w:rsidR="0040055F" w:rsidRPr="00863505" w:rsidRDefault="0040055F" w:rsidP="0040055F">
      <w:pPr>
        <w:pStyle w:val="30"/>
        <w:ind w:left="105" w:firstLine="210"/>
      </w:pPr>
      <w:r w:rsidRPr="00863505">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組みなどが注目されるところであるが、技術開発の動向を注視し、設計検討の段階から各種技術の比較検証を行い、効率的、効果的な維持管理の実現に向けて導入検討を積極的に行っていく。</w:t>
      </w:r>
    </w:p>
    <w:p w14:paraId="5CC8E500" w14:textId="2A77FA31" w:rsidR="0040055F" w:rsidRPr="00863505" w:rsidRDefault="0040055F" w:rsidP="0040055F">
      <w:pPr>
        <w:pStyle w:val="30"/>
        <w:ind w:left="105" w:firstLine="210"/>
      </w:pPr>
      <w:r w:rsidRPr="00863505">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組みを活用しならが新技術の導入検討を図ります。</w:t>
      </w:r>
    </w:p>
    <w:p w14:paraId="5D33C7C4" w14:textId="77777777" w:rsidR="0040055F" w:rsidRPr="00863505" w:rsidRDefault="0040055F" w:rsidP="0040055F">
      <w:pPr>
        <w:pStyle w:val="30"/>
        <w:ind w:left="105" w:firstLine="210"/>
      </w:pPr>
    </w:p>
    <w:p w14:paraId="22362016" w14:textId="77777777" w:rsidR="0040055F" w:rsidRPr="00863505" w:rsidRDefault="0040055F" w:rsidP="0040055F">
      <w:pPr>
        <w:pStyle w:val="30"/>
        <w:ind w:left="105" w:firstLine="210"/>
      </w:pPr>
    </w:p>
    <w:p w14:paraId="066DFC27" w14:textId="77777777" w:rsidR="0040055F" w:rsidRPr="00863505" w:rsidRDefault="0040055F" w:rsidP="0040055F">
      <w:pPr>
        <w:pStyle w:val="30"/>
        <w:ind w:left="105" w:firstLine="210"/>
      </w:pPr>
    </w:p>
    <w:p w14:paraId="7A5D1C89" w14:textId="199FE479" w:rsidR="00721082" w:rsidRPr="00863505" w:rsidRDefault="00721082" w:rsidP="00721082">
      <w:pPr>
        <w:pStyle w:val="Web"/>
        <w:tabs>
          <w:tab w:val="left" w:pos="7655"/>
        </w:tabs>
        <w:spacing w:before="0" w:beforeAutospacing="0" w:after="72" w:afterAutospacing="0" w:line="288" w:lineRule="auto"/>
        <w:ind w:leftChars="116" w:left="244" w:firstLineChars="100" w:firstLine="240"/>
        <w:jc w:val="both"/>
        <w:rPr>
          <w:rFonts w:ascii="HG丸ｺﾞｼｯｸM-PRO" w:eastAsia="HG丸ｺﾞｼｯｸM-PRO" w:hAnsi="HG丸ｺﾞｼｯｸM-PRO"/>
        </w:rPr>
      </w:pPr>
    </w:p>
    <w:p w14:paraId="611CA356" w14:textId="77777777" w:rsidR="00721082" w:rsidRPr="00863505" w:rsidRDefault="00721082" w:rsidP="00721082">
      <w:pPr>
        <w:rPr>
          <w:rFonts w:hAnsi="HG丸ｺﾞｼｯｸM-PRO"/>
        </w:rPr>
      </w:pPr>
      <w:r w:rsidRPr="00863505">
        <w:rPr>
          <w:rFonts w:hAnsi="HG丸ｺﾞｼｯｸM-PRO"/>
        </w:rPr>
        <w:br w:type="page"/>
      </w:r>
    </w:p>
    <w:p w14:paraId="22B305EB" w14:textId="1BA052D8" w:rsidR="00721082" w:rsidRPr="00863505" w:rsidRDefault="00721082" w:rsidP="00E60046">
      <w:pPr>
        <w:pStyle w:val="3"/>
        <w:ind w:left="1018"/>
      </w:pPr>
      <w:bookmarkStart w:id="36" w:name="_Toc187228404"/>
      <w:r w:rsidRPr="00863505">
        <w:rPr>
          <w:rFonts w:hint="eastAsia"/>
        </w:rPr>
        <w:lastRenderedPageBreak/>
        <w:t>効果検証</w:t>
      </w:r>
      <w:bookmarkEnd w:id="36"/>
    </w:p>
    <w:p w14:paraId="48F6BC85" w14:textId="77777777" w:rsidR="00721082" w:rsidRPr="00863505" w:rsidRDefault="00721082" w:rsidP="00721082">
      <w:pPr>
        <w:ind w:leftChars="116" w:left="244" w:firstLineChars="100" w:firstLine="210"/>
        <w:rPr>
          <w:rFonts w:hAnsi="HG丸ｺﾞｼｯｸM-PRO"/>
          <w:szCs w:val="21"/>
        </w:rPr>
      </w:pPr>
      <w:r w:rsidRPr="00863505">
        <w:rPr>
          <w:rFonts w:hAnsi="HG丸ｺﾞｼｯｸM-PRO" w:hint="eastAsia"/>
          <w:szCs w:val="21"/>
        </w:rPr>
        <w:t>水門、排水機場等については、洪水、高潮、地震等「いつ、いかなる時に」でも確実に稼働できるように信頼性の確保に努める必要がある。</w:t>
      </w:r>
    </w:p>
    <w:p w14:paraId="3CAB2457" w14:textId="77777777" w:rsidR="00721082" w:rsidRPr="00863505" w:rsidRDefault="00721082" w:rsidP="00721082">
      <w:pPr>
        <w:ind w:leftChars="116" w:left="244"/>
        <w:rPr>
          <w:rFonts w:hAnsi="HG丸ｺﾞｼｯｸM-PRO"/>
          <w:szCs w:val="21"/>
        </w:rPr>
      </w:pPr>
      <w:r w:rsidRPr="00863505">
        <w:rPr>
          <w:rFonts w:hAnsi="HG丸ｺﾞｼｯｸM-PRO" w:hint="eastAsia"/>
          <w:szCs w:val="21"/>
        </w:rPr>
        <w:t>（機械設備）</w:t>
      </w:r>
    </w:p>
    <w:p w14:paraId="0C9DF846"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・状態監視型の予防保全を基本とし、対策を推進する。</w:t>
      </w:r>
    </w:p>
    <w:p w14:paraId="234A40AA" w14:textId="77777777" w:rsidR="00721082" w:rsidRPr="00863505" w:rsidRDefault="00721082" w:rsidP="00721082">
      <w:pPr>
        <w:rPr>
          <w:rFonts w:hAnsi="HG丸ｺﾞｼｯｸM-PRO"/>
          <w:szCs w:val="21"/>
        </w:rPr>
      </w:pPr>
      <w:r w:rsidRPr="00863505">
        <w:rPr>
          <w:rFonts w:hAnsi="HG丸ｺﾞｼｯｸM-PRO" w:hint="eastAsia"/>
          <w:szCs w:val="21"/>
        </w:rPr>
        <w:t xml:space="preserve">      ＊健全度３の設備について修繕を実施し、劣化抑制を行う。</w:t>
      </w:r>
    </w:p>
    <w:p w14:paraId="729F8C2D" w14:textId="77777777" w:rsidR="00721082" w:rsidRPr="00863505" w:rsidRDefault="00721082" w:rsidP="00721082">
      <w:pPr>
        <w:rPr>
          <w:rFonts w:hAnsi="HG丸ｺﾞｼｯｸM-PRO"/>
          <w:szCs w:val="21"/>
        </w:rPr>
      </w:pPr>
      <w:r w:rsidRPr="00863505">
        <w:rPr>
          <w:rFonts w:hAnsi="HG丸ｺﾞｼｯｸM-PRO" w:hint="eastAsia"/>
          <w:szCs w:val="21"/>
        </w:rPr>
        <w:t xml:space="preserve">      ＊健全度２の設備について大規模補修または部分更新を行う。</w:t>
      </w:r>
    </w:p>
    <w:p w14:paraId="6DD1930E" w14:textId="77777777" w:rsidR="00721082" w:rsidRPr="00863505" w:rsidRDefault="00721082" w:rsidP="00721082">
      <w:pPr>
        <w:rPr>
          <w:rFonts w:hAnsi="HG丸ｺﾞｼｯｸM-PRO"/>
          <w:szCs w:val="21"/>
        </w:rPr>
      </w:pPr>
      <w:r w:rsidRPr="00863505">
        <w:rPr>
          <w:rFonts w:hAnsi="HG丸ｺﾞｼｯｸM-PRO" w:hint="eastAsia"/>
          <w:szCs w:val="21"/>
        </w:rPr>
        <w:t xml:space="preserve">　　　　　※健全度３：劣化が進行しているが、機場の機能に支障が出る程ではない状態。</w:t>
      </w:r>
    </w:p>
    <w:p w14:paraId="1C0371E8" w14:textId="77777777" w:rsidR="00721082" w:rsidRPr="00863505" w:rsidRDefault="00721082" w:rsidP="00721082">
      <w:pPr>
        <w:rPr>
          <w:rFonts w:hAnsi="HG丸ｺﾞｼｯｸM-PRO"/>
          <w:szCs w:val="21"/>
        </w:rPr>
      </w:pPr>
      <w:r w:rsidRPr="00863505">
        <w:rPr>
          <w:rFonts w:hAnsi="HG丸ｺﾞｼｯｸM-PRO" w:hint="eastAsia"/>
          <w:szCs w:val="21"/>
        </w:rPr>
        <w:t xml:space="preserve">　　　　　　健全度２：劣化が進行し、機場の機能に支障が出る恐れがある状態。</w:t>
      </w:r>
    </w:p>
    <w:p w14:paraId="4B358176"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・特に、洪水、高潮等「いつ、いかなる時に」でも確実に稼働しなければならない排水ポンプ駆動用エンジンは原則35年で取り替える。</w:t>
      </w:r>
    </w:p>
    <w:p w14:paraId="5EB45DD6" w14:textId="77777777" w:rsidR="00721082" w:rsidRPr="00863505" w:rsidRDefault="00721082" w:rsidP="00721082">
      <w:pPr>
        <w:ind w:leftChars="58" w:left="122"/>
        <w:rPr>
          <w:rFonts w:hAnsi="HG丸ｺﾞｼｯｸM-PRO"/>
          <w:szCs w:val="21"/>
        </w:rPr>
      </w:pPr>
      <w:r w:rsidRPr="00863505">
        <w:rPr>
          <w:rFonts w:hAnsi="HG丸ｺﾞｼｯｸM-PRO" w:hint="eastAsia"/>
          <w:szCs w:val="21"/>
        </w:rPr>
        <w:t xml:space="preserve"> （電気設備）</w:t>
      </w:r>
    </w:p>
    <w:p w14:paraId="4880D001"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・時間計画型の予防保全を基本とし、対策を推進する。</w:t>
      </w:r>
    </w:p>
    <w:p w14:paraId="10B89A78" w14:textId="77777777" w:rsidR="00721082" w:rsidRPr="00863505" w:rsidRDefault="00721082" w:rsidP="00721082">
      <w:pPr>
        <w:ind w:firstLineChars="300" w:firstLine="630"/>
        <w:rPr>
          <w:rFonts w:hAnsi="HG丸ｺﾞｼｯｸM-PRO"/>
          <w:szCs w:val="21"/>
        </w:rPr>
      </w:pPr>
      <w:r w:rsidRPr="00863505">
        <w:rPr>
          <w:rFonts w:hAnsi="HG丸ｺﾞｼｯｸM-PRO" w:hint="eastAsia"/>
          <w:szCs w:val="21"/>
        </w:rPr>
        <w:t>＊目標寿命を経過した電気設備の更新を行う。</w:t>
      </w:r>
    </w:p>
    <w:p w14:paraId="150ABAD9" w14:textId="421C9B0F" w:rsidR="00721082" w:rsidRPr="00863505" w:rsidRDefault="00721082" w:rsidP="00721082">
      <w:pPr>
        <w:ind w:firstLineChars="400" w:firstLine="840"/>
        <w:rPr>
          <w:rFonts w:hAnsi="HG丸ｺﾞｼｯｸM-PRO"/>
          <w:szCs w:val="21"/>
        </w:rPr>
      </w:pPr>
      <w:r w:rsidRPr="00863505">
        <w:rPr>
          <w:rFonts w:hAnsi="HG丸ｺﾞｼｯｸM-PRO" w:hint="eastAsia"/>
          <w:szCs w:val="21"/>
        </w:rPr>
        <w:t>本行動計画の効果の検証を</w:t>
      </w:r>
      <w:r w:rsidR="009739AE" w:rsidRPr="00863505">
        <w:rPr>
          <w:rFonts w:hAnsi="HG丸ｺﾞｼｯｸM-PRO" w:hint="eastAsia"/>
          <w:szCs w:val="21"/>
        </w:rPr>
        <w:t>５</w:t>
      </w:r>
      <w:r w:rsidRPr="00863505">
        <w:rPr>
          <w:rFonts w:hAnsi="HG丸ｺﾞｼｯｸM-PRO" w:hint="eastAsia"/>
          <w:szCs w:val="21"/>
        </w:rPr>
        <w:t>年周期で行い、見直しを行う。</w:t>
      </w:r>
    </w:p>
    <w:p w14:paraId="57AED4B9" w14:textId="77777777" w:rsidR="00721082" w:rsidRPr="00863505" w:rsidRDefault="00721082" w:rsidP="00721082">
      <w:pPr>
        <w:ind w:firstLineChars="400" w:firstLine="840"/>
        <w:rPr>
          <w:rFonts w:hAnsi="HG丸ｺﾞｼｯｸM-PRO"/>
          <w:szCs w:val="21"/>
        </w:rPr>
      </w:pPr>
      <w:r w:rsidRPr="00863505">
        <w:rPr>
          <w:rFonts w:hAnsi="HG丸ｺﾞｼｯｸM-PRO" w:hint="eastAsia"/>
          <w:szCs w:val="21"/>
        </w:rPr>
        <w:t>効果の検証は、各対象設備に対し、次の視点で検証を行う。</w:t>
      </w:r>
    </w:p>
    <w:p w14:paraId="69239864" w14:textId="77777777" w:rsidR="00721082" w:rsidRPr="00863505" w:rsidRDefault="00721082" w:rsidP="00721082">
      <w:pPr>
        <w:ind w:firstLineChars="100" w:firstLine="210"/>
        <w:rPr>
          <w:rFonts w:hAnsi="HG丸ｺﾞｼｯｸM-PRO"/>
          <w:szCs w:val="21"/>
        </w:rPr>
      </w:pPr>
      <w:r w:rsidRPr="00863505">
        <w:rPr>
          <w:rFonts w:hAnsi="HG丸ｺﾞｼｯｸM-PRO" w:hint="eastAsia"/>
          <w:szCs w:val="21"/>
        </w:rPr>
        <w:t>≪効果検証の視点≫</w:t>
      </w:r>
    </w:p>
    <w:p w14:paraId="159A36B5"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・要対策の設備数と状態を把握し、「更新判定フロー」に基づく、機能回復や更新が有効に機能しているか。</w:t>
      </w:r>
    </w:p>
    <w:p w14:paraId="58317354"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・重点化・優先順位が適正に機能しているか。</w:t>
      </w:r>
    </w:p>
    <w:p w14:paraId="7C22327B"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・メンテナンスマネジメント会議にて、要対策設備の状況を確認し、立案された改善策と有効な対策が実施されているか。</w:t>
      </w:r>
    </w:p>
    <w:p w14:paraId="46F79823"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・日常点検、定期点検の報告書を確認し、維持管理計画の立案が的確におこなわれているか。</w:t>
      </w:r>
    </w:p>
    <w:p w14:paraId="23944F82"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・日常点検や定期点検の記録が、維持管理DBに登録され維持管理計画の立案等に有効に活用されているか。</w:t>
      </w:r>
    </w:p>
    <w:p w14:paraId="45DF5B89" w14:textId="77777777" w:rsidR="00721082" w:rsidRPr="00137B83" w:rsidRDefault="00721082" w:rsidP="00721082">
      <w:pPr>
        <w:rPr>
          <w:szCs w:val="21"/>
        </w:rPr>
      </w:pPr>
    </w:p>
    <w:p w14:paraId="062A8291" w14:textId="77777777" w:rsidR="00721082" w:rsidRPr="00863505" w:rsidRDefault="00721082" w:rsidP="00013CC7">
      <w:pPr>
        <w:pStyle w:val="20"/>
        <w:ind w:left="105" w:firstLine="210"/>
        <w:rPr>
          <w:rFonts w:hAnsi="HG丸ｺﾞｼｯｸM-PRO"/>
        </w:rPr>
      </w:pPr>
    </w:p>
    <w:bookmarkEnd w:id="1"/>
    <w:bookmarkEnd w:id="2"/>
    <w:p w14:paraId="70572564" w14:textId="77777777" w:rsidR="00721082" w:rsidRPr="00863505" w:rsidRDefault="00721082" w:rsidP="00013CC7">
      <w:pPr>
        <w:pStyle w:val="20"/>
        <w:ind w:left="105" w:firstLine="210"/>
        <w:rPr>
          <w:rFonts w:hAnsi="HG丸ｺﾞｼｯｸM-PRO"/>
        </w:rPr>
      </w:pPr>
    </w:p>
    <w:sectPr w:rsidR="00721082" w:rsidRPr="00863505" w:rsidSect="00083DF5">
      <w:headerReference w:type="even" r:id="rId77"/>
      <w:headerReference w:type="default" r:id="rId78"/>
      <w:footerReference w:type="even" r:id="rId79"/>
      <w:footerReference w:type="default" r:id="rId80"/>
      <w:headerReference w:type="first" r:id="rId81"/>
      <w:footerReference w:type="first" r:id="rId82"/>
      <w:pgSz w:w="11906" w:h="16838" w:code="9"/>
      <w:pgMar w:top="1418" w:right="1418" w:bottom="1418" w:left="1418" w:header="851" w:footer="567" w:gutter="0"/>
      <w:pgNumType w:start="118"/>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A2B3B1" w14:textId="77777777" w:rsidR="000262DD" w:rsidRDefault="000262DD">
      <w:r>
        <w:separator/>
      </w:r>
    </w:p>
  </w:endnote>
  <w:endnote w:type="continuationSeparator" w:id="0">
    <w:p w14:paraId="3A3A6295" w14:textId="77777777" w:rsidR="000262DD" w:rsidRDefault="000262DD">
      <w:r>
        <w:continuationSeparator/>
      </w:r>
    </w:p>
  </w:endnote>
  <w:endnote w:type="continuationNotice" w:id="1">
    <w:p w14:paraId="206AE02C" w14:textId="77777777" w:rsidR="000262DD" w:rsidRDefault="000262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5CABA" w14:textId="77777777" w:rsidR="00E15C48" w:rsidRDefault="00E15C48">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5556" w14:textId="77777777" w:rsidR="008A5885" w:rsidRPr="003A5F2B" w:rsidRDefault="008A588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46661EE4">
              <wp:simplePos x="0" y="0"/>
              <wp:positionH relativeFrom="column">
                <wp:posOffset>-5080</wp:posOffset>
              </wp:positionH>
              <wp:positionV relativeFrom="paragraph">
                <wp:posOffset>-57045</wp:posOffset>
              </wp:positionV>
              <wp:extent cx="5762625" cy="85725"/>
              <wp:effectExtent l="0" t="0" r="28575" b="28575"/>
              <wp:wrapNone/>
              <wp:docPr id="2105673745"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8A5885" w:rsidRPr="00D856E6" w:rsidRDefault="008A588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Text Box 7" o:spid="_x0000_s1440" type="#_x0000_t202" alt="&quot;&quot;"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" fillcolor="black">
              <v:textbox inset="5.85pt,.7pt,5.85pt,.7pt">
                <w:txbxContent>
                  <w:p w14:paraId="2B51EDF9" w14:textId="77777777" w:rsidR="008A5885" w:rsidRPr="00D856E6" w:rsidRDefault="008A588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4DA68B33" w14:textId="77777777" w:rsidR="008A5885" w:rsidRDefault="008A5885">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62296" w14:textId="77777777" w:rsidR="00E15C48" w:rsidRDefault="00E15C4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BFF1C9" w14:textId="77777777" w:rsidR="000262DD" w:rsidRDefault="000262DD">
      <w:r>
        <w:separator/>
      </w:r>
    </w:p>
  </w:footnote>
  <w:footnote w:type="continuationSeparator" w:id="0">
    <w:p w14:paraId="709D843C" w14:textId="77777777" w:rsidR="000262DD" w:rsidRDefault="000262DD">
      <w:r>
        <w:continuationSeparator/>
      </w:r>
    </w:p>
  </w:footnote>
  <w:footnote w:type="continuationNotice" w:id="1">
    <w:p w14:paraId="6571D7AE" w14:textId="77777777" w:rsidR="000262DD" w:rsidRDefault="000262D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DA77B" w14:textId="77777777" w:rsidR="00E15C48" w:rsidRDefault="00E15C48">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25B1" w14:textId="77777777" w:rsidR="008A5885" w:rsidRDefault="008A588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45058C5" w14:textId="77777777" w:rsidR="00E15C48" w:rsidRDefault="00E15C48" w:rsidP="00E15C48">
                          <w:pPr>
                            <w:spacing w:line="400" w:lineRule="exact"/>
                            <w:jc w:val="right"/>
                            <w:rPr>
                              <w:rFonts w:eastAsia="PMingLiU" w:hAnsi="HG丸ｺﾞｼｯｸM-PRO"/>
                            </w:rPr>
                          </w:pPr>
                          <w:r>
                            <w:rPr>
                              <w:rFonts w:hAnsi="HG丸ｺﾞｼｯｸM-PRO" w:hint="eastAsia"/>
                              <w:lang w:eastAsia="zh-TW"/>
                            </w:rPr>
                            <w:t>大阪府</w:t>
                          </w:r>
                          <w:r>
                            <w:rPr>
                              <w:rFonts w:hAnsi="HG丸ｺﾞｼｯｸM-PRO" w:hint="eastAsia"/>
                            </w:rPr>
                            <w:t>都市基盤施設維持管理技術審議会</w:t>
                          </w:r>
                        </w:p>
                        <w:p w14:paraId="1DCD711B" w14:textId="56EBEF83" w:rsidR="008A5885" w:rsidRPr="00D856E6" w:rsidRDefault="008A5885" w:rsidP="00D856E6">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Text Box 8" o:spid="_x0000_s1439"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CVxTS4pAgAAVwQAAA4AAAAAAAAAAAAAAAAALgIAAGRycy9lMm9Eb2Mu&#10;eG1sUEsBAi0AFAAGAAgAAAAhAIwiP2XZAAAABwEAAA8AAAAAAAAAAAAAAAAAgwQAAGRycy9kb3du&#10;cmV2LnhtbFBLBQYAAAAABAAEAPMAAACJBQAAAAA=&#10;" fillcolor="black">
              <v:textbox inset="5.85pt,.7pt,5.85pt,.7pt">
                <w:txbxContent>
                  <w:p w14:paraId="345058C5" w14:textId="77777777" w:rsidR="00E15C48" w:rsidRDefault="00E15C48" w:rsidP="00E15C48">
                    <w:pPr>
                      <w:spacing w:line="400" w:lineRule="exact"/>
                      <w:jc w:val="right"/>
                      <w:rPr>
                        <w:rFonts w:eastAsia="PMingLiU" w:hAnsi="HG丸ｺﾞｼｯｸM-PRO"/>
                      </w:rPr>
                    </w:pPr>
                    <w:r>
                      <w:rPr>
                        <w:rFonts w:hAnsi="HG丸ｺﾞｼｯｸM-PRO" w:hint="eastAsia"/>
                        <w:lang w:eastAsia="zh-TW"/>
                      </w:rPr>
                      <w:t>大阪府</w:t>
                    </w:r>
                    <w:r>
                      <w:rPr>
                        <w:rFonts w:hAnsi="HG丸ｺﾞｼｯｸM-PRO" w:hint="eastAsia"/>
                      </w:rPr>
                      <w:t>都市基盤施設維持管理技術審議会</w:t>
                    </w:r>
                  </w:p>
                  <w:p w14:paraId="1DCD711B" w14:textId="56EBEF83" w:rsidR="008A5885" w:rsidRPr="00D856E6" w:rsidRDefault="008A5885" w:rsidP="00D856E6">
                    <w:pPr>
                      <w:spacing w:line="400" w:lineRule="exact"/>
                      <w:jc w:val="right"/>
                      <w:rPr>
                        <w:rFonts w:hAnsi="HG丸ｺﾞｼｯｸM-PRO"/>
                      </w:rPr>
                    </w:pP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BA348" w14:textId="77777777" w:rsidR="00E15C48" w:rsidRDefault="00E15C48">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4D9"/>
    <w:multiLevelType w:val="hybridMultilevel"/>
    <w:tmpl w:val="AB489B1A"/>
    <w:lvl w:ilvl="0" w:tplc="5BAE8966">
      <w:start w:val="1"/>
      <w:numFmt w:val="decimalFullWidth"/>
      <w:lvlText w:val="%1）"/>
      <w:lvlJc w:val="left"/>
      <w:pPr>
        <w:ind w:left="1900" w:hanging="720"/>
      </w:pPr>
      <w:rPr>
        <w:rFonts w:hint="default"/>
      </w:rPr>
    </w:lvl>
    <w:lvl w:ilvl="1" w:tplc="04090017" w:tentative="1">
      <w:start w:val="1"/>
      <w:numFmt w:val="aiueoFullWidth"/>
      <w:lvlText w:val="(%2)"/>
      <w:lvlJc w:val="left"/>
      <w:pPr>
        <w:ind w:left="2020" w:hanging="420"/>
      </w:pPr>
    </w:lvl>
    <w:lvl w:ilvl="2" w:tplc="04090011" w:tentative="1">
      <w:start w:val="1"/>
      <w:numFmt w:val="decimalEnclosedCircle"/>
      <w:lvlText w:val="%3"/>
      <w:lvlJc w:val="left"/>
      <w:pPr>
        <w:ind w:left="2440" w:hanging="420"/>
      </w:pPr>
    </w:lvl>
    <w:lvl w:ilvl="3" w:tplc="0409000F" w:tentative="1">
      <w:start w:val="1"/>
      <w:numFmt w:val="decimal"/>
      <w:lvlText w:val="%4."/>
      <w:lvlJc w:val="left"/>
      <w:pPr>
        <w:ind w:left="2860" w:hanging="420"/>
      </w:pPr>
    </w:lvl>
    <w:lvl w:ilvl="4" w:tplc="04090017" w:tentative="1">
      <w:start w:val="1"/>
      <w:numFmt w:val="aiueoFullWidth"/>
      <w:lvlText w:val="(%5)"/>
      <w:lvlJc w:val="left"/>
      <w:pPr>
        <w:ind w:left="3280" w:hanging="420"/>
      </w:pPr>
    </w:lvl>
    <w:lvl w:ilvl="5" w:tplc="04090011" w:tentative="1">
      <w:start w:val="1"/>
      <w:numFmt w:val="decimalEnclosedCircle"/>
      <w:lvlText w:val="%6"/>
      <w:lvlJc w:val="left"/>
      <w:pPr>
        <w:ind w:left="3700" w:hanging="420"/>
      </w:pPr>
    </w:lvl>
    <w:lvl w:ilvl="6" w:tplc="0409000F" w:tentative="1">
      <w:start w:val="1"/>
      <w:numFmt w:val="decimal"/>
      <w:lvlText w:val="%7."/>
      <w:lvlJc w:val="left"/>
      <w:pPr>
        <w:ind w:left="4120" w:hanging="420"/>
      </w:pPr>
    </w:lvl>
    <w:lvl w:ilvl="7" w:tplc="04090017" w:tentative="1">
      <w:start w:val="1"/>
      <w:numFmt w:val="aiueoFullWidth"/>
      <w:lvlText w:val="(%8)"/>
      <w:lvlJc w:val="left"/>
      <w:pPr>
        <w:ind w:left="4540" w:hanging="420"/>
      </w:pPr>
    </w:lvl>
    <w:lvl w:ilvl="8" w:tplc="04090011" w:tentative="1">
      <w:start w:val="1"/>
      <w:numFmt w:val="decimalEnclosedCircle"/>
      <w:lvlText w:val="%9"/>
      <w:lvlJc w:val="left"/>
      <w:pPr>
        <w:ind w:left="4960" w:hanging="420"/>
      </w:pPr>
    </w:lvl>
  </w:abstractNum>
  <w:abstractNum w:abstractNumId="1" w15:restartNumberingAfterBreak="0">
    <w:nsid w:val="02B87398"/>
    <w:multiLevelType w:val="hybridMultilevel"/>
    <w:tmpl w:val="A1CC8654"/>
    <w:lvl w:ilvl="0" w:tplc="BAE43C5C">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06C5655E"/>
    <w:multiLevelType w:val="hybridMultilevel"/>
    <w:tmpl w:val="317E321E"/>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 w15:restartNumberingAfterBreak="0">
    <w:nsid w:val="0E800812"/>
    <w:multiLevelType w:val="hybridMultilevel"/>
    <w:tmpl w:val="AB489B1A"/>
    <w:lvl w:ilvl="0" w:tplc="5BAE8966">
      <w:start w:val="1"/>
      <w:numFmt w:val="decimalFullWidth"/>
      <w:lvlText w:val="%1）"/>
      <w:lvlJc w:val="left"/>
      <w:pPr>
        <w:ind w:left="1145"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 w15:restartNumberingAfterBreak="0">
    <w:nsid w:val="13985D97"/>
    <w:multiLevelType w:val="hybridMultilevel"/>
    <w:tmpl w:val="4BD23A20"/>
    <w:lvl w:ilvl="0" w:tplc="FF3ADF7E">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43F7532"/>
    <w:multiLevelType w:val="hybridMultilevel"/>
    <w:tmpl w:val="C1F084AE"/>
    <w:lvl w:ilvl="0" w:tplc="0409000F">
      <w:start w:val="1"/>
      <w:numFmt w:val="decimal"/>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D4D4DB0"/>
    <w:multiLevelType w:val="hybridMultilevel"/>
    <w:tmpl w:val="3EC69762"/>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21C95DF3"/>
    <w:multiLevelType w:val="hybridMultilevel"/>
    <w:tmpl w:val="F3189804"/>
    <w:lvl w:ilvl="0" w:tplc="EA541DF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8F57B69"/>
    <w:multiLevelType w:val="hybridMultilevel"/>
    <w:tmpl w:val="89620CAC"/>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3276285E"/>
    <w:multiLevelType w:val="hybridMultilevel"/>
    <w:tmpl w:val="B276E034"/>
    <w:lvl w:ilvl="0" w:tplc="30045ED6">
      <w:start w:val="1"/>
      <w:numFmt w:val="decimalEnclosedCircle"/>
      <w:lvlText w:val="%1"/>
      <w:lvlJc w:val="left"/>
      <w:pPr>
        <w:ind w:left="930" w:hanging="360"/>
      </w:pPr>
      <w:rPr>
        <w:rFonts w:hint="default"/>
      </w:rPr>
    </w:lvl>
    <w:lvl w:ilvl="1" w:tplc="04090017" w:tentative="1">
      <w:start w:val="1"/>
      <w:numFmt w:val="aiueoFullWidth"/>
      <w:lvlText w:val="(%2)"/>
      <w:lvlJc w:val="left"/>
      <w:pPr>
        <w:ind w:left="1450" w:hanging="440"/>
      </w:pPr>
    </w:lvl>
    <w:lvl w:ilvl="2" w:tplc="04090011" w:tentative="1">
      <w:start w:val="1"/>
      <w:numFmt w:val="decimalEnclosedCircle"/>
      <w:lvlText w:val="%3"/>
      <w:lvlJc w:val="left"/>
      <w:pPr>
        <w:ind w:left="1890" w:hanging="440"/>
      </w:pPr>
    </w:lvl>
    <w:lvl w:ilvl="3" w:tplc="0409000F" w:tentative="1">
      <w:start w:val="1"/>
      <w:numFmt w:val="decimal"/>
      <w:lvlText w:val="%4."/>
      <w:lvlJc w:val="left"/>
      <w:pPr>
        <w:ind w:left="2330" w:hanging="440"/>
      </w:pPr>
    </w:lvl>
    <w:lvl w:ilvl="4" w:tplc="04090017" w:tentative="1">
      <w:start w:val="1"/>
      <w:numFmt w:val="aiueoFullWidth"/>
      <w:lvlText w:val="(%5)"/>
      <w:lvlJc w:val="left"/>
      <w:pPr>
        <w:ind w:left="2770" w:hanging="440"/>
      </w:pPr>
    </w:lvl>
    <w:lvl w:ilvl="5" w:tplc="04090011" w:tentative="1">
      <w:start w:val="1"/>
      <w:numFmt w:val="decimalEnclosedCircle"/>
      <w:lvlText w:val="%6"/>
      <w:lvlJc w:val="left"/>
      <w:pPr>
        <w:ind w:left="3210" w:hanging="440"/>
      </w:pPr>
    </w:lvl>
    <w:lvl w:ilvl="6" w:tplc="0409000F" w:tentative="1">
      <w:start w:val="1"/>
      <w:numFmt w:val="decimal"/>
      <w:lvlText w:val="%7."/>
      <w:lvlJc w:val="left"/>
      <w:pPr>
        <w:ind w:left="3650" w:hanging="440"/>
      </w:pPr>
    </w:lvl>
    <w:lvl w:ilvl="7" w:tplc="04090017" w:tentative="1">
      <w:start w:val="1"/>
      <w:numFmt w:val="aiueoFullWidth"/>
      <w:lvlText w:val="(%8)"/>
      <w:lvlJc w:val="left"/>
      <w:pPr>
        <w:ind w:left="4090" w:hanging="440"/>
      </w:pPr>
    </w:lvl>
    <w:lvl w:ilvl="8" w:tplc="04090011" w:tentative="1">
      <w:start w:val="1"/>
      <w:numFmt w:val="decimalEnclosedCircle"/>
      <w:lvlText w:val="%9"/>
      <w:lvlJc w:val="left"/>
      <w:pPr>
        <w:ind w:left="4530" w:hanging="440"/>
      </w:pPr>
    </w:lvl>
  </w:abstractNum>
  <w:abstractNum w:abstractNumId="12" w15:restartNumberingAfterBreak="0">
    <w:nsid w:val="3FDD336E"/>
    <w:multiLevelType w:val="hybridMultilevel"/>
    <w:tmpl w:val="035E7234"/>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40471FE5"/>
    <w:multiLevelType w:val="hybridMultilevel"/>
    <w:tmpl w:val="B928E0AA"/>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4A777C56"/>
    <w:multiLevelType w:val="hybridMultilevel"/>
    <w:tmpl w:val="82A68F6A"/>
    <w:lvl w:ilvl="0" w:tplc="5BAE8966">
      <w:start w:val="1"/>
      <w:numFmt w:val="decimalFullWidth"/>
      <w:lvlText w:val="%1）"/>
      <w:lvlJc w:val="left"/>
      <w:pPr>
        <w:ind w:left="720" w:hanging="42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15" w15:restartNumberingAfterBreak="0">
    <w:nsid w:val="4C0B0AC7"/>
    <w:multiLevelType w:val="multilevel"/>
    <w:tmpl w:val="3CF628B4"/>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FullWidth"/>
      <w:lvlText w:val="%5）"/>
      <w:lvlJc w:val="left"/>
      <w:pPr>
        <w:ind w:left="822" w:hanging="397"/>
      </w:pPr>
      <w:rPr>
        <w:rFonts w:hint="default"/>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6" w15:restartNumberingAfterBreak="0">
    <w:nsid w:val="5C8A6755"/>
    <w:multiLevelType w:val="hybridMultilevel"/>
    <w:tmpl w:val="87D0B4F4"/>
    <w:lvl w:ilvl="0" w:tplc="FF3ADF7E">
      <w:start w:val="1"/>
      <w:numFmt w:val="decimalFullWidth"/>
      <w:lvlText w:val="%1．"/>
      <w:lvlJc w:val="left"/>
      <w:pPr>
        <w:ind w:left="1018" w:hanging="720"/>
      </w:pPr>
      <w:rPr>
        <w:rFonts w:hint="default"/>
      </w:rPr>
    </w:lvl>
    <w:lvl w:ilvl="1" w:tplc="04090017" w:tentative="1">
      <w:start w:val="1"/>
      <w:numFmt w:val="aiueoFullWidth"/>
      <w:lvlText w:val="(%2)"/>
      <w:lvlJc w:val="left"/>
      <w:pPr>
        <w:ind w:left="1138" w:hanging="420"/>
      </w:pPr>
    </w:lvl>
    <w:lvl w:ilvl="2" w:tplc="04090011" w:tentative="1">
      <w:start w:val="1"/>
      <w:numFmt w:val="decimalEnclosedCircle"/>
      <w:lvlText w:val="%3"/>
      <w:lvlJc w:val="left"/>
      <w:pPr>
        <w:ind w:left="1558" w:hanging="420"/>
      </w:pPr>
    </w:lvl>
    <w:lvl w:ilvl="3" w:tplc="0409000F" w:tentative="1">
      <w:start w:val="1"/>
      <w:numFmt w:val="decimal"/>
      <w:lvlText w:val="%4."/>
      <w:lvlJc w:val="left"/>
      <w:pPr>
        <w:ind w:left="1978" w:hanging="420"/>
      </w:pPr>
    </w:lvl>
    <w:lvl w:ilvl="4" w:tplc="04090017" w:tentative="1">
      <w:start w:val="1"/>
      <w:numFmt w:val="aiueoFullWidth"/>
      <w:lvlText w:val="(%5)"/>
      <w:lvlJc w:val="left"/>
      <w:pPr>
        <w:ind w:left="2398" w:hanging="420"/>
      </w:pPr>
    </w:lvl>
    <w:lvl w:ilvl="5" w:tplc="04090011" w:tentative="1">
      <w:start w:val="1"/>
      <w:numFmt w:val="decimalEnclosedCircle"/>
      <w:lvlText w:val="%6"/>
      <w:lvlJc w:val="left"/>
      <w:pPr>
        <w:ind w:left="2818" w:hanging="420"/>
      </w:pPr>
    </w:lvl>
    <w:lvl w:ilvl="6" w:tplc="0409000F" w:tentative="1">
      <w:start w:val="1"/>
      <w:numFmt w:val="decimal"/>
      <w:lvlText w:val="%7."/>
      <w:lvlJc w:val="left"/>
      <w:pPr>
        <w:ind w:left="3238" w:hanging="420"/>
      </w:pPr>
    </w:lvl>
    <w:lvl w:ilvl="7" w:tplc="04090017" w:tentative="1">
      <w:start w:val="1"/>
      <w:numFmt w:val="aiueoFullWidth"/>
      <w:lvlText w:val="(%8)"/>
      <w:lvlJc w:val="left"/>
      <w:pPr>
        <w:ind w:left="3658" w:hanging="420"/>
      </w:pPr>
    </w:lvl>
    <w:lvl w:ilvl="8" w:tplc="04090011" w:tentative="1">
      <w:start w:val="1"/>
      <w:numFmt w:val="decimalEnclosedCircle"/>
      <w:lvlText w:val="%9"/>
      <w:lvlJc w:val="left"/>
      <w:pPr>
        <w:ind w:left="4078" w:hanging="420"/>
      </w:pPr>
    </w:lvl>
  </w:abstractNum>
  <w:abstractNum w:abstractNumId="17"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18" w15:restartNumberingAfterBreak="0">
    <w:nsid w:val="620B7DD9"/>
    <w:multiLevelType w:val="hybridMultilevel"/>
    <w:tmpl w:val="5E6847E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66DA7D02"/>
    <w:multiLevelType w:val="hybridMultilevel"/>
    <w:tmpl w:val="275EB8EC"/>
    <w:lvl w:ilvl="0" w:tplc="4C4A2E50">
      <w:start w:val="1"/>
      <w:numFmt w:val="decimalEnclosedCircle"/>
      <w:lvlText w:val="%1"/>
      <w:lvlJc w:val="left"/>
      <w:pPr>
        <w:ind w:left="1200" w:hanging="36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20"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7C4127A0"/>
    <w:multiLevelType w:val="multilevel"/>
    <w:tmpl w:val="AD1A4346"/>
    <w:lvl w:ilvl="0">
      <w:start w:val="3"/>
      <w:numFmt w:val="decimal"/>
      <w:pStyle w:val="1"/>
      <w:lvlText w:val="%1."/>
      <w:lvlJc w:val="left"/>
      <w:pPr>
        <w:ind w:left="516" w:hanging="516"/>
      </w:pPr>
      <w:rPr>
        <w:rFonts w:hint="eastAsia"/>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5"/>
      <w:numFmt w:val="decimal"/>
      <w:pStyle w:val="2"/>
      <w:suff w:val="nothing"/>
      <w:lvlText w:val="%1.%2　"/>
      <w:lvlJc w:val="left"/>
      <w:pPr>
        <w:ind w:left="1140" w:hanging="572"/>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1"/>
  </w:num>
  <w:num w:numId="2">
    <w:abstractNumId w:val="20"/>
  </w:num>
  <w:num w:numId="3">
    <w:abstractNumId w:val="10"/>
  </w:num>
  <w:num w:numId="4">
    <w:abstractNumId w:val="6"/>
  </w:num>
  <w:num w:numId="5">
    <w:abstractNumId w:val="17"/>
  </w:num>
  <w:num w:numId="6">
    <w:abstractNumId w:val="8"/>
  </w:num>
  <w:num w:numId="7">
    <w:abstractNumId w:val="19"/>
  </w:num>
  <w:num w:numId="8">
    <w:abstractNumId w:val="11"/>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3"/>
  </w:num>
  <w:num w:numId="12">
    <w:abstractNumId w:val="10"/>
  </w:num>
  <w:num w:numId="13">
    <w:abstractNumId w:val="18"/>
  </w:num>
  <w:num w:numId="14">
    <w:abstractNumId w:val="9"/>
  </w:num>
  <w:num w:numId="15">
    <w:abstractNumId w:val="15"/>
  </w:num>
  <w:num w:numId="16">
    <w:abstractNumId w:val="0"/>
  </w:num>
  <w:num w:numId="17">
    <w:abstractNumId w:val="3"/>
    <w:lvlOverride w:ilvl="0">
      <w:lvl w:ilvl="0" w:tplc="5BAE8966">
        <w:start w:val="1"/>
        <w:numFmt w:val="decimalFullWidth"/>
        <w:lvlText w:val="%1）"/>
        <w:lvlJc w:val="left"/>
        <w:pPr>
          <w:ind w:left="1350" w:hanging="720"/>
        </w:pPr>
        <w:rPr>
          <w:rFonts w:hint="default"/>
        </w:rPr>
      </w:lvl>
    </w:lvlOverride>
    <w:lvlOverride w:ilvl="1">
      <w:lvl w:ilvl="1" w:tplc="04090017" w:tentative="1">
        <w:start w:val="1"/>
        <w:numFmt w:val="aiueoFullWidth"/>
        <w:lvlText w:val="(%2)"/>
        <w:lvlJc w:val="left"/>
        <w:pPr>
          <w:ind w:left="840" w:hanging="420"/>
        </w:pPr>
      </w:lvl>
    </w:lvlOverride>
    <w:lvlOverride w:ilvl="2">
      <w:lvl w:ilvl="2" w:tplc="04090011" w:tentative="1">
        <w:start w:val="1"/>
        <w:numFmt w:val="decimalEnclosedCircle"/>
        <w:lvlText w:val="%3"/>
        <w:lvlJc w:val="left"/>
        <w:pPr>
          <w:ind w:left="1260" w:hanging="420"/>
        </w:pPr>
      </w:lvl>
    </w:lvlOverride>
    <w:lvlOverride w:ilvl="3">
      <w:lvl w:ilvl="3" w:tplc="0409000F" w:tentative="1">
        <w:start w:val="1"/>
        <w:numFmt w:val="decimal"/>
        <w:lvlText w:val="%4."/>
        <w:lvlJc w:val="left"/>
        <w:pPr>
          <w:ind w:left="1680" w:hanging="420"/>
        </w:pPr>
      </w:lvl>
    </w:lvlOverride>
    <w:lvlOverride w:ilvl="4">
      <w:lvl w:ilvl="4" w:tplc="04090017" w:tentative="1">
        <w:start w:val="1"/>
        <w:numFmt w:val="aiueoFullWidth"/>
        <w:lvlText w:val="(%5)"/>
        <w:lvlJc w:val="left"/>
        <w:pPr>
          <w:ind w:left="2100" w:hanging="420"/>
        </w:pPr>
      </w:lvl>
    </w:lvlOverride>
    <w:lvlOverride w:ilvl="5">
      <w:lvl w:ilvl="5" w:tplc="04090011" w:tentative="1">
        <w:start w:val="1"/>
        <w:numFmt w:val="decimalEnclosedCircle"/>
        <w:lvlText w:val="%6"/>
        <w:lvlJc w:val="left"/>
        <w:pPr>
          <w:ind w:left="2520" w:hanging="420"/>
        </w:pPr>
      </w:lvl>
    </w:lvlOverride>
    <w:lvlOverride w:ilvl="6">
      <w:lvl w:ilvl="6" w:tplc="0409000F" w:tentative="1">
        <w:start w:val="1"/>
        <w:numFmt w:val="decimal"/>
        <w:lvlText w:val="%7."/>
        <w:lvlJc w:val="left"/>
        <w:pPr>
          <w:ind w:left="2940" w:hanging="420"/>
        </w:pPr>
      </w:lvl>
    </w:lvlOverride>
    <w:lvlOverride w:ilvl="7">
      <w:lvl w:ilvl="7" w:tplc="04090017" w:tentative="1">
        <w:start w:val="1"/>
        <w:numFmt w:val="aiueoFullWidth"/>
        <w:lvlText w:val="(%8)"/>
        <w:lvlJc w:val="left"/>
        <w:pPr>
          <w:ind w:left="3360" w:hanging="420"/>
        </w:pPr>
      </w:lvl>
    </w:lvlOverride>
    <w:lvlOverride w:ilvl="8">
      <w:lvl w:ilvl="8" w:tplc="04090011" w:tentative="1">
        <w:start w:val="1"/>
        <w:numFmt w:val="decimalEnclosedCircle"/>
        <w:lvlText w:val="%9"/>
        <w:lvlJc w:val="left"/>
        <w:pPr>
          <w:ind w:left="3780" w:hanging="420"/>
        </w:pPr>
      </w:lvl>
    </w:lvlOverride>
  </w:num>
  <w:num w:numId="18">
    <w:abstractNumId w:val="1"/>
  </w:num>
  <w:num w:numId="19">
    <w:abstractNumId w:val="13"/>
  </w:num>
  <w:num w:numId="20">
    <w:abstractNumId w:val="2"/>
  </w:num>
  <w:num w:numId="21">
    <w:abstractNumId w:val="14"/>
  </w:num>
  <w:num w:numId="22">
    <w:abstractNumId w:val="7"/>
  </w:num>
  <w:num w:numId="23">
    <w:abstractNumId w:val="5"/>
  </w:num>
  <w:num w:numId="24">
    <w:abstractNumId w:val="4"/>
  </w:num>
  <w:num w:numId="25">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3595"/>
    <w:rsid w:val="00003B99"/>
    <w:rsid w:val="00005E6E"/>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62DD"/>
    <w:rsid w:val="000262F2"/>
    <w:rsid w:val="0002735A"/>
    <w:rsid w:val="00027D64"/>
    <w:rsid w:val="00027DDE"/>
    <w:rsid w:val="0003025F"/>
    <w:rsid w:val="00030431"/>
    <w:rsid w:val="00031B1C"/>
    <w:rsid w:val="00033DC9"/>
    <w:rsid w:val="0003444A"/>
    <w:rsid w:val="0003688C"/>
    <w:rsid w:val="00036AED"/>
    <w:rsid w:val="00036B40"/>
    <w:rsid w:val="00036E98"/>
    <w:rsid w:val="00037692"/>
    <w:rsid w:val="00037AB4"/>
    <w:rsid w:val="00037E48"/>
    <w:rsid w:val="000408B8"/>
    <w:rsid w:val="000424B9"/>
    <w:rsid w:val="00043BD7"/>
    <w:rsid w:val="00044435"/>
    <w:rsid w:val="00044992"/>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954"/>
    <w:rsid w:val="00062EAD"/>
    <w:rsid w:val="00064223"/>
    <w:rsid w:val="000643FD"/>
    <w:rsid w:val="00064AA8"/>
    <w:rsid w:val="00064D6A"/>
    <w:rsid w:val="00065451"/>
    <w:rsid w:val="00065546"/>
    <w:rsid w:val="00065B95"/>
    <w:rsid w:val="00070A13"/>
    <w:rsid w:val="00071AE3"/>
    <w:rsid w:val="000722F2"/>
    <w:rsid w:val="00072D10"/>
    <w:rsid w:val="0007444B"/>
    <w:rsid w:val="0007479A"/>
    <w:rsid w:val="00075282"/>
    <w:rsid w:val="000801C7"/>
    <w:rsid w:val="000806BF"/>
    <w:rsid w:val="00080F6F"/>
    <w:rsid w:val="00082205"/>
    <w:rsid w:val="000825A4"/>
    <w:rsid w:val="0008355A"/>
    <w:rsid w:val="00083DF5"/>
    <w:rsid w:val="00084D37"/>
    <w:rsid w:val="00086A2D"/>
    <w:rsid w:val="000875D4"/>
    <w:rsid w:val="00087E43"/>
    <w:rsid w:val="00090952"/>
    <w:rsid w:val="00092212"/>
    <w:rsid w:val="000925BF"/>
    <w:rsid w:val="00094DEC"/>
    <w:rsid w:val="0009554E"/>
    <w:rsid w:val="000961A2"/>
    <w:rsid w:val="00096CFA"/>
    <w:rsid w:val="0009724D"/>
    <w:rsid w:val="000A0631"/>
    <w:rsid w:val="000A13E1"/>
    <w:rsid w:val="000A1F6C"/>
    <w:rsid w:val="000A21A2"/>
    <w:rsid w:val="000A2E4E"/>
    <w:rsid w:val="000A2F8D"/>
    <w:rsid w:val="000A3C1C"/>
    <w:rsid w:val="000A4701"/>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DAA"/>
    <w:rsid w:val="000B5F42"/>
    <w:rsid w:val="000B6B6E"/>
    <w:rsid w:val="000B6DDD"/>
    <w:rsid w:val="000B73DA"/>
    <w:rsid w:val="000B7868"/>
    <w:rsid w:val="000C027A"/>
    <w:rsid w:val="000C420F"/>
    <w:rsid w:val="000C483A"/>
    <w:rsid w:val="000C52B6"/>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2FFC"/>
    <w:rsid w:val="000E3077"/>
    <w:rsid w:val="000E3202"/>
    <w:rsid w:val="000E3247"/>
    <w:rsid w:val="000E332E"/>
    <w:rsid w:val="000E3C51"/>
    <w:rsid w:val="000E3ED7"/>
    <w:rsid w:val="000E3EF7"/>
    <w:rsid w:val="000E424B"/>
    <w:rsid w:val="000E65C2"/>
    <w:rsid w:val="000E7474"/>
    <w:rsid w:val="000E748D"/>
    <w:rsid w:val="000E7725"/>
    <w:rsid w:val="000E786B"/>
    <w:rsid w:val="000E7A6C"/>
    <w:rsid w:val="000E7E6A"/>
    <w:rsid w:val="000F0CF8"/>
    <w:rsid w:val="000F1249"/>
    <w:rsid w:val="000F13C0"/>
    <w:rsid w:val="000F2F48"/>
    <w:rsid w:val="000F37BE"/>
    <w:rsid w:val="000F3D43"/>
    <w:rsid w:val="000F40F6"/>
    <w:rsid w:val="000F531B"/>
    <w:rsid w:val="000F5438"/>
    <w:rsid w:val="000F554D"/>
    <w:rsid w:val="000F643F"/>
    <w:rsid w:val="0010161D"/>
    <w:rsid w:val="00102258"/>
    <w:rsid w:val="0010241D"/>
    <w:rsid w:val="001027A8"/>
    <w:rsid w:val="001028BE"/>
    <w:rsid w:val="00102F96"/>
    <w:rsid w:val="00103325"/>
    <w:rsid w:val="00103563"/>
    <w:rsid w:val="00103823"/>
    <w:rsid w:val="00104580"/>
    <w:rsid w:val="001050A3"/>
    <w:rsid w:val="0010693A"/>
    <w:rsid w:val="00107A52"/>
    <w:rsid w:val="00107C10"/>
    <w:rsid w:val="00110937"/>
    <w:rsid w:val="00111DA6"/>
    <w:rsid w:val="0011393A"/>
    <w:rsid w:val="00114758"/>
    <w:rsid w:val="00115145"/>
    <w:rsid w:val="00115330"/>
    <w:rsid w:val="0011652E"/>
    <w:rsid w:val="0011675F"/>
    <w:rsid w:val="0011762A"/>
    <w:rsid w:val="00117E03"/>
    <w:rsid w:val="0012087F"/>
    <w:rsid w:val="00121708"/>
    <w:rsid w:val="0012174D"/>
    <w:rsid w:val="00122BB4"/>
    <w:rsid w:val="00124B6D"/>
    <w:rsid w:val="00124C18"/>
    <w:rsid w:val="00125188"/>
    <w:rsid w:val="00125A8B"/>
    <w:rsid w:val="00125D75"/>
    <w:rsid w:val="001262FF"/>
    <w:rsid w:val="00126664"/>
    <w:rsid w:val="0012786F"/>
    <w:rsid w:val="00130400"/>
    <w:rsid w:val="00130AB2"/>
    <w:rsid w:val="001339E7"/>
    <w:rsid w:val="00133BD5"/>
    <w:rsid w:val="00134443"/>
    <w:rsid w:val="0013447C"/>
    <w:rsid w:val="00135B98"/>
    <w:rsid w:val="00135FD4"/>
    <w:rsid w:val="00136236"/>
    <w:rsid w:val="0013684B"/>
    <w:rsid w:val="00137B83"/>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39C"/>
    <w:rsid w:val="001479FF"/>
    <w:rsid w:val="00150299"/>
    <w:rsid w:val="00150436"/>
    <w:rsid w:val="001505E7"/>
    <w:rsid w:val="00150642"/>
    <w:rsid w:val="00150831"/>
    <w:rsid w:val="00151DC3"/>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3636"/>
    <w:rsid w:val="0019407B"/>
    <w:rsid w:val="001947AA"/>
    <w:rsid w:val="001950EA"/>
    <w:rsid w:val="001960C5"/>
    <w:rsid w:val="00196B66"/>
    <w:rsid w:val="00196E26"/>
    <w:rsid w:val="001970AC"/>
    <w:rsid w:val="00197539"/>
    <w:rsid w:val="00197ADA"/>
    <w:rsid w:val="001A0027"/>
    <w:rsid w:val="001A030C"/>
    <w:rsid w:val="001A0D67"/>
    <w:rsid w:val="001A11F3"/>
    <w:rsid w:val="001A1FA8"/>
    <w:rsid w:val="001A3448"/>
    <w:rsid w:val="001A3D8F"/>
    <w:rsid w:val="001A42B9"/>
    <w:rsid w:val="001A485D"/>
    <w:rsid w:val="001A50F0"/>
    <w:rsid w:val="001A54B6"/>
    <w:rsid w:val="001A5D63"/>
    <w:rsid w:val="001A63D9"/>
    <w:rsid w:val="001A75A4"/>
    <w:rsid w:val="001B099C"/>
    <w:rsid w:val="001B1B51"/>
    <w:rsid w:val="001B2429"/>
    <w:rsid w:val="001B58B9"/>
    <w:rsid w:val="001B685C"/>
    <w:rsid w:val="001B68B3"/>
    <w:rsid w:val="001B7CFC"/>
    <w:rsid w:val="001C01BD"/>
    <w:rsid w:val="001C01DB"/>
    <w:rsid w:val="001C08E3"/>
    <w:rsid w:val="001C0BF0"/>
    <w:rsid w:val="001C2039"/>
    <w:rsid w:val="001C26A3"/>
    <w:rsid w:val="001C44B6"/>
    <w:rsid w:val="001C4CAE"/>
    <w:rsid w:val="001C4F4F"/>
    <w:rsid w:val="001C51EA"/>
    <w:rsid w:val="001C6E0D"/>
    <w:rsid w:val="001C7617"/>
    <w:rsid w:val="001D02BF"/>
    <w:rsid w:val="001D0468"/>
    <w:rsid w:val="001D0EBC"/>
    <w:rsid w:val="001D1FB6"/>
    <w:rsid w:val="001D2342"/>
    <w:rsid w:val="001D23C5"/>
    <w:rsid w:val="001D3397"/>
    <w:rsid w:val="001D36E5"/>
    <w:rsid w:val="001D39B7"/>
    <w:rsid w:val="001D4F03"/>
    <w:rsid w:val="001D5D92"/>
    <w:rsid w:val="001D70E5"/>
    <w:rsid w:val="001D788D"/>
    <w:rsid w:val="001D7EE4"/>
    <w:rsid w:val="001E11AE"/>
    <w:rsid w:val="001E1558"/>
    <w:rsid w:val="001E162F"/>
    <w:rsid w:val="001E22A9"/>
    <w:rsid w:val="001E23F9"/>
    <w:rsid w:val="001E33ED"/>
    <w:rsid w:val="001E3458"/>
    <w:rsid w:val="001E3766"/>
    <w:rsid w:val="001E3AED"/>
    <w:rsid w:val="001E4399"/>
    <w:rsid w:val="001E4439"/>
    <w:rsid w:val="001E44EE"/>
    <w:rsid w:val="001E469C"/>
    <w:rsid w:val="001E51EA"/>
    <w:rsid w:val="001E5F94"/>
    <w:rsid w:val="001E61A9"/>
    <w:rsid w:val="001E638C"/>
    <w:rsid w:val="001E66EB"/>
    <w:rsid w:val="001E6F18"/>
    <w:rsid w:val="001E7413"/>
    <w:rsid w:val="001F0FF3"/>
    <w:rsid w:val="001F18D9"/>
    <w:rsid w:val="001F1F8B"/>
    <w:rsid w:val="001F2160"/>
    <w:rsid w:val="001F23DB"/>
    <w:rsid w:val="001F3175"/>
    <w:rsid w:val="001F362C"/>
    <w:rsid w:val="001F447A"/>
    <w:rsid w:val="001F4F10"/>
    <w:rsid w:val="001F5E36"/>
    <w:rsid w:val="001F6316"/>
    <w:rsid w:val="001F643C"/>
    <w:rsid w:val="001F6889"/>
    <w:rsid w:val="001F6DFE"/>
    <w:rsid w:val="001F7C7D"/>
    <w:rsid w:val="0020010E"/>
    <w:rsid w:val="00201696"/>
    <w:rsid w:val="00201C0F"/>
    <w:rsid w:val="00201F5F"/>
    <w:rsid w:val="002021D0"/>
    <w:rsid w:val="00202E54"/>
    <w:rsid w:val="00203B30"/>
    <w:rsid w:val="00204271"/>
    <w:rsid w:val="00204754"/>
    <w:rsid w:val="002057E7"/>
    <w:rsid w:val="00205C20"/>
    <w:rsid w:val="00206766"/>
    <w:rsid w:val="00206C04"/>
    <w:rsid w:val="00210199"/>
    <w:rsid w:val="00210BAD"/>
    <w:rsid w:val="00210F2E"/>
    <w:rsid w:val="00211E5D"/>
    <w:rsid w:val="00211F62"/>
    <w:rsid w:val="00212792"/>
    <w:rsid w:val="0021329B"/>
    <w:rsid w:val="00215D7F"/>
    <w:rsid w:val="002174AE"/>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5EE"/>
    <w:rsid w:val="002436DA"/>
    <w:rsid w:val="00243BFC"/>
    <w:rsid w:val="0024417E"/>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97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2AEB"/>
    <w:rsid w:val="002754EF"/>
    <w:rsid w:val="00275942"/>
    <w:rsid w:val="002778D1"/>
    <w:rsid w:val="0027793B"/>
    <w:rsid w:val="00277C00"/>
    <w:rsid w:val="00280506"/>
    <w:rsid w:val="00282184"/>
    <w:rsid w:val="00282281"/>
    <w:rsid w:val="00282C45"/>
    <w:rsid w:val="002834C9"/>
    <w:rsid w:val="00283C23"/>
    <w:rsid w:val="00284AC7"/>
    <w:rsid w:val="00284ED2"/>
    <w:rsid w:val="00285AC9"/>
    <w:rsid w:val="00286A32"/>
    <w:rsid w:val="00287186"/>
    <w:rsid w:val="00287BDC"/>
    <w:rsid w:val="0029012E"/>
    <w:rsid w:val="002913BF"/>
    <w:rsid w:val="00291435"/>
    <w:rsid w:val="002918DC"/>
    <w:rsid w:val="0029232A"/>
    <w:rsid w:val="00293BF4"/>
    <w:rsid w:val="00293EF0"/>
    <w:rsid w:val="00295668"/>
    <w:rsid w:val="002957DF"/>
    <w:rsid w:val="002957E2"/>
    <w:rsid w:val="002960E5"/>
    <w:rsid w:val="00296419"/>
    <w:rsid w:val="002964AC"/>
    <w:rsid w:val="00296940"/>
    <w:rsid w:val="0029739C"/>
    <w:rsid w:val="002A0510"/>
    <w:rsid w:val="002A07AA"/>
    <w:rsid w:val="002A0954"/>
    <w:rsid w:val="002A200C"/>
    <w:rsid w:val="002A2204"/>
    <w:rsid w:val="002A254F"/>
    <w:rsid w:val="002A28A4"/>
    <w:rsid w:val="002A3066"/>
    <w:rsid w:val="002A446C"/>
    <w:rsid w:val="002A4903"/>
    <w:rsid w:val="002A5836"/>
    <w:rsid w:val="002A7049"/>
    <w:rsid w:val="002B0172"/>
    <w:rsid w:val="002B050C"/>
    <w:rsid w:val="002B0A32"/>
    <w:rsid w:val="002B181C"/>
    <w:rsid w:val="002B1F2E"/>
    <w:rsid w:val="002B1FD2"/>
    <w:rsid w:val="002B2316"/>
    <w:rsid w:val="002B31A8"/>
    <w:rsid w:val="002B37C7"/>
    <w:rsid w:val="002B3FBA"/>
    <w:rsid w:val="002B4E59"/>
    <w:rsid w:val="002B54A8"/>
    <w:rsid w:val="002B55F1"/>
    <w:rsid w:val="002B6420"/>
    <w:rsid w:val="002B6F44"/>
    <w:rsid w:val="002B6FB9"/>
    <w:rsid w:val="002B73F8"/>
    <w:rsid w:val="002C02EA"/>
    <w:rsid w:val="002C08BF"/>
    <w:rsid w:val="002C19F3"/>
    <w:rsid w:val="002C1B78"/>
    <w:rsid w:val="002C27ED"/>
    <w:rsid w:val="002C2A72"/>
    <w:rsid w:val="002C2BBD"/>
    <w:rsid w:val="002C3014"/>
    <w:rsid w:val="002C4439"/>
    <w:rsid w:val="002C4672"/>
    <w:rsid w:val="002C4D35"/>
    <w:rsid w:val="002C4F8C"/>
    <w:rsid w:val="002C5CCF"/>
    <w:rsid w:val="002C6023"/>
    <w:rsid w:val="002C639B"/>
    <w:rsid w:val="002C63A4"/>
    <w:rsid w:val="002C6588"/>
    <w:rsid w:val="002C6735"/>
    <w:rsid w:val="002C67AC"/>
    <w:rsid w:val="002C6A2D"/>
    <w:rsid w:val="002C6D92"/>
    <w:rsid w:val="002C6F8E"/>
    <w:rsid w:val="002C6F96"/>
    <w:rsid w:val="002C77DA"/>
    <w:rsid w:val="002D032B"/>
    <w:rsid w:val="002D099E"/>
    <w:rsid w:val="002D0B11"/>
    <w:rsid w:val="002D0BD9"/>
    <w:rsid w:val="002D16B1"/>
    <w:rsid w:val="002D1CDD"/>
    <w:rsid w:val="002D2041"/>
    <w:rsid w:val="002D38ED"/>
    <w:rsid w:val="002D4E88"/>
    <w:rsid w:val="002D511B"/>
    <w:rsid w:val="002D5270"/>
    <w:rsid w:val="002D52BF"/>
    <w:rsid w:val="002D5301"/>
    <w:rsid w:val="002D59F8"/>
    <w:rsid w:val="002D6418"/>
    <w:rsid w:val="002D64F9"/>
    <w:rsid w:val="002D72C5"/>
    <w:rsid w:val="002D7457"/>
    <w:rsid w:val="002D783C"/>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008"/>
    <w:rsid w:val="002F4595"/>
    <w:rsid w:val="002F51AE"/>
    <w:rsid w:val="002F576C"/>
    <w:rsid w:val="002F5915"/>
    <w:rsid w:val="002F6932"/>
    <w:rsid w:val="002F6BAB"/>
    <w:rsid w:val="002F742C"/>
    <w:rsid w:val="002F76E6"/>
    <w:rsid w:val="003001A5"/>
    <w:rsid w:val="00300AF1"/>
    <w:rsid w:val="00300F25"/>
    <w:rsid w:val="00301028"/>
    <w:rsid w:val="003010F4"/>
    <w:rsid w:val="00301475"/>
    <w:rsid w:val="00301825"/>
    <w:rsid w:val="0030184D"/>
    <w:rsid w:val="0030208C"/>
    <w:rsid w:val="0030333D"/>
    <w:rsid w:val="0030381F"/>
    <w:rsid w:val="0030684E"/>
    <w:rsid w:val="00306D13"/>
    <w:rsid w:val="00311090"/>
    <w:rsid w:val="003110F6"/>
    <w:rsid w:val="00311149"/>
    <w:rsid w:val="003112A4"/>
    <w:rsid w:val="00311BD1"/>
    <w:rsid w:val="00311C7B"/>
    <w:rsid w:val="003134F4"/>
    <w:rsid w:val="00313561"/>
    <w:rsid w:val="00314988"/>
    <w:rsid w:val="00315D0D"/>
    <w:rsid w:val="003174A9"/>
    <w:rsid w:val="00317ACD"/>
    <w:rsid w:val="003201F6"/>
    <w:rsid w:val="0032129A"/>
    <w:rsid w:val="0032130F"/>
    <w:rsid w:val="00321E0D"/>
    <w:rsid w:val="00323BCC"/>
    <w:rsid w:val="00324474"/>
    <w:rsid w:val="003244ED"/>
    <w:rsid w:val="00324A14"/>
    <w:rsid w:val="0032535D"/>
    <w:rsid w:val="00325522"/>
    <w:rsid w:val="003274E9"/>
    <w:rsid w:val="0032754D"/>
    <w:rsid w:val="00327CF6"/>
    <w:rsid w:val="003301EB"/>
    <w:rsid w:val="00330828"/>
    <w:rsid w:val="00330E3F"/>
    <w:rsid w:val="003315C9"/>
    <w:rsid w:val="00331C99"/>
    <w:rsid w:val="00331CDA"/>
    <w:rsid w:val="00331FB9"/>
    <w:rsid w:val="003324A7"/>
    <w:rsid w:val="003328EA"/>
    <w:rsid w:val="00333708"/>
    <w:rsid w:val="00333D36"/>
    <w:rsid w:val="003346EA"/>
    <w:rsid w:val="00334802"/>
    <w:rsid w:val="00334A99"/>
    <w:rsid w:val="00334BE6"/>
    <w:rsid w:val="003363B5"/>
    <w:rsid w:val="00337301"/>
    <w:rsid w:val="00340526"/>
    <w:rsid w:val="00340DA4"/>
    <w:rsid w:val="003421B6"/>
    <w:rsid w:val="00342300"/>
    <w:rsid w:val="00342C20"/>
    <w:rsid w:val="0034369B"/>
    <w:rsid w:val="00343E69"/>
    <w:rsid w:val="0034409E"/>
    <w:rsid w:val="0034434E"/>
    <w:rsid w:val="003447A3"/>
    <w:rsid w:val="00344914"/>
    <w:rsid w:val="00344F70"/>
    <w:rsid w:val="0034541C"/>
    <w:rsid w:val="0034654E"/>
    <w:rsid w:val="003465EE"/>
    <w:rsid w:val="00346674"/>
    <w:rsid w:val="003470CC"/>
    <w:rsid w:val="003474F4"/>
    <w:rsid w:val="00347C45"/>
    <w:rsid w:val="0035149D"/>
    <w:rsid w:val="003523C7"/>
    <w:rsid w:val="003524A3"/>
    <w:rsid w:val="003539C9"/>
    <w:rsid w:val="00353C06"/>
    <w:rsid w:val="003545DC"/>
    <w:rsid w:val="0035529E"/>
    <w:rsid w:val="0035557A"/>
    <w:rsid w:val="003557DD"/>
    <w:rsid w:val="00356B27"/>
    <w:rsid w:val="00357012"/>
    <w:rsid w:val="0036026C"/>
    <w:rsid w:val="00360735"/>
    <w:rsid w:val="00360CAB"/>
    <w:rsid w:val="00362B1A"/>
    <w:rsid w:val="00364C64"/>
    <w:rsid w:val="003657F1"/>
    <w:rsid w:val="00365BD7"/>
    <w:rsid w:val="0036602F"/>
    <w:rsid w:val="0036756C"/>
    <w:rsid w:val="003678B1"/>
    <w:rsid w:val="00370328"/>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2275"/>
    <w:rsid w:val="00383FC4"/>
    <w:rsid w:val="00384969"/>
    <w:rsid w:val="0038526F"/>
    <w:rsid w:val="003858C3"/>
    <w:rsid w:val="00386C45"/>
    <w:rsid w:val="0038742A"/>
    <w:rsid w:val="00387EAC"/>
    <w:rsid w:val="00391156"/>
    <w:rsid w:val="00391414"/>
    <w:rsid w:val="00391777"/>
    <w:rsid w:val="00391A4B"/>
    <w:rsid w:val="00391C62"/>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196F"/>
    <w:rsid w:val="003A28D6"/>
    <w:rsid w:val="003A33AD"/>
    <w:rsid w:val="003A34EE"/>
    <w:rsid w:val="003A3AFB"/>
    <w:rsid w:val="003A3F9D"/>
    <w:rsid w:val="003A490C"/>
    <w:rsid w:val="003A4BD5"/>
    <w:rsid w:val="003A51E5"/>
    <w:rsid w:val="003A55CF"/>
    <w:rsid w:val="003A5F2B"/>
    <w:rsid w:val="003A67C3"/>
    <w:rsid w:val="003A741C"/>
    <w:rsid w:val="003B0953"/>
    <w:rsid w:val="003B0D5B"/>
    <w:rsid w:val="003B12D0"/>
    <w:rsid w:val="003B165A"/>
    <w:rsid w:val="003B1D05"/>
    <w:rsid w:val="003B264D"/>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106"/>
    <w:rsid w:val="003D0270"/>
    <w:rsid w:val="003D03B9"/>
    <w:rsid w:val="003D0B5E"/>
    <w:rsid w:val="003D0D31"/>
    <w:rsid w:val="003D1C4D"/>
    <w:rsid w:val="003D1E8C"/>
    <w:rsid w:val="003D1F80"/>
    <w:rsid w:val="003D2014"/>
    <w:rsid w:val="003D24AC"/>
    <w:rsid w:val="003D24B2"/>
    <w:rsid w:val="003D27AD"/>
    <w:rsid w:val="003D35C4"/>
    <w:rsid w:val="003D3993"/>
    <w:rsid w:val="003D5364"/>
    <w:rsid w:val="003D5434"/>
    <w:rsid w:val="003D54B3"/>
    <w:rsid w:val="003D5ADD"/>
    <w:rsid w:val="003D67D4"/>
    <w:rsid w:val="003D70FD"/>
    <w:rsid w:val="003D775A"/>
    <w:rsid w:val="003E0AC8"/>
    <w:rsid w:val="003E0CDD"/>
    <w:rsid w:val="003E1179"/>
    <w:rsid w:val="003E2364"/>
    <w:rsid w:val="003E27A9"/>
    <w:rsid w:val="003E3929"/>
    <w:rsid w:val="003E4490"/>
    <w:rsid w:val="003E5047"/>
    <w:rsid w:val="003E523B"/>
    <w:rsid w:val="003E528D"/>
    <w:rsid w:val="003E547C"/>
    <w:rsid w:val="003E5880"/>
    <w:rsid w:val="003E5A12"/>
    <w:rsid w:val="003E5E51"/>
    <w:rsid w:val="003E6E6F"/>
    <w:rsid w:val="003E7952"/>
    <w:rsid w:val="003E7F4A"/>
    <w:rsid w:val="003F1905"/>
    <w:rsid w:val="003F1957"/>
    <w:rsid w:val="003F19BC"/>
    <w:rsid w:val="003F2049"/>
    <w:rsid w:val="003F27CC"/>
    <w:rsid w:val="003F34E1"/>
    <w:rsid w:val="003F5390"/>
    <w:rsid w:val="003F61EC"/>
    <w:rsid w:val="003F63F1"/>
    <w:rsid w:val="003F7342"/>
    <w:rsid w:val="003F7C68"/>
    <w:rsid w:val="0040023D"/>
    <w:rsid w:val="0040055F"/>
    <w:rsid w:val="00400AEF"/>
    <w:rsid w:val="0040145F"/>
    <w:rsid w:val="004014EE"/>
    <w:rsid w:val="00401BA2"/>
    <w:rsid w:val="004023CA"/>
    <w:rsid w:val="00402EF9"/>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490A"/>
    <w:rsid w:val="00435AEA"/>
    <w:rsid w:val="00435B4F"/>
    <w:rsid w:val="00437950"/>
    <w:rsid w:val="00437C47"/>
    <w:rsid w:val="00441564"/>
    <w:rsid w:val="00441AEB"/>
    <w:rsid w:val="00441DBA"/>
    <w:rsid w:val="00442E18"/>
    <w:rsid w:val="00442E81"/>
    <w:rsid w:val="0044328C"/>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277C"/>
    <w:rsid w:val="00462907"/>
    <w:rsid w:val="00462E29"/>
    <w:rsid w:val="004638D9"/>
    <w:rsid w:val="00463FC1"/>
    <w:rsid w:val="004650E0"/>
    <w:rsid w:val="00465D92"/>
    <w:rsid w:val="0046756D"/>
    <w:rsid w:val="00467949"/>
    <w:rsid w:val="00470B5D"/>
    <w:rsid w:val="00470FF5"/>
    <w:rsid w:val="00471F0A"/>
    <w:rsid w:val="00471F2E"/>
    <w:rsid w:val="004720C8"/>
    <w:rsid w:val="00473ACF"/>
    <w:rsid w:val="004742D3"/>
    <w:rsid w:val="00474783"/>
    <w:rsid w:val="00474900"/>
    <w:rsid w:val="004759BD"/>
    <w:rsid w:val="00475C25"/>
    <w:rsid w:val="0047676D"/>
    <w:rsid w:val="00477809"/>
    <w:rsid w:val="00480A1A"/>
    <w:rsid w:val="00480BC3"/>
    <w:rsid w:val="00481193"/>
    <w:rsid w:val="00481D18"/>
    <w:rsid w:val="004823A5"/>
    <w:rsid w:val="00482ACE"/>
    <w:rsid w:val="004838CE"/>
    <w:rsid w:val="004838FF"/>
    <w:rsid w:val="00483B90"/>
    <w:rsid w:val="00484CAB"/>
    <w:rsid w:val="00484D26"/>
    <w:rsid w:val="004852A3"/>
    <w:rsid w:val="00486363"/>
    <w:rsid w:val="00486585"/>
    <w:rsid w:val="004865A1"/>
    <w:rsid w:val="004867A8"/>
    <w:rsid w:val="004910FB"/>
    <w:rsid w:val="004918FE"/>
    <w:rsid w:val="00492F8F"/>
    <w:rsid w:val="00494B3E"/>
    <w:rsid w:val="00494C20"/>
    <w:rsid w:val="0049510E"/>
    <w:rsid w:val="004952F6"/>
    <w:rsid w:val="00495874"/>
    <w:rsid w:val="00495C5D"/>
    <w:rsid w:val="004960F0"/>
    <w:rsid w:val="00497375"/>
    <w:rsid w:val="004A0171"/>
    <w:rsid w:val="004A0220"/>
    <w:rsid w:val="004A0508"/>
    <w:rsid w:val="004A07D9"/>
    <w:rsid w:val="004A07E2"/>
    <w:rsid w:val="004A1834"/>
    <w:rsid w:val="004A1FCD"/>
    <w:rsid w:val="004A220B"/>
    <w:rsid w:val="004A2459"/>
    <w:rsid w:val="004A2502"/>
    <w:rsid w:val="004A4B3A"/>
    <w:rsid w:val="004A4C1D"/>
    <w:rsid w:val="004A59F2"/>
    <w:rsid w:val="004A609B"/>
    <w:rsid w:val="004A614A"/>
    <w:rsid w:val="004A7130"/>
    <w:rsid w:val="004B2833"/>
    <w:rsid w:val="004B330C"/>
    <w:rsid w:val="004B40D0"/>
    <w:rsid w:val="004B4325"/>
    <w:rsid w:val="004B45AA"/>
    <w:rsid w:val="004B46F1"/>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0C2"/>
    <w:rsid w:val="004D3B45"/>
    <w:rsid w:val="004D4037"/>
    <w:rsid w:val="004D4824"/>
    <w:rsid w:val="004D5641"/>
    <w:rsid w:val="004D5729"/>
    <w:rsid w:val="004D5C10"/>
    <w:rsid w:val="004D5D67"/>
    <w:rsid w:val="004D5D90"/>
    <w:rsid w:val="004D5D92"/>
    <w:rsid w:val="004D6334"/>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1262"/>
    <w:rsid w:val="0050264D"/>
    <w:rsid w:val="0050318A"/>
    <w:rsid w:val="00503A2D"/>
    <w:rsid w:val="00503F8C"/>
    <w:rsid w:val="00504706"/>
    <w:rsid w:val="005050F6"/>
    <w:rsid w:val="00505621"/>
    <w:rsid w:val="0050613C"/>
    <w:rsid w:val="0050640B"/>
    <w:rsid w:val="00506A5A"/>
    <w:rsid w:val="00506B1A"/>
    <w:rsid w:val="005071FC"/>
    <w:rsid w:val="00510638"/>
    <w:rsid w:val="0051079B"/>
    <w:rsid w:val="00510BFE"/>
    <w:rsid w:val="005113CF"/>
    <w:rsid w:val="00512133"/>
    <w:rsid w:val="00512540"/>
    <w:rsid w:val="005135B4"/>
    <w:rsid w:val="00513BB0"/>
    <w:rsid w:val="00513D59"/>
    <w:rsid w:val="00514594"/>
    <w:rsid w:val="00514780"/>
    <w:rsid w:val="0051516C"/>
    <w:rsid w:val="00515E1C"/>
    <w:rsid w:val="00515F87"/>
    <w:rsid w:val="00516DE9"/>
    <w:rsid w:val="00517216"/>
    <w:rsid w:val="005179C6"/>
    <w:rsid w:val="005207CC"/>
    <w:rsid w:val="0052146C"/>
    <w:rsid w:val="00522F9E"/>
    <w:rsid w:val="00522FEE"/>
    <w:rsid w:val="00524119"/>
    <w:rsid w:val="00524FCC"/>
    <w:rsid w:val="0052583C"/>
    <w:rsid w:val="00525BC1"/>
    <w:rsid w:val="00525BDF"/>
    <w:rsid w:val="005269C8"/>
    <w:rsid w:val="00526E4E"/>
    <w:rsid w:val="0052748F"/>
    <w:rsid w:val="0052751E"/>
    <w:rsid w:val="005307B5"/>
    <w:rsid w:val="005319B3"/>
    <w:rsid w:val="0053280F"/>
    <w:rsid w:val="0053312C"/>
    <w:rsid w:val="00533329"/>
    <w:rsid w:val="00533C0E"/>
    <w:rsid w:val="0053521B"/>
    <w:rsid w:val="005359B6"/>
    <w:rsid w:val="005362AF"/>
    <w:rsid w:val="00536FA7"/>
    <w:rsid w:val="005374B5"/>
    <w:rsid w:val="00537CB7"/>
    <w:rsid w:val="00540862"/>
    <w:rsid w:val="00540992"/>
    <w:rsid w:val="00541843"/>
    <w:rsid w:val="00541F50"/>
    <w:rsid w:val="005421E7"/>
    <w:rsid w:val="00542319"/>
    <w:rsid w:val="0054660E"/>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57A18"/>
    <w:rsid w:val="00560281"/>
    <w:rsid w:val="005608D7"/>
    <w:rsid w:val="00560A82"/>
    <w:rsid w:val="00560ED9"/>
    <w:rsid w:val="0056169A"/>
    <w:rsid w:val="00561BC2"/>
    <w:rsid w:val="0056380D"/>
    <w:rsid w:val="00563868"/>
    <w:rsid w:val="00563EBB"/>
    <w:rsid w:val="00565456"/>
    <w:rsid w:val="00565E93"/>
    <w:rsid w:val="00570AAD"/>
    <w:rsid w:val="00570CFF"/>
    <w:rsid w:val="00571A09"/>
    <w:rsid w:val="00571AB2"/>
    <w:rsid w:val="00572C27"/>
    <w:rsid w:val="0057311B"/>
    <w:rsid w:val="005747E3"/>
    <w:rsid w:val="005754E4"/>
    <w:rsid w:val="00576C8F"/>
    <w:rsid w:val="0057771F"/>
    <w:rsid w:val="0058009F"/>
    <w:rsid w:val="0058040D"/>
    <w:rsid w:val="00580978"/>
    <w:rsid w:val="00580C57"/>
    <w:rsid w:val="0058132C"/>
    <w:rsid w:val="00581602"/>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297"/>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49F5"/>
    <w:rsid w:val="005A5916"/>
    <w:rsid w:val="005A5A8E"/>
    <w:rsid w:val="005A5F7A"/>
    <w:rsid w:val="005A61D2"/>
    <w:rsid w:val="005A77FE"/>
    <w:rsid w:val="005B0130"/>
    <w:rsid w:val="005B0C62"/>
    <w:rsid w:val="005B1132"/>
    <w:rsid w:val="005B16C2"/>
    <w:rsid w:val="005B22DA"/>
    <w:rsid w:val="005B230D"/>
    <w:rsid w:val="005B25B6"/>
    <w:rsid w:val="005B39E4"/>
    <w:rsid w:val="005B4A46"/>
    <w:rsid w:val="005B4ABD"/>
    <w:rsid w:val="005B4E7D"/>
    <w:rsid w:val="005B4EAB"/>
    <w:rsid w:val="005B50AF"/>
    <w:rsid w:val="005B5109"/>
    <w:rsid w:val="005B5BB0"/>
    <w:rsid w:val="005B5C75"/>
    <w:rsid w:val="005B5E28"/>
    <w:rsid w:val="005B68CE"/>
    <w:rsid w:val="005C1385"/>
    <w:rsid w:val="005C15DB"/>
    <w:rsid w:val="005C1856"/>
    <w:rsid w:val="005C2304"/>
    <w:rsid w:val="005C312C"/>
    <w:rsid w:val="005C3B45"/>
    <w:rsid w:val="005C50E7"/>
    <w:rsid w:val="005C544D"/>
    <w:rsid w:val="005C5D92"/>
    <w:rsid w:val="005C5DA5"/>
    <w:rsid w:val="005C5DD0"/>
    <w:rsid w:val="005C6545"/>
    <w:rsid w:val="005C70F4"/>
    <w:rsid w:val="005C7EA9"/>
    <w:rsid w:val="005D0998"/>
    <w:rsid w:val="005D0A19"/>
    <w:rsid w:val="005D0CF0"/>
    <w:rsid w:val="005D1763"/>
    <w:rsid w:val="005D1897"/>
    <w:rsid w:val="005D39DE"/>
    <w:rsid w:val="005D3B56"/>
    <w:rsid w:val="005D4471"/>
    <w:rsid w:val="005D4BAE"/>
    <w:rsid w:val="005D4BDD"/>
    <w:rsid w:val="005D548F"/>
    <w:rsid w:val="005D5C4B"/>
    <w:rsid w:val="005D6272"/>
    <w:rsid w:val="005D6609"/>
    <w:rsid w:val="005D677B"/>
    <w:rsid w:val="005E04E9"/>
    <w:rsid w:val="005E1A00"/>
    <w:rsid w:val="005E1B72"/>
    <w:rsid w:val="005E33A9"/>
    <w:rsid w:val="005E3524"/>
    <w:rsid w:val="005E3DD3"/>
    <w:rsid w:val="005E4803"/>
    <w:rsid w:val="005E4C0D"/>
    <w:rsid w:val="005E4C14"/>
    <w:rsid w:val="005E6A4B"/>
    <w:rsid w:val="005E6FAC"/>
    <w:rsid w:val="005E775D"/>
    <w:rsid w:val="005E7E7A"/>
    <w:rsid w:val="005F0F3F"/>
    <w:rsid w:val="005F0F7D"/>
    <w:rsid w:val="005F2100"/>
    <w:rsid w:val="005F22AF"/>
    <w:rsid w:val="005F2E0B"/>
    <w:rsid w:val="005F3AEA"/>
    <w:rsid w:val="005F3DE3"/>
    <w:rsid w:val="005F40CA"/>
    <w:rsid w:val="005F524E"/>
    <w:rsid w:val="005F555E"/>
    <w:rsid w:val="005F55DD"/>
    <w:rsid w:val="005F5A53"/>
    <w:rsid w:val="005F6269"/>
    <w:rsid w:val="005F7081"/>
    <w:rsid w:val="005F73CD"/>
    <w:rsid w:val="005F785E"/>
    <w:rsid w:val="00601A4E"/>
    <w:rsid w:val="00602968"/>
    <w:rsid w:val="00603631"/>
    <w:rsid w:val="00603FED"/>
    <w:rsid w:val="006045E0"/>
    <w:rsid w:val="006046E2"/>
    <w:rsid w:val="0060595E"/>
    <w:rsid w:val="00606271"/>
    <w:rsid w:val="00606737"/>
    <w:rsid w:val="0060679D"/>
    <w:rsid w:val="00606F16"/>
    <w:rsid w:val="00607F2D"/>
    <w:rsid w:val="00607FC2"/>
    <w:rsid w:val="006105BC"/>
    <w:rsid w:val="00610CD3"/>
    <w:rsid w:val="0061117B"/>
    <w:rsid w:val="0061178C"/>
    <w:rsid w:val="00611992"/>
    <w:rsid w:val="006119F6"/>
    <w:rsid w:val="0061237C"/>
    <w:rsid w:val="00612C2B"/>
    <w:rsid w:val="00614199"/>
    <w:rsid w:val="00614408"/>
    <w:rsid w:val="00615623"/>
    <w:rsid w:val="00617711"/>
    <w:rsid w:val="00617941"/>
    <w:rsid w:val="006179E6"/>
    <w:rsid w:val="00617EB9"/>
    <w:rsid w:val="00620116"/>
    <w:rsid w:val="0062075B"/>
    <w:rsid w:val="00620C3A"/>
    <w:rsid w:val="00621347"/>
    <w:rsid w:val="006219C8"/>
    <w:rsid w:val="00621ED0"/>
    <w:rsid w:val="006220C3"/>
    <w:rsid w:val="00622FEA"/>
    <w:rsid w:val="0062314D"/>
    <w:rsid w:val="006233E6"/>
    <w:rsid w:val="00623586"/>
    <w:rsid w:val="00623764"/>
    <w:rsid w:val="00623C08"/>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1C"/>
    <w:rsid w:val="006362C7"/>
    <w:rsid w:val="00636777"/>
    <w:rsid w:val="006374AE"/>
    <w:rsid w:val="00637953"/>
    <w:rsid w:val="00640AA9"/>
    <w:rsid w:val="0064187D"/>
    <w:rsid w:val="00642052"/>
    <w:rsid w:val="00642592"/>
    <w:rsid w:val="00642A4D"/>
    <w:rsid w:val="00642E49"/>
    <w:rsid w:val="006451CB"/>
    <w:rsid w:val="006454B0"/>
    <w:rsid w:val="00646BD2"/>
    <w:rsid w:val="006502B9"/>
    <w:rsid w:val="00650A51"/>
    <w:rsid w:val="00650C37"/>
    <w:rsid w:val="00651F86"/>
    <w:rsid w:val="00652221"/>
    <w:rsid w:val="006522FB"/>
    <w:rsid w:val="00652690"/>
    <w:rsid w:val="006526F1"/>
    <w:rsid w:val="00652755"/>
    <w:rsid w:val="00652987"/>
    <w:rsid w:val="00653671"/>
    <w:rsid w:val="00654DF8"/>
    <w:rsid w:val="00654E78"/>
    <w:rsid w:val="006553BE"/>
    <w:rsid w:val="00656B0C"/>
    <w:rsid w:val="0066021B"/>
    <w:rsid w:val="006603C4"/>
    <w:rsid w:val="00662180"/>
    <w:rsid w:val="00662597"/>
    <w:rsid w:val="00662A6D"/>
    <w:rsid w:val="00662F57"/>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87955"/>
    <w:rsid w:val="00690794"/>
    <w:rsid w:val="0069080D"/>
    <w:rsid w:val="00690A3C"/>
    <w:rsid w:val="0069140B"/>
    <w:rsid w:val="00691540"/>
    <w:rsid w:val="00691577"/>
    <w:rsid w:val="00693E46"/>
    <w:rsid w:val="00694294"/>
    <w:rsid w:val="006945BC"/>
    <w:rsid w:val="00694AF6"/>
    <w:rsid w:val="006954AE"/>
    <w:rsid w:val="00697B66"/>
    <w:rsid w:val="00697F33"/>
    <w:rsid w:val="006A0316"/>
    <w:rsid w:val="006A0AD5"/>
    <w:rsid w:val="006A0B6D"/>
    <w:rsid w:val="006A1540"/>
    <w:rsid w:val="006A1E10"/>
    <w:rsid w:val="006A224C"/>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36F"/>
    <w:rsid w:val="006B052B"/>
    <w:rsid w:val="006B059D"/>
    <w:rsid w:val="006B0D5C"/>
    <w:rsid w:val="006B1D2C"/>
    <w:rsid w:val="006B2C39"/>
    <w:rsid w:val="006B2CC5"/>
    <w:rsid w:val="006B3228"/>
    <w:rsid w:val="006B3826"/>
    <w:rsid w:val="006B4667"/>
    <w:rsid w:val="006B4B8D"/>
    <w:rsid w:val="006B5141"/>
    <w:rsid w:val="006B58D0"/>
    <w:rsid w:val="006B5FBF"/>
    <w:rsid w:val="006B61F8"/>
    <w:rsid w:val="006B639D"/>
    <w:rsid w:val="006C01A7"/>
    <w:rsid w:val="006C0AB3"/>
    <w:rsid w:val="006C17BE"/>
    <w:rsid w:val="006C2EB1"/>
    <w:rsid w:val="006C4A46"/>
    <w:rsid w:val="006C4E00"/>
    <w:rsid w:val="006C4E02"/>
    <w:rsid w:val="006C4F2A"/>
    <w:rsid w:val="006C53E3"/>
    <w:rsid w:val="006C59E8"/>
    <w:rsid w:val="006C607F"/>
    <w:rsid w:val="006C6A6D"/>
    <w:rsid w:val="006C6D7D"/>
    <w:rsid w:val="006C6E96"/>
    <w:rsid w:val="006C7E85"/>
    <w:rsid w:val="006D00AF"/>
    <w:rsid w:val="006D0440"/>
    <w:rsid w:val="006D080C"/>
    <w:rsid w:val="006D11F6"/>
    <w:rsid w:val="006D1D30"/>
    <w:rsid w:val="006D3947"/>
    <w:rsid w:val="006D3C0C"/>
    <w:rsid w:val="006D4679"/>
    <w:rsid w:val="006D4DD6"/>
    <w:rsid w:val="006D663B"/>
    <w:rsid w:val="006D678A"/>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47F9"/>
    <w:rsid w:val="006F4B67"/>
    <w:rsid w:val="006F5CB9"/>
    <w:rsid w:val="006F5E9D"/>
    <w:rsid w:val="006F5FB0"/>
    <w:rsid w:val="006F6588"/>
    <w:rsid w:val="006F663E"/>
    <w:rsid w:val="006F6D29"/>
    <w:rsid w:val="006F724A"/>
    <w:rsid w:val="00700048"/>
    <w:rsid w:val="00700290"/>
    <w:rsid w:val="00700668"/>
    <w:rsid w:val="00701CEC"/>
    <w:rsid w:val="007024B8"/>
    <w:rsid w:val="00703231"/>
    <w:rsid w:val="0070348B"/>
    <w:rsid w:val="0070493E"/>
    <w:rsid w:val="00704A03"/>
    <w:rsid w:val="007056C8"/>
    <w:rsid w:val="00705B26"/>
    <w:rsid w:val="00705CA8"/>
    <w:rsid w:val="00706CF9"/>
    <w:rsid w:val="00707257"/>
    <w:rsid w:val="007076B3"/>
    <w:rsid w:val="007105A4"/>
    <w:rsid w:val="00710633"/>
    <w:rsid w:val="00710BC5"/>
    <w:rsid w:val="00710CF4"/>
    <w:rsid w:val="00710E55"/>
    <w:rsid w:val="00712235"/>
    <w:rsid w:val="00713242"/>
    <w:rsid w:val="007144B4"/>
    <w:rsid w:val="00714F76"/>
    <w:rsid w:val="0071534F"/>
    <w:rsid w:val="007153DA"/>
    <w:rsid w:val="0071593B"/>
    <w:rsid w:val="00716BC7"/>
    <w:rsid w:val="00716E68"/>
    <w:rsid w:val="0071775C"/>
    <w:rsid w:val="00717FCF"/>
    <w:rsid w:val="0072069B"/>
    <w:rsid w:val="007207BC"/>
    <w:rsid w:val="00720829"/>
    <w:rsid w:val="00720F12"/>
    <w:rsid w:val="00721082"/>
    <w:rsid w:val="007212BB"/>
    <w:rsid w:val="00722445"/>
    <w:rsid w:val="0072395C"/>
    <w:rsid w:val="00723A6D"/>
    <w:rsid w:val="0072406F"/>
    <w:rsid w:val="0072527A"/>
    <w:rsid w:val="007252AB"/>
    <w:rsid w:val="00725ABF"/>
    <w:rsid w:val="00725D7A"/>
    <w:rsid w:val="00725D81"/>
    <w:rsid w:val="00726093"/>
    <w:rsid w:val="00726564"/>
    <w:rsid w:val="0072794E"/>
    <w:rsid w:val="00727EB3"/>
    <w:rsid w:val="00730549"/>
    <w:rsid w:val="00732C8E"/>
    <w:rsid w:val="0073311D"/>
    <w:rsid w:val="00733CEB"/>
    <w:rsid w:val="00734C52"/>
    <w:rsid w:val="00735139"/>
    <w:rsid w:val="00735485"/>
    <w:rsid w:val="00735762"/>
    <w:rsid w:val="007363C3"/>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CC7"/>
    <w:rsid w:val="00761FAA"/>
    <w:rsid w:val="00762196"/>
    <w:rsid w:val="00762AA9"/>
    <w:rsid w:val="00763333"/>
    <w:rsid w:val="00763CDE"/>
    <w:rsid w:val="007642A9"/>
    <w:rsid w:val="00764A43"/>
    <w:rsid w:val="007654DE"/>
    <w:rsid w:val="0076571B"/>
    <w:rsid w:val="00766568"/>
    <w:rsid w:val="007669F9"/>
    <w:rsid w:val="00766D7D"/>
    <w:rsid w:val="0077078E"/>
    <w:rsid w:val="007707C7"/>
    <w:rsid w:val="0077180C"/>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058"/>
    <w:rsid w:val="00782149"/>
    <w:rsid w:val="0078359E"/>
    <w:rsid w:val="00783968"/>
    <w:rsid w:val="007854A3"/>
    <w:rsid w:val="00785701"/>
    <w:rsid w:val="00785C7F"/>
    <w:rsid w:val="00786DD4"/>
    <w:rsid w:val="007874F3"/>
    <w:rsid w:val="00787606"/>
    <w:rsid w:val="0079106F"/>
    <w:rsid w:val="007917B0"/>
    <w:rsid w:val="00791937"/>
    <w:rsid w:val="0079193B"/>
    <w:rsid w:val="00791EEE"/>
    <w:rsid w:val="00792D84"/>
    <w:rsid w:val="00792E9B"/>
    <w:rsid w:val="00793979"/>
    <w:rsid w:val="007958FD"/>
    <w:rsid w:val="00795BD7"/>
    <w:rsid w:val="0079681E"/>
    <w:rsid w:val="00796CD5"/>
    <w:rsid w:val="007973D1"/>
    <w:rsid w:val="0079798B"/>
    <w:rsid w:val="007A1168"/>
    <w:rsid w:val="007A163A"/>
    <w:rsid w:val="007A21A0"/>
    <w:rsid w:val="007A2C73"/>
    <w:rsid w:val="007A3E3F"/>
    <w:rsid w:val="007A4234"/>
    <w:rsid w:val="007A4DE3"/>
    <w:rsid w:val="007A51B6"/>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520B"/>
    <w:rsid w:val="007C21B4"/>
    <w:rsid w:val="007C2331"/>
    <w:rsid w:val="007C26EE"/>
    <w:rsid w:val="007C3534"/>
    <w:rsid w:val="007C3666"/>
    <w:rsid w:val="007C4162"/>
    <w:rsid w:val="007C50D8"/>
    <w:rsid w:val="007C521E"/>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2AEA"/>
    <w:rsid w:val="007D3434"/>
    <w:rsid w:val="007D3D0E"/>
    <w:rsid w:val="007D4925"/>
    <w:rsid w:val="007D50EF"/>
    <w:rsid w:val="007D5A4B"/>
    <w:rsid w:val="007D7189"/>
    <w:rsid w:val="007D7247"/>
    <w:rsid w:val="007D72FA"/>
    <w:rsid w:val="007E048C"/>
    <w:rsid w:val="007E0698"/>
    <w:rsid w:val="007E0A15"/>
    <w:rsid w:val="007E25AF"/>
    <w:rsid w:val="007E2685"/>
    <w:rsid w:val="007E2E98"/>
    <w:rsid w:val="007E33AF"/>
    <w:rsid w:val="007E3ACD"/>
    <w:rsid w:val="007E4071"/>
    <w:rsid w:val="007E4144"/>
    <w:rsid w:val="007E4245"/>
    <w:rsid w:val="007E4667"/>
    <w:rsid w:val="007E73B5"/>
    <w:rsid w:val="007E7F4E"/>
    <w:rsid w:val="007F0192"/>
    <w:rsid w:val="007F033B"/>
    <w:rsid w:val="007F06B7"/>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67D8"/>
    <w:rsid w:val="007F7A32"/>
    <w:rsid w:val="007F7CB0"/>
    <w:rsid w:val="008000E9"/>
    <w:rsid w:val="00800229"/>
    <w:rsid w:val="008002DD"/>
    <w:rsid w:val="00801E32"/>
    <w:rsid w:val="00802CAF"/>
    <w:rsid w:val="008033E4"/>
    <w:rsid w:val="00804F2E"/>
    <w:rsid w:val="008053F4"/>
    <w:rsid w:val="0080598D"/>
    <w:rsid w:val="00805E8F"/>
    <w:rsid w:val="008073AB"/>
    <w:rsid w:val="008106EE"/>
    <w:rsid w:val="00811233"/>
    <w:rsid w:val="008113E7"/>
    <w:rsid w:val="00811813"/>
    <w:rsid w:val="00811F5F"/>
    <w:rsid w:val="008120C8"/>
    <w:rsid w:val="00812AE1"/>
    <w:rsid w:val="00812BBE"/>
    <w:rsid w:val="00812E3B"/>
    <w:rsid w:val="00813648"/>
    <w:rsid w:val="00813681"/>
    <w:rsid w:val="008138B4"/>
    <w:rsid w:val="00813E95"/>
    <w:rsid w:val="00814830"/>
    <w:rsid w:val="00814C71"/>
    <w:rsid w:val="0081514E"/>
    <w:rsid w:val="00816DB4"/>
    <w:rsid w:val="00817224"/>
    <w:rsid w:val="00817320"/>
    <w:rsid w:val="008174A7"/>
    <w:rsid w:val="008209EE"/>
    <w:rsid w:val="00820D45"/>
    <w:rsid w:val="00821648"/>
    <w:rsid w:val="00821F73"/>
    <w:rsid w:val="00822BB5"/>
    <w:rsid w:val="00822CCD"/>
    <w:rsid w:val="0082356E"/>
    <w:rsid w:val="0082382E"/>
    <w:rsid w:val="00823A97"/>
    <w:rsid w:val="00823D9E"/>
    <w:rsid w:val="00824132"/>
    <w:rsid w:val="00825D68"/>
    <w:rsid w:val="00826C96"/>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29B"/>
    <w:rsid w:val="008468D0"/>
    <w:rsid w:val="00851746"/>
    <w:rsid w:val="00851E66"/>
    <w:rsid w:val="00851FE6"/>
    <w:rsid w:val="00852047"/>
    <w:rsid w:val="00853AB0"/>
    <w:rsid w:val="00855F11"/>
    <w:rsid w:val="008560E9"/>
    <w:rsid w:val="008566F9"/>
    <w:rsid w:val="00856DEF"/>
    <w:rsid w:val="00857430"/>
    <w:rsid w:val="0085772B"/>
    <w:rsid w:val="00860065"/>
    <w:rsid w:val="008602F1"/>
    <w:rsid w:val="00861A7C"/>
    <w:rsid w:val="008626B3"/>
    <w:rsid w:val="008628AA"/>
    <w:rsid w:val="00863380"/>
    <w:rsid w:val="00863505"/>
    <w:rsid w:val="00863D57"/>
    <w:rsid w:val="00864EDA"/>
    <w:rsid w:val="00864F45"/>
    <w:rsid w:val="0086641A"/>
    <w:rsid w:val="008668B8"/>
    <w:rsid w:val="008703A6"/>
    <w:rsid w:val="00870A8F"/>
    <w:rsid w:val="00870E80"/>
    <w:rsid w:val="00871869"/>
    <w:rsid w:val="0087192A"/>
    <w:rsid w:val="008727D6"/>
    <w:rsid w:val="00872BD2"/>
    <w:rsid w:val="00873BF5"/>
    <w:rsid w:val="00873CE7"/>
    <w:rsid w:val="00873FB5"/>
    <w:rsid w:val="0087440D"/>
    <w:rsid w:val="00874D27"/>
    <w:rsid w:val="00874E29"/>
    <w:rsid w:val="00876BB2"/>
    <w:rsid w:val="00877A98"/>
    <w:rsid w:val="008805B1"/>
    <w:rsid w:val="008809F6"/>
    <w:rsid w:val="00881426"/>
    <w:rsid w:val="0088450F"/>
    <w:rsid w:val="00884AEF"/>
    <w:rsid w:val="00885207"/>
    <w:rsid w:val="008858F5"/>
    <w:rsid w:val="00885B3A"/>
    <w:rsid w:val="00886686"/>
    <w:rsid w:val="00886A17"/>
    <w:rsid w:val="00886D93"/>
    <w:rsid w:val="00886EBB"/>
    <w:rsid w:val="00886EF2"/>
    <w:rsid w:val="00887326"/>
    <w:rsid w:val="00887DFA"/>
    <w:rsid w:val="008901F3"/>
    <w:rsid w:val="00891CAC"/>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8D7"/>
    <w:rsid w:val="008A5AC4"/>
    <w:rsid w:val="008A5C39"/>
    <w:rsid w:val="008A61DD"/>
    <w:rsid w:val="008A63D2"/>
    <w:rsid w:val="008A6564"/>
    <w:rsid w:val="008A6A18"/>
    <w:rsid w:val="008A7857"/>
    <w:rsid w:val="008B02B0"/>
    <w:rsid w:val="008B08E4"/>
    <w:rsid w:val="008B0EF8"/>
    <w:rsid w:val="008B1C35"/>
    <w:rsid w:val="008B2F36"/>
    <w:rsid w:val="008B3D1E"/>
    <w:rsid w:val="008B4C61"/>
    <w:rsid w:val="008B4DB0"/>
    <w:rsid w:val="008B52AB"/>
    <w:rsid w:val="008B538A"/>
    <w:rsid w:val="008B59C6"/>
    <w:rsid w:val="008B5AF7"/>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016D"/>
    <w:rsid w:val="008E169A"/>
    <w:rsid w:val="008E1735"/>
    <w:rsid w:val="008E1BDA"/>
    <w:rsid w:val="008E25F4"/>
    <w:rsid w:val="008E30C2"/>
    <w:rsid w:val="008E346C"/>
    <w:rsid w:val="008E3E9B"/>
    <w:rsid w:val="008E439D"/>
    <w:rsid w:val="008E47A7"/>
    <w:rsid w:val="008E48F4"/>
    <w:rsid w:val="008E4A82"/>
    <w:rsid w:val="008E5E9E"/>
    <w:rsid w:val="008E6987"/>
    <w:rsid w:val="008F02AA"/>
    <w:rsid w:val="008F266B"/>
    <w:rsid w:val="008F2811"/>
    <w:rsid w:val="008F38CF"/>
    <w:rsid w:val="008F39E9"/>
    <w:rsid w:val="008F4340"/>
    <w:rsid w:val="008F4CA6"/>
    <w:rsid w:val="008F6DCD"/>
    <w:rsid w:val="008F7C72"/>
    <w:rsid w:val="00901108"/>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BB"/>
    <w:rsid w:val="00914BEE"/>
    <w:rsid w:val="00916200"/>
    <w:rsid w:val="00916313"/>
    <w:rsid w:val="00916375"/>
    <w:rsid w:val="0091687A"/>
    <w:rsid w:val="00916EC5"/>
    <w:rsid w:val="009176CE"/>
    <w:rsid w:val="00920C93"/>
    <w:rsid w:val="00921800"/>
    <w:rsid w:val="009219D0"/>
    <w:rsid w:val="00921B25"/>
    <w:rsid w:val="0092200E"/>
    <w:rsid w:val="0092353D"/>
    <w:rsid w:val="00924C8D"/>
    <w:rsid w:val="00926502"/>
    <w:rsid w:val="009267ED"/>
    <w:rsid w:val="00926827"/>
    <w:rsid w:val="00927372"/>
    <w:rsid w:val="009276DF"/>
    <w:rsid w:val="00930FA8"/>
    <w:rsid w:val="00931133"/>
    <w:rsid w:val="009317FA"/>
    <w:rsid w:val="00931DB5"/>
    <w:rsid w:val="00931EC0"/>
    <w:rsid w:val="00932A44"/>
    <w:rsid w:val="00932DEF"/>
    <w:rsid w:val="0093349A"/>
    <w:rsid w:val="0093350F"/>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4BC0"/>
    <w:rsid w:val="009453FB"/>
    <w:rsid w:val="00947B8A"/>
    <w:rsid w:val="00950D75"/>
    <w:rsid w:val="00951156"/>
    <w:rsid w:val="00951404"/>
    <w:rsid w:val="009518B1"/>
    <w:rsid w:val="00951BF0"/>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335A"/>
    <w:rsid w:val="00973502"/>
    <w:rsid w:val="009739AE"/>
    <w:rsid w:val="00974F43"/>
    <w:rsid w:val="00975758"/>
    <w:rsid w:val="00975D2D"/>
    <w:rsid w:val="00975FE0"/>
    <w:rsid w:val="009763A4"/>
    <w:rsid w:val="00976E50"/>
    <w:rsid w:val="00977001"/>
    <w:rsid w:val="009776B9"/>
    <w:rsid w:val="00981A6B"/>
    <w:rsid w:val="00981B6B"/>
    <w:rsid w:val="009834F2"/>
    <w:rsid w:val="00984CC5"/>
    <w:rsid w:val="00985790"/>
    <w:rsid w:val="00986260"/>
    <w:rsid w:val="0098712B"/>
    <w:rsid w:val="0099012E"/>
    <w:rsid w:val="0099016E"/>
    <w:rsid w:val="009903CB"/>
    <w:rsid w:val="00991036"/>
    <w:rsid w:val="00991048"/>
    <w:rsid w:val="00991260"/>
    <w:rsid w:val="0099203E"/>
    <w:rsid w:val="00992CFB"/>
    <w:rsid w:val="00993012"/>
    <w:rsid w:val="00993EC7"/>
    <w:rsid w:val="00994220"/>
    <w:rsid w:val="00994808"/>
    <w:rsid w:val="009950C0"/>
    <w:rsid w:val="00995168"/>
    <w:rsid w:val="00995BC7"/>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8B"/>
    <w:rsid w:val="009A7BDD"/>
    <w:rsid w:val="009B0113"/>
    <w:rsid w:val="009B080A"/>
    <w:rsid w:val="009B1322"/>
    <w:rsid w:val="009B159C"/>
    <w:rsid w:val="009B2863"/>
    <w:rsid w:val="009B3A9D"/>
    <w:rsid w:val="009B3E10"/>
    <w:rsid w:val="009B4583"/>
    <w:rsid w:val="009B4D78"/>
    <w:rsid w:val="009B4F4F"/>
    <w:rsid w:val="009B4FFB"/>
    <w:rsid w:val="009B56AF"/>
    <w:rsid w:val="009B5E4F"/>
    <w:rsid w:val="009B6267"/>
    <w:rsid w:val="009B62B0"/>
    <w:rsid w:val="009B687C"/>
    <w:rsid w:val="009B6AED"/>
    <w:rsid w:val="009C0832"/>
    <w:rsid w:val="009C1F42"/>
    <w:rsid w:val="009C2EB8"/>
    <w:rsid w:val="009C3067"/>
    <w:rsid w:val="009C42C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0D2F"/>
    <w:rsid w:val="009E2159"/>
    <w:rsid w:val="009E250A"/>
    <w:rsid w:val="009E27C0"/>
    <w:rsid w:val="009E292C"/>
    <w:rsid w:val="009E31EF"/>
    <w:rsid w:val="009E3E8F"/>
    <w:rsid w:val="009E4AF8"/>
    <w:rsid w:val="009E59F5"/>
    <w:rsid w:val="009E605E"/>
    <w:rsid w:val="009E60CF"/>
    <w:rsid w:val="009E69DD"/>
    <w:rsid w:val="009E77A4"/>
    <w:rsid w:val="009E7EC3"/>
    <w:rsid w:val="009F058D"/>
    <w:rsid w:val="009F1514"/>
    <w:rsid w:val="009F230A"/>
    <w:rsid w:val="009F23AA"/>
    <w:rsid w:val="009F3BFF"/>
    <w:rsid w:val="009F47A6"/>
    <w:rsid w:val="009F486E"/>
    <w:rsid w:val="009F499A"/>
    <w:rsid w:val="009F4C30"/>
    <w:rsid w:val="009F537C"/>
    <w:rsid w:val="009F65A7"/>
    <w:rsid w:val="009F7102"/>
    <w:rsid w:val="009F73D1"/>
    <w:rsid w:val="009F7920"/>
    <w:rsid w:val="009F7F37"/>
    <w:rsid w:val="00A00C3D"/>
    <w:rsid w:val="00A00CAB"/>
    <w:rsid w:val="00A00F69"/>
    <w:rsid w:val="00A013D0"/>
    <w:rsid w:val="00A01689"/>
    <w:rsid w:val="00A017DA"/>
    <w:rsid w:val="00A01835"/>
    <w:rsid w:val="00A01C4A"/>
    <w:rsid w:val="00A01E06"/>
    <w:rsid w:val="00A01E31"/>
    <w:rsid w:val="00A021CF"/>
    <w:rsid w:val="00A021ED"/>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2BDB"/>
    <w:rsid w:val="00A14187"/>
    <w:rsid w:val="00A144D6"/>
    <w:rsid w:val="00A1493A"/>
    <w:rsid w:val="00A1509C"/>
    <w:rsid w:val="00A16818"/>
    <w:rsid w:val="00A20168"/>
    <w:rsid w:val="00A201F3"/>
    <w:rsid w:val="00A20A2C"/>
    <w:rsid w:val="00A20AF6"/>
    <w:rsid w:val="00A220E1"/>
    <w:rsid w:val="00A224A2"/>
    <w:rsid w:val="00A22812"/>
    <w:rsid w:val="00A23064"/>
    <w:rsid w:val="00A234D4"/>
    <w:rsid w:val="00A23F8B"/>
    <w:rsid w:val="00A24909"/>
    <w:rsid w:val="00A24C09"/>
    <w:rsid w:val="00A25D63"/>
    <w:rsid w:val="00A25DFC"/>
    <w:rsid w:val="00A30356"/>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BB8"/>
    <w:rsid w:val="00A4504E"/>
    <w:rsid w:val="00A45DBA"/>
    <w:rsid w:val="00A4699D"/>
    <w:rsid w:val="00A47D54"/>
    <w:rsid w:val="00A50179"/>
    <w:rsid w:val="00A50624"/>
    <w:rsid w:val="00A51453"/>
    <w:rsid w:val="00A519A2"/>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28"/>
    <w:rsid w:val="00A93EB7"/>
    <w:rsid w:val="00A94333"/>
    <w:rsid w:val="00A96444"/>
    <w:rsid w:val="00A965DF"/>
    <w:rsid w:val="00A976B6"/>
    <w:rsid w:val="00A97AD2"/>
    <w:rsid w:val="00AA07DD"/>
    <w:rsid w:val="00AA0C12"/>
    <w:rsid w:val="00AA14FB"/>
    <w:rsid w:val="00AA1D24"/>
    <w:rsid w:val="00AA3697"/>
    <w:rsid w:val="00AA4CC9"/>
    <w:rsid w:val="00AA4FD7"/>
    <w:rsid w:val="00AA50EC"/>
    <w:rsid w:val="00AA667A"/>
    <w:rsid w:val="00AA7076"/>
    <w:rsid w:val="00AA7081"/>
    <w:rsid w:val="00AA7576"/>
    <w:rsid w:val="00AA7EC1"/>
    <w:rsid w:val="00AB0A5B"/>
    <w:rsid w:val="00AB0F71"/>
    <w:rsid w:val="00AB1042"/>
    <w:rsid w:val="00AB172D"/>
    <w:rsid w:val="00AB23BB"/>
    <w:rsid w:val="00AB2E3B"/>
    <w:rsid w:val="00AB34BF"/>
    <w:rsid w:val="00AB3F78"/>
    <w:rsid w:val="00AB45B6"/>
    <w:rsid w:val="00AB49AE"/>
    <w:rsid w:val="00AB4D22"/>
    <w:rsid w:val="00AB5BAB"/>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571A"/>
    <w:rsid w:val="00AC6212"/>
    <w:rsid w:val="00AC640C"/>
    <w:rsid w:val="00AC6A06"/>
    <w:rsid w:val="00AC6B38"/>
    <w:rsid w:val="00AC6E3A"/>
    <w:rsid w:val="00AC7B45"/>
    <w:rsid w:val="00AD093C"/>
    <w:rsid w:val="00AD18EC"/>
    <w:rsid w:val="00AD1C3E"/>
    <w:rsid w:val="00AD3C4F"/>
    <w:rsid w:val="00AD444F"/>
    <w:rsid w:val="00AD5106"/>
    <w:rsid w:val="00AD51B3"/>
    <w:rsid w:val="00AD5383"/>
    <w:rsid w:val="00AD564C"/>
    <w:rsid w:val="00AD5D2E"/>
    <w:rsid w:val="00AD5D41"/>
    <w:rsid w:val="00AD697A"/>
    <w:rsid w:val="00AD785B"/>
    <w:rsid w:val="00AD7A9B"/>
    <w:rsid w:val="00AE03EE"/>
    <w:rsid w:val="00AE095E"/>
    <w:rsid w:val="00AE186F"/>
    <w:rsid w:val="00AE28CD"/>
    <w:rsid w:val="00AE3897"/>
    <w:rsid w:val="00AE3C8B"/>
    <w:rsid w:val="00AE3EC1"/>
    <w:rsid w:val="00AE417D"/>
    <w:rsid w:val="00AE6A31"/>
    <w:rsid w:val="00AE76AA"/>
    <w:rsid w:val="00AE7AAD"/>
    <w:rsid w:val="00AF0093"/>
    <w:rsid w:val="00AF00E4"/>
    <w:rsid w:val="00AF0A9F"/>
    <w:rsid w:val="00AF1A21"/>
    <w:rsid w:val="00AF1DD1"/>
    <w:rsid w:val="00AF265E"/>
    <w:rsid w:val="00AF4056"/>
    <w:rsid w:val="00AF4275"/>
    <w:rsid w:val="00AF4BE0"/>
    <w:rsid w:val="00AF4D00"/>
    <w:rsid w:val="00AF4F67"/>
    <w:rsid w:val="00AF5176"/>
    <w:rsid w:val="00AF5487"/>
    <w:rsid w:val="00AF57CA"/>
    <w:rsid w:val="00AF6FAE"/>
    <w:rsid w:val="00AF7408"/>
    <w:rsid w:val="00AF7B7B"/>
    <w:rsid w:val="00B00695"/>
    <w:rsid w:val="00B00E13"/>
    <w:rsid w:val="00B00F47"/>
    <w:rsid w:val="00B01418"/>
    <w:rsid w:val="00B01C37"/>
    <w:rsid w:val="00B02322"/>
    <w:rsid w:val="00B0286A"/>
    <w:rsid w:val="00B02DB2"/>
    <w:rsid w:val="00B04862"/>
    <w:rsid w:val="00B04DEF"/>
    <w:rsid w:val="00B05689"/>
    <w:rsid w:val="00B06506"/>
    <w:rsid w:val="00B079F7"/>
    <w:rsid w:val="00B1017A"/>
    <w:rsid w:val="00B1026E"/>
    <w:rsid w:val="00B10295"/>
    <w:rsid w:val="00B108CA"/>
    <w:rsid w:val="00B10B70"/>
    <w:rsid w:val="00B10D87"/>
    <w:rsid w:val="00B1102A"/>
    <w:rsid w:val="00B11683"/>
    <w:rsid w:val="00B1176E"/>
    <w:rsid w:val="00B11A01"/>
    <w:rsid w:val="00B11BA3"/>
    <w:rsid w:val="00B1213C"/>
    <w:rsid w:val="00B12DF1"/>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5D25"/>
    <w:rsid w:val="00B466AA"/>
    <w:rsid w:val="00B469A0"/>
    <w:rsid w:val="00B474BA"/>
    <w:rsid w:val="00B47C1B"/>
    <w:rsid w:val="00B50221"/>
    <w:rsid w:val="00B51012"/>
    <w:rsid w:val="00B52088"/>
    <w:rsid w:val="00B522DC"/>
    <w:rsid w:val="00B52423"/>
    <w:rsid w:val="00B528FC"/>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598D"/>
    <w:rsid w:val="00B66062"/>
    <w:rsid w:val="00B669A6"/>
    <w:rsid w:val="00B7007F"/>
    <w:rsid w:val="00B708BE"/>
    <w:rsid w:val="00B717F4"/>
    <w:rsid w:val="00B723E5"/>
    <w:rsid w:val="00B742F6"/>
    <w:rsid w:val="00B74826"/>
    <w:rsid w:val="00B75086"/>
    <w:rsid w:val="00B753C8"/>
    <w:rsid w:val="00B75487"/>
    <w:rsid w:val="00B7604C"/>
    <w:rsid w:val="00B762A1"/>
    <w:rsid w:val="00B769A6"/>
    <w:rsid w:val="00B76FB1"/>
    <w:rsid w:val="00B8017E"/>
    <w:rsid w:val="00B8070B"/>
    <w:rsid w:val="00B80BB2"/>
    <w:rsid w:val="00B81D82"/>
    <w:rsid w:val="00B83103"/>
    <w:rsid w:val="00B838C6"/>
    <w:rsid w:val="00B8397C"/>
    <w:rsid w:val="00B84FF6"/>
    <w:rsid w:val="00B8513D"/>
    <w:rsid w:val="00B859D3"/>
    <w:rsid w:val="00B8614A"/>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5E7"/>
    <w:rsid w:val="00B95983"/>
    <w:rsid w:val="00B95AF2"/>
    <w:rsid w:val="00B95B0D"/>
    <w:rsid w:val="00B95B40"/>
    <w:rsid w:val="00B95D8F"/>
    <w:rsid w:val="00B96557"/>
    <w:rsid w:val="00B9784E"/>
    <w:rsid w:val="00B97B13"/>
    <w:rsid w:val="00BA026E"/>
    <w:rsid w:val="00BA0F5C"/>
    <w:rsid w:val="00BA1257"/>
    <w:rsid w:val="00BA1A75"/>
    <w:rsid w:val="00BA1B6D"/>
    <w:rsid w:val="00BA2122"/>
    <w:rsid w:val="00BA2E09"/>
    <w:rsid w:val="00BA2FCD"/>
    <w:rsid w:val="00BA30BA"/>
    <w:rsid w:val="00BA3654"/>
    <w:rsid w:val="00BA3C8C"/>
    <w:rsid w:val="00BA4CD4"/>
    <w:rsid w:val="00BA5626"/>
    <w:rsid w:val="00BA5DA6"/>
    <w:rsid w:val="00BA6C81"/>
    <w:rsid w:val="00BA71E8"/>
    <w:rsid w:val="00BA7CF0"/>
    <w:rsid w:val="00BA7E9D"/>
    <w:rsid w:val="00BB0133"/>
    <w:rsid w:val="00BB0483"/>
    <w:rsid w:val="00BB0F12"/>
    <w:rsid w:val="00BB10D5"/>
    <w:rsid w:val="00BB14EF"/>
    <w:rsid w:val="00BB16B5"/>
    <w:rsid w:val="00BB1FF7"/>
    <w:rsid w:val="00BB247A"/>
    <w:rsid w:val="00BB267A"/>
    <w:rsid w:val="00BB2BDB"/>
    <w:rsid w:val="00BB3C62"/>
    <w:rsid w:val="00BB3F54"/>
    <w:rsid w:val="00BB4405"/>
    <w:rsid w:val="00BB4BEC"/>
    <w:rsid w:val="00BB4D3E"/>
    <w:rsid w:val="00BB54CB"/>
    <w:rsid w:val="00BB5933"/>
    <w:rsid w:val="00BB6B14"/>
    <w:rsid w:val="00BB6C3B"/>
    <w:rsid w:val="00BB7DD1"/>
    <w:rsid w:val="00BC019C"/>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C6FB2"/>
    <w:rsid w:val="00BD0F1B"/>
    <w:rsid w:val="00BD0FD6"/>
    <w:rsid w:val="00BD132E"/>
    <w:rsid w:val="00BD16FF"/>
    <w:rsid w:val="00BD29C0"/>
    <w:rsid w:val="00BD339B"/>
    <w:rsid w:val="00BD36F0"/>
    <w:rsid w:val="00BD639E"/>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81"/>
    <w:rsid w:val="00BF71E8"/>
    <w:rsid w:val="00C000CB"/>
    <w:rsid w:val="00C001CA"/>
    <w:rsid w:val="00C0027F"/>
    <w:rsid w:val="00C00C17"/>
    <w:rsid w:val="00C00C36"/>
    <w:rsid w:val="00C01A1C"/>
    <w:rsid w:val="00C02E86"/>
    <w:rsid w:val="00C04162"/>
    <w:rsid w:val="00C05014"/>
    <w:rsid w:val="00C05819"/>
    <w:rsid w:val="00C060A6"/>
    <w:rsid w:val="00C060CB"/>
    <w:rsid w:val="00C06C97"/>
    <w:rsid w:val="00C07232"/>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17CAF"/>
    <w:rsid w:val="00C2018E"/>
    <w:rsid w:val="00C20780"/>
    <w:rsid w:val="00C20D42"/>
    <w:rsid w:val="00C20D94"/>
    <w:rsid w:val="00C228A9"/>
    <w:rsid w:val="00C23304"/>
    <w:rsid w:val="00C23563"/>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38C"/>
    <w:rsid w:val="00C355E7"/>
    <w:rsid w:val="00C35C4E"/>
    <w:rsid w:val="00C364CF"/>
    <w:rsid w:val="00C3671B"/>
    <w:rsid w:val="00C37D9D"/>
    <w:rsid w:val="00C41319"/>
    <w:rsid w:val="00C414DD"/>
    <w:rsid w:val="00C41FC5"/>
    <w:rsid w:val="00C42293"/>
    <w:rsid w:val="00C4236B"/>
    <w:rsid w:val="00C42A97"/>
    <w:rsid w:val="00C43062"/>
    <w:rsid w:val="00C43691"/>
    <w:rsid w:val="00C43B58"/>
    <w:rsid w:val="00C44FA6"/>
    <w:rsid w:val="00C4562C"/>
    <w:rsid w:val="00C457B8"/>
    <w:rsid w:val="00C460F8"/>
    <w:rsid w:val="00C462F2"/>
    <w:rsid w:val="00C4664E"/>
    <w:rsid w:val="00C4697C"/>
    <w:rsid w:val="00C46B74"/>
    <w:rsid w:val="00C47620"/>
    <w:rsid w:val="00C47AA8"/>
    <w:rsid w:val="00C503B4"/>
    <w:rsid w:val="00C50BC3"/>
    <w:rsid w:val="00C516B2"/>
    <w:rsid w:val="00C5192B"/>
    <w:rsid w:val="00C53080"/>
    <w:rsid w:val="00C53639"/>
    <w:rsid w:val="00C53CAB"/>
    <w:rsid w:val="00C53DEC"/>
    <w:rsid w:val="00C560E1"/>
    <w:rsid w:val="00C574E5"/>
    <w:rsid w:val="00C60414"/>
    <w:rsid w:val="00C60B0C"/>
    <w:rsid w:val="00C60BAD"/>
    <w:rsid w:val="00C60F19"/>
    <w:rsid w:val="00C62FEB"/>
    <w:rsid w:val="00C6336F"/>
    <w:rsid w:val="00C63C55"/>
    <w:rsid w:val="00C65BA8"/>
    <w:rsid w:val="00C66963"/>
    <w:rsid w:val="00C6732E"/>
    <w:rsid w:val="00C702AD"/>
    <w:rsid w:val="00C7082C"/>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1E58"/>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3891"/>
    <w:rsid w:val="00CA4771"/>
    <w:rsid w:val="00CA5146"/>
    <w:rsid w:val="00CA5B82"/>
    <w:rsid w:val="00CA62A8"/>
    <w:rsid w:val="00CA71A1"/>
    <w:rsid w:val="00CA75C2"/>
    <w:rsid w:val="00CB0121"/>
    <w:rsid w:val="00CB0756"/>
    <w:rsid w:val="00CB0A7A"/>
    <w:rsid w:val="00CB1114"/>
    <w:rsid w:val="00CB1263"/>
    <w:rsid w:val="00CB1396"/>
    <w:rsid w:val="00CB39B7"/>
    <w:rsid w:val="00CB3BC6"/>
    <w:rsid w:val="00CB4E9F"/>
    <w:rsid w:val="00CB53AE"/>
    <w:rsid w:val="00CB731B"/>
    <w:rsid w:val="00CB739F"/>
    <w:rsid w:val="00CB747E"/>
    <w:rsid w:val="00CB7B48"/>
    <w:rsid w:val="00CC02D8"/>
    <w:rsid w:val="00CC0828"/>
    <w:rsid w:val="00CC194E"/>
    <w:rsid w:val="00CC2B54"/>
    <w:rsid w:val="00CC2E93"/>
    <w:rsid w:val="00CC531C"/>
    <w:rsid w:val="00CC5394"/>
    <w:rsid w:val="00CC5516"/>
    <w:rsid w:val="00CC5A0A"/>
    <w:rsid w:val="00CC612B"/>
    <w:rsid w:val="00CC6D11"/>
    <w:rsid w:val="00CD04D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D0E"/>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10F"/>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691"/>
    <w:rsid w:val="00D137F3"/>
    <w:rsid w:val="00D13933"/>
    <w:rsid w:val="00D14F4E"/>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6A34"/>
    <w:rsid w:val="00D3070A"/>
    <w:rsid w:val="00D30739"/>
    <w:rsid w:val="00D30A7E"/>
    <w:rsid w:val="00D30C2F"/>
    <w:rsid w:val="00D30DB3"/>
    <w:rsid w:val="00D316F1"/>
    <w:rsid w:val="00D31C8F"/>
    <w:rsid w:val="00D3291D"/>
    <w:rsid w:val="00D331C1"/>
    <w:rsid w:val="00D35EB8"/>
    <w:rsid w:val="00D40724"/>
    <w:rsid w:val="00D4174B"/>
    <w:rsid w:val="00D419BC"/>
    <w:rsid w:val="00D41CDC"/>
    <w:rsid w:val="00D41E92"/>
    <w:rsid w:val="00D41EDF"/>
    <w:rsid w:val="00D458AE"/>
    <w:rsid w:val="00D465EA"/>
    <w:rsid w:val="00D47A97"/>
    <w:rsid w:val="00D5039A"/>
    <w:rsid w:val="00D52138"/>
    <w:rsid w:val="00D52320"/>
    <w:rsid w:val="00D5248E"/>
    <w:rsid w:val="00D52CD6"/>
    <w:rsid w:val="00D53EC2"/>
    <w:rsid w:val="00D541C5"/>
    <w:rsid w:val="00D54DAE"/>
    <w:rsid w:val="00D55762"/>
    <w:rsid w:val="00D55F05"/>
    <w:rsid w:val="00D5638E"/>
    <w:rsid w:val="00D56C20"/>
    <w:rsid w:val="00D56E97"/>
    <w:rsid w:val="00D57193"/>
    <w:rsid w:val="00D61930"/>
    <w:rsid w:val="00D62219"/>
    <w:rsid w:val="00D62FED"/>
    <w:rsid w:val="00D63A68"/>
    <w:rsid w:val="00D63B70"/>
    <w:rsid w:val="00D63BDC"/>
    <w:rsid w:val="00D64AC0"/>
    <w:rsid w:val="00D66AB8"/>
    <w:rsid w:val="00D66EE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3B6"/>
    <w:rsid w:val="00D83448"/>
    <w:rsid w:val="00D837A3"/>
    <w:rsid w:val="00D838D3"/>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5B1"/>
    <w:rsid w:val="00DA2AC0"/>
    <w:rsid w:val="00DA3C67"/>
    <w:rsid w:val="00DA54B3"/>
    <w:rsid w:val="00DA690E"/>
    <w:rsid w:val="00DB0FCE"/>
    <w:rsid w:val="00DB36E5"/>
    <w:rsid w:val="00DB3B3D"/>
    <w:rsid w:val="00DB3C59"/>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005"/>
    <w:rsid w:val="00DD4545"/>
    <w:rsid w:val="00DD47AC"/>
    <w:rsid w:val="00DD55D1"/>
    <w:rsid w:val="00DD562D"/>
    <w:rsid w:val="00DD568A"/>
    <w:rsid w:val="00DD5FB2"/>
    <w:rsid w:val="00DD71BE"/>
    <w:rsid w:val="00DE0093"/>
    <w:rsid w:val="00DE00BC"/>
    <w:rsid w:val="00DE08FF"/>
    <w:rsid w:val="00DE1A9B"/>
    <w:rsid w:val="00DE219A"/>
    <w:rsid w:val="00DE23DD"/>
    <w:rsid w:val="00DE24A5"/>
    <w:rsid w:val="00DE2C2F"/>
    <w:rsid w:val="00DE2D12"/>
    <w:rsid w:val="00DE3C4E"/>
    <w:rsid w:val="00DE3E2A"/>
    <w:rsid w:val="00DE3E30"/>
    <w:rsid w:val="00DE3EC3"/>
    <w:rsid w:val="00DE67E7"/>
    <w:rsid w:val="00DE6B83"/>
    <w:rsid w:val="00DE7E81"/>
    <w:rsid w:val="00DF014B"/>
    <w:rsid w:val="00DF19DC"/>
    <w:rsid w:val="00DF442E"/>
    <w:rsid w:val="00DF4C34"/>
    <w:rsid w:val="00DF581D"/>
    <w:rsid w:val="00DF60F7"/>
    <w:rsid w:val="00DF612C"/>
    <w:rsid w:val="00DF6513"/>
    <w:rsid w:val="00DF687B"/>
    <w:rsid w:val="00DF68F7"/>
    <w:rsid w:val="00DF695D"/>
    <w:rsid w:val="00DF748E"/>
    <w:rsid w:val="00DF7868"/>
    <w:rsid w:val="00DF7FFB"/>
    <w:rsid w:val="00E000C2"/>
    <w:rsid w:val="00E001EB"/>
    <w:rsid w:val="00E006D6"/>
    <w:rsid w:val="00E012B4"/>
    <w:rsid w:val="00E017FF"/>
    <w:rsid w:val="00E0195E"/>
    <w:rsid w:val="00E030C3"/>
    <w:rsid w:val="00E03217"/>
    <w:rsid w:val="00E03FCF"/>
    <w:rsid w:val="00E04CD7"/>
    <w:rsid w:val="00E0526A"/>
    <w:rsid w:val="00E05BD5"/>
    <w:rsid w:val="00E06210"/>
    <w:rsid w:val="00E06492"/>
    <w:rsid w:val="00E07EE9"/>
    <w:rsid w:val="00E1159F"/>
    <w:rsid w:val="00E1164F"/>
    <w:rsid w:val="00E12107"/>
    <w:rsid w:val="00E1219C"/>
    <w:rsid w:val="00E123EF"/>
    <w:rsid w:val="00E125FC"/>
    <w:rsid w:val="00E126B3"/>
    <w:rsid w:val="00E127CD"/>
    <w:rsid w:val="00E13016"/>
    <w:rsid w:val="00E13220"/>
    <w:rsid w:val="00E13A6C"/>
    <w:rsid w:val="00E13D40"/>
    <w:rsid w:val="00E149C8"/>
    <w:rsid w:val="00E14A3B"/>
    <w:rsid w:val="00E14F69"/>
    <w:rsid w:val="00E15C48"/>
    <w:rsid w:val="00E15EA7"/>
    <w:rsid w:val="00E175A0"/>
    <w:rsid w:val="00E20226"/>
    <w:rsid w:val="00E20A29"/>
    <w:rsid w:val="00E2166A"/>
    <w:rsid w:val="00E21F53"/>
    <w:rsid w:val="00E21FEA"/>
    <w:rsid w:val="00E221D6"/>
    <w:rsid w:val="00E222EF"/>
    <w:rsid w:val="00E225E7"/>
    <w:rsid w:val="00E2305A"/>
    <w:rsid w:val="00E237EB"/>
    <w:rsid w:val="00E2409A"/>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185"/>
    <w:rsid w:val="00E40455"/>
    <w:rsid w:val="00E404BF"/>
    <w:rsid w:val="00E40B42"/>
    <w:rsid w:val="00E40DC5"/>
    <w:rsid w:val="00E410AE"/>
    <w:rsid w:val="00E42518"/>
    <w:rsid w:val="00E42839"/>
    <w:rsid w:val="00E4299F"/>
    <w:rsid w:val="00E4655C"/>
    <w:rsid w:val="00E46794"/>
    <w:rsid w:val="00E46C50"/>
    <w:rsid w:val="00E46CCE"/>
    <w:rsid w:val="00E47EEF"/>
    <w:rsid w:val="00E503F4"/>
    <w:rsid w:val="00E50DDD"/>
    <w:rsid w:val="00E524E4"/>
    <w:rsid w:val="00E526B8"/>
    <w:rsid w:val="00E52EEB"/>
    <w:rsid w:val="00E53081"/>
    <w:rsid w:val="00E533F8"/>
    <w:rsid w:val="00E53A3D"/>
    <w:rsid w:val="00E53B25"/>
    <w:rsid w:val="00E53D50"/>
    <w:rsid w:val="00E5475F"/>
    <w:rsid w:val="00E55552"/>
    <w:rsid w:val="00E55AF5"/>
    <w:rsid w:val="00E55C96"/>
    <w:rsid w:val="00E55FE0"/>
    <w:rsid w:val="00E56004"/>
    <w:rsid w:val="00E56472"/>
    <w:rsid w:val="00E56843"/>
    <w:rsid w:val="00E57DB5"/>
    <w:rsid w:val="00E60046"/>
    <w:rsid w:val="00E60ADE"/>
    <w:rsid w:val="00E60C05"/>
    <w:rsid w:val="00E61707"/>
    <w:rsid w:val="00E61BFA"/>
    <w:rsid w:val="00E61D05"/>
    <w:rsid w:val="00E62C20"/>
    <w:rsid w:val="00E6462D"/>
    <w:rsid w:val="00E64BF2"/>
    <w:rsid w:val="00E667AA"/>
    <w:rsid w:val="00E67190"/>
    <w:rsid w:val="00E676C8"/>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677C"/>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7F9"/>
    <w:rsid w:val="00EA592E"/>
    <w:rsid w:val="00EA5E33"/>
    <w:rsid w:val="00EA67A8"/>
    <w:rsid w:val="00EA6827"/>
    <w:rsid w:val="00EA6A8B"/>
    <w:rsid w:val="00EA6CFF"/>
    <w:rsid w:val="00EA6D53"/>
    <w:rsid w:val="00EB0196"/>
    <w:rsid w:val="00EB2C87"/>
    <w:rsid w:val="00EB3C48"/>
    <w:rsid w:val="00EB3C6F"/>
    <w:rsid w:val="00EB3CBE"/>
    <w:rsid w:val="00EB4126"/>
    <w:rsid w:val="00EB4EF4"/>
    <w:rsid w:val="00EB54BC"/>
    <w:rsid w:val="00EB5C56"/>
    <w:rsid w:val="00EB60BE"/>
    <w:rsid w:val="00EB66A2"/>
    <w:rsid w:val="00EB6ABC"/>
    <w:rsid w:val="00EB79D9"/>
    <w:rsid w:val="00EB7C01"/>
    <w:rsid w:val="00EB7EDC"/>
    <w:rsid w:val="00EC1234"/>
    <w:rsid w:val="00EC1B66"/>
    <w:rsid w:val="00EC2678"/>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5F36"/>
    <w:rsid w:val="00ED6AA2"/>
    <w:rsid w:val="00EE26E7"/>
    <w:rsid w:val="00EE2A5C"/>
    <w:rsid w:val="00EE3B66"/>
    <w:rsid w:val="00EE3E83"/>
    <w:rsid w:val="00EE44CA"/>
    <w:rsid w:val="00EE594F"/>
    <w:rsid w:val="00EE694E"/>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3680"/>
    <w:rsid w:val="00F245C5"/>
    <w:rsid w:val="00F2549A"/>
    <w:rsid w:val="00F25B82"/>
    <w:rsid w:val="00F26510"/>
    <w:rsid w:val="00F2738A"/>
    <w:rsid w:val="00F27AC8"/>
    <w:rsid w:val="00F27C22"/>
    <w:rsid w:val="00F3009E"/>
    <w:rsid w:val="00F31686"/>
    <w:rsid w:val="00F3174C"/>
    <w:rsid w:val="00F32521"/>
    <w:rsid w:val="00F3264B"/>
    <w:rsid w:val="00F33A05"/>
    <w:rsid w:val="00F34791"/>
    <w:rsid w:val="00F347F2"/>
    <w:rsid w:val="00F34AF3"/>
    <w:rsid w:val="00F353B6"/>
    <w:rsid w:val="00F35B12"/>
    <w:rsid w:val="00F36471"/>
    <w:rsid w:val="00F36D3C"/>
    <w:rsid w:val="00F37DB4"/>
    <w:rsid w:val="00F40567"/>
    <w:rsid w:val="00F406DA"/>
    <w:rsid w:val="00F435F0"/>
    <w:rsid w:val="00F452A2"/>
    <w:rsid w:val="00F4551B"/>
    <w:rsid w:val="00F46789"/>
    <w:rsid w:val="00F46A1B"/>
    <w:rsid w:val="00F50489"/>
    <w:rsid w:val="00F50757"/>
    <w:rsid w:val="00F5128F"/>
    <w:rsid w:val="00F51347"/>
    <w:rsid w:val="00F5170D"/>
    <w:rsid w:val="00F52245"/>
    <w:rsid w:val="00F5255E"/>
    <w:rsid w:val="00F5295A"/>
    <w:rsid w:val="00F52D62"/>
    <w:rsid w:val="00F52FD3"/>
    <w:rsid w:val="00F53BB2"/>
    <w:rsid w:val="00F53FEB"/>
    <w:rsid w:val="00F54A08"/>
    <w:rsid w:val="00F54B13"/>
    <w:rsid w:val="00F56B31"/>
    <w:rsid w:val="00F56C8A"/>
    <w:rsid w:val="00F57C69"/>
    <w:rsid w:val="00F601C3"/>
    <w:rsid w:val="00F603E2"/>
    <w:rsid w:val="00F612A4"/>
    <w:rsid w:val="00F61E06"/>
    <w:rsid w:val="00F62092"/>
    <w:rsid w:val="00F6249E"/>
    <w:rsid w:val="00F636BF"/>
    <w:rsid w:val="00F637E7"/>
    <w:rsid w:val="00F64E6C"/>
    <w:rsid w:val="00F651C9"/>
    <w:rsid w:val="00F65A20"/>
    <w:rsid w:val="00F671A8"/>
    <w:rsid w:val="00F678A5"/>
    <w:rsid w:val="00F678FC"/>
    <w:rsid w:val="00F67D40"/>
    <w:rsid w:val="00F71C6F"/>
    <w:rsid w:val="00F72724"/>
    <w:rsid w:val="00F728C4"/>
    <w:rsid w:val="00F731DD"/>
    <w:rsid w:val="00F73668"/>
    <w:rsid w:val="00F73F6B"/>
    <w:rsid w:val="00F743E2"/>
    <w:rsid w:val="00F75AB4"/>
    <w:rsid w:val="00F75DB0"/>
    <w:rsid w:val="00F7646F"/>
    <w:rsid w:val="00F76E7D"/>
    <w:rsid w:val="00F778DC"/>
    <w:rsid w:val="00F77D53"/>
    <w:rsid w:val="00F80A19"/>
    <w:rsid w:val="00F80E93"/>
    <w:rsid w:val="00F83862"/>
    <w:rsid w:val="00F83E1F"/>
    <w:rsid w:val="00F83EF2"/>
    <w:rsid w:val="00F84B77"/>
    <w:rsid w:val="00F85595"/>
    <w:rsid w:val="00F856B5"/>
    <w:rsid w:val="00F858B7"/>
    <w:rsid w:val="00F85BDD"/>
    <w:rsid w:val="00F86A22"/>
    <w:rsid w:val="00F86E1C"/>
    <w:rsid w:val="00F91813"/>
    <w:rsid w:val="00F918CF"/>
    <w:rsid w:val="00F91A0C"/>
    <w:rsid w:val="00F91BAF"/>
    <w:rsid w:val="00F91DB9"/>
    <w:rsid w:val="00F92383"/>
    <w:rsid w:val="00F92925"/>
    <w:rsid w:val="00F92AE8"/>
    <w:rsid w:val="00F92B01"/>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16B9"/>
    <w:rsid w:val="00FB2C20"/>
    <w:rsid w:val="00FB31C9"/>
    <w:rsid w:val="00FB4BA9"/>
    <w:rsid w:val="00FB4CFF"/>
    <w:rsid w:val="00FB5C78"/>
    <w:rsid w:val="00FB6828"/>
    <w:rsid w:val="00FB7096"/>
    <w:rsid w:val="00FC0531"/>
    <w:rsid w:val="00FC10DB"/>
    <w:rsid w:val="00FC1D2D"/>
    <w:rsid w:val="00FC202F"/>
    <w:rsid w:val="00FC2123"/>
    <w:rsid w:val="00FC281D"/>
    <w:rsid w:val="00FC2ECC"/>
    <w:rsid w:val="00FD05B2"/>
    <w:rsid w:val="00FD080E"/>
    <w:rsid w:val="00FD1160"/>
    <w:rsid w:val="00FD157D"/>
    <w:rsid w:val="00FD25C8"/>
    <w:rsid w:val="00FD2835"/>
    <w:rsid w:val="00FD2A3A"/>
    <w:rsid w:val="00FD2FC4"/>
    <w:rsid w:val="00FD3133"/>
    <w:rsid w:val="00FD3810"/>
    <w:rsid w:val="00FD4E88"/>
    <w:rsid w:val="00FD5D5A"/>
    <w:rsid w:val="00FD5FEF"/>
    <w:rsid w:val="00FD60B5"/>
    <w:rsid w:val="00FD636B"/>
    <w:rsid w:val="00FD6634"/>
    <w:rsid w:val="00FD78B3"/>
    <w:rsid w:val="00FD7BD7"/>
    <w:rsid w:val="00FE0104"/>
    <w:rsid w:val="00FE06B8"/>
    <w:rsid w:val="00FE111A"/>
    <w:rsid w:val="00FE182E"/>
    <w:rsid w:val="00FE1AE2"/>
    <w:rsid w:val="00FE1E6C"/>
    <w:rsid w:val="00FE1E90"/>
    <w:rsid w:val="00FE366E"/>
    <w:rsid w:val="00FE3877"/>
    <w:rsid w:val="00FE4D78"/>
    <w:rsid w:val="00FE515B"/>
    <w:rsid w:val="00FE558B"/>
    <w:rsid w:val="00FE6073"/>
    <w:rsid w:val="00FE7441"/>
    <w:rsid w:val="00FE7F32"/>
    <w:rsid w:val="00FF0971"/>
    <w:rsid w:val="00FF0BB4"/>
    <w:rsid w:val="00FF2F3F"/>
    <w:rsid w:val="00FF311A"/>
    <w:rsid w:val="00FF324E"/>
    <w:rsid w:val="00FF3D4C"/>
    <w:rsid w:val="00FF3DC6"/>
    <w:rsid w:val="00FF4E13"/>
    <w:rsid w:val="00FF5422"/>
    <w:rsid w:val="00FF54A3"/>
    <w:rsid w:val="00FF5C37"/>
    <w:rsid w:val="00FF5E73"/>
    <w:rsid w:val="00FF6489"/>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AFA591D"/>
  <w15:docId w15:val="{7B1C70E2-23B4-411B-B589-99A7079DE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503F8C"/>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CB731B"/>
    <w:pPr>
      <w:keepNext/>
      <w:keepLines/>
      <w:widowControl/>
      <w:numPr>
        <w:ilvl w:val="1"/>
        <w:numId w:val="1"/>
      </w:numPr>
      <w:ind w:left="686" w:hanging="573"/>
      <w:outlineLvl w:val="1"/>
    </w:pPr>
    <w:rPr>
      <w:rFonts w:hAnsi="HG丸ｺﾞｼｯｸM-PRO"/>
      <w:sz w:val="28"/>
      <w:szCs w:val="28"/>
    </w:rPr>
  </w:style>
  <w:style w:type="paragraph" w:styleId="3">
    <w:name w:val="heading 3"/>
    <w:basedOn w:val="a1"/>
    <w:next w:val="30"/>
    <w:link w:val="31"/>
    <w:qFormat/>
    <w:rsid w:val="00CB731B"/>
    <w:pPr>
      <w:keepNext/>
      <w:keepLines/>
      <w:widowControl/>
      <w:numPr>
        <w:ilvl w:val="2"/>
        <w:numId w:val="1"/>
      </w:numPr>
      <w:ind w:left="816"/>
      <w:outlineLvl w:val="2"/>
    </w:pPr>
    <w:rPr>
      <w:rFonts w:hAnsi="HG丸ｺﾞｼｯｸM-PRO"/>
      <w:sz w:val="24"/>
    </w:rPr>
  </w:style>
  <w:style w:type="paragraph" w:styleId="4">
    <w:name w:val="heading 4"/>
    <w:basedOn w:val="a1"/>
    <w:next w:val="40"/>
    <w:link w:val="41"/>
    <w:qFormat/>
    <w:rsid w:val="00CB731B"/>
    <w:pPr>
      <w:keepNext/>
      <w:keepLines/>
      <w:widowControl/>
      <w:numPr>
        <w:ilvl w:val="3"/>
        <w:numId w:val="1"/>
      </w:numPr>
      <w:ind w:left="862"/>
      <w:outlineLvl w:val="3"/>
    </w:pPr>
    <w:rPr>
      <w:rFonts w:hAnsi="HG丸ｺﾞｼｯｸM-PRO"/>
      <w:b/>
      <w:bCs/>
      <w:sz w:val="22"/>
      <w:szCs w:val="22"/>
      <w:u w:val="single"/>
    </w:rPr>
  </w:style>
  <w:style w:type="paragraph" w:styleId="5">
    <w:name w:val="heading 5"/>
    <w:basedOn w:val="a1"/>
    <w:next w:val="50"/>
    <w:link w:val="51"/>
    <w:qFormat/>
    <w:rsid w:val="002D0B11"/>
    <w:pPr>
      <w:keepNext/>
      <w:keepLines/>
      <w:widowControl/>
      <w:numPr>
        <w:ilvl w:val="4"/>
        <w:numId w:val="1"/>
      </w:numPr>
      <w:outlineLvl w:val="4"/>
    </w:pPr>
    <w:rPr>
      <w:rFonts w:hAnsi="HG丸ｺﾞｼｯｸM-PRO"/>
      <w:u w:val="single"/>
    </w:rPr>
  </w:style>
  <w:style w:type="paragraph" w:styleId="6">
    <w:name w:val="heading 6"/>
    <w:basedOn w:val="a1"/>
    <w:next w:val="60"/>
    <w:link w:val="61"/>
    <w:qFormat/>
    <w:rsid w:val="002D0B11"/>
    <w:pPr>
      <w:keepNext/>
      <w:keepLines/>
      <w:widowControl/>
      <w:numPr>
        <w:ilvl w:val="5"/>
        <w:numId w:val="1"/>
      </w:numPr>
      <w:outlineLvl w:val="5"/>
    </w:pPr>
    <w:rPr>
      <w:rFonts w:hAnsi="HG丸ｺﾞｼｯｸM-PRO"/>
      <w:bCs/>
    </w:rPr>
  </w:style>
  <w:style w:type="paragraph" w:styleId="7">
    <w:name w:val="heading 7"/>
    <w:basedOn w:val="a2"/>
    <w:next w:val="70"/>
    <w:link w:val="71"/>
    <w:qFormat/>
    <w:rsid w:val="002D0B11"/>
    <w:pPr>
      <w:keepNext/>
      <w:keepLines/>
      <w:widowControl/>
      <w:numPr>
        <w:ilvl w:val="6"/>
        <w:numId w:val="1"/>
      </w:numPr>
      <w:outlineLvl w:val="6"/>
    </w:pPr>
    <w:rPr>
      <w:rFonts w:hAnsi="HG丸ｺﾞｼｯｸM-PRO"/>
      <w:u w:val="single"/>
    </w:rPr>
  </w:style>
  <w:style w:type="paragraph" w:styleId="8">
    <w:name w:val="heading 8"/>
    <w:basedOn w:val="a2"/>
    <w:next w:val="80"/>
    <w:link w:val="81"/>
    <w:qFormat/>
    <w:rsid w:val="009B4FFB"/>
    <w:pPr>
      <w:keepNext/>
      <w:keepLines/>
      <w:widowControl/>
      <w:numPr>
        <w:ilvl w:val="7"/>
        <w:numId w:val="1"/>
      </w:numPr>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uiPriority w:val="99"/>
    <w:rsid w:val="008668B8"/>
    <w:pPr>
      <w:widowControl/>
      <w:ind w:leftChars="50" w:left="50" w:firstLineChars="100" w:firstLine="100"/>
    </w:pPr>
  </w:style>
  <w:style w:type="paragraph" w:styleId="30">
    <w:name w:val="Body Text 3"/>
    <w:basedOn w:val="a2"/>
    <w:link w:val="32"/>
    <w:uiPriority w:val="99"/>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uiPriority w:val="99"/>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uiPriority w:val="99"/>
    <w:rsid w:val="008668B8"/>
    <w:pPr>
      <w:tabs>
        <w:tab w:val="center" w:pos="4252"/>
        <w:tab w:val="right" w:pos="8504"/>
      </w:tabs>
      <w:snapToGrid w:val="0"/>
    </w:pPr>
  </w:style>
  <w:style w:type="paragraph" w:styleId="ac">
    <w:name w:val="caption"/>
    <w:aliases w:val="Char,Char Char Char,Char Char,表番号,図表番号 Char,図表番号A,標準 + 図表番号,図表番号 Char2,図表番号 Char Char1,図表番号 Char1 Char Char,図表番号 Char Char Char Char,図表番号 Char1 Char1,図表番号 Char1,図表番号 Char Char,図番号,Char Char Char Char Char,図表番号 Char3, Char Char Char, Char Char,表,1"/>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uiPriority w:val="99"/>
    <w:rsid w:val="008D040F"/>
    <w:rPr>
      <w:rFonts w:asciiTheme="majorHAnsi" w:eastAsiaTheme="majorEastAsia" w:hAnsiTheme="majorHAnsi" w:cstheme="majorBidi"/>
      <w:sz w:val="18"/>
      <w:szCs w:val="18"/>
    </w:rPr>
  </w:style>
  <w:style w:type="character" w:customStyle="1" w:styleId="af2">
    <w:name w:val="吹き出し (文字)"/>
    <w:basedOn w:val="a3"/>
    <w:link w:val="af1"/>
    <w:uiPriority w:val="99"/>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uiPriority w:val="99"/>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CB731B"/>
    <w:rPr>
      <w:rFonts w:ascii="HG丸ｺﾞｼｯｸM-PRO" w:eastAsia="HG丸ｺﾞｼｯｸM-PRO" w:hAnsi="HG丸ｺﾞｼｯｸM-PRO"/>
      <w:kern w:val="2"/>
      <w:sz w:val="24"/>
      <w:szCs w:val="24"/>
    </w:rPr>
  </w:style>
  <w:style w:type="character" w:customStyle="1" w:styleId="41">
    <w:name w:val="見出し 4 (文字)"/>
    <w:basedOn w:val="a3"/>
    <w:link w:val="4"/>
    <w:rsid w:val="00CB731B"/>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2D0B11"/>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uiPriority w:val="99"/>
    <w:rsid w:val="003D1F80"/>
    <w:rPr>
      <w:kern w:val="2"/>
      <w:sz w:val="21"/>
      <w:szCs w:val="16"/>
    </w:rPr>
  </w:style>
  <w:style w:type="character" w:customStyle="1" w:styleId="a6">
    <w:name w:val="本文 (文字)"/>
    <w:basedOn w:val="a3"/>
    <w:link w:val="a2"/>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9B4FFB"/>
    <w:rPr>
      <w:rFonts w:ascii="HG丸ｺﾞｼｯｸM-PRO" w:eastAsia="HG丸ｺﾞｼｯｸM-PRO" w:hAnsi="HG丸ｺﾞｼｯｸM-PRO"/>
      <w:kern w:val="2"/>
      <w:sz w:val="21"/>
      <w:szCs w:val="24"/>
    </w:rPr>
  </w:style>
  <w:style w:type="character" w:customStyle="1" w:styleId="ab">
    <w:name w:val="ヘッダー (文字)"/>
    <w:basedOn w:val="a3"/>
    <w:link w:val="aa"/>
    <w:uiPriority w:val="99"/>
    <w:rsid w:val="006C01A7"/>
    <w:rPr>
      <w:rFonts w:ascii="HG丸ｺﾞｼｯｸM-PRO" w:eastAsia="HG丸ｺﾞｼｯｸM-PRO"/>
      <w:kern w:val="2"/>
      <w:sz w:val="21"/>
      <w:szCs w:val="24"/>
    </w:rPr>
  </w:style>
  <w:style w:type="paragraph" w:styleId="aff3">
    <w:name w:val="Title"/>
    <w:basedOn w:val="a1"/>
    <w:next w:val="a1"/>
    <w:link w:val="aff4"/>
    <w:uiPriority w:val="10"/>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uiPriority w:val="10"/>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表番号 (文字),図表番号 Char (文字),図表番号A (文字),標準 + 図表番号 (文字),図表番号 Char2 (文字),図表番号 Char Char1 (文字),図表番号 Char1 Char Char (文字),図表番号 Char Char Char Char (文字),図表番号 Char1 Char1 (文字),図表番号 Char1 (文字),図番号 (文字),表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paragraph" w:customStyle="1" w:styleId="affc">
    <w:name w:val="凡例"/>
    <w:basedOn w:val="a1"/>
    <w:link w:val="affd"/>
    <w:qFormat/>
    <w:rsid w:val="005D677B"/>
    <w:pPr>
      <w:framePr w:hSpace="142" w:wrap="around" w:vAnchor="text" w:hAnchor="text" w:y="1"/>
      <w:suppressOverlap/>
      <w:jc w:val="left"/>
    </w:pPr>
    <w:rPr>
      <w:rFonts w:hAnsi="HG丸ｺﾞｼｯｸM-PRO"/>
      <w:sz w:val="17"/>
      <w:szCs w:val="17"/>
    </w:rPr>
  </w:style>
  <w:style w:type="character" w:customStyle="1" w:styleId="affd">
    <w:name w:val="凡例 (文字)"/>
    <w:basedOn w:val="a3"/>
    <w:link w:val="affc"/>
    <w:rsid w:val="005D677B"/>
    <w:rPr>
      <w:rFonts w:ascii="HG丸ｺﾞｼｯｸM-PRO" w:eastAsia="HG丸ｺﾞｼｯｸM-PRO" w:hAnsi="HG丸ｺﾞｼｯｸM-PRO"/>
      <w:kern w:val="2"/>
      <w:sz w:val="17"/>
      <w:szCs w:val="17"/>
    </w:rPr>
  </w:style>
  <w:style w:type="paragraph" w:customStyle="1" w:styleId="110">
    <w:name w:val="1.1.本文"/>
    <w:basedOn w:val="a1"/>
    <w:link w:val="111"/>
    <w:qFormat/>
    <w:rsid w:val="005D677B"/>
    <w:pPr>
      <w:ind w:firstLineChars="100" w:firstLine="180"/>
    </w:pPr>
    <w:rPr>
      <w:rFonts w:ascii="Century"/>
      <w:sz w:val="18"/>
      <w:szCs w:val="20"/>
    </w:rPr>
  </w:style>
  <w:style w:type="character" w:customStyle="1" w:styleId="111">
    <w:name w:val="1.1.本文 (文字)"/>
    <w:basedOn w:val="a3"/>
    <w:link w:val="110"/>
    <w:rsid w:val="005D677B"/>
    <w:rPr>
      <w:rFonts w:eastAsia="HG丸ｺﾞｼｯｸM-PRO"/>
      <w:kern w:val="2"/>
      <w:sz w:val="18"/>
    </w:rPr>
  </w:style>
  <w:style w:type="paragraph" w:customStyle="1" w:styleId="85">
    <w:name w:val="図表8.5"/>
    <w:basedOn w:val="a1"/>
    <w:link w:val="850"/>
    <w:qFormat/>
    <w:rsid w:val="005D677B"/>
    <w:pPr>
      <w:framePr w:hSpace="142" w:wrap="around" w:vAnchor="text" w:hAnchor="text" w:y="1"/>
      <w:spacing w:beforeLines="10" w:before="10" w:afterLines="10" w:after="10"/>
      <w:suppressOverlap/>
      <w:jc w:val="center"/>
    </w:pPr>
    <w:rPr>
      <w:rFonts w:hAnsi="HG丸ｺﾞｼｯｸM-PRO"/>
      <w:sz w:val="17"/>
      <w:szCs w:val="17"/>
    </w:rPr>
  </w:style>
  <w:style w:type="character" w:customStyle="1" w:styleId="850">
    <w:name w:val="図表8.5 (文字)"/>
    <w:basedOn w:val="a3"/>
    <w:link w:val="85"/>
    <w:rsid w:val="005D677B"/>
    <w:rPr>
      <w:rFonts w:ascii="HG丸ｺﾞｼｯｸM-PRO" w:eastAsia="HG丸ｺﾞｼｯｸM-PRO" w:hAnsi="HG丸ｺﾞｼｯｸM-PRO"/>
      <w:kern w:val="2"/>
      <w:sz w:val="17"/>
      <w:szCs w:val="17"/>
    </w:rPr>
  </w:style>
  <w:style w:type="paragraph" w:customStyle="1" w:styleId="19">
    <w:name w:val="1."/>
    <w:basedOn w:val="a1"/>
    <w:link w:val="1a"/>
    <w:qFormat/>
    <w:rsid w:val="005D677B"/>
    <w:pPr>
      <w:framePr w:hSpace="142" w:wrap="around" w:vAnchor="text" w:hAnchor="text" w:y="1"/>
      <w:spacing w:afterLines="30" w:after="87"/>
      <w:suppressOverlap/>
    </w:pPr>
    <w:rPr>
      <w:rFonts w:hAnsi="HG丸ｺﾞｼｯｸM-PRO"/>
      <w:sz w:val="17"/>
      <w:szCs w:val="17"/>
    </w:rPr>
  </w:style>
  <w:style w:type="character" w:customStyle="1" w:styleId="1a">
    <w:name w:val="1. (文字)"/>
    <w:basedOn w:val="850"/>
    <w:link w:val="19"/>
    <w:rsid w:val="005D677B"/>
    <w:rPr>
      <w:rFonts w:ascii="HG丸ｺﾞｼｯｸM-PRO" w:eastAsia="HG丸ｺﾞｼｯｸM-PRO" w:hAnsi="HG丸ｺﾞｼｯｸM-PRO"/>
      <w:kern w:val="2"/>
      <w:sz w:val="17"/>
      <w:szCs w:val="17"/>
    </w:rPr>
  </w:style>
  <w:style w:type="paragraph" w:customStyle="1" w:styleId="112">
    <w:name w:val="1.1."/>
    <w:basedOn w:val="a1"/>
    <w:link w:val="113"/>
    <w:qFormat/>
    <w:rsid w:val="005D677B"/>
    <w:pPr>
      <w:framePr w:hSpace="142" w:wrap="around" w:vAnchor="text" w:hAnchor="text" w:y="1"/>
      <w:spacing w:afterLines="20" w:after="58"/>
      <w:ind w:firstLineChars="50" w:firstLine="95"/>
      <w:suppressOverlap/>
    </w:pPr>
    <w:rPr>
      <w:rFonts w:hAnsi="HG丸ｺﾞｼｯｸM-PRO"/>
      <w:sz w:val="17"/>
      <w:szCs w:val="17"/>
    </w:rPr>
  </w:style>
  <w:style w:type="character" w:customStyle="1" w:styleId="113">
    <w:name w:val="1.1. (文字)"/>
    <w:basedOn w:val="1a"/>
    <w:link w:val="112"/>
    <w:rsid w:val="005D677B"/>
    <w:rPr>
      <w:rFonts w:ascii="HG丸ｺﾞｼｯｸM-PRO" w:eastAsia="HG丸ｺﾞｼｯｸM-PRO" w:hAnsi="HG丸ｺﾞｼｯｸM-PRO"/>
      <w:kern w:val="2"/>
      <w:sz w:val="17"/>
      <w:szCs w:val="17"/>
    </w:rPr>
  </w:style>
  <w:style w:type="paragraph" w:customStyle="1" w:styleId="1b">
    <w:name w:val="(1)"/>
    <w:basedOn w:val="a1"/>
    <w:link w:val="1c"/>
    <w:qFormat/>
    <w:rsid w:val="005D677B"/>
    <w:pPr>
      <w:framePr w:hSpace="142" w:wrap="around" w:vAnchor="text" w:hAnchor="text" w:y="1"/>
      <w:spacing w:afterLines="20" w:after="58"/>
      <w:ind w:firstLineChars="100" w:firstLine="180"/>
      <w:suppressOverlap/>
    </w:pPr>
    <w:rPr>
      <w:rFonts w:ascii="Century"/>
      <w:sz w:val="18"/>
      <w:szCs w:val="20"/>
    </w:rPr>
  </w:style>
  <w:style w:type="character" w:customStyle="1" w:styleId="1c">
    <w:name w:val="(1) (文字)"/>
    <w:basedOn w:val="a3"/>
    <w:link w:val="1b"/>
    <w:rsid w:val="005D677B"/>
    <w:rPr>
      <w:rFonts w:eastAsia="HG丸ｺﾞｼｯｸM-PRO"/>
      <w:kern w:val="2"/>
      <w:sz w:val="18"/>
    </w:rPr>
  </w:style>
  <w:style w:type="paragraph" w:customStyle="1" w:styleId="1d">
    <w:name w:val="(1)本文"/>
    <w:basedOn w:val="110"/>
    <w:link w:val="1e"/>
    <w:qFormat/>
    <w:rsid w:val="005D677B"/>
    <w:pPr>
      <w:framePr w:hSpace="142" w:wrap="around" w:vAnchor="text" w:hAnchor="text" w:y="1"/>
      <w:ind w:leftChars="100" w:left="180"/>
      <w:suppressOverlap/>
    </w:pPr>
  </w:style>
  <w:style w:type="character" w:customStyle="1" w:styleId="1e">
    <w:name w:val="(1)本文 (文字)"/>
    <w:basedOn w:val="111"/>
    <w:link w:val="1d"/>
    <w:rsid w:val="005D677B"/>
    <w:rPr>
      <w:rFonts w:eastAsia="HG丸ｺﾞｼｯｸM-PRO"/>
      <w:kern w:val="2"/>
      <w:sz w:val="18"/>
    </w:rPr>
  </w:style>
  <w:style w:type="paragraph" w:customStyle="1" w:styleId="1f">
    <w:name w:val="【1】"/>
    <w:basedOn w:val="19"/>
    <w:link w:val="1f0"/>
    <w:qFormat/>
    <w:rsid w:val="005D677B"/>
    <w:pPr>
      <w:framePr w:wrap="around"/>
      <w:spacing w:afterLines="20" w:after="20"/>
    </w:pPr>
    <w:rPr>
      <w:sz w:val="18"/>
      <w:szCs w:val="18"/>
    </w:rPr>
  </w:style>
  <w:style w:type="character" w:customStyle="1" w:styleId="1f0">
    <w:name w:val="【1】 (文字)"/>
    <w:basedOn w:val="a3"/>
    <w:link w:val="1f"/>
    <w:rsid w:val="005D677B"/>
    <w:rPr>
      <w:rFonts w:ascii="HG丸ｺﾞｼｯｸM-PRO" w:eastAsia="HG丸ｺﾞｼｯｸM-PRO" w:hAnsi="HG丸ｺﾞｼｯｸM-PRO"/>
      <w:kern w:val="2"/>
      <w:sz w:val="18"/>
      <w:szCs w:val="18"/>
    </w:rPr>
  </w:style>
  <w:style w:type="paragraph" w:customStyle="1" w:styleId="1f1">
    <w:name w:val="【1】本文"/>
    <w:basedOn w:val="a1"/>
    <w:link w:val="1f2"/>
    <w:qFormat/>
    <w:rsid w:val="005D677B"/>
    <w:pPr>
      <w:framePr w:hSpace="142" w:wrap="around" w:vAnchor="text" w:hAnchor="text" w:y="1"/>
      <w:ind w:firstLineChars="100" w:firstLine="180"/>
      <w:suppressOverlap/>
    </w:pPr>
    <w:rPr>
      <w:rFonts w:ascii="Century"/>
      <w:sz w:val="18"/>
      <w:szCs w:val="20"/>
    </w:rPr>
  </w:style>
  <w:style w:type="character" w:customStyle="1" w:styleId="1f2">
    <w:name w:val="【1】本文 (文字)"/>
    <w:basedOn w:val="111"/>
    <w:link w:val="1f1"/>
    <w:rsid w:val="005D677B"/>
    <w:rPr>
      <w:rFonts w:eastAsia="HG丸ｺﾞｼｯｸM-PRO"/>
      <w:kern w:val="2"/>
      <w:sz w:val="18"/>
    </w:rPr>
  </w:style>
  <w:style w:type="paragraph" w:customStyle="1" w:styleId="114">
    <w:name w:val="(1)の下レベル1."/>
    <w:basedOn w:val="a1"/>
    <w:link w:val="115"/>
    <w:qFormat/>
    <w:rsid w:val="005D677B"/>
    <w:pPr>
      <w:widowControl/>
      <w:ind w:leftChars="150" w:left="540" w:hangingChars="150" w:hanging="270"/>
    </w:pPr>
    <w:rPr>
      <w:rFonts w:hAnsi="HG丸ｺﾞｼｯｸM-PRO"/>
      <w:sz w:val="18"/>
      <w:szCs w:val="18"/>
    </w:rPr>
  </w:style>
  <w:style w:type="character" w:customStyle="1" w:styleId="115">
    <w:name w:val="(1)の下レベル1. (文字)"/>
    <w:basedOn w:val="a3"/>
    <w:link w:val="114"/>
    <w:rsid w:val="005D677B"/>
    <w:rPr>
      <w:rFonts w:ascii="HG丸ｺﾞｼｯｸM-PRO" w:eastAsia="HG丸ｺﾞｼｯｸM-PRO" w:hAnsi="HG丸ｺﾞｼｯｸM-PRO"/>
      <w:kern w:val="2"/>
      <w:sz w:val="18"/>
      <w:szCs w:val="18"/>
    </w:rPr>
  </w:style>
  <w:style w:type="paragraph" w:customStyle="1" w:styleId="116">
    <w:name w:val="(1)の下レベル1.本文"/>
    <w:basedOn w:val="a1"/>
    <w:link w:val="117"/>
    <w:qFormat/>
    <w:rsid w:val="005D677B"/>
    <w:pPr>
      <w:framePr w:hSpace="142" w:wrap="around" w:vAnchor="text" w:hAnchor="text" w:y="1"/>
      <w:widowControl/>
      <w:spacing w:beforeLines="20" w:before="58" w:afterLines="20" w:after="58"/>
      <w:ind w:leftChars="250" w:left="450" w:firstLineChars="100" w:firstLine="180"/>
      <w:suppressOverlap/>
    </w:pPr>
    <w:rPr>
      <w:rFonts w:hAnsi="HG丸ｺﾞｼｯｸM-PRO"/>
      <w:sz w:val="18"/>
      <w:szCs w:val="18"/>
    </w:rPr>
  </w:style>
  <w:style w:type="character" w:customStyle="1" w:styleId="117">
    <w:name w:val="(1)の下レベル1.本文 (文字)"/>
    <w:basedOn w:val="a3"/>
    <w:link w:val="116"/>
    <w:rsid w:val="005D677B"/>
    <w:rPr>
      <w:rFonts w:ascii="HG丸ｺﾞｼｯｸM-PRO" w:eastAsia="HG丸ｺﾞｼｯｸM-PRO" w:hAnsi="HG丸ｺﾞｼｯｸM-PRO"/>
      <w:kern w:val="2"/>
      <w:sz w:val="18"/>
      <w:szCs w:val="18"/>
    </w:rPr>
  </w:style>
  <w:style w:type="character" w:customStyle="1" w:styleId="42">
    <w:name w:val="本文 4 (文字)"/>
    <w:basedOn w:val="a6"/>
    <w:link w:val="40"/>
    <w:rsid w:val="005D677B"/>
    <w:rPr>
      <w:rFonts w:ascii="HG丸ｺﾞｼｯｸM-PRO" w:eastAsia="HG丸ｺﾞｼｯｸM-PRO"/>
      <w:kern w:val="2"/>
      <w:sz w:val="21"/>
      <w:szCs w:val="24"/>
    </w:rPr>
  </w:style>
  <w:style w:type="paragraph" w:customStyle="1" w:styleId="118">
    <w:name w:val="(1)の下レベル1.+本文"/>
    <w:basedOn w:val="114"/>
    <w:link w:val="119"/>
    <w:qFormat/>
    <w:rsid w:val="005D677B"/>
    <w:pPr>
      <w:framePr w:hSpace="142" w:wrap="around" w:vAnchor="text" w:hAnchor="text" w:y="1"/>
      <w:spacing w:beforeLines="20" w:before="58" w:afterLines="20" w:after="58"/>
      <w:ind w:left="360" w:hangingChars="50" w:hanging="90"/>
      <w:suppressOverlap/>
    </w:pPr>
  </w:style>
  <w:style w:type="character" w:customStyle="1" w:styleId="119">
    <w:name w:val="(1)の下レベル1.+本文 (文字)"/>
    <w:basedOn w:val="115"/>
    <w:link w:val="118"/>
    <w:rsid w:val="005D677B"/>
    <w:rPr>
      <w:rFonts w:ascii="HG丸ｺﾞｼｯｸM-PRO" w:eastAsia="HG丸ｺﾞｼｯｸM-PRO" w:hAnsi="HG丸ｺﾞｼｯｸM-PRO"/>
      <w:kern w:val="2"/>
      <w:sz w:val="18"/>
      <w:szCs w:val="18"/>
    </w:rPr>
  </w:style>
  <w:style w:type="paragraph" w:customStyle="1" w:styleId="affe">
    <w:name w:val="①+本文"/>
    <w:basedOn w:val="a1"/>
    <w:link w:val="afff"/>
    <w:rsid w:val="005D677B"/>
    <w:pPr>
      <w:spacing w:afterLines="20" w:after="20"/>
      <w:ind w:leftChars="200" w:left="300" w:hangingChars="100" w:hanging="100"/>
    </w:pPr>
    <w:rPr>
      <w:rFonts w:ascii="Century"/>
      <w:sz w:val="18"/>
      <w:szCs w:val="20"/>
    </w:rPr>
  </w:style>
  <w:style w:type="character" w:customStyle="1" w:styleId="afff">
    <w:name w:val="①+本文 (文字)"/>
    <w:basedOn w:val="a3"/>
    <w:link w:val="affe"/>
    <w:rsid w:val="005D677B"/>
    <w:rPr>
      <w:rFonts w:eastAsia="HG丸ｺﾞｼｯｸM-PRO"/>
      <w:kern w:val="2"/>
      <w:sz w:val="18"/>
    </w:rPr>
  </w:style>
  <w:style w:type="character" w:customStyle="1" w:styleId="21">
    <w:name w:val="見出し 2 (文字)"/>
    <w:basedOn w:val="a3"/>
    <w:link w:val="2"/>
    <w:rsid w:val="00CB731B"/>
    <w:rPr>
      <w:rFonts w:ascii="HG丸ｺﾞｼｯｸM-PRO" w:eastAsia="HG丸ｺﾞｼｯｸM-PRO" w:hAnsi="HG丸ｺﾞｼｯｸM-PRO"/>
      <w:kern w:val="2"/>
      <w:sz w:val="28"/>
      <w:szCs w:val="28"/>
    </w:rPr>
  </w:style>
  <w:style w:type="character" w:customStyle="1" w:styleId="61">
    <w:name w:val="見出し 6 (文字)"/>
    <w:basedOn w:val="a3"/>
    <w:link w:val="6"/>
    <w:rsid w:val="002D0B11"/>
    <w:rPr>
      <w:rFonts w:ascii="HG丸ｺﾞｼｯｸM-PRO" w:eastAsia="HG丸ｺﾞｼｯｸM-PRO" w:hAnsi="HG丸ｺﾞｼｯｸM-PRO"/>
      <w:bCs/>
      <w:kern w:val="2"/>
      <w:sz w:val="21"/>
      <w:szCs w:val="24"/>
    </w:rPr>
  </w:style>
  <w:style w:type="character" w:customStyle="1" w:styleId="71">
    <w:name w:val="見出し 7 (文字)"/>
    <w:basedOn w:val="a3"/>
    <w:link w:val="7"/>
    <w:rsid w:val="002D0B11"/>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F5295A"/>
    <w:rPr>
      <w:rFonts w:ascii="Arial" w:eastAsia="ＭＳ ゴシック" w:hAnsi="Arial"/>
      <w:kern w:val="2"/>
      <w:sz w:val="21"/>
      <w:szCs w:val="24"/>
    </w:rPr>
  </w:style>
  <w:style w:type="paragraph" w:styleId="afff0">
    <w:name w:val="Subtitle"/>
    <w:basedOn w:val="a1"/>
    <w:next w:val="a1"/>
    <w:link w:val="afff1"/>
    <w:uiPriority w:val="11"/>
    <w:qFormat/>
    <w:rsid w:val="00F5295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ff1">
    <w:name w:val="副題 (文字)"/>
    <w:basedOn w:val="a3"/>
    <w:link w:val="afff0"/>
    <w:uiPriority w:val="11"/>
    <w:rsid w:val="00F5295A"/>
    <w:rPr>
      <w:rFonts w:asciiTheme="majorHAnsi" w:eastAsiaTheme="majorEastAsia" w:hAnsiTheme="majorHAnsi" w:cstheme="majorBidi"/>
      <w:color w:val="595959" w:themeColor="text1" w:themeTint="A6"/>
      <w:spacing w:val="15"/>
      <w:kern w:val="2"/>
      <w:sz w:val="28"/>
      <w:szCs w:val="28"/>
    </w:rPr>
  </w:style>
  <w:style w:type="paragraph" w:styleId="afff2">
    <w:name w:val="Quote"/>
    <w:basedOn w:val="a1"/>
    <w:next w:val="a1"/>
    <w:link w:val="afff3"/>
    <w:uiPriority w:val="29"/>
    <w:qFormat/>
    <w:rsid w:val="00F5295A"/>
    <w:pPr>
      <w:spacing w:before="160" w:after="160"/>
      <w:jc w:val="center"/>
    </w:pPr>
    <w:rPr>
      <w:rFonts w:ascii="Century"/>
      <w:i/>
      <w:iCs/>
      <w:color w:val="404040" w:themeColor="text1" w:themeTint="BF"/>
      <w:sz w:val="18"/>
      <w:szCs w:val="20"/>
    </w:rPr>
  </w:style>
  <w:style w:type="character" w:customStyle="1" w:styleId="afff3">
    <w:name w:val="引用文 (文字)"/>
    <w:basedOn w:val="a3"/>
    <w:link w:val="afff2"/>
    <w:uiPriority w:val="29"/>
    <w:rsid w:val="00F5295A"/>
    <w:rPr>
      <w:rFonts w:eastAsia="HG丸ｺﾞｼｯｸM-PRO"/>
      <w:i/>
      <w:iCs/>
      <w:color w:val="404040" w:themeColor="text1" w:themeTint="BF"/>
      <w:kern w:val="2"/>
      <w:sz w:val="18"/>
    </w:rPr>
  </w:style>
  <w:style w:type="character" w:styleId="2b">
    <w:name w:val="Intense Emphasis"/>
    <w:basedOn w:val="a3"/>
    <w:uiPriority w:val="21"/>
    <w:qFormat/>
    <w:rsid w:val="00F5295A"/>
    <w:rPr>
      <w:i/>
      <w:iCs/>
      <w:color w:val="365F91" w:themeColor="accent1" w:themeShade="BF"/>
    </w:rPr>
  </w:style>
  <w:style w:type="paragraph" w:styleId="2c">
    <w:name w:val="Intense Quote"/>
    <w:basedOn w:val="a1"/>
    <w:next w:val="a1"/>
    <w:link w:val="2d"/>
    <w:uiPriority w:val="30"/>
    <w:qFormat/>
    <w:rsid w:val="00F5295A"/>
    <w:pPr>
      <w:pBdr>
        <w:top w:val="single" w:sz="4" w:space="10" w:color="365F91" w:themeColor="accent1" w:themeShade="BF"/>
        <w:bottom w:val="single" w:sz="4" w:space="10" w:color="365F91" w:themeColor="accent1" w:themeShade="BF"/>
      </w:pBdr>
      <w:spacing w:before="360" w:after="360"/>
      <w:ind w:left="864" w:right="864"/>
      <w:jc w:val="center"/>
    </w:pPr>
    <w:rPr>
      <w:rFonts w:ascii="Century"/>
      <w:i/>
      <w:iCs/>
      <w:color w:val="365F91" w:themeColor="accent1" w:themeShade="BF"/>
      <w:sz w:val="18"/>
      <w:szCs w:val="20"/>
    </w:rPr>
  </w:style>
  <w:style w:type="character" w:customStyle="1" w:styleId="2d">
    <w:name w:val="引用文 2 (文字)"/>
    <w:basedOn w:val="a3"/>
    <w:link w:val="2c"/>
    <w:uiPriority w:val="30"/>
    <w:rsid w:val="00F5295A"/>
    <w:rPr>
      <w:rFonts w:eastAsia="HG丸ｺﾞｼｯｸM-PRO"/>
      <w:i/>
      <w:iCs/>
      <w:color w:val="365F91" w:themeColor="accent1" w:themeShade="BF"/>
      <w:kern w:val="2"/>
      <w:sz w:val="18"/>
    </w:rPr>
  </w:style>
  <w:style w:type="character" w:styleId="2e">
    <w:name w:val="Intense Reference"/>
    <w:basedOn w:val="a3"/>
    <w:uiPriority w:val="32"/>
    <w:qFormat/>
    <w:rsid w:val="00F5295A"/>
    <w:rPr>
      <w:b/>
      <w:bCs/>
      <w:smallCaps/>
      <w:color w:val="365F91" w:themeColor="accent1" w:themeShade="BF"/>
      <w:spacing w:val="5"/>
    </w:rPr>
  </w:style>
  <w:style w:type="paragraph" w:customStyle="1" w:styleId="1f3">
    <w:name w:val="1.本文"/>
    <w:basedOn w:val="110"/>
    <w:link w:val="1f4"/>
    <w:qFormat/>
    <w:rsid w:val="00F5295A"/>
    <w:pPr>
      <w:framePr w:hSpace="142" w:wrap="around" w:vAnchor="text" w:hAnchor="text" w:y="1"/>
      <w:suppressOverlap/>
    </w:pPr>
  </w:style>
  <w:style w:type="character" w:customStyle="1" w:styleId="1f4">
    <w:name w:val="1.本文 (文字)"/>
    <w:basedOn w:val="111"/>
    <w:link w:val="1f3"/>
    <w:rsid w:val="00F5295A"/>
    <w:rPr>
      <w:rFonts w:eastAsia="HG丸ｺﾞｼｯｸM-PRO"/>
      <w:kern w:val="2"/>
      <w:sz w:val="18"/>
    </w:rPr>
  </w:style>
  <w:style w:type="paragraph" w:customStyle="1" w:styleId="512pt">
    <w:name w:val="スタイル 見出し 5 + 12 pt"/>
    <w:basedOn w:val="5"/>
    <w:rsid w:val="00F5295A"/>
    <w:pPr>
      <w:keepNext w:val="0"/>
      <w:keepLines w:val="0"/>
      <w:widowControl w:val="0"/>
      <w:numPr>
        <w:numId w:val="0"/>
      </w:numPr>
      <w:tabs>
        <w:tab w:val="num" w:pos="1221"/>
      </w:tabs>
      <w:spacing w:line="360" w:lineRule="atLeast"/>
      <w:ind w:leftChars="100" w:left="1475" w:hanging="765"/>
    </w:pPr>
    <w:rPr>
      <w:rFonts w:hAnsi="Century"/>
      <w:sz w:val="22"/>
      <w:szCs w:val="20"/>
      <w:u w:val="none"/>
    </w:rPr>
  </w:style>
  <w:style w:type="paragraph" w:customStyle="1" w:styleId="2f">
    <w:name w:val="段落番号2"/>
    <w:basedOn w:val="a1"/>
    <w:rsid w:val="00F5295A"/>
    <w:pPr>
      <w:tabs>
        <w:tab w:val="num" w:pos="454"/>
      </w:tabs>
      <w:spacing w:line="360" w:lineRule="atLeast"/>
      <w:ind w:left="1248" w:hanging="454"/>
    </w:pPr>
    <w:rPr>
      <w:rFonts w:ascii="Century"/>
      <w:sz w:val="22"/>
      <w:szCs w:val="20"/>
    </w:rPr>
  </w:style>
  <w:style w:type="paragraph" w:customStyle="1" w:styleId="-">
    <w:name w:val="表紙-作成年月"/>
    <w:basedOn w:val="a1"/>
    <w:rsid w:val="00F5295A"/>
    <w:pPr>
      <w:jc w:val="center"/>
    </w:pPr>
    <w:rPr>
      <w:rFonts w:ascii="Arial" w:eastAsia="ＭＳ ゴシック" w:hAnsi="Arial" w:cs="ＭＳ 明朝"/>
      <w:sz w:val="40"/>
      <w:szCs w:val="20"/>
    </w:rPr>
  </w:style>
  <w:style w:type="paragraph" w:styleId="afff4">
    <w:name w:val="No Spacing"/>
    <w:uiPriority w:val="1"/>
    <w:qFormat/>
    <w:rsid w:val="00F5295A"/>
    <w:pPr>
      <w:widowControl w:val="0"/>
      <w:jc w:val="both"/>
    </w:pPr>
    <w:rPr>
      <w:kern w:val="2"/>
      <w:sz w:val="21"/>
      <w:szCs w:val="24"/>
    </w:rPr>
  </w:style>
  <w:style w:type="table" w:customStyle="1" w:styleId="93">
    <w:name w:val="表 (格子)9"/>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日付１"/>
    <w:basedOn w:val="a1"/>
    <w:next w:val="a1"/>
    <w:rsid w:val="00070A13"/>
    <w:pPr>
      <w:autoSpaceDE w:val="0"/>
      <w:autoSpaceDN w:val="0"/>
      <w:adjustRightInd w:val="0"/>
      <w:jc w:val="right"/>
      <w:textAlignment w:val="baseline"/>
    </w:pPr>
    <w:rPr>
      <w:rFonts w:asciiTheme="minorHAnsi" w:eastAsiaTheme="minorEastAsia" w:hAnsiTheme="minorHAnsi"/>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3335961">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59588637">
      <w:bodyDiv w:val="1"/>
      <w:marLeft w:val="0"/>
      <w:marRight w:val="0"/>
      <w:marTop w:val="0"/>
      <w:marBottom w:val="0"/>
      <w:divBdr>
        <w:top w:val="none" w:sz="0" w:space="0" w:color="auto"/>
        <w:left w:val="none" w:sz="0" w:space="0" w:color="auto"/>
        <w:bottom w:val="none" w:sz="0" w:space="0" w:color="auto"/>
        <w:right w:val="none" w:sz="0" w:space="0" w:color="auto"/>
      </w:divBdr>
    </w:div>
    <w:div w:id="168833510">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47822494">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53246332">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799635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33602878">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02891826">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6456513">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85769046">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6521223">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emf"/><Relationship Id="rId84" Type="http://schemas.openxmlformats.org/officeDocument/2006/relationships/theme" Target="theme/theme1.xml"/><Relationship Id="rId16" Type="http://schemas.openxmlformats.org/officeDocument/2006/relationships/image" Target="media/image6.emf"/><Relationship Id="rId11" Type="http://schemas.openxmlformats.org/officeDocument/2006/relationships/image" Target="media/image1.jpeg"/><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emf"/><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footer" Target="footer3.xml"/><Relationship Id="rId19" Type="http://schemas.openxmlformats.org/officeDocument/2006/relationships/image" Target="media/image9.emf"/><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emf"/><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emf"/><Relationship Id="rId80"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png"/><Relationship Id="rId70" Type="http://schemas.openxmlformats.org/officeDocument/2006/relationships/image" Target="media/image60.emf"/><Relationship Id="rId75" Type="http://schemas.openxmlformats.org/officeDocument/2006/relationships/image" Target="media/image65.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emf"/><Relationship Id="rId78" Type="http://schemas.openxmlformats.org/officeDocument/2006/relationships/header" Target="header2.xml"/><Relationship Id="rId8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emf"/><Relationship Id="rId34" Type="http://schemas.openxmlformats.org/officeDocument/2006/relationships/image" Target="media/image24.emf"/><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image" Target="media/image66.emf"/><Relationship Id="rId7" Type="http://schemas.openxmlformats.org/officeDocument/2006/relationships/settings" Target="settings.xml"/><Relationship Id="rId71" Type="http://schemas.openxmlformats.org/officeDocument/2006/relationships/image" Target="media/image61.emf"/><Relationship Id="rId2" Type="http://schemas.openxmlformats.org/officeDocument/2006/relationships/customXml" Target="../customXml/item2.xml"/><Relationship Id="rId29" Type="http://schemas.openxmlformats.org/officeDocument/2006/relationships/image" Target="media/image19.emf"/><Relationship Id="rId24" Type="http://schemas.openxmlformats.org/officeDocument/2006/relationships/image" Target="media/image14.jpeg"/><Relationship Id="rId40" Type="http://schemas.openxmlformats.org/officeDocument/2006/relationships/image" Target="media/image30.emf"/><Relationship Id="rId45" Type="http://schemas.openxmlformats.org/officeDocument/2006/relationships/image" Target="media/image35.png"/><Relationship Id="rId66" Type="http://schemas.openxmlformats.org/officeDocument/2006/relationships/image" Target="media/image5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2.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3.xml><?xml version="1.0" encoding="utf-8"?>
<ds:datastoreItem xmlns:ds="http://schemas.openxmlformats.org/officeDocument/2006/customXml" ds:itemID="{62CEF2F1-1B76-4805-AD40-5519E35F1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2301D57-04F4-4CF1-9E8A-DBC5F481E17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121</TotalTime>
  <Pages>47</Pages>
  <Words>4008</Words>
  <Characters>22846</Characters>
  <Application>Microsoft Office Word</Application>
  <DocSecurity>0</DocSecurity>
  <Lines>190</Lines>
  <Paragraphs>53</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26801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事業管理室</dc:creator>
  <cp:keywords/>
  <dc:description/>
  <cp:lastModifiedBy>入谷　真弘</cp:lastModifiedBy>
  <cp:revision>18</cp:revision>
  <cp:lastPrinted>2025-02-06T08:32:00Z</cp:lastPrinted>
  <dcterms:created xsi:type="dcterms:W3CDTF">2025-01-30T00:42:00Z</dcterms:created>
  <dcterms:modified xsi:type="dcterms:W3CDTF">2025-02-06T08:32:00Z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