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B5552" w14:textId="77777777" w:rsidR="00AA6011" w:rsidRPr="00560591" w:rsidRDefault="00AA6011" w:rsidP="00AA6011">
      <w:pPr>
        <w:jc w:val="left"/>
        <w:rPr>
          <w:rFonts w:hAnsi="HG丸ｺﾞｼｯｸM-PRO" w:cs="Meiryo UI"/>
          <w:b/>
          <w:sz w:val="40"/>
          <w:szCs w:val="28"/>
        </w:rPr>
      </w:pPr>
    </w:p>
    <w:p w14:paraId="17579B3E" w14:textId="77777777" w:rsidR="00AA6011" w:rsidRPr="00560591" w:rsidRDefault="00AA6011" w:rsidP="00AA08EA">
      <w:pPr>
        <w:rPr>
          <w:rFonts w:hAnsi="HG丸ｺﾞｼｯｸM-PRO"/>
        </w:rPr>
      </w:pPr>
    </w:p>
    <w:p w14:paraId="78CE60FF" w14:textId="77777777" w:rsidR="00AA08EA" w:rsidRPr="00560591" w:rsidRDefault="00AA08EA" w:rsidP="00AA08EA">
      <w:pPr>
        <w:rPr>
          <w:rFonts w:hAnsi="HG丸ｺﾞｼｯｸM-PRO"/>
          <w:lang w:eastAsia="zh-TW"/>
        </w:rPr>
      </w:pPr>
    </w:p>
    <w:p w14:paraId="206C15B8" w14:textId="77777777" w:rsidR="00AA08EA" w:rsidRPr="00560591" w:rsidRDefault="00AA08EA" w:rsidP="00AA08EA">
      <w:pPr>
        <w:rPr>
          <w:rFonts w:hAnsi="HG丸ｺﾞｼｯｸM-PRO"/>
          <w:lang w:eastAsia="zh-TW"/>
        </w:rPr>
      </w:pPr>
    </w:p>
    <w:p w14:paraId="5FB0F2EF" w14:textId="5CDE77F4" w:rsidR="00AA08EA" w:rsidRPr="00560591" w:rsidRDefault="00AA08EA" w:rsidP="00AA08EA">
      <w:pPr>
        <w:rPr>
          <w:rFonts w:eastAsia="PMingLiU" w:hAnsi="HG丸ｺﾞｼｯｸM-PRO" w:cs="Meiryo UI"/>
          <w:b/>
          <w:sz w:val="44"/>
          <w:szCs w:val="40"/>
          <w:lang w:eastAsia="zh-TW"/>
        </w:rPr>
      </w:pPr>
    </w:p>
    <w:p w14:paraId="5DACC433" w14:textId="41154229" w:rsidR="0041416A" w:rsidRPr="00560591" w:rsidRDefault="0041416A" w:rsidP="00AA08EA">
      <w:pPr>
        <w:rPr>
          <w:rFonts w:eastAsia="PMingLiU" w:hAnsi="HG丸ｺﾞｼｯｸM-PRO" w:cs="Meiryo UI"/>
          <w:b/>
          <w:sz w:val="44"/>
          <w:szCs w:val="40"/>
          <w:lang w:eastAsia="zh-TW"/>
        </w:rPr>
      </w:pPr>
    </w:p>
    <w:p w14:paraId="6797F18A" w14:textId="77777777" w:rsidR="0041416A" w:rsidRPr="00560591" w:rsidRDefault="0041416A" w:rsidP="00AA08EA">
      <w:pPr>
        <w:rPr>
          <w:rFonts w:eastAsia="PMingLiU" w:hAnsi="HG丸ｺﾞｼｯｸM-PRO" w:cs="Meiryo UI"/>
          <w:b/>
          <w:sz w:val="44"/>
          <w:szCs w:val="40"/>
          <w:lang w:eastAsia="zh-TW"/>
        </w:rPr>
      </w:pPr>
    </w:p>
    <w:p w14:paraId="5318E09E" w14:textId="4B1A2262" w:rsidR="0041416A" w:rsidRPr="00560591" w:rsidRDefault="0041416A" w:rsidP="00AA08EA">
      <w:pPr>
        <w:rPr>
          <w:rFonts w:eastAsia="PMingLiU" w:hAnsi="HG丸ｺﾞｼｯｸM-PRO" w:cs="Meiryo UI"/>
          <w:b/>
          <w:sz w:val="44"/>
          <w:szCs w:val="40"/>
          <w:lang w:eastAsia="zh-TW"/>
        </w:rPr>
      </w:pPr>
    </w:p>
    <w:p w14:paraId="44A5EEFB" w14:textId="77777777" w:rsidR="0041416A" w:rsidRPr="00560591" w:rsidRDefault="0041416A" w:rsidP="00AA08EA">
      <w:pPr>
        <w:rPr>
          <w:rFonts w:eastAsia="PMingLiU" w:hAnsi="HG丸ｺﾞｼｯｸM-PRO" w:cs="Meiryo UI"/>
          <w:b/>
          <w:sz w:val="44"/>
          <w:szCs w:val="40"/>
          <w:lang w:eastAsia="zh-TW"/>
        </w:rPr>
      </w:pPr>
    </w:p>
    <w:p w14:paraId="2354D268" w14:textId="77777777" w:rsidR="0041416A" w:rsidRPr="00560591" w:rsidRDefault="0041416A" w:rsidP="00AA08EA">
      <w:pPr>
        <w:rPr>
          <w:rFonts w:eastAsia="PMingLiU" w:hAnsi="HG丸ｺﾞｼｯｸM-PRO"/>
          <w:lang w:eastAsia="zh-TW"/>
        </w:rPr>
      </w:pPr>
    </w:p>
    <w:p w14:paraId="2264987D" w14:textId="768DBD11" w:rsidR="00AA08EA" w:rsidRPr="00560591" w:rsidRDefault="00AA08EA" w:rsidP="00AA08EA">
      <w:pPr>
        <w:jc w:val="center"/>
        <w:rPr>
          <w:rFonts w:eastAsia="PMingLiU" w:hAnsi="HG丸ｺﾞｼｯｸM-PRO"/>
          <w:b/>
          <w:sz w:val="48"/>
          <w:lang w:eastAsia="zh-TW"/>
        </w:rPr>
      </w:pPr>
      <w:r w:rsidRPr="00560591">
        <w:rPr>
          <w:rFonts w:hAnsi="HG丸ｺﾞｼｯｸM-PRO" w:hint="eastAsia"/>
          <w:b/>
          <w:sz w:val="48"/>
          <w:lang w:eastAsia="zh-TW"/>
        </w:rPr>
        <w:t>２-１　道路施設長寿命化計</w:t>
      </w:r>
      <w:r w:rsidR="009C1D40" w:rsidRPr="00560591">
        <w:rPr>
          <w:rFonts w:hAnsi="HG丸ｺﾞｼｯｸM-PRO" w:hint="eastAsia"/>
          <w:b/>
          <w:sz w:val="48"/>
          <w:lang w:eastAsia="zh-TW"/>
        </w:rPr>
        <w:t>画</w:t>
      </w:r>
    </w:p>
    <w:p w14:paraId="083AA8D6" w14:textId="77777777" w:rsidR="00AA08EA" w:rsidRPr="00560591" w:rsidRDefault="00AA08EA" w:rsidP="00AA08EA">
      <w:pPr>
        <w:jc w:val="center"/>
        <w:rPr>
          <w:rFonts w:hAnsi="HG丸ｺﾞｼｯｸM-PRO"/>
          <w:b/>
          <w:sz w:val="48"/>
          <w:lang w:eastAsia="zh-TW"/>
        </w:rPr>
      </w:pPr>
    </w:p>
    <w:p w14:paraId="4D6BE0C6" w14:textId="77777777" w:rsidR="00AA08EA" w:rsidRPr="00560591" w:rsidRDefault="00AA08EA" w:rsidP="00AA08EA">
      <w:pPr>
        <w:jc w:val="center"/>
        <w:rPr>
          <w:rFonts w:hAnsi="HG丸ｺﾞｼｯｸM-PRO" w:cs="Meiryo UI"/>
          <w:b/>
          <w:sz w:val="32"/>
          <w:szCs w:val="32"/>
          <w:lang w:eastAsia="zh-TW"/>
        </w:rPr>
      </w:pPr>
    </w:p>
    <w:p w14:paraId="3E9AED43" w14:textId="77777777" w:rsidR="00AA08EA" w:rsidRPr="00560591" w:rsidRDefault="00AA08EA" w:rsidP="00AA08EA">
      <w:pPr>
        <w:rPr>
          <w:rFonts w:hAnsi="HG丸ｺﾞｼｯｸM-PRO"/>
          <w:lang w:eastAsia="zh-TW"/>
        </w:rPr>
      </w:pPr>
    </w:p>
    <w:p w14:paraId="588CFB4E" w14:textId="77777777" w:rsidR="00AA08EA" w:rsidRPr="00560591" w:rsidRDefault="00AA08EA" w:rsidP="00AA08EA">
      <w:pPr>
        <w:rPr>
          <w:rFonts w:hAnsi="HG丸ｺﾞｼｯｸM-PRO"/>
          <w:lang w:eastAsia="zh-TW"/>
        </w:rPr>
      </w:pPr>
    </w:p>
    <w:p w14:paraId="3391C29E" w14:textId="77777777" w:rsidR="00AA08EA" w:rsidRPr="00560591" w:rsidRDefault="00AA08EA" w:rsidP="00AA08EA">
      <w:pPr>
        <w:rPr>
          <w:rFonts w:hAnsi="HG丸ｺﾞｼｯｸM-PRO"/>
          <w:lang w:eastAsia="zh-TW"/>
        </w:rPr>
      </w:pPr>
    </w:p>
    <w:p w14:paraId="5256DF15" w14:textId="77777777" w:rsidR="0058040D" w:rsidRPr="00560591" w:rsidRDefault="0058040D" w:rsidP="0058040D">
      <w:pPr>
        <w:rPr>
          <w:rFonts w:hAnsi="HG丸ｺﾞｼｯｸM-PRO"/>
          <w:lang w:eastAsia="zh-TW"/>
        </w:rPr>
        <w:sectPr w:rsidR="0058040D" w:rsidRPr="00560591" w:rsidSect="00BA5626">
          <w:type w:val="continuous"/>
          <w:pgSz w:w="11906" w:h="16838" w:code="9"/>
          <w:pgMar w:top="1418" w:right="1418" w:bottom="1418" w:left="1418" w:header="851" w:footer="567" w:gutter="0"/>
          <w:pgNumType w:fmt="upperRoman" w:start="1"/>
          <w:cols w:space="425"/>
          <w:docGrid w:type="lines" w:linePitch="360"/>
        </w:sectPr>
      </w:pPr>
    </w:p>
    <w:p w14:paraId="69B8FD25" w14:textId="77777777" w:rsidR="003D67D4" w:rsidRPr="00560591" w:rsidRDefault="003D67D4" w:rsidP="003D67D4">
      <w:pPr>
        <w:rPr>
          <w:rFonts w:hAnsi="HG丸ｺﾞｼｯｸM-PRO"/>
          <w:lang w:eastAsia="zh-TW"/>
        </w:rPr>
      </w:pPr>
    </w:p>
    <w:p w14:paraId="0EB31B99" w14:textId="77777777" w:rsidR="003612AB" w:rsidRPr="00560591" w:rsidRDefault="00EC355A" w:rsidP="006F1FDB">
      <w:pPr>
        <w:pStyle w:val="42"/>
        <w:spacing w:line="400" w:lineRule="exact"/>
        <w:rPr>
          <w:noProof/>
        </w:rPr>
      </w:pPr>
      <w:r w:rsidRPr="00560591">
        <w:rPr>
          <w:rFonts w:ascii="HG丸ｺﾞｼｯｸM-PRO" w:eastAsia="HG丸ｺﾞｼｯｸM-PRO" w:hAnsi="HG丸ｺﾞｼｯｸM-PRO" w:hint="eastAsia"/>
          <w:sz w:val="28"/>
          <w:szCs w:val="28"/>
          <w:lang w:eastAsia="zh-TW"/>
        </w:rPr>
        <w:t xml:space="preserve">－　</w:t>
      </w:r>
      <w:r w:rsidR="001738D4" w:rsidRPr="00560591">
        <w:rPr>
          <w:rFonts w:ascii="HG丸ｺﾞｼｯｸM-PRO" w:eastAsia="HG丸ｺﾞｼｯｸM-PRO" w:hAnsi="HG丸ｺﾞｼｯｸM-PRO" w:hint="eastAsia"/>
          <w:sz w:val="28"/>
          <w:szCs w:val="28"/>
          <w:lang w:eastAsia="zh-TW"/>
        </w:rPr>
        <w:t>目　次</w:t>
      </w:r>
      <w:r w:rsidRPr="00560591">
        <w:rPr>
          <w:rFonts w:ascii="HG丸ｺﾞｼｯｸM-PRO" w:eastAsia="HG丸ｺﾞｼｯｸM-PRO" w:hAnsi="HG丸ｺﾞｼｯｸM-PRO" w:hint="eastAsia"/>
          <w:sz w:val="28"/>
          <w:szCs w:val="28"/>
          <w:lang w:eastAsia="zh-TW"/>
        </w:rPr>
        <w:t xml:space="preserve">　－</w:t>
      </w:r>
      <w:r w:rsidR="00525BDF" w:rsidRPr="00560591">
        <w:rPr>
          <w:b/>
        </w:rPr>
        <w:fldChar w:fldCharType="begin"/>
      </w:r>
      <w:r w:rsidR="00525BDF" w:rsidRPr="00560591">
        <w:rPr>
          <w:b/>
          <w:lang w:eastAsia="zh-TW"/>
        </w:rPr>
        <w:instrText xml:space="preserve"> TOC \o "1-3" \h \z \u </w:instrText>
      </w:r>
      <w:r w:rsidR="00525BDF" w:rsidRPr="00560591">
        <w:rPr>
          <w:b/>
        </w:rPr>
        <w:fldChar w:fldCharType="separate"/>
      </w:r>
    </w:p>
    <w:p w14:paraId="083683FE" w14:textId="71ECB5C2" w:rsidR="003612AB" w:rsidRPr="00560591" w:rsidRDefault="00E754C7">
      <w:pPr>
        <w:pStyle w:val="15"/>
        <w:spacing w:before="360"/>
        <w:rPr>
          <w:rFonts w:asciiTheme="minorHAnsi" w:eastAsiaTheme="minorEastAsia" w:hAnsiTheme="minorHAnsi" w:cstheme="minorBidi"/>
          <w:sz w:val="21"/>
          <w14:ligatures w14:val="standardContextual"/>
        </w:rPr>
      </w:pPr>
      <w:hyperlink w:anchor="_Toc189152421" w:history="1">
        <w:r w:rsidR="003612AB" w:rsidRPr="00560591">
          <w:rPr>
            <w:rStyle w:val="af5"/>
            <w:color w:val="auto"/>
          </w:rPr>
          <w:t>1.</w:t>
        </w:r>
        <w:r w:rsidR="003612AB" w:rsidRPr="00560591">
          <w:rPr>
            <w:rFonts w:asciiTheme="minorHAnsi" w:eastAsiaTheme="minorEastAsia" w:hAnsiTheme="minorHAnsi" w:cstheme="minorBidi"/>
            <w:sz w:val="21"/>
            <w14:ligatures w14:val="standardContextual"/>
          </w:rPr>
          <w:tab/>
        </w:r>
        <w:r w:rsidR="003612AB" w:rsidRPr="00560591">
          <w:rPr>
            <w:rStyle w:val="af5"/>
            <w:color w:val="auto"/>
          </w:rPr>
          <w:t>長寿命化計画の構成</w:t>
        </w:r>
        <w:r w:rsidR="003612AB" w:rsidRPr="00560591">
          <w:rPr>
            <w:webHidden/>
          </w:rPr>
          <w:tab/>
        </w:r>
        <w:r w:rsidR="003612AB" w:rsidRPr="00560591">
          <w:rPr>
            <w:webHidden/>
          </w:rPr>
          <w:fldChar w:fldCharType="begin"/>
        </w:r>
        <w:r w:rsidR="003612AB" w:rsidRPr="00560591">
          <w:rPr>
            <w:webHidden/>
          </w:rPr>
          <w:instrText xml:space="preserve"> PAGEREF _Toc189152421 \h </w:instrText>
        </w:r>
        <w:r w:rsidR="003612AB" w:rsidRPr="00560591">
          <w:rPr>
            <w:webHidden/>
          </w:rPr>
        </w:r>
        <w:r w:rsidR="003612AB" w:rsidRPr="00560591">
          <w:rPr>
            <w:webHidden/>
          </w:rPr>
          <w:fldChar w:fldCharType="separate"/>
        </w:r>
        <w:r w:rsidR="003612AB" w:rsidRPr="00560591">
          <w:rPr>
            <w:webHidden/>
          </w:rPr>
          <w:t>1</w:t>
        </w:r>
        <w:r w:rsidR="003612AB" w:rsidRPr="00560591">
          <w:rPr>
            <w:webHidden/>
          </w:rPr>
          <w:fldChar w:fldCharType="end"/>
        </w:r>
      </w:hyperlink>
    </w:p>
    <w:p w14:paraId="2E725EB9" w14:textId="6D7A1E11"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22" w:history="1">
        <w:r w:rsidR="003612AB" w:rsidRPr="00560591">
          <w:rPr>
            <w:rStyle w:val="af5"/>
            <w:b/>
            <w:noProof/>
            <w:color w:val="auto"/>
          </w:rPr>
          <w:t>1.1</w:t>
        </w:r>
        <w:r w:rsidR="003612AB" w:rsidRPr="00560591">
          <w:rPr>
            <w:rStyle w:val="af5"/>
            <w:noProof/>
            <w:color w:val="auto"/>
          </w:rPr>
          <w:t xml:space="preserve"> 本計画の構成</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_Toc189152422 \h </w:instrText>
        </w:r>
        <w:r w:rsidR="003612AB" w:rsidRPr="00560591">
          <w:rPr>
            <w:noProof/>
            <w:webHidden/>
          </w:rPr>
        </w:r>
        <w:r w:rsidR="003612AB" w:rsidRPr="00560591">
          <w:rPr>
            <w:noProof/>
            <w:webHidden/>
          </w:rPr>
          <w:fldChar w:fldCharType="separate"/>
        </w:r>
        <w:r w:rsidR="003612AB" w:rsidRPr="00560591">
          <w:rPr>
            <w:noProof/>
            <w:webHidden/>
          </w:rPr>
          <w:t>1</w:t>
        </w:r>
        <w:r w:rsidR="003612AB" w:rsidRPr="00560591">
          <w:rPr>
            <w:noProof/>
            <w:webHidden/>
          </w:rPr>
          <w:fldChar w:fldCharType="end"/>
        </w:r>
      </w:hyperlink>
    </w:p>
    <w:p w14:paraId="74A8A291" w14:textId="35A91484"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23" w:history="1">
        <w:r w:rsidR="003612AB" w:rsidRPr="00560591">
          <w:rPr>
            <w:rStyle w:val="af5"/>
            <w:b/>
            <w:noProof/>
            <w:color w:val="auto"/>
          </w:rPr>
          <w:t>1.2</w:t>
        </w:r>
        <w:r w:rsidR="003612AB" w:rsidRPr="00560591">
          <w:rPr>
            <w:rStyle w:val="af5"/>
            <w:noProof/>
            <w:color w:val="auto"/>
          </w:rPr>
          <w:t xml:space="preserve"> 本計画の主な対象施設</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_Toc189152423 \h </w:instrText>
        </w:r>
        <w:r w:rsidR="003612AB" w:rsidRPr="00560591">
          <w:rPr>
            <w:noProof/>
            <w:webHidden/>
          </w:rPr>
        </w:r>
        <w:r w:rsidR="003612AB" w:rsidRPr="00560591">
          <w:rPr>
            <w:noProof/>
            <w:webHidden/>
          </w:rPr>
          <w:fldChar w:fldCharType="separate"/>
        </w:r>
        <w:r w:rsidR="003612AB" w:rsidRPr="00560591">
          <w:rPr>
            <w:noProof/>
            <w:webHidden/>
          </w:rPr>
          <w:t>4</w:t>
        </w:r>
        <w:r w:rsidR="003612AB" w:rsidRPr="00560591">
          <w:rPr>
            <w:noProof/>
            <w:webHidden/>
          </w:rPr>
          <w:fldChar w:fldCharType="end"/>
        </w:r>
      </w:hyperlink>
    </w:p>
    <w:p w14:paraId="047179D5" w14:textId="6BCE939E"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24" w:history="1">
        <w:r w:rsidR="003612AB" w:rsidRPr="00560591">
          <w:rPr>
            <w:rStyle w:val="af5"/>
            <w:b/>
            <w:noProof/>
            <w:color w:val="auto"/>
          </w:rPr>
          <w:t>1.3</w:t>
        </w:r>
        <w:r w:rsidR="003612AB" w:rsidRPr="00560591">
          <w:rPr>
            <w:rStyle w:val="af5"/>
            <w:noProof/>
            <w:color w:val="auto"/>
          </w:rPr>
          <w:t xml:space="preserve"> 本計画の対象期間</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_Toc189152424 \h </w:instrText>
        </w:r>
        <w:r w:rsidR="003612AB" w:rsidRPr="00560591">
          <w:rPr>
            <w:noProof/>
            <w:webHidden/>
          </w:rPr>
        </w:r>
        <w:r w:rsidR="003612AB" w:rsidRPr="00560591">
          <w:rPr>
            <w:noProof/>
            <w:webHidden/>
          </w:rPr>
          <w:fldChar w:fldCharType="separate"/>
        </w:r>
        <w:r w:rsidR="003612AB" w:rsidRPr="00560591">
          <w:rPr>
            <w:noProof/>
            <w:webHidden/>
          </w:rPr>
          <w:t>5</w:t>
        </w:r>
        <w:r w:rsidR="003612AB" w:rsidRPr="00560591">
          <w:rPr>
            <w:noProof/>
            <w:webHidden/>
          </w:rPr>
          <w:fldChar w:fldCharType="end"/>
        </w:r>
      </w:hyperlink>
    </w:p>
    <w:p w14:paraId="105B9C40" w14:textId="1A8FD779"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25" w:history="1">
        <w:r w:rsidR="003612AB" w:rsidRPr="00560591">
          <w:rPr>
            <w:rStyle w:val="af5"/>
            <w:b/>
            <w:noProof/>
            <w:color w:val="auto"/>
          </w:rPr>
          <w:t>1.4</w:t>
        </w:r>
        <w:r w:rsidR="003612AB" w:rsidRPr="00560591">
          <w:rPr>
            <w:rStyle w:val="af5"/>
            <w:noProof/>
            <w:color w:val="auto"/>
          </w:rPr>
          <w:t xml:space="preserve"> 参照すべき基準類</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_Toc189152425 \h </w:instrText>
        </w:r>
        <w:r w:rsidR="003612AB" w:rsidRPr="00560591">
          <w:rPr>
            <w:noProof/>
            <w:webHidden/>
          </w:rPr>
        </w:r>
        <w:r w:rsidR="003612AB" w:rsidRPr="00560591">
          <w:rPr>
            <w:noProof/>
            <w:webHidden/>
          </w:rPr>
          <w:fldChar w:fldCharType="separate"/>
        </w:r>
        <w:r w:rsidR="003612AB" w:rsidRPr="00560591">
          <w:rPr>
            <w:noProof/>
            <w:webHidden/>
          </w:rPr>
          <w:t>6</w:t>
        </w:r>
        <w:r w:rsidR="003612AB" w:rsidRPr="00560591">
          <w:rPr>
            <w:noProof/>
            <w:webHidden/>
          </w:rPr>
          <w:fldChar w:fldCharType="end"/>
        </w:r>
      </w:hyperlink>
    </w:p>
    <w:p w14:paraId="2585FBBF" w14:textId="2E3ABC92" w:rsidR="003612AB" w:rsidRPr="00560591" w:rsidRDefault="00E754C7">
      <w:pPr>
        <w:pStyle w:val="15"/>
        <w:spacing w:before="360"/>
        <w:rPr>
          <w:rFonts w:asciiTheme="minorHAnsi" w:eastAsiaTheme="minorEastAsia" w:hAnsiTheme="minorHAnsi" w:cstheme="minorBidi"/>
          <w:sz w:val="21"/>
          <w14:ligatures w14:val="standardContextual"/>
        </w:rPr>
      </w:pPr>
      <w:hyperlink w:anchor="_Toc189152426" w:history="1">
        <w:r w:rsidR="003612AB" w:rsidRPr="00560591">
          <w:rPr>
            <w:rStyle w:val="af5"/>
            <w:color w:val="auto"/>
          </w:rPr>
          <w:t>2.</w:t>
        </w:r>
        <w:r w:rsidR="003612AB" w:rsidRPr="00560591">
          <w:rPr>
            <w:rFonts w:asciiTheme="minorHAnsi" w:eastAsiaTheme="minorEastAsia" w:hAnsiTheme="minorHAnsi" w:cstheme="minorBidi"/>
            <w:sz w:val="21"/>
            <w14:ligatures w14:val="standardContextual"/>
          </w:rPr>
          <w:tab/>
        </w:r>
        <w:r w:rsidR="003612AB" w:rsidRPr="00560591">
          <w:rPr>
            <w:rStyle w:val="af5"/>
            <w:color w:val="auto"/>
          </w:rPr>
          <w:t>戦略的維持管理の方針</w:t>
        </w:r>
        <w:r w:rsidR="003612AB" w:rsidRPr="00560591">
          <w:rPr>
            <w:webHidden/>
          </w:rPr>
          <w:tab/>
        </w:r>
        <w:r w:rsidR="003612AB" w:rsidRPr="00560591">
          <w:rPr>
            <w:webHidden/>
          </w:rPr>
          <w:fldChar w:fldCharType="begin"/>
        </w:r>
        <w:r w:rsidR="003612AB" w:rsidRPr="00560591">
          <w:rPr>
            <w:webHidden/>
          </w:rPr>
          <w:instrText xml:space="preserve"> PAGEREF _Toc189152426 \h </w:instrText>
        </w:r>
        <w:r w:rsidR="003612AB" w:rsidRPr="00560591">
          <w:rPr>
            <w:webHidden/>
          </w:rPr>
        </w:r>
        <w:r w:rsidR="003612AB" w:rsidRPr="00560591">
          <w:rPr>
            <w:webHidden/>
          </w:rPr>
          <w:fldChar w:fldCharType="separate"/>
        </w:r>
        <w:r w:rsidR="003612AB" w:rsidRPr="00560591">
          <w:rPr>
            <w:webHidden/>
          </w:rPr>
          <w:t>7</w:t>
        </w:r>
        <w:r w:rsidR="003612AB" w:rsidRPr="00560591">
          <w:rPr>
            <w:webHidden/>
          </w:rPr>
          <w:fldChar w:fldCharType="end"/>
        </w:r>
      </w:hyperlink>
    </w:p>
    <w:p w14:paraId="2017A694" w14:textId="0443073A"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27" w:history="1">
        <w:r w:rsidR="003612AB" w:rsidRPr="00560591">
          <w:rPr>
            <w:rStyle w:val="af5"/>
            <w:b/>
            <w:noProof/>
            <w:color w:val="auto"/>
          </w:rPr>
          <w:t>2.1</w:t>
        </w:r>
        <w:r w:rsidR="003612AB" w:rsidRPr="00560591">
          <w:rPr>
            <w:rStyle w:val="af5"/>
            <w:noProof/>
            <w:color w:val="auto"/>
          </w:rPr>
          <w:t xml:space="preserve"> 維持管理にあたっての基本理念</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_Toc189152427 \h </w:instrText>
        </w:r>
        <w:r w:rsidR="003612AB" w:rsidRPr="00560591">
          <w:rPr>
            <w:noProof/>
            <w:webHidden/>
          </w:rPr>
        </w:r>
        <w:r w:rsidR="003612AB" w:rsidRPr="00560591">
          <w:rPr>
            <w:noProof/>
            <w:webHidden/>
          </w:rPr>
          <w:fldChar w:fldCharType="separate"/>
        </w:r>
        <w:r w:rsidR="003612AB" w:rsidRPr="00560591">
          <w:rPr>
            <w:noProof/>
            <w:webHidden/>
          </w:rPr>
          <w:t>7</w:t>
        </w:r>
        <w:r w:rsidR="003612AB" w:rsidRPr="00560591">
          <w:rPr>
            <w:noProof/>
            <w:webHidden/>
          </w:rPr>
          <w:fldChar w:fldCharType="end"/>
        </w:r>
      </w:hyperlink>
    </w:p>
    <w:p w14:paraId="465E4D96" w14:textId="70F5B22E"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28" w:history="1">
        <w:r w:rsidR="003612AB" w:rsidRPr="00560591">
          <w:rPr>
            <w:rStyle w:val="af5"/>
            <w:b/>
            <w:noProof/>
            <w:color w:val="auto"/>
          </w:rPr>
          <w:t>2.2</w:t>
        </w:r>
        <w:r w:rsidR="003612AB" w:rsidRPr="00560591">
          <w:rPr>
            <w:rStyle w:val="af5"/>
            <w:noProof/>
            <w:color w:val="auto"/>
          </w:rPr>
          <w:t xml:space="preserve"> 維持管理戦略の概要</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_Toc189152428 \h </w:instrText>
        </w:r>
        <w:r w:rsidR="003612AB" w:rsidRPr="00560591">
          <w:rPr>
            <w:noProof/>
            <w:webHidden/>
          </w:rPr>
        </w:r>
        <w:r w:rsidR="003612AB" w:rsidRPr="00560591">
          <w:rPr>
            <w:noProof/>
            <w:webHidden/>
          </w:rPr>
          <w:fldChar w:fldCharType="separate"/>
        </w:r>
        <w:r w:rsidR="003612AB" w:rsidRPr="00560591">
          <w:rPr>
            <w:noProof/>
            <w:webHidden/>
          </w:rPr>
          <w:t>9</w:t>
        </w:r>
        <w:r w:rsidR="003612AB" w:rsidRPr="00560591">
          <w:rPr>
            <w:noProof/>
            <w:webHidden/>
          </w:rPr>
          <w:fldChar w:fldCharType="end"/>
        </w:r>
      </w:hyperlink>
    </w:p>
    <w:p w14:paraId="2AD35AD2" w14:textId="2E74956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29" w:history="1">
        <w:r w:rsidR="003612AB" w:rsidRPr="00560591">
          <w:rPr>
            <w:rStyle w:val="af5"/>
            <w:b/>
            <w:noProof/>
            <w:color w:val="auto"/>
          </w:rPr>
          <w:t>2.2.1</w:t>
        </w:r>
        <w:r w:rsidR="003612AB" w:rsidRPr="00560591">
          <w:rPr>
            <w:rStyle w:val="af5"/>
            <w:noProof/>
            <w:color w:val="auto"/>
          </w:rPr>
          <w:t xml:space="preserve"> 点検の基本方針</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_Toc189152429 \h </w:instrText>
        </w:r>
        <w:r w:rsidR="003612AB" w:rsidRPr="00560591">
          <w:rPr>
            <w:noProof/>
            <w:webHidden/>
          </w:rPr>
        </w:r>
        <w:r w:rsidR="003612AB" w:rsidRPr="00560591">
          <w:rPr>
            <w:noProof/>
            <w:webHidden/>
          </w:rPr>
          <w:fldChar w:fldCharType="separate"/>
        </w:r>
        <w:r w:rsidR="003612AB" w:rsidRPr="00560591">
          <w:rPr>
            <w:noProof/>
            <w:webHidden/>
          </w:rPr>
          <w:t>9</w:t>
        </w:r>
        <w:r w:rsidR="003612AB" w:rsidRPr="00560591">
          <w:rPr>
            <w:noProof/>
            <w:webHidden/>
          </w:rPr>
          <w:fldChar w:fldCharType="end"/>
        </w:r>
      </w:hyperlink>
    </w:p>
    <w:p w14:paraId="094FF047" w14:textId="560B1C0C"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0" w:history="1">
        <w:r w:rsidR="003612AB" w:rsidRPr="00560591">
          <w:rPr>
            <w:rStyle w:val="af5"/>
            <w:b/>
            <w:noProof/>
            <w:color w:val="auto"/>
          </w:rPr>
          <w:t>2.2.2</w:t>
        </w:r>
        <w:r w:rsidR="003612AB" w:rsidRPr="00560591">
          <w:rPr>
            <w:rStyle w:val="af5"/>
            <w:noProof/>
            <w:color w:val="auto"/>
          </w:rPr>
          <w:t xml:space="preserve"> 維持管理方法</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_Toc189152430 \h </w:instrText>
        </w:r>
        <w:r w:rsidR="003612AB" w:rsidRPr="00560591">
          <w:rPr>
            <w:noProof/>
            <w:webHidden/>
          </w:rPr>
        </w:r>
        <w:r w:rsidR="003612AB" w:rsidRPr="00560591">
          <w:rPr>
            <w:noProof/>
            <w:webHidden/>
          </w:rPr>
          <w:fldChar w:fldCharType="separate"/>
        </w:r>
        <w:r w:rsidR="003612AB" w:rsidRPr="00560591">
          <w:rPr>
            <w:noProof/>
            <w:webHidden/>
          </w:rPr>
          <w:t>13</w:t>
        </w:r>
        <w:r w:rsidR="003612AB" w:rsidRPr="00560591">
          <w:rPr>
            <w:noProof/>
            <w:webHidden/>
          </w:rPr>
          <w:fldChar w:fldCharType="end"/>
        </w:r>
      </w:hyperlink>
    </w:p>
    <w:p w14:paraId="5AC179EE" w14:textId="69F2D65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1" w:history="1">
        <w:r w:rsidR="003612AB" w:rsidRPr="00560591">
          <w:rPr>
            <w:rStyle w:val="af5"/>
            <w:b/>
            <w:noProof/>
            <w:color w:val="auto"/>
          </w:rPr>
          <w:t>2.2.3</w:t>
        </w:r>
        <w:r w:rsidR="003612AB" w:rsidRPr="00560591">
          <w:rPr>
            <w:rStyle w:val="af5"/>
            <w:noProof/>
            <w:color w:val="auto"/>
          </w:rPr>
          <w:t xml:space="preserve"> 日常的維持管理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_Toc189152431 \h </w:instrText>
        </w:r>
        <w:r w:rsidR="003612AB" w:rsidRPr="00560591">
          <w:rPr>
            <w:noProof/>
            <w:webHidden/>
          </w:rPr>
        </w:r>
        <w:r w:rsidR="003612AB" w:rsidRPr="00560591">
          <w:rPr>
            <w:noProof/>
            <w:webHidden/>
          </w:rPr>
          <w:fldChar w:fldCharType="separate"/>
        </w:r>
        <w:r w:rsidR="003612AB" w:rsidRPr="00560591">
          <w:rPr>
            <w:noProof/>
            <w:webHidden/>
          </w:rPr>
          <w:t>17</w:t>
        </w:r>
        <w:r w:rsidR="003612AB" w:rsidRPr="00560591">
          <w:rPr>
            <w:noProof/>
            <w:webHidden/>
          </w:rPr>
          <w:fldChar w:fldCharType="end"/>
        </w:r>
      </w:hyperlink>
    </w:p>
    <w:p w14:paraId="4B6F8AC2" w14:textId="1E58932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2" w:history="1">
        <w:r w:rsidR="003612AB" w:rsidRPr="00560591">
          <w:rPr>
            <w:rStyle w:val="af5"/>
            <w:b/>
            <w:noProof/>
            <w:color w:val="auto"/>
          </w:rPr>
          <w:t>2.2.4</w:t>
        </w:r>
        <w:r w:rsidR="003612AB" w:rsidRPr="00560591">
          <w:rPr>
            <w:rStyle w:val="af5"/>
            <w:noProof/>
            <w:color w:val="auto"/>
          </w:rPr>
          <w:t xml:space="preserve"> データの蓄積・管理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_Toc189152432 \h </w:instrText>
        </w:r>
        <w:r w:rsidR="003612AB" w:rsidRPr="00560591">
          <w:rPr>
            <w:noProof/>
            <w:webHidden/>
          </w:rPr>
        </w:r>
        <w:r w:rsidR="003612AB" w:rsidRPr="00560591">
          <w:rPr>
            <w:noProof/>
            <w:webHidden/>
          </w:rPr>
          <w:fldChar w:fldCharType="separate"/>
        </w:r>
        <w:r w:rsidR="003612AB" w:rsidRPr="00560591">
          <w:rPr>
            <w:noProof/>
            <w:webHidden/>
          </w:rPr>
          <w:t>20</w:t>
        </w:r>
        <w:r w:rsidR="003612AB" w:rsidRPr="00560591">
          <w:rPr>
            <w:noProof/>
            <w:webHidden/>
          </w:rPr>
          <w:fldChar w:fldCharType="end"/>
        </w:r>
      </w:hyperlink>
    </w:p>
    <w:p w14:paraId="112B1284" w14:textId="487D44B4"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3" w:history="1">
        <w:r w:rsidR="003612AB" w:rsidRPr="00560591">
          <w:rPr>
            <w:rStyle w:val="af5"/>
            <w:b/>
            <w:noProof/>
            <w:color w:val="auto"/>
          </w:rPr>
          <w:t>2.2.5</w:t>
        </w:r>
        <w:r w:rsidR="003612AB" w:rsidRPr="00560591">
          <w:rPr>
            <w:rStyle w:val="af5"/>
            <w:noProof/>
            <w:color w:val="auto"/>
          </w:rPr>
          <w:t xml:space="preserve"> 地域社会との協働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_Toc189152433 \h </w:instrText>
        </w:r>
        <w:r w:rsidR="003612AB" w:rsidRPr="00560591">
          <w:rPr>
            <w:noProof/>
            <w:webHidden/>
          </w:rPr>
        </w:r>
        <w:r w:rsidR="003612AB" w:rsidRPr="00560591">
          <w:rPr>
            <w:noProof/>
            <w:webHidden/>
          </w:rPr>
          <w:fldChar w:fldCharType="separate"/>
        </w:r>
        <w:r w:rsidR="003612AB" w:rsidRPr="00560591">
          <w:rPr>
            <w:noProof/>
            <w:webHidden/>
          </w:rPr>
          <w:t>21</w:t>
        </w:r>
        <w:r w:rsidR="003612AB" w:rsidRPr="00560591">
          <w:rPr>
            <w:noProof/>
            <w:webHidden/>
          </w:rPr>
          <w:fldChar w:fldCharType="end"/>
        </w:r>
      </w:hyperlink>
    </w:p>
    <w:p w14:paraId="3C7203DB" w14:textId="00F7E3F1" w:rsidR="003612AB" w:rsidRPr="00560591" w:rsidRDefault="00E754C7">
      <w:pPr>
        <w:pStyle w:val="15"/>
        <w:spacing w:before="360"/>
        <w:rPr>
          <w:rFonts w:asciiTheme="minorHAnsi" w:eastAsiaTheme="minorEastAsia" w:hAnsiTheme="minorHAnsi" w:cstheme="minorBidi"/>
          <w:sz w:val="21"/>
          <w14:ligatures w14:val="standardContextual"/>
        </w:rPr>
      </w:pPr>
      <w:hyperlink w:anchor="_Toc189152434" w:history="1">
        <w:r w:rsidR="003612AB" w:rsidRPr="00560591">
          <w:rPr>
            <w:rStyle w:val="af5"/>
            <w:color w:val="auto"/>
          </w:rPr>
          <w:t>3.</w:t>
        </w:r>
        <w:r w:rsidR="003612AB" w:rsidRPr="00560591">
          <w:rPr>
            <w:rFonts w:asciiTheme="minorHAnsi" w:eastAsiaTheme="minorEastAsia" w:hAnsiTheme="minorHAnsi" w:cstheme="minorBidi"/>
            <w:sz w:val="21"/>
            <w14:ligatures w14:val="standardContextual"/>
          </w:rPr>
          <w:tab/>
        </w:r>
        <w:r w:rsidR="003612AB" w:rsidRPr="00560591">
          <w:rPr>
            <w:rStyle w:val="af5"/>
            <w:color w:val="auto"/>
          </w:rPr>
          <w:t>効率的・効果的な維持管理の推進</w:t>
        </w:r>
        <w:r w:rsidR="003612AB" w:rsidRPr="00560591">
          <w:rPr>
            <w:webHidden/>
          </w:rPr>
          <w:tab/>
        </w:r>
        <w:r w:rsidR="003612AB" w:rsidRPr="00560591">
          <w:rPr>
            <w:webHidden/>
          </w:rPr>
          <w:fldChar w:fldCharType="begin"/>
        </w:r>
        <w:r w:rsidR="003612AB" w:rsidRPr="00560591">
          <w:rPr>
            <w:webHidden/>
          </w:rPr>
          <w:instrText xml:space="preserve"> PAGEREF _Toc189152434 \h </w:instrText>
        </w:r>
        <w:r w:rsidR="003612AB" w:rsidRPr="00560591">
          <w:rPr>
            <w:webHidden/>
          </w:rPr>
        </w:r>
        <w:r w:rsidR="003612AB" w:rsidRPr="00560591">
          <w:rPr>
            <w:webHidden/>
          </w:rPr>
          <w:fldChar w:fldCharType="separate"/>
        </w:r>
        <w:r w:rsidR="003612AB" w:rsidRPr="00560591">
          <w:rPr>
            <w:webHidden/>
          </w:rPr>
          <w:t>22</w:t>
        </w:r>
        <w:r w:rsidR="003612AB" w:rsidRPr="00560591">
          <w:rPr>
            <w:webHidden/>
          </w:rPr>
          <w:fldChar w:fldCharType="end"/>
        </w:r>
      </w:hyperlink>
    </w:p>
    <w:p w14:paraId="7D0AC158" w14:textId="1E147175"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35" w:history="1">
        <w:r w:rsidR="003612AB" w:rsidRPr="00560591">
          <w:rPr>
            <w:rStyle w:val="af5"/>
            <w:b/>
            <w:noProof/>
            <w:color w:val="auto"/>
          </w:rPr>
          <w:t>3.1</w:t>
        </w:r>
        <w:r w:rsidR="003612AB" w:rsidRPr="00560591">
          <w:rPr>
            <w:rStyle w:val="af5"/>
            <w:noProof/>
            <w:color w:val="auto"/>
          </w:rPr>
          <w:t xml:space="preserve"> 橋梁</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_Toc189152435 \h </w:instrText>
        </w:r>
        <w:r w:rsidR="003612AB" w:rsidRPr="00560591">
          <w:rPr>
            <w:noProof/>
            <w:webHidden/>
          </w:rPr>
        </w:r>
        <w:r w:rsidR="003612AB" w:rsidRPr="00560591">
          <w:rPr>
            <w:noProof/>
            <w:webHidden/>
          </w:rPr>
          <w:fldChar w:fldCharType="separate"/>
        </w:r>
        <w:r w:rsidR="003612AB" w:rsidRPr="00560591">
          <w:rPr>
            <w:noProof/>
            <w:webHidden/>
          </w:rPr>
          <w:t>22</w:t>
        </w:r>
        <w:r w:rsidR="003612AB" w:rsidRPr="00560591">
          <w:rPr>
            <w:noProof/>
            <w:webHidden/>
          </w:rPr>
          <w:fldChar w:fldCharType="end"/>
        </w:r>
      </w:hyperlink>
    </w:p>
    <w:p w14:paraId="20A8568A" w14:textId="2859FCB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6" w:history="1">
        <w:r w:rsidR="003612AB" w:rsidRPr="00560591">
          <w:rPr>
            <w:rStyle w:val="af5"/>
            <w:b/>
            <w:noProof/>
            <w:color w:val="auto"/>
          </w:rPr>
          <w:t>3.1.1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_Toc189152436 \h </w:instrText>
        </w:r>
        <w:r w:rsidR="003612AB" w:rsidRPr="00560591">
          <w:rPr>
            <w:noProof/>
            <w:webHidden/>
          </w:rPr>
        </w:r>
        <w:r w:rsidR="003612AB" w:rsidRPr="00560591">
          <w:rPr>
            <w:noProof/>
            <w:webHidden/>
          </w:rPr>
          <w:fldChar w:fldCharType="separate"/>
        </w:r>
        <w:r w:rsidR="003612AB" w:rsidRPr="00560591">
          <w:rPr>
            <w:noProof/>
            <w:webHidden/>
          </w:rPr>
          <w:t>22</w:t>
        </w:r>
        <w:r w:rsidR="003612AB" w:rsidRPr="00560591">
          <w:rPr>
            <w:noProof/>
            <w:webHidden/>
          </w:rPr>
          <w:fldChar w:fldCharType="end"/>
        </w:r>
      </w:hyperlink>
    </w:p>
    <w:p w14:paraId="750CB27D" w14:textId="6BE1C914"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7" w:history="1">
        <w:r w:rsidR="003612AB" w:rsidRPr="00560591">
          <w:rPr>
            <w:rStyle w:val="af5"/>
            <w:b/>
            <w:noProof/>
            <w:color w:val="auto"/>
          </w:rPr>
          <w:t>3.1.2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_Toc189152437 \h </w:instrText>
        </w:r>
        <w:r w:rsidR="003612AB" w:rsidRPr="00560591">
          <w:rPr>
            <w:noProof/>
            <w:webHidden/>
          </w:rPr>
        </w:r>
        <w:r w:rsidR="003612AB" w:rsidRPr="00560591">
          <w:rPr>
            <w:noProof/>
            <w:webHidden/>
          </w:rPr>
          <w:fldChar w:fldCharType="separate"/>
        </w:r>
        <w:r w:rsidR="003612AB" w:rsidRPr="00560591">
          <w:rPr>
            <w:noProof/>
            <w:webHidden/>
          </w:rPr>
          <w:t>27</w:t>
        </w:r>
        <w:r w:rsidR="003612AB" w:rsidRPr="00560591">
          <w:rPr>
            <w:noProof/>
            <w:webHidden/>
          </w:rPr>
          <w:fldChar w:fldCharType="end"/>
        </w:r>
      </w:hyperlink>
    </w:p>
    <w:p w14:paraId="032854C2" w14:textId="252080C9"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8" w:history="1">
        <w:r w:rsidR="003612AB" w:rsidRPr="00560591">
          <w:rPr>
            <w:rStyle w:val="af5"/>
            <w:b/>
            <w:noProof/>
            <w:color w:val="auto"/>
          </w:rPr>
          <w:t>3.1.3</w:t>
        </w:r>
        <w:r w:rsidR="003612AB" w:rsidRPr="00560591">
          <w:rPr>
            <w:rStyle w:val="af5"/>
            <w:noProof/>
            <w:color w:val="auto"/>
          </w:rPr>
          <w:t xml:space="preserve"> 維持管理手法、維持管理水準、更新フロー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_Toc189152438 \h </w:instrText>
        </w:r>
        <w:r w:rsidR="003612AB" w:rsidRPr="00560591">
          <w:rPr>
            <w:noProof/>
            <w:webHidden/>
          </w:rPr>
        </w:r>
        <w:r w:rsidR="003612AB" w:rsidRPr="00560591">
          <w:rPr>
            <w:noProof/>
            <w:webHidden/>
          </w:rPr>
          <w:fldChar w:fldCharType="separate"/>
        </w:r>
        <w:r w:rsidR="003612AB" w:rsidRPr="00560591">
          <w:rPr>
            <w:noProof/>
            <w:webHidden/>
          </w:rPr>
          <w:t>31</w:t>
        </w:r>
        <w:r w:rsidR="003612AB" w:rsidRPr="00560591">
          <w:rPr>
            <w:noProof/>
            <w:webHidden/>
          </w:rPr>
          <w:fldChar w:fldCharType="end"/>
        </w:r>
      </w:hyperlink>
    </w:p>
    <w:p w14:paraId="3D4846F5" w14:textId="06B3591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39" w:history="1">
        <w:r w:rsidR="003612AB" w:rsidRPr="00560591">
          <w:rPr>
            <w:rStyle w:val="af5"/>
            <w:b/>
            <w:noProof/>
            <w:color w:val="auto"/>
          </w:rPr>
          <w:t>3.1.4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_Toc189152439 \h </w:instrText>
        </w:r>
        <w:r w:rsidR="003612AB" w:rsidRPr="00560591">
          <w:rPr>
            <w:noProof/>
            <w:webHidden/>
          </w:rPr>
        </w:r>
        <w:r w:rsidR="003612AB" w:rsidRPr="00560591">
          <w:rPr>
            <w:noProof/>
            <w:webHidden/>
          </w:rPr>
          <w:fldChar w:fldCharType="separate"/>
        </w:r>
        <w:r w:rsidR="003612AB" w:rsidRPr="00560591">
          <w:rPr>
            <w:noProof/>
            <w:webHidden/>
          </w:rPr>
          <w:t>56</w:t>
        </w:r>
        <w:r w:rsidR="003612AB" w:rsidRPr="00560591">
          <w:rPr>
            <w:noProof/>
            <w:webHidden/>
          </w:rPr>
          <w:fldChar w:fldCharType="end"/>
        </w:r>
      </w:hyperlink>
    </w:p>
    <w:p w14:paraId="18D6EC7E" w14:textId="4D83652C"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0" w:history="1">
        <w:r w:rsidR="003612AB" w:rsidRPr="00560591">
          <w:rPr>
            <w:rStyle w:val="af5"/>
            <w:b/>
            <w:noProof/>
            <w:color w:val="auto"/>
          </w:rPr>
          <w:t>3.1.5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_Toc189152440 \h </w:instrText>
        </w:r>
        <w:r w:rsidR="003612AB" w:rsidRPr="00560591">
          <w:rPr>
            <w:noProof/>
            <w:webHidden/>
          </w:rPr>
        </w:r>
        <w:r w:rsidR="003612AB" w:rsidRPr="00560591">
          <w:rPr>
            <w:noProof/>
            <w:webHidden/>
          </w:rPr>
          <w:fldChar w:fldCharType="separate"/>
        </w:r>
        <w:r w:rsidR="003612AB" w:rsidRPr="00560591">
          <w:rPr>
            <w:noProof/>
            <w:webHidden/>
          </w:rPr>
          <w:t>60</w:t>
        </w:r>
        <w:r w:rsidR="003612AB" w:rsidRPr="00560591">
          <w:rPr>
            <w:noProof/>
            <w:webHidden/>
          </w:rPr>
          <w:fldChar w:fldCharType="end"/>
        </w:r>
      </w:hyperlink>
    </w:p>
    <w:p w14:paraId="083B4CD5" w14:textId="564E156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1" w:history="1">
        <w:r w:rsidR="003612AB" w:rsidRPr="00560591">
          <w:rPr>
            <w:rStyle w:val="af5"/>
            <w:b/>
            <w:noProof/>
            <w:color w:val="auto"/>
          </w:rPr>
          <w:t>3.1.6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_Toc189152441 \h </w:instrText>
        </w:r>
        <w:r w:rsidR="003612AB" w:rsidRPr="00560591">
          <w:rPr>
            <w:noProof/>
            <w:webHidden/>
          </w:rPr>
        </w:r>
        <w:r w:rsidR="003612AB" w:rsidRPr="00560591">
          <w:rPr>
            <w:noProof/>
            <w:webHidden/>
          </w:rPr>
          <w:fldChar w:fldCharType="separate"/>
        </w:r>
        <w:r w:rsidR="003612AB" w:rsidRPr="00560591">
          <w:rPr>
            <w:noProof/>
            <w:webHidden/>
          </w:rPr>
          <w:t>61</w:t>
        </w:r>
        <w:r w:rsidR="003612AB" w:rsidRPr="00560591">
          <w:rPr>
            <w:noProof/>
            <w:webHidden/>
          </w:rPr>
          <w:fldChar w:fldCharType="end"/>
        </w:r>
      </w:hyperlink>
    </w:p>
    <w:p w14:paraId="65FF3D8D" w14:textId="3BA8694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2" w:history="1">
        <w:r w:rsidR="003612AB" w:rsidRPr="00560591">
          <w:rPr>
            <w:rStyle w:val="af5"/>
            <w:b/>
            <w:noProof/>
            <w:color w:val="auto"/>
          </w:rPr>
          <w:t>3.1.7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_Toc189152442 \h </w:instrText>
        </w:r>
        <w:r w:rsidR="003612AB" w:rsidRPr="00560591">
          <w:rPr>
            <w:noProof/>
            <w:webHidden/>
          </w:rPr>
        </w:r>
        <w:r w:rsidR="003612AB" w:rsidRPr="00560591">
          <w:rPr>
            <w:noProof/>
            <w:webHidden/>
          </w:rPr>
          <w:fldChar w:fldCharType="separate"/>
        </w:r>
        <w:r w:rsidR="003612AB" w:rsidRPr="00560591">
          <w:rPr>
            <w:noProof/>
            <w:webHidden/>
          </w:rPr>
          <w:t>66</w:t>
        </w:r>
        <w:r w:rsidR="003612AB" w:rsidRPr="00560591">
          <w:rPr>
            <w:noProof/>
            <w:webHidden/>
          </w:rPr>
          <w:fldChar w:fldCharType="end"/>
        </w:r>
      </w:hyperlink>
    </w:p>
    <w:p w14:paraId="0BE93094" w14:textId="092798E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3" w:history="1">
        <w:r w:rsidR="003612AB" w:rsidRPr="00560591">
          <w:rPr>
            <w:rStyle w:val="af5"/>
            <w:b/>
            <w:noProof/>
            <w:color w:val="auto"/>
          </w:rPr>
          <w:t>3.1.8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_Toc189152443 \h </w:instrText>
        </w:r>
        <w:r w:rsidR="003612AB" w:rsidRPr="00560591">
          <w:rPr>
            <w:noProof/>
            <w:webHidden/>
          </w:rPr>
        </w:r>
        <w:r w:rsidR="003612AB" w:rsidRPr="00560591">
          <w:rPr>
            <w:noProof/>
            <w:webHidden/>
          </w:rPr>
          <w:fldChar w:fldCharType="separate"/>
        </w:r>
        <w:r w:rsidR="003612AB" w:rsidRPr="00560591">
          <w:rPr>
            <w:noProof/>
            <w:webHidden/>
          </w:rPr>
          <w:t>69</w:t>
        </w:r>
        <w:r w:rsidR="003612AB" w:rsidRPr="00560591">
          <w:rPr>
            <w:noProof/>
            <w:webHidden/>
          </w:rPr>
          <w:fldChar w:fldCharType="end"/>
        </w:r>
      </w:hyperlink>
    </w:p>
    <w:p w14:paraId="0BF955E4" w14:textId="7E1CE629"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44" w:history="1">
        <w:r w:rsidR="003612AB" w:rsidRPr="00560591">
          <w:rPr>
            <w:rStyle w:val="af5"/>
            <w:b/>
            <w:noProof/>
            <w:color w:val="auto"/>
          </w:rPr>
          <w:t>3.2</w:t>
        </w:r>
        <w:r w:rsidR="003612AB" w:rsidRPr="00560591">
          <w:rPr>
            <w:rStyle w:val="af5"/>
            <w:noProof/>
            <w:color w:val="auto"/>
          </w:rPr>
          <w:t xml:space="preserve"> トンネル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_Toc189152444 \h </w:instrText>
        </w:r>
        <w:r w:rsidR="003612AB" w:rsidRPr="00560591">
          <w:rPr>
            <w:noProof/>
            <w:webHidden/>
          </w:rPr>
        </w:r>
        <w:r w:rsidR="003612AB" w:rsidRPr="00560591">
          <w:rPr>
            <w:noProof/>
            <w:webHidden/>
          </w:rPr>
          <w:fldChar w:fldCharType="separate"/>
        </w:r>
        <w:r w:rsidR="003612AB" w:rsidRPr="00560591">
          <w:rPr>
            <w:noProof/>
            <w:webHidden/>
          </w:rPr>
          <w:t>77</w:t>
        </w:r>
        <w:r w:rsidR="003612AB" w:rsidRPr="00560591">
          <w:rPr>
            <w:noProof/>
            <w:webHidden/>
          </w:rPr>
          <w:fldChar w:fldCharType="end"/>
        </w:r>
      </w:hyperlink>
    </w:p>
    <w:p w14:paraId="7760C12D" w14:textId="249DAC98"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5" w:history="1">
        <w:r w:rsidR="003612AB" w:rsidRPr="00560591">
          <w:rPr>
            <w:rStyle w:val="af5"/>
            <w:b/>
            <w:noProof/>
            <w:color w:val="auto"/>
          </w:rPr>
          <w:t>3.2.1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_Toc189152445 \h </w:instrText>
        </w:r>
        <w:r w:rsidR="003612AB" w:rsidRPr="00560591">
          <w:rPr>
            <w:noProof/>
            <w:webHidden/>
          </w:rPr>
        </w:r>
        <w:r w:rsidR="003612AB" w:rsidRPr="00560591">
          <w:rPr>
            <w:noProof/>
            <w:webHidden/>
          </w:rPr>
          <w:fldChar w:fldCharType="separate"/>
        </w:r>
        <w:r w:rsidR="003612AB" w:rsidRPr="00560591">
          <w:rPr>
            <w:noProof/>
            <w:webHidden/>
          </w:rPr>
          <w:t>77</w:t>
        </w:r>
        <w:r w:rsidR="003612AB" w:rsidRPr="00560591">
          <w:rPr>
            <w:noProof/>
            <w:webHidden/>
          </w:rPr>
          <w:fldChar w:fldCharType="end"/>
        </w:r>
      </w:hyperlink>
    </w:p>
    <w:p w14:paraId="55DFC1C6" w14:textId="4CD870B4"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6" w:history="1">
        <w:r w:rsidR="003612AB" w:rsidRPr="00560591">
          <w:rPr>
            <w:rStyle w:val="af5"/>
            <w:b/>
            <w:noProof/>
            <w:color w:val="auto"/>
          </w:rPr>
          <w:t>3.2.2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_Toc189152446 \h </w:instrText>
        </w:r>
        <w:r w:rsidR="003612AB" w:rsidRPr="00560591">
          <w:rPr>
            <w:noProof/>
            <w:webHidden/>
          </w:rPr>
        </w:r>
        <w:r w:rsidR="003612AB" w:rsidRPr="00560591">
          <w:rPr>
            <w:noProof/>
            <w:webHidden/>
          </w:rPr>
          <w:fldChar w:fldCharType="separate"/>
        </w:r>
        <w:r w:rsidR="003612AB" w:rsidRPr="00560591">
          <w:rPr>
            <w:noProof/>
            <w:webHidden/>
          </w:rPr>
          <w:t>81</w:t>
        </w:r>
        <w:r w:rsidR="003612AB" w:rsidRPr="00560591">
          <w:rPr>
            <w:noProof/>
            <w:webHidden/>
          </w:rPr>
          <w:fldChar w:fldCharType="end"/>
        </w:r>
      </w:hyperlink>
    </w:p>
    <w:p w14:paraId="0419AE76" w14:textId="42156079"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7" w:history="1">
        <w:r w:rsidR="003612AB" w:rsidRPr="00560591">
          <w:rPr>
            <w:rStyle w:val="af5"/>
            <w:b/>
            <w:noProof/>
            <w:color w:val="auto"/>
            <w:lang w:eastAsia="zh-TW"/>
          </w:rPr>
          <w:t>3.2.3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_Toc189152447 \h </w:instrText>
        </w:r>
        <w:r w:rsidR="003612AB" w:rsidRPr="00560591">
          <w:rPr>
            <w:noProof/>
            <w:webHidden/>
          </w:rPr>
        </w:r>
        <w:r w:rsidR="003612AB" w:rsidRPr="00560591">
          <w:rPr>
            <w:noProof/>
            <w:webHidden/>
          </w:rPr>
          <w:fldChar w:fldCharType="separate"/>
        </w:r>
        <w:r w:rsidR="003612AB" w:rsidRPr="00560591">
          <w:rPr>
            <w:noProof/>
            <w:webHidden/>
          </w:rPr>
          <w:t>83</w:t>
        </w:r>
        <w:r w:rsidR="003612AB" w:rsidRPr="00560591">
          <w:rPr>
            <w:noProof/>
            <w:webHidden/>
          </w:rPr>
          <w:fldChar w:fldCharType="end"/>
        </w:r>
      </w:hyperlink>
    </w:p>
    <w:p w14:paraId="68469D10" w14:textId="51D6375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8" w:history="1">
        <w:r w:rsidR="003612AB" w:rsidRPr="00560591">
          <w:rPr>
            <w:rStyle w:val="af5"/>
            <w:b/>
            <w:noProof/>
            <w:color w:val="auto"/>
          </w:rPr>
          <w:t>3.2.4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_Toc189152448 \h </w:instrText>
        </w:r>
        <w:r w:rsidR="003612AB" w:rsidRPr="00560591">
          <w:rPr>
            <w:noProof/>
            <w:webHidden/>
          </w:rPr>
        </w:r>
        <w:r w:rsidR="003612AB" w:rsidRPr="00560591">
          <w:rPr>
            <w:noProof/>
            <w:webHidden/>
          </w:rPr>
          <w:fldChar w:fldCharType="separate"/>
        </w:r>
        <w:r w:rsidR="003612AB" w:rsidRPr="00560591">
          <w:rPr>
            <w:noProof/>
            <w:webHidden/>
          </w:rPr>
          <w:t>84</w:t>
        </w:r>
        <w:r w:rsidR="003612AB" w:rsidRPr="00560591">
          <w:rPr>
            <w:noProof/>
            <w:webHidden/>
          </w:rPr>
          <w:fldChar w:fldCharType="end"/>
        </w:r>
      </w:hyperlink>
    </w:p>
    <w:p w14:paraId="7804517D" w14:textId="46FA51B8"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49" w:history="1">
        <w:r w:rsidR="003612AB" w:rsidRPr="00560591">
          <w:rPr>
            <w:rStyle w:val="af5"/>
            <w:b/>
            <w:noProof/>
            <w:color w:val="auto"/>
          </w:rPr>
          <w:t>3.2.5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_Toc189152449 \h </w:instrText>
        </w:r>
        <w:r w:rsidR="003612AB" w:rsidRPr="00560591">
          <w:rPr>
            <w:noProof/>
            <w:webHidden/>
          </w:rPr>
        </w:r>
        <w:r w:rsidR="003612AB" w:rsidRPr="00560591">
          <w:rPr>
            <w:noProof/>
            <w:webHidden/>
          </w:rPr>
          <w:fldChar w:fldCharType="separate"/>
        </w:r>
        <w:r w:rsidR="003612AB" w:rsidRPr="00560591">
          <w:rPr>
            <w:noProof/>
            <w:webHidden/>
          </w:rPr>
          <w:t>87</w:t>
        </w:r>
        <w:r w:rsidR="003612AB" w:rsidRPr="00560591">
          <w:rPr>
            <w:noProof/>
            <w:webHidden/>
          </w:rPr>
          <w:fldChar w:fldCharType="end"/>
        </w:r>
      </w:hyperlink>
    </w:p>
    <w:p w14:paraId="58B73114" w14:textId="7659FE07"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0" w:history="1">
        <w:r w:rsidR="003612AB" w:rsidRPr="00560591">
          <w:rPr>
            <w:rStyle w:val="af5"/>
            <w:b/>
            <w:noProof/>
            <w:color w:val="auto"/>
          </w:rPr>
          <w:t>3.2.6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_Toc189152450 \h </w:instrText>
        </w:r>
        <w:r w:rsidR="003612AB" w:rsidRPr="00560591">
          <w:rPr>
            <w:noProof/>
            <w:webHidden/>
          </w:rPr>
        </w:r>
        <w:r w:rsidR="003612AB" w:rsidRPr="00560591">
          <w:rPr>
            <w:noProof/>
            <w:webHidden/>
          </w:rPr>
          <w:fldChar w:fldCharType="separate"/>
        </w:r>
        <w:r w:rsidR="003612AB" w:rsidRPr="00560591">
          <w:rPr>
            <w:noProof/>
            <w:webHidden/>
          </w:rPr>
          <w:t>88</w:t>
        </w:r>
        <w:r w:rsidR="003612AB" w:rsidRPr="00560591">
          <w:rPr>
            <w:noProof/>
            <w:webHidden/>
          </w:rPr>
          <w:fldChar w:fldCharType="end"/>
        </w:r>
      </w:hyperlink>
    </w:p>
    <w:p w14:paraId="06E2B219" w14:textId="7FD38F5F"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1" w:history="1">
        <w:r w:rsidR="003612AB" w:rsidRPr="00560591">
          <w:rPr>
            <w:rStyle w:val="af5"/>
            <w:b/>
            <w:noProof/>
            <w:color w:val="auto"/>
          </w:rPr>
          <w:t>3.2.7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_Toc189152451 \h </w:instrText>
        </w:r>
        <w:r w:rsidR="003612AB" w:rsidRPr="00560591">
          <w:rPr>
            <w:noProof/>
            <w:webHidden/>
          </w:rPr>
        </w:r>
        <w:r w:rsidR="003612AB" w:rsidRPr="00560591">
          <w:rPr>
            <w:noProof/>
            <w:webHidden/>
          </w:rPr>
          <w:fldChar w:fldCharType="separate"/>
        </w:r>
        <w:r w:rsidR="003612AB" w:rsidRPr="00560591">
          <w:rPr>
            <w:noProof/>
            <w:webHidden/>
          </w:rPr>
          <w:t>88</w:t>
        </w:r>
        <w:r w:rsidR="003612AB" w:rsidRPr="00560591">
          <w:rPr>
            <w:noProof/>
            <w:webHidden/>
          </w:rPr>
          <w:fldChar w:fldCharType="end"/>
        </w:r>
      </w:hyperlink>
    </w:p>
    <w:p w14:paraId="41D716CA" w14:textId="164B4765"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2" w:history="1">
        <w:r w:rsidR="003612AB" w:rsidRPr="00560591">
          <w:rPr>
            <w:rStyle w:val="af5"/>
            <w:b/>
            <w:noProof/>
            <w:color w:val="auto"/>
          </w:rPr>
          <w:t>3.2.8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_Toc189152452 \h </w:instrText>
        </w:r>
        <w:r w:rsidR="003612AB" w:rsidRPr="00560591">
          <w:rPr>
            <w:noProof/>
            <w:webHidden/>
          </w:rPr>
        </w:r>
        <w:r w:rsidR="003612AB" w:rsidRPr="00560591">
          <w:rPr>
            <w:noProof/>
            <w:webHidden/>
          </w:rPr>
          <w:fldChar w:fldCharType="separate"/>
        </w:r>
        <w:r w:rsidR="003612AB" w:rsidRPr="00560591">
          <w:rPr>
            <w:noProof/>
            <w:webHidden/>
          </w:rPr>
          <w:t>90</w:t>
        </w:r>
        <w:r w:rsidR="003612AB" w:rsidRPr="00560591">
          <w:rPr>
            <w:noProof/>
            <w:webHidden/>
          </w:rPr>
          <w:fldChar w:fldCharType="end"/>
        </w:r>
      </w:hyperlink>
    </w:p>
    <w:p w14:paraId="73921594" w14:textId="31C38D42"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53" w:history="1">
        <w:r w:rsidR="003612AB" w:rsidRPr="00560591">
          <w:rPr>
            <w:rStyle w:val="af5"/>
            <w:b/>
            <w:noProof/>
            <w:color w:val="auto"/>
          </w:rPr>
          <w:t>3.3</w:t>
        </w:r>
        <w:r w:rsidR="003612AB" w:rsidRPr="00560591">
          <w:rPr>
            <w:rStyle w:val="af5"/>
            <w:noProof/>
            <w:color w:val="auto"/>
          </w:rPr>
          <w:t xml:space="preserve"> 横断歩道橋</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_Toc189152453 \h </w:instrText>
        </w:r>
        <w:r w:rsidR="003612AB" w:rsidRPr="00560591">
          <w:rPr>
            <w:noProof/>
            <w:webHidden/>
          </w:rPr>
        </w:r>
        <w:r w:rsidR="003612AB" w:rsidRPr="00560591">
          <w:rPr>
            <w:noProof/>
            <w:webHidden/>
          </w:rPr>
          <w:fldChar w:fldCharType="separate"/>
        </w:r>
        <w:r w:rsidR="003612AB" w:rsidRPr="00560591">
          <w:rPr>
            <w:noProof/>
            <w:webHidden/>
          </w:rPr>
          <w:t>92</w:t>
        </w:r>
        <w:r w:rsidR="003612AB" w:rsidRPr="00560591">
          <w:rPr>
            <w:noProof/>
            <w:webHidden/>
          </w:rPr>
          <w:fldChar w:fldCharType="end"/>
        </w:r>
      </w:hyperlink>
    </w:p>
    <w:p w14:paraId="4652B292" w14:textId="4851BFF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4" w:history="1">
        <w:r w:rsidR="003612AB" w:rsidRPr="00560591">
          <w:rPr>
            <w:rStyle w:val="af5"/>
            <w:b/>
            <w:noProof/>
            <w:color w:val="auto"/>
          </w:rPr>
          <w:t>3.3.1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_Toc189152454 \h </w:instrText>
        </w:r>
        <w:r w:rsidR="003612AB" w:rsidRPr="00560591">
          <w:rPr>
            <w:noProof/>
            <w:webHidden/>
          </w:rPr>
        </w:r>
        <w:r w:rsidR="003612AB" w:rsidRPr="00560591">
          <w:rPr>
            <w:noProof/>
            <w:webHidden/>
          </w:rPr>
          <w:fldChar w:fldCharType="separate"/>
        </w:r>
        <w:r w:rsidR="003612AB" w:rsidRPr="00560591">
          <w:rPr>
            <w:noProof/>
            <w:webHidden/>
          </w:rPr>
          <w:t>92</w:t>
        </w:r>
        <w:r w:rsidR="003612AB" w:rsidRPr="00560591">
          <w:rPr>
            <w:noProof/>
            <w:webHidden/>
          </w:rPr>
          <w:fldChar w:fldCharType="end"/>
        </w:r>
      </w:hyperlink>
    </w:p>
    <w:p w14:paraId="6D9962C7" w14:textId="4189725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5" w:history="1">
        <w:r w:rsidR="003612AB" w:rsidRPr="00560591">
          <w:rPr>
            <w:rStyle w:val="af5"/>
            <w:b/>
            <w:noProof/>
            <w:color w:val="auto"/>
          </w:rPr>
          <w:t>3.3.2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_Toc189152455 \h </w:instrText>
        </w:r>
        <w:r w:rsidR="003612AB" w:rsidRPr="00560591">
          <w:rPr>
            <w:noProof/>
            <w:webHidden/>
          </w:rPr>
        </w:r>
        <w:r w:rsidR="003612AB" w:rsidRPr="00560591">
          <w:rPr>
            <w:noProof/>
            <w:webHidden/>
          </w:rPr>
          <w:fldChar w:fldCharType="separate"/>
        </w:r>
        <w:r w:rsidR="003612AB" w:rsidRPr="00560591">
          <w:rPr>
            <w:noProof/>
            <w:webHidden/>
          </w:rPr>
          <w:t>96</w:t>
        </w:r>
        <w:r w:rsidR="003612AB" w:rsidRPr="00560591">
          <w:rPr>
            <w:noProof/>
            <w:webHidden/>
          </w:rPr>
          <w:fldChar w:fldCharType="end"/>
        </w:r>
      </w:hyperlink>
    </w:p>
    <w:p w14:paraId="306F6108" w14:textId="4CB20C27"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6" w:history="1">
        <w:r w:rsidR="003612AB" w:rsidRPr="00560591">
          <w:rPr>
            <w:rStyle w:val="af5"/>
            <w:b/>
            <w:noProof/>
            <w:color w:val="auto"/>
            <w:lang w:eastAsia="zh-TW"/>
          </w:rPr>
          <w:t>3.3.3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_Toc189152456 \h </w:instrText>
        </w:r>
        <w:r w:rsidR="003612AB" w:rsidRPr="00560591">
          <w:rPr>
            <w:noProof/>
            <w:webHidden/>
          </w:rPr>
        </w:r>
        <w:r w:rsidR="003612AB" w:rsidRPr="00560591">
          <w:rPr>
            <w:noProof/>
            <w:webHidden/>
          </w:rPr>
          <w:fldChar w:fldCharType="separate"/>
        </w:r>
        <w:r w:rsidR="003612AB" w:rsidRPr="00560591">
          <w:rPr>
            <w:noProof/>
            <w:webHidden/>
          </w:rPr>
          <w:t>99</w:t>
        </w:r>
        <w:r w:rsidR="003612AB" w:rsidRPr="00560591">
          <w:rPr>
            <w:noProof/>
            <w:webHidden/>
          </w:rPr>
          <w:fldChar w:fldCharType="end"/>
        </w:r>
      </w:hyperlink>
    </w:p>
    <w:p w14:paraId="3BEA49BF" w14:textId="11637F65"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7" w:history="1">
        <w:r w:rsidR="003612AB" w:rsidRPr="00560591">
          <w:rPr>
            <w:rStyle w:val="af5"/>
            <w:b/>
            <w:noProof/>
            <w:color w:val="auto"/>
          </w:rPr>
          <w:t>3.3.4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_Toc189152457 \h </w:instrText>
        </w:r>
        <w:r w:rsidR="003612AB" w:rsidRPr="00560591">
          <w:rPr>
            <w:noProof/>
            <w:webHidden/>
          </w:rPr>
        </w:r>
        <w:r w:rsidR="003612AB" w:rsidRPr="00560591">
          <w:rPr>
            <w:noProof/>
            <w:webHidden/>
          </w:rPr>
          <w:fldChar w:fldCharType="separate"/>
        </w:r>
        <w:r w:rsidR="003612AB" w:rsidRPr="00560591">
          <w:rPr>
            <w:noProof/>
            <w:webHidden/>
          </w:rPr>
          <w:t>100</w:t>
        </w:r>
        <w:r w:rsidR="003612AB" w:rsidRPr="00560591">
          <w:rPr>
            <w:noProof/>
            <w:webHidden/>
          </w:rPr>
          <w:fldChar w:fldCharType="end"/>
        </w:r>
      </w:hyperlink>
    </w:p>
    <w:p w14:paraId="261BF60F" w14:textId="5C559E49"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8" w:history="1">
        <w:r w:rsidR="003612AB" w:rsidRPr="00560591">
          <w:rPr>
            <w:rStyle w:val="af5"/>
            <w:b/>
            <w:noProof/>
            <w:color w:val="auto"/>
          </w:rPr>
          <w:t>3.3.5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_Toc189152458 \h </w:instrText>
        </w:r>
        <w:r w:rsidR="003612AB" w:rsidRPr="00560591">
          <w:rPr>
            <w:noProof/>
            <w:webHidden/>
          </w:rPr>
        </w:r>
        <w:r w:rsidR="003612AB" w:rsidRPr="00560591">
          <w:rPr>
            <w:noProof/>
            <w:webHidden/>
          </w:rPr>
          <w:fldChar w:fldCharType="separate"/>
        </w:r>
        <w:r w:rsidR="003612AB" w:rsidRPr="00560591">
          <w:rPr>
            <w:noProof/>
            <w:webHidden/>
          </w:rPr>
          <w:t>104</w:t>
        </w:r>
        <w:r w:rsidR="003612AB" w:rsidRPr="00560591">
          <w:rPr>
            <w:noProof/>
            <w:webHidden/>
          </w:rPr>
          <w:fldChar w:fldCharType="end"/>
        </w:r>
      </w:hyperlink>
    </w:p>
    <w:p w14:paraId="19BB76D7" w14:textId="6D5C060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59" w:history="1">
        <w:r w:rsidR="003612AB" w:rsidRPr="00560591">
          <w:rPr>
            <w:rStyle w:val="af5"/>
            <w:b/>
            <w:noProof/>
            <w:color w:val="auto"/>
          </w:rPr>
          <w:t>3.3.6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_Toc189152459 \h </w:instrText>
        </w:r>
        <w:r w:rsidR="003612AB" w:rsidRPr="00560591">
          <w:rPr>
            <w:noProof/>
            <w:webHidden/>
          </w:rPr>
        </w:r>
        <w:r w:rsidR="003612AB" w:rsidRPr="00560591">
          <w:rPr>
            <w:noProof/>
            <w:webHidden/>
          </w:rPr>
          <w:fldChar w:fldCharType="separate"/>
        </w:r>
        <w:r w:rsidR="003612AB" w:rsidRPr="00560591">
          <w:rPr>
            <w:noProof/>
            <w:webHidden/>
          </w:rPr>
          <w:t>104</w:t>
        </w:r>
        <w:r w:rsidR="003612AB" w:rsidRPr="00560591">
          <w:rPr>
            <w:noProof/>
            <w:webHidden/>
          </w:rPr>
          <w:fldChar w:fldCharType="end"/>
        </w:r>
      </w:hyperlink>
    </w:p>
    <w:p w14:paraId="47CAE455" w14:textId="67719BA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0" w:history="1">
        <w:r w:rsidR="003612AB" w:rsidRPr="00560591">
          <w:rPr>
            <w:rStyle w:val="af5"/>
            <w:b/>
            <w:noProof/>
            <w:color w:val="auto"/>
          </w:rPr>
          <w:t>3.3.7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_Toc189152460 \h </w:instrText>
        </w:r>
        <w:r w:rsidR="003612AB" w:rsidRPr="00560591">
          <w:rPr>
            <w:noProof/>
            <w:webHidden/>
          </w:rPr>
        </w:r>
        <w:r w:rsidR="003612AB" w:rsidRPr="00560591">
          <w:rPr>
            <w:noProof/>
            <w:webHidden/>
          </w:rPr>
          <w:fldChar w:fldCharType="separate"/>
        </w:r>
        <w:r w:rsidR="003612AB" w:rsidRPr="00560591">
          <w:rPr>
            <w:noProof/>
            <w:webHidden/>
          </w:rPr>
          <w:t>104</w:t>
        </w:r>
        <w:r w:rsidR="003612AB" w:rsidRPr="00560591">
          <w:rPr>
            <w:noProof/>
            <w:webHidden/>
          </w:rPr>
          <w:fldChar w:fldCharType="end"/>
        </w:r>
      </w:hyperlink>
    </w:p>
    <w:p w14:paraId="4DA65CA2" w14:textId="6BCE40D3"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1" w:history="1">
        <w:r w:rsidR="003612AB" w:rsidRPr="00560591">
          <w:rPr>
            <w:rStyle w:val="af5"/>
            <w:b/>
            <w:noProof/>
            <w:color w:val="auto"/>
          </w:rPr>
          <w:t>3.3.8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_Toc189152461 \h </w:instrText>
        </w:r>
        <w:r w:rsidR="003612AB" w:rsidRPr="00560591">
          <w:rPr>
            <w:noProof/>
            <w:webHidden/>
          </w:rPr>
        </w:r>
        <w:r w:rsidR="003612AB" w:rsidRPr="00560591">
          <w:rPr>
            <w:noProof/>
            <w:webHidden/>
          </w:rPr>
          <w:fldChar w:fldCharType="separate"/>
        </w:r>
        <w:r w:rsidR="003612AB" w:rsidRPr="00560591">
          <w:rPr>
            <w:noProof/>
            <w:webHidden/>
          </w:rPr>
          <w:t>106</w:t>
        </w:r>
        <w:r w:rsidR="003612AB" w:rsidRPr="00560591">
          <w:rPr>
            <w:noProof/>
            <w:webHidden/>
          </w:rPr>
          <w:fldChar w:fldCharType="end"/>
        </w:r>
      </w:hyperlink>
    </w:p>
    <w:p w14:paraId="023C7ED5" w14:textId="1C5C698F"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62" w:history="1">
        <w:r w:rsidR="003612AB" w:rsidRPr="00560591">
          <w:rPr>
            <w:rStyle w:val="af5"/>
            <w:b/>
            <w:noProof/>
            <w:color w:val="auto"/>
          </w:rPr>
          <w:t>3.4</w:t>
        </w:r>
        <w:r w:rsidR="003612AB" w:rsidRPr="00560591">
          <w:rPr>
            <w:rStyle w:val="af5"/>
            <w:noProof/>
            <w:color w:val="auto"/>
          </w:rPr>
          <w:t xml:space="preserve"> シェッド・大型カルバート</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_Toc189152462 \h </w:instrText>
        </w:r>
        <w:r w:rsidR="003612AB" w:rsidRPr="00560591">
          <w:rPr>
            <w:noProof/>
            <w:webHidden/>
          </w:rPr>
        </w:r>
        <w:r w:rsidR="003612AB" w:rsidRPr="00560591">
          <w:rPr>
            <w:noProof/>
            <w:webHidden/>
          </w:rPr>
          <w:fldChar w:fldCharType="separate"/>
        </w:r>
        <w:r w:rsidR="003612AB" w:rsidRPr="00560591">
          <w:rPr>
            <w:noProof/>
            <w:webHidden/>
          </w:rPr>
          <w:t>109</w:t>
        </w:r>
        <w:r w:rsidR="003612AB" w:rsidRPr="00560591">
          <w:rPr>
            <w:noProof/>
            <w:webHidden/>
          </w:rPr>
          <w:fldChar w:fldCharType="end"/>
        </w:r>
      </w:hyperlink>
    </w:p>
    <w:p w14:paraId="65DA6BE5" w14:textId="7CED37C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3" w:history="1">
        <w:r w:rsidR="003612AB" w:rsidRPr="00560591">
          <w:rPr>
            <w:rStyle w:val="af5"/>
            <w:b/>
            <w:noProof/>
            <w:color w:val="auto"/>
          </w:rPr>
          <w:t>3.4.1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_Toc189152463 \h </w:instrText>
        </w:r>
        <w:r w:rsidR="003612AB" w:rsidRPr="00560591">
          <w:rPr>
            <w:noProof/>
            <w:webHidden/>
          </w:rPr>
        </w:r>
        <w:r w:rsidR="003612AB" w:rsidRPr="00560591">
          <w:rPr>
            <w:noProof/>
            <w:webHidden/>
          </w:rPr>
          <w:fldChar w:fldCharType="separate"/>
        </w:r>
        <w:r w:rsidR="003612AB" w:rsidRPr="00560591">
          <w:rPr>
            <w:noProof/>
            <w:webHidden/>
          </w:rPr>
          <w:t>109</w:t>
        </w:r>
        <w:r w:rsidR="003612AB" w:rsidRPr="00560591">
          <w:rPr>
            <w:noProof/>
            <w:webHidden/>
          </w:rPr>
          <w:fldChar w:fldCharType="end"/>
        </w:r>
      </w:hyperlink>
    </w:p>
    <w:p w14:paraId="076A2B14" w14:textId="580AB32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4" w:history="1">
        <w:r w:rsidR="003612AB" w:rsidRPr="00560591">
          <w:rPr>
            <w:rStyle w:val="af5"/>
            <w:b/>
            <w:noProof/>
            <w:color w:val="auto"/>
          </w:rPr>
          <w:t>3.4.2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_Toc189152464 \h </w:instrText>
        </w:r>
        <w:r w:rsidR="003612AB" w:rsidRPr="00560591">
          <w:rPr>
            <w:noProof/>
            <w:webHidden/>
          </w:rPr>
        </w:r>
        <w:r w:rsidR="003612AB" w:rsidRPr="00560591">
          <w:rPr>
            <w:noProof/>
            <w:webHidden/>
          </w:rPr>
          <w:fldChar w:fldCharType="separate"/>
        </w:r>
        <w:r w:rsidR="003612AB" w:rsidRPr="00560591">
          <w:rPr>
            <w:noProof/>
            <w:webHidden/>
          </w:rPr>
          <w:t>115</w:t>
        </w:r>
        <w:r w:rsidR="003612AB" w:rsidRPr="00560591">
          <w:rPr>
            <w:noProof/>
            <w:webHidden/>
          </w:rPr>
          <w:fldChar w:fldCharType="end"/>
        </w:r>
      </w:hyperlink>
    </w:p>
    <w:p w14:paraId="0F03648D" w14:textId="7C2D71A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5" w:history="1">
        <w:r w:rsidR="003612AB" w:rsidRPr="00560591">
          <w:rPr>
            <w:rStyle w:val="af5"/>
            <w:b/>
            <w:noProof/>
            <w:color w:val="auto"/>
            <w:lang w:eastAsia="zh-TW"/>
          </w:rPr>
          <w:t>3.4.3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_Toc189152465 \h </w:instrText>
        </w:r>
        <w:r w:rsidR="003612AB" w:rsidRPr="00560591">
          <w:rPr>
            <w:noProof/>
            <w:webHidden/>
          </w:rPr>
        </w:r>
        <w:r w:rsidR="003612AB" w:rsidRPr="00560591">
          <w:rPr>
            <w:noProof/>
            <w:webHidden/>
          </w:rPr>
          <w:fldChar w:fldCharType="separate"/>
        </w:r>
        <w:r w:rsidR="003612AB" w:rsidRPr="00560591">
          <w:rPr>
            <w:noProof/>
            <w:webHidden/>
          </w:rPr>
          <w:t>118</w:t>
        </w:r>
        <w:r w:rsidR="003612AB" w:rsidRPr="00560591">
          <w:rPr>
            <w:noProof/>
            <w:webHidden/>
          </w:rPr>
          <w:fldChar w:fldCharType="end"/>
        </w:r>
      </w:hyperlink>
    </w:p>
    <w:p w14:paraId="1035373D" w14:textId="5857C69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6" w:history="1">
        <w:r w:rsidR="003612AB" w:rsidRPr="00560591">
          <w:rPr>
            <w:rStyle w:val="af5"/>
            <w:b/>
            <w:noProof/>
            <w:color w:val="auto"/>
          </w:rPr>
          <w:t>3.4.4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_Toc189152466 \h </w:instrText>
        </w:r>
        <w:r w:rsidR="003612AB" w:rsidRPr="00560591">
          <w:rPr>
            <w:noProof/>
            <w:webHidden/>
          </w:rPr>
        </w:r>
        <w:r w:rsidR="003612AB" w:rsidRPr="00560591">
          <w:rPr>
            <w:noProof/>
            <w:webHidden/>
          </w:rPr>
          <w:fldChar w:fldCharType="separate"/>
        </w:r>
        <w:r w:rsidR="003612AB" w:rsidRPr="00560591">
          <w:rPr>
            <w:noProof/>
            <w:webHidden/>
          </w:rPr>
          <w:t>119</w:t>
        </w:r>
        <w:r w:rsidR="003612AB" w:rsidRPr="00560591">
          <w:rPr>
            <w:noProof/>
            <w:webHidden/>
          </w:rPr>
          <w:fldChar w:fldCharType="end"/>
        </w:r>
      </w:hyperlink>
    </w:p>
    <w:p w14:paraId="6494D39C" w14:textId="6046DCC9"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7" w:history="1">
        <w:r w:rsidR="003612AB" w:rsidRPr="00560591">
          <w:rPr>
            <w:rStyle w:val="af5"/>
            <w:b/>
            <w:noProof/>
            <w:color w:val="auto"/>
          </w:rPr>
          <w:t>3.4.5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_Toc189152467 \h </w:instrText>
        </w:r>
        <w:r w:rsidR="003612AB" w:rsidRPr="00560591">
          <w:rPr>
            <w:noProof/>
            <w:webHidden/>
          </w:rPr>
        </w:r>
        <w:r w:rsidR="003612AB" w:rsidRPr="00560591">
          <w:rPr>
            <w:noProof/>
            <w:webHidden/>
          </w:rPr>
          <w:fldChar w:fldCharType="separate"/>
        </w:r>
        <w:r w:rsidR="003612AB" w:rsidRPr="00560591">
          <w:rPr>
            <w:noProof/>
            <w:webHidden/>
          </w:rPr>
          <w:t>122</w:t>
        </w:r>
        <w:r w:rsidR="003612AB" w:rsidRPr="00560591">
          <w:rPr>
            <w:noProof/>
            <w:webHidden/>
          </w:rPr>
          <w:fldChar w:fldCharType="end"/>
        </w:r>
      </w:hyperlink>
    </w:p>
    <w:p w14:paraId="3C86E735" w14:textId="0B32EF6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8" w:history="1">
        <w:r w:rsidR="003612AB" w:rsidRPr="00560591">
          <w:rPr>
            <w:rStyle w:val="af5"/>
            <w:b/>
            <w:noProof/>
            <w:color w:val="auto"/>
          </w:rPr>
          <w:t>3.4.6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_Toc189152468 \h </w:instrText>
        </w:r>
        <w:r w:rsidR="003612AB" w:rsidRPr="00560591">
          <w:rPr>
            <w:noProof/>
            <w:webHidden/>
          </w:rPr>
        </w:r>
        <w:r w:rsidR="003612AB" w:rsidRPr="00560591">
          <w:rPr>
            <w:noProof/>
            <w:webHidden/>
          </w:rPr>
          <w:fldChar w:fldCharType="separate"/>
        </w:r>
        <w:r w:rsidR="003612AB" w:rsidRPr="00560591">
          <w:rPr>
            <w:noProof/>
            <w:webHidden/>
          </w:rPr>
          <w:t>122</w:t>
        </w:r>
        <w:r w:rsidR="003612AB" w:rsidRPr="00560591">
          <w:rPr>
            <w:noProof/>
            <w:webHidden/>
          </w:rPr>
          <w:fldChar w:fldCharType="end"/>
        </w:r>
      </w:hyperlink>
    </w:p>
    <w:p w14:paraId="1E60A66F" w14:textId="02169ECF"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69" w:history="1">
        <w:r w:rsidR="003612AB" w:rsidRPr="00560591">
          <w:rPr>
            <w:rStyle w:val="af5"/>
            <w:b/>
            <w:noProof/>
            <w:color w:val="auto"/>
          </w:rPr>
          <w:t>3.4.7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_Toc189152469 \h </w:instrText>
        </w:r>
        <w:r w:rsidR="003612AB" w:rsidRPr="00560591">
          <w:rPr>
            <w:noProof/>
            <w:webHidden/>
          </w:rPr>
        </w:r>
        <w:r w:rsidR="003612AB" w:rsidRPr="00560591">
          <w:rPr>
            <w:noProof/>
            <w:webHidden/>
          </w:rPr>
          <w:fldChar w:fldCharType="separate"/>
        </w:r>
        <w:r w:rsidR="003612AB" w:rsidRPr="00560591">
          <w:rPr>
            <w:noProof/>
            <w:webHidden/>
          </w:rPr>
          <w:t>122</w:t>
        </w:r>
        <w:r w:rsidR="003612AB" w:rsidRPr="00560591">
          <w:rPr>
            <w:noProof/>
            <w:webHidden/>
          </w:rPr>
          <w:fldChar w:fldCharType="end"/>
        </w:r>
      </w:hyperlink>
    </w:p>
    <w:p w14:paraId="7CDDC36B" w14:textId="3B8F318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0" w:history="1">
        <w:r w:rsidR="003612AB" w:rsidRPr="00560591">
          <w:rPr>
            <w:rStyle w:val="af5"/>
            <w:b/>
            <w:noProof/>
            <w:color w:val="auto"/>
          </w:rPr>
          <w:t>3.4.8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_Toc189152470 \h </w:instrText>
        </w:r>
        <w:r w:rsidR="003612AB" w:rsidRPr="00560591">
          <w:rPr>
            <w:noProof/>
            <w:webHidden/>
          </w:rPr>
        </w:r>
        <w:r w:rsidR="003612AB" w:rsidRPr="00560591">
          <w:rPr>
            <w:noProof/>
            <w:webHidden/>
          </w:rPr>
          <w:fldChar w:fldCharType="separate"/>
        </w:r>
        <w:r w:rsidR="003612AB" w:rsidRPr="00560591">
          <w:rPr>
            <w:noProof/>
            <w:webHidden/>
          </w:rPr>
          <w:t>124</w:t>
        </w:r>
        <w:r w:rsidR="003612AB" w:rsidRPr="00560591">
          <w:rPr>
            <w:noProof/>
            <w:webHidden/>
          </w:rPr>
          <w:fldChar w:fldCharType="end"/>
        </w:r>
      </w:hyperlink>
    </w:p>
    <w:p w14:paraId="629ECA91" w14:textId="73B289B4"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71" w:history="1">
        <w:r w:rsidR="003612AB" w:rsidRPr="00560591">
          <w:rPr>
            <w:rStyle w:val="af5"/>
            <w:b/>
            <w:noProof/>
            <w:color w:val="auto"/>
          </w:rPr>
          <w:t>3.5</w:t>
        </w:r>
        <w:r w:rsidR="003612AB" w:rsidRPr="00560591">
          <w:rPr>
            <w:rStyle w:val="af5"/>
            <w:noProof/>
            <w:color w:val="auto"/>
          </w:rPr>
          <w:t xml:space="preserve"> 門型標識</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_Toc189152471 \h </w:instrText>
        </w:r>
        <w:r w:rsidR="003612AB" w:rsidRPr="00560591">
          <w:rPr>
            <w:noProof/>
            <w:webHidden/>
          </w:rPr>
        </w:r>
        <w:r w:rsidR="003612AB" w:rsidRPr="00560591">
          <w:rPr>
            <w:noProof/>
            <w:webHidden/>
          </w:rPr>
          <w:fldChar w:fldCharType="separate"/>
        </w:r>
        <w:r w:rsidR="003612AB" w:rsidRPr="00560591">
          <w:rPr>
            <w:noProof/>
            <w:webHidden/>
          </w:rPr>
          <w:t>126</w:t>
        </w:r>
        <w:r w:rsidR="003612AB" w:rsidRPr="00560591">
          <w:rPr>
            <w:noProof/>
            <w:webHidden/>
          </w:rPr>
          <w:fldChar w:fldCharType="end"/>
        </w:r>
      </w:hyperlink>
    </w:p>
    <w:p w14:paraId="00CE0FB2" w14:textId="6B583DC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2" w:history="1">
        <w:r w:rsidR="003612AB" w:rsidRPr="00560591">
          <w:rPr>
            <w:rStyle w:val="af5"/>
            <w:b/>
            <w:noProof/>
            <w:color w:val="auto"/>
          </w:rPr>
          <w:t>3.5.1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_Toc189152472 \h </w:instrText>
        </w:r>
        <w:r w:rsidR="003612AB" w:rsidRPr="00560591">
          <w:rPr>
            <w:noProof/>
            <w:webHidden/>
          </w:rPr>
        </w:r>
        <w:r w:rsidR="003612AB" w:rsidRPr="00560591">
          <w:rPr>
            <w:noProof/>
            <w:webHidden/>
          </w:rPr>
          <w:fldChar w:fldCharType="separate"/>
        </w:r>
        <w:r w:rsidR="003612AB" w:rsidRPr="00560591">
          <w:rPr>
            <w:noProof/>
            <w:webHidden/>
          </w:rPr>
          <w:t>126</w:t>
        </w:r>
        <w:r w:rsidR="003612AB" w:rsidRPr="00560591">
          <w:rPr>
            <w:noProof/>
            <w:webHidden/>
          </w:rPr>
          <w:fldChar w:fldCharType="end"/>
        </w:r>
      </w:hyperlink>
    </w:p>
    <w:p w14:paraId="7C3CCC2B" w14:textId="7AF03CDF"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3" w:history="1">
        <w:r w:rsidR="003612AB" w:rsidRPr="00560591">
          <w:rPr>
            <w:rStyle w:val="af5"/>
            <w:b/>
            <w:noProof/>
            <w:color w:val="auto"/>
          </w:rPr>
          <w:t>3.5.2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_Toc189152473 \h </w:instrText>
        </w:r>
        <w:r w:rsidR="003612AB" w:rsidRPr="00560591">
          <w:rPr>
            <w:noProof/>
            <w:webHidden/>
          </w:rPr>
        </w:r>
        <w:r w:rsidR="003612AB" w:rsidRPr="00560591">
          <w:rPr>
            <w:noProof/>
            <w:webHidden/>
          </w:rPr>
          <w:fldChar w:fldCharType="separate"/>
        </w:r>
        <w:r w:rsidR="003612AB" w:rsidRPr="00560591">
          <w:rPr>
            <w:noProof/>
            <w:webHidden/>
          </w:rPr>
          <w:t>130</w:t>
        </w:r>
        <w:r w:rsidR="003612AB" w:rsidRPr="00560591">
          <w:rPr>
            <w:noProof/>
            <w:webHidden/>
          </w:rPr>
          <w:fldChar w:fldCharType="end"/>
        </w:r>
      </w:hyperlink>
    </w:p>
    <w:p w14:paraId="437189C7" w14:textId="2ED5E45F"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4" w:history="1">
        <w:r w:rsidR="003612AB" w:rsidRPr="00560591">
          <w:rPr>
            <w:rStyle w:val="af5"/>
            <w:b/>
            <w:noProof/>
            <w:color w:val="auto"/>
            <w:lang w:eastAsia="zh-TW"/>
          </w:rPr>
          <w:t>3.5.3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_Toc189152474 \h </w:instrText>
        </w:r>
        <w:r w:rsidR="003612AB" w:rsidRPr="00560591">
          <w:rPr>
            <w:noProof/>
            <w:webHidden/>
          </w:rPr>
        </w:r>
        <w:r w:rsidR="003612AB" w:rsidRPr="00560591">
          <w:rPr>
            <w:noProof/>
            <w:webHidden/>
          </w:rPr>
          <w:fldChar w:fldCharType="separate"/>
        </w:r>
        <w:r w:rsidR="003612AB" w:rsidRPr="00560591">
          <w:rPr>
            <w:noProof/>
            <w:webHidden/>
          </w:rPr>
          <w:t>133</w:t>
        </w:r>
        <w:r w:rsidR="003612AB" w:rsidRPr="00560591">
          <w:rPr>
            <w:noProof/>
            <w:webHidden/>
          </w:rPr>
          <w:fldChar w:fldCharType="end"/>
        </w:r>
      </w:hyperlink>
    </w:p>
    <w:p w14:paraId="75BF7BEB" w14:textId="597AB63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5" w:history="1">
        <w:r w:rsidR="003612AB" w:rsidRPr="00560591">
          <w:rPr>
            <w:rStyle w:val="af5"/>
            <w:b/>
            <w:noProof/>
            <w:color w:val="auto"/>
          </w:rPr>
          <w:t>3.5.4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_Toc189152475 \h </w:instrText>
        </w:r>
        <w:r w:rsidR="003612AB" w:rsidRPr="00560591">
          <w:rPr>
            <w:noProof/>
            <w:webHidden/>
          </w:rPr>
        </w:r>
        <w:r w:rsidR="003612AB" w:rsidRPr="00560591">
          <w:rPr>
            <w:noProof/>
            <w:webHidden/>
          </w:rPr>
          <w:fldChar w:fldCharType="separate"/>
        </w:r>
        <w:r w:rsidR="003612AB" w:rsidRPr="00560591">
          <w:rPr>
            <w:noProof/>
            <w:webHidden/>
          </w:rPr>
          <w:t>134</w:t>
        </w:r>
        <w:r w:rsidR="003612AB" w:rsidRPr="00560591">
          <w:rPr>
            <w:noProof/>
            <w:webHidden/>
          </w:rPr>
          <w:fldChar w:fldCharType="end"/>
        </w:r>
      </w:hyperlink>
    </w:p>
    <w:p w14:paraId="4E01E466" w14:textId="27EC850F"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6" w:history="1">
        <w:r w:rsidR="003612AB" w:rsidRPr="00560591">
          <w:rPr>
            <w:rStyle w:val="af5"/>
            <w:b/>
            <w:noProof/>
            <w:color w:val="auto"/>
          </w:rPr>
          <w:t>3.5.5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_Toc189152476 \h </w:instrText>
        </w:r>
        <w:r w:rsidR="003612AB" w:rsidRPr="00560591">
          <w:rPr>
            <w:noProof/>
            <w:webHidden/>
          </w:rPr>
        </w:r>
        <w:r w:rsidR="003612AB" w:rsidRPr="00560591">
          <w:rPr>
            <w:noProof/>
            <w:webHidden/>
          </w:rPr>
          <w:fldChar w:fldCharType="separate"/>
        </w:r>
        <w:r w:rsidR="003612AB" w:rsidRPr="00560591">
          <w:rPr>
            <w:noProof/>
            <w:webHidden/>
          </w:rPr>
          <w:t>137</w:t>
        </w:r>
        <w:r w:rsidR="003612AB" w:rsidRPr="00560591">
          <w:rPr>
            <w:noProof/>
            <w:webHidden/>
          </w:rPr>
          <w:fldChar w:fldCharType="end"/>
        </w:r>
      </w:hyperlink>
    </w:p>
    <w:p w14:paraId="39A40AFA" w14:textId="0A5A3B7C"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7" w:history="1">
        <w:r w:rsidR="003612AB" w:rsidRPr="00560591">
          <w:rPr>
            <w:rStyle w:val="af5"/>
            <w:b/>
            <w:noProof/>
            <w:color w:val="auto"/>
          </w:rPr>
          <w:t>3.5.6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_Toc189152477 \h </w:instrText>
        </w:r>
        <w:r w:rsidR="003612AB" w:rsidRPr="00560591">
          <w:rPr>
            <w:noProof/>
            <w:webHidden/>
          </w:rPr>
        </w:r>
        <w:r w:rsidR="003612AB" w:rsidRPr="00560591">
          <w:rPr>
            <w:noProof/>
            <w:webHidden/>
          </w:rPr>
          <w:fldChar w:fldCharType="separate"/>
        </w:r>
        <w:r w:rsidR="003612AB" w:rsidRPr="00560591">
          <w:rPr>
            <w:noProof/>
            <w:webHidden/>
          </w:rPr>
          <w:t>138</w:t>
        </w:r>
        <w:r w:rsidR="003612AB" w:rsidRPr="00560591">
          <w:rPr>
            <w:noProof/>
            <w:webHidden/>
          </w:rPr>
          <w:fldChar w:fldCharType="end"/>
        </w:r>
      </w:hyperlink>
    </w:p>
    <w:p w14:paraId="6545DE34" w14:textId="3EEAC89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8" w:history="1">
        <w:r w:rsidR="003612AB" w:rsidRPr="00560591">
          <w:rPr>
            <w:rStyle w:val="af5"/>
            <w:b/>
            <w:noProof/>
            <w:color w:val="auto"/>
          </w:rPr>
          <w:t>3.5.7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_Toc189152478 \h </w:instrText>
        </w:r>
        <w:r w:rsidR="003612AB" w:rsidRPr="00560591">
          <w:rPr>
            <w:noProof/>
            <w:webHidden/>
          </w:rPr>
        </w:r>
        <w:r w:rsidR="003612AB" w:rsidRPr="00560591">
          <w:rPr>
            <w:noProof/>
            <w:webHidden/>
          </w:rPr>
          <w:fldChar w:fldCharType="separate"/>
        </w:r>
        <w:r w:rsidR="003612AB" w:rsidRPr="00560591">
          <w:rPr>
            <w:noProof/>
            <w:webHidden/>
          </w:rPr>
          <w:t>139</w:t>
        </w:r>
        <w:r w:rsidR="003612AB" w:rsidRPr="00560591">
          <w:rPr>
            <w:noProof/>
            <w:webHidden/>
          </w:rPr>
          <w:fldChar w:fldCharType="end"/>
        </w:r>
      </w:hyperlink>
    </w:p>
    <w:p w14:paraId="446A525F" w14:textId="47D09B5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79" w:history="1">
        <w:r w:rsidR="003612AB" w:rsidRPr="00560591">
          <w:rPr>
            <w:rStyle w:val="af5"/>
            <w:b/>
            <w:noProof/>
            <w:color w:val="auto"/>
          </w:rPr>
          <w:t>3.5.8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_Toc189152479 \h </w:instrText>
        </w:r>
        <w:r w:rsidR="003612AB" w:rsidRPr="00560591">
          <w:rPr>
            <w:noProof/>
            <w:webHidden/>
          </w:rPr>
        </w:r>
        <w:r w:rsidR="003612AB" w:rsidRPr="00560591">
          <w:rPr>
            <w:noProof/>
            <w:webHidden/>
          </w:rPr>
          <w:fldChar w:fldCharType="separate"/>
        </w:r>
        <w:r w:rsidR="003612AB" w:rsidRPr="00560591">
          <w:rPr>
            <w:noProof/>
            <w:webHidden/>
          </w:rPr>
          <w:t>140</w:t>
        </w:r>
        <w:r w:rsidR="003612AB" w:rsidRPr="00560591">
          <w:rPr>
            <w:noProof/>
            <w:webHidden/>
          </w:rPr>
          <w:fldChar w:fldCharType="end"/>
        </w:r>
      </w:hyperlink>
    </w:p>
    <w:p w14:paraId="3DE6EC6A" w14:textId="6780AE87"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80" w:history="1">
        <w:r w:rsidR="003612AB" w:rsidRPr="00560591">
          <w:rPr>
            <w:rStyle w:val="af5"/>
            <w:b/>
            <w:noProof/>
            <w:color w:val="auto"/>
          </w:rPr>
          <w:t>3.6</w:t>
        </w:r>
        <w:r w:rsidR="003612AB" w:rsidRPr="00560591">
          <w:rPr>
            <w:rStyle w:val="af5"/>
            <w:noProof/>
            <w:color w:val="auto"/>
          </w:rPr>
          <w:t xml:space="preserve"> 舗装</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_Toc189152480 \h </w:instrText>
        </w:r>
        <w:r w:rsidR="003612AB" w:rsidRPr="00560591">
          <w:rPr>
            <w:noProof/>
            <w:webHidden/>
          </w:rPr>
        </w:r>
        <w:r w:rsidR="003612AB" w:rsidRPr="00560591">
          <w:rPr>
            <w:noProof/>
            <w:webHidden/>
          </w:rPr>
          <w:fldChar w:fldCharType="separate"/>
        </w:r>
        <w:r w:rsidR="003612AB" w:rsidRPr="00560591">
          <w:rPr>
            <w:noProof/>
            <w:webHidden/>
          </w:rPr>
          <w:t>141</w:t>
        </w:r>
        <w:r w:rsidR="003612AB" w:rsidRPr="00560591">
          <w:rPr>
            <w:noProof/>
            <w:webHidden/>
          </w:rPr>
          <w:fldChar w:fldCharType="end"/>
        </w:r>
      </w:hyperlink>
    </w:p>
    <w:p w14:paraId="5F08798B" w14:textId="08C9C57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1" w:history="1">
        <w:r w:rsidR="003612AB" w:rsidRPr="00560591">
          <w:rPr>
            <w:rStyle w:val="af5"/>
            <w:b/>
            <w:noProof/>
            <w:color w:val="auto"/>
          </w:rPr>
          <w:t>3.6.1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_Toc189152481 \h </w:instrText>
        </w:r>
        <w:r w:rsidR="003612AB" w:rsidRPr="00560591">
          <w:rPr>
            <w:noProof/>
            <w:webHidden/>
          </w:rPr>
        </w:r>
        <w:r w:rsidR="003612AB" w:rsidRPr="00560591">
          <w:rPr>
            <w:noProof/>
            <w:webHidden/>
          </w:rPr>
          <w:fldChar w:fldCharType="separate"/>
        </w:r>
        <w:r w:rsidR="003612AB" w:rsidRPr="00560591">
          <w:rPr>
            <w:noProof/>
            <w:webHidden/>
          </w:rPr>
          <w:t>141</w:t>
        </w:r>
        <w:r w:rsidR="003612AB" w:rsidRPr="00560591">
          <w:rPr>
            <w:noProof/>
            <w:webHidden/>
          </w:rPr>
          <w:fldChar w:fldCharType="end"/>
        </w:r>
      </w:hyperlink>
    </w:p>
    <w:p w14:paraId="632BBDEF" w14:textId="5D9EC72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2" w:history="1">
        <w:r w:rsidR="003612AB" w:rsidRPr="00560591">
          <w:rPr>
            <w:rStyle w:val="af5"/>
            <w:b/>
            <w:noProof/>
            <w:color w:val="auto"/>
          </w:rPr>
          <w:t>3.6.2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_Toc189152482 \h </w:instrText>
        </w:r>
        <w:r w:rsidR="003612AB" w:rsidRPr="00560591">
          <w:rPr>
            <w:noProof/>
            <w:webHidden/>
          </w:rPr>
        </w:r>
        <w:r w:rsidR="003612AB" w:rsidRPr="00560591">
          <w:rPr>
            <w:noProof/>
            <w:webHidden/>
          </w:rPr>
          <w:fldChar w:fldCharType="separate"/>
        </w:r>
        <w:r w:rsidR="003612AB" w:rsidRPr="00560591">
          <w:rPr>
            <w:noProof/>
            <w:webHidden/>
          </w:rPr>
          <w:t>147</w:t>
        </w:r>
        <w:r w:rsidR="003612AB" w:rsidRPr="00560591">
          <w:rPr>
            <w:noProof/>
            <w:webHidden/>
          </w:rPr>
          <w:fldChar w:fldCharType="end"/>
        </w:r>
      </w:hyperlink>
    </w:p>
    <w:p w14:paraId="20225E01" w14:textId="22E03C2C"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3" w:history="1">
        <w:r w:rsidR="003612AB" w:rsidRPr="00560591">
          <w:rPr>
            <w:rStyle w:val="af5"/>
            <w:b/>
            <w:noProof/>
            <w:color w:val="auto"/>
            <w:lang w:eastAsia="zh-TW"/>
          </w:rPr>
          <w:t>3.6.3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_Toc189152483 \h </w:instrText>
        </w:r>
        <w:r w:rsidR="003612AB" w:rsidRPr="00560591">
          <w:rPr>
            <w:noProof/>
            <w:webHidden/>
          </w:rPr>
        </w:r>
        <w:r w:rsidR="003612AB" w:rsidRPr="00560591">
          <w:rPr>
            <w:noProof/>
            <w:webHidden/>
          </w:rPr>
          <w:fldChar w:fldCharType="separate"/>
        </w:r>
        <w:r w:rsidR="003612AB" w:rsidRPr="00560591">
          <w:rPr>
            <w:noProof/>
            <w:webHidden/>
          </w:rPr>
          <w:t>152</w:t>
        </w:r>
        <w:r w:rsidR="003612AB" w:rsidRPr="00560591">
          <w:rPr>
            <w:noProof/>
            <w:webHidden/>
          </w:rPr>
          <w:fldChar w:fldCharType="end"/>
        </w:r>
      </w:hyperlink>
    </w:p>
    <w:p w14:paraId="617D2095" w14:textId="0B6BFBB5"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4" w:history="1">
        <w:r w:rsidR="003612AB" w:rsidRPr="00560591">
          <w:rPr>
            <w:rStyle w:val="af5"/>
            <w:b/>
            <w:noProof/>
            <w:color w:val="auto"/>
          </w:rPr>
          <w:t>3.6.4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_Toc189152484 \h </w:instrText>
        </w:r>
        <w:r w:rsidR="003612AB" w:rsidRPr="00560591">
          <w:rPr>
            <w:noProof/>
            <w:webHidden/>
          </w:rPr>
        </w:r>
        <w:r w:rsidR="003612AB" w:rsidRPr="00560591">
          <w:rPr>
            <w:noProof/>
            <w:webHidden/>
          </w:rPr>
          <w:fldChar w:fldCharType="separate"/>
        </w:r>
        <w:r w:rsidR="003612AB" w:rsidRPr="00560591">
          <w:rPr>
            <w:noProof/>
            <w:webHidden/>
          </w:rPr>
          <w:t>156</w:t>
        </w:r>
        <w:r w:rsidR="003612AB" w:rsidRPr="00560591">
          <w:rPr>
            <w:noProof/>
            <w:webHidden/>
          </w:rPr>
          <w:fldChar w:fldCharType="end"/>
        </w:r>
      </w:hyperlink>
    </w:p>
    <w:p w14:paraId="1857D444" w14:textId="549CC54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5" w:history="1">
        <w:r w:rsidR="003612AB" w:rsidRPr="00560591">
          <w:rPr>
            <w:rStyle w:val="af5"/>
            <w:b/>
            <w:noProof/>
            <w:color w:val="auto"/>
          </w:rPr>
          <w:t>3.6.5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_Toc189152485 \h </w:instrText>
        </w:r>
        <w:r w:rsidR="003612AB" w:rsidRPr="00560591">
          <w:rPr>
            <w:noProof/>
            <w:webHidden/>
          </w:rPr>
        </w:r>
        <w:r w:rsidR="003612AB" w:rsidRPr="00560591">
          <w:rPr>
            <w:noProof/>
            <w:webHidden/>
          </w:rPr>
          <w:fldChar w:fldCharType="separate"/>
        </w:r>
        <w:r w:rsidR="003612AB" w:rsidRPr="00560591">
          <w:rPr>
            <w:noProof/>
            <w:webHidden/>
          </w:rPr>
          <w:t>159</w:t>
        </w:r>
        <w:r w:rsidR="003612AB" w:rsidRPr="00560591">
          <w:rPr>
            <w:noProof/>
            <w:webHidden/>
          </w:rPr>
          <w:fldChar w:fldCharType="end"/>
        </w:r>
      </w:hyperlink>
    </w:p>
    <w:p w14:paraId="7C76E9E6" w14:textId="3D2D6707"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6" w:history="1">
        <w:r w:rsidR="003612AB" w:rsidRPr="00560591">
          <w:rPr>
            <w:rStyle w:val="af5"/>
            <w:b/>
            <w:noProof/>
            <w:color w:val="auto"/>
          </w:rPr>
          <w:t>3.6.6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_Toc189152486 \h </w:instrText>
        </w:r>
        <w:r w:rsidR="003612AB" w:rsidRPr="00560591">
          <w:rPr>
            <w:noProof/>
            <w:webHidden/>
          </w:rPr>
        </w:r>
        <w:r w:rsidR="003612AB" w:rsidRPr="00560591">
          <w:rPr>
            <w:noProof/>
            <w:webHidden/>
          </w:rPr>
          <w:fldChar w:fldCharType="separate"/>
        </w:r>
        <w:r w:rsidR="003612AB" w:rsidRPr="00560591">
          <w:rPr>
            <w:noProof/>
            <w:webHidden/>
          </w:rPr>
          <w:t>160</w:t>
        </w:r>
        <w:r w:rsidR="003612AB" w:rsidRPr="00560591">
          <w:rPr>
            <w:noProof/>
            <w:webHidden/>
          </w:rPr>
          <w:fldChar w:fldCharType="end"/>
        </w:r>
      </w:hyperlink>
    </w:p>
    <w:p w14:paraId="78F81B68" w14:textId="56E01625"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7" w:history="1">
        <w:r w:rsidR="003612AB" w:rsidRPr="00560591">
          <w:rPr>
            <w:rStyle w:val="af5"/>
            <w:b/>
            <w:noProof/>
            <w:color w:val="auto"/>
          </w:rPr>
          <w:t>3.6.7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_Toc189152487 \h </w:instrText>
        </w:r>
        <w:r w:rsidR="003612AB" w:rsidRPr="00560591">
          <w:rPr>
            <w:noProof/>
            <w:webHidden/>
          </w:rPr>
        </w:r>
        <w:r w:rsidR="003612AB" w:rsidRPr="00560591">
          <w:rPr>
            <w:noProof/>
            <w:webHidden/>
          </w:rPr>
          <w:fldChar w:fldCharType="separate"/>
        </w:r>
        <w:r w:rsidR="003612AB" w:rsidRPr="00560591">
          <w:rPr>
            <w:noProof/>
            <w:webHidden/>
          </w:rPr>
          <w:t>160</w:t>
        </w:r>
        <w:r w:rsidR="003612AB" w:rsidRPr="00560591">
          <w:rPr>
            <w:noProof/>
            <w:webHidden/>
          </w:rPr>
          <w:fldChar w:fldCharType="end"/>
        </w:r>
      </w:hyperlink>
    </w:p>
    <w:p w14:paraId="6140528D" w14:textId="0461C20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88" w:history="1">
        <w:r w:rsidR="003612AB" w:rsidRPr="00560591">
          <w:rPr>
            <w:rStyle w:val="af5"/>
            <w:b/>
            <w:noProof/>
            <w:color w:val="auto"/>
          </w:rPr>
          <w:t>3.6.8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_Toc189152488 \h </w:instrText>
        </w:r>
        <w:r w:rsidR="003612AB" w:rsidRPr="00560591">
          <w:rPr>
            <w:noProof/>
            <w:webHidden/>
          </w:rPr>
        </w:r>
        <w:r w:rsidR="003612AB" w:rsidRPr="00560591">
          <w:rPr>
            <w:noProof/>
            <w:webHidden/>
          </w:rPr>
          <w:fldChar w:fldCharType="separate"/>
        </w:r>
        <w:r w:rsidR="003612AB" w:rsidRPr="00560591">
          <w:rPr>
            <w:noProof/>
            <w:webHidden/>
          </w:rPr>
          <w:t>161</w:t>
        </w:r>
        <w:r w:rsidR="003612AB" w:rsidRPr="00560591">
          <w:rPr>
            <w:noProof/>
            <w:webHidden/>
          </w:rPr>
          <w:fldChar w:fldCharType="end"/>
        </w:r>
      </w:hyperlink>
    </w:p>
    <w:p w14:paraId="7BABC91B" w14:textId="43407E9A"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89" w:history="1">
        <w:r w:rsidR="003612AB" w:rsidRPr="00560591">
          <w:rPr>
            <w:rStyle w:val="af5"/>
            <w:b/>
            <w:noProof/>
            <w:color w:val="auto"/>
          </w:rPr>
          <w:t>3.7</w:t>
        </w:r>
        <w:r w:rsidR="003612AB" w:rsidRPr="00560591">
          <w:rPr>
            <w:rStyle w:val="af5"/>
            <w:noProof/>
            <w:color w:val="auto"/>
          </w:rPr>
          <w:t xml:space="preserve"> 小規模附属物</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_Toc189152489 \h </w:instrText>
        </w:r>
        <w:r w:rsidR="003612AB" w:rsidRPr="00560591">
          <w:rPr>
            <w:noProof/>
            <w:webHidden/>
          </w:rPr>
        </w:r>
        <w:r w:rsidR="003612AB" w:rsidRPr="00560591">
          <w:rPr>
            <w:noProof/>
            <w:webHidden/>
          </w:rPr>
          <w:fldChar w:fldCharType="separate"/>
        </w:r>
        <w:r w:rsidR="003612AB" w:rsidRPr="00560591">
          <w:rPr>
            <w:noProof/>
            <w:webHidden/>
          </w:rPr>
          <w:t>168</w:t>
        </w:r>
        <w:r w:rsidR="003612AB" w:rsidRPr="00560591">
          <w:rPr>
            <w:noProof/>
            <w:webHidden/>
          </w:rPr>
          <w:fldChar w:fldCharType="end"/>
        </w:r>
      </w:hyperlink>
    </w:p>
    <w:p w14:paraId="084F0181" w14:textId="6A8FB44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0" w:history="1">
        <w:r w:rsidR="003612AB" w:rsidRPr="00560591">
          <w:rPr>
            <w:rStyle w:val="af5"/>
            <w:b/>
            <w:noProof/>
            <w:color w:val="auto"/>
          </w:rPr>
          <w:t>3.7.1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_Toc189152490 \h </w:instrText>
        </w:r>
        <w:r w:rsidR="003612AB" w:rsidRPr="00560591">
          <w:rPr>
            <w:noProof/>
            <w:webHidden/>
          </w:rPr>
        </w:r>
        <w:r w:rsidR="003612AB" w:rsidRPr="00560591">
          <w:rPr>
            <w:noProof/>
            <w:webHidden/>
          </w:rPr>
          <w:fldChar w:fldCharType="separate"/>
        </w:r>
        <w:r w:rsidR="003612AB" w:rsidRPr="00560591">
          <w:rPr>
            <w:noProof/>
            <w:webHidden/>
          </w:rPr>
          <w:t>168</w:t>
        </w:r>
        <w:r w:rsidR="003612AB" w:rsidRPr="00560591">
          <w:rPr>
            <w:noProof/>
            <w:webHidden/>
          </w:rPr>
          <w:fldChar w:fldCharType="end"/>
        </w:r>
      </w:hyperlink>
    </w:p>
    <w:p w14:paraId="59F96C88" w14:textId="4A4381B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1" w:history="1">
        <w:r w:rsidR="003612AB" w:rsidRPr="00560591">
          <w:rPr>
            <w:rStyle w:val="af5"/>
            <w:b/>
            <w:noProof/>
            <w:color w:val="auto"/>
          </w:rPr>
          <w:t>3.7.2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_Toc189152491 \h </w:instrText>
        </w:r>
        <w:r w:rsidR="003612AB" w:rsidRPr="00560591">
          <w:rPr>
            <w:noProof/>
            <w:webHidden/>
          </w:rPr>
        </w:r>
        <w:r w:rsidR="003612AB" w:rsidRPr="00560591">
          <w:rPr>
            <w:noProof/>
            <w:webHidden/>
          </w:rPr>
          <w:fldChar w:fldCharType="separate"/>
        </w:r>
        <w:r w:rsidR="003612AB" w:rsidRPr="00560591">
          <w:rPr>
            <w:noProof/>
            <w:webHidden/>
          </w:rPr>
          <w:t>171</w:t>
        </w:r>
        <w:r w:rsidR="003612AB" w:rsidRPr="00560591">
          <w:rPr>
            <w:noProof/>
            <w:webHidden/>
          </w:rPr>
          <w:fldChar w:fldCharType="end"/>
        </w:r>
      </w:hyperlink>
    </w:p>
    <w:p w14:paraId="50C57FDC" w14:textId="6D59EB25"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2" w:history="1">
        <w:r w:rsidR="003612AB" w:rsidRPr="00560591">
          <w:rPr>
            <w:rStyle w:val="af5"/>
            <w:b/>
            <w:noProof/>
            <w:color w:val="auto"/>
            <w:lang w:eastAsia="zh-TW"/>
          </w:rPr>
          <w:t>3.7.3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_Toc189152492 \h </w:instrText>
        </w:r>
        <w:r w:rsidR="003612AB" w:rsidRPr="00560591">
          <w:rPr>
            <w:noProof/>
            <w:webHidden/>
          </w:rPr>
        </w:r>
        <w:r w:rsidR="003612AB" w:rsidRPr="00560591">
          <w:rPr>
            <w:noProof/>
            <w:webHidden/>
          </w:rPr>
          <w:fldChar w:fldCharType="separate"/>
        </w:r>
        <w:r w:rsidR="003612AB" w:rsidRPr="00560591">
          <w:rPr>
            <w:noProof/>
            <w:webHidden/>
          </w:rPr>
          <w:t>174</w:t>
        </w:r>
        <w:r w:rsidR="003612AB" w:rsidRPr="00560591">
          <w:rPr>
            <w:noProof/>
            <w:webHidden/>
          </w:rPr>
          <w:fldChar w:fldCharType="end"/>
        </w:r>
      </w:hyperlink>
    </w:p>
    <w:p w14:paraId="43C70EB0" w14:textId="4EF3620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3" w:history="1">
        <w:r w:rsidR="003612AB" w:rsidRPr="00560591">
          <w:rPr>
            <w:rStyle w:val="af5"/>
            <w:b/>
            <w:noProof/>
            <w:color w:val="auto"/>
          </w:rPr>
          <w:t>3.7.4</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_Toc189152493 \h </w:instrText>
        </w:r>
        <w:r w:rsidR="003612AB" w:rsidRPr="00560591">
          <w:rPr>
            <w:noProof/>
            <w:webHidden/>
          </w:rPr>
        </w:r>
        <w:r w:rsidR="003612AB" w:rsidRPr="00560591">
          <w:rPr>
            <w:noProof/>
            <w:webHidden/>
          </w:rPr>
          <w:fldChar w:fldCharType="separate"/>
        </w:r>
        <w:r w:rsidR="003612AB" w:rsidRPr="00560591">
          <w:rPr>
            <w:noProof/>
            <w:webHidden/>
          </w:rPr>
          <w:t>174</w:t>
        </w:r>
        <w:r w:rsidR="003612AB" w:rsidRPr="00560591">
          <w:rPr>
            <w:noProof/>
            <w:webHidden/>
          </w:rPr>
          <w:fldChar w:fldCharType="end"/>
        </w:r>
      </w:hyperlink>
    </w:p>
    <w:p w14:paraId="468B41C4" w14:textId="159E4A9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4" w:history="1">
        <w:r w:rsidR="003612AB" w:rsidRPr="00560591">
          <w:rPr>
            <w:rStyle w:val="af5"/>
            <w:b/>
            <w:noProof/>
            <w:color w:val="auto"/>
          </w:rPr>
          <w:t>3.7.5</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_Toc189152494 \h </w:instrText>
        </w:r>
        <w:r w:rsidR="003612AB" w:rsidRPr="00560591">
          <w:rPr>
            <w:noProof/>
            <w:webHidden/>
          </w:rPr>
        </w:r>
        <w:r w:rsidR="003612AB" w:rsidRPr="00560591">
          <w:rPr>
            <w:noProof/>
            <w:webHidden/>
          </w:rPr>
          <w:fldChar w:fldCharType="separate"/>
        </w:r>
        <w:r w:rsidR="003612AB" w:rsidRPr="00560591">
          <w:rPr>
            <w:noProof/>
            <w:webHidden/>
          </w:rPr>
          <w:t>175</w:t>
        </w:r>
        <w:r w:rsidR="003612AB" w:rsidRPr="00560591">
          <w:rPr>
            <w:noProof/>
            <w:webHidden/>
          </w:rPr>
          <w:fldChar w:fldCharType="end"/>
        </w:r>
      </w:hyperlink>
    </w:p>
    <w:p w14:paraId="6766CF26" w14:textId="715C6B5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5" w:history="1">
        <w:r w:rsidR="003612AB" w:rsidRPr="00560591">
          <w:rPr>
            <w:rStyle w:val="af5"/>
            <w:b/>
            <w:noProof/>
            <w:color w:val="auto"/>
          </w:rPr>
          <w:t>3.7.6</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_Toc189152495 \h </w:instrText>
        </w:r>
        <w:r w:rsidR="003612AB" w:rsidRPr="00560591">
          <w:rPr>
            <w:noProof/>
            <w:webHidden/>
          </w:rPr>
        </w:r>
        <w:r w:rsidR="003612AB" w:rsidRPr="00560591">
          <w:rPr>
            <w:noProof/>
            <w:webHidden/>
          </w:rPr>
          <w:fldChar w:fldCharType="separate"/>
        </w:r>
        <w:r w:rsidR="003612AB" w:rsidRPr="00560591">
          <w:rPr>
            <w:noProof/>
            <w:webHidden/>
          </w:rPr>
          <w:t>176</w:t>
        </w:r>
        <w:r w:rsidR="003612AB" w:rsidRPr="00560591">
          <w:rPr>
            <w:noProof/>
            <w:webHidden/>
          </w:rPr>
          <w:fldChar w:fldCharType="end"/>
        </w:r>
      </w:hyperlink>
    </w:p>
    <w:p w14:paraId="6E25C190" w14:textId="7E2EEC06"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6" w:history="1">
        <w:r w:rsidR="003612AB" w:rsidRPr="00560591">
          <w:rPr>
            <w:rStyle w:val="af5"/>
            <w:b/>
            <w:noProof/>
            <w:color w:val="auto"/>
          </w:rPr>
          <w:t>3.7.7</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_Toc189152496 \h </w:instrText>
        </w:r>
        <w:r w:rsidR="003612AB" w:rsidRPr="00560591">
          <w:rPr>
            <w:noProof/>
            <w:webHidden/>
          </w:rPr>
        </w:r>
        <w:r w:rsidR="003612AB" w:rsidRPr="00560591">
          <w:rPr>
            <w:noProof/>
            <w:webHidden/>
          </w:rPr>
          <w:fldChar w:fldCharType="separate"/>
        </w:r>
        <w:r w:rsidR="003612AB" w:rsidRPr="00560591">
          <w:rPr>
            <w:noProof/>
            <w:webHidden/>
          </w:rPr>
          <w:t>177</w:t>
        </w:r>
        <w:r w:rsidR="003612AB" w:rsidRPr="00560591">
          <w:rPr>
            <w:noProof/>
            <w:webHidden/>
          </w:rPr>
          <w:fldChar w:fldCharType="end"/>
        </w:r>
      </w:hyperlink>
    </w:p>
    <w:p w14:paraId="397FAC92" w14:textId="265BA633"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497" w:history="1">
        <w:r w:rsidR="003612AB" w:rsidRPr="00560591">
          <w:rPr>
            <w:rStyle w:val="af5"/>
            <w:b/>
            <w:noProof/>
            <w:color w:val="auto"/>
          </w:rPr>
          <w:t>3.8</w:t>
        </w:r>
        <w:r w:rsidR="003612AB" w:rsidRPr="00560591">
          <w:rPr>
            <w:rStyle w:val="af5"/>
            <w:noProof/>
            <w:color w:val="auto"/>
          </w:rPr>
          <w:t xml:space="preserve"> 道路法面・道路土工</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_Toc189152497 \h </w:instrText>
        </w:r>
        <w:r w:rsidR="003612AB" w:rsidRPr="00560591">
          <w:rPr>
            <w:noProof/>
            <w:webHidden/>
          </w:rPr>
        </w:r>
        <w:r w:rsidR="003612AB" w:rsidRPr="00560591">
          <w:rPr>
            <w:noProof/>
            <w:webHidden/>
          </w:rPr>
          <w:fldChar w:fldCharType="separate"/>
        </w:r>
        <w:r w:rsidR="003612AB" w:rsidRPr="00560591">
          <w:rPr>
            <w:noProof/>
            <w:webHidden/>
          </w:rPr>
          <w:t>178</w:t>
        </w:r>
        <w:r w:rsidR="003612AB" w:rsidRPr="00560591">
          <w:rPr>
            <w:noProof/>
            <w:webHidden/>
          </w:rPr>
          <w:fldChar w:fldCharType="end"/>
        </w:r>
      </w:hyperlink>
    </w:p>
    <w:p w14:paraId="720C2F3C" w14:textId="5CD0AE8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8" w:history="1">
        <w:r w:rsidR="003612AB" w:rsidRPr="00560591">
          <w:rPr>
            <w:rStyle w:val="af5"/>
            <w:b/>
            <w:noProof/>
            <w:color w:val="auto"/>
          </w:rPr>
          <w:t>3.8.1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_Toc189152498 \h </w:instrText>
        </w:r>
        <w:r w:rsidR="003612AB" w:rsidRPr="00560591">
          <w:rPr>
            <w:noProof/>
            <w:webHidden/>
          </w:rPr>
        </w:r>
        <w:r w:rsidR="003612AB" w:rsidRPr="00560591">
          <w:rPr>
            <w:noProof/>
            <w:webHidden/>
          </w:rPr>
          <w:fldChar w:fldCharType="separate"/>
        </w:r>
        <w:r w:rsidR="003612AB" w:rsidRPr="00560591">
          <w:rPr>
            <w:noProof/>
            <w:webHidden/>
          </w:rPr>
          <w:t>178</w:t>
        </w:r>
        <w:r w:rsidR="003612AB" w:rsidRPr="00560591">
          <w:rPr>
            <w:noProof/>
            <w:webHidden/>
          </w:rPr>
          <w:fldChar w:fldCharType="end"/>
        </w:r>
      </w:hyperlink>
    </w:p>
    <w:p w14:paraId="587CF49A" w14:textId="21F4EAB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499" w:history="1">
        <w:r w:rsidR="003612AB" w:rsidRPr="00560591">
          <w:rPr>
            <w:rStyle w:val="af5"/>
            <w:b/>
            <w:noProof/>
            <w:color w:val="auto"/>
          </w:rPr>
          <w:t>3.8.2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_Toc189152499 \h </w:instrText>
        </w:r>
        <w:r w:rsidR="003612AB" w:rsidRPr="00560591">
          <w:rPr>
            <w:noProof/>
            <w:webHidden/>
          </w:rPr>
        </w:r>
        <w:r w:rsidR="003612AB" w:rsidRPr="00560591">
          <w:rPr>
            <w:noProof/>
            <w:webHidden/>
          </w:rPr>
          <w:fldChar w:fldCharType="separate"/>
        </w:r>
        <w:r w:rsidR="003612AB" w:rsidRPr="00560591">
          <w:rPr>
            <w:noProof/>
            <w:webHidden/>
          </w:rPr>
          <w:t>183</w:t>
        </w:r>
        <w:r w:rsidR="003612AB" w:rsidRPr="00560591">
          <w:rPr>
            <w:noProof/>
            <w:webHidden/>
          </w:rPr>
          <w:fldChar w:fldCharType="end"/>
        </w:r>
      </w:hyperlink>
    </w:p>
    <w:p w14:paraId="4CC08FB0" w14:textId="4FF813FA"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0" w:history="1">
        <w:r w:rsidR="003612AB" w:rsidRPr="00560591">
          <w:rPr>
            <w:rStyle w:val="af5"/>
            <w:b/>
            <w:noProof/>
            <w:color w:val="auto"/>
            <w:lang w:eastAsia="zh-TW"/>
          </w:rPr>
          <w:t>3.8.3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_Toc189152500 \h </w:instrText>
        </w:r>
        <w:r w:rsidR="003612AB" w:rsidRPr="00560591">
          <w:rPr>
            <w:noProof/>
            <w:webHidden/>
          </w:rPr>
        </w:r>
        <w:r w:rsidR="003612AB" w:rsidRPr="00560591">
          <w:rPr>
            <w:noProof/>
            <w:webHidden/>
          </w:rPr>
          <w:fldChar w:fldCharType="separate"/>
        </w:r>
        <w:r w:rsidR="003612AB" w:rsidRPr="00560591">
          <w:rPr>
            <w:noProof/>
            <w:webHidden/>
          </w:rPr>
          <w:t>189</w:t>
        </w:r>
        <w:r w:rsidR="003612AB" w:rsidRPr="00560591">
          <w:rPr>
            <w:noProof/>
            <w:webHidden/>
          </w:rPr>
          <w:fldChar w:fldCharType="end"/>
        </w:r>
      </w:hyperlink>
    </w:p>
    <w:p w14:paraId="12552151" w14:textId="64AEEF8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1" w:history="1">
        <w:r w:rsidR="003612AB" w:rsidRPr="00560591">
          <w:rPr>
            <w:rStyle w:val="af5"/>
            <w:b/>
            <w:noProof/>
            <w:color w:val="auto"/>
          </w:rPr>
          <w:t>3.8.4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_Toc189152501 \h </w:instrText>
        </w:r>
        <w:r w:rsidR="003612AB" w:rsidRPr="00560591">
          <w:rPr>
            <w:noProof/>
            <w:webHidden/>
          </w:rPr>
        </w:r>
        <w:r w:rsidR="003612AB" w:rsidRPr="00560591">
          <w:rPr>
            <w:noProof/>
            <w:webHidden/>
          </w:rPr>
          <w:fldChar w:fldCharType="separate"/>
        </w:r>
        <w:r w:rsidR="003612AB" w:rsidRPr="00560591">
          <w:rPr>
            <w:noProof/>
            <w:webHidden/>
          </w:rPr>
          <w:t>190</w:t>
        </w:r>
        <w:r w:rsidR="003612AB" w:rsidRPr="00560591">
          <w:rPr>
            <w:noProof/>
            <w:webHidden/>
          </w:rPr>
          <w:fldChar w:fldCharType="end"/>
        </w:r>
      </w:hyperlink>
    </w:p>
    <w:p w14:paraId="66EBD3C0" w14:textId="27766BD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2" w:history="1">
        <w:r w:rsidR="003612AB" w:rsidRPr="00560591">
          <w:rPr>
            <w:rStyle w:val="af5"/>
            <w:b/>
            <w:noProof/>
            <w:color w:val="auto"/>
          </w:rPr>
          <w:t>3.8.5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_Toc189152502 \h </w:instrText>
        </w:r>
        <w:r w:rsidR="003612AB" w:rsidRPr="00560591">
          <w:rPr>
            <w:noProof/>
            <w:webHidden/>
          </w:rPr>
        </w:r>
        <w:r w:rsidR="003612AB" w:rsidRPr="00560591">
          <w:rPr>
            <w:noProof/>
            <w:webHidden/>
          </w:rPr>
          <w:fldChar w:fldCharType="separate"/>
        </w:r>
        <w:r w:rsidR="003612AB" w:rsidRPr="00560591">
          <w:rPr>
            <w:noProof/>
            <w:webHidden/>
          </w:rPr>
          <w:t>194</w:t>
        </w:r>
        <w:r w:rsidR="003612AB" w:rsidRPr="00560591">
          <w:rPr>
            <w:noProof/>
            <w:webHidden/>
          </w:rPr>
          <w:fldChar w:fldCharType="end"/>
        </w:r>
      </w:hyperlink>
    </w:p>
    <w:p w14:paraId="002756DA" w14:textId="026F45E8"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3" w:history="1">
        <w:r w:rsidR="003612AB" w:rsidRPr="00560591">
          <w:rPr>
            <w:rStyle w:val="af5"/>
            <w:b/>
            <w:noProof/>
            <w:color w:val="auto"/>
          </w:rPr>
          <w:t>3.8.6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_Toc189152503 \h </w:instrText>
        </w:r>
        <w:r w:rsidR="003612AB" w:rsidRPr="00560591">
          <w:rPr>
            <w:noProof/>
            <w:webHidden/>
          </w:rPr>
        </w:r>
        <w:r w:rsidR="003612AB" w:rsidRPr="00560591">
          <w:rPr>
            <w:noProof/>
            <w:webHidden/>
          </w:rPr>
          <w:fldChar w:fldCharType="separate"/>
        </w:r>
        <w:r w:rsidR="003612AB" w:rsidRPr="00560591">
          <w:rPr>
            <w:noProof/>
            <w:webHidden/>
          </w:rPr>
          <w:t>194</w:t>
        </w:r>
        <w:r w:rsidR="003612AB" w:rsidRPr="00560591">
          <w:rPr>
            <w:noProof/>
            <w:webHidden/>
          </w:rPr>
          <w:fldChar w:fldCharType="end"/>
        </w:r>
      </w:hyperlink>
    </w:p>
    <w:p w14:paraId="003BA478" w14:textId="583FDDA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4" w:history="1">
        <w:r w:rsidR="003612AB" w:rsidRPr="00560591">
          <w:rPr>
            <w:rStyle w:val="af5"/>
            <w:b/>
            <w:noProof/>
            <w:color w:val="auto"/>
          </w:rPr>
          <w:t>3.8.7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_Toc189152504 \h </w:instrText>
        </w:r>
        <w:r w:rsidR="003612AB" w:rsidRPr="00560591">
          <w:rPr>
            <w:noProof/>
            <w:webHidden/>
          </w:rPr>
        </w:r>
        <w:r w:rsidR="003612AB" w:rsidRPr="00560591">
          <w:rPr>
            <w:noProof/>
            <w:webHidden/>
          </w:rPr>
          <w:fldChar w:fldCharType="separate"/>
        </w:r>
        <w:r w:rsidR="003612AB" w:rsidRPr="00560591">
          <w:rPr>
            <w:noProof/>
            <w:webHidden/>
          </w:rPr>
          <w:t>195</w:t>
        </w:r>
        <w:r w:rsidR="003612AB" w:rsidRPr="00560591">
          <w:rPr>
            <w:noProof/>
            <w:webHidden/>
          </w:rPr>
          <w:fldChar w:fldCharType="end"/>
        </w:r>
      </w:hyperlink>
    </w:p>
    <w:p w14:paraId="0B2136B6" w14:textId="382A3B4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5" w:history="1">
        <w:r w:rsidR="003612AB" w:rsidRPr="00560591">
          <w:rPr>
            <w:rStyle w:val="af5"/>
            <w:b/>
            <w:noProof/>
            <w:color w:val="auto"/>
          </w:rPr>
          <w:t>3.8.8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_Toc189152505 \h </w:instrText>
        </w:r>
        <w:r w:rsidR="003612AB" w:rsidRPr="00560591">
          <w:rPr>
            <w:noProof/>
            <w:webHidden/>
          </w:rPr>
        </w:r>
        <w:r w:rsidR="003612AB" w:rsidRPr="00560591">
          <w:rPr>
            <w:noProof/>
            <w:webHidden/>
          </w:rPr>
          <w:fldChar w:fldCharType="separate"/>
        </w:r>
        <w:r w:rsidR="003612AB" w:rsidRPr="00560591">
          <w:rPr>
            <w:noProof/>
            <w:webHidden/>
          </w:rPr>
          <w:t>196</w:t>
        </w:r>
        <w:r w:rsidR="003612AB" w:rsidRPr="00560591">
          <w:rPr>
            <w:noProof/>
            <w:webHidden/>
          </w:rPr>
          <w:fldChar w:fldCharType="end"/>
        </w:r>
      </w:hyperlink>
    </w:p>
    <w:p w14:paraId="143C9EED" w14:textId="06E96D81"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506" w:history="1">
        <w:r w:rsidR="003612AB" w:rsidRPr="00560591">
          <w:rPr>
            <w:rStyle w:val="af5"/>
            <w:b/>
            <w:noProof/>
            <w:color w:val="auto"/>
          </w:rPr>
          <w:t>3.9</w:t>
        </w:r>
        <w:r w:rsidR="003612AB" w:rsidRPr="00560591">
          <w:rPr>
            <w:rStyle w:val="af5"/>
            <w:noProof/>
            <w:color w:val="auto"/>
          </w:rPr>
          <w:t xml:space="preserve"> モノレール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_Toc189152506 \h </w:instrText>
        </w:r>
        <w:r w:rsidR="003612AB" w:rsidRPr="00560591">
          <w:rPr>
            <w:noProof/>
            <w:webHidden/>
          </w:rPr>
        </w:r>
        <w:r w:rsidR="003612AB" w:rsidRPr="00560591">
          <w:rPr>
            <w:noProof/>
            <w:webHidden/>
          </w:rPr>
          <w:fldChar w:fldCharType="separate"/>
        </w:r>
        <w:r w:rsidR="003612AB" w:rsidRPr="00560591">
          <w:rPr>
            <w:noProof/>
            <w:webHidden/>
          </w:rPr>
          <w:t>197</w:t>
        </w:r>
        <w:r w:rsidR="003612AB" w:rsidRPr="00560591">
          <w:rPr>
            <w:noProof/>
            <w:webHidden/>
          </w:rPr>
          <w:fldChar w:fldCharType="end"/>
        </w:r>
      </w:hyperlink>
    </w:p>
    <w:p w14:paraId="74A9AE7C" w14:textId="08FBAE3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7" w:history="1">
        <w:r w:rsidR="003612AB" w:rsidRPr="00560591">
          <w:rPr>
            <w:rStyle w:val="af5"/>
            <w:b/>
            <w:noProof/>
            <w:color w:val="auto"/>
          </w:rPr>
          <w:t>3.9.1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_Toc189152507 \h </w:instrText>
        </w:r>
        <w:r w:rsidR="003612AB" w:rsidRPr="00560591">
          <w:rPr>
            <w:noProof/>
            <w:webHidden/>
          </w:rPr>
        </w:r>
        <w:r w:rsidR="003612AB" w:rsidRPr="00560591">
          <w:rPr>
            <w:noProof/>
            <w:webHidden/>
          </w:rPr>
          <w:fldChar w:fldCharType="separate"/>
        </w:r>
        <w:r w:rsidR="003612AB" w:rsidRPr="00560591">
          <w:rPr>
            <w:noProof/>
            <w:webHidden/>
          </w:rPr>
          <w:t>197</w:t>
        </w:r>
        <w:r w:rsidR="003612AB" w:rsidRPr="00560591">
          <w:rPr>
            <w:noProof/>
            <w:webHidden/>
          </w:rPr>
          <w:fldChar w:fldCharType="end"/>
        </w:r>
      </w:hyperlink>
    </w:p>
    <w:p w14:paraId="2C97CCE1" w14:textId="2848D10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8" w:history="1">
        <w:r w:rsidR="003612AB" w:rsidRPr="00560591">
          <w:rPr>
            <w:rStyle w:val="af5"/>
            <w:b/>
            <w:noProof/>
            <w:color w:val="auto"/>
          </w:rPr>
          <w:t>3.9.2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_Toc189152508 \h </w:instrText>
        </w:r>
        <w:r w:rsidR="003612AB" w:rsidRPr="00560591">
          <w:rPr>
            <w:noProof/>
            <w:webHidden/>
          </w:rPr>
        </w:r>
        <w:r w:rsidR="003612AB" w:rsidRPr="00560591">
          <w:rPr>
            <w:noProof/>
            <w:webHidden/>
          </w:rPr>
          <w:fldChar w:fldCharType="separate"/>
        </w:r>
        <w:r w:rsidR="003612AB" w:rsidRPr="00560591">
          <w:rPr>
            <w:noProof/>
            <w:webHidden/>
          </w:rPr>
          <w:t>204</w:t>
        </w:r>
        <w:r w:rsidR="003612AB" w:rsidRPr="00560591">
          <w:rPr>
            <w:noProof/>
            <w:webHidden/>
          </w:rPr>
          <w:fldChar w:fldCharType="end"/>
        </w:r>
      </w:hyperlink>
    </w:p>
    <w:p w14:paraId="569BAD20" w14:textId="3E83FA8F"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09" w:history="1">
        <w:r w:rsidR="003612AB" w:rsidRPr="00560591">
          <w:rPr>
            <w:rStyle w:val="af5"/>
            <w:b/>
            <w:noProof/>
            <w:color w:val="auto"/>
            <w:lang w:eastAsia="zh-TW"/>
          </w:rPr>
          <w:t>3.9.3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_Toc189152509 \h </w:instrText>
        </w:r>
        <w:r w:rsidR="003612AB" w:rsidRPr="00560591">
          <w:rPr>
            <w:noProof/>
            <w:webHidden/>
          </w:rPr>
        </w:r>
        <w:r w:rsidR="003612AB" w:rsidRPr="00560591">
          <w:rPr>
            <w:noProof/>
            <w:webHidden/>
          </w:rPr>
          <w:fldChar w:fldCharType="separate"/>
        </w:r>
        <w:r w:rsidR="003612AB" w:rsidRPr="00560591">
          <w:rPr>
            <w:noProof/>
            <w:webHidden/>
          </w:rPr>
          <w:t>207</w:t>
        </w:r>
        <w:r w:rsidR="003612AB" w:rsidRPr="00560591">
          <w:rPr>
            <w:noProof/>
            <w:webHidden/>
          </w:rPr>
          <w:fldChar w:fldCharType="end"/>
        </w:r>
      </w:hyperlink>
    </w:p>
    <w:p w14:paraId="2D4D9937" w14:textId="5C4BD4E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0" w:history="1">
        <w:r w:rsidR="003612AB" w:rsidRPr="00560591">
          <w:rPr>
            <w:rStyle w:val="af5"/>
            <w:b/>
            <w:noProof/>
            <w:color w:val="auto"/>
          </w:rPr>
          <w:t>3.9.4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_Toc189152510 \h </w:instrText>
        </w:r>
        <w:r w:rsidR="003612AB" w:rsidRPr="00560591">
          <w:rPr>
            <w:noProof/>
            <w:webHidden/>
          </w:rPr>
        </w:r>
        <w:r w:rsidR="003612AB" w:rsidRPr="00560591">
          <w:rPr>
            <w:noProof/>
            <w:webHidden/>
          </w:rPr>
          <w:fldChar w:fldCharType="separate"/>
        </w:r>
        <w:r w:rsidR="003612AB" w:rsidRPr="00560591">
          <w:rPr>
            <w:noProof/>
            <w:webHidden/>
          </w:rPr>
          <w:t>214</w:t>
        </w:r>
        <w:r w:rsidR="003612AB" w:rsidRPr="00560591">
          <w:rPr>
            <w:noProof/>
            <w:webHidden/>
          </w:rPr>
          <w:fldChar w:fldCharType="end"/>
        </w:r>
      </w:hyperlink>
    </w:p>
    <w:p w14:paraId="14FB9EBC" w14:textId="3D566D12"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1" w:history="1">
        <w:r w:rsidR="003612AB" w:rsidRPr="00560591">
          <w:rPr>
            <w:rStyle w:val="af5"/>
            <w:b/>
            <w:noProof/>
            <w:color w:val="auto"/>
          </w:rPr>
          <w:t>3.9.5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_Toc189152511 \h </w:instrText>
        </w:r>
        <w:r w:rsidR="003612AB" w:rsidRPr="00560591">
          <w:rPr>
            <w:noProof/>
            <w:webHidden/>
          </w:rPr>
        </w:r>
        <w:r w:rsidR="003612AB" w:rsidRPr="00560591">
          <w:rPr>
            <w:noProof/>
            <w:webHidden/>
          </w:rPr>
          <w:fldChar w:fldCharType="separate"/>
        </w:r>
        <w:r w:rsidR="003612AB" w:rsidRPr="00560591">
          <w:rPr>
            <w:noProof/>
            <w:webHidden/>
          </w:rPr>
          <w:t>216</w:t>
        </w:r>
        <w:r w:rsidR="003612AB" w:rsidRPr="00560591">
          <w:rPr>
            <w:noProof/>
            <w:webHidden/>
          </w:rPr>
          <w:fldChar w:fldCharType="end"/>
        </w:r>
      </w:hyperlink>
    </w:p>
    <w:p w14:paraId="14055E47" w14:textId="5F4BACE9"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2" w:history="1">
        <w:r w:rsidR="003612AB" w:rsidRPr="00560591">
          <w:rPr>
            <w:rStyle w:val="af5"/>
            <w:b/>
            <w:noProof/>
            <w:color w:val="auto"/>
          </w:rPr>
          <w:t>3.9.6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_Toc189152512 \h </w:instrText>
        </w:r>
        <w:r w:rsidR="003612AB" w:rsidRPr="00560591">
          <w:rPr>
            <w:noProof/>
            <w:webHidden/>
          </w:rPr>
        </w:r>
        <w:r w:rsidR="003612AB" w:rsidRPr="00560591">
          <w:rPr>
            <w:noProof/>
            <w:webHidden/>
          </w:rPr>
          <w:fldChar w:fldCharType="separate"/>
        </w:r>
        <w:r w:rsidR="003612AB" w:rsidRPr="00560591">
          <w:rPr>
            <w:noProof/>
            <w:webHidden/>
          </w:rPr>
          <w:t>217</w:t>
        </w:r>
        <w:r w:rsidR="003612AB" w:rsidRPr="00560591">
          <w:rPr>
            <w:noProof/>
            <w:webHidden/>
          </w:rPr>
          <w:fldChar w:fldCharType="end"/>
        </w:r>
      </w:hyperlink>
    </w:p>
    <w:p w14:paraId="2CFE8450" w14:textId="0E256EA5"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3" w:history="1">
        <w:r w:rsidR="003612AB" w:rsidRPr="00560591">
          <w:rPr>
            <w:rStyle w:val="af5"/>
            <w:b/>
            <w:noProof/>
            <w:color w:val="auto"/>
          </w:rPr>
          <w:t>3.9.7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_Toc189152513 \h </w:instrText>
        </w:r>
        <w:r w:rsidR="003612AB" w:rsidRPr="00560591">
          <w:rPr>
            <w:noProof/>
            <w:webHidden/>
          </w:rPr>
        </w:r>
        <w:r w:rsidR="003612AB" w:rsidRPr="00560591">
          <w:rPr>
            <w:noProof/>
            <w:webHidden/>
          </w:rPr>
          <w:fldChar w:fldCharType="separate"/>
        </w:r>
        <w:r w:rsidR="003612AB" w:rsidRPr="00560591">
          <w:rPr>
            <w:noProof/>
            <w:webHidden/>
          </w:rPr>
          <w:t>220</w:t>
        </w:r>
        <w:r w:rsidR="003612AB" w:rsidRPr="00560591">
          <w:rPr>
            <w:noProof/>
            <w:webHidden/>
          </w:rPr>
          <w:fldChar w:fldCharType="end"/>
        </w:r>
      </w:hyperlink>
    </w:p>
    <w:p w14:paraId="3B26C595" w14:textId="2886B35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4" w:history="1">
        <w:r w:rsidR="003612AB" w:rsidRPr="00560591">
          <w:rPr>
            <w:rStyle w:val="af5"/>
            <w:b/>
            <w:noProof/>
            <w:color w:val="auto"/>
          </w:rPr>
          <w:t>3.9.8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_Toc189152514 \h </w:instrText>
        </w:r>
        <w:r w:rsidR="003612AB" w:rsidRPr="00560591">
          <w:rPr>
            <w:noProof/>
            <w:webHidden/>
          </w:rPr>
        </w:r>
        <w:r w:rsidR="003612AB" w:rsidRPr="00560591">
          <w:rPr>
            <w:noProof/>
            <w:webHidden/>
          </w:rPr>
          <w:fldChar w:fldCharType="separate"/>
        </w:r>
        <w:r w:rsidR="003612AB" w:rsidRPr="00560591">
          <w:rPr>
            <w:noProof/>
            <w:webHidden/>
          </w:rPr>
          <w:t>224</w:t>
        </w:r>
        <w:r w:rsidR="003612AB" w:rsidRPr="00560591">
          <w:rPr>
            <w:noProof/>
            <w:webHidden/>
          </w:rPr>
          <w:fldChar w:fldCharType="end"/>
        </w:r>
      </w:hyperlink>
    </w:p>
    <w:p w14:paraId="5976BAC5" w14:textId="627DE74A"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515" w:history="1">
        <w:r w:rsidR="003612AB" w:rsidRPr="00560591">
          <w:rPr>
            <w:rStyle w:val="af5"/>
            <w:b/>
            <w:noProof/>
            <w:color w:val="auto"/>
          </w:rPr>
          <w:t>3.10</w:t>
        </w:r>
        <w:r w:rsidR="003612AB" w:rsidRPr="00560591">
          <w:rPr>
            <w:rStyle w:val="af5"/>
            <w:noProof/>
            <w:color w:val="auto"/>
          </w:rPr>
          <w:t xml:space="preserve"> 街路樹</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_Toc189152515 \h </w:instrText>
        </w:r>
        <w:r w:rsidR="003612AB" w:rsidRPr="00560591">
          <w:rPr>
            <w:noProof/>
            <w:webHidden/>
          </w:rPr>
        </w:r>
        <w:r w:rsidR="003612AB" w:rsidRPr="00560591">
          <w:rPr>
            <w:noProof/>
            <w:webHidden/>
          </w:rPr>
          <w:fldChar w:fldCharType="separate"/>
        </w:r>
        <w:r w:rsidR="003612AB" w:rsidRPr="00560591">
          <w:rPr>
            <w:noProof/>
            <w:webHidden/>
          </w:rPr>
          <w:t>227</w:t>
        </w:r>
        <w:r w:rsidR="003612AB" w:rsidRPr="00560591">
          <w:rPr>
            <w:noProof/>
            <w:webHidden/>
          </w:rPr>
          <w:fldChar w:fldCharType="end"/>
        </w:r>
      </w:hyperlink>
    </w:p>
    <w:p w14:paraId="3AE80902" w14:textId="3878C44C"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6" w:history="1">
        <w:r w:rsidR="003612AB" w:rsidRPr="00560591">
          <w:rPr>
            <w:rStyle w:val="af5"/>
            <w:b/>
            <w:noProof/>
            <w:color w:val="auto"/>
          </w:rPr>
          <w:t>3.10.1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_Toc189152516 \h </w:instrText>
        </w:r>
        <w:r w:rsidR="003612AB" w:rsidRPr="00560591">
          <w:rPr>
            <w:noProof/>
            <w:webHidden/>
          </w:rPr>
        </w:r>
        <w:r w:rsidR="003612AB" w:rsidRPr="00560591">
          <w:rPr>
            <w:noProof/>
            <w:webHidden/>
          </w:rPr>
          <w:fldChar w:fldCharType="separate"/>
        </w:r>
        <w:r w:rsidR="003612AB" w:rsidRPr="00560591">
          <w:rPr>
            <w:noProof/>
            <w:webHidden/>
          </w:rPr>
          <w:t>227</w:t>
        </w:r>
        <w:r w:rsidR="003612AB" w:rsidRPr="00560591">
          <w:rPr>
            <w:noProof/>
            <w:webHidden/>
          </w:rPr>
          <w:fldChar w:fldCharType="end"/>
        </w:r>
      </w:hyperlink>
    </w:p>
    <w:p w14:paraId="72AE6BB6" w14:textId="653DA8E7"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7" w:history="1">
        <w:r w:rsidR="003612AB" w:rsidRPr="00560591">
          <w:rPr>
            <w:rStyle w:val="af5"/>
            <w:b/>
            <w:noProof/>
            <w:color w:val="auto"/>
          </w:rPr>
          <w:t>3.10.2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_Toc189152517 \h </w:instrText>
        </w:r>
        <w:r w:rsidR="003612AB" w:rsidRPr="00560591">
          <w:rPr>
            <w:noProof/>
            <w:webHidden/>
          </w:rPr>
        </w:r>
        <w:r w:rsidR="003612AB" w:rsidRPr="00560591">
          <w:rPr>
            <w:noProof/>
            <w:webHidden/>
          </w:rPr>
          <w:fldChar w:fldCharType="separate"/>
        </w:r>
        <w:r w:rsidR="003612AB" w:rsidRPr="00560591">
          <w:rPr>
            <w:noProof/>
            <w:webHidden/>
          </w:rPr>
          <w:t>229</w:t>
        </w:r>
        <w:r w:rsidR="003612AB" w:rsidRPr="00560591">
          <w:rPr>
            <w:noProof/>
            <w:webHidden/>
          </w:rPr>
          <w:fldChar w:fldCharType="end"/>
        </w:r>
      </w:hyperlink>
    </w:p>
    <w:p w14:paraId="28672B17" w14:textId="35B6A1D2"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8" w:history="1">
        <w:r w:rsidR="003612AB" w:rsidRPr="00560591">
          <w:rPr>
            <w:rStyle w:val="af5"/>
            <w:b/>
            <w:noProof/>
            <w:color w:val="auto"/>
            <w:lang w:eastAsia="zh-TW"/>
          </w:rPr>
          <w:t>3.10.3</w:t>
        </w:r>
        <w:r w:rsidR="003612AB" w:rsidRPr="00560591">
          <w:rPr>
            <w:rStyle w:val="af5"/>
            <w:noProof/>
            <w:color w:val="auto"/>
            <w:lang w:eastAsia="zh-TW"/>
          </w:rPr>
          <w:t xml:space="preserve"> 維持管理手法、維持管理水準</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_Toc189152518 \h </w:instrText>
        </w:r>
        <w:r w:rsidR="003612AB" w:rsidRPr="00560591">
          <w:rPr>
            <w:noProof/>
            <w:webHidden/>
          </w:rPr>
        </w:r>
        <w:r w:rsidR="003612AB" w:rsidRPr="00560591">
          <w:rPr>
            <w:noProof/>
            <w:webHidden/>
          </w:rPr>
          <w:fldChar w:fldCharType="separate"/>
        </w:r>
        <w:r w:rsidR="003612AB" w:rsidRPr="00560591">
          <w:rPr>
            <w:noProof/>
            <w:webHidden/>
          </w:rPr>
          <w:t>232</w:t>
        </w:r>
        <w:r w:rsidR="003612AB" w:rsidRPr="00560591">
          <w:rPr>
            <w:noProof/>
            <w:webHidden/>
          </w:rPr>
          <w:fldChar w:fldCharType="end"/>
        </w:r>
      </w:hyperlink>
    </w:p>
    <w:p w14:paraId="18ECE281" w14:textId="1F9C27D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19" w:history="1">
        <w:r w:rsidR="003612AB" w:rsidRPr="00560591">
          <w:rPr>
            <w:rStyle w:val="af5"/>
            <w:b/>
            <w:noProof/>
            <w:color w:val="auto"/>
          </w:rPr>
          <w:t>3.10.4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_Toc189152519 \h </w:instrText>
        </w:r>
        <w:r w:rsidR="003612AB" w:rsidRPr="00560591">
          <w:rPr>
            <w:noProof/>
            <w:webHidden/>
          </w:rPr>
        </w:r>
        <w:r w:rsidR="003612AB" w:rsidRPr="00560591">
          <w:rPr>
            <w:noProof/>
            <w:webHidden/>
          </w:rPr>
          <w:fldChar w:fldCharType="separate"/>
        </w:r>
        <w:r w:rsidR="003612AB" w:rsidRPr="00560591">
          <w:rPr>
            <w:noProof/>
            <w:webHidden/>
          </w:rPr>
          <w:t>232</w:t>
        </w:r>
        <w:r w:rsidR="003612AB" w:rsidRPr="00560591">
          <w:rPr>
            <w:noProof/>
            <w:webHidden/>
          </w:rPr>
          <w:fldChar w:fldCharType="end"/>
        </w:r>
      </w:hyperlink>
    </w:p>
    <w:p w14:paraId="52BA3DD6" w14:textId="45C1B558"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0" w:history="1">
        <w:r w:rsidR="003612AB" w:rsidRPr="00560591">
          <w:rPr>
            <w:rStyle w:val="af5"/>
            <w:b/>
            <w:noProof/>
            <w:color w:val="auto"/>
          </w:rPr>
          <w:t>3.10.5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_Toc189152520 \h </w:instrText>
        </w:r>
        <w:r w:rsidR="003612AB" w:rsidRPr="00560591">
          <w:rPr>
            <w:noProof/>
            <w:webHidden/>
          </w:rPr>
        </w:r>
        <w:r w:rsidR="003612AB" w:rsidRPr="00560591">
          <w:rPr>
            <w:noProof/>
            <w:webHidden/>
          </w:rPr>
          <w:fldChar w:fldCharType="separate"/>
        </w:r>
        <w:r w:rsidR="003612AB" w:rsidRPr="00560591">
          <w:rPr>
            <w:noProof/>
            <w:webHidden/>
          </w:rPr>
          <w:t>233</w:t>
        </w:r>
        <w:r w:rsidR="003612AB" w:rsidRPr="00560591">
          <w:rPr>
            <w:noProof/>
            <w:webHidden/>
          </w:rPr>
          <w:fldChar w:fldCharType="end"/>
        </w:r>
      </w:hyperlink>
    </w:p>
    <w:p w14:paraId="4DE325D0" w14:textId="173ABD61"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1" w:history="1">
        <w:r w:rsidR="003612AB" w:rsidRPr="00560591">
          <w:rPr>
            <w:rStyle w:val="af5"/>
            <w:b/>
            <w:noProof/>
            <w:color w:val="auto"/>
          </w:rPr>
          <w:t>3.10.6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_Toc189152521 \h </w:instrText>
        </w:r>
        <w:r w:rsidR="003612AB" w:rsidRPr="00560591">
          <w:rPr>
            <w:noProof/>
            <w:webHidden/>
          </w:rPr>
        </w:r>
        <w:r w:rsidR="003612AB" w:rsidRPr="00560591">
          <w:rPr>
            <w:noProof/>
            <w:webHidden/>
          </w:rPr>
          <w:fldChar w:fldCharType="separate"/>
        </w:r>
        <w:r w:rsidR="003612AB" w:rsidRPr="00560591">
          <w:rPr>
            <w:noProof/>
            <w:webHidden/>
          </w:rPr>
          <w:t>234</w:t>
        </w:r>
        <w:r w:rsidR="003612AB" w:rsidRPr="00560591">
          <w:rPr>
            <w:noProof/>
            <w:webHidden/>
          </w:rPr>
          <w:fldChar w:fldCharType="end"/>
        </w:r>
      </w:hyperlink>
    </w:p>
    <w:p w14:paraId="1E2E8C0F" w14:textId="221EF7AE"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2" w:history="1">
        <w:r w:rsidR="003612AB" w:rsidRPr="00560591">
          <w:rPr>
            <w:rStyle w:val="af5"/>
            <w:b/>
            <w:noProof/>
            <w:color w:val="auto"/>
          </w:rPr>
          <w:t>3.10.7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_Toc189152522 \h </w:instrText>
        </w:r>
        <w:r w:rsidR="003612AB" w:rsidRPr="00560591">
          <w:rPr>
            <w:noProof/>
            <w:webHidden/>
          </w:rPr>
        </w:r>
        <w:r w:rsidR="003612AB" w:rsidRPr="00560591">
          <w:rPr>
            <w:noProof/>
            <w:webHidden/>
          </w:rPr>
          <w:fldChar w:fldCharType="separate"/>
        </w:r>
        <w:r w:rsidR="003612AB" w:rsidRPr="00560591">
          <w:rPr>
            <w:noProof/>
            <w:webHidden/>
          </w:rPr>
          <w:t>238</w:t>
        </w:r>
        <w:r w:rsidR="003612AB" w:rsidRPr="00560591">
          <w:rPr>
            <w:noProof/>
            <w:webHidden/>
          </w:rPr>
          <w:fldChar w:fldCharType="end"/>
        </w:r>
      </w:hyperlink>
    </w:p>
    <w:p w14:paraId="7ABFD9B6" w14:textId="18456294"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3" w:history="1">
        <w:r w:rsidR="003612AB" w:rsidRPr="00560591">
          <w:rPr>
            <w:rStyle w:val="af5"/>
            <w:b/>
            <w:noProof/>
            <w:color w:val="auto"/>
          </w:rPr>
          <w:t>3.10.8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_Toc189152523 \h </w:instrText>
        </w:r>
        <w:r w:rsidR="003612AB" w:rsidRPr="00560591">
          <w:rPr>
            <w:noProof/>
            <w:webHidden/>
          </w:rPr>
        </w:r>
        <w:r w:rsidR="003612AB" w:rsidRPr="00560591">
          <w:rPr>
            <w:noProof/>
            <w:webHidden/>
          </w:rPr>
          <w:fldChar w:fldCharType="separate"/>
        </w:r>
        <w:r w:rsidR="003612AB" w:rsidRPr="00560591">
          <w:rPr>
            <w:noProof/>
            <w:webHidden/>
          </w:rPr>
          <w:t>239</w:t>
        </w:r>
        <w:r w:rsidR="003612AB" w:rsidRPr="00560591">
          <w:rPr>
            <w:noProof/>
            <w:webHidden/>
          </w:rPr>
          <w:fldChar w:fldCharType="end"/>
        </w:r>
      </w:hyperlink>
    </w:p>
    <w:p w14:paraId="2D101926" w14:textId="2CADFE06" w:rsidR="003612AB" w:rsidRPr="00560591" w:rsidRDefault="00E754C7">
      <w:pPr>
        <w:pStyle w:val="26"/>
        <w:tabs>
          <w:tab w:val="right" w:leader="dot" w:pos="9060"/>
        </w:tabs>
        <w:spacing w:before="180"/>
        <w:rPr>
          <w:rFonts w:asciiTheme="minorHAnsi" w:eastAsiaTheme="minorEastAsia" w:hAnsiTheme="minorHAnsi" w:cstheme="minorBidi"/>
          <w:noProof/>
          <w14:ligatures w14:val="standardContextual"/>
        </w:rPr>
      </w:pPr>
      <w:hyperlink w:anchor="_Toc189152524" w:history="1">
        <w:r w:rsidR="003612AB" w:rsidRPr="00560591">
          <w:rPr>
            <w:rStyle w:val="af5"/>
            <w:b/>
            <w:noProof/>
            <w:color w:val="auto"/>
          </w:rPr>
          <w:t>3.11</w:t>
        </w:r>
        <w:r w:rsidR="003612AB" w:rsidRPr="00560591">
          <w:rPr>
            <w:rStyle w:val="af5"/>
            <w:noProof/>
            <w:color w:val="auto"/>
          </w:rPr>
          <w:t xml:space="preserve"> 道路関連設備</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_Toc189152524 \h </w:instrText>
        </w:r>
        <w:r w:rsidR="003612AB" w:rsidRPr="00560591">
          <w:rPr>
            <w:noProof/>
            <w:webHidden/>
          </w:rPr>
        </w:r>
        <w:r w:rsidR="003612AB" w:rsidRPr="00560591">
          <w:rPr>
            <w:noProof/>
            <w:webHidden/>
          </w:rPr>
          <w:fldChar w:fldCharType="separate"/>
        </w:r>
        <w:r w:rsidR="003612AB" w:rsidRPr="00560591">
          <w:rPr>
            <w:noProof/>
            <w:webHidden/>
          </w:rPr>
          <w:t>240</w:t>
        </w:r>
        <w:r w:rsidR="003612AB" w:rsidRPr="00560591">
          <w:rPr>
            <w:noProof/>
            <w:webHidden/>
          </w:rPr>
          <w:fldChar w:fldCharType="end"/>
        </w:r>
      </w:hyperlink>
    </w:p>
    <w:p w14:paraId="5DA18E5C" w14:textId="1BFE4003"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5" w:history="1">
        <w:r w:rsidR="003612AB" w:rsidRPr="00560591">
          <w:rPr>
            <w:rStyle w:val="af5"/>
            <w:b/>
            <w:noProof/>
            <w:color w:val="auto"/>
          </w:rPr>
          <w:t>3.11.1</w:t>
        </w:r>
        <w:r w:rsidR="003612AB" w:rsidRPr="00560591">
          <w:rPr>
            <w:rStyle w:val="af5"/>
            <w:noProof/>
            <w:color w:val="auto"/>
          </w:rPr>
          <w:t xml:space="preserve"> 施設の現状</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_Toc189152525 \h </w:instrText>
        </w:r>
        <w:r w:rsidR="003612AB" w:rsidRPr="00560591">
          <w:rPr>
            <w:noProof/>
            <w:webHidden/>
          </w:rPr>
        </w:r>
        <w:r w:rsidR="003612AB" w:rsidRPr="00560591">
          <w:rPr>
            <w:noProof/>
            <w:webHidden/>
          </w:rPr>
          <w:fldChar w:fldCharType="separate"/>
        </w:r>
        <w:r w:rsidR="003612AB" w:rsidRPr="00560591">
          <w:rPr>
            <w:noProof/>
            <w:webHidden/>
          </w:rPr>
          <w:t>240</w:t>
        </w:r>
        <w:r w:rsidR="003612AB" w:rsidRPr="00560591">
          <w:rPr>
            <w:noProof/>
            <w:webHidden/>
          </w:rPr>
          <w:fldChar w:fldCharType="end"/>
        </w:r>
      </w:hyperlink>
    </w:p>
    <w:p w14:paraId="19DF4B2C" w14:textId="08413E13"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6" w:history="1">
        <w:r w:rsidR="003612AB" w:rsidRPr="00560591">
          <w:rPr>
            <w:rStyle w:val="af5"/>
            <w:b/>
            <w:noProof/>
            <w:color w:val="auto"/>
          </w:rPr>
          <w:t>3.11.2</w:t>
        </w:r>
        <w:r w:rsidR="003612AB" w:rsidRPr="00560591">
          <w:rPr>
            <w:rStyle w:val="af5"/>
            <w:noProof/>
            <w:color w:val="auto"/>
          </w:rPr>
          <w:t xml:space="preserve"> 点検、診断・評価</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_Toc189152526 \h </w:instrText>
        </w:r>
        <w:r w:rsidR="003612AB" w:rsidRPr="00560591">
          <w:rPr>
            <w:noProof/>
            <w:webHidden/>
          </w:rPr>
        </w:r>
        <w:r w:rsidR="003612AB" w:rsidRPr="00560591">
          <w:rPr>
            <w:noProof/>
            <w:webHidden/>
          </w:rPr>
          <w:fldChar w:fldCharType="separate"/>
        </w:r>
        <w:r w:rsidR="003612AB" w:rsidRPr="00560591">
          <w:rPr>
            <w:noProof/>
            <w:webHidden/>
          </w:rPr>
          <w:t>241</w:t>
        </w:r>
        <w:r w:rsidR="003612AB" w:rsidRPr="00560591">
          <w:rPr>
            <w:noProof/>
            <w:webHidden/>
          </w:rPr>
          <w:fldChar w:fldCharType="end"/>
        </w:r>
      </w:hyperlink>
    </w:p>
    <w:p w14:paraId="2653921B" w14:textId="57797402"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7" w:history="1">
        <w:r w:rsidR="003612AB" w:rsidRPr="00560591">
          <w:rPr>
            <w:rStyle w:val="af5"/>
            <w:b/>
            <w:noProof/>
            <w:color w:val="auto"/>
          </w:rPr>
          <w:t>3.11.3</w:t>
        </w:r>
        <w:r w:rsidR="003612AB" w:rsidRPr="00560591">
          <w:rPr>
            <w:rStyle w:val="af5"/>
            <w:noProof/>
            <w:color w:val="auto"/>
          </w:rPr>
          <w:t xml:space="preserve"> 維持管理手法、維持管理水準、更新フロー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_Toc189152527 \h </w:instrText>
        </w:r>
        <w:r w:rsidR="003612AB" w:rsidRPr="00560591">
          <w:rPr>
            <w:noProof/>
            <w:webHidden/>
          </w:rPr>
        </w:r>
        <w:r w:rsidR="003612AB" w:rsidRPr="00560591">
          <w:rPr>
            <w:noProof/>
            <w:webHidden/>
          </w:rPr>
          <w:fldChar w:fldCharType="separate"/>
        </w:r>
        <w:r w:rsidR="003612AB" w:rsidRPr="00560591">
          <w:rPr>
            <w:noProof/>
            <w:webHidden/>
          </w:rPr>
          <w:t>250</w:t>
        </w:r>
        <w:r w:rsidR="003612AB" w:rsidRPr="00560591">
          <w:rPr>
            <w:noProof/>
            <w:webHidden/>
          </w:rPr>
          <w:fldChar w:fldCharType="end"/>
        </w:r>
      </w:hyperlink>
    </w:p>
    <w:p w14:paraId="6F18D558" w14:textId="0F3AAC9D"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8" w:history="1">
        <w:r w:rsidR="003612AB" w:rsidRPr="00560591">
          <w:rPr>
            <w:rStyle w:val="af5"/>
            <w:b/>
            <w:noProof/>
            <w:color w:val="auto"/>
          </w:rPr>
          <w:t>3.11.4</w:t>
        </w:r>
        <w:r w:rsidR="003612AB" w:rsidRPr="00560591">
          <w:rPr>
            <w:rStyle w:val="af5"/>
            <w:noProof/>
            <w:color w:val="auto"/>
          </w:rPr>
          <w:t xml:space="preserve"> 重点化指標・優先順位</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_Toc189152528 \h </w:instrText>
        </w:r>
        <w:r w:rsidR="003612AB" w:rsidRPr="00560591">
          <w:rPr>
            <w:noProof/>
            <w:webHidden/>
          </w:rPr>
        </w:r>
        <w:r w:rsidR="003612AB" w:rsidRPr="00560591">
          <w:rPr>
            <w:noProof/>
            <w:webHidden/>
          </w:rPr>
          <w:fldChar w:fldCharType="separate"/>
        </w:r>
        <w:r w:rsidR="003612AB" w:rsidRPr="00560591">
          <w:rPr>
            <w:noProof/>
            <w:webHidden/>
          </w:rPr>
          <w:t>257</w:t>
        </w:r>
        <w:r w:rsidR="003612AB" w:rsidRPr="00560591">
          <w:rPr>
            <w:noProof/>
            <w:webHidden/>
          </w:rPr>
          <w:fldChar w:fldCharType="end"/>
        </w:r>
      </w:hyperlink>
    </w:p>
    <w:p w14:paraId="26BD925F" w14:textId="6BB7BE1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29" w:history="1">
        <w:r w:rsidR="003612AB" w:rsidRPr="00560591">
          <w:rPr>
            <w:rStyle w:val="af5"/>
            <w:b/>
            <w:noProof/>
            <w:color w:val="auto"/>
          </w:rPr>
          <w:t>3.11.5</w:t>
        </w:r>
        <w:r w:rsidR="003612AB" w:rsidRPr="00560591">
          <w:rPr>
            <w:rStyle w:val="af5"/>
            <w:noProof/>
            <w:color w:val="auto"/>
          </w:rPr>
          <w:t xml:space="preserve"> 日常的な維持管理</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_Toc189152529 \h </w:instrText>
        </w:r>
        <w:r w:rsidR="003612AB" w:rsidRPr="00560591">
          <w:rPr>
            <w:noProof/>
            <w:webHidden/>
          </w:rPr>
        </w:r>
        <w:r w:rsidR="003612AB" w:rsidRPr="00560591">
          <w:rPr>
            <w:noProof/>
            <w:webHidden/>
          </w:rPr>
          <w:fldChar w:fldCharType="separate"/>
        </w:r>
        <w:r w:rsidR="003612AB" w:rsidRPr="00560591">
          <w:rPr>
            <w:noProof/>
            <w:webHidden/>
          </w:rPr>
          <w:t>260</w:t>
        </w:r>
        <w:r w:rsidR="003612AB" w:rsidRPr="00560591">
          <w:rPr>
            <w:noProof/>
            <w:webHidden/>
          </w:rPr>
          <w:fldChar w:fldCharType="end"/>
        </w:r>
      </w:hyperlink>
    </w:p>
    <w:p w14:paraId="51A514A9" w14:textId="75723940"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30" w:history="1">
        <w:r w:rsidR="003612AB" w:rsidRPr="00560591">
          <w:rPr>
            <w:rStyle w:val="af5"/>
            <w:b/>
            <w:noProof/>
            <w:color w:val="auto"/>
          </w:rPr>
          <w:t>3.11.6</w:t>
        </w:r>
        <w:r w:rsidR="003612AB" w:rsidRPr="00560591">
          <w:rPr>
            <w:rStyle w:val="af5"/>
            <w:noProof/>
            <w:color w:val="auto"/>
          </w:rPr>
          <w:t xml:space="preserve"> 長寿命化に資する工夫</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_Toc189152530 \h </w:instrText>
        </w:r>
        <w:r w:rsidR="003612AB" w:rsidRPr="00560591">
          <w:rPr>
            <w:noProof/>
            <w:webHidden/>
          </w:rPr>
        </w:r>
        <w:r w:rsidR="003612AB" w:rsidRPr="00560591">
          <w:rPr>
            <w:noProof/>
            <w:webHidden/>
          </w:rPr>
          <w:fldChar w:fldCharType="separate"/>
        </w:r>
        <w:r w:rsidR="003612AB" w:rsidRPr="00560591">
          <w:rPr>
            <w:noProof/>
            <w:webHidden/>
          </w:rPr>
          <w:t>261</w:t>
        </w:r>
        <w:r w:rsidR="003612AB" w:rsidRPr="00560591">
          <w:rPr>
            <w:noProof/>
            <w:webHidden/>
          </w:rPr>
          <w:fldChar w:fldCharType="end"/>
        </w:r>
      </w:hyperlink>
    </w:p>
    <w:p w14:paraId="4516828B" w14:textId="41F71637"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31" w:history="1">
        <w:r w:rsidR="003612AB" w:rsidRPr="00560591">
          <w:rPr>
            <w:rStyle w:val="af5"/>
            <w:b/>
            <w:noProof/>
            <w:color w:val="auto"/>
          </w:rPr>
          <w:t>3.11.7</w:t>
        </w:r>
        <w:r w:rsidR="003612AB" w:rsidRPr="00560591">
          <w:rPr>
            <w:rStyle w:val="af5"/>
            <w:noProof/>
            <w:color w:val="auto"/>
          </w:rPr>
          <w:t xml:space="preserve"> 新技術の活用</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_Toc189152531 \h </w:instrText>
        </w:r>
        <w:r w:rsidR="003612AB" w:rsidRPr="00560591">
          <w:rPr>
            <w:noProof/>
            <w:webHidden/>
          </w:rPr>
        </w:r>
        <w:r w:rsidR="003612AB" w:rsidRPr="00560591">
          <w:rPr>
            <w:noProof/>
            <w:webHidden/>
          </w:rPr>
          <w:fldChar w:fldCharType="separate"/>
        </w:r>
        <w:r w:rsidR="003612AB" w:rsidRPr="00560591">
          <w:rPr>
            <w:noProof/>
            <w:webHidden/>
          </w:rPr>
          <w:t>261</w:t>
        </w:r>
        <w:r w:rsidR="003612AB" w:rsidRPr="00560591">
          <w:rPr>
            <w:noProof/>
            <w:webHidden/>
          </w:rPr>
          <w:fldChar w:fldCharType="end"/>
        </w:r>
      </w:hyperlink>
    </w:p>
    <w:p w14:paraId="0B9ADE99" w14:textId="493ABB0B" w:rsidR="003612AB" w:rsidRPr="00560591" w:rsidRDefault="00E754C7">
      <w:pPr>
        <w:pStyle w:val="35"/>
        <w:tabs>
          <w:tab w:val="right" w:leader="dot" w:pos="9060"/>
        </w:tabs>
        <w:ind w:left="420"/>
        <w:rPr>
          <w:rFonts w:asciiTheme="minorHAnsi" w:eastAsiaTheme="minorEastAsia" w:hAnsiTheme="minorHAnsi" w:cstheme="minorBidi"/>
          <w:noProof/>
          <w14:ligatures w14:val="standardContextual"/>
        </w:rPr>
      </w:pPr>
      <w:hyperlink w:anchor="_Toc189152532" w:history="1">
        <w:r w:rsidR="003612AB" w:rsidRPr="00560591">
          <w:rPr>
            <w:rStyle w:val="af5"/>
            <w:b/>
            <w:noProof/>
            <w:color w:val="auto"/>
          </w:rPr>
          <w:t>3.11.8</w:t>
        </w:r>
        <w:r w:rsidR="003612AB" w:rsidRPr="00560591">
          <w:rPr>
            <w:rStyle w:val="af5"/>
            <w:noProof/>
            <w:color w:val="auto"/>
          </w:rPr>
          <w:t xml:space="preserve"> 効果検証</w:t>
        </w:r>
        <w:r w:rsidR="003612AB" w:rsidRPr="00560591">
          <w:rPr>
            <w:noProof/>
            <w:webHidden/>
          </w:rPr>
          <w:tab/>
        </w:r>
        <w:r w:rsidR="003612AB" w:rsidRPr="00560591">
          <w:rPr>
            <w:noProof/>
            <w:webHidden/>
          </w:rPr>
          <w:fldChar w:fldCharType="begin"/>
        </w:r>
        <w:r w:rsidR="003612AB" w:rsidRPr="00560591">
          <w:rPr>
            <w:noProof/>
            <w:webHidden/>
          </w:rPr>
          <w:instrText xml:space="preserve"> PAGEREF _Toc189152532 \h </w:instrText>
        </w:r>
        <w:r w:rsidR="003612AB" w:rsidRPr="00560591">
          <w:rPr>
            <w:noProof/>
            <w:webHidden/>
          </w:rPr>
        </w:r>
        <w:r w:rsidR="003612AB" w:rsidRPr="00560591">
          <w:rPr>
            <w:noProof/>
            <w:webHidden/>
          </w:rPr>
          <w:fldChar w:fldCharType="separate"/>
        </w:r>
        <w:r w:rsidR="003612AB" w:rsidRPr="00560591">
          <w:rPr>
            <w:noProof/>
            <w:webHidden/>
          </w:rPr>
          <w:t>262</w:t>
        </w:r>
        <w:r w:rsidR="003612AB" w:rsidRPr="00560591">
          <w:rPr>
            <w:noProof/>
            <w:webHidden/>
          </w:rPr>
          <w:fldChar w:fldCharType="end"/>
        </w:r>
      </w:hyperlink>
    </w:p>
    <w:p w14:paraId="3D3C9E57" w14:textId="527A479E" w:rsidR="008C3EB8" w:rsidRPr="00560591" w:rsidRDefault="00525BDF" w:rsidP="00DC6DDC">
      <w:pPr>
        <w:rPr>
          <w:rFonts w:hAnsi="HG丸ｺﾞｼｯｸM-PRO"/>
          <w:b/>
        </w:rPr>
      </w:pPr>
      <w:r w:rsidRPr="00560591">
        <w:rPr>
          <w:rFonts w:hAnsi="HG丸ｺﾞｼｯｸM-PRO"/>
          <w:b/>
          <w:noProof/>
          <w:sz w:val="24"/>
        </w:rPr>
        <w:fldChar w:fldCharType="end"/>
      </w:r>
    </w:p>
    <w:p w14:paraId="59935428" w14:textId="77777777" w:rsidR="00BA5626" w:rsidRPr="00560591" w:rsidRDefault="00BA5626" w:rsidP="00DC6DDC">
      <w:pPr>
        <w:rPr>
          <w:rFonts w:hAnsi="HG丸ｺﾞｼｯｸM-PRO"/>
          <w:b/>
        </w:rPr>
        <w:sectPr w:rsidR="00BA5626" w:rsidRPr="00560591" w:rsidSect="00FD78F3">
          <w:headerReference w:type="default" r:id="rId11"/>
          <w:footerReference w:type="default" r:id="rId12"/>
          <w:pgSz w:w="11906" w:h="16838" w:code="9"/>
          <w:pgMar w:top="1418" w:right="1418" w:bottom="1418" w:left="1418" w:header="851" w:footer="567" w:gutter="0"/>
          <w:pgNumType w:fmt="upperRoman" w:start="1"/>
          <w:cols w:space="425"/>
          <w:docGrid w:type="lines" w:linePitch="360"/>
        </w:sectPr>
      </w:pPr>
    </w:p>
    <w:p w14:paraId="6822588C" w14:textId="738E49E5" w:rsidR="00D0783B" w:rsidRPr="00560591" w:rsidRDefault="00D0783B" w:rsidP="001A3448">
      <w:pPr>
        <w:pStyle w:val="10"/>
        <w:rPr>
          <w:sz w:val="32"/>
          <w:szCs w:val="32"/>
        </w:rPr>
      </w:pPr>
      <w:bookmarkStart w:id="0" w:name="_Toc410509195"/>
      <w:bookmarkStart w:id="1" w:name="_Toc410509914"/>
      <w:bookmarkStart w:id="2" w:name="_Toc411883065"/>
      <w:bookmarkStart w:id="3" w:name="_Toc410509196"/>
      <w:bookmarkStart w:id="4" w:name="_Toc410509915"/>
      <w:bookmarkStart w:id="5" w:name="_Toc411883066"/>
      <w:bookmarkStart w:id="6" w:name="_Toc410509197"/>
      <w:bookmarkStart w:id="7" w:name="_Toc410509916"/>
      <w:bookmarkStart w:id="8" w:name="_Toc411883067"/>
      <w:bookmarkStart w:id="9" w:name="_Toc410509198"/>
      <w:bookmarkStart w:id="10" w:name="_Toc410509917"/>
      <w:bookmarkStart w:id="11" w:name="_Toc411883068"/>
      <w:bookmarkStart w:id="12" w:name="_Toc410509199"/>
      <w:bookmarkStart w:id="13" w:name="_Toc410509918"/>
      <w:bookmarkStart w:id="14" w:name="_Toc411883069"/>
      <w:bookmarkStart w:id="15" w:name="_Toc410509200"/>
      <w:bookmarkStart w:id="16" w:name="_Toc410509919"/>
      <w:bookmarkStart w:id="17" w:name="_Toc411883070"/>
      <w:bookmarkStart w:id="18" w:name="_Toc410509201"/>
      <w:bookmarkStart w:id="19" w:name="_Toc410509920"/>
      <w:bookmarkStart w:id="20" w:name="_Toc411883071"/>
      <w:bookmarkStart w:id="21" w:name="_Toc410509202"/>
      <w:bookmarkStart w:id="22" w:name="_Toc410509921"/>
      <w:bookmarkStart w:id="23" w:name="_Toc411883072"/>
      <w:bookmarkStart w:id="24" w:name="_Toc410509203"/>
      <w:bookmarkStart w:id="25" w:name="_Toc410509922"/>
      <w:bookmarkStart w:id="26" w:name="_Toc411883073"/>
      <w:bookmarkStart w:id="27" w:name="_Toc410509204"/>
      <w:bookmarkStart w:id="28" w:name="_Toc410509923"/>
      <w:bookmarkStart w:id="29" w:name="_Toc411883074"/>
      <w:bookmarkStart w:id="30" w:name="_Toc410509205"/>
      <w:bookmarkStart w:id="31" w:name="_Toc410509924"/>
      <w:bookmarkStart w:id="32" w:name="_Toc411883075"/>
      <w:bookmarkStart w:id="33" w:name="_Toc410509206"/>
      <w:bookmarkStart w:id="34" w:name="_Toc410509925"/>
      <w:bookmarkStart w:id="35" w:name="_Toc411883076"/>
      <w:bookmarkStart w:id="36" w:name="_Toc410509207"/>
      <w:bookmarkStart w:id="37" w:name="_Toc410509926"/>
      <w:bookmarkStart w:id="38" w:name="_Toc411883077"/>
      <w:bookmarkStart w:id="39" w:name="_Toc410509208"/>
      <w:bookmarkStart w:id="40" w:name="_Toc410509927"/>
      <w:bookmarkStart w:id="41" w:name="_Toc411883078"/>
      <w:bookmarkStart w:id="42" w:name="_Toc410509209"/>
      <w:bookmarkStart w:id="43" w:name="_Toc410509928"/>
      <w:bookmarkStart w:id="44" w:name="_Toc411883079"/>
      <w:bookmarkStart w:id="45" w:name="_Toc410509210"/>
      <w:bookmarkStart w:id="46" w:name="_Toc410509929"/>
      <w:bookmarkStart w:id="47" w:name="_Toc411883080"/>
      <w:bookmarkStart w:id="48" w:name="_Toc410509211"/>
      <w:bookmarkStart w:id="49" w:name="_Toc410509930"/>
      <w:bookmarkStart w:id="50" w:name="_Toc411883081"/>
      <w:bookmarkStart w:id="51" w:name="_Toc410509302"/>
      <w:bookmarkStart w:id="52" w:name="_Toc410510021"/>
      <w:bookmarkStart w:id="53" w:name="_Toc411883172"/>
      <w:bookmarkStart w:id="54" w:name="_Toc410509303"/>
      <w:bookmarkStart w:id="55" w:name="_Toc410510022"/>
      <w:bookmarkStart w:id="56" w:name="_Toc411883173"/>
      <w:bookmarkStart w:id="57" w:name="_Toc410509304"/>
      <w:bookmarkStart w:id="58" w:name="_Toc410510023"/>
      <w:bookmarkStart w:id="59" w:name="_Toc411883174"/>
      <w:bookmarkStart w:id="60" w:name="_Toc410509305"/>
      <w:bookmarkStart w:id="61" w:name="_Toc410510024"/>
      <w:bookmarkStart w:id="62" w:name="_Toc411883175"/>
      <w:bookmarkStart w:id="63" w:name="_Toc410509306"/>
      <w:bookmarkStart w:id="64" w:name="_Toc410510025"/>
      <w:bookmarkStart w:id="65" w:name="_Toc411883176"/>
      <w:bookmarkStart w:id="66" w:name="_Toc410509343"/>
      <w:bookmarkStart w:id="67" w:name="_Toc410510062"/>
      <w:bookmarkStart w:id="68" w:name="_Toc411883213"/>
      <w:bookmarkStart w:id="69" w:name="_Toc410509344"/>
      <w:bookmarkStart w:id="70" w:name="_Toc410510063"/>
      <w:bookmarkStart w:id="71" w:name="_Toc411883214"/>
      <w:bookmarkStart w:id="72" w:name="_Toc410509345"/>
      <w:bookmarkStart w:id="73" w:name="_Toc410510064"/>
      <w:bookmarkStart w:id="74" w:name="_Toc411883215"/>
      <w:bookmarkStart w:id="75" w:name="_Toc410509346"/>
      <w:bookmarkStart w:id="76" w:name="_Toc410510065"/>
      <w:bookmarkStart w:id="77" w:name="_Toc411883216"/>
      <w:bookmarkStart w:id="78" w:name="_Ref409527002"/>
      <w:bookmarkStart w:id="79" w:name="_Ref409527016"/>
      <w:bookmarkStart w:id="80" w:name="_Ref409527050"/>
      <w:bookmarkStart w:id="81" w:name="_Toc189152421"/>
      <w:bookmarkStart w:id="82" w:name="_Ref388951378"/>
      <w:bookmarkStart w:id="83" w:name="_Ref3889513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60591">
        <w:rPr>
          <w:rFonts w:hint="eastAsia"/>
        </w:rPr>
        <w:lastRenderedPageBreak/>
        <w:t>長寿命化計画</w:t>
      </w:r>
      <w:bookmarkEnd w:id="78"/>
      <w:bookmarkEnd w:id="79"/>
      <w:bookmarkEnd w:id="80"/>
      <w:r w:rsidR="00C53080" w:rsidRPr="00560591">
        <w:rPr>
          <w:rFonts w:hint="eastAsia"/>
        </w:rPr>
        <w:t>の構成</w:t>
      </w:r>
      <w:bookmarkEnd w:id="81"/>
    </w:p>
    <w:p w14:paraId="08ABD312" w14:textId="72B07526" w:rsidR="00D0783B" w:rsidRPr="00560591" w:rsidRDefault="009E250A" w:rsidP="008C3EB8">
      <w:pPr>
        <w:pStyle w:val="20"/>
      </w:pPr>
      <w:bookmarkStart w:id="84" w:name="_Toc189152422"/>
      <w:r w:rsidRPr="00560591">
        <w:rPr>
          <w:rFonts w:hint="eastAsia"/>
        </w:rPr>
        <w:t>本計画の構成</w:t>
      </w:r>
      <w:bookmarkEnd w:id="84"/>
    </w:p>
    <w:p w14:paraId="0549FC2A" w14:textId="6B1B71CE" w:rsidR="002E79AD" w:rsidRPr="00560591" w:rsidRDefault="00FB4B0C" w:rsidP="002E79AD">
      <w:pPr>
        <w:pStyle w:val="21"/>
        <w:ind w:left="105" w:firstLine="210"/>
        <w:rPr>
          <w:rFonts w:hAnsi="HG丸ｺﾞｼｯｸM-PRO"/>
        </w:rPr>
      </w:pPr>
      <w:r w:rsidRPr="00560591">
        <w:rPr>
          <w:rFonts w:hAnsi="HG丸ｺﾞｼｯｸM-PRO" w:hint="eastAsia"/>
        </w:rPr>
        <w:t>本計画は、都市基盤施設の効率的・効果的で持続可能な維持管理を行うための基本的な考え方を示した</w:t>
      </w:r>
      <w:r w:rsidRPr="00560591">
        <w:rPr>
          <w:rFonts w:hAnsi="HG丸ｺﾞｼｯｸM-PRO" w:hint="eastAsia"/>
          <w:b/>
          <w:bCs/>
        </w:rPr>
        <w:t>「基本方針」</w:t>
      </w:r>
      <w:r w:rsidRPr="00560591">
        <w:rPr>
          <w:rFonts w:hAnsi="HG丸ｺﾞｼｯｸM-PRO" w:hint="eastAsia"/>
        </w:rPr>
        <w:t>と、それらを踏まえた分野・施設毎の具体的な対応方針を定める</w:t>
      </w:r>
      <w:r w:rsidRPr="00560591">
        <w:rPr>
          <w:rFonts w:hAnsi="HG丸ｺﾞｼｯｸM-PRO" w:hint="eastAsia"/>
          <w:b/>
          <w:bCs/>
        </w:rPr>
        <w:t>「行動計画（個別施設計画）」</w:t>
      </w:r>
      <w:r w:rsidRPr="00560591">
        <w:rPr>
          <w:rFonts w:hAnsi="HG丸ｺﾞｼｯｸM-PRO" w:hint="eastAsia"/>
        </w:rPr>
        <w:t>で構成する</w:t>
      </w:r>
      <w:r w:rsidR="00F71727" w:rsidRPr="00560591">
        <w:rPr>
          <w:rFonts w:hAnsi="HG丸ｺﾞｼｯｸM-PRO" w:hint="eastAsia"/>
        </w:rPr>
        <w:t>（</w:t>
      </w:r>
      <w:r w:rsidR="00F71727" w:rsidRPr="00560591">
        <w:rPr>
          <w:rFonts w:hAnsi="HG丸ｺﾞｼｯｸM-PRO"/>
        </w:rPr>
        <w:fldChar w:fldCharType="begin"/>
      </w:r>
      <w:r w:rsidR="00F71727" w:rsidRPr="00560591">
        <w:rPr>
          <w:rFonts w:hAnsi="HG丸ｺﾞｼｯｸM-PRO"/>
        </w:rPr>
        <w:instrText xml:space="preserve"> </w:instrText>
      </w:r>
      <w:r w:rsidR="00F71727" w:rsidRPr="00560591">
        <w:rPr>
          <w:rFonts w:hAnsi="HG丸ｺﾞｼｯｸM-PRO" w:hint="eastAsia"/>
        </w:rPr>
        <w:instrText>REF _Ref189150814 \h</w:instrText>
      </w:r>
      <w:r w:rsidR="00F71727" w:rsidRPr="00560591">
        <w:rPr>
          <w:rFonts w:hAnsi="HG丸ｺﾞｼｯｸM-PRO"/>
        </w:rPr>
        <w:instrText xml:space="preserve"> </w:instrText>
      </w:r>
      <w:r w:rsidR="00F71727" w:rsidRPr="00560591">
        <w:rPr>
          <w:rFonts w:hAnsi="HG丸ｺﾞｼｯｸM-PRO"/>
        </w:rPr>
      </w:r>
      <w:r w:rsidR="00F71727" w:rsidRPr="00560591">
        <w:rPr>
          <w:rFonts w:hAnsi="HG丸ｺﾞｼｯｸM-PRO"/>
        </w:rPr>
        <w:fldChar w:fldCharType="separate"/>
      </w:r>
      <w:r w:rsidR="003612AB" w:rsidRPr="00560591">
        <w:rPr>
          <w:rFonts w:hint="eastAsia"/>
        </w:rPr>
        <w:t xml:space="preserve">図 </w:t>
      </w:r>
      <w:r w:rsidR="003612AB" w:rsidRPr="00560591">
        <w:rPr>
          <w:noProof/>
        </w:rPr>
        <w:t>1.1</w:t>
      </w:r>
      <w:r w:rsidR="003612AB" w:rsidRPr="00560591">
        <w:noBreakHyphen/>
      </w:r>
      <w:r w:rsidR="003612AB" w:rsidRPr="00560591">
        <w:rPr>
          <w:noProof/>
        </w:rPr>
        <w:t>1</w:t>
      </w:r>
      <w:r w:rsidR="00F71727" w:rsidRPr="00560591">
        <w:rPr>
          <w:rFonts w:hAnsi="HG丸ｺﾞｼｯｸM-PRO"/>
        </w:rPr>
        <w:fldChar w:fldCharType="end"/>
      </w:r>
      <w:r w:rsidR="00F71727" w:rsidRPr="00560591">
        <w:rPr>
          <w:rFonts w:hAnsi="HG丸ｺﾞｼｯｸM-PRO" w:hint="eastAsia"/>
        </w:rPr>
        <w:t>）</w:t>
      </w:r>
      <w:r w:rsidRPr="00560591">
        <w:rPr>
          <w:rFonts w:hAnsi="HG丸ｺﾞｼｯｸM-PRO" w:hint="eastAsia"/>
        </w:rPr>
        <w:t>。対象の分野の行動計画での記載が無い施設については、他行動計画を参照すること。</w:t>
      </w:r>
    </w:p>
    <w:p w14:paraId="3CA20CFC" w14:textId="597389B9" w:rsidR="00B6415B" w:rsidRPr="00560591" w:rsidRDefault="00B6415B" w:rsidP="002E79AD">
      <w:pPr>
        <w:pStyle w:val="21"/>
        <w:ind w:left="105" w:firstLine="210"/>
        <w:rPr>
          <w:rFonts w:hAnsi="HG丸ｺﾞｼｯｸM-PRO"/>
        </w:rPr>
      </w:pPr>
    </w:p>
    <w:p w14:paraId="3AF27CFA" w14:textId="352A7361" w:rsidR="009E250A" w:rsidRPr="00560591" w:rsidRDefault="009E250A" w:rsidP="002E79AD">
      <w:pPr>
        <w:pStyle w:val="21"/>
        <w:ind w:left="105" w:firstLine="210"/>
        <w:rPr>
          <w:rFonts w:hAnsi="HG丸ｺﾞｼｯｸM-PRO"/>
        </w:rPr>
      </w:pPr>
      <w:r w:rsidRPr="00560591">
        <w:rPr>
          <w:rFonts w:hAnsi="HG丸ｺﾞｼｯｸM-PRO"/>
          <w:noProof/>
        </w:rPr>
        <mc:AlternateContent>
          <mc:Choice Requires="wpc">
            <w:drawing>
              <wp:inline distT="0" distB="0" distL="0" distR="0" wp14:anchorId="711AE2E6" wp14:editId="506336E6">
                <wp:extent cx="5279390" cy="5160397"/>
                <wp:effectExtent l="0" t="0" r="0" b="2540"/>
                <wp:docPr id="431291205" name="キャンバス 431291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8376455" name="正方形/長方形 198376455"/>
                        <wps:cNvSpPr/>
                        <wps:spPr>
                          <a:xfrm>
                            <a:off x="397565" y="132788"/>
                            <a:ext cx="3113731" cy="324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EAD89BD" w14:textId="77777777" w:rsidR="009E250A" w:rsidRDefault="009E250A" w:rsidP="009E250A">
                              <w:pPr>
                                <w:jc w:val="center"/>
                                <w:rPr>
                                  <w:lang w:eastAsia="zh-TW"/>
                                </w:rPr>
                              </w:pPr>
                              <w:r>
                                <w:rPr>
                                  <w:rFonts w:hint="eastAsia"/>
                                  <w:lang w:eastAsia="zh-TW"/>
                                </w:rPr>
                                <w:t>大阪府都市基盤施設長寿命化計画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13763" name="矢印: 五方向 2042813763"/>
                        <wps:cNvSpPr/>
                        <wps:spPr>
                          <a:xfrm>
                            <a:off x="511496" y="534510"/>
                            <a:ext cx="1405088" cy="6230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3831D"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第１編</w:t>
                              </w:r>
                            </w:p>
                            <w:p w14:paraId="6B59B97D"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367210" name="正方形/長方形 425367210"/>
                        <wps:cNvSpPr/>
                        <wps:spPr>
                          <a:xfrm>
                            <a:off x="397565" y="486454"/>
                            <a:ext cx="3113731" cy="3760318"/>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328372" name="矢印: 五方向 1701328372"/>
                        <wps:cNvSpPr/>
                        <wps:spPr>
                          <a:xfrm>
                            <a:off x="2063941" y="534165"/>
                            <a:ext cx="1368107" cy="623032"/>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4FD894"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事業室（局）課</w:t>
                              </w:r>
                            </w:p>
                            <w:p w14:paraId="53347F4E"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第２編</w:t>
                              </w:r>
                            </w:p>
                            <w:p w14:paraId="2004AF80"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32492822" name="グループ化 1332492822"/>
                        <wpg:cNvGrpSpPr/>
                        <wpg:grpSpPr>
                          <a:xfrm>
                            <a:off x="2063847" y="1771537"/>
                            <a:ext cx="1080242" cy="588542"/>
                            <a:chOff x="-107" y="-31750"/>
                            <a:chExt cx="1080255" cy="588542"/>
                          </a:xfrm>
                        </wpg:grpSpPr>
                        <wps:wsp>
                          <wps:cNvPr id="320024089" name="四角形: メモ 320024089"/>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084674" name="正方形/長方形 1177084674"/>
                          <wps:cNvSpPr/>
                          <wps:spPr>
                            <a:xfrm>
                              <a:off x="-107" y="-31750"/>
                              <a:ext cx="1051856" cy="588542"/>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D7490D1"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2-</w:t>
                                </w:r>
                                <w:r>
                                  <w:rPr>
                                    <w:rFonts w:hAnsi="HG丸ｺﾞｼｯｸM-PRO"/>
                                    <w:color w:val="FFFFFF"/>
                                    <w:sz w:val="20"/>
                                    <w:szCs w:val="20"/>
                                    <w:lang w:eastAsia="zh-TW"/>
                                  </w:rPr>
                                  <w:t>2</w:t>
                                </w:r>
                              </w:p>
                              <w:p w14:paraId="5BE47BC3" w14:textId="61CCF635"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河川</w:t>
                                </w:r>
                                <w:r w:rsidR="009C503C">
                                  <w:rPr>
                                    <w:rFonts w:hAnsi="HG丸ｺﾞｼｯｸM-PRO" w:hint="eastAsia"/>
                                    <w:color w:val="FFFFFF"/>
                                    <w:sz w:val="20"/>
                                    <w:szCs w:val="20"/>
                                    <w:lang w:eastAsia="zh-TW"/>
                                  </w:rPr>
                                  <w:t>管理</w:t>
                                </w:r>
                                <w:r>
                                  <w:rPr>
                                    <w:rFonts w:hAnsi="HG丸ｺﾞｼｯｸM-PRO" w:hint="eastAsia"/>
                                    <w:color w:val="FFFFFF"/>
                                    <w:sz w:val="20"/>
                                    <w:szCs w:val="20"/>
                                    <w:lang w:eastAsia="zh-TW"/>
                                  </w:rPr>
                                  <w:t>施設</w:t>
                                </w:r>
                              </w:p>
                              <w:p w14:paraId="676CDFDF"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852805954" name="グループ化 852805954"/>
                        <wpg:cNvGrpSpPr/>
                        <wpg:grpSpPr>
                          <a:xfrm>
                            <a:off x="2063955" y="2372779"/>
                            <a:ext cx="1080135" cy="558800"/>
                            <a:chOff x="0" y="-19050"/>
                            <a:chExt cx="1080148" cy="558800"/>
                          </a:xfrm>
                        </wpg:grpSpPr>
                        <wps:wsp>
                          <wps:cNvPr id="415920850" name="四角形: メモ 415920850"/>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914818" name="正方形/長方形 1116914818"/>
                          <wps:cNvSpPr/>
                          <wps:spPr>
                            <a:xfrm>
                              <a:off x="1" y="-1905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80634570" name="グループ化 780634570"/>
                        <wpg:cNvGrpSpPr/>
                        <wpg:grpSpPr>
                          <a:xfrm>
                            <a:off x="2063741" y="2930061"/>
                            <a:ext cx="1080350" cy="643027"/>
                            <a:chOff x="-215" y="-50801"/>
                            <a:chExt cx="1080363" cy="643027"/>
                          </a:xfrm>
                        </wpg:grpSpPr>
                        <wps:wsp>
                          <wps:cNvPr id="1131813176" name="四角形: メモ 1131813176"/>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3265514" name="正方形/長方形 1173265514"/>
                          <wps:cNvSpPr/>
                          <wps:spPr>
                            <a:xfrm>
                              <a:off x="-215" y="-50801"/>
                              <a:ext cx="1051856" cy="64302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2BDFD07C"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2-</w:t>
                                </w:r>
                                <w:r>
                                  <w:rPr>
                                    <w:rFonts w:hAnsi="HG丸ｺﾞｼｯｸM-PRO"/>
                                    <w:color w:val="FFFFFF"/>
                                    <w:sz w:val="20"/>
                                    <w:szCs w:val="20"/>
                                    <w:lang w:eastAsia="zh-TW"/>
                                  </w:rPr>
                                  <w:t>4</w:t>
                                </w:r>
                              </w:p>
                              <w:p w14:paraId="444DFAB1"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下水道施設</w:t>
                                </w:r>
                              </w:p>
                              <w:p w14:paraId="7E972360"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293983931" name="グループ化 1293983931"/>
                        <wpg:cNvGrpSpPr/>
                        <wpg:grpSpPr>
                          <a:xfrm>
                            <a:off x="2063958" y="3562801"/>
                            <a:ext cx="1080135" cy="552450"/>
                            <a:chOff x="0" y="-12700"/>
                            <a:chExt cx="1080148" cy="552450"/>
                          </a:xfrm>
                        </wpg:grpSpPr>
                        <wps:wsp>
                          <wps:cNvPr id="1152120294" name="四角形: メモ 1152120294"/>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1387631" name="正方形/長方形 1421387631"/>
                          <wps:cNvSpPr/>
                          <wps:spPr>
                            <a:xfrm>
                              <a:off x="1" y="-1270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42005208" name="グループ化 742005208"/>
                        <wpg:cNvGrpSpPr/>
                        <wpg:grpSpPr>
                          <a:xfrm>
                            <a:off x="2057613" y="1195256"/>
                            <a:ext cx="1080135" cy="558165"/>
                            <a:chOff x="0" y="-19071"/>
                            <a:chExt cx="1080148" cy="558821"/>
                          </a:xfrm>
                        </wpg:grpSpPr>
                        <wps:wsp>
                          <wps:cNvPr id="1505997653" name="四角形: メモ 1505997653"/>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663082" name="正方形/長方形 186663082"/>
                          <wps:cNvSpPr/>
                          <wps:spPr>
                            <a:xfrm>
                              <a:off x="1" y="-19071"/>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87825167" name="四角形: メモ 1087825167"/>
                        <wps:cNvSpPr/>
                        <wps:spPr>
                          <a:xfrm>
                            <a:off x="511496" y="1214090"/>
                            <a:ext cx="1266098" cy="1056798"/>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510661" name="正方形/長方形 472510661"/>
                        <wps:cNvSpPr/>
                        <wps:spPr>
                          <a:xfrm>
                            <a:off x="511496" y="1157544"/>
                            <a:ext cx="1144051" cy="1113429"/>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3C786F31"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0220315" name="正方形/長方形 1270220315"/>
                        <wps:cNvSpPr/>
                        <wps:spPr>
                          <a:xfrm>
                            <a:off x="3684283" y="534097"/>
                            <a:ext cx="1380698" cy="623361"/>
                          </a:xfrm>
                          <a:prstGeom prst="rect">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182664" name="四角形: メモ 548182664"/>
                        <wps:cNvSpPr/>
                        <wps:spPr>
                          <a:xfrm>
                            <a:off x="3684283" y="3575509"/>
                            <a:ext cx="1380698"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115E7C" w14:textId="1DEA77DC" w:rsidR="009E250A" w:rsidRPr="00201F5F" w:rsidRDefault="009C1D40" w:rsidP="009E250A">
                              <w:pPr>
                                <w:spacing w:line="240" w:lineRule="exact"/>
                                <w:jc w:val="center"/>
                                <w:rPr>
                                  <w:sz w:val="18"/>
                                  <w:szCs w:val="21"/>
                                  <w:lang w:eastAsia="zh-TW"/>
                                </w:rPr>
                              </w:pPr>
                              <w:r>
                                <w:rPr>
                                  <w:rFonts w:hint="eastAsia"/>
                                  <w:sz w:val="18"/>
                                  <w:szCs w:val="21"/>
                                  <w:lang w:eastAsia="zh-TW"/>
                                </w:rPr>
                                <w:t>大阪港湾局</w:t>
                              </w:r>
                            </w:p>
                            <w:p w14:paraId="79626BD2"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31670024" name="正方形/長方形 1331670024"/>
                        <wps:cNvSpPr/>
                        <wps:spPr>
                          <a:xfrm>
                            <a:off x="3729162" y="4515622"/>
                            <a:ext cx="1380698" cy="484530"/>
                          </a:xfrm>
                          <a:prstGeom prst="rect">
                            <a:avLst/>
                          </a:prstGeom>
                          <a:ln w="12700">
                            <a:solidFill>
                              <a:schemeClr val="accent1"/>
                            </a:solidFill>
                          </a:ln>
                        </wps:spPr>
                        <wps:style>
                          <a:lnRef idx="2">
                            <a:schemeClr val="dk1"/>
                          </a:lnRef>
                          <a:fillRef idx="1">
                            <a:schemeClr val="lt1"/>
                          </a:fillRef>
                          <a:effectRef idx="0">
                            <a:schemeClr val="dk1"/>
                          </a:effectRef>
                          <a:fontRef idx="minor">
                            <a:schemeClr val="dk1"/>
                          </a:fontRef>
                        </wps:style>
                        <wps:txb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649018" name="四角形: メモ 1179649018"/>
                        <wps:cNvSpPr/>
                        <wps:spPr>
                          <a:xfrm>
                            <a:off x="3684283" y="2968416"/>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3F1E6D6"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w:t>
                              </w:r>
                              <w:r w:rsidRPr="00F33A05">
                                <w:rPr>
                                  <w:rFonts w:hint="eastAsia"/>
                                  <w:sz w:val="18"/>
                                  <w:szCs w:val="21"/>
                                  <w:lang w:eastAsia="zh-TW"/>
                                </w:rPr>
                                <w:t>流域下水道事務所</w:t>
                              </w:r>
                            </w:p>
                            <w:p w14:paraId="72315C82"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79142850" name="四角形: メモ 1479142850"/>
                        <wps:cNvSpPr/>
                        <wps:spPr>
                          <a:xfrm>
                            <a:off x="3684283" y="1803220"/>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1E28670"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w:t>
                              </w:r>
                              <w:r>
                                <w:rPr>
                                  <w:rFonts w:hint="eastAsia"/>
                                  <w:sz w:val="18"/>
                                  <w:szCs w:val="21"/>
                                  <w:lang w:eastAsia="zh-TW"/>
                                </w:rPr>
                                <w:t>土木事務所</w:t>
                              </w:r>
                            </w:p>
                            <w:p w14:paraId="6A4C3493"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35813729" name="直線コネクタ 235813729"/>
                        <wps:cNvCnPr/>
                        <wps:spPr>
                          <a:xfrm rot="5400000" flipH="1">
                            <a:off x="1855495" y="1681377"/>
                            <a:ext cx="0" cy="144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980271" name="直線コネクタ 1136980271"/>
                        <wps:cNvCnPr/>
                        <wps:spPr>
                          <a:xfrm flipH="1">
                            <a:off x="191658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5329389" name="直線コネクタ 1075329389"/>
                        <wps:cNvCnPr/>
                        <wps:spPr>
                          <a:xfrm flipH="1">
                            <a:off x="1916584" y="207905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461861" name="直線コネクタ 604461861"/>
                        <wps:cNvCnPr/>
                        <wps:spPr>
                          <a:xfrm flipH="1">
                            <a:off x="1916584" y="2678998"/>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275775" name="直線コネクタ 133275775"/>
                        <wps:cNvCnPr/>
                        <wps:spPr>
                          <a:xfrm flipH="1">
                            <a:off x="1916584" y="326239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341136" name="直線コネクタ 507341136"/>
                        <wps:cNvCnPr/>
                        <wps:spPr>
                          <a:xfrm flipH="1">
                            <a:off x="1916584" y="3862339"/>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0683405" name="直線コネクタ 810683405"/>
                        <wps:cNvCnPr/>
                        <wps:spPr>
                          <a:xfrm>
                            <a:off x="1921549" y="1503747"/>
                            <a:ext cx="0" cy="23584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807687" name="直線コネクタ 93807687"/>
                        <wps:cNvCnPr/>
                        <wps:spPr>
                          <a:xfrm flipH="1">
                            <a:off x="314409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5729974" name="直線コネクタ 245729974"/>
                        <wps:cNvCnPr/>
                        <wps:spPr>
                          <a:xfrm flipH="1">
                            <a:off x="3144094" y="2078957"/>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63992" name="直線コネクタ 14463992"/>
                        <wps:cNvCnPr/>
                        <wps:spPr>
                          <a:xfrm flipH="1">
                            <a:off x="3144094" y="2678980"/>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2272109" name="直線コネクタ 1392272109"/>
                        <wps:cNvCnPr/>
                        <wps:spPr>
                          <a:xfrm>
                            <a:off x="3285842" y="1503747"/>
                            <a:ext cx="0" cy="117515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2079676" name="直線コネクタ 1162079676"/>
                        <wps:cNvCnPr/>
                        <wps:spPr>
                          <a:xfrm flipH="1">
                            <a:off x="3144094" y="3262358"/>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55546493" name="直線コネクタ 1955546493"/>
                        <wps:cNvCnPr/>
                        <wps:spPr>
                          <a:xfrm flipH="1">
                            <a:off x="3144095" y="3851482"/>
                            <a:ext cx="540188" cy="35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6587827" name="正方形/長方形 1106587827"/>
                        <wps:cNvSpPr/>
                        <wps:spPr>
                          <a:xfrm>
                            <a:off x="3609892" y="1753311"/>
                            <a:ext cx="1564423" cy="2493324"/>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113960" name="矢印: 右 546113960"/>
                        <wps:cNvSpPr/>
                        <wps:spPr>
                          <a:xfrm rot="16200000">
                            <a:off x="4328177" y="4116283"/>
                            <a:ext cx="143124" cy="535354"/>
                          </a:xfrm>
                          <a:prstGeom prst="rightArrow">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11AE2E6" id="キャンバス 431291205" o:spid="_x0000_s1026" editas="canvas" style="width:415.7pt;height:406.35pt;mso-position-horizontal-relative:char;mso-position-vertical-relative:line" coordsize="52793,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93;height:51600;visibility:visible;mso-wrap-style:square" filled="t">
                  <v:fill o:detectmouseclick="t"/>
                  <v:path o:connecttype="none"/>
                </v:shape>
                <v:rect id="正方形/長方形 198376455" o:spid="_x0000_s1028" style="position:absolute;left:3975;top:1327;width:3113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" fillcolor="white [3201]" strokecolor="black [3200]" strokeweight="1pt">
                  <v:textbox>
                    <w:txbxContent>
                      <w:p w14:paraId="7EAD89BD" w14:textId="77777777" w:rsidR="009E250A" w:rsidRDefault="009E250A" w:rsidP="009E250A">
                        <w:pPr>
                          <w:jc w:val="center"/>
                          <w:rPr>
                            <w:lang w:eastAsia="zh-TW"/>
                          </w:rPr>
                        </w:pPr>
                        <w:r>
                          <w:rPr>
                            <w:rFonts w:hint="eastAsia"/>
                            <w:lang w:eastAsia="zh-TW"/>
                          </w:rPr>
                          <w:t>大阪府都市基盤施設長寿命化計画</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042813763" o:spid="_x0000_s1029" type="#_x0000_t15" style="position:absolute;left:5114;top:5345;width:1405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" adj="16811" fillcolor="#4f81bd [3204]" strokecolor="#243f60 [1604]" strokeweight="2pt">
                  <v:textbox>
                    <w:txbxContent>
                      <w:p w14:paraId="36D3831D"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第１編</w:t>
                        </w:r>
                      </w:p>
                      <w:p w14:paraId="6B59B97D"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基本方針</w:t>
                        </w:r>
                      </w:p>
                    </w:txbxContent>
                  </v:textbox>
                </v:shape>
                <v:rect id="正方形/長方形 425367210" o:spid="_x0000_s1030" style="position:absolute;left:3975;top:4864;width:31137;height:3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" filled="f" strokecolor="black [3213]" strokeweight="1pt">
                  <v:stroke dashstyle="longDash"/>
                </v:rect>
                <v:shape id="矢印: 五方向 1701328372" o:spid="_x0000_s1031" type="#_x0000_t15" style="position:absolute;left:20639;top:5341;width:1368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" adj="16682" fillcolor="#f79646 [3209]" strokecolor="#974706 [1609]" strokeweight="2pt">
                  <v:textbox>
                    <w:txbxContent>
                      <w:p w14:paraId="354FD894"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事業室（局）課</w:t>
                        </w:r>
                      </w:p>
                      <w:p w14:paraId="53347F4E"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第２編</w:t>
                        </w:r>
                      </w:p>
                      <w:p w14:paraId="2004AF80" w14:textId="77777777" w:rsidR="009E250A" w:rsidRPr="002C77DA" w:rsidRDefault="009E250A" w:rsidP="009E250A">
                        <w:pPr>
                          <w:spacing w:line="240" w:lineRule="exact"/>
                          <w:jc w:val="center"/>
                          <w:rPr>
                            <w:b/>
                            <w:bCs/>
                            <w:sz w:val="22"/>
                            <w:szCs w:val="28"/>
                            <w:lang w:eastAsia="zh-TW"/>
                          </w:rPr>
                        </w:pPr>
                        <w:r w:rsidRPr="002C77DA">
                          <w:rPr>
                            <w:rFonts w:hint="eastAsia"/>
                            <w:b/>
                            <w:bCs/>
                            <w:sz w:val="22"/>
                            <w:szCs w:val="28"/>
                            <w:lang w:eastAsia="zh-TW"/>
                          </w:rPr>
                          <w:t>行動計画</w:t>
                        </w:r>
                      </w:p>
                    </w:txbxContent>
                  </v:textbox>
                </v:shape>
                <v:group id="グループ化 1332492822" o:spid="_x0000_s1032" style="position:absolute;left:20638;top:17715;width:10802;height:5885" coordorigin="-1,-317" coordsize="10802,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20024089" o:spid="_x0000_s1033"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" adj="18000" fillcolor="#f79646 [3209]" strokecolor="#974706 [1609]" strokeweight="2pt"/>
                  <v:rect id="正方形/長方形 1177084674" o:spid="_x0000_s1034" style="position:absolute;left:-1;top:-317;width:10518;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" filled="f" stroked="f" strokeweight="1pt">
                    <v:textbox>
                      <w:txbxContent>
                        <w:p w14:paraId="5D7490D1"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2-</w:t>
                          </w:r>
                          <w:r>
                            <w:rPr>
                              <w:rFonts w:hAnsi="HG丸ｺﾞｼｯｸM-PRO"/>
                              <w:color w:val="FFFFFF"/>
                              <w:sz w:val="20"/>
                              <w:szCs w:val="20"/>
                              <w:lang w:eastAsia="zh-TW"/>
                            </w:rPr>
                            <w:t>2</w:t>
                          </w:r>
                        </w:p>
                        <w:p w14:paraId="5BE47BC3" w14:textId="61CCF635"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河川</w:t>
                          </w:r>
                          <w:r w:rsidR="009C503C">
                            <w:rPr>
                              <w:rFonts w:hAnsi="HG丸ｺﾞｼｯｸM-PRO" w:hint="eastAsia"/>
                              <w:color w:val="FFFFFF"/>
                              <w:sz w:val="20"/>
                              <w:szCs w:val="20"/>
                              <w:lang w:eastAsia="zh-TW"/>
                            </w:rPr>
                            <w:t>管理</w:t>
                          </w:r>
                          <w:r>
                            <w:rPr>
                              <w:rFonts w:hAnsi="HG丸ｺﾞｼｯｸM-PRO" w:hint="eastAsia"/>
                              <w:color w:val="FFFFFF"/>
                              <w:sz w:val="20"/>
                              <w:szCs w:val="20"/>
                              <w:lang w:eastAsia="zh-TW"/>
                            </w:rPr>
                            <w:t>施設</w:t>
                          </w:r>
                        </w:p>
                        <w:p w14:paraId="676CDFDF"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長寿命化計画</w:t>
                          </w:r>
                        </w:p>
                      </w:txbxContent>
                    </v:textbox>
                  </v:rect>
                </v:group>
                <v:group id="グループ化 852805954" o:spid="_x0000_s1035" style="position:absolute;left:20639;top:23727;width:10801;height:5588"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">
                  <v:shape id="四角形: メモ 415920850" o:spid="_x0000_s1036"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" adj="18000" fillcolor="#f79646 [3209]" strokecolor="#974706 [1609]" strokeweight="2pt"/>
                  <v:rect id="正方形/長方形 1116914818" o:spid="_x0000_s1037" style="position:absolute;top:-190;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" filled="f" stroked="f" strokeweight="1pt">
                    <v:textbo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80634570" o:spid="_x0000_s1038" style="position:absolute;left:20637;top:29300;width:10803;height:6430" coordorigin="-2,-508" coordsize="10803,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">
                  <v:shape id="四角形: メモ 1131813176" o:spid="_x0000_s1039"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" adj="18000" fillcolor="#f79646 [3209]" strokecolor="#974706 [1609]" strokeweight="2pt"/>
                  <v:rect id="正方形/長方形 1173265514" o:spid="_x0000_s1040" style="position:absolute;left:-2;top:-508;width:10518;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" filled="f" stroked="f" strokeweight="1pt">
                    <v:textbox>
                      <w:txbxContent>
                        <w:p w14:paraId="2BDFD07C"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2-</w:t>
                          </w:r>
                          <w:r>
                            <w:rPr>
                              <w:rFonts w:hAnsi="HG丸ｺﾞｼｯｸM-PRO"/>
                              <w:color w:val="FFFFFF"/>
                              <w:sz w:val="20"/>
                              <w:szCs w:val="20"/>
                              <w:lang w:eastAsia="zh-TW"/>
                            </w:rPr>
                            <w:t>4</w:t>
                          </w:r>
                        </w:p>
                        <w:p w14:paraId="444DFAB1"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下水道施設</w:t>
                          </w:r>
                        </w:p>
                        <w:p w14:paraId="7E972360" w14:textId="77777777" w:rsidR="009E250A" w:rsidRDefault="009E250A" w:rsidP="009E250A">
                          <w:pPr>
                            <w:spacing w:line="240" w:lineRule="exact"/>
                            <w:rPr>
                              <w:rFonts w:hAnsi="HG丸ｺﾞｼｯｸM-PRO"/>
                              <w:color w:val="FFFFFF"/>
                              <w:sz w:val="20"/>
                              <w:szCs w:val="20"/>
                              <w:lang w:eastAsia="zh-TW"/>
                            </w:rPr>
                          </w:pPr>
                          <w:r>
                            <w:rPr>
                              <w:rFonts w:hAnsi="HG丸ｺﾞｼｯｸM-PRO" w:hint="eastAsia"/>
                              <w:color w:val="FFFFFF"/>
                              <w:sz w:val="20"/>
                              <w:szCs w:val="20"/>
                              <w:lang w:eastAsia="zh-TW"/>
                            </w:rPr>
                            <w:t>長寿命化計画</w:t>
                          </w:r>
                        </w:p>
                      </w:txbxContent>
                    </v:textbox>
                  </v:rect>
                </v:group>
                <v:group id="グループ化 1293983931" o:spid="_x0000_s1041" style="position:absolute;left:20639;top:35628;width:10801;height:5524" coordorigin=",-127" coordsize="108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">
                  <v:shape id="四角形: メモ 1152120294" o:spid="_x0000_s1042"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" adj="18000" fillcolor="#f79646 [3209]" strokecolor="#974706 [1609]" strokeweight="2pt"/>
                  <v:rect id="正方形/長方形 1421387631" o:spid="_x0000_s1043" style="position:absolute;top:-127;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" filled="f" stroked="f" strokeweight="1pt">
                    <v:textbo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42005208" o:spid="_x0000_s1044" style="position:absolute;left:20576;top:11952;width:10801;height:5582"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">
                  <v:shape id="四角形: メモ 1505997653" o:spid="_x0000_s1045"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" adj="18000" fillcolor="#f79646 [3209]" strokecolor="#974706 [1609]" strokeweight="2pt"/>
                  <v:rect id="正方形/長方形 186663082" o:spid="_x0000_s1046" style="position:absolute;top:-190;width:10518;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" filled="f" stroked="f" strokeweight="1pt">
                    <v:textbo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shape id="四角形: メモ 1087825167" o:spid="_x0000_s1047" type="#_x0000_t65" style="position:absolute;left:5114;top:12140;width:12661;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" adj="18000" fillcolor="#4f81bd [3204]" strokecolor="#243f60 [1604]" strokeweight="2pt"/>
                <v:rect id="正方形/長方形 472510661" o:spid="_x0000_s1048" style="position:absolute;left:5114;top:11575;width:11441;height:1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" filled="f" stroked="f" strokeweight="1pt">
                  <v:textbox>
                    <w:txbxContent>
                      <w:p w14:paraId="3C786F31"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lang w:eastAsia="zh-TW"/>
                          </w:rPr>
                        </w:pPr>
                        <w:r w:rsidRPr="00975D2D">
                          <w:rPr>
                            <w:rFonts w:hAnsi="HG丸ｺﾞｼｯｸM-PRO" w:hint="eastAsia"/>
                            <w:color w:val="FFFFFF" w:themeColor="background1"/>
                            <w:sz w:val="20"/>
                            <w:szCs w:val="20"/>
                            <w:lang w:eastAsia="zh-TW"/>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v:textbox>
                </v:rect>
                <v:rect id="正方形/長方形 1270220315" o:spid="_x0000_s1049" style="position:absolute;left:36842;top:5340;width:13807;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" fillcolor="#00b050" strokecolor="#4e6128 [1606]" strokeweight="2pt">
                  <v:textbo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v:textbox>
                </v:rect>
                <v:shape id="四角形: メモ 548182664" o:spid="_x0000_s1050" type="#_x0000_t65" style="position:absolute;left:36842;top:35755;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" adj="18000" fillcolor="#00b050" strokecolor="#4e6128 [1606]" strokeweight="2pt">
                  <v:textbox>
                    <w:txbxContent>
                      <w:p w14:paraId="14115E7C" w14:textId="1DEA77DC" w:rsidR="009E250A" w:rsidRPr="00201F5F" w:rsidRDefault="009C1D40" w:rsidP="009E250A">
                        <w:pPr>
                          <w:spacing w:line="240" w:lineRule="exact"/>
                          <w:jc w:val="center"/>
                          <w:rPr>
                            <w:sz w:val="18"/>
                            <w:szCs w:val="21"/>
                            <w:lang w:eastAsia="zh-TW"/>
                          </w:rPr>
                        </w:pPr>
                        <w:r>
                          <w:rPr>
                            <w:rFonts w:hint="eastAsia"/>
                            <w:sz w:val="18"/>
                            <w:szCs w:val="21"/>
                            <w:lang w:eastAsia="zh-TW"/>
                          </w:rPr>
                          <w:t>大阪港湾局</w:t>
                        </w:r>
                      </w:p>
                      <w:p w14:paraId="79626BD2"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維持管理行動計画</w:t>
                        </w:r>
                      </w:p>
                    </w:txbxContent>
                  </v:textbox>
                </v:shape>
                <v:rect id="正方形/長方形 1331670024" o:spid="_x0000_s1051" style="position:absolute;left:37291;top:45156;width:1380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" fillcolor="white [3201]" strokecolor="#4f81bd [3204]" strokeweight="1pt">
                  <v:textbo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v:textbox>
                </v:rect>
                <v:shape id="四角形: メモ 1179649018" o:spid="_x0000_s1052" type="#_x0000_t65" style="position:absolute;left:36842;top:29684;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" adj="18000" fillcolor="#00b050" strokecolor="#4e6128 [1606]" strokeweight="2pt">
                  <v:textbox>
                    <w:txbxContent>
                      <w:p w14:paraId="03F1E6D6"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w:t>
                        </w:r>
                        <w:r w:rsidRPr="00F33A05">
                          <w:rPr>
                            <w:rFonts w:hint="eastAsia"/>
                            <w:sz w:val="18"/>
                            <w:szCs w:val="21"/>
                            <w:lang w:eastAsia="zh-TW"/>
                          </w:rPr>
                          <w:t>流域下水道事務所</w:t>
                        </w:r>
                      </w:p>
                      <w:p w14:paraId="72315C82"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維持管理行動計画</w:t>
                        </w:r>
                      </w:p>
                    </w:txbxContent>
                  </v:textbox>
                </v:shape>
                <v:shape id="四角形: メモ 1479142850" o:spid="_x0000_s1053" type="#_x0000_t65" style="position:absolute;left:36842;top:18032;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" adj="18000" fillcolor="#00b050" strokecolor="#4e6128 [1606]" strokeweight="2pt">
                  <v:textbox>
                    <w:txbxContent>
                      <w:p w14:paraId="01E28670"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w:t>
                        </w:r>
                        <w:r>
                          <w:rPr>
                            <w:rFonts w:hint="eastAsia"/>
                            <w:sz w:val="18"/>
                            <w:szCs w:val="21"/>
                            <w:lang w:eastAsia="zh-TW"/>
                          </w:rPr>
                          <w:t>土木事務所</w:t>
                        </w:r>
                      </w:p>
                      <w:p w14:paraId="6A4C3493" w14:textId="77777777" w:rsidR="009E250A" w:rsidRPr="00201F5F" w:rsidRDefault="009E250A" w:rsidP="009E250A">
                        <w:pPr>
                          <w:spacing w:line="240" w:lineRule="exact"/>
                          <w:jc w:val="center"/>
                          <w:rPr>
                            <w:sz w:val="18"/>
                            <w:szCs w:val="21"/>
                            <w:lang w:eastAsia="zh-TW"/>
                          </w:rPr>
                        </w:pPr>
                        <w:r w:rsidRPr="00201F5F">
                          <w:rPr>
                            <w:rFonts w:hint="eastAsia"/>
                            <w:sz w:val="18"/>
                            <w:szCs w:val="21"/>
                            <w:lang w:eastAsia="zh-TW"/>
                          </w:rPr>
                          <w:t>維持管理行動計画</w:t>
                        </w:r>
                      </w:p>
                    </w:txbxContent>
                  </v:textbox>
                </v:shape>
                <v:line id="直線コネクタ 235813729" o:spid="_x0000_s1054" style="position:absolute;rotation:-90;flip:x;visibility:visible;mso-wrap-style:square" from="18554,16813" to="18554,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" strokecolor="black [3040]" strokeweight="1pt"/>
                <v:line id="直線コネクタ 1136980271" o:spid="_x0000_s1055" style="position:absolute;flip:x;visibility:visible;mso-wrap-style:square" from="19165,15039" to="20605,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" strokecolor="black [3040]" strokeweight="1pt"/>
                <v:line id="直線コネクタ 1075329389" o:spid="_x0000_s1056" style="position:absolute;flip:x;visibility:visible;mso-wrap-style:square" from="19165,20790" to="20605,2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" strokecolor="black [3040]" strokeweight="1pt"/>
                <v:line id="直線コネクタ 604461861" o:spid="_x0000_s1057" style="position:absolute;flip:x;visibility:visible;mso-wrap-style:square" from="19165,26789" to="20605,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" strokecolor="black [3040]" strokeweight="1pt"/>
                <v:line id="直線コネクタ 133275775" o:spid="_x0000_s1058" style="position:absolute;flip:x;visibility:visible;mso-wrap-style:square" from="19165,32623" to="2060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" strokecolor="black [3040]" strokeweight="1pt"/>
                <v:line id="直線コネクタ 507341136" o:spid="_x0000_s1059" style="position:absolute;flip:x;visibility:visible;mso-wrap-style:square" from="19165,38623" to="20605,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" strokecolor="black [3040]" strokeweight="1pt"/>
                <v:line id="直線コネクタ 810683405" o:spid="_x0000_s1060" style="position:absolute;visibility:visible;mso-wrap-style:square" from="19215,15037" to="19215,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" strokecolor="black [3040]" strokeweight="1pt"/>
                <v:line id="直線コネクタ 93807687" o:spid="_x0000_s1061" style="position:absolute;flip:x;visibility:visible;mso-wrap-style:square" from="31440,15039" to="32880,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" strokecolor="black [3040]" strokeweight="1pt"/>
                <v:line id="直線コネクタ 245729974" o:spid="_x0000_s1062" style="position:absolute;flip:x;visibility:visible;mso-wrap-style:square" from="31440,20789" to="36840,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" strokecolor="black [3040]" strokeweight="1pt"/>
                <v:line id="直線コネクタ 14463992" o:spid="_x0000_s1063" style="position:absolute;flip:x;visibility:visible;mso-wrap-style:square" from="31440,26789" to="32880,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" strokecolor="black [3040]" strokeweight="1pt"/>
                <v:line id="直線コネクタ 1392272109" o:spid="_x0000_s1064" style="position:absolute;visibility:visible;mso-wrap-style:square" from="32858,15037" to="32858,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" strokecolor="black [3040]" strokeweight="1pt"/>
                <v:line id="直線コネクタ 1162079676" o:spid="_x0000_s1065" style="position:absolute;flip:x;visibility:visible;mso-wrap-style:square" from="31440,32623" to="36840,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" strokecolor="black [3040]" strokeweight="1pt"/>
                <v:line id="直線コネクタ 1955546493" o:spid="_x0000_s1066" style="position:absolute;flip:x;visibility:visible;mso-wrap-style:square" from="31440,38514" to="36842,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" strokecolor="black [3040]" strokeweight="1pt"/>
                <v:rect id="正方形/長方形 1106587827" o:spid="_x0000_s1067" style="position:absolute;left:36098;top:17533;width:15645;height:2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" filled="f" strokecolor="#4f81bd [32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6113960" o:spid="_x0000_s1068" type="#_x0000_t13" style="position:absolute;left:43281;top:41162;width:1432;height:53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" adj="10800" fillcolor="white [3201]" strokecolor="#4f81bd [3204]" strokeweight="1pt"/>
                <w10:anchorlock/>
              </v:group>
            </w:pict>
          </mc:Fallback>
        </mc:AlternateContent>
      </w:r>
    </w:p>
    <w:p w14:paraId="1AFC931B" w14:textId="317BD2D6" w:rsidR="009E250A" w:rsidRPr="00560591" w:rsidRDefault="009E250A" w:rsidP="009E250A">
      <w:pPr>
        <w:pStyle w:val="af1"/>
      </w:pPr>
      <w:bookmarkStart w:id="85" w:name="_Ref189150814"/>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1.1</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1</w:t>
      </w:r>
      <w:r w:rsidR="00277AF5" w:rsidRPr="00560591">
        <w:fldChar w:fldCharType="end"/>
      </w:r>
      <w:bookmarkEnd w:id="85"/>
      <w:r w:rsidRPr="00560591">
        <w:rPr>
          <w:rFonts w:hint="eastAsia"/>
        </w:rPr>
        <w:t xml:space="preserve">　「大阪府都市基盤施設長寿命化計画」</w:t>
      </w:r>
      <w:r w:rsidR="009079A9" w:rsidRPr="00560591">
        <w:rPr>
          <w:rFonts w:hint="eastAsia"/>
        </w:rPr>
        <w:t>の構成</w:t>
      </w:r>
    </w:p>
    <w:p w14:paraId="73304D73" w14:textId="77777777" w:rsidR="009E250A" w:rsidRPr="00560591" w:rsidRDefault="009E250A" w:rsidP="002E79AD">
      <w:pPr>
        <w:pStyle w:val="21"/>
        <w:ind w:left="105" w:firstLine="210"/>
        <w:rPr>
          <w:rFonts w:hAnsi="HG丸ｺﾞｼｯｸM-PRO"/>
        </w:rPr>
      </w:pPr>
    </w:p>
    <w:p w14:paraId="7AE3FEE6" w14:textId="77777777" w:rsidR="009E250A" w:rsidRPr="00560591" w:rsidRDefault="009E250A" w:rsidP="002E79AD">
      <w:pPr>
        <w:pStyle w:val="21"/>
        <w:ind w:left="105" w:firstLine="210"/>
        <w:rPr>
          <w:rFonts w:hAnsi="HG丸ｺﾞｼｯｸM-PRO"/>
        </w:rPr>
      </w:pPr>
    </w:p>
    <w:p w14:paraId="1D895E9B" w14:textId="2424E478" w:rsidR="009E250A" w:rsidRPr="00560591" w:rsidRDefault="009E250A">
      <w:pPr>
        <w:widowControl/>
        <w:jc w:val="left"/>
        <w:rPr>
          <w:rFonts w:hAnsi="HG丸ｺﾞｼｯｸM-PRO"/>
        </w:rPr>
      </w:pPr>
      <w:r w:rsidRPr="00560591">
        <w:rPr>
          <w:rFonts w:hAnsi="HG丸ｺﾞｼｯｸM-PRO"/>
        </w:rPr>
        <w:br w:type="page"/>
      </w:r>
    </w:p>
    <w:p w14:paraId="7730BF39" w14:textId="787AA2D6" w:rsidR="009E250A" w:rsidRPr="00560591" w:rsidRDefault="009E250A" w:rsidP="002E79AD">
      <w:pPr>
        <w:pStyle w:val="21"/>
        <w:ind w:left="105" w:firstLine="210"/>
        <w:rPr>
          <w:rFonts w:hAnsi="HG丸ｺﾞｼｯｸM-PRO"/>
        </w:rPr>
      </w:pPr>
      <w:r w:rsidRPr="00560591">
        <w:rPr>
          <w:rFonts w:hAnsi="HG丸ｺﾞｼｯｸM-PRO" w:hint="eastAsia"/>
        </w:rPr>
        <w:lastRenderedPageBreak/>
        <w:t>本計画の構成は</w:t>
      </w:r>
      <w:r w:rsidR="00F71727" w:rsidRPr="00560591">
        <w:rPr>
          <w:rFonts w:hAnsi="HG丸ｺﾞｼｯｸM-PRO"/>
        </w:rPr>
        <w:fldChar w:fldCharType="begin"/>
      </w:r>
      <w:r w:rsidR="00F71727" w:rsidRPr="00560591">
        <w:rPr>
          <w:rFonts w:hAnsi="HG丸ｺﾞｼｯｸM-PRO"/>
        </w:rPr>
        <w:instrText xml:space="preserve"> </w:instrText>
      </w:r>
      <w:r w:rsidR="00F71727" w:rsidRPr="00560591">
        <w:rPr>
          <w:rFonts w:hAnsi="HG丸ｺﾞｼｯｸM-PRO" w:hint="eastAsia"/>
        </w:rPr>
        <w:instrText>REF _Ref165023679 \h</w:instrText>
      </w:r>
      <w:r w:rsidR="00F71727" w:rsidRPr="00560591">
        <w:rPr>
          <w:rFonts w:hAnsi="HG丸ｺﾞｼｯｸM-PRO"/>
        </w:rPr>
        <w:instrText xml:space="preserve"> </w:instrText>
      </w:r>
      <w:r w:rsidR="00F71727" w:rsidRPr="00560591">
        <w:rPr>
          <w:rFonts w:hAnsi="HG丸ｺﾞｼｯｸM-PRO"/>
        </w:rPr>
      </w:r>
      <w:r w:rsidR="00F71727" w:rsidRPr="00560591">
        <w:rPr>
          <w:rFonts w:hAnsi="HG丸ｺﾞｼｯｸM-PRO"/>
        </w:rPr>
        <w:fldChar w:fldCharType="separate"/>
      </w:r>
      <w:r w:rsidR="003612AB" w:rsidRPr="00560591">
        <w:rPr>
          <w:rFonts w:hint="eastAsia"/>
        </w:rPr>
        <w:t xml:space="preserve">表 </w:t>
      </w:r>
      <w:r w:rsidR="003612AB" w:rsidRPr="00560591">
        <w:rPr>
          <w:noProof/>
        </w:rPr>
        <w:t>1.1</w:t>
      </w:r>
      <w:r w:rsidR="003612AB" w:rsidRPr="00560591">
        <w:noBreakHyphen/>
      </w:r>
      <w:r w:rsidR="003612AB" w:rsidRPr="00560591">
        <w:rPr>
          <w:noProof/>
        </w:rPr>
        <w:t>1</w:t>
      </w:r>
      <w:r w:rsidR="00F71727" w:rsidRPr="00560591">
        <w:rPr>
          <w:rFonts w:hAnsi="HG丸ｺﾞｼｯｸM-PRO"/>
        </w:rPr>
        <w:fldChar w:fldCharType="end"/>
      </w:r>
      <w:r w:rsidRPr="00560591">
        <w:rPr>
          <w:rFonts w:hAnsi="HG丸ｺﾞｼｯｸM-PRO" w:hint="eastAsia"/>
        </w:rPr>
        <w:t>のとおりである。</w:t>
      </w:r>
    </w:p>
    <w:p w14:paraId="734ED5E3" w14:textId="77777777" w:rsidR="009E250A" w:rsidRPr="00560591" w:rsidRDefault="009E250A" w:rsidP="002E79AD">
      <w:pPr>
        <w:pStyle w:val="21"/>
        <w:ind w:left="105" w:firstLine="210"/>
        <w:rPr>
          <w:rFonts w:hAnsi="HG丸ｺﾞｼｯｸM-PRO"/>
        </w:rPr>
      </w:pPr>
    </w:p>
    <w:p w14:paraId="2ED63FD1" w14:textId="29C88CE0" w:rsidR="00B6415B" w:rsidRPr="00560591" w:rsidRDefault="00B6415B" w:rsidP="00B6415B">
      <w:pPr>
        <w:pStyle w:val="af1"/>
      </w:pPr>
      <w:bookmarkStart w:id="86" w:name="_Ref16502367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1.1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86"/>
      <w:r w:rsidRPr="00560591">
        <w:rPr>
          <w:rFonts w:hint="eastAsia"/>
        </w:rPr>
        <w:t xml:space="preserve">　本計画の</w:t>
      </w:r>
      <w:r w:rsidR="009E250A" w:rsidRPr="00560591">
        <w:rPr>
          <w:rFonts w:hint="eastAsia"/>
        </w:rPr>
        <w:t>構成</w:t>
      </w:r>
    </w:p>
    <w:tbl>
      <w:tblPr>
        <w:tblStyle w:val="affc"/>
        <w:tblW w:w="0" w:type="auto"/>
        <w:tblInd w:w="-5" w:type="dxa"/>
        <w:tblBorders>
          <w:top w:val="single" w:sz="4" w:space="0" w:color="auto"/>
          <w:left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567"/>
        <w:gridCol w:w="1985"/>
        <w:gridCol w:w="3260"/>
        <w:gridCol w:w="3253"/>
      </w:tblGrid>
      <w:tr w:rsidR="00AA08EA" w:rsidRPr="00560591" w14:paraId="7DC26F64" w14:textId="77777777" w:rsidTr="00AA08EA">
        <w:trPr>
          <w:cnfStyle w:val="100000000000" w:firstRow="1" w:lastRow="0" w:firstColumn="0" w:lastColumn="0" w:oddVBand="0" w:evenVBand="0" w:oddHBand="0" w:evenHBand="0" w:firstRowFirstColumn="0" w:firstRowLastColumn="0" w:lastRowFirstColumn="0" w:lastRowLastColumn="0"/>
          <w:trHeight w:val="389"/>
        </w:trPr>
        <w:tc>
          <w:tcPr>
            <w:tcW w:w="5812" w:type="dxa"/>
            <w:gridSpan w:val="3"/>
            <w:tcBorders>
              <w:bottom w:val="double" w:sz="4" w:space="0" w:color="auto"/>
            </w:tcBorders>
            <w:shd w:val="clear" w:color="auto" w:fill="D9D9D9" w:themeFill="background1" w:themeFillShade="D9"/>
          </w:tcPr>
          <w:p w14:paraId="28D304EE"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タイトル</w:t>
            </w:r>
          </w:p>
        </w:tc>
        <w:tc>
          <w:tcPr>
            <w:tcW w:w="3253" w:type="dxa"/>
            <w:tcBorders>
              <w:bottom w:val="double" w:sz="4" w:space="0" w:color="auto"/>
            </w:tcBorders>
            <w:shd w:val="clear" w:color="auto" w:fill="D9D9D9" w:themeFill="background1" w:themeFillShade="D9"/>
          </w:tcPr>
          <w:p w14:paraId="4270D5AF"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対象施設</w:t>
            </w:r>
          </w:p>
        </w:tc>
      </w:tr>
      <w:tr w:rsidR="00AA08EA" w:rsidRPr="00560591" w14:paraId="6D5A0B67" w14:textId="77777777" w:rsidTr="000A15B5">
        <w:trPr>
          <w:trHeight w:val="545"/>
        </w:trPr>
        <w:tc>
          <w:tcPr>
            <w:tcW w:w="567" w:type="dxa"/>
            <w:tcBorders>
              <w:top w:val="double" w:sz="4" w:space="0" w:color="auto"/>
            </w:tcBorders>
            <w:shd w:val="clear" w:color="auto" w:fill="FFFFFF" w:themeFill="background1"/>
          </w:tcPr>
          <w:p w14:paraId="273840D9" w14:textId="77777777" w:rsidR="00AA08EA" w:rsidRPr="00560591" w:rsidRDefault="00AA08EA" w:rsidP="000A15B5">
            <w:pPr>
              <w:pStyle w:val="29"/>
              <w:numPr>
                <w:ilvl w:val="0"/>
                <w:numId w:val="0"/>
              </w:numPr>
              <w:jc w:val="center"/>
              <w:rPr>
                <w:rFonts w:ascii="HG丸ｺﾞｼｯｸM-PRO" w:eastAsia="HG丸ｺﾞｼｯｸM-PRO" w:hAnsi="HG丸ｺﾞｼｯｸM-PRO"/>
                <w:bCs/>
                <w:sz w:val="20"/>
              </w:rPr>
            </w:pPr>
            <w:r w:rsidRPr="00560591">
              <w:rPr>
                <w:rFonts w:ascii="HG丸ｺﾞｼｯｸM-PRO" w:eastAsia="HG丸ｺﾞｼｯｸM-PRO" w:hAnsi="HG丸ｺﾞｼｯｸM-PRO" w:hint="eastAsia"/>
                <w:bCs/>
                <w:sz w:val="20"/>
              </w:rPr>
              <w:t>1章</w:t>
            </w:r>
          </w:p>
        </w:tc>
        <w:tc>
          <w:tcPr>
            <w:tcW w:w="5245" w:type="dxa"/>
            <w:gridSpan w:val="2"/>
            <w:tcBorders>
              <w:top w:val="double" w:sz="4" w:space="0" w:color="auto"/>
            </w:tcBorders>
            <w:shd w:val="clear" w:color="auto" w:fill="FFFFFF" w:themeFill="background1"/>
          </w:tcPr>
          <w:p w14:paraId="341C7F80"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長寿命化計画の構成</w:t>
            </w:r>
          </w:p>
        </w:tc>
        <w:tc>
          <w:tcPr>
            <w:tcW w:w="3253" w:type="dxa"/>
            <w:tcBorders>
              <w:top w:val="double" w:sz="4" w:space="0" w:color="auto"/>
            </w:tcBorders>
            <w:shd w:val="clear" w:color="auto" w:fill="FFFFFF" w:themeFill="background1"/>
          </w:tcPr>
          <w:p w14:paraId="445433F5" w14:textId="77777777" w:rsidR="00AA08EA" w:rsidRPr="00560591" w:rsidRDefault="00AA08EA" w:rsidP="000A15B5">
            <w:pPr>
              <w:pStyle w:val="29"/>
              <w:numPr>
                <w:ilvl w:val="0"/>
                <w:numId w:val="0"/>
              </w:numPr>
              <w:snapToGrid w:val="0"/>
              <w:ind w:rightChars="-938" w:right="-197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全施設共通</w:t>
            </w:r>
          </w:p>
        </w:tc>
      </w:tr>
      <w:tr w:rsidR="00AA08EA" w:rsidRPr="00560591" w14:paraId="012E06CB" w14:textId="77777777" w:rsidTr="000A15B5">
        <w:trPr>
          <w:trHeight w:val="545"/>
        </w:trPr>
        <w:tc>
          <w:tcPr>
            <w:tcW w:w="567" w:type="dxa"/>
            <w:shd w:val="clear" w:color="auto" w:fill="FFFFFF" w:themeFill="background1"/>
          </w:tcPr>
          <w:p w14:paraId="3274609C" w14:textId="77777777" w:rsidR="00AA08EA" w:rsidRPr="00560591" w:rsidRDefault="00AA08EA" w:rsidP="000A15B5">
            <w:pPr>
              <w:pStyle w:val="29"/>
              <w:numPr>
                <w:ilvl w:val="0"/>
                <w:numId w:val="0"/>
              </w:numPr>
              <w:jc w:val="center"/>
              <w:rPr>
                <w:rFonts w:ascii="HG丸ｺﾞｼｯｸM-PRO" w:eastAsia="HG丸ｺﾞｼｯｸM-PRO" w:hAnsi="HG丸ｺﾞｼｯｸM-PRO"/>
                <w:bCs/>
                <w:sz w:val="20"/>
              </w:rPr>
            </w:pPr>
            <w:r w:rsidRPr="00560591">
              <w:rPr>
                <w:rFonts w:ascii="HG丸ｺﾞｼｯｸM-PRO" w:eastAsia="HG丸ｺﾞｼｯｸM-PRO" w:hAnsi="HG丸ｺﾞｼｯｸM-PRO" w:hint="eastAsia"/>
                <w:bCs/>
                <w:sz w:val="20"/>
              </w:rPr>
              <w:t>2章</w:t>
            </w:r>
          </w:p>
        </w:tc>
        <w:tc>
          <w:tcPr>
            <w:tcW w:w="5245" w:type="dxa"/>
            <w:gridSpan w:val="2"/>
            <w:shd w:val="clear" w:color="auto" w:fill="FFFFFF" w:themeFill="background1"/>
          </w:tcPr>
          <w:p w14:paraId="35AB139E"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戦略的維持管理の方針</w:t>
            </w:r>
          </w:p>
        </w:tc>
        <w:tc>
          <w:tcPr>
            <w:tcW w:w="3253" w:type="dxa"/>
            <w:shd w:val="clear" w:color="auto" w:fill="FFFFFF" w:themeFill="background1"/>
          </w:tcPr>
          <w:p w14:paraId="7F1C7128"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全施設共通</w:t>
            </w:r>
          </w:p>
        </w:tc>
      </w:tr>
      <w:tr w:rsidR="00AA08EA" w:rsidRPr="00560591" w14:paraId="212F9558" w14:textId="77777777" w:rsidTr="000A15B5">
        <w:trPr>
          <w:trHeight w:val="556"/>
        </w:trPr>
        <w:tc>
          <w:tcPr>
            <w:tcW w:w="567" w:type="dxa"/>
            <w:vMerge w:val="restart"/>
            <w:shd w:val="clear" w:color="auto" w:fill="FFFFFF" w:themeFill="background1"/>
          </w:tcPr>
          <w:p w14:paraId="5DC74594" w14:textId="77777777" w:rsidR="00AA08EA" w:rsidRPr="00560591" w:rsidRDefault="00AA08EA" w:rsidP="000A15B5">
            <w:pPr>
              <w:pStyle w:val="29"/>
              <w:numPr>
                <w:ilvl w:val="0"/>
                <w:numId w:val="0"/>
              </w:numPr>
              <w:jc w:val="center"/>
              <w:rPr>
                <w:rFonts w:ascii="HG丸ｺﾞｼｯｸM-PRO" w:eastAsia="HG丸ｺﾞｼｯｸM-PRO" w:hAnsi="HG丸ｺﾞｼｯｸM-PRO"/>
                <w:bCs/>
                <w:sz w:val="20"/>
              </w:rPr>
            </w:pPr>
            <w:r w:rsidRPr="00560591">
              <w:rPr>
                <w:rFonts w:ascii="HG丸ｺﾞｼｯｸM-PRO" w:eastAsia="HG丸ｺﾞｼｯｸM-PRO" w:hAnsi="HG丸ｺﾞｼｯｸM-PRO" w:hint="eastAsia"/>
                <w:bCs/>
                <w:sz w:val="20"/>
              </w:rPr>
              <w:t>3章</w:t>
            </w:r>
          </w:p>
        </w:tc>
        <w:tc>
          <w:tcPr>
            <w:tcW w:w="1985" w:type="dxa"/>
            <w:vMerge w:val="restart"/>
            <w:shd w:val="clear" w:color="auto" w:fill="FFFFFF" w:themeFill="background1"/>
          </w:tcPr>
          <w:p w14:paraId="40C52292" w14:textId="77777777" w:rsidR="00AA08EA" w:rsidRPr="00560591" w:rsidRDefault="00AA08EA" w:rsidP="000A15B5">
            <w:pPr>
              <w:pStyle w:val="29"/>
              <w:numPr>
                <w:ilvl w:val="0"/>
                <w:numId w:val="0"/>
              </w:numPr>
              <w:spacing w:line="260" w:lineRule="exact"/>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効率的・効果的な</w:t>
            </w:r>
          </w:p>
          <w:p w14:paraId="65CC1E3E" w14:textId="77777777" w:rsidR="00AA08EA" w:rsidRPr="00560591" w:rsidRDefault="00AA08EA" w:rsidP="000A15B5">
            <w:pPr>
              <w:pStyle w:val="29"/>
              <w:numPr>
                <w:ilvl w:val="0"/>
                <w:numId w:val="0"/>
              </w:numPr>
              <w:spacing w:line="260" w:lineRule="exact"/>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維持管理の推進</w:t>
            </w:r>
          </w:p>
        </w:tc>
        <w:tc>
          <w:tcPr>
            <w:tcW w:w="3260" w:type="dxa"/>
            <w:shd w:val="clear" w:color="auto" w:fill="FFFFFF" w:themeFill="background1"/>
          </w:tcPr>
          <w:p w14:paraId="62B11D3E"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3.1【橋梁編】</w:t>
            </w:r>
          </w:p>
        </w:tc>
        <w:tc>
          <w:tcPr>
            <w:tcW w:w="3253" w:type="dxa"/>
            <w:shd w:val="clear" w:color="auto" w:fill="FFFFFF" w:themeFill="background1"/>
          </w:tcPr>
          <w:p w14:paraId="3FBBC2DE"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橋梁</w:t>
            </w:r>
          </w:p>
        </w:tc>
      </w:tr>
      <w:tr w:rsidR="00AA08EA" w:rsidRPr="00560591" w14:paraId="0B96F2A9" w14:textId="77777777" w:rsidTr="000A15B5">
        <w:trPr>
          <w:trHeight w:val="556"/>
        </w:trPr>
        <w:tc>
          <w:tcPr>
            <w:tcW w:w="567" w:type="dxa"/>
            <w:vMerge/>
            <w:shd w:val="clear" w:color="auto" w:fill="FFFFFF" w:themeFill="background1"/>
          </w:tcPr>
          <w:p w14:paraId="39810A84" w14:textId="77777777" w:rsidR="00AA08EA" w:rsidRPr="00560591" w:rsidRDefault="00AA08EA" w:rsidP="000A15B5">
            <w:pPr>
              <w:pStyle w:val="29"/>
              <w:numPr>
                <w:ilvl w:val="0"/>
                <w:numId w:val="0"/>
              </w:numPr>
              <w:jc w:val="center"/>
              <w:rPr>
                <w:rFonts w:ascii="HG丸ｺﾞｼｯｸM-PRO" w:eastAsia="HG丸ｺﾞｼｯｸM-PRO" w:hAnsi="HG丸ｺﾞｼｯｸM-PRO"/>
                <w:bCs/>
                <w:sz w:val="20"/>
              </w:rPr>
            </w:pPr>
          </w:p>
        </w:tc>
        <w:tc>
          <w:tcPr>
            <w:tcW w:w="1985" w:type="dxa"/>
            <w:vMerge/>
            <w:shd w:val="clear" w:color="auto" w:fill="FFFFFF" w:themeFill="background1"/>
          </w:tcPr>
          <w:p w14:paraId="267D309D"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2BBEB587"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3.2【トンネル編】</w:t>
            </w:r>
          </w:p>
        </w:tc>
        <w:tc>
          <w:tcPr>
            <w:tcW w:w="3253" w:type="dxa"/>
            <w:shd w:val="clear" w:color="auto" w:fill="FFFFFF" w:themeFill="background1"/>
          </w:tcPr>
          <w:p w14:paraId="4E46C240"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トンネル</w:t>
            </w:r>
          </w:p>
        </w:tc>
      </w:tr>
      <w:tr w:rsidR="00AA08EA" w:rsidRPr="00560591" w14:paraId="1DB2E2DA" w14:textId="77777777" w:rsidTr="000A15B5">
        <w:trPr>
          <w:trHeight w:val="556"/>
        </w:trPr>
        <w:tc>
          <w:tcPr>
            <w:tcW w:w="567" w:type="dxa"/>
            <w:vMerge/>
            <w:shd w:val="clear" w:color="auto" w:fill="FFFFFF" w:themeFill="background1"/>
          </w:tcPr>
          <w:p w14:paraId="38E7F5F7"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35D3E3E4"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1CDA6F88"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w:t>
            </w:r>
            <w:r w:rsidRPr="00560591">
              <w:rPr>
                <w:rFonts w:ascii="HG丸ｺﾞｼｯｸM-PRO" w:eastAsia="HG丸ｺﾞｼｯｸM-PRO" w:hAnsi="HG丸ｺﾞｼｯｸM-PRO" w:hint="eastAsia"/>
                <w:sz w:val="20"/>
              </w:rPr>
              <w:t>3</w:t>
            </w:r>
            <w:r w:rsidRPr="00560591">
              <w:rPr>
                <w:rFonts w:ascii="HG丸ｺﾞｼｯｸM-PRO" w:eastAsia="HG丸ｺﾞｼｯｸM-PRO" w:hAnsi="HG丸ｺﾞｼｯｸM-PRO"/>
                <w:sz w:val="20"/>
              </w:rPr>
              <w:t>【横断歩道橋編】</w:t>
            </w:r>
          </w:p>
        </w:tc>
        <w:tc>
          <w:tcPr>
            <w:tcW w:w="3253" w:type="dxa"/>
            <w:shd w:val="clear" w:color="auto" w:fill="FFFFFF" w:themeFill="background1"/>
          </w:tcPr>
          <w:p w14:paraId="02F575BF"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横断歩道橋</w:t>
            </w:r>
          </w:p>
        </w:tc>
      </w:tr>
      <w:tr w:rsidR="00AA08EA" w:rsidRPr="00560591" w14:paraId="511ED824" w14:textId="77777777" w:rsidTr="000A15B5">
        <w:trPr>
          <w:trHeight w:val="556"/>
        </w:trPr>
        <w:tc>
          <w:tcPr>
            <w:tcW w:w="567" w:type="dxa"/>
            <w:vMerge/>
            <w:shd w:val="clear" w:color="auto" w:fill="FFFFFF" w:themeFill="background1"/>
          </w:tcPr>
          <w:p w14:paraId="72B57D17"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378CDF88"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326827C5"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w:t>
            </w:r>
            <w:r w:rsidRPr="00560591">
              <w:rPr>
                <w:rFonts w:ascii="HG丸ｺﾞｼｯｸM-PRO" w:eastAsia="HG丸ｺﾞｼｯｸM-PRO" w:hAnsi="HG丸ｺﾞｼｯｸM-PRO" w:hint="eastAsia"/>
                <w:sz w:val="20"/>
              </w:rPr>
              <w:t>4</w:t>
            </w:r>
            <w:r w:rsidRPr="00560591">
              <w:rPr>
                <w:rFonts w:ascii="HG丸ｺﾞｼｯｸM-PRO" w:eastAsia="HG丸ｺﾞｼｯｸM-PRO" w:hAnsi="HG丸ｺﾞｼｯｸM-PRO"/>
                <w:sz w:val="20"/>
              </w:rPr>
              <w:t>【</w:t>
            </w:r>
            <w:r w:rsidRPr="00560591">
              <w:rPr>
                <w:rFonts w:ascii="HG丸ｺﾞｼｯｸM-PRO" w:eastAsia="HG丸ｺﾞｼｯｸM-PRO" w:hAnsi="HG丸ｺﾞｼｯｸM-PRO" w:hint="eastAsia"/>
                <w:sz w:val="20"/>
              </w:rPr>
              <w:t>シェッド・</w:t>
            </w:r>
            <w:r w:rsidRPr="00560591">
              <w:rPr>
                <w:rFonts w:ascii="HG丸ｺﾞｼｯｸM-PRO" w:eastAsia="HG丸ｺﾞｼｯｸM-PRO" w:hAnsi="HG丸ｺﾞｼｯｸM-PRO"/>
                <w:sz w:val="20"/>
              </w:rPr>
              <w:t>大型カルバート編】</w:t>
            </w:r>
          </w:p>
        </w:tc>
        <w:tc>
          <w:tcPr>
            <w:tcW w:w="3253" w:type="dxa"/>
            <w:shd w:val="clear" w:color="auto" w:fill="FFFFFF" w:themeFill="background1"/>
          </w:tcPr>
          <w:p w14:paraId="60CA6F5B"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シェッド・大型カルバート</w:t>
            </w:r>
          </w:p>
        </w:tc>
      </w:tr>
      <w:tr w:rsidR="00AA08EA" w:rsidRPr="00560591" w14:paraId="67D414A4" w14:textId="77777777" w:rsidTr="000A15B5">
        <w:trPr>
          <w:trHeight w:val="556"/>
        </w:trPr>
        <w:tc>
          <w:tcPr>
            <w:tcW w:w="567" w:type="dxa"/>
            <w:vMerge/>
            <w:shd w:val="clear" w:color="auto" w:fill="FFFFFF" w:themeFill="background1"/>
          </w:tcPr>
          <w:p w14:paraId="2756AE01"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435E166F"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0B8F7166"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3.5【門型標識編】</w:t>
            </w:r>
          </w:p>
        </w:tc>
        <w:tc>
          <w:tcPr>
            <w:tcW w:w="3253" w:type="dxa"/>
            <w:shd w:val="clear" w:color="auto" w:fill="FFFFFF" w:themeFill="background1"/>
          </w:tcPr>
          <w:p w14:paraId="18FE1E10"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門型の案内標識、道路情報板</w:t>
            </w:r>
          </w:p>
        </w:tc>
      </w:tr>
      <w:tr w:rsidR="00AA08EA" w:rsidRPr="00560591" w14:paraId="143E20DA" w14:textId="77777777" w:rsidTr="000A15B5">
        <w:trPr>
          <w:trHeight w:val="556"/>
        </w:trPr>
        <w:tc>
          <w:tcPr>
            <w:tcW w:w="567" w:type="dxa"/>
            <w:vMerge/>
            <w:shd w:val="clear" w:color="auto" w:fill="FFFFFF" w:themeFill="background1"/>
          </w:tcPr>
          <w:p w14:paraId="4E28C6B2"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0D5B82D1"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0AB651D6"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3.6【舗装編】</w:t>
            </w:r>
          </w:p>
        </w:tc>
        <w:tc>
          <w:tcPr>
            <w:tcW w:w="3253" w:type="dxa"/>
            <w:shd w:val="clear" w:color="auto" w:fill="FFFFFF" w:themeFill="background1"/>
          </w:tcPr>
          <w:p w14:paraId="0F6E4447" w14:textId="2F03AA74"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舗装</w:t>
            </w:r>
            <w:r w:rsidR="009079A9" w:rsidRPr="00560591">
              <w:rPr>
                <w:rFonts w:ascii="HG丸ｺﾞｼｯｸM-PRO" w:eastAsia="HG丸ｺﾞｼｯｸM-PRO" w:hAnsi="HG丸ｺﾞｼｯｸM-PRO" w:hint="eastAsia"/>
                <w:sz w:val="20"/>
              </w:rPr>
              <w:t>、区画線</w:t>
            </w:r>
          </w:p>
        </w:tc>
      </w:tr>
      <w:tr w:rsidR="00AA08EA" w:rsidRPr="00560591" w14:paraId="5D3E3E56" w14:textId="77777777" w:rsidTr="000A15B5">
        <w:trPr>
          <w:trHeight w:val="556"/>
        </w:trPr>
        <w:tc>
          <w:tcPr>
            <w:tcW w:w="567" w:type="dxa"/>
            <w:vMerge/>
            <w:shd w:val="clear" w:color="auto" w:fill="FFFFFF" w:themeFill="background1"/>
          </w:tcPr>
          <w:p w14:paraId="2E7F027E"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598F778F"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6FEA9658"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3.7【小規模附属物編】</w:t>
            </w:r>
          </w:p>
        </w:tc>
        <w:tc>
          <w:tcPr>
            <w:tcW w:w="3253" w:type="dxa"/>
            <w:shd w:val="clear" w:color="auto" w:fill="FFFFFF" w:themeFill="background1"/>
          </w:tcPr>
          <w:p w14:paraId="15968F4E" w14:textId="77777777" w:rsidR="00AA08EA" w:rsidRPr="00560591" w:rsidRDefault="00AA08EA" w:rsidP="000A15B5">
            <w:pPr>
              <w:pStyle w:val="29"/>
              <w:numPr>
                <w:ilvl w:val="0"/>
                <w:numId w:val="0"/>
              </w:numPr>
              <w:snapToGrid w:val="0"/>
              <w:spacing w:line="260" w:lineRule="exact"/>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門型以外の案内標識</w:t>
            </w:r>
          </w:p>
          <w:p w14:paraId="4C045503" w14:textId="77777777" w:rsidR="00AA08EA" w:rsidRPr="00560591" w:rsidRDefault="00AA08EA" w:rsidP="000A15B5">
            <w:pPr>
              <w:pStyle w:val="29"/>
              <w:numPr>
                <w:ilvl w:val="0"/>
                <w:numId w:val="0"/>
              </w:numPr>
              <w:snapToGrid w:val="0"/>
              <w:spacing w:line="260" w:lineRule="exact"/>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道路情報板、道路照明</w:t>
            </w:r>
          </w:p>
        </w:tc>
      </w:tr>
      <w:tr w:rsidR="00AA08EA" w:rsidRPr="00560591" w14:paraId="1B9D4664" w14:textId="77777777" w:rsidTr="000A15B5">
        <w:trPr>
          <w:trHeight w:val="556"/>
        </w:trPr>
        <w:tc>
          <w:tcPr>
            <w:tcW w:w="567" w:type="dxa"/>
            <w:vMerge/>
            <w:shd w:val="clear" w:color="auto" w:fill="FFFFFF" w:themeFill="background1"/>
          </w:tcPr>
          <w:p w14:paraId="37EA58D0"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345DE8CC"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11B8ADA8"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3.8</w:t>
            </w:r>
            <w:r w:rsidRPr="00560591">
              <w:rPr>
                <w:rFonts w:ascii="HG丸ｺﾞｼｯｸM-PRO" w:eastAsia="HG丸ｺﾞｼｯｸM-PRO" w:hAnsi="HG丸ｺﾞｼｯｸM-PRO"/>
                <w:sz w:val="20"/>
              </w:rPr>
              <w:t>【</w:t>
            </w:r>
            <w:r w:rsidRPr="00560591">
              <w:rPr>
                <w:rFonts w:ascii="HG丸ｺﾞｼｯｸM-PRO" w:eastAsia="HG丸ｺﾞｼｯｸM-PRO" w:hAnsi="HG丸ｺﾞｼｯｸM-PRO" w:hint="eastAsia"/>
                <w:sz w:val="20"/>
              </w:rPr>
              <w:t>道路法面・道路</w:t>
            </w:r>
            <w:r w:rsidRPr="00560591">
              <w:rPr>
                <w:rFonts w:ascii="HG丸ｺﾞｼｯｸM-PRO" w:eastAsia="HG丸ｺﾞｼｯｸM-PRO" w:hAnsi="HG丸ｺﾞｼｯｸM-PRO"/>
                <w:sz w:val="20"/>
              </w:rPr>
              <w:t>土工編】</w:t>
            </w:r>
          </w:p>
        </w:tc>
        <w:tc>
          <w:tcPr>
            <w:tcW w:w="3253" w:type="dxa"/>
            <w:shd w:val="clear" w:color="auto" w:fill="FFFFFF" w:themeFill="background1"/>
          </w:tcPr>
          <w:p w14:paraId="74EACDCF" w14:textId="77777777" w:rsidR="00AA08EA" w:rsidRPr="00560591" w:rsidRDefault="00AA08EA" w:rsidP="000A15B5">
            <w:pPr>
              <w:pStyle w:val="29"/>
              <w:numPr>
                <w:ilvl w:val="0"/>
                <w:numId w:val="0"/>
              </w:numPr>
              <w:snapToGrid w:val="0"/>
              <w:spacing w:line="260" w:lineRule="exact"/>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自然斜面、切土・斜面安定施設</w:t>
            </w:r>
          </w:p>
          <w:p w14:paraId="6EE67ED9" w14:textId="77777777" w:rsidR="00AA08EA" w:rsidRPr="00560591" w:rsidRDefault="00AA08EA" w:rsidP="000A15B5">
            <w:pPr>
              <w:pStyle w:val="29"/>
              <w:numPr>
                <w:ilvl w:val="0"/>
                <w:numId w:val="0"/>
              </w:numPr>
              <w:snapToGrid w:val="0"/>
              <w:spacing w:line="260" w:lineRule="exact"/>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盛土、擁壁、カルバート</w:t>
            </w:r>
            <w:r w:rsidRPr="00560591">
              <w:rPr>
                <w:rFonts w:ascii="HG丸ｺﾞｼｯｸM-PRO" w:eastAsia="HG丸ｺﾞｼｯｸM-PRO" w:hAnsi="HG丸ｺﾞｼｯｸM-PRO" w:hint="eastAsia"/>
                <w:sz w:val="20"/>
                <w:vertAlign w:val="superscript"/>
              </w:rPr>
              <w:t>※</w:t>
            </w:r>
          </w:p>
        </w:tc>
      </w:tr>
      <w:tr w:rsidR="00AA08EA" w:rsidRPr="00560591" w14:paraId="380FAB82" w14:textId="77777777" w:rsidTr="000A15B5">
        <w:trPr>
          <w:trHeight w:val="556"/>
        </w:trPr>
        <w:tc>
          <w:tcPr>
            <w:tcW w:w="567" w:type="dxa"/>
            <w:vMerge/>
            <w:shd w:val="clear" w:color="auto" w:fill="FFFFFF" w:themeFill="background1"/>
          </w:tcPr>
          <w:p w14:paraId="7BA23208"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18665698"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2914B819"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w:t>
            </w:r>
            <w:r w:rsidRPr="00560591">
              <w:rPr>
                <w:rFonts w:ascii="HG丸ｺﾞｼｯｸM-PRO" w:eastAsia="HG丸ｺﾞｼｯｸM-PRO" w:hAnsi="HG丸ｺﾞｼｯｸM-PRO" w:hint="eastAsia"/>
                <w:sz w:val="20"/>
              </w:rPr>
              <w:t>9</w:t>
            </w:r>
            <w:r w:rsidRPr="00560591">
              <w:rPr>
                <w:rFonts w:ascii="HG丸ｺﾞｼｯｸM-PRO" w:eastAsia="HG丸ｺﾞｼｯｸM-PRO" w:hAnsi="HG丸ｺﾞｼｯｸM-PRO"/>
                <w:sz w:val="20"/>
              </w:rPr>
              <w:t>【</w:t>
            </w:r>
            <w:r w:rsidRPr="00560591">
              <w:rPr>
                <w:rFonts w:ascii="HG丸ｺﾞｼｯｸM-PRO" w:eastAsia="HG丸ｺﾞｼｯｸM-PRO" w:hAnsi="HG丸ｺﾞｼｯｸM-PRO" w:hint="eastAsia"/>
                <w:sz w:val="20"/>
              </w:rPr>
              <w:t>モノレール</w:t>
            </w:r>
            <w:r w:rsidRPr="00560591">
              <w:rPr>
                <w:rFonts w:ascii="HG丸ｺﾞｼｯｸM-PRO" w:eastAsia="HG丸ｺﾞｼｯｸM-PRO" w:hAnsi="HG丸ｺﾞｼｯｸM-PRO"/>
                <w:sz w:val="20"/>
              </w:rPr>
              <w:t>編】</w:t>
            </w:r>
          </w:p>
        </w:tc>
        <w:tc>
          <w:tcPr>
            <w:tcW w:w="3253" w:type="dxa"/>
            <w:shd w:val="clear" w:color="auto" w:fill="FFFFFF" w:themeFill="background1"/>
          </w:tcPr>
          <w:p w14:paraId="1AE75760"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モノレール</w:t>
            </w:r>
          </w:p>
        </w:tc>
      </w:tr>
      <w:tr w:rsidR="00AA08EA" w:rsidRPr="00560591" w14:paraId="202A9A5E" w14:textId="77777777" w:rsidTr="000A15B5">
        <w:trPr>
          <w:trHeight w:val="556"/>
        </w:trPr>
        <w:tc>
          <w:tcPr>
            <w:tcW w:w="567" w:type="dxa"/>
            <w:vMerge/>
            <w:shd w:val="clear" w:color="auto" w:fill="FFFFFF" w:themeFill="background1"/>
          </w:tcPr>
          <w:p w14:paraId="4C336574"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6AC7FB10"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14F7928C"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w:t>
            </w:r>
            <w:r w:rsidRPr="00560591">
              <w:rPr>
                <w:rFonts w:ascii="HG丸ｺﾞｼｯｸM-PRO" w:eastAsia="HG丸ｺﾞｼｯｸM-PRO" w:hAnsi="HG丸ｺﾞｼｯｸM-PRO" w:hint="eastAsia"/>
                <w:sz w:val="20"/>
              </w:rPr>
              <w:t>10</w:t>
            </w:r>
            <w:r w:rsidRPr="00560591">
              <w:rPr>
                <w:rFonts w:ascii="HG丸ｺﾞｼｯｸM-PRO" w:eastAsia="HG丸ｺﾞｼｯｸM-PRO" w:hAnsi="HG丸ｺﾞｼｯｸM-PRO"/>
                <w:sz w:val="20"/>
              </w:rPr>
              <w:t>【</w:t>
            </w:r>
            <w:r w:rsidRPr="00560591">
              <w:rPr>
                <w:rFonts w:ascii="HG丸ｺﾞｼｯｸM-PRO" w:eastAsia="HG丸ｺﾞｼｯｸM-PRO" w:hAnsi="HG丸ｺﾞｼｯｸM-PRO" w:hint="eastAsia"/>
                <w:sz w:val="20"/>
              </w:rPr>
              <w:t>街路樹</w:t>
            </w:r>
            <w:r w:rsidRPr="00560591">
              <w:rPr>
                <w:rFonts w:ascii="HG丸ｺﾞｼｯｸM-PRO" w:eastAsia="HG丸ｺﾞｼｯｸM-PRO" w:hAnsi="HG丸ｺﾞｼｯｸM-PRO"/>
                <w:sz w:val="20"/>
              </w:rPr>
              <w:t>編】</w:t>
            </w:r>
          </w:p>
        </w:tc>
        <w:tc>
          <w:tcPr>
            <w:tcW w:w="3253" w:type="dxa"/>
            <w:shd w:val="clear" w:color="auto" w:fill="FFFFFF" w:themeFill="background1"/>
          </w:tcPr>
          <w:p w14:paraId="78BDB08A"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街路樹</w:t>
            </w:r>
          </w:p>
        </w:tc>
      </w:tr>
      <w:tr w:rsidR="00AA08EA" w:rsidRPr="00560591" w14:paraId="75A18751" w14:textId="77777777" w:rsidTr="000A15B5">
        <w:trPr>
          <w:trHeight w:val="556"/>
        </w:trPr>
        <w:tc>
          <w:tcPr>
            <w:tcW w:w="567" w:type="dxa"/>
            <w:vMerge/>
            <w:shd w:val="clear" w:color="auto" w:fill="FFFFFF" w:themeFill="background1"/>
          </w:tcPr>
          <w:p w14:paraId="1D70C1EC" w14:textId="77777777" w:rsidR="00AA08EA" w:rsidRPr="00560591" w:rsidRDefault="00AA08EA" w:rsidP="000A15B5">
            <w:pPr>
              <w:pStyle w:val="29"/>
              <w:numPr>
                <w:ilvl w:val="0"/>
                <w:numId w:val="0"/>
              </w:numPr>
              <w:rPr>
                <w:rFonts w:ascii="HG丸ｺﾞｼｯｸM-PRO" w:eastAsia="HG丸ｺﾞｼｯｸM-PRO" w:hAnsi="HG丸ｺﾞｼｯｸM-PRO"/>
                <w:bCs/>
                <w:sz w:val="20"/>
              </w:rPr>
            </w:pPr>
          </w:p>
        </w:tc>
        <w:tc>
          <w:tcPr>
            <w:tcW w:w="1985" w:type="dxa"/>
            <w:vMerge/>
            <w:shd w:val="clear" w:color="auto" w:fill="FFFFFF" w:themeFill="background1"/>
          </w:tcPr>
          <w:p w14:paraId="09CC2FF0" w14:textId="77777777" w:rsidR="00AA08EA" w:rsidRPr="00560591" w:rsidRDefault="00AA08EA" w:rsidP="000A15B5">
            <w:pPr>
              <w:pStyle w:val="29"/>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7957BC50" w14:textId="77777777" w:rsidR="00AA08EA" w:rsidRPr="00560591" w:rsidRDefault="00AA08EA" w:rsidP="000A15B5">
            <w:pPr>
              <w:pStyle w:val="29"/>
              <w:numPr>
                <w:ilvl w:val="0"/>
                <w:numId w:val="0"/>
              </w:numPr>
              <w:rPr>
                <w:rFonts w:ascii="HG丸ｺﾞｼｯｸM-PRO" w:eastAsia="HG丸ｺﾞｼｯｸM-PRO" w:hAnsi="HG丸ｺﾞｼｯｸM-PRO"/>
                <w:sz w:val="20"/>
              </w:rPr>
            </w:pPr>
            <w:r w:rsidRPr="00560591">
              <w:rPr>
                <w:rFonts w:ascii="HG丸ｺﾞｼｯｸM-PRO" w:eastAsia="HG丸ｺﾞｼｯｸM-PRO" w:hAnsi="HG丸ｺﾞｼｯｸM-PRO"/>
                <w:sz w:val="20"/>
              </w:rPr>
              <w:t>3.</w:t>
            </w:r>
            <w:r w:rsidRPr="00560591">
              <w:rPr>
                <w:rFonts w:ascii="HG丸ｺﾞｼｯｸM-PRO" w:eastAsia="HG丸ｺﾞｼｯｸM-PRO" w:hAnsi="HG丸ｺﾞｼｯｸM-PRO" w:hint="eastAsia"/>
                <w:sz w:val="20"/>
              </w:rPr>
              <w:t>11</w:t>
            </w:r>
            <w:r w:rsidRPr="00560591">
              <w:rPr>
                <w:rFonts w:ascii="HG丸ｺﾞｼｯｸM-PRO" w:eastAsia="HG丸ｺﾞｼｯｸM-PRO" w:hAnsi="HG丸ｺﾞｼｯｸM-PRO"/>
                <w:sz w:val="20"/>
              </w:rPr>
              <w:t>【</w:t>
            </w:r>
            <w:r w:rsidRPr="00560591">
              <w:rPr>
                <w:rFonts w:ascii="HG丸ｺﾞｼｯｸM-PRO" w:eastAsia="HG丸ｺﾞｼｯｸM-PRO" w:hAnsi="HG丸ｺﾞｼｯｸM-PRO" w:hint="eastAsia"/>
                <w:sz w:val="20"/>
              </w:rPr>
              <w:t>道路関連設備</w:t>
            </w:r>
            <w:r w:rsidRPr="00560591">
              <w:rPr>
                <w:rFonts w:ascii="HG丸ｺﾞｼｯｸM-PRO" w:eastAsia="HG丸ｺﾞｼｯｸM-PRO" w:hAnsi="HG丸ｺﾞｼｯｸM-PRO"/>
                <w:sz w:val="20"/>
              </w:rPr>
              <w:t>編】</w:t>
            </w:r>
          </w:p>
        </w:tc>
        <w:tc>
          <w:tcPr>
            <w:tcW w:w="3253" w:type="dxa"/>
            <w:shd w:val="clear" w:color="auto" w:fill="FFFFFF" w:themeFill="background1"/>
          </w:tcPr>
          <w:p w14:paraId="35E036C2" w14:textId="77777777" w:rsidR="00AA08EA" w:rsidRPr="00560591" w:rsidRDefault="00AA08EA" w:rsidP="000A15B5">
            <w:pPr>
              <w:pStyle w:val="29"/>
              <w:numPr>
                <w:ilvl w:val="0"/>
                <w:numId w:val="0"/>
              </w:numPr>
              <w:snapToGrid w:val="0"/>
              <w:ind w:rightChars="-938" w:right="-197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道路関連設備</w:t>
            </w:r>
          </w:p>
        </w:tc>
      </w:tr>
    </w:tbl>
    <w:p w14:paraId="7289E2D8" w14:textId="77777777" w:rsidR="00AA08EA" w:rsidRPr="00560591" w:rsidRDefault="00AA08EA" w:rsidP="00AA08EA">
      <w:pPr>
        <w:widowControl/>
        <w:jc w:val="left"/>
        <w:rPr>
          <w:rFonts w:hAnsi="HG丸ｺﾞｼｯｸM-PRO"/>
          <w:sz w:val="16"/>
          <w:szCs w:val="16"/>
        </w:rPr>
      </w:pPr>
      <w:r w:rsidRPr="00560591">
        <w:rPr>
          <w:rFonts w:hAnsi="HG丸ｺﾞｼｯｸM-PRO" w:hint="eastAsia"/>
          <w:sz w:val="16"/>
          <w:szCs w:val="16"/>
        </w:rPr>
        <w:t>※大型カルバートを除く</w:t>
      </w:r>
    </w:p>
    <w:p w14:paraId="7C206985" w14:textId="4FF79A4C" w:rsidR="005374B5" w:rsidRPr="00560591" w:rsidRDefault="005374B5" w:rsidP="00D0783B">
      <w:pPr>
        <w:pStyle w:val="21"/>
        <w:ind w:left="105" w:firstLine="210"/>
        <w:rPr>
          <w:rFonts w:hAnsi="HG丸ｺﾞｼｯｸM-PRO"/>
        </w:rPr>
      </w:pPr>
    </w:p>
    <w:p w14:paraId="0A6C0CF8" w14:textId="5F5F8607" w:rsidR="00AA08EA" w:rsidRPr="00560591" w:rsidRDefault="00AA08EA">
      <w:pPr>
        <w:widowControl/>
        <w:jc w:val="left"/>
        <w:rPr>
          <w:rFonts w:hAnsi="HG丸ｺﾞｼｯｸM-PRO"/>
        </w:rPr>
      </w:pPr>
      <w:r w:rsidRPr="00560591">
        <w:rPr>
          <w:rFonts w:hAnsi="HG丸ｺﾞｼｯｸM-PRO"/>
        </w:rPr>
        <w:br w:type="page"/>
      </w:r>
    </w:p>
    <w:p w14:paraId="6EA5961A" w14:textId="16C188C1" w:rsidR="00AA08EA" w:rsidRPr="00560591" w:rsidRDefault="00AA08EA" w:rsidP="00D0783B">
      <w:pPr>
        <w:pStyle w:val="21"/>
        <w:ind w:left="105" w:firstLine="210"/>
        <w:rPr>
          <w:rFonts w:hAnsi="HG丸ｺﾞｼｯｸM-PRO"/>
        </w:rPr>
      </w:pPr>
      <w:r w:rsidRPr="00560591">
        <w:rPr>
          <w:rFonts w:hAnsi="HG丸ｺﾞｼｯｸM-PRO" w:hint="eastAsia"/>
        </w:rPr>
        <w:lastRenderedPageBreak/>
        <w:t>３章の構成・概要は</w:t>
      </w:r>
      <w:r w:rsidR="00F71727" w:rsidRPr="00560591">
        <w:rPr>
          <w:rFonts w:hAnsi="HG丸ｺﾞｼｯｸM-PRO"/>
        </w:rPr>
        <w:fldChar w:fldCharType="begin"/>
      </w:r>
      <w:r w:rsidR="00F71727" w:rsidRPr="00560591">
        <w:rPr>
          <w:rFonts w:hAnsi="HG丸ｺﾞｼｯｸM-PRO"/>
        </w:rPr>
        <w:instrText xml:space="preserve"> </w:instrText>
      </w:r>
      <w:r w:rsidR="00F71727" w:rsidRPr="00560591">
        <w:rPr>
          <w:rFonts w:hAnsi="HG丸ｺﾞｼｯｸM-PRO" w:hint="eastAsia"/>
        </w:rPr>
        <w:instrText>REF _Ref189150877 \h</w:instrText>
      </w:r>
      <w:r w:rsidR="00F71727" w:rsidRPr="00560591">
        <w:rPr>
          <w:rFonts w:hAnsi="HG丸ｺﾞｼｯｸM-PRO"/>
        </w:rPr>
        <w:instrText xml:space="preserve"> </w:instrText>
      </w:r>
      <w:r w:rsidR="00F71727" w:rsidRPr="00560591">
        <w:rPr>
          <w:rFonts w:hAnsi="HG丸ｺﾞｼｯｸM-PRO"/>
        </w:rPr>
      </w:r>
      <w:r w:rsidR="00F71727" w:rsidRPr="00560591">
        <w:rPr>
          <w:rFonts w:hAnsi="HG丸ｺﾞｼｯｸM-PRO"/>
        </w:rPr>
        <w:fldChar w:fldCharType="separate"/>
      </w:r>
      <w:r w:rsidR="003612AB" w:rsidRPr="00560591">
        <w:rPr>
          <w:rFonts w:hint="eastAsia"/>
        </w:rPr>
        <w:t xml:space="preserve">表 </w:t>
      </w:r>
      <w:r w:rsidR="003612AB" w:rsidRPr="00560591">
        <w:rPr>
          <w:noProof/>
        </w:rPr>
        <w:t>1.1</w:t>
      </w:r>
      <w:r w:rsidR="003612AB" w:rsidRPr="00560591">
        <w:noBreakHyphen/>
      </w:r>
      <w:r w:rsidR="003612AB" w:rsidRPr="00560591">
        <w:rPr>
          <w:noProof/>
        </w:rPr>
        <w:t>2</w:t>
      </w:r>
      <w:r w:rsidR="00F71727" w:rsidRPr="00560591">
        <w:rPr>
          <w:rFonts w:hAnsi="HG丸ｺﾞｼｯｸM-PRO"/>
        </w:rPr>
        <w:fldChar w:fldCharType="end"/>
      </w:r>
      <w:r w:rsidRPr="00560591">
        <w:rPr>
          <w:rFonts w:hAnsi="HG丸ｺﾞｼｯｸM-PRO" w:hint="eastAsia"/>
        </w:rPr>
        <w:t>のとおりである。</w:t>
      </w:r>
    </w:p>
    <w:p w14:paraId="606E87DB" w14:textId="77777777" w:rsidR="00AA08EA" w:rsidRPr="00560591" w:rsidRDefault="00AA08EA" w:rsidP="00D0783B">
      <w:pPr>
        <w:pStyle w:val="21"/>
        <w:ind w:left="105" w:firstLine="210"/>
        <w:rPr>
          <w:rFonts w:hAnsi="HG丸ｺﾞｼｯｸM-PRO"/>
        </w:rPr>
      </w:pPr>
    </w:p>
    <w:p w14:paraId="1FBE949B" w14:textId="04238B7C" w:rsidR="00AA08EA" w:rsidRPr="00560591" w:rsidRDefault="00AA08EA" w:rsidP="00AA08EA">
      <w:pPr>
        <w:pStyle w:val="af1"/>
      </w:pPr>
      <w:bookmarkStart w:id="87" w:name="_Ref189150877"/>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1.1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87"/>
      <w:r w:rsidRPr="00560591">
        <w:rPr>
          <w:rFonts w:hint="eastAsia"/>
        </w:rPr>
        <w:t xml:space="preserve">　３章の構成・概要</w:t>
      </w:r>
    </w:p>
    <w:tbl>
      <w:tblPr>
        <w:tblStyle w:val="affc"/>
        <w:tblW w:w="0" w:type="auto"/>
        <w:tblInd w:w="-5" w:type="dxa"/>
        <w:tblBorders>
          <w:top w:val="single" w:sz="4" w:space="0" w:color="auto"/>
          <w:left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4253"/>
        <w:gridCol w:w="4812"/>
      </w:tblGrid>
      <w:tr w:rsidR="00AA08EA" w:rsidRPr="00560591" w14:paraId="6E74DA89" w14:textId="77777777" w:rsidTr="00AA08EA">
        <w:trPr>
          <w:cnfStyle w:val="100000000000" w:firstRow="1" w:lastRow="0" w:firstColumn="0" w:lastColumn="0" w:oddVBand="0" w:evenVBand="0" w:oddHBand="0" w:evenHBand="0" w:firstRowFirstColumn="0" w:firstRowLastColumn="0" w:lastRowFirstColumn="0" w:lastRowLastColumn="0"/>
          <w:trHeight w:val="531"/>
        </w:trPr>
        <w:tc>
          <w:tcPr>
            <w:tcW w:w="4253" w:type="dxa"/>
            <w:tcBorders>
              <w:bottom w:val="double" w:sz="4" w:space="0" w:color="auto"/>
            </w:tcBorders>
            <w:shd w:val="clear" w:color="auto" w:fill="D9D9D9" w:themeFill="background1" w:themeFillShade="D9"/>
          </w:tcPr>
          <w:p w14:paraId="0B858A86"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タイトル</w:t>
            </w:r>
          </w:p>
        </w:tc>
        <w:tc>
          <w:tcPr>
            <w:tcW w:w="4812" w:type="dxa"/>
            <w:tcBorders>
              <w:bottom w:val="double" w:sz="4" w:space="0" w:color="auto"/>
            </w:tcBorders>
            <w:shd w:val="clear" w:color="auto" w:fill="D9D9D9" w:themeFill="background1" w:themeFillShade="D9"/>
          </w:tcPr>
          <w:p w14:paraId="1D1FF7DF"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概要</w:t>
            </w:r>
          </w:p>
        </w:tc>
      </w:tr>
      <w:tr w:rsidR="00AA08EA" w:rsidRPr="00560591" w14:paraId="149285E2" w14:textId="77777777" w:rsidTr="000A15B5">
        <w:trPr>
          <w:trHeight w:val="693"/>
        </w:trPr>
        <w:tc>
          <w:tcPr>
            <w:tcW w:w="4253" w:type="dxa"/>
            <w:tcBorders>
              <w:top w:val="double" w:sz="4" w:space="0" w:color="auto"/>
              <w:bottom w:val="single" w:sz="4" w:space="0" w:color="auto"/>
            </w:tcBorders>
            <w:shd w:val="clear" w:color="auto" w:fill="FFFFFF" w:themeFill="background1"/>
          </w:tcPr>
          <w:p w14:paraId="13F0A046"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1. 施設の現状</w:t>
            </w:r>
          </w:p>
        </w:tc>
        <w:tc>
          <w:tcPr>
            <w:tcW w:w="4812" w:type="dxa"/>
            <w:tcBorders>
              <w:top w:val="double" w:sz="4" w:space="0" w:color="auto"/>
              <w:bottom w:val="single" w:sz="4" w:space="0" w:color="auto"/>
            </w:tcBorders>
            <w:shd w:val="clear" w:color="auto" w:fill="FFFFFF" w:themeFill="background1"/>
          </w:tcPr>
          <w:p w14:paraId="1141637E"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施設の取り巻く状況や健全性の状況、維持管理の課題や留意点などを記載</w:t>
            </w:r>
          </w:p>
        </w:tc>
      </w:tr>
      <w:tr w:rsidR="00AA08EA" w:rsidRPr="00560591" w14:paraId="3B05579E" w14:textId="77777777" w:rsidTr="000A15B5">
        <w:trPr>
          <w:trHeight w:val="693"/>
        </w:trPr>
        <w:tc>
          <w:tcPr>
            <w:tcW w:w="4253" w:type="dxa"/>
            <w:tcBorders>
              <w:top w:val="single" w:sz="4" w:space="0" w:color="auto"/>
              <w:bottom w:val="single" w:sz="4" w:space="0" w:color="auto"/>
            </w:tcBorders>
            <w:shd w:val="clear" w:color="auto" w:fill="FFFFFF" w:themeFill="background1"/>
          </w:tcPr>
          <w:p w14:paraId="5426EFEA"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2. 点検、診断・評価</w:t>
            </w:r>
          </w:p>
        </w:tc>
        <w:tc>
          <w:tcPr>
            <w:tcW w:w="4812" w:type="dxa"/>
            <w:tcBorders>
              <w:top w:val="single" w:sz="4" w:space="0" w:color="auto"/>
              <w:bottom w:val="single" w:sz="4" w:space="0" w:color="auto"/>
            </w:tcBorders>
            <w:shd w:val="clear" w:color="auto" w:fill="FFFFFF" w:themeFill="background1"/>
          </w:tcPr>
          <w:p w14:paraId="74CEC26A"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点検の種別や方法・頻度、診断方法などを記載</w:t>
            </w:r>
          </w:p>
        </w:tc>
      </w:tr>
      <w:tr w:rsidR="00AA08EA" w:rsidRPr="00560591" w14:paraId="3A555465" w14:textId="77777777" w:rsidTr="000A15B5">
        <w:trPr>
          <w:trHeight w:val="693"/>
        </w:trPr>
        <w:tc>
          <w:tcPr>
            <w:tcW w:w="4253" w:type="dxa"/>
            <w:tcBorders>
              <w:top w:val="single" w:sz="4" w:space="0" w:color="auto"/>
              <w:bottom w:val="single" w:sz="4" w:space="0" w:color="auto"/>
            </w:tcBorders>
            <w:shd w:val="clear" w:color="auto" w:fill="FFFFFF" w:themeFill="background1"/>
          </w:tcPr>
          <w:p w14:paraId="56FF0CA8"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3. 維持管理手法、維持管理水準、更新フロー</w:t>
            </w:r>
          </w:p>
        </w:tc>
        <w:tc>
          <w:tcPr>
            <w:tcW w:w="4812" w:type="dxa"/>
            <w:tcBorders>
              <w:top w:val="single" w:sz="4" w:space="0" w:color="auto"/>
              <w:bottom w:val="single" w:sz="4" w:space="0" w:color="auto"/>
            </w:tcBorders>
            <w:shd w:val="clear" w:color="auto" w:fill="FFFFFF" w:themeFill="background1"/>
          </w:tcPr>
          <w:p w14:paraId="11957515"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維持管理手法や維持管理水準を記載</w:t>
            </w:r>
          </w:p>
          <w:p w14:paraId="2DB95742"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橋梁は劣化予測方法や更新の考え方も記載</w:t>
            </w:r>
          </w:p>
        </w:tc>
      </w:tr>
      <w:tr w:rsidR="00AA08EA" w:rsidRPr="00560591" w14:paraId="64E7C3DE" w14:textId="77777777" w:rsidTr="000A15B5">
        <w:trPr>
          <w:trHeight w:val="693"/>
        </w:trPr>
        <w:tc>
          <w:tcPr>
            <w:tcW w:w="4253" w:type="dxa"/>
            <w:tcBorders>
              <w:top w:val="single" w:sz="4" w:space="0" w:color="auto"/>
              <w:bottom w:val="single" w:sz="4" w:space="0" w:color="auto"/>
            </w:tcBorders>
            <w:shd w:val="clear" w:color="auto" w:fill="FFFFFF" w:themeFill="background1"/>
          </w:tcPr>
          <w:p w14:paraId="7693833A" w14:textId="6240F7C4"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4. 重点化指標・優先順位</w:t>
            </w:r>
          </w:p>
        </w:tc>
        <w:tc>
          <w:tcPr>
            <w:tcW w:w="4812" w:type="dxa"/>
            <w:tcBorders>
              <w:top w:val="single" w:sz="4" w:space="0" w:color="auto"/>
              <w:bottom w:val="single" w:sz="4" w:space="0" w:color="auto"/>
            </w:tcBorders>
            <w:shd w:val="clear" w:color="auto" w:fill="FFFFFF" w:themeFill="background1"/>
          </w:tcPr>
          <w:p w14:paraId="141E2E6D"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対策の優先順位の設定方法、その評価に用いる重点化指標を記載</w:t>
            </w:r>
          </w:p>
        </w:tc>
      </w:tr>
      <w:tr w:rsidR="00AA08EA" w:rsidRPr="00560591" w14:paraId="0FB7DBF4" w14:textId="77777777" w:rsidTr="000A15B5">
        <w:trPr>
          <w:trHeight w:val="693"/>
        </w:trPr>
        <w:tc>
          <w:tcPr>
            <w:tcW w:w="4253" w:type="dxa"/>
            <w:tcBorders>
              <w:top w:val="single" w:sz="4" w:space="0" w:color="auto"/>
              <w:bottom w:val="single" w:sz="4" w:space="0" w:color="auto"/>
            </w:tcBorders>
            <w:shd w:val="clear" w:color="auto" w:fill="FFFFFF" w:themeFill="background1"/>
          </w:tcPr>
          <w:p w14:paraId="2A52054D" w14:textId="24B6DCF5"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5. 日常的な維持管理</w:t>
            </w:r>
          </w:p>
        </w:tc>
        <w:tc>
          <w:tcPr>
            <w:tcW w:w="4812" w:type="dxa"/>
            <w:tcBorders>
              <w:top w:val="single" w:sz="4" w:space="0" w:color="auto"/>
              <w:bottom w:val="single" w:sz="4" w:space="0" w:color="auto"/>
            </w:tcBorders>
            <w:shd w:val="clear" w:color="auto" w:fill="FFFFFF" w:themeFill="background1"/>
          </w:tcPr>
          <w:p w14:paraId="27A212CC" w14:textId="2D840B78"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日常的な</w:t>
            </w:r>
            <w:r w:rsidR="00C627DA" w:rsidRPr="00560591">
              <w:rPr>
                <w:rFonts w:ascii="HG丸ｺﾞｼｯｸM-PRO" w:eastAsia="HG丸ｺﾞｼｯｸM-PRO" w:hAnsi="HG丸ｺﾞｼｯｸM-PRO" w:hint="eastAsia"/>
                <w:sz w:val="20"/>
              </w:rPr>
              <w:t>施設の</w:t>
            </w:r>
            <w:r w:rsidRPr="00560591">
              <w:rPr>
                <w:rFonts w:ascii="HG丸ｺﾞｼｯｸM-PRO" w:eastAsia="HG丸ｺﾞｼｯｸM-PRO" w:hAnsi="HG丸ｺﾞｼｯｸM-PRO" w:hint="eastAsia"/>
                <w:sz w:val="20"/>
              </w:rPr>
              <w:t>確認や措置の方針を記載</w:t>
            </w:r>
          </w:p>
        </w:tc>
      </w:tr>
      <w:tr w:rsidR="00AA08EA" w:rsidRPr="00560591" w14:paraId="7FC32AFC" w14:textId="77777777" w:rsidTr="000A15B5">
        <w:trPr>
          <w:trHeight w:val="693"/>
        </w:trPr>
        <w:tc>
          <w:tcPr>
            <w:tcW w:w="4253" w:type="dxa"/>
            <w:tcBorders>
              <w:top w:val="single" w:sz="4" w:space="0" w:color="auto"/>
              <w:bottom w:val="single" w:sz="4" w:space="0" w:color="auto"/>
            </w:tcBorders>
            <w:shd w:val="clear" w:color="auto" w:fill="FFFFFF" w:themeFill="background1"/>
          </w:tcPr>
          <w:p w14:paraId="1B7DC9D4"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6. 長寿命化に資する工夫</w:t>
            </w:r>
          </w:p>
        </w:tc>
        <w:tc>
          <w:tcPr>
            <w:tcW w:w="4812" w:type="dxa"/>
            <w:tcBorders>
              <w:top w:val="single" w:sz="4" w:space="0" w:color="auto"/>
              <w:bottom w:val="single" w:sz="4" w:space="0" w:color="auto"/>
            </w:tcBorders>
            <w:shd w:val="clear" w:color="auto" w:fill="FFFFFF" w:themeFill="background1"/>
          </w:tcPr>
          <w:p w14:paraId="43B4879B"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一層の長寿命化に向けた取組み内容を記載</w:t>
            </w:r>
          </w:p>
        </w:tc>
      </w:tr>
      <w:tr w:rsidR="00AA08EA" w:rsidRPr="00560591" w14:paraId="42BE0774" w14:textId="77777777" w:rsidTr="000A15B5">
        <w:trPr>
          <w:trHeight w:val="693"/>
        </w:trPr>
        <w:tc>
          <w:tcPr>
            <w:tcW w:w="4253" w:type="dxa"/>
            <w:tcBorders>
              <w:top w:val="single" w:sz="4" w:space="0" w:color="auto"/>
              <w:bottom w:val="single" w:sz="4" w:space="0" w:color="auto"/>
            </w:tcBorders>
            <w:shd w:val="clear" w:color="auto" w:fill="FFFFFF" w:themeFill="background1"/>
          </w:tcPr>
          <w:p w14:paraId="7D54F20A"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7. 新技術の活用</w:t>
            </w:r>
          </w:p>
        </w:tc>
        <w:tc>
          <w:tcPr>
            <w:tcW w:w="4812" w:type="dxa"/>
            <w:tcBorders>
              <w:top w:val="single" w:sz="4" w:space="0" w:color="auto"/>
              <w:bottom w:val="single" w:sz="4" w:space="0" w:color="auto"/>
            </w:tcBorders>
            <w:shd w:val="clear" w:color="auto" w:fill="FFFFFF" w:themeFill="background1"/>
          </w:tcPr>
          <w:p w14:paraId="3ED66A6F"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点検や措置における新技術の活用方針を記載</w:t>
            </w:r>
          </w:p>
        </w:tc>
      </w:tr>
      <w:tr w:rsidR="00AA08EA" w:rsidRPr="00560591" w14:paraId="2008DB91" w14:textId="77777777" w:rsidTr="000A15B5">
        <w:trPr>
          <w:trHeight w:val="702"/>
        </w:trPr>
        <w:tc>
          <w:tcPr>
            <w:tcW w:w="4253" w:type="dxa"/>
            <w:tcBorders>
              <w:top w:val="single" w:sz="4" w:space="0" w:color="auto"/>
            </w:tcBorders>
            <w:shd w:val="clear" w:color="auto" w:fill="FFFFFF" w:themeFill="background1"/>
          </w:tcPr>
          <w:p w14:paraId="0F30D2E6" w14:textId="77777777" w:rsidR="00AA08EA" w:rsidRPr="00560591" w:rsidRDefault="00AA08EA" w:rsidP="000A15B5">
            <w:pPr>
              <w:pStyle w:val="29"/>
              <w:numPr>
                <w:ilvl w:val="0"/>
                <w:numId w:val="0"/>
              </w:numPr>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8. 効果検証</w:t>
            </w:r>
          </w:p>
        </w:tc>
        <w:tc>
          <w:tcPr>
            <w:tcW w:w="4812" w:type="dxa"/>
            <w:tcBorders>
              <w:top w:val="single" w:sz="4" w:space="0" w:color="auto"/>
            </w:tcBorders>
            <w:shd w:val="clear" w:color="auto" w:fill="FFFFFF" w:themeFill="background1"/>
          </w:tcPr>
          <w:p w14:paraId="5F17684B" w14:textId="77777777" w:rsidR="00AA08EA" w:rsidRPr="00560591" w:rsidRDefault="00AA08EA" w:rsidP="000A15B5">
            <w:pPr>
              <w:pStyle w:val="29"/>
              <w:numPr>
                <w:ilvl w:val="0"/>
                <w:numId w:val="0"/>
              </w:numPr>
              <w:tabs>
                <w:tab w:val="clear" w:pos="231"/>
                <w:tab w:val="left" w:pos="0"/>
              </w:tabs>
              <w:snapToGrid w:val="0"/>
              <w:jc w:val="left"/>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新技術活用や長寿命化によるコスト縮減効果を記載</w:t>
            </w:r>
          </w:p>
        </w:tc>
      </w:tr>
    </w:tbl>
    <w:p w14:paraId="4E14BB5E" w14:textId="77777777" w:rsidR="00AA08EA" w:rsidRPr="00560591" w:rsidRDefault="00AA08EA" w:rsidP="00D0783B">
      <w:pPr>
        <w:pStyle w:val="21"/>
        <w:ind w:left="105" w:firstLine="210"/>
        <w:rPr>
          <w:rFonts w:hAnsi="HG丸ｺﾞｼｯｸM-PRO"/>
        </w:rPr>
      </w:pPr>
    </w:p>
    <w:p w14:paraId="7BD3EB60" w14:textId="77777777" w:rsidR="00AA08EA" w:rsidRPr="00560591" w:rsidRDefault="00AA08EA" w:rsidP="00D0783B">
      <w:pPr>
        <w:pStyle w:val="21"/>
        <w:ind w:left="105" w:firstLine="210"/>
        <w:rPr>
          <w:rFonts w:hAnsi="HG丸ｺﾞｼｯｸM-PRO"/>
        </w:rPr>
      </w:pPr>
    </w:p>
    <w:p w14:paraId="082FA416" w14:textId="77777777" w:rsidR="00AA08EA" w:rsidRPr="00560591" w:rsidRDefault="00AA08EA" w:rsidP="00D0783B">
      <w:pPr>
        <w:pStyle w:val="21"/>
        <w:ind w:left="105" w:firstLine="210"/>
        <w:rPr>
          <w:rFonts w:hAnsi="HG丸ｺﾞｼｯｸM-PRO"/>
        </w:rPr>
      </w:pPr>
    </w:p>
    <w:p w14:paraId="49947529" w14:textId="77777777" w:rsidR="00AA08EA" w:rsidRPr="00560591" w:rsidRDefault="00AA08EA" w:rsidP="00D0783B">
      <w:pPr>
        <w:pStyle w:val="21"/>
        <w:ind w:left="105" w:firstLine="210"/>
        <w:rPr>
          <w:rFonts w:hAnsi="HG丸ｺﾞｼｯｸM-PRO"/>
        </w:rPr>
      </w:pPr>
    </w:p>
    <w:p w14:paraId="46E4A8D2" w14:textId="4D2D4E70" w:rsidR="009E250A" w:rsidRPr="00560591" w:rsidRDefault="009E250A">
      <w:pPr>
        <w:widowControl/>
        <w:jc w:val="left"/>
        <w:rPr>
          <w:rFonts w:hAnsi="HG丸ｺﾞｼｯｸM-PRO"/>
        </w:rPr>
      </w:pPr>
      <w:r w:rsidRPr="00560591">
        <w:rPr>
          <w:rFonts w:hAnsi="HG丸ｺﾞｼｯｸM-PRO"/>
        </w:rPr>
        <w:br w:type="page"/>
      </w:r>
    </w:p>
    <w:p w14:paraId="4AAA183F" w14:textId="77061C23" w:rsidR="009E250A" w:rsidRPr="00560591" w:rsidRDefault="009E250A" w:rsidP="005374B5">
      <w:pPr>
        <w:pStyle w:val="20"/>
      </w:pPr>
      <w:bookmarkStart w:id="88" w:name="_Toc189152423"/>
      <w:bookmarkStart w:id="89" w:name="_Hlk178587988"/>
      <w:r w:rsidRPr="00560591">
        <w:rPr>
          <w:rFonts w:hint="eastAsia"/>
        </w:rPr>
        <w:lastRenderedPageBreak/>
        <w:t>本計画の主な対象施設</w:t>
      </w:r>
      <w:bookmarkEnd w:id="88"/>
    </w:p>
    <w:bookmarkEnd w:id="89"/>
    <w:p w14:paraId="6FF98FC9" w14:textId="78531FF2" w:rsidR="005374B5" w:rsidRPr="00560591" w:rsidRDefault="00AA08EA" w:rsidP="005374B5">
      <w:pPr>
        <w:pStyle w:val="21"/>
        <w:ind w:left="105" w:firstLine="210"/>
        <w:rPr>
          <w:rFonts w:hAnsi="HG丸ｺﾞｼｯｸM-PRO"/>
        </w:rPr>
      </w:pPr>
      <w:r w:rsidRPr="00560591">
        <w:rPr>
          <w:rFonts w:hAnsi="HG丸ｺﾞｼｯｸM-PRO" w:hint="eastAsia"/>
        </w:rPr>
        <w:t>本計画の対象施設は、大阪府が管理する橋梁、トンネル、横断歩道橋、シェッド</w:t>
      </w:r>
      <w:r w:rsidR="009079A9" w:rsidRPr="00560591">
        <w:rPr>
          <w:rFonts w:hAnsi="HG丸ｺﾞｼｯｸM-PRO" w:hint="eastAsia"/>
        </w:rPr>
        <w:t>・</w:t>
      </w:r>
      <w:r w:rsidRPr="00560591">
        <w:rPr>
          <w:rFonts w:hAnsi="HG丸ｺﾞｼｯｸM-PRO" w:hint="eastAsia"/>
        </w:rPr>
        <w:t>大型カルバート、門型標識、舗装、小規模附属物、道路法面・道路土工、モノレール、街路樹、道路関連設備等の道路施設とする</w:t>
      </w:r>
      <w:r w:rsidR="00F71727" w:rsidRPr="00560591">
        <w:rPr>
          <w:rFonts w:hAnsi="HG丸ｺﾞｼｯｸM-PRO" w:hint="eastAsia"/>
        </w:rPr>
        <w:t>（</w:t>
      </w:r>
      <w:r w:rsidR="00F71727" w:rsidRPr="00560591">
        <w:rPr>
          <w:rFonts w:hAnsi="HG丸ｺﾞｼｯｸM-PRO"/>
        </w:rPr>
        <w:fldChar w:fldCharType="begin"/>
      </w:r>
      <w:r w:rsidR="00F71727" w:rsidRPr="00560591">
        <w:rPr>
          <w:rFonts w:hAnsi="HG丸ｺﾞｼｯｸM-PRO"/>
        </w:rPr>
        <w:instrText xml:space="preserve"> </w:instrText>
      </w:r>
      <w:r w:rsidR="00F71727" w:rsidRPr="00560591">
        <w:rPr>
          <w:rFonts w:hAnsi="HG丸ｺﾞｼｯｸM-PRO" w:hint="eastAsia"/>
        </w:rPr>
        <w:instrText>REF _Ref185085053 \h</w:instrText>
      </w:r>
      <w:r w:rsidR="00F71727" w:rsidRPr="00560591">
        <w:rPr>
          <w:rFonts w:hAnsi="HG丸ｺﾞｼｯｸM-PRO"/>
        </w:rPr>
        <w:instrText xml:space="preserve"> </w:instrText>
      </w:r>
      <w:r w:rsidR="00F71727" w:rsidRPr="00560591">
        <w:rPr>
          <w:rFonts w:hAnsi="HG丸ｺﾞｼｯｸM-PRO"/>
        </w:rPr>
      </w:r>
      <w:r w:rsidR="00F71727" w:rsidRPr="00560591">
        <w:rPr>
          <w:rFonts w:hAnsi="HG丸ｺﾞｼｯｸM-PRO"/>
        </w:rPr>
        <w:fldChar w:fldCharType="separate"/>
      </w:r>
      <w:r w:rsidR="003612AB" w:rsidRPr="00560591">
        <w:rPr>
          <w:rFonts w:hint="eastAsia"/>
        </w:rPr>
        <w:t xml:space="preserve">表 </w:t>
      </w:r>
      <w:r w:rsidR="003612AB" w:rsidRPr="00560591">
        <w:rPr>
          <w:noProof/>
        </w:rPr>
        <w:t>1.2</w:t>
      </w:r>
      <w:r w:rsidR="003612AB" w:rsidRPr="00560591">
        <w:noBreakHyphen/>
      </w:r>
      <w:r w:rsidR="003612AB" w:rsidRPr="00560591">
        <w:rPr>
          <w:noProof/>
        </w:rPr>
        <w:t>1</w:t>
      </w:r>
      <w:r w:rsidR="00F71727" w:rsidRPr="00560591">
        <w:rPr>
          <w:rFonts w:hAnsi="HG丸ｺﾞｼｯｸM-PRO"/>
        </w:rPr>
        <w:fldChar w:fldCharType="end"/>
      </w:r>
      <w:r w:rsidR="00F71727" w:rsidRPr="00560591">
        <w:rPr>
          <w:rFonts w:hAnsi="HG丸ｺﾞｼｯｸM-PRO" w:hint="eastAsia"/>
        </w:rPr>
        <w:t>、</w:t>
      </w:r>
      <w:r w:rsidR="00F71727" w:rsidRPr="00560591">
        <w:rPr>
          <w:rFonts w:hAnsi="HG丸ｺﾞｼｯｸM-PRO"/>
        </w:rPr>
        <w:fldChar w:fldCharType="begin"/>
      </w:r>
      <w:r w:rsidR="00F71727" w:rsidRPr="00560591">
        <w:rPr>
          <w:rFonts w:hAnsi="HG丸ｺﾞｼｯｸM-PRO"/>
        </w:rPr>
        <w:instrText xml:space="preserve"> </w:instrText>
      </w:r>
      <w:r w:rsidR="00F71727" w:rsidRPr="00560591">
        <w:rPr>
          <w:rFonts w:hAnsi="HG丸ｺﾞｼｯｸM-PRO" w:hint="eastAsia"/>
        </w:rPr>
        <w:instrText>REF _Ref189150957 \h</w:instrText>
      </w:r>
      <w:r w:rsidR="00F71727" w:rsidRPr="00560591">
        <w:rPr>
          <w:rFonts w:hAnsi="HG丸ｺﾞｼｯｸM-PRO"/>
        </w:rPr>
        <w:instrText xml:space="preserve"> </w:instrText>
      </w:r>
      <w:r w:rsidR="00F71727" w:rsidRPr="00560591">
        <w:rPr>
          <w:rFonts w:hAnsi="HG丸ｺﾞｼｯｸM-PRO"/>
        </w:rPr>
      </w:r>
      <w:r w:rsidR="00F71727" w:rsidRPr="00560591">
        <w:rPr>
          <w:rFonts w:hAnsi="HG丸ｺﾞｼｯｸM-PRO"/>
        </w:rPr>
        <w:fldChar w:fldCharType="separate"/>
      </w:r>
      <w:r w:rsidR="003612AB" w:rsidRPr="00560591">
        <w:rPr>
          <w:rFonts w:hint="eastAsia"/>
        </w:rPr>
        <w:t xml:space="preserve">図 </w:t>
      </w:r>
      <w:r w:rsidR="003612AB" w:rsidRPr="00560591">
        <w:rPr>
          <w:noProof/>
        </w:rPr>
        <w:t>1.2</w:t>
      </w:r>
      <w:r w:rsidR="003612AB" w:rsidRPr="00560591">
        <w:noBreakHyphen/>
      </w:r>
      <w:r w:rsidR="003612AB" w:rsidRPr="00560591">
        <w:rPr>
          <w:noProof/>
        </w:rPr>
        <w:t>1</w:t>
      </w:r>
      <w:r w:rsidR="00F71727" w:rsidRPr="00560591">
        <w:rPr>
          <w:rFonts w:hAnsi="HG丸ｺﾞｼｯｸM-PRO"/>
        </w:rPr>
        <w:fldChar w:fldCharType="end"/>
      </w:r>
      <w:r w:rsidR="00F71727" w:rsidRPr="00560591">
        <w:rPr>
          <w:rFonts w:hAnsi="HG丸ｺﾞｼｯｸM-PRO" w:hint="eastAsia"/>
        </w:rPr>
        <w:t>）</w:t>
      </w:r>
      <w:r w:rsidRPr="00560591">
        <w:rPr>
          <w:rFonts w:hAnsi="HG丸ｺﾞｼｯｸM-PRO" w:hint="eastAsia"/>
        </w:rPr>
        <w:t>。</w:t>
      </w:r>
    </w:p>
    <w:p w14:paraId="4FAE79F5" w14:textId="3BC3018B" w:rsidR="005374B5" w:rsidRPr="00560591" w:rsidRDefault="009E250A" w:rsidP="009E250A">
      <w:pPr>
        <w:pStyle w:val="af1"/>
      </w:pPr>
      <w:bookmarkStart w:id="90" w:name="_Ref185085053"/>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1.2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90"/>
      <w:r w:rsidRPr="00560591">
        <w:rPr>
          <w:rFonts w:hint="eastAsia"/>
        </w:rPr>
        <w:t xml:space="preserve">　対象施設</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992"/>
        <w:gridCol w:w="2126"/>
        <w:gridCol w:w="709"/>
        <w:gridCol w:w="1276"/>
        <w:gridCol w:w="2551"/>
      </w:tblGrid>
      <w:tr w:rsidR="00AA08EA" w:rsidRPr="00560591" w14:paraId="112BECD3" w14:textId="77777777" w:rsidTr="00AA08EA">
        <w:trPr>
          <w:trHeight w:val="397"/>
        </w:trPr>
        <w:tc>
          <w:tcPr>
            <w:tcW w:w="4565" w:type="dxa"/>
            <w:gridSpan w:val="3"/>
            <w:tcBorders>
              <w:bottom w:val="double" w:sz="4" w:space="0" w:color="auto"/>
            </w:tcBorders>
            <w:shd w:val="clear" w:color="auto" w:fill="D9D9D9" w:themeFill="background1" w:themeFillShade="D9"/>
            <w:vAlign w:val="center"/>
          </w:tcPr>
          <w:p w14:paraId="303AD3DE"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対象施設</w:t>
            </w:r>
          </w:p>
        </w:tc>
        <w:tc>
          <w:tcPr>
            <w:tcW w:w="709" w:type="dxa"/>
            <w:tcBorders>
              <w:bottom w:val="double" w:sz="4" w:space="0" w:color="auto"/>
            </w:tcBorders>
            <w:shd w:val="clear" w:color="auto" w:fill="D9D9D9" w:themeFill="background1" w:themeFillShade="D9"/>
            <w:vAlign w:val="center"/>
          </w:tcPr>
          <w:p w14:paraId="5BDEAE56"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単位</w:t>
            </w:r>
          </w:p>
        </w:tc>
        <w:tc>
          <w:tcPr>
            <w:tcW w:w="1276" w:type="dxa"/>
            <w:tcBorders>
              <w:bottom w:val="double" w:sz="4" w:space="0" w:color="auto"/>
            </w:tcBorders>
            <w:shd w:val="clear" w:color="auto" w:fill="D9D9D9" w:themeFill="background1" w:themeFillShade="D9"/>
            <w:vAlign w:val="center"/>
          </w:tcPr>
          <w:p w14:paraId="08D2FD0D"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数量</w:t>
            </w:r>
          </w:p>
        </w:tc>
        <w:tc>
          <w:tcPr>
            <w:tcW w:w="2551" w:type="dxa"/>
            <w:tcBorders>
              <w:bottom w:val="double" w:sz="4" w:space="0" w:color="auto"/>
            </w:tcBorders>
            <w:shd w:val="clear" w:color="auto" w:fill="D9D9D9" w:themeFill="background1" w:themeFillShade="D9"/>
            <w:vAlign w:val="center"/>
          </w:tcPr>
          <w:p w14:paraId="21428D1A" w14:textId="77777777" w:rsidR="00AA08EA" w:rsidRPr="00560591" w:rsidRDefault="00AA08EA" w:rsidP="000A15B5">
            <w:pPr>
              <w:pStyle w:val="29"/>
              <w:numPr>
                <w:ilvl w:val="0"/>
                <w:numId w:val="0"/>
              </w:numPr>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備考</w:t>
            </w:r>
          </w:p>
        </w:tc>
      </w:tr>
      <w:tr w:rsidR="00AA08EA" w:rsidRPr="00560591" w14:paraId="12E66FE8" w14:textId="77777777" w:rsidTr="000A15B5">
        <w:trPr>
          <w:trHeight w:val="369"/>
        </w:trPr>
        <w:tc>
          <w:tcPr>
            <w:tcW w:w="4565" w:type="dxa"/>
            <w:gridSpan w:val="3"/>
            <w:vAlign w:val="center"/>
          </w:tcPr>
          <w:p w14:paraId="5D290DFA"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橋梁</w:t>
            </w:r>
          </w:p>
        </w:tc>
        <w:tc>
          <w:tcPr>
            <w:tcW w:w="709" w:type="dxa"/>
            <w:vAlign w:val="center"/>
          </w:tcPr>
          <w:p w14:paraId="0B0A19EC"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w:t>
            </w:r>
          </w:p>
        </w:tc>
        <w:tc>
          <w:tcPr>
            <w:tcW w:w="1276" w:type="dxa"/>
            <w:vAlign w:val="center"/>
          </w:tcPr>
          <w:p w14:paraId="1D912E01"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2,408</w:t>
            </w:r>
          </w:p>
        </w:tc>
        <w:tc>
          <w:tcPr>
            <w:tcW w:w="2551" w:type="dxa"/>
            <w:vAlign w:val="center"/>
          </w:tcPr>
          <w:p w14:paraId="659EA9D6"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橋長２m以上</w:t>
            </w:r>
          </w:p>
        </w:tc>
      </w:tr>
      <w:tr w:rsidR="00AA08EA" w:rsidRPr="00560591" w14:paraId="510139EA" w14:textId="77777777" w:rsidTr="000A15B5">
        <w:trPr>
          <w:trHeight w:val="369"/>
        </w:trPr>
        <w:tc>
          <w:tcPr>
            <w:tcW w:w="4565" w:type="dxa"/>
            <w:gridSpan w:val="3"/>
            <w:vAlign w:val="center"/>
          </w:tcPr>
          <w:p w14:paraId="2D5FBFBE"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トンネル</w:t>
            </w:r>
          </w:p>
        </w:tc>
        <w:tc>
          <w:tcPr>
            <w:tcW w:w="709" w:type="dxa"/>
            <w:vAlign w:val="center"/>
          </w:tcPr>
          <w:p w14:paraId="4D4BB929"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箇所</w:t>
            </w:r>
          </w:p>
        </w:tc>
        <w:tc>
          <w:tcPr>
            <w:tcW w:w="1276" w:type="dxa"/>
            <w:vAlign w:val="center"/>
          </w:tcPr>
          <w:p w14:paraId="6D0B2B44"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43</w:t>
            </w:r>
          </w:p>
        </w:tc>
        <w:tc>
          <w:tcPr>
            <w:tcW w:w="2551" w:type="dxa"/>
            <w:vAlign w:val="center"/>
          </w:tcPr>
          <w:p w14:paraId="6087B395"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614D5E7F" w14:textId="77777777" w:rsidTr="000A15B5">
        <w:trPr>
          <w:trHeight w:val="369"/>
        </w:trPr>
        <w:tc>
          <w:tcPr>
            <w:tcW w:w="4565" w:type="dxa"/>
            <w:gridSpan w:val="3"/>
            <w:vAlign w:val="center"/>
          </w:tcPr>
          <w:p w14:paraId="3717973B"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横断歩道橋</w:t>
            </w:r>
          </w:p>
        </w:tc>
        <w:tc>
          <w:tcPr>
            <w:tcW w:w="709" w:type="dxa"/>
            <w:vAlign w:val="center"/>
          </w:tcPr>
          <w:p w14:paraId="1F118861"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w:t>
            </w:r>
          </w:p>
        </w:tc>
        <w:tc>
          <w:tcPr>
            <w:tcW w:w="1276" w:type="dxa"/>
            <w:vAlign w:val="center"/>
          </w:tcPr>
          <w:p w14:paraId="7EA9B1D3"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300</w:t>
            </w:r>
          </w:p>
        </w:tc>
        <w:tc>
          <w:tcPr>
            <w:tcW w:w="2551" w:type="dxa"/>
            <w:vAlign w:val="center"/>
          </w:tcPr>
          <w:p w14:paraId="4F17DB85"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48930BC2" w14:textId="77777777" w:rsidTr="000A15B5">
        <w:trPr>
          <w:trHeight w:val="369"/>
        </w:trPr>
        <w:tc>
          <w:tcPr>
            <w:tcW w:w="4565" w:type="dxa"/>
            <w:gridSpan w:val="3"/>
            <w:vAlign w:val="center"/>
          </w:tcPr>
          <w:p w14:paraId="702F1E8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シェッド</w:t>
            </w:r>
          </w:p>
        </w:tc>
        <w:tc>
          <w:tcPr>
            <w:tcW w:w="709" w:type="dxa"/>
            <w:vAlign w:val="center"/>
          </w:tcPr>
          <w:p w14:paraId="5AB30C90"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箇所</w:t>
            </w:r>
          </w:p>
        </w:tc>
        <w:tc>
          <w:tcPr>
            <w:tcW w:w="1276" w:type="dxa"/>
            <w:vAlign w:val="center"/>
          </w:tcPr>
          <w:p w14:paraId="21F5E354"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１</w:t>
            </w:r>
          </w:p>
        </w:tc>
        <w:tc>
          <w:tcPr>
            <w:tcW w:w="2551" w:type="dxa"/>
            <w:vAlign w:val="center"/>
          </w:tcPr>
          <w:p w14:paraId="711EE062"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5A327902" w14:textId="77777777" w:rsidTr="000A15B5">
        <w:trPr>
          <w:trHeight w:val="369"/>
        </w:trPr>
        <w:tc>
          <w:tcPr>
            <w:tcW w:w="4565" w:type="dxa"/>
            <w:gridSpan w:val="3"/>
            <w:vAlign w:val="center"/>
          </w:tcPr>
          <w:p w14:paraId="4C36EA9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大型カルバート</w:t>
            </w:r>
          </w:p>
        </w:tc>
        <w:tc>
          <w:tcPr>
            <w:tcW w:w="709" w:type="dxa"/>
            <w:vAlign w:val="center"/>
          </w:tcPr>
          <w:p w14:paraId="71D19563"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箇所</w:t>
            </w:r>
          </w:p>
        </w:tc>
        <w:tc>
          <w:tcPr>
            <w:tcW w:w="1276" w:type="dxa"/>
            <w:vAlign w:val="center"/>
          </w:tcPr>
          <w:p w14:paraId="105CF991"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38</w:t>
            </w:r>
          </w:p>
        </w:tc>
        <w:tc>
          <w:tcPr>
            <w:tcW w:w="2551" w:type="dxa"/>
            <w:vAlign w:val="center"/>
          </w:tcPr>
          <w:p w14:paraId="59DEFA3A"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内空２車線以上</w:t>
            </w:r>
          </w:p>
        </w:tc>
      </w:tr>
      <w:tr w:rsidR="00AA08EA" w:rsidRPr="00560591" w14:paraId="22ADE4EC" w14:textId="77777777" w:rsidTr="000A15B5">
        <w:trPr>
          <w:trHeight w:val="369"/>
        </w:trPr>
        <w:tc>
          <w:tcPr>
            <w:tcW w:w="1447" w:type="dxa"/>
            <w:vMerge w:val="restart"/>
            <w:vAlign w:val="center"/>
          </w:tcPr>
          <w:p w14:paraId="5D5917D1"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門型標識</w:t>
            </w:r>
          </w:p>
        </w:tc>
        <w:tc>
          <w:tcPr>
            <w:tcW w:w="3118" w:type="dxa"/>
            <w:gridSpan w:val="2"/>
            <w:vAlign w:val="center"/>
          </w:tcPr>
          <w:p w14:paraId="3DF3A1D0"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道路標識（門型）</w:t>
            </w:r>
          </w:p>
        </w:tc>
        <w:tc>
          <w:tcPr>
            <w:tcW w:w="709" w:type="dxa"/>
            <w:vAlign w:val="center"/>
          </w:tcPr>
          <w:p w14:paraId="46939030"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260F634C"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352</w:t>
            </w:r>
          </w:p>
        </w:tc>
        <w:tc>
          <w:tcPr>
            <w:tcW w:w="2551" w:type="dxa"/>
            <w:vAlign w:val="center"/>
          </w:tcPr>
          <w:p w14:paraId="376116A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563A2071" w14:textId="77777777" w:rsidTr="000A15B5">
        <w:trPr>
          <w:trHeight w:val="369"/>
        </w:trPr>
        <w:tc>
          <w:tcPr>
            <w:tcW w:w="1447" w:type="dxa"/>
            <w:vMerge/>
            <w:vAlign w:val="center"/>
          </w:tcPr>
          <w:p w14:paraId="043401B0"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5A316925"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lang w:eastAsia="zh-TW"/>
              </w:rPr>
            </w:pPr>
            <w:r w:rsidRPr="00560591">
              <w:rPr>
                <w:rFonts w:ascii="HG丸ｺﾞｼｯｸM-PRO" w:eastAsia="HG丸ｺﾞｼｯｸM-PRO" w:hAnsi="HG丸ｺﾞｼｯｸM-PRO" w:hint="eastAsia"/>
                <w:sz w:val="20"/>
                <w:szCs w:val="20"/>
                <w:lang w:eastAsia="zh-CN"/>
              </w:rPr>
              <w:t>道路情報提供装置</w:t>
            </w:r>
            <w:r w:rsidRPr="00560591">
              <w:rPr>
                <w:rFonts w:ascii="HG丸ｺﾞｼｯｸM-PRO" w:eastAsia="HG丸ｺﾞｼｯｸM-PRO" w:hAnsi="HG丸ｺﾞｼｯｸM-PRO" w:hint="eastAsia"/>
                <w:sz w:val="20"/>
                <w:szCs w:val="20"/>
                <w:lang w:eastAsia="zh-TW"/>
              </w:rPr>
              <w:t>（門型）</w:t>
            </w:r>
          </w:p>
        </w:tc>
        <w:tc>
          <w:tcPr>
            <w:tcW w:w="709" w:type="dxa"/>
            <w:vAlign w:val="center"/>
          </w:tcPr>
          <w:p w14:paraId="349B90BA"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4F0BF2B5"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12</w:t>
            </w:r>
          </w:p>
        </w:tc>
        <w:tc>
          <w:tcPr>
            <w:tcW w:w="2551" w:type="dxa"/>
            <w:vAlign w:val="center"/>
          </w:tcPr>
          <w:p w14:paraId="186ADA0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3AC6AE52" w14:textId="77777777" w:rsidTr="000A15B5">
        <w:trPr>
          <w:trHeight w:val="369"/>
        </w:trPr>
        <w:tc>
          <w:tcPr>
            <w:tcW w:w="4565" w:type="dxa"/>
            <w:gridSpan w:val="3"/>
            <w:vAlign w:val="center"/>
          </w:tcPr>
          <w:p w14:paraId="0EFB853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舗装</w:t>
            </w:r>
          </w:p>
        </w:tc>
        <w:tc>
          <w:tcPr>
            <w:tcW w:w="709" w:type="dxa"/>
            <w:vAlign w:val="center"/>
          </w:tcPr>
          <w:p w14:paraId="6232539D"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km</w:t>
            </w:r>
          </w:p>
        </w:tc>
        <w:tc>
          <w:tcPr>
            <w:tcW w:w="1276" w:type="dxa"/>
            <w:vAlign w:val="center"/>
          </w:tcPr>
          <w:p w14:paraId="3FBE968F"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1,573</w:t>
            </w:r>
          </w:p>
        </w:tc>
        <w:tc>
          <w:tcPr>
            <w:tcW w:w="2551" w:type="dxa"/>
            <w:vAlign w:val="center"/>
          </w:tcPr>
          <w:p w14:paraId="0DA2D4B4"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4ED5389E" w14:textId="77777777" w:rsidTr="000A15B5">
        <w:trPr>
          <w:trHeight w:val="369"/>
        </w:trPr>
        <w:tc>
          <w:tcPr>
            <w:tcW w:w="1447" w:type="dxa"/>
            <w:vMerge w:val="restart"/>
            <w:vAlign w:val="center"/>
          </w:tcPr>
          <w:p w14:paraId="731A4AB7"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小規模附属物</w:t>
            </w:r>
          </w:p>
        </w:tc>
        <w:tc>
          <w:tcPr>
            <w:tcW w:w="3118" w:type="dxa"/>
            <w:gridSpan w:val="2"/>
            <w:vAlign w:val="center"/>
          </w:tcPr>
          <w:p w14:paraId="52B140E5"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lang w:eastAsia="zh-TW"/>
              </w:rPr>
            </w:pPr>
            <w:r w:rsidRPr="00560591">
              <w:rPr>
                <w:rFonts w:ascii="HG丸ｺﾞｼｯｸM-PRO" w:eastAsia="HG丸ｺﾞｼｯｸM-PRO" w:hAnsi="HG丸ｺﾞｼｯｸM-PRO" w:hint="eastAsia"/>
                <w:sz w:val="20"/>
                <w:szCs w:val="20"/>
                <w:lang w:eastAsia="zh-TW"/>
              </w:rPr>
              <w:t>道路標識（門型以外）</w:t>
            </w:r>
          </w:p>
        </w:tc>
        <w:tc>
          <w:tcPr>
            <w:tcW w:w="709" w:type="dxa"/>
            <w:vAlign w:val="center"/>
          </w:tcPr>
          <w:p w14:paraId="7513791D"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071A4B45"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約17,000</w:t>
            </w:r>
          </w:p>
        </w:tc>
        <w:tc>
          <w:tcPr>
            <w:tcW w:w="2551" w:type="dxa"/>
            <w:vAlign w:val="center"/>
          </w:tcPr>
          <w:p w14:paraId="16C641C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614E44D8" w14:textId="77777777" w:rsidTr="000A15B5">
        <w:trPr>
          <w:trHeight w:val="369"/>
        </w:trPr>
        <w:tc>
          <w:tcPr>
            <w:tcW w:w="1447" w:type="dxa"/>
            <w:vMerge/>
            <w:vAlign w:val="center"/>
          </w:tcPr>
          <w:p w14:paraId="64E9E561"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7C11AE39"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lang w:eastAsia="zh-TW"/>
              </w:rPr>
            </w:pPr>
            <w:r w:rsidRPr="00560591">
              <w:rPr>
                <w:rFonts w:ascii="HG丸ｺﾞｼｯｸM-PRO" w:eastAsia="HG丸ｺﾞｼｯｸM-PRO" w:hAnsi="HG丸ｺﾞｼｯｸM-PRO" w:hint="eastAsia"/>
                <w:sz w:val="20"/>
                <w:szCs w:val="20"/>
                <w:lang w:eastAsia="zh-CN"/>
              </w:rPr>
              <w:t>道路情報提供装置（門型以外）</w:t>
            </w:r>
          </w:p>
        </w:tc>
        <w:tc>
          <w:tcPr>
            <w:tcW w:w="709" w:type="dxa"/>
            <w:vAlign w:val="center"/>
          </w:tcPr>
          <w:p w14:paraId="4D55C7CD"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6EDEF07E"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約220</w:t>
            </w:r>
          </w:p>
        </w:tc>
        <w:tc>
          <w:tcPr>
            <w:tcW w:w="2551" w:type="dxa"/>
            <w:vAlign w:val="center"/>
          </w:tcPr>
          <w:p w14:paraId="79BCF6A0"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6F350345" w14:textId="77777777" w:rsidTr="000A15B5">
        <w:trPr>
          <w:trHeight w:val="369"/>
        </w:trPr>
        <w:tc>
          <w:tcPr>
            <w:tcW w:w="1447" w:type="dxa"/>
            <w:vMerge/>
            <w:vAlign w:val="center"/>
          </w:tcPr>
          <w:p w14:paraId="12B401E4"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1EB93F2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道路照明施設</w:t>
            </w:r>
          </w:p>
        </w:tc>
        <w:tc>
          <w:tcPr>
            <w:tcW w:w="709" w:type="dxa"/>
            <w:vAlign w:val="center"/>
          </w:tcPr>
          <w:p w14:paraId="43B78A6A"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7345CB89"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約28,000</w:t>
            </w:r>
          </w:p>
        </w:tc>
        <w:tc>
          <w:tcPr>
            <w:tcW w:w="2551" w:type="dxa"/>
            <w:vAlign w:val="center"/>
          </w:tcPr>
          <w:p w14:paraId="579E4E7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482E758B" w14:textId="77777777" w:rsidTr="000A15B5">
        <w:trPr>
          <w:trHeight w:val="369"/>
        </w:trPr>
        <w:tc>
          <w:tcPr>
            <w:tcW w:w="1447" w:type="dxa"/>
            <w:vMerge w:val="restart"/>
            <w:vAlign w:val="center"/>
          </w:tcPr>
          <w:p w14:paraId="5FCB5850"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道路法面・</w:t>
            </w:r>
          </w:p>
          <w:p w14:paraId="1707E4C9"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道路土工</w:t>
            </w:r>
          </w:p>
        </w:tc>
        <w:tc>
          <w:tcPr>
            <w:tcW w:w="3118" w:type="dxa"/>
            <w:gridSpan w:val="2"/>
            <w:vAlign w:val="center"/>
          </w:tcPr>
          <w:p w14:paraId="24E09FD4"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lang w:eastAsia="zh-TW"/>
              </w:rPr>
            </w:pPr>
            <w:r w:rsidRPr="00560591">
              <w:rPr>
                <w:rFonts w:ascii="HG丸ｺﾞｼｯｸM-PRO" w:eastAsia="HG丸ｺﾞｼｯｸM-PRO" w:hAnsi="HG丸ｺﾞｼｯｸM-PRO" w:hint="eastAsia"/>
                <w:sz w:val="20"/>
                <w:szCs w:val="20"/>
                <w:lang w:eastAsia="zh-TW"/>
              </w:rPr>
              <w:t>自然斜面（要対策箇所）</w:t>
            </w:r>
          </w:p>
        </w:tc>
        <w:tc>
          <w:tcPr>
            <w:tcW w:w="709" w:type="dxa"/>
            <w:vAlign w:val="center"/>
          </w:tcPr>
          <w:p w14:paraId="58605351"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箇所</w:t>
            </w:r>
          </w:p>
        </w:tc>
        <w:tc>
          <w:tcPr>
            <w:tcW w:w="1276" w:type="dxa"/>
            <w:vAlign w:val="center"/>
          </w:tcPr>
          <w:p w14:paraId="02693953"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約140</w:t>
            </w:r>
          </w:p>
        </w:tc>
        <w:tc>
          <w:tcPr>
            <w:tcW w:w="2551" w:type="dxa"/>
            <w:vAlign w:val="center"/>
          </w:tcPr>
          <w:p w14:paraId="19C8D209"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11054C9B" w14:textId="77777777" w:rsidTr="000A15B5">
        <w:trPr>
          <w:trHeight w:val="369"/>
        </w:trPr>
        <w:tc>
          <w:tcPr>
            <w:tcW w:w="1447" w:type="dxa"/>
            <w:vMerge/>
            <w:vAlign w:val="center"/>
          </w:tcPr>
          <w:p w14:paraId="396030E9"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3A412533"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切土・斜面安定施設、盛土</w:t>
            </w:r>
          </w:p>
        </w:tc>
        <w:tc>
          <w:tcPr>
            <w:tcW w:w="709" w:type="dxa"/>
            <w:vAlign w:val="center"/>
          </w:tcPr>
          <w:p w14:paraId="703CE519"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w:t>
            </w:r>
          </w:p>
        </w:tc>
        <w:tc>
          <w:tcPr>
            <w:tcW w:w="1276" w:type="dxa"/>
            <w:vAlign w:val="center"/>
          </w:tcPr>
          <w:p w14:paraId="6B2DEC89"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w:t>
            </w:r>
          </w:p>
        </w:tc>
        <w:tc>
          <w:tcPr>
            <w:tcW w:w="2551" w:type="dxa"/>
            <w:vAlign w:val="center"/>
          </w:tcPr>
          <w:p w14:paraId="5BD838BB"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7799A345" w14:textId="77777777" w:rsidTr="000A15B5">
        <w:trPr>
          <w:trHeight w:val="369"/>
        </w:trPr>
        <w:tc>
          <w:tcPr>
            <w:tcW w:w="1447" w:type="dxa"/>
            <w:vMerge/>
            <w:vAlign w:val="center"/>
          </w:tcPr>
          <w:p w14:paraId="135894A7"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992" w:type="dxa"/>
            <w:vMerge w:val="restart"/>
            <w:vAlign w:val="center"/>
          </w:tcPr>
          <w:p w14:paraId="484B82F0"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擁壁</w:t>
            </w:r>
          </w:p>
        </w:tc>
        <w:tc>
          <w:tcPr>
            <w:tcW w:w="2126" w:type="dxa"/>
            <w:vAlign w:val="center"/>
          </w:tcPr>
          <w:p w14:paraId="13EB1AD7"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5ｍ以上</w:t>
            </w:r>
          </w:p>
        </w:tc>
        <w:tc>
          <w:tcPr>
            <w:tcW w:w="709" w:type="dxa"/>
            <w:vAlign w:val="center"/>
          </w:tcPr>
          <w:p w14:paraId="3D7161ED"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箇所</w:t>
            </w:r>
          </w:p>
        </w:tc>
        <w:tc>
          <w:tcPr>
            <w:tcW w:w="1276" w:type="dxa"/>
            <w:vAlign w:val="center"/>
          </w:tcPr>
          <w:p w14:paraId="41C6A74D"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約150</w:t>
            </w:r>
          </w:p>
        </w:tc>
        <w:tc>
          <w:tcPr>
            <w:tcW w:w="2551" w:type="dxa"/>
            <w:vAlign w:val="center"/>
          </w:tcPr>
          <w:p w14:paraId="7D0D0584"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5FA10985" w14:textId="77777777" w:rsidTr="000A15B5">
        <w:trPr>
          <w:trHeight w:val="369"/>
        </w:trPr>
        <w:tc>
          <w:tcPr>
            <w:tcW w:w="1447" w:type="dxa"/>
            <w:vMerge/>
            <w:vAlign w:val="center"/>
          </w:tcPr>
          <w:p w14:paraId="5C1973E4"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992" w:type="dxa"/>
            <w:vMerge/>
            <w:vAlign w:val="center"/>
          </w:tcPr>
          <w:p w14:paraId="577FEC56"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2126" w:type="dxa"/>
            <w:vAlign w:val="center"/>
          </w:tcPr>
          <w:p w14:paraId="619A7868" w14:textId="35D5B5A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5ｍ</w:t>
            </w:r>
            <w:r w:rsidR="00C627DA" w:rsidRPr="00560591">
              <w:rPr>
                <w:rFonts w:ascii="HG丸ｺﾞｼｯｸM-PRO" w:eastAsia="HG丸ｺﾞｼｯｸM-PRO" w:hAnsi="HG丸ｺﾞｼｯｸM-PRO" w:hint="eastAsia"/>
                <w:sz w:val="20"/>
                <w:szCs w:val="20"/>
              </w:rPr>
              <w:t>未満</w:t>
            </w:r>
          </w:p>
        </w:tc>
        <w:tc>
          <w:tcPr>
            <w:tcW w:w="709" w:type="dxa"/>
            <w:vAlign w:val="center"/>
          </w:tcPr>
          <w:p w14:paraId="7E0A0D76"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w:t>
            </w:r>
          </w:p>
        </w:tc>
        <w:tc>
          <w:tcPr>
            <w:tcW w:w="1276" w:type="dxa"/>
            <w:vAlign w:val="center"/>
          </w:tcPr>
          <w:p w14:paraId="62B36658"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w:t>
            </w:r>
          </w:p>
        </w:tc>
        <w:tc>
          <w:tcPr>
            <w:tcW w:w="2551" w:type="dxa"/>
            <w:vAlign w:val="center"/>
          </w:tcPr>
          <w:p w14:paraId="176A2F30"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0C97C279" w14:textId="77777777" w:rsidTr="000A15B5">
        <w:trPr>
          <w:trHeight w:val="369"/>
        </w:trPr>
        <w:tc>
          <w:tcPr>
            <w:tcW w:w="1447" w:type="dxa"/>
            <w:vMerge/>
            <w:vAlign w:val="center"/>
          </w:tcPr>
          <w:p w14:paraId="3FF71F4A"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067829E9"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カルバート</w:t>
            </w:r>
            <w:r w:rsidRPr="00560591">
              <w:rPr>
                <w:rFonts w:ascii="HG丸ｺﾞｼｯｸM-PRO" w:eastAsia="HG丸ｺﾞｼｯｸM-PRO" w:hAnsi="HG丸ｺﾞｼｯｸM-PRO" w:hint="eastAsia"/>
                <w:vertAlign w:val="superscript"/>
              </w:rPr>
              <w:t>※</w:t>
            </w:r>
          </w:p>
        </w:tc>
        <w:tc>
          <w:tcPr>
            <w:tcW w:w="709" w:type="dxa"/>
            <w:vAlign w:val="center"/>
          </w:tcPr>
          <w:p w14:paraId="4AEC82D2"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箇所</w:t>
            </w:r>
          </w:p>
        </w:tc>
        <w:tc>
          <w:tcPr>
            <w:tcW w:w="1276" w:type="dxa"/>
            <w:vAlign w:val="center"/>
          </w:tcPr>
          <w:p w14:paraId="6E638E73"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約30</w:t>
            </w:r>
          </w:p>
        </w:tc>
        <w:tc>
          <w:tcPr>
            <w:tcW w:w="2551" w:type="dxa"/>
            <w:vAlign w:val="center"/>
          </w:tcPr>
          <w:p w14:paraId="7C5CBBA6"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461B53B7" w14:textId="77777777" w:rsidTr="000A15B5">
        <w:trPr>
          <w:trHeight w:val="369"/>
        </w:trPr>
        <w:tc>
          <w:tcPr>
            <w:tcW w:w="1447" w:type="dxa"/>
            <w:vMerge w:val="restart"/>
            <w:vAlign w:val="center"/>
          </w:tcPr>
          <w:p w14:paraId="350C567A"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モノレール</w:t>
            </w:r>
          </w:p>
        </w:tc>
        <w:tc>
          <w:tcPr>
            <w:tcW w:w="3118" w:type="dxa"/>
            <w:gridSpan w:val="2"/>
            <w:vAlign w:val="center"/>
          </w:tcPr>
          <w:p w14:paraId="355E5AD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RC支柱</w:t>
            </w:r>
          </w:p>
        </w:tc>
        <w:tc>
          <w:tcPr>
            <w:tcW w:w="709" w:type="dxa"/>
            <w:vAlign w:val="center"/>
          </w:tcPr>
          <w:p w14:paraId="7FCFBFBF"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5FFBF3D4"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sz w:val="20"/>
                <w:szCs w:val="20"/>
              </w:rPr>
              <w:t>762</w:t>
            </w:r>
          </w:p>
        </w:tc>
        <w:tc>
          <w:tcPr>
            <w:tcW w:w="2551" w:type="dxa"/>
            <w:vAlign w:val="center"/>
          </w:tcPr>
          <w:p w14:paraId="5FC5E62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73D9510F" w14:textId="77777777" w:rsidTr="000A15B5">
        <w:trPr>
          <w:trHeight w:val="369"/>
        </w:trPr>
        <w:tc>
          <w:tcPr>
            <w:tcW w:w="1447" w:type="dxa"/>
            <w:vMerge/>
            <w:vAlign w:val="center"/>
          </w:tcPr>
          <w:p w14:paraId="21675C63"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155011B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鋼製支柱</w:t>
            </w:r>
          </w:p>
        </w:tc>
        <w:tc>
          <w:tcPr>
            <w:tcW w:w="709" w:type="dxa"/>
            <w:vAlign w:val="center"/>
          </w:tcPr>
          <w:p w14:paraId="3BC370F8"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基</w:t>
            </w:r>
          </w:p>
        </w:tc>
        <w:tc>
          <w:tcPr>
            <w:tcW w:w="1276" w:type="dxa"/>
            <w:vAlign w:val="center"/>
          </w:tcPr>
          <w:p w14:paraId="53D1A060"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sz w:val="20"/>
                <w:szCs w:val="20"/>
              </w:rPr>
              <w:t>404</w:t>
            </w:r>
          </w:p>
        </w:tc>
        <w:tc>
          <w:tcPr>
            <w:tcW w:w="2551" w:type="dxa"/>
            <w:vAlign w:val="center"/>
          </w:tcPr>
          <w:p w14:paraId="2C026B40"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470C7412" w14:textId="77777777" w:rsidTr="000A15B5">
        <w:trPr>
          <w:trHeight w:val="369"/>
        </w:trPr>
        <w:tc>
          <w:tcPr>
            <w:tcW w:w="1447" w:type="dxa"/>
            <w:vMerge/>
            <w:vAlign w:val="center"/>
          </w:tcPr>
          <w:p w14:paraId="7307B258"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0951CA9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鋼軌道桁</w:t>
            </w:r>
          </w:p>
        </w:tc>
        <w:tc>
          <w:tcPr>
            <w:tcW w:w="709" w:type="dxa"/>
            <w:vAlign w:val="center"/>
          </w:tcPr>
          <w:p w14:paraId="21D5B6A2"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w:t>
            </w:r>
          </w:p>
        </w:tc>
        <w:tc>
          <w:tcPr>
            <w:tcW w:w="1276" w:type="dxa"/>
            <w:vAlign w:val="center"/>
          </w:tcPr>
          <w:p w14:paraId="1ECC2C09"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sz w:val="20"/>
                <w:szCs w:val="20"/>
              </w:rPr>
              <w:t>107</w:t>
            </w:r>
          </w:p>
        </w:tc>
        <w:tc>
          <w:tcPr>
            <w:tcW w:w="2551" w:type="dxa"/>
            <w:vAlign w:val="center"/>
          </w:tcPr>
          <w:p w14:paraId="19C21E2D"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29911476" w14:textId="77777777" w:rsidTr="000A15B5">
        <w:trPr>
          <w:trHeight w:val="369"/>
        </w:trPr>
        <w:tc>
          <w:tcPr>
            <w:tcW w:w="1447" w:type="dxa"/>
            <w:vMerge/>
            <w:vAlign w:val="center"/>
          </w:tcPr>
          <w:p w14:paraId="43CDBA92"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467B3952"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PC軌道桁</w:t>
            </w:r>
          </w:p>
        </w:tc>
        <w:tc>
          <w:tcPr>
            <w:tcW w:w="709" w:type="dxa"/>
            <w:vAlign w:val="center"/>
          </w:tcPr>
          <w:p w14:paraId="0052E72B"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w:t>
            </w:r>
          </w:p>
        </w:tc>
        <w:tc>
          <w:tcPr>
            <w:tcW w:w="1276" w:type="dxa"/>
            <w:vAlign w:val="center"/>
          </w:tcPr>
          <w:p w14:paraId="077B1113"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sz w:val="20"/>
                <w:szCs w:val="20"/>
              </w:rPr>
              <w:t>1</w:t>
            </w:r>
            <w:r w:rsidRPr="00560591">
              <w:rPr>
                <w:rFonts w:ascii="HG丸ｺﾞｼｯｸM-PRO" w:eastAsia="HG丸ｺﾞｼｯｸM-PRO" w:hAnsi="HG丸ｺﾞｼｯｸM-PRO" w:hint="eastAsia"/>
                <w:sz w:val="20"/>
                <w:szCs w:val="20"/>
              </w:rPr>
              <w:t>,</w:t>
            </w:r>
            <w:r w:rsidRPr="00560591">
              <w:rPr>
                <w:rFonts w:ascii="HG丸ｺﾞｼｯｸM-PRO" w:eastAsia="HG丸ｺﾞｼｯｸM-PRO" w:hAnsi="HG丸ｺﾞｼｯｸM-PRO"/>
                <w:sz w:val="20"/>
                <w:szCs w:val="20"/>
              </w:rPr>
              <w:t>876</w:t>
            </w:r>
          </w:p>
        </w:tc>
        <w:tc>
          <w:tcPr>
            <w:tcW w:w="2551" w:type="dxa"/>
            <w:vAlign w:val="center"/>
          </w:tcPr>
          <w:p w14:paraId="174ABF14"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3F4E1D9F" w14:textId="77777777" w:rsidTr="000A15B5">
        <w:trPr>
          <w:trHeight w:val="369"/>
        </w:trPr>
        <w:tc>
          <w:tcPr>
            <w:tcW w:w="1447" w:type="dxa"/>
            <w:vMerge/>
            <w:vAlign w:val="center"/>
          </w:tcPr>
          <w:p w14:paraId="3DCAB1EB"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24186BA9"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駅舎</w:t>
            </w:r>
          </w:p>
        </w:tc>
        <w:tc>
          <w:tcPr>
            <w:tcW w:w="709" w:type="dxa"/>
            <w:vAlign w:val="center"/>
          </w:tcPr>
          <w:p w14:paraId="57E7081D"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駅</w:t>
            </w:r>
          </w:p>
        </w:tc>
        <w:tc>
          <w:tcPr>
            <w:tcW w:w="1276" w:type="dxa"/>
            <w:vAlign w:val="center"/>
          </w:tcPr>
          <w:p w14:paraId="552F1295"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sz w:val="20"/>
                <w:szCs w:val="20"/>
              </w:rPr>
              <w:t>18</w:t>
            </w:r>
          </w:p>
        </w:tc>
        <w:tc>
          <w:tcPr>
            <w:tcW w:w="2551" w:type="dxa"/>
            <w:vAlign w:val="center"/>
          </w:tcPr>
          <w:p w14:paraId="09E8B400"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248DFFD4" w14:textId="77777777" w:rsidTr="000A15B5">
        <w:trPr>
          <w:trHeight w:val="369"/>
        </w:trPr>
        <w:tc>
          <w:tcPr>
            <w:tcW w:w="1447" w:type="dxa"/>
            <w:vMerge/>
            <w:vAlign w:val="center"/>
          </w:tcPr>
          <w:p w14:paraId="32D32A63"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6A0DF8B2"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分岐橋</w:t>
            </w:r>
          </w:p>
        </w:tc>
        <w:tc>
          <w:tcPr>
            <w:tcW w:w="709" w:type="dxa"/>
            <w:vAlign w:val="center"/>
          </w:tcPr>
          <w:p w14:paraId="350AB19C"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w:t>
            </w:r>
          </w:p>
        </w:tc>
        <w:tc>
          <w:tcPr>
            <w:tcW w:w="1276" w:type="dxa"/>
            <w:vAlign w:val="center"/>
          </w:tcPr>
          <w:p w14:paraId="764C8B8E"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９</w:t>
            </w:r>
          </w:p>
        </w:tc>
        <w:tc>
          <w:tcPr>
            <w:tcW w:w="2551" w:type="dxa"/>
            <w:vAlign w:val="center"/>
          </w:tcPr>
          <w:p w14:paraId="7192B746"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p>
        </w:tc>
      </w:tr>
      <w:tr w:rsidR="00AA08EA" w:rsidRPr="00560591" w14:paraId="422131A3" w14:textId="77777777" w:rsidTr="000A15B5">
        <w:trPr>
          <w:trHeight w:val="397"/>
        </w:trPr>
        <w:tc>
          <w:tcPr>
            <w:tcW w:w="1447" w:type="dxa"/>
            <w:vMerge/>
            <w:vAlign w:val="center"/>
          </w:tcPr>
          <w:p w14:paraId="769C242E"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5F24F371"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特殊橋</w:t>
            </w:r>
          </w:p>
        </w:tc>
        <w:tc>
          <w:tcPr>
            <w:tcW w:w="709" w:type="dxa"/>
            <w:vAlign w:val="center"/>
          </w:tcPr>
          <w:p w14:paraId="279C2446"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橋</w:t>
            </w:r>
          </w:p>
        </w:tc>
        <w:tc>
          <w:tcPr>
            <w:tcW w:w="1276" w:type="dxa"/>
            <w:vAlign w:val="center"/>
          </w:tcPr>
          <w:p w14:paraId="2C284C53"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８</w:t>
            </w:r>
          </w:p>
        </w:tc>
        <w:tc>
          <w:tcPr>
            <w:tcW w:w="2551" w:type="dxa"/>
            <w:vAlign w:val="center"/>
          </w:tcPr>
          <w:p w14:paraId="2104DD27" w14:textId="77777777" w:rsidR="00AA08EA" w:rsidRPr="00560591" w:rsidRDefault="00AA08EA" w:rsidP="000A15B5">
            <w:pPr>
              <w:pStyle w:val="2c"/>
              <w:snapToGrid w:val="0"/>
              <w:spacing w:line="260" w:lineRule="exact"/>
              <w:ind w:left="0" w:firstLine="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ニールセンローゼ橋(５連)</w:t>
            </w:r>
          </w:p>
          <w:p w14:paraId="52A4E234" w14:textId="77777777" w:rsidR="00AA08EA" w:rsidRPr="00560591" w:rsidRDefault="00AA08EA" w:rsidP="000A15B5">
            <w:pPr>
              <w:pStyle w:val="2c"/>
              <w:snapToGrid w:val="0"/>
              <w:spacing w:line="260" w:lineRule="exact"/>
              <w:ind w:left="0" w:firstLine="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単弦トラスドアーチ橋</w:t>
            </w:r>
          </w:p>
          <w:p w14:paraId="1A86D835" w14:textId="77777777" w:rsidR="00AA08EA" w:rsidRPr="00560591" w:rsidRDefault="00AA08EA" w:rsidP="000A15B5">
            <w:pPr>
              <w:pStyle w:val="2c"/>
              <w:snapToGrid w:val="0"/>
              <w:spacing w:line="260" w:lineRule="exact"/>
              <w:ind w:left="0" w:firstLine="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モノレール橋</w:t>
            </w:r>
          </w:p>
        </w:tc>
      </w:tr>
      <w:tr w:rsidR="00AA08EA" w:rsidRPr="00560591" w14:paraId="50ACACE5" w14:textId="77777777" w:rsidTr="000A15B5">
        <w:trPr>
          <w:trHeight w:val="369"/>
        </w:trPr>
        <w:tc>
          <w:tcPr>
            <w:tcW w:w="4565" w:type="dxa"/>
            <w:gridSpan w:val="3"/>
            <w:vAlign w:val="center"/>
          </w:tcPr>
          <w:p w14:paraId="0E79FF87"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街路樹</w:t>
            </w:r>
          </w:p>
        </w:tc>
        <w:tc>
          <w:tcPr>
            <w:tcW w:w="709" w:type="dxa"/>
            <w:vAlign w:val="center"/>
          </w:tcPr>
          <w:p w14:paraId="794C9231"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本</w:t>
            </w:r>
          </w:p>
        </w:tc>
        <w:tc>
          <w:tcPr>
            <w:tcW w:w="1276" w:type="dxa"/>
            <w:vAlign w:val="center"/>
          </w:tcPr>
          <w:p w14:paraId="09914BD4"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約78,000</w:t>
            </w:r>
          </w:p>
        </w:tc>
        <w:tc>
          <w:tcPr>
            <w:tcW w:w="2551" w:type="dxa"/>
            <w:vAlign w:val="center"/>
          </w:tcPr>
          <w:p w14:paraId="2616B864" w14:textId="77777777" w:rsidR="00AA08EA" w:rsidRPr="00560591" w:rsidRDefault="00AA08EA" w:rsidP="000A15B5">
            <w:pPr>
              <w:pStyle w:val="2c"/>
              <w:snapToGrid w:val="0"/>
              <w:spacing w:line="280" w:lineRule="atLeast"/>
              <w:ind w:left="0" w:firstLine="0"/>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中高木</w:t>
            </w:r>
          </w:p>
        </w:tc>
      </w:tr>
      <w:tr w:rsidR="00AA08EA" w:rsidRPr="00560591" w14:paraId="016052FC" w14:textId="77777777" w:rsidTr="000A15B5">
        <w:trPr>
          <w:trHeight w:val="622"/>
        </w:trPr>
        <w:tc>
          <w:tcPr>
            <w:tcW w:w="4565" w:type="dxa"/>
            <w:gridSpan w:val="3"/>
            <w:vAlign w:val="center"/>
          </w:tcPr>
          <w:p w14:paraId="0B719B7F" w14:textId="77777777" w:rsidR="00AA08EA" w:rsidRPr="00560591" w:rsidRDefault="00AA08EA" w:rsidP="000A15B5">
            <w:pPr>
              <w:pStyle w:val="2c"/>
              <w:snapToGrid w:val="0"/>
              <w:spacing w:line="280" w:lineRule="atLeas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道路関連設備</w:t>
            </w:r>
          </w:p>
        </w:tc>
        <w:tc>
          <w:tcPr>
            <w:tcW w:w="709" w:type="dxa"/>
            <w:vAlign w:val="center"/>
          </w:tcPr>
          <w:p w14:paraId="2067037F"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w:t>
            </w:r>
          </w:p>
        </w:tc>
        <w:tc>
          <w:tcPr>
            <w:tcW w:w="1276" w:type="dxa"/>
            <w:vAlign w:val="center"/>
          </w:tcPr>
          <w:p w14:paraId="2AFDE6FF" w14:textId="77777777" w:rsidR="00AA08EA" w:rsidRPr="00560591" w:rsidRDefault="00AA08EA" w:rsidP="000A15B5">
            <w:pPr>
              <w:pStyle w:val="2c"/>
              <w:snapToGrid w:val="0"/>
              <w:spacing w:line="280" w:lineRule="atLeast"/>
              <w:ind w:left="0" w:firstLine="0"/>
              <w:jc w:val="center"/>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w:t>
            </w:r>
          </w:p>
        </w:tc>
        <w:tc>
          <w:tcPr>
            <w:tcW w:w="2551" w:type="dxa"/>
            <w:vAlign w:val="center"/>
          </w:tcPr>
          <w:p w14:paraId="69937F87" w14:textId="77777777" w:rsidR="00AA08EA" w:rsidRPr="00560591" w:rsidRDefault="00AA08EA" w:rsidP="000A15B5">
            <w:pPr>
              <w:pStyle w:val="2c"/>
              <w:snapToGrid w:val="0"/>
              <w:spacing w:line="260" w:lineRule="exac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受変電設備</w:t>
            </w:r>
          </w:p>
          <w:p w14:paraId="5A905567" w14:textId="77777777" w:rsidR="00AA08EA" w:rsidRPr="00560591" w:rsidRDefault="00AA08EA" w:rsidP="000A15B5">
            <w:pPr>
              <w:pStyle w:val="2c"/>
              <w:snapToGrid w:val="0"/>
              <w:spacing w:line="260" w:lineRule="exac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排水ポンプ設備</w:t>
            </w:r>
          </w:p>
          <w:p w14:paraId="6E2937D1" w14:textId="77777777" w:rsidR="00AA08EA" w:rsidRPr="00560591" w:rsidRDefault="00AA08EA" w:rsidP="000A15B5">
            <w:pPr>
              <w:pStyle w:val="2c"/>
              <w:snapToGrid w:val="0"/>
              <w:spacing w:line="260" w:lineRule="exac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トンネル換気設備</w:t>
            </w:r>
          </w:p>
          <w:p w14:paraId="3E4F403E" w14:textId="77777777" w:rsidR="00AA08EA" w:rsidRPr="00560591" w:rsidRDefault="00AA08EA" w:rsidP="000A15B5">
            <w:pPr>
              <w:pStyle w:val="2c"/>
              <w:snapToGrid w:val="0"/>
              <w:spacing w:line="260" w:lineRule="exact"/>
              <w:ind w:left="0" w:firstLine="0"/>
              <w:jc w:val="left"/>
              <w:rPr>
                <w:rFonts w:ascii="HG丸ｺﾞｼｯｸM-PRO" w:eastAsia="HG丸ｺﾞｼｯｸM-PRO" w:hAnsi="HG丸ｺﾞｼｯｸM-PRO"/>
                <w:sz w:val="20"/>
                <w:szCs w:val="20"/>
              </w:rPr>
            </w:pPr>
            <w:r w:rsidRPr="00560591">
              <w:rPr>
                <w:rFonts w:ascii="HG丸ｺﾞｼｯｸM-PRO" w:eastAsia="HG丸ｺﾞｼｯｸM-PRO" w:hAnsi="HG丸ｺﾞｼｯｸM-PRO" w:hint="eastAsia"/>
                <w:sz w:val="20"/>
                <w:szCs w:val="20"/>
              </w:rPr>
              <w:t>昇降設備</w:t>
            </w:r>
          </w:p>
        </w:tc>
      </w:tr>
    </w:tbl>
    <w:p w14:paraId="41311641" w14:textId="77777777" w:rsidR="00AA08EA" w:rsidRPr="00560591" w:rsidRDefault="00AA08EA" w:rsidP="00AA08EA">
      <w:pPr>
        <w:widowControl/>
        <w:ind w:firstLineChars="100" w:firstLine="160"/>
        <w:jc w:val="left"/>
        <w:rPr>
          <w:rFonts w:hAnsi="HG丸ｺﾞｼｯｸM-PRO"/>
          <w:sz w:val="16"/>
          <w:szCs w:val="16"/>
        </w:rPr>
      </w:pPr>
      <w:r w:rsidRPr="00560591">
        <w:rPr>
          <w:rFonts w:hAnsi="HG丸ｺﾞｼｯｸM-PRO" w:hint="eastAsia"/>
          <w:sz w:val="16"/>
          <w:szCs w:val="16"/>
        </w:rPr>
        <w:t>※大型カルバートを除く</w:t>
      </w:r>
    </w:p>
    <w:p w14:paraId="261654F7" w14:textId="15F7096B" w:rsidR="00AA08EA" w:rsidRPr="00560591" w:rsidRDefault="00AA08EA" w:rsidP="00AA08EA">
      <w:pPr>
        <w:widowControl/>
        <w:ind w:firstLineChars="100" w:firstLine="210"/>
        <w:jc w:val="left"/>
      </w:pPr>
      <w:r w:rsidRPr="00560591">
        <w:br w:type="page"/>
      </w:r>
    </w:p>
    <w:tbl>
      <w:tblPr>
        <w:tblStyle w:val="1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99" w:type="dxa"/>
          <w:bottom w:w="28" w:type="dxa"/>
          <w:right w:w="99" w:type="dxa"/>
        </w:tblCellMar>
        <w:tblLook w:val="04A0" w:firstRow="1" w:lastRow="0" w:firstColumn="1" w:lastColumn="0" w:noHBand="0" w:noVBand="1"/>
      </w:tblPr>
      <w:tblGrid>
        <w:gridCol w:w="3099"/>
        <w:gridCol w:w="3156"/>
        <w:gridCol w:w="3101"/>
      </w:tblGrid>
      <w:tr w:rsidR="00AA08EA" w:rsidRPr="00560591" w14:paraId="66F2EC91" w14:textId="77777777" w:rsidTr="000A15B5">
        <w:trPr>
          <w:jc w:val="center"/>
        </w:trPr>
        <w:tc>
          <w:tcPr>
            <w:tcW w:w="3099" w:type="dxa"/>
          </w:tcPr>
          <w:p w14:paraId="14CADCF3" w14:textId="77777777" w:rsidR="00AA08EA" w:rsidRPr="00560591" w:rsidRDefault="00AA08EA" w:rsidP="000A15B5">
            <w:pPr>
              <w:pStyle w:val="afff"/>
              <w:spacing w:beforeLines="30" w:before="108"/>
              <w:ind w:left="105"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noProof/>
              </w:rPr>
              <w:lastRenderedPageBreak/>
              <w:drawing>
                <wp:inline distT="0" distB="0" distL="0" distR="0" wp14:anchorId="5325E2CB" wp14:editId="6F7A7251">
                  <wp:extent cx="1775667" cy="1100865"/>
                  <wp:effectExtent l="0" t="0" r="0" b="4445"/>
                  <wp:docPr id="2" name="図 1" descr="道路の脇にある建物&#10;&#10;低い精度で自動的に生成された説明">
                    <a:extLst xmlns:a="http://schemas.openxmlformats.org/drawingml/2006/main">
                      <a:ext uri="{FF2B5EF4-FFF2-40B4-BE49-F238E27FC236}">
                        <a16:creationId xmlns:a16="http://schemas.microsoft.com/office/drawing/2014/main" id="{AE80DCF9-209F-46A2-A3E9-137777A4D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道路の脇にある建物&#10;&#10;低い精度で自動的に生成された説明">
                            <a:extLst>
                              <a:ext uri="{FF2B5EF4-FFF2-40B4-BE49-F238E27FC236}">
                                <a16:creationId xmlns:a16="http://schemas.microsoft.com/office/drawing/2014/main" id="{AE80DCF9-209F-46A2-A3E9-137777A4DA58}"/>
                              </a:ext>
                            </a:extLst>
                          </pic:cNvPr>
                          <pic:cNvPicPr>
                            <a:picLocks noChangeAspect="1"/>
                          </pic:cNvPicPr>
                        </pic:nvPicPr>
                        <pic:blipFill rotWithShape="1">
                          <a:blip r:embed="rId13">
                            <a:extLst>
                              <a:ext uri="{28A0092B-C50C-407E-A947-70E740481C1C}">
                                <a14:useLocalDpi xmlns:a14="http://schemas.microsoft.com/office/drawing/2010/main"/>
                              </a:ext>
                            </a:extLst>
                          </a:blip>
                          <a:srcRect l="7222"/>
                          <a:stretch/>
                        </pic:blipFill>
                        <pic:spPr bwMode="auto">
                          <a:xfrm>
                            <a:off x="0" y="0"/>
                            <a:ext cx="1804758" cy="1118900"/>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14:paraId="458B107F" w14:textId="77777777" w:rsidR="00AA08EA" w:rsidRPr="00560591" w:rsidRDefault="00AA08EA" w:rsidP="000A15B5">
            <w:pPr>
              <w:pStyle w:val="afff"/>
              <w:spacing w:beforeLines="30" w:before="108"/>
              <w:ind w:left="105" w:firstLineChars="0" w:firstLine="0"/>
              <w:jc w:val="center"/>
              <w:rPr>
                <w:rFonts w:ascii="HG丸ｺﾞｼｯｸM-PRO" w:eastAsia="HG丸ｺﾞｼｯｸM-PRO" w:hAnsi="HG丸ｺﾞｼｯｸM-PRO"/>
              </w:rPr>
            </w:pPr>
            <w:r w:rsidRPr="00560591">
              <w:rPr>
                <w:noProof/>
              </w:rPr>
              <w:drawing>
                <wp:inline distT="0" distB="0" distL="0" distR="0" wp14:anchorId="47806ED5" wp14:editId="2528C051">
                  <wp:extent cx="1786255" cy="1124585"/>
                  <wp:effectExtent l="0" t="0" r="4445" b="0"/>
                  <wp:docPr id="644745507" name="Picture 2" descr="\\10000ws200594\H\【７６】自主財源\【０４】ネーミングライツ\100橋梁トンネル\公募\サンプル写真\天野山第一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0000ws200594\H\【７６】自主財源\【０４】ネーミングライツ\100橋梁トンネル\公募\サンプル写真\天野山第一②.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460" t="3290" r="10589" b="27079"/>
                          <a:stretch/>
                        </pic:blipFill>
                        <pic:spPr bwMode="auto">
                          <a:xfrm>
                            <a:off x="0" y="0"/>
                            <a:ext cx="1803795" cy="1135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Pr>
          <w:p w14:paraId="0304B726" w14:textId="77777777" w:rsidR="00AA08EA" w:rsidRPr="00560591" w:rsidRDefault="00AA08EA" w:rsidP="000A15B5">
            <w:pPr>
              <w:pStyle w:val="afff"/>
              <w:spacing w:beforeLines="30" w:before="108"/>
              <w:ind w:left="105"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noProof/>
                <w:sz w:val="18"/>
                <w:szCs w:val="18"/>
              </w:rPr>
              <w:drawing>
                <wp:inline distT="0" distB="0" distL="0" distR="0" wp14:anchorId="27669C39" wp14:editId="26840469">
                  <wp:extent cx="1801069" cy="1092687"/>
                  <wp:effectExtent l="0" t="0" r="8890" b="0"/>
                  <wp:docPr id="219296532" name="図 2" descr="高速道路を走っ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96532" name="図 2" descr="高速道路を走っている&#10;&#10;中程度の精度で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l="4793" b="22775"/>
                          <a:stretch/>
                        </pic:blipFill>
                        <pic:spPr bwMode="auto">
                          <a:xfrm>
                            <a:off x="0" y="0"/>
                            <a:ext cx="1844368" cy="1118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08EA" w:rsidRPr="00560591" w14:paraId="28FEBF1F" w14:textId="77777777" w:rsidTr="000A15B5">
        <w:tblPrEx>
          <w:tblCellMar>
            <w:left w:w="108" w:type="dxa"/>
            <w:right w:w="108" w:type="dxa"/>
          </w:tblCellMar>
        </w:tblPrEx>
        <w:trPr>
          <w:jc w:val="center"/>
        </w:trPr>
        <w:tc>
          <w:tcPr>
            <w:tcW w:w="3099" w:type="dxa"/>
          </w:tcPr>
          <w:p w14:paraId="106A66A0"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lang w:eastAsia="zh-CN"/>
              </w:rPr>
              <w:t>橋梁</w:t>
            </w:r>
          </w:p>
          <w:p w14:paraId="5CEFBA7A"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CN"/>
              </w:rPr>
              <w:t>神田高架橋</w:t>
            </w:r>
          </w:p>
          <w:p w14:paraId="73D1B68E"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CN"/>
              </w:rPr>
              <w:t>176号／池田市</w:t>
            </w:r>
          </w:p>
        </w:tc>
        <w:tc>
          <w:tcPr>
            <w:tcW w:w="3156" w:type="dxa"/>
          </w:tcPr>
          <w:p w14:paraId="4F55566D"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トンネル</w:t>
            </w:r>
          </w:p>
          <w:p w14:paraId="17E182B8"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noProof/>
                <w:sz w:val="18"/>
                <w:szCs w:val="18"/>
              </w:rPr>
            </w:pPr>
            <w:r w:rsidRPr="00560591">
              <w:rPr>
                <w:rFonts w:ascii="HG丸ｺﾞｼｯｸM-PRO" w:eastAsia="HG丸ｺﾞｼｯｸM-PRO" w:hAnsi="HG丸ｺﾞｼｯｸM-PRO" w:hint="eastAsia"/>
                <w:noProof/>
                <w:sz w:val="18"/>
                <w:szCs w:val="18"/>
              </w:rPr>
              <w:t>天野山第一トンネル</w:t>
            </w:r>
          </w:p>
          <w:p w14:paraId="41608EA2"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noProof/>
                <w:sz w:val="18"/>
                <w:szCs w:val="18"/>
              </w:rPr>
            </w:pPr>
            <w:r w:rsidRPr="00560591">
              <w:rPr>
                <w:rFonts w:ascii="HG丸ｺﾞｼｯｸM-PRO" w:eastAsia="HG丸ｺﾞｼｯｸM-PRO" w:hAnsi="HG丸ｺﾞｼｯｸM-PRO" w:hint="eastAsia"/>
                <w:noProof/>
                <w:sz w:val="18"/>
                <w:szCs w:val="18"/>
              </w:rPr>
              <w:t>170号/河内長野市</w:t>
            </w:r>
          </w:p>
        </w:tc>
        <w:tc>
          <w:tcPr>
            <w:tcW w:w="3101" w:type="dxa"/>
          </w:tcPr>
          <w:p w14:paraId="304CA2C3"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lang w:eastAsia="zh-CN"/>
              </w:rPr>
              <w:t>横断歩道橋</w:t>
            </w:r>
          </w:p>
          <w:p w14:paraId="070CD861"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CN"/>
              </w:rPr>
              <w:t>箱作横断歩道橋</w:t>
            </w:r>
          </w:p>
          <w:p w14:paraId="12D5A3EF"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CN"/>
              </w:rPr>
              <w:t>和歌山阪南線／阪南市</w:t>
            </w:r>
          </w:p>
        </w:tc>
      </w:tr>
      <w:tr w:rsidR="00AA08EA" w:rsidRPr="00560591" w14:paraId="2FD21B62" w14:textId="77777777" w:rsidTr="000A15B5">
        <w:tblPrEx>
          <w:tblCellMar>
            <w:left w:w="108" w:type="dxa"/>
            <w:right w:w="108" w:type="dxa"/>
          </w:tblCellMar>
        </w:tblPrEx>
        <w:trPr>
          <w:jc w:val="center"/>
        </w:trPr>
        <w:tc>
          <w:tcPr>
            <w:tcW w:w="3099" w:type="dxa"/>
          </w:tcPr>
          <w:p w14:paraId="4FF6E40C" w14:textId="77777777" w:rsidR="00AA08EA" w:rsidRPr="00560591" w:rsidRDefault="00AA08EA" w:rsidP="000A15B5">
            <w:pPr>
              <w:pStyle w:val="afff"/>
              <w:spacing w:beforeLines="10" w:before="36" w:afterLines="10" w:after="36"/>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noProof/>
                <w:sz w:val="18"/>
                <w:szCs w:val="18"/>
              </w:rPr>
              <w:drawing>
                <wp:inline distT="0" distB="0" distL="0" distR="0" wp14:anchorId="31A9F17C" wp14:editId="5FA1E482">
                  <wp:extent cx="1757045" cy="1125168"/>
                  <wp:effectExtent l="0" t="0" r="0" b="0"/>
                  <wp:docPr id="1728912459" name="図 1" descr="橋の下の道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459" name="図 1" descr="橋の下の道路&#10;&#10;低い精度で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203"/>
                          <a:stretch/>
                        </pic:blipFill>
                        <pic:spPr bwMode="auto">
                          <a:xfrm>
                            <a:off x="0" y="0"/>
                            <a:ext cx="1776016" cy="1137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14:paraId="4D978DC1" w14:textId="77777777" w:rsidR="00AA08EA" w:rsidRPr="00560591" w:rsidRDefault="00AA08EA" w:rsidP="000A15B5">
            <w:pPr>
              <w:pStyle w:val="afff"/>
              <w:spacing w:beforeLines="10" w:before="36" w:afterLines="10" w:after="36"/>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noProof/>
                <w:sz w:val="18"/>
                <w:szCs w:val="18"/>
                <w:lang w:eastAsia="zh-CN"/>
              </w:rPr>
              <w:drawing>
                <wp:inline distT="0" distB="0" distL="0" distR="0" wp14:anchorId="60C82D7C" wp14:editId="7A85DB37">
                  <wp:extent cx="1800225" cy="1153713"/>
                  <wp:effectExtent l="0" t="0" r="0" b="0"/>
                  <wp:docPr id="2113052102" name="図 4" descr="高速道路を走っ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2102" name="図 4" descr="高速道路を走っている&#10;&#10;中程度の精度で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48" b="9703"/>
                          <a:stretch/>
                        </pic:blipFill>
                        <pic:spPr bwMode="auto">
                          <a:xfrm>
                            <a:off x="0" y="0"/>
                            <a:ext cx="1807860" cy="1158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vAlign w:val="center"/>
          </w:tcPr>
          <w:p w14:paraId="4A260672" w14:textId="77777777" w:rsidR="00AA08EA" w:rsidRPr="00560591" w:rsidRDefault="00AA08EA" w:rsidP="000A15B5">
            <w:pPr>
              <w:pStyle w:val="afff"/>
              <w:spacing w:beforeLines="10" w:before="36" w:afterLines="10" w:after="36"/>
              <w:ind w:left="105" w:firstLineChars="0" w:firstLine="0"/>
              <w:jc w:val="center"/>
              <w:rPr>
                <w:rFonts w:ascii="HG丸ｺﾞｼｯｸM-PRO" w:eastAsia="HG丸ｺﾞｼｯｸM-PRO" w:hAnsi="HG丸ｺﾞｼｯｸM-PRO"/>
                <w:noProof/>
                <w:sz w:val="18"/>
                <w:szCs w:val="18"/>
              </w:rPr>
            </w:pPr>
            <w:r w:rsidRPr="00560591">
              <w:rPr>
                <w:rFonts w:ascii="HG丸ｺﾞｼｯｸM-PRO" w:eastAsia="HG丸ｺﾞｼｯｸM-PRO" w:hAnsi="HG丸ｺﾞｼｯｸM-PRO"/>
                <w:noProof/>
                <w:sz w:val="18"/>
                <w:szCs w:val="18"/>
              </w:rPr>
              <w:drawing>
                <wp:inline distT="0" distB="0" distL="0" distR="0" wp14:anchorId="7C37BFC4" wp14:editId="01C4CCE6">
                  <wp:extent cx="1800225" cy="1119943"/>
                  <wp:effectExtent l="0" t="0" r="0" b="0"/>
                  <wp:docPr id="691382685" name="図 6" descr="交差点にある交通標識&#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82685" name="図 6" descr="交差点にある交通標識&#10;&#10;中程度の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314" cy="1126219"/>
                          </a:xfrm>
                          <a:prstGeom prst="rect">
                            <a:avLst/>
                          </a:prstGeom>
                          <a:noFill/>
                          <a:ln>
                            <a:noFill/>
                          </a:ln>
                        </pic:spPr>
                      </pic:pic>
                    </a:graphicData>
                  </a:graphic>
                </wp:inline>
              </w:drawing>
            </w:r>
          </w:p>
        </w:tc>
      </w:tr>
      <w:tr w:rsidR="00AA08EA" w:rsidRPr="00560591" w14:paraId="73CB23B6" w14:textId="77777777" w:rsidTr="000A15B5">
        <w:tblPrEx>
          <w:tblCellMar>
            <w:left w:w="108" w:type="dxa"/>
            <w:right w:w="108" w:type="dxa"/>
          </w:tblCellMar>
        </w:tblPrEx>
        <w:trPr>
          <w:jc w:val="center"/>
        </w:trPr>
        <w:tc>
          <w:tcPr>
            <w:tcW w:w="3099" w:type="dxa"/>
          </w:tcPr>
          <w:p w14:paraId="2A713B85"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シェッド</w:t>
            </w:r>
          </w:p>
          <w:p w14:paraId="55052AA4"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箕面洞門</w:t>
            </w:r>
          </w:p>
          <w:p w14:paraId="4241C0CD"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豊岡亀岡線／箕面市</w:t>
            </w:r>
          </w:p>
        </w:tc>
        <w:tc>
          <w:tcPr>
            <w:tcW w:w="3156" w:type="dxa"/>
          </w:tcPr>
          <w:p w14:paraId="6F8E4F89"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大型カルバート</w:t>
            </w:r>
          </w:p>
          <w:p w14:paraId="418E3D85"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岡中地下道</w:t>
            </w:r>
          </w:p>
          <w:p w14:paraId="08DAEFCF"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CN"/>
              </w:rPr>
              <w:t>泉佐野岩出線／泉南市</w:t>
            </w:r>
          </w:p>
        </w:tc>
        <w:tc>
          <w:tcPr>
            <w:tcW w:w="3101" w:type="dxa"/>
          </w:tcPr>
          <w:p w14:paraId="522E9F88"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CN"/>
              </w:rPr>
              <w:t>門型標識</w:t>
            </w:r>
          </w:p>
          <w:p w14:paraId="61AAFB3F"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560591">
              <w:rPr>
                <w:rFonts w:ascii="HG丸ｺﾞｼｯｸM-PRO" w:eastAsia="HG丸ｺﾞｼｯｸM-PRO" w:hAnsi="HG丸ｺﾞｼｯｸM-PRO" w:hint="eastAsia"/>
                <w:sz w:val="18"/>
                <w:szCs w:val="18"/>
                <w:lang w:eastAsia="zh-TW"/>
              </w:rPr>
              <w:t>道路標識</w:t>
            </w:r>
          </w:p>
          <w:p w14:paraId="77758DBB" w14:textId="77777777" w:rsidR="00AA08EA" w:rsidRPr="00560591" w:rsidRDefault="00AA08EA" w:rsidP="000A15B5">
            <w:pPr>
              <w:pStyle w:val="afff"/>
              <w:spacing w:beforeLines="10" w:before="36" w:afterLines="10" w:after="36" w:line="200" w:lineRule="exact"/>
              <w:ind w:left="105" w:firstLineChars="0" w:firstLine="0"/>
              <w:jc w:val="center"/>
              <w:rPr>
                <w:rFonts w:ascii="HG丸ｺﾞｼｯｸM-PRO" w:eastAsia="HG丸ｺﾞｼｯｸM-PRO" w:hAnsi="HG丸ｺﾞｼｯｸM-PRO"/>
                <w:sz w:val="17"/>
                <w:szCs w:val="17"/>
                <w:lang w:eastAsia="zh-TW"/>
              </w:rPr>
            </w:pPr>
            <w:r w:rsidRPr="00560591">
              <w:rPr>
                <w:rFonts w:ascii="HG丸ｺﾞｼｯｸM-PRO" w:eastAsia="HG丸ｺﾞｼｯｸM-PRO" w:hAnsi="HG丸ｺﾞｼｯｸM-PRO" w:hint="eastAsia"/>
                <w:sz w:val="17"/>
                <w:szCs w:val="17"/>
                <w:lang w:eastAsia="zh-CN"/>
              </w:rPr>
              <w:t>岸和田牛滝山貝塚線／岸和田市</w:t>
            </w:r>
          </w:p>
        </w:tc>
      </w:tr>
    </w:tbl>
    <w:p w14:paraId="7840A3CD" w14:textId="449E1576" w:rsidR="002C77DA" w:rsidRPr="00560591" w:rsidRDefault="002C77DA">
      <w:pPr>
        <w:widowControl/>
        <w:jc w:val="left"/>
        <w:rPr>
          <w:rFonts w:hAnsi="HG丸ｺﾞｼｯｸM-PRO"/>
          <w:lang w:eastAsia="zh-TW"/>
        </w:rPr>
      </w:pPr>
    </w:p>
    <w:p w14:paraId="1656151E" w14:textId="0CA63F6C" w:rsidR="00AA08EA" w:rsidRPr="00560591" w:rsidRDefault="00AA08EA" w:rsidP="00AA08EA">
      <w:pPr>
        <w:pStyle w:val="af1"/>
        <w:rPr>
          <w:szCs w:val="24"/>
        </w:rPr>
      </w:pPr>
      <w:bookmarkStart w:id="91" w:name="_Ref189150957"/>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1.2</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1</w:t>
      </w:r>
      <w:r w:rsidR="00277AF5" w:rsidRPr="00560591">
        <w:fldChar w:fldCharType="end"/>
      </w:r>
      <w:bookmarkEnd w:id="91"/>
      <w:r w:rsidRPr="00560591">
        <w:rPr>
          <w:rFonts w:hint="eastAsia"/>
        </w:rPr>
        <w:t xml:space="preserve">　主な対象施設の事例</w:t>
      </w:r>
    </w:p>
    <w:p w14:paraId="3CBE9C8F" w14:textId="77777777" w:rsidR="00AA08EA" w:rsidRPr="00560591" w:rsidRDefault="00AA08EA">
      <w:pPr>
        <w:widowControl/>
        <w:jc w:val="left"/>
        <w:rPr>
          <w:rFonts w:hAnsi="HG丸ｺﾞｼｯｸM-PRO"/>
        </w:rPr>
      </w:pPr>
    </w:p>
    <w:p w14:paraId="24C5BF0B" w14:textId="77777777" w:rsidR="00AA08EA" w:rsidRPr="00560591" w:rsidRDefault="00AA08EA">
      <w:pPr>
        <w:widowControl/>
        <w:jc w:val="left"/>
        <w:rPr>
          <w:rFonts w:hAnsi="HG丸ｺﾞｼｯｸM-PRO"/>
        </w:rPr>
      </w:pPr>
    </w:p>
    <w:p w14:paraId="3803C74E" w14:textId="0B903BAF" w:rsidR="005374B5" w:rsidRPr="00560591" w:rsidRDefault="00F54A08" w:rsidP="005374B5">
      <w:pPr>
        <w:pStyle w:val="20"/>
      </w:pPr>
      <w:bookmarkStart w:id="92" w:name="_Toc189152424"/>
      <w:r w:rsidRPr="00560591">
        <w:rPr>
          <w:rFonts w:hint="eastAsia"/>
        </w:rPr>
        <w:t>本計画の対象期間</w:t>
      </w:r>
      <w:bookmarkEnd w:id="92"/>
    </w:p>
    <w:p w14:paraId="61DE1911" w14:textId="77777777" w:rsidR="00AA08EA" w:rsidRPr="00560591" w:rsidRDefault="00AA08EA" w:rsidP="00AA08EA">
      <w:pPr>
        <w:pStyle w:val="21"/>
        <w:ind w:left="105" w:firstLine="210"/>
        <w:rPr>
          <w:rFonts w:hAnsi="HG丸ｺﾞｼｯｸM-PRO"/>
        </w:rPr>
      </w:pPr>
      <w:r w:rsidRPr="00560591">
        <w:rPr>
          <w:rFonts w:hAnsi="HG丸ｺﾞｼｯｸM-PRO" w:hint="eastAsia"/>
        </w:rPr>
        <w:t>道路施設は必ずしも一定の速度で劣化、損傷するという性格のものではなく、交通事故や土砂災害などの自然災害によっても急激に損傷や機能の低下が生じる可能性がある。また、社会経済情勢の変化に柔軟に対応することや、新技術、材料、工法の開発など技術的進歩に追従することが必要である。</w:t>
      </w:r>
    </w:p>
    <w:p w14:paraId="45CE45CE" w14:textId="23FD3B9A" w:rsidR="00AA08EA" w:rsidRPr="00560591" w:rsidRDefault="00AA08EA" w:rsidP="00AA08EA">
      <w:pPr>
        <w:pStyle w:val="21"/>
        <w:ind w:left="105" w:firstLine="210"/>
        <w:rPr>
          <w:rFonts w:hAnsi="HG丸ｺﾞｼｯｸM-PRO"/>
        </w:rPr>
      </w:pPr>
      <w:r w:rsidRPr="00560591">
        <w:rPr>
          <w:rFonts w:hAnsi="HG丸ｺﾞｼｯｸM-PRO" w:hint="eastAsia"/>
        </w:rPr>
        <w:t>これを考慮し、本計画の対象期間は、中長期的な維持管理・更新を見据え10年に設定する。ただし、PDCAサイクルに基づき</w:t>
      </w:r>
      <w:r w:rsidR="009079A9" w:rsidRPr="00560591">
        <w:rPr>
          <w:rFonts w:hAnsi="HG丸ｺﾞｼｯｸM-PRO" w:hint="eastAsia"/>
        </w:rPr>
        <w:t>、概ね５年を目途に取組の検証を実施する</w:t>
      </w:r>
      <w:r w:rsidRPr="00560591">
        <w:rPr>
          <w:rFonts w:hAnsi="HG丸ｺﾞｼｯｸM-PRO" w:hint="eastAsia"/>
        </w:rPr>
        <w:t>ものとする。</w:t>
      </w:r>
    </w:p>
    <w:p w14:paraId="7118DEE0" w14:textId="3315724B" w:rsidR="002C77DA" w:rsidRPr="00560591" w:rsidRDefault="002C77DA" w:rsidP="00F54A08">
      <w:pPr>
        <w:pStyle w:val="21"/>
        <w:ind w:left="105" w:firstLine="210"/>
        <w:rPr>
          <w:rFonts w:hAnsi="HG丸ｺﾞｼｯｸM-PRO"/>
        </w:rPr>
      </w:pPr>
    </w:p>
    <w:p w14:paraId="43FE863E" w14:textId="77777777" w:rsidR="00F54A08" w:rsidRPr="00560591" w:rsidRDefault="00F54A08" w:rsidP="00F54A08">
      <w:pPr>
        <w:pStyle w:val="21"/>
        <w:ind w:left="105" w:firstLine="210"/>
        <w:rPr>
          <w:rFonts w:hAnsi="HG丸ｺﾞｼｯｸM-PRO"/>
        </w:rPr>
      </w:pPr>
    </w:p>
    <w:p w14:paraId="2E2ADE37" w14:textId="42D5149F" w:rsidR="00F54A08" w:rsidRPr="00560591" w:rsidRDefault="00F54A08">
      <w:pPr>
        <w:widowControl/>
        <w:jc w:val="left"/>
        <w:rPr>
          <w:rFonts w:hAnsi="HG丸ｺﾞｼｯｸM-PRO"/>
        </w:rPr>
      </w:pPr>
      <w:r w:rsidRPr="00560591">
        <w:rPr>
          <w:rFonts w:hAnsi="HG丸ｺﾞｼｯｸM-PRO"/>
        </w:rPr>
        <w:br w:type="page"/>
      </w:r>
    </w:p>
    <w:p w14:paraId="1A4F78A7" w14:textId="14187C29" w:rsidR="00F54A08" w:rsidRPr="00560591" w:rsidRDefault="00F54A08" w:rsidP="00F54A08">
      <w:pPr>
        <w:pStyle w:val="20"/>
      </w:pPr>
      <w:bookmarkStart w:id="93" w:name="_Toc189152425"/>
      <w:r w:rsidRPr="00560591">
        <w:rPr>
          <w:rFonts w:hint="eastAsia"/>
        </w:rPr>
        <w:lastRenderedPageBreak/>
        <w:t>参照すべき基準類</w:t>
      </w:r>
      <w:bookmarkEnd w:id="93"/>
    </w:p>
    <w:p w14:paraId="2F4946E5" w14:textId="7C5FDF9D" w:rsidR="00AA08EA" w:rsidRPr="00560591" w:rsidRDefault="00AA08EA" w:rsidP="00AA08EA">
      <w:pPr>
        <w:pStyle w:val="21"/>
        <w:ind w:left="105" w:firstLine="210"/>
      </w:pPr>
      <w:r w:rsidRPr="00560591">
        <w:rPr>
          <w:rFonts w:hint="eastAsia"/>
        </w:rPr>
        <w:t>国土交通省「インフラ長寿命化計画(行動計画)」（第1期 平成26年5月、第2期 令和6年4月改定）における道路分野の基準類、および大阪府における道路維持管理に関する基準類を</w:t>
      </w:r>
      <w:r w:rsidR="00F71727" w:rsidRPr="00560591">
        <w:fldChar w:fldCharType="begin"/>
      </w:r>
      <w:r w:rsidR="00F71727" w:rsidRPr="00560591">
        <w:instrText xml:space="preserve"> </w:instrText>
      </w:r>
      <w:r w:rsidR="00F71727" w:rsidRPr="00560591">
        <w:rPr>
          <w:rFonts w:hint="eastAsia"/>
        </w:rPr>
        <w:instrText>REF _Ref185085497 \h</w:instrText>
      </w:r>
      <w:r w:rsidR="00F71727" w:rsidRPr="00560591">
        <w:instrText xml:space="preserve"> </w:instrText>
      </w:r>
      <w:r w:rsidR="00F71727" w:rsidRPr="00560591">
        <w:fldChar w:fldCharType="separate"/>
      </w:r>
      <w:r w:rsidR="003612AB" w:rsidRPr="00560591">
        <w:rPr>
          <w:rFonts w:hint="eastAsia"/>
        </w:rPr>
        <w:t xml:space="preserve">表 </w:t>
      </w:r>
      <w:r w:rsidR="003612AB" w:rsidRPr="00560591">
        <w:rPr>
          <w:noProof/>
        </w:rPr>
        <w:t>1.4</w:t>
      </w:r>
      <w:r w:rsidR="003612AB" w:rsidRPr="00560591">
        <w:noBreakHyphen/>
      </w:r>
      <w:r w:rsidR="003612AB" w:rsidRPr="00560591">
        <w:rPr>
          <w:noProof/>
        </w:rPr>
        <w:t>1</w:t>
      </w:r>
      <w:r w:rsidR="00F71727" w:rsidRPr="00560591">
        <w:fldChar w:fldCharType="end"/>
      </w:r>
      <w:r w:rsidR="00A37A5C" w:rsidRPr="00560591">
        <w:rPr>
          <w:rFonts w:hint="eastAsia"/>
        </w:rPr>
        <w:t>および</w:t>
      </w:r>
      <w:r w:rsidR="00F71727" w:rsidRPr="00560591">
        <w:fldChar w:fldCharType="begin"/>
      </w:r>
      <w:r w:rsidR="00F71727" w:rsidRPr="00560591">
        <w:instrText xml:space="preserve"> REF _Ref185085492 \h </w:instrText>
      </w:r>
      <w:r w:rsidR="00F71727" w:rsidRPr="00560591">
        <w:fldChar w:fldCharType="separate"/>
      </w:r>
      <w:r w:rsidR="003612AB" w:rsidRPr="00560591">
        <w:rPr>
          <w:rFonts w:hint="eastAsia"/>
        </w:rPr>
        <w:t xml:space="preserve">表 </w:t>
      </w:r>
      <w:r w:rsidR="003612AB" w:rsidRPr="00560591">
        <w:rPr>
          <w:noProof/>
        </w:rPr>
        <w:t>1.4</w:t>
      </w:r>
      <w:r w:rsidR="003612AB" w:rsidRPr="00560591">
        <w:noBreakHyphen/>
      </w:r>
      <w:r w:rsidR="003612AB" w:rsidRPr="00560591">
        <w:rPr>
          <w:noProof/>
        </w:rPr>
        <w:t>2</w:t>
      </w:r>
      <w:r w:rsidR="00F71727" w:rsidRPr="00560591">
        <w:fldChar w:fldCharType="end"/>
      </w:r>
      <w:r w:rsidRPr="00560591">
        <w:rPr>
          <w:rFonts w:hint="eastAsia"/>
        </w:rPr>
        <w:t>に示す（施行年・改定年は最新版の年月を示す）。</w:t>
      </w:r>
    </w:p>
    <w:p w14:paraId="0FFE0EA3" w14:textId="77777777" w:rsidR="00AA08EA" w:rsidRPr="00560591" w:rsidRDefault="00AA08EA" w:rsidP="00AA08EA">
      <w:pPr>
        <w:pStyle w:val="21"/>
        <w:ind w:left="105" w:firstLine="210"/>
      </w:pPr>
    </w:p>
    <w:p w14:paraId="3BE7208D" w14:textId="56DC1771" w:rsidR="00F54A08" w:rsidRPr="00560591" w:rsidRDefault="00F54A08" w:rsidP="00F54A08">
      <w:pPr>
        <w:pStyle w:val="af1"/>
      </w:pPr>
      <w:bookmarkStart w:id="94" w:name="_Ref185085497"/>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1.4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94"/>
      <w:r w:rsidRPr="00560591">
        <w:rPr>
          <w:rFonts w:hint="eastAsia"/>
        </w:rPr>
        <w:t xml:space="preserve">　国土交通省「インフラ長寿命化計画（行動計画）」に示される</w:t>
      </w:r>
      <w:r w:rsidR="00AA08EA" w:rsidRPr="00560591">
        <w:rPr>
          <w:rFonts w:hint="eastAsia"/>
        </w:rPr>
        <w:t>道路</w:t>
      </w:r>
      <w:r w:rsidRPr="00560591">
        <w:rPr>
          <w:rFonts w:hint="eastAsia"/>
        </w:rPr>
        <w:t>分野の基準類</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6237"/>
        <w:gridCol w:w="2825"/>
      </w:tblGrid>
      <w:tr w:rsidR="00560591" w:rsidRPr="00560591" w14:paraId="29EFADDC" w14:textId="77777777" w:rsidTr="001B62DD">
        <w:trPr>
          <w:trHeight w:val="436"/>
        </w:trPr>
        <w:tc>
          <w:tcPr>
            <w:tcW w:w="6237" w:type="dxa"/>
            <w:tcBorders>
              <w:bottom w:val="double" w:sz="4" w:space="0" w:color="000000"/>
            </w:tcBorders>
            <w:shd w:val="clear" w:color="auto" w:fill="D9D9D9" w:themeFill="background1" w:themeFillShade="D9"/>
            <w:vAlign w:val="center"/>
            <w:hideMark/>
          </w:tcPr>
          <w:p w14:paraId="5B534012"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基準名</w:t>
            </w:r>
          </w:p>
        </w:tc>
        <w:tc>
          <w:tcPr>
            <w:tcW w:w="2825" w:type="dxa"/>
            <w:tcBorders>
              <w:bottom w:val="double" w:sz="4" w:space="0" w:color="000000"/>
            </w:tcBorders>
            <w:shd w:val="clear" w:color="auto" w:fill="D9D9D9" w:themeFill="background1" w:themeFillShade="D9"/>
            <w:vAlign w:val="center"/>
            <w:hideMark/>
          </w:tcPr>
          <w:p w14:paraId="23CDD1A0"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施行年/改定年</w:t>
            </w:r>
          </w:p>
        </w:tc>
      </w:tr>
      <w:tr w:rsidR="00560591" w:rsidRPr="00560591" w14:paraId="4D2E14DE" w14:textId="77777777" w:rsidTr="001B62DD">
        <w:trPr>
          <w:trHeight w:val="456"/>
        </w:trPr>
        <w:tc>
          <w:tcPr>
            <w:tcW w:w="6237" w:type="dxa"/>
            <w:tcBorders>
              <w:top w:val="double" w:sz="4" w:space="0" w:color="000000"/>
            </w:tcBorders>
            <w:vAlign w:val="center"/>
            <w:hideMark/>
          </w:tcPr>
          <w:p w14:paraId="6AED9661"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道路法施行規則</w:t>
            </w:r>
          </w:p>
        </w:tc>
        <w:tc>
          <w:tcPr>
            <w:tcW w:w="2825" w:type="dxa"/>
            <w:tcBorders>
              <w:top w:val="double" w:sz="4" w:space="0" w:color="000000"/>
            </w:tcBorders>
            <w:vAlign w:val="center"/>
            <w:hideMark/>
          </w:tcPr>
          <w:p w14:paraId="37AEEFB0" w14:textId="77777777" w:rsidR="00AA08EA" w:rsidRPr="00560591" w:rsidRDefault="00AA08EA" w:rsidP="000A15B5">
            <w:pPr>
              <w:spacing w:line="240" w:lineRule="exact"/>
              <w:jc w:val="center"/>
              <w:rPr>
                <w:rFonts w:hAnsi="HG丸ｺﾞｼｯｸM-PRO" w:cs="ＭＳ Ｐゴシック"/>
                <w:szCs w:val="21"/>
              </w:rPr>
            </w:pPr>
            <w:r w:rsidRPr="00560591">
              <w:rPr>
                <w:rFonts w:hAnsi="HG丸ｺﾞｼｯｸM-PRO" w:cs="ＭＳ Ｐゴシック" w:hint="eastAsia"/>
                <w:szCs w:val="21"/>
              </w:rPr>
              <w:t>令和２年４月</w:t>
            </w:r>
          </w:p>
        </w:tc>
      </w:tr>
      <w:tr w:rsidR="00560591" w:rsidRPr="00560591" w14:paraId="1245C977" w14:textId="77777777" w:rsidTr="001B62DD">
        <w:trPr>
          <w:trHeight w:val="456"/>
        </w:trPr>
        <w:tc>
          <w:tcPr>
            <w:tcW w:w="6237" w:type="dxa"/>
            <w:vAlign w:val="center"/>
            <w:hideMark/>
          </w:tcPr>
          <w:p w14:paraId="7BE371FF"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健全性の診断結果の分類に関する告示</w:t>
            </w:r>
          </w:p>
        </w:tc>
        <w:tc>
          <w:tcPr>
            <w:tcW w:w="2825" w:type="dxa"/>
            <w:vAlign w:val="center"/>
            <w:hideMark/>
          </w:tcPr>
          <w:p w14:paraId="5F992C4F" w14:textId="77777777" w:rsidR="00AA08EA" w:rsidRPr="00560591" w:rsidRDefault="00AA08EA" w:rsidP="000A15B5">
            <w:pPr>
              <w:spacing w:line="240" w:lineRule="exact"/>
              <w:jc w:val="center"/>
              <w:rPr>
                <w:rFonts w:hAnsi="HG丸ｺﾞｼｯｸM-PRO" w:cs="ＭＳ Ｐゴシック"/>
                <w:szCs w:val="21"/>
              </w:rPr>
            </w:pPr>
            <w:r w:rsidRPr="00560591">
              <w:rPr>
                <w:rFonts w:hAnsi="HG丸ｺﾞｼｯｸM-PRO" w:cs="ＭＳ Ｐゴシック" w:hint="eastAsia"/>
                <w:szCs w:val="21"/>
              </w:rPr>
              <w:t>平成26年7月</w:t>
            </w:r>
          </w:p>
        </w:tc>
      </w:tr>
      <w:tr w:rsidR="00560591" w:rsidRPr="00560591" w14:paraId="47245890" w14:textId="77777777" w:rsidTr="001B62DD">
        <w:trPr>
          <w:trHeight w:val="456"/>
        </w:trPr>
        <w:tc>
          <w:tcPr>
            <w:tcW w:w="6237" w:type="dxa"/>
            <w:vAlign w:val="center"/>
          </w:tcPr>
          <w:p w14:paraId="1A4E89E3"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道路橋定期点検要領</w:t>
            </w:r>
          </w:p>
        </w:tc>
        <w:tc>
          <w:tcPr>
            <w:tcW w:w="2825" w:type="dxa"/>
            <w:vAlign w:val="center"/>
          </w:tcPr>
          <w:p w14:paraId="520C9105" w14:textId="77777777" w:rsidR="00AA08EA" w:rsidRPr="00560591" w:rsidRDefault="00AA08EA" w:rsidP="000A15B5">
            <w:pPr>
              <w:spacing w:line="240" w:lineRule="exact"/>
              <w:jc w:val="center"/>
              <w:rPr>
                <w:rFonts w:hAnsi="HG丸ｺﾞｼｯｸM-PRO" w:cs="ＭＳ Ｐゴシック"/>
                <w:szCs w:val="21"/>
              </w:rPr>
            </w:pPr>
            <w:r w:rsidRPr="00560591">
              <w:rPr>
                <w:rFonts w:hAnsi="HG丸ｺﾞｼｯｸM-PRO" w:cs="ＭＳ Ｐゴシック" w:hint="eastAsia"/>
                <w:szCs w:val="21"/>
              </w:rPr>
              <w:t>令和6年３月</w:t>
            </w:r>
          </w:p>
        </w:tc>
      </w:tr>
      <w:tr w:rsidR="00560591" w:rsidRPr="00560591" w14:paraId="41CCBD58" w14:textId="77777777" w:rsidTr="001B62DD">
        <w:trPr>
          <w:trHeight w:val="456"/>
        </w:trPr>
        <w:tc>
          <w:tcPr>
            <w:tcW w:w="6237" w:type="dxa"/>
            <w:vAlign w:val="center"/>
            <w:hideMark/>
          </w:tcPr>
          <w:p w14:paraId="58666DCB"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道路トンネル定期点検要領</w:t>
            </w:r>
          </w:p>
        </w:tc>
        <w:tc>
          <w:tcPr>
            <w:tcW w:w="2825" w:type="dxa"/>
            <w:vAlign w:val="center"/>
            <w:hideMark/>
          </w:tcPr>
          <w:p w14:paraId="6C8EEAA5" w14:textId="77777777" w:rsidR="00AA08EA" w:rsidRPr="00560591" w:rsidRDefault="00AA08EA" w:rsidP="000A15B5">
            <w:pPr>
              <w:jc w:val="center"/>
              <w:rPr>
                <w:rFonts w:hAnsi="HG丸ｺﾞｼｯｸM-PRO"/>
              </w:rPr>
            </w:pPr>
            <w:r w:rsidRPr="00560591">
              <w:rPr>
                <w:rFonts w:hAnsi="HG丸ｺﾞｼｯｸM-PRO" w:cs="ＭＳ Ｐゴシック" w:hint="eastAsia"/>
                <w:szCs w:val="21"/>
              </w:rPr>
              <w:t>令和6年３月</w:t>
            </w:r>
          </w:p>
        </w:tc>
      </w:tr>
      <w:tr w:rsidR="00560591" w:rsidRPr="00560591" w14:paraId="03B43D76" w14:textId="77777777" w:rsidTr="001B62DD">
        <w:trPr>
          <w:trHeight w:val="456"/>
        </w:trPr>
        <w:tc>
          <w:tcPr>
            <w:tcW w:w="6237" w:type="dxa"/>
            <w:vAlign w:val="center"/>
          </w:tcPr>
          <w:p w14:paraId="6688A71E" w14:textId="77777777" w:rsidR="00AA08EA" w:rsidRPr="00560591" w:rsidRDefault="00AA08EA" w:rsidP="000A15B5">
            <w:pPr>
              <w:spacing w:line="240" w:lineRule="exact"/>
              <w:rPr>
                <w:rFonts w:hAnsi="HG丸ｺﾞｼｯｸM-PRO" w:cs="ＭＳ Ｐゴシック"/>
                <w:szCs w:val="21"/>
                <w:lang w:eastAsia="zh-TW"/>
              </w:rPr>
            </w:pPr>
            <w:r w:rsidRPr="00560591">
              <w:rPr>
                <w:rFonts w:hAnsi="HG丸ｺﾞｼｯｸM-PRO" w:cs="ＭＳ Ｐゴシック" w:hint="eastAsia"/>
                <w:szCs w:val="21"/>
                <w:lang w:eastAsia="zh-TW"/>
              </w:rPr>
              <w:t>横断歩道橋定期点検要領</w:t>
            </w:r>
          </w:p>
        </w:tc>
        <w:tc>
          <w:tcPr>
            <w:tcW w:w="2825" w:type="dxa"/>
            <w:vAlign w:val="center"/>
          </w:tcPr>
          <w:p w14:paraId="2380150C"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令和6年３月</w:t>
            </w:r>
          </w:p>
        </w:tc>
      </w:tr>
      <w:tr w:rsidR="00560591" w:rsidRPr="00560591" w14:paraId="269ABD3D" w14:textId="77777777" w:rsidTr="001B62DD">
        <w:trPr>
          <w:trHeight w:val="456"/>
        </w:trPr>
        <w:tc>
          <w:tcPr>
            <w:tcW w:w="6237" w:type="dxa"/>
            <w:vAlign w:val="center"/>
            <w:hideMark/>
          </w:tcPr>
          <w:p w14:paraId="34A69203"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シェッド、大型カルバート等定期点検要領</w:t>
            </w:r>
          </w:p>
        </w:tc>
        <w:tc>
          <w:tcPr>
            <w:tcW w:w="2825" w:type="dxa"/>
            <w:vAlign w:val="center"/>
            <w:hideMark/>
          </w:tcPr>
          <w:p w14:paraId="753C5521" w14:textId="77777777" w:rsidR="00AA08EA" w:rsidRPr="00560591" w:rsidRDefault="00AA08EA" w:rsidP="000A15B5">
            <w:pPr>
              <w:jc w:val="center"/>
              <w:rPr>
                <w:rFonts w:hAnsi="HG丸ｺﾞｼｯｸM-PRO"/>
              </w:rPr>
            </w:pPr>
            <w:r w:rsidRPr="00560591">
              <w:rPr>
                <w:rFonts w:hAnsi="HG丸ｺﾞｼｯｸM-PRO" w:cs="ＭＳ Ｐゴシック" w:hint="eastAsia"/>
                <w:szCs w:val="21"/>
              </w:rPr>
              <w:t>令和6年３月</w:t>
            </w:r>
          </w:p>
        </w:tc>
      </w:tr>
      <w:tr w:rsidR="00560591" w:rsidRPr="00560591" w14:paraId="7FC9ABED" w14:textId="77777777" w:rsidTr="001B62DD">
        <w:trPr>
          <w:trHeight w:val="456"/>
        </w:trPr>
        <w:tc>
          <w:tcPr>
            <w:tcW w:w="6237" w:type="dxa"/>
            <w:vAlign w:val="center"/>
          </w:tcPr>
          <w:p w14:paraId="195A9685" w14:textId="77777777" w:rsidR="00AA08EA" w:rsidRPr="00560591" w:rsidRDefault="00AA08EA" w:rsidP="000A15B5">
            <w:pPr>
              <w:spacing w:line="240" w:lineRule="exact"/>
              <w:rPr>
                <w:rFonts w:hAnsi="HG丸ｺﾞｼｯｸM-PRO" w:cs="ＭＳ Ｐゴシック"/>
                <w:szCs w:val="21"/>
                <w:lang w:eastAsia="zh-TW"/>
              </w:rPr>
            </w:pPr>
            <w:r w:rsidRPr="00560591">
              <w:rPr>
                <w:rFonts w:hAnsi="HG丸ｺﾞｼｯｸM-PRO" w:cs="ＭＳ Ｐゴシック" w:hint="eastAsia"/>
                <w:szCs w:val="21"/>
                <w:lang w:eastAsia="zh-TW"/>
              </w:rPr>
              <w:t>門型標識等定期点検要領</w:t>
            </w:r>
          </w:p>
        </w:tc>
        <w:tc>
          <w:tcPr>
            <w:tcW w:w="2825" w:type="dxa"/>
            <w:vAlign w:val="center"/>
          </w:tcPr>
          <w:p w14:paraId="434D1920"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令和6年３月</w:t>
            </w:r>
          </w:p>
        </w:tc>
      </w:tr>
      <w:tr w:rsidR="00560591" w:rsidRPr="00560591" w14:paraId="330B10AA" w14:textId="77777777" w:rsidTr="001B62DD">
        <w:trPr>
          <w:trHeight w:val="456"/>
        </w:trPr>
        <w:tc>
          <w:tcPr>
            <w:tcW w:w="6237" w:type="dxa"/>
            <w:vAlign w:val="center"/>
          </w:tcPr>
          <w:p w14:paraId="76D591FD"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舗装点検要領</w:t>
            </w:r>
          </w:p>
        </w:tc>
        <w:tc>
          <w:tcPr>
            <w:tcW w:w="2825" w:type="dxa"/>
            <w:vAlign w:val="center"/>
          </w:tcPr>
          <w:p w14:paraId="7A4E9084"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平成29年8月</w:t>
            </w:r>
          </w:p>
        </w:tc>
      </w:tr>
      <w:tr w:rsidR="00560591" w:rsidRPr="00560591" w14:paraId="6DB309FE" w14:textId="77777777" w:rsidTr="001B62DD">
        <w:trPr>
          <w:trHeight w:val="456"/>
        </w:trPr>
        <w:tc>
          <w:tcPr>
            <w:tcW w:w="6237" w:type="dxa"/>
            <w:vAlign w:val="center"/>
            <w:hideMark/>
          </w:tcPr>
          <w:p w14:paraId="4A8B1536" w14:textId="77777777" w:rsidR="00AA08EA" w:rsidRPr="00560591" w:rsidRDefault="00AA08EA" w:rsidP="000A15B5">
            <w:pPr>
              <w:rPr>
                <w:rFonts w:hAnsi="HG丸ｺﾞｼｯｸM-PRO" w:cs="ＭＳ Ｐゴシック"/>
                <w:szCs w:val="21"/>
                <w:lang w:eastAsia="zh-TW"/>
              </w:rPr>
            </w:pPr>
            <w:r w:rsidRPr="00560591">
              <w:rPr>
                <w:rFonts w:hAnsi="HG丸ｺﾞｼｯｸM-PRO" w:cs="ＭＳ Ｐゴシック" w:hint="eastAsia"/>
                <w:szCs w:val="21"/>
                <w:lang w:eastAsia="zh-TW"/>
              </w:rPr>
              <w:t>小規模附属物点検要領</w:t>
            </w:r>
          </w:p>
        </w:tc>
        <w:tc>
          <w:tcPr>
            <w:tcW w:w="2825" w:type="dxa"/>
            <w:vAlign w:val="center"/>
            <w:hideMark/>
          </w:tcPr>
          <w:p w14:paraId="54B98F15" w14:textId="77777777" w:rsidR="00AA08EA" w:rsidRPr="00560591" w:rsidRDefault="00AA08EA" w:rsidP="000A15B5">
            <w:pPr>
              <w:jc w:val="center"/>
              <w:rPr>
                <w:rFonts w:hAnsi="HG丸ｺﾞｼｯｸM-PRO"/>
              </w:rPr>
            </w:pPr>
            <w:r w:rsidRPr="00560591">
              <w:rPr>
                <w:rFonts w:hAnsi="HG丸ｺﾞｼｯｸM-PRO" w:cs="ＭＳ Ｐゴシック" w:hint="eastAsia"/>
                <w:szCs w:val="21"/>
              </w:rPr>
              <w:t>平成29年３月</w:t>
            </w:r>
          </w:p>
        </w:tc>
      </w:tr>
      <w:tr w:rsidR="00560591" w:rsidRPr="00560591" w14:paraId="4C9C179D" w14:textId="77777777" w:rsidTr="001B62DD">
        <w:trPr>
          <w:trHeight w:val="456"/>
        </w:trPr>
        <w:tc>
          <w:tcPr>
            <w:tcW w:w="6237" w:type="dxa"/>
            <w:vAlign w:val="center"/>
            <w:hideMark/>
          </w:tcPr>
          <w:p w14:paraId="08934EA9" w14:textId="77777777" w:rsidR="00AA08EA" w:rsidRPr="00560591" w:rsidRDefault="00AA08EA" w:rsidP="000A15B5">
            <w:pPr>
              <w:rPr>
                <w:rFonts w:hAnsi="HG丸ｺﾞｼｯｸM-PRO" w:cs="ＭＳ Ｐゴシック"/>
                <w:szCs w:val="21"/>
                <w:lang w:eastAsia="zh-TW"/>
              </w:rPr>
            </w:pPr>
            <w:r w:rsidRPr="00560591">
              <w:rPr>
                <w:rFonts w:hAnsi="HG丸ｺﾞｼｯｸM-PRO" w:cs="ＭＳ Ｐゴシック" w:hint="eastAsia"/>
                <w:szCs w:val="21"/>
                <w:lang w:eastAsia="zh-TW"/>
              </w:rPr>
              <w:t>道路土工構造物点検要領</w:t>
            </w:r>
          </w:p>
        </w:tc>
        <w:tc>
          <w:tcPr>
            <w:tcW w:w="2825" w:type="dxa"/>
            <w:vAlign w:val="center"/>
            <w:hideMark/>
          </w:tcPr>
          <w:p w14:paraId="163D66C4"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平成25年2月</w:t>
            </w:r>
          </w:p>
        </w:tc>
      </w:tr>
      <w:tr w:rsidR="00560591" w:rsidRPr="00560591" w14:paraId="5719E676" w14:textId="77777777" w:rsidTr="001B62DD">
        <w:trPr>
          <w:trHeight w:val="456"/>
        </w:trPr>
        <w:tc>
          <w:tcPr>
            <w:tcW w:w="6237" w:type="dxa"/>
            <w:vAlign w:val="center"/>
          </w:tcPr>
          <w:p w14:paraId="1B42B489" w14:textId="77777777" w:rsidR="00AA08EA" w:rsidRPr="00560591" w:rsidRDefault="00AA08EA" w:rsidP="000A15B5">
            <w:pPr>
              <w:widowControl/>
              <w:spacing w:line="200" w:lineRule="exact"/>
              <w:rPr>
                <w:rFonts w:hAnsi="HG丸ｺﾞｼｯｸM-PRO" w:cs="ＭＳ Ｐゴシック"/>
                <w:szCs w:val="21"/>
                <w:lang w:eastAsia="zh-TW"/>
              </w:rPr>
            </w:pPr>
            <w:r w:rsidRPr="00560591">
              <w:rPr>
                <w:rFonts w:hAnsi="HG丸ｺﾞｼｯｸM-PRO" w:cs="ＭＳ Ｐゴシック" w:hint="eastAsia"/>
                <w:szCs w:val="21"/>
                <w:lang w:eastAsia="zh-TW"/>
              </w:rPr>
              <w:t>道路管理施設等点検整備標準要領（案）</w:t>
            </w:r>
          </w:p>
        </w:tc>
        <w:tc>
          <w:tcPr>
            <w:tcW w:w="2825" w:type="dxa"/>
            <w:vAlign w:val="center"/>
          </w:tcPr>
          <w:p w14:paraId="69149EB8" w14:textId="77777777" w:rsidR="00AA08EA" w:rsidRPr="00560591" w:rsidRDefault="00AA08EA" w:rsidP="000A15B5">
            <w:pPr>
              <w:widowControl/>
              <w:spacing w:line="200" w:lineRule="exact"/>
              <w:jc w:val="center"/>
              <w:rPr>
                <w:rFonts w:hAnsi="HG丸ｺﾞｼｯｸM-PRO" w:cs="ＭＳ Ｐゴシック"/>
                <w:szCs w:val="21"/>
              </w:rPr>
            </w:pPr>
            <w:r w:rsidRPr="00560591">
              <w:rPr>
                <w:rFonts w:hAnsi="HG丸ｺﾞｼｯｸM-PRO" w:cs="ＭＳ Ｐゴシック" w:hint="eastAsia"/>
                <w:szCs w:val="21"/>
              </w:rPr>
              <w:t>平成28年３月</w:t>
            </w:r>
          </w:p>
        </w:tc>
      </w:tr>
      <w:tr w:rsidR="00AA08EA" w:rsidRPr="00560591" w14:paraId="7736C68C" w14:textId="77777777" w:rsidTr="001B62DD">
        <w:trPr>
          <w:trHeight w:val="456"/>
        </w:trPr>
        <w:tc>
          <w:tcPr>
            <w:tcW w:w="6237" w:type="dxa"/>
            <w:vAlign w:val="center"/>
          </w:tcPr>
          <w:p w14:paraId="17AB331B" w14:textId="77777777" w:rsidR="00AA08EA" w:rsidRPr="00560591" w:rsidRDefault="00AA08EA" w:rsidP="000A15B5">
            <w:pPr>
              <w:widowControl/>
              <w:spacing w:line="200" w:lineRule="exact"/>
              <w:rPr>
                <w:rFonts w:hAnsi="HG丸ｺﾞｼｯｸM-PRO" w:cs="ＭＳ Ｐゴシック"/>
                <w:szCs w:val="21"/>
              </w:rPr>
            </w:pPr>
            <w:r w:rsidRPr="00560591">
              <w:rPr>
                <w:rFonts w:hAnsi="HG丸ｺﾞｼｯｸM-PRO" w:cs="ＭＳ Ｐゴシック" w:hint="eastAsia"/>
                <w:szCs w:val="21"/>
              </w:rPr>
              <w:t>トンネル換気設備・非常用施設点検・整備標準要領（案）</w:t>
            </w:r>
          </w:p>
        </w:tc>
        <w:tc>
          <w:tcPr>
            <w:tcW w:w="2825" w:type="dxa"/>
            <w:vAlign w:val="center"/>
          </w:tcPr>
          <w:p w14:paraId="1DD45E6A" w14:textId="77777777" w:rsidR="00AA08EA" w:rsidRPr="00560591" w:rsidRDefault="00AA08EA" w:rsidP="000A15B5">
            <w:pPr>
              <w:widowControl/>
              <w:spacing w:line="200" w:lineRule="exact"/>
              <w:jc w:val="center"/>
              <w:rPr>
                <w:rFonts w:hAnsi="HG丸ｺﾞｼｯｸM-PRO" w:cs="ＭＳ Ｐゴシック"/>
                <w:szCs w:val="21"/>
              </w:rPr>
            </w:pPr>
            <w:r w:rsidRPr="00560591">
              <w:rPr>
                <w:rFonts w:hAnsi="HG丸ｺﾞｼｯｸM-PRO" w:cs="ＭＳ Ｐゴシック" w:hint="eastAsia"/>
                <w:szCs w:val="21"/>
              </w:rPr>
              <w:t>平成28年３月</w:t>
            </w:r>
          </w:p>
        </w:tc>
      </w:tr>
    </w:tbl>
    <w:p w14:paraId="0DE6B94C" w14:textId="77777777" w:rsidR="00F54A08" w:rsidRPr="00560591" w:rsidRDefault="00F54A08" w:rsidP="00F54A08">
      <w:pPr>
        <w:pStyle w:val="40"/>
        <w:ind w:left="420" w:firstLine="210"/>
      </w:pPr>
    </w:p>
    <w:p w14:paraId="48B07CB0" w14:textId="5F1A3AF3" w:rsidR="00F54A08" w:rsidRPr="00560591" w:rsidRDefault="00F54A08" w:rsidP="00F54A08">
      <w:pPr>
        <w:pStyle w:val="af1"/>
      </w:pPr>
      <w:bookmarkStart w:id="95" w:name="_Ref18508549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1.4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95"/>
      <w:r w:rsidRPr="00560591">
        <w:rPr>
          <w:rFonts w:hint="eastAsia"/>
        </w:rPr>
        <w:t xml:space="preserve">　大阪府</w:t>
      </w:r>
      <w:r w:rsidR="00AA08EA" w:rsidRPr="00560591">
        <w:rPr>
          <w:rFonts w:hint="eastAsia"/>
        </w:rPr>
        <w:t>における道路分野維持管理基準類</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6237"/>
        <w:gridCol w:w="2825"/>
      </w:tblGrid>
      <w:tr w:rsidR="00560591" w:rsidRPr="00560591" w14:paraId="65428402" w14:textId="77777777" w:rsidTr="001B62DD">
        <w:trPr>
          <w:trHeight w:val="436"/>
        </w:trPr>
        <w:tc>
          <w:tcPr>
            <w:tcW w:w="6237" w:type="dxa"/>
            <w:tcBorders>
              <w:bottom w:val="double" w:sz="4" w:space="0" w:color="000000"/>
            </w:tcBorders>
            <w:shd w:val="clear" w:color="auto" w:fill="D9D9D9" w:themeFill="background1" w:themeFillShade="D9"/>
            <w:vAlign w:val="center"/>
            <w:hideMark/>
          </w:tcPr>
          <w:p w14:paraId="596AD919"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基準名</w:t>
            </w:r>
          </w:p>
        </w:tc>
        <w:tc>
          <w:tcPr>
            <w:tcW w:w="2825" w:type="dxa"/>
            <w:tcBorders>
              <w:bottom w:val="double" w:sz="4" w:space="0" w:color="000000"/>
            </w:tcBorders>
            <w:shd w:val="clear" w:color="auto" w:fill="D9D9D9" w:themeFill="background1" w:themeFillShade="D9"/>
            <w:vAlign w:val="center"/>
            <w:hideMark/>
          </w:tcPr>
          <w:p w14:paraId="73177077" w14:textId="77777777" w:rsidR="00AA08EA" w:rsidRPr="00560591" w:rsidRDefault="00AA08EA" w:rsidP="000A15B5">
            <w:pPr>
              <w:jc w:val="center"/>
              <w:rPr>
                <w:rFonts w:hAnsi="HG丸ｺﾞｼｯｸM-PRO" w:cs="ＭＳ Ｐゴシック"/>
                <w:szCs w:val="21"/>
              </w:rPr>
            </w:pPr>
            <w:r w:rsidRPr="00560591">
              <w:rPr>
                <w:rFonts w:hAnsi="HG丸ｺﾞｼｯｸM-PRO" w:cs="ＭＳ Ｐゴシック" w:hint="eastAsia"/>
                <w:szCs w:val="21"/>
              </w:rPr>
              <w:t>改定年</w:t>
            </w:r>
          </w:p>
        </w:tc>
      </w:tr>
      <w:tr w:rsidR="00560591" w:rsidRPr="00560591" w14:paraId="388B9AEB" w14:textId="77777777" w:rsidTr="001B62DD">
        <w:trPr>
          <w:trHeight w:val="477"/>
        </w:trPr>
        <w:tc>
          <w:tcPr>
            <w:tcW w:w="6237" w:type="dxa"/>
            <w:tcBorders>
              <w:top w:val="double" w:sz="4" w:space="0" w:color="000000"/>
            </w:tcBorders>
            <w:vAlign w:val="center"/>
            <w:hideMark/>
          </w:tcPr>
          <w:p w14:paraId="43CF2774"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大阪府橋梁点検要領</w:t>
            </w:r>
          </w:p>
        </w:tc>
        <w:tc>
          <w:tcPr>
            <w:tcW w:w="2825" w:type="dxa"/>
            <w:tcBorders>
              <w:top w:val="double" w:sz="4" w:space="0" w:color="000000"/>
            </w:tcBorders>
            <w:vAlign w:val="center"/>
            <w:hideMark/>
          </w:tcPr>
          <w:p w14:paraId="7D29681A" w14:textId="77777777" w:rsidR="00AA08EA" w:rsidRPr="00560591" w:rsidRDefault="00AA08EA" w:rsidP="000A15B5">
            <w:pPr>
              <w:spacing w:line="240" w:lineRule="exact"/>
              <w:jc w:val="center"/>
              <w:rPr>
                <w:rFonts w:hAnsi="HG丸ｺﾞｼｯｸM-PRO" w:cs="ＭＳ Ｐゴシック"/>
                <w:szCs w:val="21"/>
              </w:rPr>
            </w:pPr>
            <w:r w:rsidRPr="00560591">
              <w:rPr>
                <w:rFonts w:hAnsi="HG丸ｺﾞｼｯｸM-PRO" w:cs="ＭＳ Ｐゴシック" w:hint="eastAsia"/>
                <w:szCs w:val="21"/>
              </w:rPr>
              <w:t>令和2年３月</w:t>
            </w:r>
          </w:p>
        </w:tc>
      </w:tr>
      <w:tr w:rsidR="00560591" w:rsidRPr="00560591" w14:paraId="2E23670B" w14:textId="77777777" w:rsidTr="001B62DD">
        <w:trPr>
          <w:trHeight w:val="477"/>
        </w:trPr>
        <w:tc>
          <w:tcPr>
            <w:tcW w:w="6237" w:type="dxa"/>
            <w:vAlign w:val="center"/>
            <w:hideMark/>
          </w:tcPr>
          <w:p w14:paraId="5EC2EB62" w14:textId="77777777" w:rsidR="00AA08EA" w:rsidRPr="00560591" w:rsidRDefault="00AA08EA" w:rsidP="000A15B5">
            <w:pPr>
              <w:spacing w:line="240" w:lineRule="exact"/>
              <w:rPr>
                <w:rFonts w:hAnsi="HG丸ｺﾞｼｯｸM-PRO" w:cs="ＭＳ Ｐゴシック"/>
                <w:szCs w:val="21"/>
              </w:rPr>
            </w:pPr>
            <w:r w:rsidRPr="00560591">
              <w:rPr>
                <w:rFonts w:hAnsi="HG丸ｺﾞｼｯｸM-PRO" w:cs="ＭＳ Ｐゴシック" w:hint="eastAsia"/>
                <w:szCs w:val="21"/>
              </w:rPr>
              <w:t>大阪府トンネル点検要領</w:t>
            </w:r>
          </w:p>
        </w:tc>
        <w:tc>
          <w:tcPr>
            <w:tcW w:w="2825" w:type="dxa"/>
            <w:vAlign w:val="center"/>
            <w:hideMark/>
          </w:tcPr>
          <w:p w14:paraId="76CCE969" w14:textId="77777777" w:rsidR="00AA08EA" w:rsidRPr="00560591" w:rsidRDefault="00AA08EA" w:rsidP="000A15B5">
            <w:pPr>
              <w:spacing w:line="240" w:lineRule="exact"/>
              <w:jc w:val="center"/>
              <w:rPr>
                <w:rFonts w:hAnsi="HG丸ｺﾞｼｯｸM-PRO" w:cs="ＭＳ Ｐゴシック"/>
                <w:szCs w:val="21"/>
              </w:rPr>
            </w:pPr>
            <w:r w:rsidRPr="00560591">
              <w:rPr>
                <w:rFonts w:hAnsi="HG丸ｺﾞｼｯｸM-PRO" w:cs="ＭＳ Ｐゴシック" w:hint="eastAsia"/>
                <w:szCs w:val="21"/>
              </w:rPr>
              <w:t>令和2年7月</w:t>
            </w:r>
          </w:p>
        </w:tc>
      </w:tr>
      <w:tr w:rsidR="00560591" w:rsidRPr="00560591" w14:paraId="3234E3A4" w14:textId="77777777" w:rsidTr="001B62DD">
        <w:trPr>
          <w:trHeight w:val="477"/>
        </w:trPr>
        <w:tc>
          <w:tcPr>
            <w:tcW w:w="6237" w:type="dxa"/>
            <w:vAlign w:val="center"/>
            <w:hideMark/>
          </w:tcPr>
          <w:p w14:paraId="1F34DB41" w14:textId="77777777" w:rsidR="00AA08EA" w:rsidRPr="00560591" w:rsidRDefault="00AA08EA" w:rsidP="000A15B5">
            <w:pPr>
              <w:spacing w:line="240" w:lineRule="exact"/>
              <w:rPr>
                <w:rFonts w:hAnsi="HG丸ｺﾞｼｯｸM-PRO" w:cs="ＭＳ Ｐゴシック"/>
                <w:szCs w:val="21"/>
                <w:lang w:eastAsia="zh-TW"/>
              </w:rPr>
            </w:pPr>
            <w:r w:rsidRPr="00560591">
              <w:rPr>
                <w:rFonts w:hAnsi="HG丸ｺﾞｼｯｸM-PRO" w:cs="ＭＳ Ｐゴシック" w:hint="eastAsia"/>
                <w:szCs w:val="21"/>
                <w:lang w:eastAsia="zh-TW"/>
              </w:rPr>
              <w:t>大阪府歩道橋点検要領</w:t>
            </w:r>
          </w:p>
        </w:tc>
        <w:tc>
          <w:tcPr>
            <w:tcW w:w="2825" w:type="dxa"/>
            <w:vAlign w:val="center"/>
            <w:hideMark/>
          </w:tcPr>
          <w:p w14:paraId="49CC0050" w14:textId="77777777" w:rsidR="00AA08EA" w:rsidRPr="00560591" w:rsidRDefault="00AA08EA" w:rsidP="000A15B5">
            <w:pPr>
              <w:spacing w:line="240" w:lineRule="exact"/>
              <w:jc w:val="center"/>
              <w:rPr>
                <w:rFonts w:hAnsi="HG丸ｺﾞｼｯｸM-PRO" w:cs="ＭＳ Ｐゴシック"/>
                <w:szCs w:val="21"/>
              </w:rPr>
            </w:pPr>
            <w:r w:rsidRPr="00560591">
              <w:rPr>
                <w:rFonts w:hAnsi="HG丸ｺﾞｼｯｸM-PRO" w:cs="ＭＳ Ｐゴシック" w:hint="eastAsia"/>
                <w:szCs w:val="21"/>
              </w:rPr>
              <w:t>平成28年4月</w:t>
            </w:r>
          </w:p>
        </w:tc>
      </w:tr>
      <w:tr w:rsidR="00560591" w:rsidRPr="00560591" w14:paraId="3E2C2895" w14:textId="77777777" w:rsidTr="001B62DD">
        <w:trPr>
          <w:trHeight w:val="477"/>
        </w:trPr>
        <w:tc>
          <w:tcPr>
            <w:tcW w:w="6237" w:type="dxa"/>
            <w:vAlign w:val="center"/>
            <w:hideMark/>
          </w:tcPr>
          <w:p w14:paraId="320DD79B" w14:textId="77777777" w:rsidR="00AA08EA" w:rsidRPr="00560591" w:rsidRDefault="00AA08EA" w:rsidP="000A15B5">
            <w:pPr>
              <w:rPr>
                <w:rFonts w:hAnsi="HG丸ｺﾞｼｯｸM-PRO" w:cs="ＭＳ Ｐゴシック"/>
                <w:szCs w:val="21"/>
              </w:rPr>
            </w:pPr>
            <w:r w:rsidRPr="00560591">
              <w:rPr>
                <w:rFonts w:hAnsi="HG丸ｺﾞｼｯｸM-PRO" w:cs="ＭＳ Ｐゴシック" w:hint="eastAsia"/>
                <w:szCs w:val="21"/>
              </w:rPr>
              <w:t>大阪府コンクリート構造物点検要領</w:t>
            </w:r>
          </w:p>
        </w:tc>
        <w:tc>
          <w:tcPr>
            <w:tcW w:w="2825" w:type="dxa"/>
            <w:vAlign w:val="center"/>
            <w:hideMark/>
          </w:tcPr>
          <w:p w14:paraId="581524A8" w14:textId="77777777" w:rsidR="00AA08EA" w:rsidRPr="00560591" w:rsidRDefault="00AA08EA" w:rsidP="000A15B5">
            <w:pPr>
              <w:spacing w:line="200" w:lineRule="exact"/>
              <w:jc w:val="center"/>
              <w:rPr>
                <w:rFonts w:hAnsi="HG丸ｺﾞｼｯｸM-PRO" w:cs="ＭＳ Ｐゴシック"/>
                <w:szCs w:val="21"/>
              </w:rPr>
            </w:pPr>
            <w:r w:rsidRPr="00560591">
              <w:rPr>
                <w:rFonts w:hAnsi="HG丸ｺﾞｼｯｸM-PRO" w:cs="ＭＳ Ｐゴシック" w:hint="eastAsia"/>
                <w:szCs w:val="21"/>
              </w:rPr>
              <w:t>平成28年4月</w:t>
            </w:r>
          </w:p>
        </w:tc>
      </w:tr>
      <w:tr w:rsidR="00560591" w:rsidRPr="00560591" w14:paraId="77624F0F" w14:textId="77777777" w:rsidTr="001B62DD">
        <w:trPr>
          <w:trHeight w:val="477"/>
        </w:trPr>
        <w:tc>
          <w:tcPr>
            <w:tcW w:w="6237" w:type="dxa"/>
            <w:vAlign w:val="center"/>
          </w:tcPr>
          <w:p w14:paraId="3F1DB704" w14:textId="77777777" w:rsidR="00AA08EA" w:rsidRPr="00560591" w:rsidRDefault="00AA08EA" w:rsidP="000A15B5">
            <w:pPr>
              <w:rPr>
                <w:rFonts w:hAnsi="HG丸ｺﾞｼｯｸM-PRO" w:cs="ＭＳ Ｐゴシック"/>
                <w:szCs w:val="21"/>
              </w:rPr>
            </w:pPr>
            <w:r w:rsidRPr="00560591">
              <w:rPr>
                <w:rFonts w:hAnsi="HG丸ｺﾞｼｯｸM-PRO" w:cs="ＭＳ Ｐゴシック" w:hint="eastAsia"/>
                <w:szCs w:val="21"/>
              </w:rPr>
              <w:t>大阪府道路附属物（標識・照明等）点検要領</w:t>
            </w:r>
          </w:p>
        </w:tc>
        <w:tc>
          <w:tcPr>
            <w:tcW w:w="2825" w:type="dxa"/>
            <w:vAlign w:val="center"/>
          </w:tcPr>
          <w:p w14:paraId="7202FAF4" w14:textId="77777777" w:rsidR="00AA08EA" w:rsidRPr="00560591" w:rsidRDefault="00AA08EA" w:rsidP="000A15B5">
            <w:pPr>
              <w:spacing w:line="200" w:lineRule="exact"/>
              <w:jc w:val="center"/>
              <w:rPr>
                <w:rFonts w:hAnsi="HG丸ｺﾞｼｯｸM-PRO" w:cs="ＭＳ Ｐゴシック"/>
                <w:szCs w:val="21"/>
              </w:rPr>
            </w:pPr>
            <w:r w:rsidRPr="00560591">
              <w:rPr>
                <w:rFonts w:hAnsi="HG丸ｺﾞｼｯｸM-PRO" w:cs="ＭＳ Ｐゴシック" w:hint="eastAsia"/>
                <w:szCs w:val="21"/>
              </w:rPr>
              <w:t>令和6</w:t>
            </w:r>
            <w:r w:rsidRPr="00560591">
              <w:rPr>
                <w:rFonts w:hAnsi="HG丸ｺﾞｼｯｸM-PRO" w:cs="ＭＳ Ｐゴシック"/>
                <w:szCs w:val="21"/>
              </w:rPr>
              <w:t>年3月</w:t>
            </w:r>
          </w:p>
        </w:tc>
      </w:tr>
      <w:tr w:rsidR="00560591" w:rsidRPr="00560591" w14:paraId="27F07E0D" w14:textId="77777777" w:rsidTr="001B62DD">
        <w:trPr>
          <w:trHeight w:val="477"/>
        </w:trPr>
        <w:tc>
          <w:tcPr>
            <w:tcW w:w="6237" w:type="dxa"/>
            <w:vAlign w:val="center"/>
            <w:hideMark/>
          </w:tcPr>
          <w:p w14:paraId="117FEC5C" w14:textId="77777777" w:rsidR="00AA08EA" w:rsidRPr="00560591" w:rsidRDefault="00AA08EA" w:rsidP="000A15B5">
            <w:pPr>
              <w:rPr>
                <w:rFonts w:hAnsi="HG丸ｺﾞｼｯｸM-PRO" w:cs="ＭＳ Ｐゴシック"/>
                <w:szCs w:val="21"/>
              </w:rPr>
            </w:pPr>
            <w:r w:rsidRPr="00560591">
              <w:rPr>
                <w:rFonts w:hAnsi="HG丸ｺﾞｼｯｸM-PRO" w:cs="ＭＳ Ｐゴシック" w:hint="eastAsia"/>
                <w:szCs w:val="21"/>
              </w:rPr>
              <w:t>大阪府舗装点検要領</w:t>
            </w:r>
          </w:p>
        </w:tc>
        <w:tc>
          <w:tcPr>
            <w:tcW w:w="2825" w:type="dxa"/>
            <w:vAlign w:val="center"/>
            <w:hideMark/>
          </w:tcPr>
          <w:p w14:paraId="739B4D46" w14:textId="77777777" w:rsidR="00AA08EA" w:rsidRPr="00560591" w:rsidRDefault="00AA08EA" w:rsidP="000A15B5">
            <w:pPr>
              <w:spacing w:line="200" w:lineRule="exact"/>
              <w:jc w:val="center"/>
              <w:rPr>
                <w:rFonts w:hAnsi="HG丸ｺﾞｼｯｸM-PRO" w:cs="ＭＳ Ｐゴシック"/>
                <w:szCs w:val="21"/>
              </w:rPr>
            </w:pPr>
            <w:r w:rsidRPr="00560591">
              <w:rPr>
                <w:rFonts w:hAnsi="HG丸ｺﾞｼｯｸM-PRO" w:cs="ＭＳ Ｐゴシック" w:hint="eastAsia"/>
                <w:szCs w:val="21"/>
              </w:rPr>
              <w:t>平成28年4月</w:t>
            </w:r>
          </w:p>
        </w:tc>
      </w:tr>
      <w:tr w:rsidR="00560591" w:rsidRPr="00560591" w14:paraId="7D23F49E" w14:textId="77777777" w:rsidTr="001B62DD">
        <w:trPr>
          <w:trHeight w:val="477"/>
        </w:trPr>
        <w:tc>
          <w:tcPr>
            <w:tcW w:w="6237" w:type="dxa"/>
            <w:vAlign w:val="center"/>
          </w:tcPr>
          <w:p w14:paraId="502089DF" w14:textId="77777777" w:rsidR="00AA08EA" w:rsidRPr="00560591" w:rsidRDefault="00AA08EA" w:rsidP="000A15B5">
            <w:pPr>
              <w:rPr>
                <w:rFonts w:hAnsi="HG丸ｺﾞｼｯｸM-PRO" w:cs="ＭＳ Ｐゴシック"/>
                <w:szCs w:val="21"/>
                <w:lang w:eastAsia="zh-TW"/>
              </w:rPr>
            </w:pPr>
            <w:r w:rsidRPr="00560591">
              <w:rPr>
                <w:rFonts w:hAnsi="HG丸ｺﾞｼｯｸM-PRO" w:cs="ＭＳ Ｐゴシック" w:hint="eastAsia"/>
                <w:szCs w:val="21"/>
                <w:lang w:eastAsia="zh-TW"/>
              </w:rPr>
              <w:t>大阪府道路防災点検要領</w:t>
            </w:r>
          </w:p>
        </w:tc>
        <w:tc>
          <w:tcPr>
            <w:tcW w:w="2825" w:type="dxa"/>
            <w:vAlign w:val="center"/>
          </w:tcPr>
          <w:p w14:paraId="0B55FEFD" w14:textId="77777777" w:rsidR="00AA08EA" w:rsidRPr="00560591" w:rsidRDefault="00AA08EA" w:rsidP="000A15B5">
            <w:pPr>
              <w:spacing w:line="280" w:lineRule="exact"/>
              <w:jc w:val="center"/>
              <w:rPr>
                <w:rFonts w:hAnsi="HG丸ｺﾞｼｯｸM-PRO" w:cs="ＭＳ Ｐゴシック"/>
                <w:szCs w:val="21"/>
              </w:rPr>
            </w:pPr>
            <w:r w:rsidRPr="00560591">
              <w:rPr>
                <w:rFonts w:hAnsi="HG丸ｺﾞｼｯｸM-PRO" w:cs="ＭＳ Ｐゴシック" w:hint="eastAsia"/>
                <w:szCs w:val="21"/>
              </w:rPr>
              <w:t>令和</w:t>
            </w:r>
            <w:r w:rsidRPr="00560591">
              <w:rPr>
                <w:rFonts w:hAnsi="HG丸ｺﾞｼｯｸM-PRO" w:cs="ＭＳ Ｐゴシック"/>
                <w:szCs w:val="21"/>
              </w:rPr>
              <w:t>2年3月</w:t>
            </w:r>
          </w:p>
        </w:tc>
      </w:tr>
      <w:tr w:rsidR="00560591" w:rsidRPr="00560591" w14:paraId="56AF132B" w14:textId="77777777" w:rsidTr="001B62DD">
        <w:trPr>
          <w:trHeight w:val="477"/>
        </w:trPr>
        <w:tc>
          <w:tcPr>
            <w:tcW w:w="6237" w:type="dxa"/>
            <w:vAlign w:val="center"/>
          </w:tcPr>
          <w:p w14:paraId="676C40E4" w14:textId="77777777" w:rsidR="00AA08EA" w:rsidRPr="00560591" w:rsidRDefault="00AA08EA" w:rsidP="000A15B5">
            <w:pPr>
              <w:rPr>
                <w:rFonts w:hAnsi="HG丸ｺﾞｼｯｸM-PRO" w:cs="ＭＳ Ｐゴシック"/>
                <w:szCs w:val="21"/>
              </w:rPr>
            </w:pPr>
            <w:r w:rsidRPr="00560591">
              <w:rPr>
                <w:rFonts w:hAnsi="HG丸ｺﾞｼｯｸM-PRO" w:cs="ＭＳ Ｐゴシック" w:hint="eastAsia"/>
                <w:szCs w:val="21"/>
              </w:rPr>
              <w:t>大阪モノレール点検要領（案）</w:t>
            </w:r>
          </w:p>
        </w:tc>
        <w:tc>
          <w:tcPr>
            <w:tcW w:w="2825" w:type="dxa"/>
            <w:vAlign w:val="center"/>
          </w:tcPr>
          <w:p w14:paraId="3F024F75" w14:textId="77777777" w:rsidR="00AA08EA" w:rsidRPr="00560591" w:rsidRDefault="00AA08EA" w:rsidP="000A15B5">
            <w:pPr>
              <w:spacing w:line="280" w:lineRule="exact"/>
              <w:jc w:val="center"/>
              <w:rPr>
                <w:rFonts w:hAnsi="HG丸ｺﾞｼｯｸM-PRO" w:cs="ＭＳ Ｐゴシック"/>
                <w:szCs w:val="21"/>
              </w:rPr>
            </w:pPr>
            <w:r w:rsidRPr="00560591">
              <w:rPr>
                <w:rFonts w:hAnsi="HG丸ｺﾞｼｯｸM-PRO" w:cs="ＭＳ Ｐゴシック" w:hint="eastAsia"/>
                <w:szCs w:val="21"/>
              </w:rPr>
              <w:t>平成25年9月</w:t>
            </w:r>
          </w:p>
        </w:tc>
      </w:tr>
    </w:tbl>
    <w:p w14:paraId="2E6A00CA" w14:textId="7921B129" w:rsidR="00F54A08" w:rsidRPr="00560591" w:rsidRDefault="00F54A08" w:rsidP="00F54A08">
      <w:pPr>
        <w:pStyle w:val="10"/>
      </w:pPr>
      <w:bookmarkStart w:id="96" w:name="_Toc189152426"/>
      <w:r w:rsidRPr="00560591">
        <w:rPr>
          <w:rFonts w:hint="eastAsia"/>
        </w:rPr>
        <w:lastRenderedPageBreak/>
        <w:t>戦略的維持管理の方針</w:t>
      </w:r>
      <w:bookmarkEnd w:id="96"/>
    </w:p>
    <w:p w14:paraId="7C840C1E" w14:textId="6056FEAC" w:rsidR="00AA08EA" w:rsidRPr="00560591" w:rsidRDefault="00AA08EA" w:rsidP="00AA08EA">
      <w:pPr>
        <w:pStyle w:val="20"/>
      </w:pPr>
      <w:bookmarkStart w:id="97" w:name="_Toc189152427"/>
      <w:r w:rsidRPr="00560591">
        <w:rPr>
          <w:rFonts w:hint="eastAsia"/>
        </w:rPr>
        <w:t>維持管理にあたっての基本理念</w:t>
      </w:r>
      <w:bookmarkEnd w:id="97"/>
    </w:p>
    <w:p w14:paraId="358CFEF7" w14:textId="1F7034D8" w:rsidR="00AA08EA" w:rsidRPr="00560591" w:rsidRDefault="00AA08EA" w:rsidP="00AA08EA">
      <w:pPr>
        <w:pStyle w:val="21"/>
        <w:ind w:left="105" w:firstLine="210"/>
      </w:pPr>
      <w:r w:rsidRPr="00560591">
        <w:rPr>
          <w:rFonts w:hint="eastAsia"/>
        </w:rPr>
        <w:t>本計画では、パトロール（日常点検）で施設の現状を把握し、作業方針を決定する「日常的維持管理」と、定期点検で施設の健全性を把握し、中長期的な維持管理を実施することにより、道路施設の長寿命化を図る予防保全型の維持管理を基本方針とする</w:t>
      </w:r>
      <w:r w:rsidR="00F71727" w:rsidRPr="00560591">
        <w:rPr>
          <w:rFonts w:hint="eastAsia"/>
        </w:rPr>
        <w:t>（</w:t>
      </w:r>
      <w:r w:rsidR="00F71727" w:rsidRPr="00560591">
        <w:fldChar w:fldCharType="begin"/>
      </w:r>
      <w:r w:rsidR="00F71727" w:rsidRPr="00560591">
        <w:instrText xml:space="preserve"> </w:instrText>
      </w:r>
      <w:r w:rsidR="00F71727" w:rsidRPr="00560591">
        <w:rPr>
          <w:rFonts w:hint="eastAsia"/>
        </w:rPr>
        <w:instrText>REF _Ref189151071 \h</w:instrText>
      </w:r>
      <w:r w:rsidR="00F71727" w:rsidRPr="00560591">
        <w:instrText xml:space="preserve"> </w:instrText>
      </w:r>
      <w:r w:rsidR="00F71727" w:rsidRPr="00560591">
        <w:fldChar w:fldCharType="separate"/>
      </w:r>
      <w:r w:rsidR="003612AB" w:rsidRPr="00560591">
        <w:rPr>
          <w:rFonts w:hint="eastAsia"/>
        </w:rPr>
        <w:t xml:space="preserve">図 </w:t>
      </w:r>
      <w:r w:rsidR="003612AB" w:rsidRPr="00560591">
        <w:rPr>
          <w:noProof/>
        </w:rPr>
        <w:t>2.1</w:t>
      </w:r>
      <w:r w:rsidR="003612AB" w:rsidRPr="00560591">
        <w:noBreakHyphen/>
      </w:r>
      <w:r w:rsidR="003612AB" w:rsidRPr="00560591">
        <w:rPr>
          <w:noProof/>
        </w:rPr>
        <w:t>1</w:t>
      </w:r>
      <w:r w:rsidR="00F71727" w:rsidRPr="00560591">
        <w:fldChar w:fldCharType="end"/>
      </w:r>
      <w:r w:rsidR="00F71727" w:rsidRPr="00560591">
        <w:rPr>
          <w:rFonts w:hint="eastAsia"/>
        </w:rPr>
        <w:t>、</w:t>
      </w:r>
      <w:r w:rsidR="00F71727" w:rsidRPr="00560591">
        <w:fldChar w:fldCharType="begin"/>
      </w:r>
      <w:r w:rsidR="00F71727" w:rsidRPr="00560591">
        <w:instrText xml:space="preserve"> </w:instrText>
      </w:r>
      <w:r w:rsidR="00F71727" w:rsidRPr="00560591">
        <w:rPr>
          <w:rFonts w:hint="eastAsia"/>
        </w:rPr>
        <w:instrText>REF _Ref189151122 \h</w:instrText>
      </w:r>
      <w:r w:rsidR="00F71727" w:rsidRPr="00560591">
        <w:instrText xml:space="preserve"> </w:instrText>
      </w:r>
      <w:r w:rsidR="00F71727" w:rsidRPr="00560591">
        <w:fldChar w:fldCharType="separate"/>
      </w:r>
      <w:r w:rsidR="003612AB" w:rsidRPr="00560591">
        <w:rPr>
          <w:rFonts w:hint="eastAsia"/>
        </w:rPr>
        <w:t xml:space="preserve">表 </w:t>
      </w:r>
      <w:r w:rsidR="003612AB" w:rsidRPr="00560591">
        <w:rPr>
          <w:noProof/>
        </w:rPr>
        <w:t>2.1</w:t>
      </w:r>
      <w:r w:rsidR="003612AB" w:rsidRPr="00560591">
        <w:noBreakHyphen/>
      </w:r>
      <w:r w:rsidR="003612AB" w:rsidRPr="00560591">
        <w:rPr>
          <w:noProof/>
        </w:rPr>
        <w:t>1</w:t>
      </w:r>
      <w:r w:rsidR="00F71727" w:rsidRPr="00560591">
        <w:fldChar w:fldCharType="end"/>
      </w:r>
      <w:r w:rsidR="00F71727" w:rsidRPr="00560591">
        <w:rPr>
          <w:rFonts w:hint="eastAsia"/>
        </w:rPr>
        <w:t>）</w:t>
      </w:r>
      <w:r w:rsidRPr="00560591">
        <w:rPr>
          <w:rFonts w:hint="eastAsia"/>
        </w:rPr>
        <w:t>。</w:t>
      </w:r>
    </w:p>
    <w:p w14:paraId="75B02A05" w14:textId="77777777" w:rsidR="00AA08EA" w:rsidRPr="00560591" w:rsidRDefault="00AA08EA" w:rsidP="00AA08EA">
      <w:pPr>
        <w:pStyle w:val="21"/>
        <w:ind w:left="105" w:firstLine="210"/>
      </w:pPr>
    </w:p>
    <w:p w14:paraId="41B1FBAC" w14:textId="3760772E" w:rsidR="00AA08EA" w:rsidRPr="00560591" w:rsidRDefault="00AA08EA" w:rsidP="00AA08EA">
      <w:pPr>
        <w:pStyle w:val="21"/>
        <w:ind w:leftChars="0" w:left="0" w:firstLineChars="0" w:firstLine="0"/>
      </w:pPr>
      <w:r w:rsidRPr="00560591">
        <w:rPr>
          <w:rFonts w:hAnsi="HG丸ｺﾞｼｯｸM-PRO"/>
          <w:noProof/>
        </w:rPr>
        <w:drawing>
          <wp:inline distT="0" distB="0" distL="0" distR="0" wp14:anchorId="0AC8E6BF" wp14:editId="717B98B4">
            <wp:extent cx="5759450" cy="3600052"/>
            <wp:effectExtent l="0" t="0" r="0" b="635"/>
            <wp:docPr id="2083460276"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60276" name="図 4" descr="ダイアグラム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600052"/>
                    </a:xfrm>
                    <a:prstGeom prst="rect">
                      <a:avLst/>
                    </a:prstGeom>
                    <a:noFill/>
                    <a:ln>
                      <a:noFill/>
                    </a:ln>
                  </pic:spPr>
                </pic:pic>
              </a:graphicData>
            </a:graphic>
          </wp:inline>
        </w:drawing>
      </w:r>
    </w:p>
    <w:p w14:paraId="74AF2329" w14:textId="77777777" w:rsidR="00AA08EA" w:rsidRPr="00560591" w:rsidRDefault="00AA08EA" w:rsidP="00AA08EA">
      <w:pPr>
        <w:pStyle w:val="21"/>
        <w:ind w:left="105" w:firstLine="210"/>
      </w:pPr>
    </w:p>
    <w:p w14:paraId="39A8E31B" w14:textId="2249C7FB" w:rsidR="00AA08EA" w:rsidRPr="00560591" w:rsidRDefault="00AA08EA" w:rsidP="00AA08EA">
      <w:pPr>
        <w:pStyle w:val="af1"/>
        <w:rPr>
          <w:szCs w:val="24"/>
        </w:rPr>
      </w:pPr>
      <w:bookmarkStart w:id="98" w:name="_Ref189151071"/>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2.1</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1</w:t>
      </w:r>
      <w:r w:rsidR="00277AF5" w:rsidRPr="00560591">
        <w:fldChar w:fldCharType="end"/>
      </w:r>
      <w:bookmarkEnd w:id="98"/>
      <w:r w:rsidRPr="00560591">
        <w:rPr>
          <w:rFonts w:hint="eastAsia"/>
        </w:rPr>
        <w:t xml:space="preserve">　維持管理業務フロー</w:t>
      </w:r>
    </w:p>
    <w:p w14:paraId="05C0A6D0" w14:textId="77777777" w:rsidR="00AA08EA" w:rsidRPr="00560591" w:rsidRDefault="00AA08EA" w:rsidP="00AA08EA">
      <w:pPr>
        <w:pStyle w:val="21"/>
        <w:ind w:left="105" w:firstLine="210"/>
      </w:pPr>
    </w:p>
    <w:p w14:paraId="16D45FB4" w14:textId="6457DC40" w:rsidR="00AA08EA" w:rsidRPr="00560591" w:rsidRDefault="00AA08EA">
      <w:pPr>
        <w:widowControl/>
        <w:jc w:val="left"/>
      </w:pPr>
      <w:r w:rsidRPr="00560591">
        <w:br w:type="page"/>
      </w:r>
    </w:p>
    <w:p w14:paraId="19A95FA4" w14:textId="77777777" w:rsidR="00AA08EA" w:rsidRPr="00560591" w:rsidRDefault="00AA08EA" w:rsidP="00AA08EA">
      <w:pPr>
        <w:pStyle w:val="21"/>
        <w:ind w:left="105" w:firstLine="210"/>
      </w:pPr>
    </w:p>
    <w:p w14:paraId="6B23E0AD" w14:textId="145A9061" w:rsidR="00AA08EA" w:rsidRPr="00560591" w:rsidRDefault="00AA08EA" w:rsidP="00AA08EA">
      <w:pPr>
        <w:pStyle w:val="af1"/>
      </w:pPr>
      <w:bookmarkStart w:id="99" w:name="_Ref18915112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99"/>
      <w:r w:rsidRPr="00560591">
        <w:rPr>
          <w:rFonts w:hint="eastAsia"/>
        </w:rPr>
        <w:t xml:space="preserve">　「日常的維持管理」と「中長期的な維持管理」の業務プロセス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5663"/>
      </w:tblGrid>
      <w:tr w:rsidR="00560591" w:rsidRPr="00560591" w14:paraId="70C19013" w14:textId="77777777" w:rsidTr="00AA08EA">
        <w:trPr>
          <w:trHeight w:val="840"/>
          <w:jc w:val="center"/>
        </w:trPr>
        <w:tc>
          <w:tcPr>
            <w:tcW w:w="3397" w:type="dxa"/>
            <w:gridSpan w:val="2"/>
            <w:tcBorders>
              <w:bottom w:val="double" w:sz="4" w:space="0" w:color="auto"/>
            </w:tcBorders>
            <w:shd w:val="clear" w:color="auto" w:fill="D9D9D9" w:themeFill="background1" w:themeFillShade="D9"/>
            <w:vAlign w:val="center"/>
          </w:tcPr>
          <w:p w14:paraId="27DF539C" w14:textId="77777777" w:rsidR="00AA08EA" w:rsidRPr="00560591" w:rsidRDefault="00AA08EA" w:rsidP="000A15B5">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業務プロセス</w:t>
            </w:r>
          </w:p>
        </w:tc>
        <w:tc>
          <w:tcPr>
            <w:tcW w:w="5663" w:type="dxa"/>
            <w:tcBorders>
              <w:bottom w:val="double" w:sz="4" w:space="0" w:color="auto"/>
            </w:tcBorders>
            <w:shd w:val="clear" w:color="auto" w:fill="D9D9D9" w:themeFill="background1" w:themeFillShade="D9"/>
            <w:vAlign w:val="center"/>
          </w:tcPr>
          <w:p w14:paraId="3D974F14" w14:textId="77777777" w:rsidR="00AA08EA" w:rsidRPr="00560591" w:rsidRDefault="00AA08EA" w:rsidP="000A15B5">
            <w:pPr>
              <w:pStyle w:val="21"/>
              <w:spacing w:line="280" w:lineRule="exact"/>
              <w:ind w:left="105" w:firstLine="210"/>
              <w:jc w:val="center"/>
              <w:rPr>
                <w:rFonts w:hAnsi="HG丸ｺﾞｼｯｸM-PRO"/>
                <w:szCs w:val="28"/>
              </w:rPr>
            </w:pPr>
            <w:r w:rsidRPr="00560591">
              <w:rPr>
                <w:rFonts w:hAnsi="HG丸ｺﾞｼｯｸM-PRO" w:hint="eastAsia"/>
                <w:szCs w:val="28"/>
              </w:rPr>
              <w:t>内容</w:t>
            </w:r>
          </w:p>
        </w:tc>
      </w:tr>
      <w:tr w:rsidR="00560591" w:rsidRPr="00560591" w14:paraId="7940A83E" w14:textId="77777777" w:rsidTr="000A15B5">
        <w:trPr>
          <w:trHeight w:val="680"/>
          <w:jc w:val="center"/>
        </w:trPr>
        <w:tc>
          <w:tcPr>
            <w:tcW w:w="1271" w:type="dxa"/>
            <w:vMerge w:val="restart"/>
            <w:shd w:val="clear" w:color="auto" w:fill="auto"/>
            <w:vAlign w:val="center"/>
          </w:tcPr>
          <w:p w14:paraId="4CC112A0"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日常的</w:t>
            </w:r>
          </w:p>
          <w:p w14:paraId="25F4695B"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維持管理</w:t>
            </w:r>
          </w:p>
        </w:tc>
        <w:tc>
          <w:tcPr>
            <w:tcW w:w="2126" w:type="dxa"/>
            <w:shd w:val="clear" w:color="auto" w:fill="auto"/>
            <w:vAlign w:val="center"/>
          </w:tcPr>
          <w:p w14:paraId="2C7A8ABF"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パトロール計画策定</w:t>
            </w:r>
          </w:p>
        </w:tc>
        <w:tc>
          <w:tcPr>
            <w:tcW w:w="5663" w:type="dxa"/>
            <w:shd w:val="clear" w:color="auto" w:fill="auto"/>
            <w:vAlign w:val="center"/>
          </w:tcPr>
          <w:p w14:paraId="74298E2F"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道路管理必携に基づき、過去の不具合や府民からの苦情・要望ならびに現場の実施体制等を考慮して、路線・区間・施設毎のパトロール頻度等、具体的なパトロール計画を策定する</w:t>
            </w:r>
          </w:p>
        </w:tc>
      </w:tr>
      <w:tr w:rsidR="00560591" w:rsidRPr="00560591" w14:paraId="0A56063E" w14:textId="77777777" w:rsidTr="000A15B5">
        <w:trPr>
          <w:trHeight w:val="680"/>
          <w:jc w:val="center"/>
        </w:trPr>
        <w:tc>
          <w:tcPr>
            <w:tcW w:w="1271" w:type="dxa"/>
            <w:vMerge/>
            <w:shd w:val="clear" w:color="auto" w:fill="auto"/>
            <w:vAlign w:val="center"/>
          </w:tcPr>
          <w:p w14:paraId="40834670"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07321088"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パトロール</w:t>
            </w:r>
          </w:p>
          <w:p w14:paraId="26B0DCB7"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（日常点検）</w:t>
            </w:r>
          </w:p>
        </w:tc>
        <w:tc>
          <w:tcPr>
            <w:tcW w:w="5663" w:type="dxa"/>
            <w:shd w:val="clear" w:color="auto" w:fill="auto"/>
            <w:vAlign w:val="center"/>
          </w:tcPr>
          <w:p w14:paraId="6A1031DE"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パトロール計画に基づき、不具合の早期発見、早期対応を図るために日常パトロール（日常点検）等を実施する</w:t>
            </w:r>
          </w:p>
        </w:tc>
      </w:tr>
      <w:tr w:rsidR="00560591" w:rsidRPr="00560591" w14:paraId="46A5317B" w14:textId="77777777" w:rsidTr="000A15B5">
        <w:trPr>
          <w:trHeight w:val="680"/>
          <w:jc w:val="center"/>
        </w:trPr>
        <w:tc>
          <w:tcPr>
            <w:tcW w:w="1271" w:type="dxa"/>
            <w:vMerge/>
            <w:shd w:val="clear" w:color="auto" w:fill="auto"/>
            <w:vAlign w:val="center"/>
          </w:tcPr>
          <w:p w14:paraId="213A1DEA"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4D9A65FC"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苦情・要望対応</w:t>
            </w:r>
          </w:p>
        </w:tc>
        <w:tc>
          <w:tcPr>
            <w:tcW w:w="5663" w:type="dxa"/>
            <w:shd w:val="clear" w:color="auto" w:fill="auto"/>
            <w:vAlign w:val="center"/>
          </w:tcPr>
          <w:p w14:paraId="3747556E"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府民からの苦情や要望を受け付け、日常パトロール（日常点検）や維持管理・補修作業等に反映させる</w:t>
            </w:r>
          </w:p>
        </w:tc>
      </w:tr>
      <w:tr w:rsidR="00560591" w:rsidRPr="00560591" w14:paraId="67C6CBDC" w14:textId="77777777" w:rsidTr="000A15B5">
        <w:trPr>
          <w:trHeight w:val="680"/>
          <w:jc w:val="center"/>
        </w:trPr>
        <w:tc>
          <w:tcPr>
            <w:tcW w:w="1271" w:type="dxa"/>
            <w:vMerge/>
            <w:shd w:val="clear" w:color="auto" w:fill="auto"/>
            <w:vAlign w:val="center"/>
          </w:tcPr>
          <w:p w14:paraId="4A681154"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156D8E99"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作業方針の決定</w:t>
            </w:r>
          </w:p>
        </w:tc>
        <w:tc>
          <w:tcPr>
            <w:tcW w:w="5663" w:type="dxa"/>
            <w:shd w:val="clear" w:color="auto" w:fill="auto"/>
            <w:vAlign w:val="center"/>
          </w:tcPr>
          <w:p w14:paraId="27043736"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パトロール結果や苦情要望などを踏まえ、施設の不具合や施設規模に応じて、優先度や作業方針を決定する</w:t>
            </w:r>
          </w:p>
        </w:tc>
      </w:tr>
      <w:tr w:rsidR="00560591" w:rsidRPr="00560591" w14:paraId="60B077B4" w14:textId="77777777" w:rsidTr="000A15B5">
        <w:trPr>
          <w:trHeight w:val="680"/>
          <w:jc w:val="center"/>
        </w:trPr>
        <w:tc>
          <w:tcPr>
            <w:tcW w:w="1271" w:type="dxa"/>
            <w:vMerge/>
            <w:shd w:val="clear" w:color="auto" w:fill="auto"/>
            <w:vAlign w:val="center"/>
          </w:tcPr>
          <w:p w14:paraId="5087AE6F"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003BA74E"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維持管理・補修作業</w:t>
            </w:r>
          </w:p>
        </w:tc>
        <w:tc>
          <w:tcPr>
            <w:tcW w:w="5663" w:type="dxa"/>
            <w:shd w:val="clear" w:color="auto" w:fill="auto"/>
            <w:vAlign w:val="center"/>
          </w:tcPr>
          <w:p w14:paraId="0B8DF9AF"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作業方針に基づき、直営作業等により維持管理・補修作業を実施する</w:t>
            </w:r>
          </w:p>
        </w:tc>
      </w:tr>
      <w:tr w:rsidR="00560591" w:rsidRPr="00560591" w14:paraId="02F8ACE5" w14:textId="77777777" w:rsidTr="000A15B5">
        <w:trPr>
          <w:trHeight w:val="680"/>
          <w:jc w:val="center"/>
        </w:trPr>
        <w:tc>
          <w:tcPr>
            <w:tcW w:w="1271" w:type="dxa"/>
            <w:vMerge/>
            <w:shd w:val="clear" w:color="auto" w:fill="auto"/>
            <w:vAlign w:val="center"/>
          </w:tcPr>
          <w:p w14:paraId="6CED2765"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610D37A3"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データ蓄積・管理</w:t>
            </w:r>
          </w:p>
        </w:tc>
        <w:tc>
          <w:tcPr>
            <w:tcW w:w="5663" w:type="dxa"/>
            <w:shd w:val="clear" w:color="auto" w:fill="auto"/>
            <w:vAlign w:val="center"/>
          </w:tcPr>
          <w:p w14:paraId="531C626C"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パトロールや補修実施状況、府民からの苦情・要望などのデータを一元的に蓄積・管理する</w:t>
            </w:r>
          </w:p>
        </w:tc>
      </w:tr>
      <w:tr w:rsidR="00560591" w:rsidRPr="00560591" w14:paraId="328EC3D9" w14:textId="77777777" w:rsidTr="000A15B5">
        <w:trPr>
          <w:trHeight w:val="680"/>
          <w:jc w:val="center"/>
        </w:trPr>
        <w:tc>
          <w:tcPr>
            <w:tcW w:w="1271" w:type="dxa"/>
            <w:vMerge w:val="restart"/>
            <w:shd w:val="clear" w:color="auto" w:fill="auto"/>
            <w:vAlign w:val="center"/>
          </w:tcPr>
          <w:p w14:paraId="190D70A3"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中長期的な維持管理</w:t>
            </w:r>
          </w:p>
        </w:tc>
        <w:tc>
          <w:tcPr>
            <w:tcW w:w="2126" w:type="dxa"/>
            <w:shd w:val="clear" w:color="auto" w:fill="auto"/>
            <w:vAlign w:val="center"/>
          </w:tcPr>
          <w:p w14:paraId="33A6CD79"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点検計画策定</w:t>
            </w:r>
          </w:p>
        </w:tc>
        <w:tc>
          <w:tcPr>
            <w:tcW w:w="5663" w:type="dxa"/>
            <w:shd w:val="clear" w:color="auto" w:fill="auto"/>
            <w:vAlign w:val="center"/>
          </w:tcPr>
          <w:p w14:paraId="2125648A" w14:textId="77777777" w:rsidR="00AA08EA" w:rsidRPr="00560591" w:rsidRDefault="00AA08EA" w:rsidP="000A15B5">
            <w:pPr>
              <w:pStyle w:val="21"/>
              <w:spacing w:line="280" w:lineRule="exact"/>
              <w:ind w:leftChars="0" w:left="0" w:firstLineChars="0" w:firstLine="0"/>
              <w:rPr>
                <w:rFonts w:hAnsi="HG丸ｺﾞｼｯｸM-PRO"/>
                <w:sz w:val="19"/>
                <w:szCs w:val="19"/>
              </w:rPr>
            </w:pPr>
            <w:bookmarkStart w:id="100" w:name="_Hlk173007598"/>
            <w:r w:rsidRPr="00560591">
              <w:rPr>
                <w:rFonts w:hAnsi="HG丸ｺﾞｼｯｸM-PRO" w:hint="eastAsia"/>
                <w:sz w:val="19"/>
                <w:szCs w:val="19"/>
              </w:rPr>
              <w:t>施設の特性や重要度、点検・修繕データ等を評価・検証し</w:t>
            </w:r>
            <w:bookmarkEnd w:id="100"/>
            <w:r w:rsidRPr="00560591">
              <w:rPr>
                <w:rFonts w:hAnsi="HG丸ｺﾞｼｯｸM-PRO" w:hint="eastAsia"/>
                <w:sz w:val="19"/>
                <w:szCs w:val="19"/>
              </w:rPr>
              <w:t>、点検計画を策定する</w:t>
            </w:r>
          </w:p>
        </w:tc>
      </w:tr>
      <w:tr w:rsidR="00560591" w:rsidRPr="00560591" w14:paraId="5EC82F2A" w14:textId="77777777" w:rsidTr="000A15B5">
        <w:trPr>
          <w:trHeight w:val="680"/>
          <w:jc w:val="center"/>
        </w:trPr>
        <w:tc>
          <w:tcPr>
            <w:tcW w:w="1271" w:type="dxa"/>
            <w:vMerge/>
            <w:shd w:val="clear" w:color="auto" w:fill="auto"/>
            <w:vAlign w:val="center"/>
          </w:tcPr>
          <w:p w14:paraId="29FC1AC6"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479BE796"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点検、診断・評価</w:t>
            </w:r>
          </w:p>
        </w:tc>
        <w:tc>
          <w:tcPr>
            <w:tcW w:w="5663" w:type="dxa"/>
            <w:shd w:val="clear" w:color="auto" w:fill="auto"/>
            <w:vAlign w:val="center"/>
          </w:tcPr>
          <w:p w14:paraId="43102E2C" w14:textId="77777777" w:rsidR="00AA08EA" w:rsidRPr="00560591" w:rsidRDefault="00AA08EA" w:rsidP="000A15B5">
            <w:pPr>
              <w:pStyle w:val="21"/>
              <w:spacing w:line="280" w:lineRule="exact"/>
              <w:ind w:leftChars="0" w:left="0" w:firstLineChars="0" w:firstLine="0"/>
              <w:rPr>
                <w:rFonts w:hAnsi="HG丸ｺﾞｼｯｸM-PRO"/>
                <w:sz w:val="19"/>
                <w:szCs w:val="19"/>
              </w:rPr>
            </w:pPr>
            <w:bookmarkStart w:id="101" w:name="_Hlk173007706"/>
            <w:r w:rsidRPr="00560591">
              <w:rPr>
                <w:rFonts w:hAnsi="HG丸ｺﾞｼｯｸM-PRO" w:hint="eastAsia"/>
                <w:sz w:val="19"/>
                <w:szCs w:val="19"/>
              </w:rPr>
              <w:t>施設の現状を把握するとともに、緊急対応や詳細調査、修繕・更新などの必要性を診断・評価</w:t>
            </w:r>
            <w:bookmarkEnd w:id="101"/>
            <w:r w:rsidRPr="00560591">
              <w:rPr>
                <w:rFonts w:hAnsi="HG丸ｺﾞｼｯｸM-PRO" w:hint="eastAsia"/>
                <w:sz w:val="19"/>
                <w:szCs w:val="19"/>
              </w:rPr>
              <w:t>する</w:t>
            </w:r>
          </w:p>
        </w:tc>
      </w:tr>
      <w:tr w:rsidR="00560591" w:rsidRPr="00560591" w14:paraId="3F35291F" w14:textId="77777777" w:rsidTr="000A15B5">
        <w:trPr>
          <w:trHeight w:val="680"/>
          <w:jc w:val="center"/>
        </w:trPr>
        <w:tc>
          <w:tcPr>
            <w:tcW w:w="1271" w:type="dxa"/>
            <w:vMerge/>
            <w:shd w:val="clear" w:color="auto" w:fill="auto"/>
            <w:vAlign w:val="center"/>
          </w:tcPr>
          <w:p w14:paraId="40C64EA7"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12C421D4"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修繕計画策定</w:t>
            </w:r>
          </w:p>
        </w:tc>
        <w:tc>
          <w:tcPr>
            <w:tcW w:w="5663" w:type="dxa"/>
            <w:shd w:val="clear" w:color="auto" w:fill="auto"/>
            <w:vAlign w:val="center"/>
          </w:tcPr>
          <w:p w14:paraId="09528E99"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点検・診断・評価結果や重点化指標等に基づき、修繕・更新等の計画を策定する</w:t>
            </w:r>
          </w:p>
        </w:tc>
      </w:tr>
      <w:tr w:rsidR="00560591" w:rsidRPr="00560591" w14:paraId="053ACD93" w14:textId="77777777" w:rsidTr="000A15B5">
        <w:trPr>
          <w:trHeight w:val="680"/>
          <w:jc w:val="center"/>
        </w:trPr>
        <w:tc>
          <w:tcPr>
            <w:tcW w:w="1271" w:type="dxa"/>
            <w:vMerge/>
            <w:shd w:val="clear" w:color="auto" w:fill="auto"/>
            <w:vAlign w:val="center"/>
          </w:tcPr>
          <w:p w14:paraId="7577642C"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004AEAFE"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修繕・更新等</w:t>
            </w:r>
          </w:p>
          <w:p w14:paraId="5525C141"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（検討・設計含む）</w:t>
            </w:r>
          </w:p>
        </w:tc>
        <w:tc>
          <w:tcPr>
            <w:tcW w:w="5663" w:type="dxa"/>
            <w:shd w:val="clear" w:color="auto" w:fill="auto"/>
            <w:vAlign w:val="center"/>
          </w:tcPr>
          <w:p w14:paraId="2473B02F"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修繕計画に基づき、計画的に修繕・更新等の対策を実施する</w:t>
            </w:r>
          </w:p>
        </w:tc>
      </w:tr>
      <w:tr w:rsidR="00560591" w:rsidRPr="00560591" w14:paraId="09B3D594" w14:textId="77777777" w:rsidTr="000A15B5">
        <w:trPr>
          <w:trHeight w:val="680"/>
          <w:jc w:val="center"/>
        </w:trPr>
        <w:tc>
          <w:tcPr>
            <w:tcW w:w="1271" w:type="dxa"/>
            <w:vMerge/>
            <w:shd w:val="clear" w:color="auto" w:fill="auto"/>
            <w:vAlign w:val="center"/>
          </w:tcPr>
          <w:p w14:paraId="3BED335B" w14:textId="77777777" w:rsidR="00AA08EA" w:rsidRPr="00560591" w:rsidRDefault="00AA08EA" w:rsidP="000A15B5">
            <w:pPr>
              <w:pStyle w:val="21"/>
              <w:spacing w:line="280" w:lineRule="exact"/>
              <w:ind w:leftChars="0" w:left="0" w:firstLineChars="0" w:firstLine="0"/>
              <w:rPr>
                <w:rFonts w:hAnsi="HG丸ｺﾞｼｯｸM-PRO"/>
                <w:sz w:val="19"/>
                <w:szCs w:val="19"/>
              </w:rPr>
            </w:pPr>
          </w:p>
        </w:tc>
        <w:tc>
          <w:tcPr>
            <w:tcW w:w="2126" w:type="dxa"/>
            <w:shd w:val="clear" w:color="auto" w:fill="auto"/>
            <w:vAlign w:val="center"/>
          </w:tcPr>
          <w:p w14:paraId="15D7F151"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データ蓄積・管理</w:t>
            </w:r>
          </w:p>
        </w:tc>
        <w:tc>
          <w:tcPr>
            <w:tcW w:w="5663" w:type="dxa"/>
            <w:shd w:val="clear" w:color="auto" w:fill="auto"/>
            <w:vAlign w:val="center"/>
          </w:tcPr>
          <w:p w14:paraId="1851804D"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点検結果や修繕・更新履歴などのデータを一元的に蓄積・管理する</w:t>
            </w:r>
          </w:p>
        </w:tc>
      </w:tr>
      <w:tr w:rsidR="00AA08EA" w:rsidRPr="00560591" w14:paraId="2277A824" w14:textId="77777777" w:rsidTr="000A15B5">
        <w:trPr>
          <w:trHeight w:val="680"/>
          <w:jc w:val="center"/>
        </w:trPr>
        <w:tc>
          <w:tcPr>
            <w:tcW w:w="3397" w:type="dxa"/>
            <w:gridSpan w:val="2"/>
            <w:tcBorders>
              <w:top w:val="single" w:sz="4" w:space="0" w:color="auto"/>
              <w:bottom w:val="single" w:sz="4" w:space="0" w:color="auto"/>
            </w:tcBorders>
            <w:shd w:val="clear" w:color="auto" w:fill="auto"/>
            <w:vAlign w:val="center"/>
          </w:tcPr>
          <w:p w14:paraId="53154CCE"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評価・検証</w:t>
            </w:r>
          </w:p>
        </w:tc>
        <w:tc>
          <w:tcPr>
            <w:tcW w:w="5663" w:type="dxa"/>
            <w:shd w:val="clear" w:color="auto" w:fill="auto"/>
            <w:vAlign w:val="center"/>
          </w:tcPr>
          <w:p w14:paraId="733063F5" w14:textId="77777777" w:rsidR="00AA08EA" w:rsidRPr="00560591" w:rsidRDefault="00AA08EA" w:rsidP="000A15B5">
            <w:pPr>
              <w:pStyle w:val="21"/>
              <w:spacing w:line="280" w:lineRule="exact"/>
              <w:ind w:leftChars="0" w:left="0" w:firstLineChars="0" w:firstLine="0"/>
              <w:rPr>
                <w:rFonts w:hAnsi="HG丸ｺﾞｼｯｸM-PRO"/>
                <w:sz w:val="19"/>
                <w:szCs w:val="19"/>
              </w:rPr>
            </w:pPr>
            <w:r w:rsidRPr="00560591">
              <w:rPr>
                <w:rFonts w:hAnsi="HG丸ｺﾞｼｯｸM-PRO" w:hint="eastAsia"/>
                <w:sz w:val="19"/>
                <w:szCs w:val="19"/>
              </w:rPr>
              <w:t>日常的維持管理および中長期的な維持管理の実施内容について評価・検証を行い、業務の継続的な改善・向上を図る</w:t>
            </w:r>
          </w:p>
        </w:tc>
      </w:tr>
    </w:tbl>
    <w:p w14:paraId="120BAF38" w14:textId="77777777" w:rsidR="00AA08EA" w:rsidRPr="00560591" w:rsidRDefault="00AA08EA" w:rsidP="00AA08EA">
      <w:pPr>
        <w:pStyle w:val="21"/>
        <w:ind w:left="105" w:firstLine="210"/>
      </w:pPr>
    </w:p>
    <w:p w14:paraId="6FCA2A05" w14:textId="4A8BCAE3" w:rsidR="00AA08EA" w:rsidRPr="00560591" w:rsidRDefault="00AA08EA">
      <w:pPr>
        <w:widowControl/>
        <w:jc w:val="left"/>
      </w:pPr>
      <w:r w:rsidRPr="00560591">
        <w:br w:type="page"/>
      </w:r>
    </w:p>
    <w:p w14:paraId="6120DA32" w14:textId="7B1D1F67" w:rsidR="00AA08EA" w:rsidRPr="00560591" w:rsidRDefault="00AA08EA" w:rsidP="00AA08EA">
      <w:pPr>
        <w:pStyle w:val="20"/>
      </w:pPr>
      <w:bookmarkStart w:id="102" w:name="_Toc189152428"/>
      <w:r w:rsidRPr="00560591">
        <w:rPr>
          <w:rFonts w:hint="eastAsia"/>
        </w:rPr>
        <w:lastRenderedPageBreak/>
        <w:t>維持管理戦略の概要</w:t>
      </w:r>
      <w:bookmarkEnd w:id="102"/>
    </w:p>
    <w:p w14:paraId="445FA6DA" w14:textId="413B8E3D" w:rsidR="00AA08EA" w:rsidRPr="00560591" w:rsidRDefault="00AA08EA" w:rsidP="00AA08EA">
      <w:pPr>
        <w:pStyle w:val="3"/>
      </w:pPr>
      <w:bookmarkStart w:id="103" w:name="_Toc189152429"/>
      <w:r w:rsidRPr="00560591">
        <w:rPr>
          <w:rFonts w:hint="eastAsia"/>
        </w:rPr>
        <w:t>点検の基本方針</w:t>
      </w:r>
      <w:bookmarkEnd w:id="103"/>
    </w:p>
    <w:p w14:paraId="2490D3B6" w14:textId="77777777" w:rsidR="00AA08EA" w:rsidRPr="00560591" w:rsidRDefault="00AA08EA" w:rsidP="00AA08EA">
      <w:pPr>
        <w:pStyle w:val="21"/>
        <w:ind w:left="105" w:firstLine="210"/>
      </w:pPr>
      <w:r w:rsidRPr="00560591">
        <w:rPr>
          <w:rFonts w:hint="eastAsia"/>
        </w:rPr>
        <w:t>道路施設の点検は、施設の現状を把握して利用者に影響を及ぼす可能性のある損傷を早期に発見すること、また、適切な時期に修繕等を実施できるように健全性の診断や点検結果の蓄積を行い、円滑な交通と府民の安全・安心を確保することを目的としている。</w:t>
      </w:r>
    </w:p>
    <w:p w14:paraId="6316B0C7" w14:textId="77777777" w:rsidR="00AA08EA" w:rsidRPr="00560591" w:rsidRDefault="00AA08EA" w:rsidP="00AA08EA">
      <w:pPr>
        <w:pStyle w:val="21"/>
        <w:ind w:left="105" w:firstLine="210"/>
      </w:pPr>
    </w:p>
    <w:p w14:paraId="78889CF4" w14:textId="66B9277E" w:rsidR="00AA08EA" w:rsidRPr="00560591" w:rsidRDefault="00AA08EA" w:rsidP="00AA08EA">
      <w:pPr>
        <w:pStyle w:val="4"/>
      </w:pPr>
      <w:r w:rsidRPr="00560591">
        <w:rPr>
          <w:rFonts w:hint="eastAsia"/>
        </w:rPr>
        <w:t>点検の種類</w:t>
      </w:r>
    </w:p>
    <w:p w14:paraId="7C9FA402" w14:textId="5E31D94F" w:rsidR="00AA08EA" w:rsidRPr="00560591" w:rsidRDefault="00AA08EA" w:rsidP="00AA08EA">
      <w:pPr>
        <w:pStyle w:val="40"/>
        <w:ind w:left="420" w:firstLine="210"/>
      </w:pPr>
      <w:r w:rsidRPr="00560591">
        <w:rPr>
          <w:rFonts w:hint="eastAsia"/>
        </w:rPr>
        <w:t>点検の種類には、日常点検（パトロール）、簡易点検、通常点検、定期点検、</w:t>
      </w:r>
      <w:r w:rsidR="00C627DA" w:rsidRPr="00560591">
        <w:rPr>
          <w:rFonts w:hint="eastAsia"/>
        </w:rPr>
        <w:t>臨時点検（異常時点検、施工時点検）、</w:t>
      </w:r>
      <w:r w:rsidRPr="00560591">
        <w:rPr>
          <w:rFonts w:hint="eastAsia"/>
        </w:rPr>
        <w:t>詳細調査、</w:t>
      </w:r>
      <w:r w:rsidR="00C627DA" w:rsidRPr="00560591">
        <w:rPr>
          <w:rFonts w:hint="eastAsia"/>
        </w:rPr>
        <w:t>緊急点検、</w:t>
      </w:r>
      <w:r w:rsidRPr="00560591">
        <w:rPr>
          <w:rFonts w:hint="eastAsia"/>
        </w:rPr>
        <w:t>追跡調査がある</w:t>
      </w:r>
      <w:r w:rsidR="00F71727" w:rsidRPr="00560591">
        <w:rPr>
          <w:rFonts w:hint="eastAsia"/>
        </w:rPr>
        <w:t>（</w:t>
      </w:r>
      <w:r w:rsidR="00F71727" w:rsidRPr="00560591">
        <w:fldChar w:fldCharType="begin"/>
      </w:r>
      <w:r w:rsidR="00F71727" w:rsidRPr="00560591">
        <w:instrText xml:space="preserve"> </w:instrText>
      </w:r>
      <w:r w:rsidR="00F71727" w:rsidRPr="00560591">
        <w:rPr>
          <w:rFonts w:hint="eastAsia"/>
        </w:rPr>
        <w:instrText>REF _Ref189151165 \h</w:instrText>
      </w:r>
      <w:r w:rsidR="00F71727" w:rsidRPr="00560591">
        <w:instrText xml:space="preserve"> </w:instrText>
      </w:r>
      <w:r w:rsidR="00F71727"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1</w:t>
      </w:r>
      <w:r w:rsidR="00F71727" w:rsidRPr="00560591">
        <w:fldChar w:fldCharType="end"/>
      </w:r>
      <w:r w:rsidR="00F71727" w:rsidRPr="00560591">
        <w:rPr>
          <w:rFonts w:hint="eastAsia"/>
        </w:rPr>
        <w:t>）</w:t>
      </w:r>
      <w:r w:rsidRPr="00560591">
        <w:rPr>
          <w:rFonts w:hint="eastAsia"/>
        </w:rPr>
        <w:t>。</w:t>
      </w:r>
    </w:p>
    <w:p w14:paraId="47F30A7D" w14:textId="77777777" w:rsidR="00AA08EA" w:rsidRPr="00560591" w:rsidRDefault="00AA08EA" w:rsidP="00AA08EA">
      <w:pPr>
        <w:pStyle w:val="40"/>
        <w:ind w:left="420" w:firstLine="210"/>
      </w:pPr>
    </w:p>
    <w:p w14:paraId="0A15CA94" w14:textId="11D9C8CE" w:rsidR="00AA08EA" w:rsidRPr="00560591" w:rsidRDefault="00AA08EA" w:rsidP="00AA08EA">
      <w:pPr>
        <w:pStyle w:val="af1"/>
      </w:pPr>
      <w:bookmarkStart w:id="104" w:name="_Ref189151165"/>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104"/>
      <w:r w:rsidRPr="00560591">
        <w:rPr>
          <w:rFonts w:hint="eastAsia"/>
        </w:rPr>
        <w:t xml:space="preserve">　点検の種類</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804"/>
      </w:tblGrid>
      <w:tr w:rsidR="00560591" w:rsidRPr="00560591" w14:paraId="14ABFBA9" w14:textId="77777777" w:rsidTr="00AA08EA">
        <w:trPr>
          <w:trHeight w:val="445"/>
        </w:trPr>
        <w:tc>
          <w:tcPr>
            <w:tcW w:w="2155" w:type="dxa"/>
            <w:tcBorders>
              <w:bottom w:val="double" w:sz="4" w:space="0" w:color="auto"/>
            </w:tcBorders>
            <w:shd w:val="clear" w:color="auto" w:fill="D9D9D9" w:themeFill="background1" w:themeFillShade="D9"/>
            <w:vAlign w:val="center"/>
          </w:tcPr>
          <w:p w14:paraId="20D12515" w14:textId="77777777" w:rsidR="00AA08EA" w:rsidRPr="00560591" w:rsidRDefault="00AA08EA" w:rsidP="000A15B5">
            <w:pPr>
              <w:pStyle w:val="21"/>
              <w:spacing w:line="280" w:lineRule="exact"/>
              <w:ind w:left="105" w:firstLine="210"/>
              <w:rPr>
                <w:rFonts w:hAnsi="HG丸ｺﾞｼｯｸM-PRO"/>
                <w:szCs w:val="28"/>
              </w:rPr>
            </w:pPr>
            <w:r w:rsidRPr="00560591">
              <w:rPr>
                <w:rFonts w:hAnsi="HG丸ｺﾞｼｯｸM-PRO" w:hint="eastAsia"/>
                <w:szCs w:val="28"/>
              </w:rPr>
              <w:t>点検業務種別</w:t>
            </w:r>
          </w:p>
        </w:tc>
        <w:tc>
          <w:tcPr>
            <w:tcW w:w="6804" w:type="dxa"/>
            <w:tcBorders>
              <w:bottom w:val="double" w:sz="4" w:space="0" w:color="auto"/>
            </w:tcBorders>
            <w:shd w:val="clear" w:color="auto" w:fill="D9D9D9" w:themeFill="background1" w:themeFillShade="D9"/>
            <w:vAlign w:val="center"/>
          </w:tcPr>
          <w:p w14:paraId="12885EDD" w14:textId="77777777" w:rsidR="00AA08EA" w:rsidRPr="00560591" w:rsidRDefault="00AA08EA" w:rsidP="000A15B5">
            <w:pPr>
              <w:pStyle w:val="21"/>
              <w:spacing w:line="280" w:lineRule="exact"/>
              <w:ind w:left="105" w:firstLine="210"/>
              <w:jc w:val="center"/>
              <w:rPr>
                <w:rFonts w:hAnsi="HG丸ｺﾞｼｯｸM-PRO"/>
                <w:szCs w:val="28"/>
              </w:rPr>
            </w:pPr>
            <w:r w:rsidRPr="00560591">
              <w:rPr>
                <w:rFonts w:hAnsi="HG丸ｺﾞｼｯｸM-PRO" w:hint="eastAsia"/>
                <w:szCs w:val="28"/>
              </w:rPr>
              <w:t>定義・内容</w:t>
            </w:r>
          </w:p>
        </w:tc>
      </w:tr>
      <w:tr w:rsidR="00560591" w:rsidRPr="00560591" w14:paraId="68D31FAA" w14:textId="77777777" w:rsidTr="000A15B5">
        <w:trPr>
          <w:trHeight w:val="952"/>
        </w:trPr>
        <w:tc>
          <w:tcPr>
            <w:tcW w:w="2155" w:type="dxa"/>
            <w:tcBorders>
              <w:top w:val="double" w:sz="4" w:space="0" w:color="auto"/>
            </w:tcBorders>
            <w:vAlign w:val="center"/>
          </w:tcPr>
          <w:p w14:paraId="24E23ECA"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日常点検</w:t>
            </w:r>
          </w:p>
          <w:p w14:paraId="168F8E4C"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（パトロール）</w:t>
            </w:r>
          </w:p>
        </w:tc>
        <w:tc>
          <w:tcPr>
            <w:tcW w:w="6804" w:type="dxa"/>
            <w:tcBorders>
              <w:top w:val="double" w:sz="4" w:space="0" w:color="auto"/>
            </w:tcBorders>
            <w:vAlign w:val="center"/>
          </w:tcPr>
          <w:p w14:paraId="1C52B4F5"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日常的に職員等により目視できる範囲内で行う点検（パトロール）</w:t>
            </w:r>
          </w:p>
          <w:p w14:paraId="2BF4C916"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施設の不具合（劣化や損傷、不法不正行為等）を早期発見、早期対応するための点検</w:t>
            </w:r>
          </w:p>
        </w:tc>
      </w:tr>
      <w:tr w:rsidR="00560591" w:rsidRPr="00560591" w14:paraId="0C789FB1" w14:textId="77777777" w:rsidTr="000A15B5">
        <w:trPr>
          <w:trHeight w:val="1030"/>
        </w:trPr>
        <w:tc>
          <w:tcPr>
            <w:tcW w:w="2155" w:type="dxa"/>
            <w:vAlign w:val="center"/>
          </w:tcPr>
          <w:p w14:paraId="0672B253"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簡易点検</w:t>
            </w:r>
          </w:p>
        </w:tc>
        <w:tc>
          <w:tcPr>
            <w:tcW w:w="6804" w:type="dxa"/>
            <w:vAlign w:val="center"/>
          </w:tcPr>
          <w:p w14:paraId="792FCD66"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1年に一度、職員等により遠望目視できる範囲内で行う点検</w:t>
            </w:r>
          </w:p>
          <w:p w14:paraId="39E7CB8C"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定期点検結果を基に、施設の劣化や損傷状況を確認するために行う点検</w:t>
            </w:r>
          </w:p>
        </w:tc>
      </w:tr>
      <w:tr w:rsidR="00560591" w:rsidRPr="00560591" w14:paraId="78271689" w14:textId="77777777" w:rsidTr="000A15B5">
        <w:trPr>
          <w:trHeight w:val="886"/>
        </w:trPr>
        <w:tc>
          <w:tcPr>
            <w:tcW w:w="2155" w:type="dxa"/>
            <w:vAlign w:val="center"/>
          </w:tcPr>
          <w:p w14:paraId="0A92F703"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通常点検</w:t>
            </w:r>
          </w:p>
        </w:tc>
        <w:tc>
          <w:tcPr>
            <w:tcW w:w="6804" w:type="dxa"/>
            <w:vAlign w:val="center"/>
          </w:tcPr>
          <w:p w14:paraId="431AD9EC"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変状が認められた道路土工構造物について、巡視中もしくは巡視後、近接目視等により行う点検</w:t>
            </w:r>
          </w:p>
        </w:tc>
      </w:tr>
      <w:tr w:rsidR="00560591" w:rsidRPr="00560591" w14:paraId="2894DD50" w14:textId="77777777" w:rsidTr="000A15B5">
        <w:trPr>
          <w:trHeight w:val="1072"/>
        </w:trPr>
        <w:tc>
          <w:tcPr>
            <w:tcW w:w="2155" w:type="dxa"/>
            <w:vAlign w:val="center"/>
          </w:tcPr>
          <w:p w14:paraId="0E9883E1"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定期点検</w:t>
            </w:r>
          </w:p>
        </w:tc>
        <w:tc>
          <w:tcPr>
            <w:tcW w:w="6804" w:type="dxa"/>
            <w:vAlign w:val="center"/>
          </w:tcPr>
          <w:p w14:paraId="0C07F6D4"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施設の現状を把握するとともに、次回定期点検までの措置の必要性や措置内容を判断する上で必要な情報を得るため、一定の期間ごとに定められた方法で行う点検</w:t>
            </w:r>
          </w:p>
        </w:tc>
      </w:tr>
      <w:tr w:rsidR="00560591" w:rsidRPr="00560591" w14:paraId="5E10AC24" w14:textId="77777777" w:rsidTr="000A15B5">
        <w:trPr>
          <w:trHeight w:val="1134"/>
        </w:trPr>
        <w:tc>
          <w:tcPr>
            <w:tcW w:w="2155" w:type="dxa"/>
            <w:vAlign w:val="center"/>
          </w:tcPr>
          <w:p w14:paraId="71FB05AD"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臨時点検</w:t>
            </w:r>
          </w:p>
        </w:tc>
        <w:tc>
          <w:tcPr>
            <w:tcW w:w="6804" w:type="dxa"/>
            <w:vAlign w:val="center"/>
          </w:tcPr>
          <w:p w14:paraId="46159FDB"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異常が発生した場合（異常時点検）または補修・補強工事等の実施と併せて工事用の足場などを利用して臨時的に行う点検（施工時点検）</w:t>
            </w:r>
          </w:p>
          <w:p w14:paraId="46A25E83"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台風前や地震時に必要に応じて実施する点検</w:t>
            </w:r>
          </w:p>
        </w:tc>
      </w:tr>
      <w:tr w:rsidR="00560591" w:rsidRPr="00560591" w14:paraId="37E91FBF" w14:textId="77777777" w:rsidTr="000A15B5">
        <w:trPr>
          <w:trHeight w:val="838"/>
        </w:trPr>
        <w:tc>
          <w:tcPr>
            <w:tcW w:w="2155" w:type="dxa"/>
            <w:vAlign w:val="center"/>
          </w:tcPr>
          <w:p w14:paraId="40A8D824"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詳細調査</w:t>
            </w:r>
          </w:p>
        </w:tc>
        <w:tc>
          <w:tcPr>
            <w:tcW w:w="6804" w:type="dxa"/>
            <w:vAlign w:val="center"/>
          </w:tcPr>
          <w:p w14:paraId="2878A89C" w14:textId="77777777" w:rsidR="00AA08EA" w:rsidRPr="00560591" w:rsidRDefault="00AA08EA" w:rsidP="005334B9">
            <w:pPr>
              <w:pStyle w:val="afa"/>
              <w:numPr>
                <w:ilvl w:val="0"/>
                <w:numId w:val="6"/>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点検の結果、修繕の必要性と工法の検討が必要と判断されたとき、劣化・損傷状態をより詳細に調査</w:t>
            </w:r>
          </w:p>
        </w:tc>
      </w:tr>
      <w:tr w:rsidR="00560591" w:rsidRPr="00560591" w14:paraId="75DFF56E" w14:textId="77777777" w:rsidTr="000A15B5">
        <w:trPr>
          <w:trHeight w:val="1120"/>
        </w:trPr>
        <w:tc>
          <w:tcPr>
            <w:tcW w:w="2155" w:type="dxa"/>
            <w:vAlign w:val="center"/>
          </w:tcPr>
          <w:p w14:paraId="0573A946"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緊急点検</w:t>
            </w:r>
          </w:p>
        </w:tc>
        <w:tc>
          <w:tcPr>
            <w:tcW w:w="6804" w:type="dxa"/>
            <w:vAlign w:val="center"/>
          </w:tcPr>
          <w:p w14:paraId="41318F76"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施設の劣化・損傷状態の有無を把握するための点検</w:t>
            </w:r>
          </w:p>
          <w:p w14:paraId="25598214"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第三者被害や社会的に大きな事故が発生した場合に必要に応じて実施する点検</w:t>
            </w:r>
          </w:p>
        </w:tc>
      </w:tr>
      <w:tr w:rsidR="00AA08EA" w:rsidRPr="00560591" w14:paraId="18937267" w14:textId="77777777" w:rsidTr="000A15B5">
        <w:trPr>
          <w:trHeight w:val="1278"/>
        </w:trPr>
        <w:tc>
          <w:tcPr>
            <w:tcW w:w="2155" w:type="dxa"/>
            <w:vAlign w:val="center"/>
          </w:tcPr>
          <w:p w14:paraId="2BD777B2" w14:textId="77777777" w:rsidR="00AA08EA" w:rsidRPr="00560591" w:rsidRDefault="00AA08EA" w:rsidP="000A15B5">
            <w:pPr>
              <w:spacing w:line="280" w:lineRule="exact"/>
              <w:jc w:val="center"/>
              <w:rPr>
                <w:rFonts w:hAnsi="HG丸ｺﾞｼｯｸM-PRO"/>
                <w:szCs w:val="21"/>
              </w:rPr>
            </w:pPr>
            <w:r w:rsidRPr="00560591">
              <w:rPr>
                <w:rFonts w:hAnsi="HG丸ｺﾞｼｯｸM-PRO" w:hint="eastAsia"/>
                <w:szCs w:val="21"/>
              </w:rPr>
              <w:t>追跡調査</w:t>
            </w:r>
          </w:p>
        </w:tc>
        <w:tc>
          <w:tcPr>
            <w:tcW w:w="6804" w:type="dxa"/>
            <w:vAlign w:val="center"/>
          </w:tcPr>
          <w:p w14:paraId="0417AF86"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点検等により発見された損傷について、追跡調査が必要と判断された場合に実施する調査</w:t>
            </w:r>
          </w:p>
          <w:p w14:paraId="1BB56293" w14:textId="77777777" w:rsidR="00AA08EA" w:rsidRPr="00560591" w:rsidRDefault="00AA08EA" w:rsidP="005334B9">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施設の状態を継続的に把握するために目視および点検機械・器具により実施する調査</w:t>
            </w:r>
          </w:p>
        </w:tc>
      </w:tr>
    </w:tbl>
    <w:p w14:paraId="5B03B797" w14:textId="6C2C023E" w:rsidR="00AA08EA" w:rsidRPr="00560591" w:rsidRDefault="00AA08EA" w:rsidP="00AA08EA">
      <w:pPr>
        <w:pStyle w:val="40"/>
        <w:ind w:left="420" w:firstLine="210"/>
      </w:pPr>
    </w:p>
    <w:p w14:paraId="6F5EF224" w14:textId="77777777" w:rsidR="00AA08EA" w:rsidRPr="00560591" w:rsidRDefault="00AA08EA">
      <w:pPr>
        <w:widowControl/>
        <w:jc w:val="left"/>
      </w:pPr>
      <w:r w:rsidRPr="00560591">
        <w:br w:type="page"/>
      </w:r>
    </w:p>
    <w:p w14:paraId="2C55A1C6" w14:textId="1EA4921D" w:rsidR="00AA08EA" w:rsidRPr="00560591" w:rsidRDefault="00AA08EA" w:rsidP="00AA08EA">
      <w:pPr>
        <w:pStyle w:val="4"/>
      </w:pPr>
      <w:r w:rsidRPr="00560591">
        <w:rPr>
          <w:rFonts w:hint="eastAsia"/>
        </w:rPr>
        <w:lastRenderedPageBreak/>
        <w:t>法令による点検の位置づけ</w:t>
      </w:r>
    </w:p>
    <w:p w14:paraId="7779E691" w14:textId="1336401F" w:rsidR="00AA08EA" w:rsidRPr="00560591" w:rsidRDefault="00AA08EA" w:rsidP="00AA08EA">
      <w:pPr>
        <w:pStyle w:val="40"/>
        <w:ind w:left="420" w:firstLine="210"/>
      </w:pPr>
      <w:r w:rsidRPr="00560591">
        <w:rPr>
          <w:rFonts w:hint="eastAsia"/>
        </w:rPr>
        <w:t>道路管理者は、道路法第42条に基づき道路を常時良好な状態に保つように維持、修繕する義務がある</w:t>
      </w:r>
      <w:r w:rsidR="00F71727" w:rsidRPr="00560591">
        <w:rPr>
          <w:rFonts w:hint="eastAsia"/>
        </w:rPr>
        <w:t>（</w:t>
      </w:r>
      <w:r w:rsidR="00F71727" w:rsidRPr="00560591">
        <w:fldChar w:fldCharType="begin"/>
      </w:r>
      <w:r w:rsidR="00F71727" w:rsidRPr="00560591">
        <w:instrText xml:space="preserve"> </w:instrText>
      </w:r>
      <w:r w:rsidR="00F71727" w:rsidRPr="00560591">
        <w:rPr>
          <w:rFonts w:hint="eastAsia"/>
        </w:rPr>
        <w:instrText>REF _Ref189151223 \h</w:instrText>
      </w:r>
      <w:r w:rsidR="00F71727" w:rsidRPr="00560591">
        <w:instrText xml:space="preserve"> </w:instrText>
      </w:r>
      <w:r w:rsidR="00F71727"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2</w:t>
      </w:r>
      <w:r w:rsidR="00F71727" w:rsidRPr="00560591">
        <w:fldChar w:fldCharType="end"/>
      </w:r>
      <w:r w:rsidR="00F71727" w:rsidRPr="00560591">
        <w:rPr>
          <w:rFonts w:hint="eastAsia"/>
        </w:rPr>
        <w:t>）</w:t>
      </w:r>
      <w:r w:rsidRPr="00560591">
        <w:rPr>
          <w:rFonts w:hint="eastAsia"/>
        </w:rPr>
        <w:t>。橋梁やトンネル等の維持、修繕については、道路法施行規則第4条5の2に規定される道路の維持または修繕に関する技術的基準その他必要な事項にしたがって行うこととされている</w:t>
      </w:r>
      <w:r w:rsidR="00F71727" w:rsidRPr="00560591">
        <w:rPr>
          <w:rFonts w:hint="eastAsia"/>
        </w:rPr>
        <w:t>（</w:t>
      </w:r>
      <w:r w:rsidR="00F71727" w:rsidRPr="00560591">
        <w:fldChar w:fldCharType="begin"/>
      </w:r>
      <w:r w:rsidR="00F71727" w:rsidRPr="00560591">
        <w:instrText xml:space="preserve"> </w:instrText>
      </w:r>
      <w:r w:rsidR="00F71727" w:rsidRPr="00560591">
        <w:rPr>
          <w:rFonts w:hint="eastAsia"/>
        </w:rPr>
        <w:instrText>REF _Ref189151255 \h</w:instrText>
      </w:r>
      <w:r w:rsidR="00F71727" w:rsidRPr="00560591">
        <w:instrText xml:space="preserve"> </w:instrText>
      </w:r>
      <w:r w:rsidR="00F71727"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3</w:t>
      </w:r>
      <w:r w:rsidR="00F71727" w:rsidRPr="00560591">
        <w:fldChar w:fldCharType="end"/>
      </w:r>
      <w:r w:rsidR="00F71727" w:rsidRPr="00560591">
        <w:rPr>
          <w:rFonts w:hint="eastAsia"/>
        </w:rPr>
        <w:t>）</w:t>
      </w:r>
      <w:r w:rsidRPr="00560591">
        <w:rPr>
          <w:rFonts w:hint="eastAsia"/>
        </w:rPr>
        <w:t>。（以下、道路法施行規則第4条5の2に基づいて行う定期点検を「法定点検」と呼ぶ。）</w:t>
      </w:r>
    </w:p>
    <w:p w14:paraId="10DDC476" w14:textId="77777777" w:rsidR="00AA08EA" w:rsidRPr="00560591" w:rsidRDefault="00AA08EA" w:rsidP="00AA08EA">
      <w:pPr>
        <w:pStyle w:val="40"/>
        <w:ind w:left="420" w:firstLine="210"/>
      </w:pPr>
    </w:p>
    <w:p w14:paraId="086C6F69" w14:textId="7F6E128D" w:rsidR="00AA08EA" w:rsidRPr="00560591" w:rsidRDefault="00AA08EA" w:rsidP="00AA08EA">
      <w:pPr>
        <w:pStyle w:val="af1"/>
      </w:pPr>
      <w:bookmarkStart w:id="105" w:name="_Ref189151223"/>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105"/>
      <w:r w:rsidRPr="00560591">
        <w:rPr>
          <w:rFonts w:hint="eastAsia"/>
        </w:rPr>
        <w:t xml:space="preserve">　道路法による維持管理業務の位置付け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079"/>
      </w:tblGrid>
      <w:tr w:rsidR="00560591" w:rsidRPr="00560591" w14:paraId="5BAA325D" w14:textId="77777777" w:rsidTr="00AA08EA">
        <w:trPr>
          <w:trHeight w:val="445"/>
        </w:trPr>
        <w:tc>
          <w:tcPr>
            <w:tcW w:w="1093" w:type="pct"/>
            <w:tcBorders>
              <w:bottom w:val="double" w:sz="4" w:space="0" w:color="auto"/>
            </w:tcBorders>
            <w:shd w:val="clear" w:color="auto" w:fill="D9D9D9" w:themeFill="background1" w:themeFillShade="D9"/>
            <w:vAlign w:val="center"/>
          </w:tcPr>
          <w:p w14:paraId="593ACBCC" w14:textId="77777777" w:rsidR="00AA08EA" w:rsidRPr="00560591" w:rsidRDefault="00AA08EA" w:rsidP="000A15B5">
            <w:pPr>
              <w:pStyle w:val="21"/>
              <w:spacing w:line="280" w:lineRule="exact"/>
              <w:ind w:left="105" w:firstLine="200"/>
              <w:jc w:val="center"/>
              <w:rPr>
                <w:rFonts w:hAnsi="HG丸ｺﾞｼｯｸM-PRO"/>
                <w:sz w:val="20"/>
                <w:szCs w:val="20"/>
              </w:rPr>
            </w:pPr>
            <w:r w:rsidRPr="00560591">
              <w:rPr>
                <w:rFonts w:hAnsi="HG丸ｺﾞｼｯｸM-PRO" w:hint="eastAsia"/>
                <w:sz w:val="20"/>
                <w:szCs w:val="20"/>
              </w:rPr>
              <w:t>法</w:t>
            </w:r>
          </w:p>
        </w:tc>
        <w:tc>
          <w:tcPr>
            <w:tcW w:w="3907" w:type="pct"/>
            <w:tcBorders>
              <w:bottom w:val="double" w:sz="4" w:space="0" w:color="auto"/>
            </w:tcBorders>
            <w:shd w:val="clear" w:color="auto" w:fill="D9D9D9" w:themeFill="background1" w:themeFillShade="D9"/>
            <w:vAlign w:val="center"/>
          </w:tcPr>
          <w:p w14:paraId="3FA94433" w14:textId="77777777" w:rsidR="00AA08EA" w:rsidRPr="00560591" w:rsidRDefault="00AA08EA" w:rsidP="000A15B5">
            <w:pPr>
              <w:pStyle w:val="21"/>
              <w:spacing w:line="280" w:lineRule="exact"/>
              <w:ind w:left="105" w:firstLine="200"/>
              <w:jc w:val="center"/>
              <w:rPr>
                <w:rFonts w:hAnsi="HG丸ｺﾞｼｯｸM-PRO"/>
                <w:sz w:val="20"/>
                <w:szCs w:val="20"/>
              </w:rPr>
            </w:pPr>
            <w:r w:rsidRPr="00560591">
              <w:rPr>
                <w:rFonts w:hAnsi="HG丸ｺﾞｼｯｸM-PRO" w:hint="eastAsia"/>
                <w:sz w:val="20"/>
                <w:szCs w:val="20"/>
              </w:rPr>
              <w:t>内容</w:t>
            </w:r>
          </w:p>
        </w:tc>
      </w:tr>
      <w:tr w:rsidR="00AA08EA" w:rsidRPr="00560591" w14:paraId="7B346A6D" w14:textId="77777777" w:rsidTr="000A15B5">
        <w:trPr>
          <w:trHeight w:val="1806"/>
        </w:trPr>
        <w:tc>
          <w:tcPr>
            <w:tcW w:w="1093" w:type="pct"/>
            <w:tcBorders>
              <w:top w:val="double" w:sz="4" w:space="0" w:color="auto"/>
            </w:tcBorders>
            <w:vAlign w:val="center"/>
          </w:tcPr>
          <w:p w14:paraId="2B5B11D2" w14:textId="77777777" w:rsidR="00AA08EA" w:rsidRPr="00560591" w:rsidRDefault="00AA08EA" w:rsidP="000A15B5">
            <w:pPr>
              <w:spacing w:line="280" w:lineRule="exact"/>
              <w:jc w:val="center"/>
              <w:rPr>
                <w:rFonts w:hAnsi="HG丸ｺﾞｼｯｸM-PRO"/>
                <w:sz w:val="20"/>
              </w:rPr>
            </w:pPr>
            <w:r w:rsidRPr="00560591">
              <w:rPr>
                <w:rFonts w:hAnsi="HG丸ｺﾞｼｯｸM-PRO" w:hint="eastAsia"/>
                <w:sz w:val="20"/>
              </w:rPr>
              <w:t>道路法</w:t>
            </w:r>
          </w:p>
          <w:p w14:paraId="5FC77EAD" w14:textId="77777777" w:rsidR="00AA08EA" w:rsidRPr="00560591" w:rsidRDefault="00AA08EA" w:rsidP="000A15B5">
            <w:pPr>
              <w:spacing w:line="280" w:lineRule="exact"/>
              <w:jc w:val="center"/>
              <w:rPr>
                <w:rFonts w:hAnsi="HG丸ｺﾞｼｯｸM-PRO"/>
                <w:sz w:val="20"/>
              </w:rPr>
            </w:pPr>
            <w:r w:rsidRPr="00560591">
              <w:rPr>
                <w:rFonts w:hAnsi="HG丸ｺﾞｼｯｸM-PRO" w:hint="eastAsia"/>
                <w:sz w:val="20"/>
              </w:rPr>
              <w:t>第42条</w:t>
            </w:r>
          </w:p>
        </w:tc>
        <w:tc>
          <w:tcPr>
            <w:tcW w:w="3907" w:type="pct"/>
            <w:tcBorders>
              <w:top w:val="double" w:sz="4" w:space="0" w:color="auto"/>
            </w:tcBorders>
            <w:vAlign w:val="center"/>
          </w:tcPr>
          <w:p w14:paraId="0353A771" w14:textId="77777777" w:rsidR="00AA08EA" w:rsidRPr="00560591" w:rsidRDefault="00AA08EA" w:rsidP="005334B9">
            <w:pPr>
              <w:pStyle w:val="afa"/>
              <w:numPr>
                <w:ilvl w:val="0"/>
                <w:numId w:val="7"/>
              </w:numPr>
              <w:autoSpaceDE w:val="0"/>
              <w:autoSpaceDN w:val="0"/>
              <w:adjustRightInd w:val="0"/>
              <w:spacing w:line="280" w:lineRule="exact"/>
              <w:ind w:leftChars="0" w:left="300" w:hangingChars="150" w:hanging="300"/>
              <w:textAlignment w:val="baseline"/>
              <w:rPr>
                <w:rFonts w:hAnsi="HG丸ｺﾞｼｯｸM-PRO"/>
                <w:sz w:val="20"/>
              </w:rPr>
            </w:pPr>
            <w:r w:rsidRPr="00560591">
              <w:rPr>
                <w:rFonts w:hAnsi="HG丸ｺﾞｼｯｸM-PRO" w:hint="eastAsia"/>
                <w:sz w:val="20"/>
              </w:rPr>
              <w:t>道路管理者は、道路を常時良好な状態に保つように維持し、修繕し、もつて一般交通に支障を及ぼさないように努めなければならない</w:t>
            </w:r>
          </w:p>
          <w:p w14:paraId="3B4B3F71" w14:textId="77777777" w:rsidR="00AA08EA" w:rsidRPr="00560591" w:rsidRDefault="00AA08EA" w:rsidP="005334B9">
            <w:pPr>
              <w:pStyle w:val="afa"/>
              <w:numPr>
                <w:ilvl w:val="0"/>
                <w:numId w:val="7"/>
              </w:numPr>
              <w:autoSpaceDE w:val="0"/>
              <w:autoSpaceDN w:val="0"/>
              <w:adjustRightInd w:val="0"/>
              <w:spacing w:line="280" w:lineRule="exact"/>
              <w:ind w:leftChars="0" w:left="300" w:hangingChars="150" w:hanging="300"/>
              <w:textAlignment w:val="baseline"/>
              <w:rPr>
                <w:rFonts w:hAnsi="HG丸ｺﾞｼｯｸM-PRO"/>
                <w:sz w:val="20"/>
              </w:rPr>
            </w:pPr>
            <w:r w:rsidRPr="00560591">
              <w:rPr>
                <w:rFonts w:hAnsi="HG丸ｺﾞｼｯｸM-PRO" w:hint="eastAsia"/>
                <w:sz w:val="20"/>
              </w:rPr>
              <w:t>道路の維持又は修繕に関する技術的基準その他必要な事項は、政令で定める</w:t>
            </w:r>
          </w:p>
          <w:p w14:paraId="50CD9E08" w14:textId="77777777" w:rsidR="00AA08EA" w:rsidRPr="00560591" w:rsidRDefault="00AA08EA" w:rsidP="005334B9">
            <w:pPr>
              <w:pStyle w:val="afa"/>
              <w:numPr>
                <w:ilvl w:val="0"/>
                <w:numId w:val="7"/>
              </w:numPr>
              <w:autoSpaceDE w:val="0"/>
              <w:autoSpaceDN w:val="0"/>
              <w:adjustRightInd w:val="0"/>
              <w:spacing w:line="280" w:lineRule="exact"/>
              <w:ind w:leftChars="0" w:left="300" w:hangingChars="150" w:hanging="300"/>
              <w:textAlignment w:val="baseline"/>
              <w:rPr>
                <w:rFonts w:hAnsi="HG丸ｺﾞｼｯｸM-PRO"/>
                <w:sz w:val="20"/>
              </w:rPr>
            </w:pPr>
            <w:r w:rsidRPr="00560591">
              <w:rPr>
                <w:rFonts w:hAnsi="HG丸ｺﾞｼｯｸM-PRO" w:hint="eastAsia"/>
                <w:sz w:val="20"/>
              </w:rPr>
              <w:t>前項の技術的基準は、道路の修繕を効率的に行うための点検に関する基準を含むものでなければならない</w:t>
            </w:r>
          </w:p>
        </w:tc>
      </w:tr>
    </w:tbl>
    <w:p w14:paraId="70A38245" w14:textId="77777777" w:rsidR="00AA08EA" w:rsidRPr="00560591" w:rsidRDefault="00AA08EA" w:rsidP="00AA08EA">
      <w:pPr>
        <w:pStyle w:val="40"/>
        <w:ind w:left="420" w:firstLine="210"/>
      </w:pPr>
    </w:p>
    <w:p w14:paraId="6556377D" w14:textId="7BA86950" w:rsidR="00AA08EA" w:rsidRPr="00560591" w:rsidRDefault="00AA08EA" w:rsidP="00AA08EA">
      <w:pPr>
        <w:pStyle w:val="af1"/>
      </w:pPr>
      <w:bookmarkStart w:id="106" w:name="_Ref189151255"/>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3</w:t>
      </w:r>
      <w:r w:rsidR="008442C5" w:rsidRPr="00560591">
        <w:fldChar w:fldCharType="end"/>
      </w:r>
      <w:bookmarkEnd w:id="106"/>
      <w:r w:rsidRPr="00560591">
        <w:rPr>
          <w:rFonts w:hint="eastAsia"/>
        </w:rPr>
        <w:t xml:space="preserve">　道路法施行規則による定期点検の規定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079"/>
      </w:tblGrid>
      <w:tr w:rsidR="00560591" w:rsidRPr="00560591" w14:paraId="464C9179" w14:textId="77777777" w:rsidTr="00AA08EA">
        <w:trPr>
          <w:trHeight w:val="445"/>
        </w:trPr>
        <w:tc>
          <w:tcPr>
            <w:tcW w:w="1093" w:type="pct"/>
            <w:tcBorders>
              <w:bottom w:val="double" w:sz="4" w:space="0" w:color="auto"/>
            </w:tcBorders>
            <w:shd w:val="clear" w:color="auto" w:fill="D9D9D9" w:themeFill="background1" w:themeFillShade="D9"/>
            <w:vAlign w:val="center"/>
          </w:tcPr>
          <w:p w14:paraId="33016838" w14:textId="77777777" w:rsidR="00AA08EA" w:rsidRPr="00560591" w:rsidRDefault="00AA08EA" w:rsidP="000A15B5">
            <w:pPr>
              <w:pStyle w:val="21"/>
              <w:spacing w:line="280" w:lineRule="exact"/>
              <w:ind w:left="105" w:firstLine="210"/>
              <w:jc w:val="center"/>
              <w:rPr>
                <w:rFonts w:hAnsi="HG丸ｺﾞｼｯｸM-PRO"/>
                <w:szCs w:val="28"/>
              </w:rPr>
            </w:pPr>
            <w:r w:rsidRPr="00560591">
              <w:rPr>
                <w:rFonts w:hAnsi="HG丸ｺﾞｼｯｸM-PRO" w:hint="eastAsia"/>
                <w:szCs w:val="28"/>
              </w:rPr>
              <w:t>対象施設</w:t>
            </w:r>
          </w:p>
        </w:tc>
        <w:tc>
          <w:tcPr>
            <w:tcW w:w="3907" w:type="pct"/>
            <w:tcBorders>
              <w:bottom w:val="double" w:sz="4" w:space="0" w:color="auto"/>
            </w:tcBorders>
            <w:shd w:val="clear" w:color="auto" w:fill="D9D9D9" w:themeFill="background1" w:themeFillShade="D9"/>
            <w:vAlign w:val="center"/>
          </w:tcPr>
          <w:p w14:paraId="58080249" w14:textId="77777777" w:rsidR="00AA08EA" w:rsidRPr="00560591" w:rsidRDefault="00AA08EA" w:rsidP="000A15B5">
            <w:pPr>
              <w:pStyle w:val="21"/>
              <w:spacing w:line="280" w:lineRule="exact"/>
              <w:ind w:left="105" w:firstLine="210"/>
              <w:jc w:val="center"/>
              <w:rPr>
                <w:rFonts w:hAnsi="HG丸ｺﾞｼｯｸM-PRO"/>
                <w:szCs w:val="28"/>
              </w:rPr>
            </w:pPr>
            <w:r w:rsidRPr="00560591">
              <w:rPr>
                <w:rFonts w:hAnsi="HG丸ｺﾞｼｯｸM-PRO" w:hint="eastAsia"/>
                <w:szCs w:val="28"/>
              </w:rPr>
              <w:t>法令</w:t>
            </w:r>
          </w:p>
        </w:tc>
      </w:tr>
      <w:tr w:rsidR="00AA08EA" w:rsidRPr="00560591" w14:paraId="77484319" w14:textId="77777777" w:rsidTr="000A15B5">
        <w:trPr>
          <w:trHeight w:val="1748"/>
        </w:trPr>
        <w:tc>
          <w:tcPr>
            <w:tcW w:w="1093" w:type="pct"/>
            <w:tcBorders>
              <w:top w:val="double" w:sz="4" w:space="0" w:color="auto"/>
            </w:tcBorders>
            <w:vAlign w:val="center"/>
          </w:tcPr>
          <w:p w14:paraId="02759877" w14:textId="77777777" w:rsidR="00AA08EA" w:rsidRPr="00560591" w:rsidRDefault="00AA08EA" w:rsidP="000A15B5">
            <w:pPr>
              <w:spacing w:line="280" w:lineRule="exact"/>
              <w:jc w:val="center"/>
              <w:rPr>
                <w:rFonts w:hAnsi="HG丸ｺﾞｼｯｸM-PRO"/>
                <w:sz w:val="20"/>
              </w:rPr>
            </w:pPr>
            <w:r w:rsidRPr="00560591">
              <w:rPr>
                <w:rFonts w:hAnsi="HG丸ｺﾞｼｯｸM-PRO" w:hint="eastAsia"/>
                <w:sz w:val="20"/>
              </w:rPr>
              <w:t>道路法</w:t>
            </w:r>
          </w:p>
          <w:p w14:paraId="7466C7F9" w14:textId="77777777" w:rsidR="00AA08EA" w:rsidRPr="00560591" w:rsidRDefault="00AA08EA" w:rsidP="000A15B5">
            <w:pPr>
              <w:spacing w:line="280" w:lineRule="exact"/>
              <w:jc w:val="center"/>
              <w:rPr>
                <w:rFonts w:hAnsi="HG丸ｺﾞｼｯｸM-PRO"/>
                <w:sz w:val="20"/>
              </w:rPr>
            </w:pPr>
            <w:r w:rsidRPr="00560591">
              <w:rPr>
                <w:rFonts w:hAnsi="HG丸ｺﾞｼｯｸM-PRO" w:hint="eastAsia"/>
                <w:sz w:val="20"/>
              </w:rPr>
              <w:t>施行規則</w:t>
            </w:r>
          </w:p>
          <w:p w14:paraId="261284E3" w14:textId="77777777" w:rsidR="00AA08EA" w:rsidRPr="00560591" w:rsidRDefault="00AA08EA" w:rsidP="000A15B5">
            <w:pPr>
              <w:spacing w:line="280" w:lineRule="exact"/>
              <w:jc w:val="center"/>
              <w:rPr>
                <w:rFonts w:hAnsi="HG丸ｺﾞｼｯｸM-PRO"/>
                <w:sz w:val="20"/>
              </w:rPr>
            </w:pPr>
            <w:r w:rsidRPr="00560591">
              <w:rPr>
                <w:rFonts w:hAnsi="HG丸ｺﾞｼｯｸM-PRO" w:hint="eastAsia"/>
                <w:sz w:val="20"/>
              </w:rPr>
              <w:t>第4条5の2</w:t>
            </w:r>
          </w:p>
        </w:tc>
        <w:tc>
          <w:tcPr>
            <w:tcW w:w="3907" w:type="pct"/>
            <w:tcBorders>
              <w:top w:val="double" w:sz="4" w:space="0" w:color="auto"/>
            </w:tcBorders>
            <w:vAlign w:val="center"/>
          </w:tcPr>
          <w:p w14:paraId="2F80B263" w14:textId="77777777" w:rsidR="00AA08EA" w:rsidRPr="00560591" w:rsidRDefault="00AA08EA" w:rsidP="000A15B5">
            <w:pPr>
              <w:spacing w:line="260" w:lineRule="exact"/>
              <w:rPr>
                <w:rFonts w:hAnsi="HG丸ｺﾞｼｯｸM-PRO"/>
                <w:sz w:val="20"/>
              </w:rPr>
            </w:pPr>
            <w:r w:rsidRPr="00560591">
              <w:rPr>
                <w:rFonts w:hAnsi="HG丸ｺﾞｼｯｸM-PRO" w:hint="eastAsia"/>
                <w:sz w:val="20"/>
              </w:rPr>
              <w:t>トンネル、橋その他道路を構成する施設若しくは工作物又は道路の附属物のうち、損傷、腐食その他の劣化その他の異状が生じた場合に道路の構造又は交通に大きな支障を及ぼすおそれがあるもの（以下この条において「トンネル等」という。）の点検は、トンネル等の点検を適正に行うために必要な知識及び技能を有する者が行うこととし、近接目視により、5年に1回の頻度で行うことを基本とすること</w:t>
            </w:r>
          </w:p>
        </w:tc>
      </w:tr>
    </w:tbl>
    <w:p w14:paraId="0CF6CB57" w14:textId="77777777" w:rsidR="00AA08EA" w:rsidRPr="00560591" w:rsidRDefault="00AA08EA" w:rsidP="00AA08EA">
      <w:pPr>
        <w:pStyle w:val="40"/>
        <w:ind w:left="420" w:firstLine="210"/>
      </w:pPr>
    </w:p>
    <w:p w14:paraId="1BB1A817" w14:textId="532F3A3B" w:rsidR="00AA08EA" w:rsidRPr="00560591" w:rsidRDefault="00AA08EA">
      <w:pPr>
        <w:widowControl/>
        <w:jc w:val="left"/>
      </w:pPr>
      <w:r w:rsidRPr="00560591">
        <w:br w:type="page"/>
      </w:r>
    </w:p>
    <w:p w14:paraId="66798439" w14:textId="1398D8A3" w:rsidR="00AA08EA" w:rsidRPr="00560591" w:rsidRDefault="00AA08EA" w:rsidP="00AA08EA">
      <w:pPr>
        <w:pStyle w:val="4"/>
      </w:pPr>
      <w:r w:rsidRPr="00560591">
        <w:rPr>
          <w:rFonts w:hint="eastAsia"/>
        </w:rPr>
        <w:lastRenderedPageBreak/>
        <w:t>各施設における点検種別</w:t>
      </w:r>
    </w:p>
    <w:p w14:paraId="5ED2691B" w14:textId="205C91FB" w:rsidR="00AA08EA" w:rsidRPr="00560591" w:rsidRDefault="00AA08EA" w:rsidP="00AA08EA">
      <w:pPr>
        <w:pStyle w:val="40"/>
        <w:ind w:left="420" w:firstLine="210"/>
      </w:pPr>
      <w:r w:rsidRPr="00560591">
        <w:rPr>
          <w:rFonts w:hint="eastAsia"/>
        </w:rPr>
        <w:t>各施設の点検は</w:t>
      </w:r>
      <w:r w:rsidR="002A1D7E" w:rsidRPr="00560591">
        <w:fldChar w:fldCharType="begin"/>
      </w:r>
      <w:r w:rsidR="002A1D7E" w:rsidRPr="00560591">
        <w:instrText xml:space="preserve"> </w:instrText>
      </w:r>
      <w:r w:rsidR="002A1D7E" w:rsidRPr="00560591">
        <w:rPr>
          <w:rFonts w:hint="eastAsia"/>
        </w:rPr>
        <w:instrText>REF _Ref185938746 \h</w:instrText>
      </w:r>
      <w:r w:rsidR="002A1D7E" w:rsidRPr="00560591">
        <w:instrText xml:space="preserve"> </w:instrText>
      </w:r>
      <w:r w:rsidR="002A1D7E" w:rsidRPr="00560591">
        <w:fldChar w:fldCharType="separate"/>
      </w:r>
      <w:r w:rsidR="002A1D7E" w:rsidRPr="00560591">
        <w:rPr>
          <w:rFonts w:hint="eastAsia"/>
        </w:rPr>
        <w:t xml:space="preserve">表 </w:t>
      </w:r>
      <w:r w:rsidR="002A1D7E" w:rsidRPr="00560591">
        <w:rPr>
          <w:noProof/>
        </w:rPr>
        <w:t>2.2</w:t>
      </w:r>
      <w:r w:rsidR="002A1D7E" w:rsidRPr="00560591">
        <w:noBreakHyphen/>
      </w:r>
      <w:r w:rsidR="002A1D7E" w:rsidRPr="00560591">
        <w:rPr>
          <w:noProof/>
        </w:rPr>
        <w:t>4</w:t>
      </w:r>
      <w:r w:rsidR="002A1D7E" w:rsidRPr="00560591">
        <w:fldChar w:fldCharType="end"/>
      </w:r>
      <w:r w:rsidR="002A1D7E" w:rsidRPr="00560591">
        <w:rPr>
          <w:rFonts w:hint="eastAsia"/>
        </w:rPr>
        <w:t>に示す</w:t>
      </w:r>
      <w:r w:rsidRPr="00560591">
        <w:rPr>
          <w:rFonts w:hint="eastAsia"/>
        </w:rPr>
        <w:t>道路施設の点検種別を参考に実施することとする。</w:t>
      </w:r>
    </w:p>
    <w:p w14:paraId="14D95862" w14:textId="737648EA" w:rsidR="00AA08EA" w:rsidRPr="00560591" w:rsidRDefault="00AA08EA" w:rsidP="00AA08EA">
      <w:pPr>
        <w:pStyle w:val="40"/>
        <w:ind w:left="420" w:firstLine="210"/>
      </w:pPr>
      <w:r w:rsidRPr="00560591">
        <w:rPr>
          <w:rFonts w:hint="eastAsia"/>
        </w:rPr>
        <w:t>法定点検は知識と技能を有する者が近接目視、または近接目視による場合と同等の評価が行える他の方法</w:t>
      </w:r>
      <w:r w:rsidRPr="00560591">
        <w:rPr>
          <w:rFonts w:hint="eastAsia"/>
          <w:vertAlign w:val="superscript"/>
        </w:rPr>
        <w:t>※</w:t>
      </w:r>
      <w:r w:rsidRPr="00560591">
        <w:rPr>
          <w:rFonts w:hint="eastAsia"/>
        </w:rPr>
        <w:t>で5年に1回実施する。</w:t>
      </w:r>
    </w:p>
    <w:p w14:paraId="14F9AA20" w14:textId="77777777" w:rsidR="00AA08EA" w:rsidRPr="00560591" w:rsidRDefault="00AA08EA" w:rsidP="00AA08EA">
      <w:pPr>
        <w:pStyle w:val="afff"/>
        <w:spacing w:beforeLines="50" w:before="180" w:line="240" w:lineRule="exact"/>
        <w:ind w:left="426" w:firstLineChars="0" w:firstLine="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【補足】※近接目視と同等の評価が行える他の方法について</w:t>
      </w:r>
    </w:p>
    <w:p w14:paraId="4900443F" w14:textId="77777777" w:rsidR="00AA08EA" w:rsidRPr="00560591" w:rsidRDefault="00AA08EA" w:rsidP="005334B9">
      <w:pPr>
        <w:pStyle w:val="afff"/>
        <w:numPr>
          <w:ilvl w:val="0"/>
          <w:numId w:val="8"/>
        </w:numPr>
        <w:spacing w:line="240" w:lineRule="exact"/>
        <w:ind w:left="709" w:firstLineChars="0" w:hanging="17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最終的に健全性の診断区分の決定が同等の信頼性で行えることが明らかな場合には、必ずしも全ての部材に知識と技能を有する者が近接目視による状態の把握を行わなくてもよい場合もあると考えられ、法令はこれを妨げるものではない。</w:t>
      </w:r>
    </w:p>
    <w:p w14:paraId="2A470EB0" w14:textId="77777777" w:rsidR="00AA08EA" w:rsidRPr="00560591" w:rsidRDefault="00AA08EA" w:rsidP="005334B9">
      <w:pPr>
        <w:pStyle w:val="afff"/>
        <w:numPr>
          <w:ilvl w:val="0"/>
          <w:numId w:val="8"/>
        </w:numPr>
        <w:spacing w:line="240" w:lineRule="exact"/>
        <w:ind w:left="709" w:firstLineChars="0" w:hanging="17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健全性の診断を行うにあたり、近接目視で得られる施設の状態の情報を根拠の一部として活用しつつも、構造条件や立地環境、今後想定する状況や状態の変化、それらも踏まえて推定する現時点での構造安全性や耐久性などの評価、さらには対象の今後の利用方針あるいは更新計画なども加味されることが必要となると考えられる。そのため、適切な健全性の診断区分の決定にあたって、目視で得られる情報だけでは明らかに不足する場合には、必要な情報を適切な手段で把握しなければならない場合もあると考えられ、その方法や内容は道路管理者の判断によることとする。</w:t>
      </w:r>
    </w:p>
    <w:p w14:paraId="030B3BB3" w14:textId="77777777" w:rsidR="00AA08EA" w:rsidRPr="00560591" w:rsidRDefault="00AA08EA" w:rsidP="00AA08EA">
      <w:pPr>
        <w:pStyle w:val="afff"/>
        <w:spacing w:line="240" w:lineRule="exact"/>
        <w:ind w:left="426" w:firstLineChars="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【出典】</w:t>
      </w:r>
      <w:r w:rsidRPr="00560591">
        <w:rPr>
          <w:rFonts w:ascii="HG丸ｺﾞｼｯｸM-PRO" w:eastAsia="HG丸ｺﾞｼｯｸM-PRO" w:hAnsi="HG丸ｺﾞｼｯｸM-PRO"/>
          <w:sz w:val="18"/>
          <w:szCs w:val="18"/>
        </w:rPr>
        <w:t>国土交通省道路局</w:t>
      </w:r>
      <w:r w:rsidRPr="00560591">
        <w:rPr>
          <w:rFonts w:ascii="HG丸ｺﾞｼｯｸM-PRO" w:eastAsia="HG丸ｺﾞｼｯｸM-PRO" w:hAnsi="HG丸ｺﾞｼｯｸM-PRO" w:hint="eastAsia"/>
          <w:sz w:val="18"/>
          <w:szCs w:val="18"/>
        </w:rPr>
        <w:t>「</w:t>
      </w:r>
      <w:r w:rsidRPr="00560591">
        <w:rPr>
          <w:rFonts w:ascii="HG丸ｺﾞｼｯｸM-PRO" w:eastAsia="HG丸ｺﾞｼｯｸM-PRO" w:hAnsi="HG丸ｺﾞｼｯｸM-PRO"/>
          <w:sz w:val="18"/>
          <w:szCs w:val="18"/>
        </w:rPr>
        <w:t>令和６年度定期点検要領（技術的助言の解説・運用標準）</w:t>
      </w:r>
      <w:r w:rsidRPr="00560591">
        <w:rPr>
          <w:rFonts w:ascii="HG丸ｺﾞｼｯｸM-PRO" w:eastAsia="HG丸ｺﾞｼｯｸM-PRO" w:hAnsi="HG丸ｺﾞｼｯｸM-PRO" w:hint="eastAsia"/>
          <w:sz w:val="18"/>
          <w:szCs w:val="18"/>
        </w:rPr>
        <w:t>」</w:t>
      </w:r>
    </w:p>
    <w:p w14:paraId="60FDF99F" w14:textId="77777777" w:rsidR="00AA08EA" w:rsidRPr="00560591" w:rsidRDefault="00AA08EA" w:rsidP="00AA08EA">
      <w:pPr>
        <w:pStyle w:val="afff"/>
        <w:spacing w:line="240" w:lineRule="exact"/>
        <w:ind w:left="426" w:firstLineChars="400" w:firstLine="720"/>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（橋梁、トンネル、横断歩道橋、シェッド・大型カルバート、門型標識等）</w:t>
      </w:r>
    </w:p>
    <w:p w14:paraId="6CA04E69" w14:textId="77777777" w:rsidR="003338DB" w:rsidRPr="00560591" w:rsidRDefault="003338DB" w:rsidP="00AA08EA">
      <w:pPr>
        <w:pStyle w:val="afff"/>
        <w:spacing w:line="240" w:lineRule="exact"/>
        <w:ind w:left="426" w:firstLineChars="400" w:firstLine="720"/>
        <w:rPr>
          <w:rFonts w:ascii="HG丸ｺﾞｼｯｸM-PRO" w:eastAsia="HG丸ｺﾞｼｯｸM-PRO" w:hAnsi="HG丸ｺﾞｼｯｸM-PRO"/>
          <w:sz w:val="18"/>
          <w:szCs w:val="18"/>
        </w:rPr>
      </w:pPr>
    </w:p>
    <w:p w14:paraId="6F0BA20D" w14:textId="00FAE828" w:rsidR="00AA08EA" w:rsidRPr="00560591" w:rsidRDefault="00AA08EA" w:rsidP="00AA08EA">
      <w:pPr>
        <w:pStyle w:val="af1"/>
      </w:pPr>
      <w:bookmarkStart w:id="107" w:name="_Ref185938746"/>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4</w:t>
      </w:r>
      <w:r w:rsidR="008442C5" w:rsidRPr="00560591">
        <w:fldChar w:fldCharType="end"/>
      </w:r>
      <w:bookmarkEnd w:id="107"/>
      <w:r w:rsidRPr="00560591">
        <w:rPr>
          <w:rFonts w:hint="eastAsia"/>
        </w:rPr>
        <w:t xml:space="preserve">　道路施設の点検種別</w:t>
      </w:r>
    </w:p>
    <w:p w14:paraId="77064EE4" w14:textId="77777777" w:rsidR="00AA08EA" w:rsidRPr="00560591" w:rsidRDefault="00AA08EA" w:rsidP="00AA08EA">
      <w:pPr>
        <w:pStyle w:val="afff"/>
        <w:spacing w:line="180" w:lineRule="exact"/>
        <w:ind w:left="105" w:right="40" w:firstLine="160"/>
        <w:jc w:val="right"/>
        <w:rPr>
          <w:rFonts w:ascii="HG丸ｺﾞｼｯｸM-PRO" w:eastAsia="HG丸ｺﾞｼｯｸM-PRO" w:hAnsi="HG丸ｺﾞｼｯｸM-PRO"/>
          <w:sz w:val="16"/>
          <w:szCs w:val="16"/>
        </w:rPr>
      </w:pPr>
      <w:r w:rsidRPr="00560591">
        <w:rPr>
          <w:rFonts w:ascii="HG丸ｺﾞｼｯｸM-PRO" w:eastAsia="HG丸ｺﾞｼｯｸM-PRO" w:hAnsi="HG丸ｺﾞｼｯｸM-PRO" w:hint="eastAsia"/>
          <w:sz w:val="16"/>
          <w:szCs w:val="16"/>
        </w:rPr>
        <w:t>凡例 ●：法定点検、〇：その他</w:t>
      </w:r>
    </w:p>
    <w:tbl>
      <w:tblPr>
        <w:tblW w:w="907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67"/>
        <w:gridCol w:w="850"/>
        <w:gridCol w:w="850"/>
        <w:gridCol w:w="851"/>
        <w:gridCol w:w="851"/>
        <w:gridCol w:w="850"/>
        <w:gridCol w:w="851"/>
        <w:gridCol w:w="850"/>
        <w:gridCol w:w="851"/>
      </w:tblGrid>
      <w:tr w:rsidR="00AA08EA" w:rsidRPr="00560591" w14:paraId="6F5C1B32" w14:textId="77777777" w:rsidTr="001B62DD">
        <w:trPr>
          <w:trHeight w:val="340"/>
        </w:trPr>
        <w:tc>
          <w:tcPr>
            <w:tcW w:w="2267" w:type="dxa"/>
            <w:vMerge w:val="restart"/>
            <w:tcBorders>
              <w:bottom w:val="double" w:sz="4" w:space="0" w:color="auto"/>
            </w:tcBorders>
            <w:shd w:val="clear" w:color="auto" w:fill="D9D9D9" w:themeFill="background1" w:themeFillShade="D9"/>
            <w:noWrap/>
            <w:vAlign w:val="center"/>
            <w:hideMark/>
          </w:tcPr>
          <w:p w14:paraId="480D6F7F"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施設</w:t>
            </w:r>
          </w:p>
        </w:tc>
        <w:tc>
          <w:tcPr>
            <w:tcW w:w="3402" w:type="dxa"/>
            <w:gridSpan w:val="4"/>
            <w:tcBorders>
              <w:bottom w:val="single" w:sz="4" w:space="0" w:color="auto"/>
            </w:tcBorders>
            <w:shd w:val="clear" w:color="auto" w:fill="D9D9D9" w:themeFill="background1" w:themeFillShade="D9"/>
            <w:vAlign w:val="center"/>
          </w:tcPr>
          <w:p w14:paraId="467B3FEA"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定期的</w:t>
            </w:r>
          </w:p>
        </w:tc>
        <w:tc>
          <w:tcPr>
            <w:tcW w:w="3402" w:type="dxa"/>
            <w:gridSpan w:val="4"/>
            <w:tcBorders>
              <w:bottom w:val="single" w:sz="4" w:space="0" w:color="auto"/>
            </w:tcBorders>
            <w:shd w:val="clear" w:color="auto" w:fill="D9D9D9" w:themeFill="background1" w:themeFillShade="D9"/>
            <w:vAlign w:val="center"/>
          </w:tcPr>
          <w:p w14:paraId="014FD99D"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臨時的</w:t>
            </w:r>
            <w:r w:rsidRPr="00560591">
              <w:rPr>
                <w:rFonts w:hAnsi="HG丸ｺﾞｼｯｸM-PRO" w:hint="eastAsia"/>
                <w:szCs w:val="21"/>
                <w:vertAlign w:val="superscript"/>
              </w:rPr>
              <w:t>※2</w:t>
            </w:r>
          </w:p>
        </w:tc>
      </w:tr>
      <w:tr w:rsidR="00AA08EA" w:rsidRPr="00560591" w14:paraId="730F7ED8" w14:textId="77777777" w:rsidTr="001B62DD">
        <w:trPr>
          <w:trHeight w:val="340"/>
        </w:trPr>
        <w:tc>
          <w:tcPr>
            <w:tcW w:w="2267" w:type="dxa"/>
            <w:vMerge/>
            <w:tcBorders>
              <w:bottom w:val="double" w:sz="4" w:space="0" w:color="auto"/>
            </w:tcBorders>
            <w:shd w:val="clear" w:color="auto" w:fill="D9D9D9" w:themeFill="background1" w:themeFillShade="D9"/>
            <w:vAlign w:val="center"/>
            <w:hideMark/>
          </w:tcPr>
          <w:p w14:paraId="3B8C5217" w14:textId="77777777" w:rsidR="00AA08EA" w:rsidRPr="00560591" w:rsidRDefault="00AA08EA" w:rsidP="000A15B5">
            <w:pPr>
              <w:widowControl/>
              <w:snapToGrid w:val="0"/>
              <w:jc w:val="center"/>
              <w:rPr>
                <w:rFonts w:hAnsi="HG丸ｺﾞｼｯｸM-PRO" w:cs="ＭＳ Ｐゴシック"/>
                <w:szCs w:val="21"/>
                <w:lang w:eastAsia="zh-CN"/>
              </w:rPr>
            </w:pPr>
          </w:p>
        </w:tc>
        <w:tc>
          <w:tcPr>
            <w:tcW w:w="850" w:type="dxa"/>
            <w:tcBorders>
              <w:bottom w:val="double" w:sz="4" w:space="0" w:color="auto"/>
            </w:tcBorders>
            <w:shd w:val="clear" w:color="auto" w:fill="D9D9D9" w:themeFill="background1" w:themeFillShade="D9"/>
            <w:noWrap/>
            <w:vAlign w:val="center"/>
            <w:hideMark/>
          </w:tcPr>
          <w:p w14:paraId="11360437" w14:textId="77777777" w:rsidR="00AA08EA" w:rsidRPr="00560591" w:rsidRDefault="00AA08EA" w:rsidP="000A15B5">
            <w:pPr>
              <w:widowControl/>
              <w:snapToGrid w:val="0"/>
              <w:jc w:val="center"/>
              <w:rPr>
                <w:rFonts w:hAnsi="HG丸ｺﾞｼｯｸM-PRO" w:cs="ＭＳ Ｐゴシック"/>
                <w:szCs w:val="21"/>
                <w:lang w:eastAsia="zh-CN"/>
              </w:rPr>
            </w:pPr>
            <w:r w:rsidRPr="00560591">
              <w:rPr>
                <w:rFonts w:hAnsi="HG丸ｺﾞｼｯｸM-PRO" w:cs="ＭＳ Ｐゴシック" w:hint="eastAsia"/>
                <w:szCs w:val="21"/>
                <w:lang w:eastAsia="zh-CN"/>
              </w:rPr>
              <w:t>日常</w:t>
            </w:r>
          </w:p>
          <w:p w14:paraId="604C6CDF" w14:textId="77777777" w:rsidR="00AA08EA" w:rsidRPr="00560591" w:rsidRDefault="00AA08EA" w:rsidP="000A15B5">
            <w:pPr>
              <w:widowControl/>
              <w:snapToGrid w:val="0"/>
              <w:jc w:val="center"/>
              <w:rPr>
                <w:rFonts w:hAnsi="HG丸ｺﾞｼｯｸM-PRO" w:cs="ＭＳ Ｐゴシック"/>
                <w:szCs w:val="21"/>
                <w:lang w:eastAsia="zh-CN"/>
              </w:rPr>
            </w:pPr>
            <w:r w:rsidRPr="00560591">
              <w:rPr>
                <w:rFonts w:hAnsi="HG丸ｺﾞｼｯｸM-PRO" w:cs="ＭＳ Ｐゴシック" w:hint="eastAsia"/>
                <w:szCs w:val="21"/>
                <w:lang w:eastAsia="zh-CN"/>
              </w:rPr>
              <w:t>点検</w:t>
            </w:r>
          </w:p>
          <w:p w14:paraId="6EF99E5F" w14:textId="77777777" w:rsidR="00AA08EA" w:rsidRPr="00560591" w:rsidRDefault="00AA08EA" w:rsidP="000A15B5">
            <w:pPr>
              <w:widowControl/>
              <w:snapToGrid w:val="0"/>
              <w:jc w:val="center"/>
              <w:rPr>
                <w:rFonts w:hAnsi="HG丸ｺﾞｼｯｸM-PRO" w:cs="ＭＳ Ｐゴシック"/>
                <w:szCs w:val="21"/>
                <w:lang w:eastAsia="zh-CN"/>
              </w:rPr>
            </w:pPr>
            <w:r w:rsidRPr="00560591">
              <w:rPr>
                <w:rFonts w:hAnsi="HG丸ｺﾞｼｯｸM-PRO" w:cs="ＭＳ Ｐゴシック" w:hint="eastAsia"/>
                <w:sz w:val="16"/>
                <w:szCs w:val="16"/>
                <w:lang w:eastAsia="zh-CN"/>
              </w:rPr>
              <w:t>(</w:t>
            </w:r>
            <w:r w:rsidRPr="00560591">
              <w:rPr>
                <w:rFonts w:hAnsi="HG丸ｺﾞｼｯｸM-PRO" w:cs="ＭＳ Ｐゴシック" w:hint="eastAsia"/>
                <w:sz w:val="16"/>
                <w:szCs w:val="16"/>
              </w:rPr>
              <w:t>ﾊﾟﾄﾛｰﾙ</w:t>
            </w:r>
            <w:r w:rsidRPr="00560591">
              <w:rPr>
                <w:rFonts w:hAnsi="HG丸ｺﾞｼｯｸM-PRO" w:cs="ＭＳ Ｐゴシック" w:hint="eastAsia"/>
                <w:sz w:val="16"/>
                <w:szCs w:val="16"/>
                <w:lang w:eastAsia="zh-CN"/>
              </w:rPr>
              <w:t>)</w:t>
            </w:r>
            <w:r w:rsidRPr="00560591">
              <w:rPr>
                <w:rFonts w:hAnsi="HG丸ｺﾞｼｯｸM-PRO" w:cs="ＭＳ Ｐゴシック" w:hint="eastAsia"/>
                <w:szCs w:val="21"/>
                <w:vertAlign w:val="superscript"/>
                <w:lang w:eastAsia="zh-CN"/>
              </w:rPr>
              <w:t xml:space="preserve"> ※1</w:t>
            </w:r>
          </w:p>
        </w:tc>
        <w:tc>
          <w:tcPr>
            <w:tcW w:w="850" w:type="dxa"/>
            <w:tcBorders>
              <w:bottom w:val="double" w:sz="4" w:space="0" w:color="auto"/>
            </w:tcBorders>
            <w:shd w:val="clear" w:color="auto" w:fill="D9D9D9" w:themeFill="background1" w:themeFillShade="D9"/>
            <w:noWrap/>
            <w:vAlign w:val="center"/>
            <w:hideMark/>
          </w:tcPr>
          <w:p w14:paraId="793D89E9"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簡易</w:t>
            </w:r>
          </w:p>
          <w:p w14:paraId="48E0A2F5"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点検</w:t>
            </w:r>
          </w:p>
        </w:tc>
        <w:tc>
          <w:tcPr>
            <w:tcW w:w="851" w:type="dxa"/>
            <w:tcBorders>
              <w:bottom w:val="double" w:sz="4" w:space="0" w:color="auto"/>
            </w:tcBorders>
            <w:shd w:val="clear" w:color="auto" w:fill="D9D9D9" w:themeFill="background1" w:themeFillShade="D9"/>
            <w:vAlign w:val="center"/>
          </w:tcPr>
          <w:p w14:paraId="6CD87FD2"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通常</w:t>
            </w:r>
          </w:p>
          <w:p w14:paraId="48AC8DEE"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点検</w:t>
            </w:r>
          </w:p>
        </w:tc>
        <w:tc>
          <w:tcPr>
            <w:tcW w:w="851" w:type="dxa"/>
            <w:tcBorders>
              <w:bottom w:val="double" w:sz="4" w:space="0" w:color="auto"/>
            </w:tcBorders>
            <w:shd w:val="clear" w:color="auto" w:fill="D9D9D9" w:themeFill="background1" w:themeFillShade="D9"/>
            <w:vAlign w:val="center"/>
          </w:tcPr>
          <w:p w14:paraId="1ECDBA01"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定期</w:t>
            </w:r>
          </w:p>
          <w:p w14:paraId="55658A55"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点検</w:t>
            </w:r>
          </w:p>
        </w:tc>
        <w:tc>
          <w:tcPr>
            <w:tcW w:w="850" w:type="dxa"/>
            <w:tcBorders>
              <w:bottom w:val="double" w:sz="4" w:space="0" w:color="auto"/>
            </w:tcBorders>
            <w:shd w:val="clear" w:color="auto" w:fill="D9D9D9" w:themeFill="background1" w:themeFillShade="D9"/>
            <w:vAlign w:val="center"/>
          </w:tcPr>
          <w:p w14:paraId="3378D425"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臨時</w:t>
            </w:r>
            <w:r w:rsidRPr="00560591">
              <w:rPr>
                <w:rFonts w:hAnsi="HG丸ｺﾞｼｯｸM-PRO" w:cs="ＭＳ Ｐゴシック" w:hint="eastAsia"/>
                <w:szCs w:val="21"/>
              </w:rPr>
              <w:br/>
              <w:t>点検</w:t>
            </w:r>
          </w:p>
        </w:tc>
        <w:tc>
          <w:tcPr>
            <w:tcW w:w="851" w:type="dxa"/>
            <w:tcBorders>
              <w:bottom w:val="double" w:sz="4" w:space="0" w:color="auto"/>
            </w:tcBorders>
            <w:shd w:val="clear" w:color="auto" w:fill="D9D9D9" w:themeFill="background1" w:themeFillShade="D9"/>
            <w:vAlign w:val="center"/>
            <w:hideMark/>
          </w:tcPr>
          <w:p w14:paraId="3D6F4D2F"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詳細</w:t>
            </w:r>
            <w:r w:rsidRPr="00560591">
              <w:rPr>
                <w:rFonts w:hAnsi="HG丸ｺﾞｼｯｸM-PRO" w:cs="ＭＳ Ｐゴシック" w:hint="eastAsia"/>
                <w:szCs w:val="21"/>
              </w:rPr>
              <w:br/>
              <w:t>調査</w:t>
            </w:r>
          </w:p>
        </w:tc>
        <w:tc>
          <w:tcPr>
            <w:tcW w:w="850" w:type="dxa"/>
            <w:tcBorders>
              <w:bottom w:val="double" w:sz="4" w:space="0" w:color="auto"/>
            </w:tcBorders>
            <w:shd w:val="clear" w:color="auto" w:fill="D9D9D9" w:themeFill="background1" w:themeFillShade="D9"/>
            <w:noWrap/>
            <w:vAlign w:val="center"/>
            <w:hideMark/>
          </w:tcPr>
          <w:p w14:paraId="71F0D153" w14:textId="77777777" w:rsidR="00AA08EA" w:rsidRPr="00560591" w:rsidRDefault="00AA08EA"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緊急</w:t>
            </w:r>
            <w:r w:rsidRPr="00560591">
              <w:rPr>
                <w:rFonts w:hAnsi="HG丸ｺﾞｼｯｸM-PRO" w:cs="ＭＳ Ｐゴシック" w:hint="eastAsia"/>
                <w:szCs w:val="21"/>
              </w:rPr>
              <w:br/>
              <w:t>点検</w:t>
            </w:r>
          </w:p>
        </w:tc>
        <w:tc>
          <w:tcPr>
            <w:tcW w:w="851" w:type="dxa"/>
            <w:tcBorders>
              <w:bottom w:val="double" w:sz="4" w:space="0" w:color="auto"/>
            </w:tcBorders>
            <w:shd w:val="clear" w:color="auto" w:fill="D9D9D9" w:themeFill="background1" w:themeFillShade="D9"/>
            <w:noWrap/>
            <w:vAlign w:val="center"/>
            <w:hideMark/>
          </w:tcPr>
          <w:p w14:paraId="3E9B4168" w14:textId="77777777" w:rsidR="00AA08EA" w:rsidRPr="00560591" w:rsidRDefault="00AA08EA" w:rsidP="000A15B5">
            <w:pPr>
              <w:widowControl/>
              <w:snapToGrid w:val="0"/>
              <w:ind w:leftChars="50" w:left="105"/>
              <w:jc w:val="left"/>
              <w:rPr>
                <w:rFonts w:hAnsi="HG丸ｺﾞｼｯｸM-PRO" w:cs="ＭＳ Ｐゴシック"/>
                <w:szCs w:val="21"/>
              </w:rPr>
            </w:pPr>
            <w:r w:rsidRPr="00560591">
              <w:rPr>
                <w:rFonts w:hAnsi="HG丸ｺﾞｼｯｸM-PRO" w:cs="ＭＳ Ｐゴシック" w:hint="eastAsia"/>
                <w:szCs w:val="21"/>
              </w:rPr>
              <w:t>追跡</w:t>
            </w:r>
            <w:r w:rsidRPr="00560591">
              <w:rPr>
                <w:rFonts w:hAnsi="HG丸ｺﾞｼｯｸM-PRO" w:cs="ＭＳ Ｐゴシック" w:hint="eastAsia"/>
                <w:szCs w:val="21"/>
              </w:rPr>
              <w:br/>
              <w:t>調査</w:t>
            </w:r>
          </w:p>
          <w:p w14:paraId="65290E1E" w14:textId="77777777" w:rsidR="00AA08EA" w:rsidRPr="00560591" w:rsidRDefault="00AA08EA" w:rsidP="000A15B5">
            <w:pPr>
              <w:widowControl/>
              <w:snapToGrid w:val="0"/>
              <w:ind w:leftChars="50" w:left="105"/>
              <w:jc w:val="left"/>
              <w:rPr>
                <w:rFonts w:hAnsi="HG丸ｺﾞｼｯｸM-PRO" w:cs="ＭＳ Ｐゴシック"/>
                <w:szCs w:val="21"/>
              </w:rPr>
            </w:pPr>
            <w:r w:rsidRPr="00560591">
              <w:rPr>
                <w:rFonts w:hAnsi="HG丸ｺﾞｼｯｸM-PRO" w:cs="ＭＳ Ｐゴシック" w:hint="eastAsia"/>
                <w:szCs w:val="21"/>
                <w:vertAlign w:val="superscript"/>
              </w:rPr>
              <w:t>※3</w:t>
            </w:r>
          </w:p>
        </w:tc>
      </w:tr>
      <w:tr w:rsidR="00AA08EA" w:rsidRPr="00560591" w14:paraId="13C9C37A" w14:textId="77777777" w:rsidTr="001B62DD">
        <w:trPr>
          <w:trHeight w:val="340"/>
        </w:trPr>
        <w:tc>
          <w:tcPr>
            <w:tcW w:w="2267" w:type="dxa"/>
            <w:tcBorders>
              <w:top w:val="double" w:sz="4" w:space="0" w:color="auto"/>
            </w:tcBorders>
            <w:shd w:val="clear" w:color="auto" w:fill="auto"/>
            <w:noWrap/>
            <w:vAlign w:val="center"/>
            <w:hideMark/>
          </w:tcPr>
          <w:p w14:paraId="34821E87"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橋梁</w:t>
            </w:r>
          </w:p>
        </w:tc>
        <w:tc>
          <w:tcPr>
            <w:tcW w:w="850" w:type="dxa"/>
            <w:tcBorders>
              <w:top w:val="double" w:sz="4" w:space="0" w:color="auto"/>
            </w:tcBorders>
            <w:shd w:val="clear" w:color="auto" w:fill="auto"/>
            <w:noWrap/>
            <w:vAlign w:val="center"/>
            <w:hideMark/>
          </w:tcPr>
          <w:p w14:paraId="7ED9F6D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tcBorders>
              <w:top w:val="double" w:sz="4" w:space="0" w:color="auto"/>
            </w:tcBorders>
            <w:shd w:val="clear" w:color="auto" w:fill="auto"/>
            <w:noWrap/>
            <w:vAlign w:val="center"/>
            <w:hideMark/>
          </w:tcPr>
          <w:p w14:paraId="0ADF48C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tcBorders>
              <w:top w:val="double" w:sz="4" w:space="0" w:color="auto"/>
            </w:tcBorders>
            <w:vAlign w:val="center"/>
          </w:tcPr>
          <w:p w14:paraId="32F70C39" w14:textId="77777777" w:rsidR="00AA08EA" w:rsidRPr="00560591" w:rsidRDefault="00AA08EA" w:rsidP="000A15B5">
            <w:pPr>
              <w:widowControl/>
              <w:snapToGrid w:val="0"/>
              <w:jc w:val="center"/>
              <w:rPr>
                <w:rFonts w:hAnsi="HG丸ｺﾞｼｯｸM-PRO" w:cs="ＭＳ Ｐゴシック"/>
                <w:sz w:val="20"/>
              </w:rPr>
            </w:pPr>
          </w:p>
        </w:tc>
        <w:tc>
          <w:tcPr>
            <w:tcW w:w="851" w:type="dxa"/>
            <w:tcBorders>
              <w:top w:val="double" w:sz="4" w:space="0" w:color="auto"/>
            </w:tcBorders>
            <w:vAlign w:val="center"/>
          </w:tcPr>
          <w:p w14:paraId="4A9CC711"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tcBorders>
              <w:top w:val="double" w:sz="4" w:space="0" w:color="auto"/>
            </w:tcBorders>
            <w:vAlign w:val="center"/>
          </w:tcPr>
          <w:p w14:paraId="7B8DA147"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tcBorders>
              <w:top w:val="double" w:sz="4" w:space="0" w:color="auto"/>
            </w:tcBorders>
            <w:shd w:val="clear" w:color="auto" w:fill="auto"/>
            <w:noWrap/>
            <w:vAlign w:val="center"/>
            <w:hideMark/>
          </w:tcPr>
          <w:p w14:paraId="0371134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tcBorders>
              <w:top w:val="double" w:sz="4" w:space="0" w:color="auto"/>
            </w:tcBorders>
            <w:shd w:val="clear" w:color="auto" w:fill="auto"/>
            <w:noWrap/>
            <w:vAlign w:val="center"/>
            <w:hideMark/>
          </w:tcPr>
          <w:p w14:paraId="23FD9FF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tcBorders>
              <w:top w:val="double" w:sz="4" w:space="0" w:color="auto"/>
            </w:tcBorders>
            <w:shd w:val="clear" w:color="auto" w:fill="auto"/>
            <w:noWrap/>
            <w:vAlign w:val="center"/>
          </w:tcPr>
          <w:p w14:paraId="53EF0619"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r>
      <w:tr w:rsidR="00AA08EA" w:rsidRPr="00560591" w14:paraId="4A6A4E8E" w14:textId="77777777" w:rsidTr="001B62DD">
        <w:trPr>
          <w:trHeight w:val="340"/>
        </w:trPr>
        <w:tc>
          <w:tcPr>
            <w:tcW w:w="2267" w:type="dxa"/>
            <w:shd w:val="clear" w:color="auto" w:fill="auto"/>
            <w:noWrap/>
            <w:vAlign w:val="center"/>
            <w:hideMark/>
          </w:tcPr>
          <w:p w14:paraId="3E5CE35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トンネル</w:t>
            </w:r>
          </w:p>
        </w:tc>
        <w:tc>
          <w:tcPr>
            <w:tcW w:w="850" w:type="dxa"/>
            <w:shd w:val="clear" w:color="auto" w:fill="auto"/>
            <w:noWrap/>
            <w:vAlign w:val="center"/>
            <w:hideMark/>
          </w:tcPr>
          <w:p w14:paraId="0C8AF134"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hideMark/>
          </w:tcPr>
          <w:p w14:paraId="495414E2"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vAlign w:val="center"/>
          </w:tcPr>
          <w:p w14:paraId="39B1F666"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7B4667C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5708AE30"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hideMark/>
          </w:tcPr>
          <w:p w14:paraId="030F4062"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hideMark/>
          </w:tcPr>
          <w:p w14:paraId="7B25940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6BAC41EF"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386CB643" w14:textId="77777777" w:rsidTr="001B62DD">
        <w:trPr>
          <w:trHeight w:val="340"/>
        </w:trPr>
        <w:tc>
          <w:tcPr>
            <w:tcW w:w="2267" w:type="dxa"/>
            <w:shd w:val="clear" w:color="auto" w:fill="auto"/>
            <w:noWrap/>
            <w:vAlign w:val="center"/>
          </w:tcPr>
          <w:p w14:paraId="6B548A9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横断歩道橋</w:t>
            </w:r>
          </w:p>
        </w:tc>
        <w:tc>
          <w:tcPr>
            <w:tcW w:w="850" w:type="dxa"/>
            <w:shd w:val="clear" w:color="auto" w:fill="auto"/>
            <w:noWrap/>
            <w:vAlign w:val="center"/>
          </w:tcPr>
          <w:p w14:paraId="2556412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790EAE9D"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vAlign w:val="center"/>
          </w:tcPr>
          <w:p w14:paraId="434DAC61"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15DADC1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0839D91D"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2E4AEBF4"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0B4AAEE2"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4B23D344"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r>
      <w:tr w:rsidR="00AA08EA" w:rsidRPr="00560591" w14:paraId="1AE9F53D" w14:textId="77777777" w:rsidTr="001B62DD">
        <w:trPr>
          <w:trHeight w:val="340"/>
        </w:trPr>
        <w:tc>
          <w:tcPr>
            <w:tcW w:w="2267" w:type="dxa"/>
            <w:shd w:val="clear" w:color="auto" w:fill="auto"/>
            <w:noWrap/>
            <w:vAlign w:val="center"/>
          </w:tcPr>
          <w:p w14:paraId="3D990B0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シェッド</w:t>
            </w:r>
          </w:p>
        </w:tc>
        <w:tc>
          <w:tcPr>
            <w:tcW w:w="850" w:type="dxa"/>
            <w:shd w:val="clear" w:color="auto" w:fill="auto"/>
            <w:noWrap/>
            <w:vAlign w:val="center"/>
          </w:tcPr>
          <w:p w14:paraId="3348A120"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045A0818"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vAlign w:val="center"/>
          </w:tcPr>
          <w:p w14:paraId="0CF52E6E"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3502DDCC"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4A03988D"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070030F8"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2D63421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53EBDF7F"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r>
      <w:tr w:rsidR="00AA08EA" w:rsidRPr="00560591" w14:paraId="4FE1F5B5" w14:textId="77777777" w:rsidTr="001B62DD">
        <w:trPr>
          <w:trHeight w:val="340"/>
        </w:trPr>
        <w:tc>
          <w:tcPr>
            <w:tcW w:w="2267" w:type="dxa"/>
            <w:shd w:val="clear" w:color="auto" w:fill="auto"/>
            <w:noWrap/>
            <w:vAlign w:val="center"/>
          </w:tcPr>
          <w:p w14:paraId="1C71E06E"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大型カルバート</w:t>
            </w:r>
          </w:p>
        </w:tc>
        <w:tc>
          <w:tcPr>
            <w:tcW w:w="850" w:type="dxa"/>
            <w:shd w:val="clear" w:color="auto" w:fill="auto"/>
            <w:noWrap/>
            <w:vAlign w:val="center"/>
          </w:tcPr>
          <w:p w14:paraId="57BBA970"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5560007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vAlign w:val="center"/>
          </w:tcPr>
          <w:p w14:paraId="5EFF63DF"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06A73F27"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592E662D"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6412B03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3BFF7FC8"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53D5E5E9"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r>
      <w:tr w:rsidR="00AA08EA" w:rsidRPr="00560591" w14:paraId="778FB9C9" w14:textId="77777777" w:rsidTr="001B62DD">
        <w:trPr>
          <w:trHeight w:val="340"/>
        </w:trPr>
        <w:tc>
          <w:tcPr>
            <w:tcW w:w="2267" w:type="dxa"/>
            <w:shd w:val="clear" w:color="auto" w:fill="auto"/>
            <w:noWrap/>
            <w:vAlign w:val="center"/>
          </w:tcPr>
          <w:p w14:paraId="2A9C075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門型標識</w:t>
            </w:r>
          </w:p>
        </w:tc>
        <w:tc>
          <w:tcPr>
            <w:tcW w:w="850" w:type="dxa"/>
            <w:shd w:val="clear" w:color="auto" w:fill="auto"/>
            <w:noWrap/>
            <w:vAlign w:val="center"/>
          </w:tcPr>
          <w:p w14:paraId="3ED214E8"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1C78D7A2"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62F5230A"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714E118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5B0301D1"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1D699B59"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777978CD"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0A1C37A7"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5260BCB0" w14:textId="77777777" w:rsidTr="001B62DD">
        <w:trPr>
          <w:trHeight w:val="340"/>
        </w:trPr>
        <w:tc>
          <w:tcPr>
            <w:tcW w:w="2267" w:type="dxa"/>
            <w:shd w:val="clear" w:color="auto" w:fill="auto"/>
            <w:noWrap/>
            <w:vAlign w:val="center"/>
          </w:tcPr>
          <w:p w14:paraId="5FD75618"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舗装</w:t>
            </w:r>
          </w:p>
        </w:tc>
        <w:tc>
          <w:tcPr>
            <w:tcW w:w="850" w:type="dxa"/>
            <w:shd w:val="clear" w:color="auto" w:fill="auto"/>
            <w:noWrap/>
            <w:vAlign w:val="center"/>
          </w:tcPr>
          <w:p w14:paraId="630EBD2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477B19E5"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589D3DC8"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2358087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03495270"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2EEC55AD"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3B9F902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736A5C38"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0A2EB99B" w14:textId="77777777" w:rsidTr="001B62DD">
        <w:trPr>
          <w:trHeight w:val="340"/>
        </w:trPr>
        <w:tc>
          <w:tcPr>
            <w:tcW w:w="2267" w:type="dxa"/>
            <w:shd w:val="clear" w:color="auto" w:fill="auto"/>
            <w:noWrap/>
            <w:vAlign w:val="center"/>
          </w:tcPr>
          <w:p w14:paraId="64339EF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小規模附属物</w:t>
            </w:r>
          </w:p>
        </w:tc>
        <w:tc>
          <w:tcPr>
            <w:tcW w:w="850" w:type="dxa"/>
            <w:shd w:val="clear" w:color="auto" w:fill="auto"/>
            <w:noWrap/>
            <w:vAlign w:val="center"/>
          </w:tcPr>
          <w:p w14:paraId="2B65C98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7AF07C61"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76E0949D"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20B2432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71C6C2DF"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712EDC72"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2DCBEFEF"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03C07AAC"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6F486DCD" w14:textId="77777777" w:rsidTr="001B62DD">
        <w:trPr>
          <w:trHeight w:val="340"/>
        </w:trPr>
        <w:tc>
          <w:tcPr>
            <w:tcW w:w="2267" w:type="dxa"/>
            <w:shd w:val="clear" w:color="auto" w:fill="auto"/>
            <w:noWrap/>
            <w:vAlign w:val="center"/>
          </w:tcPr>
          <w:p w14:paraId="3D932DB9"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自然斜面</w:t>
            </w:r>
          </w:p>
        </w:tc>
        <w:tc>
          <w:tcPr>
            <w:tcW w:w="850" w:type="dxa"/>
            <w:shd w:val="clear" w:color="auto" w:fill="auto"/>
            <w:noWrap/>
            <w:vAlign w:val="center"/>
          </w:tcPr>
          <w:p w14:paraId="524DF7CF"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1428A5B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vAlign w:val="center"/>
          </w:tcPr>
          <w:p w14:paraId="766AAF20"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75CD67A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640EED80" w14:textId="77777777" w:rsidR="00AA08EA" w:rsidRPr="00560591" w:rsidRDefault="00AA08EA" w:rsidP="000A15B5">
            <w:pPr>
              <w:widowControl/>
              <w:snapToGrid w:val="0"/>
              <w:jc w:val="center"/>
              <w:rPr>
                <w:rFonts w:hAnsi="HG丸ｺﾞｼｯｸM-PRO"/>
              </w:rPr>
            </w:pPr>
            <w:r w:rsidRPr="00560591">
              <w:rPr>
                <w:rFonts w:hAnsi="HG丸ｺﾞｼｯｸM-PRO" w:hint="eastAsia"/>
              </w:rPr>
              <w:t>○</w:t>
            </w:r>
          </w:p>
        </w:tc>
        <w:tc>
          <w:tcPr>
            <w:tcW w:w="851" w:type="dxa"/>
            <w:shd w:val="clear" w:color="auto" w:fill="auto"/>
            <w:noWrap/>
            <w:vAlign w:val="center"/>
          </w:tcPr>
          <w:p w14:paraId="2BBA345F"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2177F76E"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125C056A"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165E2E7B" w14:textId="77777777" w:rsidTr="001B62DD">
        <w:trPr>
          <w:trHeight w:val="340"/>
        </w:trPr>
        <w:tc>
          <w:tcPr>
            <w:tcW w:w="2267" w:type="dxa"/>
            <w:shd w:val="clear" w:color="auto" w:fill="auto"/>
            <w:noWrap/>
            <w:vAlign w:val="center"/>
          </w:tcPr>
          <w:p w14:paraId="48A9377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擁壁(5ｍ以上)</w:t>
            </w:r>
          </w:p>
          <w:p w14:paraId="1EC118DC"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カルバート</w:t>
            </w:r>
          </w:p>
        </w:tc>
        <w:tc>
          <w:tcPr>
            <w:tcW w:w="850" w:type="dxa"/>
            <w:shd w:val="clear" w:color="auto" w:fill="auto"/>
            <w:noWrap/>
            <w:vAlign w:val="center"/>
          </w:tcPr>
          <w:p w14:paraId="70E380D7"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62D2BEE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vAlign w:val="center"/>
          </w:tcPr>
          <w:p w14:paraId="49F27511"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7581DC2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11E788E1"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7A7AE8F1"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shd w:val="clear" w:color="auto" w:fill="auto"/>
            <w:noWrap/>
            <w:vAlign w:val="center"/>
          </w:tcPr>
          <w:p w14:paraId="5847512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shd w:val="clear" w:color="auto" w:fill="auto"/>
            <w:noWrap/>
            <w:vAlign w:val="center"/>
          </w:tcPr>
          <w:p w14:paraId="4300F25A"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r>
      <w:tr w:rsidR="00AA08EA" w:rsidRPr="00560591" w14:paraId="2997A19D" w14:textId="77777777" w:rsidTr="001B62DD">
        <w:trPr>
          <w:trHeight w:val="340"/>
        </w:trPr>
        <w:tc>
          <w:tcPr>
            <w:tcW w:w="2267" w:type="dxa"/>
            <w:shd w:val="clear" w:color="auto" w:fill="auto"/>
            <w:noWrap/>
            <w:vAlign w:val="center"/>
          </w:tcPr>
          <w:p w14:paraId="3629D89C"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切土・斜面安定施設</w:t>
            </w:r>
          </w:p>
          <w:p w14:paraId="7E67ADC9"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盛土、擁壁(5ｍ未満)</w:t>
            </w:r>
          </w:p>
        </w:tc>
        <w:tc>
          <w:tcPr>
            <w:tcW w:w="850" w:type="dxa"/>
            <w:shd w:val="clear" w:color="auto" w:fill="auto"/>
            <w:noWrap/>
            <w:vAlign w:val="center"/>
          </w:tcPr>
          <w:p w14:paraId="6A830568" w14:textId="77777777" w:rsidR="00AA08EA" w:rsidRPr="00560591" w:rsidRDefault="00AA08EA" w:rsidP="000A15B5">
            <w:pPr>
              <w:widowControl/>
              <w:snapToGrid w:val="0"/>
              <w:jc w:val="center"/>
              <w:rPr>
                <w:rFonts w:hAnsi="HG丸ｺﾞｼｯｸM-PRO"/>
                <w:lang w:eastAsia="zh-TW"/>
              </w:rPr>
            </w:pPr>
            <w:r w:rsidRPr="00560591">
              <w:rPr>
                <w:rFonts w:hAnsi="HG丸ｺﾞｼｯｸM-PRO" w:hint="eastAsia"/>
              </w:rPr>
              <w:t>〇</w:t>
            </w:r>
          </w:p>
        </w:tc>
        <w:tc>
          <w:tcPr>
            <w:tcW w:w="850" w:type="dxa"/>
            <w:shd w:val="clear" w:color="auto" w:fill="auto"/>
            <w:noWrap/>
            <w:vAlign w:val="center"/>
          </w:tcPr>
          <w:p w14:paraId="3F735DB1" w14:textId="77777777" w:rsidR="00AA08EA" w:rsidRPr="00560591" w:rsidRDefault="00AA08EA" w:rsidP="000A15B5">
            <w:pPr>
              <w:widowControl/>
              <w:snapToGrid w:val="0"/>
              <w:jc w:val="center"/>
              <w:rPr>
                <w:rFonts w:hAnsi="HG丸ｺﾞｼｯｸM-PRO" w:cs="ＭＳ Ｐゴシック"/>
                <w:sz w:val="20"/>
                <w:lang w:eastAsia="zh-TW"/>
              </w:rPr>
            </w:pPr>
          </w:p>
        </w:tc>
        <w:tc>
          <w:tcPr>
            <w:tcW w:w="851" w:type="dxa"/>
            <w:vAlign w:val="center"/>
          </w:tcPr>
          <w:p w14:paraId="47DE3341" w14:textId="77777777" w:rsidR="00AA08EA" w:rsidRPr="00560591" w:rsidRDefault="00AA08EA" w:rsidP="000A15B5">
            <w:pPr>
              <w:widowControl/>
              <w:snapToGrid w:val="0"/>
              <w:jc w:val="center"/>
              <w:rPr>
                <w:rFonts w:hAnsi="HG丸ｺﾞｼｯｸM-PRO"/>
                <w:lang w:eastAsia="zh-TW"/>
              </w:rPr>
            </w:pPr>
            <w:r w:rsidRPr="00560591">
              <w:rPr>
                <w:rFonts w:hAnsi="HG丸ｺﾞｼｯｸM-PRO" w:hint="eastAsia"/>
              </w:rPr>
              <w:t>〇</w:t>
            </w:r>
          </w:p>
        </w:tc>
        <w:tc>
          <w:tcPr>
            <w:tcW w:w="851" w:type="dxa"/>
            <w:vAlign w:val="center"/>
          </w:tcPr>
          <w:p w14:paraId="32612A4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〇</w:t>
            </w:r>
            <w:r w:rsidRPr="00560591">
              <w:rPr>
                <w:rFonts w:hAnsi="HG丸ｺﾞｼｯｸM-PRO" w:hint="eastAsia"/>
                <w:vertAlign w:val="superscript"/>
              </w:rPr>
              <w:t>※4</w:t>
            </w:r>
          </w:p>
        </w:tc>
        <w:tc>
          <w:tcPr>
            <w:tcW w:w="850" w:type="dxa"/>
            <w:vAlign w:val="center"/>
          </w:tcPr>
          <w:p w14:paraId="54A04561" w14:textId="77777777" w:rsidR="00AA08EA" w:rsidRPr="00560591" w:rsidRDefault="00AA08EA" w:rsidP="000A15B5">
            <w:pPr>
              <w:widowControl/>
              <w:snapToGrid w:val="0"/>
              <w:jc w:val="center"/>
              <w:rPr>
                <w:rFonts w:hAnsi="HG丸ｺﾞｼｯｸM-PRO" w:cs="ＭＳ Ｐゴシック"/>
                <w:sz w:val="20"/>
                <w:lang w:eastAsia="zh-TW"/>
              </w:rPr>
            </w:pPr>
          </w:p>
        </w:tc>
        <w:tc>
          <w:tcPr>
            <w:tcW w:w="851" w:type="dxa"/>
            <w:shd w:val="clear" w:color="auto" w:fill="auto"/>
            <w:noWrap/>
            <w:vAlign w:val="center"/>
          </w:tcPr>
          <w:p w14:paraId="239274AE" w14:textId="77777777" w:rsidR="00AA08EA" w:rsidRPr="00560591" w:rsidRDefault="00AA08EA" w:rsidP="000A15B5">
            <w:pPr>
              <w:widowControl/>
              <w:snapToGrid w:val="0"/>
              <w:jc w:val="center"/>
              <w:rPr>
                <w:rFonts w:hAnsi="HG丸ｺﾞｼｯｸM-PRO" w:cs="ＭＳ Ｐゴシック"/>
                <w:sz w:val="20"/>
                <w:lang w:eastAsia="zh-TW"/>
              </w:rPr>
            </w:pPr>
          </w:p>
        </w:tc>
        <w:tc>
          <w:tcPr>
            <w:tcW w:w="850" w:type="dxa"/>
            <w:shd w:val="clear" w:color="auto" w:fill="auto"/>
            <w:noWrap/>
            <w:vAlign w:val="center"/>
          </w:tcPr>
          <w:p w14:paraId="4492F3E7" w14:textId="77777777" w:rsidR="00AA08EA" w:rsidRPr="00560591" w:rsidRDefault="00AA08EA" w:rsidP="000A15B5">
            <w:pPr>
              <w:widowControl/>
              <w:snapToGrid w:val="0"/>
              <w:jc w:val="center"/>
              <w:rPr>
                <w:rFonts w:hAnsi="HG丸ｺﾞｼｯｸM-PRO" w:cs="ＭＳ Ｐゴシック"/>
                <w:sz w:val="20"/>
                <w:lang w:eastAsia="zh-TW"/>
              </w:rPr>
            </w:pPr>
          </w:p>
        </w:tc>
        <w:tc>
          <w:tcPr>
            <w:tcW w:w="851" w:type="dxa"/>
            <w:shd w:val="clear" w:color="auto" w:fill="auto"/>
            <w:noWrap/>
            <w:vAlign w:val="center"/>
          </w:tcPr>
          <w:p w14:paraId="54A3C3B4" w14:textId="77777777" w:rsidR="00AA08EA" w:rsidRPr="00560591" w:rsidRDefault="00AA08EA" w:rsidP="000A15B5">
            <w:pPr>
              <w:widowControl/>
              <w:snapToGrid w:val="0"/>
              <w:jc w:val="center"/>
              <w:rPr>
                <w:rFonts w:hAnsi="HG丸ｺﾞｼｯｸM-PRO" w:cs="ＭＳ Ｐゴシック"/>
                <w:sz w:val="20"/>
                <w:lang w:eastAsia="zh-TW"/>
              </w:rPr>
            </w:pPr>
          </w:p>
        </w:tc>
      </w:tr>
      <w:tr w:rsidR="00AA08EA" w:rsidRPr="00560591" w14:paraId="1F57E694" w14:textId="77777777" w:rsidTr="001B62DD">
        <w:trPr>
          <w:trHeight w:val="340"/>
        </w:trPr>
        <w:tc>
          <w:tcPr>
            <w:tcW w:w="2267" w:type="dxa"/>
            <w:shd w:val="clear" w:color="auto" w:fill="auto"/>
            <w:noWrap/>
            <w:vAlign w:val="center"/>
          </w:tcPr>
          <w:p w14:paraId="391FD9F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モノレール</w:t>
            </w:r>
          </w:p>
          <w:p w14:paraId="15FA32C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(橋脚、軌道桁)</w:t>
            </w:r>
          </w:p>
        </w:tc>
        <w:tc>
          <w:tcPr>
            <w:tcW w:w="850" w:type="dxa"/>
            <w:shd w:val="clear" w:color="auto" w:fill="auto"/>
            <w:noWrap/>
            <w:vAlign w:val="center"/>
          </w:tcPr>
          <w:p w14:paraId="3A7A9F6F" w14:textId="77777777" w:rsidR="00AA08EA" w:rsidRPr="00560591" w:rsidRDefault="00AA08EA" w:rsidP="000A15B5">
            <w:pPr>
              <w:widowControl/>
              <w:snapToGrid w:val="0"/>
              <w:jc w:val="center"/>
              <w:rPr>
                <w:rFonts w:hAnsi="HG丸ｺﾞｼｯｸM-PRO"/>
              </w:rPr>
            </w:pPr>
            <w:r w:rsidRPr="00560591">
              <w:rPr>
                <w:rFonts w:hAnsi="HG丸ｺﾞｼｯｸM-PRO" w:hint="eastAsia"/>
              </w:rPr>
              <w:t>運行</w:t>
            </w:r>
          </w:p>
          <w:p w14:paraId="0D43466F" w14:textId="77777777" w:rsidR="00AA08EA" w:rsidRPr="00560591" w:rsidRDefault="00AA08EA" w:rsidP="000A15B5">
            <w:pPr>
              <w:widowControl/>
              <w:snapToGrid w:val="0"/>
              <w:jc w:val="center"/>
              <w:rPr>
                <w:rFonts w:hAnsi="HG丸ｺﾞｼｯｸM-PRO" w:cs="ＭＳ Ｐゴシック"/>
                <w:sz w:val="18"/>
                <w:szCs w:val="18"/>
              </w:rPr>
            </w:pPr>
            <w:r w:rsidRPr="00560591">
              <w:rPr>
                <w:rFonts w:hAnsi="HG丸ｺﾞｼｯｸM-PRO" w:hint="eastAsia"/>
              </w:rPr>
              <w:t>管理者</w:t>
            </w:r>
          </w:p>
        </w:tc>
        <w:tc>
          <w:tcPr>
            <w:tcW w:w="850" w:type="dxa"/>
            <w:shd w:val="clear" w:color="auto" w:fill="auto"/>
            <w:noWrap/>
            <w:vAlign w:val="center"/>
          </w:tcPr>
          <w:p w14:paraId="68F1D362"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2047463F" w14:textId="77777777" w:rsidR="00AA08EA" w:rsidRPr="00560591" w:rsidRDefault="00AA08EA" w:rsidP="000A15B5">
            <w:pPr>
              <w:widowControl/>
              <w:snapToGrid w:val="0"/>
              <w:jc w:val="center"/>
              <w:rPr>
                <w:rFonts w:hAnsi="HG丸ｺﾞｼｯｸM-PRO" w:cs="ＭＳ Ｐゴシック"/>
                <w:sz w:val="20"/>
              </w:rPr>
            </w:pPr>
          </w:p>
        </w:tc>
        <w:tc>
          <w:tcPr>
            <w:tcW w:w="851" w:type="dxa"/>
            <w:vAlign w:val="center"/>
          </w:tcPr>
          <w:p w14:paraId="695EAB16"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vAlign w:val="center"/>
          </w:tcPr>
          <w:p w14:paraId="6FD660C7" w14:textId="77777777" w:rsidR="00AA08EA" w:rsidRPr="00560591" w:rsidRDefault="00AA08EA" w:rsidP="000A15B5">
            <w:pPr>
              <w:widowControl/>
              <w:snapToGrid w:val="0"/>
              <w:jc w:val="center"/>
              <w:rPr>
                <w:rFonts w:hAnsi="HG丸ｺﾞｼｯｸM-PRO"/>
                <w:sz w:val="18"/>
                <w:szCs w:val="18"/>
              </w:rPr>
            </w:pPr>
          </w:p>
        </w:tc>
        <w:tc>
          <w:tcPr>
            <w:tcW w:w="851" w:type="dxa"/>
            <w:shd w:val="clear" w:color="auto" w:fill="auto"/>
            <w:noWrap/>
            <w:vAlign w:val="center"/>
          </w:tcPr>
          <w:p w14:paraId="0E4BA0D1" w14:textId="77777777" w:rsidR="00AA08EA" w:rsidRPr="00560591" w:rsidRDefault="00AA08EA" w:rsidP="000A15B5">
            <w:pPr>
              <w:widowControl/>
              <w:snapToGrid w:val="0"/>
              <w:jc w:val="center"/>
              <w:rPr>
                <w:rFonts w:hAnsi="HG丸ｺﾞｼｯｸM-PRO" w:cs="ＭＳ Ｐゴシック"/>
                <w:sz w:val="18"/>
                <w:szCs w:val="18"/>
              </w:rPr>
            </w:pPr>
            <w:r w:rsidRPr="00560591">
              <w:rPr>
                <w:rFonts w:hAnsi="HG丸ｺﾞｼｯｸM-PRO" w:hint="eastAsia"/>
              </w:rPr>
              <w:t>○</w:t>
            </w:r>
          </w:p>
        </w:tc>
        <w:tc>
          <w:tcPr>
            <w:tcW w:w="850" w:type="dxa"/>
            <w:shd w:val="clear" w:color="auto" w:fill="auto"/>
            <w:noWrap/>
            <w:vAlign w:val="center"/>
          </w:tcPr>
          <w:p w14:paraId="06652269" w14:textId="77777777" w:rsidR="00AA08EA" w:rsidRPr="00560591" w:rsidRDefault="00AA08EA" w:rsidP="000A15B5">
            <w:pPr>
              <w:widowControl/>
              <w:snapToGrid w:val="0"/>
              <w:jc w:val="center"/>
              <w:rPr>
                <w:rFonts w:hAnsi="HG丸ｺﾞｼｯｸM-PRO"/>
              </w:rPr>
            </w:pPr>
            <w:r w:rsidRPr="00560591">
              <w:rPr>
                <w:rFonts w:hAnsi="HG丸ｺﾞｼｯｸM-PRO" w:hint="eastAsia"/>
              </w:rPr>
              <w:t>運行</w:t>
            </w:r>
          </w:p>
          <w:p w14:paraId="70E5B74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管理者</w:t>
            </w:r>
          </w:p>
        </w:tc>
        <w:tc>
          <w:tcPr>
            <w:tcW w:w="851" w:type="dxa"/>
            <w:shd w:val="clear" w:color="auto" w:fill="auto"/>
            <w:noWrap/>
            <w:vAlign w:val="center"/>
          </w:tcPr>
          <w:p w14:paraId="37B46A1F"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49393832" w14:textId="77777777" w:rsidTr="001B62DD">
        <w:trPr>
          <w:trHeight w:val="340"/>
        </w:trPr>
        <w:tc>
          <w:tcPr>
            <w:tcW w:w="2267" w:type="dxa"/>
            <w:tcBorders>
              <w:bottom w:val="single" w:sz="4" w:space="0" w:color="auto"/>
            </w:tcBorders>
            <w:shd w:val="clear" w:color="auto" w:fill="auto"/>
            <w:noWrap/>
            <w:vAlign w:val="center"/>
          </w:tcPr>
          <w:p w14:paraId="0A3581E7"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街路樹</w:t>
            </w:r>
          </w:p>
        </w:tc>
        <w:tc>
          <w:tcPr>
            <w:tcW w:w="850" w:type="dxa"/>
            <w:tcBorders>
              <w:bottom w:val="single" w:sz="4" w:space="0" w:color="auto"/>
            </w:tcBorders>
            <w:shd w:val="clear" w:color="auto" w:fill="auto"/>
            <w:noWrap/>
            <w:vAlign w:val="center"/>
          </w:tcPr>
          <w:p w14:paraId="41C52EFE"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〇</w:t>
            </w:r>
          </w:p>
        </w:tc>
        <w:tc>
          <w:tcPr>
            <w:tcW w:w="850" w:type="dxa"/>
            <w:tcBorders>
              <w:bottom w:val="single" w:sz="4" w:space="0" w:color="auto"/>
            </w:tcBorders>
            <w:shd w:val="clear" w:color="auto" w:fill="auto"/>
            <w:noWrap/>
            <w:vAlign w:val="center"/>
          </w:tcPr>
          <w:p w14:paraId="44A8A954" w14:textId="77777777" w:rsidR="00AA08EA" w:rsidRPr="00560591" w:rsidRDefault="00AA08EA" w:rsidP="000A15B5">
            <w:pPr>
              <w:widowControl/>
              <w:snapToGrid w:val="0"/>
              <w:jc w:val="center"/>
              <w:rPr>
                <w:rFonts w:hAnsi="HG丸ｺﾞｼｯｸM-PRO" w:cs="ＭＳ Ｐゴシック"/>
                <w:sz w:val="20"/>
              </w:rPr>
            </w:pPr>
          </w:p>
        </w:tc>
        <w:tc>
          <w:tcPr>
            <w:tcW w:w="851" w:type="dxa"/>
            <w:tcBorders>
              <w:bottom w:val="single" w:sz="4" w:space="0" w:color="auto"/>
            </w:tcBorders>
            <w:vAlign w:val="center"/>
          </w:tcPr>
          <w:p w14:paraId="1574DA4E" w14:textId="77777777" w:rsidR="00AA08EA" w:rsidRPr="00560591" w:rsidRDefault="00AA08EA" w:rsidP="000A15B5">
            <w:pPr>
              <w:widowControl/>
              <w:snapToGrid w:val="0"/>
              <w:jc w:val="center"/>
              <w:rPr>
                <w:rFonts w:hAnsi="HG丸ｺﾞｼｯｸM-PRO" w:cs="ＭＳ Ｐゴシック"/>
                <w:sz w:val="20"/>
              </w:rPr>
            </w:pPr>
          </w:p>
        </w:tc>
        <w:tc>
          <w:tcPr>
            <w:tcW w:w="851" w:type="dxa"/>
            <w:tcBorders>
              <w:bottom w:val="single" w:sz="4" w:space="0" w:color="auto"/>
            </w:tcBorders>
            <w:vAlign w:val="center"/>
          </w:tcPr>
          <w:p w14:paraId="3EE78D32"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〇</w:t>
            </w:r>
          </w:p>
        </w:tc>
        <w:tc>
          <w:tcPr>
            <w:tcW w:w="850" w:type="dxa"/>
            <w:tcBorders>
              <w:bottom w:val="single" w:sz="4" w:space="0" w:color="auto"/>
            </w:tcBorders>
            <w:vAlign w:val="center"/>
          </w:tcPr>
          <w:p w14:paraId="54208D1B"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〇</w:t>
            </w:r>
          </w:p>
        </w:tc>
        <w:tc>
          <w:tcPr>
            <w:tcW w:w="851" w:type="dxa"/>
            <w:tcBorders>
              <w:bottom w:val="single" w:sz="4" w:space="0" w:color="auto"/>
            </w:tcBorders>
            <w:shd w:val="clear" w:color="auto" w:fill="auto"/>
            <w:noWrap/>
            <w:vAlign w:val="center"/>
          </w:tcPr>
          <w:p w14:paraId="7FD22BC2"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〇</w:t>
            </w:r>
          </w:p>
        </w:tc>
        <w:tc>
          <w:tcPr>
            <w:tcW w:w="850" w:type="dxa"/>
            <w:tcBorders>
              <w:bottom w:val="single" w:sz="4" w:space="0" w:color="auto"/>
            </w:tcBorders>
            <w:shd w:val="clear" w:color="auto" w:fill="auto"/>
            <w:noWrap/>
            <w:vAlign w:val="center"/>
          </w:tcPr>
          <w:p w14:paraId="3CE5A158"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〇</w:t>
            </w:r>
          </w:p>
        </w:tc>
        <w:tc>
          <w:tcPr>
            <w:tcW w:w="851" w:type="dxa"/>
            <w:tcBorders>
              <w:bottom w:val="single" w:sz="4" w:space="0" w:color="auto"/>
            </w:tcBorders>
            <w:shd w:val="clear" w:color="auto" w:fill="auto"/>
            <w:noWrap/>
            <w:vAlign w:val="center"/>
          </w:tcPr>
          <w:p w14:paraId="506B8E26" w14:textId="77777777" w:rsidR="00AA08EA" w:rsidRPr="00560591" w:rsidRDefault="00AA08EA" w:rsidP="000A15B5">
            <w:pPr>
              <w:widowControl/>
              <w:snapToGrid w:val="0"/>
              <w:jc w:val="center"/>
              <w:rPr>
                <w:rFonts w:hAnsi="HG丸ｺﾞｼｯｸM-PRO" w:cs="ＭＳ Ｐゴシック"/>
                <w:sz w:val="20"/>
              </w:rPr>
            </w:pPr>
          </w:p>
        </w:tc>
      </w:tr>
      <w:tr w:rsidR="00AA08EA" w:rsidRPr="00560591" w14:paraId="22BA7939" w14:textId="77777777" w:rsidTr="001B62DD">
        <w:trPr>
          <w:trHeight w:val="340"/>
        </w:trPr>
        <w:tc>
          <w:tcPr>
            <w:tcW w:w="2267" w:type="dxa"/>
            <w:tcBorders>
              <w:bottom w:val="single" w:sz="4" w:space="0" w:color="auto"/>
            </w:tcBorders>
            <w:shd w:val="clear" w:color="auto" w:fill="auto"/>
            <w:noWrap/>
            <w:vAlign w:val="center"/>
          </w:tcPr>
          <w:p w14:paraId="332DC1B0"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道路関連設備</w:t>
            </w:r>
          </w:p>
        </w:tc>
        <w:tc>
          <w:tcPr>
            <w:tcW w:w="850" w:type="dxa"/>
            <w:tcBorders>
              <w:bottom w:val="single" w:sz="4" w:space="0" w:color="auto"/>
            </w:tcBorders>
            <w:shd w:val="clear" w:color="auto" w:fill="auto"/>
            <w:noWrap/>
            <w:vAlign w:val="center"/>
          </w:tcPr>
          <w:p w14:paraId="7D6C4983"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tcBorders>
              <w:bottom w:val="single" w:sz="4" w:space="0" w:color="auto"/>
            </w:tcBorders>
            <w:shd w:val="clear" w:color="auto" w:fill="auto"/>
            <w:noWrap/>
            <w:vAlign w:val="center"/>
          </w:tcPr>
          <w:p w14:paraId="3E4D18DB" w14:textId="77777777" w:rsidR="00AA08EA" w:rsidRPr="00560591" w:rsidRDefault="00AA08EA" w:rsidP="000A15B5">
            <w:pPr>
              <w:widowControl/>
              <w:snapToGrid w:val="0"/>
              <w:jc w:val="center"/>
              <w:rPr>
                <w:rFonts w:hAnsi="HG丸ｺﾞｼｯｸM-PRO" w:cs="ＭＳ Ｐゴシック"/>
                <w:sz w:val="20"/>
              </w:rPr>
            </w:pPr>
          </w:p>
        </w:tc>
        <w:tc>
          <w:tcPr>
            <w:tcW w:w="851" w:type="dxa"/>
            <w:tcBorders>
              <w:bottom w:val="single" w:sz="4" w:space="0" w:color="auto"/>
            </w:tcBorders>
            <w:vAlign w:val="center"/>
          </w:tcPr>
          <w:p w14:paraId="2EBF638D" w14:textId="77777777" w:rsidR="00AA08EA" w:rsidRPr="00560591" w:rsidRDefault="00AA08EA" w:rsidP="000A15B5">
            <w:pPr>
              <w:widowControl/>
              <w:snapToGrid w:val="0"/>
              <w:jc w:val="center"/>
              <w:rPr>
                <w:rFonts w:hAnsi="HG丸ｺﾞｼｯｸM-PRO" w:cs="ＭＳ Ｐゴシック"/>
                <w:sz w:val="20"/>
              </w:rPr>
            </w:pPr>
          </w:p>
        </w:tc>
        <w:tc>
          <w:tcPr>
            <w:tcW w:w="851" w:type="dxa"/>
            <w:tcBorders>
              <w:bottom w:val="single" w:sz="4" w:space="0" w:color="auto"/>
            </w:tcBorders>
            <w:vAlign w:val="center"/>
          </w:tcPr>
          <w:p w14:paraId="7F5AD177" w14:textId="77777777" w:rsidR="00AA08EA" w:rsidRPr="00560591" w:rsidRDefault="00AA08EA" w:rsidP="000A15B5">
            <w:pPr>
              <w:widowControl/>
              <w:snapToGrid w:val="0"/>
              <w:jc w:val="center"/>
              <w:rPr>
                <w:rFonts w:hAnsi="HG丸ｺﾞｼｯｸM-PRO" w:cs="ＭＳ Ｐゴシック"/>
                <w:szCs w:val="21"/>
                <w:vertAlign w:val="superscript"/>
              </w:rPr>
            </w:pPr>
            <w:r w:rsidRPr="00560591">
              <w:rPr>
                <w:rFonts w:hAnsi="HG丸ｺﾞｼｯｸM-PRO" w:cs="ＭＳ Ｐゴシック" w:hint="eastAsia"/>
                <w:sz w:val="20"/>
              </w:rPr>
              <w:t>〇</w:t>
            </w:r>
            <w:r w:rsidRPr="00560591">
              <w:rPr>
                <w:rFonts w:hAnsi="HG丸ｺﾞｼｯｸM-PRO" w:cs="ＭＳ Ｐゴシック" w:hint="eastAsia"/>
                <w:szCs w:val="21"/>
                <w:vertAlign w:val="superscript"/>
              </w:rPr>
              <w:t>※5</w:t>
            </w:r>
          </w:p>
        </w:tc>
        <w:tc>
          <w:tcPr>
            <w:tcW w:w="850" w:type="dxa"/>
            <w:tcBorders>
              <w:bottom w:val="single" w:sz="4" w:space="0" w:color="auto"/>
            </w:tcBorders>
            <w:vAlign w:val="center"/>
          </w:tcPr>
          <w:p w14:paraId="5A22B9BD" w14:textId="77777777" w:rsidR="00AA08EA" w:rsidRPr="00560591" w:rsidRDefault="00AA08EA" w:rsidP="000A15B5">
            <w:pPr>
              <w:widowControl/>
              <w:snapToGrid w:val="0"/>
              <w:jc w:val="center"/>
              <w:rPr>
                <w:rFonts w:hAnsi="HG丸ｺﾞｼｯｸM-PRO"/>
              </w:rPr>
            </w:pPr>
          </w:p>
        </w:tc>
        <w:tc>
          <w:tcPr>
            <w:tcW w:w="851" w:type="dxa"/>
            <w:tcBorders>
              <w:bottom w:val="single" w:sz="4" w:space="0" w:color="auto"/>
            </w:tcBorders>
            <w:shd w:val="clear" w:color="auto" w:fill="auto"/>
            <w:noWrap/>
            <w:vAlign w:val="center"/>
          </w:tcPr>
          <w:p w14:paraId="013C7D14"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0" w:type="dxa"/>
            <w:tcBorders>
              <w:bottom w:val="single" w:sz="4" w:space="0" w:color="auto"/>
            </w:tcBorders>
            <w:shd w:val="clear" w:color="auto" w:fill="auto"/>
            <w:noWrap/>
            <w:vAlign w:val="center"/>
          </w:tcPr>
          <w:p w14:paraId="08970D95" w14:textId="77777777" w:rsidR="00AA08EA" w:rsidRPr="00560591" w:rsidRDefault="00AA08EA" w:rsidP="000A15B5">
            <w:pPr>
              <w:widowControl/>
              <w:snapToGrid w:val="0"/>
              <w:jc w:val="center"/>
              <w:rPr>
                <w:rFonts w:hAnsi="HG丸ｺﾞｼｯｸM-PRO" w:cs="ＭＳ Ｐゴシック"/>
                <w:sz w:val="20"/>
              </w:rPr>
            </w:pPr>
            <w:r w:rsidRPr="00560591">
              <w:rPr>
                <w:rFonts w:hAnsi="HG丸ｺﾞｼｯｸM-PRO" w:hint="eastAsia"/>
              </w:rPr>
              <w:t>○</w:t>
            </w:r>
          </w:p>
        </w:tc>
        <w:tc>
          <w:tcPr>
            <w:tcW w:w="851" w:type="dxa"/>
            <w:tcBorders>
              <w:bottom w:val="single" w:sz="4" w:space="0" w:color="auto"/>
            </w:tcBorders>
            <w:shd w:val="clear" w:color="auto" w:fill="auto"/>
            <w:noWrap/>
            <w:vAlign w:val="center"/>
          </w:tcPr>
          <w:p w14:paraId="25F0D224" w14:textId="77777777" w:rsidR="00AA08EA" w:rsidRPr="00560591" w:rsidRDefault="00AA08EA" w:rsidP="000A15B5">
            <w:pPr>
              <w:widowControl/>
              <w:snapToGrid w:val="0"/>
              <w:jc w:val="center"/>
              <w:rPr>
                <w:rFonts w:hAnsi="HG丸ｺﾞｼｯｸM-PRO" w:cs="ＭＳ Ｐゴシック"/>
                <w:sz w:val="20"/>
              </w:rPr>
            </w:pPr>
          </w:p>
        </w:tc>
      </w:tr>
    </w:tbl>
    <w:p w14:paraId="66C93C22" w14:textId="6BF72B32" w:rsidR="00AA08EA" w:rsidRPr="00560591" w:rsidRDefault="00AA08EA" w:rsidP="003338DB">
      <w:pPr>
        <w:pStyle w:val="40"/>
        <w:spacing w:line="240" w:lineRule="exact"/>
        <w:ind w:leftChars="0" w:left="320" w:hangingChars="200" w:hanging="320"/>
        <w:jc w:val="left"/>
        <w:rPr>
          <w:rFonts w:hAnsi="HG丸ｺﾞｼｯｸM-PRO"/>
          <w:sz w:val="16"/>
          <w:szCs w:val="16"/>
        </w:rPr>
      </w:pPr>
      <w:r w:rsidRPr="00560591">
        <w:rPr>
          <w:rFonts w:hAnsi="HG丸ｺﾞｼｯｸM-PRO" w:hint="eastAsia"/>
          <w:sz w:val="16"/>
          <w:szCs w:val="16"/>
        </w:rPr>
        <w:t>【補足】点検頻度などの詳細は各点検要領を参照</w:t>
      </w:r>
    </w:p>
    <w:p w14:paraId="5114E44A" w14:textId="30A3BBFF" w:rsidR="00AA08EA" w:rsidRPr="00560591" w:rsidRDefault="00AA08EA" w:rsidP="00AA08EA">
      <w:pPr>
        <w:pStyle w:val="40"/>
        <w:spacing w:line="240" w:lineRule="exact"/>
        <w:ind w:leftChars="0" w:left="320" w:hangingChars="200" w:hanging="320"/>
        <w:jc w:val="left"/>
        <w:rPr>
          <w:rFonts w:hAnsi="HG丸ｺﾞｼｯｸM-PRO"/>
          <w:sz w:val="16"/>
          <w:szCs w:val="16"/>
        </w:rPr>
      </w:pPr>
      <w:r w:rsidRPr="00560591">
        <w:rPr>
          <w:rFonts w:hAnsi="HG丸ｺﾞｼｯｸM-PRO" w:hint="eastAsia"/>
          <w:sz w:val="16"/>
          <w:szCs w:val="16"/>
        </w:rPr>
        <w:t>※1</w:t>
      </w:r>
      <w:r w:rsidRPr="00560591">
        <w:rPr>
          <w:rFonts w:hAnsi="HG丸ｺﾞｼｯｸM-PRO" w:hint="eastAsia"/>
          <w:sz w:val="16"/>
          <w:szCs w:val="16"/>
        </w:rPr>
        <w:tab/>
        <w:t>日常点検の頻度は当該路線により異なり、交通量2万台/日以上の路線では週２回、それ以外では週1回の頻度で実施</w:t>
      </w:r>
    </w:p>
    <w:p w14:paraId="2986DDAD" w14:textId="147001CD" w:rsidR="00AA08EA" w:rsidRPr="00560591" w:rsidRDefault="00AA08EA" w:rsidP="00AA08EA">
      <w:pPr>
        <w:pStyle w:val="40"/>
        <w:spacing w:line="240" w:lineRule="exact"/>
        <w:ind w:leftChars="0" w:left="320" w:hangingChars="200" w:hanging="320"/>
        <w:jc w:val="left"/>
        <w:rPr>
          <w:rFonts w:hAnsi="HG丸ｺﾞｼｯｸM-PRO"/>
          <w:sz w:val="16"/>
          <w:szCs w:val="16"/>
        </w:rPr>
      </w:pPr>
      <w:r w:rsidRPr="00560591">
        <w:rPr>
          <w:rFonts w:hAnsi="HG丸ｺﾞｼｯｸM-PRO" w:hint="eastAsia"/>
          <w:sz w:val="16"/>
          <w:szCs w:val="16"/>
        </w:rPr>
        <w:t>※2</w:t>
      </w:r>
      <w:r w:rsidRPr="00560591">
        <w:rPr>
          <w:rFonts w:hAnsi="HG丸ｺﾞｼｯｸM-PRO" w:hint="eastAsia"/>
          <w:sz w:val="16"/>
          <w:szCs w:val="16"/>
        </w:rPr>
        <w:tab/>
        <w:t>臨時的に行う点検は必要に応じて実施</w:t>
      </w:r>
    </w:p>
    <w:p w14:paraId="35F2F3D0" w14:textId="2801D8FC" w:rsidR="00AA08EA" w:rsidRPr="00560591" w:rsidRDefault="00AA08EA" w:rsidP="00D130EF">
      <w:pPr>
        <w:pStyle w:val="40"/>
        <w:spacing w:line="240" w:lineRule="exact"/>
        <w:ind w:leftChars="0" w:left="320" w:hangingChars="200" w:hanging="320"/>
        <w:jc w:val="left"/>
        <w:rPr>
          <w:rFonts w:hAnsi="HG丸ｺﾞｼｯｸM-PRO"/>
          <w:sz w:val="16"/>
          <w:szCs w:val="16"/>
        </w:rPr>
      </w:pPr>
      <w:r w:rsidRPr="00560591">
        <w:rPr>
          <w:rFonts w:hAnsi="HG丸ｺﾞｼｯｸM-PRO" w:hint="eastAsia"/>
          <w:sz w:val="16"/>
          <w:szCs w:val="16"/>
        </w:rPr>
        <w:t>※3</w:t>
      </w:r>
      <w:r w:rsidRPr="00560591">
        <w:rPr>
          <w:rFonts w:hAnsi="HG丸ｺﾞｼｯｸM-PRO"/>
          <w:sz w:val="16"/>
          <w:szCs w:val="16"/>
        </w:rPr>
        <w:tab/>
      </w:r>
      <w:r w:rsidRPr="00560591">
        <w:rPr>
          <w:rFonts w:hAnsi="HG丸ｺﾞｼｯｸM-PRO" w:hint="eastAsia"/>
          <w:sz w:val="16"/>
          <w:szCs w:val="16"/>
        </w:rPr>
        <w:t>鋼部材の亀裂、コンクリート部材のひびわれ、下部工の沈下・移動・傾斜・洗掘など、進行の恐れのある損傷や異常が発見された場合に実施</w:t>
      </w:r>
    </w:p>
    <w:p w14:paraId="0AE6784D" w14:textId="69EE0845" w:rsidR="00D130EF" w:rsidRPr="00560591" w:rsidRDefault="00D130EF" w:rsidP="00D130EF">
      <w:pPr>
        <w:pStyle w:val="40"/>
        <w:spacing w:line="240" w:lineRule="exact"/>
        <w:ind w:leftChars="0" w:left="320" w:hangingChars="200" w:hanging="320"/>
        <w:jc w:val="left"/>
        <w:rPr>
          <w:rFonts w:hAnsi="HG丸ｺﾞｼｯｸM-PRO"/>
          <w:sz w:val="16"/>
          <w:szCs w:val="16"/>
        </w:rPr>
      </w:pPr>
      <w:r w:rsidRPr="00560591">
        <w:rPr>
          <w:rFonts w:hAnsi="HG丸ｺﾞｼｯｸM-PRO" w:hint="eastAsia"/>
          <w:sz w:val="16"/>
          <w:szCs w:val="16"/>
        </w:rPr>
        <w:t>※4</w:t>
      </w:r>
      <w:r w:rsidRPr="00560591">
        <w:rPr>
          <w:rFonts w:hAnsi="HG丸ｺﾞｼｯｸM-PRO"/>
          <w:sz w:val="16"/>
          <w:szCs w:val="16"/>
        </w:rPr>
        <w:tab/>
      </w:r>
      <w:r w:rsidRPr="00560591">
        <w:rPr>
          <w:rFonts w:hAnsi="HG丸ｺﾞｼｯｸM-PRO" w:hint="eastAsia"/>
          <w:sz w:val="16"/>
          <w:szCs w:val="16"/>
        </w:rPr>
        <w:t>切土・斜面安定施設、盛土のうち、特定道路土工構造物に対して実施</w:t>
      </w:r>
    </w:p>
    <w:p w14:paraId="00DFE51D" w14:textId="49480BBD" w:rsidR="00AA08EA" w:rsidRPr="00560591" w:rsidRDefault="00AA08EA" w:rsidP="00D130EF">
      <w:pPr>
        <w:pStyle w:val="40"/>
        <w:spacing w:line="240" w:lineRule="exact"/>
        <w:ind w:leftChars="0" w:left="320" w:hangingChars="200" w:hanging="320"/>
        <w:jc w:val="left"/>
        <w:rPr>
          <w:rFonts w:hAnsi="HG丸ｺﾞｼｯｸM-PRO"/>
          <w:sz w:val="16"/>
          <w:szCs w:val="16"/>
        </w:rPr>
      </w:pPr>
      <w:r w:rsidRPr="00560591">
        <w:rPr>
          <w:rFonts w:hAnsi="HG丸ｺﾞｼｯｸM-PRO" w:hint="eastAsia"/>
          <w:sz w:val="16"/>
          <w:szCs w:val="16"/>
        </w:rPr>
        <w:t>※</w:t>
      </w:r>
      <w:r w:rsidR="00D130EF" w:rsidRPr="00560591">
        <w:rPr>
          <w:rFonts w:hAnsi="HG丸ｺﾞｼｯｸM-PRO" w:hint="eastAsia"/>
          <w:sz w:val="16"/>
          <w:szCs w:val="16"/>
        </w:rPr>
        <w:t>5</w:t>
      </w:r>
      <w:r w:rsidRPr="00560591">
        <w:rPr>
          <w:rFonts w:hAnsi="HG丸ｺﾞｼｯｸM-PRO"/>
          <w:sz w:val="16"/>
          <w:szCs w:val="16"/>
        </w:rPr>
        <w:tab/>
      </w:r>
      <w:r w:rsidRPr="00560591">
        <w:rPr>
          <w:rFonts w:hAnsi="HG丸ｺﾞｼｯｸM-PRO" w:hint="eastAsia"/>
          <w:sz w:val="16"/>
          <w:szCs w:val="16"/>
        </w:rPr>
        <w:t>受変電設備、消防設備、昇降機設備等の一部の設備点検は、法定点検に該当</w:t>
      </w:r>
    </w:p>
    <w:p w14:paraId="099D08A2" w14:textId="529AA6B1" w:rsidR="003338DB" w:rsidRPr="00560591" w:rsidRDefault="003338DB" w:rsidP="003338DB">
      <w:pPr>
        <w:pStyle w:val="40"/>
        <w:ind w:left="420" w:firstLine="210"/>
      </w:pPr>
      <w:r w:rsidRPr="00560591">
        <w:rPr>
          <w:rFonts w:hint="eastAsia"/>
        </w:rPr>
        <w:lastRenderedPageBreak/>
        <w:t>定期点検では、点検要領が定める判定評価基準により施設の状態を判定する。各施設の点検要領と判定評価基準は</w:t>
      </w:r>
      <w:r w:rsidR="00FB5D3D" w:rsidRPr="00560591">
        <w:fldChar w:fldCharType="begin"/>
      </w:r>
      <w:r w:rsidR="00FB5D3D" w:rsidRPr="00560591">
        <w:instrText xml:space="preserve"> </w:instrText>
      </w:r>
      <w:r w:rsidR="00FB5D3D" w:rsidRPr="00560591">
        <w:rPr>
          <w:rFonts w:hint="eastAsia"/>
        </w:rPr>
        <w:instrText>REF _Ref189151295 \h</w:instrText>
      </w:r>
      <w:r w:rsidR="00FB5D3D" w:rsidRPr="00560591">
        <w:instrText xml:space="preserve">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5</w:t>
      </w:r>
      <w:r w:rsidR="00FB5D3D" w:rsidRPr="00560591">
        <w:fldChar w:fldCharType="end"/>
      </w:r>
      <w:r w:rsidRPr="00560591">
        <w:rPr>
          <w:rFonts w:hint="eastAsia"/>
        </w:rPr>
        <w:t>のとおりである。</w:t>
      </w:r>
    </w:p>
    <w:p w14:paraId="13A2FF2E" w14:textId="236298A7" w:rsidR="00AA08EA" w:rsidRPr="00560591" w:rsidRDefault="00AA08EA" w:rsidP="003338DB">
      <w:pPr>
        <w:pStyle w:val="40"/>
        <w:ind w:left="420" w:firstLine="210"/>
      </w:pPr>
    </w:p>
    <w:p w14:paraId="0F96D01C" w14:textId="7E20D8B9" w:rsidR="003338DB" w:rsidRPr="00560591" w:rsidRDefault="003338DB" w:rsidP="003338DB">
      <w:pPr>
        <w:pStyle w:val="af1"/>
      </w:pPr>
      <w:bookmarkStart w:id="108" w:name="_Ref189151295"/>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5</w:t>
      </w:r>
      <w:r w:rsidR="008442C5" w:rsidRPr="00560591">
        <w:fldChar w:fldCharType="end"/>
      </w:r>
      <w:bookmarkEnd w:id="108"/>
      <w:r w:rsidRPr="00560591">
        <w:rPr>
          <w:rFonts w:hint="eastAsia"/>
        </w:rPr>
        <w:t xml:space="preserve">　点検結果の判定評価基準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1133"/>
        <w:gridCol w:w="2829"/>
      </w:tblGrid>
      <w:tr w:rsidR="00560591" w:rsidRPr="00560591" w14:paraId="451D136E" w14:textId="77777777" w:rsidTr="001B62DD">
        <w:trPr>
          <w:trHeight w:val="397"/>
          <w:jc w:val="center"/>
        </w:trPr>
        <w:tc>
          <w:tcPr>
            <w:tcW w:w="1093" w:type="pct"/>
            <w:tcBorders>
              <w:bottom w:val="double" w:sz="4" w:space="0" w:color="auto"/>
            </w:tcBorders>
            <w:shd w:val="clear" w:color="auto" w:fill="D9D9D9" w:themeFill="background1" w:themeFillShade="D9"/>
            <w:vAlign w:val="center"/>
            <w:hideMark/>
          </w:tcPr>
          <w:p w14:paraId="1A28378E" w14:textId="77777777" w:rsidR="003338DB" w:rsidRPr="00560591" w:rsidRDefault="003338DB" w:rsidP="000A15B5">
            <w:pPr>
              <w:widowControl/>
              <w:snapToGrid w:val="0"/>
              <w:spacing w:line="280" w:lineRule="exact"/>
              <w:jc w:val="center"/>
              <w:textAlignment w:val="center"/>
              <w:rPr>
                <w:rFonts w:hAnsi="HG丸ｺﾞｼｯｸM-PRO" w:cs="Meiryo UI"/>
                <w:kern w:val="24"/>
                <w:sz w:val="19"/>
                <w:szCs w:val="19"/>
              </w:rPr>
            </w:pPr>
            <w:r w:rsidRPr="00560591">
              <w:rPr>
                <w:rFonts w:hAnsi="HG丸ｺﾞｼｯｸM-PRO" w:cs="Meiryo UI" w:hint="eastAsia"/>
                <w:kern w:val="24"/>
                <w:sz w:val="19"/>
                <w:szCs w:val="19"/>
              </w:rPr>
              <w:t>施設等</w:t>
            </w:r>
          </w:p>
        </w:tc>
        <w:tc>
          <w:tcPr>
            <w:tcW w:w="1721" w:type="pct"/>
            <w:tcBorders>
              <w:bottom w:val="double" w:sz="4" w:space="0" w:color="auto"/>
            </w:tcBorders>
            <w:shd w:val="clear" w:color="auto" w:fill="D9D9D9" w:themeFill="background1" w:themeFillShade="D9"/>
            <w:vAlign w:val="center"/>
            <w:hideMark/>
          </w:tcPr>
          <w:p w14:paraId="13E7F3F7" w14:textId="77777777" w:rsidR="003338DB" w:rsidRPr="00560591" w:rsidRDefault="003338DB" w:rsidP="000A15B5">
            <w:pPr>
              <w:widowControl/>
              <w:snapToGrid w:val="0"/>
              <w:spacing w:line="280" w:lineRule="exact"/>
              <w:jc w:val="center"/>
              <w:textAlignment w:val="center"/>
              <w:rPr>
                <w:rFonts w:hAnsi="HG丸ｺﾞｼｯｸM-PRO" w:cs="Arial"/>
                <w:sz w:val="19"/>
                <w:szCs w:val="19"/>
              </w:rPr>
            </w:pPr>
            <w:r w:rsidRPr="00560591">
              <w:rPr>
                <w:rFonts w:hAnsi="HG丸ｺﾞｼｯｸM-PRO" w:cs="Meiryo UI" w:hint="eastAsia"/>
                <w:kern w:val="24"/>
                <w:sz w:val="19"/>
                <w:szCs w:val="19"/>
              </w:rPr>
              <w:t>点検要領</w:t>
            </w:r>
          </w:p>
        </w:tc>
        <w:tc>
          <w:tcPr>
            <w:tcW w:w="625" w:type="pct"/>
            <w:tcBorders>
              <w:bottom w:val="double" w:sz="4" w:space="0" w:color="auto"/>
            </w:tcBorders>
            <w:shd w:val="clear" w:color="auto" w:fill="D9D9D9" w:themeFill="background1" w:themeFillShade="D9"/>
            <w:vAlign w:val="center"/>
          </w:tcPr>
          <w:p w14:paraId="4487191B" w14:textId="77777777" w:rsidR="003338DB" w:rsidRPr="00560591" w:rsidRDefault="003338DB" w:rsidP="000A15B5">
            <w:pPr>
              <w:widowControl/>
              <w:snapToGrid w:val="0"/>
              <w:spacing w:line="280" w:lineRule="exact"/>
              <w:jc w:val="center"/>
              <w:textAlignment w:val="center"/>
              <w:rPr>
                <w:rFonts w:hAnsi="HG丸ｺﾞｼｯｸM-PRO" w:cs="Meiryo UI"/>
                <w:kern w:val="24"/>
                <w:sz w:val="19"/>
                <w:szCs w:val="19"/>
              </w:rPr>
            </w:pPr>
            <w:r w:rsidRPr="00560591">
              <w:rPr>
                <w:rFonts w:hAnsi="HG丸ｺﾞｼｯｸM-PRO" w:cs="Meiryo UI" w:hint="eastAsia"/>
                <w:kern w:val="24"/>
                <w:sz w:val="19"/>
                <w:szCs w:val="19"/>
              </w:rPr>
              <w:t>点検の</w:t>
            </w:r>
          </w:p>
          <w:p w14:paraId="0DDAFA80" w14:textId="77777777" w:rsidR="003338DB" w:rsidRPr="00560591" w:rsidRDefault="003338DB" w:rsidP="000A15B5">
            <w:pPr>
              <w:widowControl/>
              <w:snapToGrid w:val="0"/>
              <w:spacing w:line="280" w:lineRule="exact"/>
              <w:jc w:val="center"/>
              <w:textAlignment w:val="center"/>
              <w:rPr>
                <w:rFonts w:hAnsi="HG丸ｺﾞｼｯｸM-PRO" w:cs="Meiryo UI"/>
                <w:kern w:val="24"/>
                <w:sz w:val="19"/>
                <w:szCs w:val="19"/>
              </w:rPr>
            </w:pPr>
            <w:r w:rsidRPr="00560591">
              <w:rPr>
                <w:rFonts w:hAnsi="HG丸ｺﾞｼｯｸM-PRO" w:cs="Meiryo UI" w:hint="eastAsia"/>
                <w:kern w:val="24"/>
                <w:sz w:val="19"/>
                <w:szCs w:val="19"/>
              </w:rPr>
              <w:t>種類</w:t>
            </w:r>
          </w:p>
        </w:tc>
        <w:tc>
          <w:tcPr>
            <w:tcW w:w="1561" w:type="pct"/>
            <w:tcBorders>
              <w:bottom w:val="double" w:sz="4" w:space="0" w:color="auto"/>
            </w:tcBorders>
            <w:shd w:val="clear" w:color="auto" w:fill="D9D9D9" w:themeFill="background1" w:themeFillShade="D9"/>
            <w:vAlign w:val="center"/>
          </w:tcPr>
          <w:p w14:paraId="24C8C43D" w14:textId="77777777" w:rsidR="003338DB" w:rsidRPr="00560591" w:rsidRDefault="003338DB" w:rsidP="000A15B5">
            <w:pPr>
              <w:widowControl/>
              <w:snapToGrid w:val="0"/>
              <w:spacing w:line="280" w:lineRule="exact"/>
              <w:jc w:val="center"/>
              <w:textAlignment w:val="center"/>
              <w:rPr>
                <w:rFonts w:hAnsi="HG丸ｺﾞｼｯｸM-PRO" w:cs="Meiryo UI"/>
                <w:kern w:val="24"/>
                <w:sz w:val="19"/>
                <w:szCs w:val="19"/>
              </w:rPr>
            </w:pPr>
            <w:r w:rsidRPr="00560591">
              <w:rPr>
                <w:rFonts w:hAnsi="HG丸ｺﾞｼｯｸM-PRO" w:cs="Meiryo UI" w:hint="eastAsia"/>
                <w:kern w:val="24"/>
                <w:sz w:val="19"/>
                <w:szCs w:val="19"/>
              </w:rPr>
              <w:t>判定評価基準</w:t>
            </w:r>
          </w:p>
        </w:tc>
      </w:tr>
      <w:tr w:rsidR="00560591" w:rsidRPr="00560591" w14:paraId="5510F88A" w14:textId="77777777" w:rsidTr="000A15B5">
        <w:trPr>
          <w:trHeight w:val="840"/>
          <w:jc w:val="center"/>
        </w:trPr>
        <w:tc>
          <w:tcPr>
            <w:tcW w:w="1093" w:type="pct"/>
            <w:tcBorders>
              <w:top w:val="double" w:sz="4" w:space="0" w:color="auto"/>
            </w:tcBorders>
            <w:vAlign w:val="center"/>
            <w:hideMark/>
          </w:tcPr>
          <w:p w14:paraId="077F3071"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橋梁</w:t>
            </w:r>
          </w:p>
        </w:tc>
        <w:tc>
          <w:tcPr>
            <w:tcW w:w="1721" w:type="pct"/>
            <w:tcBorders>
              <w:top w:val="double" w:sz="4" w:space="0" w:color="auto"/>
            </w:tcBorders>
            <w:vAlign w:val="center"/>
            <w:hideMark/>
          </w:tcPr>
          <w:p w14:paraId="35720B7C"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大阪府橋梁点検要領</w:t>
            </w:r>
          </w:p>
          <w:p w14:paraId="732F62DE" w14:textId="77777777" w:rsidR="003338DB" w:rsidRPr="00560591" w:rsidRDefault="003338DB" w:rsidP="000A15B5">
            <w:pPr>
              <w:widowControl/>
              <w:adjustRightInd w:val="0"/>
              <w:snapToGrid w:val="0"/>
              <w:spacing w:line="280" w:lineRule="exact"/>
              <w:jc w:val="left"/>
              <w:textAlignment w:val="center"/>
              <w:rPr>
                <w:rFonts w:hAnsi="HG丸ｺﾞｼｯｸM-PRO" w:cs="Arial"/>
                <w:sz w:val="18"/>
                <w:szCs w:val="18"/>
                <w:lang w:eastAsia="zh-TW"/>
              </w:rPr>
            </w:pPr>
            <w:r w:rsidRPr="00560591">
              <w:rPr>
                <w:rFonts w:hAnsi="HG丸ｺﾞｼｯｸM-PRO" w:cs="Meiryo UI" w:hint="eastAsia"/>
                <w:kern w:val="24"/>
                <w:sz w:val="18"/>
                <w:szCs w:val="18"/>
                <w:lang w:eastAsia="zh-TW"/>
              </w:rPr>
              <w:t>（令和２年３月）</w:t>
            </w:r>
          </w:p>
        </w:tc>
        <w:tc>
          <w:tcPr>
            <w:tcW w:w="625" w:type="pct"/>
            <w:tcBorders>
              <w:top w:val="double" w:sz="4" w:space="0" w:color="auto"/>
              <w:bottom w:val="single" w:sz="4" w:space="0" w:color="auto"/>
            </w:tcBorders>
            <w:vAlign w:val="center"/>
          </w:tcPr>
          <w:p w14:paraId="7BF0E225"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tcBorders>
              <w:top w:val="double" w:sz="4" w:space="0" w:color="auto"/>
              <w:bottom w:val="single" w:sz="4" w:space="0" w:color="auto"/>
            </w:tcBorders>
            <w:vAlign w:val="center"/>
          </w:tcPr>
          <w:p w14:paraId="63209D40"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健全度（HI）</w:t>
            </w:r>
            <w:r w:rsidRPr="00560591">
              <w:rPr>
                <w:rFonts w:hAnsi="HG丸ｺﾞｼｯｸM-PRO" w:cs="Meiryo UI" w:hint="eastAsia"/>
                <w:kern w:val="24"/>
                <w:sz w:val="18"/>
                <w:szCs w:val="18"/>
                <w:vertAlign w:val="superscript"/>
              </w:rPr>
              <w:t>※</w:t>
            </w:r>
          </w:p>
          <w:p w14:paraId="753D8B2B"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7"/>
                <w:szCs w:val="17"/>
              </w:rPr>
            </w:pPr>
            <w:r w:rsidRPr="00560591">
              <w:rPr>
                <w:rFonts w:hAnsi="HG丸ｺﾞｼｯｸM-PRO" w:cs="Meiryo UI" w:hint="eastAsia"/>
                <w:kern w:val="24"/>
                <w:sz w:val="17"/>
                <w:szCs w:val="17"/>
              </w:rPr>
              <w:t>(Ⅰ、Ⅱa、Ⅱｂ、Ⅲ、Ⅳ)</w:t>
            </w:r>
          </w:p>
        </w:tc>
      </w:tr>
      <w:tr w:rsidR="00560591" w:rsidRPr="00560591" w14:paraId="6C9D1F40" w14:textId="77777777" w:rsidTr="001B62DD">
        <w:trPr>
          <w:trHeight w:val="840"/>
          <w:jc w:val="center"/>
        </w:trPr>
        <w:tc>
          <w:tcPr>
            <w:tcW w:w="1093" w:type="pct"/>
            <w:tcBorders>
              <w:bottom w:val="single" w:sz="4" w:space="0" w:color="auto"/>
            </w:tcBorders>
            <w:vAlign w:val="center"/>
            <w:hideMark/>
          </w:tcPr>
          <w:p w14:paraId="071BB328"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トンネル</w:t>
            </w:r>
          </w:p>
        </w:tc>
        <w:tc>
          <w:tcPr>
            <w:tcW w:w="1721" w:type="pct"/>
            <w:tcBorders>
              <w:bottom w:val="single" w:sz="4" w:space="0" w:color="auto"/>
            </w:tcBorders>
            <w:vAlign w:val="center"/>
            <w:hideMark/>
          </w:tcPr>
          <w:p w14:paraId="4CB4C405"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大阪府トンネル点検要領</w:t>
            </w:r>
          </w:p>
          <w:p w14:paraId="4DD0E063" w14:textId="77777777" w:rsidR="003338DB" w:rsidRPr="00560591" w:rsidRDefault="003338DB" w:rsidP="000A15B5">
            <w:pPr>
              <w:widowControl/>
              <w:adjustRightInd w:val="0"/>
              <w:snapToGrid w:val="0"/>
              <w:spacing w:line="280" w:lineRule="exact"/>
              <w:jc w:val="left"/>
              <w:textAlignment w:val="center"/>
              <w:rPr>
                <w:rFonts w:hAnsi="HG丸ｺﾞｼｯｸM-PRO" w:cs="Arial"/>
                <w:sz w:val="18"/>
                <w:szCs w:val="18"/>
              </w:rPr>
            </w:pPr>
            <w:r w:rsidRPr="00560591">
              <w:rPr>
                <w:rFonts w:hAnsi="HG丸ｺﾞｼｯｸM-PRO" w:cs="Meiryo UI" w:hint="eastAsia"/>
                <w:kern w:val="24"/>
                <w:sz w:val="18"/>
                <w:szCs w:val="18"/>
              </w:rPr>
              <w:t>（令和２年７月）</w:t>
            </w:r>
          </w:p>
        </w:tc>
        <w:tc>
          <w:tcPr>
            <w:tcW w:w="625" w:type="pct"/>
            <w:tcBorders>
              <w:bottom w:val="single" w:sz="4" w:space="0" w:color="auto"/>
            </w:tcBorders>
            <w:vAlign w:val="center"/>
          </w:tcPr>
          <w:p w14:paraId="613D175F"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tcBorders>
              <w:bottom w:val="single" w:sz="4" w:space="0" w:color="auto"/>
            </w:tcBorders>
            <w:vAlign w:val="center"/>
          </w:tcPr>
          <w:p w14:paraId="7FB67671"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健全性・対策区分</w:t>
            </w:r>
          </w:p>
          <w:p w14:paraId="15EAD293"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7"/>
                <w:szCs w:val="17"/>
              </w:rPr>
              <w:t>（Ⅰ、Ⅱa、Ⅱｂ、Ⅲ、Ⅳ）</w:t>
            </w:r>
          </w:p>
        </w:tc>
      </w:tr>
      <w:tr w:rsidR="00560591" w:rsidRPr="00560591" w14:paraId="772D4D9B" w14:textId="77777777" w:rsidTr="001B62DD">
        <w:trPr>
          <w:trHeight w:val="840"/>
          <w:jc w:val="center"/>
        </w:trPr>
        <w:tc>
          <w:tcPr>
            <w:tcW w:w="1093" w:type="pct"/>
            <w:tcBorders>
              <w:bottom w:val="single" w:sz="4" w:space="0" w:color="auto"/>
            </w:tcBorders>
            <w:vAlign w:val="center"/>
          </w:tcPr>
          <w:p w14:paraId="62C4CFE3"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横断歩道橋</w:t>
            </w:r>
          </w:p>
        </w:tc>
        <w:tc>
          <w:tcPr>
            <w:tcW w:w="1721" w:type="pct"/>
            <w:tcBorders>
              <w:bottom w:val="single" w:sz="4" w:space="0" w:color="auto"/>
            </w:tcBorders>
            <w:vAlign w:val="center"/>
          </w:tcPr>
          <w:p w14:paraId="33681833"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大阪府歩道橋定期点検要領</w:t>
            </w:r>
          </w:p>
          <w:p w14:paraId="3B75231C"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w:t>
            </w:r>
            <w:r w:rsidRPr="00560591">
              <w:rPr>
                <w:rFonts w:hAnsi="HG丸ｺﾞｼｯｸM-PRO" w:cs="ＭＳ Ｐゴシック" w:hint="eastAsia"/>
                <w:sz w:val="18"/>
                <w:szCs w:val="18"/>
              </w:rPr>
              <w:t>平成28年4月</w:t>
            </w:r>
            <w:r w:rsidRPr="00560591">
              <w:rPr>
                <w:rFonts w:hAnsi="HG丸ｺﾞｼｯｸM-PRO" w:cs="Meiryo UI" w:hint="eastAsia"/>
                <w:kern w:val="24"/>
                <w:sz w:val="18"/>
                <w:szCs w:val="18"/>
              </w:rPr>
              <w:t>）</w:t>
            </w:r>
          </w:p>
        </w:tc>
        <w:tc>
          <w:tcPr>
            <w:tcW w:w="625" w:type="pct"/>
            <w:tcBorders>
              <w:bottom w:val="single" w:sz="4" w:space="0" w:color="auto"/>
            </w:tcBorders>
            <w:vAlign w:val="center"/>
          </w:tcPr>
          <w:p w14:paraId="17D0C70F"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tcBorders>
              <w:bottom w:val="single" w:sz="4" w:space="0" w:color="auto"/>
            </w:tcBorders>
            <w:vAlign w:val="center"/>
          </w:tcPr>
          <w:p w14:paraId="3F7154C7"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健全度（HI）</w:t>
            </w:r>
            <w:r w:rsidRPr="00560591">
              <w:rPr>
                <w:rFonts w:hAnsi="HG丸ｺﾞｼｯｸM-PRO" w:cs="Meiryo UI" w:hint="eastAsia"/>
                <w:kern w:val="24"/>
                <w:sz w:val="18"/>
                <w:szCs w:val="18"/>
                <w:vertAlign w:val="superscript"/>
              </w:rPr>
              <w:t>※</w:t>
            </w:r>
          </w:p>
          <w:p w14:paraId="79CE3752"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7"/>
                <w:szCs w:val="17"/>
              </w:rPr>
            </w:pPr>
            <w:r w:rsidRPr="00560591">
              <w:rPr>
                <w:rFonts w:hAnsi="HG丸ｺﾞｼｯｸM-PRO" w:cs="Meiryo UI" w:hint="eastAsia"/>
                <w:kern w:val="24"/>
                <w:sz w:val="17"/>
                <w:szCs w:val="17"/>
              </w:rPr>
              <w:t>(ランク1、2、3)</w:t>
            </w:r>
          </w:p>
        </w:tc>
      </w:tr>
      <w:tr w:rsidR="00560591" w:rsidRPr="00560591" w14:paraId="56AE9921" w14:textId="77777777" w:rsidTr="001B62DD">
        <w:trPr>
          <w:trHeight w:val="840"/>
          <w:jc w:val="center"/>
        </w:trPr>
        <w:tc>
          <w:tcPr>
            <w:tcW w:w="1093" w:type="pct"/>
            <w:tcBorders>
              <w:bottom w:val="single" w:sz="4" w:space="0" w:color="auto"/>
            </w:tcBorders>
            <w:vAlign w:val="center"/>
          </w:tcPr>
          <w:p w14:paraId="2007273A"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シェッド</w:t>
            </w:r>
          </w:p>
          <w:p w14:paraId="4D788F8C"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大型カルバート</w:t>
            </w:r>
          </w:p>
        </w:tc>
        <w:tc>
          <w:tcPr>
            <w:tcW w:w="1721" w:type="pct"/>
            <w:tcBorders>
              <w:bottom w:val="single" w:sz="4" w:space="0" w:color="auto"/>
            </w:tcBorders>
            <w:vAlign w:val="center"/>
          </w:tcPr>
          <w:p w14:paraId="2527BF88"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大阪府コンクリート構造物点検要領</w:t>
            </w:r>
          </w:p>
          <w:p w14:paraId="00EB9DCD"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（平成28年４月）</w:t>
            </w:r>
          </w:p>
        </w:tc>
        <w:tc>
          <w:tcPr>
            <w:tcW w:w="625" w:type="pct"/>
            <w:tcBorders>
              <w:bottom w:val="single" w:sz="4" w:space="0" w:color="auto"/>
            </w:tcBorders>
            <w:vAlign w:val="center"/>
          </w:tcPr>
          <w:p w14:paraId="6A116955"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tcBorders>
              <w:bottom w:val="single" w:sz="4" w:space="0" w:color="auto"/>
            </w:tcBorders>
            <w:vAlign w:val="center"/>
          </w:tcPr>
          <w:p w14:paraId="3902D3FF"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健全性</w:t>
            </w:r>
          </w:p>
          <w:p w14:paraId="3C8BB514"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7"/>
                <w:szCs w:val="17"/>
              </w:rPr>
              <w:t>(Ⅰ、Ⅱ、Ⅲ、Ⅳ)</w:t>
            </w:r>
          </w:p>
        </w:tc>
      </w:tr>
      <w:tr w:rsidR="00560591" w:rsidRPr="00560591" w14:paraId="526E1250" w14:textId="77777777" w:rsidTr="000A15B5">
        <w:trPr>
          <w:trHeight w:val="840"/>
          <w:jc w:val="center"/>
        </w:trPr>
        <w:tc>
          <w:tcPr>
            <w:tcW w:w="1093" w:type="pct"/>
            <w:vAlign w:val="center"/>
          </w:tcPr>
          <w:p w14:paraId="0335712A"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門型標識</w:t>
            </w:r>
          </w:p>
          <w:p w14:paraId="34431A7F"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小規模附属物</w:t>
            </w:r>
          </w:p>
        </w:tc>
        <w:tc>
          <w:tcPr>
            <w:tcW w:w="1721" w:type="pct"/>
            <w:vAlign w:val="center"/>
          </w:tcPr>
          <w:p w14:paraId="0D5C437F"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大阪府道路附属物（標識・照明等）点検要領</w:t>
            </w:r>
          </w:p>
          <w:p w14:paraId="279622F3"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（令和６年３月）</w:t>
            </w:r>
          </w:p>
        </w:tc>
        <w:tc>
          <w:tcPr>
            <w:tcW w:w="625" w:type="pct"/>
            <w:vAlign w:val="center"/>
          </w:tcPr>
          <w:p w14:paraId="45C78684"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vAlign w:val="center"/>
          </w:tcPr>
          <w:p w14:paraId="12803F50"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健全性</w:t>
            </w:r>
          </w:p>
          <w:p w14:paraId="5D098CDE"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7"/>
                <w:szCs w:val="17"/>
              </w:rPr>
              <w:t>(Ⅰ、Ⅱ、Ⅲ、Ⅳ)</w:t>
            </w:r>
          </w:p>
        </w:tc>
      </w:tr>
      <w:tr w:rsidR="00560591" w:rsidRPr="00560591" w14:paraId="0E3B1A36" w14:textId="77777777" w:rsidTr="000A15B5">
        <w:trPr>
          <w:trHeight w:val="840"/>
          <w:jc w:val="center"/>
        </w:trPr>
        <w:tc>
          <w:tcPr>
            <w:tcW w:w="1093" w:type="pct"/>
            <w:vAlign w:val="center"/>
          </w:tcPr>
          <w:p w14:paraId="63C175F4"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舗装</w:t>
            </w:r>
          </w:p>
        </w:tc>
        <w:tc>
          <w:tcPr>
            <w:tcW w:w="1721" w:type="pct"/>
            <w:vAlign w:val="center"/>
          </w:tcPr>
          <w:p w14:paraId="0FD70B41"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大阪府舗装点検要領</w:t>
            </w:r>
          </w:p>
          <w:p w14:paraId="47D76885"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（平成28年４月）</w:t>
            </w:r>
          </w:p>
        </w:tc>
        <w:tc>
          <w:tcPr>
            <w:tcW w:w="625" w:type="pct"/>
            <w:vAlign w:val="center"/>
          </w:tcPr>
          <w:p w14:paraId="2DD1A117"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vAlign w:val="center"/>
          </w:tcPr>
          <w:p w14:paraId="5E1DC2F9"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MCI</w:t>
            </w:r>
          </w:p>
          <w:p w14:paraId="36CDBF92"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7"/>
                <w:szCs w:val="17"/>
              </w:rPr>
            </w:pPr>
            <w:r w:rsidRPr="00560591">
              <w:rPr>
                <w:rFonts w:hAnsi="HG丸ｺﾞｼｯｸM-PRO" w:cs="Meiryo UI" w:hint="eastAsia"/>
                <w:kern w:val="24"/>
                <w:sz w:val="17"/>
                <w:szCs w:val="17"/>
              </w:rPr>
              <w:t>(</w:t>
            </w:r>
            <w:r w:rsidRPr="00560591">
              <w:rPr>
                <w:rFonts w:hAnsi="HG丸ｺﾞｼｯｸM-PRO" w:cs="Meiryo UI"/>
                <w:kern w:val="24"/>
                <w:sz w:val="17"/>
                <w:szCs w:val="17"/>
              </w:rPr>
              <w:t>Maintenance Control Index</w:t>
            </w:r>
            <w:r w:rsidRPr="00560591">
              <w:rPr>
                <w:rFonts w:hAnsi="HG丸ｺﾞｼｯｸM-PRO" w:cs="Meiryo UI" w:hint="eastAsia"/>
                <w:kern w:val="24"/>
                <w:sz w:val="17"/>
                <w:szCs w:val="17"/>
              </w:rPr>
              <w:t>)</w:t>
            </w:r>
          </w:p>
        </w:tc>
      </w:tr>
      <w:tr w:rsidR="00560591" w:rsidRPr="00560591" w14:paraId="5ACBFBA6" w14:textId="77777777" w:rsidTr="000A15B5">
        <w:trPr>
          <w:trHeight w:val="840"/>
          <w:jc w:val="center"/>
        </w:trPr>
        <w:tc>
          <w:tcPr>
            <w:tcW w:w="1093" w:type="pct"/>
            <w:vAlign w:val="center"/>
          </w:tcPr>
          <w:p w14:paraId="0C6938C0"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自然斜面</w:t>
            </w:r>
          </w:p>
        </w:tc>
        <w:tc>
          <w:tcPr>
            <w:tcW w:w="1721" w:type="pct"/>
            <w:vAlign w:val="center"/>
          </w:tcPr>
          <w:p w14:paraId="3BB2DAE4"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大阪府道路防災総点検要領</w:t>
            </w:r>
          </w:p>
          <w:p w14:paraId="57843F0F"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rPr>
              <w:t>（令和２年３月）</w:t>
            </w:r>
          </w:p>
        </w:tc>
        <w:tc>
          <w:tcPr>
            <w:tcW w:w="625" w:type="pct"/>
            <w:vAlign w:val="center"/>
          </w:tcPr>
          <w:p w14:paraId="07740150"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vAlign w:val="center"/>
          </w:tcPr>
          <w:p w14:paraId="08630BE5"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安定度評価点</w:t>
            </w:r>
          </w:p>
        </w:tc>
      </w:tr>
      <w:tr w:rsidR="00560591" w:rsidRPr="00560591" w14:paraId="78104E99" w14:textId="77777777" w:rsidTr="000A15B5">
        <w:trPr>
          <w:trHeight w:val="840"/>
          <w:jc w:val="center"/>
        </w:trPr>
        <w:tc>
          <w:tcPr>
            <w:tcW w:w="1093" w:type="pct"/>
            <w:vAlign w:val="center"/>
          </w:tcPr>
          <w:p w14:paraId="5E81F6A1"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擁壁(5m以上)</w:t>
            </w:r>
          </w:p>
          <w:p w14:paraId="3ADF6AD6"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カルバート</w:t>
            </w:r>
          </w:p>
        </w:tc>
        <w:tc>
          <w:tcPr>
            <w:tcW w:w="1721" w:type="pct"/>
            <w:vAlign w:val="center"/>
          </w:tcPr>
          <w:p w14:paraId="2812603F"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大阪府コンクリート構造物点検要領</w:t>
            </w:r>
          </w:p>
          <w:p w14:paraId="640315D2"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rPr>
              <w:t>（平成28年４月）</w:t>
            </w:r>
          </w:p>
        </w:tc>
        <w:tc>
          <w:tcPr>
            <w:tcW w:w="625" w:type="pct"/>
            <w:vAlign w:val="center"/>
          </w:tcPr>
          <w:p w14:paraId="6568F752"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vAlign w:val="center"/>
          </w:tcPr>
          <w:p w14:paraId="06E5036C"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健全性</w:t>
            </w:r>
          </w:p>
          <w:p w14:paraId="1AC0F8AA"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7"/>
                <w:szCs w:val="17"/>
              </w:rPr>
              <w:t>(Ⅰ、Ⅱ、Ⅲ、Ⅳ)</w:t>
            </w:r>
          </w:p>
        </w:tc>
      </w:tr>
      <w:tr w:rsidR="00560591" w:rsidRPr="00560591" w14:paraId="49170003" w14:textId="77777777" w:rsidTr="000A15B5">
        <w:trPr>
          <w:trHeight w:val="840"/>
          <w:jc w:val="center"/>
        </w:trPr>
        <w:tc>
          <w:tcPr>
            <w:tcW w:w="1093" w:type="pct"/>
            <w:vAlign w:val="center"/>
          </w:tcPr>
          <w:p w14:paraId="24A4304E"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切土・斜面安定施設</w:t>
            </w:r>
          </w:p>
          <w:p w14:paraId="49DDE964"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盛土</w:t>
            </w:r>
          </w:p>
          <w:p w14:paraId="614F7EFD"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擁壁(5ｍ未満)</w:t>
            </w:r>
          </w:p>
        </w:tc>
        <w:tc>
          <w:tcPr>
            <w:tcW w:w="1721" w:type="pct"/>
            <w:vAlign w:val="center"/>
          </w:tcPr>
          <w:p w14:paraId="41C78BB3"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大阪府道路防災総点検要領</w:t>
            </w:r>
          </w:p>
          <w:p w14:paraId="1F471910"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lang w:eastAsia="zh-TW"/>
              </w:rPr>
              <w:t>（</w:t>
            </w:r>
            <w:r w:rsidRPr="00560591">
              <w:rPr>
                <w:rFonts w:hAnsi="HG丸ｺﾞｼｯｸM-PRO" w:cs="Meiryo UI"/>
                <w:kern w:val="24"/>
                <w:sz w:val="18"/>
                <w:szCs w:val="18"/>
                <w:lang w:eastAsia="zh-TW"/>
              </w:rPr>
              <w:t>道路土工構造物点検要領</w:t>
            </w:r>
            <w:r w:rsidRPr="00560591">
              <w:rPr>
                <w:rFonts w:hAnsi="HG丸ｺﾞｼｯｸM-PRO" w:cs="Meiryo UI" w:hint="eastAsia"/>
                <w:kern w:val="24"/>
                <w:sz w:val="18"/>
                <w:szCs w:val="18"/>
                <w:lang w:eastAsia="zh-TW"/>
              </w:rPr>
              <w:t>）</w:t>
            </w:r>
          </w:p>
          <w:p w14:paraId="059935C9"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lang w:eastAsia="zh-TW"/>
              </w:rPr>
            </w:pPr>
            <w:r w:rsidRPr="00560591">
              <w:rPr>
                <w:rFonts w:hAnsi="HG丸ｺﾞｼｯｸM-PRO" w:cs="Meiryo UI" w:hint="eastAsia"/>
                <w:kern w:val="24"/>
                <w:sz w:val="18"/>
                <w:szCs w:val="18"/>
              </w:rPr>
              <w:t>（令和２年３月）</w:t>
            </w:r>
          </w:p>
        </w:tc>
        <w:tc>
          <w:tcPr>
            <w:tcW w:w="625" w:type="pct"/>
            <w:vAlign w:val="center"/>
          </w:tcPr>
          <w:p w14:paraId="61B1119F"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通常点検</w:t>
            </w:r>
          </w:p>
        </w:tc>
        <w:tc>
          <w:tcPr>
            <w:tcW w:w="1561" w:type="pct"/>
            <w:vAlign w:val="center"/>
          </w:tcPr>
          <w:p w14:paraId="60FDE40A"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健全性</w:t>
            </w:r>
          </w:p>
          <w:p w14:paraId="07224753"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7"/>
                <w:szCs w:val="17"/>
              </w:rPr>
              <w:t>(Ⅰ、Ⅱ、Ⅲ、Ⅳ)</w:t>
            </w:r>
          </w:p>
        </w:tc>
      </w:tr>
      <w:tr w:rsidR="00560591" w:rsidRPr="00560591" w14:paraId="0DDCBF96" w14:textId="77777777" w:rsidTr="000A15B5">
        <w:trPr>
          <w:trHeight w:val="840"/>
          <w:jc w:val="center"/>
        </w:trPr>
        <w:tc>
          <w:tcPr>
            <w:tcW w:w="1093" w:type="pct"/>
            <w:vAlign w:val="center"/>
          </w:tcPr>
          <w:p w14:paraId="12684A29"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モノレール</w:t>
            </w:r>
          </w:p>
          <w:p w14:paraId="45F1BCEB"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ＭＳ Ｐゴシック" w:hint="eastAsia"/>
                <w:sz w:val="18"/>
                <w:szCs w:val="18"/>
              </w:rPr>
              <w:t>(橋脚、軌道桁)</w:t>
            </w:r>
          </w:p>
        </w:tc>
        <w:tc>
          <w:tcPr>
            <w:tcW w:w="1721" w:type="pct"/>
            <w:vAlign w:val="center"/>
          </w:tcPr>
          <w:p w14:paraId="65E95BC9"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大阪モノレール点検要領（案）</w:t>
            </w:r>
          </w:p>
          <w:p w14:paraId="447314BF" w14:textId="77777777" w:rsidR="003338DB" w:rsidRPr="00560591" w:rsidRDefault="003338DB" w:rsidP="000A15B5">
            <w:pPr>
              <w:widowControl/>
              <w:adjustRightInd w:val="0"/>
              <w:snapToGrid w:val="0"/>
              <w:spacing w:line="280" w:lineRule="exact"/>
              <w:jc w:val="left"/>
              <w:textAlignment w:val="center"/>
              <w:rPr>
                <w:rFonts w:hAnsi="HG丸ｺﾞｼｯｸM-PRO" w:cs="Meiryo UI"/>
                <w:kern w:val="24"/>
                <w:sz w:val="18"/>
                <w:szCs w:val="18"/>
              </w:rPr>
            </w:pPr>
            <w:r w:rsidRPr="00560591">
              <w:rPr>
                <w:rFonts w:hAnsi="HG丸ｺﾞｼｯｸM-PRO" w:cs="Meiryo UI" w:hint="eastAsia"/>
                <w:kern w:val="24"/>
                <w:sz w:val="18"/>
                <w:szCs w:val="18"/>
              </w:rPr>
              <w:t>（平成25年9月）</w:t>
            </w:r>
          </w:p>
        </w:tc>
        <w:tc>
          <w:tcPr>
            <w:tcW w:w="625" w:type="pct"/>
            <w:vAlign w:val="center"/>
          </w:tcPr>
          <w:p w14:paraId="0DEFBE5A"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p w14:paraId="416649CD"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(全般検査)</w:t>
            </w:r>
          </w:p>
        </w:tc>
        <w:tc>
          <w:tcPr>
            <w:tcW w:w="1561" w:type="pct"/>
            <w:vAlign w:val="center"/>
          </w:tcPr>
          <w:p w14:paraId="0C2A25C7"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判定区分</w:t>
            </w:r>
          </w:p>
          <w:p w14:paraId="47F7F0C6"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7"/>
                <w:szCs w:val="17"/>
              </w:rPr>
            </w:pPr>
            <w:r w:rsidRPr="00560591">
              <w:rPr>
                <w:rFonts w:hAnsi="HG丸ｺﾞｼｯｸM-PRO" w:cs="Meiryo UI" w:hint="eastAsia"/>
                <w:kern w:val="24"/>
                <w:sz w:val="17"/>
                <w:szCs w:val="17"/>
              </w:rPr>
              <w:t>(S、C、B、A2、A1、AA)</w:t>
            </w:r>
          </w:p>
        </w:tc>
      </w:tr>
      <w:tr w:rsidR="00560591" w:rsidRPr="00560591" w14:paraId="633DE4D5" w14:textId="77777777" w:rsidTr="000A15B5">
        <w:trPr>
          <w:trHeight w:val="840"/>
          <w:jc w:val="center"/>
        </w:trPr>
        <w:tc>
          <w:tcPr>
            <w:tcW w:w="1093" w:type="pct"/>
            <w:tcBorders>
              <w:bottom w:val="single" w:sz="4" w:space="0" w:color="auto"/>
            </w:tcBorders>
            <w:vAlign w:val="center"/>
          </w:tcPr>
          <w:p w14:paraId="68AEA74B"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街路樹</w:t>
            </w:r>
          </w:p>
        </w:tc>
        <w:tc>
          <w:tcPr>
            <w:tcW w:w="1721" w:type="pct"/>
            <w:tcBorders>
              <w:bottom w:val="single" w:sz="4" w:space="0" w:color="auto"/>
            </w:tcBorders>
            <w:vAlign w:val="center"/>
          </w:tcPr>
          <w:p w14:paraId="0F54E53B" w14:textId="77777777" w:rsidR="003338DB" w:rsidRPr="00560591" w:rsidRDefault="003338DB" w:rsidP="000A15B5">
            <w:pPr>
              <w:widowControl/>
              <w:adjustRightInd w:val="0"/>
              <w:snapToGrid w:val="0"/>
              <w:spacing w:line="280" w:lineRule="exact"/>
              <w:textAlignment w:val="center"/>
              <w:rPr>
                <w:rFonts w:hAnsi="HG丸ｺﾞｼｯｸM-PRO" w:cs="Meiryo UI"/>
                <w:kern w:val="24"/>
                <w:sz w:val="18"/>
                <w:szCs w:val="18"/>
              </w:rPr>
            </w:pPr>
            <w:r w:rsidRPr="00560591">
              <w:rPr>
                <w:rFonts w:hAnsi="HG丸ｺﾞｼｯｸM-PRO" w:cs="Meiryo UI" w:hint="eastAsia"/>
                <w:kern w:val="24"/>
                <w:sz w:val="18"/>
                <w:szCs w:val="18"/>
              </w:rPr>
              <w:t>令和３年度街路樹診断等マニュアル（東京都建設局 令和3年）</w:t>
            </w:r>
          </w:p>
        </w:tc>
        <w:tc>
          <w:tcPr>
            <w:tcW w:w="625" w:type="pct"/>
            <w:tcBorders>
              <w:bottom w:val="single" w:sz="4" w:space="0" w:color="auto"/>
            </w:tcBorders>
            <w:vAlign w:val="center"/>
          </w:tcPr>
          <w:p w14:paraId="46EABB03"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定期点検</w:t>
            </w:r>
          </w:p>
        </w:tc>
        <w:tc>
          <w:tcPr>
            <w:tcW w:w="1561" w:type="pct"/>
            <w:tcBorders>
              <w:bottom w:val="single" w:sz="4" w:space="0" w:color="auto"/>
            </w:tcBorders>
            <w:vAlign w:val="center"/>
          </w:tcPr>
          <w:p w14:paraId="36152CDF" w14:textId="77777777" w:rsidR="003338DB" w:rsidRPr="00560591" w:rsidRDefault="003338DB" w:rsidP="000A15B5">
            <w:pPr>
              <w:widowControl/>
              <w:adjustRightInd w:val="0"/>
              <w:snapToGrid w:val="0"/>
              <w:spacing w:line="280" w:lineRule="exact"/>
              <w:jc w:val="center"/>
              <w:textAlignment w:val="center"/>
              <w:rPr>
                <w:rFonts w:hAnsi="HG丸ｺﾞｼｯｸM-PRO" w:cs="Meiryo UI"/>
                <w:kern w:val="24"/>
                <w:sz w:val="18"/>
                <w:szCs w:val="18"/>
              </w:rPr>
            </w:pPr>
            <w:r w:rsidRPr="00560591">
              <w:rPr>
                <w:rFonts w:hAnsi="HG丸ｺﾞｼｯｸM-PRO" w:cs="Meiryo UI" w:hint="eastAsia"/>
                <w:kern w:val="24"/>
                <w:sz w:val="18"/>
                <w:szCs w:val="18"/>
              </w:rPr>
              <w:t>判定区分</w:t>
            </w:r>
          </w:p>
          <w:p w14:paraId="65672520" w14:textId="77777777" w:rsidR="003338DB" w:rsidRPr="00560591" w:rsidRDefault="003338DB" w:rsidP="000A15B5">
            <w:pPr>
              <w:widowControl/>
              <w:adjustRightInd w:val="0"/>
              <w:snapToGrid w:val="0"/>
              <w:spacing w:line="240" w:lineRule="exact"/>
              <w:jc w:val="center"/>
              <w:textAlignment w:val="center"/>
              <w:rPr>
                <w:rFonts w:hAnsi="HG丸ｺﾞｼｯｸM-PRO" w:cs="Meiryo UI"/>
                <w:kern w:val="24"/>
                <w:sz w:val="16"/>
                <w:szCs w:val="16"/>
              </w:rPr>
            </w:pPr>
            <w:r w:rsidRPr="00560591">
              <w:rPr>
                <w:rFonts w:hAnsi="HG丸ｺﾞｼｯｸM-PRO" w:cs="Meiryo UI" w:hint="eastAsia"/>
                <w:kern w:val="24"/>
                <w:sz w:val="16"/>
                <w:szCs w:val="16"/>
              </w:rPr>
              <w:t>（概ね良好・異常なし、</w:t>
            </w:r>
          </w:p>
          <w:p w14:paraId="41082CB8" w14:textId="77777777" w:rsidR="003338DB" w:rsidRPr="00560591" w:rsidRDefault="003338DB" w:rsidP="000A15B5">
            <w:pPr>
              <w:widowControl/>
              <w:adjustRightInd w:val="0"/>
              <w:snapToGrid w:val="0"/>
              <w:spacing w:line="240" w:lineRule="exact"/>
              <w:jc w:val="center"/>
              <w:textAlignment w:val="center"/>
              <w:rPr>
                <w:rFonts w:hAnsi="HG丸ｺﾞｼｯｸM-PRO" w:cs="Meiryo UI"/>
                <w:kern w:val="24"/>
                <w:sz w:val="16"/>
                <w:szCs w:val="16"/>
              </w:rPr>
            </w:pPr>
            <w:r w:rsidRPr="00560591">
              <w:rPr>
                <w:rFonts w:hAnsi="HG丸ｺﾞｼｯｸM-PRO" w:cs="Meiryo UI" w:hint="eastAsia"/>
                <w:kern w:val="24"/>
                <w:sz w:val="16"/>
                <w:szCs w:val="16"/>
              </w:rPr>
              <w:t>維持管理の処置が必要、</w:t>
            </w:r>
          </w:p>
          <w:p w14:paraId="71A85E7D" w14:textId="77777777" w:rsidR="003338DB" w:rsidRPr="00560591" w:rsidRDefault="003338DB" w:rsidP="000A15B5">
            <w:pPr>
              <w:widowControl/>
              <w:adjustRightInd w:val="0"/>
              <w:snapToGrid w:val="0"/>
              <w:spacing w:line="240" w:lineRule="exact"/>
              <w:jc w:val="center"/>
              <w:textAlignment w:val="center"/>
              <w:rPr>
                <w:rFonts w:hAnsi="HG丸ｺﾞｼｯｸM-PRO" w:cs="Meiryo UI"/>
                <w:kern w:val="24"/>
                <w:sz w:val="16"/>
                <w:szCs w:val="16"/>
              </w:rPr>
            </w:pPr>
            <w:r w:rsidRPr="00560591">
              <w:rPr>
                <w:rFonts w:hAnsi="HG丸ｺﾞｼｯｸM-PRO" w:cs="Meiryo UI" w:hint="eastAsia"/>
                <w:kern w:val="24"/>
                <w:sz w:val="16"/>
                <w:szCs w:val="16"/>
              </w:rPr>
              <w:t>樹木の外観診断が必要）</w:t>
            </w:r>
          </w:p>
        </w:tc>
      </w:tr>
    </w:tbl>
    <w:p w14:paraId="59519407" w14:textId="29A8C881" w:rsidR="00D41158" w:rsidRPr="00560591" w:rsidRDefault="003338DB" w:rsidP="003338DB">
      <w:pPr>
        <w:pStyle w:val="affd"/>
        <w:spacing w:before="12"/>
        <w:ind w:leftChars="0" w:left="160" w:hangingChars="100" w:hanging="160"/>
        <w:rPr>
          <w:rFonts w:ascii="HG丸ｺﾞｼｯｸM-PRO" w:eastAsia="HG丸ｺﾞｼｯｸM-PRO" w:hAnsi="HG丸ｺﾞｼｯｸM-PRO"/>
          <w:sz w:val="16"/>
          <w:szCs w:val="16"/>
        </w:rPr>
      </w:pPr>
      <w:r w:rsidRPr="00560591">
        <w:rPr>
          <w:rFonts w:ascii="HG丸ｺﾞｼｯｸM-PRO" w:eastAsia="HG丸ｺﾞｼｯｸM-PRO" w:hAnsi="HG丸ｺﾞｼｯｸM-PRO" w:hint="eastAsia"/>
          <w:sz w:val="16"/>
          <w:szCs w:val="16"/>
        </w:rPr>
        <w:t>※「健全度（HI）」：健全性を表す総合的な評価点であり、点検結果(損傷等級)を基にして算出する。橋梁と横断歩道橋に適用。全く損傷がなく健全な状態を「健全度=100」とし、損傷等級から算出される損傷評価点の合算値を100から減点したものを対象となる部材の健全度とする</w:t>
      </w:r>
    </w:p>
    <w:p w14:paraId="53E54B6C" w14:textId="4B20CF49" w:rsidR="003338DB" w:rsidRPr="00560591" w:rsidRDefault="003338DB" w:rsidP="003338DB">
      <w:pPr>
        <w:pStyle w:val="affd"/>
        <w:spacing w:before="12"/>
        <w:ind w:leftChars="0" w:left="160" w:hangingChars="100" w:hanging="160"/>
        <w:rPr>
          <w:rFonts w:ascii="HG丸ｺﾞｼｯｸM-PRO" w:eastAsia="HG丸ｺﾞｼｯｸM-PRO" w:hAnsi="HG丸ｺﾞｼｯｸM-PRO"/>
          <w:sz w:val="24"/>
          <w:lang w:val="x-none" w:eastAsia="x-none"/>
        </w:rPr>
      </w:pPr>
      <w:r w:rsidRPr="00560591">
        <w:rPr>
          <w:rFonts w:ascii="HG丸ｺﾞｼｯｸM-PRO" w:eastAsia="HG丸ｺﾞｼｯｸM-PRO" w:hAnsi="HG丸ｺﾞｼｯｸM-PRO" w:hint="eastAsia"/>
          <w:sz w:val="16"/>
          <w:szCs w:val="16"/>
        </w:rPr>
        <w:t>「健全性」：構造物の状態を評価する基準で、健全性Ⅰ(健全)、Ⅱ(予防保全段階)、Ⅲ(早期措置段階)、Ⅳ(緊急措置段階)の区分に分類する</w:t>
      </w:r>
    </w:p>
    <w:p w14:paraId="5BC314D3" w14:textId="77777777" w:rsidR="00AA08EA" w:rsidRPr="00560591" w:rsidRDefault="00AA08EA" w:rsidP="00AA08EA">
      <w:pPr>
        <w:pStyle w:val="40"/>
        <w:ind w:left="420" w:firstLine="210"/>
        <w:rPr>
          <w:lang w:val="x-none"/>
        </w:rPr>
      </w:pPr>
    </w:p>
    <w:p w14:paraId="13702F27" w14:textId="73A33FDC" w:rsidR="003338DB" w:rsidRPr="00560591" w:rsidRDefault="003338DB">
      <w:pPr>
        <w:widowControl/>
        <w:jc w:val="left"/>
      </w:pPr>
      <w:r w:rsidRPr="00560591">
        <w:br w:type="page"/>
      </w:r>
    </w:p>
    <w:p w14:paraId="0094A044" w14:textId="651A3374" w:rsidR="003338DB" w:rsidRPr="00560591" w:rsidRDefault="003338DB" w:rsidP="003338DB">
      <w:pPr>
        <w:pStyle w:val="3"/>
      </w:pPr>
      <w:bookmarkStart w:id="109" w:name="_Toc189152430"/>
      <w:r w:rsidRPr="00560591">
        <w:rPr>
          <w:rFonts w:hint="eastAsia"/>
        </w:rPr>
        <w:lastRenderedPageBreak/>
        <w:t>維持管理方法</w:t>
      </w:r>
      <w:bookmarkEnd w:id="109"/>
    </w:p>
    <w:p w14:paraId="60D5053A" w14:textId="2433ACC6" w:rsidR="003338DB" w:rsidRPr="00560591" w:rsidRDefault="003338DB" w:rsidP="003338DB">
      <w:pPr>
        <w:pStyle w:val="4"/>
      </w:pPr>
      <w:r w:rsidRPr="00560591">
        <w:rPr>
          <w:rFonts w:hint="eastAsia"/>
        </w:rPr>
        <w:t>維持管理手法と管理水準</w:t>
      </w:r>
    </w:p>
    <w:p w14:paraId="67366892" w14:textId="32FE786A" w:rsidR="003338DB" w:rsidRPr="00560591" w:rsidRDefault="003338DB" w:rsidP="003338DB">
      <w:pPr>
        <w:pStyle w:val="40"/>
        <w:ind w:left="420" w:firstLine="210"/>
      </w:pPr>
      <w:r w:rsidRPr="00560591">
        <w:rPr>
          <w:rFonts w:hint="eastAsia"/>
        </w:rPr>
        <w:t>道路施設の安全性とLCC</w:t>
      </w:r>
      <w:r w:rsidR="00A37A5C" w:rsidRPr="00560591">
        <w:rPr>
          <w:rFonts w:hint="eastAsia"/>
        </w:rPr>
        <w:t>（</w:t>
      </w:r>
      <w:r w:rsidR="00A37A5C" w:rsidRPr="00560591">
        <w:fldChar w:fldCharType="begin"/>
      </w:r>
      <w:r w:rsidR="00A37A5C" w:rsidRPr="00560591">
        <w:instrText xml:space="preserve"> </w:instrText>
      </w:r>
      <w:r w:rsidR="00A37A5C" w:rsidRPr="00560591">
        <w:rPr>
          <w:rFonts w:hint="eastAsia"/>
        </w:rPr>
        <w:instrText>REF _Ref189151490 \h</w:instrText>
      </w:r>
      <w:r w:rsidR="00A37A5C" w:rsidRPr="00560591">
        <w:instrText xml:space="preserve"> </w:instrText>
      </w:r>
      <w:r w:rsidR="00A37A5C" w:rsidRPr="00560591">
        <w:fldChar w:fldCharType="separate"/>
      </w:r>
      <w:r w:rsidR="003612AB" w:rsidRPr="00560591">
        <w:rPr>
          <w:rFonts w:hint="eastAsia"/>
        </w:rPr>
        <w:t xml:space="preserve">図 </w:t>
      </w:r>
      <w:r w:rsidR="003612AB" w:rsidRPr="00560591">
        <w:rPr>
          <w:noProof/>
        </w:rPr>
        <w:t>2.2</w:t>
      </w:r>
      <w:r w:rsidR="003612AB" w:rsidRPr="00560591">
        <w:noBreakHyphen/>
      </w:r>
      <w:r w:rsidR="003612AB" w:rsidRPr="00560591">
        <w:rPr>
          <w:noProof/>
        </w:rPr>
        <w:t>2</w:t>
      </w:r>
      <w:r w:rsidR="00A37A5C" w:rsidRPr="00560591">
        <w:fldChar w:fldCharType="end"/>
      </w:r>
      <w:r w:rsidR="00A37A5C" w:rsidRPr="00560591">
        <w:rPr>
          <w:rFonts w:hint="eastAsia"/>
        </w:rPr>
        <w:t>）</w:t>
      </w:r>
      <w:r w:rsidRPr="00560591">
        <w:rPr>
          <w:rFonts w:hint="eastAsia"/>
        </w:rPr>
        <w:t>を考慮した適切な修繕時期に基づいて、維持管理手法、目標管理水準、限界管理水準を</w:t>
      </w:r>
      <w:r w:rsidR="00FB5D3D" w:rsidRPr="00560591">
        <w:rPr>
          <w:rFonts w:hint="eastAsia"/>
        </w:rPr>
        <w:t>以下</w:t>
      </w:r>
      <w:r w:rsidRPr="00560591">
        <w:rPr>
          <w:rFonts w:hint="eastAsia"/>
        </w:rPr>
        <w:t>のとおり設定する</w:t>
      </w:r>
      <w:r w:rsidR="00FB5D3D" w:rsidRPr="00560591">
        <w:rPr>
          <w:rFonts w:hint="eastAsia"/>
        </w:rPr>
        <w:t>（</w:t>
      </w:r>
      <w:r w:rsidR="00FB5D3D" w:rsidRPr="00560591">
        <w:fldChar w:fldCharType="begin"/>
      </w:r>
      <w:r w:rsidR="00FB5D3D" w:rsidRPr="00560591">
        <w:instrText xml:space="preserve"> </w:instrText>
      </w:r>
      <w:r w:rsidR="00FB5D3D" w:rsidRPr="00560591">
        <w:rPr>
          <w:rFonts w:hint="eastAsia"/>
        </w:rPr>
        <w:instrText>REF _Ref189151382 \h</w:instrText>
      </w:r>
      <w:r w:rsidR="00FB5D3D" w:rsidRPr="00560591">
        <w:instrText xml:space="preserve">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6</w:t>
      </w:r>
      <w:r w:rsidR="00FB5D3D" w:rsidRPr="00560591">
        <w:fldChar w:fldCharType="end"/>
      </w:r>
      <w:r w:rsidR="00FB5D3D" w:rsidRPr="00560591">
        <w:rPr>
          <w:rFonts w:hint="eastAsia"/>
        </w:rPr>
        <w:t>、</w:t>
      </w:r>
      <w:r w:rsidR="00FB5D3D" w:rsidRPr="00560591">
        <w:fldChar w:fldCharType="begin"/>
      </w:r>
      <w:r w:rsidR="00FB5D3D" w:rsidRPr="00560591">
        <w:instrText xml:space="preserve"> </w:instrText>
      </w:r>
      <w:r w:rsidR="00FB5D3D" w:rsidRPr="00560591">
        <w:rPr>
          <w:rFonts w:hint="eastAsia"/>
        </w:rPr>
        <w:instrText>REF _Ref189151442 \h</w:instrText>
      </w:r>
      <w:r w:rsidR="00FB5D3D" w:rsidRPr="00560591">
        <w:instrText xml:space="preserve">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7</w:t>
      </w:r>
      <w:r w:rsidR="00FB5D3D" w:rsidRPr="00560591">
        <w:fldChar w:fldCharType="end"/>
      </w:r>
      <w:r w:rsidR="00FB5D3D" w:rsidRPr="00560591">
        <w:rPr>
          <w:rFonts w:hint="eastAsia"/>
        </w:rPr>
        <w:t>、</w:t>
      </w:r>
      <w:r w:rsidR="00FB5D3D" w:rsidRPr="00560591">
        <w:fldChar w:fldCharType="begin"/>
      </w:r>
      <w:r w:rsidR="00FB5D3D" w:rsidRPr="00560591">
        <w:instrText xml:space="preserve"> REF _Ref189151459 \h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8</w:t>
      </w:r>
      <w:r w:rsidR="00FB5D3D" w:rsidRPr="00560591">
        <w:fldChar w:fldCharType="end"/>
      </w:r>
      <w:r w:rsidR="00FB5D3D" w:rsidRPr="00560591">
        <w:rPr>
          <w:rFonts w:hint="eastAsia"/>
        </w:rPr>
        <w:t>、</w:t>
      </w:r>
      <w:r w:rsidR="00FB5D3D" w:rsidRPr="00560591">
        <w:fldChar w:fldCharType="begin"/>
      </w:r>
      <w:r w:rsidR="00FB5D3D" w:rsidRPr="00560591">
        <w:instrText xml:space="preserve"> REF _Ref189151484 \h </w:instrText>
      </w:r>
      <w:r w:rsidR="00FB5D3D" w:rsidRPr="00560591">
        <w:fldChar w:fldCharType="separate"/>
      </w:r>
      <w:r w:rsidR="003612AB" w:rsidRPr="00560591">
        <w:rPr>
          <w:rFonts w:hint="eastAsia"/>
        </w:rPr>
        <w:t xml:space="preserve">図 </w:t>
      </w:r>
      <w:r w:rsidR="003612AB" w:rsidRPr="00560591">
        <w:rPr>
          <w:noProof/>
        </w:rPr>
        <w:t>2.2</w:t>
      </w:r>
      <w:r w:rsidR="003612AB" w:rsidRPr="00560591">
        <w:noBreakHyphen/>
      </w:r>
      <w:r w:rsidR="003612AB" w:rsidRPr="00560591">
        <w:rPr>
          <w:noProof/>
        </w:rPr>
        <w:t>1</w:t>
      </w:r>
      <w:r w:rsidR="00FB5D3D" w:rsidRPr="00560591">
        <w:fldChar w:fldCharType="end"/>
      </w:r>
      <w:r w:rsidR="00FB5D3D" w:rsidRPr="00560591">
        <w:rPr>
          <w:rFonts w:hint="eastAsia"/>
        </w:rPr>
        <w:t>）</w:t>
      </w:r>
      <w:r w:rsidRPr="00560591">
        <w:rPr>
          <w:rFonts w:hint="eastAsia"/>
        </w:rPr>
        <w:t>。</w:t>
      </w:r>
    </w:p>
    <w:p w14:paraId="2D56A0ED" w14:textId="77777777" w:rsidR="003338DB" w:rsidRPr="00560591" w:rsidRDefault="003338DB" w:rsidP="003338DB">
      <w:pPr>
        <w:pStyle w:val="40"/>
        <w:ind w:left="420" w:firstLine="210"/>
      </w:pPr>
    </w:p>
    <w:p w14:paraId="58D5D85A" w14:textId="6DCB11D1" w:rsidR="00AA08EA" w:rsidRPr="00560591" w:rsidRDefault="003338DB" w:rsidP="003338DB">
      <w:pPr>
        <w:pStyle w:val="af1"/>
      </w:pPr>
      <w:bookmarkStart w:id="110" w:name="_Ref18915138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6</w:t>
      </w:r>
      <w:r w:rsidR="008442C5" w:rsidRPr="00560591">
        <w:fldChar w:fldCharType="end"/>
      </w:r>
      <w:bookmarkEnd w:id="110"/>
      <w:r w:rsidRPr="00560591">
        <w:rPr>
          <w:rFonts w:hint="eastAsia"/>
        </w:rPr>
        <w:t xml:space="preserve">　道路施設の維持管理手法及び管理水準</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8"/>
        <w:gridCol w:w="2126"/>
        <w:gridCol w:w="1418"/>
        <w:gridCol w:w="2197"/>
        <w:gridCol w:w="2197"/>
      </w:tblGrid>
      <w:tr w:rsidR="003338DB" w:rsidRPr="00560591" w14:paraId="52C8E524" w14:textId="77777777" w:rsidTr="001B62DD">
        <w:trPr>
          <w:trHeight w:val="432"/>
          <w:jc w:val="center"/>
        </w:trPr>
        <w:tc>
          <w:tcPr>
            <w:tcW w:w="3394" w:type="dxa"/>
            <w:gridSpan w:val="2"/>
            <w:tcBorders>
              <w:bottom w:val="double" w:sz="4" w:space="0" w:color="auto"/>
            </w:tcBorders>
            <w:shd w:val="clear" w:color="auto" w:fill="D9D9D9" w:themeFill="background1" w:themeFillShade="D9"/>
            <w:noWrap/>
            <w:vAlign w:val="center"/>
            <w:hideMark/>
          </w:tcPr>
          <w:p w14:paraId="4EDBC083"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施設</w:t>
            </w:r>
          </w:p>
        </w:tc>
        <w:tc>
          <w:tcPr>
            <w:tcW w:w="1418" w:type="dxa"/>
            <w:tcBorders>
              <w:bottom w:val="double" w:sz="4" w:space="0" w:color="auto"/>
            </w:tcBorders>
            <w:shd w:val="clear" w:color="auto" w:fill="D9D9D9" w:themeFill="background1" w:themeFillShade="D9"/>
            <w:noWrap/>
            <w:vAlign w:val="center"/>
            <w:hideMark/>
          </w:tcPr>
          <w:p w14:paraId="5F754312"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維持管理</w:t>
            </w:r>
          </w:p>
          <w:p w14:paraId="309AEF71"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Meiryo UI" w:hint="eastAsia"/>
              </w:rPr>
              <w:t>手法</w:t>
            </w:r>
          </w:p>
        </w:tc>
        <w:tc>
          <w:tcPr>
            <w:tcW w:w="2197" w:type="dxa"/>
            <w:tcBorders>
              <w:bottom w:val="double" w:sz="4" w:space="0" w:color="auto"/>
            </w:tcBorders>
            <w:shd w:val="clear" w:color="auto" w:fill="D9D9D9" w:themeFill="background1" w:themeFillShade="D9"/>
            <w:vAlign w:val="center"/>
          </w:tcPr>
          <w:p w14:paraId="42E09D17"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目標管理水準</w:t>
            </w:r>
          </w:p>
        </w:tc>
        <w:tc>
          <w:tcPr>
            <w:tcW w:w="2197" w:type="dxa"/>
            <w:tcBorders>
              <w:bottom w:val="double" w:sz="4" w:space="0" w:color="auto"/>
            </w:tcBorders>
            <w:shd w:val="clear" w:color="auto" w:fill="D9D9D9" w:themeFill="background1" w:themeFillShade="D9"/>
            <w:vAlign w:val="center"/>
          </w:tcPr>
          <w:p w14:paraId="3DF7496E"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Meiryo UI" w:hint="eastAsia"/>
              </w:rPr>
              <w:t>限界管理水準</w:t>
            </w:r>
          </w:p>
        </w:tc>
      </w:tr>
      <w:tr w:rsidR="003338DB" w:rsidRPr="00560591" w14:paraId="4F7E4A57" w14:textId="77777777" w:rsidTr="001B62DD">
        <w:trPr>
          <w:trHeight w:val="510"/>
          <w:jc w:val="center"/>
        </w:trPr>
        <w:tc>
          <w:tcPr>
            <w:tcW w:w="3394" w:type="dxa"/>
            <w:gridSpan w:val="2"/>
            <w:tcBorders>
              <w:top w:val="double" w:sz="4" w:space="0" w:color="auto"/>
            </w:tcBorders>
            <w:shd w:val="clear" w:color="auto" w:fill="auto"/>
            <w:noWrap/>
            <w:vAlign w:val="center"/>
            <w:hideMark/>
          </w:tcPr>
          <w:p w14:paraId="000B6A4D"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橋梁</w:t>
            </w:r>
          </w:p>
        </w:tc>
        <w:tc>
          <w:tcPr>
            <w:tcW w:w="1418" w:type="dxa"/>
            <w:tcBorders>
              <w:top w:val="double" w:sz="4" w:space="0" w:color="auto"/>
            </w:tcBorders>
            <w:shd w:val="clear" w:color="auto" w:fill="auto"/>
            <w:noWrap/>
            <w:vAlign w:val="center"/>
            <w:hideMark/>
          </w:tcPr>
          <w:p w14:paraId="50F9C5BE"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予測計画</w:t>
            </w:r>
          </w:p>
        </w:tc>
        <w:tc>
          <w:tcPr>
            <w:tcW w:w="2197" w:type="dxa"/>
            <w:tcBorders>
              <w:top w:val="double" w:sz="4" w:space="0" w:color="auto"/>
            </w:tcBorders>
            <w:vAlign w:val="center"/>
          </w:tcPr>
          <w:p w14:paraId="1923E597"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Ⅱｂ判定</w:t>
            </w:r>
          </w:p>
        </w:tc>
        <w:tc>
          <w:tcPr>
            <w:tcW w:w="2197" w:type="dxa"/>
            <w:tcBorders>
              <w:top w:val="double" w:sz="4" w:space="0" w:color="auto"/>
            </w:tcBorders>
            <w:shd w:val="clear" w:color="auto" w:fill="auto"/>
            <w:noWrap/>
            <w:vAlign w:val="center"/>
          </w:tcPr>
          <w:p w14:paraId="112B919F"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0FDC36E1" w14:textId="77777777" w:rsidTr="001B62DD">
        <w:trPr>
          <w:trHeight w:val="510"/>
          <w:jc w:val="center"/>
        </w:trPr>
        <w:tc>
          <w:tcPr>
            <w:tcW w:w="3394" w:type="dxa"/>
            <w:gridSpan w:val="2"/>
            <w:shd w:val="clear" w:color="auto" w:fill="auto"/>
            <w:noWrap/>
            <w:vAlign w:val="center"/>
            <w:hideMark/>
          </w:tcPr>
          <w:p w14:paraId="3AF6D3AE"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トンネル</w:t>
            </w:r>
          </w:p>
        </w:tc>
        <w:tc>
          <w:tcPr>
            <w:tcW w:w="1418" w:type="dxa"/>
            <w:shd w:val="clear" w:color="auto" w:fill="auto"/>
            <w:noWrap/>
            <w:vAlign w:val="center"/>
            <w:hideMark/>
          </w:tcPr>
          <w:p w14:paraId="2A239F84"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状態監視</w:t>
            </w:r>
          </w:p>
        </w:tc>
        <w:tc>
          <w:tcPr>
            <w:tcW w:w="2197" w:type="dxa"/>
            <w:vAlign w:val="center"/>
          </w:tcPr>
          <w:p w14:paraId="33AB549C"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Ⅱb判定</w:t>
            </w:r>
          </w:p>
        </w:tc>
        <w:tc>
          <w:tcPr>
            <w:tcW w:w="2197" w:type="dxa"/>
            <w:shd w:val="clear" w:color="auto" w:fill="auto"/>
            <w:noWrap/>
            <w:vAlign w:val="center"/>
          </w:tcPr>
          <w:p w14:paraId="4ED9AD5A"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1B118BC4" w14:textId="77777777" w:rsidTr="001B62DD">
        <w:trPr>
          <w:trHeight w:val="510"/>
          <w:jc w:val="center"/>
        </w:trPr>
        <w:tc>
          <w:tcPr>
            <w:tcW w:w="3394" w:type="dxa"/>
            <w:gridSpan w:val="2"/>
            <w:shd w:val="clear" w:color="auto" w:fill="auto"/>
            <w:noWrap/>
            <w:vAlign w:val="center"/>
          </w:tcPr>
          <w:p w14:paraId="0E321FC5"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横断歩道橋</w:t>
            </w:r>
          </w:p>
        </w:tc>
        <w:tc>
          <w:tcPr>
            <w:tcW w:w="1418" w:type="dxa"/>
            <w:shd w:val="clear" w:color="auto" w:fill="auto"/>
            <w:noWrap/>
            <w:vAlign w:val="center"/>
          </w:tcPr>
          <w:p w14:paraId="33F98DBA"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状態監視+</w:t>
            </w:r>
          </w:p>
          <w:p w14:paraId="07BEE527"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時間計画</w:t>
            </w:r>
          </w:p>
        </w:tc>
        <w:tc>
          <w:tcPr>
            <w:tcW w:w="2197" w:type="dxa"/>
            <w:vAlign w:val="center"/>
          </w:tcPr>
          <w:p w14:paraId="34521B21" w14:textId="77777777" w:rsidR="00E84F83" w:rsidRPr="00560591" w:rsidRDefault="003338DB" w:rsidP="00E84F83">
            <w:pPr>
              <w:widowControl/>
              <w:snapToGrid w:val="0"/>
              <w:jc w:val="center"/>
              <w:rPr>
                <w:rFonts w:hAnsi="HG丸ｺﾞｼｯｸM-PRO" w:cs="ＭＳ Ｐゴシック"/>
                <w:szCs w:val="21"/>
              </w:rPr>
            </w:pPr>
            <w:r w:rsidRPr="00560591">
              <w:rPr>
                <w:rFonts w:hAnsi="HG丸ｺﾞｼｯｸM-PRO" w:cs="ＭＳ Ｐゴシック" w:hint="eastAsia"/>
                <w:szCs w:val="21"/>
              </w:rPr>
              <w:t>ランク２</w:t>
            </w:r>
          </w:p>
          <w:p w14:paraId="4169AEB5" w14:textId="683D3595" w:rsidR="003338DB" w:rsidRPr="00560591" w:rsidRDefault="00E84F83" w:rsidP="00E84F83">
            <w:pPr>
              <w:widowControl/>
              <w:snapToGrid w:val="0"/>
              <w:jc w:val="center"/>
              <w:rPr>
                <w:rFonts w:hAnsi="HG丸ｺﾞｼｯｸM-PRO" w:cs="ＭＳ Ｐゴシック"/>
                <w:szCs w:val="21"/>
              </w:rPr>
            </w:pPr>
            <w:r w:rsidRPr="00560591">
              <w:rPr>
                <w:rFonts w:hAnsi="HG丸ｺﾞｼｯｸM-PRO" w:cs="ＭＳ Ｐゴシック" w:hint="eastAsia"/>
                <w:szCs w:val="21"/>
              </w:rPr>
              <w:t>（健全性Ⅱ）</w:t>
            </w:r>
          </w:p>
        </w:tc>
        <w:tc>
          <w:tcPr>
            <w:tcW w:w="2197" w:type="dxa"/>
            <w:shd w:val="clear" w:color="auto" w:fill="auto"/>
            <w:noWrap/>
            <w:vAlign w:val="center"/>
          </w:tcPr>
          <w:p w14:paraId="2408AD0E"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ランク１</w:t>
            </w:r>
          </w:p>
          <w:p w14:paraId="0E602FAC" w14:textId="77128DC3" w:rsidR="00E84F83" w:rsidRPr="00560591" w:rsidRDefault="00E84F83"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（健全性Ⅲ）</w:t>
            </w:r>
          </w:p>
        </w:tc>
      </w:tr>
      <w:tr w:rsidR="003338DB" w:rsidRPr="00560591" w14:paraId="0EEFEE3F" w14:textId="77777777" w:rsidTr="001B62DD">
        <w:trPr>
          <w:trHeight w:val="510"/>
          <w:jc w:val="center"/>
        </w:trPr>
        <w:tc>
          <w:tcPr>
            <w:tcW w:w="3394" w:type="dxa"/>
            <w:gridSpan w:val="2"/>
            <w:shd w:val="clear" w:color="auto" w:fill="auto"/>
            <w:noWrap/>
            <w:vAlign w:val="center"/>
          </w:tcPr>
          <w:p w14:paraId="0B2B8D1D"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シェッド</w:t>
            </w:r>
          </w:p>
        </w:tc>
        <w:tc>
          <w:tcPr>
            <w:tcW w:w="1418" w:type="dxa"/>
            <w:shd w:val="clear" w:color="auto" w:fill="auto"/>
            <w:noWrap/>
            <w:vAlign w:val="center"/>
          </w:tcPr>
          <w:p w14:paraId="20D139C6"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状態監視</w:t>
            </w:r>
          </w:p>
        </w:tc>
        <w:tc>
          <w:tcPr>
            <w:tcW w:w="2197" w:type="dxa"/>
            <w:vAlign w:val="center"/>
          </w:tcPr>
          <w:p w14:paraId="15A2292A"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Meiryo UI" w:hint="eastAsia"/>
                <w:szCs w:val="21"/>
              </w:rPr>
              <w:t>Ⅱ判定</w:t>
            </w:r>
          </w:p>
        </w:tc>
        <w:tc>
          <w:tcPr>
            <w:tcW w:w="2197" w:type="dxa"/>
            <w:shd w:val="clear" w:color="auto" w:fill="auto"/>
            <w:noWrap/>
            <w:vAlign w:val="center"/>
          </w:tcPr>
          <w:p w14:paraId="0911E7A2"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387E0DA3" w14:textId="77777777" w:rsidTr="001B62DD">
        <w:trPr>
          <w:trHeight w:val="510"/>
          <w:jc w:val="center"/>
        </w:trPr>
        <w:tc>
          <w:tcPr>
            <w:tcW w:w="3394" w:type="dxa"/>
            <w:gridSpan w:val="2"/>
            <w:shd w:val="clear" w:color="auto" w:fill="auto"/>
            <w:noWrap/>
            <w:vAlign w:val="center"/>
          </w:tcPr>
          <w:p w14:paraId="2593A9CD"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大型カルバート</w:t>
            </w:r>
          </w:p>
        </w:tc>
        <w:tc>
          <w:tcPr>
            <w:tcW w:w="1418" w:type="dxa"/>
            <w:shd w:val="clear" w:color="auto" w:fill="auto"/>
            <w:noWrap/>
            <w:vAlign w:val="center"/>
          </w:tcPr>
          <w:p w14:paraId="2CE5D8D1"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状態監視</w:t>
            </w:r>
          </w:p>
        </w:tc>
        <w:tc>
          <w:tcPr>
            <w:tcW w:w="2197" w:type="dxa"/>
            <w:vAlign w:val="center"/>
          </w:tcPr>
          <w:p w14:paraId="08BB9E60"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Ⅱ判定</w:t>
            </w:r>
          </w:p>
        </w:tc>
        <w:tc>
          <w:tcPr>
            <w:tcW w:w="2197" w:type="dxa"/>
            <w:shd w:val="clear" w:color="auto" w:fill="auto"/>
            <w:noWrap/>
            <w:vAlign w:val="center"/>
          </w:tcPr>
          <w:p w14:paraId="20B77130"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0F40611F" w14:textId="77777777" w:rsidTr="001B62DD">
        <w:trPr>
          <w:trHeight w:val="510"/>
          <w:jc w:val="center"/>
        </w:trPr>
        <w:tc>
          <w:tcPr>
            <w:tcW w:w="3394" w:type="dxa"/>
            <w:gridSpan w:val="2"/>
            <w:shd w:val="clear" w:color="auto" w:fill="auto"/>
            <w:noWrap/>
            <w:vAlign w:val="center"/>
          </w:tcPr>
          <w:p w14:paraId="56DDFFD4"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門型標識</w:t>
            </w:r>
          </w:p>
        </w:tc>
        <w:tc>
          <w:tcPr>
            <w:tcW w:w="1418" w:type="dxa"/>
            <w:shd w:val="clear" w:color="auto" w:fill="auto"/>
            <w:noWrap/>
            <w:vAlign w:val="center"/>
          </w:tcPr>
          <w:p w14:paraId="1DAC4B26"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状態監視+</w:t>
            </w:r>
          </w:p>
          <w:p w14:paraId="75CBB031"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時間計画</w:t>
            </w:r>
          </w:p>
        </w:tc>
        <w:tc>
          <w:tcPr>
            <w:tcW w:w="2197" w:type="dxa"/>
            <w:vAlign w:val="center"/>
          </w:tcPr>
          <w:p w14:paraId="22333B44"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Ⅱ判定</w:t>
            </w:r>
          </w:p>
        </w:tc>
        <w:tc>
          <w:tcPr>
            <w:tcW w:w="2197" w:type="dxa"/>
            <w:shd w:val="clear" w:color="auto" w:fill="auto"/>
            <w:noWrap/>
            <w:vAlign w:val="center"/>
          </w:tcPr>
          <w:p w14:paraId="22757619"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79C3F86B" w14:textId="77777777" w:rsidTr="001B62DD">
        <w:trPr>
          <w:trHeight w:val="510"/>
          <w:jc w:val="center"/>
        </w:trPr>
        <w:tc>
          <w:tcPr>
            <w:tcW w:w="1268" w:type="dxa"/>
            <w:vMerge w:val="restart"/>
            <w:shd w:val="clear" w:color="auto" w:fill="auto"/>
            <w:noWrap/>
            <w:vAlign w:val="center"/>
            <w:hideMark/>
          </w:tcPr>
          <w:p w14:paraId="33DA930B"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舗装</w:t>
            </w:r>
          </w:p>
        </w:tc>
        <w:tc>
          <w:tcPr>
            <w:tcW w:w="2126" w:type="dxa"/>
            <w:shd w:val="clear" w:color="auto" w:fill="auto"/>
            <w:vAlign w:val="center"/>
          </w:tcPr>
          <w:p w14:paraId="6347C9FC"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道路分類B</w:t>
            </w:r>
          </w:p>
        </w:tc>
        <w:tc>
          <w:tcPr>
            <w:tcW w:w="1418" w:type="dxa"/>
            <w:vMerge w:val="restart"/>
            <w:shd w:val="clear" w:color="auto" w:fill="auto"/>
            <w:noWrap/>
            <w:vAlign w:val="center"/>
            <w:hideMark/>
          </w:tcPr>
          <w:p w14:paraId="541CC334"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予測計画</w:t>
            </w:r>
          </w:p>
        </w:tc>
        <w:tc>
          <w:tcPr>
            <w:tcW w:w="2197" w:type="dxa"/>
            <w:vAlign w:val="center"/>
          </w:tcPr>
          <w:p w14:paraId="6E7988FD"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szCs w:val="21"/>
              </w:rPr>
              <w:t>MCI４</w:t>
            </w:r>
          </w:p>
        </w:tc>
        <w:tc>
          <w:tcPr>
            <w:tcW w:w="2197" w:type="dxa"/>
            <w:shd w:val="clear" w:color="auto" w:fill="auto"/>
            <w:noWrap/>
            <w:vAlign w:val="center"/>
          </w:tcPr>
          <w:p w14:paraId="47894FB7"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Meiryo UI" w:hint="eastAsia"/>
                <w:szCs w:val="21"/>
              </w:rPr>
              <w:t>MCI３</w:t>
            </w:r>
          </w:p>
        </w:tc>
      </w:tr>
      <w:tr w:rsidR="003338DB" w:rsidRPr="00560591" w14:paraId="75B809F4" w14:textId="77777777" w:rsidTr="001B62DD">
        <w:trPr>
          <w:trHeight w:val="510"/>
          <w:jc w:val="center"/>
        </w:trPr>
        <w:tc>
          <w:tcPr>
            <w:tcW w:w="1268" w:type="dxa"/>
            <w:vMerge/>
            <w:shd w:val="clear" w:color="auto" w:fill="auto"/>
            <w:noWrap/>
            <w:vAlign w:val="center"/>
          </w:tcPr>
          <w:p w14:paraId="6E1E1203" w14:textId="77777777" w:rsidR="003338DB" w:rsidRPr="00560591" w:rsidRDefault="003338DB" w:rsidP="000A15B5">
            <w:pPr>
              <w:widowControl/>
              <w:snapToGrid w:val="0"/>
              <w:jc w:val="center"/>
              <w:rPr>
                <w:rFonts w:hAnsi="HG丸ｺﾞｼｯｸM-PRO" w:cs="ＭＳ Ｐゴシック"/>
                <w:sz w:val="20"/>
              </w:rPr>
            </w:pPr>
          </w:p>
        </w:tc>
        <w:tc>
          <w:tcPr>
            <w:tcW w:w="2126" w:type="dxa"/>
            <w:shd w:val="clear" w:color="auto" w:fill="auto"/>
            <w:vAlign w:val="center"/>
          </w:tcPr>
          <w:p w14:paraId="12A5E1B9"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道路分類C１</w:t>
            </w:r>
          </w:p>
        </w:tc>
        <w:tc>
          <w:tcPr>
            <w:tcW w:w="1418" w:type="dxa"/>
            <w:vMerge/>
            <w:shd w:val="clear" w:color="auto" w:fill="auto"/>
            <w:noWrap/>
            <w:vAlign w:val="center"/>
          </w:tcPr>
          <w:p w14:paraId="00D12797" w14:textId="77777777" w:rsidR="003338DB" w:rsidRPr="00560591" w:rsidRDefault="003338DB" w:rsidP="000A15B5">
            <w:pPr>
              <w:widowControl/>
              <w:snapToGrid w:val="0"/>
              <w:jc w:val="center"/>
              <w:rPr>
                <w:rFonts w:hAnsi="HG丸ｺﾞｼｯｸM-PRO" w:cs="Meiryo UI"/>
              </w:rPr>
            </w:pPr>
          </w:p>
        </w:tc>
        <w:tc>
          <w:tcPr>
            <w:tcW w:w="2197" w:type="dxa"/>
            <w:vAlign w:val="center"/>
          </w:tcPr>
          <w:p w14:paraId="72E873DD"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MCI</w:t>
            </w:r>
            <w:r w:rsidRPr="00560591">
              <w:rPr>
                <w:rFonts w:hAnsi="HG丸ｺﾞｼｯｸM-PRO" w:cs="Meiryo UI" w:hint="eastAsia"/>
                <w:szCs w:val="21"/>
              </w:rPr>
              <w:t>４</w:t>
            </w:r>
          </w:p>
        </w:tc>
        <w:tc>
          <w:tcPr>
            <w:tcW w:w="2197" w:type="dxa"/>
            <w:shd w:val="clear" w:color="auto" w:fill="auto"/>
            <w:noWrap/>
            <w:vAlign w:val="center"/>
          </w:tcPr>
          <w:p w14:paraId="5AB1E556"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MCI３</w:t>
            </w:r>
          </w:p>
        </w:tc>
      </w:tr>
      <w:tr w:rsidR="003338DB" w:rsidRPr="00560591" w14:paraId="708C407D" w14:textId="77777777" w:rsidTr="001B62DD">
        <w:trPr>
          <w:trHeight w:val="510"/>
          <w:jc w:val="center"/>
        </w:trPr>
        <w:tc>
          <w:tcPr>
            <w:tcW w:w="1268" w:type="dxa"/>
            <w:vMerge/>
            <w:shd w:val="clear" w:color="auto" w:fill="auto"/>
            <w:noWrap/>
            <w:vAlign w:val="center"/>
          </w:tcPr>
          <w:p w14:paraId="3062BD31" w14:textId="77777777" w:rsidR="003338DB" w:rsidRPr="00560591" w:rsidRDefault="003338DB" w:rsidP="000A15B5">
            <w:pPr>
              <w:widowControl/>
              <w:snapToGrid w:val="0"/>
              <w:jc w:val="center"/>
              <w:rPr>
                <w:rFonts w:hAnsi="HG丸ｺﾞｼｯｸM-PRO" w:cs="ＭＳ Ｐゴシック"/>
                <w:sz w:val="20"/>
              </w:rPr>
            </w:pPr>
          </w:p>
        </w:tc>
        <w:tc>
          <w:tcPr>
            <w:tcW w:w="2126" w:type="dxa"/>
            <w:shd w:val="clear" w:color="auto" w:fill="auto"/>
            <w:vAlign w:val="center"/>
          </w:tcPr>
          <w:p w14:paraId="5700DBD6"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道路分類C２</w:t>
            </w:r>
          </w:p>
        </w:tc>
        <w:tc>
          <w:tcPr>
            <w:tcW w:w="1418" w:type="dxa"/>
            <w:vMerge/>
            <w:shd w:val="clear" w:color="auto" w:fill="auto"/>
            <w:noWrap/>
            <w:vAlign w:val="center"/>
          </w:tcPr>
          <w:p w14:paraId="56FE952E" w14:textId="77777777" w:rsidR="003338DB" w:rsidRPr="00560591" w:rsidRDefault="003338DB" w:rsidP="000A15B5">
            <w:pPr>
              <w:widowControl/>
              <w:snapToGrid w:val="0"/>
              <w:jc w:val="center"/>
              <w:rPr>
                <w:rFonts w:hAnsi="HG丸ｺﾞｼｯｸM-PRO" w:cs="Meiryo UI"/>
              </w:rPr>
            </w:pPr>
          </w:p>
        </w:tc>
        <w:tc>
          <w:tcPr>
            <w:tcW w:w="2197" w:type="dxa"/>
            <w:vAlign w:val="center"/>
          </w:tcPr>
          <w:p w14:paraId="7FADE9E3"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MCI３</w:t>
            </w:r>
          </w:p>
        </w:tc>
        <w:tc>
          <w:tcPr>
            <w:tcW w:w="2197" w:type="dxa"/>
            <w:shd w:val="clear" w:color="auto" w:fill="auto"/>
            <w:noWrap/>
            <w:vAlign w:val="center"/>
          </w:tcPr>
          <w:p w14:paraId="4DF2A40C"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w:t>
            </w:r>
          </w:p>
        </w:tc>
      </w:tr>
      <w:tr w:rsidR="003338DB" w:rsidRPr="00560591" w14:paraId="695DE2F0" w14:textId="77777777" w:rsidTr="001B62DD">
        <w:trPr>
          <w:trHeight w:val="510"/>
          <w:jc w:val="center"/>
        </w:trPr>
        <w:tc>
          <w:tcPr>
            <w:tcW w:w="3394" w:type="dxa"/>
            <w:gridSpan w:val="2"/>
            <w:shd w:val="clear" w:color="auto" w:fill="auto"/>
            <w:noWrap/>
            <w:vAlign w:val="center"/>
          </w:tcPr>
          <w:p w14:paraId="4F92FD56"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小規模附属物</w:t>
            </w:r>
          </w:p>
        </w:tc>
        <w:tc>
          <w:tcPr>
            <w:tcW w:w="1418" w:type="dxa"/>
            <w:shd w:val="clear" w:color="auto" w:fill="auto"/>
            <w:noWrap/>
            <w:vAlign w:val="center"/>
          </w:tcPr>
          <w:p w14:paraId="550DA4E2"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状態監視+</w:t>
            </w:r>
          </w:p>
          <w:p w14:paraId="077B4760"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時間計画</w:t>
            </w:r>
          </w:p>
        </w:tc>
        <w:tc>
          <w:tcPr>
            <w:tcW w:w="2197" w:type="dxa"/>
            <w:vAlign w:val="center"/>
          </w:tcPr>
          <w:p w14:paraId="1F6DD61D"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Ⅱ判定</w:t>
            </w:r>
          </w:p>
        </w:tc>
        <w:tc>
          <w:tcPr>
            <w:tcW w:w="2197" w:type="dxa"/>
            <w:shd w:val="clear" w:color="auto" w:fill="auto"/>
            <w:noWrap/>
            <w:vAlign w:val="center"/>
          </w:tcPr>
          <w:p w14:paraId="53BBDEC4"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7E26FE62" w14:textId="77777777" w:rsidTr="001B62DD">
        <w:trPr>
          <w:trHeight w:val="510"/>
          <w:jc w:val="center"/>
        </w:trPr>
        <w:tc>
          <w:tcPr>
            <w:tcW w:w="1268" w:type="dxa"/>
            <w:vMerge w:val="restart"/>
            <w:shd w:val="clear" w:color="auto" w:fill="auto"/>
            <w:noWrap/>
            <w:vAlign w:val="center"/>
          </w:tcPr>
          <w:p w14:paraId="51D7F3F1" w14:textId="77777777" w:rsidR="003338DB" w:rsidRPr="00560591" w:rsidRDefault="003338DB" w:rsidP="000A15B5">
            <w:pPr>
              <w:widowControl/>
              <w:snapToGrid w:val="0"/>
              <w:jc w:val="left"/>
              <w:rPr>
                <w:rFonts w:hAnsi="HG丸ｺﾞｼｯｸM-PRO" w:cs="ＭＳ Ｐゴシック"/>
                <w:sz w:val="20"/>
              </w:rPr>
            </w:pPr>
            <w:r w:rsidRPr="00560591">
              <w:rPr>
                <w:rFonts w:hAnsi="HG丸ｺﾞｼｯｸM-PRO" w:cs="ＭＳ Ｐゴシック" w:hint="eastAsia"/>
                <w:sz w:val="20"/>
              </w:rPr>
              <w:t>道路法面・</w:t>
            </w:r>
          </w:p>
          <w:p w14:paraId="64B64DD3" w14:textId="77777777" w:rsidR="003338DB" w:rsidRPr="00560591" w:rsidRDefault="003338DB" w:rsidP="000A15B5">
            <w:pPr>
              <w:widowControl/>
              <w:snapToGrid w:val="0"/>
              <w:jc w:val="left"/>
              <w:rPr>
                <w:rFonts w:hAnsi="HG丸ｺﾞｼｯｸM-PRO" w:cs="ＭＳ Ｐゴシック"/>
                <w:sz w:val="20"/>
              </w:rPr>
            </w:pPr>
            <w:r w:rsidRPr="00560591">
              <w:rPr>
                <w:rFonts w:hAnsi="HG丸ｺﾞｼｯｸM-PRO" w:cs="ＭＳ Ｐゴシック" w:hint="eastAsia"/>
                <w:sz w:val="20"/>
              </w:rPr>
              <w:t>道路土工</w:t>
            </w:r>
          </w:p>
        </w:tc>
        <w:tc>
          <w:tcPr>
            <w:tcW w:w="2126" w:type="dxa"/>
            <w:shd w:val="clear" w:color="auto" w:fill="auto"/>
            <w:vAlign w:val="center"/>
          </w:tcPr>
          <w:p w14:paraId="40D4795C"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自然斜面</w:t>
            </w:r>
          </w:p>
        </w:tc>
        <w:tc>
          <w:tcPr>
            <w:tcW w:w="1418" w:type="dxa"/>
            <w:shd w:val="clear" w:color="auto" w:fill="auto"/>
            <w:noWrap/>
            <w:vAlign w:val="center"/>
          </w:tcPr>
          <w:p w14:paraId="324092DE"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状態監視</w:t>
            </w:r>
          </w:p>
        </w:tc>
        <w:tc>
          <w:tcPr>
            <w:tcW w:w="2197" w:type="dxa"/>
            <w:vAlign w:val="center"/>
          </w:tcPr>
          <w:p w14:paraId="724F1D52"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要対策無</w:t>
            </w:r>
          </w:p>
        </w:tc>
        <w:tc>
          <w:tcPr>
            <w:tcW w:w="2197" w:type="dxa"/>
            <w:shd w:val="clear" w:color="auto" w:fill="auto"/>
            <w:noWrap/>
            <w:vAlign w:val="center"/>
          </w:tcPr>
          <w:p w14:paraId="6024C85A"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w:t>
            </w:r>
          </w:p>
        </w:tc>
      </w:tr>
      <w:tr w:rsidR="003338DB" w:rsidRPr="00560591" w14:paraId="1287F532" w14:textId="77777777" w:rsidTr="001B62DD">
        <w:trPr>
          <w:trHeight w:val="510"/>
          <w:jc w:val="center"/>
        </w:trPr>
        <w:tc>
          <w:tcPr>
            <w:tcW w:w="1268" w:type="dxa"/>
            <w:vMerge/>
            <w:shd w:val="clear" w:color="auto" w:fill="auto"/>
            <w:noWrap/>
            <w:vAlign w:val="center"/>
          </w:tcPr>
          <w:p w14:paraId="38F9DFB3" w14:textId="77777777" w:rsidR="003338DB" w:rsidRPr="00560591" w:rsidRDefault="003338DB" w:rsidP="000A15B5">
            <w:pPr>
              <w:widowControl/>
              <w:snapToGrid w:val="0"/>
              <w:jc w:val="center"/>
              <w:rPr>
                <w:rFonts w:hAnsi="HG丸ｺﾞｼｯｸM-PRO" w:cs="ＭＳ Ｐゴシック"/>
                <w:sz w:val="20"/>
              </w:rPr>
            </w:pPr>
          </w:p>
        </w:tc>
        <w:tc>
          <w:tcPr>
            <w:tcW w:w="2126" w:type="dxa"/>
            <w:shd w:val="clear" w:color="auto" w:fill="auto"/>
            <w:vAlign w:val="center"/>
          </w:tcPr>
          <w:p w14:paraId="6507B7A8"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切土・斜面安定施設</w:t>
            </w:r>
          </w:p>
          <w:p w14:paraId="741D9BDE"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盛土、擁壁</w:t>
            </w:r>
          </w:p>
          <w:p w14:paraId="2EF18CCF"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カルバート</w:t>
            </w:r>
          </w:p>
        </w:tc>
        <w:tc>
          <w:tcPr>
            <w:tcW w:w="1418" w:type="dxa"/>
            <w:shd w:val="clear" w:color="auto" w:fill="auto"/>
            <w:noWrap/>
            <w:vAlign w:val="center"/>
          </w:tcPr>
          <w:p w14:paraId="03B3B01A"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状態監視</w:t>
            </w:r>
          </w:p>
        </w:tc>
        <w:tc>
          <w:tcPr>
            <w:tcW w:w="2197" w:type="dxa"/>
            <w:vAlign w:val="center"/>
          </w:tcPr>
          <w:p w14:paraId="1F779330"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Ⅱ判定</w:t>
            </w:r>
          </w:p>
        </w:tc>
        <w:tc>
          <w:tcPr>
            <w:tcW w:w="2197" w:type="dxa"/>
            <w:shd w:val="clear" w:color="auto" w:fill="auto"/>
            <w:noWrap/>
            <w:vAlign w:val="center"/>
          </w:tcPr>
          <w:p w14:paraId="495665B0"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Ⅲ判定</w:t>
            </w:r>
          </w:p>
        </w:tc>
      </w:tr>
      <w:tr w:rsidR="003338DB" w:rsidRPr="00560591" w14:paraId="3F62C73C" w14:textId="77777777" w:rsidTr="001B62DD">
        <w:trPr>
          <w:trHeight w:val="510"/>
          <w:jc w:val="center"/>
        </w:trPr>
        <w:tc>
          <w:tcPr>
            <w:tcW w:w="3394" w:type="dxa"/>
            <w:gridSpan w:val="2"/>
            <w:shd w:val="clear" w:color="auto" w:fill="auto"/>
            <w:noWrap/>
            <w:vAlign w:val="center"/>
          </w:tcPr>
          <w:p w14:paraId="04D633FE"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モノレール</w:t>
            </w:r>
            <w:r w:rsidRPr="00560591">
              <w:rPr>
                <w:rFonts w:hAnsi="HG丸ｺﾞｼｯｸM-PRO" w:cs="ＭＳ Ｐゴシック"/>
                <w:sz w:val="20"/>
              </w:rPr>
              <w:br/>
            </w:r>
            <w:r w:rsidRPr="00560591">
              <w:rPr>
                <w:rFonts w:hAnsi="HG丸ｺﾞｼｯｸM-PRO" w:cs="ＭＳ Ｐゴシック" w:hint="eastAsia"/>
                <w:sz w:val="20"/>
              </w:rPr>
              <w:t>(橋脚、軌道桁)</w:t>
            </w:r>
          </w:p>
        </w:tc>
        <w:tc>
          <w:tcPr>
            <w:tcW w:w="1418" w:type="dxa"/>
            <w:shd w:val="clear" w:color="auto" w:fill="auto"/>
            <w:noWrap/>
            <w:vAlign w:val="center"/>
          </w:tcPr>
          <w:p w14:paraId="28954CED"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予測計画</w:t>
            </w:r>
          </w:p>
        </w:tc>
        <w:tc>
          <w:tcPr>
            <w:tcW w:w="2197" w:type="dxa"/>
            <w:vAlign w:val="center"/>
          </w:tcPr>
          <w:p w14:paraId="02B4D5AD"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Meiryo UI" w:hint="eastAsia"/>
              </w:rPr>
              <w:t>C判定</w:t>
            </w:r>
          </w:p>
        </w:tc>
        <w:tc>
          <w:tcPr>
            <w:tcW w:w="2197" w:type="dxa"/>
            <w:shd w:val="clear" w:color="auto" w:fill="auto"/>
            <w:noWrap/>
            <w:vAlign w:val="center"/>
          </w:tcPr>
          <w:p w14:paraId="6E75FC73"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B判定</w:t>
            </w:r>
          </w:p>
        </w:tc>
      </w:tr>
      <w:tr w:rsidR="003338DB" w:rsidRPr="00560591" w14:paraId="5D291597" w14:textId="77777777" w:rsidTr="001B62DD">
        <w:trPr>
          <w:trHeight w:val="510"/>
          <w:jc w:val="center"/>
        </w:trPr>
        <w:tc>
          <w:tcPr>
            <w:tcW w:w="3394" w:type="dxa"/>
            <w:gridSpan w:val="2"/>
            <w:shd w:val="clear" w:color="auto" w:fill="auto"/>
            <w:noWrap/>
            <w:vAlign w:val="center"/>
          </w:tcPr>
          <w:p w14:paraId="4B821227"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街路樹</w:t>
            </w:r>
          </w:p>
        </w:tc>
        <w:tc>
          <w:tcPr>
            <w:tcW w:w="1418" w:type="dxa"/>
            <w:shd w:val="clear" w:color="auto" w:fill="auto"/>
            <w:noWrap/>
            <w:vAlign w:val="center"/>
          </w:tcPr>
          <w:p w14:paraId="57FF3556"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状態監視</w:t>
            </w:r>
          </w:p>
        </w:tc>
        <w:tc>
          <w:tcPr>
            <w:tcW w:w="2197" w:type="dxa"/>
            <w:vAlign w:val="center"/>
          </w:tcPr>
          <w:p w14:paraId="74AE15E8"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不具合無</w:t>
            </w:r>
          </w:p>
        </w:tc>
        <w:tc>
          <w:tcPr>
            <w:tcW w:w="2197" w:type="dxa"/>
            <w:shd w:val="clear" w:color="auto" w:fill="auto"/>
            <w:noWrap/>
            <w:vAlign w:val="center"/>
          </w:tcPr>
          <w:p w14:paraId="558B542D"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w:t>
            </w:r>
          </w:p>
        </w:tc>
      </w:tr>
      <w:tr w:rsidR="003338DB" w:rsidRPr="00560591" w14:paraId="418BBB57" w14:textId="77777777" w:rsidTr="001B62DD">
        <w:trPr>
          <w:trHeight w:val="510"/>
          <w:jc w:val="center"/>
        </w:trPr>
        <w:tc>
          <w:tcPr>
            <w:tcW w:w="3394" w:type="dxa"/>
            <w:gridSpan w:val="2"/>
            <w:shd w:val="clear" w:color="auto" w:fill="auto"/>
            <w:noWrap/>
            <w:vAlign w:val="center"/>
          </w:tcPr>
          <w:p w14:paraId="0C2E3A7E"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ＭＳ Ｐゴシック" w:hint="eastAsia"/>
                <w:sz w:val="20"/>
              </w:rPr>
              <w:t>道路関連設備</w:t>
            </w:r>
          </w:p>
        </w:tc>
        <w:tc>
          <w:tcPr>
            <w:tcW w:w="1418" w:type="dxa"/>
            <w:shd w:val="clear" w:color="auto" w:fill="auto"/>
            <w:noWrap/>
            <w:vAlign w:val="center"/>
          </w:tcPr>
          <w:p w14:paraId="6486B82E" w14:textId="77777777" w:rsidR="003338DB" w:rsidRPr="00560591" w:rsidRDefault="003338DB" w:rsidP="000A15B5">
            <w:pPr>
              <w:widowControl/>
              <w:snapToGrid w:val="0"/>
              <w:jc w:val="center"/>
              <w:rPr>
                <w:rFonts w:hAnsi="HG丸ｺﾞｼｯｸM-PRO" w:cs="Meiryo UI"/>
              </w:rPr>
            </w:pPr>
            <w:r w:rsidRPr="00560591">
              <w:rPr>
                <w:rFonts w:hAnsi="HG丸ｺﾞｼｯｸM-PRO" w:cs="Meiryo UI" w:hint="eastAsia"/>
              </w:rPr>
              <w:t>状態監視+</w:t>
            </w:r>
          </w:p>
          <w:p w14:paraId="1F54B6B2" w14:textId="77777777" w:rsidR="003338DB" w:rsidRPr="00560591" w:rsidRDefault="003338DB" w:rsidP="000A15B5">
            <w:pPr>
              <w:widowControl/>
              <w:snapToGrid w:val="0"/>
              <w:jc w:val="center"/>
              <w:rPr>
                <w:rFonts w:hAnsi="HG丸ｺﾞｼｯｸM-PRO" w:cs="ＭＳ Ｐゴシック"/>
                <w:sz w:val="20"/>
              </w:rPr>
            </w:pPr>
            <w:r w:rsidRPr="00560591">
              <w:rPr>
                <w:rFonts w:hAnsi="HG丸ｺﾞｼｯｸM-PRO" w:cs="Meiryo UI" w:hint="eastAsia"/>
              </w:rPr>
              <w:t>時間計画</w:t>
            </w:r>
          </w:p>
        </w:tc>
        <w:tc>
          <w:tcPr>
            <w:tcW w:w="2197" w:type="dxa"/>
            <w:vAlign w:val="center"/>
          </w:tcPr>
          <w:p w14:paraId="0FF1996B" w14:textId="77777777" w:rsidR="003338DB" w:rsidRPr="00560591" w:rsidRDefault="003338DB" w:rsidP="000A15B5">
            <w:pPr>
              <w:widowControl/>
              <w:snapToGrid w:val="0"/>
              <w:jc w:val="center"/>
              <w:rPr>
                <w:rFonts w:hAnsi="HG丸ｺﾞｼｯｸM-PRO" w:cs="Meiryo UI"/>
                <w:szCs w:val="21"/>
              </w:rPr>
            </w:pPr>
            <w:r w:rsidRPr="00560591">
              <w:rPr>
                <w:rFonts w:hAnsi="HG丸ｺﾞｼｯｸM-PRO" w:cs="Meiryo UI" w:hint="eastAsia"/>
                <w:szCs w:val="21"/>
              </w:rPr>
              <w:t>不具合無</w:t>
            </w:r>
          </w:p>
        </w:tc>
        <w:tc>
          <w:tcPr>
            <w:tcW w:w="2197" w:type="dxa"/>
            <w:shd w:val="clear" w:color="auto" w:fill="auto"/>
            <w:noWrap/>
            <w:vAlign w:val="center"/>
          </w:tcPr>
          <w:p w14:paraId="42974DAD" w14:textId="77777777" w:rsidR="003338DB" w:rsidRPr="00560591" w:rsidRDefault="003338DB" w:rsidP="000A15B5">
            <w:pPr>
              <w:widowControl/>
              <w:snapToGrid w:val="0"/>
              <w:jc w:val="center"/>
              <w:rPr>
                <w:rFonts w:hAnsi="HG丸ｺﾞｼｯｸM-PRO" w:cs="ＭＳ Ｐゴシック"/>
                <w:szCs w:val="21"/>
              </w:rPr>
            </w:pPr>
            <w:r w:rsidRPr="00560591">
              <w:rPr>
                <w:rFonts w:hAnsi="HG丸ｺﾞｼｯｸM-PRO" w:cs="ＭＳ Ｐゴシック" w:hint="eastAsia"/>
                <w:szCs w:val="21"/>
              </w:rPr>
              <w:t>―</w:t>
            </w:r>
          </w:p>
        </w:tc>
      </w:tr>
    </w:tbl>
    <w:p w14:paraId="5AE6D39C" w14:textId="77777777" w:rsidR="00AA08EA" w:rsidRPr="00560591" w:rsidRDefault="00AA08EA" w:rsidP="00AA08EA">
      <w:pPr>
        <w:pStyle w:val="40"/>
        <w:ind w:left="420" w:firstLine="210"/>
      </w:pPr>
    </w:p>
    <w:p w14:paraId="3025A173" w14:textId="2EAF7625" w:rsidR="003338DB" w:rsidRPr="00560591" w:rsidRDefault="003338DB">
      <w:pPr>
        <w:widowControl/>
        <w:jc w:val="left"/>
      </w:pPr>
      <w:r w:rsidRPr="00560591">
        <w:br w:type="page"/>
      </w:r>
    </w:p>
    <w:p w14:paraId="7685D792" w14:textId="36B61A9B" w:rsidR="003338DB" w:rsidRPr="00560591" w:rsidRDefault="003338DB" w:rsidP="003338DB">
      <w:pPr>
        <w:pStyle w:val="af1"/>
      </w:pPr>
      <w:bookmarkStart w:id="111" w:name="_Ref189151442"/>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7</w:t>
      </w:r>
      <w:r w:rsidR="008442C5" w:rsidRPr="00560591">
        <w:fldChar w:fldCharType="end"/>
      </w:r>
      <w:bookmarkEnd w:id="111"/>
      <w:r w:rsidRPr="00560591">
        <w:rPr>
          <w:rFonts w:hint="eastAsia"/>
        </w:rPr>
        <w:t xml:space="preserve">　維持管理手法の定義</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335"/>
      </w:tblGrid>
      <w:tr w:rsidR="00560591" w:rsidRPr="00560591" w14:paraId="1071C6EE" w14:textId="77777777" w:rsidTr="003338DB">
        <w:trPr>
          <w:trHeight w:val="454"/>
        </w:trPr>
        <w:tc>
          <w:tcPr>
            <w:tcW w:w="1072" w:type="pct"/>
            <w:tcBorders>
              <w:bottom w:val="double" w:sz="4" w:space="0" w:color="auto"/>
            </w:tcBorders>
            <w:shd w:val="clear" w:color="auto" w:fill="D9D9D9" w:themeFill="background1" w:themeFillShade="D9"/>
            <w:vAlign w:val="center"/>
          </w:tcPr>
          <w:p w14:paraId="3E89F99B" w14:textId="77777777" w:rsidR="003338DB" w:rsidRPr="00560591" w:rsidRDefault="003338DB" w:rsidP="000A15B5">
            <w:pPr>
              <w:pStyle w:val="21"/>
              <w:spacing w:line="280" w:lineRule="exact"/>
              <w:ind w:left="105" w:firstLine="210"/>
              <w:jc w:val="center"/>
              <w:rPr>
                <w:rFonts w:hAnsi="HG丸ｺﾞｼｯｸM-PRO"/>
                <w:szCs w:val="28"/>
              </w:rPr>
            </w:pPr>
            <w:r w:rsidRPr="00560591">
              <w:rPr>
                <w:rFonts w:hAnsi="HG丸ｺﾞｼｯｸM-PRO" w:hint="eastAsia"/>
                <w:szCs w:val="28"/>
              </w:rPr>
              <w:t>手法</w:t>
            </w:r>
          </w:p>
        </w:tc>
        <w:tc>
          <w:tcPr>
            <w:tcW w:w="3928" w:type="pct"/>
            <w:tcBorders>
              <w:bottom w:val="double" w:sz="4" w:space="0" w:color="auto"/>
            </w:tcBorders>
            <w:shd w:val="clear" w:color="auto" w:fill="D9D9D9" w:themeFill="background1" w:themeFillShade="D9"/>
            <w:vAlign w:val="center"/>
          </w:tcPr>
          <w:p w14:paraId="4E398A0C" w14:textId="77777777" w:rsidR="003338DB" w:rsidRPr="00560591" w:rsidRDefault="003338DB" w:rsidP="000A15B5">
            <w:pPr>
              <w:pStyle w:val="21"/>
              <w:spacing w:line="280" w:lineRule="exact"/>
              <w:ind w:left="105" w:firstLine="210"/>
              <w:jc w:val="center"/>
              <w:rPr>
                <w:rFonts w:hAnsi="HG丸ｺﾞｼｯｸM-PRO"/>
                <w:szCs w:val="28"/>
              </w:rPr>
            </w:pPr>
            <w:r w:rsidRPr="00560591">
              <w:rPr>
                <w:rFonts w:hAnsi="HG丸ｺﾞｼｯｸM-PRO" w:hint="eastAsia"/>
                <w:szCs w:val="28"/>
              </w:rPr>
              <w:t>対象施設</w:t>
            </w:r>
          </w:p>
        </w:tc>
      </w:tr>
      <w:tr w:rsidR="00560591" w:rsidRPr="00560591" w14:paraId="3AC5A926" w14:textId="77777777" w:rsidTr="000A15B5">
        <w:trPr>
          <w:trHeight w:val="454"/>
        </w:trPr>
        <w:tc>
          <w:tcPr>
            <w:tcW w:w="1072" w:type="pct"/>
            <w:vAlign w:val="center"/>
          </w:tcPr>
          <w:p w14:paraId="77E94065" w14:textId="77777777" w:rsidR="003338DB" w:rsidRPr="00560591" w:rsidRDefault="003338DB" w:rsidP="000A15B5">
            <w:pPr>
              <w:spacing w:line="280" w:lineRule="exact"/>
              <w:jc w:val="center"/>
              <w:rPr>
                <w:rFonts w:hAnsi="HG丸ｺﾞｼｯｸM-PRO"/>
                <w:szCs w:val="21"/>
              </w:rPr>
            </w:pPr>
            <w:r w:rsidRPr="00560591">
              <w:rPr>
                <w:rFonts w:hAnsi="HG丸ｺﾞｼｯｸM-PRO" w:hint="eastAsia"/>
              </w:rPr>
              <w:t>時間計画型</w:t>
            </w:r>
          </w:p>
        </w:tc>
        <w:tc>
          <w:tcPr>
            <w:tcW w:w="3928" w:type="pct"/>
            <w:vAlign w:val="center"/>
          </w:tcPr>
          <w:p w14:paraId="4A585BC6" w14:textId="77777777" w:rsidR="003338DB" w:rsidRPr="00560591" w:rsidRDefault="003338DB" w:rsidP="000A15B5">
            <w:pPr>
              <w:spacing w:line="280" w:lineRule="exact"/>
              <w:rPr>
                <w:rFonts w:hAnsi="HG丸ｺﾞｼｯｸM-PRO"/>
                <w:szCs w:val="21"/>
              </w:rPr>
            </w:pPr>
            <w:r w:rsidRPr="00560591">
              <w:rPr>
                <w:rFonts w:hAnsi="HG丸ｺﾞｼｯｸM-PRO" w:hint="eastAsia"/>
              </w:rPr>
              <w:t>限界管理水準を下回らないように定期的に修繕、交換・部分更新を行う</w:t>
            </w:r>
          </w:p>
        </w:tc>
      </w:tr>
      <w:tr w:rsidR="00560591" w:rsidRPr="00560591" w14:paraId="33B7429A" w14:textId="77777777" w:rsidTr="000A15B5">
        <w:trPr>
          <w:trHeight w:val="454"/>
        </w:trPr>
        <w:tc>
          <w:tcPr>
            <w:tcW w:w="1072" w:type="pct"/>
            <w:vAlign w:val="center"/>
          </w:tcPr>
          <w:p w14:paraId="4BF6F810"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状態監視型</w:t>
            </w:r>
          </w:p>
        </w:tc>
        <w:tc>
          <w:tcPr>
            <w:tcW w:w="3928" w:type="pct"/>
            <w:vAlign w:val="center"/>
          </w:tcPr>
          <w:p w14:paraId="5C974ECF" w14:textId="77777777" w:rsidR="003338DB" w:rsidRPr="00560591" w:rsidRDefault="003338DB" w:rsidP="000A15B5">
            <w:pPr>
              <w:spacing w:line="280" w:lineRule="exact"/>
              <w:rPr>
                <w:rFonts w:hAnsi="HG丸ｺﾞｼｯｸM-PRO"/>
                <w:szCs w:val="21"/>
              </w:rPr>
            </w:pPr>
            <w:r w:rsidRPr="00560591">
              <w:rPr>
                <w:rFonts w:hAnsi="HG丸ｺﾞｼｯｸM-PRO" w:hint="eastAsia"/>
              </w:rPr>
              <w:t>劣化や変状を評価し、必要と認められた場合に修繕や部分更新を行う</w:t>
            </w:r>
          </w:p>
        </w:tc>
      </w:tr>
      <w:tr w:rsidR="00560591" w:rsidRPr="00560591" w14:paraId="7E63C97E" w14:textId="77777777" w:rsidTr="000A15B5">
        <w:trPr>
          <w:trHeight w:val="454"/>
        </w:trPr>
        <w:tc>
          <w:tcPr>
            <w:tcW w:w="1072" w:type="pct"/>
            <w:vAlign w:val="center"/>
          </w:tcPr>
          <w:p w14:paraId="1882DAE6" w14:textId="77777777" w:rsidR="003338DB" w:rsidRPr="00560591" w:rsidRDefault="003338DB" w:rsidP="000A15B5">
            <w:pPr>
              <w:spacing w:line="280" w:lineRule="exact"/>
              <w:jc w:val="center"/>
              <w:rPr>
                <w:rFonts w:hAnsi="HG丸ｺﾞｼｯｸM-PRO"/>
                <w:szCs w:val="21"/>
              </w:rPr>
            </w:pPr>
            <w:r w:rsidRPr="00560591">
              <w:rPr>
                <w:rFonts w:hAnsi="HG丸ｺﾞｼｯｸM-PRO" w:hint="eastAsia"/>
              </w:rPr>
              <w:t>予測計画型</w:t>
            </w:r>
          </w:p>
        </w:tc>
        <w:tc>
          <w:tcPr>
            <w:tcW w:w="3928" w:type="pct"/>
            <w:vAlign w:val="center"/>
          </w:tcPr>
          <w:p w14:paraId="6F1471EF" w14:textId="77777777" w:rsidR="003338DB" w:rsidRPr="00560591" w:rsidRDefault="003338DB" w:rsidP="000A15B5">
            <w:pPr>
              <w:spacing w:line="280" w:lineRule="exact"/>
              <w:rPr>
                <w:rFonts w:hAnsi="HG丸ｺﾞｼｯｸM-PRO"/>
                <w:szCs w:val="21"/>
              </w:rPr>
            </w:pPr>
            <w:r w:rsidRPr="00560591">
              <w:rPr>
                <w:rFonts w:hAnsi="HG丸ｺﾞｼｯｸM-PRO" w:hint="eastAsia"/>
              </w:rPr>
              <w:t>劣化を予測し、適切なタイミングで修繕を行う</w:t>
            </w:r>
          </w:p>
        </w:tc>
      </w:tr>
    </w:tbl>
    <w:p w14:paraId="45197BA3" w14:textId="77777777" w:rsidR="003338DB" w:rsidRPr="00560591" w:rsidRDefault="003338DB" w:rsidP="00AA08EA">
      <w:pPr>
        <w:pStyle w:val="40"/>
        <w:ind w:left="420" w:firstLine="210"/>
      </w:pPr>
    </w:p>
    <w:p w14:paraId="23D0DC43" w14:textId="0BCE0013" w:rsidR="003338DB" w:rsidRPr="00560591" w:rsidRDefault="003338DB" w:rsidP="003338DB">
      <w:pPr>
        <w:pStyle w:val="af1"/>
      </w:pPr>
      <w:bookmarkStart w:id="112" w:name="_Ref18915145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8</w:t>
      </w:r>
      <w:r w:rsidR="008442C5" w:rsidRPr="00560591">
        <w:fldChar w:fldCharType="end"/>
      </w:r>
      <w:bookmarkEnd w:id="112"/>
      <w:r w:rsidRPr="00560591">
        <w:rPr>
          <w:rFonts w:hint="eastAsia"/>
        </w:rPr>
        <w:t xml:space="preserve">　管理水準の基本的な考え方</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335"/>
      </w:tblGrid>
      <w:tr w:rsidR="00560591" w:rsidRPr="00560591" w14:paraId="0A614E4A" w14:textId="77777777" w:rsidTr="003338DB">
        <w:trPr>
          <w:trHeight w:val="445"/>
        </w:trPr>
        <w:tc>
          <w:tcPr>
            <w:tcW w:w="1072" w:type="pct"/>
            <w:tcBorders>
              <w:bottom w:val="double" w:sz="4" w:space="0" w:color="auto"/>
            </w:tcBorders>
            <w:shd w:val="clear" w:color="auto" w:fill="D9D9D9" w:themeFill="background1" w:themeFillShade="D9"/>
            <w:vAlign w:val="center"/>
          </w:tcPr>
          <w:p w14:paraId="59443FD2" w14:textId="77777777" w:rsidR="003338DB" w:rsidRPr="00560591" w:rsidRDefault="003338DB" w:rsidP="000A15B5">
            <w:pPr>
              <w:pStyle w:val="21"/>
              <w:spacing w:line="280" w:lineRule="exact"/>
              <w:ind w:left="105" w:firstLine="210"/>
              <w:jc w:val="center"/>
              <w:rPr>
                <w:rFonts w:hAnsi="HG丸ｺﾞｼｯｸM-PRO"/>
                <w:szCs w:val="28"/>
              </w:rPr>
            </w:pPr>
            <w:r w:rsidRPr="00560591">
              <w:rPr>
                <w:rFonts w:hAnsi="HG丸ｺﾞｼｯｸM-PRO" w:hint="eastAsia"/>
                <w:szCs w:val="28"/>
              </w:rPr>
              <w:t>区分</w:t>
            </w:r>
          </w:p>
        </w:tc>
        <w:tc>
          <w:tcPr>
            <w:tcW w:w="3928" w:type="pct"/>
            <w:tcBorders>
              <w:bottom w:val="double" w:sz="4" w:space="0" w:color="auto"/>
            </w:tcBorders>
            <w:shd w:val="clear" w:color="auto" w:fill="D9D9D9" w:themeFill="background1" w:themeFillShade="D9"/>
            <w:vAlign w:val="center"/>
          </w:tcPr>
          <w:p w14:paraId="2A514218" w14:textId="77777777" w:rsidR="003338DB" w:rsidRPr="00560591" w:rsidRDefault="003338DB" w:rsidP="000A15B5">
            <w:pPr>
              <w:pStyle w:val="21"/>
              <w:spacing w:line="280" w:lineRule="exact"/>
              <w:ind w:left="105" w:firstLine="210"/>
              <w:jc w:val="center"/>
              <w:rPr>
                <w:rFonts w:hAnsi="HG丸ｺﾞｼｯｸM-PRO"/>
                <w:szCs w:val="28"/>
              </w:rPr>
            </w:pPr>
            <w:r w:rsidRPr="00560591">
              <w:rPr>
                <w:rFonts w:hAnsi="HG丸ｺﾞｼｯｸM-PRO" w:hint="eastAsia"/>
                <w:szCs w:val="28"/>
              </w:rPr>
              <w:t>説明</w:t>
            </w:r>
          </w:p>
        </w:tc>
      </w:tr>
      <w:tr w:rsidR="00560591" w:rsidRPr="00560591" w14:paraId="1817975F" w14:textId="77777777" w:rsidTr="000A15B5">
        <w:trPr>
          <w:trHeight w:val="1028"/>
        </w:trPr>
        <w:tc>
          <w:tcPr>
            <w:tcW w:w="1072" w:type="pct"/>
            <w:vAlign w:val="center"/>
          </w:tcPr>
          <w:p w14:paraId="52052FDE" w14:textId="77777777" w:rsidR="003338DB" w:rsidRPr="00560591" w:rsidRDefault="003338DB" w:rsidP="000A15B5">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限界管理水準</w:t>
            </w:r>
          </w:p>
        </w:tc>
        <w:tc>
          <w:tcPr>
            <w:tcW w:w="3928" w:type="pct"/>
            <w:vAlign w:val="center"/>
          </w:tcPr>
          <w:p w14:paraId="2C0A4053" w14:textId="77777777" w:rsidR="003338DB" w:rsidRPr="00560591" w:rsidRDefault="003338DB" w:rsidP="005334B9">
            <w:pPr>
              <w:pStyle w:val="21"/>
              <w:widowControl w:val="0"/>
              <w:numPr>
                <w:ilvl w:val="0"/>
                <w:numId w:val="9"/>
              </w:numPr>
              <w:autoSpaceDE w:val="0"/>
              <w:autoSpaceDN w:val="0"/>
              <w:spacing w:line="280" w:lineRule="exact"/>
              <w:ind w:leftChars="0" w:left="179" w:firstLineChars="0" w:hanging="283"/>
              <w:jc w:val="left"/>
              <w:rPr>
                <w:rFonts w:hAnsi="HG丸ｺﾞｼｯｸM-PRO"/>
                <w:szCs w:val="28"/>
              </w:rPr>
            </w:pPr>
            <w:r w:rsidRPr="00560591">
              <w:rPr>
                <w:rFonts w:hAnsi="HG丸ｺﾞｼｯｸM-PRO" w:hint="eastAsia"/>
                <w:szCs w:val="28"/>
              </w:rPr>
              <w:t>この水準を下回ることがないように管理をおこなう</w:t>
            </w:r>
          </w:p>
          <w:p w14:paraId="2052807A" w14:textId="77777777" w:rsidR="003338DB" w:rsidRPr="00560591" w:rsidRDefault="003338DB" w:rsidP="005334B9">
            <w:pPr>
              <w:pStyle w:val="21"/>
              <w:widowControl w:val="0"/>
              <w:numPr>
                <w:ilvl w:val="0"/>
                <w:numId w:val="9"/>
              </w:numPr>
              <w:autoSpaceDE w:val="0"/>
              <w:autoSpaceDN w:val="0"/>
              <w:spacing w:line="280" w:lineRule="exact"/>
              <w:ind w:leftChars="0" w:left="179" w:firstLineChars="0" w:hanging="283"/>
              <w:jc w:val="left"/>
              <w:rPr>
                <w:rFonts w:hAnsi="HG丸ｺﾞｼｯｸM-PRO"/>
                <w:szCs w:val="28"/>
              </w:rPr>
            </w:pPr>
            <w:r w:rsidRPr="00560591">
              <w:rPr>
                <w:rFonts w:hAnsi="HG丸ｺﾞｼｯｸM-PRO" w:hint="eastAsia"/>
                <w:szCs w:val="28"/>
              </w:rPr>
              <w:t>この水準を下回ると、修繕等の対応が困難となることから更新の検討が必要となる</w:t>
            </w:r>
          </w:p>
        </w:tc>
      </w:tr>
      <w:tr w:rsidR="00560591" w:rsidRPr="00560591" w14:paraId="6986F7E0" w14:textId="77777777" w:rsidTr="000A15B5">
        <w:trPr>
          <w:trHeight w:val="1673"/>
        </w:trPr>
        <w:tc>
          <w:tcPr>
            <w:tcW w:w="1072" w:type="pct"/>
            <w:vAlign w:val="center"/>
          </w:tcPr>
          <w:p w14:paraId="5C16E330" w14:textId="77777777" w:rsidR="003338DB" w:rsidRPr="00560591" w:rsidRDefault="003338DB" w:rsidP="000A15B5">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目標管理水準</w:t>
            </w:r>
          </w:p>
        </w:tc>
        <w:tc>
          <w:tcPr>
            <w:tcW w:w="3928" w:type="pct"/>
            <w:vAlign w:val="center"/>
          </w:tcPr>
          <w:p w14:paraId="751693CF" w14:textId="77777777" w:rsidR="003338DB" w:rsidRPr="00560591" w:rsidRDefault="003338DB" w:rsidP="005334B9">
            <w:pPr>
              <w:pStyle w:val="21"/>
              <w:widowControl w:val="0"/>
              <w:numPr>
                <w:ilvl w:val="0"/>
                <w:numId w:val="9"/>
              </w:numPr>
              <w:autoSpaceDE w:val="0"/>
              <w:autoSpaceDN w:val="0"/>
              <w:spacing w:line="280" w:lineRule="exact"/>
              <w:ind w:leftChars="0" w:left="179" w:firstLineChars="0" w:hanging="283"/>
              <w:jc w:val="left"/>
              <w:rPr>
                <w:rFonts w:hAnsi="HG丸ｺﾞｼｯｸM-PRO"/>
                <w:szCs w:val="21"/>
              </w:rPr>
            </w:pPr>
            <w:r w:rsidRPr="00560591">
              <w:rPr>
                <w:rFonts w:hAnsi="HG丸ｺﾞｼｯｸM-PRO" w:hint="eastAsia"/>
                <w:szCs w:val="21"/>
              </w:rPr>
              <w:t>この水準を目標として管理をおこなう</w:t>
            </w:r>
          </w:p>
          <w:p w14:paraId="7E315133" w14:textId="77777777" w:rsidR="003338DB" w:rsidRPr="00560591" w:rsidRDefault="003338DB" w:rsidP="005334B9">
            <w:pPr>
              <w:pStyle w:val="21"/>
              <w:widowControl w:val="0"/>
              <w:numPr>
                <w:ilvl w:val="0"/>
                <w:numId w:val="9"/>
              </w:numPr>
              <w:autoSpaceDE w:val="0"/>
              <w:autoSpaceDN w:val="0"/>
              <w:spacing w:line="280" w:lineRule="exact"/>
              <w:ind w:leftChars="0" w:left="179" w:firstLineChars="0" w:hanging="283"/>
              <w:jc w:val="left"/>
              <w:rPr>
                <w:rFonts w:hAnsi="HG丸ｺﾞｼｯｸM-PRO"/>
                <w:szCs w:val="21"/>
              </w:rPr>
            </w:pPr>
            <w:r w:rsidRPr="00560591">
              <w:rPr>
                <w:rFonts w:hAnsi="HG丸ｺﾞｼｯｸM-PRO" w:hint="eastAsia"/>
                <w:szCs w:val="21"/>
              </w:rPr>
              <w:t>この水準を下回ると、修繕等の対応が必要となる</w:t>
            </w:r>
          </w:p>
          <w:p w14:paraId="45050C09" w14:textId="77777777" w:rsidR="003338DB" w:rsidRPr="00560591" w:rsidRDefault="003338DB" w:rsidP="005334B9">
            <w:pPr>
              <w:pStyle w:val="21"/>
              <w:widowControl w:val="0"/>
              <w:numPr>
                <w:ilvl w:val="0"/>
                <w:numId w:val="9"/>
              </w:numPr>
              <w:autoSpaceDE w:val="0"/>
              <w:autoSpaceDN w:val="0"/>
              <w:spacing w:line="280" w:lineRule="exact"/>
              <w:ind w:leftChars="0" w:left="179" w:firstLineChars="0" w:hanging="283"/>
              <w:jc w:val="left"/>
              <w:rPr>
                <w:rFonts w:hAnsi="HG丸ｺﾞｼｯｸM-PRO"/>
                <w:szCs w:val="21"/>
              </w:rPr>
            </w:pPr>
            <w:r w:rsidRPr="00560591">
              <w:rPr>
                <w:rFonts w:hAnsi="HG丸ｺﾞｼｯｸM-PRO" w:hint="eastAsia"/>
                <w:szCs w:val="21"/>
              </w:rPr>
              <w:t>修繕までの期間及び修繕期間を考慮し、限界管理水準まで余裕を見込んで設定</w:t>
            </w:r>
          </w:p>
          <w:p w14:paraId="6DAB8E82" w14:textId="77777777" w:rsidR="003338DB" w:rsidRPr="00560591" w:rsidRDefault="003338DB" w:rsidP="005334B9">
            <w:pPr>
              <w:pStyle w:val="21"/>
              <w:widowControl w:val="0"/>
              <w:numPr>
                <w:ilvl w:val="0"/>
                <w:numId w:val="9"/>
              </w:numPr>
              <w:autoSpaceDE w:val="0"/>
              <w:autoSpaceDN w:val="0"/>
              <w:spacing w:line="280" w:lineRule="exact"/>
              <w:ind w:leftChars="0" w:left="179" w:firstLineChars="0" w:hanging="283"/>
              <w:jc w:val="left"/>
              <w:rPr>
                <w:rFonts w:hAnsi="HG丸ｺﾞｼｯｸM-PRO"/>
                <w:szCs w:val="28"/>
              </w:rPr>
            </w:pPr>
            <w:r w:rsidRPr="00560591">
              <w:rPr>
                <w:rFonts w:hAnsi="HG丸ｺﾞｼｯｸM-PRO" w:hint="eastAsia"/>
                <w:szCs w:val="21"/>
              </w:rPr>
              <w:t>予測計画型の場合、劣化予測が可能な施設（部材等）で修繕までの期間を設定し、適切な</w:t>
            </w:r>
            <w:r w:rsidRPr="00560591">
              <w:rPr>
                <w:rFonts w:hAnsi="HG丸ｺﾞｼｯｸM-PRO"/>
                <w:szCs w:val="21"/>
              </w:rPr>
              <w:t>LCCとなる時期に対策を実施</w:t>
            </w:r>
          </w:p>
        </w:tc>
      </w:tr>
    </w:tbl>
    <w:p w14:paraId="532B68D4" w14:textId="77777777" w:rsidR="003338DB" w:rsidRPr="00560591" w:rsidRDefault="003338DB" w:rsidP="00AA08EA">
      <w:pPr>
        <w:pStyle w:val="40"/>
        <w:ind w:left="420" w:firstLine="210"/>
      </w:pPr>
    </w:p>
    <w:p w14:paraId="2A3FF6B2" w14:textId="0D16FF7D" w:rsidR="003338DB" w:rsidRPr="00560591" w:rsidRDefault="003338DB" w:rsidP="003338DB">
      <w:pPr>
        <w:pStyle w:val="40"/>
        <w:ind w:leftChars="0" w:left="0" w:firstLineChars="0" w:firstLine="0"/>
        <w:jc w:val="center"/>
      </w:pPr>
      <w:r w:rsidRPr="00560591">
        <w:rPr>
          <w:rFonts w:hAnsi="HG丸ｺﾞｼｯｸM-PRO"/>
          <w:noProof/>
        </w:rPr>
        <w:drawing>
          <wp:inline distT="0" distB="0" distL="0" distR="0" wp14:anchorId="46540B5E" wp14:editId="2144EE64">
            <wp:extent cx="4481195" cy="2018805"/>
            <wp:effectExtent l="0" t="0" r="0" b="635"/>
            <wp:docPr id="1896214498" name="図 6"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4498" name="図 6" descr="ダイアグラム&#10;&#10;低い精度で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596"/>
                    <a:stretch/>
                  </pic:blipFill>
                  <pic:spPr bwMode="auto">
                    <a:xfrm>
                      <a:off x="0" y="0"/>
                      <a:ext cx="4503214" cy="2028725"/>
                    </a:xfrm>
                    <a:prstGeom prst="rect">
                      <a:avLst/>
                    </a:prstGeom>
                    <a:noFill/>
                    <a:ln>
                      <a:noFill/>
                    </a:ln>
                    <a:extLst>
                      <a:ext uri="{53640926-AAD7-44D8-BBD7-CCE9431645EC}">
                        <a14:shadowObscured xmlns:a14="http://schemas.microsoft.com/office/drawing/2010/main"/>
                      </a:ext>
                    </a:extLst>
                  </pic:spPr>
                </pic:pic>
              </a:graphicData>
            </a:graphic>
          </wp:inline>
        </w:drawing>
      </w:r>
    </w:p>
    <w:p w14:paraId="3A1133E4" w14:textId="20BB6EE8" w:rsidR="003338DB" w:rsidRPr="00560591" w:rsidRDefault="003338DB" w:rsidP="003338DB">
      <w:pPr>
        <w:pStyle w:val="af1"/>
      </w:pPr>
      <w:bookmarkStart w:id="113" w:name="_Ref189151484"/>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2.2</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1</w:t>
      </w:r>
      <w:r w:rsidR="00277AF5" w:rsidRPr="00560591">
        <w:fldChar w:fldCharType="end"/>
      </w:r>
      <w:bookmarkEnd w:id="113"/>
      <w:r w:rsidRPr="00560591">
        <w:rPr>
          <w:rFonts w:hint="eastAsia"/>
        </w:rPr>
        <w:t xml:space="preserve">　不測の事態に対する管理水準の余裕幅</w:t>
      </w:r>
    </w:p>
    <w:p w14:paraId="43FCA8A2" w14:textId="77777777" w:rsidR="003338DB" w:rsidRPr="00560591" w:rsidRDefault="003338DB" w:rsidP="00AA08EA">
      <w:pPr>
        <w:pStyle w:val="40"/>
        <w:ind w:left="420" w:firstLine="210"/>
      </w:pPr>
    </w:p>
    <w:p w14:paraId="0E570755" w14:textId="610CE1B0" w:rsidR="003338DB" w:rsidRPr="00560591" w:rsidRDefault="003338DB" w:rsidP="003338DB">
      <w:pPr>
        <w:pStyle w:val="40"/>
        <w:ind w:leftChars="0" w:left="0" w:firstLineChars="0" w:firstLine="0"/>
      </w:pPr>
      <w:r w:rsidRPr="00560591">
        <w:rPr>
          <w:rFonts w:hAnsi="HG丸ｺﾞｼｯｸM-PRO"/>
          <w:noProof/>
        </w:rPr>
        <w:drawing>
          <wp:inline distT="0" distB="0" distL="0" distR="0" wp14:anchorId="463B08C2" wp14:editId="4DEC10CB">
            <wp:extent cx="5759450" cy="1765736"/>
            <wp:effectExtent l="0" t="0" r="0" b="0"/>
            <wp:docPr id="1470203302"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3302" name="図 5" descr="ダイアグラム&#10;&#10;低い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765736"/>
                    </a:xfrm>
                    <a:prstGeom prst="rect">
                      <a:avLst/>
                    </a:prstGeom>
                    <a:noFill/>
                    <a:ln>
                      <a:noFill/>
                    </a:ln>
                  </pic:spPr>
                </pic:pic>
              </a:graphicData>
            </a:graphic>
          </wp:inline>
        </w:drawing>
      </w:r>
    </w:p>
    <w:p w14:paraId="531F47BF" w14:textId="5FC881C4" w:rsidR="003338DB" w:rsidRPr="00560591" w:rsidRDefault="003338DB" w:rsidP="003338DB">
      <w:pPr>
        <w:pStyle w:val="af1"/>
      </w:pPr>
      <w:bookmarkStart w:id="114" w:name="_Ref189151490"/>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2.2</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2</w:t>
      </w:r>
      <w:r w:rsidR="00277AF5" w:rsidRPr="00560591">
        <w:fldChar w:fldCharType="end"/>
      </w:r>
      <w:bookmarkEnd w:id="114"/>
      <w:r w:rsidRPr="00560591">
        <w:rPr>
          <w:rFonts w:hint="eastAsia"/>
        </w:rPr>
        <w:t xml:space="preserve">　LCC最小化のイメージ</w:t>
      </w:r>
    </w:p>
    <w:p w14:paraId="7D3061EA" w14:textId="3F2EEB02" w:rsidR="003338DB" w:rsidRPr="00560591" w:rsidRDefault="003338DB" w:rsidP="003338DB">
      <w:pPr>
        <w:pStyle w:val="4"/>
      </w:pPr>
      <w:r w:rsidRPr="00560591">
        <w:rPr>
          <w:rFonts w:hint="eastAsia"/>
        </w:rPr>
        <w:lastRenderedPageBreak/>
        <w:t>優先順位の設定方法</w:t>
      </w:r>
    </w:p>
    <w:p w14:paraId="7AB5D136" w14:textId="729B69E0" w:rsidR="003338DB" w:rsidRPr="00560591" w:rsidRDefault="003338DB" w:rsidP="003338DB">
      <w:pPr>
        <w:pStyle w:val="40"/>
        <w:ind w:left="420" w:firstLine="210"/>
      </w:pPr>
      <w:r w:rsidRPr="00560591">
        <w:rPr>
          <w:rFonts w:hint="eastAsia"/>
        </w:rPr>
        <w:t>対策の優先順位は、点検の診断結果</w:t>
      </w:r>
      <w:r w:rsidR="00FB5D3D" w:rsidRPr="00560591">
        <w:rPr>
          <w:rFonts w:hint="eastAsia"/>
        </w:rPr>
        <w:t>（</w:t>
      </w:r>
      <w:r w:rsidR="00FB5D3D" w:rsidRPr="00560591">
        <w:fldChar w:fldCharType="begin"/>
      </w:r>
      <w:r w:rsidR="00FB5D3D" w:rsidRPr="00560591">
        <w:instrText xml:space="preserve"> </w:instrText>
      </w:r>
      <w:r w:rsidR="00FB5D3D" w:rsidRPr="00560591">
        <w:rPr>
          <w:rFonts w:hint="eastAsia"/>
        </w:rPr>
        <w:instrText>REF _Ref189151713 \h</w:instrText>
      </w:r>
      <w:r w:rsidR="00FB5D3D" w:rsidRPr="00560591">
        <w:instrText xml:space="preserve">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10</w:t>
      </w:r>
      <w:r w:rsidR="00FB5D3D" w:rsidRPr="00560591">
        <w:fldChar w:fldCharType="end"/>
      </w:r>
      <w:r w:rsidR="00FB5D3D" w:rsidRPr="00560591">
        <w:rPr>
          <w:rFonts w:hint="eastAsia"/>
        </w:rPr>
        <w:t>）</w:t>
      </w:r>
      <w:r w:rsidRPr="00560591">
        <w:rPr>
          <w:rFonts w:hint="eastAsia"/>
        </w:rPr>
        <w:t>と重点化指標の組合せにより決定する。重点化指標は、道路施設が不具合を起こすことによって生じる社会的影響度等の大小に応じて、施設ごとに設定する</w:t>
      </w:r>
      <w:r w:rsidR="00FB5D3D" w:rsidRPr="00560591">
        <w:rPr>
          <w:rFonts w:hint="eastAsia"/>
        </w:rPr>
        <w:t>（</w:t>
      </w:r>
      <w:r w:rsidR="00FB5D3D" w:rsidRPr="00560591">
        <w:fldChar w:fldCharType="begin"/>
      </w:r>
      <w:r w:rsidR="00FB5D3D" w:rsidRPr="00560591">
        <w:instrText xml:space="preserve"> </w:instrText>
      </w:r>
      <w:r w:rsidR="00FB5D3D" w:rsidRPr="00560591">
        <w:rPr>
          <w:rFonts w:hint="eastAsia"/>
        </w:rPr>
        <w:instrText>REF _Ref189151592 \h</w:instrText>
      </w:r>
      <w:r w:rsidR="00FB5D3D" w:rsidRPr="00560591">
        <w:instrText xml:space="preserve"> </w:instrText>
      </w:r>
      <w:r w:rsidR="00FB5D3D" w:rsidRPr="00560591">
        <w:fldChar w:fldCharType="separate"/>
      </w:r>
      <w:r w:rsidR="003612AB" w:rsidRPr="00560591">
        <w:rPr>
          <w:rFonts w:hint="eastAsia"/>
        </w:rPr>
        <w:t xml:space="preserve">図 </w:t>
      </w:r>
      <w:r w:rsidR="003612AB" w:rsidRPr="00560591">
        <w:rPr>
          <w:noProof/>
        </w:rPr>
        <w:t>2.2</w:t>
      </w:r>
      <w:r w:rsidR="003612AB" w:rsidRPr="00560591">
        <w:noBreakHyphen/>
      </w:r>
      <w:r w:rsidR="003612AB" w:rsidRPr="00560591">
        <w:rPr>
          <w:noProof/>
        </w:rPr>
        <w:t>3</w:t>
      </w:r>
      <w:r w:rsidR="00FB5D3D" w:rsidRPr="00560591">
        <w:fldChar w:fldCharType="end"/>
      </w:r>
      <w:r w:rsidR="00FB5D3D" w:rsidRPr="00560591">
        <w:rPr>
          <w:rFonts w:hint="eastAsia"/>
        </w:rPr>
        <w:t>、</w:t>
      </w:r>
      <w:r w:rsidR="00FB5D3D" w:rsidRPr="00560591">
        <w:fldChar w:fldCharType="begin"/>
      </w:r>
      <w:r w:rsidR="00FB5D3D" w:rsidRPr="00560591">
        <w:instrText xml:space="preserve"> REF _Ref189151611 \h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9</w:t>
      </w:r>
      <w:r w:rsidR="00FB5D3D" w:rsidRPr="00560591">
        <w:fldChar w:fldCharType="end"/>
      </w:r>
      <w:r w:rsidR="00FB5D3D" w:rsidRPr="00560591">
        <w:rPr>
          <w:rFonts w:hint="eastAsia"/>
        </w:rPr>
        <w:t>）</w:t>
      </w:r>
      <w:r w:rsidRPr="00560591">
        <w:rPr>
          <w:rFonts w:hint="eastAsia"/>
        </w:rPr>
        <w:t>。</w:t>
      </w:r>
    </w:p>
    <w:p w14:paraId="4B1A6B9D" w14:textId="7550E5D4" w:rsidR="003338DB" w:rsidRPr="00560591" w:rsidRDefault="003338DB" w:rsidP="003338DB">
      <w:pPr>
        <w:pStyle w:val="40"/>
        <w:ind w:leftChars="0" w:left="0" w:firstLineChars="0" w:firstLine="0"/>
        <w:jc w:val="center"/>
      </w:pPr>
      <w:r w:rsidRPr="00560591">
        <w:rPr>
          <w:rFonts w:hAnsi="HG丸ｺﾞｼｯｸM-PRO"/>
          <w:noProof/>
        </w:rPr>
        <w:drawing>
          <wp:inline distT="0" distB="0" distL="0" distR="0" wp14:anchorId="3B8DE86F" wp14:editId="4E1AABE3">
            <wp:extent cx="2496752" cy="2311902"/>
            <wp:effectExtent l="0" t="0" r="0" b="0"/>
            <wp:docPr id="721010144" name="図 58" descr="キーボードとマウ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0144" name="図 58" descr="キーボードとマウス&#10;&#10;自動的に生成された説明"/>
                    <pic:cNvPicPr>
                      <a:picLocks noChangeAspect="1" noChangeArrowheads="1"/>
                    </pic:cNvPicPr>
                  </pic:nvPicPr>
                  <pic:blipFill rotWithShape="1">
                    <a:blip r:embed="rId22">
                      <a:extLst>
                        <a:ext uri="{28A0092B-C50C-407E-A947-70E740481C1C}">
                          <a14:useLocalDpi xmlns:a14="http://schemas.microsoft.com/office/drawing/2010/main" val="0"/>
                        </a:ext>
                      </a:extLst>
                    </a:blip>
                    <a:srcRect t="3038" b="2596"/>
                    <a:stretch/>
                  </pic:blipFill>
                  <pic:spPr bwMode="auto">
                    <a:xfrm>
                      <a:off x="0" y="0"/>
                      <a:ext cx="2500321" cy="2315207"/>
                    </a:xfrm>
                    <a:prstGeom prst="rect">
                      <a:avLst/>
                    </a:prstGeom>
                    <a:noFill/>
                    <a:ln>
                      <a:noFill/>
                    </a:ln>
                    <a:extLst>
                      <a:ext uri="{53640926-AAD7-44D8-BBD7-CCE9431645EC}">
                        <a14:shadowObscured xmlns:a14="http://schemas.microsoft.com/office/drawing/2010/main"/>
                      </a:ext>
                    </a:extLst>
                  </pic:spPr>
                </pic:pic>
              </a:graphicData>
            </a:graphic>
          </wp:inline>
        </w:drawing>
      </w:r>
    </w:p>
    <w:p w14:paraId="6E654958" w14:textId="6F583494" w:rsidR="003338DB" w:rsidRPr="00560591" w:rsidRDefault="003338DB" w:rsidP="003338DB">
      <w:pPr>
        <w:pStyle w:val="af1"/>
      </w:pPr>
      <w:bookmarkStart w:id="115" w:name="_Ref189151592"/>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2.2</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3</w:t>
      </w:r>
      <w:r w:rsidR="00277AF5" w:rsidRPr="00560591">
        <w:fldChar w:fldCharType="end"/>
      </w:r>
      <w:bookmarkEnd w:id="115"/>
      <w:r w:rsidRPr="00560591">
        <w:rPr>
          <w:rFonts w:hint="eastAsia"/>
        </w:rPr>
        <w:t xml:space="preserve">　優先順位設定マトリクス例</w:t>
      </w:r>
    </w:p>
    <w:p w14:paraId="6EEDBD31" w14:textId="77777777" w:rsidR="003338DB" w:rsidRPr="00560591" w:rsidRDefault="003338DB" w:rsidP="003338DB">
      <w:pPr>
        <w:pStyle w:val="40"/>
        <w:ind w:left="420" w:firstLine="210"/>
      </w:pPr>
    </w:p>
    <w:p w14:paraId="58676D0B" w14:textId="4A21C0DD" w:rsidR="003338DB" w:rsidRPr="00560591" w:rsidRDefault="003338DB" w:rsidP="003338DB">
      <w:pPr>
        <w:pStyle w:val="af1"/>
      </w:pPr>
      <w:bookmarkStart w:id="116" w:name="_Ref189151611"/>
      <w:bookmarkStart w:id="117" w:name="_Ref18915160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9</w:t>
      </w:r>
      <w:r w:rsidR="008442C5" w:rsidRPr="00560591">
        <w:fldChar w:fldCharType="end"/>
      </w:r>
      <w:bookmarkEnd w:id="116"/>
      <w:r w:rsidRPr="00560591">
        <w:rPr>
          <w:rFonts w:hint="eastAsia"/>
        </w:rPr>
        <w:t xml:space="preserve">　各施設の重点化指標</w:t>
      </w:r>
      <w:bookmarkEnd w:id="117"/>
    </w:p>
    <w:tbl>
      <w:tblPr>
        <w:tblW w:w="92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13"/>
        <w:gridCol w:w="1114"/>
        <w:gridCol w:w="1114"/>
        <w:gridCol w:w="1113"/>
        <w:gridCol w:w="1114"/>
        <w:gridCol w:w="1114"/>
        <w:gridCol w:w="1114"/>
      </w:tblGrid>
      <w:tr w:rsidR="003338DB" w:rsidRPr="00560591" w14:paraId="6B75B6B9" w14:textId="77777777" w:rsidTr="003338DB">
        <w:trPr>
          <w:trHeight w:val="720"/>
          <w:jc w:val="right"/>
        </w:trPr>
        <w:tc>
          <w:tcPr>
            <w:tcW w:w="1413" w:type="dxa"/>
            <w:shd w:val="clear" w:color="auto" w:fill="D9D9D9" w:themeFill="background1" w:themeFillShade="D9"/>
            <w:vAlign w:val="center"/>
            <w:hideMark/>
          </w:tcPr>
          <w:p w14:paraId="3912EE0E"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重点化指標</w:t>
            </w:r>
          </w:p>
        </w:tc>
        <w:tc>
          <w:tcPr>
            <w:tcW w:w="1113" w:type="dxa"/>
            <w:shd w:val="clear" w:color="auto" w:fill="D9D9D9" w:themeFill="background1" w:themeFillShade="D9"/>
            <w:vAlign w:val="center"/>
          </w:tcPr>
          <w:p w14:paraId="26437058" w14:textId="77777777" w:rsidR="003338DB" w:rsidRPr="00560591" w:rsidRDefault="003338DB" w:rsidP="000A15B5">
            <w:pPr>
              <w:snapToGrid w:val="0"/>
              <w:spacing w:line="240" w:lineRule="atLeast"/>
              <w:ind w:leftChars="9" w:left="19"/>
              <w:jc w:val="center"/>
              <w:rPr>
                <w:rFonts w:hAnsi="HG丸ｺﾞｼｯｸM-PRO"/>
                <w:sz w:val="18"/>
                <w:szCs w:val="18"/>
              </w:rPr>
            </w:pPr>
            <w:r w:rsidRPr="00560591">
              <w:rPr>
                <w:rFonts w:hAnsi="HG丸ｺﾞｼｯｸM-PRO" w:hint="eastAsia"/>
                <w:sz w:val="18"/>
                <w:szCs w:val="18"/>
              </w:rPr>
              <w:t>橋梁</w:t>
            </w:r>
          </w:p>
        </w:tc>
        <w:tc>
          <w:tcPr>
            <w:tcW w:w="1114" w:type="dxa"/>
            <w:shd w:val="clear" w:color="auto" w:fill="D9D9D9" w:themeFill="background1" w:themeFillShade="D9"/>
            <w:vAlign w:val="center"/>
          </w:tcPr>
          <w:p w14:paraId="0439B0F8"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トンネル</w:t>
            </w:r>
          </w:p>
        </w:tc>
        <w:tc>
          <w:tcPr>
            <w:tcW w:w="1114" w:type="dxa"/>
            <w:shd w:val="clear" w:color="auto" w:fill="D9D9D9" w:themeFill="background1" w:themeFillShade="D9"/>
            <w:vAlign w:val="center"/>
          </w:tcPr>
          <w:p w14:paraId="3446DB22"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横断</w:t>
            </w:r>
          </w:p>
          <w:p w14:paraId="1D51744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歩道橋</w:t>
            </w:r>
          </w:p>
        </w:tc>
        <w:tc>
          <w:tcPr>
            <w:tcW w:w="1113" w:type="dxa"/>
            <w:shd w:val="clear" w:color="auto" w:fill="D9D9D9" w:themeFill="background1" w:themeFillShade="D9"/>
            <w:vAlign w:val="center"/>
          </w:tcPr>
          <w:p w14:paraId="58E79CB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シェッド</w:t>
            </w:r>
          </w:p>
          <w:p w14:paraId="4874042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大型カルバート</w:t>
            </w:r>
          </w:p>
        </w:tc>
        <w:tc>
          <w:tcPr>
            <w:tcW w:w="1114" w:type="dxa"/>
            <w:shd w:val="clear" w:color="auto" w:fill="D9D9D9" w:themeFill="background1" w:themeFillShade="D9"/>
            <w:vAlign w:val="center"/>
          </w:tcPr>
          <w:p w14:paraId="25D026AF"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門型標識</w:t>
            </w:r>
          </w:p>
        </w:tc>
        <w:tc>
          <w:tcPr>
            <w:tcW w:w="1114" w:type="dxa"/>
            <w:shd w:val="clear" w:color="auto" w:fill="D9D9D9" w:themeFill="background1" w:themeFillShade="D9"/>
            <w:vAlign w:val="center"/>
          </w:tcPr>
          <w:p w14:paraId="3D68CB3C"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舗装</w:t>
            </w:r>
          </w:p>
        </w:tc>
        <w:tc>
          <w:tcPr>
            <w:tcW w:w="1114" w:type="dxa"/>
            <w:shd w:val="clear" w:color="auto" w:fill="D9D9D9" w:themeFill="background1" w:themeFillShade="D9"/>
            <w:vAlign w:val="center"/>
          </w:tcPr>
          <w:p w14:paraId="78499775"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道路法面・</w:t>
            </w:r>
          </w:p>
          <w:p w14:paraId="3A445B7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道路土工</w:t>
            </w:r>
            <w:r w:rsidRPr="00560591">
              <w:rPr>
                <w:rFonts w:hAnsi="HG丸ｺﾞｼｯｸM-PRO" w:hint="eastAsia"/>
                <w:sz w:val="18"/>
                <w:szCs w:val="18"/>
                <w:vertAlign w:val="superscript"/>
              </w:rPr>
              <w:t>※1</w:t>
            </w:r>
          </w:p>
        </w:tc>
      </w:tr>
      <w:tr w:rsidR="003338DB" w:rsidRPr="00560591" w14:paraId="0F988CE1" w14:textId="77777777" w:rsidTr="000A15B5">
        <w:trPr>
          <w:trHeight w:val="397"/>
          <w:jc w:val="right"/>
        </w:trPr>
        <w:tc>
          <w:tcPr>
            <w:tcW w:w="1413" w:type="dxa"/>
            <w:tcBorders>
              <w:top w:val="double" w:sz="4" w:space="0" w:color="auto"/>
            </w:tcBorders>
            <w:vAlign w:val="center"/>
            <w:hideMark/>
          </w:tcPr>
          <w:p w14:paraId="1DEFD6E3"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交通量</w:t>
            </w:r>
          </w:p>
        </w:tc>
        <w:tc>
          <w:tcPr>
            <w:tcW w:w="1113" w:type="dxa"/>
            <w:tcBorders>
              <w:top w:val="double" w:sz="4" w:space="0" w:color="auto"/>
            </w:tcBorders>
            <w:vAlign w:val="center"/>
          </w:tcPr>
          <w:p w14:paraId="151389B9" w14:textId="77777777" w:rsidR="003338DB" w:rsidRPr="00560591" w:rsidRDefault="003338DB" w:rsidP="000A15B5">
            <w:pPr>
              <w:snapToGrid w:val="0"/>
              <w:spacing w:line="240" w:lineRule="atLeast"/>
              <w:ind w:leftChars="9" w:left="19"/>
              <w:jc w:val="center"/>
              <w:rPr>
                <w:rFonts w:hAnsi="HG丸ｺﾞｼｯｸM-PRO"/>
                <w:sz w:val="18"/>
                <w:szCs w:val="18"/>
              </w:rPr>
            </w:pPr>
            <w:r w:rsidRPr="00560591">
              <w:rPr>
                <w:rFonts w:hAnsi="HG丸ｺﾞｼｯｸM-PRO" w:hint="eastAsia"/>
                <w:sz w:val="18"/>
                <w:szCs w:val="18"/>
              </w:rPr>
              <w:t>〇</w:t>
            </w:r>
          </w:p>
        </w:tc>
        <w:tc>
          <w:tcPr>
            <w:tcW w:w="1114" w:type="dxa"/>
            <w:tcBorders>
              <w:top w:val="double" w:sz="4" w:space="0" w:color="auto"/>
            </w:tcBorders>
            <w:vAlign w:val="center"/>
          </w:tcPr>
          <w:p w14:paraId="29974E15"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tcBorders>
              <w:top w:val="double" w:sz="4" w:space="0" w:color="auto"/>
            </w:tcBorders>
            <w:vAlign w:val="center"/>
          </w:tcPr>
          <w:p w14:paraId="2C9B473C"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tcBorders>
              <w:top w:val="double" w:sz="4" w:space="0" w:color="auto"/>
            </w:tcBorders>
            <w:vAlign w:val="center"/>
          </w:tcPr>
          <w:p w14:paraId="5C0886D6"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tcBorders>
              <w:top w:val="double" w:sz="4" w:space="0" w:color="auto"/>
            </w:tcBorders>
            <w:vAlign w:val="center"/>
          </w:tcPr>
          <w:p w14:paraId="4E29A8D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tcBorders>
              <w:top w:val="double" w:sz="4" w:space="0" w:color="auto"/>
            </w:tcBorders>
            <w:vAlign w:val="center"/>
          </w:tcPr>
          <w:p w14:paraId="2F40206B"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r w:rsidRPr="00560591">
              <w:rPr>
                <w:rFonts w:hAnsi="HG丸ｺﾞｼｯｸM-PRO" w:hint="eastAsia"/>
                <w:sz w:val="18"/>
                <w:szCs w:val="18"/>
                <w:vertAlign w:val="superscript"/>
              </w:rPr>
              <w:t>※2</w:t>
            </w:r>
          </w:p>
        </w:tc>
        <w:tc>
          <w:tcPr>
            <w:tcW w:w="1114" w:type="dxa"/>
            <w:tcBorders>
              <w:top w:val="double" w:sz="4" w:space="0" w:color="auto"/>
            </w:tcBorders>
            <w:vAlign w:val="center"/>
          </w:tcPr>
          <w:p w14:paraId="4A28858F"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4302DFB8" w14:textId="77777777" w:rsidTr="000A15B5">
        <w:trPr>
          <w:trHeight w:val="397"/>
          <w:jc w:val="right"/>
        </w:trPr>
        <w:tc>
          <w:tcPr>
            <w:tcW w:w="1413" w:type="dxa"/>
            <w:vAlign w:val="center"/>
          </w:tcPr>
          <w:p w14:paraId="6A61439D"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歩行者交通量</w:t>
            </w:r>
          </w:p>
        </w:tc>
        <w:tc>
          <w:tcPr>
            <w:tcW w:w="1113" w:type="dxa"/>
            <w:vAlign w:val="center"/>
          </w:tcPr>
          <w:p w14:paraId="306BE0DC" w14:textId="77777777" w:rsidR="003338DB" w:rsidRPr="00560591" w:rsidRDefault="003338DB" w:rsidP="000A15B5">
            <w:pPr>
              <w:snapToGrid w:val="0"/>
              <w:spacing w:line="240" w:lineRule="atLeast"/>
              <w:ind w:leftChars="9" w:left="19"/>
              <w:jc w:val="center"/>
              <w:rPr>
                <w:rFonts w:hAnsi="HG丸ｺﾞｼｯｸM-PRO"/>
                <w:sz w:val="18"/>
                <w:szCs w:val="18"/>
              </w:rPr>
            </w:pPr>
          </w:p>
        </w:tc>
        <w:tc>
          <w:tcPr>
            <w:tcW w:w="1114" w:type="dxa"/>
            <w:vAlign w:val="center"/>
          </w:tcPr>
          <w:p w14:paraId="359E374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11BC8DF2"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3" w:type="dxa"/>
            <w:vAlign w:val="center"/>
          </w:tcPr>
          <w:p w14:paraId="099E31E4"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14ECBB6B"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58DEA534"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074919B"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r>
      <w:tr w:rsidR="003338DB" w:rsidRPr="00560591" w14:paraId="6C5D3C67" w14:textId="77777777" w:rsidTr="000A15B5">
        <w:trPr>
          <w:trHeight w:val="397"/>
          <w:jc w:val="right"/>
        </w:trPr>
        <w:tc>
          <w:tcPr>
            <w:tcW w:w="1413" w:type="dxa"/>
            <w:vAlign w:val="center"/>
          </w:tcPr>
          <w:p w14:paraId="604D6BC9"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２５ｔ化</w:t>
            </w:r>
          </w:p>
          <w:p w14:paraId="152CE4F9"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指定道路</w:t>
            </w:r>
          </w:p>
        </w:tc>
        <w:tc>
          <w:tcPr>
            <w:tcW w:w="1113" w:type="dxa"/>
            <w:vAlign w:val="center"/>
          </w:tcPr>
          <w:p w14:paraId="7658EDF5" w14:textId="77777777" w:rsidR="003338DB" w:rsidRPr="00560591" w:rsidRDefault="003338DB" w:rsidP="000A15B5">
            <w:pPr>
              <w:snapToGrid w:val="0"/>
              <w:spacing w:line="240" w:lineRule="atLeast"/>
              <w:ind w:leftChars="9" w:left="19"/>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4CADD77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44302662"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063D46E3"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7D5184D"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451237C3"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66F1FBF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r>
      <w:tr w:rsidR="003338DB" w:rsidRPr="00560591" w14:paraId="01F0B0AE" w14:textId="77777777" w:rsidTr="000A15B5">
        <w:trPr>
          <w:trHeight w:val="397"/>
          <w:jc w:val="right"/>
        </w:trPr>
        <w:tc>
          <w:tcPr>
            <w:tcW w:w="1413" w:type="dxa"/>
            <w:vAlign w:val="center"/>
            <w:hideMark/>
          </w:tcPr>
          <w:p w14:paraId="4FE3224B"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バス路線</w:t>
            </w:r>
          </w:p>
        </w:tc>
        <w:tc>
          <w:tcPr>
            <w:tcW w:w="1113" w:type="dxa"/>
            <w:vAlign w:val="center"/>
          </w:tcPr>
          <w:p w14:paraId="57A78038" w14:textId="77777777" w:rsidR="003338DB" w:rsidRPr="00560591" w:rsidRDefault="003338DB" w:rsidP="000A15B5">
            <w:pPr>
              <w:snapToGrid w:val="0"/>
              <w:spacing w:line="240" w:lineRule="atLeast"/>
              <w:ind w:leftChars="9" w:left="19"/>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4FEED08A"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17C32310"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3424E9FD"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07316C33"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0E10997A"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DDC929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52D628F7" w14:textId="77777777" w:rsidTr="000A15B5">
        <w:trPr>
          <w:trHeight w:val="397"/>
          <w:jc w:val="right"/>
        </w:trPr>
        <w:tc>
          <w:tcPr>
            <w:tcW w:w="1413" w:type="dxa"/>
            <w:vAlign w:val="center"/>
          </w:tcPr>
          <w:p w14:paraId="09B6C66D"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道路幅員</w:t>
            </w:r>
          </w:p>
        </w:tc>
        <w:tc>
          <w:tcPr>
            <w:tcW w:w="1113" w:type="dxa"/>
            <w:vAlign w:val="center"/>
          </w:tcPr>
          <w:p w14:paraId="43E6F474" w14:textId="77777777" w:rsidR="003338DB" w:rsidRPr="00560591" w:rsidRDefault="003338DB" w:rsidP="000A15B5">
            <w:pPr>
              <w:snapToGrid w:val="0"/>
              <w:spacing w:line="240" w:lineRule="atLeast"/>
              <w:ind w:leftChars="9" w:left="19"/>
              <w:jc w:val="center"/>
              <w:rPr>
                <w:rFonts w:hAnsi="HG丸ｺﾞｼｯｸM-PRO"/>
                <w:sz w:val="18"/>
                <w:szCs w:val="18"/>
              </w:rPr>
            </w:pPr>
          </w:p>
        </w:tc>
        <w:tc>
          <w:tcPr>
            <w:tcW w:w="1114" w:type="dxa"/>
            <w:vAlign w:val="center"/>
          </w:tcPr>
          <w:p w14:paraId="0E3CE11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509433E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60980B1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43EF74CF"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54610D2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A4276D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510871ED" w14:textId="77777777" w:rsidTr="000A15B5">
        <w:trPr>
          <w:trHeight w:val="397"/>
          <w:jc w:val="right"/>
        </w:trPr>
        <w:tc>
          <w:tcPr>
            <w:tcW w:w="1413" w:type="dxa"/>
            <w:vAlign w:val="center"/>
          </w:tcPr>
          <w:p w14:paraId="7CEE662A"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通学路指定</w:t>
            </w:r>
          </w:p>
        </w:tc>
        <w:tc>
          <w:tcPr>
            <w:tcW w:w="1113" w:type="dxa"/>
            <w:vAlign w:val="center"/>
          </w:tcPr>
          <w:p w14:paraId="60D262AD" w14:textId="77777777" w:rsidR="003338DB" w:rsidRPr="00560591" w:rsidRDefault="003338DB" w:rsidP="000A15B5">
            <w:pPr>
              <w:snapToGrid w:val="0"/>
              <w:spacing w:line="240" w:lineRule="atLeast"/>
              <w:ind w:leftChars="9" w:left="19"/>
              <w:jc w:val="center"/>
              <w:rPr>
                <w:rFonts w:hAnsi="HG丸ｺﾞｼｯｸM-PRO"/>
                <w:sz w:val="18"/>
                <w:szCs w:val="18"/>
              </w:rPr>
            </w:pPr>
          </w:p>
        </w:tc>
        <w:tc>
          <w:tcPr>
            <w:tcW w:w="1114" w:type="dxa"/>
            <w:vAlign w:val="center"/>
          </w:tcPr>
          <w:p w14:paraId="022065C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FED88D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3" w:type="dxa"/>
            <w:vAlign w:val="center"/>
          </w:tcPr>
          <w:p w14:paraId="46A687A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7DAE03D3"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17D5BBC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D917A2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r>
      <w:tr w:rsidR="003338DB" w:rsidRPr="00560591" w14:paraId="2AD2D675" w14:textId="77777777" w:rsidTr="000A15B5">
        <w:trPr>
          <w:trHeight w:val="397"/>
          <w:jc w:val="right"/>
        </w:trPr>
        <w:tc>
          <w:tcPr>
            <w:tcW w:w="1413" w:type="dxa"/>
            <w:vAlign w:val="center"/>
            <w:hideMark/>
          </w:tcPr>
          <w:p w14:paraId="4C0774D4"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迂回路の有無</w:t>
            </w:r>
          </w:p>
        </w:tc>
        <w:tc>
          <w:tcPr>
            <w:tcW w:w="1113" w:type="dxa"/>
            <w:vAlign w:val="center"/>
          </w:tcPr>
          <w:p w14:paraId="5519B9CA" w14:textId="77777777" w:rsidR="003338DB" w:rsidRPr="00560591" w:rsidRDefault="003338DB" w:rsidP="000A15B5">
            <w:pPr>
              <w:widowControl/>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56F94CE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35072D0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3" w:type="dxa"/>
            <w:vAlign w:val="center"/>
          </w:tcPr>
          <w:p w14:paraId="6F58395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269CB4D8"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64D28E38"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CA6ECA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150FDF04" w14:textId="77777777" w:rsidTr="000A15B5">
        <w:trPr>
          <w:trHeight w:val="397"/>
          <w:jc w:val="right"/>
        </w:trPr>
        <w:tc>
          <w:tcPr>
            <w:tcW w:w="1413" w:type="dxa"/>
            <w:vAlign w:val="center"/>
            <w:hideMark/>
          </w:tcPr>
          <w:p w14:paraId="757A1B18"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広域緊急</w:t>
            </w:r>
          </w:p>
          <w:p w14:paraId="686E6AB1"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交通路</w:t>
            </w:r>
          </w:p>
        </w:tc>
        <w:tc>
          <w:tcPr>
            <w:tcW w:w="1113" w:type="dxa"/>
            <w:vAlign w:val="center"/>
          </w:tcPr>
          <w:p w14:paraId="6EFFF59E" w14:textId="77777777" w:rsidR="003338DB" w:rsidRPr="00560591" w:rsidRDefault="003338DB" w:rsidP="000A15B5">
            <w:pPr>
              <w:snapToGrid w:val="0"/>
              <w:spacing w:line="240" w:lineRule="atLeast"/>
              <w:ind w:leftChars="9" w:left="19"/>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6C7EAF1F"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53113ADC"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570BFAD6"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01A2D9AF"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5F85BE4D"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8E284DD"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6433ABF6" w14:textId="77777777" w:rsidTr="000A15B5">
        <w:trPr>
          <w:trHeight w:val="397"/>
          <w:jc w:val="right"/>
        </w:trPr>
        <w:tc>
          <w:tcPr>
            <w:tcW w:w="1413" w:type="dxa"/>
            <w:vAlign w:val="center"/>
            <w:hideMark/>
          </w:tcPr>
          <w:p w14:paraId="1CEB4FEE"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府県間・</w:t>
            </w:r>
          </w:p>
          <w:p w14:paraId="0A662F23"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ＩＣアクセス</w:t>
            </w:r>
          </w:p>
        </w:tc>
        <w:tc>
          <w:tcPr>
            <w:tcW w:w="1113" w:type="dxa"/>
            <w:vAlign w:val="center"/>
          </w:tcPr>
          <w:p w14:paraId="0D2B04BF" w14:textId="77777777" w:rsidR="003338DB" w:rsidRPr="00560591" w:rsidRDefault="003338DB" w:rsidP="000A15B5">
            <w:pPr>
              <w:widowControl/>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4661BB40"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2E59520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33ABBC5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5E65367C"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6BE82DED"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4536D91B"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0B03D1C0" w14:textId="77777777" w:rsidTr="000A15B5">
        <w:trPr>
          <w:trHeight w:val="397"/>
          <w:jc w:val="right"/>
        </w:trPr>
        <w:tc>
          <w:tcPr>
            <w:tcW w:w="1413" w:type="dxa"/>
            <w:vAlign w:val="center"/>
            <w:hideMark/>
          </w:tcPr>
          <w:p w14:paraId="2D58DD53"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鉄道・道路・</w:t>
            </w:r>
          </w:p>
          <w:p w14:paraId="452F94A4"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大河川跨ぎ</w:t>
            </w:r>
          </w:p>
        </w:tc>
        <w:tc>
          <w:tcPr>
            <w:tcW w:w="1113" w:type="dxa"/>
            <w:vAlign w:val="center"/>
          </w:tcPr>
          <w:p w14:paraId="4D66291A" w14:textId="77777777" w:rsidR="003338DB" w:rsidRPr="00560591" w:rsidRDefault="003338DB" w:rsidP="000A15B5">
            <w:pPr>
              <w:ind w:leftChars="9" w:left="19"/>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634395E5"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32DA6F06"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3" w:type="dxa"/>
            <w:vAlign w:val="center"/>
          </w:tcPr>
          <w:p w14:paraId="00E20430" w14:textId="406F5AC9" w:rsidR="003338DB" w:rsidRPr="00560591" w:rsidRDefault="001042F8"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79C7521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6EA54672"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558C862A"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r>
      <w:tr w:rsidR="003338DB" w:rsidRPr="00560591" w14:paraId="4E9F06E6" w14:textId="77777777" w:rsidTr="000A15B5">
        <w:trPr>
          <w:trHeight w:val="397"/>
          <w:jc w:val="right"/>
        </w:trPr>
        <w:tc>
          <w:tcPr>
            <w:tcW w:w="1413" w:type="dxa"/>
            <w:vAlign w:val="center"/>
          </w:tcPr>
          <w:p w14:paraId="2C927A15" w14:textId="65EA4C85"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崩壊履歴</w:t>
            </w:r>
          </w:p>
        </w:tc>
        <w:tc>
          <w:tcPr>
            <w:tcW w:w="1113" w:type="dxa"/>
            <w:vAlign w:val="center"/>
          </w:tcPr>
          <w:p w14:paraId="0A624E79" w14:textId="77777777" w:rsidR="003338DB" w:rsidRPr="00560591" w:rsidRDefault="003338DB" w:rsidP="000A15B5">
            <w:pPr>
              <w:ind w:leftChars="9" w:left="19"/>
              <w:jc w:val="center"/>
              <w:rPr>
                <w:rFonts w:hAnsi="HG丸ｺﾞｼｯｸM-PRO"/>
                <w:sz w:val="18"/>
                <w:szCs w:val="18"/>
              </w:rPr>
            </w:pPr>
          </w:p>
        </w:tc>
        <w:tc>
          <w:tcPr>
            <w:tcW w:w="1114" w:type="dxa"/>
            <w:vAlign w:val="center"/>
          </w:tcPr>
          <w:p w14:paraId="78693F6F"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8B39077"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1BBA0AE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4B4152DA"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414569B"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3B4B30E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244FFFE6" w14:textId="77777777" w:rsidTr="000A15B5">
        <w:trPr>
          <w:trHeight w:val="397"/>
          <w:jc w:val="right"/>
        </w:trPr>
        <w:tc>
          <w:tcPr>
            <w:tcW w:w="1413" w:type="dxa"/>
            <w:vAlign w:val="center"/>
          </w:tcPr>
          <w:p w14:paraId="45D87341" w14:textId="77777777"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事前通行規制区間の有無</w:t>
            </w:r>
          </w:p>
        </w:tc>
        <w:tc>
          <w:tcPr>
            <w:tcW w:w="1113" w:type="dxa"/>
            <w:vAlign w:val="center"/>
          </w:tcPr>
          <w:p w14:paraId="1BCA6C51" w14:textId="77777777" w:rsidR="003338DB" w:rsidRPr="00560591" w:rsidRDefault="003338DB" w:rsidP="000A15B5">
            <w:pPr>
              <w:ind w:leftChars="9" w:left="19"/>
              <w:jc w:val="center"/>
              <w:rPr>
                <w:rFonts w:hAnsi="HG丸ｺﾞｼｯｸM-PRO"/>
                <w:sz w:val="18"/>
                <w:szCs w:val="18"/>
              </w:rPr>
            </w:pPr>
          </w:p>
        </w:tc>
        <w:tc>
          <w:tcPr>
            <w:tcW w:w="1114" w:type="dxa"/>
            <w:vAlign w:val="center"/>
          </w:tcPr>
          <w:p w14:paraId="3FAA21E3"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CE2DFB9"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26ADA96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6F47BABD"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DD3CFF5"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31DDC80A"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r>
      <w:tr w:rsidR="003338DB" w:rsidRPr="00560591" w14:paraId="14FA1EED" w14:textId="77777777" w:rsidTr="000A15B5">
        <w:trPr>
          <w:trHeight w:val="397"/>
          <w:jc w:val="right"/>
        </w:trPr>
        <w:tc>
          <w:tcPr>
            <w:tcW w:w="1413" w:type="dxa"/>
            <w:vAlign w:val="center"/>
          </w:tcPr>
          <w:p w14:paraId="2C18F359" w14:textId="046BDF59" w:rsidR="003338DB" w:rsidRPr="00560591" w:rsidRDefault="003338DB" w:rsidP="000A15B5">
            <w:pPr>
              <w:snapToGrid w:val="0"/>
              <w:spacing w:line="240" w:lineRule="atLeast"/>
              <w:ind w:leftChars="-15" w:left="-4" w:hangingChars="15" w:hanging="27"/>
              <w:jc w:val="center"/>
              <w:rPr>
                <w:rFonts w:hAnsi="HG丸ｺﾞｼｯｸM-PRO"/>
                <w:sz w:val="18"/>
                <w:szCs w:val="18"/>
              </w:rPr>
            </w:pPr>
            <w:r w:rsidRPr="00560591">
              <w:rPr>
                <w:rFonts w:hAnsi="HG丸ｺﾞｼｯｸM-PRO" w:hint="eastAsia"/>
                <w:sz w:val="18"/>
                <w:szCs w:val="18"/>
              </w:rPr>
              <w:t>地域特性</w:t>
            </w:r>
            <w:r w:rsidR="001042F8" w:rsidRPr="00560591">
              <w:rPr>
                <w:rFonts w:hAnsi="HG丸ｺﾞｼｯｸM-PRO" w:hint="eastAsia"/>
                <w:sz w:val="18"/>
                <w:szCs w:val="18"/>
                <w:vertAlign w:val="superscript"/>
              </w:rPr>
              <w:t>※3</w:t>
            </w:r>
          </w:p>
        </w:tc>
        <w:tc>
          <w:tcPr>
            <w:tcW w:w="1113" w:type="dxa"/>
            <w:vAlign w:val="center"/>
          </w:tcPr>
          <w:p w14:paraId="543C5A2C" w14:textId="77777777" w:rsidR="003338DB" w:rsidRPr="00560591" w:rsidRDefault="003338DB" w:rsidP="000A15B5">
            <w:pPr>
              <w:ind w:leftChars="9" w:left="19"/>
              <w:jc w:val="center"/>
              <w:rPr>
                <w:rFonts w:hAnsi="HG丸ｺﾞｼｯｸM-PRO"/>
                <w:sz w:val="18"/>
                <w:szCs w:val="18"/>
              </w:rPr>
            </w:pPr>
          </w:p>
        </w:tc>
        <w:tc>
          <w:tcPr>
            <w:tcW w:w="1114" w:type="dxa"/>
            <w:vAlign w:val="center"/>
          </w:tcPr>
          <w:p w14:paraId="2A5C36B5"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2EAB86BC"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3" w:type="dxa"/>
            <w:vAlign w:val="center"/>
          </w:tcPr>
          <w:p w14:paraId="055CB0FE"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4FFEB9D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c>
          <w:tcPr>
            <w:tcW w:w="1114" w:type="dxa"/>
            <w:vAlign w:val="center"/>
          </w:tcPr>
          <w:p w14:paraId="7A2B73F1"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r w:rsidRPr="00560591">
              <w:rPr>
                <w:rFonts w:hAnsi="HG丸ｺﾞｼｯｸM-PRO" w:hint="eastAsia"/>
                <w:sz w:val="18"/>
                <w:szCs w:val="18"/>
              </w:rPr>
              <w:t>〇</w:t>
            </w:r>
          </w:p>
        </w:tc>
        <w:tc>
          <w:tcPr>
            <w:tcW w:w="1114" w:type="dxa"/>
            <w:vAlign w:val="center"/>
          </w:tcPr>
          <w:p w14:paraId="700BEFC4" w14:textId="77777777" w:rsidR="003338DB" w:rsidRPr="00560591" w:rsidRDefault="003338DB" w:rsidP="000A15B5">
            <w:pPr>
              <w:snapToGrid w:val="0"/>
              <w:spacing w:line="240" w:lineRule="atLeast"/>
              <w:ind w:leftChars="-11" w:left="-3" w:hangingChars="11" w:hanging="20"/>
              <w:jc w:val="center"/>
              <w:rPr>
                <w:rFonts w:hAnsi="HG丸ｺﾞｼｯｸM-PRO"/>
                <w:sz w:val="18"/>
                <w:szCs w:val="18"/>
              </w:rPr>
            </w:pPr>
          </w:p>
        </w:tc>
      </w:tr>
    </w:tbl>
    <w:p w14:paraId="1B3A91AE" w14:textId="77777777" w:rsidR="003338DB" w:rsidRPr="00560591" w:rsidRDefault="003338DB" w:rsidP="003338DB">
      <w:pPr>
        <w:pStyle w:val="affd"/>
        <w:spacing w:line="240" w:lineRule="exact"/>
        <w:ind w:leftChars="-135" w:left="-283" w:firstLineChars="150" w:firstLine="240"/>
        <w:rPr>
          <w:rFonts w:ascii="HG丸ｺﾞｼｯｸM-PRO" w:eastAsia="HG丸ｺﾞｼｯｸM-PRO" w:hAnsi="HG丸ｺﾞｼｯｸM-PRO"/>
          <w:sz w:val="16"/>
          <w:szCs w:val="16"/>
        </w:rPr>
      </w:pPr>
      <w:r w:rsidRPr="00560591">
        <w:rPr>
          <w:rFonts w:ascii="HG丸ｺﾞｼｯｸM-PRO" w:eastAsia="HG丸ｺﾞｼｯｸM-PRO" w:hAnsi="HG丸ｺﾞｼｯｸM-PRO" w:hint="eastAsia"/>
          <w:sz w:val="16"/>
          <w:szCs w:val="16"/>
        </w:rPr>
        <w:t>※1　自然斜面、切土・斜面安定施設、盛土、擁壁、カルバート</w:t>
      </w:r>
    </w:p>
    <w:p w14:paraId="77C25C6F" w14:textId="125C65AF" w:rsidR="003338DB" w:rsidRPr="00560591" w:rsidRDefault="003338DB" w:rsidP="003338DB">
      <w:pPr>
        <w:pStyle w:val="affd"/>
        <w:spacing w:line="240" w:lineRule="exact"/>
        <w:ind w:leftChars="-135" w:left="-283" w:firstLineChars="150" w:firstLine="240"/>
        <w:rPr>
          <w:rFonts w:ascii="HG丸ｺﾞｼｯｸM-PRO" w:eastAsia="HG丸ｺﾞｼｯｸM-PRO" w:hAnsi="HG丸ｺﾞｼｯｸM-PRO"/>
          <w:sz w:val="16"/>
          <w:szCs w:val="16"/>
        </w:rPr>
      </w:pPr>
      <w:r w:rsidRPr="00560591">
        <w:rPr>
          <w:rFonts w:ascii="HG丸ｺﾞｼｯｸM-PRO" w:eastAsia="HG丸ｺﾞｼｯｸM-PRO" w:hAnsi="HG丸ｺﾞｼｯｸM-PRO" w:hint="eastAsia"/>
          <w:sz w:val="16"/>
          <w:szCs w:val="16"/>
        </w:rPr>
        <w:t>※2　大型車交通量</w:t>
      </w:r>
    </w:p>
    <w:p w14:paraId="6C22517A" w14:textId="44BCF5DE" w:rsidR="001042F8" w:rsidRPr="00560591" w:rsidRDefault="001042F8" w:rsidP="003338DB">
      <w:pPr>
        <w:pStyle w:val="affd"/>
        <w:spacing w:line="240" w:lineRule="exact"/>
        <w:ind w:leftChars="-135" w:left="-283" w:firstLineChars="150" w:firstLine="240"/>
        <w:rPr>
          <w:rFonts w:ascii="HG丸ｺﾞｼｯｸM-PRO" w:eastAsia="HG丸ｺﾞｼｯｸM-PRO" w:hAnsi="HG丸ｺﾞｼｯｸM-PRO"/>
          <w:sz w:val="16"/>
          <w:szCs w:val="16"/>
        </w:rPr>
      </w:pPr>
      <w:r w:rsidRPr="00560591">
        <w:rPr>
          <w:rFonts w:ascii="HG丸ｺﾞｼｯｸM-PRO" w:eastAsia="HG丸ｺﾞｼｯｸM-PRO" w:hAnsi="HG丸ｺﾞｼｯｸM-PRO" w:hint="eastAsia"/>
          <w:sz w:val="16"/>
          <w:szCs w:val="16"/>
        </w:rPr>
        <w:t>※3　地域特性に応じて、道路分類（B、C1、C2）ごとに地域を区分している</w:t>
      </w:r>
    </w:p>
    <w:p w14:paraId="47CC88A7" w14:textId="77777777" w:rsidR="003338DB" w:rsidRPr="00560591" w:rsidRDefault="003338DB" w:rsidP="00AA08EA">
      <w:pPr>
        <w:pStyle w:val="40"/>
        <w:ind w:left="420" w:firstLine="210"/>
      </w:pPr>
    </w:p>
    <w:p w14:paraId="798808F9" w14:textId="77777777" w:rsidR="003338DB" w:rsidRPr="00560591" w:rsidRDefault="003338DB" w:rsidP="00AA08EA">
      <w:pPr>
        <w:pStyle w:val="40"/>
        <w:ind w:left="420" w:firstLine="210"/>
        <w:sectPr w:rsidR="003338DB" w:rsidRPr="00560591" w:rsidSect="00FD78F3">
          <w:pgSz w:w="11906" w:h="16838" w:code="9"/>
          <w:pgMar w:top="1418" w:right="1418" w:bottom="1418" w:left="1418" w:header="851" w:footer="567" w:gutter="0"/>
          <w:pgNumType w:start="1"/>
          <w:cols w:space="425"/>
          <w:docGrid w:type="lines" w:linePitch="360" w:charSpace="5874"/>
        </w:sectPr>
      </w:pPr>
    </w:p>
    <w:p w14:paraId="69DFE1CB" w14:textId="1BDE0FDC" w:rsidR="003338DB" w:rsidRPr="00560591" w:rsidRDefault="003338DB" w:rsidP="003338DB">
      <w:pPr>
        <w:pStyle w:val="af1"/>
      </w:pPr>
      <w:bookmarkStart w:id="118" w:name="_Ref189151713"/>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10</w:t>
      </w:r>
      <w:r w:rsidR="008442C5" w:rsidRPr="00560591">
        <w:fldChar w:fldCharType="end"/>
      </w:r>
      <w:bookmarkEnd w:id="118"/>
      <w:r w:rsidRPr="00560591">
        <w:rPr>
          <w:rFonts w:hint="eastAsia"/>
        </w:rPr>
        <w:t xml:space="preserve">　各施設の点検診断結果評価基準</w:t>
      </w:r>
    </w:p>
    <w:p w14:paraId="055A38A7" w14:textId="68064472" w:rsidR="003338DB" w:rsidRPr="00560591" w:rsidRDefault="003A6001" w:rsidP="003338DB">
      <w:pPr>
        <w:pStyle w:val="40"/>
        <w:ind w:leftChars="0" w:left="0" w:firstLineChars="0" w:firstLine="0"/>
      </w:pPr>
      <w:r w:rsidRPr="00560591">
        <w:rPr>
          <w:noProof/>
        </w:rPr>
        <w:drawing>
          <wp:inline distT="0" distB="0" distL="0" distR="0" wp14:anchorId="537CAFC4" wp14:editId="7B75CEEA">
            <wp:extent cx="8891270" cy="5162653"/>
            <wp:effectExtent l="0" t="0" r="5080" b="0"/>
            <wp:docPr id="131889365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79" b="1231"/>
                    <a:stretch/>
                  </pic:blipFill>
                  <pic:spPr bwMode="auto">
                    <a:xfrm>
                      <a:off x="0" y="0"/>
                      <a:ext cx="8891270" cy="5162653"/>
                    </a:xfrm>
                    <a:prstGeom prst="rect">
                      <a:avLst/>
                    </a:prstGeom>
                    <a:noFill/>
                    <a:ln>
                      <a:noFill/>
                    </a:ln>
                    <a:extLst>
                      <a:ext uri="{53640926-AAD7-44D8-BBD7-CCE9431645EC}">
                        <a14:shadowObscured xmlns:a14="http://schemas.microsoft.com/office/drawing/2010/main"/>
                      </a:ext>
                    </a:extLst>
                  </pic:spPr>
                </pic:pic>
              </a:graphicData>
            </a:graphic>
          </wp:inline>
        </w:drawing>
      </w:r>
    </w:p>
    <w:p w14:paraId="4EE5129A" w14:textId="77777777" w:rsidR="003338DB" w:rsidRPr="00560591" w:rsidRDefault="003338DB" w:rsidP="00AA08EA">
      <w:pPr>
        <w:pStyle w:val="40"/>
        <w:ind w:left="420" w:firstLine="210"/>
      </w:pPr>
    </w:p>
    <w:p w14:paraId="28DE22C5" w14:textId="77777777" w:rsidR="003338DB" w:rsidRPr="00560591" w:rsidRDefault="003338DB" w:rsidP="00AA08EA">
      <w:pPr>
        <w:pStyle w:val="40"/>
        <w:ind w:left="420" w:firstLine="210"/>
        <w:sectPr w:rsidR="003338DB" w:rsidRPr="00560591" w:rsidSect="003338DB">
          <w:headerReference w:type="default" r:id="rId24"/>
          <w:footerReference w:type="default" r:id="rId25"/>
          <w:pgSz w:w="16838" w:h="11906" w:orient="landscape" w:code="9"/>
          <w:pgMar w:top="1418" w:right="1418" w:bottom="1418" w:left="1418" w:header="851" w:footer="567" w:gutter="0"/>
          <w:cols w:space="425"/>
          <w:docGrid w:type="lines" w:linePitch="360" w:charSpace="5874"/>
        </w:sectPr>
      </w:pPr>
    </w:p>
    <w:p w14:paraId="4A548E26" w14:textId="3C82D926" w:rsidR="003338DB" w:rsidRPr="00560591" w:rsidRDefault="003338DB" w:rsidP="003338DB">
      <w:pPr>
        <w:pStyle w:val="3"/>
      </w:pPr>
      <w:bookmarkStart w:id="119" w:name="_Toc189152431"/>
      <w:r w:rsidRPr="00560591">
        <w:rPr>
          <w:rFonts w:hint="eastAsia"/>
        </w:rPr>
        <w:lastRenderedPageBreak/>
        <w:t>日常的維持管理</w:t>
      </w:r>
      <w:bookmarkEnd w:id="119"/>
    </w:p>
    <w:p w14:paraId="036F9129" w14:textId="77777777" w:rsidR="003338DB" w:rsidRPr="00560591" w:rsidRDefault="003338DB" w:rsidP="003338DB">
      <w:pPr>
        <w:pStyle w:val="30"/>
        <w:ind w:left="105" w:firstLine="210"/>
      </w:pPr>
      <w:r w:rsidRPr="00560591">
        <w:rPr>
          <w:rFonts w:hint="eastAsia"/>
        </w:rPr>
        <w:t>日常的維持管理は、施設の状態を的確に把握し、不具合の早期発見・早期対応、緊急的・突発的な事案や苦情・要望事項への迅速な対応、不法・不正行為を防止する目的で実施する。日常的維持管理の着実な実施により、府民の安全・安心の確保および府民サービスの向上を図る。</w:t>
      </w:r>
    </w:p>
    <w:p w14:paraId="32564F91" w14:textId="6A208C43" w:rsidR="003338DB" w:rsidRPr="00560591" w:rsidRDefault="003338DB" w:rsidP="003338DB">
      <w:pPr>
        <w:pStyle w:val="30"/>
        <w:ind w:left="105" w:firstLine="210"/>
      </w:pPr>
      <w:r w:rsidRPr="00560591">
        <w:rPr>
          <w:rFonts w:hint="eastAsia"/>
        </w:rPr>
        <w:t>また、「劣化・損傷の原因を排除する」視点で、施設清掃や施設の適正利用など、施設の長寿命化に資する取組を実践する。</w:t>
      </w:r>
    </w:p>
    <w:p w14:paraId="2A037568" w14:textId="77777777" w:rsidR="003338DB" w:rsidRPr="00560591" w:rsidRDefault="003338DB" w:rsidP="003338DB">
      <w:pPr>
        <w:pStyle w:val="30"/>
        <w:ind w:left="105" w:firstLine="210"/>
      </w:pPr>
    </w:p>
    <w:p w14:paraId="7FBAB012" w14:textId="62768252" w:rsidR="003338DB" w:rsidRPr="00560591" w:rsidRDefault="003338DB" w:rsidP="003338DB">
      <w:pPr>
        <w:pStyle w:val="4"/>
      </w:pPr>
      <w:r w:rsidRPr="00560591">
        <w:rPr>
          <w:rFonts w:hint="eastAsia"/>
        </w:rPr>
        <w:t>道路パトロール</w:t>
      </w:r>
    </w:p>
    <w:p w14:paraId="7BD4A042" w14:textId="174E249E" w:rsidR="003338DB" w:rsidRPr="00560591" w:rsidRDefault="003338DB" w:rsidP="003338DB">
      <w:pPr>
        <w:pStyle w:val="40"/>
        <w:ind w:left="420" w:firstLine="210"/>
      </w:pPr>
      <w:r w:rsidRPr="00560591">
        <w:rPr>
          <w:rFonts w:hint="eastAsia"/>
        </w:rPr>
        <w:t>施設不具合の早期発見・早期対応により、施設の長寿命化に資する視点でパトロールを実施する</w:t>
      </w:r>
      <w:r w:rsidR="00FB5D3D" w:rsidRPr="00560591">
        <w:rPr>
          <w:rFonts w:hint="eastAsia"/>
        </w:rPr>
        <w:t>（</w:t>
      </w:r>
      <w:r w:rsidR="00FB5D3D" w:rsidRPr="00560591">
        <w:fldChar w:fldCharType="begin"/>
      </w:r>
      <w:r w:rsidR="00FB5D3D" w:rsidRPr="00560591">
        <w:instrText xml:space="preserve"> </w:instrText>
      </w:r>
      <w:r w:rsidR="00FB5D3D" w:rsidRPr="00560591">
        <w:rPr>
          <w:rFonts w:hint="eastAsia"/>
        </w:rPr>
        <w:instrText>REF _Ref189151748 \h</w:instrText>
      </w:r>
      <w:r w:rsidR="00FB5D3D" w:rsidRPr="00560591">
        <w:instrText xml:space="preserve"> </w:instrText>
      </w:r>
      <w:r w:rsidR="00FB5D3D" w:rsidRPr="00560591">
        <w:fldChar w:fldCharType="separate"/>
      </w:r>
      <w:r w:rsidR="003612AB" w:rsidRPr="00560591">
        <w:rPr>
          <w:rFonts w:hint="eastAsia"/>
        </w:rPr>
        <w:t xml:space="preserve">図 </w:t>
      </w:r>
      <w:r w:rsidR="003612AB" w:rsidRPr="00560591">
        <w:rPr>
          <w:noProof/>
        </w:rPr>
        <w:t>2.2</w:t>
      </w:r>
      <w:r w:rsidR="003612AB" w:rsidRPr="00560591">
        <w:noBreakHyphen/>
      </w:r>
      <w:r w:rsidR="003612AB" w:rsidRPr="00560591">
        <w:rPr>
          <w:noProof/>
        </w:rPr>
        <w:t>4</w:t>
      </w:r>
      <w:r w:rsidR="00FB5D3D" w:rsidRPr="00560591">
        <w:fldChar w:fldCharType="end"/>
      </w:r>
      <w:r w:rsidR="00FB5D3D" w:rsidRPr="00560591">
        <w:rPr>
          <w:rFonts w:hint="eastAsia"/>
        </w:rPr>
        <w:t>）</w:t>
      </w:r>
      <w:r w:rsidRPr="00560591">
        <w:rPr>
          <w:rFonts w:hint="eastAsia"/>
        </w:rPr>
        <w:t>。</w:t>
      </w:r>
    </w:p>
    <w:p w14:paraId="6A48C1BC" w14:textId="3A87E3F2" w:rsidR="003338DB" w:rsidRPr="00560591" w:rsidRDefault="003338DB" w:rsidP="003338DB">
      <w:pPr>
        <w:pStyle w:val="40"/>
        <w:ind w:leftChars="0" w:left="0" w:firstLineChars="0" w:firstLine="0"/>
        <w:jc w:val="center"/>
      </w:pPr>
      <w:r w:rsidRPr="00560591">
        <w:rPr>
          <w:rFonts w:hAnsi="HG丸ｺﾞｼｯｸM-PRO"/>
          <w:noProof/>
        </w:rPr>
        <w:drawing>
          <wp:inline distT="0" distB="0" distL="0" distR="0" wp14:anchorId="0A4089E4" wp14:editId="68F6B489">
            <wp:extent cx="2324100" cy="1773643"/>
            <wp:effectExtent l="0" t="0" r="0" b="0"/>
            <wp:docPr id="366425025" name="図 11" descr="横断歩道の手前で止まっている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5025" name="図 11" descr="横断歩道の手前で止まっている車&#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6013" cy="1790366"/>
                    </a:xfrm>
                    <a:prstGeom prst="rect">
                      <a:avLst/>
                    </a:prstGeom>
                    <a:noFill/>
                    <a:ln>
                      <a:noFill/>
                    </a:ln>
                  </pic:spPr>
                </pic:pic>
              </a:graphicData>
            </a:graphic>
          </wp:inline>
        </w:drawing>
      </w:r>
    </w:p>
    <w:p w14:paraId="2B6CD978" w14:textId="3DE1B1A8" w:rsidR="003338DB" w:rsidRPr="00560591" w:rsidRDefault="003338DB" w:rsidP="003338DB">
      <w:pPr>
        <w:pStyle w:val="af1"/>
      </w:pPr>
      <w:bookmarkStart w:id="120" w:name="_Ref189151748"/>
      <w:r w:rsidRPr="00560591">
        <w:rPr>
          <w:rFonts w:hint="eastAsia"/>
        </w:rPr>
        <w:t xml:space="preserve">図 </w:t>
      </w:r>
      <w:r w:rsidR="00277AF5" w:rsidRPr="00560591">
        <w:fldChar w:fldCharType="begin"/>
      </w:r>
      <w:r w:rsidR="00277AF5" w:rsidRPr="00560591">
        <w:instrText xml:space="preserve"> </w:instrText>
      </w:r>
      <w:r w:rsidR="00277AF5" w:rsidRPr="00560591">
        <w:rPr>
          <w:rFonts w:hint="eastAsia"/>
        </w:rPr>
        <w:instrText>STYLEREF 2 \s</w:instrText>
      </w:r>
      <w:r w:rsidR="00277AF5" w:rsidRPr="00560591">
        <w:instrText xml:space="preserve"> </w:instrText>
      </w:r>
      <w:r w:rsidR="00277AF5" w:rsidRPr="00560591">
        <w:fldChar w:fldCharType="separate"/>
      </w:r>
      <w:r w:rsidR="003612AB" w:rsidRPr="00560591">
        <w:rPr>
          <w:noProof/>
        </w:rPr>
        <w:t>2.2</w:t>
      </w:r>
      <w:r w:rsidR="00277AF5" w:rsidRPr="00560591">
        <w:fldChar w:fldCharType="end"/>
      </w:r>
      <w:r w:rsidR="00277AF5" w:rsidRPr="00560591">
        <w:noBreakHyphen/>
      </w:r>
      <w:r w:rsidR="00277AF5" w:rsidRPr="00560591">
        <w:fldChar w:fldCharType="begin"/>
      </w:r>
      <w:r w:rsidR="00277AF5" w:rsidRPr="00560591">
        <w:instrText xml:space="preserve"> </w:instrText>
      </w:r>
      <w:r w:rsidR="00277AF5" w:rsidRPr="00560591">
        <w:rPr>
          <w:rFonts w:hint="eastAsia"/>
        </w:rPr>
        <w:instrText>SEQ 図 \* ARABIC \s 2</w:instrText>
      </w:r>
      <w:r w:rsidR="00277AF5" w:rsidRPr="00560591">
        <w:instrText xml:space="preserve"> </w:instrText>
      </w:r>
      <w:r w:rsidR="00277AF5" w:rsidRPr="00560591">
        <w:fldChar w:fldCharType="separate"/>
      </w:r>
      <w:r w:rsidR="003612AB" w:rsidRPr="00560591">
        <w:rPr>
          <w:noProof/>
        </w:rPr>
        <w:t>4</w:t>
      </w:r>
      <w:r w:rsidR="00277AF5" w:rsidRPr="00560591">
        <w:fldChar w:fldCharType="end"/>
      </w:r>
      <w:bookmarkEnd w:id="120"/>
      <w:r w:rsidRPr="00560591">
        <w:rPr>
          <w:rFonts w:hint="eastAsia"/>
        </w:rPr>
        <w:t xml:space="preserve">　パトロール状況</w:t>
      </w:r>
    </w:p>
    <w:p w14:paraId="094F193D" w14:textId="77777777" w:rsidR="003338DB" w:rsidRPr="00560591" w:rsidRDefault="003338DB" w:rsidP="003338DB">
      <w:pPr>
        <w:pStyle w:val="40"/>
        <w:ind w:left="420" w:firstLine="210"/>
      </w:pPr>
    </w:p>
    <w:p w14:paraId="54ED24E5" w14:textId="1D76D81E" w:rsidR="003338DB" w:rsidRPr="00560591" w:rsidRDefault="003338DB" w:rsidP="003338DB">
      <w:pPr>
        <w:pStyle w:val="4"/>
      </w:pPr>
      <w:r w:rsidRPr="00560591">
        <w:rPr>
          <w:rFonts w:hint="eastAsia"/>
        </w:rPr>
        <w:t>実施方法</w:t>
      </w:r>
    </w:p>
    <w:p w14:paraId="3B6245E4" w14:textId="2F116BD3" w:rsidR="003338DB" w:rsidRPr="00560591" w:rsidRDefault="003338DB" w:rsidP="003338DB">
      <w:pPr>
        <w:pStyle w:val="40"/>
        <w:ind w:left="420" w:firstLine="210"/>
      </w:pPr>
      <w:r w:rsidRPr="00560591">
        <w:rPr>
          <w:rFonts w:hint="eastAsia"/>
        </w:rPr>
        <w:t>パトロール（日常点検）は職員により実施することを基本とする。「道路管理事務必携」に基づくパトロール頻度の目安を</w:t>
      </w:r>
      <w:r w:rsidR="00A37A5C" w:rsidRPr="00560591">
        <w:fldChar w:fldCharType="begin"/>
      </w:r>
      <w:r w:rsidR="00A37A5C" w:rsidRPr="00560591">
        <w:instrText xml:space="preserve"> </w:instrText>
      </w:r>
      <w:r w:rsidR="00A37A5C" w:rsidRPr="00560591">
        <w:rPr>
          <w:rFonts w:hint="eastAsia"/>
        </w:rPr>
        <w:instrText>REF _Ref185939347 \h</w:instrText>
      </w:r>
      <w:r w:rsidR="00A37A5C" w:rsidRPr="00560591">
        <w:instrText xml:space="preserve"> </w:instrText>
      </w:r>
      <w:r w:rsidR="00A37A5C"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11</w:t>
      </w:r>
      <w:r w:rsidR="00A37A5C" w:rsidRPr="00560591">
        <w:fldChar w:fldCharType="end"/>
      </w:r>
      <w:r w:rsidRPr="00560591">
        <w:rPr>
          <w:rFonts w:hint="eastAsia"/>
        </w:rPr>
        <w:t>に示す。</w:t>
      </w:r>
    </w:p>
    <w:p w14:paraId="1EE067CD" w14:textId="77777777" w:rsidR="003338DB" w:rsidRPr="00560591" w:rsidRDefault="003338DB" w:rsidP="003338DB">
      <w:pPr>
        <w:pStyle w:val="40"/>
        <w:ind w:left="420" w:firstLine="210"/>
      </w:pPr>
    </w:p>
    <w:p w14:paraId="2CBA53C7" w14:textId="6ECFBF3D" w:rsidR="003338DB" w:rsidRPr="00560591" w:rsidRDefault="003338DB" w:rsidP="003338DB">
      <w:pPr>
        <w:pStyle w:val="af1"/>
      </w:pPr>
      <w:bookmarkStart w:id="121" w:name="_Ref185939347"/>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11</w:t>
      </w:r>
      <w:r w:rsidR="008442C5" w:rsidRPr="00560591">
        <w:fldChar w:fldCharType="end"/>
      </w:r>
      <w:bookmarkEnd w:id="121"/>
      <w:r w:rsidRPr="00560591">
        <w:rPr>
          <w:rFonts w:hint="eastAsia"/>
        </w:rPr>
        <w:t xml:space="preserve">　パトロール頻度の目安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612"/>
      </w:tblGrid>
      <w:tr w:rsidR="00560591" w:rsidRPr="00560591" w14:paraId="00599544" w14:textId="77777777" w:rsidTr="003338DB">
        <w:trPr>
          <w:trHeight w:val="284"/>
          <w:jc w:val="center"/>
        </w:trPr>
        <w:tc>
          <w:tcPr>
            <w:tcW w:w="4196" w:type="dxa"/>
            <w:tcBorders>
              <w:bottom w:val="double" w:sz="4" w:space="0" w:color="auto"/>
            </w:tcBorders>
            <w:shd w:val="clear" w:color="auto" w:fill="D9D9D9" w:themeFill="background1" w:themeFillShade="D9"/>
            <w:vAlign w:val="center"/>
          </w:tcPr>
          <w:p w14:paraId="2FAA718A"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種別</w:t>
            </w:r>
          </w:p>
        </w:tc>
        <w:tc>
          <w:tcPr>
            <w:tcW w:w="4612" w:type="dxa"/>
            <w:tcBorders>
              <w:bottom w:val="double" w:sz="4" w:space="0" w:color="auto"/>
              <w:right w:val="single" w:sz="4" w:space="0" w:color="000000"/>
            </w:tcBorders>
            <w:shd w:val="clear" w:color="auto" w:fill="D9D9D9" w:themeFill="background1" w:themeFillShade="D9"/>
            <w:vAlign w:val="center"/>
          </w:tcPr>
          <w:p w14:paraId="38D28C35"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頻度</w:t>
            </w:r>
          </w:p>
        </w:tc>
      </w:tr>
      <w:tr w:rsidR="00560591" w:rsidRPr="00560591" w14:paraId="2A4DBD30" w14:textId="77777777" w:rsidTr="000A15B5">
        <w:trPr>
          <w:trHeight w:val="340"/>
          <w:jc w:val="center"/>
        </w:trPr>
        <w:tc>
          <w:tcPr>
            <w:tcW w:w="4196" w:type="dxa"/>
            <w:tcBorders>
              <w:top w:val="double" w:sz="4" w:space="0" w:color="auto"/>
            </w:tcBorders>
            <w:vAlign w:val="center"/>
          </w:tcPr>
          <w:p w14:paraId="07BFF42D"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平常時パトロール(大)</w:t>
            </w:r>
            <w:r w:rsidRPr="00560591">
              <w:rPr>
                <w:rFonts w:hAnsi="HG丸ｺﾞｼｯｸM-PRO" w:hint="eastAsia"/>
                <w:vertAlign w:val="superscript"/>
              </w:rPr>
              <w:t>※1</w:t>
            </w:r>
          </w:p>
        </w:tc>
        <w:tc>
          <w:tcPr>
            <w:tcW w:w="4612" w:type="dxa"/>
            <w:tcBorders>
              <w:top w:val="double" w:sz="4" w:space="0" w:color="auto"/>
            </w:tcBorders>
            <w:vAlign w:val="center"/>
          </w:tcPr>
          <w:p w14:paraId="6A0704BD"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2回／週以上</w:t>
            </w:r>
          </w:p>
        </w:tc>
      </w:tr>
      <w:tr w:rsidR="00560591" w:rsidRPr="00560591" w14:paraId="0DFD6A07" w14:textId="77777777" w:rsidTr="000A15B5">
        <w:trPr>
          <w:trHeight w:val="340"/>
          <w:jc w:val="center"/>
        </w:trPr>
        <w:tc>
          <w:tcPr>
            <w:tcW w:w="4196" w:type="dxa"/>
            <w:vAlign w:val="center"/>
          </w:tcPr>
          <w:p w14:paraId="035FB2A2"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平常時パトロール(小)</w:t>
            </w:r>
            <w:r w:rsidRPr="00560591">
              <w:rPr>
                <w:rFonts w:hAnsi="HG丸ｺﾞｼｯｸM-PRO" w:hint="eastAsia"/>
                <w:vertAlign w:val="superscript"/>
              </w:rPr>
              <w:t>※1</w:t>
            </w:r>
          </w:p>
        </w:tc>
        <w:tc>
          <w:tcPr>
            <w:tcW w:w="4612" w:type="dxa"/>
            <w:vAlign w:val="center"/>
          </w:tcPr>
          <w:p w14:paraId="09549C50"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1回／週以上</w:t>
            </w:r>
          </w:p>
        </w:tc>
      </w:tr>
      <w:tr w:rsidR="00560591" w:rsidRPr="00560591" w14:paraId="1BD23ECC" w14:textId="77777777" w:rsidTr="000A15B5">
        <w:trPr>
          <w:trHeight w:val="340"/>
          <w:jc w:val="center"/>
        </w:trPr>
        <w:tc>
          <w:tcPr>
            <w:tcW w:w="4196" w:type="dxa"/>
            <w:vAlign w:val="center"/>
          </w:tcPr>
          <w:p w14:paraId="4DD95487"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夜間パトロール</w:t>
            </w:r>
          </w:p>
        </w:tc>
        <w:tc>
          <w:tcPr>
            <w:tcW w:w="4612" w:type="dxa"/>
            <w:vAlign w:val="center"/>
          </w:tcPr>
          <w:p w14:paraId="258C8B8C"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1回／月以上</w:t>
            </w:r>
          </w:p>
        </w:tc>
      </w:tr>
      <w:tr w:rsidR="00560591" w:rsidRPr="00560591" w14:paraId="7B0A4DAC" w14:textId="77777777" w:rsidTr="000A15B5">
        <w:trPr>
          <w:trHeight w:val="340"/>
          <w:jc w:val="center"/>
        </w:trPr>
        <w:tc>
          <w:tcPr>
            <w:tcW w:w="4196" w:type="dxa"/>
            <w:vAlign w:val="center"/>
          </w:tcPr>
          <w:p w14:paraId="6BBFCFC7"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定期パトロール</w:t>
            </w:r>
            <w:r w:rsidRPr="00560591">
              <w:rPr>
                <w:rFonts w:hAnsi="HG丸ｺﾞｼｯｸM-PRO" w:hint="eastAsia"/>
                <w:vertAlign w:val="superscript"/>
              </w:rPr>
              <w:t>※2</w:t>
            </w:r>
          </w:p>
        </w:tc>
        <w:tc>
          <w:tcPr>
            <w:tcW w:w="4612" w:type="dxa"/>
            <w:vAlign w:val="center"/>
          </w:tcPr>
          <w:p w14:paraId="389303EC"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1回／年以上</w:t>
            </w:r>
          </w:p>
        </w:tc>
      </w:tr>
      <w:tr w:rsidR="00560591" w:rsidRPr="00560591" w14:paraId="4A5E99C7" w14:textId="77777777" w:rsidTr="000A15B5">
        <w:trPr>
          <w:trHeight w:val="340"/>
          <w:jc w:val="center"/>
        </w:trPr>
        <w:tc>
          <w:tcPr>
            <w:tcW w:w="4196" w:type="dxa"/>
            <w:vAlign w:val="center"/>
          </w:tcPr>
          <w:p w14:paraId="5552B0A0"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異常時パトロール</w:t>
            </w:r>
          </w:p>
        </w:tc>
        <w:tc>
          <w:tcPr>
            <w:tcW w:w="4612" w:type="dxa"/>
            <w:vAlign w:val="center"/>
          </w:tcPr>
          <w:p w14:paraId="604ECEC1"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予備規制基準雨量に達した時など</w:t>
            </w:r>
          </w:p>
        </w:tc>
      </w:tr>
      <w:tr w:rsidR="00560591" w:rsidRPr="00560591" w14:paraId="4E53D17C" w14:textId="77777777" w:rsidTr="000A15B5">
        <w:trPr>
          <w:trHeight w:val="340"/>
          <w:jc w:val="center"/>
        </w:trPr>
        <w:tc>
          <w:tcPr>
            <w:tcW w:w="4196" w:type="dxa"/>
            <w:vAlign w:val="center"/>
          </w:tcPr>
          <w:p w14:paraId="2A3E5511"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自転車道パトロール</w:t>
            </w:r>
          </w:p>
        </w:tc>
        <w:tc>
          <w:tcPr>
            <w:tcW w:w="4612" w:type="dxa"/>
            <w:vAlign w:val="center"/>
          </w:tcPr>
          <w:p w14:paraId="345224A0"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1回／月以上</w:t>
            </w:r>
          </w:p>
        </w:tc>
      </w:tr>
      <w:tr w:rsidR="00560591" w:rsidRPr="00560591" w14:paraId="5230BE98" w14:textId="77777777" w:rsidTr="000A15B5">
        <w:trPr>
          <w:trHeight w:val="340"/>
          <w:jc w:val="center"/>
        </w:trPr>
        <w:tc>
          <w:tcPr>
            <w:tcW w:w="4196" w:type="dxa"/>
            <w:vAlign w:val="center"/>
          </w:tcPr>
          <w:p w14:paraId="00986734"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徒歩等パトロール</w:t>
            </w:r>
            <w:r w:rsidRPr="00560591">
              <w:rPr>
                <w:rFonts w:hAnsi="HG丸ｺﾞｼｯｸM-PRO" w:hint="eastAsia"/>
                <w:vertAlign w:val="superscript"/>
              </w:rPr>
              <w:t>※3</w:t>
            </w:r>
          </w:p>
        </w:tc>
        <w:tc>
          <w:tcPr>
            <w:tcW w:w="4612" w:type="dxa"/>
            <w:vAlign w:val="center"/>
          </w:tcPr>
          <w:p w14:paraId="71BBF19B"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1回／年以上</w:t>
            </w:r>
          </w:p>
        </w:tc>
      </w:tr>
      <w:tr w:rsidR="00560591" w:rsidRPr="00560591" w14:paraId="6FDAE430" w14:textId="77777777" w:rsidTr="000A15B5">
        <w:trPr>
          <w:trHeight w:val="340"/>
          <w:jc w:val="center"/>
        </w:trPr>
        <w:tc>
          <w:tcPr>
            <w:tcW w:w="4196" w:type="dxa"/>
            <w:vAlign w:val="center"/>
          </w:tcPr>
          <w:p w14:paraId="330CB931"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その他パトロール</w:t>
            </w:r>
            <w:r w:rsidRPr="00560591">
              <w:rPr>
                <w:rFonts w:hAnsi="HG丸ｺﾞｼｯｸM-PRO" w:hint="eastAsia"/>
                <w:vertAlign w:val="superscript"/>
              </w:rPr>
              <w:t>※4</w:t>
            </w:r>
          </w:p>
        </w:tc>
        <w:tc>
          <w:tcPr>
            <w:tcW w:w="4612" w:type="dxa"/>
            <w:vAlign w:val="center"/>
          </w:tcPr>
          <w:p w14:paraId="0A295CD4" w14:textId="77777777" w:rsidR="003338DB" w:rsidRPr="00560591" w:rsidRDefault="003338DB" w:rsidP="000A15B5">
            <w:pPr>
              <w:spacing w:line="280" w:lineRule="exact"/>
              <w:jc w:val="center"/>
              <w:rPr>
                <w:rFonts w:hAnsi="HG丸ｺﾞｼｯｸM-PRO"/>
              </w:rPr>
            </w:pPr>
            <w:r w:rsidRPr="00560591">
              <w:rPr>
                <w:rFonts w:hAnsi="HG丸ｺﾞｼｯｸM-PRO" w:hint="eastAsia"/>
              </w:rPr>
              <w:t>必要に応じて設定</w:t>
            </w:r>
          </w:p>
        </w:tc>
      </w:tr>
    </w:tbl>
    <w:p w14:paraId="23D23D18" w14:textId="77777777" w:rsidR="003338DB" w:rsidRPr="00560591" w:rsidRDefault="003338DB" w:rsidP="003338DB">
      <w:pPr>
        <w:pStyle w:val="afff"/>
        <w:spacing w:line="240" w:lineRule="exact"/>
        <w:ind w:left="108" w:firstLine="160"/>
        <w:rPr>
          <w:rFonts w:ascii="HG丸ｺﾞｼｯｸM-PRO" w:eastAsia="HG丸ｺﾞｼｯｸM-PRO" w:hAnsi="HG丸ｺﾞｼｯｸM-PRO"/>
          <w:sz w:val="16"/>
          <w:szCs w:val="16"/>
          <w:lang w:val="x-none"/>
        </w:rPr>
      </w:pPr>
      <w:r w:rsidRPr="00560591">
        <w:rPr>
          <w:rFonts w:ascii="HG丸ｺﾞｼｯｸM-PRO" w:eastAsia="HG丸ｺﾞｼｯｸM-PRO" w:hAnsi="HG丸ｺﾞｼｯｸM-PRO" w:hint="eastAsia"/>
          <w:sz w:val="16"/>
          <w:szCs w:val="16"/>
          <w:lang w:val="x-none"/>
        </w:rPr>
        <w:t>※1　(大)</w:t>
      </w:r>
      <w:proofErr w:type="spellStart"/>
      <w:r w:rsidRPr="00560591">
        <w:rPr>
          <w:rFonts w:ascii="HG丸ｺﾞｼｯｸM-PRO" w:eastAsia="HG丸ｺﾞｼｯｸM-PRO" w:hAnsi="HG丸ｺﾞｼｯｸM-PRO" w:hint="eastAsia"/>
          <w:sz w:val="16"/>
          <w:szCs w:val="16"/>
          <w:lang w:val="x-none"/>
        </w:rPr>
        <w:t>は自動車交通量</w:t>
      </w:r>
      <w:proofErr w:type="spellEnd"/>
      <w:r w:rsidRPr="00560591">
        <w:rPr>
          <w:rFonts w:ascii="HG丸ｺﾞｼｯｸM-PRO" w:eastAsia="HG丸ｺﾞｼｯｸM-PRO" w:hAnsi="HG丸ｺﾞｼｯｸM-PRO" w:hint="eastAsia"/>
          <w:sz w:val="16"/>
          <w:szCs w:val="16"/>
          <w:lang w:val="x-none"/>
        </w:rPr>
        <w:t>(12時間)が20,000台以上、(小)は20,000台未満</w:t>
      </w:r>
    </w:p>
    <w:p w14:paraId="537E7D96" w14:textId="77777777" w:rsidR="003338DB" w:rsidRPr="00560591" w:rsidRDefault="003338DB" w:rsidP="003338DB">
      <w:pPr>
        <w:pStyle w:val="afff"/>
        <w:spacing w:line="240" w:lineRule="exact"/>
        <w:ind w:left="108" w:firstLine="160"/>
        <w:rPr>
          <w:rFonts w:ascii="HG丸ｺﾞｼｯｸM-PRO" w:eastAsia="HG丸ｺﾞｼｯｸM-PRO" w:hAnsi="HG丸ｺﾞｼｯｸM-PRO"/>
          <w:sz w:val="16"/>
          <w:szCs w:val="16"/>
          <w:lang w:val="x-none"/>
        </w:rPr>
      </w:pPr>
      <w:r w:rsidRPr="00560591">
        <w:rPr>
          <w:rFonts w:ascii="HG丸ｺﾞｼｯｸM-PRO" w:eastAsia="HG丸ｺﾞｼｯｸM-PRO" w:hAnsi="HG丸ｺﾞｼｯｸM-PRO" w:hint="eastAsia"/>
          <w:sz w:val="16"/>
          <w:szCs w:val="16"/>
          <w:lang w:val="x-none"/>
        </w:rPr>
        <w:t>※2　平常時パトロールで点検困難な危険区間等で行うパトロールをいう</w:t>
      </w:r>
    </w:p>
    <w:p w14:paraId="36A4C25A" w14:textId="77777777" w:rsidR="003338DB" w:rsidRPr="00560591" w:rsidRDefault="003338DB" w:rsidP="003338DB">
      <w:pPr>
        <w:pStyle w:val="afff"/>
        <w:spacing w:line="240" w:lineRule="exact"/>
        <w:ind w:left="108" w:firstLine="160"/>
        <w:rPr>
          <w:rFonts w:ascii="HG丸ｺﾞｼｯｸM-PRO" w:eastAsia="HG丸ｺﾞｼｯｸM-PRO" w:hAnsi="HG丸ｺﾞｼｯｸM-PRO"/>
          <w:sz w:val="16"/>
          <w:szCs w:val="16"/>
          <w:lang w:val="x-none"/>
        </w:rPr>
      </w:pPr>
      <w:r w:rsidRPr="00560591">
        <w:rPr>
          <w:rFonts w:ascii="HG丸ｺﾞｼｯｸM-PRO" w:eastAsia="HG丸ｺﾞｼｯｸM-PRO" w:hAnsi="HG丸ｺﾞｼｯｸM-PRO" w:hint="eastAsia"/>
          <w:sz w:val="16"/>
          <w:szCs w:val="16"/>
          <w:lang w:val="x-none"/>
        </w:rPr>
        <w:t>※3　徒歩又は自転車で行うパトロールをいう</w:t>
      </w:r>
    </w:p>
    <w:p w14:paraId="69C0CEE2" w14:textId="77777777" w:rsidR="003338DB" w:rsidRPr="00560591" w:rsidRDefault="003338DB" w:rsidP="003338DB">
      <w:pPr>
        <w:pStyle w:val="afff"/>
        <w:spacing w:line="240" w:lineRule="exact"/>
        <w:ind w:left="108" w:firstLine="160"/>
        <w:rPr>
          <w:rFonts w:ascii="HG丸ｺﾞｼｯｸM-PRO" w:eastAsia="HG丸ｺﾞｼｯｸM-PRO" w:hAnsi="HG丸ｺﾞｼｯｸM-PRO"/>
          <w:sz w:val="16"/>
          <w:szCs w:val="16"/>
          <w:lang w:val="x-none"/>
        </w:rPr>
      </w:pPr>
      <w:r w:rsidRPr="00560591">
        <w:rPr>
          <w:rFonts w:ascii="HG丸ｺﾞｼｯｸM-PRO" w:eastAsia="HG丸ｺﾞｼｯｸM-PRO" w:hAnsi="HG丸ｺﾞｼｯｸM-PRO" w:hint="eastAsia"/>
          <w:sz w:val="16"/>
          <w:szCs w:val="16"/>
          <w:lang w:val="x-none"/>
        </w:rPr>
        <w:t>※4　交通事故、地震及び冠水等緊急を要する場合に行うパトロールをいう</w:t>
      </w:r>
    </w:p>
    <w:p w14:paraId="5D73892D" w14:textId="77777777" w:rsidR="003338DB" w:rsidRPr="00560591" w:rsidRDefault="003338DB" w:rsidP="003338DB">
      <w:pPr>
        <w:pStyle w:val="40"/>
        <w:ind w:left="420" w:firstLine="210"/>
        <w:rPr>
          <w:lang w:val="x-none"/>
        </w:rPr>
      </w:pPr>
    </w:p>
    <w:p w14:paraId="155E2257" w14:textId="575818BB" w:rsidR="003338DB" w:rsidRPr="00560591" w:rsidRDefault="003338DB">
      <w:pPr>
        <w:widowControl/>
        <w:jc w:val="left"/>
        <w:rPr>
          <w:lang w:val="x-none"/>
        </w:rPr>
      </w:pPr>
      <w:r w:rsidRPr="00560591">
        <w:rPr>
          <w:lang w:val="x-none"/>
        </w:rPr>
        <w:br w:type="page"/>
      </w:r>
    </w:p>
    <w:p w14:paraId="17C4CF99" w14:textId="5FE967D3" w:rsidR="00985A0E" w:rsidRPr="00560591" w:rsidRDefault="00985A0E" w:rsidP="00985A0E">
      <w:pPr>
        <w:pStyle w:val="40"/>
        <w:ind w:left="420" w:firstLine="210"/>
        <w:rPr>
          <w:lang w:val="x-none"/>
        </w:rPr>
      </w:pPr>
      <w:r w:rsidRPr="00560591">
        <w:rPr>
          <w:rFonts w:hint="eastAsia"/>
          <w:lang w:val="x-none"/>
        </w:rPr>
        <w:lastRenderedPageBreak/>
        <w:t>なお、</w:t>
      </w:r>
      <w:r w:rsidR="00FB5D3D" w:rsidRPr="00560591">
        <w:rPr>
          <w:lang w:val="x-none"/>
        </w:rPr>
        <w:fldChar w:fldCharType="begin"/>
      </w:r>
      <w:r w:rsidR="00FB5D3D" w:rsidRPr="00560591">
        <w:rPr>
          <w:lang w:val="x-none"/>
        </w:rPr>
        <w:instrText xml:space="preserve"> REF _Ref189151804 \h </w:instrText>
      </w:r>
      <w:r w:rsidR="00FB5D3D" w:rsidRPr="00560591">
        <w:rPr>
          <w:lang w:val="x-none"/>
        </w:rPr>
      </w:r>
      <w:r w:rsidR="00FB5D3D" w:rsidRPr="00560591">
        <w:rPr>
          <w:lang w:val="x-none"/>
        </w:rPr>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12</w:t>
      </w:r>
      <w:r w:rsidR="00FB5D3D" w:rsidRPr="00560591">
        <w:rPr>
          <w:lang w:val="x-none"/>
        </w:rPr>
        <w:fldChar w:fldCharType="end"/>
      </w:r>
      <w:r w:rsidR="00FB5D3D" w:rsidRPr="00560591">
        <w:rPr>
          <w:rFonts w:hint="eastAsia"/>
          <w:lang w:val="x-none"/>
        </w:rPr>
        <w:t>に示す</w:t>
      </w:r>
      <w:r w:rsidRPr="00560591">
        <w:rPr>
          <w:rFonts w:hint="eastAsia"/>
          <w:lang w:val="x-none"/>
        </w:rPr>
        <w:t>要素を考慮し、必要と判断した場合は交通量の大小に関わらずパトロールを重点化する。</w:t>
      </w:r>
    </w:p>
    <w:p w14:paraId="6C02D701" w14:textId="77777777" w:rsidR="00985A0E" w:rsidRPr="00560591" w:rsidRDefault="00985A0E" w:rsidP="00985A0E">
      <w:pPr>
        <w:pStyle w:val="40"/>
        <w:ind w:left="420" w:firstLine="210"/>
        <w:rPr>
          <w:lang w:val="x-none"/>
        </w:rPr>
      </w:pPr>
    </w:p>
    <w:p w14:paraId="69B98F74" w14:textId="3BBA9512" w:rsidR="003338DB" w:rsidRPr="00560591" w:rsidRDefault="00985A0E" w:rsidP="00985A0E">
      <w:pPr>
        <w:pStyle w:val="af1"/>
        <w:rPr>
          <w:lang w:val="x-none"/>
        </w:rPr>
      </w:pPr>
      <w:bookmarkStart w:id="122" w:name="_Ref189151804"/>
      <w:bookmarkStart w:id="123" w:name="_Ref18915185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12</w:t>
      </w:r>
      <w:r w:rsidR="008442C5" w:rsidRPr="00560591">
        <w:fldChar w:fldCharType="end"/>
      </w:r>
      <w:bookmarkEnd w:id="122"/>
      <w:r w:rsidRPr="00560591">
        <w:rPr>
          <w:rFonts w:hint="eastAsia"/>
          <w:lang w:val="x-none"/>
        </w:rPr>
        <w:t xml:space="preserve">　リスク判断要素</w:t>
      </w:r>
      <w:bookmarkEnd w:id="123"/>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822"/>
        <w:gridCol w:w="3824"/>
      </w:tblGrid>
      <w:tr w:rsidR="00560591" w:rsidRPr="00560591" w14:paraId="1DFE4725" w14:textId="77777777" w:rsidTr="00985A0E">
        <w:trPr>
          <w:trHeight w:val="284"/>
        </w:trPr>
        <w:tc>
          <w:tcPr>
            <w:tcW w:w="715" w:type="pc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4FEB065" w14:textId="77777777" w:rsidR="00985A0E" w:rsidRPr="00560591" w:rsidRDefault="00985A0E" w:rsidP="000A15B5">
            <w:pPr>
              <w:wordWrap w:val="0"/>
              <w:overflowPunct w:val="0"/>
              <w:snapToGrid w:val="0"/>
              <w:spacing w:line="340" w:lineRule="exact"/>
              <w:rPr>
                <w:rFonts w:hAnsi="HG丸ｺﾞｼｯｸM-PRO"/>
                <w:spacing w:val="-3"/>
                <w:szCs w:val="21"/>
              </w:rPr>
            </w:pPr>
          </w:p>
        </w:tc>
        <w:tc>
          <w:tcPr>
            <w:tcW w:w="2142" w:type="pc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9C1C1B6" w14:textId="77777777" w:rsidR="00985A0E" w:rsidRPr="00560591" w:rsidRDefault="00985A0E" w:rsidP="000A15B5">
            <w:pPr>
              <w:overflowPunct w:val="0"/>
              <w:snapToGrid w:val="0"/>
              <w:spacing w:line="340" w:lineRule="exact"/>
              <w:jc w:val="center"/>
              <w:rPr>
                <w:rFonts w:hAnsi="HG丸ｺﾞｼｯｸM-PRO"/>
                <w:spacing w:val="-3"/>
                <w:szCs w:val="21"/>
              </w:rPr>
            </w:pPr>
            <w:r w:rsidRPr="00560591">
              <w:rPr>
                <w:rFonts w:hAnsi="HG丸ｺﾞｼｯｸM-PRO"/>
                <w:spacing w:val="-3"/>
                <w:szCs w:val="21"/>
              </w:rPr>
              <w:t>“</w:t>
            </w:r>
            <w:r w:rsidRPr="00560591">
              <w:rPr>
                <w:rFonts w:hAnsi="HG丸ｺﾞｼｯｸM-PRO" w:hint="eastAsia"/>
                <w:spacing w:val="-3"/>
                <w:szCs w:val="21"/>
              </w:rPr>
              <w:t>被害発生の可能性</w:t>
            </w:r>
            <w:r w:rsidRPr="00560591">
              <w:rPr>
                <w:rFonts w:hAnsi="HG丸ｺﾞｼｯｸM-PRO"/>
                <w:spacing w:val="-3"/>
                <w:szCs w:val="21"/>
              </w:rPr>
              <w:t>”</w:t>
            </w:r>
            <w:r w:rsidRPr="00560591">
              <w:rPr>
                <w:rFonts w:hAnsi="HG丸ｺﾞｼｯｸM-PRO" w:hint="eastAsia"/>
                <w:spacing w:val="-3"/>
                <w:szCs w:val="21"/>
              </w:rPr>
              <w:t>に関する要素</w:t>
            </w:r>
          </w:p>
        </w:tc>
        <w:tc>
          <w:tcPr>
            <w:tcW w:w="2143" w:type="pc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93128FC" w14:textId="77777777" w:rsidR="00985A0E" w:rsidRPr="00560591" w:rsidRDefault="00985A0E" w:rsidP="000A15B5">
            <w:pPr>
              <w:overflowPunct w:val="0"/>
              <w:snapToGrid w:val="0"/>
              <w:spacing w:line="340" w:lineRule="exact"/>
              <w:jc w:val="center"/>
              <w:rPr>
                <w:rFonts w:hAnsi="HG丸ｺﾞｼｯｸM-PRO"/>
                <w:spacing w:val="-3"/>
                <w:szCs w:val="21"/>
              </w:rPr>
            </w:pPr>
            <w:r w:rsidRPr="00560591">
              <w:rPr>
                <w:rFonts w:hAnsi="HG丸ｺﾞｼｯｸM-PRO"/>
                <w:spacing w:val="-3"/>
                <w:szCs w:val="21"/>
              </w:rPr>
              <w:t>“</w:t>
            </w:r>
            <w:r w:rsidRPr="00560591">
              <w:rPr>
                <w:rFonts w:hAnsi="HG丸ｺﾞｼｯｸM-PRO" w:hint="eastAsia"/>
                <w:spacing w:val="-3"/>
                <w:szCs w:val="21"/>
              </w:rPr>
              <w:t>被害の大きさ</w:t>
            </w:r>
            <w:r w:rsidRPr="00560591">
              <w:rPr>
                <w:rFonts w:hAnsi="HG丸ｺﾞｼｯｸM-PRO"/>
                <w:spacing w:val="-3"/>
                <w:szCs w:val="21"/>
              </w:rPr>
              <w:t>”</w:t>
            </w:r>
            <w:r w:rsidRPr="00560591">
              <w:rPr>
                <w:rFonts w:hAnsi="HG丸ｺﾞｼｯｸM-PRO" w:hint="eastAsia"/>
                <w:spacing w:val="-3"/>
                <w:szCs w:val="21"/>
              </w:rPr>
              <w:t>に関する要素</w:t>
            </w:r>
          </w:p>
        </w:tc>
      </w:tr>
      <w:tr w:rsidR="00985A0E" w:rsidRPr="00560591" w14:paraId="2255CD05" w14:textId="77777777" w:rsidTr="000A15B5">
        <w:trPr>
          <w:trHeight w:val="1820"/>
        </w:trPr>
        <w:tc>
          <w:tcPr>
            <w:tcW w:w="715" w:type="pct"/>
            <w:tcBorders>
              <w:top w:val="double" w:sz="4" w:space="0" w:color="auto"/>
              <w:left w:val="single" w:sz="4" w:space="0" w:color="auto"/>
              <w:bottom w:val="single" w:sz="4" w:space="0" w:color="auto"/>
              <w:right w:val="single" w:sz="4" w:space="0" w:color="auto"/>
            </w:tcBorders>
            <w:vAlign w:val="center"/>
          </w:tcPr>
          <w:p w14:paraId="3EFC0E57" w14:textId="77777777" w:rsidR="00985A0E" w:rsidRPr="00560591" w:rsidRDefault="00985A0E" w:rsidP="000A15B5">
            <w:pPr>
              <w:wordWrap w:val="0"/>
              <w:overflowPunct w:val="0"/>
              <w:snapToGrid w:val="0"/>
              <w:spacing w:line="340" w:lineRule="exact"/>
              <w:rPr>
                <w:rFonts w:hAnsi="HG丸ｺﾞｼｯｸM-PRO"/>
                <w:spacing w:val="-3"/>
                <w:szCs w:val="21"/>
              </w:rPr>
            </w:pPr>
            <w:r w:rsidRPr="00560591">
              <w:rPr>
                <w:rFonts w:hAnsi="HG丸ｺﾞｼｯｸM-PRO" w:hint="eastAsia"/>
                <w:spacing w:val="-3"/>
                <w:szCs w:val="21"/>
              </w:rPr>
              <w:t>パトロール</w:t>
            </w:r>
          </w:p>
        </w:tc>
        <w:tc>
          <w:tcPr>
            <w:tcW w:w="2142" w:type="pct"/>
            <w:tcBorders>
              <w:top w:val="double" w:sz="4" w:space="0" w:color="auto"/>
              <w:left w:val="single" w:sz="4" w:space="0" w:color="auto"/>
              <w:bottom w:val="single" w:sz="4" w:space="0" w:color="auto"/>
              <w:right w:val="single" w:sz="4" w:space="0" w:color="auto"/>
            </w:tcBorders>
            <w:vAlign w:val="center"/>
          </w:tcPr>
          <w:p w14:paraId="66BEE669"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【過去の状況】</w:t>
            </w:r>
          </w:p>
          <w:p w14:paraId="449A3CEF"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苦情、要望、管理瑕疵件数</w:t>
            </w:r>
          </w:p>
          <w:p w14:paraId="6C208127" w14:textId="77777777" w:rsidR="00985A0E" w:rsidRPr="00560591" w:rsidRDefault="00985A0E" w:rsidP="000A15B5">
            <w:pPr>
              <w:wordWrap w:val="0"/>
              <w:overflowPunct w:val="0"/>
              <w:snapToGrid w:val="0"/>
              <w:rPr>
                <w:rFonts w:hAnsi="HG丸ｺﾞｼｯｸM-PRO"/>
                <w:spacing w:val="-3"/>
                <w:szCs w:val="21"/>
                <w:lang w:eastAsia="zh-TW"/>
              </w:rPr>
            </w:pPr>
            <w:r w:rsidRPr="00560591">
              <w:rPr>
                <w:rFonts w:hAnsi="HG丸ｺﾞｼｯｸM-PRO" w:hint="eastAsia"/>
                <w:spacing w:val="-3"/>
                <w:szCs w:val="21"/>
                <w:lang w:eastAsia="zh-TW"/>
              </w:rPr>
              <w:t>事故多発路線、不法投棄等多発路線</w:t>
            </w:r>
          </w:p>
          <w:p w14:paraId="36079753"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損傷箇所・防災危険箇所</w:t>
            </w:r>
          </w:p>
          <w:p w14:paraId="5C452331" w14:textId="77777777" w:rsidR="00985A0E" w:rsidRPr="00560591" w:rsidRDefault="00985A0E" w:rsidP="000A15B5">
            <w:pPr>
              <w:wordWrap w:val="0"/>
              <w:overflowPunct w:val="0"/>
              <w:snapToGrid w:val="0"/>
              <w:rPr>
                <w:rFonts w:hAnsi="HG丸ｺﾞｼｯｸM-PRO"/>
                <w:spacing w:val="-3"/>
                <w:szCs w:val="21"/>
                <w:lang w:eastAsia="zh-TW"/>
              </w:rPr>
            </w:pPr>
            <w:r w:rsidRPr="00560591">
              <w:rPr>
                <w:rFonts w:hAnsi="HG丸ｺﾞｼｯｸM-PRO" w:hint="eastAsia"/>
                <w:spacing w:val="-3"/>
                <w:szCs w:val="21"/>
                <w:lang w:eastAsia="zh-TW"/>
              </w:rPr>
              <w:t>【季節要因】</w:t>
            </w:r>
          </w:p>
          <w:p w14:paraId="6363F90C" w14:textId="77777777" w:rsidR="00985A0E" w:rsidRPr="00560591" w:rsidRDefault="00985A0E" w:rsidP="000A15B5">
            <w:pPr>
              <w:wordWrap w:val="0"/>
              <w:overflowPunct w:val="0"/>
              <w:snapToGrid w:val="0"/>
              <w:rPr>
                <w:rFonts w:hAnsi="HG丸ｺﾞｼｯｸM-PRO"/>
                <w:spacing w:val="-3"/>
                <w:szCs w:val="21"/>
                <w:lang w:eastAsia="zh-TW"/>
              </w:rPr>
            </w:pPr>
            <w:r w:rsidRPr="00560591">
              <w:rPr>
                <w:rFonts w:hAnsi="HG丸ｺﾞｼｯｸM-PRO" w:hint="eastAsia"/>
                <w:spacing w:val="-3"/>
                <w:szCs w:val="21"/>
                <w:lang w:eastAsia="zh-TW"/>
              </w:rPr>
              <w:t>冬場：凍結危険箇所</w:t>
            </w:r>
          </w:p>
          <w:p w14:paraId="0D5630EE"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夏場：わだちぼれ等（交差点直近）</w:t>
            </w:r>
          </w:p>
        </w:tc>
        <w:tc>
          <w:tcPr>
            <w:tcW w:w="2143" w:type="pct"/>
            <w:tcBorders>
              <w:top w:val="double" w:sz="4" w:space="0" w:color="auto"/>
              <w:left w:val="single" w:sz="4" w:space="0" w:color="auto"/>
              <w:bottom w:val="single" w:sz="4" w:space="0" w:color="auto"/>
              <w:right w:val="single" w:sz="4" w:space="0" w:color="auto"/>
            </w:tcBorders>
          </w:tcPr>
          <w:p w14:paraId="3E9FDFB2"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【路線の重要度】</w:t>
            </w:r>
          </w:p>
          <w:p w14:paraId="16558336"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通学路</w:t>
            </w:r>
          </w:p>
          <w:p w14:paraId="69977665"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沿道利用状況で通行者が多い箇所</w:t>
            </w:r>
          </w:p>
          <w:p w14:paraId="72A60157"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【個別箇所の状況】</w:t>
            </w:r>
          </w:p>
          <w:p w14:paraId="658E6216" w14:textId="77777777" w:rsidR="00985A0E" w:rsidRPr="00560591" w:rsidRDefault="00985A0E" w:rsidP="000A15B5">
            <w:pPr>
              <w:wordWrap w:val="0"/>
              <w:overflowPunct w:val="0"/>
              <w:snapToGrid w:val="0"/>
              <w:rPr>
                <w:rFonts w:hAnsi="HG丸ｺﾞｼｯｸM-PRO"/>
                <w:spacing w:val="-3"/>
                <w:szCs w:val="21"/>
              </w:rPr>
            </w:pPr>
            <w:r w:rsidRPr="00560591">
              <w:rPr>
                <w:rFonts w:hAnsi="HG丸ｺﾞｼｯｸM-PRO" w:hint="eastAsia"/>
                <w:spacing w:val="-3"/>
                <w:szCs w:val="21"/>
              </w:rPr>
              <w:t>高架道路・路線橋・鉄道並行区間等</w:t>
            </w:r>
          </w:p>
        </w:tc>
      </w:tr>
    </w:tbl>
    <w:p w14:paraId="3F66AC09" w14:textId="77777777" w:rsidR="003338DB" w:rsidRPr="00560591" w:rsidRDefault="003338DB" w:rsidP="003338DB">
      <w:pPr>
        <w:pStyle w:val="40"/>
        <w:ind w:left="420" w:firstLine="210"/>
      </w:pPr>
    </w:p>
    <w:p w14:paraId="7CD67D05" w14:textId="43FF234B" w:rsidR="00985A0E" w:rsidRPr="00560591" w:rsidRDefault="00985A0E" w:rsidP="00985A0E">
      <w:pPr>
        <w:pStyle w:val="4"/>
      </w:pPr>
      <w:r w:rsidRPr="00560591">
        <w:rPr>
          <w:rFonts w:hint="eastAsia"/>
        </w:rPr>
        <w:t>パトロール計画の策定</w:t>
      </w:r>
    </w:p>
    <w:p w14:paraId="4B872AE4" w14:textId="2CF1CDCB" w:rsidR="00985A0E" w:rsidRPr="00560591" w:rsidRDefault="00985A0E" w:rsidP="00985A0E">
      <w:pPr>
        <w:pStyle w:val="40"/>
        <w:ind w:left="420" w:firstLine="210"/>
      </w:pPr>
      <w:r w:rsidRPr="00560591">
        <w:rPr>
          <w:rFonts w:hint="eastAsia"/>
        </w:rPr>
        <w:t>各土木事務所は、地域や施設の特性、過去の不具合等を考慮して、路線・区間・施設毎の具体的なパトロール計画をパトロール実施要領に基づき策定する（</w:t>
      </w:r>
      <w:r w:rsidR="00FB5D3D" w:rsidRPr="00560591">
        <w:fldChar w:fldCharType="begin"/>
      </w:r>
      <w:r w:rsidR="00FB5D3D" w:rsidRPr="00560591">
        <w:instrText xml:space="preserve"> </w:instrText>
      </w:r>
      <w:r w:rsidR="00FB5D3D" w:rsidRPr="00560591">
        <w:rPr>
          <w:rFonts w:hint="eastAsia"/>
        </w:rPr>
        <w:instrText>REF _Ref185939908 \h</w:instrText>
      </w:r>
      <w:r w:rsidR="00FB5D3D" w:rsidRPr="00560591">
        <w:instrText xml:space="preserve"> </w:instrText>
      </w:r>
      <w:r w:rsidR="00FB5D3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13</w:t>
      </w:r>
      <w:r w:rsidR="00FB5D3D" w:rsidRPr="00560591">
        <w:fldChar w:fldCharType="end"/>
      </w:r>
      <w:r w:rsidRPr="00560591">
        <w:rPr>
          <w:rFonts w:hint="eastAsia"/>
        </w:rPr>
        <w:t>参照）。</w:t>
      </w:r>
    </w:p>
    <w:p w14:paraId="1B855342" w14:textId="77777777" w:rsidR="00985A0E" w:rsidRPr="00560591" w:rsidRDefault="00985A0E" w:rsidP="00985A0E">
      <w:pPr>
        <w:pStyle w:val="40"/>
        <w:ind w:left="420" w:firstLine="210"/>
      </w:pPr>
    </w:p>
    <w:p w14:paraId="4766BB5F" w14:textId="0ED6A9A1" w:rsidR="00985A0E" w:rsidRPr="00560591" w:rsidRDefault="00985A0E" w:rsidP="00985A0E">
      <w:pPr>
        <w:pStyle w:val="af1"/>
        <w:rPr>
          <w:lang w:val="x-none"/>
        </w:rPr>
      </w:pPr>
      <w:bookmarkStart w:id="124" w:name="_Ref185939908"/>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13</w:t>
      </w:r>
      <w:r w:rsidR="008442C5" w:rsidRPr="00560591">
        <w:fldChar w:fldCharType="end"/>
      </w:r>
      <w:bookmarkEnd w:id="124"/>
      <w:r w:rsidRPr="00560591">
        <w:rPr>
          <w:rFonts w:hint="eastAsia"/>
          <w:lang w:val="x-none"/>
        </w:rPr>
        <w:t xml:space="preserve">　パトロール計画例</w:t>
      </w:r>
    </w:p>
    <w:tbl>
      <w:tblPr>
        <w:tblW w:w="6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5005"/>
      </w:tblGrid>
      <w:tr w:rsidR="00560591" w:rsidRPr="00560591" w14:paraId="3EA56568" w14:textId="77777777" w:rsidTr="00985A0E">
        <w:trPr>
          <w:trHeight w:val="284"/>
          <w:jc w:val="center"/>
        </w:trPr>
        <w:tc>
          <w:tcPr>
            <w:tcW w:w="1984" w:type="dxa"/>
            <w:tcBorders>
              <w:bottom w:val="double" w:sz="4" w:space="0" w:color="auto"/>
            </w:tcBorders>
            <w:shd w:val="clear" w:color="auto" w:fill="D9D9D9" w:themeFill="background1" w:themeFillShade="D9"/>
            <w:vAlign w:val="center"/>
          </w:tcPr>
          <w:p w14:paraId="24F88708" w14:textId="77777777" w:rsidR="00985A0E" w:rsidRPr="00560591" w:rsidRDefault="00985A0E" w:rsidP="000A15B5">
            <w:pPr>
              <w:spacing w:line="280" w:lineRule="exact"/>
              <w:jc w:val="center"/>
              <w:rPr>
                <w:rFonts w:hAnsi="HG丸ｺﾞｼｯｸM-PRO"/>
                <w:szCs w:val="21"/>
              </w:rPr>
            </w:pPr>
          </w:p>
        </w:tc>
        <w:tc>
          <w:tcPr>
            <w:tcW w:w="5005" w:type="dxa"/>
            <w:tcBorders>
              <w:bottom w:val="double" w:sz="4" w:space="0" w:color="auto"/>
            </w:tcBorders>
            <w:shd w:val="clear" w:color="auto" w:fill="D9D9D9" w:themeFill="background1" w:themeFillShade="D9"/>
            <w:vAlign w:val="center"/>
          </w:tcPr>
          <w:p w14:paraId="6D61090F" w14:textId="77777777" w:rsidR="00985A0E" w:rsidRPr="00560591" w:rsidRDefault="00985A0E" w:rsidP="000A15B5">
            <w:pPr>
              <w:spacing w:line="280" w:lineRule="exact"/>
              <w:ind w:firstLineChars="114" w:firstLine="239"/>
              <w:jc w:val="center"/>
              <w:rPr>
                <w:rFonts w:hAnsi="HG丸ｺﾞｼｯｸM-PRO"/>
                <w:szCs w:val="21"/>
              </w:rPr>
            </w:pPr>
            <w:r w:rsidRPr="00560591">
              <w:rPr>
                <w:rFonts w:hAnsi="HG丸ｺﾞｼｯｸM-PRO" w:hint="eastAsia"/>
                <w:szCs w:val="21"/>
              </w:rPr>
              <w:t>内容</w:t>
            </w:r>
          </w:p>
        </w:tc>
      </w:tr>
      <w:tr w:rsidR="00985A0E" w:rsidRPr="00560591" w14:paraId="588731F5" w14:textId="77777777" w:rsidTr="000A15B5">
        <w:trPr>
          <w:trHeight w:val="938"/>
          <w:jc w:val="center"/>
        </w:trPr>
        <w:tc>
          <w:tcPr>
            <w:tcW w:w="1984" w:type="dxa"/>
            <w:tcBorders>
              <w:top w:val="double" w:sz="4" w:space="0" w:color="auto"/>
            </w:tcBorders>
            <w:vAlign w:val="center"/>
          </w:tcPr>
          <w:p w14:paraId="6A30226B" w14:textId="77777777" w:rsidR="00985A0E" w:rsidRPr="00560591" w:rsidRDefault="00985A0E" w:rsidP="000A15B5">
            <w:pPr>
              <w:spacing w:line="280" w:lineRule="exact"/>
              <w:jc w:val="center"/>
              <w:rPr>
                <w:rFonts w:hAnsi="HG丸ｺﾞｼｯｸM-PRO"/>
                <w:szCs w:val="21"/>
              </w:rPr>
            </w:pPr>
            <w:r w:rsidRPr="00560591">
              <w:rPr>
                <w:rFonts w:hAnsi="HG丸ｺﾞｼｯｸM-PRO" w:hint="eastAsia"/>
                <w:szCs w:val="21"/>
              </w:rPr>
              <w:t>パトロール種別</w:t>
            </w:r>
          </w:p>
        </w:tc>
        <w:tc>
          <w:tcPr>
            <w:tcW w:w="5005" w:type="dxa"/>
            <w:tcBorders>
              <w:top w:val="double" w:sz="4" w:space="0" w:color="auto"/>
            </w:tcBorders>
          </w:tcPr>
          <w:p w14:paraId="53A54254" w14:textId="77777777" w:rsidR="00985A0E" w:rsidRPr="00560591" w:rsidRDefault="00985A0E" w:rsidP="000A15B5">
            <w:pPr>
              <w:spacing w:line="280" w:lineRule="exact"/>
              <w:rPr>
                <w:rFonts w:hAnsi="HG丸ｺﾞｼｯｸM-PRO"/>
                <w:szCs w:val="21"/>
              </w:rPr>
            </w:pPr>
            <w:r w:rsidRPr="00560591">
              <w:rPr>
                <w:rFonts w:hAnsi="HG丸ｺﾞｼｯｸM-PRO" w:hint="eastAsia"/>
                <w:szCs w:val="21"/>
              </w:rPr>
              <w:t>・コース、実施体制（巡視員の人数）、実施頻度</w:t>
            </w:r>
          </w:p>
          <w:p w14:paraId="05EE7A18" w14:textId="77777777" w:rsidR="00985A0E" w:rsidRPr="00560591" w:rsidRDefault="00985A0E" w:rsidP="000A15B5">
            <w:pPr>
              <w:spacing w:line="280" w:lineRule="exact"/>
              <w:rPr>
                <w:rFonts w:hAnsi="HG丸ｺﾞｼｯｸM-PRO"/>
                <w:szCs w:val="21"/>
              </w:rPr>
            </w:pPr>
            <w:r w:rsidRPr="00560591">
              <w:rPr>
                <w:rFonts w:hAnsi="HG丸ｺﾞｼｯｸM-PRO" w:hint="eastAsia"/>
                <w:szCs w:val="21"/>
              </w:rPr>
              <w:t>・手段（徒歩、自転車、自動車等）、携行道具</w:t>
            </w:r>
          </w:p>
          <w:p w14:paraId="28CE9B93" w14:textId="77777777" w:rsidR="00985A0E" w:rsidRPr="00560591" w:rsidRDefault="00985A0E" w:rsidP="000A15B5">
            <w:pPr>
              <w:spacing w:line="280" w:lineRule="exact"/>
              <w:rPr>
                <w:rFonts w:hAnsi="HG丸ｺﾞｼｯｸM-PRO"/>
                <w:szCs w:val="21"/>
              </w:rPr>
            </w:pPr>
            <w:r w:rsidRPr="00560591">
              <w:rPr>
                <w:rFonts w:hAnsi="HG丸ｺﾞｼｯｸM-PRO" w:hint="eastAsia"/>
                <w:szCs w:val="21"/>
              </w:rPr>
              <w:t>・損傷発見時の対応手順</w:t>
            </w:r>
          </w:p>
          <w:p w14:paraId="19331A5D" w14:textId="77777777" w:rsidR="00985A0E" w:rsidRPr="00560591" w:rsidRDefault="00985A0E" w:rsidP="000A15B5">
            <w:pPr>
              <w:spacing w:line="280" w:lineRule="exact"/>
              <w:rPr>
                <w:rFonts w:hAnsi="HG丸ｺﾞｼｯｸM-PRO"/>
                <w:szCs w:val="21"/>
              </w:rPr>
            </w:pPr>
            <w:r w:rsidRPr="00560591">
              <w:rPr>
                <w:rFonts w:hAnsi="HG丸ｺﾞｼｯｸM-PRO" w:hint="eastAsia"/>
                <w:szCs w:val="21"/>
              </w:rPr>
              <w:t>・パトロールの記録方法　　等</w:t>
            </w:r>
          </w:p>
        </w:tc>
      </w:tr>
    </w:tbl>
    <w:p w14:paraId="61187D81" w14:textId="77777777" w:rsidR="00985A0E" w:rsidRPr="00560591" w:rsidRDefault="00985A0E" w:rsidP="003338DB">
      <w:pPr>
        <w:pStyle w:val="40"/>
        <w:ind w:left="420" w:firstLine="210"/>
      </w:pPr>
    </w:p>
    <w:p w14:paraId="520430FB" w14:textId="77777777" w:rsidR="00985A0E" w:rsidRPr="00560591" w:rsidRDefault="00985A0E" w:rsidP="003338DB">
      <w:pPr>
        <w:pStyle w:val="40"/>
        <w:ind w:left="420" w:firstLine="210"/>
      </w:pPr>
    </w:p>
    <w:p w14:paraId="5F5889CE" w14:textId="460C41C7" w:rsidR="00985A0E" w:rsidRPr="00560591" w:rsidRDefault="00985A0E">
      <w:pPr>
        <w:widowControl/>
        <w:jc w:val="left"/>
      </w:pPr>
      <w:r w:rsidRPr="00560591">
        <w:br w:type="page"/>
      </w:r>
    </w:p>
    <w:p w14:paraId="17FDE66D" w14:textId="4C567E56" w:rsidR="00985A0E" w:rsidRPr="00560591" w:rsidRDefault="00985A0E" w:rsidP="00985A0E">
      <w:pPr>
        <w:pStyle w:val="4"/>
      </w:pPr>
      <w:r w:rsidRPr="00560591">
        <w:rPr>
          <w:rFonts w:hint="eastAsia"/>
        </w:rPr>
        <w:lastRenderedPageBreak/>
        <w:t>排水施設の日常的維持管理</w:t>
      </w:r>
    </w:p>
    <w:p w14:paraId="027D9B33" w14:textId="77777777" w:rsidR="00985A0E" w:rsidRPr="00560591" w:rsidRDefault="00985A0E" w:rsidP="00985A0E">
      <w:pPr>
        <w:pStyle w:val="40"/>
        <w:ind w:left="420" w:firstLine="210"/>
      </w:pPr>
      <w:r w:rsidRPr="00560591">
        <w:rPr>
          <w:rFonts w:hint="eastAsia"/>
        </w:rPr>
        <w:t>排水施設の機能が土砂の堆積等で低下すると、水分が滞留して橋梁や舗装の劣化要因となるほか、道路利用者の安全が損なわれる恐れがある。そのため、道路全体の維持管理や長寿命化を考える上で、排水施設の異常を早期に発見し、適切な措置を行うことは極めて重要である。</w:t>
      </w:r>
    </w:p>
    <w:p w14:paraId="27B79E77" w14:textId="77777777" w:rsidR="00985A0E" w:rsidRPr="00560591" w:rsidRDefault="00985A0E" w:rsidP="00985A0E">
      <w:pPr>
        <w:pStyle w:val="40"/>
        <w:ind w:left="420" w:firstLine="210"/>
      </w:pPr>
      <w:r w:rsidRPr="00560591">
        <w:rPr>
          <w:rFonts w:hint="eastAsia"/>
        </w:rPr>
        <w:t>近年、気候変動によるゲリラ豪雨の増加等の影響もあり、排水施設の機能確保が近年より重要な課題となっている。このような状況を受け、大阪府では排水施設を良好な状態に保つために道路パトロールにより、排水施設の不具合の発見・防止に努めている。</w:t>
      </w:r>
    </w:p>
    <w:p w14:paraId="4A46F1C8" w14:textId="77777777" w:rsidR="00985A0E" w:rsidRPr="00560591" w:rsidRDefault="00985A0E" w:rsidP="00985A0E">
      <w:pPr>
        <w:pStyle w:val="40"/>
        <w:ind w:left="420" w:firstLine="210"/>
      </w:pPr>
    </w:p>
    <w:p w14:paraId="1EB65921" w14:textId="75980472" w:rsidR="00985A0E" w:rsidRPr="00560591" w:rsidRDefault="00985A0E" w:rsidP="00985A0E">
      <w:pPr>
        <w:pStyle w:val="50"/>
        <w:rPr>
          <w:lang w:eastAsia="zh-TW"/>
        </w:rPr>
      </w:pPr>
      <w:r w:rsidRPr="00560591">
        <w:rPr>
          <w:rFonts w:hint="eastAsia"/>
          <w:lang w:eastAsia="zh-TW"/>
        </w:rPr>
        <w:t>維持管理手法、維持管理水準</w:t>
      </w:r>
    </w:p>
    <w:p w14:paraId="4F2A6B9A" w14:textId="4DA189A6" w:rsidR="00985A0E" w:rsidRPr="00560591" w:rsidRDefault="00985A0E" w:rsidP="00985A0E">
      <w:pPr>
        <w:pStyle w:val="51"/>
        <w:ind w:left="735" w:firstLine="210"/>
      </w:pPr>
      <w:r w:rsidRPr="00560591">
        <w:rPr>
          <w:rFonts w:hint="eastAsia"/>
        </w:rPr>
        <w:t>排水施設の維持管理手法は、道路パトロールによる日常的な状態把握とし、目標管理水準は施設を常に良好な状態に保ち、排水機能を確保する「不具合無」以上の状態を確保することとする</w:t>
      </w:r>
      <w:r w:rsidR="00E5178D" w:rsidRPr="00560591">
        <w:rPr>
          <w:rFonts w:hint="eastAsia"/>
        </w:rPr>
        <w:t>（</w:t>
      </w:r>
      <w:r w:rsidR="00E5178D" w:rsidRPr="00560591">
        <w:fldChar w:fldCharType="begin"/>
      </w:r>
      <w:r w:rsidR="00E5178D" w:rsidRPr="00560591">
        <w:instrText xml:space="preserve"> </w:instrText>
      </w:r>
      <w:r w:rsidR="00E5178D" w:rsidRPr="00560591">
        <w:rPr>
          <w:rFonts w:hint="eastAsia"/>
        </w:rPr>
        <w:instrText>REF _Ref189151927 \h</w:instrText>
      </w:r>
      <w:r w:rsidR="00E5178D" w:rsidRPr="00560591">
        <w:instrText xml:space="preserve"> </w:instrText>
      </w:r>
      <w:r w:rsidR="00E5178D" w:rsidRPr="00560591">
        <w:fldChar w:fldCharType="separate"/>
      </w:r>
      <w:r w:rsidR="003612AB" w:rsidRPr="00560591">
        <w:rPr>
          <w:rFonts w:hint="eastAsia"/>
        </w:rPr>
        <w:t xml:space="preserve">表 </w:t>
      </w:r>
      <w:r w:rsidR="003612AB" w:rsidRPr="00560591">
        <w:rPr>
          <w:noProof/>
        </w:rPr>
        <w:t>2.2</w:t>
      </w:r>
      <w:r w:rsidR="003612AB" w:rsidRPr="00560591">
        <w:noBreakHyphen/>
      </w:r>
      <w:r w:rsidR="003612AB" w:rsidRPr="00560591">
        <w:rPr>
          <w:noProof/>
        </w:rPr>
        <w:t>14</w:t>
      </w:r>
      <w:r w:rsidR="00E5178D" w:rsidRPr="00560591">
        <w:fldChar w:fldCharType="end"/>
      </w:r>
      <w:r w:rsidR="00E5178D" w:rsidRPr="00560591">
        <w:rPr>
          <w:rFonts w:hint="eastAsia"/>
        </w:rPr>
        <w:t>）</w:t>
      </w:r>
      <w:r w:rsidRPr="00560591">
        <w:rPr>
          <w:rFonts w:hint="eastAsia"/>
        </w:rPr>
        <w:t>。</w:t>
      </w:r>
    </w:p>
    <w:p w14:paraId="40BD0463" w14:textId="296EC465" w:rsidR="00985A0E" w:rsidRPr="00560591" w:rsidRDefault="00985A0E" w:rsidP="00985A0E">
      <w:pPr>
        <w:pStyle w:val="51"/>
        <w:ind w:left="735" w:firstLine="210"/>
      </w:pPr>
      <w:r w:rsidRPr="00560591">
        <w:rPr>
          <w:rFonts w:hint="eastAsia"/>
        </w:rPr>
        <w:t>異常気象前後などの緊急時にも、必要に応じて緊急点検や臨時点検を実施し、目標管理水準の確保に努める。</w:t>
      </w:r>
    </w:p>
    <w:p w14:paraId="232C67F0" w14:textId="77777777" w:rsidR="00985A0E" w:rsidRPr="00560591" w:rsidRDefault="00985A0E" w:rsidP="00985A0E">
      <w:pPr>
        <w:pStyle w:val="51"/>
        <w:ind w:left="735" w:firstLine="210"/>
      </w:pPr>
    </w:p>
    <w:p w14:paraId="77702477" w14:textId="79AA891B" w:rsidR="00985A0E" w:rsidRPr="00560591" w:rsidRDefault="00985A0E" w:rsidP="00985A0E">
      <w:pPr>
        <w:pStyle w:val="af1"/>
      </w:pPr>
      <w:bookmarkStart w:id="125" w:name="_Ref189151927"/>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14</w:t>
      </w:r>
      <w:r w:rsidR="008442C5" w:rsidRPr="00560591">
        <w:fldChar w:fldCharType="end"/>
      </w:r>
      <w:bookmarkEnd w:id="125"/>
      <w:r w:rsidRPr="00560591">
        <w:rPr>
          <w:rFonts w:hint="eastAsia"/>
        </w:rPr>
        <w:t xml:space="preserve">　排水施設の維持管理手法及び管理水準の設定</w:t>
      </w:r>
    </w:p>
    <w:tbl>
      <w:tblPr>
        <w:tblW w:w="5665" w:type="dxa"/>
        <w:jc w:val="center"/>
        <w:tblBorders>
          <w:top w:val="single" w:sz="4" w:space="0" w:color="000000"/>
          <w:left w:val="single" w:sz="4" w:space="0" w:color="000000"/>
          <w:bottom w:val="single" w:sz="4" w:space="0" w:color="000000"/>
          <w:right w:val="single" w:sz="4" w:space="0" w:color="000000"/>
          <w:insideH w:val="double" w:sz="4" w:space="0" w:color="000000"/>
          <w:insideV w:val="single" w:sz="4" w:space="0" w:color="000000"/>
        </w:tblBorders>
        <w:tblCellMar>
          <w:left w:w="0" w:type="dxa"/>
          <w:right w:w="0" w:type="dxa"/>
        </w:tblCellMar>
        <w:tblLook w:val="04A0" w:firstRow="1" w:lastRow="0" w:firstColumn="1" w:lastColumn="0" w:noHBand="0" w:noVBand="1"/>
      </w:tblPr>
      <w:tblGrid>
        <w:gridCol w:w="2832"/>
        <w:gridCol w:w="2833"/>
      </w:tblGrid>
      <w:tr w:rsidR="00560591" w:rsidRPr="00560591" w14:paraId="17D6D4AE" w14:textId="77777777" w:rsidTr="001B62DD">
        <w:trPr>
          <w:trHeight w:val="397"/>
          <w:jc w:val="center"/>
        </w:trPr>
        <w:tc>
          <w:tcPr>
            <w:tcW w:w="2832" w:type="dxa"/>
            <w:shd w:val="clear" w:color="auto" w:fill="D9D9D9" w:themeFill="background1" w:themeFillShade="D9"/>
            <w:tcMar>
              <w:top w:w="15" w:type="dxa"/>
              <w:left w:w="108" w:type="dxa"/>
              <w:bottom w:w="0" w:type="dxa"/>
              <w:right w:w="108" w:type="dxa"/>
            </w:tcMar>
            <w:vAlign w:val="center"/>
            <w:hideMark/>
          </w:tcPr>
          <w:p w14:paraId="7F500515" w14:textId="77777777" w:rsidR="00985A0E" w:rsidRPr="00560591" w:rsidRDefault="00985A0E" w:rsidP="000A15B5">
            <w:pPr>
              <w:snapToGrid w:val="0"/>
              <w:spacing w:line="280" w:lineRule="exact"/>
              <w:jc w:val="center"/>
              <w:rPr>
                <w:rFonts w:hAnsi="HG丸ｺﾞｼｯｸM-PRO" w:cs="Meiryo UI"/>
              </w:rPr>
            </w:pPr>
            <w:r w:rsidRPr="00560591">
              <w:rPr>
                <w:rFonts w:hAnsi="HG丸ｺﾞｼｯｸM-PRO" w:cs="Meiryo UI" w:hint="eastAsia"/>
              </w:rPr>
              <w:t>維持管理手法</w:t>
            </w:r>
          </w:p>
        </w:tc>
        <w:tc>
          <w:tcPr>
            <w:tcW w:w="2833" w:type="dxa"/>
            <w:shd w:val="clear" w:color="auto" w:fill="D9D9D9" w:themeFill="background1" w:themeFillShade="D9"/>
            <w:tcMar>
              <w:top w:w="15" w:type="dxa"/>
              <w:left w:w="108" w:type="dxa"/>
              <w:bottom w:w="0" w:type="dxa"/>
              <w:right w:w="108" w:type="dxa"/>
            </w:tcMar>
            <w:vAlign w:val="center"/>
            <w:hideMark/>
          </w:tcPr>
          <w:p w14:paraId="3BDFE812" w14:textId="77777777" w:rsidR="00985A0E" w:rsidRPr="00560591" w:rsidRDefault="00985A0E" w:rsidP="000A15B5">
            <w:pPr>
              <w:snapToGrid w:val="0"/>
              <w:spacing w:line="280" w:lineRule="exact"/>
              <w:jc w:val="center"/>
              <w:rPr>
                <w:rFonts w:hAnsi="HG丸ｺﾞｼｯｸM-PRO" w:cs="Meiryo UI"/>
              </w:rPr>
            </w:pPr>
            <w:r w:rsidRPr="00560591">
              <w:rPr>
                <w:rFonts w:hAnsi="HG丸ｺﾞｼｯｸM-PRO" w:cs="Meiryo UI" w:hint="eastAsia"/>
              </w:rPr>
              <w:t>目標管理水準</w:t>
            </w:r>
          </w:p>
        </w:tc>
      </w:tr>
      <w:tr w:rsidR="00985A0E" w:rsidRPr="00560591" w14:paraId="486F6A4E" w14:textId="77777777" w:rsidTr="001B62DD">
        <w:trPr>
          <w:trHeight w:val="794"/>
          <w:jc w:val="center"/>
        </w:trPr>
        <w:tc>
          <w:tcPr>
            <w:tcW w:w="2832" w:type="dxa"/>
            <w:shd w:val="clear" w:color="auto" w:fill="auto"/>
            <w:tcMar>
              <w:top w:w="15" w:type="dxa"/>
              <w:left w:w="108" w:type="dxa"/>
              <w:bottom w:w="0" w:type="dxa"/>
              <w:right w:w="108" w:type="dxa"/>
            </w:tcMar>
            <w:vAlign w:val="center"/>
            <w:hideMark/>
          </w:tcPr>
          <w:p w14:paraId="27A9DE65" w14:textId="77777777" w:rsidR="00985A0E" w:rsidRPr="00560591" w:rsidRDefault="00985A0E" w:rsidP="000A15B5">
            <w:pPr>
              <w:snapToGrid w:val="0"/>
              <w:spacing w:line="280" w:lineRule="exact"/>
              <w:jc w:val="center"/>
              <w:rPr>
                <w:rFonts w:hAnsi="HG丸ｺﾞｼｯｸM-PRO" w:cs="Meiryo UI"/>
              </w:rPr>
            </w:pPr>
            <w:r w:rsidRPr="00560591">
              <w:rPr>
                <w:rFonts w:hAnsi="HG丸ｺﾞｼｯｸM-PRO" w:cs="Meiryo UI" w:hint="eastAsia"/>
              </w:rPr>
              <w:t>状態把握</w:t>
            </w:r>
          </w:p>
        </w:tc>
        <w:tc>
          <w:tcPr>
            <w:tcW w:w="2833" w:type="dxa"/>
            <w:shd w:val="clear" w:color="auto" w:fill="auto"/>
            <w:tcMar>
              <w:top w:w="15" w:type="dxa"/>
              <w:left w:w="108" w:type="dxa"/>
              <w:bottom w:w="0" w:type="dxa"/>
              <w:right w:w="108" w:type="dxa"/>
            </w:tcMar>
            <w:vAlign w:val="center"/>
            <w:hideMark/>
          </w:tcPr>
          <w:p w14:paraId="3AC59199" w14:textId="77777777" w:rsidR="00985A0E" w:rsidRPr="00560591" w:rsidRDefault="00985A0E" w:rsidP="000A15B5">
            <w:pPr>
              <w:snapToGrid w:val="0"/>
              <w:spacing w:line="280" w:lineRule="exact"/>
              <w:jc w:val="center"/>
              <w:rPr>
                <w:rFonts w:hAnsi="HG丸ｺﾞｼｯｸM-PRO" w:cs="Meiryo UI"/>
              </w:rPr>
            </w:pPr>
            <w:r w:rsidRPr="00560591">
              <w:rPr>
                <w:rFonts w:hAnsi="HG丸ｺﾞｼｯｸM-PRO" w:cs="Meiryo UI" w:hint="eastAsia"/>
              </w:rPr>
              <w:t>不具合無</w:t>
            </w:r>
          </w:p>
        </w:tc>
      </w:tr>
    </w:tbl>
    <w:p w14:paraId="14CD6D5D" w14:textId="77777777" w:rsidR="00985A0E" w:rsidRPr="00560591" w:rsidRDefault="00985A0E" w:rsidP="00985A0E">
      <w:pPr>
        <w:pStyle w:val="51"/>
        <w:ind w:left="735" w:firstLine="210"/>
      </w:pPr>
    </w:p>
    <w:p w14:paraId="38EAB153" w14:textId="34BC4B16" w:rsidR="00985A0E" w:rsidRPr="00560591" w:rsidRDefault="00985A0E" w:rsidP="00985A0E">
      <w:pPr>
        <w:pStyle w:val="50"/>
      </w:pPr>
      <w:r w:rsidRPr="00560591">
        <w:rPr>
          <w:rFonts w:hint="eastAsia"/>
        </w:rPr>
        <w:t>措置</w:t>
      </w:r>
    </w:p>
    <w:p w14:paraId="363F6B3B" w14:textId="43715788" w:rsidR="00985A0E" w:rsidRPr="00560591" w:rsidRDefault="00985A0E" w:rsidP="00985A0E">
      <w:pPr>
        <w:pStyle w:val="51"/>
        <w:ind w:left="735" w:firstLine="210"/>
      </w:pPr>
      <w:r w:rsidRPr="00560591">
        <w:rPr>
          <w:rFonts w:hint="eastAsia"/>
        </w:rPr>
        <w:t>問題が確認された場合には下記を一例とした維持管理作業を行う。</w:t>
      </w:r>
    </w:p>
    <w:p w14:paraId="70597297" w14:textId="77777777" w:rsidR="00985A0E" w:rsidRPr="00560591" w:rsidRDefault="00985A0E" w:rsidP="00985A0E">
      <w:pPr>
        <w:pStyle w:val="51"/>
        <w:ind w:left="735" w:firstLine="210"/>
      </w:pPr>
    </w:p>
    <w:p w14:paraId="4FC99ECC" w14:textId="77777777" w:rsidR="00985A0E" w:rsidRPr="00560591" w:rsidRDefault="00985A0E" w:rsidP="005334B9">
      <w:pPr>
        <w:pStyle w:val="afff"/>
        <w:numPr>
          <w:ilvl w:val="0"/>
          <w:numId w:val="10"/>
        </w:numPr>
        <w:ind w:left="1021" w:firstLineChars="0" w:hanging="284"/>
        <w:rPr>
          <w:rFonts w:ascii="HG丸ｺﾞｼｯｸM-PRO" w:eastAsia="HG丸ｺﾞｼｯｸM-PRO" w:hAnsi="HG丸ｺﾞｼｯｸM-PRO"/>
        </w:rPr>
      </w:pPr>
      <w:r w:rsidRPr="00560591">
        <w:rPr>
          <w:rFonts w:ascii="HG丸ｺﾞｼｯｸM-PRO" w:eastAsia="HG丸ｺﾞｼｯｸM-PRO" w:hAnsi="HG丸ｺﾞｼｯｸM-PRO" w:hint="eastAsia"/>
        </w:rPr>
        <w:t>土砂や落葉の堆積により排水不良が生じる可能性を確認した場合には、直ちに清掃を行う。</w:t>
      </w:r>
    </w:p>
    <w:p w14:paraId="04DDD77F" w14:textId="77777777" w:rsidR="00985A0E" w:rsidRPr="00560591" w:rsidRDefault="00985A0E" w:rsidP="005334B9">
      <w:pPr>
        <w:pStyle w:val="afff"/>
        <w:numPr>
          <w:ilvl w:val="0"/>
          <w:numId w:val="10"/>
        </w:numPr>
        <w:ind w:left="1021" w:firstLineChars="0" w:hanging="284"/>
        <w:rPr>
          <w:rFonts w:ascii="HG丸ｺﾞｼｯｸM-PRO" w:eastAsia="HG丸ｺﾞｼｯｸM-PRO" w:hAnsi="HG丸ｺﾞｼｯｸM-PRO"/>
        </w:rPr>
      </w:pPr>
      <w:r w:rsidRPr="00560591">
        <w:rPr>
          <w:rFonts w:ascii="HG丸ｺﾞｼｯｸM-PRO" w:eastAsia="HG丸ｺﾞｼｯｸM-PRO" w:hAnsi="HG丸ｺﾞｼｯｸM-PRO" w:hint="eastAsia"/>
        </w:rPr>
        <w:t>構造的な原因で排水不良が生じる場合には、原因を究明し、排水能力を増大させる等の対応策を講じる。</w:t>
      </w:r>
    </w:p>
    <w:p w14:paraId="4DA0DF61" w14:textId="77777777" w:rsidR="00985A0E" w:rsidRPr="00560591" w:rsidRDefault="00985A0E" w:rsidP="005334B9">
      <w:pPr>
        <w:pStyle w:val="afff"/>
        <w:numPr>
          <w:ilvl w:val="0"/>
          <w:numId w:val="10"/>
        </w:numPr>
        <w:ind w:left="1021" w:firstLineChars="0" w:hanging="284"/>
        <w:rPr>
          <w:rFonts w:ascii="HG丸ｺﾞｼｯｸM-PRO" w:eastAsia="HG丸ｺﾞｼｯｸM-PRO" w:hAnsi="HG丸ｺﾞｼｯｸM-PRO"/>
        </w:rPr>
      </w:pPr>
      <w:r w:rsidRPr="00560591">
        <w:rPr>
          <w:rFonts w:ascii="HG丸ｺﾞｼｯｸM-PRO" w:eastAsia="HG丸ｺﾞｼｯｸM-PRO" w:hint="eastAsia"/>
        </w:rPr>
        <w:t>異常気象前後には排水施設の目詰まりのチェックと清掃を行う。</w:t>
      </w:r>
    </w:p>
    <w:p w14:paraId="0ACA388D" w14:textId="77777777" w:rsidR="00985A0E" w:rsidRPr="00560591" w:rsidRDefault="00985A0E" w:rsidP="00985A0E">
      <w:pPr>
        <w:pStyle w:val="51"/>
        <w:ind w:left="735" w:firstLine="210"/>
      </w:pPr>
    </w:p>
    <w:p w14:paraId="69EBB4E2" w14:textId="54F5D3AB" w:rsidR="00277AF5" w:rsidRPr="00560591" w:rsidRDefault="00277AF5">
      <w:pPr>
        <w:widowControl/>
        <w:jc w:val="left"/>
      </w:pPr>
      <w:r w:rsidRPr="00560591">
        <w:br w:type="page"/>
      </w:r>
    </w:p>
    <w:p w14:paraId="74325093" w14:textId="3D6C256E" w:rsidR="00277AF5" w:rsidRPr="00560591" w:rsidRDefault="00277AF5" w:rsidP="00277AF5">
      <w:pPr>
        <w:pStyle w:val="3"/>
      </w:pPr>
      <w:bookmarkStart w:id="126" w:name="_Toc189152432"/>
      <w:r w:rsidRPr="00560591">
        <w:rPr>
          <w:rFonts w:hint="eastAsia"/>
        </w:rPr>
        <w:lastRenderedPageBreak/>
        <w:t>データの蓄積・管理</w:t>
      </w:r>
      <w:bookmarkEnd w:id="126"/>
    </w:p>
    <w:p w14:paraId="5856CF8B" w14:textId="77777777" w:rsidR="00277AF5" w:rsidRPr="00560591" w:rsidRDefault="00277AF5" w:rsidP="00277AF5">
      <w:pPr>
        <w:pStyle w:val="afff"/>
        <w:ind w:left="105" w:firstLine="210"/>
        <w:rPr>
          <w:rFonts w:ascii="HG丸ｺﾞｼｯｸM-PRO" w:eastAsia="HG丸ｺﾞｼｯｸM-PRO" w:hAnsi="HG丸ｺﾞｼｯｸM-PRO"/>
        </w:rPr>
      </w:pPr>
      <w:bookmarkStart w:id="127" w:name="_Hlk185940068"/>
      <w:r w:rsidRPr="00560591">
        <w:rPr>
          <w:rFonts w:ascii="HG丸ｺﾞｼｯｸM-PRO" w:eastAsia="HG丸ｺﾞｼｯｸM-PRO" w:hAnsi="HG丸ｺﾞｼｯｸM-PRO" w:hint="eastAsia"/>
        </w:rPr>
        <w:t>大阪府では、日常的な維持管理のパトロールや苦情・要望、維持管理・直営作業等のデータは、「大阪府建設CALSシステム」に、道路施設の点検・修繕履歴のデータは「大阪府維持管理データベース」に蓄積・管理している。</w:t>
      </w:r>
    </w:p>
    <w:p w14:paraId="1564DC78" w14:textId="4FE45EB3" w:rsidR="00277AF5" w:rsidRPr="00560591" w:rsidRDefault="00277AF5" w:rsidP="00277AF5">
      <w:pPr>
        <w:pStyle w:val="afff"/>
        <w:ind w:left="105" w:firstLine="210"/>
        <w:rPr>
          <w:rFonts w:ascii="HG丸ｺﾞｼｯｸM-PRO" w:eastAsia="HG丸ｺﾞｼｯｸM-PRO" w:hAnsi="HG丸ｺﾞｼｯｸM-PRO"/>
        </w:rPr>
      </w:pPr>
      <w:r w:rsidRPr="00560591">
        <w:rPr>
          <w:rFonts w:ascii="HG丸ｺﾞｼｯｸM-PRO" w:eastAsia="HG丸ｺﾞｼｯｸM-PRO" w:hAnsi="HG丸ｺﾞｼｯｸM-PRO" w:hint="eastAsia"/>
        </w:rPr>
        <w:t>「大阪府維持管理データシステム」は『共有システム』のほか、『</w:t>
      </w:r>
      <w:r w:rsidRPr="00560591">
        <w:rPr>
          <w:rFonts w:ascii="游ゴシック" w:eastAsia="游ゴシック" w:hAnsi="游ゴシック" w:cs="游ゴシック" w:hint="eastAsia"/>
        </w:rPr>
        <w:t>⻑</w:t>
      </w:r>
      <w:r w:rsidRPr="00560591">
        <w:rPr>
          <w:rFonts w:ascii="HG丸ｺﾞｼｯｸM-PRO" w:eastAsia="HG丸ｺﾞｼｯｸM-PRO" w:hAnsi="HG丸ｺﾞｼｯｸM-PRO" w:cs="ＭＳ Ｐ明朝" w:hint="eastAsia"/>
        </w:rPr>
        <w:t>寿命化計画サブシステム』・『現地調査サブシステム』・『台帳等データ作成支援サブシステム』により構成されており、道路施設の点検・診断結果や修繕履歴等のデータを継続的に蓄積し、一元的に管理している</w:t>
      </w:r>
      <w:r w:rsidR="00E5178D" w:rsidRPr="00560591">
        <w:rPr>
          <w:rFonts w:ascii="HG丸ｺﾞｼｯｸM-PRO" w:eastAsia="HG丸ｺﾞｼｯｸM-PRO" w:hAnsi="HG丸ｺﾞｼｯｸM-PRO" w:cs="ＭＳ Ｐ明朝" w:hint="eastAsia"/>
        </w:rPr>
        <w:t>（</w:t>
      </w:r>
      <w:r w:rsidR="00E5178D" w:rsidRPr="00560591">
        <w:rPr>
          <w:rFonts w:ascii="HG丸ｺﾞｼｯｸM-PRO" w:eastAsia="HG丸ｺﾞｼｯｸM-PRO" w:hAnsi="HG丸ｺﾞｼｯｸM-PRO" w:cs="ＭＳ Ｐ明朝"/>
        </w:rPr>
        <w:fldChar w:fldCharType="begin"/>
      </w:r>
      <w:r w:rsidR="00E5178D" w:rsidRPr="00560591">
        <w:rPr>
          <w:rFonts w:ascii="HG丸ｺﾞｼｯｸM-PRO" w:eastAsia="HG丸ｺﾞｼｯｸM-PRO" w:hAnsi="HG丸ｺﾞｼｯｸM-PRO" w:cs="ＭＳ Ｐ明朝"/>
        </w:rPr>
        <w:instrText xml:space="preserve"> </w:instrText>
      </w:r>
      <w:r w:rsidR="00E5178D" w:rsidRPr="00560591">
        <w:rPr>
          <w:rFonts w:ascii="HG丸ｺﾞｼｯｸM-PRO" w:eastAsia="HG丸ｺﾞｼｯｸM-PRO" w:hAnsi="HG丸ｺﾞｼｯｸM-PRO" w:cs="ＭＳ Ｐ明朝" w:hint="eastAsia"/>
        </w:rPr>
        <w:instrText>REF _Ref189151982 \h</w:instrText>
      </w:r>
      <w:r w:rsidR="00E5178D" w:rsidRPr="00560591">
        <w:rPr>
          <w:rFonts w:ascii="HG丸ｺﾞｼｯｸM-PRO" w:eastAsia="HG丸ｺﾞｼｯｸM-PRO" w:hAnsi="HG丸ｺﾞｼｯｸM-PRO" w:cs="ＭＳ Ｐ明朝"/>
        </w:rPr>
        <w:instrText xml:space="preserve">  \* MERGEFORMAT </w:instrText>
      </w:r>
      <w:r w:rsidR="00E5178D" w:rsidRPr="00560591">
        <w:rPr>
          <w:rFonts w:ascii="HG丸ｺﾞｼｯｸM-PRO" w:eastAsia="HG丸ｺﾞｼｯｸM-PRO" w:hAnsi="HG丸ｺﾞｼｯｸM-PRO" w:cs="ＭＳ Ｐ明朝"/>
        </w:rPr>
      </w:r>
      <w:r w:rsidR="00E5178D" w:rsidRPr="00560591">
        <w:rPr>
          <w:rFonts w:ascii="HG丸ｺﾞｼｯｸM-PRO" w:eastAsia="HG丸ｺﾞｼｯｸM-PRO" w:hAnsi="HG丸ｺﾞｼｯｸM-PRO" w:cs="ＭＳ Ｐ明朝"/>
        </w:rPr>
        <w:fldChar w:fldCharType="separate"/>
      </w:r>
      <w:r w:rsidR="003612AB" w:rsidRPr="00560591">
        <w:rPr>
          <w:rFonts w:ascii="HG丸ｺﾞｼｯｸM-PRO" w:eastAsia="HG丸ｺﾞｼｯｸM-PRO" w:hAnsi="HG丸ｺﾞｼｯｸM-PRO" w:hint="eastAsia"/>
        </w:rPr>
        <w:t xml:space="preserve">図 </w:t>
      </w:r>
      <w:r w:rsidR="003612AB" w:rsidRPr="00560591">
        <w:rPr>
          <w:rFonts w:ascii="HG丸ｺﾞｼｯｸM-PRO" w:eastAsia="HG丸ｺﾞｼｯｸM-PRO" w:hAnsi="HG丸ｺﾞｼｯｸM-PRO"/>
          <w:noProof/>
        </w:rPr>
        <w:t>2.2</w:t>
      </w:r>
      <w:r w:rsidR="003612AB" w:rsidRPr="00560591">
        <w:rPr>
          <w:rFonts w:ascii="HG丸ｺﾞｼｯｸM-PRO" w:eastAsia="HG丸ｺﾞｼｯｸM-PRO" w:hAnsi="HG丸ｺﾞｼｯｸM-PRO"/>
          <w:noProof/>
        </w:rPr>
        <w:noBreakHyphen/>
        <w:t>5</w:t>
      </w:r>
      <w:r w:rsidR="00E5178D" w:rsidRPr="00560591">
        <w:rPr>
          <w:rFonts w:ascii="HG丸ｺﾞｼｯｸM-PRO" w:eastAsia="HG丸ｺﾞｼｯｸM-PRO" w:hAnsi="HG丸ｺﾞｼｯｸM-PRO" w:cs="ＭＳ Ｐ明朝"/>
        </w:rPr>
        <w:fldChar w:fldCharType="end"/>
      </w:r>
      <w:r w:rsidR="00E5178D" w:rsidRPr="00560591">
        <w:rPr>
          <w:rFonts w:ascii="HG丸ｺﾞｼｯｸM-PRO" w:eastAsia="HG丸ｺﾞｼｯｸM-PRO" w:hAnsi="HG丸ｺﾞｼｯｸM-PRO" w:cs="ＭＳ Ｐ明朝" w:hint="eastAsia"/>
        </w:rPr>
        <w:t>）</w:t>
      </w:r>
      <w:r w:rsidRPr="00560591">
        <w:rPr>
          <w:rFonts w:ascii="HG丸ｺﾞｼｯｸM-PRO" w:eastAsia="HG丸ｺﾞｼｯｸM-PRO" w:hAnsi="HG丸ｺﾞｼｯｸM-PRO" w:cs="ＭＳ Ｐ明朝" w:hint="eastAsia"/>
        </w:rPr>
        <w:t>。</w:t>
      </w:r>
    </w:p>
    <w:p w14:paraId="596A9A52" w14:textId="77777777" w:rsidR="00277AF5" w:rsidRPr="00560591" w:rsidRDefault="00277AF5" w:rsidP="00277AF5">
      <w:pPr>
        <w:pStyle w:val="afff"/>
        <w:ind w:left="105" w:firstLine="210"/>
        <w:rPr>
          <w:rFonts w:ascii="HG丸ｺﾞｼｯｸM-PRO" w:eastAsia="HG丸ｺﾞｼｯｸM-PRO" w:hAnsi="HG丸ｺﾞｼｯｸM-PRO"/>
        </w:rPr>
      </w:pPr>
      <w:r w:rsidRPr="00560591">
        <w:rPr>
          <w:rFonts w:ascii="HG丸ｺﾞｼｯｸM-PRO" w:eastAsia="HG丸ｺﾞｼｯｸM-PRO" w:hAnsi="HG丸ｺﾞｼｯｸM-PRO" w:hint="eastAsia"/>
        </w:rPr>
        <w:t>本システムを活</w:t>
      </w:r>
      <w:r w:rsidRPr="00560591">
        <w:rPr>
          <w:rFonts w:ascii="游ゴシック" w:eastAsia="游ゴシック" w:hAnsi="游ゴシック" w:cs="游ゴシック" w:hint="eastAsia"/>
        </w:rPr>
        <w:t>⽤</w:t>
      </w:r>
      <w:r w:rsidRPr="00560591">
        <w:rPr>
          <w:rFonts w:ascii="HG丸ｺﾞｼｯｸM-PRO" w:eastAsia="HG丸ｺﾞｼｯｸM-PRO" w:hAnsi="HG丸ｺﾞｼｯｸM-PRO" w:cs="ＭＳ Ｐ明朝" w:hint="eastAsia"/>
        </w:rPr>
        <w:t>することにより、</w:t>
      </w:r>
      <w:r w:rsidRPr="00560591">
        <w:rPr>
          <w:rFonts w:ascii="HG丸ｺﾞｼｯｸM-PRO" w:eastAsia="HG丸ｺﾞｼｯｸM-PRO" w:hAnsi="HG丸ｺﾞｼｯｸM-PRO" w:hint="eastAsia"/>
        </w:rPr>
        <w:t>維持管理サイクルの運</w:t>
      </w:r>
      <w:r w:rsidRPr="00560591">
        <w:rPr>
          <w:rFonts w:ascii="游ゴシック" w:eastAsia="游ゴシック" w:hAnsi="游ゴシック" w:cs="游ゴシック" w:hint="eastAsia"/>
        </w:rPr>
        <w:t>⽤</w:t>
      </w:r>
      <w:r w:rsidRPr="00560591">
        <w:rPr>
          <w:rFonts w:ascii="HG丸ｺﾞｼｯｸM-PRO" w:eastAsia="HG丸ｺﾞｼｯｸM-PRO" w:hAnsi="HG丸ｺﾞｼｯｸM-PRO" w:cs="ＭＳ Ｐ明朝" w:hint="eastAsia"/>
        </w:rPr>
        <w:t>を効率的に実施する</w:t>
      </w:r>
      <w:r w:rsidRPr="00560591">
        <w:rPr>
          <w:rFonts w:ascii="HG丸ｺﾞｼｯｸM-PRO" w:eastAsia="HG丸ｺﾞｼｯｸM-PRO" w:hAnsi="HG丸ｺﾞｼｯｸM-PRO" w:hint="eastAsia"/>
        </w:rPr>
        <w:t>。</w:t>
      </w:r>
    </w:p>
    <w:bookmarkEnd w:id="127"/>
    <w:p w14:paraId="4797D0E1" w14:textId="77777777" w:rsidR="00277AF5" w:rsidRPr="00560591" w:rsidRDefault="00277AF5" w:rsidP="00277AF5">
      <w:pPr>
        <w:pStyle w:val="30"/>
        <w:ind w:left="105" w:firstLine="210"/>
      </w:pPr>
    </w:p>
    <w:p w14:paraId="5F58DC4E" w14:textId="730B5733" w:rsidR="00277AF5" w:rsidRPr="00560591" w:rsidRDefault="00277AF5" w:rsidP="00277AF5">
      <w:pPr>
        <w:pStyle w:val="30"/>
        <w:ind w:leftChars="0" w:left="0" w:firstLineChars="0" w:firstLine="0"/>
        <w:jc w:val="center"/>
      </w:pPr>
      <w:r w:rsidRPr="00560591">
        <w:rPr>
          <w:rFonts w:hAnsi="HG丸ｺﾞｼｯｸM-PRO"/>
          <w:noProof/>
        </w:rPr>
        <w:drawing>
          <wp:inline distT="0" distB="0" distL="0" distR="0" wp14:anchorId="151D231C" wp14:editId="19D8AC16">
            <wp:extent cx="4572000" cy="4060676"/>
            <wp:effectExtent l="0" t="0" r="0" b="0"/>
            <wp:docPr id="1978442124" name="図 2" descr="グラフィカル ユーザー インターフェイス&#10;&#10;自動的に生成された説明">
              <a:extLst xmlns:a="http://schemas.openxmlformats.org/drawingml/2006/main">
                <a:ext uri="{FF2B5EF4-FFF2-40B4-BE49-F238E27FC236}">
                  <a16:creationId xmlns:a16="http://schemas.microsoft.com/office/drawing/2014/main" id="{28790404-18FC-4B81-806E-4DD9B51E1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10;&#10;自動的に生成された説明">
                      <a:extLst>
                        <a:ext uri="{FF2B5EF4-FFF2-40B4-BE49-F238E27FC236}">
                          <a16:creationId xmlns:a16="http://schemas.microsoft.com/office/drawing/2014/main" id="{28790404-18FC-4B81-806E-4DD9B51E128E}"/>
                        </a:ext>
                      </a:extLst>
                    </pic:cNvPr>
                    <pic:cNvPicPr>
                      <a:picLocks noChangeAspect="1"/>
                    </pic:cNvPicPr>
                  </pic:nvPicPr>
                  <pic:blipFill rotWithShape="1">
                    <a:blip r:embed="rId27"/>
                    <a:srcRect l="37407" r="-1"/>
                    <a:stretch/>
                  </pic:blipFill>
                  <pic:spPr>
                    <a:xfrm>
                      <a:off x="0" y="0"/>
                      <a:ext cx="4583896" cy="4071241"/>
                    </a:xfrm>
                    <a:prstGeom prst="rect">
                      <a:avLst/>
                    </a:prstGeom>
                  </pic:spPr>
                </pic:pic>
              </a:graphicData>
            </a:graphic>
          </wp:inline>
        </w:drawing>
      </w:r>
    </w:p>
    <w:p w14:paraId="37BAD3B2" w14:textId="48EBF857" w:rsidR="00277AF5" w:rsidRPr="00560591" w:rsidRDefault="00277AF5" w:rsidP="00277AF5">
      <w:pPr>
        <w:pStyle w:val="af1"/>
      </w:pPr>
      <w:bookmarkStart w:id="128" w:name="_Ref189151982"/>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2.2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5</w:t>
      </w:r>
      <w:r w:rsidRPr="00560591">
        <w:fldChar w:fldCharType="end"/>
      </w:r>
      <w:bookmarkEnd w:id="128"/>
      <w:r w:rsidRPr="00560591">
        <w:rPr>
          <w:rFonts w:hint="eastAsia"/>
        </w:rPr>
        <w:t xml:space="preserve">　大阪府維持管理データシステムの構成</w:t>
      </w:r>
    </w:p>
    <w:p w14:paraId="7035DDCB" w14:textId="77777777" w:rsidR="00277AF5" w:rsidRPr="00560591" w:rsidRDefault="00277AF5" w:rsidP="00277AF5">
      <w:pPr>
        <w:pStyle w:val="30"/>
        <w:ind w:left="105" w:firstLine="210"/>
      </w:pPr>
    </w:p>
    <w:p w14:paraId="160BD89D" w14:textId="5F81C085" w:rsidR="00277AF5" w:rsidRPr="00560591" w:rsidRDefault="00277AF5">
      <w:pPr>
        <w:widowControl/>
        <w:jc w:val="left"/>
        <w:rPr>
          <w:szCs w:val="16"/>
        </w:rPr>
      </w:pPr>
      <w:r w:rsidRPr="00560591">
        <w:br w:type="page"/>
      </w:r>
    </w:p>
    <w:p w14:paraId="5BA9EA58" w14:textId="26795193" w:rsidR="00277AF5" w:rsidRPr="00560591" w:rsidRDefault="00277AF5" w:rsidP="00277AF5">
      <w:pPr>
        <w:pStyle w:val="3"/>
      </w:pPr>
      <w:bookmarkStart w:id="129" w:name="_Toc189152433"/>
      <w:r w:rsidRPr="00560591">
        <w:rPr>
          <w:rFonts w:hint="eastAsia"/>
        </w:rPr>
        <w:lastRenderedPageBreak/>
        <w:t>地域社会との協働</w:t>
      </w:r>
      <w:bookmarkEnd w:id="129"/>
    </w:p>
    <w:p w14:paraId="20902104" w14:textId="77777777" w:rsidR="00277AF5" w:rsidRPr="00560591" w:rsidRDefault="00277AF5" w:rsidP="00277AF5">
      <w:pPr>
        <w:pStyle w:val="30"/>
        <w:ind w:left="105" w:firstLine="210"/>
      </w:pPr>
      <w:r w:rsidRPr="00560591">
        <w:rPr>
          <w:rFonts w:hint="eastAsia"/>
        </w:rPr>
        <w:t>大阪府では、府民や地域企業とともに道路施設を守り育てていく取組みとして、道路の美化活動（アドプトロードプログラムなど）、歩道橋リフレッシュ事業、歩道橋ネーミングライツ、橋梁、トンネルネーミングライツなどを実施している。</w:t>
      </w:r>
    </w:p>
    <w:p w14:paraId="27F9C749" w14:textId="77777777" w:rsidR="00277AF5" w:rsidRPr="00560591" w:rsidRDefault="00277AF5" w:rsidP="00277AF5">
      <w:pPr>
        <w:pStyle w:val="30"/>
        <w:ind w:left="105" w:firstLine="210"/>
      </w:pPr>
    </w:p>
    <w:p w14:paraId="544F5145" w14:textId="77777777" w:rsidR="00277AF5" w:rsidRPr="00560591" w:rsidRDefault="00277AF5" w:rsidP="00277AF5">
      <w:pPr>
        <w:pStyle w:val="30"/>
        <w:ind w:leftChars="0" w:left="0" w:firstLineChars="0" w:firstLine="0"/>
        <w:rPr>
          <w:u w:val="single"/>
        </w:rPr>
      </w:pPr>
      <w:r w:rsidRPr="00560591">
        <w:rPr>
          <w:rFonts w:hint="eastAsia"/>
          <w:u w:val="single"/>
        </w:rPr>
        <w:t>歩道橋リフレッシュ事業</w:t>
      </w:r>
    </w:p>
    <w:p w14:paraId="01EDB477" w14:textId="77777777" w:rsidR="00277AF5" w:rsidRPr="00560591" w:rsidRDefault="00277AF5" w:rsidP="00277AF5">
      <w:pPr>
        <w:pStyle w:val="30"/>
        <w:ind w:left="105" w:firstLine="210"/>
      </w:pPr>
      <w:r w:rsidRPr="00560591">
        <w:rPr>
          <w:rFonts w:hint="eastAsia"/>
        </w:rPr>
        <w:t>歩道橋リフレッシュ事業は、企業に歩道橋の塗替えを行ってもらい、企業の道先案内を表示する企業協働事業である。平成17年度に開始し、令和6年度までに13橋実施した。</w:t>
      </w:r>
    </w:p>
    <w:p w14:paraId="1730D807" w14:textId="77777777" w:rsidR="00277AF5" w:rsidRPr="00560591" w:rsidRDefault="00277AF5" w:rsidP="00277AF5">
      <w:pPr>
        <w:pStyle w:val="30"/>
        <w:ind w:left="105" w:firstLine="210"/>
      </w:pPr>
    </w:p>
    <w:p w14:paraId="47DC511F" w14:textId="77777777" w:rsidR="00277AF5" w:rsidRPr="00560591" w:rsidRDefault="00277AF5" w:rsidP="00277AF5">
      <w:pPr>
        <w:pStyle w:val="30"/>
        <w:ind w:leftChars="0" w:left="0" w:firstLineChars="0" w:firstLine="0"/>
        <w:rPr>
          <w:u w:val="single"/>
        </w:rPr>
      </w:pPr>
      <w:r w:rsidRPr="00560591">
        <w:rPr>
          <w:rFonts w:hint="eastAsia"/>
          <w:u w:val="single"/>
        </w:rPr>
        <w:t>歩道橋ネーミングライツ</w:t>
      </w:r>
    </w:p>
    <w:p w14:paraId="6A20F52A" w14:textId="77777777" w:rsidR="00277AF5" w:rsidRPr="00560591" w:rsidRDefault="00277AF5" w:rsidP="00277AF5">
      <w:pPr>
        <w:pStyle w:val="30"/>
        <w:ind w:left="105" w:firstLine="210"/>
      </w:pPr>
      <w:r w:rsidRPr="00560591">
        <w:rPr>
          <w:rFonts w:hint="eastAsia"/>
        </w:rPr>
        <w:t>歩道橋ネーミングライツは、企業のCSR活動のフィールドと学生の現場実習場として活用するとともに、歩道橋の塗替えコストの縮減を図る産学官連携事業である。平成21年度に開始し、令和６年度までに42橋実施した。</w:t>
      </w:r>
    </w:p>
    <w:p w14:paraId="0D6A4379" w14:textId="77777777" w:rsidR="00277AF5" w:rsidRPr="00560591" w:rsidRDefault="00277AF5" w:rsidP="00277AF5">
      <w:pPr>
        <w:pStyle w:val="30"/>
        <w:ind w:left="105" w:firstLine="210"/>
      </w:pPr>
    </w:p>
    <w:p w14:paraId="40AB2C0F" w14:textId="77777777" w:rsidR="00277AF5" w:rsidRPr="00560591" w:rsidRDefault="00277AF5" w:rsidP="00277AF5">
      <w:pPr>
        <w:pStyle w:val="30"/>
        <w:ind w:leftChars="0" w:left="0" w:firstLineChars="0" w:firstLine="0"/>
        <w:rPr>
          <w:u w:val="single"/>
        </w:rPr>
      </w:pPr>
      <w:r w:rsidRPr="00560591">
        <w:rPr>
          <w:rFonts w:hint="eastAsia"/>
          <w:u w:val="single"/>
        </w:rPr>
        <w:t>橋梁・トンネルネーミングライツ</w:t>
      </w:r>
    </w:p>
    <w:p w14:paraId="0FC3A515" w14:textId="4EBFC839" w:rsidR="00277AF5" w:rsidRPr="00560591" w:rsidRDefault="00277AF5" w:rsidP="00277AF5">
      <w:pPr>
        <w:pStyle w:val="30"/>
        <w:ind w:left="105" w:firstLine="210"/>
      </w:pPr>
      <w:r w:rsidRPr="00560591">
        <w:rPr>
          <w:rFonts w:hint="eastAsia"/>
        </w:rPr>
        <w:t>企業により橋梁・トンネルの命名権（通称名）を買ってもらい、企業名と橋梁名・トンネル名を表示する企業協働事業である。平成27年度に開始した（令和６年度時点で申込なし）。</w:t>
      </w:r>
    </w:p>
    <w:p w14:paraId="2E71097A" w14:textId="262AD0C9" w:rsidR="0041416A" w:rsidRPr="00560591" w:rsidRDefault="0041416A">
      <w:pPr>
        <w:widowControl/>
        <w:jc w:val="left"/>
        <w:rPr>
          <w:szCs w:val="16"/>
        </w:rPr>
      </w:pPr>
      <w:r w:rsidRPr="00560591">
        <w:br w:type="page"/>
      </w:r>
    </w:p>
    <w:p w14:paraId="760F7352" w14:textId="77777777" w:rsidR="0041416A" w:rsidRPr="00560591" w:rsidRDefault="0041416A" w:rsidP="0041416A">
      <w:pPr>
        <w:pStyle w:val="10"/>
      </w:pPr>
      <w:bookmarkStart w:id="130" w:name="_Toc185942113"/>
      <w:bookmarkStart w:id="131" w:name="_Toc189152434"/>
      <w:r w:rsidRPr="00560591">
        <w:rPr>
          <w:rFonts w:hint="eastAsia"/>
        </w:rPr>
        <w:lastRenderedPageBreak/>
        <w:t>効率的・効果的な維持管理の推進</w:t>
      </w:r>
      <w:bookmarkEnd w:id="130"/>
      <w:bookmarkEnd w:id="131"/>
    </w:p>
    <w:p w14:paraId="49C80CCC" w14:textId="77777777" w:rsidR="0041416A" w:rsidRPr="00560591" w:rsidRDefault="0041416A" w:rsidP="0041416A">
      <w:pPr>
        <w:pStyle w:val="20"/>
      </w:pPr>
      <w:bookmarkStart w:id="132" w:name="_Toc185942114"/>
      <w:bookmarkStart w:id="133" w:name="_Toc189152435"/>
      <w:r w:rsidRPr="00560591">
        <w:rPr>
          <w:rFonts w:hint="eastAsia"/>
        </w:rPr>
        <w:t>橋梁</w:t>
      </w:r>
      <w:bookmarkEnd w:id="132"/>
      <w:bookmarkEnd w:id="133"/>
    </w:p>
    <w:p w14:paraId="1A9FB944" w14:textId="77777777" w:rsidR="0041416A" w:rsidRPr="00560591" w:rsidRDefault="0041416A" w:rsidP="0041416A">
      <w:pPr>
        <w:pStyle w:val="3"/>
      </w:pPr>
      <w:bookmarkStart w:id="134" w:name="_Toc185942115"/>
      <w:bookmarkStart w:id="135" w:name="_Toc189152436"/>
      <w:r w:rsidRPr="00560591">
        <w:rPr>
          <w:rFonts w:hint="eastAsia"/>
        </w:rPr>
        <w:t>施設の現状</w:t>
      </w:r>
      <w:bookmarkEnd w:id="134"/>
      <w:bookmarkEnd w:id="135"/>
    </w:p>
    <w:p w14:paraId="7C93204B" w14:textId="77777777" w:rsidR="0041416A" w:rsidRPr="00560591" w:rsidRDefault="0041416A" w:rsidP="0041416A">
      <w:pPr>
        <w:pStyle w:val="4"/>
      </w:pPr>
      <w:r w:rsidRPr="00560591">
        <w:rPr>
          <w:rFonts w:hint="eastAsia"/>
        </w:rPr>
        <w:t>橋梁を取り巻く現状</w:t>
      </w:r>
    </w:p>
    <w:p w14:paraId="334ADF19" w14:textId="6A44448E" w:rsidR="0041416A" w:rsidRPr="00560591" w:rsidRDefault="0041416A" w:rsidP="0041416A">
      <w:pPr>
        <w:pStyle w:val="40"/>
        <w:ind w:left="420" w:firstLine="210"/>
      </w:pPr>
      <w:r w:rsidRPr="00560591">
        <w:rPr>
          <w:rFonts w:hint="eastAsia"/>
        </w:rPr>
        <w:t>大阪府が管理する橋梁は、1970年（昭和45年）大阪万博の開催にあわせて、国道423号（新御堂筋）など主要な幹線道路を整備する際に建設されている場合が多く、全国平均より高齢化が進んでいる。橋梁の高齢化率</w:t>
      </w:r>
      <w:r w:rsidRPr="00560591">
        <w:rPr>
          <w:rStyle w:val="afff3"/>
        </w:rPr>
        <w:footnoteReference w:id="2"/>
      </w:r>
      <w:r w:rsidRPr="00560591">
        <w:rPr>
          <w:rFonts w:hint="eastAsia"/>
        </w:rPr>
        <w:t>は令和７年３月末現在65％、10年後には79％、20年後には90％に増加する（</w:t>
      </w:r>
      <w:r w:rsidRPr="00560591">
        <w:fldChar w:fldCharType="begin"/>
      </w:r>
      <w:r w:rsidRPr="00560591">
        <w:instrText xml:space="preserve"> </w:instrText>
      </w:r>
      <w:r w:rsidRPr="00560591">
        <w:rPr>
          <w:rFonts w:hint="eastAsia"/>
        </w:rPr>
        <w:instrText>REF _Ref185582533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w:t>
      </w:r>
      <w:r w:rsidRPr="00560591">
        <w:fldChar w:fldCharType="end"/>
      </w:r>
      <w:r w:rsidRPr="00560591">
        <w:rPr>
          <w:rFonts w:hint="eastAsia"/>
        </w:rPr>
        <w:t>）。</w:t>
      </w:r>
    </w:p>
    <w:p w14:paraId="5A5D93AD" w14:textId="77777777" w:rsidR="0041416A" w:rsidRPr="00560591" w:rsidRDefault="0041416A" w:rsidP="0041416A">
      <w:pPr>
        <w:pStyle w:val="40"/>
        <w:ind w:left="420" w:firstLine="210"/>
      </w:pPr>
      <w:r w:rsidRPr="00560591">
        <w:rPr>
          <w:rFonts w:hint="eastAsia"/>
        </w:rPr>
        <w:t>施設の高齢化に伴い、大阪府では平成27年３月に「大阪府都市基盤施設長寿命化計画」を策定し、道路分野では「行動計画」として『道路施設長寿命化計画』を定め、適正な維持管理に向けた取組を進めてきた。重要な道路施設である橋梁については、平成21年３月に「橋梁長寿命化修繕計画(案)」を策定し、従来の対処療法的な対応（事後保全）から計画的で予防的な対応に移行し、延命化を進めてきた。</w:t>
      </w:r>
    </w:p>
    <w:p w14:paraId="52F74CA2" w14:textId="77777777" w:rsidR="0041416A" w:rsidRPr="00560591" w:rsidRDefault="0041416A" w:rsidP="0041416A">
      <w:pPr>
        <w:pStyle w:val="40"/>
        <w:ind w:left="420" w:firstLine="210"/>
      </w:pPr>
      <w:r w:rsidRPr="00560591">
        <w:rPr>
          <w:rFonts w:hint="eastAsia"/>
        </w:rPr>
        <w:t>平成７年の阪神・淡路大震災を契機に、橋梁定期点検の重要性から国土交通省の定期点検要領（昭和63年）を参考に、平成11年11月に「大阪府定期点検要領」を策定した。また、同年６月に発生した山陽新幹線トンネルコンクリート剥落事故、同時期に山陽新幹線高架橋からのかぶりコンクリートの剥落事故が相次いで発生していたことを受けて、橋長15ｍ以上の主要橋梁の一斉点検を実施した。</w:t>
      </w:r>
    </w:p>
    <w:p w14:paraId="7443B532" w14:textId="77777777" w:rsidR="0041416A" w:rsidRPr="00560591" w:rsidRDefault="0041416A" w:rsidP="0041416A">
      <w:pPr>
        <w:pStyle w:val="40"/>
        <w:ind w:left="420" w:firstLine="210"/>
      </w:pPr>
      <w:r w:rsidRPr="00560591">
        <w:rPr>
          <w:rFonts w:hint="eastAsia"/>
        </w:rPr>
        <w:t>平成25年６月に道路法が改正され、道路施設の点検に関する技術的な基準が規定されたほか、平成26年７月には道路法施行規則の一部を改正する省令が施行され、管理する全ての橋梁を対象として、近接目視による５年に１回の定期点検を行うことが義務付けられた。また、平成25年11月に政府が「インフラ長寿命化基本計画」を策定し、平成26年４月には社会資本整備審議会道路分科会が「道路の老朽化対策の本格実施に関する提言」を国土交通省へ提出した。この提言書には、メンテナンスサイクルを構成する点検・診断・措置・記録は道路管理者の義務であることが示されている。そのため、道路管理者は点検・診断の結果に基づいて必要な対策を適切な時期に、効率的・効果的に実施するとともに、これらの取組みを通じて得られた施設の状態や措置履歴などの情報を記録し、次の点検・診断に活用するという「メンテナンスサイクル」の構築や、継続的にメンテナンスサイクルを回す仕組みの構築が求められている。平成31年２月に点検支援技術性能カタログが公表されて以降、活用可能な技術が増加してきており、国土交通省では点検支援技術の活用が原則化されるなど、点検支援技術を活用した定期点検の取組は拡大している。</w:t>
      </w:r>
    </w:p>
    <w:p w14:paraId="648B30E7" w14:textId="77777777" w:rsidR="0041416A" w:rsidRPr="00560591" w:rsidRDefault="0041416A" w:rsidP="0041416A">
      <w:pPr>
        <w:pStyle w:val="40"/>
        <w:ind w:leftChars="0" w:left="0" w:firstLineChars="0" w:firstLine="0"/>
      </w:pPr>
      <w:r w:rsidRPr="00560591">
        <w:rPr>
          <w:rFonts w:hint="eastAsia"/>
          <w:noProof/>
        </w:rPr>
        <w:lastRenderedPageBreak/>
        <w:drawing>
          <wp:inline distT="0" distB="0" distL="0" distR="0" wp14:anchorId="4F2F6A55" wp14:editId="690F2A79">
            <wp:extent cx="5796000" cy="1484841"/>
            <wp:effectExtent l="0" t="0" r="0" b="1270"/>
            <wp:docPr id="123620758"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15" t="7095" r="-220" b="7174"/>
                    <a:stretch/>
                  </pic:blipFill>
                  <pic:spPr bwMode="auto">
                    <a:xfrm>
                      <a:off x="0" y="0"/>
                      <a:ext cx="5796000" cy="1484841"/>
                    </a:xfrm>
                    <a:prstGeom prst="rect">
                      <a:avLst/>
                    </a:prstGeom>
                    <a:noFill/>
                    <a:ln>
                      <a:noFill/>
                    </a:ln>
                    <a:extLst>
                      <a:ext uri="{53640926-AAD7-44D8-BBD7-CCE9431645EC}">
                        <a14:shadowObscured xmlns:a14="http://schemas.microsoft.com/office/drawing/2010/main"/>
                      </a:ext>
                    </a:extLst>
                  </pic:spPr>
                </pic:pic>
              </a:graphicData>
            </a:graphic>
          </wp:inline>
        </w:drawing>
      </w:r>
    </w:p>
    <w:p w14:paraId="4AE003EE" w14:textId="193E225A" w:rsidR="0041416A" w:rsidRPr="00560591" w:rsidRDefault="0041416A" w:rsidP="0041416A">
      <w:pPr>
        <w:pStyle w:val="af1"/>
      </w:pPr>
      <w:bookmarkStart w:id="136" w:name="_Ref185582533"/>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w:t>
      </w:r>
      <w:r w:rsidRPr="00560591">
        <w:fldChar w:fldCharType="end"/>
      </w:r>
      <w:bookmarkEnd w:id="136"/>
      <w:r w:rsidRPr="00560591">
        <w:rPr>
          <w:rFonts w:hint="eastAsia"/>
        </w:rPr>
        <w:t xml:space="preserve">　高齢化橋梁の割合</w:t>
      </w:r>
    </w:p>
    <w:p w14:paraId="0F039E86" w14:textId="77777777" w:rsidR="0041416A" w:rsidRPr="00560591" w:rsidRDefault="0041416A" w:rsidP="0041416A">
      <w:pPr>
        <w:pStyle w:val="40"/>
        <w:ind w:left="420" w:firstLine="210"/>
      </w:pPr>
    </w:p>
    <w:p w14:paraId="18E54516" w14:textId="77777777" w:rsidR="0041416A" w:rsidRPr="00560591" w:rsidRDefault="0041416A" w:rsidP="0041416A">
      <w:pPr>
        <w:pStyle w:val="4"/>
      </w:pPr>
      <w:r w:rsidRPr="00560591">
        <w:rPr>
          <w:rFonts w:hint="eastAsia"/>
        </w:rPr>
        <w:t>管理施設数</w:t>
      </w:r>
    </w:p>
    <w:p w14:paraId="2E981EA1" w14:textId="11C3D3CE" w:rsidR="0041416A" w:rsidRPr="00560591" w:rsidRDefault="0041416A" w:rsidP="0041416A">
      <w:pPr>
        <w:pStyle w:val="40"/>
        <w:ind w:left="420" w:firstLine="210"/>
      </w:pPr>
      <w:r w:rsidRPr="00560591">
        <w:rPr>
          <w:rFonts w:hint="eastAsia"/>
        </w:rPr>
        <w:t>大阪府では、令和７年３月時点で橋長２m以上の橋梁2,408橋を管理している。管理橋梁の多くが1970年（昭和45年）大阪万博開催に向けて架設されており、全国と比較すると、大阪府の架設橋梁数のピークは５年程度早くなっている（</w:t>
      </w:r>
      <w:r w:rsidRPr="00560591">
        <w:fldChar w:fldCharType="begin"/>
      </w:r>
      <w:r w:rsidRPr="00560591">
        <w:instrText xml:space="preserve"> </w:instrText>
      </w:r>
      <w:r w:rsidRPr="00560591">
        <w:rPr>
          <w:rFonts w:hint="eastAsia"/>
        </w:rPr>
        <w:instrText>REF _Ref185582582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w:t>
      </w:r>
      <w:r w:rsidRPr="00560591">
        <w:fldChar w:fldCharType="end"/>
      </w:r>
      <w:r w:rsidRPr="00560591">
        <w:rPr>
          <w:rFonts w:hint="eastAsia"/>
        </w:rPr>
        <w:t>）。</w:t>
      </w:r>
    </w:p>
    <w:p w14:paraId="1CDBE4D3" w14:textId="508F753D" w:rsidR="0041416A" w:rsidRPr="00560591" w:rsidRDefault="0041416A" w:rsidP="0041416A">
      <w:pPr>
        <w:pStyle w:val="40"/>
        <w:ind w:left="420" w:firstLine="210"/>
      </w:pPr>
      <w:r w:rsidRPr="00560591">
        <w:rPr>
          <w:rFonts w:hint="eastAsia"/>
        </w:rPr>
        <w:t>管理橋梁を橋梁種別で分類すると、鋼橋が20％、コンクリート橋（PC橋、RC橋）が76％、石橋などの橋梁が４％となっており、全橋梁に占めるコンクリート橋の割合が全体の約８割となっている（</w:t>
      </w:r>
      <w:r w:rsidRPr="00560591">
        <w:fldChar w:fldCharType="begin"/>
      </w:r>
      <w:r w:rsidRPr="00560591">
        <w:instrText xml:space="preserve"> </w:instrText>
      </w:r>
      <w:r w:rsidRPr="00560591">
        <w:rPr>
          <w:rFonts w:hint="eastAsia"/>
        </w:rPr>
        <w:instrText>REF _Ref185582587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3</w:t>
      </w:r>
      <w:r w:rsidRPr="00560591">
        <w:fldChar w:fldCharType="end"/>
      </w:r>
      <w:r w:rsidRPr="00560591">
        <w:rPr>
          <w:rFonts w:hint="eastAsia"/>
        </w:rPr>
        <w:t>）。</w:t>
      </w:r>
    </w:p>
    <w:p w14:paraId="3AE6406E" w14:textId="77777777" w:rsidR="0041416A" w:rsidRPr="00560591" w:rsidRDefault="0041416A" w:rsidP="0041416A">
      <w:pPr>
        <w:pStyle w:val="40"/>
        <w:ind w:left="420" w:firstLine="210"/>
      </w:pPr>
    </w:p>
    <w:p w14:paraId="2E428445" w14:textId="77777777" w:rsidR="0041416A" w:rsidRPr="00560591" w:rsidRDefault="0041416A" w:rsidP="0041416A">
      <w:pPr>
        <w:pStyle w:val="40"/>
        <w:ind w:leftChars="0" w:left="0" w:firstLineChars="0" w:firstLine="0"/>
      </w:pPr>
      <w:r w:rsidRPr="00560591">
        <w:rPr>
          <w:noProof/>
        </w:rPr>
        <w:drawing>
          <wp:inline distT="0" distB="0" distL="0" distR="0" wp14:anchorId="05DD5DDF" wp14:editId="1866D56F">
            <wp:extent cx="5759450" cy="2679065"/>
            <wp:effectExtent l="0" t="0" r="0" b="6985"/>
            <wp:docPr id="140497119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679065"/>
                    </a:xfrm>
                    <a:prstGeom prst="rect">
                      <a:avLst/>
                    </a:prstGeom>
                    <a:noFill/>
                    <a:ln>
                      <a:noFill/>
                    </a:ln>
                  </pic:spPr>
                </pic:pic>
              </a:graphicData>
            </a:graphic>
          </wp:inline>
        </w:drawing>
      </w:r>
    </w:p>
    <w:p w14:paraId="48D90968" w14:textId="47DED6BD" w:rsidR="0041416A" w:rsidRPr="00560591" w:rsidRDefault="0041416A" w:rsidP="0041416A">
      <w:pPr>
        <w:pStyle w:val="af1"/>
      </w:pPr>
      <w:bookmarkStart w:id="137" w:name="_Ref185582582"/>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w:t>
      </w:r>
      <w:r w:rsidRPr="00560591">
        <w:fldChar w:fldCharType="end"/>
      </w:r>
      <w:bookmarkEnd w:id="137"/>
      <w:r w:rsidRPr="00560591">
        <w:rPr>
          <w:rFonts w:hint="eastAsia"/>
        </w:rPr>
        <w:t xml:space="preserve">　大阪府管理橋梁の架設年度</w:t>
      </w:r>
    </w:p>
    <w:p w14:paraId="494AB96A" w14:textId="77777777" w:rsidR="0041416A" w:rsidRPr="00560591" w:rsidRDefault="0041416A" w:rsidP="0041416A">
      <w:pPr>
        <w:pStyle w:val="40"/>
        <w:ind w:left="420" w:firstLine="210"/>
      </w:pPr>
    </w:p>
    <w:p w14:paraId="52B80128" w14:textId="77777777" w:rsidR="0041416A" w:rsidRPr="00560591" w:rsidRDefault="0041416A" w:rsidP="0041416A">
      <w:pPr>
        <w:widowControl/>
        <w:jc w:val="left"/>
      </w:pPr>
      <w:r w:rsidRPr="00560591">
        <w:br w:type="page"/>
      </w:r>
    </w:p>
    <w:p w14:paraId="781139B7" w14:textId="77777777" w:rsidR="0041416A" w:rsidRPr="00560591" w:rsidRDefault="0041416A" w:rsidP="0041416A">
      <w:pPr>
        <w:pStyle w:val="40"/>
        <w:ind w:leftChars="0" w:left="0" w:firstLineChars="0" w:firstLine="0"/>
        <w:jc w:val="center"/>
      </w:pPr>
      <w:r w:rsidRPr="00560591">
        <w:rPr>
          <w:rFonts w:hint="eastAsia"/>
          <w:noProof/>
        </w:rPr>
        <w:lastRenderedPageBreak/>
        <w:drawing>
          <wp:inline distT="0" distB="0" distL="0" distR="0" wp14:anchorId="3C16B740" wp14:editId="4E80E75E">
            <wp:extent cx="2872912" cy="2267640"/>
            <wp:effectExtent l="0" t="0" r="3810" b="0"/>
            <wp:docPr id="168054093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95" t="7639" r="2345"/>
                    <a:stretch/>
                  </pic:blipFill>
                  <pic:spPr bwMode="auto">
                    <a:xfrm>
                      <a:off x="0" y="0"/>
                      <a:ext cx="2872912" cy="2267640"/>
                    </a:xfrm>
                    <a:prstGeom prst="rect">
                      <a:avLst/>
                    </a:prstGeom>
                    <a:noFill/>
                    <a:ln>
                      <a:noFill/>
                    </a:ln>
                    <a:extLst>
                      <a:ext uri="{53640926-AAD7-44D8-BBD7-CCE9431645EC}">
                        <a14:shadowObscured xmlns:a14="http://schemas.microsoft.com/office/drawing/2010/main"/>
                      </a:ext>
                    </a:extLst>
                  </pic:spPr>
                </pic:pic>
              </a:graphicData>
            </a:graphic>
          </wp:inline>
        </w:drawing>
      </w:r>
    </w:p>
    <w:p w14:paraId="47E007AF" w14:textId="77777777" w:rsidR="0041416A" w:rsidRPr="00560591" w:rsidRDefault="0041416A" w:rsidP="0041416A">
      <w:pPr>
        <w:pStyle w:val="40"/>
        <w:ind w:left="420" w:firstLine="210"/>
      </w:pPr>
    </w:p>
    <w:p w14:paraId="7893951E" w14:textId="23CEAC53" w:rsidR="0041416A" w:rsidRPr="00560591" w:rsidRDefault="0041416A" w:rsidP="0041416A">
      <w:pPr>
        <w:pStyle w:val="af1"/>
      </w:pPr>
      <w:bookmarkStart w:id="138" w:name="_Ref18558258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3</w:t>
      </w:r>
      <w:r w:rsidRPr="00560591">
        <w:fldChar w:fldCharType="end"/>
      </w:r>
      <w:bookmarkEnd w:id="138"/>
      <w:r w:rsidRPr="00560591">
        <w:rPr>
          <w:rFonts w:hint="eastAsia"/>
        </w:rPr>
        <w:t xml:space="preserve">　大阪府管理橋梁の橋梁種別</w:t>
      </w:r>
      <w:r w:rsidRPr="00560591">
        <w:br w:type="page"/>
      </w:r>
    </w:p>
    <w:p w14:paraId="50CCAA37" w14:textId="77777777" w:rsidR="0041416A" w:rsidRPr="00560591" w:rsidRDefault="0041416A" w:rsidP="0041416A">
      <w:pPr>
        <w:pStyle w:val="4"/>
      </w:pPr>
      <w:r w:rsidRPr="00560591">
        <w:rPr>
          <w:rFonts w:hint="eastAsia"/>
        </w:rPr>
        <w:lastRenderedPageBreak/>
        <w:t>健全性の判定区分の割合</w:t>
      </w:r>
    </w:p>
    <w:p w14:paraId="56AAE5CF" w14:textId="3FA6DE26" w:rsidR="0041416A" w:rsidRPr="00560591" w:rsidRDefault="0041416A" w:rsidP="0041416A">
      <w:pPr>
        <w:pStyle w:val="40"/>
        <w:ind w:left="420" w:firstLine="210"/>
      </w:pPr>
      <w:r w:rsidRPr="00560591">
        <w:rPr>
          <w:rFonts w:hint="eastAsia"/>
        </w:rPr>
        <w:t>大阪府ではこれまで、大阪府が管理する橋梁を対象として、５年に１回の近接目視による定期点検を実施している。また、点検・診断の結果として、橋梁の健全性を</w:t>
      </w:r>
      <w:r w:rsidRPr="00560591">
        <w:fldChar w:fldCharType="begin"/>
      </w:r>
      <w:r w:rsidRPr="00560591">
        <w:instrText xml:space="preserve"> </w:instrText>
      </w:r>
      <w:r w:rsidRPr="00560591">
        <w:rPr>
          <w:rFonts w:hint="eastAsia"/>
        </w:rPr>
        <w:instrText>REF _Ref185582636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1</w:t>
      </w:r>
      <w:r w:rsidRPr="00560591">
        <w:fldChar w:fldCharType="end"/>
      </w:r>
      <w:r w:rsidRPr="00560591">
        <w:rPr>
          <w:rFonts w:hint="eastAsia"/>
        </w:rPr>
        <w:t>に示す区分に分類している。平成26年度から令和５年度までに定期点検を実施した橋梁の診断結果は、</w:t>
      </w:r>
      <w:r w:rsidRPr="00560591">
        <w:fldChar w:fldCharType="begin"/>
      </w:r>
      <w:r w:rsidRPr="00560591">
        <w:instrText xml:space="preserve"> </w:instrText>
      </w:r>
      <w:r w:rsidRPr="00560591">
        <w:rPr>
          <w:rFonts w:hint="eastAsia"/>
        </w:rPr>
        <w:instrText>REF _Ref185582645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4</w:t>
      </w:r>
      <w:r w:rsidRPr="00560591">
        <w:fldChar w:fldCharType="end"/>
      </w:r>
      <w:r w:rsidRPr="00560591">
        <w:rPr>
          <w:rFonts w:hint="eastAsia"/>
        </w:rPr>
        <w:t>に示すとおり、点検２巡目では健全性Ⅰが80％、健全性Ⅱが17％、健全性Ⅲが3％となっている。点検２巡目と点検１巡目を比較すると、健全性Ⅰの割合が増加し、健全性Ⅱや健全性Ⅲの割合が減少している。令和５年度までに実施した定期点検において、健全性Ⅳと診断された橋梁はない。</w:t>
      </w:r>
    </w:p>
    <w:p w14:paraId="753F0A44" w14:textId="77777777" w:rsidR="0041416A" w:rsidRPr="00560591" w:rsidRDefault="0041416A" w:rsidP="0041416A">
      <w:pPr>
        <w:pStyle w:val="40"/>
        <w:ind w:left="420" w:firstLine="210"/>
      </w:pPr>
    </w:p>
    <w:p w14:paraId="0E79CB44" w14:textId="398C6CF9" w:rsidR="0041416A" w:rsidRPr="00560591" w:rsidRDefault="0041416A" w:rsidP="0041416A">
      <w:pPr>
        <w:pStyle w:val="af1"/>
      </w:pPr>
      <w:bookmarkStart w:id="139" w:name="_Ref185582636"/>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139"/>
      <w:r w:rsidRPr="00560591">
        <w:rPr>
          <w:rFonts w:hint="eastAsia"/>
        </w:rPr>
        <w:t xml:space="preserve">　健全性の判定区分</w:t>
      </w:r>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560591" w:rsidRPr="00560591" w14:paraId="1E6A0F58" w14:textId="77777777" w:rsidTr="005B1557">
        <w:trPr>
          <w:trHeight w:val="340"/>
          <w:jc w:val="center"/>
        </w:trPr>
        <w:tc>
          <w:tcPr>
            <w:tcW w:w="2372"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7177AD37"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488"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73D1C0E"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50D9EC6F" w14:textId="77777777" w:rsidTr="005B1557">
        <w:trPr>
          <w:trHeight w:val="737"/>
          <w:jc w:val="center"/>
        </w:trPr>
        <w:tc>
          <w:tcPr>
            <w:tcW w:w="41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5DB56AB"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955" w:type="dxa"/>
            <w:tcBorders>
              <w:top w:val="double" w:sz="4" w:space="0" w:color="auto"/>
              <w:left w:val="nil"/>
              <w:bottom w:val="single" w:sz="4" w:space="0" w:color="auto"/>
              <w:right w:val="single" w:sz="4" w:space="0" w:color="auto"/>
            </w:tcBorders>
            <w:shd w:val="clear" w:color="auto" w:fill="auto"/>
            <w:noWrap/>
            <w:vAlign w:val="center"/>
            <w:hideMark/>
          </w:tcPr>
          <w:p w14:paraId="2A98C4B3"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5488" w:type="dxa"/>
            <w:tcBorders>
              <w:top w:val="double" w:sz="4" w:space="0" w:color="auto"/>
              <w:left w:val="nil"/>
              <w:bottom w:val="single" w:sz="4" w:space="0" w:color="auto"/>
              <w:right w:val="single" w:sz="4" w:space="0" w:color="auto"/>
            </w:tcBorders>
            <w:shd w:val="clear" w:color="auto" w:fill="auto"/>
            <w:vAlign w:val="center"/>
            <w:hideMark/>
          </w:tcPr>
          <w:p w14:paraId="41BED40E"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道路橋の</w:t>
            </w:r>
            <w:bookmarkStart w:id="140" w:name="_Hlk173933801"/>
            <w:r w:rsidRPr="00560591">
              <w:rPr>
                <w:rFonts w:hAnsi="HG丸ｺﾞｼｯｸM-PRO" w:cs="ＭＳ Ｐゴシック" w:hint="eastAsia"/>
                <w:szCs w:val="21"/>
              </w:rPr>
              <w:t>機能に支障が生じていない状態</w:t>
            </w:r>
            <w:bookmarkEnd w:id="140"/>
          </w:p>
        </w:tc>
      </w:tr>
      <w:tr w:rsidR="00560591" w:rsidRPr="00560591" w14:paraId="40CA7987"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535045E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49957D43"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5488" w:type="dxa"/>
            <w:tcBorders>
              <w:top w:val="nil"/>
              <w:left w:val="nil"/>
              <w:bottom w:val="single" w:sz="4" w:space="0" w:color="auto"/>
              <w:right w:val="single" w:sz="4" w:space="0" w:color="auto"/>
            </w:tcBorders>
            <w:shd w:val="clear" w:color="auto" w:fill="auto"/>
            <w:vAlign w:val="center"/>
            <w:hideMark/>
          </w:tcPr>
          <w:p w14:paraId="06F359D8"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道路橋の機能に支障が生じていないが、予防保全の観点から措置を講ずることが望ましい状態</w:t>
            </w:r>
          </w:p>
        </w:tc>
      </w:tr>
      <w:tr w:rsidR="00560591" w:rsidRPr="00560591" w14:paraId="680E5BC7"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32A50384"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7F849FC3"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5488" w:type="dxa"/>
            <w:tcBorders>
              <w:top w:val="nil"/>
              <w:left w:val="nil"/>
              <w:bottom w:val="single" w:sz="4" w:space="0" w:color="auto"/>
              <w:right w:val="single" w:sz="4" w:space="0" w:color="auto"/>
            </w:tcBorders>
            <w:shd w:val="clear" w:color="auto" w:fill="auto"/>
            <w:vAlign w:val="center"/>
            <w:hideMark/>
          </w:tcPr>
          <w:p w14:paraId="1DF2009D"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道路橋の機能に支障が生じる可能性があり、早期に措置を講ずべき状態</w:t>
            </w:r>
          </w:p>
        </w:tc>
      </w:tr>
      <w:tr w:rsidR="00560591" w:rsidRPr="00560591" w14:paraId="2652507C"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09E3CBD8"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955" w:type="dxa"/>
            <w:tcBorders>
              <w:top w:val="nil"/>
              <w:left w:val="nil"/>
              <w:bottom w:val="single" w:sz="4" w:space="0" w:color="auto"/>
              <w:right w:val="single" w:sz="4" w:space="0" w:color="auto"/>
            </w:tcBorders>
            <w:shd w:val="clear" w:color="auto" w:fill="auto"/>
            <w:noWrap/>
            <w:vAlign w:val="center"/>
            <w:hideMark/>
          </w:tcPr>
          <w:p w14:paraId="030FDC30"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5488" w:type="dxa"/>
            <w:tcBorders>
              <w:top w:val="nil"/>
              <w:left w:val="nil"/>
              <w:bottom w:val="single" w:sz="4" w:space="0" w:color="auto"/>
              <w:right w:val="single" w:sz="4" w:space="0" w:color="auto"/>
            </w:tcBorders>
            <w:shd w:val="clear" w:color="auto" w:fill="auto"/>
            <w:vAlign w:val="center"/>
            <w:hideMark/>
          </w:tcPr>
          <w:p w14:paraId="127ED231"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道路橋の機能に支障が生じている、又は生じる可能性が著しく高く、緊急に措置を講ずべき状態</w:t>
            </w:r>
          </w:p>
        </w:tc>
      </w:tr>
    </w:tbl>
    <w:p w14:paraId="3EE675BF" w14:textId="77777777" w:rsidR="0041416A" w:rsidRPr="00560591" w:rsidRDefault="0041416A" w:rsidP="0041416A">
      <w:pPr>
        <w:pStyle w:val="40"/>
        <w:ind w:left="420" w:firstLine="160"/>
        <w:jc w:val="right"/>
        <w:rPr>
          <w:sz w:val="16"/>
          <w:szCs w:val="20"/>
        </w:rPr>
      </w:pPr>
      <w:r w:rsidRPr="00560591">
        <w:rPr>
          <w:rFonts w:hint="eastAsia"/>
          <w:sz w:val="16"/>
          <w:szCs w:val="20"/>
        </w:rPr>
        <w:t>出典：道路橋定期点検要領（技術的助言の解説・運用標準）（R6.3　国土交通省道路局）p.4</w:t>
      </w:r>
    </w:p>
    <w:p w14:paraId="2A3FEBEB" w14:textId="77777777" w:rsidR="0041416A" w:rsidRPr="00560591" w:rsidRDefault="0041416A" w:rsidP="0041416A">
      <w:pPr>
        <w:pStyle w:val="afff"/>
        <w:ind w:left="105" w:firstLineChars="0" w:firstLine="0"/>
        <w:jc w:val="left"/>
        <w:rPr>
          <w:sz w:val="20"/>
          <w:szCs w:val="18"/>
        </w:rPr>
      </w:pPr>
    </w:p>
    <w:p w14:paraId="714A4D71" w14:textId="77777777" w:rsidR="0041416A" w:rsidRPr="00560591" w:rsidRDefault="0041416A" w:rsidP="0041416A">
      <w:pPr>
        <w:pStyle w:val="afff"/>
        <w:ind w:firstLineChars="47" w:firstLine="94"/>
        <w:jc w:val="left"/>
        <w:rPr>
          <w:sz w:val="20"/>
          <w:szCs w:val="18"/>
        </w:rPr>
      </w:pPr>
      <w:r w:rsidRPr="00560591">
        <w:rPr>
          <w:noProof/>
          <w:sz w:val="20"/>
          <w:szCs w:val="18"/>
        </w:rPr>
        <mc:AlternateContent>
          <mc:Choice Requires="wps">
            <w:drawing>
              <wp:anchor distT="0" distB="0" distL="114300" distR="114300" simplePos="0" relativeHeight="251659264" behindDoc="0" locked="0" layoutInCell="1" allowOverlap="1" wp14:anchorId="4238E82D" wp14:editId="1C2FD6D3">
                <wp:simplePos x="0" y="0"/>
                <wp:positionH relativeFrom="column">
                  <wp:posOffset>1635760</wp:posOffset>
                </wp:positionH>
                <wp:positionV relativeFrom="paragraph">
                  <wp:posOffset>1989455</wp:posOffset>
                </wp:positionV>
                <wp:extent cx="1080000" cy="540000"/>
                <wp:effectExtent l="0" t="0" r="25400" b="12700"/>
                <wp:wrapNone/>
                <wp:docPr id="18" name="吹き出し: 角を丸めた四角形 17">
                  <a:extLst xmlns:a="http://schemas.openxmlformats.org/drawingml/2006/main">
                    <a:ext uri="{FF2B5EF4-FFF2-40B4-BE49-F238E27FC236}">
                      <a16:creationId xmlns:a16="http://schemas.microsoft.com/office/drawing/2014/main" id="{74572265-49D5-B7F0-33B3-0D57223ACEEC}"/>
                    </a:ext>
                  </a:extLst>
                </wp:docPr>
                <wp:cNvGraphicFramePr/>
                <a:graphic xmlns:a="http://schemas.openxmlformats.org/drawingml/2006/main">
                  <a:graphicData uri="http://schemas.microsoft.com/office/word/2010/wordprocessingShape">
                    <wps:wsp>
                      <wps:cNvSpPr/>
                      <wps:spPr>
                        <a:xfrm>
                          <a:off x="0" y="0"/>
                          <a:ext cx="1080000" cy="540000"/>
                        </a:xfrm>
                        <a:prstGeom prst="wedgeRoundRectCallout">
                          <a:avLst>
                            <a:gd name="adj1" fmla="val 6607"/>
                            <a:gd name="adj2" fmla="val 33975"/>
                            <a:gd name="adj3" fmla="val 16667"/>
                          </a:avLst>
                        </a:prstGeom>
                        <a:noFill/>
                        <a:ln w="1270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AEB827" w14:textId="77777777" w:rsidR="0041416A" w:rsidRPr="00E71D23" w:rsidRDefault="0041416A" w:rsidP="0041416A">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E71D23">
                              <w:rPr>
                                <w:rFonts w:ascii="BIZ UDPゴシック" w:eastAsia="BIZ UDPゴシック" w:hAnsi="BIZ UDPゴシック" w:cstheme="minorBidi" w:hint="eastAsia"/>
                                <w:color w:val="000000" w:themeColor="text1"/>
                                <w:kern w:val="24"/>
                                <w:sz w:val="18"/>
                                <w:szCs w:val="18"/>
                                <w:lang w:eastAsia="zh-TW"/>
                              </w:rPr>
                              <w:t>健全性Ⅰ　増加</w:t>
                            </w:r>
                          </w:p>
                          <w:p w14:paraId="01DB7BDA" w14:textId="77777777" w:rsidR="0041416A" w:rsidRPr="00E71D23" w:rsidRDefault="0041416A" w:rsidP="0041416A">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E71D23">
                              <w:rPr>
                                <w:rFonts w:ascii="BIZ UDPゴシック" w:eastAsia="BIZ UDPゴシック" w:hAnsi="BIZ UDPゴシック" w:cstheme="minorBidi" w:hint="eastAsia"/>
                                <w:color w:val="000000" w:themeColor="text1"/>
                                <w:kern w:val="24"/>
                                <w:sz w:val="18"/>
                                <w:szCs w:val="18"/>
                                <w:lang w:eastAsia="zh-TW"/>
                              </w:rPr>
                              <w:t>健全性Ⅱ　減少</w:t>
                            </w:r>
                          </w:p>
                          <w:p w14:paraId="5C2AF8D7" w14:textId="77777777" w:rsidR="0041416A" w:rsidRPr="00E71D23" w:rsidRDefault="0041416A" w:rsidP="0041416A">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E71D23">
                              <w:rPr>
                                <w:rFonts w:ascii="BIZ UDPゴシック" w:eastAsia="BIZ UDPゴシック" w:hAnsi="BIZ UDPゴシック" w:cstheme="minorBidi" w:hint="eastAsia"/>
                                <w:color w:val="000000" w:themeColor="text1"/>
                                <w:kern w:val="24"/>
                                <w:sz w:val="18"/>
                                <w:szCs w:val="18"/>
                              </w:rPr>
                              <w:t>健全性Ⅲ　減少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38E8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7" o:spid="_x0000_s1069" type="#_x0000_t62" style="position:absolute;left:0;text-align:left;margin-left:128.8pt;margin-top:156.65pt;width:85.0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" adj="12227,18139" filled="f" strokecolor="#bfbfbf [2412]" strokeweight="1pt">
                <v:textbox>
                  <w:txbxContent>
                    <w:p w14:paraId="18AEB827" w14:textId="77777777" w:rsidR="0041416A" w:rsidRPr="00E71D23" w:rsidRDefault="0041416A" w:rsidP="0041416A">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E71D23">
                        <w:rPr>
                          <w:rFonts w:ascii="BIZ UDPゴシック" w:eastAsia="BIZ UDPゴシック" w:hAnsi="BIZ UDPゴシック" w:cstheme="minorBidi" w:hint="eastAsia"/>
                          <w:color w:val="000000" w:themeColor="text1"/>
                          <w:kern w:val="24"/>
                          <w:sz w:val="18"/>
                          <w:szCs w:val="18"/>
                          <w:lang w:eastAsia="zh-TW"/>
                        </w:rPr>
                        <w:t>健全性Ⅰ　増加</w:t>
                      </w:r>
                    </w:p>
                    <w:p w14:paraId="01DB7BDA" w14:textId="77777777" w:rsidR="0041416A" w:rsidRPr="00E71D23" w:rsidRDefault="0041416A" w:rsidP="0041416A">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E71D23">
                        <w:rPr>
                          <w:rFonts w:ascii="BIZ UDPゴシック" w:eastAsia="BIZ UDPゴシック" w:hAnsi="BIZ UDPゴシック" w:cstheme="minorBidi" w:hint="eastAsia"/>
                          <w:color w:val="000000" w:themeColor="text1"/>
                          <w:kern w:val="24"/>
                          <w:sz w:val="18"/>
                          <w:szCs w:val="18"/>
                          <w:lang w:eastAsia="zh-TW"/>
                        </w:rPr>
                        <w:t>健全性Ⅱ　減少</w:t>
                      </w:r>
                    </w:p>
                    <w:p w14:paraId="5C2AF8D7" w14:textId="77777777" w:rsidR="0041416A" w:rsidRPr="00E71D23" w:rsidRDefault="0041416A" w:rsidP="0041416A">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E71D23">
                        <w:rPr>
                          <w:rFonts w:ascii="BIZ UDPゴシック" w:eastAsia="BIZ UDPゴシック" w:hAnsi="BIZ UDPゴシック" w:cstheme="minorBidi" w:hint="eastAsia"/>
                          <w:color w:val="000000" w:themeColor="text1"/>
                          <w:kern w:val="24"/>
                          <w:sz w:val="18"/>
                          <w:szCs w:val="18"/>
                        </w:rPr>
                        <w:t>健全性Ⅲ　減少</w:t>
                      </w:r>
                    </w:p>
                  </w:txbxContent>
                </v:textbox>
              </v:shape>
            </w:pict>
          </mc:Fallback>
        </mc:AlternateContent>
      </w:r>
      <w:r w:rsidRPr="00560591">
        <w:rPr>
          <w:rFonts w:hint="eastAsia"/>
          <w:noProof/>
        </w:rPr>
        <w:drawing>
          <wp:inline distT="0" distB="0" distL="0" distR="0" wp14:anchorId="72511346" wp14:editId="2B5D4E3B">
            <wp:extent cx="5708160" cy="2167794"/>
            <wp:effectExtent l="0" t="0" r="6985" b="4445"/>
            <wp:docPr id="77985580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27" t="5297" r="8214" b="6857"/>
                    <a:stretch/>
                  </pic:blipFill>
                  <pic:spPr bwMode="auto">
                    <a:xfrm>
                      <a:off x="0" y="0"/>
                      <a:ext cx="5708160" cy="2167794"/>
                    </a:xfrm>
                    <a:prstGeom prst="rect">
                      <a:avLst/>
                    </a:prstGeom>
                    <a:noFill/>
                    <a:ln>
                      <a:noFill/>
                    </a:ln>
                    <a:extLst>
                      <a:ext uri="{53640926-AAD7-44D8-BBD7-CCE9431645EC}">
                        <a14:shadowObscured xmlns:a14="http://schemas.microsoft.com/office/drawing/2010/main"/>
                      </a:ext>
                    </a:extLst>
                  </pic:spPr>
                </pic:pic>
              </a:graphicData>
            </a:graphic>
          </wp:inline>
        </w:drawing>
      </w:r>
    </w:p>
    <w:p w14:paraId="4A89D54C" w14:textId="77777777" w:rsidR="0041416A" w:rsidRPr="00560591" w:rsidRDefault="0041416A" w:rsidP="0041416A">
      <w:pPr>
        <w:pStyle w:val="afff"/>
        <w:spacing w:afterLines="50" w:after="180"/>
        <w:ind w:firstLineChars="47" w:firstLine="94"/>
        <w:jc w:val="left"/>
        <w:rPr>
          <w:sz w:val="20"/>
          <w:szCs w:val="18"/>
        </w:rPr>
      </w:pPr>
    </w:p>
    <w:p w14:paraId="24C89828" w14:textId="21EC2E68" w:rsidR="0041416A" w:rsidRPr="00560591" w:rsidRDefault="0041416A" w:rsidP="0041416A">
      <w:pPr>
        <w:pStyle w:val="af1"/>
      </w:pPr>
      <w:bookmarkStart w:id="141" w:name="_Ref185582645"/>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4</w:t>
      </w:r>
      <w:r w:rsidRPr="00560591">
        <w:fldChar w:fldCharType="end"/>
      </w:r>
      <w:bookmarkEnd w:id="141"/>
      <w:r w:rsidRPr="00560591">
        <w:rPr>
          <w:rFonts w:hint="eastAsia"/>
        </w:rPr>
        <w:t xml:space="preserve">　健全性の判定区分の推移</w:t>
      </w:r>
    </w:p>
    <w:p w14:paraId="3E81FE50" w14:textId="77777777" w:rsidR="0041416A" w:rsidRPr="00560591" w:rsidRDefault="0041416A" w:rsidP="0041416A">
      <w:pPr>
        <w:pStyle w:val="40"/>
        <w:ind w:left="420" w:firstLine="210"/>
      </w:pPr>
    </w:p>
    <w:p w14:paraId="1C061D5B" w14:textId="77777777" w:rsidR="0041416A" w:rsidRPr="00560591" w:rsidRDefault="0041416A" w:rsidP="0041416A">
      <w:pPr>
        <w:widowControl/>
        <w:jc w:val="left"/>
      </w:pPr>
      <w:r w:rsidRPr="00560591">
        <w:br w:type="page"/>
      </w:r>
    </w:p>
    <w:p w14:paraId="31A0DAD1" w14:textId="77777777" w:rsidR="0041416A" w:rsidRPr="00560591" w:rsidRDefault="0041416A" w:rsidP="0041416A">
      <w:pPr>
        <w:pStyle w:val="4"/>
      </w:pPr>
      <w:r w:rsidRPr="00560591">
        <w:rPr>
          <w:rFonts w:hint="eastAsia"/>
        </w:rPr>
        <w:lastRenderedPageBreak/>
        <w:t>修繕等措置の着手状況</w:t>
      </w:r>
    </w:p>
    <w:p w14:paraId="02F74498" w14:textId="6939C451" w:rsidR="0041416A" w:rsidRPr="00560591" w:rsidRDefault="0041416A" w:rsidP="0041416A">
      <w:pPr>
        <w:pStyle w:val="40"/>
        <w:ind w:left="420" w:firstLine="210"/>
      </w:pPr>
      <w:r w:rsidRPr="00560591">
        <w:rPr>
          <w:rFonts w:hint="eastAsia"/>
        </w:rPr>
        <w:t>大阪府ではこれまで、大阪府道路施設長寿命化計画（H27.3）の目標管理水準および優先順位の考え方（重点化指標）に基づいて措置を実施してきた。健全性Ⅲの橋梁は、着実な措置によって、点検２巡目と点検１巡目を比較すると、健全性Ⅲの割合が減少している（</w:t>
      </w:r>
      <w:r w:rsidRPr="00560591">
        <w:fldChar w:fldCharType="begin"/>
      </w:r>
      <w:r w:rsidRPr="00560591">
        <w:instrText xml:space="preserve"> </w:instrText>
      </w:r>
      <w:r w:rsidRPr="00560591">
        <w:rPr>
          <w:rFonts w:hint="eastAsia"/>
        </w:rPr>
        <w:instrText>REF _Ref185582645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4</w:t>
      </w:r>
      <w:r w:rsidRPr="00560591">
        <w:fldChar w:fldCharType="end"/>
      </w:r>
      <w:r w:rsidRPr="00560591">
        <w:rPr>
          <w:rFonts w:hint="eastAsia"/>
        </w:rPr>
        <w:t>）。</w:t>
      </w:r>
    </w:p>
    <w:p w14:paraId="630F2554" w14:textId="77777777" w:rsidR="0041416A" w:rsidRPr="00560591" w:rsidRDefault="0041416A" w:rsidP="0041416A">
      <w:pPr>
        <w:pStyle w:val="40"/>
        <w:ind w:left="420" w:firstLine="210"/>
      </w:pPr>
    </w:p>
    <w:p w14:paraId="5717E481" w14:textId="77777777" w:rsidR="0041416A" w:rsidRPr="00560591" w:rsidRDefault="0041416A" w:rsidP="0041416A">
      <w:pPr>
        <w:pStyle w:val="4"/>
      </w:pPr>
      <w:r w:rsidRPr="00560591">
        <w:rPr>
          <w:rFonts w:hint="eastAsia"/>
        </w:rPr>
        <w:t>橋梁維持管理における課題および留意点</w:t>
      </w:r>
    </w:p>
    <w:p w14:paraId="4AA6034D" w14:textId="77777777" w:rsidR="0041416A" w:rsidRPr="00560591" w:rsidRDefault="0041416A" w:rsidP="0041416A">
      <w:pPr>
        <w:pStyle w:val="40"/>
        <w:ind w:left="420" w:firstLine="210"/>
      </w:pPr>
      <w:r w:rsidRPr="00560591">
        <w:rPr>
          <w:rFonts w:hint="eastAsia"/>
        </w:rPr>
        <w:t>大阪府ではこれまで、大阪府道路施設長寿命化計画（H27.3）に基づいて、橋梁の維持管理を推進してきた。計画策定から10年経過したことで、明らかになった課題および留意点を以下に示す。</w:t>
      </w:r>
    </w:p>
    <w:p w14:paraId="5DD98407" w14:textId="77777777" w:rsidR="0041416A" w:rsidRPr="00560591" w:rsidRDefault="0041416A" w:rsidP="0041416A">
      <w:pPr>
        <w:pStyle w:val="40"/>
        <w:ind w:left="420" w:firstLine="210"/>
      </w:pPr>
    </w:p>
    <w:p w14:paraId="7CAADF53" w14:textId="77777777" w:rsidR="0041416A" w:rsidRPr="00560591" w:rsidRDefault="0041416A" w:rsidP="0041416A">
      <w:pPr>
        <w:pStyle w:val="50"/>
      </w:pPr>
      <w:r w:rsidRPr="00560591">
        <w:rPr>
          <w:rFonts w:hint="eastAsia"/>
        </w:rPr>
        <w:t>目標管理水準の保持</w:t>
      </w:r>
    </w:p>
    <w:p w14:paraId="42466ABD" w14:textId="0CCAF0F5" w:rsidR="0041416A" w:rsidRPr="00560591" w:rsidRDefault="0041416A" w:rsidP="0041416A">
      <w:pPr>
        <w:pStyle w:val="51"/>
        <w:ind w:left="735" w:firstLine="210"/>
      </w:pPr>
      <w:r w:rsidRPr="00560591">
        <w:rPr>
          <w:rFonts w:hint="eastAsia"/>
        </w:rPr>
        <w:t>橋梁修繕の着実な実施によって、点検２巡目と点検１巡目を比較すると、Ⅲ判定橋梁の割合は減少している。しかし、大阪府の橋梁の目標管理水準は、これまで健全度70（R6年度までの目標管理水準）としており、</w:t>
      </w:r>
      <w:r w:rsidRPr="00560591">
        <w:fldChar w:fldCharType="begin"/>
      </w:r>
      <w:r w:rsidRPr="00560591">
        <w:instrText xml:space="preserve"> </w:instrText>
      </w:r>
      <w:r w:rsidRPr="00560591">
        <w:rPr>
          <w:rFonts w:hint="eastAsia"/>
        </w:rPr>
        <w:instrText>REF _Ref185582781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w:t>
      </w:r>
      <w:r w:rsidRPr="00560591">
        <w:fldChar w:fldCharType="end"/>
      </w:r>
      <w:r w:rsidRPr="00560591">
        <w:rPr>
          <w:rFonts w:hint="eastAsia"/>
        </w:rPr>
        <w:t>に示すとおり健全性Ⅰ（機能に支障が生じていない状態）の保持が必要になるため、目標管理水準を十分に達成できているとは言えない状況である。一方で、トンネルや横断歩道橋などといった他の施設と比較すると、橋梁の目標管理水準は高い水準であるため、道路施設全体におけるバランスの取れた維持管理を目指すために、これまでの点検結果を踏まえて、現在の目標管理水準の妥当性について検証することとした。</w:t>
      </w:r>
    </w:p>
    <w:p w14:paraId="2279AA9B" w14:textId="77777777" w:rsidR="0041416A" w:rsidRPr="00560591" w:rsidRDefault="0041416A" w:rsidP="0041416A">
      <w:pPr>
        <w:pStyle w:val="51"/>
        <w:ind w:left="735" w:firstLine="210"/>
      </w:pPr>
    </w:p>
    <w:p w14:paraId="3092BCE6" w14:textId="5DE94670" w:rsidR="0041416A" w:rsidRPr="00560591" w:rsidRDefault="0041416A" w:rsidP="0041416A">
      <w:pPr>
        <w:pStyle w:val="af1"/>
      </w:pPr>
      <w:bookmarkStart w:id="142" w:name="_Ref18558278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142"/>
      <w:r w:rsidRPr="00560591">
        <w:rPr>
          <w:rFonts w:hint="eastAsia"/>
        </w:rPr>
        <w:t xml:space="preserve">　健全性および健全度の対応</w:t>
      </w:r>
    </w:p>
    <w:tbl>
      <w:tblPr>
        <w:tblW w:w="4526" w:type="dxa"/>
        <w:jc w:val="center"/>
        <w:tblLayout w:type="fixed"/>
        <w:tblCellMar>
          <w:left w:w="99" w:type="dxa"/>
          <w:right w:w="99" w:type="dxa"/>
        </w:tblCellMar>
        <w:tblLook w:val="04A0" w:firstRow="1" w:lastRow="0" w:firstColumn="1" w:lastColumn="0" w:noHBand="0" w:noVBand="1"/>
      </w:tblPr>
      <w:tblGrid>
        <w:gridCol w:w="567"/>
        <w:gridCol w:w="1752"/>
        <w:gridCol w:w="2207"/>
      </w:tblGrid>
      <w:tr w:rsidR="0041416A" w:rsidRPr="00560591" w14:paraId="72358602" w14:textId="77777777" w:rsidTr="005B1557">
        <w:trPr>
          <w:trHeight w:val="340"/>
          <w:jc w:val="center"/>
        </w:trPr>
        <w:tc>
          <w:tcPr>
            <w:tcW w:w="2319"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08658D1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健全性</w:t>
            </w:r>
          </w:p>
        </w:tc>
        <w:tc>
          <w:tcPr>
            <w:tcW w:w="220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AE1598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健全度</w:t>
            </w:r>
          </w:p>
        </w:tc>
      </w:tr>
      <w:tr w:rsidR="0041416A" w:rsidRPr="00560591" w14:paraId="5BFBA938" w14:textId="77777777" w:rsidTr="005B1557">
        <w:trPr>
          <w:trHeight w:val="454"/>
          <w:jc w:val="center"/>
        </w:trPr>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A62EA6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752" w:type="dxa"/>
            <w:tcBorders>
              <w:top w:val="double" w:sz="4" w:space="0" w:color="auto"/>
              <w:left w:val="nil"/>
              <w:bottom w:val="single" w:sz="4" w:space="0" w:color="auto"/>
              <w:right w:val="single" w:sz="4" w:space="0" w:color="auto"/>
            </w:tcBorders>
            <w:shd w:val="clear" w:color="auto" w:fill="auto"/>
            <w:noWrap/>
            <w:vAlign w:val="center"/>
            <w:hideMark/>
          </w:tcPr>
          <w:p w14:paraId="0FC60ADE"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2207" w:type="dxa"/>
            <w:tcBorders>
              <w:top w:val="double" w:sz="4" w:space="0" w:color="auto"/>
              <w:left w:val="nil"/>
              <w:bottom w:val="single" w:sz="4" w:space="0" w:color="auto"/>
              <w:right w:val="single" w:sz="4" w:space="0" w:color="auto"/>
            </w:tcBorders>
            <w:shd w:val="clear" w:color="auto" w:fill="auto"/>
            <w:vAlign w:val="center"/>
          </w:tcPr>
          <w:p w14:paraId="3B9B9DA5"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100～70</w:t>
            </w:r>
          </w:p>
        </w:tc>
      </w:tr>
      <w:tr w:rsidR="0041416A" w:rsidRPr="00560591" w14:paraId="7E1F6D3B" w14:textId="77777777" w:rsidTr="005B1557">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97A0DC"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752" w:type="dxa"/>
            <w:tcBorders>
              <w:top w:val="nil"/>
              <w:left w:val="nil"/>
              <w:bottom w:val="single" w:sz="4" w:space="0" w:color="auto"/>
              <w:right w:val="single" w:sz="4" w:space="0" w:color="auto"/>
            </w:tcBorders>
            <w:shd w:val="clear" w:color="auto" w:fill="auto"/>
            <w:noWrap/>
            <w:vAlign w:val="center"/>
            <w:hideMark/>
          </w:tcPr>
          <w:p w14:paraId="3402F7C2"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2207" w:type="dxa"/>
            <w:tcBorders>
              <w:top w:val="nil"/>
              <w:left w:val="nil"/>
              <w:bottom w:val="single" w:sz="4" w:space="0" w:color="auto"/>
              <w:right w:val="single" w:sz="4" w:space="0" w:color="auto"/>
            </w:tcBorders>
            <w:shd w:val="clear" w:color="auto" w:fill="auto"/>
            <w:vAlign w:val="center"/>
          </w:tcPr>
          <w:p w14:paraId="70E78D2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69～50</w:t>
            </w:r>
          </w:p>
        </w:tc>
      </w:tr>
      <w:tr w:rsidR="0041416A" w:rsidRPr="00560591" w14:paraId="0AE8DABE" w14:textId="77777777" w:rsidTr="005B1557">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AE5CB5"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752" w:type="dxa"/>
            <w:tcBorders>
              <w:top w:val="nil"/>
              <w:left w:val="nil"/>
              <w:bottom w:val="single" w:sz="4" w:space="0" w:color="auto"/>
              <w:right w:val="single" w:sz="4" w:space="0" w:color="auto"/>
            </w:tcBorders>
            <w:shd w:val="clear" w:color="auto" w:fill="auto"/>
            <w:noWrap/>
            <w:vAlign w:val="center"/>
            <w:hideMark/>
          </w:tcPr>
          <w:p w14:paraId="3A27515D"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2207" w:type="dxa"/>
            <w:tcBorders>
              <w:top w:val="nil"/>
              <w:left w:val="nil"/>
              <w:bottom w:val="single" w:sz="4" w:space="0" w:color="auto"/>
              <w:right w:val="single" w:sz="4" w:space="0" w:color="auto"/>
            </w:tcBorders>
            <w:shd w:val="clear" w:color="auto" w:fill="auto"/>
            <w:vAlign w:val="center"/>
          </w:tcPr>
          <w:p w14:paraId="11692CD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49～0</w:t>
            </w:r>
          </w:p>
        </w:tc>
      </w:tr>
      <w:tr w:rsidR="0041416A" w:rsidRPr="00560591" w14:paraId="744CCA62" w14:textId="77777777" w:rsidTr="005B1557">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1C60D3"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752" w:type="dxa"/>
            <w:tcBorders>
              <w:top w:val="nil"/>
              <w:left w:val="nil"/>
              <w:bottom w:val="single" w:sz="4" w:space="0" w:color="auto"/>
              <w:right w:val="single" w:sz="4" w:space="0" w:color="auto"/>
            </w:tcBorders>
            <w:shd w:val="clear" w:color="auto" w:fill="auto"/>
            <w:noWrap/>
            <w:vAlign w:val="center"/>
            <w:hideMark/>
          </w:tcPr>
          <w:p w14:paraId="35BB422A"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2207" w:type="dxa"/>
            <w:tcBorders>
              <w:top w:val="nil"/>
              <w:left w:val="nil"/>
              <w:bottom w:val="single" w:sz="4" w:space="0" w:color="auto"/>
              <w:right w:val="single" w:sz="4" w:space="0" w:color="auto"/>
            </w:tcBorders>
            <w:shd w:val="clear" w:color="auto" w:fill="auto"/>
            <w:vAlign w:val="center"/>
            <w:hideMark/>
          </w:tcPr>
          <w:p w14:paraId="6BE611FB"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w:t>
            </w:r>
          </w:p>
        </w:tc>
      </w:tr>
    </w:tbl>
    <w:p w14:paraId="40FD09B6" w14:textId="77777777" w:rsidR="0041416A" w:rsidRPr="00560591" w:rsidRDefault="0041416A" w:rsidP="0041416A">
      <w:pPr>
        <w:pStyle w:val="40"/>
        <w:ind w:left="420" w:firstLine="210"/>
      </w:pPr>
      <w:r w:rsidRPr="00560591">
        <w:rPr>
          <w:rFonts w:hint="eastAsia"/>
        </w:rPr>
        <w:t xml:space="preserve">　　　　　　　　※R６年度までの対応表　</w:t>
      </w:r>
    </w:p>
    <w:p w14:paraId="466A6B8D" w14:textId="77777777" w:rsidR="0041416A" w:rsidRPr="00560591" w:rsidRDefault="0041416A" w:rsidP="0041416A">
      <w:pPr>
        <w:pStyle w:val="40"/>
        <w:ind w:left="420" w:firstLine="210"/>
      </w:pPr>
    </w:p>
    <w:p w14:paraId="7BACD14B" w14:textId="77777777" w:rsidR="0041416A" w:rsidRPr="00560591" w:rsidRDefault="0041416A" w:rsidP="0041416A">
      <w:pPr>
        <w:pStyle w:val="50"/>
      </w:pPr>
      <w:r w:rsidRPr="00560591">
        <w:rPr>
          <w:rFonts w:hint="eastAsia"/>
        </w:rPr>
        <w:t>点検、措置履歴などの蓄積</w:t>
      </w:r>
    </w:p>
    <w:p w14:paraId="2FE6189E" w14:textId="77777777" w:rsidR="0041416A" w:rsidRPr="00560591" w:rsidRDefault="0041416A" w:rsidP="0041416A">
      <w:pPr>
        <w:pStyle w:val="51"/>
        <w:ind w:left="735" w:firstLine="210"/>
      </w:pPr>
      <w:r w:rsidRPr="00560591">
        <w:rPr>
          <w:rFonts w:hint="eastAsia"/>
        </w:rPr>
        <w:t>大阪府では、道路施設の点検記録や措置履歴を大阪府都市基盤施設維持管理データベースシステム（以下、維持管理DB）に登録・蓄積している。蓄積された点検記録や措置履歴を整理・分析することで、長寿命化計画に基づく措置の実施状況や、措置による健全度の変化の検証などが可能となる。これらの情報は、長寿命化計画の改定にあたっても重要な情報になる。詳細な分析を行うためには、橋梁ごとに複数回（複数年度）の点検記録や措置履歴等が必要になるため、情報の蓄積を継続することが重要である。</w:t>
      </w:r>
    </w:p>
    <w:p w14:paraId="294B2E4E" w14:textId="77777777" w:rsidR="0041416A" w:rsidRPr="00560591" w:rsidRDefault="0041416A" w:rsidP="0041416A">
      <w:pPr>
        <w:widowControl/>
        <w:jc w:val="left"/>
      </w:pPr>
      <w:r w:rsidRPr="00560591">
        <w:br w:type="page"/>
      </w:r>
    </w:p>
    <w:p w14:paraId="443C360F" w14:textId="77777777" w:rsidR="0041416A" w:rsidRPr="00560591" w:rsidRDefault="0041416A" w:rsidP="0041416A">
      <w:pPr>
        <w:pStyle w:val="3"/>
      </w:pPr>
      <w:bookmarkStart w:id="143" w:name="_Toc185942116"/>
      <w:bookmarkStart w:id="144" w:name="_Toc189152437"/>
      <w:r w:rsidRPr="00560591">
        <w:rPr>
          <w:rFonts w:hint="eastAsia"/>
        </w:rPr>
        <w:lastRenderedPageBreak/>
        <w:t>点検、診断・評価</w:t>
      </w:r>
      <w:bookmarkEnd w:id="143"/>
      <w:bookmarkEnd w:id="144"/>
    </w:p>
    <w:p w14:paraId="54F2C17A" w14:textId="77777777" w:rsidR="0041416A" w:rsidRPr="00560591" w:rsidRDefault="0041416A" w:rsidP="0041416A">
      <w:pPr>
        <w:pStyle w:val="4"/>
      </w:pPr>
      <w:r w:rsidRPr="00560591">
        <w:rPr>
          <w:rFonts w:hint="eastAsia"/>
        </w:rPr>
        <w:t>点検の種別</w:t>
      </w:r>
    </w:p>
    <w:p w14:paraId="7FF551F6" w14:textId="726FE78D" w:rsidR="0041416A" w:rsidRPr="00560591" w:rsidRDefault="0041416A" w:rsidP="0041416A">
      <w:pPr>
        <w:pStyle w:val="40"/>
        <w:ind w:left="420" w:firstLine="210"/>
      </w:pPr>
      <w:r w:rsidRPr="00560591">
        <w:rPr>
          <w:rFonts w:hint="eastAsia"/>
        </w:rPr>
        <w:t>点検の種類には、日常点検（パトロール）、簡易点検、定期点検、臨時点検（異常時点検、施工時点検）、詳細調査、緊急点検、追跡調査がある。点検の種別の定義・内容を</w:t>
      </w:r>
      <w:r w:rsidRPr="00560591">
        <w:fldChar w:fldCharType="begin"/>
      </w:r>
      <w:r w:rsidRPr="00560591">
        <w:instrText xml:space="preserve"> </w:instrText>
      </w:r>
      <w:r w:rsidRPr="00560591">
        <w:rPr>
          <w:rFonts w:hint="eastAsia"/>
        </w:rPr>
        <w:instrText>REF _Ref188962371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3</w:t>
      </w:r>
      <w:r w:rsidRPr="00560591">
        <w:fldChar w:fldCharType="end"/>
      </w:r>
      <w:r w:rsidRPr="00560591">
        <w:rPr>
          <w:rFonts w:hint="eastAsia"/>
        </w:rPr>
        <w:t>に示す。</w:t>
      </w:r>
    </w:p>
    <w:p w14:paraId="0156591C" w14:textId="77777777" w:rsidR="0041416A" w:rsidRPr="00560591" w:rsidRDefault="0041416A" w:rsidP="0041416A">
      <w:pPr>
        <w:pStyle w:val="40"/>
        <w:ind w:left="420" w:firstLine="210"/>
      </w:pPr>
    </w:p>
    <w:p w14:paraId="68A53BB2" w14:textId="1F3800BA" w:rsidR="0041416A" w:rsidRPr="00560591" w:rsidRDefault="0041416A" w:rsidP="0041416A">
      <w:pPr>
        <w:pStyle w:val="af1"/>
      </w:pPr>
      <w:bookmarkStart w:id="145" w:name="_Ref18896237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3</w:t>
      </w:r>
      <w:r w:rsidR="008442C5" w:rsidRPr="00560591">
        <w:fldChar w:fldCharType="end"/>
      </w:r>
      <w:bookmarkEnd w:id="145"/>
      <w:r w:rsidRPr="00560591">
        <w:rPr>
          <w:rFonts w:hint="eastAsia"/>
        </w:rPr>
        <w:t xml:space="preserve">　点検の種別</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6662"/>
      </w:tblGrid>
      <w:tr w:rsidR="00560591" w:rsidRPr="00560591" w14:paraId="45EF3FE5" w14:textId="77777777" w:rsidTr="005B1557">
        <w:trPr>
          <w:trHeight w:val="445"/>
          <w:jc w:val="center"/>
        </w:trPr>
        <w:tc>
          <w:tcPr>
            <w:tcW w:w="2405" w:type="dxa"/>
            <w:gridSpan w:val="2"/>
            <w:tcBorders>
              <w:bottom w:val="double" w:sz="4" w:space="0" w:color="auto"/>
            </w:tcBorders>
            <w:shd w:val="clear" w:color="auto" w:fill="D9D9D9" w:themeFill="background1" w:themeFillShade="D9"/>
            <w:vAlign w:val="center"/>
          </w:tcPr>
          <w:p w14:paraId="25F0022B" w14:textId="77777777" w:rsidR="0041416A" w:rsidRPr="00560591" w:rsidRDefault="0041416A" w:rsidP="005B1557">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点検業務種別</w:t>
            </w:r>
          </w:p>
        </w:tc>
        <w:tc>
          <w:tcPr>
            <w:tcW w:w="6662" w:type="dxa"/>
            <w:tcBorders>
              <w:bottom w:val="double" w:sz="4" w:space="0" w:color="auto"/>
            </w:tcBorders>
            <w:shd w:val="clear" w:color="auto" w:fill="D9D9D9" w:themeFill="background1" w:themeFillShade="D9"/>
            <w:vAlign w:val="center"/>
          </w:tcPr>
          <w:p w14:paraId="038FFD26" w14:textId="77777777" w:rsidR="0041416A" w:rsidRPr="00560591" w:rsidRDefault="0041416A" w:rsidP="005B1557">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定義・内容</w:t>
            </w:r>
          </w:p>
        </w:tc>
      </w:tr>
      <w:tr w:rsidR="00560591" w:rsidRPr="00560591" w14:paraId="3590A8A2" w14:textId="77777777" w:rsidTr="005B1557">
        <w:trPr>
          <w:trHeight w:val="850"/>
          <w:jc w:val="center"/>
        </w:trPr>
        <w:tc>
          <w:tcPr>
            <w:tcW w:w="2405" w:type="dxa"/>
            <w:gridSpan w:val="2"/>
            <w:tcBorders>
              <w:top w:val="double" w:sz="4" w:space="0" w:color="auto"/>
            </w:tcBorders>
            <w:vAlign w:val="center"/>
          </w:tcPr>
          <w:p w14:paraId="06730AAA" w14:textId="77777777" w:rsidR="0041416A" w:rsidRPr="00560591" w:rsidRDefault="0041416A" w:rsidP="005B1557">
            <w:pPr>
              <w:spacing w:line="280" w:lineRule="exact"/>
              <w:jc w:val="center"/>
              <w:rPr>
                <w:rFonts w:hAnsi="HG丸ｺﾞｼｯｸM-PRO"/>
                <w:szCs w:val="21"/>
              </w:rPr>
            </w:pPr>
            <w:r w:rsidRPr="00560591">
              <w:rPr>
                <w:rFonts w:hAnsi="HG丸ｺﾞｼｯｸM-PRO" w:hint="eastAsia"/>
                <w:szCs w:val="21"/>
              </w:rPr>
              <w:t>日常点検</w:t>
            </w:r>
          </w:p>
          <w:p w14:paraId="066CC067"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（パトロール）</w:t>
            </w:r>
          </w:p>
        </w:tc>
        <w:tc>
          <w:tcPr>
            <w:tcW w:w="6662" w:type="dxa"/>
            <w:tcBorders>
              <w:top w:val="double" w:sz="4" w:space="0" w:color="auto"/>
            </w:tcBorders>
            <w:vAlign w:val="center"/>
          </w:tcPr>
          <w:p w14:paraId="151DDC14"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道路の異常を早期に発見することを目的として日常的に実施する。道路パトロールの中で、施設の状態を確認するために行う点検</w:t>
            </w:r>
          </w:p>
        </w:tc>
      </w:tr>
      <w:tr w:rsidR="00560591" w:rsidRPr="00560591" w14:paraId="4FF82013" w14:textId="77777777" w:rsidTr="005B1557">
        <w:trPr>
          <w:trHeight w:val="850"/>
          <w:jc w:val="center"/>
        </w:trPr>
        <w:tc>
          <w:tcPr>
            <w:tcW w:w="2405" w:type="dxa"/>
            <w:gridSpan w:val="2"/>
            <w:vAlign w:val="center"/>
          </w:tcPr>
          <w:p w14:paraId="09A21FA1"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簡易点検</w:t>
            </w:r>
          </w:p>
        </w:tc>
        <w:tc>
          <w:tcPr>
            <w:tcW w:w="6662" w:type="dxa"/>
            <w:vAlign w:val="center"/>
          </w:tcPr>
          <w:p w14:paraId="2BA40F9F"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定期点検結果を基に、橋梁の劣化・損傷状況を確認するために行う点検</w:t>
            </w:r>
          </w:p>
        </w:tc>
      </w:tr>
      <w:tr w:rsidR="00560591" w:rsidRPr="00560591" w14:paraId="3F55FD57" w14:textId="77777777" w:rsidTr="005B1557">
        <w:trPr>
          <w:trHeight w:val="1134"/>
          <w:jc w:val="center"/>
        </w:trPr>
        <w:tc>
          <w:tcPr>
            <w:tcW w:w="2405" w:type="dxa"/>
            <w:gridSpan w:val="2"/>
            <w:vAlign w:val="center"/>
          </w:tcPr>
          <w:p w14:paraId="7CF36685"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定期点検</w:t>
            </w:r>
          </w:p>
        </w:tc>
        <w:tc>
          <w:tcPr>
            <w:tcW w:w="6662" w:type="dxa"/>
            <w:vAlign w:val="center"/>
          </w:tcPr>
          <w:p w14:paraId="20B0F28E"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橋梁の最新の状態を把握するとともに、次回の定期点検までに必要な措置等の判断を行う上で参考となる情報を得るため、一定の期間ごとに定められた方法で行う点検</w:t>
            </w:r>
          </w:p>
        </w:tc>
      </w:tr>
      <w:tr w:rsidR="00560591" w:rsidRPr="00560591" w14:paraId="722E5450" w14:textId="77777777" w:rsidTr="005B1557">
        <w:trPr>
          <w:trHeight w:val="1531"/>
          <w:jc w:val="center"/>
        </w:trPr>
        <w:tc>
          <w:tcPr>
            <w:tcW w:w="1129" w:type="dxa"/>
            <w:vMerge w:val="restart"/>
            <w:vAlign w:val="center"/>
          </w:tcPr>
          <w:p w14:paraId="60E4BE95"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臨時点検</w:t>
            </w:r>
          </w:p>
        </w:tc>
        <w:tc>
          <w:tcPr>
            <w:tcW w:w="1276" w:type="dxa"/>
            <w:vAlign w:val="center"/>
          </w:tcPr>
          <w:p w14:paraId="42703B03"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異常時点検</w:t>
            </w:r>
          </w:p>
        </w:tc>
        <w:tc>
          <w:tcPr>
            <w:tcW w:w="6662" w:type="dxa"/>
            <w:vAlign w:val="center"/>
          </w:tcPr>
          <w:p w14:paraId="6694B69B"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異常時点検とは、地震、台風、集中豪雨などの災害が発生した場合、若しくはその恐れがある場合、または日常点検等で異常が発見された場合に、必要に応じて</w:t>
            </w:r>
            <w:r w:rsidRPr="00560591">
              <w:rPr>
                <w:rFonts w:hAnsi="HG丸ｺﾞｼｯｸM-PRO"/>
                <w:szCs w:val="21"/>
              </w:rPr>
              <w:t>橋梁の安全性と道路の安全・円滑な交通確保</w:t>
            </w:r>
            <w:r w:rsidRPr="00560591">
              <w:rPr>
                <w:rFonts w:hAnsi="HG丸ｺﾞｼｯｸM-PRO" w:hint="eastAsia"/>
                <w:szCs w:val="21"/>
              </w:rPr>
              <w:t>のための機能が損なわれていないこと等を確認するために行う点検</w:t>
            </w:r>
          </w:p>
        </w:tc>
      </w:tr>
      <w:tr w:rsidR="00560591" w:rsidRPr="00560591" w14:paraId="0107DDA4" w14:textId="77777777" w:rsidTr="005B1557">
        <w:trPr>
          <w:trHeight w:val="1134"/>
          <w:jc w:val="center"/>
        </w:trPr>
        <w:tc>
          <w:tcPr>
            <w:tcW w:w="1129" w:type="dxa"/>
            <w:vMerge/>
            <w:vAlign w:val="center"/>
          </w:tcPr>
          <w:p w14:paraId="76657280"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p>
        </w:tc>
        <w:tc>
          <w:tcPr>
            <w:tcW w:w="1276" w:type="dxa"/>
            <w:vAlign w:val="center"/>
          </w:tcPr>
          <w:p w14:paraId="2CE69901"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施工時点検</w:t>
            </w:r>
          </w:p>
        </w:tc>
        <w:tc>
          <w:tcPr>
            <w:tcW w:w="6662" w:type="dxa"/>
            <w:vAlign w:val="center"/>
          </w:tcPr>
          <w:p w14:paraId="2588829F"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橋梁における最新の状態を把握するために、日常点検や簡易点検では確認しにくい箇所等を対象に、施設の補修・補強工事等の実施にあわせ工事用の足場などを利用して臨時的に行う点検</w:t>
            </w:r>
          </w:p>
        </w:tc>
      </w:tr>
      <w:tr w:rsidR="00560591" w:rsidRPr="00560591" w14:paraId="6D8D7224" w14:textId="77777777" w:rsidTr="005B1557">
        <w:trPr>
          <w:trHeight w:val="850"/>
          <w:jc w:val="center"/>
        </w:trPr>
        <w:tc>
          <w:tcPr>
            <w:tcW w:w="2405" w:type="dxa"/>
            <w:gridSpan w:val="2"/>
            <w:vAlign w:val="center"/>
          </w:tcPr>
          <w:p w14:paraId="25CE81D2"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詳細調査</w:t>
            </w:r>
          </w:p>
        </w:tc>
        <w:tc>
          <w:tcPr>
            <w:tcW w:w="6662" w:type="dxa"/>
            <w:vAlign w:val="center"/>
          </w:tcPr>
          <w:p w14:paraId="7E571354"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確認された損傷に対して実施する精密な調査</w:t>
            </w:r>
          </w:p>
        </w:tc>
      </w:tr>
      <w:tr w:rsidR="00560591" w:rsidRPr="00560591" w14:paraId="2AAE8793" w14:textId="77777777" w:rsidTr="005B1557">
        <w:trPr>
          <w:trHeight w:val="1417"/>
          <w:jc w:val="center"/>
        </w:trPr>
        <w:tc>
          <w:tcPr>
            <w:tcW w:w="2405" w:type="dxa"/>
            <w:gridSpan w:val="2"/>
            <w:vAlign w:val="center"/>
          </w:tcPr>
          <w:p w14:paraId="6660B19B"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緊急点検</w:t>
            </w:r>
          </w:p>
        </w:tc>
        <w:tc>
          <w:tcPr>
            <w:tcW w:w="6662" w:type="dxa"/>
            <w:vAlign w:val="center"/>
          </w:tcPr>
          <w:p w14:paraId="268A821E"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コンクリート片剥落などの緊急事象が発生した場合、同種施設等の同様な事象が発生する可能性のあるものや、第三者被害や社会的に大きな事故が発生した場合に必要に応じて、橋梁の安全性を確認するために行う点検</w:t>
            </w:r>
          </w:p>
        </w:tc>
      </w:tr>
      <w:tr w:rsidR="0041416A" w:rsidRPr="00560591" w14:paraId="70961314" w14:textId="77777777" w:rsidTr="005B1557">
        <w:trPr>
          <w:trHeight w:val="1134"/>
          <w:jc w:val="center"/>
        </w:trPr>
        <w:tc>
          <w:tcPr>
            <w:tcW w:w="2405" w:type="dxa"/>
            <w:gridSpan w:val="2"/>
            <w:vAlign w:val="center"/>
          </w:tcPr>
          <w:p w14:paraId="0493E19B"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追跡調査</w:t>
            </w:r>
          </w:p>
        </w:tc>
        <w:tc>
          <w:tcPr>
            <w:tcW w:w="6662" w:type="dxa"/>
            <w:vAlign w:val="center"/>
          </w:tcPr>
          <w:p w14:paraId="3842AA8F"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定期点検の結果を踏まえ進行状況を把握する必要がある損傷について、目視および簡易な点検機械・器具により継続的に実施する調査</w:t>
            </w:r>
          </w:p>
        </w:tc>
      </w:tr>
    </w:tbl>
    <w:p w14:paraId="4866CC05" w14:textId="77777777" w:rsidR="0041416A" w:rsidRPr="00560591" w:rsidRDefault="0041416A" w:rsidP="0041416A">
      <w:pPr>
        <w:pStyle w:val="40"/>
        <w:ind w:left="420" w:firstLine="210"/>
      </w:pPr>
    </w:p>
    <w:p w14:paraId="2AADA912" w14:textId="77777777" w:rsidR="0041416A" w:rsidRPr="00560591" w:rsidRDefault="0041416A" w:rsidP="0041416A">
      <w:pPr>
        <w:widowControl/>
        <w:jc w:val="left"/>
      </w:pPr>
      <w:r w:rsidRPr="00560591">
        <w:br w:type="page"/>
      </w:r>
    </w:p>
    <w:p w14:paraId="633BD56E" w14:textId="77777777" w:rsidR="0041416A" w:rsidRPr="00560591" w:rsidRDefault="0041416A" w:rsidP="0041416A">
      <w:pPr>
        <w:pStyle w:val="4"/>
      </w:pPr>
      <w:r w:rsidRPr="00560591">
        <w:rPr>
          <w:rFonts w:hint="eastAsia"/>
        </w:rPr>
        <w:lastRenderedPageBreak/>
        <w:t>定期点検</w:t>
      </w:r>
    </w:p>
    <w:p w14:paraId="0977B827" w14:textId="77777777" w:rsidR="0041416A" w:rsidRPr="00560591" w:rsidRDefault="0041416A" w:rsidP="0041416A">
      <w:pPr>
        <w:pStyle w:val="40"/>
        <w:ind w:left="420" w:firstLine="210"/>
      </w:pPr>
      <w:r w:rsidRPr="00560591">
        <w:rPr>
          <w:rFonts w:hint="eastAsia"/>
        </w:rPr>
        <w:t>平成26年度に道路法施行規則が改正され、近接目視による５年に１回の定期点検が必要となった。</w:t>
      </w:r>
    </w:p>
    <w:p w14:paraId="50E065D1" w14:textId="7CD7721D" w:rsidR="0041416A" w:rsidRPr="00560591" w:rsidRDefault="0041416A" w:rsidP="0041416A">
      <w:pPr>
        <w:pStyle w:val="40"/>
        <w:ind w:left="420" w:firstLine="210"/>
      </w:pPr>
      <w:r w:rsidRPr="00560591">
        <w:rPr>
          <w:rFonts w:hint="eastAsia"/>
        </w:rPr>
        <w:t>大阪府における橋梁の点検は、「大阪府橋梁点検要領（R2.3）」に基づいて、近接目視による定期点検を５年に１回の頻度で実施する</w:t>
      </w:r>
      <w:r w:rsidR="007B32D8" w:rsidRPr="00560591">
        <w:rPr>
          <w:rFonts w:hint="eastAsia"/>
        </w:rPr>
        <w:t>（</w:t>
      </w:r>
      <w:r w:rsidR="007B32D8" w:rsidRPr="00560591">
        <w:fldChar w:fldCharType="begin"/>
      </w:r>
      <w:r w:rsidR="007B32D8" w:rsidRPr="00560591">
        <w:instrText xml:space="preserve"> </w:instrText>
      </w:r>
      <w:r w:rsidR="007B32D8" w:rsidRPr="00560591">
        <w:rPr>
          <w:rFonts w:hint="eastAsia"/>
        </w:rPr>
        <w:instrText>REF _Ref188963481 \h</w:instrText>
      </w:r>
      <w:r w:rsidR="007B32D8" w:rsidRPr="00560591">
        <w:instrText xml:space="preserve">  \* MERGEFORMAT </w:instrText>
      </w:r>
      <w:r w:rsidR="007B32D8" w:rsidRPr="00560591">
        <w:fldChar w:fldCharType="separate"/>
      </w:r>
      <w:r w:rsidR="007B32D8" w:rsidRPr="00560591">
        <w:rPr>
          <w:rFonts w:hint="eastAsia"/>
        </w:rPr>
        <w:t xml:space="preserve">図 </w:t>
      </w:r>
      <w:r w:rsidR="007B32D8" w:rsidRPr="00560591">
        <w:rPr>
          <w:noProof/>
        </w:rPr>
        <w:t>3.1</w:t>
      </w:r>
      <w:r w:rsidR="007B32D8" w:rsidRPr="00560591">
        <w:rPr>
          <w:noProof/>
        </w:rPr>
        <w:noBreakHyphen/>
        <w:t>5</w:t>
      </w:r>
      <w:r w:rsidR="007B32D8" w:rsidRPr="00560591">
        <w:fldChar w:fldCharType="end"/>
      </w:r>
      <w:r w:rsidR="007B32D8" w:rsidRPr="00560591">
        <w:rPr>
          <w:rFonts w:hint="eastAsia"/>
        </w:rPr>
        <w:t>）</w:t>
      </w:r>
      <w:r w:rsidRPr="00560591">
        <w:rPr>
          <w:rFonts w:hint="eastAsia"/>
        </w:rPr>
        <w:t>。橋梁の損傷を早期に発見することで適切な措置を可能にし、安全・安心の確保に努める。橋梁の状態に関する情報は、近接目視、または近接目視による場合と同等の評価が行える他の方法により収集する。</w:t>
      </w:r>
    </w:p>
    <w:p w14:paraId="4BAEDEDD" w14:textId="77777777" w:rsidR="0041416A" w:rsidRPr="00560591" w:rsidRDefault="0041416A" w:rsidP="0041416A">
      <w:pPr>
        <w:pStyle w:val="40"/>
        <w:ind w:left="420" w:firstLine="210"/>
      </w:pPr>
    </w:p>
    <w:p w14:paraId="0EA89942" w14:textId="77777777" w:rsidR="0041416A" w:rsidRPr="00560591" w:rsidRDefault="0041416A" w:rsidP="0041416A">
      <w:pPr>
        <w:pStyle w:val="afff"/>
        <w:ind w:left="105" w:firstLineChars="0" w:firstLine="0"/>
        <w:jc w:val="center"/>
        <w:rPr>
          <w:rFonts w:asciiTheme="minorEastAsia" w:hAnsiTheme="minorEastAsia"/>
        </w:rPr>
      </w:pPr>
      <w:r w:rsidRPr="00560591">
        <w:rPr>
          <w:rFonts w:asciiTheme="minorEastAsia" w:hAnsiTheme="minorEastAsia"/>
          <w:noProof/>
        </w:rPr>
        <w:drawing>
          <wp:inline distT="0" distB="0" distL="0" distR="0" wp14:anchorId="358EF331" wp14:editId="48147CC3">
            <wp:extent cx="2445120" cy="1833840"/>
            <wp:effectExtent l="0" t="0" r="0" b="0"/>
            <wp:docPr id="15" name="図 14" descr="橋の線路を走る貨物列車&#10;&#10;低い精度で自動的に生成された説明">
              <a:extLst xmlns:a="http://schemas.openxmlformats.org/drawingml/2006/main">
                <a:ext uri="{FF2B5EF4-FFF2-40B4-BE49-F238E27FC236}">
                  <a16:creationId xmlns:a16="http://schemas.microsoft.com/office/drawing/2014/main" id="{B4D7F9FC-E3E4-F9CD-9FDA-2FC7792BF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橋の線路を走る貨物列車&#10;&#10;低い精度で自動的に生成された説明">
                      <a:extLst>
                        <a:ext uri="{FF2B5EF4-FFF2-40B4-BE49-F238E27FC236}">
                          <a16:creationId xmlns:a16="http://schemas.microsoft.com/office/drawing/2014/main" id="{B4D7F9FC-E3E4-F9CD-9FDA-2FC7792BF3F1}"/>
                        </a:ext>
                      </a:extLst>
                    </pic:cNvPr>
                    <pic:cNvPicPr>
                      <a:picLocks noChangeAspect="1"/>
                    </pic:cNvPicPr>
                  </pic:nvPicPr>
                  <pic:blipFill rotWithShape="1">
                    <a:blip r:embed="rId32"/>
                    <a:srcRect l="1586" t="2276" r="1976" b="1359"/>
                    <a:stretch/>
                  </pic:blipFill>
                  <pic:spPr bwMode="auto">
                    <a:xfrm>
                      <a:off x="0" y="0"/>
                      <a:ext cx="2445120" cy="183384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560591">
        <w:rPr>
          <w:rFonts w:asciiTheme="minorEastAsia" w:hAnsiTheme="minorEastAsia" w:hint="eastAsia"/>
        </w:rPr>
        <w:t xml:space="preserve">　　</w:t>
      </w:r>
      <w:r w:rsidRPr="00560591">
        <w:rPr>
          <w:noProof/>
        </w:rPr>
        <w:drawing>
          <wp:inline distT="0" distB="0" distL="0" distR="0" wp14:anchorId="55031623" wp14:editId="727519A0">
            <wp:extent cx="2444160" cy="1833120"/>
            <wp:effectExtent l="0" t="0" r="0" b="0"/>
            <wp:docPr id="7" name="図 6" descr="人, 男, 乗る, 立つ が含まれている画像&#10;&#10;自動的に生成された説明">
              <a:extLst xmlns:a="http://schemas.openxmlformats.org/drawingml/2006/main">
                <a:ext uri="{FF2B5EF4-FFF2-40B4-BE49-F238E27FC236}">
                  <a16:creationId xmlns:a16="http://schemas.microsoft.com/office/drawing/2014/main" id="{00000000-0008-0000-06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乗る, 立つ が含まれている画像&#10;&#10;自動的に生成された説明">
                      <a:extLst>
                        <a:ext uri="{FF2B5EF4-FFF2-40B4-BE49-F238E27FC236}">
                          <a16:creationId xmlns:a16="http://schemas.microsoft.com/office/drawing/2014/main" id="{00000000-0008-0000-0600-000007000000}"/>
                        </a:ext>
                      </a:extLst>
                    </pic:cNvPr>
                    <pic:cNvPicPr>
                      <a:picLocks noChangeAspect="1"/>
                    </pic:cNvPicPr>
                  </pic:nvPicPr>
                  <pic:blipFill rotWithShape="1">
                    <a:blip r:embed="rId33">
                      <a:extLst>
                        <a:ext uri="{28A0092B-C50C-407E-A947-70E740481C1C}">
                          <a14:useLocalDpi xmlns:a14="http://schemas.microsoft.com/office/drawing/2010/main" val="0"/>
                        </a:ext>
                      </a:extLst>
                    </a:blip>
                    <a:srcRect l="129" r="129"/>
                    <a:stretch/>
                  </pic:blipFill>
                  <pic:spPr bwMode="auto">
                    <a:xfrm>
                      <a:off x="0" y="0"/>
                      <a:ext cx="2444160" cy="1833120"/>
                    </a:xfrm>
                    <a:prstGeom prst="rect">
                      <a:avLst/>
                    </a:prstGeom>
                    <a:ln>
                      <a:noFill/>
                    </a:ln>
                    <a:extLst>
                      <a:ext uri="{53640926-AAD7-44D8-BBD7-CCE9431645EC}">
                        <a14:shadowObscured xmlns:a14="http://schemas.microsoft.com/office/drawing/2010/main"/>
                      </a:ext>
                    </a:extLst>
                  </pic:spPr>
                </pic:pic>
              </a:graphicData>
            </a:graphic>
          </wp:inline>
        </w:drawing>
      </w:r>
    </w:p>
    <w:p w14:paraId="750C2BB3" w14:textId="7728B6FD" w:rsidR="0041416A" w:rsidRPr="00560591" w:rsidRDefault="0041416A" w:rsidP="0041416A">
      <w:pPr>
        <w:pStyle w:val="af1"/>
      </w:pPr>
      <w:bookmarkStart w:id="146" w:name="_Ref188963481"/>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5</w:t>
      </w:r>
      <w:r w:rsidRPr="00560591">
        <w:fldChar w:fldCharType="end"/>
      </w:r>
      <w:bookmarkEnd w:id="146"/>
      <w:r w:rsidRPr="00560591">
        <w:rPr>
          <w:rFonts w:hint="eastAsia"/>
        </w:rPr>
        <w:t xml:space="preserve">　橋梁の点検実施状況</w:t>
      </w:r>
    </w:p>
    <w:p w14:paraId="6EF5711A" w14:textId="77777777" w:rsidR="0041416A" w:rsidRPr="00560591" w:rsidRDefault="0041416A" w:rsidP="0041416A">
      <w:pPr>
        <w:pStyle w:val="40"/>
        <w:ind w:left="420" w:firstLine="210"/>
      </w:pPr>
    </w:p>
    <w:p w14:paraId="5900F50B" w14:textId="77777777" w:rsidR="0041416A" w:rsidRPr="00560591" w:rsidRDefault="0041416A" w:rsidP="0041416A">
      <w:pPr>
        <w:widowControl/>
        <w:jc w:val="left"/>
      </w:pPr>
      <w:r w:rsidRPr="00560591">
        <w:br w:type="page"/>
      </w:r>
    </w:p>
    <w:p w14:paraId="14C597EA" w14:textId="77777777" w:rsidR="0041416A" w:rsidRPr="00560591" w:rsidRDefault="0041416A" w:rsidP="0041416A">
      <w:pPr>
        <w:pStyle w:val="4"/>
      </w:pPr>
      <w:r w:rsidRPr="00560591">
        <w:rPr>
          <w:rFonts w:hint="eastAsia"/>
        </w:rPr>
        <w:lastRenderedPageBreak/>
        <w:t>詳細調査</w:t>
      </w:r>
    </w:p>
    <w:p w14:paraId="7B61BB94" w14:textId="77777777" w:rsidR="0041416A" w:rsidRPr="00560591" w:rsidRDefault="0041416A" w:rsidP="0041416A">
      <w:pPr>
        <w:pStyle w:val="40"/>
        <w:ind w:left="420" w:firstLine="210"/>
      </w:pPr>
      <w:r w:rsidRPr="00560591">
        <w:rPr>
          <w:rFonts w:hint="eastAsia"/>
        </w:rPr>
        <w:t>橋梁の不可視部分への対応として、不可視部分を明確化し、不可視部分に起因する不具合の可能性を把握するため、点検により確認された損傷に対して、非破壊による詳細調査を実施する。また、詳細調査の実施箇所は、維持管理DBに登録・蓄積する。</w:t>
      </w:r>
    </w:p>
    <w:p w14:paraId="6F661938" w14:textId="77777777" w:rsidR="0041416A" w:rsidRPr="00560591" w:rsidRDefault="0041416A" w:rsidP="0041416A">
      <w:pPr>
        <w:pStyle w:val="40"/>
        <w:ind w:leftChars="95" w:left="199" w:firstLineChars="147" w:firstLine="309"/>
      </w:pPr>
      <w:r w:rsidRPr="00560591">
        <w:rPr>
          <w:rFonts w:hint="eastAsia"/>
        </w:rPr>
        <w:t>【詳細調査内容】</w:t>
      </w:r>
    </w:p>
    <w:p w14:paraId="3AE26E4F"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proofErr w:type="spellStart"/>
      <w:r w:rsidRPr="00560591">
        <w:rPr>
          <w:rFonts w:ascii="HG丸ｺﾞｼｯｸM-PRO" w:eastAsia="HG丸ｺﾞｼｯｸM-PRO" w:hAnsi="HG丸ｺﾞｼｯｸM-PRO" w:hint="eastAsia"/>
          <w:lang w:val="x-none"/>
        </w:rPr>
        <w:t>PC桁のグラウトの充填不足による変状は、竣工後かなり時間が経過してから現れたり、場合によってはPC鋼材の破断が生じるまで変状が確認されないこともある</w:t>
      </w:r>
      <w:proofErr w:type="spellEnd"/>
      <w:r w:rsidRPr="00560591">
        <w:rPr>
          <w:rFonts w:ascii="HG丸ｺﾞｼｯｸM-PRO" w:eastAsia="HG丸ｺﾞｼｯｸM-PRO" w:hAnsi="HG丸ｺﾞｼｯｸM-PRO" w:hint="eastAsia"/>
          <w:lang w:val="x-none"/>
        </w:rPr>
        <w:t>。</w:t>
      </w:r>
      <w:proofErr w:type="spellStart"/>
      <w:r w:rsidRPr="00560591">
        <w:rPr>
          <w:rFonts w:ascii="HG丸ｺﾞｼｯｸM-PRO" w:eastAsia="HG丸ｺﾞｼｯｸM-PRO" w:hAnsi="HG丸ｺﾞｼｯｸM-PRO" w:hint="eastAsia"/>
          <w:lang w:val="x-none"/>
        </w:rPr>
        <w:t>PC鋼材に沿ったひび割れやPC鋼材の突出などは、塩害に次いでグラウト充填不足を原因とするものが多いため、非破壊による詳細調査の実施を検討する</w:t>
      </w:r>
      <w:proofErr w:type="spellEnd"/>
      <w:r w:rsidRPr="00560591">
        <w:rPr>
          <w:rFonts w:ascii="HG丸ｺﾞｼｯｸM-PRO" w:eastAsia="HG丸ｺﾞｼｯｸM-PRO" w:hAnsi="HG丸ｺﾞｼｯｸM-PRO" w:hint="eastAsia"/>
          <w:lang w:val="x-none"/>
        </w:rPr>
        <w:t>。</w:t>
      </w:r>
    </w:p>
    <w:p w14:paraId="1BAE9502"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舗装の異常など、床版の土砂化が懸念される場合には、床版の走行型レーダ計測の実施を検討する。</w:t>
      </w:r>
    </w:p>
    <w:p w14:paraId="13972C12"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狭隘であるなど、箱桁内部に進入不可能な場合には、箱桁内部の小型カメラによる調査の実施を検討する。</w:t>
      </w:r>
    </w:p>
    <w:p w14:paraId="298266D0"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lang w:val="x-none"/>
        </w:rPr>
        <w:t>亀裂が発生しやすい箇所（溶接部や切欠き部などの応力集中が生じやすい部位）に対して、定期点検により亀裂と疑われる損傷が確認された場合には、磁粉探傷試験の実施を検討する。</w:t>
      </w:r>
    </w:p>
    <w:p w14:paraId="0AAEFCDA"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パイルベント橋脚は、潜水士による直接目視あるいは水中カメラ等による変状把握の実施を検討する。</w:t>
      </w:r>
    </w:p>
    <w:p w14:paraId="7626EF04"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橋台・橋脚基礎の調査は、伸縮装置のずれや支承の移動、支点沈下の確認のため高さ測定の実施を検討する。</w:t>
      </w:r>
    </w:p>
    <w:p w14:paraId="4EAC52A8"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上下線分離構造や本線部およびランプ部の橋間の高欄外側側面など、個別施設特有の点検出来ない箇所などがある場合、小型カメラを用いた調査を検討する。</w:t>
      </w:r>
    </w:p>
    <w:p w14:paraId="43EBC794" w14:textId="77777777" w:rsidR="0041416A" w:rsidRPr="00560591" w:rsidRDefault="0041416A" w:rsidP="0041416A">
      <w:pPr>
        <w:pStyle w:val="40"/>
        <w:ind w:left="420" w:firstLine="210"/>
      </w:pPr>
    </w:p>
    <w:p w14:paraId="47545CB8" w14:textId="77777777" w:rsidR="0041416A" w:rsidRPr="00560591" w:rsidRDefault="0041416A" w:rsidP="0041416A">
      <w:pPr>
        <w:pStyle w:val="40"/>
        <w:ind w:left="420" w:firstLine="210"/>
      </w:pPr>
    </w:p>
    <w:p w14:paraId="0A75E486" w14:textId="77777777" w:rsidR="0041416A" w:rsidRPr="00560591" w:rsidRDefault="0041416A" w:rsidP="0041416A">
      <w:pPr>
        <w:widowControl/>
        <w:jc w:val="left"/>
      </w:pPr>
      <w:r w:rsidRPr="00560591">
        <w:br w:type="page"/>
      </w:r>
    </w:p>
    <w:p w14:paraId="67CCAECF" w14:textId="77777777" w:rsidR="0041416A" w:rsidRPr="00560591" w:rsidRDefault="0041416A" w:rsidP="0041416A">
      <w:pPr>
        <w:pStyle w:val="4"/>
      </w:pPr>
      <w:r w:rsidRPr="00560591">
        <w:rPr>
          <w:rFonts w:hint="eastAsia"/>
        </w:rPr>
        <w:lastRenderedPageBreak/>
        <w:t>診断</w:t>
      </w:r>
    </w:p>
    <w:p w14:paraId="325B3C01" w14:textId="77777777" w:rsidR="0041416A" w:rsidRPr="00560591" w:rsidRDefault="0041416A" w:rsidP="0041416A">
      <w:pPr>
        <w:pStyle w:val="40"/>
        <w:ind w:left="420" w:firstLine="210"/>
      </w:pPr>
      <w:r w:rsidRPr="00560591">
        <w:rPr>
          <w:rFonts w:hint="eastAsia"/>
        </w:rPr>
        <w:t>点検の際に発見した損傷は、緊急的な対策が必要と判断される損傷とそれ以外の損傷に区分する。緊急的な対策が必要と判断される損傷（重大な損傷）については、所見、処方、対策（応急措置）案等を記録する。</w:t>
      </w:r>
    </w:p>
    <w:p w14:paraId="7119AF0D" w14:textId="192B44E2" w:rsidR="0041416A" w:rsidRPr="00560591" w:rsidRDefault="0041416A" w:rsidP="0041416A">
      <w:pPr>
        <w:pStyle w:val="40"/>
        <w:ind w:left="420" w:firstLine="210"/>
      </w:pPr>
      <w:r w:rsidRPr="00560591">
        <w:rPr>
          <w:rFonts w:hint="eastAsia"/>
        </w:rPr>
        <w:t>緊急的な対策を必要としない損傷については、損傷等級に基づいて部材単位および径間単位の健全度を算出する。なお、健全度および健全性の対応や定義は、</w:t>
      </w:r>
      <w:r w:rsidRPr="00560591">
        <w:fldChar w:fldCharType="begin"/>
      </w:r>
      <w:r w:rsidRPr="00560591">
        <w:instrText xml:space="preserve"> </w:instrText>
      </w:r>
      <w:r w:rsidRPr="00560591">
        <w:rPr>
          <w:rFonts w:hint="eastAsia"/>
        </w:rPr>
        <w:instrText>REF _Ref185582843 \h</w:instrText>
      </w:r>
      <w:r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4</w:t>
      </w:r>
      <w:r w:rsidRPr="00560591">
        <w:fldChar w:fldCharType="end"/>
      </w:r>
      <w:r w:rsidRPr="00560591">
        <w:rPr>
          <w:rFonts w:hint="eastAsia"/>
        </w:rPr>
        <w:t>に示す。</w:t>
      </w:r>
    </w:p>
    <w:p w14:paraId="015D8AE0" w14:textId="77777777" w:rsidR="0041416A" w:rsidRPr="00560591" w:rsidRDefault="0041416A" w:rsidP="0041416A">
      <w:pPr>
        <w:pStyle w:val="40"/>
        <w:ind w:leftChars="95" w:left="199" w:firstLineChars="147" w:firstLine="309"/>
      </w:pPr>
      <w:r w:rsidRPr="00560591">
        <w:rPr>
          <w:rFonts w:hint="eastAsia"/>
        </w:rPr>
        <w:t>【重大な損傷の事例】</w:t>
      </w:r>
    </w:p>
    <w:p w14:paraId="7CA55E4E"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上部工、下部工の著しい損傷などにより、落橋の恐れがある場合</w:t>
      </w:r>
      <w:r w:rsidRPr="00560591">
        <w:rPr>
          <w:rFonts w:ascii="HG丸ｺﾞｼｯｸM-PRO" w:eastAsia="HG丸ｺﾞｼｯｸM-PRO" w:hAnsi="HG丸ｺﾞｼｯｸM-PRO"/>
          <w:lang w:val="x-none"/>
        </w:rPr>
        <w:t xml:space="preserve"> </w:t>
      </w:r>
    </w:p>
    <w:p w14:paraId="6F1FD99C"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高欄や防護柵等の部材の欠損や脱落により、歩行者や車両が路外へ転落する恐れがある場合</w:t>
      </w:r>
    </w:p>
    <w:p w14:paraId="33EC240B"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伸縮装置の著しい変形により通行車両がパンク等により運転を誤る恐れがある場合</w:t>
      </w:r>
    </w:p>
    <w:p w14:paraId="052F82E8"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伸縮装置の欠損、舗装の著しい凹凸により通行車両がハンドルを取られる恐れがある場合</w:t>
      </w:r>
    </w:p>
    <w:p w14:paraId="0ABDA7A5"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地覆、高欄、床版等からコンクリート塊が落下し、路下の通行人、通行車両に危害を与える恐れがある場合</w:t>
      </w:r>
    </w:p>
    <w:p w14:paraId="28D5229C"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床版の著しい損傷により、路面の陥没の恐れがある場合</w:t>
      </w:r>
    </w:p>
    <w:p w14:paraId="139D80F5"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車両通過時の伸縮装置等からの異常音や異常振動が発生しており、周辺住民に悪影響を与える恐れがある場合</w:t>
      </w:r>
    </w:p>
    <w:p w14:paraId="1C68F905" w14:textId="77777777" w:rsidR="0041416A" w:rsidRPr="00560591" w:rsidRDefault="0041416A" w:rsidP="0041416A">
      <w:pPr>
        <w:pStyle w:val="40"/>
        <w:ind w:left="420" w:firstLine="210"/>
      </w:pPr>
    </w:p>
    <w:p w14:paraId="0225E945" w14:textId="6A97A92F" w:rsidR="0041416A" w:rsidRPr="00560591" w:rsidRDefault="0041416A" w:rsidP="0041416A">
      <w:pPr>
        <w:pStyle w:val="af1"/>
      </w:pPr>
      <w:bookmarkStart w:id="147" w:name="_Ref185582843"/>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4</w:t>
      </w:r>
      <w:r w:rsidR="008442C5" w:rsidRPr="00560591">
        <w:fldChar w:fldCharType="end"/>
      </w:r>
      <w:bookmarkEnd w:id="147"/>
      <w:r w:rsidRPr="00560591">
        <w:rPr>
          <w:rFonts w:hint="eastAsia"/>
        </w:rPr>
        <w:t xml:space="preserve">　健全性および健全度の対応・定義（R7.３改定）</w:t>
      </w:r>
    </w:p>
    <w:tbl>
      <w:tblPr>
        <w:tblW w:w="8873" w:type="dxa"/>
        <w:jc w:val="center"/>
        <w:tblCellMar>
          <w:left w:w="99" w:type="dxa"/>
          <w:right w:w="99" w:type="dxa"/>
        </w:tblCellMar>
        <w:tblLook w:val="04A0" w:firstRow="1" w:lastRow="0" w:firstColumn="1" w:lastColumn="0" w:noHBand="0" w:noVBand="1"/>
      </w:tblPr>
      <w:tblGrid>
        <w:gridCol w:w="1247"/>
        <w:gridCol w:w="1247"/>
        <w:gridCol w:w="6379"/>
      </w:tblGrid>
      <w:tr w:rsidR="00560591" w:rsidRPr="00560591" w14:paraId="323A2D03" w14:textId="77777777" w:rsidTr="005B1557">
        <w:trPr>
          <w:trHeight w:val="340"/>
          <w:jc w:val="center"/>
        </w:trPr>
        <w:tc>
          <w:tcPr>
            <w:tcW w:w="124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372B53E"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健全性</w:t>
            </w:r>
          </w:p>
        </w:tc>
        <w:tc>
          <w:tcPr>
            <w:tcW w:w="124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9FAF57"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健全度</w:t>
            </w:r>
          </w:p>
        </w:tc>
        <w:tc>
          <w:tcPr>
            <w:tcW w:w="637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231686B2"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定義</w:t>
            </w:r>
          </w:p>
        </w:tc>
      </w:tr>
      <w:tr w:rsidR="00560591" w:rsidRPr="00560591" w14:paraId="5EC7D1FC" w14:textId="77777777" w:rsidTr="005B1557">
        <w:trPr>
          <w:trHeight w:val="624"/>
          <w:jc w:val="center"/>
        </w:trPr>
        <w:tc>
          <w:tcPr>
            <w:tcW w:w="1247" w:type="dxa"/>
            <w:tcBorders>
              <w:top w:val="double" w:sz="4" w:space="0" w:color="auto"/>
              <w:left w:val="single" w:sz="4" w:space="0" w:color="auto"/>
              <w:bottom w:val="single" w:sz="4" w:space="0" w:color="auto"/>
              <w:right w:val="single" w:sz="4" w:space="0" w:color="auto"/>
            </w:tcBorders>
            <w:shd w:val="clear" w:color="auto" w:fill="auto"/>
            <w:vAlign w:val="center"/>
          </w:tcPr>
          <w:p w14:paraId="7CDD9777"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Ⅰ</w:t>
            </w:r>
          </w:p>
        </w:tc>
        <w:tc>
          <w:tcPr>
            <w:tcW w:w="1247" w:type="dxa"/>
            <w:tcBorders>
              <w:top w:val="double" w:sz="4" w:space="0" w:color="auto"/>
              <w:left w:val="single" w:sz="4" w:space="0" w:color="auto"/>
              <w:bottom w:val="single" w:sz="4" w:space="0" w:color="auto"/>
              <w:right w:val="single" w:sz="4" w:space="0" w:color="auto"/>
            </w:tcBorders>
            <w:vAlign w:val="center"/>
          </w:tcPr>
          <w:p w14:paraId="5C08A617"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100～70</w:t>
            </w:r>
          </w:p>
        </w:tc>
        <w:tc>
          <w:tcPr>
            <w:tcW w:w="6379" w:type="dxa"/>
            <w:tcBorders>
              <w:top w:val="double" w:sz="4" w:space="0" w:color="auto"/>
              <w:left w:val="single" w:sz="4" w:space="0" w:color="auto"/>
              <w:bottom w:val="single" w:sz="4" w:space="0" w:color="auto"/>
              <w:right w:val="single" w:sz="4" w:space="0" w:color="auto"/>
            </w:tcBorders>
            <w:vAlign w:val="center"/>
          </w:tcPr>
          <w:p w14:paraId="52D8B5EB"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hint="eastAsia"/>
              </w:rPr>
              <w:t>道路橋の機能に支障が生じていない状態</w:t>
            </w:r>
          </w:p>
        </w:tc>
      </w:tr>
      <w:tr w:rsidR="00560591" w:rsidRPr="00560591" w14:paraId="44E820AD" w14:textId="77777777" w:rsidTr="005B1557">
        <w:trPr>
          <w:trHeight w:val="624"/>
          <w:jc w:val="center"/>
        </w:trPr>
        <w:tc>
          <w:tcPr>
            <w:tcW w:w="1247" w:type="dxa"/>
            <w:tcBorders>
              <w:top w:val="nil"/>
              <w:left w:val="single" w:sz="4" w:space="0" w:color="auto"/>
              <w:bottom w:val="single" w:sz="4" w:space="0" w:color="auto"/>
              <w:right w:val="single" w:sz="4" w:space="0" w:color="auto"/>
            </w:tcBorders>
            <w:shd w:val="clear" w:color="auto" w:fill="auto"/>
            <w:vAlign w:val="center"/>
          </w:tcPr>
          <w:p w14:paraId="32CF93AE"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Ⅱb</w:t>
            </w:r>
          </w:p>
        </w:tc>
        <w:tc>
          <w:tcPr>
            <w:tcW w:w="1247" w:type="dxa"/>
            <w:tcBorders>
              <w:top w:val="nil"/>
              <w:left w:val="single" w:sz="4" w:space="0" w:color="auto"/>
              <w:bottom w:val="single" w:sz="4" w:space="0" w:color="auto"/>
              <w:right w:val="single" w:sz="4" w:space="0" w:color="auto"/>
            </w:tcBorders>
            <w:vAlign w:val="center"/>
          </w:tcPr>
          <w:p w14:paraId="60613999"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69～60</w:t>
            </w:r>
          </w:p>
        </w:tc>
        <w:tc>
          <w:tcPr>
            <w:tcW w:w="6379" w:type="dxa"/>
            <w:tcBorders>
              <w:top w:val="nil"/>
              <w:left w:val="single" w:sz="4" w:space="0" w:color="auto"/>
              <w:bottom w:val="single" w:sz="4" w:space="0" w:color="auto"/>
              <w:right w:val="single" w:sz="4" w:space="0" w:color="auto"/>
            </w:tcBorders>
            <w:vAlign w:val="center"/>
          </w:tcPr>
          <w:p w14:paraId="0CEB960D"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hint="eastAsia"/>
              </w:rPr>
              <w:t>道路橋の機能に支障が生じていないが、将来的に支障が生じる可能性があるため、経過観察が必要な状態</w:t>
            </w:r>
          </w:p>
        </w:tc>
      </w:tr>
      <w:tr w:rsidR="00560591" w:rsidRPr="00560591" w14:paraId="78C2D6FD" w14:textId="77777777" w:rsidTr="005B1557">
        <w:trPr>
          <w:trHeight w:val="624"/>
          <w:jc w:val="center"/>
        </w:trPr>
        <w:tc>
          <w:tcPr>
            <w:tcW w:w="1247" w:type="dxa"/>
            <w:tcBorders>
              <w:top w:val="nil"/>
              <w:left w:val="single" w:sz="4" w:space="0" w:color="auto"/>
              <w:bottom w:val="single" w:sz="4" w:space="0" w:color="auto"/>
              <w:right w:val="single" w:sz="4" w:space="0" w:color="auto"/>
            </w:tcBorders>
            <w:shd w:val="clear" w:color="auto" w:fill="auto"/>
            <w:vAlign w:val="center"/>
          </w:tcPr>
          <w:p w14:paraId="183A7048"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Ⅱa</w:t>
            </w:r>
          </w:p>
        </w:tc>
        <w:tc>
          <w:tcPr>
            <w:tcW w:w="1247" w:type="dxa"/>
            <w:tcBorders>
              <w:top w:val="nil"/>
              <w:left w:val="single" w:sz="4" w:space="0" w:color="auto"/>
              <w:bottom w:val="single" w:sz="4" w:space="0" w:color="auto"/>
              <w:right w:val="single" w:sz="4" w:space="0" w:color="auto"/>
            </w:tcBorders>
            <w:vAlign w:val="center"/>
          </w:tcPr>
          <w:p w14:paraId="14F22F0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59～50</w:t>
            </w:r>
          </w:p>
        </w:tc>
        <w:tc>
          <w:tcPr>
            <w:tcW w:w="6379" w:type="dxa"/>
            <w:tcBorders>
              <w:top w:val="nil"/>
              <w:left w:val="single" w:sz="4" w:space="0" w:color="auto"/>
              <w:bottom w:val="single" w:sz="4" w:space="0" w:color="auto"/>
              <w:right w:val="single" w:sz="4" w:space="0" w:color="auto"/>
            </w:tcBorders>
            <w:vAlign w:val="center"/>
          </w:tcPr>
          <w:p w14:paraId="2A040F11"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hint="eastAsia"/>
              </w:rPr>
              <w:t>道路橋の機能に支障が生じていないが、予防保全の観点から措置を講ずることが望ましい状態</w:t>
            </w:r>
          </w:p>
        </w:tc>
      </w:tr>
      <w:tr w:rsidR="00560591" w:rsidRPr="00560591" w14:paraId="5A87C9E4" w14:textId="77777777" w:rsidTr="005B1557">
        <w:trPr>
          <w:trHeight w:val="624"/>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5BEA39D"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Ⅲ</w:t>
            </w:r>
          </w:p>
        </w:tc>
        <w:tc>
          <w:tcPr>
            <w:tcW w:w="1247" w:type="dxa"/>
            <w:tcBorders>
              <w:top w:val="single" w:sz="4" w:space="0" w:color="auto"/>
              <w:left w:val="single" w:sz="4" w:space="0" w:color="auto"/>
              <w:bottom w:val="single" w:sz="4" w:space="0" w:color="auto"/>
              <w:right w:val="single" w:sz="4" w:space="0" w:color="auto"/>
            </w:tcBorders>
            <w:vAlign w:val="center"/>
          </w:tcPr>
          <w:p w14:paraId="5D97BA0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49～0</w:t>
            </w:r>
          </w:p>
        </w:tc>
        <w:tc>
          <w:tcPr>
            <w:tcW w:w="6379" w:type="dxa"/>
            <w:tcBorders>
              <w:top w:val="single" w:sz="4" w:space="0" w:color="auto"/>
              <w:left w:val="single" w:sz="4" w:space="0" w:color="auto"/>
              <w:bottom w:val="single" w:sz="4" w:space="0" w:color="auto"/>
              <w:right w:val="single" w:sz="4" w:space="0" w:color="auto"/>
            </w:tcBorders>
            <w:vAlign w:val="center"/>
          </w:tcPr>
          <w:p w14:paraId="20C90314"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hint="eastAsia"/>
              </w:rPr>
              <w:t>道路橋の機能に支障が生じる可能性があり、早期に措置を講ずべき状態</w:t>
            </w:r>
          </w:p>
        </w:tc>
      </w:tr>
      <w:tr w:rsidR="00560591" w:rsidRPr="00560591" w14:paraId="1F5D238E" w14:textId="77777777" w:rsidTr="005B1557">
        <w:trPr>
          <w:trHeight w:val="624"/>
          <w:jc w:val="center"/>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6590F7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Ⅳ</w:t>
            </w:r>
          </w:p>
        </w:tc>
        <w:tc>
          <w:tcPr>
            <w:tcW w:w="1247" w:type="dxa"/>
            <w:tcBorders>
              <w:top w:val="single" w:sz="4" w:space="0" w:color="auto"/>
              <w:left w:val="single" w:sz="4" w:space="0" w:color="auto"/>
              <w:bottom w:val="single" w:sz="4" w:space="0" w:color="auto"/>
              <w:right w:val="single" w:sz="4" w:space="0" w:color="auto"/>
            </w:tcBorders>
            <w:vAlign w:val="center"/>
          </w:tcPr>
          <w:p w14:paraId="41B20CD6"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rPr>
              <w:t>－</w:t>
            </w:r>
          </w:p>
        </w:tc>
        <w:tc>
          <w:tcPr>
            <w:tcW w:w="6379" w:type="dxa"/>
            <w:tcBorders>
              <w:top w:val="single" w:sz="4" w:space="0" w:color="auto"/>
              <w:left w:val="single" w:sz="4" w:space="0" w:color="auto"/>
              <w:bottom w:val="single" w:sz="4" w:space="0" w:color="auto"/>
              <w:right w:val="single" w:sz="4" w:space="0" w:color="auto"/>
            </w:tcBorders>
            <w:vAlign w:val="center"/>
          </w:tcPr>
          <w:p w14:paraId="66A33CB7"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hint="eastAsia"/>
              </w:rPr>
              <w:t>道路橋の機能に支障が生じている、または生じる可能性が著しく高く、緊急に措置を講ずべき状態</w:t>
            </w:r>
          </w:p>
        </w:tc>
      </w:tr>
    </w:tbl>
    <w:p w14:paraId="5329C7B7" w14:textId="77777777" w:rsidR="0041416A" w:rsidRPr="00560591" w:rsidRDefault="0041416A" w:rsidP="0041416A">
      <w:pPr>
        <w:pStyle w:val="40"/>
        <w:ind w:leftChars="0" w:left="0" w:firstLine="210"/>
      </w:pPr>
      <w:r w:rsidRPr="00560591">
        <w:rPr>
          <w:rFonts w:hint="eastAsia"/>
        </w:rPr>
        <w:t>※健全性Ⅱ（予防保全段階）を２区分に細分化</w:t>
      </w:r>
    </w:p>
    <w:p w14:paraId="04DF9C1D" w14:textId="77777777" w:rsidR="0041416A" w:rsidRPr="00560591" w:rsidRDefault="0041416A" w:rsidP="0041416A">
      <w:pPr>
        <w:pStyle w:val="40"/>
        <w:ind w:left="420" w:firstLine="210"/>
      </w:pPr>
    </w:p>
    <w:p w14:paraId="1174B5D7" w14:textId="77777777" w:rsidR="0041416A" w:rsidRPr="00560591" w:rsidRDefault="0041416A" w:rsidP="0041416A">
      <w:pPr>
        <w:widowControl/>
        <w:jc w:val="left"/>
      </w:pPr>
      <w:r w:rsidRPr="00560591">
        <w:br w:type="page"/>
      </w:r>
    </w:p>
    <w:p w14:paraId="4570C083" w14:textId="77777777" w:rsidR="0041416A" w:rsidRPr="00560591" w:rsidRDefault="0041416A" w:rsidP="0041416A">
      <w:pPr>
        <w:pStyle w:val="3"/>
      </w:pPr>
      <w:bookmarkStart w:id="148" w:name="_Toc185942117"/>
      <w:bookmarkStart w:id="149" w:name="_Toc189152438"/>
      <w:r w:rsidRPr="00560591">
        <w:rPr>
          <w:rFonts w:hint="eastAsia"/>
        </w:rPr>
        <w:lastRenderedPageBreak/>
        <w:t>維持管理手法、維持管理水準、更新フロー</w:t>
      </w:r>
      <w:bookmarkEnd w:id="148"/>
      <w:bookmarkEnd w:id="149"/>
    </w:p>
    <w:p w14:paraId="11963F67" w14:textId="77777777" w:rsidR="0041416A" w:rsidRPr="00560591" w:rsidRDefault="0041416A" w:rsidP="0041416A">
      <w:pPr>
        <w:pStyle w:val="4"/>
        <w:rPr>
          <w:lang w:eastAsia="zh-TW"/>
        </w:rPr>
      </w:pPr>
      <w:r w:rsidRPr="00560591">
        <w:rPr>
          <w:rFonts w:hint="eastAsia"/>
          <w:lang w:eastAsia="zh-TW"/>
        </w:rPr>
        <w:t>維持管理手法、維持管理水準</w:t>
      </w:r>
    </w:p>
    <w:p w14:paraId="4C0B15C7" w14:textId="7C1F8ECF" w:rsidR="0041416A" w:rsidRPr="00560591" w:rsidRDefault="0041416A" w:rsidP="0041416A">
      <w:pPr>
        <w:pStyle w:val="40"/>
        <w:ind w:left="420" w:firstLine="210"/>
      </w:pPr>
      <w:r w:rsidRPr="00560591">
        <w:rPr>
          <w:rFonts w:hint="eastAsia"/>
        </w:rPr>
        <w:t>橋梁の維持管理手法は、適切な時期に措置を行う「予防保全型」とし、劣化を予測して修繕等を実施する「予測計画型」の維持管理を行う。予測計画型維持管理のイメージを</w:t>
      </w:r>
      <w:r w:rsidRPr="00560591">
        <w:fldChar w:fldCharType="begin"/>
      </w:r>
      <w:r w:rsidRPr="00560591">
        <w:instrText xml:space="preserve"> </w:instrText>
      </w:r>
      <w:r w:rsidRPr="00560591">
        <w:rPr>
          <w:rFonts w:hint="eastAsia"/>
        </w:rPr>
        <w:instrText>REF _Ref188962443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6</w:t>
      </w:r>
      <w:r w:rsidRPr="00560591">
        <w:fldChar w:fldCharType="end"/>
      </w:r>
      <w:r w:rsidRPr="00560591">
        <w:rPr>
          <w:rFonts w:hint="eastAsia"/>
        </w:rPr>
        <w:t>に示す。</w:t>
      </w:r>
    </w:p>
    <w:p w14:paraId="604F5872" w14:textId="47EB3954" w:rsidR="0041416A" w:rsidRPr="00560591" w:rsidRDefault="0041416A" w:rsidP="0041416A">
      <w:pPr>
        <w:pStyle w:val="40"/>
        <w:ind w:left="420" w:firstLine="210"/>
      </w:pPr>
      <w:r w:rsidRPr="00560591">
        <w:rPr>
          <w:rFonts w:hint="eastAsia"/>
        </w:rPr>
        <w:t>目標管理水準は、橋梁を常時良好な状態に保ち、劣化予測と健全度別の修繕費用から算出したライフサイクルコスト（以下、LCC）が最小となる「健全度60」を目標とする（</w:t>
      </w:r>
      <w:r w:rsidRPr="00560591">
        <w:fldChar w:fldCharType="begin"/>
      </w:r>
      <w:r w:rsidRPr="00560591">
        <w:instrText xml:space="preserve"> </w:instrText>
      </w:r>
      <w:r w:rsidRPr="00560591">
        <w:rPr>
          <w:rFonts w:hint="eastAsia"/>
        </w:rPr>
        <w:instrText>REF _Ref188962524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5</w:t>
      </w:r>
      <w:r w:rsidRPr="00560591">
        <w:fldChar w:fldCharType="end"/>
      </w:r>
      <w:r w:rsidRPr="00560591">
        <w:rPr>
          <w:rFonts w:hint="eastAsia"/>
        </w:rPr>
        <w:t>）。また、LCC最小化の観点だけでなく、安全性・信頼性、施設の特性や重要性などを考慮し、機能上問題がない水準に適切に設定する。不測の事態が発生した場合でも対応可能となるよう、限界管理水準との間に余裕を見込む。</w:t>
      </w:r>
    </w:p>
    <w:p w14:paraId="5F00EF7E" w14:textId="77777777" w:rsidR="0041416A" w:rsidRPr="00560591" w:rsidRDefault="0041416A" w:rsidP="0041416A">
      <w:pPr>
        <w:pStyle w:val="40"/>
        <w:ind w:left="420" w:firstLine="210"/>
      </w:pPr>
    </w:p>
    <w:p w14:paraId="41F0AC0F" w14:textId="77777777" w:rsidR="0041416A" w:rsidRPr="00560591" w:rsidRDefault="0041416A" w:rsidP="0041416A">
      <w:pPr>
        <w:pStyle w:val="40"/>
        <w:ind w:leftChars="0" w:left="0" w:firstLineChars="0" w:firstLine="0"/>
      </w:pPr>
      <w:r w:rsidRPr="00560591">
        <w:rPr>
          <w:rFonts w:hint="eastAsia"/>
          <w:noProof/>
        </w:rPr>
        <w:drawing>
          <wp:inline distT="0" distB="0" distL="0" distR="0" wp14:anchorId="1164F1F5" wp14:editId="68A30DF5">
            <wp:extent cx="5759450" cy="2447290"/>
            <wp:effectExtent l="0" t="0" r="0" b="0"/>
            <wp:docPr id="11389776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5" r="11190"/>
                    <a:stretch/>
                  </pic:blipFill>
                  <pic:spPr bwMode="auto">
                    <a:xfrm>
                      <a:off x="0" y="0"/>
                      <a:ext cx="5759450" cy="2447290"/>
                    </a:xfrm>
                    <a:prstGeom prst="rect">
                      <a:avLst/>
                    </a:prstGeom>
                    <a:noFill/>
                    <a:ln>
                      <a:noFill/>
                    </a:ln>
                    <a:extLst>
                      <a:ext uri="{53640926-AAD7-44D8-BBD7-CCE9431645EC}">
                        <a14:shadowObscured xmlns:a14="http://schemas.microsoft.com/office/drawing/2010/main"/>
                      </a:ext>
                    </a:extLst>
                  </pic:spPr>
                </pic:pic>
              </a:graphicData>
            </a:graphic>
          </wp:inline>
        </w:drawing>
      </w:r>
    </w:p>
    <w:p w14:paraId="49059BE2" w14:textId="787CF136" w:rsidR="0041416A" w:rsidRPr="00560591" w:rsidRDefault="0041416A" w:rsidP="0041416A">
      <w:pPr>
        <w:pStyle w:val="af1"/>
      </w:pPr>
      <w:bookmarkStart w:id="150" w:name="_Ref188962443"/>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6</w:t>
      </w:r>
      <w:r w:rsidRPr="00560591">
        <w:fldChar w:fldCharType="end"/>
      </w:r>
      <w:bookmarkEnd w:id="150"/>
      <w:r w:rsidRPr="00560591">
        <w:rPr>
          <w:rFonts w:hint="eastAsia"/>
        </w:rPr>
        <w:t xml:space="preserve">　予防保全型維持管理のイメージ</w:t>
      </w:r>
    </w:p>
    <w:p w14:paraId="7739FE2C" w14:textId="77777777" w:rsidR="0041416A" w:rsidRPr="00560591" w:rsidRDefault="0041416A" w:rsidP="0041416A">
      <w:pPr>
        <w:pStyle w:val="40"/>
        <w:ind w:left="420" w:firstLine="210"/>
      </w:pPr>
    </w:p>
    <w:p w14:paraId="06D8CC5C" w14:textId="36775CCB" w:rsidR="0041416A" w:rsidRPr="00560591" w:rsidRDefault="0041416A" w:rsidP="0041416A">
      <w:pPr>
        <w:pStyle w:val="af1"/>
      </w:pPr>
      <w:bookmarkStart w:id="151" w:name="_Ref18896252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5</w:t>
      </w:r>
      <w:r w:rsidR="008442C5" w:rsidRPr="00560591">
        <w:fldChar w:fldCharType="end"/>
      </w:r>
      <w:bookmarkEnd w:id="151"/>
      <w:r w:rsidRPr="00560591">
        <w:rPr>
          <w:rFonts w:hint="eastAsia"/>
        </w:rPr>
        <w:t xml:space="preserve">　橋梁の維持管理手法および管理水準の設定（R7.３改定）</w:t>
      </w:r>
    </w:p>
    <w:p w14:paraId="0FE62F35" w14:textId="13CD2C22" w:rsidR="0041416A" w:rsidRPr="00560591" w:rsidRDefault="005D4B90" w:rsidP="0041416A">
      <w:pPr>
        <w:pStyle w:val="40"/>
        <w:ind w:left="420" w:firstLine="210"/>
      </w:pPr>
      <w:r w:rsidRPr="00560591">
        <w:rPr>
          <w:noProof/>
        </w:rPr>
        <w:drawing>
          <wp:inline distT="0" distB="0" distL="0" distR="0" wp14:anchorId="4122E054" wp14:editId="55E2263C">
            <wp:extent cx="5400040" cy="1331595"/>
            <wp:effectExtent l="0" t="0" r="0" b="1905"/>
            <wp:docPr id="675211077" name="図 675211077"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11077" name="図 675211077" descr="テキスト, テーブル&#10;&#10;自動的に生成された説明"/>
                    <pic:cNvPicPr/>
                  </pic:nvPicPr>
                  <pic:blipFill rotWithShape="1">
                    <a:blip r:embed="rId35"/>
                    <a:srcRect t="15884"/>
                    <a:stretch/>
                  </pic:blipFill>
                  <pic:spPr bwMode="auto">
                    <a:xfrm>
                      <a:off x="0" y="0"/>
                      <a:ext cx="5400040" cy="1331595"/>
                    </a:xfrm>
                    <a:prstGeom prst="rect">
                      <a:avLst/>
                    </a:prstGeom>
                    <a:ln>
                      <a:noFill/>
                    </a:ln>
                    <a:extLst>
                      <a:ext uri="{53640926-AAD7-44D8-BBD7-CCE9431645EC}">
                        <a14:shadowObscured xmlns:a14="http://schemas.microsoft.com/office/drawing/2010/main"/>
                      </a:ext>
                    </a:extLst>
                  </pic:spPr>
                </pic:pic>
              </a:graphicData>
            </a:graphic>
          </wp:inline>
        </w:drawing>
      </w:r>
    </w:p>
    <w:p w14:paraId="0CADB449" w14:textId="77777777" w:rsidR="0041416A" w:rsidRPr="00560591" w:rsidRDefault="0041416A" w:rsidP="0041416A">
      <w:pPr>
        <w:pStyle w:val="40"/>
        <w:ind w:left="420" w:firstLine="210"/>
      </w:pPr>
    </w:p>
    <w:p w14:paraId="7EEA188D" w14:textId="77777777" w:rsidR="0041416A" w:rsidRPr="00560591" w:rsidRDefault="0041416A" w:rsidP="0041416A">
      <w:pPr>
        <w:widowControl/>
        <w:jc w:val="left"/>
      </w:pPr>
      <w:r w:rsidRPr="00560591">
        <w:br w:type="page"/>
      </w:r>
    </w:p>
    <w:p w14:paraId="75BCD6B9" w14:textId="77777777" w:rsidR="0041416A" w:rsidRPr="00560591" w:rsidRDefault="0041416A" w:rsidP="0041416A">
      <w:pPr>
        <w:pStyle w:val="4"/>
      </w:pPr>
      <w:r w:rsidRPr="00560591">
        <w:rPr>
          <w:rFonts w:hint="eastAsia"/>
        </w:rPr>
        <w:lastRenderedPageBreak/>
        <w:t>劣化予測</w:t>
      </w:r>
    </w:p>
    <w:p w14:paraId="688680FF" w14:textId="77777777" w:rsidR="0041416A" w:rsidRPr="00560591" w:rsidRDefault="0041416A" w:rsidP="0041416A">
      <w:pPr>
        <w:pStyle w:val="50"/>
      </w:pPr>
      <w:r w:rsidRPr="00560591">
        <w:rPr>
          <w:rFonts w:hint="eastAsia"/>
        </w:rPr>
        <w:t>劣化予測手法</w:t>
      </w:r>
    </w:p>
    <w:p w14:paraId="0B0FB857" w14:textId="77777777" w:rsidR="0041416A" w:rsidRPr="00560591" w:rsidRDefault="0041416A" w:rsidP="0041416A">
      <w:pPr>
        <w:pStyle w:val="51"/>
        <w:ind w:left="735" w:firstLine="210"/>
      </w:pPr>
      <w:r w:rsidRPr="00560591">
        <w:rPr>
          <w:rFonts w:hint="eastAsia"/>
        </w:rPr>
        <w:t>劣化曲線は、多段階指数ハザードモデルを用いて、過去の点検記録データ（２回分）から算出する。多段階指数ハザードモデルは、隣接する2つの損傷程度間での推移過程を指数ハザードモデルで表現し、推定したハザードモデルに基づいて損傷程度の推移過程を表すマルコフ遷移確率</w:t>
      </w:r>
      <w:r w:rsidRPr="00560591">
        <w:rPr>
          <w:rStyle w:val="afff3"/>
        </w:rPr>
        <w:footnoteReference w:id="3"/>
      </w:r>
      <w:r w:rsidRPr="00560591">
        <w:rPr>
          <w:rFonts w:hint="eastAsia"/>
        </w:rPr>
        <w:t>を推定するという2段階で推定を行うものである。</w:t>
      </w:r>
    </w:p>
    <w:p w14:paraId="751FA530" w14:textId="77777777" w:rsidR="0041416A" w:rsidRPr="00560591" w:rsidRDefault="0041416A" w:rsidP="0041416A">
      <w:pPr>
        <w:pStyle w:val="51"/>
        <w:ind w:left="735" w:firstLine="210"/>
      </w:pPr>
      <w:r w:rsidRPr="00560591">
        <w:rPr>
          <w:rFonts w:hint="eastAsia"/>
        </w:rPr>
        <w:t>劣化予測の算出にあたっては、大阪大学の協力に基づき作成した。</w:t>
      </w:r>
    </w:p>
    <w:p w14:paraId="5A111C7F" w14:textId="77777777" w:rsidR="0041416A" w:rsidRPr="00560591" w:rsidRDefault="0041416A" w:rsidP="0041416A">
      <w:pPr>
        <w:pStyle w:val="40"/>
        <w:ind w:left="420" w:firstLine="210"/>
      </w:pPr>
    </w:p>
    <w:p w14:paraId="5D7F09EE" w14:textId="77777777" w:rsidR="0041416A" w:rsidRPr="00560591" w:rsidRDefault="0041416A" w:rsidP="0041416A">
      <w:pPr>
        <w:pStyle w:val="50"/>
      </w:pPr>
      <w:r w:rsidRPr="00560591">
        <w:rPr>
          <w:rFonts w:hint="eastAsia"/>
        </w:rPr>
        <w:t>劣化曲線設定に活用する点検記録データ</w:t>
      </w:r>
    </w:p>
    <w:p w14:paraId="6DACC879" w14:textId="77777777" w:rsidR="0041416A" w:rsidRPr="00560591" w:rsidRDefault="0041416A" w:rsidP="0041416A">
      <w:pPr>
        <w:pStyle w:val="51"/>
        <w:ind w:left="735" w:firstLine="210"/>
      </w:pPr>
      <w:r w:rsidRPr="00560591">
        <w:rPr>
          <w:rFonts w:hint="eastAsia"/>
        </w:rPr>
        <w:t>劣化曲線の精度向上を図るために、平成26年度以降に実施した2回分の近接目視点検データを活用する。なお、複合材料（混合橋）および使用材料に関する情報が不明な部材は、材料ごとの劣化曲線の作成にあたり、材料の分類が困難なため除外する。また、2回目の点検で健全度が回復している場合は措置済み扱いとして除外する。</w:t>
      </w:r>
    </w:p>
    <w:p w14:paraId="1893C212" w14:textId="77777777" w:rsidR="0041416A" w:rsidRPr="00560591" w:rsidRDefault="0041416A" w:rsidP="0041416A">
      <w:pPr>
        <w:pStyle w:val="51"/>
        <w:ind w:left="735" w:firstLine="210"/>
      </w:pPr>
      <w:r w:rsidRPr="00560591">
        <w:rPr>
          <w:rFonts w:hint="eastAsia"/>
        </w:rPr>
        <w:t>作成した劣化曲線は、複数橋梁の点検結果に基づいた総評であり、画一的な指標として設定しているため、地域特性を考慮すると、個々の橋梁と必ずしも一致するものではない。</w:t>
      </w:r>
    </w:p>
    <w:p w14:paraId="7788E69B" w14:textId="77777777" w:rsidR="0041416A" w:rsidRPr="00560591" w:rsidRDefault="0041416A" w:rsidP="0041416A">
      <w:pPr>
        <w:pStyle w:val="51"/>
        <w:ind w:left="735" w:firstLine="210"/>
      </w:pPr>
    </w:p>
    <w:p w14:paraId="5A03BFBE" w14:textId="77777777" w:rsidR="0041416A" w:rsidRPr="00560591" w:rsidRDefault="0041416A" w:rsidP="0041416A">
      <w:pPr>
        <w:widowControl/>
        <w:jc w:val="left"/>
      </w:pPr>
      <w:r w:rsidRPr="00560591">
        <w:br w:type="page"/>
      </w:r>
    </w:p>
    <w:p w14:paraId="5CDFCA8B" w14:textId="77777777" w:rsidR="0041416A" w:rsidRPr="00560591" w:rsidRDefault="0041416A" w:rsidP="0041416A">
      <w:pPr>
        <w:pStyle w:val="50"/>
      </w:pPr>
      <w:r w:rsidRPr="00560591">
        <w:rPr>
          <w:rFonts w:hint="eastAsia"/>
        </w:rPr>
        <w:lastRenderedPageBreak/>
        <w:t>劣化曲線の算出手順</w:t>
      </w:r>
    </w:p>
    <w:p w14:paraId="106A0D44" w14:textId="48C3D66A" w:rsidR="0041416A" w:rsidRPr="00560591" w:rsidRDefault="0041416A" w:rsidP="0041416A">
      <w:pPr>
        <w:pStyle w:val="51"/>
        <w:ind w:left="1050" w:hangingChars="150" w:hanging="315"/>
      </w:pPr>
      <w:r w:rsidRPr="00560591">
        <w:rPr>
          <w:rFonts w:hint="eastAsia"/>
        </w:rPr>
        <w:t>① 点検データを基に部材・材料ごとに1回目・2回目の健全度および点検間隔を整理し、劣化曲線作成用の入力データを作成（</w:t>
      </w:r>
      <w:r w:rsidRPr="00560591">
        <w:fldChar w:fldCharType="begin"/>
      </w:r>
      <w:r w:rsidRPr="00560591">
        <w:instrText xml:space="preserve"> </w:instrText>
      </w:r>
      <w:r w:rsidRPr="00560591">
        <w:rPr>
          <w:rFonts w:hint="eastAsia"/>
        </w:rPr>
        <w:instrText>REF _Ref185583004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6</w:t>
      </w:r>
      <w:r w:rsidRPr="00560591">
        <w:fldChar w:fldCharType="end"/>
      </w:r>
      <w:r w:rsidRPr="00560591">
        <w:rPr>
          <w:rFonts w:hint="eastAsia"/>
        </w:rPr>
        <w:t>）</w:t>
      </w:r>
    </w:p>
    <w:p w14:paraId="4F8BAA37" w14:textId="672E02E2" w:rsidR="0041416A" w:rsidRPr="00560591" w:rsidRDefault="0041416A" w:rsidP="0041416A">
      <w:pPr>
        <w:pStyle w:val="51"/>
        <w:ind w:left="1050" w:hangingChars="150" w:hanging="315"/>
      </w:pPr>
      <w:r w:rsidRPr="00560591">
        <w:rPr>
          <w:rFonts w:hint="eastAsia"/>
        </w:rPr>
        <w:t>② 入力データを基に多段階指数ハザード関数でモデル化し、健全度の推移確率を最尤推定法により推定（</w:t>
      </w:r>
      <w:r w:rsidRPr="00560591">
        <w:fldChar w:fldCharType="begin"/>
      </w:r>
      <w:r w:rsidRPr="00560591">
        <w:instrText xml:space="preserve"> </w:instrText>
      </w:r>
      <w:r w:rsidRPr="00560591">
        <w:rPr>
          <w:rFonts w:hint="eastAsia"/>
        </w:rPr>
        <w:instrText>REF _Ref185583015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7</w:t>
      </w:r>
      <w:r w:rsidRPr="00560591">
        <w:fldChar w:fldCharType="end"/>
      </w:r>
      <w:r w:rsidRPr="00560591">
        <w:rPr>
          <w:rFonts w:hint="eastAsia"/>
        </w:rPr>
        <w:t>）</w:t>
      </w:r>
    </w:p>
    <w:p w14:paraId="3C0DE8E1" w14:textId="753ACE1C" w:rsidR="0041416A" w:rsidRPr="00560591" w:rsidRDefault="0041416A" w:rsidP="0041416A">
      <w:pPr>
        <w:pStyle w:val="51"/>
        <w:ind w:left="1050" w:hangingChars="150" w:hanging="315"/>
      </w:pPr>
      <w:r w:rsidRPr="00560591">
        <w:rPr>
          <w:rFonts w:hint="eastAsia"/>
        </w:rPr>
        <w:t>③ 推移確率行列の計算を繰り返し行うことで損傷確率推移図を作成（</w:t>
      </w:r>
      <w:r w:rsidRPr="00560591">
        <w:fldChar w:fldCharType="begin"/>
      </w:r>
      <w:r w:rsidRPr="00560591">
        <w:instrText xml:space="preserve"> </w:instrText>
      </w:r>
      <w:r w:rsidRPr="00560591">
        <w:rPr>
          <w:rFonts w:hint="eastAsia"/>
        </w:rPr>
        <w:instrText>REF _Ref185583020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8</w:t>
      </w:r>
      <w:r w:rsidRPr="00560591">
        <w:fldChar w:fldCharType="end"/>
      </w:r>
      <w:r w:rsidRPr="00560591">
        <w:rPr>
          <w:rFonts w:hint="eastAsia"/>
        </w:rPr>
        <w:t>）</w:t>
      </w:r>
    </w:p>
    <w:p w14:paraId="7CABE4F7" w14:textId="0D62FDE4" w:rsidR="0041416A" w:rsidRPr="00560591" w:rsidRDefault="0041416A" w:rsidP="0041416A">
      <w:pPr>
        <w:pStyle w:val="51"/>
        <w:ind w:left="1050" w:hangingChars="150" w:hanging="315"/>
      </w:pPr>
      <w:r w:rsidRPr="00560591">
        <w:rPr>
          <w:rFonts w:hint="eastAsia"/>
        </w:rPr>
        <w:t>④ 損傷確率推移図を基に平均劣化曲線を作成（</w:t>
      </w:r>
      <w:r w:rsidRPr="00560591">
        <w:fldChar w:fldCharType="begin"/>
      </w:r>
      <w:r w:rsidRPr="00560591">
        <w:instrText xml:space="preserve"> </w:instrText>
      </w:r>
      <w:r w:rsidRPr="00560591">
        <w:rPr>
          <w:rFonts w:hint="eastAsia"/>
        </w:rPr>
        <w:instrText>REF _Ref185583025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9</w:t>
      </w:r>
      <w:r w:rsidRPr="00560591">
        <w:fldChar w:fldCharType="end"/>
      </w:r>
      <w:r w:rsidRPr="00560591">
        <w:rPr>
          <w:rFonts w:hint="eastAsia"/>
        </w:rPr>
        <w:t>）</w:t>
      </w:r>
    </w:p>
    <w:p w14:paraId="697BC0C7" w14:textId="77777777" w:rsidR="0041416A" w:rsidRPr="00560591" w:rsidRDefault="0041416A" w:rsidP="0041416A">
      <w:pPr>
        <w:pStyle w:val="40"/>
        <w:ind w:left="420" w:firstLine="210"/>
      </w:pPr>
    </w:p>
    <w:p w14:paraId="4B9F859B" w14:textId="5A761AE0" w:rsidR="0041416A" w:rsidRPr="00560591" w:rsidRDefault="0041416A" w:rsidP="0041416A">
      <w:pPr>
        <w:pStyle w:val="af1"/>
      </w:pPr>
      <w:bookmarkStart w:id="152" w:name="_Ref18558300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6</w:t>
      </w:r>
      <w:r w:rsidR="008442C5" w:rsidRPr="00560591">
        <w:fldChar w:fldCharType="end"/>
      </w:r>
      <w:bookmarkEnd w:id="152"/>
      <w:r w:rsidRPr="00560591">
        <w:rPr>
          <w:rFonts w:hint="eastAsia"/>
        </w:rPr>
        <w:t xml:space="preserve">　劣化曲線作成用の入力データイメージ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864"/>
        <w:gridCol w:w="692"/>
        <w:gridCol w:w="725"/>
        <w:gridCol w:w="709"/>
        <w:gridCol w:w="709"/>
        <w:gridCol w:w="709"/>
      </w:tblGrid>
      <w:tr w:rsidR="00560591" w:rsidRPr="00560591" w14:paraId="3C48E4BF" w14:textId="77777777" w:rsidTr="005B1557">
        <w:trPr>
          <w:trHeight w:val="255"/>
          <w:jc w:val="center"/>
        </w:trPr>
        <w:tc>
          <w:tcPr>
            <w:tcW w:w="2778" w:type="dxa"/>
            <w:vMerge w:val="restart"/>
            <w:shd w:val="clear" w:color="auto" w:fill="D9D9D9" w:themeFill="background1" w:themeFillShade="D9"/>
            <w:vAlign w:val="center"/>
          </w:tcPr>
          <w:p w14:paraId="41D57A0E" w14:textId="77777777" w:rsidR="0041416A" w:rsidRPr="00560591" w:rsidRDefault="0041416A" w:rsidP="005B1557">
            <w:pPr>
              <w:pStyle w:val="afff"/>
              <w:topLinePunct/>
              <w:spacing w:line="240" w:lineRule="exact"/>
              <w:ind w:leftChars="20" w:left="42"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健全度</w:t>
            </w:r>
          </w:p>
          <w:p w14:paraId="35B83065"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（1回目 → 2回目）</w:t>
            </w:r>
          </w:p>
        </w:tc>
        <w:tc>
          <w:tcPr>
            <w:tcW w:w="3699" w:type="dxa"/>
            <w:gridSpan w:val="5"/>
            <w:tcBorders>
              <w:bottom w:val="single" w:sz="4" w:space="0" w:color="auto"/>
            </w:tcBorders>
            <w:shd w:val="clear" w:color="auto" w:fill="D9D9D9" w:themeFill="background1" w:themeFillShade="D9"/>
            <w:vAlign w:val="center"/>
          </w:tcPr>
          <w:p w14:paraId="76256D34"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点検間隔（年）</w:t>
            </w:r>
          </w:p>
        </w:tc>
        <w:tc>
          <w:tcPr>
            <w:tcW w:w="709" w:type="dxa"/>
            <w:vMerge w:val="restart"/>
            <w:shd w:val="clear" w:color="auto" w:fill="D9D9D9" w:themeFill="background1" w:themeFillShade="D9"/>
            <w:vAlign w:val="center"/>
          </w:tcPr>
          <w:p w14:paraId="14DB4DEB"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計</w:t>
            </w:r>
          </w:p>
        </w:tc>
      </w:tr>
      <w:tr w:rsidR="00560591" w:rsidRPr="00560591" w14:paraId="79ECED78" w14:textId="77777777" w:rsidTr="005B1557">
        <w:trPr>
          <w:trHeight w:val="255"/>
          <w:jc w:val="center"/>
        </w:trPr>
        <w:tc>
          <w:tcPr>
            <w:tcW w:w="2778" w:type="dxa"/>
            <w:vMerge/>
            <w:tcBorders>
              <w:bottom w:val="double" w:sz="4" w:space="0" w:color="auto"/>
            </w:tcBorders>
            <w:shd w:val="clear" w:color="auto" w:fill="C6D9F1"/>
            <w:vAlign w:val="center"/>
          </w:tcPr>
          <w:p w14:paraId="537C4BF3"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p>
        </w:tc>
        <w:tc>
          <w:tcPr>
            <w:tcW w:w="864" w:type="dxa"/>
            <w:tcBorders>
              <w:bottom w:val="double" w:sz="4" w:space="0" w:color="auto"/>
            </w:tcBorders>
            <w:shd w:val="clear" w:color="auto" w:fill="D9D9D9" w:themeFill="background1" w:themeFillShade="D9"/>
            <w:vAlign w:val="center"/>
          </w:tcPr>
          <w:p w14:paraId="627A9DF0"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1</w:t>
            </w:r>
          </w:p>
        </w:tc>
        <w:tc>
          <w:tcPr>
            <w:tcW w:w="692" w:type="dxa"/>
            <w:tcBorders>
              <w:bottom w:val="double" w:sz="4" w:space="0" w:color="auto"/>
            </w:tcBorders>
            <w:shd w:val="clear" w:color="auto" w:fill="D9D9D9" w:themeFill="background1" w:themeFillShade="D9"/>
            <w:vAlign w:val="center"/>
          </w:tcPr>
          <w:p w14:paraId="1509F946"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2</w:t>
            </w:r>
          </w:p>
        </w:tc>
        <w:tc>
          <w:tcPr>
            <w:tcW w:w="725" w:type="dxa"/>
            <w:tcBorders>
              <w:bottom w:val="double" w:sz="4" w:space="0" w:color="auto"/>
            </w:tcBorders>
            <w:shd w:val="clear" w:color="auto" w:fill="D9D9D9" w:themeFill="background1" w:themeFillShade="D9"/>
            <w:vAlign w:val="center"/>
          </w:tcPr>
          <w:p w14:paraId="3AACBA49"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3</w:t>
            </w:r>
          </w:p>
        </w:tc>
        <w:tc>
          <w:tcPr>
            <w:tcW w:w="709" w:type="dxa"/>
            <w:tcBorders>
              <w:bottom w:val="double" w:sz="4" w:space="0" w:color="auto"/>
            </w:tcBorders>
            <w:shd w:val="clear" w:color="auto" w:fill="D9D9D9" w:themeFill="background1" w:themeFillShade="D9"/>
            <w:vAlign w:val="center"/>
          </w:tcPr>
          <w:p w14:paraId="0F7363C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4</w:t>
            </w:r>
          </w:p>
        </w:tc>
        <w:tc>
          <w:tcPr>
            <w:tcW w:w="709" w:type="dxa"/>
            <w:tcBorders>
              <w:bottom w:val="double" w:sz="4" w:space="0" w:color="auto"/>
            </w:tcBorders>
            <w:shd w:val="clear" w:color="auto" w:fill="D9D9D9" w:themeFill="background1" w:themeFillShade="D9"/>
            <w:vAlign w:val="center"/>
          </w:tcPr>
          <w:p w14:paraId="58C79A4A"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5</w:t>
            </w:r>
          </w:p>
        </w:tc>
        <w:tc>
          <w:tcPr>
            <w:tcW w:w="709" w:type="dxa"/>
            <w:vMerge/>
            <w:tcBorders>
              <w:bottom w:val="double" w:sz="4" w:space="0" w:color="auto"/>
            </w:tcBorders>
            <w:shd w:val="clear" w:color="auto" w:fill="C6D9F1"/>
            <w:vAlign w:val="center"/>
          </w:tcPr>
          <w:p w14:paraId="7C76F04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p>
        </w:tc>
      </w:tr>
      <w:tr w:rsidR="00560591" w:rsidRPr="00560591" w14:paraId="2507E023" w14:textId="77777777" w:rsidTr="005B1557">
        <w:trPr>
          <w:trHeight w:val="255"/>
          <w:jc w:val="center"/>
        </w:trPr>
        <w:tc>
          <w:tcPr>
            <w:tcW w:w="2778" w:type="dxa"/>
            <w:tcBorders>
              <w:top w:val="double" w:sz="4" w:space="0" w:color="auto"/>
            </w:tcBorders>
            <w:vAlign w:val="center"/>
          </w:tcPr>
          <w:p w14:paraId="115F036A"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90～100 → 90～100</w:t>
            </w:r>
          </w:p>
        </w:tc>
        <w:tc>
          <w:tcPr>
            <w:tcW w:w="864" w:type="dxa"/>
            <w:tcBorders>
              <w:top w:val="double" w:sz="4" w:space="0" w:color="auto"/>
            </w:tcBorders>
            <w:vAlign w:val="center"/>
          </w:tcPr>
          <w:p w14:paraId="0512C5DD"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0</w:t>
            </w:r>
          </w:p>
        </w:tc>
        <w:tc>
          <w:tcPr>
            <w:tcW w:w="692" w:type="dxa"/>
            <w:tcBorders>
              <w:top w:val="double" w:sz="4" w:space="0" w:color="auto"/>
            </w:tcBorders>
            <w:vAlign w:val="center"/>
          </w:tcPr>
          <w:p w14:paraId="3C3D664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0</w:t>
            </w:r>
          </w:p>
        </w:tc>
        <w:tc>
          <w:tcPr>
            <w:tcW w:w="725" w:type="dxa"/>
            <w:tcBorders>
              <w:top w:val="double" w:sz="4" w:space="0" w:color="auto"/>
            </w:tcBorders>
            <w:vAlign w:val="center"/>
          </w:tcPr>
          <w:p w14:paraId="1A89BE70"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1</w:t>
            </w:r>
          </w:p>
        </w:tc>
        <w:tc>
          <w:tcPr>
            <w:tcW w:w="709" w:type="dxa"/>
            <w:tcBorders>
              <w:top w:val="double" w:sz="4" w:space="0" w:color="auto"/>
            </w:tcBorders>
            <w:vAlign w:val="center"/>
          </w:tcPr>
          <w:p w14:paraId="315B7FD7"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1</w:t>
            </w:r>
          </w:p>
        </w:tc>
        <w:tc>
          <w:tcPr>
            <w:tcW w:w="709" w:type="dxa"/>
            <w:tcBorders>
              <w:top w:val="double" w:sz="4" w:space="0" w:color="auto"/>
            </w:tcBorders>
            <w:vAlign w:val="center"/>
          </w:tcPr>
          <w:p w14:paraId="1E443AF1"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225</w:t>
            </w:r>
          </w:p>
        </w:tc>
        <w:tc>
          <w:tcPr>
            <w:tcW w:w="709" w:type="dxa"/>
            <w:tcBorders>
              <w:top w:val="double" w:sz="4" w:space="0" w:color="auto"/>
            </w:tcBorders>
            <w:vAlign w:val="center"/>
          </w:tcPr>
          <w:p w14:paraId="3A95EF3E"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227</w:t>
            </w:r>
          </w:p>
        </w:tc>
      </w:tr>
      <w:tr w:rsidR="00560591" w:rsidRPr="00560591" w14:paraId="329A8896" w14:textId="77777777" w:rsidTr="005B1557">
        <w:trPr>
          <w:trHeight w:val="255"/>
          <w:jc w:val="center"/>
        </w:trPr>
        <w:tc>
          <w:tcPr>
            <w:tcW w:w="2778" w:type="dxa"/>
            <w:vAlign w:val="center"/>
          </w:tcPr>
          <w:p w14:paraId="3A2E648C"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90～100 → 80～90</w:t>
            </w:r>
          </w:p>
        </w:tc>
        <w:tc>
          <w:tcPr>
            <w:tcW w:w="864" w:type="dxa"/>
            <w:vAlign w:val="center"/>
          </w:tcPr>
          <w:p w14:paraId="20D433CA"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0</w:t>
            </w:r>
          </w:p>
        </w:tc>
        <w:tc>
          <w:tcPr>
            <w:tcW w:w="692" w:type="dxa"/>
            <w:vAlign w:val="center"/>
          </w:tcPr>
          <w:p w14:paraId="07D39990"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0</w:t>
            </w:r>
          </w:p>
        </w:tc>
        <w:tc>
          <w:tcPr>
            <w:tcW w:w="725" w:type="dxa"/>
            <w:vAlign w:val="center"/>
          </w:tcPr>
          <w:p w14:paraId="5BB6E03C"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1</w:t>
            </w:r>
          </w:p>
        </w:tc>
        <w:tc>
          <w:tcPr>
            <w:tcW w:w="709" w:type="dxa"/>
            <w:vAlign w:val="center"/>
          </w:tcPr>
          <w:p w14:paraId="11C53D1C"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2</w:t>
            </w:r>
          </w:p>
        </w:tc>
        <w:tc>
          <w:tcPr>
            <w:tcW w:w="709" w:type="dxa"/>
            <w:vAlign w:val="center"/>
          </w:tcPr>
          <w:p w14:paraId="56C61072"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43</w:t>
            </w:r>
          </w:p>
        </w:tc>
        <w:tc>
          <w:tcPr>
            <w:tcW w:w="709" w:type="dxa"/>
            <w:vAlign w:val="center"/>
          </w:tcPr>
          <w:p w14:paraId="0771C4E0"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46</w:t>
            </w:r>
          </w:p>
        </w:tc>
      </w:tr>
      <w:tr w:rsidR="00560591" w:rsidRPr="00560591" w14:paraId="28BE0500" w14:textId="77777777" w:rsidTr="005B1557">
        <w:trPr>
          <w:trHeight w:val="255"/>
          <w:jc w:val="center"/>
        </w:trPr>
        <w:tc>
          <w:tcPr>
            <w:tcW w:w="2778" w:type="dxa"/>
            <w:vAlign w:val="center"/>
          </w:tcPr>
          <w:p w14:paraId="6D76B9B5"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90～100 → 70～80</w:t>
            </w:r>
          </w:p>
        </w:tc>
        <w:tc>
          <w:tcPr>
            <w:tcW w:w="864" w:type="dxa"/>
            <w:vAlign w:val="center"/>
          </w:tcPr>
          <w:p w14:paraId="7EBF3F13"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692" w:type="dxa"/>
            <w:vAlign w:val="center"/>
          </w:tcPr>
          <w:p w14:paraId="09E3B284"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25" w:type="dxa"/>
            <w:vAlign w:val="center"/>
          </w:tcPr>
          <w:p w14:paraId="7F443A1B"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77761AF0"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1</w:t>
            </w:r>
          </w:p>
        </w:tc>
        <w:tc>
          <w:tcPr>
            <w:tcW w:w="709" w:type="dxa"/>
            <w:vAlign w:val="center"/>
          </w:tcPr>
          <w:p w14:paraId="08F4503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6</w:t>
            </w:r>
          </w:p>
        </w:tc>
        <w:tc>
          <w:tcPr>
            <w:tcW w:w="709" w:type="dxa"/>
            <w:vAlign w:val="center"/>
          </w:tcPr>
          <w:p w14:paraId="1FB61E8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7</w:t>
            </w:r>
          </w:p>
        </w:tc>
      </w:tr>
      <w:tr w:rsidR="00560591" w:rsidRPr="00560591" w14:paraId="48C36B44" w14:textId="77777777" w:rsidTr="005B1557">
        <w:trPr>
          <w:trHeight w:val="255"/>
          <w:jc w:val="center"/>
        </w:trPr>
        <w:tc>
          <w:tcPr>
            <w:tcW w:w="2778" w:type="dxa"/>
            <w:vAlign w:val="center"/>
          </w:tcPr>
          <w:p w14:paraId="1CD29051"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90～100 → 60～70</w:t>
            </w:r>
          </w:p>
        </w:tc>
        <w:tc>
          <w:tcPr>
            <w:tcW w:w="864" w:type="dxa"/>
            <w:vAlign w:val="center"/>
          </w:tcPr>
          <w:p w14:paraId="54F7398F"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692" w:type="dxa"/>
            <w:vAlign w:val="center"/>
          </w:tcPr>
          <w:p w14:paraId="2B67FD64"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25" w:type="dxa"/>
            <w:vAlign w:val="center"/>
          </w:tcPr>
          <w:p w14:paraId="4F70A205"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2F04789A"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59937D2B"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2</w:t>
            </w:r>
          </w:p>
        </w:tc>
        <w:tc>
          <w:tcPr>
            <w:tcW w:w="709" w:type="dxa"/>
            <w:vAlign w:val="center"/>
          </w:tcPr>
          <w:p w14:paraId="0A35B091"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2</w:t>
            </w:r>
          </w:p>
        </w:tc>
      </w:tr>
      <w:tr w:rsidR="00560591" w:rsidRPr="00560591" w14:paraId="2469F993" w14:textId="77777777" w:rsidTr="005B1557">
        <w:trPr>
          <w:trHeight w:val="255"/>
          <w:jc w:val="center"/>
        </w:trPr>
        <w:tc>
          <w:tcPr>
            <w:tcW w:w="2778" w:type="dxa"/>
            <w:vAlign w:val="center"/>
          </w:tcPr>
          <w:p w14:paraId="0BF6D936"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90～100 → 50～60</w:t>
            </w:r>
          </w:p>
        </w:tc>
        <w:tc>
          <w:tcPr>
            <w:tcW w:w="864" w:type="dxa"/>
            <w:vAlign w:val="center"/>
          </w:tcPr>
          <w:p w14:paraId="17F7A75D"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692" w:type="dxa"/>
            <w:vAlign w:val="center"/>
          </w:tcPr>
          <w:p w14:paraId="12DC5DD9"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25" w:type="dxa"/>
            <w:vAlign w:val="center"/>
          </w:tcPr>
          <w:p w14:paraId="2B09171D"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16C87FBD"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24D94516"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3E3C2526"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r>
      <w:tr w:rsidR="00560591" w:rsidRPr="00560591" w14:paraId="4A663A82" w14:textId="77777777" w:rsidTr="005B1557">
        <w:trPr>
          <w:trHeight w:val="255"/>
          <w:jc w:val="center"/>
        </w:trPr>
        <w:tc>
          <w:tcPr>
            <w:tcW w:w="2778" w:type="dxa"/>
            <w:shd w:val="clear" w:color="auto" w:fill="A6A6A6" w:themeFill="background1" w:themeFillShade="A6"/>
            <w:vAlign w:val="center"/>
          </w:tcPr>
          <w:p w14:paraId="10983CEB"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80～90 → 90～100</w:t>
            </w:r>
          </w:p>
        </w:tc>
        <w:tc>
          <w:tcPr>
            <w:tcW w:w="4408" w:type="dxa"/>
            <w:gridSpan w:val="6"/>
            <w:shd w:val="clear" w:color="auto" w:fill="A6A6A6" w:themeFill="background1" w:themeFillShade="A6"/>
            <w:vAlign w:val="center"/>
          </w:tcPr>
          <w:p w14:paraId="3B65C5E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除外</w:t>
            </w:r>
          </w:p>
        </w:tc>
      </w:tr>
      <w:tr w:rsidR="00560591" w:rsidRPr="00560591" w14:paraId="0A000032" w14:textId="77777777" w:rsidTr="005B1557">
        <w:trPr>
          <w:trHeight w:val="255"/>
          <w:jc w:val="center"/>
        </w:trPr>
        <w:tc>
          <w:tcPr>
            <w:tcW w:w="2778" w:type="dxa"/>
            <w:vAlign w:val="center"/>
          </w:tcPr>
          <w:p w14:paraId="4EDF7647"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80～90 → 80～90</w:t>
            </w:r>
          </w:p>
        </w:tc>
        <w:tc>
          <w:tcPr>
            <w:tcW w:w="864" w:type="dxa"/>
            <w:vAlign w:val="center"/>
          </w:tcPr>
          <w:p w14:paraId="6DC94E9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692" w:type="dxa"/>
            <w:vAlign w:val="center"/>
          </w:tcPr>
          <w:p w14:paraId="5ED8FE06"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25" w:type="dxa"/>
            <w:vAlign w:val="center"/>
          </w:tcPr>
          <w:p w14:paraId="45962018"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2B5A127C"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4</w:t>
            </w:r>
          </w:p>
        </w:tc>
        <w:tc>
          <w:tcPr>
            <w:tcW w:w="709" w:type="dxa"/>
            <w:vAlign w:val="center"/>
          </w:tcPr>
          <w:p w14:paraId="3983E9C0"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78</w:t>
            </w:r>
          </w:p>
        </w:tc>
        <w:tc>
          <w:tcPr>
            <w:tcW w:w="709" w:type="dxa"/>
            <w:vAlign w:val="center"/>
          </w:tcPr>
          <w:p w14:paraId="14AB4843"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82</w:t>
            </w:r>
          </w:p>
        </w:tc>
      </w:tr>
      <w:tr w:rsidR="0041416A" w:rsidRPr="00560591" w14:paraId="56479DB3" w14:textId="77777777" w:rsidTr="005B1557">
        <w:trPr>
          <w:trHeight w:val="255"/>
          <w:jc w:val="center"/>
        </w:trPr>
        <w:tc>
          <w:tcPr>
            <w:tcW w:w="2778" w:type="dxa"/>
            <w:vAlign w:val="center"/>
          </w:tcPr>
          <w:p w14:paraId="3D142713"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rPr>
            </w:pPr>
            <w:r w:rsidRPr="00560591">
              <w:rPr>
                <w:rFonts w:ascii="HG丸ｺﾞｼｯｸM-PRO" w:eastAsia="HG丸ｺﾞｼｯｸM-PRO" w:hAnsi="HG丸ｺﾞｼｯｸM-PRO" w:hint="eastAsia"/>
                <w:sz w:val="18"/>
                <w:szCs w:val="18"/>
              </w:rPr>
              <w:t>80～90 → 70～80</w:t>
            </w:r>
          </w:p>
        </w:tc>
        <w:tc>
          <w:tcPr>
            <w:tcW w:w="864" w:type="dxa"/>
            <w:vAlign w:val="center"/>
          </w:tcPr>
          <w:p w14:paraId="492BE47C"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692" w:type="dxa"/>
            <w:vAlign w:val="center"/>
          </w:tcPr>
          <w:p w14:paraId="33E9480F"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25" w:type="dxa"/>
            <w:vAlign w:val="center"/>
          </w:tcPr>
          <w:p w14:paraId="177E2737"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5DB3328F"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0</w:t>
            </w:r>
          </w:p>
        </w:tc>
        <w:tc>
          <w:tcPr>
            <w:tcW w:w="709" w:type="dxa"/>
            <w:vAlign w:val="center"/>
          </w:tcPr>
          <w:p w14:paraId="3EA78006"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17</w:t>
            </w:r>
          </w:p>
        </w:tc>
        <w:tc>
          <w:tcPr>
            <w:tcW w:w="709" w:type="dxa"/>
            <w:vAlign w:val="center"/>
          </w:tcPr>
          <w:p w14:paraId="3AE74B7C" w14:textId="77777777" w:rsidR="0041416A" w:rsidRPr="00560591" w:rsidRDefault="0041416A" w:rsidP="005B1557">
            <w:pPr>
              <w:pStyle w:val="2d"/>
              <w:spacing w:line="240" w:lineRule="exact"/>
              <w:ind w:leftChars="0" w:left="0" w:firstLineChars="0" w:firstLine="0"/>
              <w:jc w:val="center"/>
              <w:rPr>
                <w:rFonts w:ascii="HG丸ｺﾞｼｯｸM-PRO" w:eastAsia="HG丸ｺﾞｼｯｸM-PRO" w:hAnsi="HG丸ｺﾞｼｯｸM-PRO"/>
                <w:sz w:val="18"/>
                <w:szCs w:val="18"/>
                <w:lang w:eastAsia="zh-CN"/>
              </w:rPr>
            </w:pPr>
            <w:r w:rsidRPr="00560591">
              <w:rPr>
                <w:rFonts w:ascii="HG丸ｺﾞｼｯｸM-PRO" w:eastAsia="HG丸ｺﾞｼｯｸM-PRO" w:hAnsi="HG丸ｺﾞｼｯｸM-PRO" w:hint="eastAsia"/>
                <w:sz w:val="18"/>
                <w:szCs w:val="18"/>
              </w:rPr>
              <w:t>17</w:t>
            </w:r>
          </w:p>
        </w:tc>
      </w:tr>
    </w:tbl>
    <w:p w14:paraId="1479CB13" w14:textId="77777777" w:rsidR="0041416A" w:rsidRPr="00560591" w:rsidRDefault="0041416A" w:rsidP="0041416A">
      <w:pPr>
        <w:pStyle w:val="40"/>
        <w:ind w:left="420" w:firstLine="210"/>
      </w:pPr>
    </w:p>
    <w:p w14:paraId="1F7052B9" w14:textId="77777777" w:rsidR="0041416A" w:rsidRPr="00560591" w:rsidRDefault="0041416A" w:rsidP="0041416A">
      <w:pPr>
        <w:pStyle w:val="40"/>
        <w:ind w:left="420" w:firstLine="210"/>
        <w:jc w:val="center"/>
      </w:pPr>
      <w:r w:rsidRPr="00560591">
        <w:rPr>
          <w:rFonts w:asciiTheme="majorHAnsi" w:eastAsiaTheme="majorEastAsia" w:hAnsiTheme="majorHAnsi"/>
          <w:noProof/>
        </w:rPr>
        <w:drawing>
          <wp:inline distT="0" distB="0" distL="0" distR="0" wp14:anchorId="525B548F" wp14:editId="14C7C2A6">
            <wp:extent cx="4739659" cy="2304000"/>
            <wp:effectExtent l="0" t="0" r="3810" b="1270"/>
            <wp:docPr id="1835738361" name="図 6">
              <a:extLst xmlns:a="http://schemas.openxmlformats.org/drawingml/2006/main">
                <a:ext uri="{FF2B5EF4-FFF2-40B4-BE49-F238E27FC236}">
                  <a16:creationId xmlns:a16="http://schemas.microsoft.com/office/drawing/2014/main" id="{D03903AD-731A-E2C0-5C58-4D833D761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03903AD-731A-E2C0-5C58-4D833D761D1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9659" cy="2304000"/>
                    </a:xfrm>
                    <a:prstGeom prst="rect">
                      <a:avLst/>
                    </a:prstGeom>
                    <a:noFill/>
                    <a:ln>
                      <a:noFill/>
                    </a:ln>
                  </pic:spPr>
                </pic:pic>
              </a:graphicData>
            </a:graphic>
          </wp:inline>
        </w:drawing>
      </w:r>
    </w:p>
    <w:p w14:paraId="33224D3D" w14:textId="24EE067D" w:rsidR="0041416A" w:rsidRPr="00560591" w:rsidRDefault="0041416A" w:rsidP="0041416A">
      <w:pPr>
        <w:pStyle w:val="af1"/>
      </w:pPr>
      <w:bookmarkStart w:id="153" w:name="_Ref185583015"/>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7</w:t>
      </w:r>
      <w:r w:rsidRPr="00560591">
        <w:fldChar w:fldCharType="end"/>
      </w:r>
      <w:bookmarkEnd w:id="153"/>
      <w:r w:rsidRPr="00560591">
        <w:rPr>
          <w:rFonts w:hint="eastAsia"/>
        </w:rPr>
        <w:t xml:space="preserve">　健全度の推移確率行列の推定結果イメージ</w:t>
      </w:r>
    </w:p>
    <w:p w14:paraId="45F9E252" w14:textId="77777777" w:rsidR="0041416A" w:rsidRPr="00560591" w:rsidRDefault="0041416A" w:rsidP="0041416A">
      <w:pPr>
        <w:pStyle w:val="40"/>
        <w:ind w:left="420" w:firstLine="210"/>
      </w:pPr>
    </w:p>
    <w:p w14:paraId="1E6C305E" w14:textId="77777777" w:rsidR="0041416A" w:rsidRPr="00560591" w:rsidRDefault="0041416A" w:rsidP="0041416A">
      <w:pPr>
        <w:widowControl/>
        <w:jc w:val="left"/>
      </w:pPr>
      <w:r w:rsidRPr="00560591">
        <w:br w:type="page"/>
      </w:r>
    </w:p>
    <w:p w14:paraId="3788520D" w14:textId="77777777" w:rsidR="0041416A" w:rsidRPr="00560591" w:rsidRDefault="0041416A" w:rsidP="0041416A">
      <w:pPr>
        <w:pStyle w:val="40"/>
        <w:ind w:leftChars="0" w:left="0" w:firstLineChars="0" w:firstLine="0"/>
      </w:pPr>
      <w:r w:rsidRPr="00560591">
        <w:rPr>
          <w:noProof/>
        </w:rPr>
        <w:lastRenderedPageBreak/>
        <w:drawing>
          <wp:inline distT="0" distB="0" distL="0" distR="0" wp14:anchorId="4E8325D5" wp14:editId="184F39D1">
            <wp:extent cx="5759450" cy="2455545"/>
            <wp:effectExtent l="0" t="0" r="0" b="1905"/>
            <wp:docPr id="189020765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455545"/>
                    </a:xfrm>
                    <a:prstGeom prst="rect">
                      <a:avLst/>
                    </a:prstGeom>
                    <a:noFill/>
                    <a:ln>
                      <a:noFill/>
                    </a:ln>
                  </pic:spPr>
                </pic:pic>
              </a:graphicData>
            </a:graphic>
          </wp:inline>
        </w:drawing>
      </w:r>
    </w:p>
    <w:p w14:paraId="03C096A4" w14:textId="1B120133" w:rsidR="0041416A" w:rsidRPr="00560591" w:rsidRDefault="0041416A" w:rsidP="0041416A">
      <w:pPr>
        <w:pStyle w:val="af1"/>
      </w:pPr>
      <w:bookmarkStart w:id="154" w:name="_Ref185583020"/>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8</w:t>
      </w:r>
      <w:r w:rsidRPr="00560591">
        <w:fldChar w:fldCharType="end"/>
      </w:r>
      <w:bookmarkEnd w:id="154"/>
      <w:r w:rsidRPr="00560591">
        <w:rPr>
          <w:rFonts w:hint="eastAsia"/>
        </w:rPr>
        <w:t xml:space="preserve">　損傷確率推移図イメージ</w:t>
      </w:r>
    </w:p>
    <w:p w14:paraId="0E5FC3DC" w14:textId="77777777" w:rsidR="0041416A" w:rsidRPr="00560591" w:rsidRDefault="0041416A" w:rsidP="0041416A">
      <w:pPr>
        <w:pStyle w:val="40"/>
        <w:ind w:left="420" w:firstLine="210"/>
      </w:pPr>
    </w:p>
    <w:p w14:paraId="0AE97DD5" w14:textId="77777777" w:rsidR="0041416A" w:rsidRPr="00560591" w:rsidRDefault="0041416A" w:rsidP="0041416A">
      <w:pPr>
        <w:pStyle w:val="40"/>
        <w:ind w:leftChars="0" w:left="0" w:firstLineChars="0" w:firstLine="0"/>
        <w:jc w:val="center"/>
      </w:pPr>
      <w:r w:rsidRPr="00560591">
        <w:rPr>
          <w:noProof/>
        </w:rPr>
        <w:drawing>
          <wp:inline distT="0" distB="0" distL="0" distR="0" wp14:anchorId="3269CDCF" wp14:editId="20095199">
            <wp:extent cx="4043153" cy="2736000"/>
            <wp:effectExtent l="0" t="0" r="0" b="7620"/>
            <wp:docPr id="98147337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3153" cy="2736000"/>
                    </a:xfrm>
                    <a:prstGeom prst="rect">
                      <a:avLst/>
                    </a:prstGeom>
                    <a:noFill/>
                    <a:ln>
                      <a:noFill/>
                    </a:ln>
                  </pic:spPr>
                </pic:pic>
              </a:graphicData>
            </a:graphic>
          </wp:inline>
        </w:drawing>
      </w:r>
    </w:p>
    <w:p w14:paraId="3A8CFC9E" w14:textId="33036950" w:rsidR="0041416A" w:rsidRPr="00560591" w:rsidRDefault="0041416A" w:rsidP="0041416A">
      <w:pPr>
        <w:pStyle w:val="af1"/>
      </w:pPr>
      <w:bookmarkStart w:id="155" w:name="_Ref185583025"/>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9</w:t>
      </w:r>
      <w:r w:rsidRPr="00560591">
        <w:fldChar w:fldCharType="end"/>
      </w:r>
      <w:bookmarkEnd w:id="155"/>
      <w:r w:rsidRPr="00560591">
        <w:rPr>
          <w:rFonts w:hint="eastAsia"/>
        </w:rPr>
        <w:t xml:space="preserve">　平均劣化曲線イメージ（</w:t>
      </w:r>
      <w:r w:rsidRPr="00560591">
        <w:t>R7.3</w:t>
      </w:r>
      <w:r w:rsidRPr="00560591">
        <w:rPr>
          <w:rFonts w:hint="eastAsia"/>
        </w:rPr>
        <w:t>改定）</w:t>
      </w:r>
    </w:p>
    <w:p w14:paraId="4DC401A1" w14:textId="77777777" w:rsidR="0041416A" w:rsidRPr="00560591" w:rsidRDefault="0041416A" w:rsidP="0041416A">
      <w:pPr>
        <w:pStyle w:val="40"/>
        <w:ind w:left="420" w:firstLine="210"/>
      </w:pPr>
    </w:p>
    <w:p w14:paraId="737F5B39" w14:textId="77777777" w:rsidR="0041416A" w:rsidRPr="00560591" w:rsidRDefault="0041416A" w:rsidP="0041416A">
      <w:pPr>
        <w:pStyle w:val="40"/>
        <w:ind w:left="420" w:firstLine="210"/>
      </w:pPr>
    </w:p>
    <w:p w14:paraId="77DB7C76" w14:textId="77777777" w:rsidR="0041416A" w:rsidRPr="00560591" w:rsidRDefault="0041416A" w:rsidP="0041416A">
      <w:pPr>
        <w:widowControl/>
        <w:jc w:val="left"/>
      </w:pPr>
      <w:r w:rsidRPr="00560591">
        <w:br w:type="page"/>
      </w:r>
    </w:p>
    <w:p w14:paraId="3A42A44B" w14:textId="77777777" w:rsidR="0041416A" w:rsidRPr="00560591" w:rsidRDefault="0041416A" w:rsidP="0041416A">
      <w:pPr>
        <w:pStyle w:val="50"/>
      </w:pPr>
      <w:r w:rsidRPr="00560591">
        <w:rPr>
          <w:rFonts w:hint="eastAsia"/>
        </w:rPr>
        <w:lastRenderedPageBreak/>
        <w:t>劣化曲線の設定</w:t>
      </w:r>
    </w:p>
    <w:p w14:paraId="29A59A9A" w14:textId="1BD771CA" w:rsidR="0041416A" w:rsidRPr="00560591" w:rsidRDefault="0041416A" w:rsidP="0041416A">
      <w:pPr>
        <w:pStyle w:val="51"/>
        <w:ind w:left="735" w:firstLine="210"/>
      </w:pPr>
      <w:r w:rsidRPr="00560591">
        <w:rPr>
          <w:rFonts w:hint="eastAsia"/>
        </w:rPr>
        <w:t>劣化曲線の設定結果を</w:t>
      </w:r>
      <w:r w:rsidRPr="00560591">
        <w:fldChar w:fldCharType="begin"/>
      </w:r>
      <w:r w:rsidRPr="00560591">
        <w:instrText xml:space="preserve"> </w:instrText>
      </w:r>
      <w:r w:rsidRPr="00560591">
        <w:rPr>
          <w:rFonts w:hint="eastAsia"/>
        </w:rPr>
        <w:instrText>REF _Ref188962554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10</w:t>
      </w:r>
      <w:r w:rsidRPr="00560591">
        <w:fldChar w:fldCharType="end"/>
      </w:r>
      <w:r w:rsidRPr="00560591">
        <w:rPr>
          <w:rFonts w:hint="eastAsia"/>
        </w:rPr>
        <w:t>～</w:t>
      </w:r>
      <w:r w:rsidRPr="00560591">
        <w:fldChar w:fldCharType="begin"/>
      </w:r>
      <w:r w:rsidRPr="00560591">
        <w:instrText xml:space="preserve"> REF _Ref188962557 \h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13</w:t>
      </w:r>
      <w:r w:rsidRPr="00560591">
        <w:fldChar w:fldCharType="end"/>
      </w:r>
      <w:r w:rsidRPr="00560591">
        <w:rPr>
          <w:rFonts w:hint="eastAsia"/>
        </w:rPr>
        <w:t>に示す。</w:t>
      </w:r>
    </w:p>
    <w:p w14:paraId="5128D91D" w14:textId="77777777" w:rsidR="0041416A" w:rsidRPr="00560591" w:rsidRDefault="0041416A" w:rsidP="0041416A">
      <w:pPr>
        <w:pStyle w:val="51"/>
        <w:ind w:leftChars="0" w:left="0" w:firstLineChars="0" w:firstLine="0"/>
      </w:pPr>
      <w:r w:rsidRPr="00560591">
        <w:rPr>
          <w:noProof/>
        </w:rPr>
        <w:drawing>
          <wp:inline distT="0" distB="0" distL="0" distR="0" wp14:anchorId="208C146E" wp14:editId="38F87C21">
            <wp:extent cx="5759450" cy="5646420"/>
            <wp:effectExtent l="0" t="0" r="0" b="0"/>
            <wp:docPr id="13765213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271E1F34"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※LCCの対象期間は100年間とする</w:t>
      </w:r>
    </w:p>
    <w:p w14:paraId="499FD66C" w14:textId="674AD7B3" w:rsidR="0041416A" w:rsidRPr="00560591" w:rsidRDefault="0041416A" w:rsidP="0041416A">
      <w:pPr>
        <w:pStyle w:val="af1"/>
      </w:pPr>
      <w:bookmarkStart w:id="156" w:name="_Ref188962554"/>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10</w:t>
      </w:r>
      <w:r w:rsidRPr="00560591">
        <w:fldChar w:fldCharType="end"/>
      </w:r>
      <w:bookmarkEnd w:id="156"/>
      <w:r w:rsidRPr="00560591">
        <w:rPr>
          <w:rFonts w:hint="eastAsia"/>
        </w:rPr>
        <w:t xml:space="preserve">　部材、材料別のLCC算出結果（１）</w:t>
      </w:r>
    </w:p>
    <w:p w14:paraId="13F1C07C" w14:textId="77777777" w:rsidR="0041416A" w:rsidRPr="00560591" w:rsidRDefault="0041416A" w:rsidP="0041416A">
      <w:pPr>
        <w:pStyle w:val="40"/>
        <w:ind w:left="420" w:firstLine="210"/>
      </w:pPr>
    </w:p>
    <w:p w14:paraId="3C7200F5" w14:textId="77777777" w:rsidR="0041416A" w:rsidRPr="00560591" w:rsidRDefault="0041416A" w:rsidP="0041416A">
      <w:pPr>
        <w:pStyle w:val="40"/>
        <w:ind w:left="420" w:firstLine="210"/>
      </w:pPr>
    </w:p>
    <w:p w14:paraId="7C9B7B69" w14:textId="77777777" w:rsidR="0041416A" w:rsidRPr="00560591" w:rsidRDefault="0041416A" w:rsidP="0041416A">
      <w:pPr>
        <w:widowControl/>
        <w:jc w:val="left"/>
      </w:pPr>
      <w:r w:rsidRPr="00560591">
        <w:br w:type="page"/>
      </w:r>
    </w:p>
    <w:p w14:paraId="73DA6520" w14:textId="77777777" w:rsidR="0041416A" w:rsidRPr="00560591" w:rsidRDefault="0041416A" w:rsidP="0041416A">
      <w:pPr>
        <w:pStyle w:val="40"/>
        <w:ind w:leftChars="0" w:left="0" w:firstLineChars="0" w:firstLine="0"/>
      </w:pPr>
      <w:r w:rsidRPr="00560591">
        <w:rPr>
          <w:noProof/>
        </w:rPr>
        <w:lastRenderedPageBreak/>
        <w:drawing>
          <wp:inline distT="0" distB="0" distL="0" distR="0" wp14:anchorId="2FBED25C" wp14:editId="4698DB21">
            <wp:extent cx="5759450" cy="5646420"/>
            <wp:effectExtent l="0" t="0" r="0" b="0"/>
            <wp:docPr id="20918784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1C6671BE"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※LCCの対象期間は100年間とする</w:t>
      </w:r>
    </w:p>
    <w:p w14:paraId="212635E8"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※劣化曲線（赤点線）は、点検データ不足により劣化曲線を設定できなかったため、1つ前の健全度ランクの劣化曲線と同じように推移する（同じ傾きの直線）と仮定して作成している</w:t>
      </w:r>
    </w:p>
    <w:p w14:paraId="51EEBB61" w14:textId="62F07197" w:rsidR="0041416A" w:rsidRPr="00560591" w:rsidRDefault="0041416A" w:rsidP="0041416A">
      <w:pPr>
        <w:pStyle w:val="af1"/>
      </w:pPr>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11</w:t>
      </w:r>
      <w:r w:rsidRPr="00560591">
        <w:fldChar w:fldCharType="end"/>
      </w:r>
      <w:r w:rsidRPr="00560591">
        <w:rPr>
          <w:rFonts w:hint="eastAsia"/>
        </w:rPr>
        <w:t xml:space="preserve">　部材、材料別のLCC算出結果（２）</w:t>
      </w:r>
    </w:p>
    <w:p w14:paraId="4E97579F" w14:textId="77777777" w:rsidR="0041416A" w:rsidRPr="00560591" w:rsidRDefault="0041416A" w:rsidP="0041416A">
      <w:pPr>
        <w:pStyle w:val="40"/>
        <w:ind w:left="420" w:firstLine="210"/>
      </w:pPr>
    </w:p>
    <w:p w14:paraId="1F09515F" w14:textId="77777777" w:rsidR="0041416A" w:rsidRPr="00560591" w:rsidRDefault="0041416A" w:rsidP="0041416A">
      <w:pPr>
        <w:pStyle w:val="40"/>
        <w:ind w:left="420" w:firstLine="210"/>
      </w:pPr>
    </w:p>
    <w:p w14:paraId="43835E7C" w14:textId="77777777" w:rsidR="0041416A" w:rsidRPr="00560591" w:rsidRDefault="0041416A" w:rsidP="0041416A">
      <w:pPr>
        <w:widowControl/>
        <w:jc w:val="left"/>
      </w:pPr>
      <w:r w:rsidRPr="00560591">
        <w:br w:type="page"/>
      </w:r>
    </w:p>
    <w:p w14:paraId="21CCA4FF" w14:textId="77777777" w:rsidR="0041416A" w:rsidRPr="00560591" w:rsidRDefault="0041416A" w:rsidP="0041416A">
      <w:pPr>
        <w:pStyle w:val="40"/>
        <w:ind w:leftChars="0" w:left="0" w:firstLineChars="0" w:firstLine="0"/>
      </w:pPr>
      <w:r w:rsidRPr="00560591">
        <w:rPr>
          <w:noProof/>
        </w:rPr>
        <w:lastRenderedPageBreak/>
        <w:drawing>
          <wp:inline distT="0" distB="0" distL="0" distR="0" wp14:anchorId="711B544E" wp14:editId="407E33F0">
            <wp:extent cx="5759450" cy="5646420"/>
            <wp:effectExtent l="0" t="0" r="0" b="0"/>
            <wp:docPr id="98728458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42E29E55"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※LCCの対象期間は100年間とする</w:t>
      </w:r>
    </w:p>
    <w:p w14:paraId="0AE0F89A"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※劣化曲線（赤点線）は、点検データ不足により劣化曲線を設定できなかったため、1つ前の健全度ランクの劣化曲線と同じように推移する（同じ傾きの直線）と仮定して作成している</w:t>
      </w:r>
    </w:p>
    <w:p w14:paraId="73ADD7A0" w14:textId="652E230D" w:rsidR="0041416A" w:rsidRPr="00560591" w:rsidRDefault="0041416A" w:rsidP="0041416A">
      <w:pPr>
        <w:pStyle w:val="af1"/>
      </w:pPr>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12</w:t>
      </w:r>
      <w:r w:rsidRPr="00560591">
        <w:fldChar w:fldCharType="end"/>
      </w:r>
      <w:r w:rsidRPr="00560591">
        <w:rPr>
          <w:rFonts w:hint="eastAsia"/>
        </w:rPr>
        <w:t xml:space="preserve">　部材、材料別のLCC算出結果（３）</w:t>
      </w:r>
    </w:p>
    <w:p w14:paraId="6F36115B" w14:textId="77777777" w:rsidR="0041416A" w:rsidRPr="00560591" w:rsidRDefault="0041416A" w:rsidP="0041416A">
      <w:pPr>
        <w:pStyle w:val="40"/>
        <w:ind w:left="420" w:firstLine="210"/>
      </w:pPr>
    </w:p>
    <w:p w14:paraId="0844B032" w14:textId="77777777" w:rsidR="0041416A" w:rsidRPr="00560591" w:rsidRDefault="0041416A" w:rsidP="0041416A">
      <w:pPr>
        <w:pStyle w:val="40"/>
        <w:ind w:left="420" w:firstLine="210"/>
      </w:pPr>
    </w:p>
    <w:p w14:paraId="4E282370" w14:textId="77777777" w:rsidR="0041416A" w:rsidRPr="00560591" w:rsidRDefault="0041416A" w:rsidP="0041416A">
      <w:pPr>
        <w:widowControl/>
        <w:jc w:val="left"/>
      </w:pPr>
      <w:r w:rsidRPr="00560591">
        <w:br w:type="page"/>
      </w:r>
    </w:p>
    <w:p w14:paraId="74E45F25" w14:textId="77777777" w:rsidR="0041416A" w:rsidRPr="00560591" w:rsidRDefault="0041416A" w:rsidP="0041416A">
      <w:pPr>
        <w:pStyle w:val="40"/>
        <w:ind w:leftChars="0" w:left="0" w:firstLineChars="0" w:firstLine="0"/>
      </w:pPr>
      <w:r w:rsidRPr="00560591">
        <w:rPr>
          <w:noProof/>
        </w:rPr>
        <w:lastRenderedPageBreak/>
        <w:drawing>
          <wp:inline distT="0" distB="0" distL="0" distR="0" wp14:anchorId="449B64EA" wp14:editId="187B3FF9">
            <wp:extent cx="5759450" cy="5646420"/>
            <wp:effectExtent l="0" t="0" r="0" b="0"/>
            <wp:docPr id="8690542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7822F803"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※LCCの対象期間は100年間とする</w:t>
      </w:r>
    </w:p>
    <w:p w14:paraId="709188BE" w14:textId="77777777" w:rsidR="0041416A" w:rsidRPr="00560591" w:rsidRDefault="0041416A" w:rsidP="0041416A">
      <w:pPr>
        <w:spacing w:line="240" w:lineRule="exact"/>
        <w:ind w:left="160" w:hangingChars="100" w:hanging="160"/>
        <w:rPr>
          <w:rFonts w:hAnsi="HG丸ｺﾞｼｯｸM-PRO"/>
          <w:sz w:val="16"/>
          <w:szCs w:val="16"/>
        </w:rPr>
      </w:pPr>
      <w:r w:rsidRPr="00560591">
        <w:rPr>
          <w:rFonts w:hAnsi="HG丸ｺﾞｼｯｸM-PRO" w:hint="eastAsia"/>
          <w:sz w:val="16"/>
          <w:szCs w:val="16"/>
        </w:rPr>
        <w:t>※劣化曲線（赤点線）は、点検データ不足により劣化曲線を設定できなかったため、1つ前の健全度ランクの劣化曲線と同じように推移する（同じ傾きの直線）と仮定して作成している</w:t>
      </w:r>
    </w:p>
    <w:p w14:paraId="1A37D265" w14:textId="753714B5" w:rsidR="0041416A" w:rsidRPr="00560591" w:rsidRDefault="0041416A" w:rsidP="0041416A">
      <w:pPr>
        <w:pStyle w:val="af1"/>
      </w:pPr>
      <w:bookmarkStart w:id="157" w:name="_Ref18896255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13</w:t>
      </w:r>
      <w:r w:rsidRPr="00560591">
        <w:fldChar w:fldCharType="end"/>
      </w:r>
      <w:bookmarkEnd w:id="157"/>
      <w:r w:rsidRPr="00560591">
        <w:rPr>
          <w:rFonts w:hint="eastAsia"/>
        </w:rPr>
        <w:t xml:space="preserve">　部材、材料別のLCC算出結果（４）</w:t>
      </w:r>
    </w:p>
    <w:p w14:paraId="6A8F196C" w14:textId="77777777" w:rsidR="0041416A" w:rsidRPr="00560591" w:rsidRDefault="0041416A" w:rsidP="0041416A">
      <w:pPr>
        <w:pStyle w:val="40"/>
        <w:ind w:left="420" w:firstLine="210"/>
      </w:pPr>
    </w:p>
    <w:p w14:paraId="0ECF2EF0" w14:textId="77777777" w:rsidR="0041416A" w:rsidRPr="00560591" w:rsidRDefault="0041416A" w:rsidP="0041416A">
      <w:pPr>
        <w:pStyle w:val="40"/>
        <w:ind w:left="420" w:firstLine="210"/>
      </w:pPr>
    </w:p>
    <w:p w14:paraId="3D48537A" w14:textId="77777777" w:rsidR="0041416A" w:rsidRPr="00560591" w:rsidRDefault="0041416A" w:rsidP="0041416A">
      <w:pPr>
        <w:widowControl/>
        <w:jc w:val="left"/>
      </w:pPr>
      <w:r w:rsidRPr="00560591">
        <w:br w:type="page"/>
      </w:r>
    </w:p>
    <w:p w14:paraId="1AB74232" w14:textId="77777777" w:rsidR="0041416A" w:rsidRPr="00560591" w:rsidRDefault="0041416A" w:rsidP="0041416A">
      <w:pPr>
        <w:pStyle w:val="4"/>
      </w:pPr>
      <w:r w:rsidRPr="00560591">
        <w:rPr>
          <w:rFonts w:hint="eastAsia"/>
        </w:rPr>
        <w:lastRenderedPageBreak/>
        <w:t>更新フロー</w:t>
      </w:r>
    </w:p>
    <w:p w14:paraId="03732799" w14:textId="7113ADD4" w:rsidR="0041416A" w:rsidRPr="00560591" w:rsidRDefault="0041416A" w:rsidP="0041416A">
      <w:pPr>
        <w:pStyle w:val="40"/>
        <w:ind w:left="420" w:firstLine="210"/>
      </w:pPr>
      <w:r w:rsidRPr="00560591">
        <w:rPr>
          <w:rFonts w:hint="eastAsia"/>
        </w:rPr>
        <w:t>橋梁の安全性を確保したうえで、LCCを最小化するためには、適切な更新時期を見極めることが重要である。耐用年数を迎えた橋梁は、計画的に更新することが理想的ではあるが、多額の費用を要する橋梁更新を計画的に実現することは困難である。一方で、施設の特性や重要度を考慮し、機能的、経済的、社会的影響の視点などから総合的な評価を行い、更新の必要性について検討することも重要である。そのため、更新判定フロー（</w:t>
      </w:r>
      <w:r w:rsidRPr="00560591">
        <w:fldChar w:fldCharType="begin"/>
      </w:r>
      <w:r w:rsidRPr="00560591">
        <w:instrText xml:space="preserve"> </w:instrText>
      </w:r>
      <w:r w:rsidRPr="00560591">
        <w:rPr>
          <w:rFonts w:hint="eastAsia"/>
        </w:rPr>
        <w:instrText>REF _Ref185583303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14</w:t>
      </w:r>
      <w:r w:rsidRPr="00560591">
        <w:fldChar w:fldCharType="end"/>
      </w:r>
      <w:r w:rsidRPr="00560591">
        <w:rPr>
          <w:rFonts w:hint="eastAsia"/>
        </w:rPr>
        <w:t>）に基づいて、更新すべき橋梁の抽出方法を以下に示す。</w:t>
      </w:r>
    </w:p>
    <w:p w14:paraId="73C2CB3B" w14:textId="77777777" w:rsidR="0041416A" w:rsidRPr="00560591" w:rsidRDefault="0041416A" w:rsidP="0041416A">
      <w:pPr>
        <w:pStyle w:val="40"/>
        <w:ind w:left="420" w:firstLine="210"/>
      </w:pPr>
    </w:p>
    <w:p w14:paraId="12FB8E8C" w14:textId="77777777" w:rsidR="0041416A" w:rsidRPr="00560591" w:rsidRDefault="0041416A" w:rsidP="0041416A">
      <w:pPr>
        <w:pStyle w:val="50"/>
      </w:pPr>
      <w:r w:rsidRPr="00560591">
        <w:rPr>
          <w:rFonts w:hint="eastAsia"/>
        </w:rPr>
        <w:t>橋梁更新判定フローによる１次スクリーニング</w:t>
      </w:r>
    </w:p>
    <w:p w14:paraId="57984AED" w14:textId="3EA3E159" w:rsidR="0041416A" w:rsidRPr="00560591" w:rsidRDefault="0041416A" w:rsidP="0041416A">
      <w:pPr>
        <w:pStyle w:val="51"/>
        <w:ind w:leftChars="450" w:left="1155" w:hangingChars="100" w:hanging="210"/>
      </w:pPr>
      <w:r w:rsidRPr="00560591">
        <w:rPr>
          <w:rFonts w:hint="eastAsia"/>
        </w:rPr>
        <w:t>・</w:t>
      </w:r>
      <w:r w:rsidRPr="00560591">
        <w:fldChar w:fldCharType="begin"/>
      </w:r>
      <w:r w:rsidRPr="00560591">
        <w:instrText xml:space="preserve"> </w:instrText>
      </w:r>
      <w:r w:rsidRPr="00560591">
        <w:rPr>
          <w:rFonts w:hint="eastAsia"/>
        </w:rPr>
        <w:instrText>REF _Ref185583303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14</w:t>
      </w:r>
      <w:r w:rsidRPr="00560591">
        <w:fldChar w:fldCharType="end"/>
      </w:r>
      <w:r w:rsidRPr="00560591">
        <w:rPr>
          <w:rFonts w:hint="eastAsia"/>
        </w:rPr>
        <w:t>の橋梁更新判定フローにより下記項目ⓐ～ⓗで診断を実施。</w:t>
      </w:r>
    </w:p>
    <w:p w14:paraId="087F5D89" w14:textId="1457FFE7" w:rsidR="0041416A" w:rsidRPr="00560591" w:rsidRDefault="0041416A" w:rsidP="0041416A">
      <w:pPr>
        <w:pStyle w:val="51"/>
        <w:ind w:leftChars="450" w:left="1155" w:hangingChars="100" w:hanging="210"/>
      </w:pPr>
      <w:r w:rsidRPr="00560591">
        <w:rPr>
          <w:rFonts w:hint="eastAsia"/>
        </w:rPr>
        <w:t>・“項目ⓐ～ⓖのすべてが</w:t>
      </w:r>
      <w:r w:rsidRPr="00560591">
        <w:t>No</w:t>
      </w:r>
      <w:r w:rsidRPr="00560591">
        <w:t>”</w:t>
      </w:r>
      <w:r w:rsidRPr="00560591">
        <w:rPr>
          <w:rFonts w:hint="eastAsia"/>
        </w:rPr>
        <w:t>、あるいは“項目ⓗが</w:t>
      </w:r>
      <w:r w:rsidRPr="00560591">
        <w:t>Yes</w:t>
      </w:r>
      <w:r w:rsidRPr="00560591">
        <w:t>”</w:t>
      </w:r>
      <w:r w:rsidRPr="00560591">
        <w:rPr>
          <w:rFonts w:hint="eastAsia"/>
        </w:rPr>
        <w:t>となる橋梁は</w:t>
      </w:r>
      <w:r w:rsidRPr="00560591">
        <w:fldChar w:fldCharType="begin"/>
      </w:r>
      <w:r w:rsidRPr="00560591">
        <w:instrText xml:space="preserve"> </w:instrText>
      </w:r>
      <w:r w:rsidRPr="00560591">
        <w:rPr>
          <w:rFonts w:hint="eastAsia"/>
        </w:rPr>
        <w:instrText>REF _Ref185583351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15</w:t>
      </w:r>
      <w:r w:rsidRPr="00560591">
        <w:fldChar w:fldCharType="end"/>
      </w:r>
      <w:r w:rsidRPr="00560591">
        <w:rPr>
          <w:rFonts w:hint="eastAsia"/>
        </w:rPr>
        <w:t>の更新最終判定に移行し、それ以外の橋梁は維持管理の方針とする。</w:t>
      </w:r>
    </w:p>
    <w:p w14:paraId="193418C7" w14:textId="77777777" w:rsidR="0041416A" w:rsidRPr="00560591" w:rsidRDefault="0041416A" w:rsidP="0041416A">
      <w:pPr>
        <w:pStyle w:val="51"/>
        <w:ind w:left="735" w:firstLine="210"/>
      </w:pPr>
    </w:p>
    <w:p w14:paraId="7EA7531F" w14:textId="77777777" w:rsidR="0041416A" w:rsidRPr="00560591" w:rsidRDefault="0041416A" w:rsidP="0041416A">
      <w:pPr>
        <w:pStyle w:val="51"/>
        <w:ind w:leftChars="450" w:left="1155" w:hangingChars="100" w:hanging="210"/>
      </w:pPr>
      <w:r w:rsidRPr="00560591">
        <w:rPr>
          <w:rFonts w:hint="eastAsia"/>
        </w:rPr>
        <w:t>ⓐ</w:t>
      </w:r>
      <w:r w:rsidRPr="00560591">
        <w:t>5</w:t>
      </w:r>
      <w:r w:rsidRPr="00560591">
        <w:rPr>
          <w:rFonts w:hint="eastAsia"/>
        </w:rPr>
        <w:t>年に一度の定期点検の結果、健全度</w:t>
      </w:r>
      <w:r w:rsidRPr="00560591">
        <w:t>60</w:t>
      </w:r>
      <w:r w:rsidRPr="00560591">
        <w:rPr>
          <w:rFonts w:hint="eastAsia"/>
        </w:rPr>
        <w:t>点以上の橋梁。</w:t>
      </w:r>
    </w:p>
    <w:p w14:paraId="742CBB61" w14:textId="77777777" w:rsidR="0041416A" w:rsidRPr="00560591" w:rsidRDefault="0041416A" w:rsidP="0041416A">
      <w:pPr>
        <w:pStyle w:val="51"/>
        <w:ind w:leftChars="450" w:left="1155" w:hangingChars="100" w:hanging="210"/>
      </w:pPr>
      <w:r w:rsidRPr="00560591">
        <w:rPr>
          <w:rFonts w:hint="eastAsia"/>
        </w:rPr>
        <w:t>ⓑ大阪府都市整備部中期計画</w:t>
      </w:r>
      <w:r w:rsidRPr="00560591">
        <w:t>(</w:t>
      </w:r>
      <w:r w:rsidRPr="00560591">
        <w:rPr>
          <w:rFonts w:hint="eastAsia"/>
        </w:rPr>
        <w:t>案</w:t>
      </w:r>
      <w:r w:rsidRPr="00560591">
        <w:t>)</w:t>
      </w:r>
      <w:r w:rsidRPr="00560591">
        <w:rPr>
          <w:rFonts w:hint="eastAsia"/>
        </w:rPr>
        <w:t>の事業を対象とする。</w:t>
      </w:r>
    </w:p>
    <w:p w14:paraId="731D6076" w14:textId="77777777" w:rsidR="0041416A" w:rsidRPr="00560591" w:rsidRDefault="0041416A" w:rsidP="0041416A">
      <w:pPr>
        <w:pStyle w:val="51"/>
        <w:ind w:leftChars="450" w:left="1155" w:hangingChars="100" w:hanging="210"/>
      </w:pPr>
      <w:r w:rsidRPr="00560591">
        <w:rPr>
          <w:rFonts w:hint="eastAsia"/>
        </w:rPr>
        <w:t>ⓒ</w:t>
      </w:r>
      <w:r w:rsidRPr="00560591">
        <w:t>S48</w:t>
      </w:r>
      <w:r w:rsidRPr="00560591">
        <w:rPr>
          <w:rFonts w:hint="eastAsia"/>
        </w:rPr>
        <w:t>道示で、大型車の計画交通量が</w:t>
      </w:r>
      <w:r w:rsidRPr="00560591">
        <w:t>1</w:t>
      </w:r>
      <w:r w:rsidRPr="00560591">
        <w:rPr>
          <w:rFonts w:hint="eastAsia"/>
        </w:rPr>
        <w:t>車線あたり</w:t>
      </w:r>
      <w:r w:rsidRPr="00560591">
        <w:t>1</w:t>
      </w:r>
      <w:r w:rsidRPr="00560591">
        <w:rPr>
          <w:rFonts w:hint="eastAsia"/>
        </w:rPr>
        <w:t>日</w:t>
      </w:r>
      <w:r w:rsidRPr="00560591">
        <w:t>1</w:t>
      </w:r>
      <w:r w:rsidRPr="00560591">
        <w:rPr>
          <w:rFonts w:hint="eastAsia"/>
        </w:rPr>
        <w:t>方向</w:t>
      </w:r>
      <w:r w:rsidRPr="00560591">
        <w:t>1000</w:t>
      </w:r>
      <w:r w:rsidRPr="00560591">
        <w:rPr>
          <w:rFonts w:hint="eastAsia"/>
        </w:rPr>
        <w:t>台以上のものは、床版の設計曲げモーメントを</w:t>
      </w:r>
      <w:r w:rsidRPr="00560591">
        <w:t>20</w:t>
      </w:r>
      <w:r w:rsidRPr="00560591">
        <w:rPr>
          <w:rFonts w:hint="eastAsia"/>
        </w:rPr>
        <w:t>％増しとしたことから、当該橋梁地点での大型車交通量を確認する。大型車交通量は、</w:t>
      </w:r>
      <w:r w:rsidRPr="00560591">
        <w:t>R3</w:t>
      </w:r>
      <w:r w:rsidRPr="00560591">
        <w:rPr>
          <w:rFonts w:hint="eastAsia"/>
        </w:rPr>
        <w:t>センサスで確認するが、交通調査基本区間の設定や現在の交通需要から</w:t>
      </w:r>
      <w:r w:rsidRPr="00560591">
        <w:t>R3</w:t>
      </w:r>
      <w:r w:rsidRPr="00560591">
        <w:rPr>
          <w:rFonts w:hint="eastAsia"/>
        </w:rPr>
        <w:t>センサスと現在の大型車交通量に乖離が予想される場合は、当該橋梁地点で大型車交通量を実測すること。</w:t>
      </w:r>
    </w:p>
    <w:p w14:paraId="490A822E" w14:textId="77777777" w:rsidR="0041416A" w:rsidRPr="00560591" w:rsidRDefault="0041416A" w:rsidP="0041416A">
      <w:pPr>
        <w:pStyle w:val="51"/>
        <w:ind w:leftChars="450" w:left="1155" w:hangingChars="100" w:hanging="210"/>
      </w:pPr>
      <w:r w:rsidRPr="00560591">
        <w:rPr>
          <w:rFonts w:hint="eastAsia"/>
        </w:rPr>
        <w:t>ⓓ活荷重を</w:t>
      </w:r>
      <w:r w:rsidRPr="00560591">
        <w:t>A</w:t>
      </w:r>
      <w:r w:rsidRPr="00560591">
        <w:rPr>
          <w:rFonts w:hint="eastAsia"/>
        </w:rPr>
        <w:t>、</w:t>
      </w:r>
      <w:r w:rsidRPr="00560591">
        <w:t>B</w:t>
      </w:r>
      <w:r w:rsidRPr="00560591">
        <w:rPr>
          <w:rFonts w:hint="eastAsia"/>
        </w:rPr>
        <w:t>活荷重に区分した。</w:t>
      </w:r>
    </w:p>
    <w:p w14:paraId="33310D88" w14:textId="77777777" w:rsidR="0041416A" w:rsidRPr="00560591" w:rsidRDefault="0041416A" w:rsidP="0041416A">
      <w:pPr>
        <w:pStyle w:val="51"/>
        <w:ind w:leftChars="450" w:left="1155" w:hangingChars="100" w:hanging="210"/>
      </w:pPr>
      <w:r w:rsidRPr="00560591">
        <w:rPr>
          <w:rFonts w:hint="eastAsia"/>
        </w:rPr>
        <w:t>ⓔ耐荷力の照査</w:t>
      </w:r>
      <w:r w:rsidRPr="00560591">
        <w:t>(H10.3</w:t>
      </w:r>
      <w:r w:rsidRPr="00560591">
        <w:rPr>
          <w:rFonts w:hint="eastAsia"/>
        </w:rPr>
        <w:t>主要地方道大阪中央環状線外既設橋梁の耐荷力照査委託</w:t>
      </w:r>
      <w:r w:rsidRPr="00560591">
        <w:t>)</w:t>
      </w:r>
      <w:r w:rsidRPr="00560591">
        <w:rPr>
          <w:rFonts w:hint="eastAsia"/>
        </w:rPr>
        <w:t>を行ったもの（</w:t>
      </w:r>
      <w:r w:rsidRPr="00560591">
        <w:t>L=15m</w:t>
      </w:r>
      <w:r w:rsidRPr="00560591">
        <w:rPr>
          <w:rFonts w:hint="eastAsia"/>
        </w:rPr>
        <w:t>以上は済）および増し桁、床版補強など耐荷力向上を行ったもの。</w:t>
      </w:r>
    </w:p>
    <w:p w14:paraId="7BE0E6AE" w14:textId="77777777" w:rsidR="0041416A" w:rsidRPr="00560591" w:rsidRDefault="0041416A" w:rsidP="0041416A">
      <w:pPr>
        <w:pStyle w:val="51"/>
        <w:ind w:leftChars="450" w:left="1155" w:hangingChars="100" w:hanging="210"/>
      </w:pPr>
      <w:r w:rsidRPr="00560591">
        <w:rPr>
          <w:rFonts w:hint="eastAsia"/>
        </w:rPr>
        <w:t>ⓕ</w:t>
      </w:r>
      <w:r w:rsidRPr="00560591">
        <w:t>(</w:t>
      </w:r>
      <w:r w:rsidRPr="00560591">
        <w:rPr>
          <w:rFonts w:hint="eastAsia"/>
        </w:rPr>
        <w:t>財</w:t>
      </w:r>
      <w:r w:rsidRPr="00560591">
        <w:t>)</w:t>
      </w:r>
      <w:r w:rsidRPr="00560591">
        <w:rPr>
          <w:rFonts w:hint="eastAsia"/>
        </w:rPr>
        <w:t>道路保全技術センター「既設橋梁の耐荷力照査実施要領</w:t>
      </w:r>
      <w:r w:rsidRPr="00560591">
        <w:t>(</w:t>
      </w:r>
      <w:r w:rsidRPr="00560591">
        <w:rPr>
          <w:rFonts w:hint="eastAsia"/>
        </w:rPr>
        <w:t>案</w:t>
      </w:r>
      <w:r w:rsidRPr="00560591">
        <w:t>)</w:t>
      </w:r>
      <w:r w:rsidRPr="00560591">
        <w:rPr>
          <w:rFonts w:hint="eastAsia"/>
        </w:rPr>
        <w:t>」による照査やたわみ測定等を実施する。</w:t>
      </w:r>
    </w:p>
    <w:p w14:paraId="7DFE9DF7" w14:textId="65B2B288" w:rsidR="0041416A" w:rsidRPr="00560591" w:rsidRDefault="0041416A" w:rsidP="0041416A">
      <w:pPr>
        <w:pStyle w:val="51"/>
        <w:ind w:leftChars="450" w:left="1155" w:hangingChars="100" w:hanging="210"/>
      </w:pPr>
      <w:r w:rsidRPr="00560591">
        <w:rPr>
          <w:rFonts w:hint="eastAsia"/>
        </w:rPr>
        <w:t>ⓖ</w:t>
      </w:r>
      <w:r w:rsidRPr="00560591">
        <w:fldChar w:fldCharType="begin"/>
      </w:r>
      <w:r w:rsidRPr="00560591">
        <w:instrText xml:space="preserve"> </w:instrText>
      </w:r>
      <w:r w:rsidRPr="00560591">
        <w:rPr>
          <w:rFonts w:hint="eastAsia"/>
        </w:rPr>
        <w:instrText>REF _Ref185583378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7</w:t>
      </w:r>
      <w:r w:rsidRPr="00560591">
        <w:fldChar w:fldCharType="end"/>
      </w:r>
      <w:r w:rsidRPr="00560591">
        <w:rPr>
          <w:rFonts w:hint="eastAsia"/>
        </w:rPr>
        <w:t>および</w:t>
      </w:r>
      <w:r w:rsidRPr="00560591">
        <w:fldChar w:fldCharType="begin"/>
      </w:r>
      <w:r w:rsidRPr="00560591">
        <w:instrText xml:space="preserve"> </w:instrText>
      </w:r>
      <w:r w:rsidRPr="00560591">
        <w:rPr>
          <w:rFonts w:hint="eastAsia"/>
        </w:rPr>
        <w:instrText>REF _Ref185583382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8</w:t>
      </w:r>
      <w:r w:rsidRPr="00560591">
        <w:fldChar w:fldCharType="end"/>
      </w:r>
      <w:r w:rsidRPr="00560591">
        <w:rPr>
          <w:rFonts w:hint="eastAsia"/>
        </w:rPr>
        <w:t>に例示。</w:t>
      </w:r>
    </w:p>
    <w:p w14:paraId="2BFEF735" w14:textId="77777777" w:rsidR="0041416A" w:rsidRPr="00560591" w:rsidRDefault="0041416A" w:rsidP="0041416A">
      <w:pPr>
        <w:pStyle w:val="51"/>
        <w:ind w:leftChars="450" w:left="1155" w:hangingChars="100" w:hanging="210"/>
      </w:pPr>
      <w:r w:rsidRPr="00560591">
        <w:rPr>
          <w:rFonts w:hint="eastAsia"/>
        </w:rPr>
        <w:t>ⓗ「機能不足があるか」について「</w:t>
      </w:r>
      <w:r w:rsidRPr="00560591">
        <w:t>3</w:t>
      </w:r>
      <w:r w:rsidRPr="00560591">
        <w:rPr>
          <w:rFonts w:hint="eastAsia"/>
        </w:rPr>
        <w:t>）性能評価マトリクスによる評価」に示す方法により判定を実施。</w:t>
      </w:r>
    </w:p>
    <w:p w14:paraId="6F5E6413" w14:textId="77777777" w:rsidR="0041416A" w:rsidRPr="00560591" w:rsidRDefault="0041416A" w:rsidP="0041416A">
      <w:pPr>
        <w:pStyle w:val="51"/>
        <w:ind w:left="735" w:firstLine="210"/>
      </w:pPr>
    </w:p>
    <w:p w14:paraId="1332131C" w14:textId="77777777" w:rsidR="0041416A" w:rsidRPr="00560591" w:rsidRDefault="0041416A" w:rsidP="0041416A">
      <w:pPr>
        <w:pStyle w:val="51"/>
        <w:ind w:left="735" w:firstLine="210"/>
      </w:pPr>
    </w:p>
    <w:p w14:paraId="0313C35C" w14:textId="77777777" w:rsidR="0041416A" w:rsidRPr="00560591" w:rsidRDefault="0041416A" w:rsidP="0041416A">
      <w:pPr>
        <w:widowControl/>
        <w:jc w:val="left"/>
      </w:pPr>
      <w:r w:rsidRPr="00560591">
        <w:br w:type="page"/>
      </w:r>
    </w:p>
    <w:p w14:paraId="283A5E04" w14:textId="77777777" w:rsidR="0041416A" w:rsidRPr="00560591" w:rsidRDefault="0041416A" w:rsidP="0041416A">
      <w:pPr>
        <w:pStyle w:val="51"/>
        <w:ind w:leftChars="0" w:left="0" w:firstLineChars="0" w:firstLine="0"/>
        <w:jc w:val="center"/>
      </w:pPr>
      <w:r w:rsidRPr="00560591">
        <w:rPr>
          <w:rFonts w:hint="eastAsia"/>
          <w:noProof/>
        </w:rPr>
        <w:lastRenderedPageBreak/>
        <w:drawing>
          <wp:inline distT="0" distB="0" distL="0" distR="0" wp14:anchorId="4B51FA90" wp14:editId="23064E9D">
            <wp:extent cx="4574212" cy="8352000"/>
            <wp:effectExtent l="0" t="0" r="0" b="0"/>
            <wp:docPr id="172620318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4212" cy="8352000"/>
                    </a:xfrm>
                    <a:prstGeom prst="rect">
                      <a:avLst/>
                    </a:prstGeom>
                    <a:noFill/>
                    <a:ln>
                      <a:noFill/>
                    </a:ln>
                  </pic:spPr>
                </pic:pic>
              </a:graphicData>
            </a:graphic>
          </wp:inline>
        </w:drawing>
      </w:r>
    </w:p>
    <w:p w14:paraId="62357EC5" w14:textId="7A125D45" w:rsidR="0041416A" w:rsidRPr="00560591" w:rsidRDefault="0041416A" w:rsidP="0041416A">
      <w:pPr>
        <w:pStyle w:val="af1"/>
      </w:pPr>
      <w:bookmarkStart w:id="158" w:name="_Ref185583303"/>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14</w:t>
      </w:r>
      <w:r w:rsidRPr="00560591">
        <w:fldChar w:fldCharType="end"/>
      </w:r>
      <w:bookmarkEnd w:id="158"/>
      <w:r w:rsidRPr="00560591">
        <w:rPr>
          <w:rFonts w:hint="eastAsia"/>
        </w:rPr>
        <w:t xml:space="preserve">　橋梁更新判定フロー</w:t>
      </w:r>
    </w:p>
    <w:p w14:paraId="394D28B4" w14:textId="77777777" w:rsidR="0041416A" w:rsidRPr="00560591" w:rsidRDefault="0041416A" w:rsidP="0041416A">
      <w:pPr>
        <w:widowControl/>
        <w:jc w:val="left"/>
      </w:pPr>
      <w:r w:rsidRPr="00560591">
        <w:br w:type="page"/>
      </w:r>
    </w:p>
    <w:p w14:paraId="601F52C3" w14:textId="0F940B1A" w:rsidR="0041416A" w:rsidRPr="00560591" w:rsidRDefault="0041416A" w:rsidP="0041416A">
      <w:pPr>
        <w:pStyle w:val="af1"/>
      </w:pPr>
      <w:bookmarkStart w:id="159" w:name="_Ref185583378"/>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7</w:t>
      </w:r>
      <w:r w:rsidR="008442C5" w:rsidRPr="00560591">
        <w:fldChar w:fldCharType="end"/>
      </w:r>
      <w:bookmarkEnd w:id="159"/>
      <w:r w:rsidRPr="00560591">
        <w:rPr>
          <w:rFonts w:hint="eastAsia"/>
        </w:rPr>
        <w:t xml:space="preserve">　通常の補修・補強（例示）</w:t>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6"/>
      </w:tblGrid>
      <w:tr w:rsidR="00560591" w:rsidRPr="00560591" w14:paraId="7FBDFF8D" w14:textId="77777777" w:rsidTr="005B1557">
        <w:trPr>
          <w:trHeight w:val="340"/>
          <w:jc w:val="center"/>
        </w:trPr>
        <w:tc>
          <w:tcPr>
            <w:tcW w:w="7146" w:type="dxa"/>
            <w:tcBorders>
              <w:bottom w:val="double" w:sz="4" w:space="0" w:color="auto"/>
            </w:tcBorders>
            <w:shd w:val="clear" w:color="auto" w:fill="D9D9D9" w:themeFill="background1" w:themeFillShade="D9"/>
            <w:vAlign w:val="center"/>
          </w:tcPr>
          <w:p w14:paraId="2CB6E6B9" w14:textId="77777777" w:rsidR="0041416A" w:rsidRPr="00560591" w:rsidRDefault="0041416A" w:rsidP="005B1557">
            <w:pPr>
              <w:widowControl/>
              <w:snapToGrid w:val="0"/>
              <w:spacing w:line="280" w:lineRule="exact"/>
              <w:jc w:val="center"/>
              <w:textAlignment w:val="center"/>
              <w:rPr>
                <w:rFonts w:hAnsi="Meiryo UI" w:cs="Meiryo UI"/>
                <w:kern w:val="24"/>
                <w:szCs w:val="21"/>
              </w:rPr>
            </w:pPr>
            <w:r w:rsidRPr="00560591">
              <w:rPr>
                <w:rFonts w:hAnsi="Meiryo UI" w:cs="Meiryo UI" w:hint="eastAsia"/>
                <w:kern w:val="24"/>
                <w:szCs w:val="21"/>
              </w:rPr>
              <w:t>補修・補強工法</w:t>
            </w:r>
          </w:p>
        </w:tc>
      </w:tr>
      <w:tr w:rsidR="0041416A" w:rsidRPr="00560591" w14:paraId="2AC2E9AC" w14:textId="77777777" w:rsidTr="005B1557">
        <w:trPr>
          <w:trHeight w:val="1814"/>
          <w:jc w:val="center"/>
        </w:trPr>
        <w:tc>
          <w:tcPr>
            <w:tcW w:w="7146" w:type="dxa"/>
            <w:vAlign w:val="center"/>
            <w:hideMark/>
          </w:tcPr>
          <w:p w14:paraId="3701B4D7" w14:textId="77777777" w:rsidR="0041416A" w:rsidRPr="00560591" w:rsidRDefault="0041416A" w:rsidP="005B1557">
            <w:pPr>
              <w:widowControl/>
              <w:snapToGrid w:val="0"/>
              <w:spacing w:line="280" w:lineRule="exact"/>
              <w:jc w:val="left"/>
              <w:textAlignment w:val="center"/>
              <w:rPr>
                <w:rFonts w:hAnsi="Arial" w:cs="Arial"/>
                <w:szCs w:val="21"/>
              </w:rPr>
            </w:pPr>
            <w:r w:rsidRPr="00560591">
              <w:rPr>
                <w:rFonts w:hAnsi="Meiryo UI" w:cs="Meiryo UI" w:hint="eastAsia"/>
                <w:kern w:val="24"/>
                <w:szCs w:val="21"/>
              </w:rPr>
              <w:t>・断面修復補修</w:t>
            </w:r>
          </w:p>
          <w:p w14:paraId="5783763E" w14:textId="77777777" w:rsidR="0041416A" w:rsidRPr="00560591" w:rsidRDefault="0041416A" w:rsidP="005B1557">
            <w:pPr>
              <w:widowControl/>
              <w:snapToGrid w:val="0"/>
              <w:spacing w:line="280" w:lineRule="exact"/>
              <w:jc w:val="left"/>
              <w:textAlignment w:val="center"/>
              <w:rPr>
                <w:rFonts w:hAnsi="Meiryo UI" w:cs="Meiryo UI"/>
                <w:kern w:val="24"/>
                <w:szCs w:val="21"/>
              </w:rPr>
            </w:pPr>
            <w:r w:rsidRPr="00560591">
              <w:rPr>
                <w:rFonts w:hAnsi="Meiryo UI" w:cs="Meiryo UI" w:hint="eastAsia"/>
                <w:kern w:val="24"/>
                <w:szCs w:val="21"/>
              </w:rPr>
              <w:t>・クラック注入補修</w:t>
            </w:r>
          </w:p>
          <w:p w14:paraId="695C1611" w14:textId="77777777" w:rsidR="0041416A" w:rsidRPr="00560591" w:rsidRDefault="0041416A" w:rsidP="005B1557">
            <w:pPr>
              <w:widowControl/>
              <w:snapToGrid w:val="0"/>
              <w:spacing w:line="280" w:lineRule="exact"/>
              <w:jc w:val="left"/>
              <w:textAlignment w:val="center"/>
              <w:rPr>
                <w:rFonts w:hAnsi="Meiryo UI" w:cs="Meiryo UI"/>
                <w:kern w:val="24"/>
                <w:szCs w:val="21"/>
              </w:rPr>
            </w:pPr>
            <w:r w:rsidRPr="00560591">
              <w:rPr>
                <w:rFonts w:hAnsi="Meiryo UI" w:cs="Meiryo UI" w:hint="eastAsia"/>
                <w:kern w:val="24"/>
                <w:szCs w:val="21"/>
              </w:rPr>
              <w:t>・鋼板や炭素繊維シート接着による補強</w:t>
            </w:r>
          </w:p>
          <w:p w14:paraId="0CC77973" w14:textId="77777777" w:rsidR="0041416A" w:rsidRPr="00560591" w:rsidRDefault="0041416A" w:rsidP="005B1557">
            <w:pPr>
              <w:widowControl/>
              <w:snapToGrid w:val="0"/>
              <w:spacing w:line="280" w:lineRule="exact"/>
              <w:jc w:val="left"/>
              <w:textAlignment w:val="center"/>
              <w:rPr>
                <w:rFonts w:hAnsi="Meiryo UI" w:cs="Meiryo UI"/>
                <w:kern w:val="24"/>
                <w:szCs w:val="21"/>
              </w:rPr>
            </w:pPr>
            <w:r w:rsidRPr="00560591">
              <w:rPr>
                <w:rFonts w:hAnsi="Meiryo UI" w:cs="Meiryo UI" w:hint="eastAsia"/>
                <w:kern w:val="24"/>
                <w:szCs w:val="21"/>
              </w:rPr>
              <w:t>・塗装塗替え</w:t>
            </w:r>
          </w:p>
          <w:p w14:paraId="5B8ADA23" w14:textId="77777777" w:rsidR="0041416A" w:rsidRPr="00560591" w:rsidRDefault="0041416A" w:rsidP="005B1557">
            <w:pPr>
              <w:widowControl/>
              <w:snapToGrid w:val="0"/>
              <w:spacing w:line="280" w:lineRule="exact"/>
              <w:jc w:val="left"/>
              <w:textAlignment w:val="center"/>
              <w:rPr>
                <w:rFonts w:hAnsi="Meiryo UI" w:cs="Meiryo UI"/>
                <w:kern w:val="24"/>
                <w:szCs w:val="21"/>
              </w:rPr>
            </w:pPr>
            <w:r w:rsidRPr="00560591">
              <w:rPr>
                <w:rFonts w:hAnsi="Meiryo UI" w:cs="Meiryo UI" w:hint="eastAsia"/>
                <w:kern w:val="24"/>
                <w:szCs w:val="21"/>
              </w:rPr>
              <w:t>・当て板補強</w:t>
            </w:r>
          </w:p>
          <w:p w14:paraId="78DF54BE" w14:textId="77777777" w:rsidR="0041416A" w:rsidRPr="00560591" w:rsidRDefault="0041416A" w:rsidP="005B1557">
            <w:pPr>
              <w:widowControl/>
              <w:snapToGrid w:val="0"/>
              <w:spacing w:line="280" w:lineRule="exact"/>
              <w:jc w:val="left"/>
              <w:textAlignment w:val="center"/>
              <w:rPr>
                <w:rFonts w:hAnsi="Meiryo UI" w:cs="Meiryo UI"/>
                <w:kern w:val="24"/>
                <w:szCs w:val="21"/>
              </w:rPr>
            </w:pPr>
            <w:r w:rsidRPr="00560591">
              <w:rPr>
                <w:rFonts w:hAnsi="Meiryo UI" w:cs="Meiryo UI" w:hint="eastAsia"/>
                <w:kern w:val="24"/>
                <w:szCs w:val="21"/>
              </w:rPr>
              <w:t>・支承、伸縮継手の取替　など</w:t>
            </w:r>
          </w:p>
        </w:tc>
      </w:tr>
    </w:tbl>
    <w:p w14:paraId="128B2DA6" w14:textId="77777777" w:rsidR="0041416A" w:rsidRPr="00560591" w:rsidRDefault="0041416A" w:rsidP="0041416A">
      <w:pPr>
        <w:pStyle w:val="40"/>
        <w:ind w:left="420" w:firstLine="210"/>
      </w:pPr>
    </w:p>
    <w:p w14:paraId="0062FBB2" w14:textId="74DBBA79" w:rsidR="0041416A" w:rsidRPr="00560591" w:rsidRDefault="0041416A" w:rsidP="0041416A">
      <w:pPr>
        <w:pStyle w:val="af1"/>
      </w:pPr>
      <w:bookmarkStart w:id="160" w:name="_Ref18558338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8</w:t>
      </w:r>
      <w:r w:rsidR="008442C5" w:rsidRPr="00560591">
        <w:fldChar w:fldCharType="end"/>
      </w:r>
      <w:bookmarkEnd w:id="160"/>
      <w:r w:rsidRPr="00560591">
        <w:rPr>
          <w:rFonts w:hint="eastAsia"/>
        </w:rPr>
        <w:t xml:space="preserve">　更新を検討すべき損傷・構造等（例示）</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5"/>
      </w:tblGrid>
      <w:tr w:rsidR="00560591" w:rsidRPr="00560591" w14:paraId="76446E25" w14:textId="77777777" w:rsidTr="005B1557">
        <w:trPr>
          <w:trHeight w:val="340"/>
          <w:jc w:val="center"/>
        </w:trPr>
        <w:tc>
          <w:tcPr>
            <w:tcW w:w="7215" w:type="dxa"/>
            <w:tcBorders>
              <w:bottom w:val="double" w:sz="4" w:space="0" w:color="auto"/>
            </w:tcBorders>
            <w:shd w:val="clear" w:color="auto" w:fill="D9D9D9" w:themeFill="background1" w:themeFillShade="D9"/>
            <w:vAlign w:val="center"/>
          </w:tcPr>
          <w:p w14:paraId="705E8C97" w14:textId="77777777" w:rsidR="0041416A" w:rsidRPr="00560591" w:rsidRDefault="0041416A" w:rsidP="005B1557">
            <w:pPr>
              <w:widowControl/>
              <w:snapToGrid w:val="0"/>
              <w:spacing w:line="280" w:lineRule="exact"/>
              <w:jc w:val="center"/>
              <w:textAlignment w:val="center"/>
              <w:rPr>
                <w:rFonts w:hAnsi="Meiryo UI" w:cs="Meiryo UI"/>
                <w:kern w:val="24"/>
                <w:szCs w:val="21"/>
              </w:rPr>
            </w:pPr>
            <w:r w:rsidRPr="00560591">
              <w:rPr>
                <w:rFonts w:hAnsi="Meiryo UI" w:cs="Meiryo UI" w:hint="eastAsia"/>
                <w:kern w:val="24"/>
                <w:szCs w:val="21"/>
              </w:rPr>
              <w:t>損傷・構造等</w:t>
            </w:r>
          </w:p>
        </w:tc>
      </w:tr>
      <w:tr w:rsidR="0041416A" w:rsidRPr="00560591" w14:paraId="5D6D0580" w14:textId="77777777" w:rsidTr="005B1557">
        <w:trPr>
          <w:trHeight w:val="2098"/>
          <w:jc w:val="center"/>
        </w:trPr>
        <w:tc>
          <w:tcPr>
            <w:tcW w:w="7215" w:type="dxa"/>
            <w:vAlign w:val="center"/>
            <w:hideMark/>
          </w:tcPr>
          <w:p w14:paraId="3A42823E" w14:textId="77777777" w:rsidR="0041416A" w:rsidRPr="00560591" w:rsidRDefault="0041416A" w:rsidP="005B1557">
            <w:pPr>
              <w:widowControl/>
              <w:snapToGrid w:val="0"/>
              <w:spacing w:line="280" w:lineRule="exact"/>
              <w:textAlignment w:val="center"/>
              <w:rPr>
                <w:rFonts w:hAnsi="Meiryo UI" w:cs="Meiryo UI"/>
                <w:kern w:val="24"/>
                <w:szCs w:val="21"/>
              </w:rPr>
            </w:pPr>
            <w:r w:rsidRPr="00560591">
              <w:rPr>
                <w:rFonts w:hAnsi="Meiryo UI" w:cs="Meiryo UI" w:hint="eastAsia"/>
                <w:kern w:val="24"/>
                <w:szCs w:val="21"/>
              </w:rPr>
              <w:t>【コンクリート橋】</w:t>
            </w:r>
          </w:p>
          <w:p w14:paraId="248B67A8" w14:textId="77777777" w:rsidR="0041416A" w:rsidRPr="00560591" w:rsidRDefault="0041416A" w:rsidP="005B1557">
            <w:pPr>
              <w:widowControl/>
              <w:snapToGrid w:val="0"/>
              <w:spacing w:line="280" w:lineRule="exact"/>
              <w:textAlignment w:val="center"/>
              <w:rPr>
                <w:rFonts w:hAnsi="Meiryo UI" w:cs="Meiryo UI"/>
                <w:kern w:val="24"/>
                <w:szCs w:val="21"/>
              </w:rPr>
            </w:pPr>
            <w:r w:rsidRPr="00560591">
              <w:rPr>
                <w:rFonts w:hAnsi="Meiryo UI" w:cs="Meiryo UI" w:hint="eastAsia"/>
                <w:kern w:val="24"/>
                <w:szCs w:val="21"/>
              </w:rPr>
              <w:t>・ゲルバー部、PCケーブル定着部、スパン中央部等弱点部における損傷</w:t>
            </w:r>
          </w:p>
          <w:p w14:paraId="1314576C" w14:textId="77777777" w:rsidR="0041416A" w:rsidRPr="00560591" w:rsidRDefault="0041416A" w:rsidP="005B1557">
            <w:pPr>
              <w:widowControl/>
              <w:snapToGrid w:val="0"/>
              <w:spacing w:line="280" w:lineRule="exact"/>
              <w:textAlignment w:val="center"/>
              <w:rPr>
                <w:rFonts w:hAnsi="Meiryo UI" w:cs="Meiryo UI"/>
                <w:kern w:val="24"/>
                <w:szCs w:val="21"/>
              </w:rPr>
            </w:pPr>
            <w:r w:rsidRPr="00560591">
              <w:rPr>
                <w:rFonts w:hAnsi="Meiryo UI" w:cs="Meiryo UI" w:hint="eastAsia"/>
                <w:kern w:val="24"/>
                <w:szCs w:val="21"/>
              </w:rPr>
              <w:t>・進行したASR、塩害　など</w:t>
            </w:r>
          </w:p>
          <w:p w14:paraId="0E6A9757" w14:textId="77777777" w:rsidR="0041416A" w:rsidRPr="00560591" w:rsidRDefault="0041416A" w:rsidP="005B1557">
            <w:pPr>
              <w:widowControl/>
              <w:snapToGrid w:val="0"/>
              <w:spacing w:line="280" w:lineRule="exact"/>
              <w:textAlignment w:val="center"/>
              <w:rPr>
                <w:rFonts w:hAnsi="Meiryo UI" w:cs="Meiryo UI"/>
                <w:kern w:val="24"/>
                <w:szCs w:val="21"/>
              </w:rPr>
            </w:pPr>
            <w:r w:rsidRPr="00560591">
              <w:rPr>
                <w:rFonts w:hAnsi="Meiryo UI" w:cs="Meiryo UI" w:hint="eastAsia"/>
                <w:kern w:val="24"/>
                <w:szCs w:val="21"/>
              </w:rPr>
              <w:t>【鋼橋】</w:t>
            </w:r>
          </w:p>
          <w:p w14:paraId="2A3C9490" w14:textId="77777777" w:rsidR="0041416A" w:rsidRPr="00560591" w:rsidRDefault="0041416A" w:rsidP="005B1557">
            <w:pPr>
              <w:widowControl/>
              <w:snapToGrid w:val="0"/>
              <w:spacing w:line="280" w:lineRule="exact"/>
              <w:ind w:left="210" w:hangingChars="100" w:hanging="210"/>
              <w:textAlignment w:val="center"/>
              <w:rPr>
                <w:rFonts w:hAnsi="Meiryo UI" w:cs="Meiryo UI"/>
                <w:kern w:val="24"/>
                <w:szCs w:val="21"/>
              </w:rPr>
            </w:pPr>
            <w:r w:rsidRPr="00560591">
              <w:rPr>
                <w:rFonts w:hAnsi="Meiryo UI" w:cs="Meiryo UI" w:hint="eastAsia"/>
                <w:kern w:val="24"/>
                <w:szCs w:val="21"/>
              </w:rPr>
              <w:t>・継手構造、ソールプレートや横桁ガセット溶接部等をはじめとする亀裂が発生しやすい箇所における損傷</w:t>
            </w:r>
          </w:p>
          <w:p w14:paraId="711C1560" w14:textId="77777777" w:rsidR="0041416A" w:rsidRPr="00560591" w:rsidRDefault="0041416A" w:rsidP="005B1557">
            <w:pPr>
              <w:widowControl/>
              <w:snapToGrid w:val="0"/>
              <w:spacing w:line="280" w:lineRule="exact"/>
              <w:textAlignment w:val="center"/>
              <w:rPr>
                <w:rFonts w:hAnsi="Meiryo UI" w:cs="Meiryo UI"/>
                <w:kern w:val="24"/>
                <w:szCs w:val="21"/>
              </w:rPr>
            </w:pPr>
            <w:r w:rsidRPr="00560591">
              <w:rPr>
                <w:rFonts w:hAnsi="Meiryo UI" w:cs="Meiryo UI" w:hint="eastAsia"/>
                <w:kern w:val="24"/>
                <w:szCs w:val="21"/>
              </w:rPr>
              <w:t>・進行した腐食（減肉、孔食）　など</w:t>
            </w:r>
          </w:p>
        </w:tc>
      </w:tr>
    </w:tbl>
    <w:p w14:paraId="3A78E2A1" w14:textId="77777777" w:rsidR="0041416A" w:rsidRPr="00560591" w:rsidRDefault="0041416A" w:rsidP="0041416A">
      <w:pPr>
        <w:pStyle w:val="40"/>
        <w:ind w:left="420" w:firstLine="210"/>
      </w:pPr>
    </w:p>
    <w:p w14:paraId="4A9B203E" w14:textId="77777777" w:rsidR="0041416A" w:rsidRPr="00560591" w:rsidRDefault="0041416A" w:rsidP="0041416A">
      <w:pPr>
        <w:pStyle w:val="50"/>
      </w:pPr>
      <w:r w:rsidRPr="00560591">
        <w:rPr>
          <w:rFonts w:hint="eastAsia"/>
        </w:rPr>
        <w:t>更新最終判定による判定</w:t>
      </w:r>
    </w:p>
    <w:p w14:paraId="3C30B7A0" w14:textId="77777777" w:rsidR="0041416A" w:rsidRPr="00560591" w:rsidRDefault="0041416A" w:rsidP="0041416A">
      <w:pPr>
        <w:pStyle w:val="51"/>
        <w:ind w:leftChars="450" w:left="1155" w:hangingChars="100" w:hanging="210"/>
      </w:pPr>
      <w:r w:rsidRPr="00560591">
        <w:rPr>
          <w:rFonts w:hint="eastAsia"/>
        </w:rPr>
        <w:t>・更新最終判定に移行した橋梁は、まず、基本設計によって、「更新」や「部分更新」といった比較検討のために想定される施工ケースごとの施工計画を立案し、施工方法、施工手順、施工費用などの条件を整理する。</w:t>
      </w:r>
    </w:p>
    <w:p w14:paraId="34014B72" w14:textId="77777777" w:rsidR="0041416A" w:rsidRPr="00560591" w:rsidRDefault="0041416A" w:rsidP="0041416A">
      <w:pPr>
        <w:pStyle w:val="51"/>
        <w:ind w:leftChars="450" w:left="1155" w:hangingChars="100" w:hanging="210"/>
      </w:pPr>
      <w:r w:rsidRPr="00560591">
        <w:rPr>
          <w:rFonts w:hint="eastAsia"/>
        </w:rPr>
        <w:t>・次に、整理した条件を基に「（4）総合評価点評価」に示す方法によって最適な管理方針を判定し、「更新」と判定された橋梁を現時点で更新すべき橋梁として抽出する。</w:t>
      </w:r>
    </w:p>
    <w:p w14:paraId="30B8117B" w14:textId="77777777" w:rsidR="0041416A" w:rsidRPr="00560591" w:rsidRDefault="0041416A" w:rsidP="0041416A">
      <w:pPr>
        <w:pStyle w:val="40"/>
        <w:ind w:left="420" w:firstLine="210"/>
      </w:pPr>
    </w:p>
    <w:p w14:paraId="208376F3" w14:textId="77777777" w:rsidR="0041416A" w:rsidRPr="00560591" w:rsidRDefault="0041416A" w:rsidP="0041416A">
      <w:pPr>
        <w:pStyle w:val="40"/>
        <w:ind w:left="420" w:firstLine="210"/>
        <w:jc w:val="center"/>
      </w:pPr>
      <w:r w:rsidRPr="00560591">
        <w:rPr>
          <w:noProof/>
        </w:rPr>
        <w:drawing>
          <wp:inline distT="0" distB="0" distL="0" distR="0" wp14:anchorId="4402B0E1" wp14:editId="36488B65">
            <wp:extent cx="4293870" cy="2623820"/>
            <wp:effectExtent l="0" t="0" r="0" b="5080"/>
            <wp:docPr id="123658215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3870" cy="2623820"/>
                    </a:xfrm>
                    <a:prstGeom prst="rect">
                      <a:avLst/>
                    </a:prstGeom>
                    <a:noFill/>
                    <a:ln>
                      <a:noFill/>
                    </a:ln>
                  </pic:spPr>
                </pic:pic>
              </a:graphicData>
            </a:graphic>
          </wp:inline>
        </w:drawing>
      </w:r>
    </w:p>
    <w:p w14:paraId="6E7704E4" w14:textId="0CD8DC1B" w:rsidR="0041416A" w:rsidRPr="00560591" w:rsidRDefault="0041416A" w:rsidP="0041416A">
      <w:pPr>
        <w:pStyle w:val="af1"/>
      </w:pPr>
      <w:bookmarkStart w:id="161" w:name="_Ref185583351"/>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15</w:t>
      </w:r>
      <w:r w:rsidRPr="00560591">
        <w:fldChar w:fldCharType="end"/>
      </w:r>
      <w:bookmarkEnd w:id="161"/>
      <w:r w:rsidRPr="00560591">
        <w:rPr>
          <w:rFonts w:hint="eastAsia"/>
        </w:rPr>
        <w:t xml:space="preserve">　橋梁更新の最終判定</w:t>
      </w:r>
    </w:p>
    <w:p w14:paraId="67039D01" w14:textId="77777777" w:rsidR="0041416A" w:rsidRPr="00560591" w:rsidRDefault="0041416A" w:rsidP="0041416A">
      <w:pPr>
        <w:widowControl/>
        <w:jc w:val="left"/>
      </w:pPr>
      <w:r w:rsidRPr="00560591">
        <w:br w:type="page"/>
      </w:r>
    </w:p>
    <w:p w14:paraId="10AB2B13" w14:textId="77777777" w:rsidR="0041416A" w:rsidRPr="00560591" w:rsidRDefault="0041416A" w:rsidP="0041416A">
      <w:pPr>
        <w:pStyle w:val="50"/>
      </w:pPr>
      <w:r w:rsidRPr="00560591">
        <w:rPr>
          <w:rFonts w:hint="eastAsia"/>
        </w:rPr>
        <w:lastRenderedPageBreak/>
        <w:t>性能評価マトリクスによる評価</w:t>
      </w:r>
    </w:p>
    <w:p w14:paraId="11A0271C" w14:textId="5820AE29" w:rsidR="0041416A" w:rsidRPr="00560591" w:rsidRDefault="0041416A" w:rsidP="0041416A">
      <w:pPr>
        <w:pStyle w:val="51"/>
        <w:ind w:leftChars="450" w:left="1155" w:hangingChars="100" w:hanging="210"/>
      </w:pPr>
      <w:r w:rsidRPr="00560591">
        <w:rPr>
          <w:rFonts w:hint="eastAsia"/>
        </w:rPr>
        <w:t>・</w:t>
      </w:r>
      <w:r w:rsidRPr="00560591">
        <w:fldChar w:fldCharType="begin"/>
      </w:r>
      <w:r w:rsidRPr="00560591">
        <w:instrText xml:space="preserve"> </w:instrText>
      </w:r>
      <w:r w:rsidRPr="00560591">
        <w:rPr>
          <w:rFonts w:hint="eastAsia"/>
        </w:rPr>
        <w:instrText>REF _Ref185583508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9</w:t>
      </w:r>
      <w:r w:rsidRPr="00560591">
        <w:fldChar w:fldCharType="end"/>
      </w:r>
      <w:r w:rsidRPr="00560591">
        <w:rPr>
          <w:rFonts w:hint="eastAsia"/>
        </w:rPr>
        <w:t>および</w:t>
      </w:r>
      <w:r w:rsidRPr="00560591">
        <w:fldChar w:fldCharType="begin"/>
      </w:r>
      <w:r w:rsidRPr="00560591">
        <w:instrText xml:space="preserve"> </w:instrText>
      </w:r>
      <w:r w:rsidRPr="00560591">
        <w:rPr>
          <w:rFonts w:hint="eastAsia"/>
        </w:rPr>
        <w:instrText>REF _Ref185583513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10</w:t>
      </w:r>
      <w:r w:rsidRPr="00560591">
        <w:fldChar w:fldCharType="end"/>
      </w:r>
      <w:r w:rsidRPr="00560591">
        <w:rPr>
          <w:rFonts w:hint="eastAsia"/>
        </w:rPr>
        <w:t>の４３の評価項目について、</w:t>
      </w:r>
      <w:r w:rsidRPr="00560591">
        <w:fldChar w:fldCharType="begin"/>
      </w:r>
      <w:r w:rsidRPr="00560591">
        <w:instrText xml:space="preserve"> </w:instrText>
      </w:r>
      <w:r w:rsidRPr="00560591">
        <w:rPr>
          <w:rFonts w:hint="eastAsia"/>
        </w:rPr>
        <w:instrText>REF _Ref185583520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12</w:t>
      </w:r>
      <w:r w:rsidRPr="00560591">
        <w:fldChar w:fldCharType="end"/>
      </w:r>
      <w:r w:rsidRPr="00560591">
        <w:rPr>
          <w:rFonts w:hint="eastAsia"/>
        </w:rPr>
        <w:t>～</w:t>
      </w:r>
      <w:r w:rsidRPr="00560591">
        <w:fldChar w:fldCharType="begin"/>
      </w:r>
      <w:r w:rsidRPr="00560591">
        <w:instrText xml:space="preserve"> </w:instrText>
      </w:r>
      <w:r w:rsidRPr="00560591">
        <w:rPr>
          <w:rFonts w:hint="eastAsia"/>
        </w:rPr>
        <w:instrText>REF _Ref185583527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15</w:t>
      </w:r>
      <w:r w:rsidRPr="00560591">
        <w:fldChar w:fldCharType="end"/>
      </w:r>
      <w:r w:rsidRPr="00560591">
        <w:rPr>
          <w:rFonts w:hint="eastAsia"/>
        </w:rPr>
        <w:t>の評価指標に基づき評価を行い、</w:t>
      </w:r>
      <w:r w:rsidRPr="00560591">
        <w:fldChar w:fldCharType="begin"/>
      </w:r>
      <w:r w:rsidRPr="00560591">
        <w:instrText xml:space="preserve"> </w:instrText>
      </w:r>
      <w:r w:rsidRPr="00560591">
        <w:rPr>
          <w:rFonts w:hint="eastAsia"/>
        </w:rPr>
        <w:instrText>REF _Ref185583535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11</w:t>
      </w:r>
      <w:r w:rsidRPr="00560591">
        <w:fldChar w:fldCharType="end"/>
      </w:r>
      <w:r w:rsidRPr="00560591">
        <w:rPr>
          <w:rFonts w:hint="eastAsia"/>
        </w:rPr>
        <w:t>のマトリクス評価配点表によって評価項目ごとの評価点を算出し、４３項目の評価点の合計を総合評価点とする。</w:t>
      </w:r>
    </w:p>
    <w:p w14:paraId="48092148" w14:textId="77777777" w:rsidR="0041416A" w:rsidRPr="00560591" w:rsidRDefault="0041416A" w:rsidP="0041416A">
      <w:pPr>
        <w:pStyle w:val="51"/>
        <w:ind w:leftChars="450" w:left="1155" w:hangingChars="100" w:hanging="210"/>
      </w:pPr>
      <w:r w:rsidRPr="00560591">
        <w:rPr>
          <w:rFonts w:hint="eastAsia"/>
        </w:rPr>
        <w:t>・性能評価マトリクス評価における総合評価点が次の条件を満足する橋梁について、「機能不足がある」橋梁と判定する。</w:t>
      </w:r>
    </w:p>
    <w:p w14:paraId="214EA545" w14:textId="77777777" w:rsidR="0041416A" w:rsidRPr="00560591" w:rsidRDefault="0041416A" w:rsidP="0041416A">
      <w:pPr>
        <w:pStyle w:val="40"/>
        <w:ind w:left="420" w:firstLine="210"/>
      </w:pPr>
    </w:p>
    <w:p w14:paraId="612700EF" w14:textId="77777777" w:rsidR="0041416A" w:rsidRPr="00560591" w:rsidRDefault="0041416A" w:rsidP="0041416A">
      <w:pPr>
        <w:pStyle w:val="51"/>
        <w:ind w:left="735" w:firstLine="210"/>
      </w:pPr>
      <w:r w:rsidRPr="00560591">
        <w:rPr>
          <w:rFonts w:hint="eastAsia"/>
        </w:rPr>
        <w:t>判定条件：</w:t>
      </w:r>
    </w:p>
    <w:p w14:paraId="305BCBDC" w14:textId="77777777" w:rsidR="0041416A" w:rsidRPr="00560591" w:rsidRDefault="0041416A" w:rsidP="0041416A">
      <w:pPr>
        <w:pStyle w:val="51"/>
        <w:ind w:left="735" w:firstLine="210"/>
      </w:pPr>
      <w:r w:rsidRPr="00560591">
        <w:rPr>
          <w:rFonts w:hint="eastAsia"/>
        </w:rPr>
        <w:t>「総合評価点３０点以上」かつ「橋齢以外の大項目※で１０点以上」</w:t>
      </w:r>
    </w:p>
    <w:p w14:paraId="4CA87423" w14:textId="080E336F" w:rsidR="0041416A" w:rsidRPr="00560591" w:rsidRDefault="0041416A" w:rsidP="0041416A">
      <w:pPr>
        <w:pStyle w:val="51"/>
        <w:ind w:leftChars="450" w:left="1155" w:hangingChars="100" w:hanging="210"/>
      </w:pPr>
      <w:r w:rsidRPr="00560591">
        <w:rPr>
          <w:rFonts w:hint="eastAsia"/>
        </w:rPr>
        <w:t>※橋齢に関する大項目は、</w:t>
      </w:r>
      <w:r w:rsidRPr="00560591">
        <w:fldChar w:fldCharType="begin"/>
      </w:r>
      <w:r w:rsidRPr="00560591">
        <w:instrText xml:space="preserve"> </w:instrText>
      </w:r>
      <w:r w:rsidRPr="00560591">
        <w:rPr>
          <w:rFonts w:hint="eastAsia"/>
        </w:rPr>
        <w:instrText>REF _Ref185583527 \h</w:instrText>
      </w:r>
      <w:r w:rsidRPr="00560591">
        <w:instrText xml:space="preserve">  \* MERGEFORMAT </w:instrText>
      </w:r>
      <w:r w:rsidRPr="00560591">
        <w:fldChar w:fldCharType="separate"/>
      </w:r>
      <w:r w:rsidR="003612AB" w:rsidRPr="00560591">
        <w:rPr>
          <w:rFonts w:hint="eastAsia"/>
        </w:rPr>
        <w:t xml:space="preserve">表 </w:t>
      </w:r>
      <w:r w:rsidR="003612AB" w:rsidRPr="00560591">
        <w:t>3.1</w:t>
      </w:r>
      <w:r w:rsidR="003612AB" w:rsidRPr="00560591">
        <w:noBreakHyphen/>
        <w:t>15</w:t>
      </w:r>
      <w:r w:rsidRPr="00560591">
        <w:fldChar w:fldCharType="end"/>
      </w:r>
      <w:r w:rsidRPr="00560591">
        <w:rPr>
          <w:rFonts w:hint="eastAsia"/>
        </w:rPr>
        <w:t>に示す性能不足に関する性能評価マトリクス評価基準のNo.15などである</w:t>
      </w:r>
    </w:p>
    <w:p w14:paraId="757C4BE9" w14:textId="77777777" w:rsidR="0041416A" w:rsidRPr="00560591" w:rsidRDefault="0041416A" w:rsidP="0041416A">
      <w:pPr>
        <w:pStyle w:val="40"/>
        <w:ind w:left="420" w:firstLine="210"/>
      </w:pPr>
    </w:p>
    <w:p w14:paraId="3C792ABF" w14:textId="77777777" w:rsidR="0041416A" w:rsidRPr="00560591" w:rsidRDefault="0041416A" w:rsidP="0041416A">
      <w:pPr>
        <w:pStyle w:val="50"/>
      </w:pPr>
      <w:r w:rsidRPr="00560591">
        <w:rPr>
          <w:rFonts w:hint="eastAsia"/>
        </w:rPr>
        <w:t>総合評価点評価による判定</w:t>
      </w:r>
    </w:p>
    <w:p w14:paraId="0F69BA08" w14:textId="2623324D" w:rsidR="0041416A" w:rsidRPr="00560591" w:rsidRDefault="0041416A" w:rsidP="0041416A">
      <w:pPr>
        <w:pStyle w:val="51"/>
        <w:ind w:leftChars="450" w:left="1155" w:hangingChars="100" w:hanging="210"/>
      </w:pPr>
      <w:r w:rsidRPr="00560591">
        <w:rPr>
          <w:rFonts w:hint="eastAsia"/>
        </w:rPr>
        <w:t>・比較想定ケースごと（「更新」や「部分更新」など）に、</w:t>
      </w:r>
      <w:r w:rsidRPr="00560591">
        <w:fldChar w:fldCharType="begin"/>
      </w:r>
      <w:r w:rsidRPr="00560591">
        <w:instrText xml:space="preserve"> </w:instrText>
      </w:r>
      <w:r w:rsidRPr="00560591">
        <w:rPr>
          <w:rFonts w:hint="eastAsia"/>
        </w:rPr>
        <w:instrText>REF _Ref185583558 \h</w:instrText>
      </w:r>
      <w:r w:rsidRPr="00560591">
        <w:instrText xml:space="preserve">  \* MERGEFORMAT </w:instrText>
      </w:r>
      <w:r w:rsidRPr="00560591">
        <w:fldChar w:fldCharType="separate"/>
      </w:r>
      <w:r w:rsidR="003612AB" w:rsidRPr="00560591">
        <w:rPr>
          <w:rFonts w:hint="eastAsia"/>
        </w:rPr>
        <w:t xml:space="preserve">表 </w:t>
      </w:r>
      <w:r w:rsidR="003612AB" w:rsidRPr="00560591">
        <w:t>3.1</w:t>
      </w:r>
      <w:r w:rsidR="003612AB" w:rsidRPr="00560591">
        <w:noBreakHyphen/>
        <w:t>16</w:t>
      </w:r>
      <w:r w:rsidRPr="00560591">
        <w:fldChar w:fldCharType="end"/>
      </w:r>
      <w:r w:rsidRPr="00560591">
        <w:rPr>
          <w:rFonts w:hint="eastAsia"/>
        </w:rPr>
        <w:t>～</w:t>
      </w:r>
      <w:r w:rsidRPr="00560591">
        <w:fldChar w:fldCharType="begin"/>
      </w:r>
      <w:r w:rsidRPr="00560591">
        <w:instrText xml:space="preserve"> </w:instrText>
      </w:r>
      <w:r w:rsidRPr="00560591">
        <w:rPr>
          <w:rFonts w:hint="eastAsia"/>
        </w:rPr>
        <w:instrText>REF _Ref185583562 \h</w:instrText>
      </w:r>
      <w:r w:rsidRPr="00560591">
        <w:instrText xml:space="preserve">  \* MERGEFORMAT </w:instrText>
      </w:r>
      <w:r w:rsidRPr="00560591">
        <w:fldChar w:fldCharType="separate"/>
      </w:r>
      <w:r w:rsidR="003612AB" w:rsidRPr="00560591">
        <w:rPr>
          <w:rFonts w:hint="eastAsia"/>
        </w:rPr>
        <w:t xml:space="preserve">表 </w:t>
      </w:r>
      <w:r w:rsidR="003612AB" w:rsidRPr="00560591">
        <w:t>3.1</w:t>
      </w:r>
      <w:r w:rsidR="003612AB" w:rsidRPr="00560591">
        <w:noBreakHyphen/>
        <w:t>21</w:t>
      </w:r>
      <w:r w:rsidRPr="00560591">
        <w:fldChar w:fldCharType="end"/>
      </w:r>
      <w:r w:rsidRPr="00560591">
        <w:rPr>
          <w:rFonts w:hint="eastAsia"/>
        </w:rPr>
        <w:t>の最終更新判定における総合評価表により総合評価点を算出する。</w:t>
      </w:r>
    </w:p>
    <w:p w14:paraId="661273CF" w14:textId="77777777" w:rsidR="0041416A" w:rsidRPr="00560591" w:rsidRDefault="0041416A" w:rsidP="0041416A">
      <w:pPr>
        <w:pStyle w:val="51"/>
        <w:ind w:leftChars="450" w:left="1155" w:hangingChars="100" w:hanging="210"/>
      </w:pPr>
      <w:r w:rsidRPr="00560591">
        <w:rPr>
          <w:rFonts w:hint="eastAsia"/>
        </w:rPr>
        <w:t>・比較想定ケース（「更新」や「部分更新」など）のうち、総合評価点が最も高いケースを橋梁の最適な管理方針として決定し、「更新」と判定された橋梁を現時点で更新すべき橋梁として抽出する。</w:t>
      </w:r>
    </w:p>
    <w:p w14:paraId="6CF1C129" w14:textId="77777777" w:rsidR="0041416A" w:rsidRPr="00560591" w:rsidRDefault="0041416A" w:rsidP="0041416A">
      <w:pPr>
        <w:pStyle w:val="40"/>
        <w:ind w:left="420" w:firstLine="210"/>
      </w:pPr>
    </w:p>
    <w:p w14:paraId="118C307E" w14:textId="77777777" w:rsidR="0041416A" w:rsidRPr="00560591" w:rsidRDefault="0041416A" w:rsidP="0041416A">
      <w:pPr>
        <w:pStyle w:val="40"/>
        <w:ind w:left="420" w:firstLine="210"/>
      </w:pPr>
    </w:p>
    <w:p w14:paraId="4A2D0925" w14:textId="77777777" w:rsidR="0041416A" w:rsidRPr="00560591" w:rsidRDefault="0041416A" w:rsidP="0041416A">
      <w:pPr>
        <w:pStyle w:val="40"/>
        <w:ind w:left="420" w:firstLine="210"/>
      </w:pPr>
    </w:p>
    <w:p w14:paraId="3CC4B333" w14:textId="77777777" w:rsidR="0041416A" w:rsidRPr="00560591" w:rsidRDefault="0041416A" w:rsidP="0041416A">
      <w:pPr>
        <w:pStyle w:val="40"/>
        <w:ind w:left="420" w:firstLine="210"/>
        <w:sectPr w:rsidR="0041416A" w:rsidRPr="00560591" w:rsidSect="0041416A">
          <w:headerReference w:type="default" r:id="rId45"/>
          <w:footerReference w:type="default" r:id="rId46"/>
          <w:pgSz w:w="11906" w:h="16838" w:code="9"/>
          <w:pgMar w:top="1418" w:right="1418" w:bottom="1418" w:left="1418" w:header="851" w:footer="567" w:gutter="0"/>
          <w:pgNumType w:start="17"/>
          <w:cols w:space="425"/>
          <w:docGrid w:type="lines" w:linePitch="360" w:charSpace="5874"/>
        </w:sectPr>
      </w:pPr>
    </w:p>
    <w:p w14:paraId="611B6E70" w14:textId="7F832133" w:rsidR="0041416A" w:rsidRPr="00560591" w:rsidRDefault="0041416A" w:rsidP="0041416A">
      <w:pPr>
        <w:pStyle w:val="af1"/>
      </w:pPr>
      <w:bookmarkStart w:id="162" w:name="_Ref185583508"/>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9</w:t>
      </w:r>
      <w:r w:rsidR="008442C5" w:rsidRPr="00560591">
        <w:fldChar w:fldCharType="end"/>
      </w:r>
      <w:bookmarkEnd w:id="162"/>
      <w:r w:rsidRPr="00560591">
        <w:rPr>
          <w:rFonts w:hint="eastAsia"/>
        </w:rPr>
        <w:t xml:space="preserve">　性能評価マトリクス評価項目と評価指標（1/2）</w:t>
      </w:r>
    </w:p>
    <w:p w14:paraId="7468A064" w14:textId="77777777" w:rsidR="0041416A" w:rsidRPr="00560591" w:rsidRDefault="0041416A" w:rsidP="0041416A">
      <w:pPr>
        <w:pStyle w:val="40"/>
        <w:ind w:leftChars="0" w:left="0" w:firstLineChars="0" w:firstLine="0"/>
      </w:pPr>
      <w:r w:rsidRPr="00560591">
        <w:rPr>
          <w:noProof/>
        </w:rPr>
        <w:drawing>
          <wp:inline distT="0" distB="0" distL="0" distR="0" wp14:anchorId="18186B80" wp14:editId="7BE0BDC0">
            <wp:extent cx="8891270" cy="4905660"/>
            <wp:effectExtent l="0" t="0" r="5080" b="9525"/>
            <wp:docPr id="188121152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1270" cy="4905660"/>
                    </a:xfrm>
                    <a:prstGeom prst="rect">
                      <a:avLst/>
                    </a:prstGeom>
                    <a:noFill/>
                    <a:ln>
                      <a:noFill/>
                    </a:ln>
                  </pic:spPr>
                </pic:pic>
              </a:graphicData>
            </a:graphic>
          </wp:inline>
        </w:drawing>
      </w:r>
    </w:p>
    <w:p w14:paraId="6CDE1722" w14:textId="77777777" w:rsidR="0041416A" w:rsidRPr="00560591" w:rsidRDefault="0041416A" w:rsidP="0041416A">
      <w:pPr>
        <w:widowControl/>
        <w:jc w:val="left"/>
      </w:pPr>
      <w:r w:rsidRPr="00560591">
        <w:br w:type="page"/>
      </w:r>
    </w:p>
    <w:p w14:paraId="1F2A6878" w14:textId="035FB762" w:rsidR="0041416A" w:rsidRPr="00560591" w:rsidRDefault="0041416A" w:rsidP="0041416A">
      <w:pPr>
        <w:pStyle w:val="af1"/>
      </w:pPr>
      <w:bookmarkStart w:id="163" w:name="_Ref185583513"/>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10</w:t>
      </w:r>
      <w:r w:rsidR="008442C5" w:rsidRPr="00560591">
        <w:fldChar w:fldCharType="end"/>
      </w:r>
      <w:bookmarkEnd w:id="163"/>
      <w:r w:rsidRPr="00560591">
        <w:rPr>
          <w:rFonts w:hint="eastAsia"/>
        </w:rPr>
        <w:t xml:space="preserve">　性能評価マトリクス評価項目と評価指標（2/2）</w:t>
      </w:r>
    </w:p>
    <w:p w14:paraId="38F67379" w14:textId="77777777" w:rsidR="0041416A" w:rsidRPr="00560591" w:rsidRDefault="0041416A" w:rsidP="0041416A">
      <w:pPr>
        <w:pStyle w:val="40"/>
        <w:ind w:leftChars="0" w:left="0" w:firstLineChars="0" w:firstLine="0"/>
      </w:pPr>
      <w:r w:rsidRPr="00560591">
        <w:rPr>
          <w:noProof/>
        </w:rPr>
        <w:drawing>
          <wp:inline distT="0" distB="0" distL="0" distR="0" wp14:anchorId="77DC6E0D" wp14:editId="5E76D9F0">
            <wp:extent cx="8891270" cy="5120274"/>
            <wp:effectExtent l="0" t="0" r="5080" b="4445"/>
            <wp:docPr id="7128080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1270" cy="5120274"/>
                    </a:xfrm>
                    <a:prstGeom prst="rect">
                      <a:avLst/>
                    </a:prstGeom>
                    <a:noFill/>
                    <a:ln>
                      <a:noFill/>
                    </a:ln>
                  </pic:spPr>
                </pic:pic>
              </a:graphicData>
            </a:graphic>
          </wp:inline>
        </w:drawing>
      </w:r>
    </w:p>
    <w:p w14:paraId="61B8C56B" w14:textId="77777777" w:rsidR="0041416A" w:rsidRPr="00560591" w:rsidRDefault="0041416A" w:rsidP="0041416A">
      <w:pPr>
        <w:widowControl/>
        <w:jc w:val="left"/>
      </w:pPr>
      <w:r w:rsidRPr="00560591">
        <w:br w:type="page"/>
      </w:r>
    </w:p>
    <w:p w14:paraId="087A7942" w14:textId="556DD4D8" w:rsidR="0041416A" w:rsidRPr="00560591" w:rsidRDefault="0041416A" w:rsidP="0041416A">
      <w:pPr>
        <w:pStyle w:val="af1"/>
      </w:pPr>
      <w:bookmarkStart w:id="164" w:name="_Ref185583535"/>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11</w:t>
      </w:r>
      <w:r w:rsidR="008442C5" w:rsidRPr="00560591">
        <w:fldChar w:fldCharType="end"/>
      </w:r>
      <w:bookmarkEnd w:id="164"/>
      <w:r w:rsidRPr="00560591">
        <w:rPr>
          <w:rFonts w:hint="eastAsia"/>
        </w:rPr>
        <w:t xml:space="preserve">　マトリクス評価配点表</w:t>
      </w:r>
    </w:p>
    <w:p w14:paraId="5D8A9538" w14:textId="77777777" w:rsidR="0041416A" w:rsidRPr="00560591" w:rsidRDefault="0041416A" w:rsidP="0041416A">
      <w:pPr>
        <w:pStyle w:val="40"/>
        <w:ind w:leftChars="0" w:left="0" w:firstLineChars="0" w:firstLine="0"/>
        <w:jc w:val="center"/>
      </w:pPr>
      <w:r w:rsidRPr="00560591">
        <w:rPr>
          <w:rFonts w:hint="eastAsia"/>
          <w:noProof/>
        </w:rPr>
        <w:drawing>
          <wp:inline distT="0" distB="0" distL="0" distR="0" wp14:anchorId="1093B7B6" wp14:editId="0DFB8DB3">
            <wp:extent cx="2230365" cy="2266530"/>
            <wp:effectExtent l="0" t="0" r="0" b="635"/>
            <wp:docPr id="3158" name="図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t="10000"/>
                    <a:stretch/>
                  </pic:blipFill>
                  <pic:spPr bwMode="auto">
                    <a:xfrm>
                      <a:off x="0" y="0"/>
                      <a:ext cx="2230454" cy="2266620"/>
                    </a:xfrm>
                    <a:prstGeom prst="rect">
                      <a:avLst/>
                    </a:prstGeom>
                    <a:noFill/>
                    <a:ln>
                      <a:noFill/>
                    </a:ln>
                    <a:extLst>
                      <a:ext uri="{53640926-AAD7-44D8-BBD7-CCE9431645EC}">
                        <a14:shadowObscured xmlns:a14="http://schemas.microsoft.com/office/drawing/2010/main"/>
                      </a:ext>
                    </a:extLst>
                  </pic:spPr>
                </pic:pic>
              </a:graphicData>
            </a:graphic>
          </wp:inline>
        </w:drawing>
      </w:r>
    </w:p>
    <w:p w14:paraId="288B60AF" w14:textId="77777777" w:rsidR="0041416A" w:rsidRPr="00560591" w:rsidRDefault="0041416A" w:rsidP="0041416A">
      <w:pPr>
        <w:pStyle w:val="40"/>
        <w:ind w:leftChars="0" w:left="0" w:firstLineChars="0" w:firstLine="0"/>
      </w:pPr>
    </w:p>
    <w:p w14:paraId="0608DD2A" w14:textId="77777777" w:rsidR="0041416A" w:rsidRPr="00560591" w:rsidRDefault="0041416A" w:rsidP="0041416A">
      <w:pPr>
        <w:widowControl/>
        <w:jc w:val="left"/>
      </w:pPr>
      <w:r w:rsidRPr="00560591">
        <w:br w:type="page"/>
      </w:r>
    </w:p>
    <w:p w14:paraId="1D194198" w14:textId="0DDD64B4" w:rsidR="0041416A" w:rsidRPr="00560591" w:rsidRDefault="0041416A" w:rsidP="0041416A">
      <w:pPr>
        <w:pStyle w:val="af1"/>
      </w:pPr>
      <w:bookmarkStart w:id="165" w:name="_Ref185583520"/>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12</w:t>
      </w:r>
      <w:r w:rsidR="008442C5" w:rsidRPr="00560591">
        <w:fldChar w:fldCharType="end"/>
      </w:r>
      <w:bookmarkEnd w:id="165"/>
      <w:r w:rsidRPr="00560591">
        <w:rPr>
          <w:rFonts w:hint="eastAsia"/>
        </w:rPr>
        <w:t xml:space="preserve">　性能評価マトリクス評価基準（性能低下）（1/2）</w:t>
      </w:r>
      <w:r w:rsidRPr="00560591">
        <w:t xml:space="preserve"> </w:t>
      </w:r>
    </w:p>
    <w:p w14:paraId="6CF61392" w14:textId="77777777" w:rsidR="0041416A" w:rsidRPr="00560591" w:rsidRDefault="0041416A" w:rsidP="0041416A">
      <w:pPr>
        <w:pStyle w:val="40"/>
        <w:ind w:leftChars="0" w:left="0" w:firstLineChars="0" w:firstLine="0"/>
      </w:pPr>
      <w:r w:rsidRPr="00560591">
        <w:rPr>
          <w:noProof/>
        </w:rPr>
        <w:drawing>
          <wp:inline distT="0" distB="0" distL="0" distR="0" wp14:anchorId="0677B192" wp14:editId="38E3E197">
            <wp:extent cx="8891270" cy="5359634"/>
            <wp:effectExtent l="0" t="0" r="5080" b="0"/>
            <wp:docPr id="6835583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1270" cy="5359634"/>
                    </a:xfrm>
                    <a:prstGeom prst="rect">
                      <a:avLst/>
                    </a:prstGeom>
                    <a:noFill/>
                    <a:ln>
                      <a:noFill/>
                    </a:ln>
                  </pic:spPr>
                </pic:pic>
              </a:graphicData>
            </a:graphic>
          </wp:inline>
        </w:drawing>
      </w:r>
      <w:r w:rsidRPr="00560591">
        <w:br w:type="page"/>
      </w:r>
    </w:p>
    <w:p w14:paraId="3759C073" w14:textId="0F074AF4" w:rsidR="0041416A" w:rsidRPr="00560591" w:rsidRDefault="0041416A" w:rsidP="0041416A">
      <w:pPr>
        <w:pStyle w:val="af1"/>
      </w:pPr>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13</w:t>
      </w:r>
      <w:r w:rsidR="008442C5" w:rsidRPr="00560591">
        <w:fldChar w:fldCharType="end"/>
      </w:r>
      <w:r w:rsidRPr="00560591">
        <w:rPr>
          <w:rFonts w:hint="eastAsia"/>
        </w:rPr>
        <w:t xml:space="preserve">　性能評価マトリクス評価基準（性能低下）（2/2）</w:t>
      </w:r>
      <w:r w:rsidRPr="00560591">
        <w:t xml:space="preserve"> </w:t>
      </w:r>
    </w:p>
    <w:p w14:paraId="0938D1B9" w14:textId="77777777" w:rsidR="0041416A" w:rsidRPr="00560591" w:rsidRDefault="0041416A" w:rsidP="0041416A">
      <w:pPr>
        <w:pStyle w:val="40"/>
        <w:ind w:leftChars="0" w:left="0" w:firstLineChars="0" w:firstLine="0"/>
      </w:pPr>
      <w:r w:rsidRPr="00560591">
        <w:rPr>
          <w:noProof/>
        </w:rPr>
        <w:drawing>
          <wp:inline distT="0" distB="0" distL="0" distR="0" wp14:anchorId="19523680" wp14:editId="02017B69">
            <wp:extent cx="8891270" cy="4988807"/>
            <wp:effectExtent l="0" t="0" r="5080" b="2540"/>
            <wp:docPr id="206076143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1270" cy="4988807"/>
                    </a:xfrm>
                    <a:prstGeom prst="rect">
                      <a:avLst/>
                    </a:prstGeom>
                    <a:noFill/>
                    <a:ln>
                      <a:noFill/>
                    </a:ln>
                  </pic:spPr>
                </pic:pic>
              </a:graphicData>
            </a:graphic>
          </wp:inline>
        </w:drawing>
      </w:r>
    </w:p>
    <w:p w14:paraId="63D266CB" w14:textId="77777777" w:rsidR="0041416A" w:rsidRPr="00560591" w:rsidRDefault="0041416A" w:rsidP="0041416A">
      <w:pPr>
        <w:widowControl/>
        <w:jc w:val="left"/>
      </w:pPr>
      <w:r w:rsidRPr="00560591">
        <w:br w:type="page"/>
      </w:r>
    </w:p>
    <w:p w14:paraId="19BE699E" w14:textId="6CE7AEF1" w:rsidR="0041416A" w:rsidRPr="00560591" w:rsidRDefault="0041416A" w:rsidP="0041416A">
      <w:pPr>
        <w:pStyle w:val="af1"/>
      </w:pPr>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14</w:t>
      </w:r>
      <w:r w:rsidR="008442C5" w:rsidRPr="00560591">
        <w:fldChar w:fldCharType="end"/>
      </w:r>
      <w:r w:rsidRPr="00560591">
        <w:rPr>
          <w:rFonts w:hint="eastAsia"/>
        </w:rPr>
        <w:t xml:space="preserve">　性能評価マトリクス評価基準（性能不足）（1/2）</w:t>
      </w:r>
      <w:r w:rsidRPr="00560591">
        <w:t xml:space="preserve"> </w:t>
      </w:r>
    </w:p>
    <w:p w14:paraId="38E68D25" w14:textId="77777777" w:rsidR="0041416A" w:rsidRPr="00560591" w:rsidRDefault="0041416A" w:rsidP="0041416A">
      <w:pPr>
        <w:pStyle w:val="40"/>
        <w:ind w:leftChars="0" w:left="0" w:firstLineChars="0" w:firstLine="0"/>
      </w:pPr>
      <w:r w:rsidRPr="00560591">
        <w:rPr>
          <w:noProof/>
        </w:rPr>
        <w:drawing>
          <wp:inline distT="0" distB="0" distL="0" distR="0" wp14:anchorId="0DE81362" wp14:editId="1B3C5ED6">
            <wp:extent cx="8891270" cy="4636135"/>
            <wp:effectExtent l="0" t="0" r="5080" b="0"/>
            <wp:docPr id="4874065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1270" cy="4636135"/>
                    </a:xfrm>
                    <a:prstGeom prst="rect">
                      <a:avLst/>
                    </a:prstGeom>
                    <a:noFill/>
                    <a:ln>
                      <a:noFill/>
                    </a:ln>
                  </pic:spPr>
                </pic:pic>
              </a:graphicData>
            </a:graphic>
          </wp:inline>
        </w:drawing>
      </w:r>
    </w:p>
    <w:p w14:paraId="7FC18780" w14:textId="77777777" w:rsidR="0041416A" w:rsidRPr="00560591" w:rsidRDefault="0041416A" w:rsidP="0041416A">
      <w:pPr>
        <w:pStyle w:val="40"/>
        <w:ind w:leftChars="0" w:left="0" w:firstLineChars="0" w:firstLine="0"/>
      </w:pPr>
    </w:p>
    <w:p w14:paraId="3E782925" w14:textId="77777777" w:rsidR="0041416A" w:rsidRPr="00560591" w:rsidRDefault="0041416A" w:rsidP="0041416A">
      <w:pPr>
        <w:widowControl/>
        <w:jc w:val="left"/>
      </w:pPr>
      <w:r w:rsidRPr="00560591">
        <w:br w:type="page"/>
      </w:r>
    </w:p>
    <w:p w14:paraId="22CF3CCC" w14:textId="5A1E0B2A" w:rsidR="0041416A" w:rsidRPr="00560591" w:rsidRDefault="0041416A" w:rsidP="0041416A">
      <w:pPr>
        <w:pStyle w:val="af1"/>
      </w:pPr>
      <w:bookmarkStart w:id="166" w:name="_Ref185583527"/>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15</w:t>
      </w:r>
      <w:r w:rsidR="008442C5" w:rsidRPr="00560591">
        <w:fldChar w:fldCharType="end"/>
      </w:r>
      <w:bookmarkEnd w:id="166"/>
      <w:r w:rsidRPr="00560591">
        <w:rPr>
          <w:rFonts w:hint="eastAsia"/>
        </w:rPr>
        <w:t xml:space="preserve">　性能評価マトリクス評価基準（性能不足）（2/2）</w:t>
      </w:r>
    </w:p>
    <w:p w14:paraId="035C151C" w14:textId="77777777" w:rsidR="0041416A" w:rsidRPr="00560591" w:rsidRDefault="0041416A" w:rsidP="0041416A">
      <w:pPr>
        <w:pStyle w:val="40"/>
        <w:ind w:leftChars="0" w:left="0" w:firstLineChars="0" w:firstLine="0"/>
      </w:pPr>
      <w:r w:rsidRPr="00560591">
        <w:rPr>
          <w:rFonts w:hint="eastAsia"/>
          <w:noProof/>
        </w:rPr>
        <w:drawing>
          <wp:inline distT="0" distB="0" distL="0" distR="0" wp14:anchorId="760F061D" wp14:editId="396A8697">
            <wp:extent cx="8891270" cy="4601845"/>
            <wp:effectExtent l="0" t="0" r="5080" b="8255"/>
            <wp:docPr id="14126944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1270" cy="4601845"/>
                    </a:xfrm>
                    <a:prstGeom prst="rect">
                      <a:avLst/>
                    </a:prstGeom>
                    <a:noFill/>
                    <a:ln>
                      <a:noFill/>
                    </a:ln>
                  </pic:spPr>
                </pic:pic>
              </a:graphicData>
            </a:graphic>
          </wp:inline>
        </w:drawing>
      </w:r>
    </w:p>
    <w:p w14:paraId="7EA29315" w14:textId="77777777" w:rsidR="0041416A" w:rsidRPr="00560591" w:rsidRDefault="0041416A" w:rsidP="0041416A">
      <w:pPr>
        <w:pStyle w:val="40"/>
        <w:ind w:leftChars="0" w:left="0" w:firstLineChars="0" w:firstLine="0"/>
      </w:pPr>
    </w:p>
    <w:p w14:paraId="3DF18A82" w14:textId="77777777" w:rsidR="0041416A" w:rsidRPr="00560591" w:rsidRDefault="0041416A" w:rsidP="0041416A">
      <w:pPr>
        <w:pStyle w:val="40"/>
        <w:ind w:leftChars="0" w:left="0" w:firstLineChars="0" w:firstLine="0"/>
      </w:pPr>
    </w:p>
    <w:p w14:paraId="765B7D0F" w14:textId="77777777" w:rsidR="0041416A" w:rsidRPr="00560591" w:rsidRDefault="0041416A" w:rsidP="0041416A">
      <w:pPr>
        <w:pStyle w:val="40"/>
        <w:ind w:left="420" w:firstLine="210"/>
      </w:pPr>
    </w:p>
    <w:p w14:paraId="2ED98E81" w14:textId="77777777" w:rsidR="0041416A" w:rsidRPr="00560591" w:rsidRDefault="0041416A" w:rsidP="0041416A">
      <w:pPr>
        <w:pStyle w:val="40"/>
        <w:ind w:left="420" w:firstLine="210"/>
        <w:sectPr w:rsidR="0041416A" w:rsidRPr="00560591" w:rsidSect="00B0454D">
          <w:headerReference w:type="default" r:id="rId54"/>
          <w:footerReference w:type="default" r:id="rId55"/>
          <w:pgSz w:w="16838" w:h="11906" w:orient="landscape" w:code="9"/>
          <w:pgMar w:top="1418" w:right="1418" w:bottom="1418" w:left="1418" w:header="851" w:footer="567" w:gutter="0"/>
          <w:cols w:space="425"/>
          <w:docGrid w:type="lines" w:linePitch="360" w:charSpace="5874"/>
        </w:sectPr>
      </w:pPr>
    </w:p>
    <w:p w14:paraId="6B3CAD9F" w14:textId="5C24EA17" w:rsidR="0041416A" w:rsidRPr="00560591" w:rsidRDefault="0041416A" w:rsidP="0041416A">
      <w:pPr>
        <w:pStyle w:val="af1"/>
      </w:pPr>
      <w:bookmarkStart w:id="167" w:name="_Ref185583558"/>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16</w:t>
      </w:r>
      <w:r w:rsidR="008442C5" w:rsidRPr="00560591">
        <w:fldChar w:fldCharType="end"/>
      </w:r>
      <w:bookmarkEnd w:id="167"/>
      <w:r w:rsidRPr="00560591">
        <w:rPr>
          <w:rFonts w:hint="eastAsia"/>
        </w:rPr>
        <w:t xml:space="preserve">　最終更新判定における総合評価表（跨道橋）（1/2）</w:t>
      </w:r>
    </w:p>
    <w:p w14:paraId="11DDA6E6" w14:textId="77777777" w:rsidR="0041416A" w:rsidRPr="00560591" w:rsidRDefault="0041416A" w:rsidP="0041416A">
      <w:pPr>
        <w:pStyle w:val="40"/>
        <w:ind w:leftChars="0" w:left="0" w:firstLineChars="0" w:firstLine="0"/>
      </w:pPr>
      <w:r w:rsidRPr="00560591">
        <w:rPr>
          <w:noProof/>
        </w:rPr>
        <w:drawing>
          <wp:inline distT="0" distB="0" distL="0" distR="0" wp14:anchorId="46BA12AA" wp14:editId="6B6AEC5B">
            <wp:extent cx="5759450" cy="6894195"/>
            <wp:effectExtent l="0" t="0" r="0" b="1905"/>
            <wp:docPr id="185037716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6894195"/>
                    </a:xfrm>
                    <a:prstGeom prst="rect">
                      <a:avLst/>
                    </a:prstGeom>
                    <a:noFill/>
                    <a:ln>
                      <a:noFill/>
                    </a:ln>
                  </pic:spPr>
                </pic:pic>
              </a:graphicData>
            </a:graphic>
          </wp:inline>
        </w:drawing>
      </w:r>
    </w:p>
    <w:p w14:paraId="7F587C06"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参考基準①「橋梁新設時における橋梁支点部の延命化対策」平成21年3月近畿地方整備局</w:t>
      </w:r>
    </w:p>
    <w:p w14:paraId="009AF469"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8"/>
          <w:szCs w:val="12"/>
        </w:rPr>
      </w:pPr>
      <w:r w:rsidRPr="00560591">
        <w:rPr>
          <w:rFonts w:ascii="HG丸ｺﾞｼｯｸM-PRO" w:eastAsia="HG丸ｺﾞｼｯｸM-PRO" w:hAnsi="HG丸ｺﾞｼｯｸM-PRO" w:hint="eastAsia"/>
          <w:sz w:val="16"/>
          <w:szCs w:val="10"/>
        </w:rPr>
        <w:t>参考基準②「道路構造令の解説と運用」H27年6月（社）日本道路協会</w:t>
      </w:r>
    </w:p>
    <w:p w14:paraId="539F07EE" w14:textId="77777777" w:rsidR="0041416A" w:rsidRPr="00560591" w:rsidRDefault="0041416A" w:rsidP="0041416A">
      <w:pPr>
        <w:pStyle w:val="40"/>
        <w:ind w:leftChars="0" w:left="0" w:firstLineChars="0" w:firstLine="0"/>
      </w:pPr>
    </w:p>
    <w:p w14:paraId="1700209D" w14:textId="77777777" w:rsidR="0041416A" w:rsidRPr="00560591" w:rsidRDefault="0041416A" w:rsidP="0041416A">
      <w:pPr>
        <w:widowControl/>
        <w:jc w:val="left"/>
      </w:pPr>
      <w:r w:rsidRPr="00560591">
        <w:br w:type="page"/>
      </w:r>
    </w:p>
    <w:p w14:paraId="7AEFDC3B" w14:textId="536DBE30" w:rsidR="0041416A" w:rsidRPr="00560591" w:rsidRDefault="0041416A" w:rsidP="0041416A">
      <w:pPr>
        <w:pStyle w:val="af1"/>
      </w:pPr>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17</w:t>
      </w:r>
      <w:r w:rsidR="008442C5" w:rsidRPr="00560591">
        <w:fldChar w:fldCharType="end"/>
      </w:r>
      <w:r w:rsidRPr="00560591">
        <w:rPr>
          <w:rFonts w:hint="eastAsia"/>
        </w:rPr>
        <w:t xml:space="preserve">　最終更新判定における総合評価表（跨道橋）（2/2）</w:t>
      </w:r>
    </w:p>
    <w:p w14:paraId="5EE0C249" w14:textId="77777777" w:rsidR="0041416A" w:rsidRPr="00560591" w:rsidRDefault="0041416A" w:rsidP="0041416A">
      <w:pPr>
        <w:pStyle w:val="40"/>
        <w:ind w:leftChars="0" w:left="0" w:firstLineChars="0" w:firstLine="0"/>
      </w:pPr>
      <w:r w:rsidRPr="00560591">
        <w:rPr>
          <w:noProof/>
        </w:rPr>
        <w:drawing>
          <wp:inline distT="0" distB="0" distL="0" distR="0" wp14:anchorId="7FFA4EC6" wp14:editId="40ACFB8A">
            <wp:extent cx="5759450" cy="7433310"/>
            <wp:effectExtent l="0" t="0" r="0" b="0"/>
            <wp:docPr id="79155601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7433310"/>
                    </a:xfrm>
                    <a:prstGeom prst="rect">
                      <a:avLst/>
                    </a:prstGeom>
                    <a:noFill/>
                    <a:ln>
                      <a:noFill/>
                    </a:ln>
                  </pic:spPr>
                </pic:pic>
              </a:graphicData>
            </a:graphic>
          </wp:inline>
        </w:drawing>
      </w:r>
    </w:p>
    <w:p w14:paraId="6F8A5849" w14:textId="77777777" w:rsidR="0041416A" w:rsidRPr="00560591" w:rsidRDefault="0041416A" w:rsidP="0041416A">
      <w:pPr>
        <w:widowControl/>
        <w:jc w:val="left"/>
      </w:pPr>
      <w:r w:rsidRPr="00560591">
        <w:br w:type="page"/>
      </w:r>
    </w:p>
    <w:p w14:paraId="2969ECB2" w14:textId="7DC51DA9" w:rsidR="0041416A" w:rsidRPr="00560591" w:rsidRDefault="0041416A" w:rsidP="0041416A">
      <w:pPr>
        <w:pStyle w:val="af1"/>
      </w:pPr>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18</w:t>
      </w:r>
      <w:r w:rsidR="008442C5" w:rsidRPr="00560591">
        <w:fldChar w:fldCharType="end"/>
      </w:r>
      <w:r w:rsidRPr="00560591">
        <w:rPr>
          <w:rFonts w:hint="eastAsia"/>
        </w:rPr>
        <w:t xml:space="preserve">　最終更新判定における総合評価表配点基準（跨道橋）</w:t>
      </w:r>
    </w:p>
    <w:p w14:paraId="5FAA2C06" w14:textId="77777777" w:rsidR="0041416A" w:rsidRPr="00560591" w:rsidRDefault="0041416A" w:rsidP="0041416A">
      <w:pPr>
        <w:pStyle w:val="40"/>
        <w:ind w:leftChars="0" w:left="0" w:firstLineChars="0" w:firstLine="0"/>
      </w:pPr>
      <w:r w:rsidRPr="00560591">
        <w:rPr>
          <w:noProof/>
        </w:rPr>
        <w:drawing>
          <wp:inline distT="0" distB="0" distL="0" distR="0" wp14:anchorId="473AAF7B" wp14:editId="316ACD10">
            <wp:extent cx="5759450" cy="6087110"/>
            <wp:effectExtent l="0" t="0" r="0" b="8890"/>
            <wp:docPr id="38086771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6087110"/>
                    </a:xfrm>
                    <a:prstGeom prst="rect">
                      <a:avLst/>
                    </a:prstGeom>
                    <a:noFill/>
                    <a:ln>
                      <a:noFill/>
                    </a:ln>
                  </pic:spPr>
                </pic:pic>
              </a:graphicData>
            </a:graphic>
          </wp:inline>
        </w:drawing>
      </w:r>
    </w:p>
    <w:p w14:paraId="1E67C756" w14:textId="77777777" w:rsidR="0041416A" w:rsidRPr="00560591" w:rsidRDefault="0041416A" w:rsidP="0041416A">
      <w:pPr>
        <w:pStyle w:val="40"/>
        <w:ind w:leftChars="0" w:left="0" w:firstLineChars="0" w:firstLine="0"/>
      </w:pPr>
    </w:p>
    <w:p w14:paraId="0E56E9F7" w14:textId="77777777" w:rsidR="0041416A" w:rsidRPr="00560591" w:rsidRDefault="0041416A" w:rsidP="0041416A">
      <w:pPr>
        <w:widowControl/>
        <w:jc w:val="left"/>
      </w:pPr>
      <w:r w:rsidRPr="00560591">
        <w:br w:type="page"/>
      </w:r>
    </w:p>
    <w:p w14:paraId="375A534A" w14:textId="12D70788" w:rsidR="0041416A" w:rsidRPr="00560591" w:rsidRDefault="0041416A" w:rsidP="0041416A">
      <w:pPr>
        <w:pStyle w:val="af1"/>
      </w:pPr>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19</w:t>
      </w:r>
      <w:r w:rsidR="008442C5" w:rsidRPr="00560591">
        <w:fldChar w:fldCharType="end"/>
      </w:r>
      <w:r w:rsidRPr="00560591">
        <w:rPr>
          <w:rFonts w:hint="eastAsia"/>
        </w:rPr>
        <w:t xml:space="preserve">　最終更新判定における総合評価表（渡河橋）（1/2）</w:t>
      </w:r>
    </w:p>
    <w:p w14:paraId="1F3A1E51" w14:textId="77777777" w:rsidR="0041416A" w:rsidRPr="00560591" w:rsidRDefault="0041416A" w:rsidP="0041416A">
      <w:pPr>
        <w:pStyle w:val="40"/>
        <w:ind w:leftChars="0" w:left="0" w:firstLineChars="0" w:firstLine="0"/>
      </w:pPr>
      <w:r w:rsidRPr="00560591">
        <w:rPr>
          <w:noProof/>
        </w:rPr>
        <w:drawing>
          <wp:inline distT="0" distB="0" distL="0" distR="0" wp14:anchorId="6949AE4F" wp14:editId="4AB10230">
            <wp:extent cx="5759450" cy="7066915"/>
            <wp:effectExtent l="0" t="0" r="0" b="635"/>
            <wp:docPr id="62673539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7066915"/>
                    </a:xfrm>
                    <a:prstGeom prst="rect">
                      <a:avLst/>
                    </a:prstGeom>
                    <a:noFill/>
                    <a:ln>
                      <a:noFill/>
                    </a:ln>
                  </pic:spPr>
                </pic:pic>
              </a:graphicData>
            </a:graphic>
          </wp:inline>
        </w:drawing>
      </w:r>
    </w:p>
    <w:p w14:paraId="13A9DA80"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参考基準①「橋梁新設時における橋梁支点部の延命化対策」平成21年3月近畿地方整備局</w:t>
      </w:r>
    </w:p>
    <w:p w14:paraId="76302881"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参考基準②「道路構造令の解説と運用」H27年6月（社）日本道路協会</w:t>
      </w:r>
    </w:p>
    <w:p w14:paraId="308ECC0F"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参考基準③「安全で快適な自転車利用環境創出ガイドライン」　H28年7月  国土交通省道路局　警察庁交通局</w:t>
      </w:r>
    </w:p>
    <w:p w14:paraId="71372434"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参者基準④「解説・河川管理施設等構造令」（社）日本河川協会</w:t>
      </w:r>
    </w:p>
    <w:p w14:paraId="6B74C70A" w14:textId="77777777" w:rsidR="0041416A" w:rsidRPr="00560591" w:rsidRDefault="0041416A" w:rsidP="0041416A">
      <w:pPr>
        <w:pStyle w:val="40"/>
        <w:ind w:leftChars="0" w:left="0" w:firstLineChars="0" w:firstLine="0"/>
      </w:pPr>
    </w:p>
    <w:p w14:paraId="7A04B70D" w14:textId="77777777" w:rsidR="0041416A" w:rsidRPr="00560591" w:rsidRDefault="0041416A" w:rsidP="0041416A">
      <w:pPr>
        <w:widowControl/>
        <w:jc w:val="left"/>
      </w:pPr>
      <w:r w:rsidRPr="00560591">
        <w:br w:type="page"/>
      </w:r>
    </w:p>
    <w:p w14:paraId="21EF67A2" w14:textId="2CDB1FF8" w:rsidR="0041416A" w:rsidRPr="00560591" w:rsidRDefault="0041416A" w:rsidP="0041416A">
      <w:pPr>
        <w:pStyle w:val="af1"/>
      </w:pPr>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20</w:t>
      </w:r>
      <w:r w:rsidR="008442C5" w:rsidRPr="00560591">
        <w:fldChar w:fldCharType="end"/>
      </w:r>
      <w:r w:rsidRPr="00560591">
        <w:rPr>
          <w:rFonts w:hint="eastAsia"/>
        </w:rPr>
        <w:t xml:space="preserve">　最終更新判定における総合評価表（渡河橋）（2/2）</w:t>
      </w:r>
    </w:p>
    <w:p w14:paraId="786779B4" w14:textId="77777777" w:rsidR="0041416A" w:rsidRPr="00560591" w:rsidRDefault="0041416A" w:rsidP="0041416A">
      <w:pPr>
        <w:pStyle w:val="40"/>
        <w:ind w:leftChars="0" w:left="0" w:firstLineChars="0" w:firstLine="0"/>
      </w:pPr>
      <w:r w:rsidRPr="00560591">
        <w:rPr>
          <w:noProof/>
        </w:rPr>
        <w:drawing>
          <wp:inline distT="0" distB="0" distL="0" distR="0" wp14:anchorId="03ADBE16" wp14:editId="3B6212E1">
            <wp:extent cx="5759450" cy="7960995"/>
            <wp:effectExtent l="0" t="0" r="0" b="1905"/>
            <wp:docPr id="8917902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7960995"/>
                    </a:xfrm>
                    <a:prstGeom prst="rect">
                      <a:avLst/>
                    </a:prstGeom>
                    <a:noFill/>
                    <a:ln>
                      <a:noFill/>
                    </a:ln>
                  </pic:spPr>
                </pic:pic>
              </a:graphicData>
            </a:graphic>
          </wp:inline>
        </w:drawing>
      </w:r>
    </w:p>
    <w:p w14:paraId="34B4F603"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参考基準①「橋梁新設時における橋梁支点部の延命化対策」平成21年3月近畿地方整備局</w:t>
      </w:r>
    </w:p>
    <w:p w14:paraId="1D4EA23D"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参考基準②「道路構造令の解説と運用」H27年6月（社）日本道路協会</w:t>
      </w:r>
    </w:p>
    <w:p w14:paraId="6CB2CD22" w14:textId="77777777" w:rsidR="0041416A" w:rsidRPr="00560591" w:rsidRDefault="0041416A" w:rsidP="0041416A">
      <w:pPr>
        <w:pStyle w:val="afff"/>
        <w:spacing w:line="200" w:lineRule="exact"/>
        <w:ind w:leftChars="50" w:left="265" w:hangingChars="100" w:hanging="160"/>
        <w:rPr>
          <w:rFonts w:ascii="HG丸ｺﾞｼｯｸM-PRO" w:eastAsia="HG丸ｺﾞｼｯｸM-PRO" w:hAnsi="HG丸ｺﾞｼｯｸM-PRO"/>
          <w:sz w:val="16"/>
          <w:szCs w:val="10"/>
        </w:rPr>
      </w:pPr>
      <w:r w:rsidRPr="00560591">
        <w:rPr>
          <w:rFonts w:ascii="HG丸ｺﾞｼｯｸM-PRO" w:eastAsia="HG丸ｺﾞｼｯｸM-PRO" w:hAnsi="HG丸ｺﾞｼｯｸM-PRO" w:hint="eastAsia"/>
          <w:sz w:val="16"/>
          <w:szCs w:val="10"/>
        </w:rPr>
        <w:t>参考基準③「安全で快適な自転車利用環境創出ガイドライン」　H28年7月  国土交通省道路局　警察庁交通局</w:t>
      </w:r>
    </w:p>
    <w:p w14:paraId="22747C6D" w14:textId="77777777" w:rsidR="0041416A" w:rsidRPr="00560591" w:rsidRDefault="0041416A" w:rsidP="0041416A">
      <w:pPr>
        <w:pStyle w:val="afff"/>
        <w:spacing w:line="200" w:lineRule="exact"/>
        <w:ind w:leftChars="50" w:left="265" w:hangingChars="100" w:hanging="160"/>
      </w:pPr>
      <w:r w:rsidRPr="00560591">
        <w:rPr>
          <w:rFonts w:ascii="HG丸ｺﾞｼｯｸM-PRO" w:eastAsia="HG丸ｺﾞｼｯｸM-PRO" w:hAnsi="HG丸ｺﾞｼｯｸM-PRO" w:hint="eastAsia"/>
          <w:sz w:val="16"/>
          <w:szCs w:val="10"/>
        </w:rPr>
        <w:t>参者基準④「解説・河川管理施設等構造令」（社）日本河川協会</w:t>
      </w:r>
      <w:r w:rsidRPr="00560591">
        <w:br w:type="page"/>
      </w:r>
    </w:p>
    <w:p w14:paraId="69D62ACD" w14:textId="4A39355E" w:rsidR="0041416A" w:rsidRPr="00560591" w:rsidRDefault="0041416A" w:rsidP="0041416A">
      <w:pPr>
        <w:pStyle w:val="af1"/>
      </w:pPr>
      <w:bookmarkStart w:id="168" w:name="_Ref185583562"/>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21</w:t>
      </w:r>
      <w:r w:rsidR="008442C5" w:rsidRPr="00560591">
        <w:fldChar w:fldCharType="end"/>
      </w:r>
      <w:bookmarkEnd w:id="168"/>
      <w:r w:rsidRPr="00560591">
        <w:rPr>
          <w:rFonts w:hint="eastAsia"/>
        </w:rPr>
        <w:t xml:space="preserve">　最終更新判定における総合評価表配点基準（渡河橋）</w:t>
      </w:r>
    </w:p>
    <w:p w14:paraId="5834E612" w14:textId="77777777" w:rsidR="0041416A" w:rsidRPr="00560591" w:rsidRDefault="0041416A" w:rsidP="0041416A">
      <w:pPr>
        <w:pStyle w:val="40"/>
        <w:ind w:leftChars="0" w:left="0" w:firstLineChars="0" w:firstLine="0"/>
      </w:pPr>
      <w:r w:rsidRPr="00560591">
        <w:rPr>
          <w:noProof/>
        </w:rPr>
        <w:drawing>
          <wp:inline distT="0" distB="0" distL="0" distR="0" wp14:anchorId="3C7B271E" wp14:editId="5B987A85">
            <wp:extent cx="5759450" cy="6447155"/>
            <wp:effectExtent l="0" t="0" r="0" b="0"/>
            <wp:docPr id="214208838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6447155"/>
                    </a:xfrm>
                    <a:prstGeom prst="rect">
                      <a:avLst/>
                    </a:prstGeom>
                    <a:noFill/>
                    <a:ln>
                      <a:noFill/>
                    </a:ln>
                  </pic:spPr>
                </pic:pic>
              </a:graphicData>
            </a:graphic>
          </wp:inline>
        </w:drawing>
      </w:r>
    </w:p>
    <w:p w14:paraId="006B1417" w14:textId="77777777" w:rsidR="0041416A" w:rsidRPr="00560591" w:rsidRDefault="0041416A" w:rsidP="0041416A">
      <w:pPr>
        <w:pStyle w:val="40"/>
        <w:ind w:leftChars="0" w:left="0" w:firstLineChars="0" w:firstLine="0"/>
      </w:pPr>
    </w:p>
    <w:p w14:paraId="26EE57C6" w14:textId="77777777" w:rsidR="0041416A" w:rsidRPr="00560591" w:rsidRDefault="0041416A" w:rsidP="0041416A">
      <w:pPr>
        <w:widowControl/>
        <w:jc w:val="left"/>
      </w:pPr>
      <w:r w:rsidRPr="00560591">
        <w:br w:type="page"/>
      </w:r>
    </w:p>
    <w:p w14:paraId="20AA2139" w14:textId="77777777" w:rsidR="0041416A" w:rsidRPr="00560591" w:rsidRDefault="0041416A" w:rsidP="0041416A">
      <w:pPr>
        <w:pStyle w:val="3"/>
      </w:pPr>
      <w:bookmarkStart w:id="169" w:name="_Toc185942118"/>
      <w:bookmarkStart w:id="170" w:name="_Toc189152439"/>
      <w:r w:rsidRPr="00560591">
        <w:rPr>
          <w:rFonts w:hint="eastAsia"/>
        </w:rPr>
        <w:lastRenderedPageBreak/>
        <w:t>重点化指標・優先順位</w:t>
      </w:r>
      <w:bookmarkEnd w:id="169"/>
      <w:bookmarkEnd w:id="170"/>
    </w:p>
    <w:p w14:paraId="39C941F7" w14:textId="77777777" w:rsidR="0041416A" w:rsidRPr="00560591" w:rsidRDefault="0041416A" w:rsidP="0041416A">
      <w:pPr>
        <w:pStyle w:val="30"/>
        <w:ind w:left="105" w:firstLine="210"/>
      </w:pPr>
      <w:r w:rsidRPr="00560591">
        <w:rPr>
          <w:rFonts w:hint="eastAsia"/>
        </w:rPr>
        <w:t>維持管理（予防保全）を適切に行うため、施設毎の健全度と社会的影響度に着目する。不具合が発生した場合のリスク等を考慮し、優先順位を設定し、維持管理（予防保全）を行う。</w:t>
      </w:r>
    </w:p>
    <w:p w14:paraId="78F4700A" w14:textId="77777777" w:rsidR="0041416A" w:rsidRPr="00560591" w:rsidRDefault="0041416A" w:rsidP="0041416A">
      <w:pPr>
        <w:pStyle w:val="30"/>
        <w:ind w:left="105" w:firstLine="210"/>
      </w:pPr>
    </w:p>
    <w:p w14:paraId="547B26EB" w14:textId="77777777" w:rsidR="0041416A" w:rsidRPr="00560591" w:rsidRDefault="0041416A" w:rsidP="0041416A">
      <w:pPr>
        <w:pStyle w:val="4"/>
      </w:pPr>
      <w:r w:rsidRPr="00560591">
        <w:rPr>
          <w:rFonts w:hint="eastAsia"/>
        </w:rPr>
        <w:t>基本的な考え方</w:t>
      </w:r>
    </w:p>
    <w:p w14:paraId="1390E5CF" w14:textId="77777777" w:rsidR="0041416A" w:rsidRPr="00560591" w:rsidRDefault="0041416A" w:rsidP="0041416A">
      <w:pPr>
        <w:pStyle w:val="40"/>
        <w:ind w:leftChars="95" w:left="199" w:firstLineChars="47" w:firstLine="99"/>
      </w:pPr>
      <w:r w:rsidRPr="00560591">
        <w:rPr>
          <w:rFonts w:hint="eastAsia"/>
        </w:rPr>
        <w:t>【府民の安全確保】</w:t>
      </w:r>
    </w:p>
    <w:p w14:paraId="38CCE0E9" w14:textId="77777777" w:rsidR="0041416A" w:rsidRPr="00560591" w:rsidRDefault="0041416A" w:rsidP="0041416A">
      <w:pPr>
        <w:pStyle w:val="40"/>
        <w:ind w:left="420" w:firstLine="210"/>
      </w:pPr>
      <w:r w:rsidRPr="00560591">
        <w:rPr>
          <w:rFonts w:hint="eastAsia"/>
        </w:rPr>
        <w:t>施設の劣化、損傷が極めて著しく第三者への影響が懸念される場合、もしくは施設の機能に支障を及ぼす恐れがある場合など、緊急対応が必要な施設への対策は最優先に実施する。</w:t>
      </w:r>
    </w:p>
    <w:p w14:paraId="26DD12A7" w14:textId="77777777" w:rsidR="0041416A" w:rsidRPr="00560591" w:rsidRDefault="0041416A" w:rsidP="0041416A">
      <w:pPr>
        <w:pStyle w:val="40"/>
        <w:ind w:left="420" w:firstLine="210"/>
      </w:pPr>
      <w:r w:rsidRPr="00560591">
        <w:rPr>
          <w:rFonts w:hint="eastAsia"/>
        </w:rPr>
        <w:t>安全確保の観点から、優先的に取り組むべき課題があれば、最優先に実施する。</w:t>
      </w:r>
    </w:p>
    <w:p w14:paraId="0A215980" w14:textId="77777777" w:rsidR="0041416A" w:rsidRPr="00560591" w:rsidRDefault="0041416A" w:rsidP="0041416A">
      <w:pPr>
        <w:pStyle w:val="40"/>
        <w:ind w:left="420" w:firstLine="210"/>
      </w:pPr>
    </w:p>
    <w:p w14:paraId="3C734C42" w14:textId="77777777" w:rsidR="0041416A" w:rsidRPr="00560591" w:rsidRDefault="0041416A" w:rsidP="0041416A">
      <w:pPr>
        <w:pStyle w:val="40"/>
        <w:ind w:leftChars="95" w:left="199" w:firstLineChars="47" w:firstLine="99"/>
      </w:pPr>
      <w:r w:rsidRPr="00560591">
        <w:rPr>
          <w:rFonts w:hint="eastAsia"/>
        </w:rPr>
        <w:t>【効率的・効果的な維持管理】</w:t>
      </w:r>
    </w:p>
    <w:p w14:paraId="2E4141C4" w14:textId="77777777" w:rsidR="0041416A" w:rsidRPr="00560591" w:rsidRDefault="0041416A" w:rsidP="0041416A">
      <w:pPr>
        <w:pStyle w:val="40"/>
        <w:ind w:left="420" w:firstLine="210"/>
      </w:pPr>
      <w:r w:rsidRPr="00560591">
        <w:rPr>
          <w:rFonts w:hint="eastAsia"/>
        </w:rPr>
        <w:t>安全確保の観点から緊急性のある事業（修繕、更新等）以外については、リスクに着目して、優先順位を定め、効率的・効果的な維持管理を行う。ただし、耐震補強工事などの他事業の実施にあわせて措置を行うことが、費用の削減や工事に伴う影響の低減等の観点から合理的である場合には、柔軟に対応する。</w:t>
      </w:r>
    </w:p>
    <w:p w14:paraId="1884C21D" w14:textId="77777777" w:rsidR="0041416A" w:rsidRPr="00560591" w:rsidRDefault="0041416A" w:rsidP="0041416A">
      <w:pPr>
        <w:pStyle w:val="40"/>
        <w:ind w:left="420" w:firstLine="210"/>
      </w:pPr>
    </w:p>
    <w:p w14:paraId="38179812" w14:textId="77777777" w:rsidR="0041416A" w:rsidRPr="00560591" w:rsidRDefault="0041416A" w:rsidP="0041416A">
      <w:pPr>
        <w:pStyle w:val="40"/>
        <w:ind w:left="420" w:firstLine="210"/>
      </w:pPr>
    </w:p>
    <w:p w14:paraId="7C31B397" w14:textId="77777777" w:rsidR="0041416A" w:rsidRPr="00560591" w:rsidRDefault="0041416A" w:rsidP="0041416A">
      <w:pPr>
        <w:widowControl/>
        <w:jc w:val="left"/>
      </w:pPr>
      <w:r w:rsidRPr="00560591">
        <w:br w:type="page"/>
      </w:r>
    </w:p>
    <w:p w14:paraId="19C3ABE2" w14:textId="77777777" w:rsidR="0041416A" w:rsidRPr="00560591" w:rsidRDefault="0041416A" w:rsidP="0041416A">
      <w:pPr>
        <w:pStyle w:val="4"/>
      </w:pPr>
      <w:r w:rsidRPr="00560591">
        <w:rPr>
          <w:rFonts w:hint="eastAsia"/>
        </w:rPr>
        <w:lastRenderedPageBreak/>
        <w:t>リスクに着目した重点化</w:t>
      </w:r>
    </w:p>
    <w:p w14:paraId="02A5B2AE" w14:textId="77777777" w:rsidR="0041416A" w:rsidRPr="00560591" w:rsidRDefault="0041416A" w:rsidP="0041416A">
      <w:pPr>
        <w:pStyle w:val="40"/>
        <w:ind w:left="420" w:firstLine="210"/>
      </w:pPr>
      <w:r w:rsidRPr="00560591">
        <w:rPr>
          <w:rFonts w:hint="eastAsia"/>
        </w:rPr>
        <w:t>道路施設の維持管理は、不具合発生の可能性が高く、発生した場合の社会的な影響が大きいほど重大なリスクとして評価する。具体的には、平時における施設の特性や状態（健全度）、不具合が起こった場合の人命や社会的被害（社会的影響度）の大きさとの組み合わせによるリスクを評価し、重点化を図る。</w:t>
      </w:r>
    </w:p>
    <w:p w14:paraId="29C46BD1" w14:textId="77777777" w:rsidR="0041416A" w:rsidRPr="00560591" w:rsidRDefault="0041416A" w:rsidP="0041416A">
      <w:pPr>
        <w:pStyle w:val="40"/>
        <w:ind w:left="420" w:firstLine="210"/>
      </w:pPr>
      <w:r w:rsidRPr="00560591">
        <w:rPr>
          <w:rFonts w:hint="eastAsia"/>
        </w:rPr>
        <w:t>リスクを評価する際の判断要素については、道路施設の特性等に応じて設定する。</w:t>
      </w:r>
    </w:p>
    <w:p w14:paraId="6F690A04" w14:textId="3A5298A0" w:rsidR="0041416A" w:rsidRPr="00560591" w:rsidRDefault="0041416A" w:rsidP="0041416A">
      <w:pPr>
        <w:pStyle w:val="40"/>
        <w:ind w:left="420" w:firstLine="210"/>
      </w:pPr>
      <w:r w:rsidRPr="00560591">
        <w:rPr>
          <w:rFonts w:hint="eastAsia"/>
        </w:rPr>
        <w:t>橋梁について、「健全度」に関する要素としては、点検記録をもとに評価する。「社会的影響度」に関する要素としては、利用者や防災、代替性の視点から、交通量や広域緊急交通路などの項目を考慮する。橋梁の重点化指標は、</w:t>
      </w:r>
      <w:r w:rsidRPr="00560591">
        <w:fldChar w:fldCharType="begin"/>
      </w:r>
      <w:r w:rsidRPr="00560591">
        <w:instrText xml:space="preserve"> </w:instrText>
      </w:r>
      <w:r w:rsidRPr="00560591">
        <w:rPr>
          <w:rFonts w:hint="eastAsia"/>
        </w:rPr>
        <w:instrText>REF _Ref185583782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22</w:t>
      </w:r>
      <w:r w:rsidRPr="00560591">
        <w:fldChar w:fldCharType="end"/>
      </w:r>
      <w:r w:rsidRPr="00560591">
        <w:rPr>
          <w:rFonts w:hint="eastAsia"/>
        </w:rPr>
        <w:t>に示すとおりである。また、重点化指標は、</w:t>
      </w:r>
      <w:r w:rsidRPr="00560591">
        <w:fldChar w:fldCharType="begin"/>
      </w:r>
      <w:r w:rsidRPr="00560591">
        <w:instrText xml:space="preserve"> </w:instrText>
      </w:r>
      <w:r w:rsidRPr="00560591">
        <w:rPr>
          <w:rFonts w:hint="eastAsia"/>
        </w:rPr>
        <w:instrText>REF _Ref185583786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23</w:t>
      </w:r>
      <w:r w:rsidRPr="00560591">
        <w:fldChar w:fldCharType="end"/>
      </w:r>
      <w:r w:rsidRPr="00560591">
        <w:rPr>
          <w:rFonts w:hint="eastAsia"/>
        </w:rPr>
        <w:t>に示す評価点に基づいて評価し、優先順位を設定する。</w:t>
      </w:r>
    </w:p>
    <w:p w14:paraId="2BB22B2C" w14:textId="77777777" w:rsidR="0041416A" w:rsidRPr="00560591" w:rsidRDefault="0041416A" w:rsidP="0041416A">
      <w:pPr>
        <w:pStyle w:val="40"/>
        <w:ind w:left="420" w:firstLine="210"/>
      </w:pPr>
    </w:p>
    <w:p w14:paraId="6D2F0A3A" w14:textId="12ACB62D" w:rsidR="0041416A" w:rsidRPr="00560591" w:rsidRDefault="0041416A" w:rsidP="0041416A">
      <w:pPr>
        <w:pStyle w:val="af1"/>
      </w:pPr>
      <w:bookmarkStart w:id="171" w:name="_Ref18558378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22</w:t>
      </w:r>
      <w:r w:rsidR="008442C5" w:rsidRPr="00560591">
        <w:fldChar w:fldCharType="end"/>
      </w:r>
      <w:bookmarkEnd w:id="171"/>
      <w:r w:rsidRPr="00560591">
        <w:rPr>
          <w:rFonts w:hint="eastAsia"/>
        </w:rPr>
        <w:t xml:space="preserve">　橋梁の重点化指標（社会的影響度）</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200"/>
        <w:gridCol w:w="1202"/>
        <w:gridCol w:w="1202"/>
        <w:gridCol w:w="1200"/>
        <w:gridCol w:w="1208"/>
        <w:gridCol w:w="1191"/>
        <w:gridCol w:w="1197"/>
      </w:tblGrid>
      <w:tr w:rsidR="00560591" w:rsidRPr="00560591" w14:paraId="5CF0959E" w14:textId="77777777" w:rsidTr="005B1557">
        <w:trPr>
          <w:trHeight w:val="340"/>
          <w:jc w:val="center"/>
        </w:trPr>
        <w:tc>
          <w:tcPr>
            <w:tcW w:w="500" w:type="pct"/>
            <w:vMerge w:val="restart"/>
            <w:shd w:val="clear" w:color="auto" w:fill="D9D9D9" w:themeFill="background1" w:themeFillShade="D9"/>
            <w:vAlign w:val="center"/>
            <w:hideMark/>
          </w:tcPr>
          <w:p w14:paraId="40A84BB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指標</w:t>
            </w:r>
          </w:p>
        </w:tc>
        <w:tc>
          <w:tcPr>
            <w:tcW w:w="4500" w:type="pct"/>
            <w:gridSpan w:val="7"/>
            <w:shd w:val="clear" w:color="auto" w:fill="D9D9D9" w:themeFill="background1" w:themeFillShade="D9"/>
            <w:vAlign w:val="center"/>
            <w:hideMark/>
          </w:tcPr>
          <w:p w14:paraId="136D2351"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社会的影響度</w:t>
            </w:r>
          </w:p>
        </w:tc>
      </w:tr>
      <w:tr w:rsidR="00560591" w:rsidRPr="00560591" w14:paraId="4B6BE339" w14:textId="77777777" w:rsidTr="005B1557">
        <w:trPr>
          <w:trHeight w:val="340"/>
          <w:jc w:val="center"/>
        </w:trPr>
        <w:tc>
          <w:tcPr>
            <w:tcW w:w="500" w:type="pct"/>
            <w:vMerge/>
            <w:shd w:val="clear" w:color="auto" w:fill="D9D9D9" w:themeFill="background1" w:themeFillShade="D9"/>
            <w:vAlign w:val="center"/>
            <w:hideMark/>
          </w:tcPr>
          <w:p w14:paraId="14A8BB46" w14:textId="77777777" w:rsidR="0041416A" w:rsidRPr="00560591" w:rsidRDefault="0041416A" w:rsidP="005B1557">
            <w:pPr>
              <w:widowControl/>
              <w:snapToGrid w:val="0"/>
              <w:jc w:val="center"/>
              <w:rPr>
                <w:rFonts w:hAnsi="HG丸ｺﾞｼｯｸM-PRO" w:cs="Arial"/>
                <w:szCs w:val="21"/>
              </w:rPr>
            </w:pPr>
          </w:p>
        </w:tc>
        <w:tc>
          <w:tcPr>
            <w:tcW w:w="1930" w:type="pct"/>
            <w:gridSpan w:val="3"/>
            <w:shd w:val="clear" w:color="auto" w:fill="D9D9D9" w:themeFill="background1" w:themeFillShade="D9"/>
            <w:vAlign w:val="center"/>
            <w:hideMark/>
          </w:tcPr>
          <w:p w14:paraId="28251CFC"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利用者</w:t>
            </w:r>
          </w:p>
        </w:tc>
        <w:tc>
          <w:tcPr>
            <w:tcW w:w="643" w:type="pct"/>
            <w:shd w:val="clear" w:color="auto" w:fill="D9D9D9" w:themeFill="background1" w:themeFillShade="D9"/>
            <w:vAlign w:val="center"/>
            <w:hideMark/>
          </w:tcPr>
          <w:p w14:paraId="32D5BDFF"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代替性</w:t>
            </w:r>
          </w:p>
        </w:tc>
        <w:tc>
          <w:tcPr>
            <w:tcW w:w="1927" w:type="pct"/>
            <w:gridSpan w:val="3"/>
            <w:shd w:val="clear" w:color="auto" w:fill="D9D9D9" w:themeFill="background1" w:themeFillShade="D9"/>
            <w:vAlign w:val="center"/>
            <w:hideMark/>
          </w:tcPr>
          <w:p w14:paraId="4CE6C04B"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防災</w:t>
            </w:r>
          </w:p>
        </w:tc>
      </w:tr>
      <w:tr w:rsidR="00560591" w:rsidRPr="00560591" w14:paraId="66C3BF17" w14:textId="77777777" w:rsidTr="005B1557">
        <w:trPr>
          <w:trHeight w:val="907"/>
          <w:jc w:val="center"/>
        </w:trPr>
        <w:tc>
          <w:tcPr>
            <w:tcW w:w="500" w:type="pct"/>
            <w:vMerge/>
            <w:tcBorders>
              <w:bottom w:val="single" w:sz="4" w:space="0" w:color="auto"/>
            </w:tcBorders>
            <w:shd w:val="clear" w:color="auto" w:fill="D9D9D9" w:themeFill="background1" w:themeFillShade="D9"/>
            <w:vAlign w:val="center"/>
            <w:hideMark/>
          </w:tcPr>
          <w:p w14:paraId="04F8E3B8" w14:textId="77777777" w:rsidR="0041416A" w:rsidRPr="00560591" w:rsidRDefault="0041416A" w:rsidP="005B1557">
            <w:pPr>
              <w:widowControl/>
              <w:snapToGrid w:val="0"/>
              <w:jc w:val="center"/>
              <w:rPr>
                <w:rFonts w:hAnsi="HG丸ｺﾞｼｯｸM-PRO" w:cs="Arial"/>
                <w:szCs w:val="21"/>
              </w:rPr>
            </w:pPr>
          </w:p>
        </w:tc>
        <w:tc>
          <w:tcPr>
            <w:tcW w:w="643" w:type="pct"/>
            <w:tcBorders>
              <w:bottom w:val="single" w:sz="4" w:space="0" w:color="auto"/>
            </w:tcBorders>
            <w:shd w:val="clear" w:color="auto" w:fill="D9D9D9" w:themeFill="background1" w:themeFillShade="D9"/>
            <w:vAlign w:val="center"/>
            <w:hideMark/>
          </w:tcPr>
          <w:p w14:paraId="5B44AD6F"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交通量</w:t>
            </w:r>
          </w:p>
        </w:tc>
        <w:tc>
          <w:tcPr>
            <w:tcW w:w="644" w:type="pct"/>
            <w:tcBorders>
              <w:bottom w:val="single" w:sz="4" w:space="0" w:color="auto"/>
            </w:tcBorders>
            <w:shd w:val="clear" w:color="auto" w:fill="D9D9D9" w:themeFill="background1" w:themeFillShade="D9"/>
            <w:vAlign w:val="center"/>
            <w:hideMark/>
          </w:tcPr>
          <w:p w14:paraId="74BE5FE0"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25ｔ化</w:t>
            </w:r>
          </w:p>
          <w:p w14:paraId="46710B70"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指定</w:t>
            </w:r>
          </w:p>
        </w:tc>
        <w:tc>
          <w:tcPr>
            <w:tcW w:w="644" w:type="pct"/>
            <w:tcBorders>
              <w:bottom w:val="single" w:sz="4" w:space="0" w:color="auto"/>
            </w:tcBorders>
            <w:shd w:val="clear" w:color="auto" w:fill="D9D9D9" w:themeFill="background1" w:themeFillShade="D9"/>
            <w:vAlign w:val="center"/>
            <w:hideMark/>
          </w:tcPr>
          <w:p w14:paraId="79D09349"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バス路線</w:t>
            </w:r>
          </w:p>
        </w:tc>
        <w:tc>
          <w:tcPr>
            <w:tcW w:w="643" w:type="pct"/>
            <w:tcBorders>
              <w:bottom w:val="single" w:sz="4" w:space="0" w:color="auto"/>
            </w:tcBorders>
            <w:shd w:val="clear" w:color="auto" w:fill="D9D9D9" w:themeFill="background1" w:themeFillShade="D9"/>
            <w:vAlign w:val="center"/>
            <w:hideMark/>
          </w:tcPr>
          <w:p w14:paraId="51AF6249"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迂回路の</w:t>
            </w:r>
          </w:p>
          <w:p w14:paraId="505A73A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有無</w:t>
            </w:r>
          </w:p>
        </w:tc>
        <w:tc>
          <w:tcPr>
            <w:tcW w:w="647" w:type="pct"/>
            <w:tcBorders>
              <w:bottom w:val="single" w:sz="4" w:space="0" w:color="auto"/>
            </w:tcBorders>
            <w:shd w:val="clear" w:color="auto" w:fill="D9D9D9" w:themeFill="background1" w:themeFillShade="D9"/>
            <w:vAlign w:val="center"/>
            <w:hideMark/>
          </w:tcPr>
          <w:p w14:paraId="391354B6"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lang w:eastAsia="zh-TW"/>
              </w:rPr>
              <w:t>広域緊急交通路</w:t>
            </w:r>
          </w:p>
        </w:tc>
        <w:tc>
          <w:tcPr>
            <w:tcW w:w="638" w:type="pct"/>
            <w:tcBorders>
              <w:bottom w:val="single" w:sz="4" w:space="0" w:color="auto"/>
            </w:tcBorders>
            <w:shd w:val="clear" w:color="auto" w:fill="D9D9D9" w:themeFill="background1" w:themeFillShade="D9"/>
            <w:vAlign w:val="center"/>
            <w:hideMark/>
          </w:tcPr>
          <w:p w14:paraId="35A5A6CE"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府県間・</w:t>
            </w:r>
          </w:p>
          <w:p w14:paraId="2EFCFAC3"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ICｱｸｾｽ</w:t>
            </w:r>
          </w:p>
        </w:tc>
        <w:tc>
          <w:tcPr>
            <w:tcW w:w="643" w:type="pct"/>
            <w:tcBorders>
              <w:bottom w:val="single" w:sz="4" w:space="0" w:color="auto"/>
            </w:tcBorders>
            <w:shd w:val="clear" w:color="auto" w:fill="D9D9D9" w:themeFill="background1" w:themeFillShade="D9"/>
            <w:vAlign w:val="center"/>
            <w:hideMark/>
          </w:tcPr>
          <w:p w14:paraId="3A2CE115"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鉄道・道路・大河川跨ぎ</w:t>
            </w:r>
          </w:p>
        </w:tc>
      </w:tr>
      <w:tr w:rsidR="0041416A" w:rsidRPr="00560591" w14:paraId="25CD8FE9" w14:textId="77777777" w:rsidTr="005B1557">
        <w:trPr>
          <w:trHeight w:val="567"/>
          <w:jc w:val="center"/>
        </w:trPr>
        <w:tc>
          <w:tcPr>
            <w:tcW w:w="500" w:type="pct"/>
            <w:tcBorders>
              <w:top w:val="double" w:sz="4" w:space="0" w:color="auto"/>
            </w:tcBorders>
            <w:vAlign w:val="center"/>
          </w:tcPr>
          <w:p w14:paraId="7E86B4BC"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Meiryo UI" w:hint="eastAsia"/>
                <w:kern w:val="24"/>
                <w:szCs w:val="21"/>
              </w:rPr>
              <w:t>配点</w:t>
            </w:r>
          </w:p>
        </w:tc>
        <w:tc>
          <w:tcPr>
            <w:tcW w:w="643" w:type="pct"/>
            <w:tcBorders>
              <w:top w:val="double" w:sz="4" w:space="0" w:color="auto"/>
            </w:tcBorders>
            <w:vAlign w:val="center"/>
          </w:tcPr>
          <w:p w14:paraId="10D09945"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20</w:t>
            </w:r>
          </w:p>
        </w:tc>
        <w:tc>
          <w:tcPr>
            <w:tcW w:w="644" w:type="pct"/>
            <w:tcBorders>
              <w:top w:val="double" w:sz="4" w:space="0" w:color="auto"/>
            </w:tcBorders>
            <w:vAlign w:val="center"/>
          </w:tcPr>
          <w:p w14:paraId="2D94A10B"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10</w:t>
            </w:r>
          </w:p>
        </w:tc>
        <w:tc>
          <w:tcPr>
            <w:tcW w:w="644" w:type="pct"/>
            <w:tcBorders>
              <w:top w:val="double" w:sz="4" w:space="0" w:color="auto"/>
            </w:tcBorders>
            <w:vAlign w:val="center"/>
          </w:tcPr>
          <w:p w14:paraId="39F2E69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10</w:t>
            </w:r>
          </w:p>
        </w:tc>
        <w:tc>
          <w:tcPr>
            <w:tcW w:w="643" w:type="pct"/>
            <w:tcBorders>
              <w:top w:val="double" w:sz="4" w:space="0" w:color="auto"/>
            </w:tcBorders>
            <w:vAlign w:val="center"/>
          </w:tcPr>
          <w:p w14:paraId="3684B5D3"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10</w:t>
            </w:r>
          </w:p>
        </w:tc>
        <w:tc>
          <w:tcPr>
            <w:tcW w:w="647" w:type="pct"/>
            <w:tcBorders>
              <w:top w:val="double" w:sz="4" w:space="0" w:color="auto"/>
            </w:tcBorders>
            <w:vAlign w:val="center"/>
          </w:tcPr>
          <w:p w14:paraId="1C40355F"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20</w:t>
            </w:r>
          </w:p>
        </w:tc>
        <w:tc>
          <w:tcPr>
            <w:tcW w:w="638" w:type="pct"/>
            <w:tcBorders>
              <w:top w:val="double" w:sz="4" w:space="0" w:color="auto"/>
            </w:tcBorders>
            <w:vAlign w:val="center"/>
          </w:tcPr>
          <w:p w14:paraId="664C4F8E"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10</w:t>
            </w:r>
          </w:p>
        </w:tc>
        <w:tc>
          <w:tcPr>
            <w:tcW w:w="643" w:type="pct"/>
            <w:tcBorders>
              <w:top w:val="double" w:sz="4" w:space="0" w:color="auto"/>
            </w:tcBorders>
            <w:vAlign w:val="center"/>
          </w:tcPr>
          <w:p w14:paraId="1894F6D2"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20</w:t>
            </w:r>
          </w:p>
        </w:tc>
      </w:tr>
    </w:tbl>
    <w:p w14:paraId="5A16AB45" w14:textId="77777777" w:rsidR="0041416A" w:rsidRPr="00560591" w:rsidRDefault="0041416A" w:rsidP="0041416A">
      <w:pPr>
        <w:pStyle w:val="60"/>
        <w:ind w:left="735" w:firstLine="210"/>
      </w:pPr>
    </w:p>
    <w:p w14:paraId="32B556CD" w14:textId="77777777" w:rsidR="0041416A" w:rsidRPr="00560591" w:rsidRDefault="0041416A" w:rsidP="0041416A">
      <w:pPr>
        <w:pStyle w:val="60"/>
        <w:ind w:left="735" w:firstLine="210"/>
      </w:pPr>
    </w:p>
    <w:p w14:paraId="71CFBD0D" w14:textId="77777777" w:rsidR="0041416A" w:rsidRPr="00560591" w:rsidRDefault="0041416A" w:rsidP="0041416A">
      <w:pPr>
        <w:widowControl/>
        <w:jc w:val="left"/>
      </w:pPr>
      <w:r w:rsidRPr="00560591">
        <w:br w:type="page"/>
      </w:r>
    </w:p>
    <w:p w14:paraId="49949FF9" w14:textId="09D2A0B6" w:rsidR="0041416A" w:rsidRPr="00560591" w:rsidRDefault="0041416A" w:rsidP="0041416A">
      <w:pPr>
        <w:pStyle w:val="af1"/>
      </w:pPr>
      <w:bookmarkStart w:id="172" w:name="_Ref185583786"/>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23</w:t>
      </w:r>
      <w:r w:rsidR="008442C5" w:rsidRPr="00560591">
        <w:fldChar w:fldCharType="end"/>
      </w:r>
      <w:bookmarkEnd w:id="172"/>
      <w:r w:rsidRPr="00560591">
        <w:rPr>
          <w:rFonts w:hint="eastAsia"/>
        </w:rPr>
        <w:t xml:space="preserve">　橋梁の重点化指標の評価点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685"/>
        <w:gridCol w:w="1314"/>
      </w:tblGrid>
      <w:tr w:rsidR="00560591" w:rsidRPr="00560591" w14:paraId="12BDB451" w14:textId="77777777" w:rsidTr="005B1557">
        <w:trPr>
          <w:trHeight w:val="340"/>
          <w:jc w:val="center"/>
        </w:trPr>
        <w:tc>
          <w:tcPr>
            <w:tcW w:w="3256" w:type="dxa"/>
            <w:tcBorders>
              <w:bottom w:val="double" w:sz="4" w:space="0" w:color="auto"/>
            </w:tcBorders>
            <w:shd w:val="clear" w:color="auto" w:fill="D9D9D9" w:themeFill="background1" w:themeFillShade="D9"/>
            <w:vAlign w:val="center"/>
            <w:hideMark/>
          </w:tcPr>
          <w:p w14:paraId="65C9DDDC"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項目</w:t>
            </w:r>
          </w:p>
        </w:tc>
        <w:tc>
          <w:tcPr>
            <w:tcW w:w="3685" w:type="dxa"/>
            <w:tcBorders>
              <w:bottom w:val="double" w:sz="4" w:space="0" w:color="auto"/>
            </w:tcBorders>
            <w:shd w:val="clear" w:color="auto" w:fill="D9D9D9" w:themeFill="background1" w:themeFillShade="D9"/>
            <w:vAlign w:val="center"/>
            <w:hideMark/>
          </w:tcPr>
          <w:p w14:paraId="0C5128ED"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要素</w:t>
            </w:r>
          </w:p>
        </w:tc>
        <w:tc>
          <w:tcPr>
            <w:tcW w:w="1314" w:type="dxa"/>
            <w:tcBorders>
              <w:bottom w:val="double" w:sz="4" w:space="0" w:color="auto"/>
            </w:tcBorders>
            <w:shd w:val="clear" w:color="auto" w:fill="D9D9D9" w:themeFill="background1" w:themeFillShade="D9"/>
            <w:vAlign w:val="center"/>
          </w:tcPr>
          <w:p w14:paraId="209BC412"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評価点</w:t>
            </w:r>
          </w:p>
        </w:tc>
      </w:tr>
      <w:tr w:rsidR="00560591" w:rsidRPr="00560591" w14:paraId="6F1DF27A" w14:textId="77777777" w:rsidTr="005B1557">
        <w:trPr>
          <w:trHeight w:val="340"/>
          <w:jc w:val="center"/>
        </w:trPr>
        <w:tc>
          <w:tcPr>
            <w:tcW w:w="3256" w:type="dxa"/>
            <w:vMerge w:val="restart"/>
            <w:tcBorders>
              <w:top w:val="double" w:sz="4" w:space="0" w:color="auto"/>
            </w:tcBorders>
            <w:vAlign w:val="center"/>
            <w:hideMark/>
          </w:tcPr>
          <w:p w14:paraId="12BB4FBC"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交通量</w:t>
            </w:r>
          </w:p>
        </w:tc>
        <w:tc>
          <w:tcPr>
            <w:tcW w:w="3685" w:type="dxa"/>
            <w:tcBorders>
              <w:top w:val="double" w:sz="4" w:space="0" w:color="auto"/>
            </w:tcBorders>
            <w:vAlign w:val="center"/>
            <w:hideMark/>
          </w:tcPr>
          <w:p w14:paraId="36EE9DA3"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50,000台/日以上</w:t>
            </w:r>
          </w:p>
        </w:tc>
        <w:tc>
          <w:tcPr>
            <w:tcW w:w="1314" w:type="dxa"/>
            <w:tcBorders>
              <w:top w:val="double" w:sz="4" w:space="0" w:color="auto"/>
            </w:tcBorders>
            <w:vAlign w:val="center"/>
          </w:tcPr>
          <w:p w14:paraId="7B2254D9"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14E0FE26" w14:textId="77777777" w:rsidTr="005B1557">
        <w:trPr>
          <w:trHeight w:val="340"/>
          <w:jc w:val="center"/>
        </w:trPr>
        <w:tc>
          <w:tcPr>
            <w:tcW w:w="3256" w:type="dxa"/>
            <w:vMerge/>
            <w:vAlign w:val="center"/>
            <w:hideMark/>
          </w:tcPr>
          <w:p w14:paraId="6AEC3704"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030788AC"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20,000～50,000台未満</w:t>
            </w:r>
          </w:p>
        </w:tc>
        <w:tc>
          <w:tcPr>
            <w:tcW w:w="1314" w:type="dxa"/>
            <w:vAlign w:val="center"/>
          </w:tcPr>
          <w:p w14:paraId="5312D77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16</w:t>
            </w:r>
          </w:p>
        </w:tc>
      </w:tr>
      <w:tr w:rsidR="00560591" w:rsidRPr="00560591" w14:paraId="0B936519" w14:textId="77777777" w:rsidTr="005B1557">
        <w:trPr>
          <w:trHeight w:val="340"/>
          <w:jc w:val="center"/>
        </w:trPr>
        <w:tc>
          <w:tcPr>
            <w:tcW w:w="3256" w:type="dxa"/>
            <w:vMerge/>
            <w:vAlign w:val="center"/>
            <w:hideMark/>
          </w:tcPr>
          <w:p w14:paraId="1682C356"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318C7151"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10,000～20,000台未満</w:t>
            </w:r>
          </w:p>
        </w:tc>
        <w:tc>
          <w:tcPr>
            <w:tcW w:w="1314" w:type="dxa"/>
            <w:vAlign w:val="center"/>
          </w:tcPr>
          <w:p w14:paraId="73E3F74E"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12</w:t>
            </w:r>
          </w:p>
        </w:tc>
      </w:tr>
      <w:tr w:rsidR="00560591" w:rsidRPr="00560591" w14:paraId="537796D5" w14:textId="77777777" w:rsidTr="005B1557">
        <w:trPr>
          <w:trHeight w:val="340"/>
          <w:jc w:val="center"/>
        </w:trPr>
        <w:tc>
          <w:tcPr>
            <w:tcW w:w="3256" w:type="dxa"/>
            <w:vMerge/>
            <w:vAlign w:val="center"/>
            <w:hideMark/>
          </w:tcPr>
          <w:p w14:paraId="309A2A01"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254A2B80"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4,000～10,000台未満</w:t>
            </w:r>
          </w:p>
        </w:tc>
        <w:tc>
          <w:tcPr>
            <w:tcW w:w="1314" w:type="dxa"/>
            <w:vAlign w:val="center"/>
          </w:tcPr>
          <w:p w14:paraId="29739DC0"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8</w:t>
            </w:r>
          </w:p>
        </w:tc>
      </w:tr>
      <w:tr w:rsidR="00560591" w:rsidRPr="00560591" w14:paraId="4D525086" w14:textId="77777777" w:rsidTr="005B1557">
        <w:trPr>
          <w:trHeight w:val="340"/>
          <w:jc w:val="center"/>
        </w:trPr>
        <w:tc>
          <w:tcPr>
            <w:tcW w:w="3256" w:type="dxa"/>
            <w:vMerge/>
            <w:vAlign w:val="center"/>
            <w:hideMark/>
          </w:tcPr>
          <w:p w14:paraId="2DE2392E"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5AB85E58"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4,000台未満</w:t>
            </w:r>
          </w:p>
        </w:tc>
        <w:tc>
          <w:tcPr>
            <w:tcW w:w="1314" w:type="dxa"/>
            <w:vAlign w:val="center"/>
          </w:tcPr>
          <w:p w14:paraId="6E083E7E"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4</w:t>
            </w:r>
          </w:p>
        </w:tc>
      </w:tr>
      <w:tr w:rsidR="00560591" w:rsidRPr="00560591" w14:paraId="40A215B6" w14:textId="77777777" w:rsidTr="005B1557">
        <w:trPr>
          <w:trHeight w:val="340"/>
          <w:jc w:val="center"/>
        </w:trPr>
        <w:tc>
          <w:tcPr>
            <w:tcW w:w="3256" w:type="dxa"/>
            <w:vMerge w:val="restart"/>
            <w:vAlign w:val="center"/>
            <w:hideMark/>
          </w:tcPr>
          <w:p w14:paraId="69E7FC1E"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２５ｔ化指定道路</w:t>
            </w:r>
          </w:p>
        </w:tc>
        <w:tc>
          <w:tcPr>
            <w:tcW w:w="3685" w:type="dxa"/>
            <w:vAlign w:val="center"/>
            <w:hideMark/>
          </w:tcPr>
          <w:p w14:paraId="03C00A21"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指定道路</w:t>
            </w:r>
          </w:p>
        </w:tc>
        <w:tc>
          <w:tcPr>
            <w:tcW w:w="1314" w:type="dxa"/>
            <w:vAlign w:val="center"/>
          </w:tcPr>
          <w:p w14:paraId="795157CC"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4F0D7BDA" w14:textId="77777777" w:rsidTr="005B1557">
        <w:trPr>
          <w:trHeight w:val="340"/>
          <w:jc w:val="center"/>
        </w:trPr>
        <w:tc>
          <w:tcPr>
            <w:tcW w:w="3256" w:type="dxa"/>
            <w:vMerge/>
            <w:vAlign w:val="center"/>
            <w:hideMark/>
          </w:tcPr>
          <w:p w14:paraId="2527B079"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7EA9E520"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指定なし</w:t>
            </w:r>
          </w:p>
        </w:tc>
        <w:tc>
          <w:tcPr>
            <w:tcW w:w="1314" w:type="dxa"/>
            <w:vAlign w:val="center"/>
          </w:tcPr>
          <w:p w14:paraId="56C7EE4A"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6766D8CA" w14:textId="77777777" w:rsidTr="005B1557">
        <w:trPr>
          <w:trHeight w:val="340"/>
          <w:jc w:val="center"/>
        </w:trPr>
        <w:tc>
          <w:tcPr>
            <w:tcW w:w="3256" w:type="dxa"/>
            <w:vMerge w:val="restart"/>
            <w:vAlign w:val="center"/>
            <w:hideMark/>
          </w:tcPr>
          <w:p w14:paraId="53553468"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バス路線の有無</w:t>
            </w:r>
          </w:p>
        </w:tc>
        <w:tc>
          <w:tcPr>
            <w:tcW w:w="3685" w:type="dxa"/>
            <w:vAlign w:val="center"/>
            <w:hideMark/>
          </w:tcPr>
          <w:p w14:paraId="06C86E4C"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有り</w:t>
            </w:r>
          </w:p>
        </w:tc>
        <w:tc>
          <w:tcPr>
            <w:tcW w:w="1314" w:type="dxa"/>
            <w:vAlign w:val="center"/>
          </w:tcPr>
          <w:p w14:paraId="523C1E65"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67CD79A1" w14:textId="77777777" w:rsidTr="005B1557">
        <w:trPr>
          <w:trHeight w:val="340"/>
          <w:jc w:val="center"/>
        </w:trPr>
        <w:tc>
          <w:tcPr>
            <w:tcW w:w="3256" w:type="dxa"/>
            <w:vMerge/>
            <w:vAlign w:val="center"/>
            <w:hideMark/>
          </w:tcPr>
          <w:p w14:paraId="6F979DE3"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26910BDF"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無し</w:t>
            </w:r>
          </w:p>
        </w:tc>
        <w:tc>
          <w:tcPr>
            <w:tcW w:w="1314" w:type="dxa"/>
            <w:vAlign w:val="center"/>
          </w:tcPr>
          <w:p w14:paraId="25812DF9"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67638D38" w14:textId="77777777" w:rsidTr="005B1557">
        <w:trPr>
          <w:trHeight w:val="340"/>
          <w:jc w:val="center"/>
        </w:trPr>
        <w:tc>
          <w:tcPr>
            <w:tcW w:w="3256" w:type="dxa"/>
            <w:vMerge w:val="restart"/>
            <w:vAlign w:val="center"/>
            <w:hideMark/>
          </w:tcPr>
          <w:p w14:paraId="50BFFCF7"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迂回路の有無</w:t>
            </w:r>
          </w:p>
        </w:tc>
        <w:tc>
          <w:tcPr>
            <w:tcW w:w="3685" w:type="dxa"/>
            <w:vAlign w:val="center"/>
            <w:hideMark/>
          </w:tcPr>
          <w:p w14:paraId="705863A6"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無し</w:t>
            </w:r>
          </w:p>
        </w:tc>
        <w:tc>
          <w:tcPr>
            <w:tcW w:w="1314" w:type="dxa"/>
            <w:vAlign w:val="center"/>
          </w:tcPr>
          <w:p w14:paraId="09F3C1EE"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3652629E" w14:textId="77777777" w:rsidTr="005B1557">
        <w:trPr>
          <w:trHeight w:val="340"/>
          <w:jc w:val="center"/>
        </w:trPr>
        <w:tc>
          <w:tcPr>
            <w:tcW w:w="3256" w:type="dxa"/>
            <w:vMerge/>
            <w:vAlign w:val="center"/>
            <w:hideMark/>
          </w:tcPr>
          <w:p w14:paraId="712D7B4D"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78E030A1"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有り</w:t>
            </w:r>
          </w:p>
        </w:tc>
        <w:tc>
          <w:tcPr>
            <w:tcW w:w="1314" w:type="dxa"/>
            <w:vAlign w:val="center"/>
          </w:tcPr>
          <w:p w14:paraId="4BB693D6"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3857B675" w14:textId="77777777" w:rsidTr="005B1557">
        <w:trPr>
          <w:trHeight w:val="340"/>
          <w:jc w:val="center"/>
        </w:trPr>
        <w:tc>
          <w:tcPr>
            <w:tcW w:w="3256" w:type="dxa"/>
            <w:vMerge w:val="restart"/>
            <w:vAlign w:val="center"/>
            <w:hideMark/>
          </w:tcPr>
          <w:p w14:paraId="119E1421"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広域緊急交通路</w:t>
            </w:r>
          </w:p>
        </w:tc>
        <w:tc>
          <w:tcPr>
            <w:tcW w:w="3685" w:type="dxa"/>
            <w:vAlign w:val="center"/>
            <w:hideMark/>
          </w:tcPr>
          <w:p w14:paraId="7876E976"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重点14路線</w:t>
            </w:r>
          </w:p>
        </w:tc>
        <w:tc>
          <w:tcPr>
            <w:tcW w:w="1314" w:type="dxa"/>
            <w:vAlign w:val="center"/>
          </w:tcPr>
          <w:p w14:paraId="04E74BE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3935339B" w14:textId="77777777" w:rsidTr="005B1557">
        <w:trPr>
          <w:trHeight w:val="340"/>
          <w:jc w:val="center"/>
        </w:trPr>
        <w:tc>
          <w:tcPr>
            <w:tcW w:w="3256" w:type="dxa"/>
            <w:vMerge/>
            <w:vAlign w:val="center"/>
            <w:hideMark/>
          </w:tcPr>
          <w:p w14:paraId="17FF82AB"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40449DA2"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その他広域緊急交通路</w:t>
            </w:r>
          </w:p>
        </w:tc>
        <w:tc>
          <w:tcPr>
            <w:tcW w:w="1314" w:type="dxa"/>
            <w:vAlign w:val="center"/>
          </w:tcPr>
          <w:p w14:paraId="23601C95"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0566CD3F" w14:textId="77777777" w:rsidTr="005B1557">
        <w:trPr>
          <w:trHeight w:val="340"/>
          <w:jc w:val="center"/>
        </w:trPr>
        <w:tc>
          <w:tcPr>
            <w:tcW w:w="3256" w:type="dxa"/>
            <w:vMerge/>
            <w:vAlign w:val="center"/>
            <w:hideMark/>
          </w:tcPr>
          <w:p w14:paraId="490992FB"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0F588094"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それ以外</w:t>
            </w:r>
          </w:p>
        </w:tc>
        <w:tc>
          <w:tcPr>
            <w:tcW w:w="1314" w:type="dxa"/>
            <w:vAlign w:val="center"/>
          </w:tcPr>
          <w:p w14:paraId="514955A0"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01EE00E9" w14:textId="77777777" w:rsidTr="005B1557">
        <w:trPr>
          <w:trHeight w:val="340"/>
          <w:jc w:val="center"/>
        </w:trPr>
        <w:tc>
          <w:tcPr>
            <w:tcW w:w="3256" w:type="dxa"/>
            <w:vMerge w:val="restart"/>
            <w:vAlign w:val="center"/>
            <w:hideMark/>
          </w:tcPr>
          <w:p w14:paraId="53DC8F80"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府県間・ＩＣアクセス</w:t>
            </w:r>
          </w:p>
        </w:tc>
        <w:tc>
          <w:tcPr>
            <w:tcW w:w="3685" w:type="dxa"/>
            <w:vAlign w:val="center"/>
            <w:hideMark/>
          </w:tcPr>
          <w:p w14:paraId="4F7A0262"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府県間・ICアクセス道路である</w:t>
            </w:r>
          </w:p>
        </w:tc>
        <w:tc>
          <w:tcPr>
            <w:tcW w:w="1314" w:type="dxa"/>
            <w:vAlign w:val="center"/>
          </w:tcPr>
          <w:p w14:paraId="16BA3E20"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28374A8F" w14:textId="77777777" w:rsidTr="005B1557">
        <w:trPr>
          <w:trHeight w:val="340"/>
          <w:jc w:val="center"/>
        </w:trPr>
        <w:tc>
          <w:tcPr>
            <w:tcW w:w="3256" w:type="dxa"/>
            <w:vMerge/>
            <w:vAlign w:val="center"/>
            <w:hideMark/>
          </w:tcPr>
          <w:p w14:paraId="22A58F5D"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4479966A"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上記以外</w:t>
            </w:r>
          </w:p>
        </w:tc>
        <w:tc>
          <w:tcPr>
            <w:tcW w:w="1314" w:type="dxa"/>
            <w:vAlign w:val="center"/>
          </w:tcPr>
          <w:p w14:paraId="078C30C3"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6363E15F" w14:textId="77777777" w:rsidTr="005B1557">
        <w:trPr>
          <w:trHeight w:val="340"/>
          <w:jc w:val="center"/>
        </w:trPr>
        <w:tc>
          <w:tcPr>
            <w:tcW w:w="3256" w:type="dxa"/>
            <w:vMerge w:val="restart"/>
            <w:vAlign w:val="center"/>
            <w:hideMark/>
          </w:tcPr>
          <w:p w14:paraId="6C341FBF"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架橋位置</w:t>
            </w:r>
          </w:p>
        </w:tc>
        <w:tc>
          <w:tcPr>
            <w:tcW w:w="3685" w:type="dxa"/>
            <w:vAlign w:val="center"/>
            <w:hideMark/>
          </w:tcPr>
          <w:p w14:paraId="26B2CD63" w14:textId="77777777" w:rsidR="0041416A" w:rsidRPr="00560591" w:rsidRDefault="0041416A" w:rsidP="005B1557">
            <w:pPr>
              <w:ind w:leftChars="9" w:left="19"/>
              <w:jc w:val="center"/>
              <w:rPr>
                <w:rFonts w:hAnsi="HG丸ｺﾞｼｯｸM-PRO"/>
                <w:szCs w:val="21"/>
              </w:rPr>
            </w:pPr>
            <w:r w:rsidRPr="00560591">
              <w:rPr>
                <w:rFonts w:hAnsi="HG丸ｺﾞｼｯｸM-PRO" w:cs="...." w:hint="eastAsia"/>
                <w:szCs w:val="21"/>
              </w:rPr>
              <w:t>大河川</w:t>
            </w:r>
          </w:p>
        </w:tc>
        <w:tc>
          <w:tcPr>
            <w:tcW w:w="1314" w:type="dxa"/>
            <w:vAlign w:val="center"/>
          </w:tcPr>
          <w:p w14:paraId="347E1121"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3AB5338E" w14:textId="77777777" w:rsidTr="005B1557">
        <w:trPr>
          <w:trHeight w:val="340"/>
          <w:jc w:val="center"/>
        </w:trPr>
        <w:tc>
          <w:tcPr>
            <w:tcW w:w="3256" w:type="dxa"/>
            <w:vMerge/>
            <w:vAlign w:val="center"/>
            <w:hideMark/>
          </w:tcPr>
          <w:p w14:paraId="09C9F72C"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241BF78D"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跨線橋・広域緊急交通路</w:t>
            </w:r>
          </w:p>
          <w:p w14:paraId="5FF4A846"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重点14路線跨ぎ</w:t>
            </w:r>
          </w:p>
        </w:tc>
        <w:tc>
          <w:tcPr>
            <w:tcW w:w="1314" w:type="dxa"/>
            <w:vAlign w:val="center"/>
          </w:tcPr>
          <w:p w14:paraId="47E86D4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15</w:t>
            </w:r>
          </w:p>
        </w:tc>
      </w:tr>
      <w:tr w:rsidR="00560591" w:rsidRPr="00560591" w14:paraId="3E0BB38A" w14:textId="77777777" w:rsidTr="005B1557">
        <w:trPr>
          <w:trHeight w:val="340"/>
          <w:jc w:val="center"/>
        </w:trPr>
        <w:tc>
          <w:tcPr>
            <w:tcW w:w="3256" w:type="dxa"/>
            <w:vMerge/>
            <w:vAlign w:val="center"/>
            <w:hideMark/>
          </w:tcPr>
          <w:p w14:paraId="5487A49A"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72C295DD"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跨道橋</w:t>
            </w:r>
          </w:p>
        </w:tc>
        <w:tc>
          <w:tcPr>
            <w:tcW w:w="1314" w:type="dxa"/>
            <w:vAlign w:val="center"/>
          </w:tcPr>
          <w:p w14:paraId="2DFC2B09"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6AACDD01" w14:textId="77777777" w:rsidTr="005B1557">
        <w:trPr>
          <w:trHeight w:val="340"/>
          <w:jc w:val="center"/>
        </w:trPr>
        <w:tc>
          <w:tcPr>
            <w:tcW w:w="3256" w:type="dxa"/>
            <w:vMerge/>
            <w:vAlign w:val="center"/>
            <w:hideMark/>
          </w:tcPr>
          <w:p w14:paraId="61F3829B"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55E66D77"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河川等</w:t>
            </w:r>
          </w:p>
        </w:tc>
        <w:tc>
          <w:tcPr>
            <w:tcW w:w="1314" w:type="dxa"/>
            <w:vAlign w:val="center"/>
          </w:tcPr>
          <w:p w14:paraId="0402636C"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5</w:t>
            </w:r>
          </w:p>
        </w:tc>
      </w:tr>
      <w:tr w:rsidR="00560591" w:rsidRPr="00560591" w14:paraId="086F4A86" w14:textId="77777777" w:rsidTr="005B1557">
        <w:trPr>
          <w:trHeight w:val="340"/>
          <w:jc w:val="center"/>
        </w:trPr>
        <w:tc>
          <w:tcPr>
            <w:tcW w:w="3256" w:type="dxa"/>
            <w:vMerge/>
            <w:vAlign w:val="center"/>
            <w:hideMark/>
          </w:tcPr>
          <w:p w14:paraId="04A7671A"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685" w:type="dxa"/>
            <w:vAlign w:val="center"/>
            <w:hideMark/>
          </w:tcPr>
          <w:p w14:paraId="252B0DF7"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その他</w:t>
            </w:r>
          </w:p>
        </w:tc>
        <w:tc>
          <w:tcPr>
            <w:tcW w:w="1314" w:type="dxa"/>
            <w:vAlign w:val="center"/>
          </w:tcPr>
          <w:p w14:paraId="7FC37513"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474555D8" w14:textId="77777777" w:rsidTr="005B1557">
        <w:trPr>
          <w:trHeight w:val="340"/>
          <w:jc w:val="center"/>
        </w:trPr>
        <w:tc>
          <w:tcPr>
            <w:tcW w:w="6941" w:type="dxa"/>
            <w:gridSpan w:val="2"/>
            <w:vAlign w:val="center"/>
            <w:hideMark/>
          </w:tcPr>
          <w:p w14:paraId="308AAA75" w14:textId="77777777" w:rsidR="0041416A" w:rsidRPr="00560591" w:rsidRDefault="0041416A" w:rsidP="005B1557">
            <w:pPr>
              <w:widowControl/>
              <w:spacing w:line="280" w:lineRule="exact"/>
              <w:jc w:val="center"/>
              <w:textAlignment w:val="center"/>
              <w:rPr>
                <w:rFonts w:hAnsi="HG丸ｺﾞｼｯｸM-PRO" w:cs="Meiryo UI"/>
                <w:kern w:val="24"/>
                <w:szCs w:val="21"/>
              </w:rPr>
            </w:pPr>
            <w:r w:rsidRPr="00560591">
              <w:rPr>
                <w:rFonts w:hAnsi="HG丸ｺﾞｼｯｸM-PRO" w:hint="eastAsia"/>
                <w:szCs w:val="21"/>
              </w:rPr>
              <w:t>合　　　計</w:t>
            </w:r>
          </w:p>
        </w:tc>
        <w:tc>
          <w:tcPr>
            <w:tcW w:w="1314" w:type="dxa"/>
            <w:vAlign w:val="center"/>
          </w:tcPr>
          <w:p w14:paraId="52BA11AF"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100</w:t>
            </w:r>
          </w:p>
        </w:tc>
      </w:tr>
      <w:tr w:rsidR="0041416A" w:rsidRPr="00560591" w14:paraId="48112E61" w14:textId="77777777" w:rsidTr="005B1557">
        <w:trPr>
          <w:trHeight w:val="340"/>
          <w:jc w:val="center"/>
        </w:trPr>
        <w:tc>
          <w:tcPr>
            <w:tcW w:w="3256" w:type="dxa"/>
            <w:vAlign w:val="center"/>
            <w:hideMark/>
          </w:tcPr>
          <w:p w14:paraId="49FB0F31" w14:textId="77777777" w:rsidR="0041416A" w:rsidRPr="00560591" w:rsidRDefault="0041416A" w:rsidP="005B1557">
            <w:pPr>
              <w:widowControl/>
              <w:spacing w:line="280" w:lineRule="exact"/>
              <w:jc w:val="center"/>
              <w:textAlignment w:val="center"/>
              <w:rPr>
                <w:rFonts w:hAnsi="HG丸ｺﾞｼｯｸM-PRO" w:cs="Arial"/>
                <w:szCs w:val="21"/>
              </w:rPr>
            </w:pPr>
            <w:r w:rsidRPr="00560591">
              <w:rPr>
                <w:rFonts w:hAnsi="HG丸ｺﾞｼｯｸM-PRO" w:hint="eastAsia"/>
                <w:szCs w:val="21"/>
              </w:rPr>
              <w:t>管理者判断</w:t>
            </w:r>
          </w:p>
        </w:tc>
        <w:tc>
          <w:tcPr>
            <w:tcW w:w="3685" w:type="dxa"/>
            <w:vAlign w:val="center"/>
            <w:hideMark/>
          </w:tcPr>
          <w:p w14:paraId="3F82AED5" w14:textId="77777777" w:rsidR="0041416A" w:rsidRPr="00560591" w:rsidRDefault="0041416A" w:rsidP="005B1557">
            <w:pPr>
              <w:widowControl/>
              <w:spacing w:line="280" w:lineRule="exact"/>
              <w:jc w:val="center"/>
              <w:textAlignment w:val="center"/>
              <w:rPr>
                <w:rFonts w:hAnsi="HG丸ｺﾞｼｯｸM-PRO" w:cs="Meiryo UI"/>
                <w:kern w:val="24"/>
                <w:szCs w:val="21"/>
              </w:rPr>
            </w:pPr>
            <w:r w:rsidRPr="00560591">
              <w:rPr>
                <w:rFonts w:hAnsi="HG丸ｺﾞｼｯｸM-PRO" w:cs="Meiryo UI" w:hint="eastAsia"/>
                <w:kern w:val="24"/>
                <w:szCs w:val="21"/>
              </w:rPr>
              <w:t>＋10点～－10点の範囲で配点</w:t>
            </w:r>
          </w:p>
          <w:p w14:paraId="1379E7AA" w14:textId="77777777" w:rsidR="0041416A" w:rsidRPr="00560591" w:rsidRDefault="0041416A" w:rsidP="005B1557">
            <w:pPr>
              <w:widowControl/>
              <w:spacing w:line="280" w:lineRule="exact"/>
              <w:jc w:val="left"/>
              <w:textAlignment w:val="center"/>
              <w:rPr>
                <w:rFonts w:hAnsi="HG丸ｺﾞｼｯｸM-PRO" w:cs="Meiryo UI"/>
                <w:kern w:val="24"/>
                <w:szCs w:val="21"/>
              </w:rPr>
            </w:pPr>
            <w:r w:rsidRPr="00560591">
              <w:rPr>
                <w:rFonts w:hAnsi="HG丸ｺﾞｼｯｸM-PRO" w:cs="Meiryo UI" w:hint="eastAsia"/>
                <w:kern w:val="24"/>
                <w:szCs w:val="21"/>
              </w:rPr>
              <w:t>・基本は0点とし、最大合計点（100）を超える加点は行わない。</w:t>
            </w:r>
          </w:p>
        </w:tc>
        <w:tc>
          <w:tcPr>
            <w:tcW w:w="1314" w:type="dxa"/>
            <w:vAlign w:val="center"/>
          </w:tcPr>
          <w:p w14:paraId="46B926C5"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+10～-10</w:t>
            </w:r>
          </w:p>
        </w:tc>
      </w:tr>
    </w:tbl>
    <w:p w14:paraId="562D1EC5" w14:textId="77777777" w:rsidR="0041416A" w:rsidRPr="00560591" w:rsidRDefault="0041416A" w:rsidP="0041416A">
      <w:pPr>
        <w:pStyle w:val="60"/>
        <w:ind w:left="735" w:firstLine="210"/>
      </w:pPr>
    </w:p>
    <w:p w14:paraId="1C025C1C" w14:textId="77777777" w:rsidR="0041416A" w:rsidRPr="00560591" w:rsidRDefault="0041416A" w:rsidP="0041416A">
      <w:pPr>
        <w:pStyle w:val="60"/>
        <w:ind w:left="735" w:firstLine="210"/>
      </w:pPr>
    </w:p>
    <w:p w14:paraId="21947145" w14:textId="77777777" w:rsidR="0041416A" w:rsidRPr="00560591" w:rsidRDefault="0041416A" w:rsidP="0041416A">
      <w:pPr>
        <w:pStyle w:val="60"/>
        <w:ind w:left="735" w:firstLine="210"/>
      </w:pPr>
    </w:p>
    <w:p w14:paraId="56CA2866" w14:textId="77777777" w:rsidR="0041416A" w:rsidRPr="00560591" w:rsidRDefault="0041416A" w:rsidP="0041416A">
      <w:pPr>
        <w:pStyle w:val="60"/>
        <w:ind w:left="735" w:firstLine="210"/>
      </w:pPr>
    </w:p>
    <w:p w14:paraId="247CC412" w14:textId="77777777" w:rsidR="0041416A" w:rsidRPr="00560591" w:rsidRDefault="0041416A" w:rsidP="0041416A">
      <w:pPr>
        <w:pStyle w:val="60"/>
        <w:ind w:left="735" w:firstLine="210"/>
      </w:pPr>
    </w:p>
    <w:p w14:paraId="617AB968" w14:textId="77777777" w:rsidR="0041416A" w:rsidRPr="00560591" w:rsidRDefault="0041416A" w:rsidP="0041416A">
      <w:pPr>
        <w:widowControl/>
        <w:jc w:val="left"/>
      </w:pPr>
      <w:r w:rsidRPr="00560591">
        <w:br w:type="page"/>
      </w:r>
    </w:p>
    <w:p w14:paraId="3C27C6F0" w14:textId="77777777" w:rsidR="0041416A" w:rsidRPr="00560591" w:rsidRDefault="0041416A" w:rsidP="0041416A">
      <w:pPr>
        <w:pStyle w:val="50"/>
      </w:pPr>
      <w:bookmarkStart w:id="173" w:name="_Ref185583856"/>
      <w:r w:rsidRPr="00560591">
        <w:rPr>
          <w:rFonts w:hint="eastAsia"/>
        </w:rPr>
        <w:lastRenderedPageBreak/>
        <w:t>重点化の考え方</w:t>
      </w:r>
      <w:bookmarkEnd w:id="173"/>
    </w:p>
    <w:p w14:paraId="5D07BE33" w14:textId="611F136B" w:rsidR="0041416A" w:rsidRPr="00560591" w:rsidRDefault="0041416A" w:rsidP="0041416A">
      <w:pPr>
        <w:pStyle w:val="60"/>
        <w:ind w:left="735" w:firstLine="210"/>
      </w:pPr>
      <w:r w:rsidRPr="00560591">
        <w:rPr>
          <w:rFonts w:hint="eastAsia"/>
        </w:rPr>
        <w:t>健全度および社会的影響度の評価点をもとに、次のマトリクス（</w:t>
      </w:r>
      <w:r w:rsidRPr="00560591">
        <w:fldChar w:fldCharType="begin"/>
      </w:r>
      <w:r w:rsidRPr="00560591">
        <w:instrText xml:space="preserve"> </w:instrText>
      </w:r>
      <w:r w:rsidRPr="00560591">
        <w:rPr>
          <w:rFonts w:hint="eastAsia"/>
        </w:rPr>
        <w:instrText>REF _Ref188962709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16</w:t>
      </w:r>
      <w:r w:rsidRPr="00560591">
        <w:fldChar w:fldCharType="end"/>
      </w:r>
      <w:r w:rsidRPr="00560591">
        <w:rPr>
          <w:rFonts w:hint="eastAsia"/>
        </w:rPr>
        <w:t>）に示す優先順位に沿って、橋梁の修繕を進める。</w:t>
      </w:r>
    </w:p>
    <w:p w14:paraId="0D18A2A4" w14:textId="77777777" w:rsidR="0041416A" w:rsidRPr="00560591" w:rsidRDefault="0041416A" w:rsidP="0041416A">
      <w:pPr>
        <w:pStyle w:val="60"/>
        <w:ind w:left="735" w:firstLine="210"/>
      </w:pPr>
    </w:p>
    <w:p w14:paraId="05242794" w14:textId="77777777" w:rsidR="0041416A" w:rsidRPr="00560591" w:rsidRDefault="0041416A" w:rsidP="0041416A">
      <w:pPr>
        <w:pStyle w:val="60"/>
        <w:ind w:left="735" w:firstLine="210"/>
      </w:pPr>
      <w:r w:rsidRPr="00560591">
        <w:rPr>
          <w:rFonts w:hint="eastAsia"/>
          <w:noProof/>
        </w:rPr>
        <w:drawing>
          <wp:inline distT="0" distB="0" distL="0" distR="0" wp14:anchorId="03A12B3E" wp14:editId="5904A4B7">
            <wp:extent cx="4512697" cy="3168000"/>
            <wp:effectExtent l="0" t="0" r="0" b="0"/>
            <wp:docPr id="21269914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739" b="2055"/>
                    <a:stretch/>
                  </pic:blipFill>
                  <pic:spPr bwMode="auto">
                    <a:xfrm>
                      <a:off x="0" y="0"/>
                      <a:ext cx="4512697"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570EFC81" w14:textId="710A32AD" w:rsidR="0041416A" w:rsidRPr="00560591" w:rsidRDefault="0041416A" w:rsidP="0041416A">
      <w:pPr>
        <w:pStyle w:val="af1"/>
      </w:pPr>
      <w:bookmarkStart w:id="174" w:name="_Ref188962709"/>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16</w:t>
      </w:r>
      <w:r w:rsidRPr="00560591">
        <w:fldChar w:fldCharType="end"/>
      </w:r>
      <w:bookmarkEnd w:id="174"/>
      <w:r w:rsidRPr="00560591">
        <w:rPr>
          <w:rFonts w:hint="eastAsia"/>
        </w:rPr>
        <w:t xml:space="preserve">　橋梁の優先順位</w:t>
      </w:r>
    </w:p>
    <w:p w14:paraId="74F9D35A" w14:textId="77777777" w:rsidR="0041416A" w:rsidRPr="00560591" w:rsidRDefault="0041416A" w:rsidP="0041416A">
      <w:pPr>
        <w:pStyle w:val="60"/>
        <w:ind w:left="735" w:firstLine="210"/>
      </w:pPr>
    </w:p>
    <w:p w14:paraId="2F2E1284" w14:textId="77777777" w:rsidR="0041416A" w:rsidRPr="00560591" w:rsidRDefault="0041416A" w:rsidP="0041416A">
      <w:pPr>
        <w:widowControl/>
        <w:jc w:val="left"/>
      </w:pPr>
      <w:r w:rsidRPr="00560591">
        <w:br w:type="page"/>
      </w:r>
    </w:p>
    <w:p w14:paraId="15891E4F" w14:textId="77777777" w:rsidR="0041416A" w:rsidRPr="00560591" w:rsidRDefault="0041416A" w:rsidP="0041416A">
      <w:pPr>
        <w:pStyle w:val="50"/>
      </w:pPr>
      <w:r w:rsidRPr="00560591">
        <w:rPr>
          <w:rFonts w:hint="eastAsia"/>
        </w:rPr>
        <w:lastRenderedPageBreak/>
        <w:t>措置</w:t>
      </w:r>
    </w:p>
    <w:p w14:paraId="485C73B2" w14:textId="3C03A344" w:rsidR="0041416A" w:rsidRPr="00560591" w:rsidRDefault="0041416A" w:rsidP="0041416A">
      <w:pPr>
        <w:pStyle w:val="60"/>
        <w:ind w:left="735" w:firstLine="210"/>
      </w:pPr>
      <w:r w:rsidRPr="00560591">
        <w:rPr>
          <w:rFonts w:hint="eastAsia"/>
        </w:rPr>
        <w:t>点検・診断結果に基づいて、健全性Ⅲ、健全性Ⅱaと判定された橋梁を対象として、適切な時期に措置を行う（</w:t>
      </w:r>
      <w:r w:rsidRPr="00560591">
        <w:fldChar w:fldCharType="begin"/>
      </w:r>
      <w:r w:rsidRPr="00560591">
        <w:instrText xml:space="preserve"> </w:instrText>
      </w:r>
      <w:r w:rsidRPr="00560591">
        <w:rPr>
          <w:rFonts w:hint="eastAsia"/>
        </w:rPr>
        <w:instrText>REF _Ref188963518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17</w:t>
      </w:r>
      <w:r w:rsidRPr="00560591">
        <w:fldChar w:fldCharType="end"/>
      </w:r>
      <w:r w:rsidRPr="00560591">
        <w:rPr>
          <w:rFonts w:hint="eastAsia"/>
        </w:rPr>
        <w:t>）。</w:t>
      </w:r>
    </w:p>
    <w:p w14:paraId="1DCF59F2" w14:textId="337AB0D6" w:rsidR="0041416A" w:rsidRPr="00560591" w:rsidRDefault="0041416A" w:rsidP="0041416A">
      <w:pPr>
        <w:pStyle w:val="60"/>
        <w:ind w:left="735" w:firstLine="210"/>
      </w:pPr>
      <w:r w:rsidRPr="00560591">
        <w:rPr>
          <w:rFonts w:hint="eastAsia"/>
        </w:rPr>
        <w:t>健全性Ⅲと判定された橋梁は、５年以内（次回の定期点検まで）に措置を行う。措置の優先順位は、「</w:t>
      </w:r>
      <w:r w:rsidRPr="00560591">
        <w:fldChar w:fldCharType="begin"/>
      </w:r>
      <w:r w:rsidRPr="00560591">
        <w:instrText xml:space="preserve"> </w:instrText>
      </w:r>
      <w:r w:rsidRPr="00560591">
        <w:rPr>
          <w:rFonts w:hint="eastAsia"/>
        </w:rPr>
        <w:instrText>REF _Ref185583856 \n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1)　</w:t>
      </w:r>
      <w:r w:rsidRPr="00560591">
        <w:fldChar w:fldCharType="end"/>
      </w:r>
      <w:r w:rsidRPr="00560591">
        <w:fldChar w:fldCharType="begin"/>
      </w:r>
      <w:r w:rsidRPr="00560591">
        <w:instrText xml:space="preserve"> REF _Ref185583856 \h </w:instrText>
      </w:r>
      <w:r w:rsidR="00504BAD" w:rsidRPr="00560591">
        <w:instrText xml:space="preserve"> \* MERGEFORMAT </w:instrText>
      </w:r>
      <w:r w:rsidRPr="00560591">
        <w:fldChar w:fldCharType="separate"/>
      </w:r>
      <w:r w:rsidR="003612AB" w:rsidRPr="00560591">
        <w:rPr>
          <w:rFonts w:hint="eastAsia"/>
        </w:rPr>
        <w:t>重点化の考え方</w:t>
      </w:r>
      <w:r w:rsidRPr="00560591">
        <w:fldChar w:fldCharType="end"/>
      </w:r>
      <w:r w:rsidRPr="00560591">
        <w:rPr>
          <w:rFonts w:hint="eastAsia"/>
        </w:rPr>
        <w:t>」に基づいて決定する。健全性Ⅳと判定された橋梁は、通行止めなどの緊急的な措置を行う。</w:t>
      </w:r>
    </w:p>
    <w:p w14:paraId="36BA4A11" w14:textId="77777777" w:rsidR="0041416A" w:rsidRPr="00560591" w:rsidRDefault="0041416A" w:rsidP="0041416A">
      <w:pPr>
        <w:pStyle w:val="60"/>
        <w:ind w:left="735" w:firstLine="210"/>
      </w:pPr>
      <w:r w:rsidRPr="00560591">
        <w:rPr>
          <w:rFonts w:hint="eastAsia"/>
        </w:rPr>
        <w:t>措置の実施から１年後を目安として、損傷箇所（床版の抜け落ち、伸縮装置の段差など）に対する措置による効果を確認するため、職員等による目視点検を行う。</w:t>
      </w:r>
    </w:p>
    <w:p w14:paraId="23B84E03" w14:textId="77777777" w:rsidR="0041416A" w:rsidRPr="00560591" w:rsidRDefault="0041416A" w:rsidP="0041416A">
      <w:pPr>
        <w:pStyle w:val="60"/>
        <w:ind w:left="735" w:firstLine="210"/>
      </w:pPr>
    </w:p>
    <w:p w14:paraId="709588C7" w14:textId="77777777" w:rsidR="0041416A" w:rsidRPr="00560591" w:rsidRDefault="0041416A" w:rsidP="0041416A">
      <w:pPr>
        <w:pStyle w:val="afff"/>
        <w:ind w:left="105" w:firstLineChars="0" w:firstLine="0"/>
        <w:jc w:val="center"/>
      </w:pPr>
      <w:r w:rsidRPr="00560591">
        <w:rPr>
          <w:noProof/>
        </w:rPr>
        <mc:AlternateContent>
          <mc:Choice Requires="wps">
            <w:drawing>
              <wp:anchor distT="0" distB="0" distL="114300" distR="114300" simplePos="0" relativeHeight="251660288" behindDoc="0" locked="0" layoutInCell="1" allowOverlap="1" wp14:anchorId="222FED5A" wp14:editId="23B16C9D">
                <wp:simplePos x="0" y="0"/>
                <wp:positionH relativeFrom="column">
                  <wp:posOffset>2807031</wp:posOffset>
                </wp:positionH>
                <wp:positionV relativeFrom="paragraph">
                  <wp:posOffset>816610</wp:posOffset>
                </wp:positionV>
                <wp:extent cx="215265" cy="181610"/>
                <wp:effectExtent l="0" t="38100" r="32385" b="66040"/>
                <wp:wrapNone/>
                <wp:docPr id="19786563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81610"/>
                        </a:xfrm>
                        <a:prstGeom prst="rightArrow">
                          <a:avLst>
                            <a:gd name="adj1" fmla="val 50000"/>
                            <a:gd name="adj2" fmla="val 29633"/>
                          </a:avLst>
                        </a:prstGeom>
                        <a:solidFill>
                          <a:schemeClr val="bg1">
                            <a:lumMod val="75000"/>
                            <a:lumOff val="0"/>
                          </a:schemeClr>
                        </a:solidFill>
                        <a:ln w="9525">
                          <a:solidFill>
                            <a:schemeClr val="bg1">
                              <a:lumMod val="75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F794E8B" id="AutoShape 251" o:spid="_x0000_s1026" type="#_x0000_t13" style="position:absolute;left:0;text-align:left;margin-left:221.05pt;margin-top:64.3pt;width:16.9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" fillcolor="#bfbfbf [2412]" strokecolor="#bfbfbf [2412]">
                <v:textbox inset="5.85pt,.7pt,5.85pt,.7pt"/>
              </v:shape>
            </w:pict>
          </mc:Fallback>
        </mc:AlternateContent>
      </w:r>
      <w:r w:rsidRPr="00560591">
        <w:rPr>
          <w:noProof/>
        </w:rPr>
        <w:drawing>
          <wp:inline distT="0" distB="0" distL="0" distR="0" wp14:anchorId="68A0917C" wp14:editId="72FA22B4">
            <wp:extent cx="2592000" cy="1728000"/>
            <wp:effectExtent l="0" t="0" r="0" b="5715"/>
            <wp:docPr id="1552437809" name="図 36" descr="屋内, 座る, テーブル,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37809" name="図 36" descr="屋内, 座る, テーブル, 大きい が含まれている画像&#10;&#10;自動的に生成された説明"/>
                    <pic:cNvPicPr/>
                  </pic:nvPicPr>
                  <pic:blipFill rotWithShape="1">
                    <a:blip r:embed="rId63" cstate="print">
                      <a:extLst>
                        <a:ext uri="{28A0092B-C50C-407E-A947-70E740481C1C}">
                          <a14:useLocalDpi xmlns:a14="http://schemas.microsoft.com/office/drawing/2010/main" val="0"/>
                        </a:ext>
                      </a:extLst>
                    </a:blip>
                    <a:srcRect l="1574" t="941" r="3764"/>
                    <a:stretch/>
                  </pic:blipFill>
                  <pic:spPr bwMode="auto">
                    <a:xfrm>
                      <a:off x="0" y="0"/>
                      <a:ext cx="2592000" cy="1728000"/>
                    </a:xfrm>
                    <a:prstGeom prst="rect">
                      <a:avLst/>
                    </a:prstGeom>
                    <a:ln>
                      <a:noFill/>
                    </a:ln>
                    <a:extLst>
                      <a:ext uri="{53640926-AAD7-44D8-BBD7-CCE9431645EC}">
                        <a14:shadowObscured xmlns:a14="http://schemas.microsoft.com/office/drawing/2010/main"/>
                      </a:ext>
                    </a:extLst>
                  </pic:spPr>
                </pic:pic>
              </a:graphicData>
            </a:graphic>
          </wp:inline>
        </w:drawing>
      </w:r>
      <w:r w:rsidRPr="00560591">
        <w:rPr>
          <w:rFonts w:hint="eastAsia"/>
        </w:rPr>
        <w:t xml:space="preserve">　　　</w:t>
      </w:r>
      <w:r w:rsidRPr="00560591">
        <w:rPr>
          <w:noProof/>
        </w:rPr>
        <w:drawing>
          <wp:inline distT="0" distB="0" distL="0" distR="0" wp14:anchorId="0112395F" wp14:editId="332FAD3B">
            <wp:extent cx="2592001" cy="1728000"/>
            <wp:effectExtent l="0" t="0" r="0" b="5715"/>
            <wp:docPr id="421413228" name="図 37" descr="座る, テーブル,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13228" name="図 37" descr="座る, テーブル, 男, 立つ が含まれている画像&#10;&#10;自動的に生成された説明"/>
                    <pic:cNvPicPr/>
                  </pic:nvPicPr>
                  <pic:blipFill rotWithShape="1">
                    <a:blip r:embed="rId64" cstate="print">
                      <a:extLst>
                        <a:ext uri="{28A0092B-C50C-407E-A947-70E740481C1C}">
                          <a14:useLocalDpi xmlns:a14="http://schemas.microsoft.com/office/drawing/2010/main" val="0"/>
                        </a:ext>
                      </a:extLst>
                    </a:blip>
                    <a:srcRect l="10201" t="5762" r="218" b="494"/>
                    <a:stretch/>
                  </pic:blipFill>
                  <pic:spPr bwMode="auto">
                    <a:xfrm>
                      <a:off x="0" y="0"/>
                      <a:ext cx="2592001" cy="1728000"/>
                    </a:xfrm>
                    <a:prstGeom prst="rect">
                      <a:avLst/>
                    </a:prstGeom>
                    <a:ln>
                      <a:noFill/>
                    </a:ln>
                    <a:extLst>
                      <a:ext uri="{53640926-AAD7-44D8-BBD7-CCE9431645EC}">
                        <a14:shadowObscured xmlns:a14="http://schemas.microsoft.com/office/drawing/2010/main"/>
                      </a:ext>
                    </a:extLst>
                  </pic:spPr>
                </pic:pic>
              </a:graphicData>
            </a:graphic>
          </wp:inline>
        </w:drawing>
      </w:r>
    </w:p>
    <w:p w14:paraId="33AD2345" w14:textId="43A7AA16" w:rsidR="0041416A" w:rsidRPr="00560591" w:rsidRDefault="0041416A" w:rsidP="0041416A">
      <w:pPr>
        <w:pStyle w:val="af1"/>
      </w:pPr>
      <w:bookmarkStart w:id="175" w:name="_Ref18896351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17</w:t>
      </w:r>
      <w:r w:rsidRPr="00560591">
        <w:fldChar w:fldCharType="end"/>
      </w:r>
      <w:bookmarkEnd w:id="175"/>
      <w:r w:rsidRPr="00560591">
        <w:rPr>
          <w:rFonts w:hint="eastAsia"/>
        </w:rPr>
        <w:t xml:space="preserve">　措置実施前後の比較</w:t>
      </w:r>
    </w:p>
    <w:p w14:paraId="142ED3FA" w14:textId="77777777" w:rsidR="0041416A" w:rsidRPr="00560591" w:rsidRDefault="0041416A" w:rsidP="0041416A">
      <w:pPr>
        <w:pStyle w:val="60"/>
        <w:ind w:left="735" w:firstLine="210"/>
      </w:pPr>
    </w:p>
    <w:p w14:paraId="6386E35A" w14:textId="77777777" w:rsidR="0041416A" w:rsidRPr="00560591" w:rsidRDefault="0041416A" w:rsidP="0041416A">
      <w:pPr>
        <w:pStyle w:val="3"/>
      </w:pPr>
      <w:bookmarkStart w:id="176" w:name="_Toc185942119"/>
      <w:bookmarkStart w:id="177" w:name="_Toc189152440"/>
      <w:r w:rsidRPr="00560591">
        <w:rPr>
          <w:rFonts w:hint="eastAsia"/>
        </w:rPr>
        <w:t>日常的な維持管理</w:t>
      </w:r>
      <w:bookmarkEnd w:id="176"/>
      <w:bookmarkEnd w:id="177"/>
    </w:p>
    <w:p w14:paraId="48CCE31D" w14:textId="77777777" w:rsidR="0041416A" w:rsidRPr="00560591" w:rsidRDefault="0041416A" w:rsidP="0041416A">
      <w:pPr>
        <w:pStyle w:val="30"/>
        <w:ind w:left="105" w:firstLine="210"/>
      </w:pPr>
      <w:r w:rsidRPr="00560591">
        <w:rPr>
          <w:rFonts w:hint="eastAsia"/>
        </w:rPr>
        <w:t>小規模で簡易な作業を行うことで、機能回復は期待できないものの劣化を抑制することができる場合がある。このような作業を選定し、継続的に実施することで長寿命化に努める。橋梁維持作業については、以下を一例として取り組むこととする。</w:t>
      </w:r>
    </w:p>
    <w:p w14:paraId="7731AD31" w14:textId="77777777" w:rsidR="0041416A" w:rsidRPr="00560591" w:rsidRDefault="0041416A" w:rsidP="009C1D40">
      <w:pPr>
        <w:pStyle w:val="afff"/>
        <w:numPr>
          <w:ilvl w:val="0"/>
          <w:numId w:val="13"/>
        </w:numPr>
        <w:ind w:left="782"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排水桝の土砂清掃により、</w:t>
      </w:r>
      <w:r w:rsidRPr="00560591">
        <w:rPr>
          <w:rFonts w:ascii="HG丸ｺﾞｼｯｸM-PRO" w:eastAsia="HG丸ｺﾞｼｯｸM-PRO" w:hAnsi="HG丸ｺﾞｼｯｸM-PRO"/>
        </w:rPr>
        <w:t>排水不良</w:t>
      </w:r>
      <w:r w:rsidRPr="00560591">
        <w:rPr>
          <w:rFonts w:ascii="HG丸ｺﾞｼｯｸM-PRO" w:eastAsia="HG丸ｺﾞｼｯｸM-PRO" w:hAnsi="HG丸ｺﾞｼｯｸM-PRO" w:hint="eastAsia"/>
        </w:rPr>
        <w:t>を</w:t>
      </w:r>
      <w:r w:rsidRPr="00560591">
        <w:rPr>
          <w:rFonts w:ascii="HG丸ｺﾞｼｯｸM-PRO" w:eastAsia="HG丸ｺﾞｼｯｸM-PRO" w:hAnsi="HG丸ｺﾞｼｯｸM-PRO"/>
        </w:rPr>
        <w:t>解消</w:t>
      </w:r>
      <w:r w:rsidRPr="00560591">
        <w:rPr>
          <w:rFonts w:ascii="HG丸ｺﾞｼｯｸM-PRO" w:eastAsia="HG丸ｺﾞｼｯｸM-PRO" w:hAnsi="HG丸ｺﾞｼｯｸM-PRO" w:hint="eastAsia"/>
        </w:rPr>
        <w:t>することで、床版への雨水の浸透・滞水を防止する。</w:t>
      </w:r>
    </w:p>
    <w:p w14:paraId="47CE32F3" w14:textId="77777777" w:rsidR="0041416A" w:rsidRPr="00560591" w:rsidRDefault="0041416A" w:rsidP="009C1D40">
      <w:pPr>
        <w:pStyle w:val="afff"/>
        <w:numPr>
          <w:ilvl w:val="0"/>
          <w:numId w:val="13"/>
        </w:numPr>
        <w:ind w:left="782"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支承周りの土砂撤去により、支承の損傷（腐食）を防止する。</w:t>
      </w:r>
    </w:p>
    <w:p w14:paraId="4C8581BF" w14:textId="77777777" w:rsidR="0041416A" w:rsidRPr="00560591" w:rsidRDefault="0041416A" w:rsidP="009C1D40">
      <w:pPr>
        <w:pStyle w:val="afff"/>
        <w:numPr>
          <w:ilvl w:val="0"/>
          <w:numId w:val="13"/>
        </w:numPr>
        <w:ind w:left="782"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日常パトロールの際に、舗装のポットホールを発見した場合に速やかに措置を行うことで、床版への雨水の浸透などを防止する。</w:t>
      </w:r>
    </w:p>
    <w:p w14:paraId="38CF64B0" w14:textId="77777777" w:rsidR="0041416A" w:rsidRPr="00560591" w:rsidRDefault="0041416A" w:rsidP="0041416A">
      <w:pPr>
        <w:pStyle w:val="60"/>
        <w:ind w:leftChars="166" w:left="349" w:firstLineChars="47" w:firstLine="99"/>
      </w:pPr>
    </w:p>
    <w:p w14:paraId="075687C9" w14:textId="77777777" w:rsidR="0041416A" w:rsidRPr="00560591" w:rsidRDefault="0041416A" w:rsidP="0041416A">
      <w:pPr>
        <w:widowControl/>
        <w:jc w:val="left"/>
      </w:pPr>
      <w:r w:rsidRPr="00560591">
        <w:br w:type="page"/>
      </w:r>
    </w:p>
    <w:p w14:paraId="1DA3E750" w14:textId="77777777" w:rsidR="0041416A" w:rsidRPr="00560591" w:rsidRDefault="0041416A" w:rsidP="0041416A">
      <w:pPr>
        <w:pStyle w:val="3"/>
      </w:pPr>
      <w:bookmarkStart w:id="178" w:name="_Toc185942120"/>
      <w:bookmarkStart w:id="179" w:name="_Toc189152441"/>
      <w:r w:rsidRPr="00560591">
        <w:rPr>
          <w:rFonts w:hint="eastAsia"/>
        </w:rPr>
        <w:lastRenderedPageBreak/>
        <w:t>長寿命化に資する工夫</w:t>
      </w:r>
      <w:bookmarkEnd w:id="178"/>
      <w:bookmarkEnd w:id="179"/>
    </w:p>
    <w:p w14:paraId="33EDB1DE" w14:textId="77777777" w:rsidR="0041416A" w:rsidRPr="00560591" w:rsidRDefault="0041416A" w:rsidP="0041416A">
      <w:pPr>
        <w:pStyle w:val="30"/>
        <w:ind w:left="105" w:firstLine="210"/>
      </w:pPr>
      <w:r w:rsidRPr="00560591">
        <w:rPr>
          <w:rFonts w:hint="eastAsia"/>
        </w:rPr>
        <w:t>橋梁の長寿命化にあたっては、予防保全段階における修繕の実施だけではなく、劣化進行の原因となる水掛かりや滞水を避ける対応、また、それらの対策範囲を限定して対応を図ることなどが必要である。</w:t>
      </w:r>
    </w:p>
    <w:p w14:paraId="40CD6844" w14:textId="77777777" w:rsidR="0041416A" w:rsidRPr="00560591" w:rsidRDefault="0041416A" w:rsidP="0041416A">
      <w:pPr>
        <w:pStyle w:val="30"/>
        <w:ind w:left="105" w:firstLine="210"/>
      </w:pPr>
      <w:r w:rsidRPr="00560591">
        <w:rPr>
          <w:rFonts w:hint="eastAsia"/>
        </w:rPr>
        <w:t>また、橋梁の新設にあたっても、供用後の維持管理や劣化進行の抑制を図ることを想定した構造とすることが必要となる。</w:t>
      </w:r>
    </w:p>
    <w:p w14:paraId="2325D1A5" w14:textId="77777777" w:rsidR="0041416A" w:rsidRPr="00560591" w:rsidRDefault="0041416A" w:rsidP="0041416A">
      <w:pPr>
        <w:pStyle w:val="30"/>
        <w:ind w:left="105" w:firstLine="210"/>
      </w:pPr>
      <w:r w:rsidRPr="00560591">
        <w:rPr>
          <w:rFonts w:hint="eastAsia"/>
        </w:rPr>
        <w:t>そのため、以下に示す取組みを実施していくことにより、一層の長寿命化を図る。</w:t>
      </w:r>
    </w:p>
    <w:p w14:paraId="7CE871B7" w14:textId="77777777" w:rsidR="0041416A" w:rsidRPr="00560591" w:rsidRDefault="0041416A" w:rsidP="0041416A">
      <w:pPr>
        <w:pStyle w:val="60"/>
        <w:ind w:left="735" w:firstLine="210"/>
      </w:pPr>
    </w:p>
    <w:p w14:paraId="7C5F8452" w14:textId="77777777" w:rsidR="0041416A" w:rsidRPr="00560591" w:rsidRDefault="0041416A" w:rsidP="0041416A">
      <w:pPr>
        <w:pStyle w:val="4"/>
      </w:pPr>
      <w:r w:rsidRPr="00560591">
        <w:rPr>
          <w:rFonts w:hint="eastAsia"/>
        </w:rPr>
        <w:t>桁端部等の増し塗り</w:t>
      </w:r>
    </w:p>
    <w:p w14:paraId="77642DF4" w14:textId="00DDEEDC" w:rsidR="0041416A" w:rsidRPr="00560591" w:rsidRDefault="0041416A" w:rsidP="0041416A">
      <w:pPr>
        <w:pStyle w:val="40"/>
        <w:ind w:left="420" w:firstLine="210"/>
      </w:pPr>
      <w:r w:rsidRPr="00560591">
        <w:rPr>
          <w:rFonts w:hint="eastAsia"/>
        </w:rPr>
        <w:t>塗膜劣化が著しい桁端部や添接部箇所、下フランジ等（</w:t>
      </w:r>
      <w:r w:rsidRPr="00560591">
        <w:fldChar w:fldCharType="begin"/>
      </w:r>
      <w:r w:rsidRPr="00560591">
        <w:instrText xml:space="preserve"> </w:instrText>
      </w:r>
      <w:r w:rsidRPr="00560591">
        <w:rPr>
          <w:rFonts w:hint="eastAsia"/>
        </w:rPr>
        <w:instrText>REF _Ref188962795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18</w:t>
      </w:r>
      <w:r w:rsidRPr="00560591">
        <w:fldChar w:fldCharType="end"/>
      </w:r>
      <w:r w:rsidRPr="00560591">
        <w:rPr>
          <w:rFonts w:hint="eastAsia"/>
        </w:rPr>
        <w:t>）について、塗装塗替え時に下塗りを増し塗りすることで予防保全対策を行う。</w:t>
      </w:r>
    </w:p>
    <w:p w14:paraId="5943E6B2" w14:textId="77777777" w:rsidR="0041416A" w:rsidRPr="00560591" w:rsidRDefault="0041416A" w:rsidP="0041416A">
      <w:pPr>
        <w:pStyle w:val="60"/>
        <w:ind w:left="735" w:firstLine="210"/>
      </w:pPr>
    </w:p>
    <w:p w14:paraId="1CF61AA6" w14:textId="77777777" w:rsidR="0041416A" w:rsidRPr="00560591" w:rsidRDefault="0041416A" w:rsidP="0041416A">
      <w:pPr>
        <w:pStyle w:val="51"/>
        <w:ind w:leftChars="0" w:left="0" w:firstLineChars="0" w:firstLine="0"/>
        <w:jc w:val="center"/>
        <w:rPr>
          <w:rFonts w:hAnsi="HG丸ｺﾞｼｯｸM-PRO"/>
        </w:rPr>
      </w:pPr>
      <w:r w:rsidRPr="00560591">
        <w:rPr>
          <w:rFonts w:hAnsi="HG丸ｺﾞｼｯｸM-PRO"/>
          <w:noProof/>
        </w:rPr>
        <w:drawing>
          <wp:inline distT="0" distB="0" distL="0" distR="0" wp14:anchorId="4715815B" wp14:editId="60C05790">
            <wp:extent cx="4266829" cy="2952000"/>
            <wp:effectExtent l="0" t="0" r="635" b="1270"/>
            <wp:docPr id="1407624280"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24280" name="図 12" descr="ダイアグラム&#10;&#10;自動的に生成された説明"/>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6829" cy="2952000"/>
                    </a:xfrm>
                    <a:prstGeom prst="rect">
                      <a:avLst/>
                    </a:prstGeom>
                    <a:noFill/>
                    <a:ln>
                      <a:noFill/>
                    </a:ln>
                  </pic:spPr>
                </pic:pic>
              </a:graphicData>
            </a:graphic>
          </wp:inline>
        </w:drawing>
      </w:r>
    </w:p>
    <w:p w14:paraId="28691FEF" w14:textId="77777777" w:rsidR="0041416A" w:rsidRPr="00560591" w:rsidRDefault="0041416A" w:rsidP="0041416A">
      <w:pPr>
        <w:pStyle w:val="51"/>
        <w:ind w:leftChars="0" w:left="0" w:firstLineChars="0" w:firstLine="0"/>
        <w:jc w:val="center"/>
        <w:rPr>
          <w:rFonts w:hAnsi="HG丸ｺﾞｼｯｸM-PRO"/>
        </w:rPr>
      </w:pPr>
      <w:r w:rsidRPr="00560591">
        <w:rPr>
          <w:rFonts w:hAnsi="HG丸ｺﾞｼｯｸM-PRO"/>
          <w:noProof/>
        </w:rPr>
        <w:drawing>
          <wp:inline distT="0" distB="0" distL="0" distR="0" wp14:anchorId="540BCF08" wp14:editId="641244FD">
            <wp:extent cx="4833900" cy="2952000"/>
            <wp:effectExtent l="0" t="0" r="5080" b="1270"/>
            <wp:docPr id="1639771338"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1338" name="図 13" descr="ダイアグラム&#10;&#10;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3900" cy="2952000"/>
                    </a:xfrm>
                    <a:prstGeom prst="rect">
                      <a:avLst/>
                    </a:prstGeom>
                    <a:noFill/>
                    <a:ln>
                      <a:noFill/>
                    </a:ln>
                  </pic:spPr>
                </pic:pic>
              </a:graphicData>
            </a:graphic>
          </wp:inline>
        </w:drawing>
      </w:r>
    </w:p>
    <w:p w14:paraId="63FACE31" w14:textId="6A5158B3" w:rsidR="0041416A" w:rsidRPr="00560591" w:rsidRDefault="0041416A" w:rsidP="0041416A">
      <w:pPr>
        <w:pStyle w:val="af1"/>
        <w:rPr>
          <w:bCs w:val="0"/>
        </w:rPr>
      </w:pPr>
      <w:bookmarkStart w:id="180" w:name="_Ref188962795"/>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18</w:t>
      </w:r>
      <w:r w:rsidRPr="00560591">
        <w:fldChar w:fldCharType="end"/>
      </w:r>
      <w:bookmarkEnd w:id="180"/>
      <w:r w:rsidRPr="00560591">
        <w:rPr>
          <w:rFonts w:hint="eastAsia"/>
        </w:rPr>
        <w:t xml:space="preserve">　腐食が生じやすい箇所</w:t>
      </w:r>
      <w:r w:rsidRPr="00560591">
        <w:br w:type="page"/>
      </w:r>
    </w:p>
    <w:p w14:paraId="27C51AC0" w14:textId="77777777" w:rsidR="0041416A" w:rsidRPr="00560591" w:rsidRDefault="0041416A" w:rsidP="0041416A">
      <w:pPr>
        <w:pStyle w:val="4"/>
      </w:pPr>
      <w:r w:rsidRPr="00560591">
        <w:rPr>
          <w:rFonts w:hint="eastAsia"/>
        </w:rPr>
        <w:lastRenderedPageBreak/>
        <w:t>桁端部の増し塗り等の範囲</w:t>
      </w:r>
    </w:p>
    <w:p w14:paraId="4F9FEF45" w14:textId="15F27A37" w:rsidR="0041416A" w:rsidRPr="00560591" w:rsidRDefault="0041416A" w:rsidP="0041416A">
      <w:pPr>
        <w:pStyle w:val="40"/>
        <w:ind w:left="420" w:firstLine="210"/>
      </w:pPr>
      <w:r w:rsidRPr="00560591">
        <w:rPr>
          <w:rFonts w:hint="eastAsia"/>
        </w:rPr>
        <w:t>桁端部は、通気性が悪く、また構造物の連続性が途切れる部位であり、路面排水処理の不備や伸縮装置の漏水等により桁が長期間に渡って湿潤状態になるなど、最も厳しい環境下に曝される箇所でもある。増し塗り等の範囲は、橋座面上とし（</w:t>
      </w:r>
      <w:r w:rsidRPr="00560591">
        <w:fldChar w:fldCharType="begin"/>
      </w:r>
      <w:r w:rsidRPr="00560591">
        <w:instrText xml:space="preserve"> </w:instrText>
      </w:r>
      <w:r w:rsidRPr="00560591">
        <w:rPr>
          <w:rFonts w:hint="eastAsia"/>
        </w:rPr>
        <w:instrText>REF _Ref185583973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19</w:t>
      </w:r>
      <w:r w:rsidRPr="00560591">
        <w:fldChar w:fldCharType="end"/>
      </w:r>
      <w:r w:rsidRPr="00560591">
        <w:rPr>
          <w:rFonts w:hint="eastAsia"/>
        </w:rPr>
        <w:t>(a)）、地形等の特徴から桁下空間が確保されず、風通しが悪いなど良好な環境が望めない範囲を増し塗り等の範囲に含めるのが望ましい（</w:t>
      </w:r>
      <w:r w:rsidRPr="00560591">
        <w:fldChar w:fldCharType="begin"/>
      </w:r>
      <w:r w:rsidRPr="00560591">
        <w:instrText xml:space="preserve"> </w:instrText>
      </w:r>
      <w:r w:rsidRPr="00560591">
        <w:rPr>
          <w:rFonts w:hint="eastAsia"/>
        </w:rPr>
        <w:instrText>REF _Ref185583973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19</w:t>
      </w:r>
      <w:r w:rsidRPr="00560591">
        <w:fldChar w:fldCharType="end"/>
      </w:r>
      <w:r w:rsidRPr="00560591">
        <w:rPr>
          <w:rFonts w:hint="eastAsia"/>
        </w:rPr>
        <w:t>(b)）。</w:t>
      </w:r>
    </w:p>
    <w:p w14:paraId="45AB1AC2" w14:textId="77777777" w:rsidR="0041416A" w:rsidRPr="00560591" w:rsidRDefault="0041416A" w:rsidP="0041416A">
      <w:pPr>
        <w:pStyle w:val="60"/>
        <w:ind w:left="735" w:firstLine="210"/>
      </w:pPr>
    </w:p>
    <w:p w14:paraId="502E6582" w14:textId="77777777" w:rsidR="0041416A" w:rsidRPr="00560591" w:rsidRDefault="0041416A" w:rsidP="0041416A">
      <w:pPr>
        <w:pStyle w:val="60"/>
        <w:ind w:left="735" w:firstLine="210"/>
        <w:jc w:val="center"/>
      </w:pPr>
      <w:r w:rsidRPr="00560591">
        <w:rPr>
          <w:noProof/>
        </w:rPr>
        <w:drawing>
          <wp:inline distT="0" distB="0" distL="0" distR="0" wp14:anchorId="2BED8B02" wp14:editId="52FA912F">
            <wp:extent cx="4177691" cy="1368000"/>
            <wp:effectExtent l="0" t="0" r="0" b="3810"/>
            <wp:docPr id="525400446"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00446" name="図 1" descr="ダイアグラム&#10;&#10;中程度の精度で自動的に生成された説明"/>
                    <pic:cNvPicPr/>
                  </pic:nvPicPr>
                  <pic:blipFill>
                    <a:blip r:embed="rId67"/>
                    <a:stretch>
                      <a:fillRect/>
                    </a:stretch>
                  </pic:blipFill>
                  <pic:spPr>
                    <a:xfrm>
                      <a:off x="0" y="0"/>
                      <a:ext cx="4177691" cy="1368000"/>
                    </a:xfrm>
                    <a:prstGeom prst="rect">
                      <a:avLst/>
                    </a:prstGeom>
                  </pic:spPr>
                </pic:pic>
              </a:graphicData>
            </a:graphic>
          </wp:inline>
        </w:drawing>
      </w:r>
    </w:p>
    <w:p w14:paraId="1EF90EAF" w14:textId="77777777" w:rsidR="0041416A" w:rsidRPr="00560591" w:rsidRDefault="0041416A" w:rsidP="0041416A">
      <w:pPr>
        <w:pStyle w:val="60"/>
        <w:ind w:left="735" w:firstLine="160"/>
        <w:jc w:val="right"/>
        <w:rPr>
          <w:sz w:val="16"/>
          <w:szCs w:val="20"/>
        </w:rPr>
      </w:pPr>
      <w:r w:rsidRPr="00560591">
        <w:rPr>
          <w:rFonts w:hint="eastAsia"/>
          <w:sz w:val="16"/>
          <w:szCs w:val="20"/>
        </w:rPr>
        <w:t>出典：鋼道路橋の部分塗替え塗装要領（案）（H24.3　国土技術政策総合研究所）p.資-12</w:t>
      </w:r>
    </w:p>
    <w:p w14:paraId="53B51CF9" w14:textId="2F144BBF" w:rsidR="0041416A" w:rsidRPr="00560591" w:rsidRDefault="0041416A" w:rsidP="0041416A">
      <w:pPr>
        <w:pStyle w:val="af1"/>
      </w:pPr>
      <w:bookmarkStart w:id="181" w:name="_Ref185583973"/>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19</w:t>
      </w:r>
      <w:r w:rsidRPr="00560591">
        <w:fldChar w:fldCharType="end"/>
      </w:r>
      <w:bookmarkEnd w:id="181"/>
      <w:r w:rsidRPr="00560591">
        <w:rPr>
          <w:rFonts w:hint="eastAsia"/>
        </w:rPr>
        <w:t xml:space="preserve">　桁端部等の増し塗り等の範囲（桁端部）</w:t>
      </w:r>
    </w:p>
    <w:p w14:paraId="66256EA5" w14:textId="77777777" w:rsidR="0041416A" w:rsidRPr="00560591" w:rsidRDefault="0041416A" w:rsidP="0041416A">
      <w:pPr>
        <w:pStyle w:val="60"/>
        <w:ind w:left="735" w:firstLine="210"/>
      </w:pPr>
    </w:p>
    <w:p w14:paraId="4512A940" w14:textId="77777777" w:rsidR="0041416A" w:rsidRPr="00560591" w:rsidRDefault="0041416A" w:rsidP="0041416A">
      <w:pPr>
        <w:widowControl/>
        <w:jc w:val="left"/>
      </w:pPr>
      <w:r w:rsidRPr="00560591">
        <w:br w:type="page"/>
      </w:r>
    </w:p>
    <w:p w14:paraId="77F3D902" w14:textId="77777777" w:rsidR="0041416A" w:rsidRPr="00560591" w:rsidRDefault="0041416A" w:rsidP="0041416A">
      <w:pPr>
        <w:pStyle w:val="4"/>
      </w:pPr>
      <w:r w:rsidRPr="00560591">
        <w:rPr>
          <w:rFonts w:hint="eastAsia"/>
        </w:rPr>
        <w:lastRenderedPageBreak/>
        <w:t>雨水対策</w:t>
      </w:r>
    </w:p>
    <w:p w14:paraId="60D91CFB" w14:textId="05EA0FB7" w:rsidR="0041416A" w:rsidRPr="00560591" w:rsidRDefault="0041416A" w:rsidP="0041416A">
      <w:pPr>
        <w:pStyle w:val="40"/>
        <w:ind w:left="420" w:firstLine="210"/>
      </w:pPr>
      <w:r w:rsidRPr="00560591">
        <w:rPr>
          <w:rFonts w:hint="eastAsia"/>
        </w:rPr>
        <w:t>鋼主桁の桁端部や支承周りの腐食を防止するためには、機能を失ってしまっている伸縮装置を早期に交換することが必要である（</w:t>
      </w:r>
      <w:r w:rsidRPr="00560591">
        <w:fldChar w:fldCharType="begin"/>
      </w:r>
      <w:r w:rsidRPr="00560591">
        <w:instrText xml:space="preserve"> </w:instrText>
      </w:r>
      <w:r w:rsidRPr="00560591">
        <w:rPr>
          <w:rFonts w:hint="eastAsia"/>
        </w:rPr>
        <w:instrText>REF _Ref188962822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20</w:t>
      </w:r>
      <w:r w:rsidRPr="00560591">
        <w:fldChar w:fldCharType="end"/>
      </w:r>
      <w:r w:rsidRPr="00560591">
        <w:rPr>
          <w:rFonts w:hint="eastAsia"/>
        </w:rPr>
        <w:t>、</w:t>
      </w:r>
      <w:r w:rsidRPr="00560591">
        <w:fldChar w:fldCharType="begin"/>
      </w:r>
      <w:r w:rsidRPr="00560591">
        <w:instrText xml:space="preserve"> </w:instrText>
      </w:r>
      <w:r w:rsidRPr="00560591">
        <w:rPr>
          <w:rFonts w:hint="eastAsia"/>
        </w:rPr>
        <w:instrText>REF _Ref188962834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21</w:t>
      </w:r>
      <w:r w:rsidRPr="00560591">
        <w:fldChar w:fldCharType="end"/>
      </w:r>
      <w:r w:rsidRPr="00560591">
        <w:rPr>
          <w:rFonts w:hint="eastAsia"/>
        </w:rPr>
        <w:t>）。伸縮装置を計画的に更新することによって、雨水対策の抜本的な解決を図る。</w:t>
      </w:r>
    </w:p>
    <w:p w14:paraId="0439C1BF" w14:textId="77777777" w:rsidR="0041416A" w:rsidRPr="00560591" w:rsidRDefault="0041416A" w:rsidP="0041416A">
      <w:pPr>
        <w:pStyle w:val="51"/>
        <w:ind w:leftChars="300" w:left="630" w:firstLine="210"/>
        <w:rPr>
          <w:rFonts w:hAnsi="HG丸ｺﾞｼｯｸM-PRO"/>
        </w:rPr>
      </w:pPr>
      <w:r w:rsidRPr="00560591">
        <w:rPr>
          <w:rFonts w:hAnsi="HG丸ｺﾞｼｯｸM-PRO" w:hint="eastAsia"/>
        </w:rPr>
        <w:t xml:space="preserve">　</w:t>
      </w:r>
      <w:r w:rsidRPr="00560591">
        <w:rPr>
          <w:rFonts w:hAnsi="HG丸ｺﾞｼｯｸM-PRO"/>
          <w:noProof/>
        </w:rPr>
        <w:drawing>
          <wp:inline distT="0" distB="0" distL="0" distR="0" wp14:anchorId="71A0A086" wp14:editId="3A3B1676">
            <wp:extent cx="1664970" cy="2268855"/>
            <wp:effectExtent l="0" t="0" r="0" b="0"/>
            <wp:docPr id="628227095" name="図 6" descr="説明: PC2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説明: PC2100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4970" cy="2268855"/>
                    </a:xfrm>
                    <a:prstGeom prst="rect">
                      <a:avLst/>
                    </a:prstGeom>
                    <a:noFill/>
                    <a:ln>
                      <a:noFill/>
                    </a:ln>
                  </pic:spPr>
                </pic:pic>
              </a:graphicData>
            </a:graphic>
          </wp:inline>
        </w:drawing>
      </w:r>
      <w:r w:rsidRPr="00560591">
        <w:rPr>
          <w:rFonts w:hAnsi="HG丸ｺﾞｼｯｸM-PRO" w:hint="eastAsia"/>
        </w:rPr>
        <w:t xml:space="preserve">　</w:t>
      </w:r>
      <w:r w:rsidRPr="00560591">
        <w:rPr>
          <w:rFonts w:hAnsi="HG丸ｺﾞｼｯｸM-PRO"/>
          <w:noProof/>
        </w:rPr>
        <w:drawing>
          <wp:inline distT="0" distB="0" distL="0" distR="0" wp14:anchorId="07D9885C" wp14:editId="3F50DC95">
            <wp:extent cx="3053715" cy="2303145"/>
            <wp:effectExtent l="0" t="0" r="0" b="0"/>
            <wp:docPr id="908207777" name="図 5" descr="説明: DSCF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DSCF05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3715" cy="2303145"/>
                    </a:xfrm>
                    <a:prstGeom prst="rect">
                      <a:avLst/>
                    </a:prstGeom>
                    <a:noFill/>
                    <a:ln>
                      <a:noFill/>
                    </a:ln>
                  </pic:spPr>
                </pic:pic>
              </a:graphicData>
            </a:graphic>
          </wp:inline>
        </w:drawing>
      </w:r>
    </w:p>
    <w:p w14:paraId="36CA79D4" w14:textId="74A1541E" w:rsidR="0041416A" w:rsidRPr="00560591" w:rsidRDefault="0041416A" w:rsidP="0041416A">
      <w:pPr>
        <w:pStyle w:val="af1"/>
      </w:pPr>
      <w:bookmarkStart w:id="182" w:name="_Ref188962822"/>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20</w:t>
      </w:r>
      <w:r w:rsidRPr="00560591">
        <w:fldChar w:fldCharType="end"/>
      </w:r>
      <w:bookmarkEnd w:id="182"/>
      <w:r w:rsidRPr="00560591">
        <w:rPr>
          <w:rFonts w:hint="eastAsia"/>
        </w:rPr>
        <w:t xml:space="preserve">　損傷ジョイントの様子</w:t>
      </w:r>
    </w:p>
    <w:p w14:paraId="10B091C3" w14:textId="77777777" w:rsidR="0041416A" w:rsidRPr="00560591" w:rsidRDefault="0041416A" w:rsidP="0041416A">
      <w:pPr>
        <w:pStyle w:val="60"/>
        <w:ind w:left="735" w:firstLine="210"/>
      </w:pPr>
    </w:p>
    <w:p w14:paraId="60D48DDA" w14:textId="77777777" w:rsidR="0041416A" w:rsidRPr="00560591" w:rsidRDefault="0041416A" w:rsidP="0041416A">
      <w:pPr>
        <w:pStyle w:val="afff"/>
        <w:ind w:left="210" w:firstLine="210"/>
        <w:jc w:val="center"/>
        <w:rPr>
          <w:lang w:val="x-none"/>
        </w:rPr>
      </w:pPr>
      <w:r w:rsidRPr="00560591">
        <w:rPr>
          <w:noProof/>
        </w:rPr>
        <w:drawing>
          <wp:inline distT="0" distB="0" distL="0" distR="0" wp14:anchorId="1C2B0B96" wp14:editId="3A682999">
            <wp:extent cx="4442143" cy="3168000"/>
            <wp:effectExtent l="0" t="0" r="0" b="0"/>
            <wp:docPr id="148939952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9985"/>
                    <a:stretch/>
                  </pic:blipFill>
                  <pic:spPr bwMode="auto">
                    <a:xfrm>
                      <a:off x="0" y="0"/>
                      <a:ext cx="4442143"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5552BDE2" w14:textId="652F34D8" w:rsidR="0041416A" w:rsidRPr="00560591" w:rsidRDefault="0041416A" w:rsidP="0041416A">
      <w:pPr>
        <w:pStyle w:val="af1"/>
      </w:pPr>
      <w:bookmarkStart w:id="183" w:name="_Ref188962834"/>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21</w:t>
      </w:r>
      <w:r w:rsidRPr="00560591">
        <w:fldChar w:fldCharType="end"/>
      </w:r>
      <w:bookmarkEnd w:id="183"/>
      <w:r w:rsidRPr="00560591">
        <w:rPr>
          <w:rFonts w:hint="eastAsia"/>
        </w:rPr>
        <w:t xml:space="preserve">　伸縮装置からの漏水の状況</w:t>
      </w:r>
    </w:p>
    <w:p w14:paraId="624B7133" w14:textId="77777777" w:rsidR="0041416A" w:rsidRPr="00560591" w:rsidRDefault="0041416A" w:rsidP="0041416A">
      <w:pPr>
        <w:pStyle w:val="60"/>
        <w:ind w:left="735" w:firstLine="210"/>
      </w:pPr>
    </w:p>
    <w:p w14:paraId="0342932A" w14:textId="77777777" w:rsidR="0041416A" w:rsidRPr="00560591" w:rsidRDefault="0041416A" w:rsidP="0041416A">
      <w:pPr>
        <w:widowControl/>
        <w:jc w:val="left"/>
      </w:pPr>
      <w:r w:rsidRPr="00560591">
        <w:br w:type="page"/>
      </w:r>
    </w:p>
    <w:p w14:paraId="2C14595F" w14:textId="77777777" w:rsidR="0041416A" w:rsidRPr="00560591" w:rsidRDefault="0041416A" w:rsidP="0041416A">
      <w:pPr>
        <w:pStyle w:val="4"/>
      </w:pPr>
      <w:r w:rsidRPr="00560591">
        <w:rPr>
          <w:rFonts w:hint="eastAsia"/>
        </w:rPr>
        <w:lastRenderedPageBreak/>
        <w:t>滞水対策</w:t>
      </w:r>
    </w:p>
    <w:p w14:paraId="23B56450" w14:textId="17817B9C" w:rsidR="0041416A" w:rsidRPr="00560591" w:rsidRDefault="0041416A" w:rsidP="0041416A">
      <w:pPr>
        <w:pStyle w:val="40"/>
        <w:ind w:left="420" w:firstLine="210"/>
      </w:pPr>
      <w:r w:rsidRPr="00560591">
        <w:rPr>
          <w:rFonts w:hint="eastAsia"/>
        </w:rPr>
        <w:t>橋座面に滞水が生じることで、支承本体に腐食等が生じる懸念があるため、支承部周りへの滞水防止対策として橋座面の排水勾配の設置を検討する（</w:t>
      </w:r>
      <w:r w:rsidRPr="00560591">
        <w:fldChar w:fldCharType="begin"/>
      </w:r>
      <w:r w:rsidRPr="00560591">
        <w:instrText xml:space="preserve"> </w:instrText>
      </w:r>
      <w:r w:rsidRPr="00560591">
        <w:rPr>
          <w:rFonts w:hint="eastAsia"/>
        </w:rPr>
        <w:instrText>REF _Ref188962868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22</w:t>
      </w:r>
      <w:r w:rsidRPr="00560591">
        <w:fldChar w:fldCharType="end"/>
      </w:r>
      <w:r w:rsidRPr="00560591">
        <w:rPr>
          <w:rFonts w:hint="eastAsia"/>
        </w:rPr>
        <w:t>）。</w:t>
      </w:r>
    </w:p>
    <w:p w14:paraId="00D61088" w14:textId="77777777" w:rsidR="0041416A" w:rsidRPr="00560591" w:rsidRDefault="0041416A" w:rsidP="0041416A">
      <w:pPr>
        <w:pStyle w:val="60"/>
        <w:ind w:left="735" w:firstLine="210"/>
      </w:pPr>
    </w:p>
    <w:p w14:paraId="2F44DF1D" w14:textId="77777777" w:rsidR="0041416A" w:rsidRPr="00560591" w:rsidRDefault="0041416A" w:rsidP="0041416A">
      <w:pPr>
        <w:pStyle w:val="60"/>
        <w:ind w:left="735" w:firstLine="210"/>
        <w:jc w:val="center"/>
      </w:pPr>
      <w:r w:rsidRPr="00560591">
        <w:rPr>
          <w:rFonts w:hint="eastAsia"/>
          <w:noProof/>
        </w:rPr>
        <w:drawing>
          <wp:inline distT="0" distB="0" distL="0" distR="0" wp14:anchorId="49109D96" wp14:editId="1D7A5684">
            <wp:extent cx="2673720" cy="2247120"/>
            <wp:effectExtent l="0" t="0" r="0" b="1270"/>
            <wp:docPr id="16651095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3720" cy="2247120"/>
                    </a:xfrm>
                    <a:prstGeom prst="rect">
                      <a:avLst/>
                    </a:prstGeom>
                    <a:noFill/>
                    <a:ln>
                      <a:noFill/>
                    </a:ln>
                  </pic:spPr>
                </pic:pic>
              </a:graphicData>
            </a:graphic>
          </wp:inline>
        </w:drawing>
      </w:r>
    </w:p>
    <w:p w14:paraId="00302DBD" w14:textId="488E18C4" w:rsidR="0041416A" w:rsidRPr="00560591" w:rsidRDefault="0041416A" w:rsidP="0041416A">
      <w:pPr>
        <w:pStyle w:val="af1"/>
      </w:pPr>
      <w:bookmarkStart w:id="184" w:name="_Ref18896286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22</w:t>
      </w:r>
      <w:r w:rsidRPr="00560591">
        <w:fldChar w:fldCharType="end"/>
      </w:r>
      <w:bookmarkEnd w:id="184"/>
      <w:r w:rsidRPr="00560591">
        <w:rPr>
          <w:rFonts w:hint="eastAsia"/>
        </w:rPr>
        <w:t xml:space="preserve">　橋座面の排水勾配</w:t>
      </w:r>
    </w:p>
    <w:p w14:paraId="53574E3D" w14:textId="77777777" w:rsidR="0041416A" w:rsidRPr="00560591" w:rsidRDefault="0041416A" w:rsidP="0041416A">
      <w:pPr>
        <w:pStyle w:val="60"/>
        <w:ind w:left="735" w:firstLine="210"/>
      </w:pPr>
    </w:p>
    <w:p w14:paraId="5761608D" w14:textId="77777777" w:rsidR="0041416A" w:rsidRPr="00560591" w:rsidRDefault="0041416A" w:rsidP="0041416A">
      <w:pPr>
        <w:pStyle w:val="4"/>
      </w:pPr>
      <w:r w:rsidRPr="00560591">
        <w:rPr>
          <w:rFonts w:hint="eastAsia"/>
        </w:rPr>
        <w:t>水切り</w:t>
      </w:r>
    </w:p>
    <w:p w14:paraId="4DC1DE5C" w14:textId="19910D8B" w:rsidR="0041416A" w:rsidRPr="00560591" w:rsidRDefault="0041416A" w:rsidP="0041416A">
      <w:pPr>
        <w:pStyle w:val="40"/>
        <w:ind w:left="420" w:firstLine="210"/>
      </w:pPr>
      <w:r w:rsidRPr="00560591">
        <w:rPr>
          <w:rFonts w:hint="eastAsia"/>
        </w:rPr>
        <w:t>床版部における損傷（ひびわれや剥離・鉄筋露出など）の主たる要因は、鉄筋かぶり不足や中性化などが考えられるが、雨水などの水の供給によって損傷が顕在化する。水切りを設置することで、床版への水の供給を抑制することが可能となるため、措置後の再劣化を防止する観点からも、水切りの設置について検討する（</w:t>
      </w:r>
      <w:r w:rsidRPr="00560591">
        <w:fldChar w:fldCharType="begin"/>
      </w:r>
      <w:r w:rsidRPr="00560591">
        <w:instrText xml:space="preserve"> </w:instrText>
      </w:r>
      <w:r w:rsidRPr="00560591">
        <w:rPr>
          <w:rFonts w:hint="eastAsia"/>
        </w:rPr>
        <w:instrText>REF _Ref188962879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23</w:t>
      </w:r>
      <w:r w:rsidRPr="00560591">
        <w:fldChar w:fldCharType="end"/>
      </w:r>
      <w:r w:rsidRPr="00560591">
        <w:rPr>
          <w:rFonts w:hint="eastAsia"/>
        </w:rPr>
        <w:t>）。</w:t>
      </w:r>
    </w:p>
    <w:p w14:paraId="217C40CC" w14:textId="77777777" w:rsidR="0041416A" w:rsidRPr="00560591" w:rsidRDefault="0041416A" w:rsidP="0041416A">
      <w:pPr>
        <w:pStyle w:val="60"/>
        <w:ind w:left="735" w:firstLine="210"/>
      </w:pPr>
    </w:p>
    <w:p w14:paraId="36CE8FA0" w14:textId="77777777" w:rsidR="0041416A" w:rsidRPr="00560591" w:rsidRDefault="0041416A" w:rsidP="0041416A">
      <w:pPr>
        <w:pStyle w:val="60"/>
        <w:ind w:left="735" w:firstLine="210"/>
        <w:jc w:val="center"/>
      </w:pPr>
      <w:r w:rsidRPr="00560591">
        <w:rPr>
          <w:noProof/>
        </w:rPr>
        <w:drawing>
          <wp:inline distT="0" distB="0" distL="0" distR="0" wp14:anchorId="7955C351" wp14:editId="6A32F18F">
            <wp:extent cx="2388066" cy="1800000"/>
            <wp:effectExtent l="0" t="0" r="0" b="0"/>
            <wp:docPr id="128002900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88066" cy="1800000"/>
                    </a:xfrm>
                    <a:prstGeom prst="rect">
                      <a:avLst/>
                    </a:prstGeom>
                    <a:noFill/>
                    <a:ln>
                      <a:noFill/>
                    </a:ln>
                  </pic:spPr>
                </pic:pic>
              </a:graphicData>
            </a:graphic>
          </wp:inline>
        </w:drawing>
      </w:r>
    </w:p>
    <w:p w14:paraId="2D68CBD6" w14:textId="6F48FE0E" w:rsidR="0041416A" w:rsidRPr="00560591" w:rsidRDefault="0041416A" w:rsidP="0041416A">
      <w:pPr>
        <w:pStyle w:val="af1"/>
      </w:pPr>
      <w:bookmarkStart w:id="185" w:name="_Ref188962879"/>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23</w:t>
      </w:r>
      <w:r w:rsidRPr="00560591">
        <w:fldChar w:fldCharType="end"/>
      </w:r>
      <w:bookmarkEnd w:id="185"/>
      <w:r w:rsidRPr="00560591">
        <w:rPr>
          <w:rFonts w:hint="eastAsia"/>
        </w:rPr>
        <w:t xml:space="preserve">　床版張出部への水切り設置</w:t>
      </w:r>
    </w:p>
    <w:p w14:paraId="28609AFF" w14:textId="77777777" w:rsidR="0041416A" w:rsidRPr="00560591" w:rsidRDefault="0041416A" w:rsidP="0041416A">
      <w:pPr>
        <w:pStyle w:val="60"/>
        <w:ind w:left="735" w:firstLine="210"/>
      </w:pPr>
    </w:p>
    <w:p w14:paraId="1D2702B4" w14:textId="77777777" w:rsidR="0041416A" w:rsidRPr="00560591" w:rsidRDefault="0041416A" w:rsidP="0041416A">
      <w:pPr>
        <w:widowControl/>
        <w:jc w:val="left"/>
      </w:pPr>
      <w:r w:rsidRPr="00560591">
        <w:br w:type="page"/>
      </w:r>
    </w:p>
    <w:p w14:paraId="7C9F739A" w14:textId="77777777" w:rsidR="0041416A" w:rsidRPr="00560591" w:rsidRDefault="0041416A" w:rsidP="0041416A">
      <w:pPr>
        <w:pStyle w:val="4"/>
      </w:pPr>
      <w:r w:rsidRPr="00560591">
        <w:rPr>
          <w:rFonts w:hint="eastAsia"/>
        </w:rPr>
        <w:lastRenderedPageBreak/>
        <w:t>新設工事上の工夫</w:t>
      </w:r>
    </w:p>
    <w:p w14:paraId="0C22CE57" w14:textId="77777777" w:rsidR="0041416A" w:rsidRPr="00560591" w:rsidRDefault="0041416A" w:rsidP="0041416A">
      <w:pPr>
        <w:pStyle w:val="40"/>
        <w:ind w:left="420" w:firstLine="210"/>
      </w:pPr>
      <w:r w:rsidRPr="00560591">
        <w:rPr>
          <w:rFonts w:hint="eastAsia"/>
        </w:rPr>
        <w:t>橋梁の設計・建設から点検や補修・補強等の各段階において、橋梁の長寿命化が実現できる構造・工法等を検討し、LCCの縮減を図る。長寿命化やコスト縮減のための工夫に関する情報を府職員で共有し、汎用性の高いものなどについては標準化を検討する。また、設計時、地震・台風・豪雨等の自然現象を適切に設計条件に見込む。</w:t>
      </w:r>
    </w:p>
    <w:p w14:paraId="2E528898" w14:textId="77777777"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点検時などの不可視部分を極力減らすために、橋梁検査路の設置を検討する。</w:t>
      </w:r>
    </w:p>
    <w:p w14:paraId="2F4EF068" w14:textId="77777777"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点検や補修が容易にできるように、維持管理しやすい構造を検討する。</w:t>
      </w:r>
    </w:p>
    <w:p w14:paraId="0269A0AC" w14:textId="77777777"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橋面舗装については、床版防水工を確実に実施する。</w:t>
      </w:r>
    </w:p>
    <w:p w14:paraId="2945A6A0" w14:textId="77777777"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コンクリート橋（桁）への水の浸入を防ぎ、塩害・凍害・アルカリ骨材反応等の劣化要因から保護するため、シラン系等含浸材の塗布を検討する。</w:t>
      </w:r>
    </w:p>
    <w:p w14:paraId="70160E2F" w14:textId="77777777"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鋼橋の腐食対策として、下フランジや桁端部の増し塗りを検討する。</w:t>
      </w:r>
    </w:p>
    <w:p w14:paraId="192B0B8D" w14:textId="77777777"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重交通路線については、</w:t>
      </w:r>
      <w:r w:rsidRPr="00560591">
        <w:rPr>
          <w:rFonts w:ascii="HG丸ｺﾞｼｯｸM-PRO" w:eastAsia="HG丸ｺﾞｼｯｸM-PRO" w:hAnsi="HG丸ｺﾞｼｯｸM-PRO"/>
        </w:rPr>
        <w:t>ポリマー改質アスファルトⅢ型など</w:t>
      </w:r>
      <w:r w:rsidRPr="00560591">
        <w:rPr>
          <w:rFonts w:ascii="HG丸ｺﾞｼｯｸM-PRO" w:eastAsia="HG丸ｺﾞｼｯｸM-PRO" w:hAnsi="HG丸ｺﾞｼｯｸM-PRO" w:hint="eastAsia"/>
        </w:rPr>
        <w:t>の高耐久舗装の採用を検討する。</w:t>
      </w:r>
    </w:p>
    <w:p w14:paraId="2366D80C" w14:textId="1407D702" w:rsidR="0041416A" w:rsidRPr="00560591" w:rsidRDefault="0041416A" w:rsidP="009C1D40">
      <w:pPr>
        <w:pStyle w:val="afff"/>
        <w:numPr>
          <w:ilvl w:val="0"/>
          <w:numId w:val="14"/>
        </w:numPr>
        <w:ind w:left="993" w:firstLineChars="0" w:hanging="426"/>
        <w:rPr>
          <w:rFonts w:ascii="HG丸ｺﾞｼｯｸM-PRO" w:eastAsia="HG丸ｺﾞｼｯｸM-PRO" w:hAnsi="HG丸ｺﾞｼｯｸM-PRO"/>
        </w:rPr>
      </w:pPr>
      <w:r w:rsidRPr="00560591">
        <w:rPr>
          <w:rFonts w:ascii="HG丸ｺﾞｼｯｸM-PRO" w:eastAsia="HG丸ｺﾞｼｯｸM-PRO" w:hAnsi="HG丸ｺﾞｼｯｸM-PRO" w:hint="eastAsia"/>
        </w:rPr>
        <w:t>橋梁支点部の長寿命化対策として、詳細設計業務を行うものについては、下記の対策を検討する（</w:t>
      </w:r>
      <w:r w:rsidRPr="00560591">
        <w:rPr>
          <w:rFonts w:ascii="HG丸ｺﾞｼｯｸM-PRO" w:eastAsia="HG丸ｺﾞｼｯｸM-PRO" w:hAnsi="HG丸ｺﾞｼｯｸM-PRO"/>
        </w:rPr>
        <w:fldChar w:fldCharType="begin"/>
      </w:r>
      <w:r w:rsidRPr="00560591">
        <w:rPr>
          <w:rFonts w:ascii="HG丸ｺﾞｼｯｸM-PRO" w:eastAsia="HG丸ｺﾞｼｯｸM-PRO" w:hAnsi="HG丸ｺﾞｼｯｸM-PRO"/>
        </w:rPr>
        <w:instrText xml:space="preserve"> </w:instrText>
      </w:r>
      <w:r w:rsidRPr="00560591">
        <w:rPr>
          <w:rFonts w:ascii="HG丸ｺﾞｼｯｸM-PRO" w:eastAsia="HG丸ｺﾞｼｯｸM-PRO" w:hAnsi="HG丸ｺﾞｼｯｸM-PRO" w:hint="eastAsia"/>
        </w:rPr>
        <w:instrText>REF _Ref188962908 \h</w:instrText>
      </w:r>
      <w:r w:rsidRPr="00560591">
        <w:rPr>
          <w:rFonts w:ascii="HG丸ｺﾞｼｯｸM-PRO" w:eastAsia="HG丸ｺﾞｼｯｸM-PRO" w:hAnsi="HG丸ｺﾞｼｯｸM-PRO"/>
        </w:rPr>
        <w:instrText xml:space="preserve">  \* MERGEFORMAT </w:instrText>
      </w:r>
      <w:r w:rsidRPr="00560591">
        <w:rPr>
          <w:rFonts w:ascii="HG丸ｺﾞｼｯｸM-PRO" w:eastAsia="HG丸ｺﾞｼｯｸM-PRO" w:hAnsi="HG丸ｺﾞｼｯｸM-PRO"/>
        </w:rPr>
      </w:r>
      <w:r w:rsidRPr="00560591">
        <w:rPr>
          <w:rFonts w:ascii="HG丸ｺﾞｼｯｸM-PRO" w:eastAsia="HG丸ｺﾞｼｯｸM-PRO" w:hAnsi="HG丸ｺﾞｼｯｸM-PRO"/>
        </w:rPr>
        <w:fldChar w:fldCharType="separate"/>
      </w:r>
      <w:r w:rsidR="003612AB" w:rsidRPr="00560591">
        <w:rPr>
          <w:rFonts w:ascii="HG丸ｺﾞｼｯｸM-PRO" w:eastAsia="HG丸ｺﾞｼｯｸM-PRO" w:hAnsi="HG丸ｺﾞｼｯｸM-PRO" w:hint="eastAsia"/>
        </w:rPr>
        <w:t xml:space="preserve">図 </w:t>
      </w:r>
      <w:r w:rsidR="003612AB" w:rsidRPr="00560591">
        <w:rPr>
          <w:rFonts w:ascii="HG丸ｺﾞｼｯｸM-PRO" w:eastAsia="HG丸ｺﾞｼｯｸM-PRO" w:hAnsi="HG丸ｺﾞｼｯｸM-PRO"/>
          <w:noProof/>
        </w:rPr>
        <w:t>3.1</w:t>
      </w:r>
      <w:r w:rsidR="003612AB" w:rsidRPr="00560591">
        <w:rPr>
          <w:rFonts w:ascii="HG丸ｺﾞｼｯｸM-PRO" w:eastAsia="HG丸ｺﾞｼｯｸM-PRO" w:hAnsi="HG丸ｺﾞｼｯｸM-PRO"/>
          <w:noProof/>
        </w:rPr>
        <w:noBreakHyphen/>
        <w:t>24</w:t>
      </w:r>
      <w:r w:rsidRPr="00560591">
        <w:rPr>
          <w:rFonts w:ascii="HG丸ｺﾞｼｯｸM-PRO" w:eastAsia="HG丸ｺﾞｼｯｸM-PRO" w:hAnsi="HG丸ｺﾞｼｯｸM-PRO"/>
        </w:rPr>
        <w:fldChar w:fldCharType="end"/>
      </w:r>
      <w:r w:rsidRPr="00560591">
        <w:rPr>
          <w:rFonts w:ascii="HG丸ｺﾞｼｯｸM-PRO" w:eastAsia="HG丸ｺﾞｼｯｸM-PRO" w:hAnsi="HG丸ｺﾞｼｯｸM-PRO" w:hint="eastAsia"/>
        </w:rPr>
        <w:t>）。</w:t>
      </w:r>
    </w:p>
    <w:p w14:paraId="3B7B0433" w14:textId="77777777" w:rsidR="0041416A" w:rsidRPr="00560591" w:rsidRDefault="0041416A" w:rsidP="009C1D40">
      <w:pPr>
        <w:pStyle w:val="afff"/>
        <w:numPr>
          <w:ilvl w:val="0"/>
          <w:numId w:val="15"/>
        </w:numPr>
        <w:ind w:left="1418"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伸縮装置からの漏水防止対策として、非排水型の伸縮装置を採用する。</w:t>
      </w:r>
    </w:p>
    <w:p w14:paraId="795CE912" w14:textId="77777777" w:rsidR="0041416A" w:rsidRPr="00560591" w:rsidRDefault="0041416A" w:rsidP="009C1D40">
      <w:pPr>
        <w:pStyle w:val="afff"/>
        <w:numPr>
          <w:ilvl w:val="0"/>
          <w:numId w:val="15"/>
        </w:numPr>
        <w:ind w:left="1418"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橋座面の滞水防止対策として、橋座部には排水勾配を設置し、排水溝と排水管を設置する。</w:t>
      </w:r>
    </w:p>
    <w:p w14:paraId="7C6661DA" w14:textId="77777777" w:rsidR="0041416A" w:rsidRPr="00560591" w:rsidRDefault="0041416A" w:rsidP="009C1D40">
      <w:pPr>
        <w:pStyle w:val="afff"/>
        <w:numPr>
          <w:ilvl w:val="0"/>
          <w:numId w:val="15"/>
        </w:numPr>
        <w:ind w:left="1418"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桁端部の湿潤防止対策として、支承台座を高くとり、漏水の排水性・通風性を向上させる。</w:t>
      </w:r>
    </w:p>
    <w:p w14:paraId="7EC4F462" w14:textId="77777777" w:rsidR="0041416A" w:rsidRPr="00560591" w:rsidRDefault="0041416A" w:rsidP="009C1D40">
      <w:pPr>
        <w:pStyle w:val="afff"/>
        <w:numPr>
          <w:ilvl w:val="0"/>
          <w:numId w:val="15"/>
        </w:numPr>
        <w:ind w:left="1418"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維持管理の作業空間対策として、パラペットと桁端部との空間を確保し、支承交換作業等の作業性を向上させる。</w:t>
      </w:r>
    </w:p>
    <w:p w14:paraId="64E04E1B" w14:textId="77777777" w:rsidR="0041416A" w:rsidRPr="00560591" w:rsidRDefault="0041416A" w:rsidP="009C1D40">
      <w:pPr>
        <w:pStyle w:val="afff"/>
        <w:numPr>
          <w:ilvl w:val="0"/>
          <w:numId w:val="15"/>
        </w:numPr>
        <w:ind w:left="1418"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rPr>
        <w:t>予防保全対策として、桁端部の塗装仕様を重防食塗装とし、鋼材の耐食性を向上させる。</w:t>
      </w:r>
    </w:p>
    <w:p w14:paraId="0C21616A" w14:textId="77777777" w:rsidR="0041416A" w:rsidRPr="00560591" w:rsidRDefault="0041416A" w:rsidP="0041416A">
      <w:pPr>
        <w:ind w:firstLineChars="200" w:firstLine="420"/>
        <w:jc w:val="left"/>
        <w:rPr>
          <w:rFonts w:hAnsi="HG丸ｺﾞｼｯｸM-PRO" w:cs="MS-Mincho"/>
          <w:szCs w:val="18"/>
        </w:rPr>
      </w:pPr>
    </w:p>
    <w:p w14:paraId="77A2DFCB" w14:textId="77777777" w:rsidR="0041416A" w:rsidRPr="00560591" w:rsidRDefault="0041416A" w:rsidP="0041416A">
      <w:pPr>
        <w:pStyle w:val="60"/>
        <w:ind w:leftChars="0" w:left="0" w:firstLineChars="0" w:firstLine="0"/>
        <w:jc w:val="center"/>
      </w:pPr>
      <w:r w:rsidRPr="00560591">
        <w:rPr>
          <w:noProof/>
        </w:rPr>
        <w:drawing>
          <wp:inline distT="0" distB="0" distL="0" distR="0" wp14:anchorId="3F69F3F5" wp14:editId="5EC0E541">
            <wp:extent cx="2714645" cy="2427305"/>
            <wp:effectExtent l="19050" t="19050" r="9525" b="11430"/>
            <wp:docPr id="167950996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9961" name="図 1" descr="ダイアグラム&#10;&#10;自動的に生成された説明"/>
                    <pic:cNvPicPr/>
                  </pic:nvPicPr>
                  <pic:blipFill>
                    <a:blip r:embed="rId73"/>
                    <a:stretch>
                      <a:fillRect/>
                    </a:stretch>
                  </pic:blipFill>
                  <pic:spPr>
                    <a:xfrm>
                      <a:off x="0" y="0"/>
                      <a:ext cx="2714645" cy="2427305"/>
                    </a:xfrm>
                    <a:prstGeom prst="rect">
                      <a:avLst/>
                    </a:prstGeom>
                    <a:ln w="19050">
                      <a:solidFill>
                        <a:schemeClr val="tx1"/>
                      </a:solidFill>
                    </a:ln>
                  </pic:spPr>
                </pic:pic>
              </a:graphicData>
            </a:graphic>
          </wp:inline>
        </w:drawing>
      </w:r>
    </w:p>
    <w:p w14:paraId="3E70691B" w14:textId="63EE8036" w:rsidR="0041416A" w:rsidRPr="00560591" w:rsidRDefault="0041416A" w:rsidP="0041416A">
      <w:pPr>
        <w:pStyle w:val="af1"/>
      </w:pPr>
      <w:bookmarkStart w:id="186" w:name="_Ref18896290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24</w:t>
      </w:r>
      <w:r w:rsidRPr="00560591">
        <w:fldChar w:fldCharType="end"/>
      </w:r>
      <w:bookmarkEnd w:id="186"/>
      <w:r w:rsidRPr="00560591">
        <w:rPr>
          <w:rFonts w:hint="eastAsia"/>
        </w:rPr>
        <w:t xml:space="preserve">　橋梁支点部の長寿命化対策</w:t>
      </w:r>
      <w:r w:rsidRPr="00560591">
        <w:t> </w:t>
      </w:r>
    </w:p>
    <w:p w14:paraId="797CFC1C" w14:textId="77777777" w:rsidR="0041416A" w:rsidRPr="00560591" w:rsidRDefault="0041416A" w:rsidP="0041416A">
      <w:pPr>
        <w:widowControl/>
        <w:jc w:val="left"/>
      </w:pPr>
      <w:r w:rsidRPr="00560591">
        <w:br w:type="page"/>
      </w:r>
    </w:p>
    <w:p w14:paraId="4AE0AD11" w14:textId="77777777" w:rsidR="0041416A" w:rsidRPr="00560591" w:rsidRDefault="0041416A" w:rsidP="0041416A">
      <w:pPr>
        <w:pStyle w:val="3"/>
      </w:pPr>
      <w:bookmarkStart w:id="187" w:name="_Toc185942121"/>
      <w:bookmarkStart w:id="188" w:name="_Toc189152442"/>
      <w:r w:rsidRPr="00560591">
        <w:rPr>
          <w:rFonts w:hint="eastAsia"/>
        </w:rPr>
        <w:lastRenderedPageBreak/>
        <w:t>新技術の活用</w:t>
      </w:r>
      <w:bookmarkEnd w:id="187"/>
      <w:bookmarkEnd w:id="188"/>
    </w:p>
    <w:p w14:paraId="285C386C" w14:textId="310737F8" w:rsidR="0041416A" w:rsidRPr="00560591" w:rsidRDefault="0041416A" w:rsidP="0041416A">
      <w:pPr>
        <w:pStyle w:val="30"/>
        <w:ind w:left="105" w:firstLine="210"/>
      </w:pPr>
      <w:r w:rsidRPr="00560591">
        <w:rPr>
          <w:rFonts w:hint="eastAsia"/>
        </w:rPr>
        <w:t>橋梁の維持管理では、定期点検および措置において、新たな技術、材料、工法等を積極的に取り入れ、活用している。新技術の導入により、コスト縮減効果（経済性）、工期短縮や手間削減などの効率化、品質および安全性向上や環境負荷低減などの高度化が期待される（</w:t>
      </w:r>
      <w:r w:rsidRPr="00560591">
        <w:fldChar w:fldCharType="begin"/>
      </w:r>
      <w:r w:rsidRPr="00560591">
        <w:instrText xml:space="preserve"> </w:instrText>
      </w:r>
      <w:r w:rsidRPr="00560591">
        <w:rPr>
          <w:rFonts w:hint="eastAsia"/>
        </w:rPr>
        <w:instrText>REF _Ref185584214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24</w:t>
      </w:r>
      <w:r w:rsidRPr="00560591">
        <w:fldChar w:fldCharType="end"/>
      </w:r>
      <w:r w:rsidRPr="00560591">
        <w:rPr>
          <w:rFonts w:hint="eastAsia"/>
        </w:rPr>
        <w:t>）。今後10年間（令和７年度から令和16年度）の新技術等の活用方針を以下に示す。</w:t>
      </w:r>
    </w:p>
    <w:p w14:paraId="74ED5981" w14:textId="77777777" w:rsidR="0041416A" w:rsidRPr="00560591" w:rsidRDefault="0041416A" w:rsidP="0041416A">
      <w:pPr>
        <w:pStyle w:val="30"/>
        <w:ind w:left="105" w:firstLine="210"/>
      </w:pPr>
    </w:p>
    <w:p w14:paraId="508F94A3" w14:textId="4BC6C7C7" w:rsidR="0041416A" w:rsidRPr="00560591" w:rsidRDefault="0041416A" w:rsidP="0041416A">
      <w:pPr>
        <w:pStyle w:val="af1"/>
      </w:pPr>
      <w:bookmarkStart w:id="189" w:name="_Ref18558421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24</w:t>
      </w:r>
      <w:r w:rsidR="008442C5" w:rsidRPr="00560591">
        <w:fldChar w:fldCharType="end"/>
      </w:r>
      <w:bookmarkEnd w:id="189"/>
      <w:r w:rsidRPr="00560591">
        <w:rPr>
          <w:rFonts w:hint="eastAsia"/>
        </w:rPr>
        <w:t xml:space="preserve">　新技術活用の効果</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560591" w:rsidRPr="00560591" w14:paraId="5CE0A5D5" w14:textId="77777777" w:rsidTr="005B1557">
        <w:trPr>
          <w:trHeight w:val="397"/>
          <w:jc w:val="center"/>
        </w:trPr>
        <w:tc>
          <w:tcPr>
            <w:tcW w:w="2263" w:type="dxa"/>
            <w:tcBorders>
              <w:bottom w:val="double" w:sz="4" w:space="0" w:color="auto"/>
            </w:tcBorders>
            <w:shd w:val="clear" w:color="auto" w:fill="D9D9D9" w:themeFill="background1" w:themeFillShade="D9"/>
            <w:vAlign w:val="center"/>
          </w:tcPr>
          <w:p w14:paraId="2F4604E9"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評価項目</w:t>
            </w:r>
          </w:p>
        </w:tc>
        <w:tc>
          <w:tcPr>
            <w:tcW w:w="5670" w:type="dxa"/>
            <w:tcBorders>
              <w:bottom w:val="double" w:sz="4" w:space="0" w:color="auto"/>
            </w:tcBorders>
            <w:shd w:val="clear" w:color="auto" w:fill="D9D9D9" w:themeFill="background1" w:themeFillShade="D9"/>
            <w:vAlign w:val="center"/>
          </w:tcPr>
          <w:p w14:paraId="2C37345D"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新技術活用の効果</w:t>
            </w:r>
          </w:p>
        </w:tc>
      </w:tr>
      <w:tr w:rsidR="00560591" w:rsidRPr="00560591" w14:paraId="72150AA2" w14:textId="77777777" w:rsidTr="005B1557">
        <w:trPr>
          <w:trHeight w:val="340"/>
          <w:jc w:val="center"/>
        </w:trPr>
        <w:tc>
          <w:tcPr>
            <w:tcW w:w="2263" w:type="dxa"/>
            <w:vAlign w:val="center"/>
          </w:tcPr>
          <w:p w14:paraId="3146B23F"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経済性</w:t>
            </w:r>
          </w:p>
        </w:tc>
        <w:tc>
          <w:tcPr>
            <w:tcW w:w="5670" w:type="dxa"/>
            <w:vAlign w:val="center"/>
          </w:tcPr>
          <w:p w14:paraId="0030FAE0"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コスト縮減</w:t>
            </w:r>
          </w:p>
        </w:tc>
      </w:tr>
      <w:tr w:rsidR="00560591" w:rsidRPr="00560591" w14:paraId="00B2B3DA" w14:textId="77777777" w:rsidTr="005B1557">
        <w:trPr>
          <w:trHeight w:val="340"/>
          <w:jc w:val="center"/>
        </w:trPr>
        <w:tc>
          <w:tcPr>
            <w:tcW w:w="2263" w:type="dxa"/>
            <w:vAlign w:val="center"/>
          </w:tcPr>
          <w:p w14:paraId="2C45EFF3"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工　程</w:t>
            </w:r>
          </w:p>
        </w:tc>
        <w:tc>
          <w:tcPr>
            <w:tcW w:w="5670" w:type="dxa"/>
            <w:vAlign w:val="center"/>
          </w:tcPr>
          <w:p w14:paraId="12131253"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工期短縮、規制時間の短縮（交通への影響低減）</w:t>
            </w:r>
          </w:p>
        </w:tc>
      </w:tr>
      <w:tr w:rsidR="00560591" w:rsidRPr="00560591" w14:paraId="2AC1740A" w14:textId="77777777" w:rsidTr="005B1557">
        <w:trPr>
          <w:trHeight w:val="340"/>
          <w:jc w:val="center"/>
        </w:trPr>
        <w:tc>
          <w:tcPr>
            <w:tcW w:w="2263" w:type="dxa"/>
            <w:vAlign w:val="center"/>
          </w:tcPr>
          <w:p w14:paraId="62AA606D"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品　質</w:t>
            </w:r>
          </w:p>
        </w:tc>
        <w:tc>
          <w:tcPr>
            <w:tcW w:w="5670" w:type="dxa"/>
            <w:vAlign w:val="center"/>
          </w:tcPr>
          <w:p w14:paraId="3D421236" w14:textId="77777777" w:rsidR="0041416A" w:rsidRPr="00560591" w:rsidRDefault="0041416A" w:rsidP="005B1557">
            <w:pPr>
              <w:pStyle w:val="55"/>
              <w:ind w:leftChars="0" w:left="0" w:firstLineChars="0" w:firstLine="0"/>
              <w:rPr>
                <w:rFonts w:ascii="HG丸ｺﾞｼｯｸM-PRO" w:eastAsia="HG丸ｺﾞｼｯｸM-PRO" w:hAnsi="HG丸ｺﾞｼｯｸM-PRO"/>
              </w:rPr>
            </w:pPr>
            <w:r w:rsidRPr="00560591">
              <w:rPr>
                <w:rFonts w:ascii="HG丸ｺﾞｼｯｸM-PRO" w:eastAsia="HG丸ｺﾞｼｯｸM-PRO" w:hAnsi="HG丸ｺﾞｼｯｸM-PRO" w:hint="eastAsia"/>
              </w:rPr>
              <w:t>点検・施工精度向上、耐久性向上</w:t>
            </w:r>
          </w:p>
        </w:tc>
      </w:tr>
      <w:tr w:rsidR="00560591" w:rsidRPr="00560591" w14:paraId="4B5408D0" w14:textId="77777777" w:rsidTr="005B1557">
        <w:trPr>
          <w:trHeight w:val="340"/>
          <w:jc w:val="center"/>
        </w:trPr>
        <w:tc>
          <w:tcPr>
            <w:tcW w:w="2263" w:type="dxa"/>
            <w:vAlign w:val="center"/>
          </w:tcPr>
          <w:p w14:paraId="5A8D75FA"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安全性</w:t>
            </w:r>
          </w:p>
        </w:tc>
        <w:tc>
          <w:tcPr>
            <w:tcW w:w="5670" w:type="dxa"/>
            <w:vAlign w:val="center"/>
          </w:tcPr>
          <w:p w14:paraId="7FF3E98F"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点検・施工作業時の安全性向上</w:t>
            </w:r>
          </w:p>
        </w:tc>
      </w:tr>
      <w:tr w:rsidR="00560591" w:rsidRPr="00560591" w14:paraId="42104145" w14:textId="77777777" w:rsidTr="005B1557">
        <w:trPr>
          <w:trHeight w:val="340"/>
          <w:jc w:val="center"/>
        </w:trPr>
        <w:tc>
          <w:tcPr>
            <w:tcW w:w="2263" w:type="dxa"/>
            <w:vAlign w:val="center"/>
          </w:tcPr>
          <w:p w14:paraId="71E2E2C2"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施工性</w:t>
            </w:r>
          </w:p>
        </w:tc>
        <w:tc>
          <w:tcPr>
            <w:tcW w:w="5670" w:type="dxa"/>
            <w:vAlign w:val="center"/>
          </w:tcPr>
          <w:p w14:paraId="28222C75"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工程、安全性の項目と同意</w:t>
            </w:r>
          </w:p>
        </w:tc>
      </w:tr>
      <w:tr w:rsidR="0041416A" w:rsidRPr="00560591" w14:paraId="4D1244A5" w14:textId="77777777" w:rsidTr="005B1557">
        <w:trPr>
          <w:trHeight w:val="340"/>
          <w:jc w:val="center"/>
        </w:trPr>
        <w:tc>
          <w:tcPr>
            <w:tcW w:w="2263" w:type="dxa"/>
            <w:vAlign w:val="center"/>
          </w:tcPr>
          <w:p w14:paraId="04A4D9D3"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周辺環境への影響</w:t>
            </w:r>
          </w:p>
        </w:tc>
        <w:tc>
          <w:tcPr>
            <w:tcW w:w="5670" w:type="dxa"/>
            <w:vAlign w:val="center"/>
          </w:tcPr>
          <w:p w14:paraId="43451A64"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環境負荷低減（有害物質、騒音・振動等の低減・排除）</w:t>
            </w:r>
          </w:p>
        </w:tc>
      </w:tr>
    </w:tbl>
    <w:p w14:paraId="50E0515F" w14:textId="77777777" w:rsidR="0041416A" w:rsidRPr="00560591" w:rsidRDefault="0041416A" w:rsidP="0041416A">
      <w:pPr>
        <w:pStyle w:val="60"/>
        <w:ind w:left="735" w:firstLine="210"/>
      </w:pPr>
    </w:p>
    <w:p w14:paraId="489E84C6" w14:textId="77777777" w:rsidR="0041416A" w:rsidRPr="00560591" w:rsidRDefault="0041416A" w:rsidP="0041416A">
      <w:pPr>
        <w:pStyle w:val="4"/>
      </w:pPr>
      <w:r w:rsidRPr="00560591">
        <w:rPr>
          <w:rFonts w:hint="eastAsia"/>
        </w:rPr>
        <w:t>定期点検</w:t>
      </w:r>
    </w:p>
    <w:p w14:paraId="045882EA" w14:textId="14C494BB" w:rsidR="0041416A" w:rsidRPr="00560591" w:rsidRDefault="0041416A" w:rsidP="0041416A">
      <w:pPr>
        <w:pStyle w:val="40"/>
        <w:ind w:left="420" w:firstLine="210"/>
      </w:pPr>
      <w:r w:rsidRPr="00560591">
        <w:rPr>
          <w:rFonts w:hint="eastAsia"/>
        </w:rPr>
        <w:t>大阪府では、定期点検において、従来技術よりもコスト縮減や作業時間の短縮（効率化）などの効果が見込まれる場合に、点検支援技術性能カタログに掲載されている新技術を導入している。法定１巡目点検において、橋梁点検車やフロート足場等を用いて定期点検を行っていた橋梁や、近接が困難であったために不可視部が存在していた橋梁などを対象として、法定２巡目点検では不可視部の解消等のために、約15橋を対象にドローンを活用して点検を実施している。導入実績のある新技術として、ドローンやロボットカメラなどの活用を今後も推進する（</w:t>
      </w:r>
      <w:r w:rsidRPr="00560591">
        <w:fldChar w:fldCharType="begin"/>
      </w:r>
      <w:r w:rsidRPr="00560591">
        <w:instrText xml:space="preserve"> </w:instrText>
      </w:r>
      <w:r w:rsidRPr="00560591">
        <w:rPr>
          <w:rFonts w:hint="eastAsia"/>
        </w:rPr>
        <w:instrText>REF _Ref188963568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25</w:t>
      </w:r>
      <w:r w:rsidRPr="00560591">
        <w:fldChar w:fldCharType="end"/>
      </w:r>
      <w:r w:rsidRPr="00560591">
        <w:rPr>
          <w:rFonts w:hint="eastAsia"/>
        </w:rPr>
        <w:t>）。</w:t>
      </w:r>
    </w:p>
    <w:p w14:paraId="52A2FC76" w14:textId="77777777" w:rsidR="0041416A" w:rsidRPr="00560591" w:rsidRDefault="0041416A" w:rsidP="0041416A">
      <w:pPr>
        <w:pStyle w:val="40"/>
        <w:ind w:left="420" w:firstLine="210"/>
      </w:pPr>
      <w:r w:rsidRPr="00560591">
        <w:rPr>
          <w:rFonts w:hint="eastAsia"/>
        </w:rPr>
        <w:t>法定３巡目点検以降は、新技術の活用をさらに推進することで、コスト縮減や不可視部の解消を図る。法定２巡目点検において、橋梁点検車などを用いて定期点検を行っており、かつ比較的健全度の高い橋梁に新技術を活用することで可能な範囲でコスト縮減を図る。健全度の低い橋梁は、損傷が比較的多く発生しているため、近接目視により損傷の進行状況を把握するとともに、打音検査などが必要となることから、健全度の高い橋梁を適用対象とする。</w:t>
      </w:r>
    </w:p>
    <w:p w14:paraId="51BC1036" w14:textId="77777777" w:rsidR="0041416A" w:rsidRPr="00560591" w:rsidRDefault="0041416A" w:rsidP="0041416A">
      <w:pPr>
        <w:pStyle w:val="40"/>
        <w:ind w:left="420" w:firstLine="210"/>
      </w:pPr>
      <w:r w:rsidRPr="00560591">
        <w:rPr>
          <w:rFonts w:hint="eastAsia"/>
        </w:rPr>
        <w:t>健全度や現場条件からドローンの活用が可能と想定される２９橋を選定した。</w:t>
      </w:r>
    </w:p>
    <w:p w14:paraId="36C6BD30" w14:textId="4459B0C8" w:rsidR="0041416A" w:rsidRPr="00560591" w:rsidRDefault="0041416A" w:rsidP="0041416A">
      <w:pPr>
        <w:pStyle w:val="40"/>
        <w:ind w:left="420" w:firstLine="210"/>
      </w:pPr>
      <w:r w:rsidRPr="00560591">
        <w:rPr>
          <w:rFonts w:hint="eastAsia"/>
        </w:rPr>
        <w:t>また、新技術導入検討フローの例（ドローン）を</w:t>
      </w:r>
      <w:r w:rsidRPr="00560591">
        <w:fldChar w:fldCharType="begin"/>
      </w:r>
      <w:r w:rsidRPr="00560591">
        <w:instrText xml:space="preserve"> </w:instrText>
      </w:r>
      <w:r w:rsidRPr="00560591">
        <w:rPr>
          <w:rFonts w:hint="eastAsia"/>
        </w:rPr>
        <w:instrText>REF _Ref185584246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26</w:t>
      </w:r>
      <w:r w:rsidRPr="00560591">
        <w:fldChar w:fldCharType="end"/>
      </w:r>
      <w:r w:rsidRPr="00560591">
        <w:rPr>
          <w:rFonts w:hint="eastAsia"/>
        </w:rPr>
        <w:t>に示す。</w:t>
      </w:r>
    </w:p>
    <w:p w14:paraId="01549E8D" w14:textId="77777777" w:rsidR="0041416A" w:rsidRPr="00560591" w:rsidRDefault="0041416A" w:rsidP="0041416A">
      <w:pPr>
        <w:pStyle w:val="60"/>
        <w:ind w:left="735" w:firstLine="210"/>
      </w:pPr>
    </w:p>
    <w:p w14:paraId="26533EF9" w14:textId="77777777" w:rsidR="0041416A" w:rsidRPr="00560591" w:rsidRDefault="0041416A" w:rsidP="0041416A">
      <w:pPr>
        <w:widowControl/>
        <w:jc w:val="left"/>
      </w:pPr>
      <w:r w:rsidRPr="00560591">
        <w:br w:type="page"/>
      </w:r>
    </w:p>
    <w:p w14:paraId="62A38F54" w14:textId="77777777" w:rsidR="0041416A" w:rsidRPr="00560591" w:rsidRDefault="0041416A" w:rsidP="0041416A">
      <w:pPr>
        <w:pStyle w:val="afff"/>
        <w:ind w:left="105" w:firstLineChars="0" w:firstLine="0"/>
        <w:jc w:val="center"/>
      </w:pPr>
      <w:r w:rsidRPr="00560591">
        <w:rPr>
          <w:noProof/>
        </w:rPr>
        <w:lastRenderedPageBreak/>
        <w:drawing>
          <wp:inline distT="0" distB="0" distL="0" distR="0" wp14:anchorId="2927D3FE" wp14:editId="77FC87E5">
            <wp:extent cx="2443480" cy="1832610"/>
            <wp:effectExtent l="0" t="0" r="0" b="0"/>
            <wp:docPr id="1525028909" name="図 6" descr="人, 男, 乗る, 立つ が含まれている画像&#10;&#10;自動的に生成された説明">
              <a:extLst xmlns:a="http://schemas.openxmlformats.org/drawingml/2006/main">
                <a:ext uri="{FF2B5EF4-FFF2-40B4-BE49-F238E27FC236}">
                  <a16:creationId xmlns:a16="http://schemas.microsoft.com/office/drawing/2014/main" id="{00000000-0008-0000-06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28909" name="図 6" descr="人, 男, 乗る, 立つ が含まれている画像&#10;&#10;自動的に生成された説明">
                      <a:extLst>
                        <a:ext uri="{FF2B5EF4-FFF2-40B4-BE49-F238E27FC236}">
                          <a16:creationId xmlns:a16="http://schemas.microsoft.com/office/drawing/2014/main" id="{00000000-0008-0000-0600-000007000000}"/>
                        </a:ext>
                      </a:extLst>
                    </pic:cNvPr>
                    <pic:cNvPicPr>
                      <a:picLocks noChangeAspect="1"/>
                    </pic:cNvPicPr>
                  </pic:nvPicPr>
                  <pic:blipFill rotWithShape="1">
                    <a:blip r:embed="rId33">
                      <a:extLst>
                        <a:ext uri="{28A0092B-C50C-407E-A947-70E740481C1C}">
                          <a14:useLocalDpi xmlns:a14="http://schemas.microsoft.com/office/drawing/2010/main" val="0"/>
                        </a:ext>
                      </a:extLst>
                    </a:blip>
                    <a:srcRect l="129" r="129"/>
                    <a:stretch/>
                  </pic:blipFill>
                  <pic:spPr bwMode="auto">
                    <a:xfrm>
                      <a:off x="0" y="0"/>
                      <a:ext cx="2444160" cy="1833120"/>
                    </a:xfrm>
                    <a:prstGeom prst="rect">
                      <a:avLst/>
                    </a:prstGeom>
                    <a:ln>
                      <a:noFill/>
                    </a:ln>
                    <a:extLst>
                      <a:ext uri="{53640926-AAD7-44D8-BBD7-CCE9431645EC}">
                        <a14:shadowObscured xmlns:a14="http://schemas.microsoft.com/office/drawing/2010/main"/>
                      </a:ext>
                    </a:extLst>
                  </pic:spPr>
                </pic:pic>
              </a:graphicData>
            </a:graphic>
          </wp:inline>
        </w:drawing>
      </w:r>
      <w:r w:rsidRPr="00560591">
        <w:rPr>
          <w:rFonts w:hint="eastAsia"/>
        </w:rPr>
        <w:t xml:space="preserve">　　</w:t>
      </w:r>
      <w:r w:rsidRPr="00560591">
        <w:rPr>
          <w:noProof/>
        </w:rPr>
        <w:drawing>
          <wp:inline distT="0" distB="0" distL="0" distR="0" wp14:anchorId="2DF6471E" wp14:editId="5C13052A">
            <wp:extent cx="2443679" cy="1832760"/>
            <wp:effectExtent l="0" t="0" r="0" b="0"/>
            <wp:docPr id="1016531978" name="図 1" descr="ウォーキング, 屋外, 男, 歩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31978" name="図 1" descr="ウォーキング, 屋外, 男, 歩道 が含まれている画像&#10;&#10;自動的に生成された説明"/>
                    <pic:cNvPicPr/>
                  </pic:nvPicPr>
                  <pic:blipFill rotWithShape="1">
                    <a:blip r:embed="rId74"/>
                    <a:srcRect l="2757" t="9353" r="14916" b="6595"/>
                    <a:stretch/>
                  </pic:blipFill>
                  <pic:spPr bwMode="auto">
                    <a:xfrm>
                      <a:off x="0" y="0"/>
                      <a:ext cx="2443679" cy="1832760"/>
                    </a:xfrm>
                    <a:prstGeom prst="rect">
                      <a:avLst/>
                    </a:prstGeom>
                    <a:ln>
                      <a:noFill/>
                    </a:ln>
                    <a:extLst>
                      <a:ext uri="{53640926-AAD7-44D8-BBD7-CCE9431645EC}">
                        <a14:shadowObscured xmlns:a14="http://schemas.microsoft.com/office/drawing/2010/main"/>
                      </a:ext>
                    </a:extLst>
                  </pic:spPr>
                </pic:pic>
              </a:graphicData>
            </a:graphic>
          </wp:inline>
        </w:drawing>
      </w:r>
    </w:p>
    <w:p w14:paraId="37BE69B0" w14:textId="5703DBA4" w:rsidR="0041416A" w:rsidRPr="00560591" w:rsidRDefault="0041416A" w:rsidP="0041416A">
      <w:pPr>
        <w:pStyle w:val="af1"/>
      </w:pPr>
      <w:bookmarkStart w:id="190" w:name="_Ref18896356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25</w:t>
      </w:r>
      <w:r w:rsidRPr="00560591">
        <w:fldChar w:fldCharType="end"/>
      </w:r>
      <w:bookmarkEnd w:id="190"/>
      <w:r w:rsidRPr="00560591">
        <w:rPr>
          <w:rFonts w:hint="eastAsia"/>
        </w:rPr>
        <w:t xml:space="preserve">　新技術の活用状況</w:t>
      </w:r>
    </w:p>
    <w:p w14:paraId="1EE950C4" w14:textId="77777777" w:rsidR="0041416A" w:rsidRPr="00560591" w:rsidRDefault="0041416A" w:rsidP="0041416A">
      <w:pPr>
        <w:pStyle w:val="60"/>
        <w:ind w:left="735" w:firstLine="210"/>
      </w:pPr>
    </w:p>
    <w:p w14:paraId="77CC4225" w14:textId="77777777" w:rsidR="0041416A" w:rsidRPr="00560591" w:rsidRDefault="0041416A" w:rsidP="0041416A">
      <w:pPr>
        <w:pStyle w:val="60"/>
        <w:ind w:leftChars="0" w:left="0" w:firstLineChars="0" w:firstLine="0"/>
      </w:pPr>
      <w:r w:rsidRPr="00560591">
        <w:rPr>
          <w:rFonts w:ascii="HGSｺﾞｼｯｸM" w:eastAsia="HGSｺﾞｼｯｸM"/>
          <w:noProof/>
        </w:rPr>
        <mc:AlternateContent>
          <mc:Choice Requires="wpg">
            <w:drawing>
              <wp:inline distT="0" distB="0" distL="0" distR="0" wp14:anchorId="60BA1018" wp14:editId="5D0861E0">
                <wp:extent cx="5609590" cy="5524500"/>
                <wp:effectExtent l="0" t="0" r="10160" b="19050"/>
                <wp:docPr id="11952410" name="グループ化 12"/>
                <wp:cNvGraphicFramePr/>
                <a:graphic xmlns:a="http://schemas.openxmlformats.org/drawingml/2006/main">
                  <a:graphicData uri="http://schemas.microsoft.com/office/word/2010/wordprocessingGroup">
                    <wpg:wgp>
                      <wpg:cNvGrpSpPr/>
                      <wpg:grpSpPr>
                        <a:xfrm>
                          <a:off x="0" y="0"/>
                          <a:ext cx="5609590" cy="5524500"/>
                          <a:chOff x="0" y="0"/>
                          <a:chExt cx="5609590" cy="5524500"/>
                        </a:xfrm>
                      </wpg:grpSpPr>
                      <wps:wsp>
                        <wps:cNvPr id="1496209478" name="直線矢印コネクタ 1496209478"/>
                        <wps:cNvCnPr/>
                        <wps:spPr>
                          <a:xfrm>
                            <a:off x="3573780" y="1885950"/>
                            <a:ext cx="1439545"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12206197" name="テキスト ボックス 712206197"/>
                        <wps:cNvSpPr txBox="1"/>
                        <wps:spPr>
                          <a:xfrm>
                            <a:off x="1234440" y="605790"/>
                            <a:ext cx="388620" cy="238125"/>
                          </a:xfrm>
                          <a:prstGeom prst="rect">
                            <a:avLst/>
                          </a:prstGeom>
                          <a:noFill/>
                          <a:ln w="6350">
                            <a:noFill/>
                          </a:ln>
                        </wps:spPr>
                        <wps:txbx>
                          <w:txbxContent>
                            <w:p w14:paraId="4B975E52" w14:textId="77777777" w:rsidR="0041416A" w:rsidRPr="002526C3" w:rsidRDefault="0041416A" w:rsidP="0041416A">
                              <w:pPr>
                                <w:jc w:val="center"/>
                                <w:rPr>
                                  <w:rFonts w:ascii="HGSｺﾞｼｯｸM" w:eastAsia="HGSｺﾞｼｯｸM"/>
                                </w:rPr>
                              </w:pPr>
                              <w:r>
                                <w:rPr>
                                  <w:rFonts w:ascii="HGSｺﾞｼｯｸM" w:eastAsia="HGSｺﾞｼｯｸM" w:hint="eastAsia"/>
                                </w:rPr>
                                <w:t>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6588978" name="テキスト ボックス 1686588978"/>
                        <wps:cNvSpPr txBox="1"/>
                        <wps:spPr>
                          <a:xfrm>
                            <a:off x="3002280" y="5055870"/>
                            <a:ext cx="1151890" cy="468630"/>
                          </a:xfrm>
                          <a:prstGeom prst="rect">
                            <a:avLst/>
                          </a:prstGeom>
                          <a:solidFill>
                            <a:schemeClr val="lt1"/>
                          </a:solidFill>
                          <a:ln w="6350">
                            <a:solidFill>
                              <a:prstClr val="black"/>
                            </a:solidFill>
                          </a:ln>
                        </wps:spPr>
                        <wps:txbx>
                          <w:txbxContent>
                            <w:p w14:paraId="694787B6"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新技術</w:t>
                              </w:r>
                            </w:p>
                            <w:p w14:paraId="782E4747" w14:textId="77777777" w:rsidR="0041416A" w:rsidRDefault="0041416A" w:rsidP="0041416A">
                              <w:pPr>
                                <w:spacing w:line="240" w:lineRule="exact"/>
                                <w:jc w:val="left"/>
                                <w:rPr>
                                  <w:rFonts w:ascii="HGSｺﾞｼｯｸM" w:eastAsia="HGSｺﾞｼｯｸM"/>
                                </w:rPr>
                              </w:pPr>
                              <w:r>
                                <w:rPr>
                                  <w:rFonts w:ascii="HGSｺﾞｼｯｸM" w:eastAsia="HGSｺﾞｼｯｸM"/>
                                </w:rPr>
                                <w:t>（</w:t>
                              </w:r>
                              <w:r w:rsidRPr="00006F67">
                                <w:rPr>
                                  <w:rFonts w:ascii="HGSｺﾞｼｯｸM" w:eastAsia="HGSｺﾞｼｯｸM"/>
                                </w:rPr>
                                <w:t>当初設計又は</w:t>
                              </w:r>
                            </w:p>
                            <w:p w14:paraId="227159CB"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hint="eastAsia"/>
                                </w:rPr>
                                <w:t>設計</w:t>
                              </w:r>
                              <w:r w:rsidRPr="00006F67">
                                <w:rPr>
                                  <w:rFonts w:ascii="HGSｺﾞｼｯｸM" w:eastAsia="HGSｺﾞｼｯｸM"/>
                                </w:rPr>
                                <w:t>変更</w:t>
                              </w:r>
                              <w:r>
                                <w:rPr>
                                  <w:rFonts w:ascii="HGSｺﾞｼｯｸM" w:eastAsia="HGSｺﾞｼｯｸM"/>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0751315" name="テキスト ボックス 1980751315"/>
                        <wps:cNvSpPr txBox="1"/>
                        <wps:spPr>
                          <a:xfrm>
                            <a:off x="4030980" y="605790"/>
                            <a:ext cx="317500" cy="238125"/>
                          </a:xfrm>
                          <a:prstGeom prst="rect">
                            <a:avLst/>
                          </a:prstGeom>
                          <a:noFill/>
                          <a:ln w="6350">
                            <a:noFill/>
                          </a:ln>
                        </wps:spPr>
                        <wps:txbx>
                          <w:txbxContent>
                            <w:p w14:paraId="0340E709" w14:textId="77777777" w:rsidR="0041416A" w:rsidRPr="002526C3" w:rsidRDefault="0041416A" w:rsidP="0041416A">
                              <w:pPr>
                                <w:jc w:val="center"/>
                                <w:rPr>
                                  <w:rFonts w:ascii="HGSｺﾞｼｯｸM" w:eastAsia="HGSｺﾞｼｯｸM"/>
                                </w:rPr>
                              </w:pPr>
                              <w:r>
                                <w:rPr>
                                  <w:rFonts w:ascii="HGSｺﾞｼｯｸM" w:eastAsia="HGSｺﾞｼｯｸM" w:hint="eastAsia"/>
                                </w:rPr>
                                <w:t>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2983616" name="直線矢印コネクタ 1922983616"/>
                        <wps:cNvCnPr/>
                        <wps:spPr>
                          <a:xfrm flipH="1">
                            <a:off x="1287780" y="81153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7709887" name="直線矢印コネクタ 1287709887"/>
                        <wps:cNvCnPr/>
                        <wps:spPr>
                          <a:xfrm>
                            <a:off x="5021580" y="1885950"/>
                            <a:ext cx="0" cy="31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8231768" name="テキスト ボックス 1558231768"/>
                        <wps:cNvSpPr txBox="1"/>
                        <wps:spPr>
                          <a:xfrm>
                            <a:off x="0" y="5055870"/>
                            <a:ext cx="1151890" cy="468630"/>
                          </a:xfrm>
                          <a:prstGeom prst="rect">
                            <a:avLst/>
                          </a:prstGeom>
                          <a:solidFill>
                            <a:schemeClr val="lt1"/>
                          </a:solidFill>
                          <a:ln w="6350">
                            <a:solidFill>
                              <a:prstClr val="black"/>
                            </a:solidFill>
                          </a:ln>
                        </wps:spPr>
                        <wps:txbx>
                          <w:txbxContent>
                            <w:p w14:paraId="56303033" w14:textId="77777777" w:rsidR="0041416A" w:rsidRPr="002526C3" w:rsidRDefault="0041416A" w:rsidP="0041416A">
                              <w:pPr>
                                <w:jc w:val="center"/>
                                <w:rPr>
                                  <w:rFonts w:ascii="HGSｺﾞｼｯｸM" w:eastAsia="HGSｺﾞｼｯｸM"/>
                                </w:rPr>
                              </w:pPr>
                              <w:r>
                                <w:rPr>
                                  <w:rFonts w:ascii="HGSｺﾞｼｯｸM" w:eastAsia="HGSｺﾞｼｯｸM" w:hint="eastAsia"/>
                                </w:rPr>
                                <w:t>従来技術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3793730" name="テキスト ボックス 1853793730"/>
                        <wps:cNvSpPr txBox="1"/>
                        <wps:spPr>
                          <a:xfrm>
                            <a:off x="1447800" y="5055870"/>
                            <a:ext cx="1151890" cy="468630"/>
                          </a:xfrm>
                          <a:prstGeom prst="rect">
                            <a:avLst/>
                          </a:prstGeom>
                          <a:solidFill>
                            <a:schemeClr val="lt1"/>
                          </a:solidFill>
                          <a:ln w="6350">
                            <a:solidFill>
                              <a:prstClr val="black"/>
                            </a:solidFill>
                          </a:ln>
                        </wps:spPr>
                        <wps:txbx>
                          <w:txbxContent>
                            <w:p w14:paraId="0BAE9C03"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新技術</w:t>
                              </w:r>
                            </w:p>
                            <w:p w14:paraId="44A3E526"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rPr>
                                <w:t>（</w:t>
                              </w:r>
                              <w:r>
                                <w:rPr>
                                  <w:rFonts w:ascii="HGSｺﾞｼｯｸM" w:eastAsia="HGSｺﾞｼｯｸM" w:hint="eastAsia"/>
                                </w:rPr>
                                <w:t>施工承認</w:t>
                              </w:r>
                              <w:r>
                                <w:rPr>
                                  <w:rFonts w:ascii="HGSｺﾞｼｯｸM" w:eastAsia="HGSｺﾞｼｯｸM"/>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2529828" name="テキスト ボックス 1562529828"/>
                        <wps:cNvSpPr txBox="1"/>
                        <wps:spPr>
                          <a:xfrm>
                            <a:off x="4457700" y="5055870"/>
                            <a:ext cx="1151890" cy="468630"/>
                          </a:xfrm>
                          <a:prstGeom prst="rect">
                            <a:avLst/>
                          </a:prstGeom>
                          <a:solidFill>
                            <a:schemeClr val="lt1"/>
                          </a:solidFill>
                          <a:ln w="6350">
                            <a:solidFill>
                              <a:prstClr val="black"/>
                            </a:solidFill>
                          </a:ln>
                        </wps:spPr>
                        <wps:txbx>
                          <w:txbxContent>
                            <w:p w14:paraId="704F829A" w14:textId="77777777" w:rsidR="0041416A" w:rsidRPr="002526C3" w:rsidRDefault="0041416A" w:rsidP="0041416A">
                              <w:pPr>
                                <w:jc w:val="center"/>
                                <w:rPr>
                                  <w:rFonts w:ascii="HGSｺﾞｼｯｸM" w:eastAsia="HGSｺﾞｼｯｸM"/>
                                </w:rPr>
                              </w:pPr>
                              <w:r>
                                <w:rPr>
                                  <w:rFonts w:ascii="HGSｺﾞｼｯｸM" w:eastAsia="HGSｺﾞｼｯｸM" w:hint="eastAsia"/>
                                </w:rPr>
                                <w:t>要検討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4181930" name="直線矢印コネクタ 1334181930"/>
                        <wps:cNvCnPr/>
                        <wps:spPr>
                          <a:xfrm>
                            <a:off x="2781300" y="552450"/>
                            <a:ext cx="0" cy="25146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13095358" name="直線矢印コネクタ 1413095358"/>
                        <wps:cNvCnPr/>
                        <wps:spPr>
                          <a:xfrm>
                            <a:off x="1287780" y="811530"/>
                            <a:ext cx="2988000"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86768996" name="直線矢印コネクタ 1486768996"/>
                        <wps:cNvCnPr/>
                        <wps:spPr>
                          <a:xfrm flipH="1">
                            <a:off x="4282440" y="81153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7335597" name="直線矢印コネクタ 537335597"/>
                        <wps:cNvCnPr/>
                        <wps:spPr>
                          <a:xfrm>
                            <a:off x="4274820" y="1634490"/>
                            <a:ext cx="0" cy="25146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87240985" name="直線矢印コネクタ 1687240985"/>
                        <wps:cNvCnPr/>
                        <wps:spPr>
                          <a:xfrm>
                            <a:off x="3573780" y="1885950"/>
                            <a:ext cx="0" cy="31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7297224" name="テキスト ボックス 1107297224"/>
                        <wps:cNvSpPr txBox="1"/>
                        <wps:spPr>
                          <a:xfrm>
                            <a:off x="3512820" y="1687830"/>
                            <a:ext cx="388620" cy="238125"/>
                          </a:xfrm>
                          <a:prstGeom prst="rect">
                            <a:avLst/>
                          </a:prstGeom>
                          <a:noFill/>
                          <a:ln w="6350">
                            <a:noFill/>
                          </a:ln>
                        </wps:spPr>
                        <wps:txbx>
                          <w:txbxContent>
                            <w:p w14:paraId="323C3197" w14:textId="77777777" w:rsidR="0041416A" w:rsidRPr="002526C3" w:rsidRDefault="0041416A" w:rsidP="0041416A">
                              <w:pPr>
                                <w:jc w:val="center"/>
                                <w:rPr>
                                  <w:rFonts w:ascii="HGSｺﾞｼｯｸM" w:eastAsia="HGSｺﾞｼｯｸM"/>
                                </w:rPr>
                              </w:pPr>
                              <w:r>
                                <w:rPr>
                                  <w:rFonts w:ascii="HGSｺﾞｼｯｸM" w:eastAsia="HGSｺﾞｼｯｸM" w:hint="eastAsia"/>
                                </w:rPr>
                                <w:t>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7152663" name="テキスト ボックス 2007152663"/>
                        <wps:cNvSpPr txBox="1"/>
                        <wps:spPr>
                          <a:xfrm>
                            <a:off x="4747260" y="1680210"/>
                            <a:ext cx="317500" cy="238125"/>
                          </a:xfrm>
                          <a:prstGeom prst="rect">
                            <a:avLst/>
                          </a:prstGeom>
                          <a:noFill/>
                          <a:ln w="6350">
                            <a:noFill/>
                          </a:ln>
                        </wps:spPr>
                        <wps:txbx>
                          <w:txbxContent>
                            <w:p w14:paraId="28578EB6" w14:textId="77777777" w:rsidR="0041416A" w:rsidRPr="002526C3" w:rsidRDefault="0041416A" w:rsidP="0041416A">
                              <w:pPr>
                                <w:jc w:val="center"/>
                                <w:rPr>
                                  <w:rFonts w:ascii="HGSｺﾞｼｯｸM" w:eastAsia="HGSｺﾞｼｯｸM"/>
                                </w:rPr>
                              </w:pPr>
                              <w:r>
                                <w:rPr>
                                  <w:rFonts w:ascii="HGSｺﾞｼｯｸM" w:eastAsia="HGSｺﾞｼｯｸM" w:hint="eastAsia"/>
                                </w:rPr>
                                <w:t>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750949" name="直線矢印コネクタ 560750949"/>
                        <wps:cNvCnPr/>
                        <wps:spPr>
                          <a:xfrm>
                            <a:off x="579120" y="1885950"/>
                            <a:ext cx="1439545"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3716222" name="直線矢印コネクタ 1233716222"/>
                        <wps:cNvCnPr/>
                        <wps:spPr>
                          <a:xfrm>
                            <a:off x="1295400" y="1642110"/>
                            <a:ext cx="0" cy="25146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89303521" name="直線矢印コネクタ 1089303521"/>
                        <wps:cNvCnPr/>
                        <wps:spPr>
                          <a:xfrm>
                            <a:off x="579120" y="1885950"/>
                            <a:ext cx="0" cy="31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1830254" name="直線矢印コネクタ 511830254"/>
                        <wps:cNvCnPr/>
                        <wps:spPr>
                          <a:xfrm flipH="1">
                            <a:off x="2019300" y="189357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4942895" name="直線矢印コネクタ 494942895"/>
                        <wps:cNvCnPr/>
                        <wps:spPr>
                          <a:xfrm>
                            <a:off x="571500" y="2434590"/>
                            <a:ext cx="39600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90698546" name="直線矢印コネクタ 1590698546"/>
                        <wps:cNvCnPr/>
                        <wps:spPr>
                          <a:xfrm flipH="1">
                            <a:off x="2011680" y="271653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3453610" name="直線矢印コネクタ 383453610"/>
                        <wps:cNvCnPr/>
                        <wps:spPr>
                          <a:xfrm>
                            <a:off x="579120" y="3387090"/>
                            <a:ext cx="39600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7808247" name="直線矢印コネクタ 1947808247"/>
                        <wps:cNvCnPr/>
                        <wps:spPr>
                          <a:xfrm flipH="1">
                            <a:off x="2019300" y="3661410"/>
                            <a:ext cx="0"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3828627" name="直線矢印コネクタ 1193828627"/>
                        <wps:cNvCnPr/>
                        <wps:spPr>
                          <a:xfrm>
                            <a:off x="571500" y="4362450"/>
                            <a:ext cx="39560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2459680" name="直線矢印コネクタ 2022459680"/>
                        <wps:cNvCnPr/>
                        <wps:spPr>
                          <a:xfrm flipH="1">
                            <a:off x="2019300" y="464439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5421469" name="直線矢印コネクタ 1765421469"/>
                        <wps:cNvCnPr/>
                        <wps:spPr>
                          <a:xfrm>
                            <a:off x="3086100" y="4362450"/>
                            <a:ext cx="4679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6032251" name="テキスト ボックス 1746032251"/>
                        <wps:cNvSpPr txBox="1"/>
                        <wps:spPr>
                          <a:xfrm>
                            <a:off x="1676400" y="1695450"/>
                            <a:ext cx="388620" cy="238125"/>
                          </a:xfrm>
                          <a:prstGeom prst="rect">
                            <a:avLst/>
                          </a:prstGeom>
                          <a:noFill/>
                          <a:ln w="6350">
                            <a:noFill/>
                          </a:ln>
                        </wps:spPr>
                        <wps:txbx>
                          <w:txbxContent>
                            <w:p w14:paraId="3024277A" w14:textId="77777777" w:rsidR="0041416A" w:rsidRPr="002526C3" w:rsidRDefault="0041416A" w:rsidP="0041416A">
                              <w:pPr>
                                <w:jc w:val="center"/>
                                <w:rPr>
                                  <w:rFonts w:ascii="HGSｺﾞｼｯｸM" w:eastAsia="HGSｺﾞｼｯｸM"/>
                                </w:rPr>
                              </w:pPr>
                              <w:r>
                                <w:rPr>
                                  <w:rFonts w:ascii="HGSｺﾞｼｯｸM" w:eastAsia="HGSｺﾞｼｯｸM" w:hint="eastAsia"/>
                                </w:rPr>
                                <w:t>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9073807" name="テキスト ボックス 2099073807"/>
                        <wps:cNvSpPr txBox="1"/>
                        <wps:spPr>
                          <a:xfrm>
                            <a:off x="541020" y="1695450"/>
                            <a:ext cx="317500" cy="238125"/>
                          </a:xfrm>
                          <a:prstGeom prst="rect">
                            <a:avLst/>
                          </a:prstGeom>
                          <a:noFill/>
                          <a:ln w="6350">
                            <a:noFill/>
                          </a:ln>
                        </wps:spPr>
                        <wps:txbx>
                          <w:txbxContent>
                            <w:p w14:paraId="2B8A84D5" w14:textId="77777777" w:rsidR="0041416A" w:rsidRPr="002526C3" w:rsidRDefault="0041416A" w:rsidP="0041416A">
                              <w:pPr>
                                <w:jc w:val="center"/>
                                <w:rPr>
                                  <w:rFonts w:ascii="HGSｺﾞｼｯｸM" w:eastAsia="HGSｺﾞｼｯｸM"/>
                                </w:rPr>
                              </w:pPr>
                              <w:r>
                                <w:rPr>
                                  <w:rFonts w:ascii="HGSｺﾞｼｯｸM" w:eastAsia="HGSｺﾞｼｯｸM" w:hint="eastAsia"/>
                                </w:rPr>
                                <w:t>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2542279" name="テキスト ボックス 922542279"/>
                        <wps:cNvSpPr txBox="1"/>
                        <wps:spPr>
                          <a:xfrm>
                            <a:off x="480060" y="2213610"/>
                            <a:ext cx="621792" cy="238125"/>
                          </a:xfrm>
                          <a:prstGeom prst="rect">
                            <a:avLst/>
                          </a:prstGeom>
                          <a:noFill/>
                          <a:ln w="6350">
                            <a:noFill/>
                          </a:ln>
                        </wps:spPr>
                        <wps:txbx>
                          <w:txbxContent>
                            <w:p w14:paraId="0F39A61B" w14:textId="77777777" w:rsidR="0041416A" w:rsidRPr="002526C3" w:rsidRDefault="0041416A" w:rsidP="0041416A">
                              <w:pPr>
                                <w:jc w:val="center"/>
                                <w:rPr>
                                  <w:rFonts w:ascii="HGSｺﾞｼｯｸM" w:eastAsia="HGSｺﾞｼｯｸM"/>
                                </w:rPr>
                              </w:pPr>
                              <w:r>
                                <w:rPr>
                                  <w:rFonts w:ascii="HGSｺﾞｼｯｸM" w:eastAsia="HGSｺﾞｼｯｸM" w:hint="eastAsia"/>
                                </w:rPr>
                                <w:t>Ⅱ</w:t>
                              </w:r>
                              <w:r>
                                <w:rPr>
                                  <w:rFonts w:ascii="HGSｺﾞｼｯｸM" w:eastAsia="HGSｺﾞｼｯｸM"/>
                                </w:rPr>
                                <w:t>～</w:t>
                              </w:r>
                              <w:r>
                                <w:rPr>
                                  <w:rFonts w:ascii="HGSｺﾞｼｯｸM" w:eastAsia="HGSｺﾞｼｯｸM"/>
                                </w:rPr>
                                <w:t>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3531031" name="テキスト ボックス 573531031"/>
                        <wps:cNvSpPr txBox="1"/>
                        <wps:spPr>
                          <a:xfrm>
                            <a:off x="1775460" y="2777490"/>
                            <a:ext cx="621792" cy="238125"/>
                          </a:xfrm>
                          <a:prstGeom prst="rect">
                            <a:avLst/>
                          </a:prstGeom>
                          <a:noFill/>
                          <a:ln w="6350">
                            <a:noFill/>
                          </a:ln>
                        </wps:spPr>
                        <wps:txbx>
                          <w:txbxContent>
                            <w:p w14:paraId="49CE8166" w14:textId="77777777" w:rsidR="0041416A" w:rsidRPr="002526C3" w:rsidRDefault="0041416A" w:rsidP="0041416A">
                              <w:pPr>
                                <w:jc w:val="center"/>
                                <w:rPr>
                                  <w:rFonts w:ascii="HGSｺﾞｼｯｸM" w:eastAsia="HGSｺﾞｼｯｸM"/>
                                </w:rPr>
                              </w:pPr>
                              <w:r>
                                <w:rPr>
                                  <w:rFonts w:ascii="HGSｺﾞｼｯｸM" w:eastAsia="HGSｺﾞｼｯｸM" w:hint="eastAsia"/>
                                </w:rPr>
                                <w:t>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8620509" name="テキスト ボックス 668620509"/>
                        <wps:cNvSpPr txBox="1"/>
                        <wps:spPr>
                          <a:xfrm>
                            <a:off x="1950720" y="3737610"/>
                            <a:ext cx="482803" cy="238125"/>
                          </a:xfrm>
                          <a:prstGeom prst="rect">
                            <a:avLst/>
                          </a:prstGeom>
                          <a:noFill/>
                          <a:ln w="6350">
                            <a:noFill/>
                          </a:ln>
                        </wps:spPr>
                        <wps:txbx>
                          <w:txbxContent>
                            <w:p w14:paraId="49A87C4B" w14:textId="77777777" w:rsidR="0041416A" w:rsidRPr="002526C3" w:rsidRDefault="0041416A" w:rsidP="0041416A">
                              <w:pPr>
                                <w:jc w:val="center"/>
                                <w:rPr>
                                  <w:rFonts w:ascii="HGSｺﾞｼｯｸM" w:eastAsia="HGSｺﾞｼｯｸM"/>
                                </w:rPr>
                              </w:pPr>
                              <w:r>
                                <w:rPr>
                                  <w:rFonts w:ascii="HGSｺﾞｼｯｸM" w:eastAsia="HGSｺﾞｼｯｸM" w:hint="eastAsia"/>
                                </w:rPr>
                                <w:t>無し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3226691" name="テキスト ボックス 1173226691"/>
                        <wps:cNvSpPr txBox="1"/>
                        <wps:spPr>
                          <a:xfrm>
                            <a:off x="563880" y="3173730"/>
                            <a:ext cx="482803" cy="238125"/>
                          </a:xfrm>
                          <a:prstGeom prst="rect">
                            <a:avLst/>
                          </a:prstGeom>
                          <a:noFill/>
                          <a:ln w="6350">
                            <a:noFill/>
                          </a:ln>
                        </wps:spPr>
                        <wps:txbx>
                          <w:txbxContent>
                            <w:p w14:paraId="43495214" w14:textId="77777777" w:rsidR="0041416A" w:rsidRPr="002526C3" w:rsidRDefault="0041416A" w:rsidP="0041416A">
                              <w:pPr>
                                <w:jc w:val="center"/>
                                <w:rPr>
                                  <w:rFonts w:ascii="HGSｺﾞｼｯｸM" w:eastAsia="HGSｺﾞｼｯｸM"/>
                                </w:rPr>
                              </w:pPr>
                              <w:r>
                                <w:rPr>
                                  <w:rFonts w:ascii="HGSｺﾞｼｯｸM" w:eastAsia="HGSｺﾞｼｯｸM" w:hint="eastAsia"/>
                                </w:rPr>
                                <w:t>有り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5713505" name="テキスト ボックス 1665713505"/>
                        <wps:cNvSpPr txBox="1"/>
                        <wps:spPr>
                          <a:xfrm>
                            <a:off x="2964180" y="3981450"/>
                            <a:ext cx="643255" cy="414068"/>
                          </a:xfrm>
                          <a:prstGeom prst="rect">
                            <a:avLst/>
                          </a:prstGeom>
                          <a:noFill/>
                          <a:ln w="6350">
                            <a:noFill/>
                          </a:ln>
                        </wps:spPr>
                        <wps:txbx>
                          <w:txbxContent>
                            <w:p w14:paraId="6D385F15"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同等</w:t>
                              </w:r>
                            </w:p>
                            <w:p w14:paraId="26A4A10A"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hint="eastAsia"/>
                                </w:rPr>
                                <w:t>以下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5263046" name="テキスト ボックス 1275263046"/>
                        <wps:cNvSpPr txBox="1"/>
                        <wps:spPr>
                          <a:xfrm>
                            <a:off x="1866900" y="4705350"/>
                            <a:ext cx="643535" cy="238125"/>
                          </a:xfrm>
                          <a:prstGeom prst="rect">
                            <a:avLst/>
                          </a:prstGeom>
                          <a:noFill/>
                          <a:ln w="6350">
                            <a:noFill/>
                          </a:ln>
                        </wps:spPr>
                        <wps:txbx>
                          <w:txbxContent>
                            <w:p w14:paraId="1115385B" w14:textId="77777777" w:rsidR="0041416A" w:rsidRPr="002526C3" w:rsidRDefault="0041416A" w:rsidP="0041416A">
                              <w:pPr>
                                <w:jc w:val="center"/>
                                <w:rPr>
                                  <w:rFonts w:ascii="HGSｺﾞｼｯｸM" w:eastAsia="HGSｺﾞｼｯｸM"/>
                                </w:rPr>
                              </w:pPr>
                              <w:r>
                                <w:rPr>
                                  <w:rFonts w:ascii="HGSｺﾞｼｯｸM" w:eastAsia="HGSｺﾞｼｯｸM" w:hint="eastAsia"/>
                                </w:rPr>
                                <w:t>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0021515" name="テキスト ボックス 400021515"/>
                        <wps:cNvSpPr txBox="1"/>
                        <wps:spPr>
                          <a:xfrm>
                            <a:off x="480060" y="4156710"/>
                            <a:ext cx="643535" cy="238125"/>
                          </a:xfrm>
                          <a:prstGeom prst="rect">
                            <a:avLst/>
                          </a:prstGeom>
                          <a:noFill/>
                          <a:ln w="6350">
                            <a:noFill/>
                          </a:ln>
                        </wps:spPr>
                        <wps:txbx>
                          <w:txbxContent>
                            <w:p w14:paraId="3BC4A96C" w14:textId="77777777" w:rsidR="0041416A" w:rsidRPr="002526C3" w:rsidRDefault="0041416A" w:rsidP="0041416A">
                              <w:pPr>
                                <w:jc w:val="center"/>
                                <w:rPr>
                                  <w:rFonts w:ascii="HGSｺﾞｼｯｸM" w:eastAsia="HGSｺﾞｼｯｸM"/>
                                </w:rPr>
                              </w:pPr>
                              <w:r>
                                <w:rPr>
                                  <w:rFonts w:ascii="HGSｺﾞｼｯｸM" w:eastAsia="HGSｺﾞｼｯｸM" w:hint="eastAsia"/>
                                </w:rPr>
                                <w:t>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5770980" name="フローチャート: 判断 1745770980"/>
                        <wps:cNvSpPr/>
                        <wps:spPr>
                          <a:xfrm>
                            <a:off x="960120" y="4084320"/>
                            <a:ext cx="2123440" cy="5588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827334" name="フローチャート: 判断 698827334"/>
                        <wps:cNvSpPr/>
                        <wps:spPr>
                          <a:xfrm>
                            <a:off x="952500" y="3108960"/>
                            <a:ext cx="2123440" cy="5588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850985" name="フローチャート: 判断 545850985"/>
                        <wps:cNvSpPr/>
                        <wps:spPr>
                          <a:xfrm>
                            <a:off x="952500" y="2148840"/>
                            <a:ext cx="2123440" cy="5588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048528" name="フローチャート: 判断 1594048528"/>
                        <wps:cNvSpPr/>
                        <wps:spPr>
                          <a:xfrm>
                            <a:off x="228600" y="1066800"/>
                            <a:ext cx="2123440" cy="5588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824179" name="フローチャート: 判断 1468824179"/>
                        <wps:cNvSpPr/>
                        <wps:spPr>
                          <a:xfrm>
                            <a:off x="1729740" y="0"/>
                            <a:ext cx="2123440" cy="5588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269081" name="フローチャート: 判断 426269081"/>
                        <wps:cNvSpPr/>
                        <wps:spPr>
                          <a:xfrm>
                            <a:off x="3215640" y="1066800"/>
                            <a:ext cx="2123440" cy="5588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213940" name="テキスト ボックス 1516213940"/>
                        <wps:cNvSpPr txBox="1"/>
                        <wps:spPr>
                          <a:xfrm>
                            <a:off x="1973580" y="49530"/>
                            <a:ext cx="1619885" cy="468630"/>
                          </a:xfrm>
                          <a:prstGeom prst="rect">
                            <a:avLst/>
                          </a:prstGeom>
                          <a:noFill/>
                          <a:ln w="6350">
                            <a:noFill/>
                          </a:ln>
                        </wps:spPr>
                        <wps:txbx>
                          <w:txbxContent>
                            <w:p w14:paraId="75B5C7E3" w14:textId="77777777" w:rsidR="0041416A" w:rsidRPr="002526C3" w:rsidRDefault="0041416A" w:rsidP="0041416A">
                              <w:pPr>
                                <w:jc w:val="center"/>
                                <w:rPr>
                                  <w:rFonts w:ascii="HGSｺﾞｼｯｸM" w:eastAsia="HGSｺﾞｼｯｸM"/>
                                </w:rPr>
                              </w:pPr>
                              <w:r>
                                <w:rPr>
                                  <w:rFonts w:ascii="HGSｺﾞｼｯｸM" w:eastAsia="HGSｺﾞｼｯｸM" w:hint="eastAsia"/>
                                </w:rPr>
                                <w:t>従来技術で</w:t>
                              </w:r>
                              <w:r>
                                <w:rPr>
                                  <w:rFonts w:ascii="HGSｺﾞｼｯｸM" w:eastAsia="HGSｺﾞｼｯｸM"/>
                                </w:rPr>
                                <w:t>点検可能か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2415126" name="テキスト ボックス 892415126"/>
                        <wps:cNvSpPr txBox="1"/>
                        <wps:spPr>
                          <a:xfrm>
                            <a:off x="480060" y="1123950"/>
                            <a:ext cx="1619885" cy="468630"/>
                          </a:xfrm>
                          <a:prstGeom prst="rect">
                            <a:avLst/>
                          </a:prstGeom>
                          <a:noFill/>
                          <a:ln w="6350">
                            <a:noFill/>
                          </a:ln>
                        </wps:spPr>
                        <wps:txbx>
                          <w:txbxContent>
                            <w:p w14:paraId="0C6C1356" w14:textId="77777777" w:rsidR="0041416A" w:rsidRPr="002526C3" w:rsidRDefault="0041416A" w:rsidP="0041416A">
                              <w:pPr>
                                <w:jc w:val="center"/>
                                <w:rPr>
                                  <w:rFonts w:ascii="HGSｺﾞｼｯｸM" w:eastAsia="HGSｺﾞｼｯｸM"/>
                                </w:rPr>
                              </w:pPr>
                              <w:r>
                                <w:rPr>
                                  <w:rFonts w:ascii="HGSｺﾞｼｯｸM" w:eastAsia="HGSｺﾞｼｯｸM" w:hint="eastAsia"/>
                                </w:rPr>
                                <w:t>新技術で点検</w:t>
                              </w:r>
                              <w:r>
                                <w:rPr>
                                  <w:rFonts w:ascii="HGSｺﾞｼｯｸM" w:eastAsia="HGSｺﾞｼｯｸM"/>
                                </w:rPr>
                                <w:t>可能か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426991" name="テキスト ボックス 536426991"/>
                        <wps:cNvSpPr txBox="1"/>
                        <wps:spPr>
                          <a:xfrm>
                            <a:off x="1203960" y="2198370"/>
                            <a:ext cx="1619885" cy="468630"/>
                          </a:xfrm>
                          <a:prstGeom prst="rect">
                            <a:avLst/>
                          </a:prstGeom>
                          <a:noFill/>
                          <a:ln w="6350">
                            <a:noFill/>
                          </a:ln>
                        </wps:spPr>
                        <wps:txbx>
                          <w:txbxContent>
                            <w:p w14:paraId="79575978" w14:textId="77777777" w:rsidR="0041416A" w:rsidRPr="00222B67" w:rsidRDefault="0041416A" w:rsidP="0041416A">
                              <w:pPr>
                                <w:jc w:val="center"/>
                                <w:rPr>
                                  <w:rFonts w:ascii="HGSｺﾞｼｯｸM" w:eastAsia="HGSｺﾞｼｯｸM"/>
                                </w:rPr>
                              </w:pPr>
                              <w:r>
                                <w:rPr>
                                  <w:rFonts w:ascii="HGSｺﾞｼｯｸM" w:eastAsia="HGSｺﾞｼｯｸM" w:hint="eastAsia"/>
                                </w:rPr>
                                <w:t>前回</w:t>
                              </w:r>
                              <w:r>
                                <w:rPr>
                                  <w:rFonts w:ascii="HGSｺﾞｼｯｸM" w:eastAsia="HGSｺﾞｼｯｸM"/>
                                </w:rPr>
                                <w:t>点検の</w:t>
                              </w:r>
                              <w:r>
                                <w:rPr>
                                  <w:rFonts w:ascii="HGSｺﾞｼｯｸM" w:eastAsia="HGSｺﾞｼｯｸM" w:hint="eastAsia"/>
                                </w:rPr>
                                <w:t>健全性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8793111" name="テキスト ボックス 1318793111"/>
                        <wps:cNvSpPr txBox="1"/>
                        <wps:spPr>
                          <a:xfrm>
                            <a:off x="1211580" y="3158490"/>
                            <a:ext cx="1619885" cy="468630"/>
                          </a:xfrm>
                          <a:prstGeom prst="rect">
                            <a:avLst/>
                          </a:prstGeom>
                          <a:noFill/>
                          <a:ln w="6350">
                            <a:noFill/>
                          </a:ln>
                        </wps:spPr>
                        <wps:txbx>
                          <w:txbxContent>
                            <w:p w14:paraId="3429FFA0"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第三者</w:t>
                              </w:r>
                              <w:r>
                                <w:rPr>
                                  <w:rFonts w:ascii="HGSｺﾞｼｯｸM" w:eastAsia="HGSｺﾞｼｯｸM"/>
                                </w:rPr>
                                <w:t>被害の恐れ</w:t>
                              </w:r>
                            </w:p>
                            <w:p w14:paraId="4A40601C"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hint="eastAsia"/>
                                </w:rPr>
                                <w:t>※路下</w:t>
                              </w:r>
                              <w:r>
                                <w:rPr>
                                  <w:rFonts w:ascii="HGSｺﾞｼｯｸM" w:eastAsia="HGSｺﾞｼｯｸM"/>
                                </w:rPr>
                                <w:t>条件</w:t>
                              </w:r>
                              <w:r>
                                <w:rPr>
                                  <w:rFonts w:ascii="HGSｺﾞｼｯｸM" w:eastAsia="HGSｺﾞｼｯｸM" w:hint="eastAsia"/>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7599561" name="テキスト ボックス 1247599561"/>
                        <wps:cNvSpPr txBox="1"/>
                        <wps:spPr>
                          <a:xfrm>
                            <a:off x="1211580" y="4145280"/>
                            <a:ext cx="1619885" cy="468630"/>
                          </a:xfrm>
                          <a:prstGeom prst="rect">
                            <a:avLst/>
                          </a:prstGeom>
                          <a:noFill/>
                          <a:ln w="6350">
                            <a:noFill/>
                          </a:ln>
                        </wps:spPr>
                        <wps:txbx>
                          <w:txbxContent>
                            <w:p w14:paraId="6DAB2727" w14:textId="77777777" w:rsidR="0041416A" w:rsidRPr="00024956" w:rsidRDefault="0041416A" w:rsidP="0041416A">
                              <w:pPr>
                                <w:spacing w:line="240" w:lineRule="exact"/>
                                <w:jc w:val="center"/>
                                <w:rPr>
                                  <w:rFonts w:ascii="HGSｺﾞｼｯｸM" w:eastAsia="HGSｺﾞｼｯｸM"/>
                                  <w:sz w:val="20"/>
                                  <w:szCs w:val="20"/>
                                </w:rPr>
                              </w:pPr>
                              <w:r w:rsidRPr="00024956">
                                <w:rPr>
                                  <w:rFonts w:ascii="HGSｺﾞｼｯｸM" w:eastAsia="HGSｺﾞｼｯｸM" w:hint="eastAsia"/>
                                  <w:sz w:val="20"/>
                                  <w:szCs w:val="20"/>
                                </w:rPr>
                                <w:t>従来技術</w:t>
                              </w:r>
                              <w:r w:rsidRPr="00024956">
                                <w:rPr>
                                  <w:rFonts w:ascii="HGSｺﾞｼｯｸM" w:eastAsia="HGSｺﾞｼｯｸM"/>
                                  <w:sz w:val="20"/>
                                  <w:szCs w:val="20"/>
                                </w:rPr>
                                <w:t>と</w:t>
                              </w:r>
                              <w:r w:rsidRPr="00024956">
                                <w:rPr>
                                  <w:rFonts w:ascii="HGSｺﾞｼｯｸM" w:eastAsia="HGSｺﾞｼｯｸM" w:hint="eastAsia"/>
                                  <w:sz w:val="20"/>
                                  <w:szCs w:val="20"/>
                                </w:rPr>
                                <w:t>比較</w:t>
                              </w:r>
                              <w:r w:rsidRPr="00024956">
                                <w:rPr>
                                  <w:rFonts w:ascii="HGSｺﾞｼｯｸM" w:eastAsia="HGSｺﾞｼｯｸM"/>
                                  <w:sz w:val="20"/>
                                  <w:szCs w:val="20"/>
                                </w:rPr>
                                <w:t>して</w:t>
                              </w:r>
                            </w:p>
                            <w:p w14:paraId="5A09F894" w14:textId="77777777" w:rsidR="0041416A" w:rsidRPr="00024956" w:rsidRDefault="0041416A" w:rsidP="0041416A">
                              <w:pPr>
                                <w:spacing w:line="240" w:lineRule="exact"/>
                                <w:jc w:val="center"/>
                                <w:rPr>
                                  <w:rFonts w:ascii="HGSｺﾞｼｯｸM" w:eastAsia="HGSｺﾞｼｯｸM"/>
                                  <w:sz w:val="20"/>
                                  <w:szCs w:val="20"/>
                                </w:rPr>
                              </w:pPr>
                              <w:r w:rsidRPr="00024956">
                                <w:rPr>
                                  <w:rFonts w:ascii="HGSｺﾞｼｯｸM" w:eastAsia="HGSｺﾞｼｯｸM"/>
                                  <w:sz w:val="20"/>
                                  <w:szCs w:val="20"/>
                                </w:rPr>
                                <w:t>点検費</w:t>
                              </w:r>
                              <w:r w:rsidRPr="00024956">
                                <w:rPr>
                                  <w:rFonts w:ascii="HGSｺﾞｼｯｸM" w:eastAsia="HGSｺﾞｼｯｸM" w:hint="eastAsia"/>
                                  <w:sz w:val="20"/>
                                  <w:szCs w:val="20"/>
                                </w:rPr>
                                <w:t>が</w:t>
                              </w:r>
                              <w:r w:rsidRPr="00024956">
                                <w:rPr>
                                  <w:rFonts w:ascii="HGSｺﾞｼｯｸM" w:eastAsia="HGSｺﾞｼｯｸM"/>
                                  <w:sz w:val="20"/>
                                  <w:szCs w:val="20"/>
                                </w:rPr>
                                <w:t>同等以下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924384" name="テキスト ボックス 536924384"/>
                        <wps:cNvSpPr txBox="1"/>
                        <wps:spPr>
                          <a:xfrm>
                            <a:off x="3474720" y="1123950"/>
                            <a:ext cx="1619885" cy="468630"/>
                          </a:xfrm>
                          <a:prstGeom prst="rect">
                            <a:avLst/>
                          </a:prstGeom>
                          <a:noFill/>
                          <a:ln w="6350">
                            <a:noFill/>
                          </a:ln>
                        </wps:spPr>
                        <wps:txbx>
                          <w:txbxContent>
                            <w:p w14:paraId="4376A514" w14:textId="77777777" w:rsidR="0041416A" w:rsidRPr="002526C3" w:rsidRDefault="0041416A" w:rsidP="0041416A">
                              <w:pPr>
                                <w:jc w:val="center"/>
                                <w:rPr>
                                  <w:rFonts w:ascii="HGSｺﾞｼｯｸM" w:eastAsia="HGSｺﾞｼｯｸM"/>
                                </w:rPr>
                              </w:pPr>
                              <w:r>
                                <w:rPr>
                                  <w:rFonts w:ascii="HGSｺﾞｼｯｸM" w:eastAsia="HGSｺﾞｼｯｸM" w:hint="eastAsia"/>
                                </w:rPr>
                                <w:t>新技術で点検</w:t>
                              </w:r>
                              <w:r>
                                <w:rPr>
                                  <w:rFonts w:ascii="HGSｺﾞｼｯｸM" w:eastAsia="HGSｺﾞｼｯｸM"/>
                                </w:rPr>
                                <w:t>可能か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0BA1018" id="グループ化 12" o:spid="_x0000_s1070" style="width:441.7pt;height:435pt;mso-position-horizontal-relative:char;mso-position-vertical-relative:line" coordsize="56095,5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">
                <v:shapetype id="_x0000_t32" coordsize="21600,21600" o:spt="32" o:oned="t" path="m,l21600,21600e" filled="f">
                  <v:path arrowok="t" fillok="f" o:connecttype="none"/>
                  <o:lock v:ext="edit" shapetype="t"/>
                </v:shapetype>
                <v:shape id="直線矢印コネクタ 1496209478" o:spid="_x0000_s1071" type="#_x0000_t32" style="position:absolute;left:35737;top:18859;width:143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" strokecolor="black [3213]"/>
                <v:shapetype id="_x0000_t202" coordsize="21600,21600" o:spt="202" path="m,l,21600r21600,l21600,xe">
                  <v:stroke joinstyle="miter"/>
                  <v:path gradientshapeok="t" o:connecttype="rect"/>
                </v:shapetype>
                <v:shape id="テキスト ボックス 712206197" o:spid="_x0000_s1072" type="#_x0000_t202" style="position:absolute;left:12344;top:6057;width:3886;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" filled="f" stroked="f" strokeweight=".5pt">
                  <v:textbox inset="0,0,0,0">
                    <w:txbxContent>
                      <w:p w14:paraId="4B975E52" w14:textId="77777777" w:rsidR="0041416A" w:rsidRPr="002526C3" w:rsidRDefault="0041416A" w:rsidP="0041416A">
                        <w:pPr>
                          <w:jc w:val="center"/>
                          <w:rPr>
                            <w:rFonts w:ascii="HGSｺﾞｼｯｸM" w:eastAsia="HGSｺﾞｼｯｸM"/>
                          </w:rPr>
                        </w:pPr>
                        <w:r>
                          <w:rPr>
                            <w:rFonts w:ascii="HGSｺﾞｼｯｸM" w:eastAsia="HGSｺﾞｼｯｸM" w:hint="eastAsia"/>
                          </w:rPr>
                          <w:t>可</w:t>
                        </w:r>
                      </w:p>
                    </w:txbxContent>
                  </v:textbox>
                </v:shape>
                <v:shape id="テキスト ボックス 1686588978" o:spid="_x0000_s1073" type="#_x0000_t202" style="position:absolute;left:30022;top:50558;width:11519;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" fillcolor="white [3201]" strokeweight=".5pt">
                  <v:textbox inset="0,0,0,0">
                    <w:txbxContent>
                      <w:p w14:paraId="694787B6"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新技術</w:t>
                        </w:r>
                      </w:p>
                      <w:p w14:paraId="782E4747" w14:textId="77777777" w:rsidR="0041416A" w:rsidRDefault="0041416A" w:rsidP="0041416A">
                        <w:pPr>
                          <w:spacing w:line="240" w:lineRule="exact"/>
                          <w:jc w:val="left"/>
                          <w:rPr>
                            <w:rFonts w:ascii="HGSｺﾞｼｯｸM" w:eastAsia="HGSｺﾞｼｯｸM"/>
                          </w:rPr>
                        </w:pPr>
                        <w:r>
                          <w:rPr>
                            <w:rFonts w:ascii="HGSｺﾞｼｯｸM" w:eastAsia="HGSｺﾞｼｯｸM"/>
                          </w:rPr>
                          <w:t>（</w:t>
                        </w:r>
                        <w:r w:rsidRPr="00006F67">
                          <w:rPr>
                            <w:rFonts w:ascii="HGSｺﾞｼｯｸM" w:eastAsia="HGSｺﾞｼｯｸM"/>
                          </w:rPr>
                          <w:t>当初設計又は</w:t>
                        </w:r>
                      </w:p>
                      <w:p w14:paraId="227159CB"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hint="eastAsia"/>
                          </w:rPr>
                          <w:t>設計</w:t>
                        </w:r>
                        <w:r w:rsidRPr="00006F67">
                          <w:rPr>
                            <w:rFonts w:ascii="HGSｺﾞｼｯｸM" w:eastAsia="HGSｺﾞｼｯｸM"/>
                          </w:rPr>
                          <w:t>変更</w:t>
                        </w:r>
                        <w:r>
                          <w:rPr>
                            <w:rFonts w:ascii="HGSｺﾞｼｯｸM" w:eastAsia="HGSｺﾞｼｯｸM"/>
                          </w:rPr>
                          <w:t>）</w:t>
                        </w:r>
                      </w:p>
                    </w:txbxContent>
                  </v:textbox>
                </v:shape>
                <v:shape id="テキスト ボックス 1980751315" o:spid="_x0000_s1074" type="#_x0000_t202" style="position:absolute;left:40309;top:6057;width:317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" filled="f" stroked="f" strokeweight=".5pt">
                  <v:textbox inset="0,0,0,0">
                    <w:txbxContent>
                      <w:p w14:paraId="0340E709" w14:textId="77777777" w:rsidR="0041416A" w:rsidRPr="002526C3" w:rsidRDefault="0041416A" w:rsidP="0041416A">
                        <w:pPr>
                          <w:jc w:val="center"/>
                          <w:rPr>
                            <w:rFonts w:ascii="HGSｺﾞｼｯｸM" w:eastAsia="HGSｺﾞｼｯｸM"/>
                          </w:rPr>
                        </w:pPr>
                        <w:r>
                          <w:rPr>
                            <w:rFonts w:ascii="HGSｺﾞｼｯｸM" w:eastAsia="HGSｺﾞｼｯｸM" w:hint="eastAsia"/>
                          </w:rPr>
                          <w:t>不可</w:t>
                        </w:r>
                      </w:p>
                    </w:txbxContent>
                  </v:textbox>
                </v:shape>
                <v:shape id="直線矢印コネクタ 1922983616" o:spid="_x0000_s1075" type="#_x0000_t32" style="position:absolute;left:12877;top:8115;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" strokecolor="black [3213]">
                  <v:stroke endarrow="block"/>
                </v:shape>
                <v:shape id="直線矢印コネクタ 1287709887" o:spid="_x0000_s1076" type="#_x0000_t32" style="position:absolute;left:50215;top:18859;width:0;height:3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" strokecolor="black [3213]">
                  <v:stroke endarrow="block"/>
                </v:shape>
                <v:shape id="テキスト ボックス 1558231768" o:spid="_x0000_s1077" type="#_x0000_t202" style="position:absolute;top:50558;width:11518;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" fillcolor="white [3201]" strokeweight=".5pt">
                  <v:textbox inset="0,0,0,0">
                    <w:txbxContent>
                      <w:p w14:paraId="56303033" w14:textId="77777777" w:rsidR="0041416A" w:rsidRPr="002526C3" w:rsidRDefault="0041416A" w:rsidP="0041416A">
                        <w:pPr>
                          <w:jc w:val="center"/>
                          <w:rPr>
                            <w:rFonts w:ascii="HGSｺﾞｼｯｸM" w:eastAsia="HGSｺﾞｼｯｸM"/>
                          </w:rPr>
                        </w:pPr>
                        <w:r>
                          <w:rPr>
                            <w:rFonts w:ascii="HGSｺﾞｼｯｸM" w:eastAsia="HGSｺﾞｼｯｸM" w:hint="eastAsia"/>
                          </w:rPr>
                          <w:t>従来技術</w:t>
                        </w:r>
                      </w:p>
                    </w:txbxContent>
                  </v:textbox>
                </v:shape>
                <v:shape id="テキスト ボックス 1853793730" o:spid="_x0000_s1078" type="#_x0000_t202" style="position:absolute;left:14478;top:50558;width:11518;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" fillcolor="white [3201]" strokeweight=".5pt">
                  <v:textbox inset="0,0,0,0">
                    <w:txbxContent>
                      <w:p w14:paraId="0BAE9C03"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新技術</w:t>
                        </w:r>
                      </w:p>
                      <w:p w14:paraId="44A3E526"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rPr>
                          <w:t>（</w:t>
                        </w:r>
                        <w:r>
                          <w:rPr>
                            <w:rFonts w:ascii="HGSｺﾞｼｯｸM" w:eastAsia="HGSｺﾞｼｯｸM" w:hint="eastAsia"/>
                          </w:rPr>
                          <w:t>施工承認</w:t>
                        </w:r>
                        <w:r>
                          <w:rPr>
                            <w:rFonts w:ascii="HGSｺﾞｼｯｸM" w:eastAsia="HGSｺﾞｼｯｸM"/>
                          </w:rPr>
                          <w:t>）</w:t>
                        </w:r>
                      </w:p>
                    </w:txbxContent>
                  </v:textbox>
                </v:shape>
                <v:shape id="テキスト ボックス 1562529828" o:spid="_x0000_s1079" type="#_x0000_t202" style="position:absolute;left:44577;top:50558;width:11518;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" fillcolor="white [3201]" strokeweight=".5pt">
                  <v:textbox inset="0,0,0,0">
                    <w:txbxContent>
                      <w:p w14:paraId="704F829A" w14:textId="77777777" w:rsidR="0041416A" w:rsidRPr="002526C3" w:rsidRDefault="0041416A" w:rsidP="0041416A">
                        <w:pPr>
                          <w:jc w:val="center"/>
                          <w:rPr>
                            <w:rFonts w:ascii="HGSｺﾞｼｯｸM" w:eastAsia="HGSｺﾞｼｯｸM"/>
                          </w:rPr>
                        </w:pPr>
                        <w:r>
                          <w:rPr>
                            <w:rFonts w:ascii="HGSｺﾞｼｯｸM" w:eastAsia="HGSｺﾞｼｯｸM" w:hint="eastAsia"/>
                          </w:rPr>
                          <w:t>要検討</w:t>
                        </w:r>
                      </w:p>
                    </w:txbxContent>
                  </v:textbox>
                </v:shape>
                <v:shape id="直線矢印コネクタ 1334181930" o:spid="_x0000_s1080" type="#_x0000_t32" style="position:absolute;left:27813;top:55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" strokecolor="black [3213]"/>
                <v:shape id="直線矢印コネクタ 1413095358" o:spid="_x0000_s1081" type="#_x0000_t32" style="position:absolute;left:12877;top:8115;width:29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" strokecolor="black [3213]"/>
                <v:shape id="直線矢印コネクタ 1486768996" o:spid="_x0000_s1082" type="#_x0000_t32" style="position:absolute;left:42824;top:8115;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" strokecolor="black [3213]">
                  <v:stroke endarrow="block"/>
                </v:shape>
                <v:shape id="直線矢印コネクタ 537335597" o:spid="_x0000_s1083" type="#_x0000_t32" style="position:absolute;left:42748;top:1634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" strokecolor="black [3213]"/>
                <v:shape id="直線矢印コネクタ 1687240985" o:spid="_x0000_s1084" type="#_x0000_t32" style="position:absolute;left:35737;top:18859;width:0;height:3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" strokecolor="black [3213]">
                  <v:stroke endarrow="block"/>
                </v:shape>
                <v:shape id="テキスト ボックス 1107297224" o:spid="_x0000_s1085" type="#_x0000_t202" style="position:absolute;left:35128;top:16878;width:388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" filled="f" stroked="f" strokeweight=".5pt">
                  <v:textbox inset="0,0,0,0">
                    <w:txbxContent>
                      <w:p w14:paraId="323C3197" w14:textId="77777777" w:rsidR="0041416A" w:rsidRPr="002526C3" w:rsidRDefault="0041416A" w:rsidP="0041416A">
                        <w:pPr>
                          <w:jc w:val="center"/>
                          <w:rPr>
                            <w:rFonts w:ascii="HGSｺﾞｼｯｸM" w:eastAsia="HGSｺﾞｼｯｸM"/>
                          </w:rPr>
                        </w:pPr>
                        <w:r>
                          <w:rPr>
                            <w:rFonts w:ascii="HGSｺﾞｼｯｸM" w:eastAsia="HGSｺﾞｼｯｸM" w:hint="eastAsia"/>
                          </w:rPr>
                          <w:t>可</w:t>
                        </w:r>
                      </w:p>
                    </w:txbxContent>
                  </v:textbox>
                </v:shape>
                <v:shape id="テキスト ボックス 2007152663" o:spid="_x0000_s1086" type="#_x0000_t202" style="position:absolute;left:47472;top:16802;width:317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" filled="f" stroked="f" strokeweight=".5pt">
                  <v:textbox inset="0,0,0,0">
                    <w:txbxContent>
                      <w:p w14:paraId="28578EB6" w14:textId="77777777" w:rsidR="0041416A" w:rsidRPr="002526C3" w:rsidRDefault="0041416A" w:rsidP="0041416A">
                        <w:pPr>
                          <w:jc w:val="center"/>
                          <w:rPr>
                            <w:rFonts w:ascii="HGSｺﾞｼｯｸM" w:eastAsia="HGSｺﾞｼｯｸM"/>
                          </w:rPr>
                        </w:pPr>
                        <w:r>
                          <w:rPr>
                            <w:rFonts w:ascii="HGSｺﾞｼｯｸM" w:eastAsia="HGSｺﾞｼｯｸM" w:hint="eastAsia"/>
                          </w:rPr>
                          <w:t>不可</w:t>
                        </w:r>
                      </w:p>
                    </w:txbxContent>
                  </v:textbox>
                </v:shape>
                <v:shape id="直線矢印コネクタ 560750949" o:spid="_x0000_s1087" type="#_x0000_t32" style="position:absolute;left:5791;top:18859;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" strokecolor="black [3213]"/>
                <v:shape id="直線矢印コネクタ 1233716222" o:spid="_x0000_s1088" type="#_x0000_t32" style="position:absolute;left:12954;top:16421;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" strokecolor="black [3213]"/>
                <v:shape id="直線矢印コネクタ 1089303521" o:spid="_x0000_s1089" type="#_x0000_t32" style="position:absolute;left:5791;top:18859;width:0;height:3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" strokecolor="black [3213]">
                  <v:stroke endarrow="block"/>
                </v:shape>
                <v:shape id="直線矢印コネクタ 511830254" o:spid="_x0000_s1090" type="#_x0000_t32" style="position:absolute;left:20193;top:18935;width:0;height:2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" strokecolor="black [3213]">
                  <v:stroke endarrow="block"/>
                </v:shape>
                <v:shape id="直線矢印コネクタ 494942895" o:spid="_x0000_s1091" type="#_x0000_t32" style="position:absolute;left:5715;top:24345;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" strokecolor="black [3213]">
                  <v:stroke startarrow="block"/>
                </v:shape>
                <v:shape id="直線矢印コネクタ 1590698546" o:spid="_x0000_s1092" type="#_x0000_t32" style="position:absolute;left:20116;top:27165;width:0;height:3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" strokecolor="black [3213]">
                  <v:stroke endarrow="block"/>
                </v:shape>
                <v:shape id="直線矢印コネクタ 383453610" o:spid="_x0000_s1093" type="#_x0000_t32" style="position:absolute;left:5791;top:33870;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" strokecolor="black [3213]">
                  <v:stroke startarrow="block"/>
                </v:shape>
                <v:shape id="直線矢印コネクタ 1947808247" o:spid="_x0000_s1094" type="#_x0000_t32" style="position:absolute;left:20193;top:36614;width:0;height:39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" strokecolor="black [3213]">
                  <v:stroke endarrow="block"/>
                </v:shape>
                <v:shape id="直線矢印コネクタ 1193828627" o:spid="_x0000_s1095" type="#_x0000_t32" style="position:absolute;left:5715;top:43624;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" strokecolor="black [3213]">
                  <v:stroke startarrow="block"/>
                </v:shape>
                <v:shape id="直線矢印コネクタ 2022459680" o:spid="_x0000_s1096" type="#_x0000_t32" style="position:absolute;left:20193;top:46443;width:0;height:3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" strokecolor="black [3213]">
                  <v:stroke endarrow="block"/>
                </v:shape>
                <v:shape id="直線矢印コネクタ 1765421469" o:spid="_x0000_s1097" type="#_x0000_t32" style="position:absolute;left:30861;top:43624;width:4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" strokecolor="black [3213]">
                  <v:stroke endarrow="block"/>
                </v:shape>
                <v:shape id="テキスト ボックス 1746032251" o:spid="_x0000_s1098" type="#_x0000_t202" style="position:absolute;left:16764;top:16954;width:388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" filled="f" stroked="f" strokeweight=".5pt">
                  <v:textbox inset="0,0,0,0">
                    <w:txbxContent>
                      <w:p w14:paraId="3024277A" w14:textId="77777777" w:rsidR="0041416A" w:rsidRPr="002526C3" w:rsidRDefault="0041416A" w:rsidP="0041416A">
                        <w:pPr>
                          <w:jc w:val="center"/>
                          <w:rPr>
                            <w:rFonts w:ascii="HGSｺﾞｼｯｸM" w:eastAsia="HGSｺﾞｼｯｸM"/>
                          </w:rPr>
                        </w:pPr>
                        <w:r>
                          <w:rPr>
                            <w:rFonts w:ascii="HGSｺﾞｼｯｸM" w:eastAsia="HGSｺﾞｼｯｸM" w:hint="eastAsia"/>
                          </w:rPr>
                          <w:t>可</w:t>
                        </w:r>
                      </w:p>
                    </w:txbxContent>
                  </v:textbox>
                </v:shape>
                <v:shape id="テキスト ボックス 2099073807" o:spid="_x0000_s1099" type="#_x0000_t202" style="position:absolute;left:5410;top:16954;width:317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" filled="f" stroked="f" strokeweight=".5pt">
                  <v:textbox inset="0,0,0,0">
                    <w:txbxContent>
                      <w:p w14:paraId="2B8A84D5" w14:textId="77777777" w:rsidR="0041416A" w:rsidRPr="002526C3" w:rsidRDefault="0041416A" w:rsidP="0041416A">
                        <w:pPr>
                          <w:jc w:val="center"/>
                          <w:rPr>
                            <w:rFonts w:ascii="HGSｺﾞｼｯｸM" w:eastAsia="HGSｺﾞｼｯｸM"/>
                          </w:rPr>
                        </w:pPr>
                        <w:r>
                          <w:rPr>
                            <w:rFonts w:ascii="HGSｺﾞｼｯｸM" w:eastAsia="HGSｺﾞｼｯｸM" w:hint="eastAsia"/>
                          </w:rPr>
                          <w:t>不可</w:t>
                        </w:r>
                      </w:p>
                    </w:txbxContent>
                  </v:textbox>
                </v:shape>
                <v:shape id="テキスト ボックス 922542279" o:spid="_x0000_s1100" type="#_x0000_t202" style="position:absolute;left:4800;top:22136;width:621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" filled="f" stroked="f" strokeweight=".5pt">
                  <v:textbox inset="0,0,0,0">
                    <w:txbxContent>
                      <w:p w14:paraId="0F39A61B" w14:textId="77777777" w:rsidR="0041416A" w:rsidRPr="002526C3" w:rsidRDefault="0041416A" w:rsidP="0041416A">
                        <w:pPr>
                          <w:jc w:val="center"/>
                          <w:rPr>
                            <w:rFonts w:ascii="HGSｺﾞｼｯｸM" w:eastAsia="HGSｺﾞｼｯｸM"/>
                          </w:rPr>
                        </w:pPr>
                        <w:r>
                          <w:rPr>
                            <w:rFonts w:ascii="HGSｺﾞｼｯｸM" w:eastAsia="HGSｺﾞｼｯｸM" w:hint="eastAsia"/>
                          </w:rPr>
                          <w:t>Ⅱ</w:t>
                        </w:r>
                        <w:r>
                          <w:rPr>
                            <w:rFonts w:ascii="HGSｺﾞｼｯｸM" w:eastAsia="HGSｺﾞｼｯｸM"/>
                          </w:rPr>
                          <w:t>～</w:t>
                        </w:r>
                        <w:r>
                          <w:rPr>
                            <w:rFonts w:ascii="HGSｺﾞｼｯｸM" w:eastAsia="HGSｺﾞｼｯｸM"/>
                          </w:rPr>
                          <w:t>Ⅳ</w:t>
                        </w:r>
                      </w:p>
                    </w:txbxContent>
                  </v:textbox>
                </v:shape>
                <v:shape id="テキスト ボックス 573531031" o:spid="_x0000_s1101" type="#_x0000_t202" style="position:absolute;left:17754;top:27774;width:621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" filled="f" stroked="f" strokeweight=".5pt">
                  <v:textbox inset="0,0,0,0">
                    <w:txbxContent>
                      <w:p w14:paraId="49CE8166" w14:textId="77777777" w:rsidR="0041416A" w:rsidRPr="002526C3" w:rsidRDefault="0041416A" w:rsidP="0041416A">
                        <w:pPr>
                          <w:jc w:val="center"/>
                          <w:rPr>
                            <w:rFonts w:ascii="HGSｺﾞｼｯｸM" w:eastAsia="HGSｺﾞｼｯｸM"/>
                          </w:rPr>
                        </w:pPr>
                        <w:r>
                          <w:rPr>
                            <w:rFonts w:ascii="HGSｺﾞｼｯｸM" w:eastAsia="HGSｺﾞｼｯｸM" w:hint="eastAsia"/>
                          </w:rPr>
                          <w:t>Ⅰ</w:t>
                        </w:r>
                      </w:p>
                    </w:txbxContent>
                  </v:textbox>
                </v:shape>
                <v:shape id="テキスト ボックス 668620509" o:spid="_x0000_s1102" type="#_x0000_t202" style="position:absolute;left:19507;top:37376;width:482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" filled="f" stroked="f" strokeweight=".5pt">
                  <v:textbox inset="0,0,0,0">
                    <w:txbxContent>
                      <w:p w14:paraId="49A87C4B" w14:textId="77777777" w:rsidR="0041416A" w:rsidRPr="002526C3" w:rsidRDefault="0041416A" w:rsidP="0041416A">
                        <w:pPr>
                          <w:jc w:val="center"/>
                          <w:rPr>
                            <w:rFonts w:ascii="HGSｺﾞｼｯｸM" w:eastAsia="HGSｺﾞｼｯｸM"/>
                          </w:rPr>
                        </w:pPr>
                        <w:r>
                          <w:rPr>
                            <w:rFonts w:ascii="HGSｺﾞｼｯｸM" w:eastAsia="HGSｺﾞｼｯｸM" w:hint="eastAsia"/>
                          </w:rPr>
                          <w:t>無し</w:t>
                        </w:r>
                      </w:p>
                    </w:txbxContent>
                  </v:textbox>
                </v:shape>
                <v:shape id="テキスト ボックス 1173226691" o:spid="_x0000_s1103" type="#_x0000_t202" style="position:absolute;left:5638;top:31737;width:482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" filled="f" stroked="f" strokeweight=".5pt">
                  <v:textbox inset="0,0,0,0">
                    <w:txbxContent>
                      <w:p w14:paraId="43495214" w14:textId="77777777" w:rsidR="0041416A" w:rsidRPr="002526C3" w:rsidRDefault="0041416A" w:rsidP="0041416A">
                        <w:pPr>
                          <w:jc w:val="center"/>
                          <w:rPr>
                            <w:rFonts w:ascii="HGSｺﾞｼｯｸM" w:eastAsia="HGSｺﾞｼｯｸM"/>
                          </w:rPr>
                        </w:pPr>
                        <w:r>
                          <w:rPr>
                            <w:rFonts w:ascii="HGSｺﾞｼｯｸM" w:eastAsia="HGSｺﾞｼｯｸM" w:hint="eastAsia"/>
                          </w:rPr>
                          <w:t>有り</w:t>
                        </w:r>
                      </w:p>
                    </w:txbxContent>
                  </v:textbox>
                </v:shape>
                <v:shape id="テキスト ボックス 1665713505" o:spid="_x0000_s1104" type="#_x0000_t202" style="position:absolute;left:29641;top:39814;width:6433;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" filled="f" stroked="f" strokeweight=".5pt">
                  <v:textbox inset="0,0,0,0">
                    <w:txbxContent>
                      <w:p w14:paraId="6D385F15"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同等</w:t>
                        </w:r>
                      </w:p>
                      <w:p w14:paraId="26A4A10A"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hint="eastAsia"/>
                          </w:rPr>
                          <w:t>以下</w:t>
                        </w:r>
                      </w:p>
                    </w:txbxContent>
                  </v:textbox>
                </v:shape>
                <v:shape id="テキスト ボックス 1275263046" o:spid="_x0000_s1105" type="#_x0000_t202" style="position:absolute;left:18669;top:47053;width:643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" filled="f" stroked="f" strokeweight=".5pt">
                  <v:textbox inset="0,0,0,0">
                    <w:txbxContent>
                      <w:p w14:paraId="1115385B" w14:textId="77777777" w:rsidR="0041416A" w:rsidRPr="002526C3" w:rsidRDefault="0041416A" w:rsidP="0041416A">
                        <w:pPr>
                          <w:jc w:val="center"/>
                          <w:rPr>
                            <w:rFonts w:ascii="HGSｺﾞｼｯｸM" w:eastAsia="HGSｺﾞｼｯｸM"/>
                          </w:rPr>
                        </w:pPr>
                        <w:r>
                          <w:rPr>
                            <w:rFonts w:ascii="HGSｺﾞｼｯｸM" w:eastAsia="HGSｺﾞｼｯｸM" w:hint="eastAsia"/>
                          </w:rPr>
                          <w:t>高い</w:t>
                        </w:r>
                      </w:p>
                    </w:txbxContent>
                  </v:textbox>
                </v:shape>
                <v:shape id="テキスト ボックス 400021515" o:spid="_x0000_s1106" type="#_x0000_t202" style="position:absolute;left:4800;top:41567;width:643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" filled="f" stroked="f" strokeweight=".5pt">
                  <v:textbox inset="0,0,0,0">
                    <w:txbxContent>
                      <w:p w14:paraId="3BC4A96C" w14:textId="77777777" w:rsidR="0041416A" w:rsidRPr="002526C3" w:rsidRDefault="0041416A" w:rsidP="0041416A">
                        <w:pPr>
                          <w:jc w:val="center"/>
                          <w:rPr>
                            <w:rFonts w:ascii="HGSｺﾞｼｯｸM" w:eastAsia="HGSｺﾞｼｯｸM"/>
                          </w:rPr>
                        </w:pPr>
                        <w:r>
                          <w:rPr>
                            <w:rFonts w:ascii="HGSｺﾞｼｯｸM" w:eastAsia="HGSｺﾞｼｯｸM" w:hint="eastAsia"/>
                          </w:rPr>
                          <w:t>高い</w:t>
                        </w:r>
                      </w:p>
                    </w:txbxContent>
                  </v:textbox>
                </v:shape>
                <v:shapetype id="_x0000_t110" coordsize="21600,21600" o:spt="110" path="m10800,l,10800,10800,21600,21600,10800xe">
                  <v:stroke joinstyle="miter"/>
                  <v:path gradientshapeok="t" o:connecttype="rect" textboxrect="5400,5400,16200,16200"/>
                </v:shapetype>
                <v:shape id="フローチャート: 判断 1745770980" o:spid="_x0000_s1107" type="#_x0000_t110" style="position:absolute;left:9601;top:40843;width:2123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" fillcolor="white [3212]" strokecolor="black [3213]" strokeweight=".5pt"/>
                <v:shape id="フローチャート: 判断 698827334" o:spid="_x0000_s1108" type="#_x0000_t110" style="position:absolute;left:9525;top:31089;width:2123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" fillcolor="white [3212]" strokecolor="black [3213]" strokeweight=".5pt"/>
                <v:shape id="フローチャート: 判断 545850985" o:spid="_x0000_s1109" type="#_x0000_t110" style="position:absolute;left:9525;top:21488;width:2123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" fillcolor="white [3212]" strokecolor="black [3213]" strokeweight=".5pt"/>
                <v:shape id="フローチャート: 判断 1594048528" o:spid="_x0000_s1110" type="#_x0000_t110" style="position:absolute;left:2286;top:10668;width:2123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" fillcolor="white [3212]" strokecolor="black [3213]" strokeweight=".5pt"/>
                <v:shape id="フローチャート: 判断 1468824179" o:spid="_x0000_s1111" type="#_x0000_t110" style="position:absolute;left:17297;width:2123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" fillcolor="white [3212]" strokecolor="black [3213]" strokeweight=".5pt"/>
                <v:shape id="フローチャート: 判断 426269081" o:spid="_x0000_s1112" type="#_x0000_t110" style="position:absolute;left:32156;top:10668;width:2123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" fillcolor="white [3212]" strokecolor="black [3213]" strokeweight=".5pt"/>
                <v:shape id="テキスト ボックス 1516213940" o:spid="_x0000_s1113" type="#_x0000_t202" style="position:absolute;left:19735;top:495;width:16199;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" filled="f" stroked="f" strokeweight=".5pt">
                  <v:textbox inset="0,0,0,0">
                    <w:txbxContent>
                      <w:p w14:paraId="75B5C7E3" w14:textId="77777777" w:rsidR="0041416A" w:rsidRPr="002526C3" w:rsidRDefault="0041416A" w:rsidP="0041416A">
                        <w:pPr>
                          <w:jc w:val="center"/>
                          <w:rPr>
                            <w:rFonts w:ascii="HGSｺﾞｼｯｸM" w:eastAsia="HGSｺﾞｼｯｸM"/>
                          </w:rPr>
                        </w:pPr>
                        <w:r>
                          <w:rPr>
                            <w:rFonts w:ascii="HGSｺﾞｼｯｸM" w:eastAsia="HGSｺﾞｼｯｸM" w:hint="eastAsia"/>
                          </w:rPr>
                          <w:t>従来技術で</w:t>
                        </w:r>
                        <w:r>
                          <w:rPr>
                            <w:rFonts w:ascii="HGSｺﾞｼｯｸM" w:eastAsia="HGSｺﾞｼｯｸM"/>
                          </w:rPr>
                          <w:t>点検可能か</w:t>
                        </w:r>
                      </w:p>
                    </w:txbxContent>
                  </v:textbox>
                </v:shape>
                <v:shape id="テキスト ボックス 892415126" o:spid="_x0000_s1114" type="#_x0000_t202" style="position:absolute;left:4800;top:11239;width:16199;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" filled="f" stroked="f" strokeweight=".5pt">
                  <v:textbox inset="0,0,0,0">
                    <w:txbxContent>
                      <w:p w14:paraId="0C6C1356" w14:textId="77777777" w:rsidR="0041416A" w:rsidRPr="002526C3" w:rsidRDefault="0041416A" w:rsidP="0041416A">
                        <w:pPr>
                          <w:jc w:val="center"/>
                          <w:rPr>
                            <w:rFonts w:ascii="HGSｺﾞｼｯｸM" w:eastAsia="HGSｺﾞｼｯｸM"/>
                          </w:rPr>
                        </w:pPr>
                        <w:r>
                          <w:rPr>
                            <w:rFonts w:ascii="HGSｺﾞｼｯｸM" w:eastAsia="HGSｺﾞｼｯｸM" w:hint="eastAsia"/>
                          </w:rPr>
                          <w:t>新技術で点検</w:t>
                        </w:r>
                        <w:r>
                          <w:rPr>
                            <w:rFonts w:ascii="HGSｺﾞｼｯｸM" w:eastAsia="HGSｺﾞｼｯｸM"/>
                          </w:rPr>
                          <w:t>可能か</w:t>
                        </w:r>
                      </w:p>
                    </w:txbxContent>
                  </v:textbox>
                </v:shape>
                <v:shape id="テキスト ボックス 536426991" o:spid="_x0000_s1115" type="#_x0000_t202" style="position:absolute;left:12039;top:21983;width:16199;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" filled="f" stroked="f" strokeweight=".5pt">
                  <v:textbox inset="0,0,0,0">
                    <w:txbxContent>
                      <w:p w14:paraId="79575978" w14:textId="77777777" w:rsidR="0041416A" w:rsidRPr="00222B67" w:rsidRDefault="0041416A" w:rsidP="0041416A">
                        <w:pPr>
                          <w:jc w:val="center"/>
                          <w:rPr>
                            <w:rFonts w:ascii="HGSｺﾞｼｯｸM" w:eastAsia="HGSｺﾞｼｯｸM"/>
                          </w:rPr>
                        </w:pPr>
                        <w:r>
                          <w:rPr>
                            <w:rFonts w:ascii="HGSｺﾞｼｯｸM" w:eastAsia="HGSｺﾞｼｯｸM" w:hint="eastAsia"/>
                          </w:rPr>
                          <w:t>前回</w:t>
                        </w:r>
                        <w:r>
                          <w:rPr>
                            <w:rFonts w:ascii="HGSｺﾞｼｯｸM" w:eastAsia="HGSｺﾞｼｯｸM"/>
                          </w:rPr>
                          <w:t>点検の</w:t>
                        </w:r>
                        <w:r>
                          <w:rPr>
                            <w:rFonts w:ascii="HGSｺﾞｼｯｸM" w:eastAsia="HGSｺﾞｼｯｸM" w:hint="eastAsia"/>
                          </w:rPr>
                          <w:t>健全性</w:t>
                        </w:r>
                      </w:p>
                    </w:txbxContent>
                  </v:textbox>
                </v:shape>
                <v:shape id="テキスト ボックス 1318793111" o:spid="_x0000_s1116" type="#_x0000_t202" style="position:absolute;left:12115;top:31584;width:16199;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" filled="f" stroked="f" strokeweight=".5pt">
                  <v:textbox inset="0,0,0,0">
                    <w:txbxContent>
                      <w:p w14:paraId="3429FFA0" w14:textId="77777777" w:rsidR="0041416A" w:rsidRDefault="0041416A" w:rsidP="0041416A">
                        <w:pPr>
                          <w:spacing w:line="240" w:lineRule="exact"/>
                          <w:jc w:val="center"/>
                          <w:rPr>
                            <w:rFonts w:ascii="HGSｺﾞｼｯｸM" w:eastAsia="HGSｺﾞｼｯｸM"/>
                          </w:rPr>
                        </w:pPr>
                        <w:r>
                          <w:rPr>
                            <w:rFonts w:ascii="HGSｺﾞｼｯｸM" w:eastAsia="HGSｺﾞｼｯｸM" w:hint="eastAsia"/>
                          </w:rPr>
                          <w:t>第三者</w:t>
                        </w:r>
                        <w:r>
                          <w:rPr>
                            <w:rFonts w:ascii="HGSｺﾞｼｯｸM" w:eastAsia="HGSｺﾞｼｯｸM"/>
                          </w:rPr>
                          <w:t>被害の恐れ</w:t>
                        </w:r>
                      </w:p>
                      <w:p w14:paraId="4A40601C" w14:textId="77777777" w:rsidR="0041416A" w:rsidRPr="002526C3" w:rsidRDefault="0041416A" w:rsidP="0041416A">
                        <w:pPr>
                          <w:spacing w:line="240" w:lineRule="exact"/>
                          <w:jc w:val="center"/>
                          <w:rPr>
                            <w:rFonts w:ascii="HGSｺﾞｼｯｸM" w:eastAsia="HGSｺﾞｼｯｸM"/>
                          </w:rPr>
                        </w:pPr>
                        <w:r>
                          <w:rPr>
                            <w:rFonts w:ascii="HGSｺﾞｼｯｸM" w:eastAsia="HGSｺﾞｼｯｸM" w:hint="eastAsia"/>
                          </w:rPr>
                          <w:t>※路下</w:t>
                        </w:r>
                        <w:r>
                          <w:rPr>
                            <w:rFonts w:ascii="HGSｺﾞｼｯｸM" w:eastAsia="HGSｺﾞｼｯｸM"/>
                          </w:rPr>
                          <w:t>条件</w:t>
                        </w:r>
                        <w:r>
                          <w:rPr>
                            <w:rFonts w:ascii="HGSｺﾞｼｯｸM" w:eastAsia="HGSｺﾞｼｯｸM" w:hint="eastAsia"/>
                          </w:rPr>
                          <w:t>など</w:t>
                        </w:r>
                      </w:p>
                    </w:txbxContent>
                  </v:textbox>
                </v:shape>
                <v:shape id="テキスト ボックス 1247599561" o:spid="_x0000_s1117" type="#_x0000_t202" style="position:absolute;left:12115;top:41452;width:16199;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" filled="f" stroked="f" strokeweight=".5pt">
                  <v:textbox inset="0,0,0,0">
                    <w:txbxContent>
                      <w:p w14:paraId="6DAB2727" w14:textId="77777777" w:rsidR="0041416A" w:rsidRPr="00024956" w:rsidRDefault="0041416A" w:rsidP="0041416A">
                        <w:pPr>
                          <w:spacing w:line="240" w:lineRule="exact"/>
                          <w:jc w:val="center"/>
                          <w:rPr>
                            <w:rFonts w:ascii="HGSｺﾞｼｯｸM" w:eastAsia="HGSｺﾞｼｯｸM"/>
                            <w:sz w:val="20"/>
                            <w:szCs w:val="20"/>
                          </w:rPr>
                        </w:pPr>
                        <w:r w:rsidRPr="00024956">
                          <w:rPr>
                            <w:rFonts w:ascii="HGSｺﾞｼｯｸM" w:eastAsia="HGSｺﾞｼｯｸM" w:hint="eastAsia"/>
                            <w:sz w:val="20"/>
                            <w:szCs w:val="20"/>
                          </w:rPr>
                          <w:t>従来技術</w:t>
                        </w:r>
                        <w:r w:rsidRPr="00024956">
                          <w:rPr>
                            <w:rFonts w:ascii="HGSｺﾞｼｯｸM" w:eastAsia="HGSｺﾞｼｯｸM"/>
                            <w:sz w:val="20"/>
                            <w:szCs w:val="20"/>
                          </w:rPr>
                          <w:t>と</w:t>
                        </w:r>
                        <w:r w:rsidRPr="00024956">
                          <w:rPr>
                            <w:rFonts w:ascii="HGSｺﾞｼｯｸM" w:eastAsia="HGSｺﾞｼｯｸM" w:hint="eastAsia"/>
                            <w:sz w:val="20"/>
                            <w:szCs w:val="20"/>
                          </w:rPr>
                          <w:t>比較</w:t>
                        </w:r>
                        <w:r w:rsidRPr="00024956">
                          <w:rPr>
                            <w:rFonts w:ascii="HGSｺﾞｼｯｸM" w:eastAsia="HGSｺﾞｼｯｸM"/>
                            <w:sz w:val="20"/>
                            <w:szCs w:val="20"/>
                          </w:rPr>
                          <w:t>して</w:t>
                        </w:r>
                      </w:p>
                      <w:p w14:paraId="5A09F894" w14:textId="77777777" w:rsidR="0041416A" w:rsidRPr="00024956" w:rsidRDefault="0041416A" w:rsidP="0041416A">
                        <w:pPr>
                          <w:spacing w:line="240" w:lineRule="exact"/>
                          <w:jc w:val="center"/>
                          <w:rPr>
                            <w:rFonts w:ascii="HGSｺﾞｼｯｸM" w:eastAsia="HGSｺﾞｼｯｸM"/>
                            <w:sz w:val="20"/>
                            <w:szCs w:val="20"/>
                          </w:rPr>
                        </w:pPr>
                        <w:r w:rsidRPr="00024956">
                          <w:rPr>
                            <w:rFonts w:ascii="HGSｺﾞｼｯｸM" w:eastAsia="HGSｺﾞｼｯｸM"/>
                            <w:sz w:val="20"/>
                            <w:szCs w:val="20"/>
                          </w:rPr>
                          <w:t>点検費</w:t>
                        </w:r>
                        <w:r w:rsidRPr="00024956">
                          <w:rPr>
                            <w:rFonts w:ascii="HGSｺﾞｼｯｸM" w:eastAsia="HGSｺﾞｼｯｸM" w:hint="eastAsia"/>
                            <w:sz w:val="20"/>
                            <w:szCs w:val="20"/>
                          </w:rPr>
                          <w:t>が</w:t>
                        </w:r>
                        <w:r w:rsidRPr="00024956">
                          <w:rPr>
                            <w:rFonts w:ascii="HGSｺﾞｼｯｸM" w:eastAsia="HGSｺﾞｼｯｸM"/>
                            <w:sz w:val="20"/>
                            <w:szCs w:val="20"/>
                          </w:rPr>
                          <w:t>同等以下</w:t>
                        </w:r>
                      </w:p>
                    </w:txbxContent>
                  </v:textbox>
                </v:shape>
                <v:shape id="テキスト ボックス 536924384" o:spid="_x0000_s1118" type="#_x0000_t202" style="position:absolute;left:34747;top:11239;width:16199;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" filled="f" stroked="f" strokeweight=".5pt">
                  <v:textbox inset="0,0,0,0">
                    <w:txbxContent>
                      <w:p w14:paraId="4376A514" w14:textId="77777777" w:rsidR="0041416A" w:rsidRPr="002526C3" w:rsidRDefault="0041416A" w:rsidP="0041416A">
                        <w:pPr>
                          <w:jc w:val="center"/>
                          <w:rPr>
                            <w:rFonts w:ascii="HGSｺﾞｼｯｸM" w:eastAsia="HGSｺﾞｼｯｸM"/>
                          </w:rPr>
                        </w:pPr>
                        <w:r>
                          <w:rPr>
                            <w:rFonts w:ascii="HGSｺﾞｼｯｸM" w:eastAsia="HGSｺﾞｼｯｸM" w:hint="eastAsia"/>
                          </w:rPr>
                          <w:t>新技術で点検</w:t>
                        </w:r>
                        <w:r>
                          <w:rPr>
                            <w:rFonts w:ascii="HGSｺﾞｼｯｸM" w:eastAsia="HGSｺﾞｼｯｸM"/>
                          </w:rPr>
                          <w:t>可能か</w:t>
                        </w:r>
                      </w:p>
                    </w:txbxContent>
                  </v:textbox>
                </v:shape>
                <w10:anchorlock/>
              </v:group>
            </w:pict>
          </mc:Fallback>
        </mc:AlternateContent>
      </w:r>
    </w:p>
    <w:p w14:paraId="72128890" w14:textId="397CC794" w:rsidR="0041416A" w:rsidRPr="00560591" w:rsidRDefault="0041416A" w:rsidP="0041416A">
      <w:pPr>
        <w:pStyle w:val="af1"/>
      </w:pPr>
      <w:bookmarkStart w:id="191" w:name="_Ref185584246"/>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26</w:t>
      </w:r>
      <w:r w:rsidRPr="00560591">
        <w:fldChar w:fldCharType="end"/>
      </w:r>
      <w:bookmarkEnd w:id="191"/>
      <w:r w:rsidRPr="00560591">
        <w:rPr>
          <w:rFonts w:hint="eastAsia"/>
        </w:rPr>
        <w:t xml:space="preserve">　新技術導入検討フローの例（ドローン）</w:t>
      </w:r>
    </w:p>
    <w:p w14:paraId="4C0DF7B8" w14:textId="77777777" w:rsidR="0041416A" w:rsidRPr="00560591" w:rsidRDefault="0041416A" w:rsidP="0041416A">
      <w:pPr>
        <w:widowControl/>
        <w:jc w:val="left"/>
      </w:pPr>
      <w:r w:rsidRPr="00560591">
        <w:br w:type="page"/>
      </w:r>
    </w:p>
    <w:p w14:paraId="4EE52DFA" w14:textId="77777777" w:rsidR="0041416A" w:rsidRPr="00560591" w:rsidRDefault="0041416A" w:rsidP="0041416A">
      <w:pPr>
        <w:pStyle w:val="4"/>
      </w:pPr>
      <w:r w:rsidRPr="00560591">
        <w:rPr>
          <w:rFonts w:hint="eastAsia"/>
        </w:rPr>
        <w:lastRenderedPageBreak/>
        <w:t>措置</w:t>
      </w:r>
    </w:p>
    <w:p w14:paraId="4921AB62" w14:textId="77777777" w:rsidR="0041416A" w:rsidRPr="00560591" w:rsidRDefault="0041416A" w:rsidP="0041416A">
      <w:pPr>
        <w:pStyle w:val="40"/>
        <w:ind w:left="420" w:firstLine="210"/>
      </w:pPr>
      <w:r w:rsidRPr="00560591">
        <w:rPr>
          <w:rFonts w:hint="eastAsia"/>
        </w:rPr>
        <w:t>大阪府では、修繕工事において、従来技術よりもコスト縮減や安全性向上の効果が見込まれる場合に、新技術情報提供システム（NETIS）に掲載されている新技術等を導入している。コンクリート橋および鋼橋のそれぞれに効果が期待できる技術の活用を今後も推進する。</w:t>
      </w:r>
    </w:p>
    <w:p w14:paraId="2BB8A718" w14:textId="77777777" w:rsidR="0041416A" w:rsidRPr="00560591" w:rsidRDefault="0041416A" w:rsidP="0041416A">
      <w:pPr>
        <w:pStyle w:val="40"/>
        <w:ind w:left="420" w:firstLine="210"/>
      </w:pPr>
      <w:r w:rsidRPr="00560591">
        <w:rPr>
          <w:rFonts w:hint="eastAsia"/>
        </w:rPr>
        <w:t>今後10年間で修繕実施予定橋梁のうち、鋼部材の塗装塗替えやコンクリート部材のひび割れ補修を実施予定の約800橋に対して、新技術を活用することで、コスト縮減や安全性の向上が見込める場合は、可能な範囲で新技術を適用することを目標とする。</w:t>
      </w:r>
    </w:p>
    <w:p w14:paraId="65EF0B0C" w14:textId="77777777" w:rsidR="0041416A" w:rsidRPr="00560591" w:rsidRDefault="0041416A" w:rsidP="0041416A">
      <w:pPr>
        <w:pStyle w:val="40"/>
        <w:ind w:left="420" w:firstLine="210"/>
      </w:pPr>
      <w:r w:rsidRPr="00560591">
        <w:rPr>
          <w:rFonts w:hint="eastAsia"/>
        </w:rPr>
        <w:t>橋梁は、コンクリート橋および鋼橋があるため、それぞれの橋梁に対する一般的な修繕工法として、ひび割れ補修工や塗装塗替え工などが想定される。新技術を可能な範囲で活用し、コスト縮減を図る。</w:t>
      </w:r>
    </w:p>
    <w:p w14:paraId="1E87C891" w14:textId="77777777" w:rsidR="0041416A" w:rsidRPr="00560591" w:rsidRDefault="0041416A" w:rsidP="0041416A">
      <w:pPr>
        <w:pStyle w:val="40"/>
        <w:ind w:left="420" w:firstLine="210"/>
      </w:pPr>
    </w:p>
    <w:p w14:paraId="5A262A28" w14:textId="77777777" w:rsidR="0041416A" w:rsidRPr="00560591" w:rsidRDefault="0041416A" w:rsidP="0041416A">
      <w:pPr>
        <w:pStyle w:val="40"/>
        <w:ind w:left="420" w:firstLine="210"/>
      </w:pPr>
    </w:p>
    <w:p w14:paraId="052C2550" w14:textId="77777777" w:rsidR="0041416A" w:rsidRPr="00560591" w:rsidRDefault="0041416A" w:rsidP="0041416A">
      <w:pPr>
        <w:pStyle w:val="4"/>
      </w:pPr>
      <w:r w:rsidRPr="00560591">
        <w:rPr>
          <w:rFonts w:hint="eastAsia"/>
        </w:rPr>
        <w:t>新技術の適用の流れ</w:t>
      </w:r>
    </w:p>
    <w:p w14:paraId="09A02D4E" w14:textId="77777777" w:rsidR="0041416A" w:rsidRPr="00560591" w:rsidRDefault="0041416A" w:rsidP="0041416A">
      <w:pPr>
        <w:pStyle w:val="40"/>
        <w:ind w:left="420" w:firstLine="210"/>
      </w:pPr>
      <w:r w:rsidRPr="00560591">
        <w:rPr>
          <w:rFonts w:hint="eastAsia"/>
        </w:rPr>
        <w:t>新技術の適用にあたっては、コスト縮減や安全性の向上など、新技術適用により想定される効果について点検支援性能カタログやNETIS等を参考にして、実際の点検や工事等に活用していく。</w:t>
      </w:r>
    </w:p>
    <w:p w14:paraId="60F6C880" w14:textId="77777777" w:rsidR="0041416A" w:rsidRPr="00560591" w:rsidRDefault="0041416A" w:rsidP="0041416A">
      <w:pPr>
        <w:pStyle w:val="40"/>
        <w:ind w:left="420" w:firstLine="210"/>
      </w:pPr>
      <w:r w:rsidRPr="00560591">
        <w:rPr>
          <w:rFonts w:hint="eastAsia"/>
        </w:rPr>
        <w:t>定期点検や詳細調査においては、業務発注段階にて新技術適用による効果を検討のうえ、効果が見込まれる場合は、当該技術の実施を前提とした点検や調査業務を発注、あるいは設計変更の対象とする。</w:t>
      </w:r>
    </w:p>
    <w:p w14:paraId="7676B50E" w14:textId="77777777" w:rsidR="0041416A" w:rsidRPr="00560591" w:rsidRDefault="0041416A" w:rsidP="0041416A">
      <w:pPr>
        <w:pStyle w:val="40"/>
        <w:ind w:left="420" w:firstLine="210"/>
      </w:pPr>
      <w:r w:rsidRPr="00560591">
        <w:rPr>
          <w:rFonts w:hint="eastAsia"/>
        </w:rPr>
        <w:t>修繕工事においても、当該工事の設計段階にて新技術（新工法）と従来工法を比較し、効果が見込まれる場合は、当該工法の実施を前提とした工事発注を検討することとする。</w:t>
      </w:r>
    </w:p>
    <w:p w14:paraId="430CE321" w14:textId="77777777" w:rsidR="0041416A" w:rsidRPr="00560591" w:rsidRDefault="0041416A" w:rsidP="0041416A">
      <w:pPr>
        <w:pStyle w:val="40"/>
        <w:ind w:left="420" w:firstLine="210"/>
      </w:pPr>
      <w:r w:rsidRPr="00560591">
        <w:rPr>
          <w:rFonts w:hint="eastAsia"/>
        </w:rPr>
        <w:t>さらに、これらの新技術・新工法を採用した場合は、想定した効果が発現しているかについて、可能な範囲で検証を行ったうえで、新技術・新工法の適用範囲について改善を図るなど継続的な活用につなげていく。</w:t>
      </w:r>
    </w:p>
    <w:p w14:paraId="60724B5E" w14:textId="77777777" w:rsidR="0041416A" w:rsidRPr="00560591" w:rsidRDefault="0041416A" w:rsidP="0041416A">
      <w:pPr>
        <w:pStyle w:val="40"/>
        <w:ind w:left="420" w:firstLine="210"/>
      </w:pPr>
    </w:p>
    <w:p w14:paraId="1BC241F2" w14:textId="77777777" w:rsidR="0041416A" w:rsidRPr="00560591" w:rsidRDefault="0041416A" w:rsidP="0041416A">
      <w:pPr>
        <w:pStyle w:val="40"/>
        <w:ind w:left="420" w:firstLine="210"/>
      </w:pPr>
    </w:p>
    <w:p w14:paraId="0668B0DE" w14:textId="77777777" w:rsidR="0041416A" w:rsidRPr="00560591" w:rsidRDefault="0041416A" w:rsidP="0041416A">
      <w:pPr>
        <w:pStyle w:val="40"/>
        <w:ind w:left="420" w:firstLine="210"/>
      </w:pPr>
    </w:p>
    <w:p w14:paraId="7955E0DA" w14:textId="77777777" w:rsidR="0041416A" w:rsidRPr="00560591" w:rsidRDefault="0041416A" w:rsidP="0041416A">
      <w:pPr>
        <w:widowControl/>
        <w:jc w:val="left"/>
      </w:pPr>
      <w:r w:rsidRPr="00560591">
        <w:br w:type="page"/>
      </w:r>
    </w:p>
    <w:p w14:paraId="6EA011D7" w14:textId="77777777" w:rsidR="0041416A" w:rsidRPr="00560591" w:rsidRDefault="0041416A" w:rsidP="0041416A">
      <w:pPr>
        <w:pStyle w:val="3"/>
      </w:pPr>
      <w:bookmarkStart w:id="192" w:name="_Toc185942122"/>
      <w:bookmarkStart w:id="193" w:name="_Toc189152443"/>
      <w:r w:rsidRPr="00560591">
        <w:rPr>
          <w:rFonts w:hint="eastAsia"/>
        </w:rPr>
        <w:lastRenderedPageBreak/>
        <w:t>効果検証</w:t>
      </w:r>
      <w:bookmarkEnd w:id="192"/>
      <w:bookmarkEnd w:id="193"/>
    </w:p>
    <w:p w14:paraId="0DD94EAF" w14:textId="77777777" w:rsidR="0041416A" w:rsidRPr="00560591" w:rsidRDefault="0041416A" w:rsidP="0041416A">
      <w:pPr>
        <w:pStyle w:val="4"/>
      </w:pPr>
      <w:r w:rsidRPr="00560591">
        <w:rPr>
          <w:rFonts w:hint="eastAsia"/>
        </w:rPr>
        <w:t>新技術の導入による効果</w:t>
      </w:r>
    </w:p>
    <w:p w14:paraId="64AC4080" w14:textId="77777777" w:rsidR="0041416A" w:rsidRPr="00560591" w:rsidRDefault="0041416A" w:rsidP="0041416A">
      <w:pPr>
        <w:pStyle w:val="50"/>
      </w:pPr>
      <w:r w:rsidRPr="00560591">
        <w:rPr>
          <w:rFonts w:hint="eastAsia"/>
        </w:rPr>
        <w:t>定期点検</w:t>
      </w:r>
    </w:p>
    <w:p w14:paraId="3F335FCB" w14:textId="1ADD2386" w:rsidR="0041416A" w:rsidRPr="00560591" w:rsidRDefault="0041416A" w:rsidP="0041416A">
      <w:pPr>
        <w:pStyle w:val="60"/>
        <w:ind w:left="735" w:firstLine="210"/>
      </w:pPr>
      <w:r w:rsidRPr="00560591">
        <w:rPr>
          <w:rFonts w:hint="eastAsia"/>
        </w:rPr>
        <w:t>令和７年度から令和16年度までの2回の定期点検において、新技術の活用が想定できる抽出条件に基づいて選定した29橋に対してドローンを活用することで、約6千万円のコスト縮減が期待できる見込みである（</w:t>
      </w:r>
      <w:r w:rsidRPr="00560591">
        <w:fldChar w:fldCharType="begin"/>
      </w:r>
      <w:r w:rsidRPr="00560591">
        <w:instrText xml:space="preserve"> </w:instrText>
      </w:r>
      <w:r w:rsidRPr="00560591">
        <w:rPr>
          <w:rFonts w:hint="eastAsia"/>
        </w:rPr>
        <w:instrText>REF _Ref185584309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25</w:t>
      </w:r>
      <w:r w:rsidRPr="00560591">
        <w:fldChar w:fldCharType="end"/>
      </w:r>
      <w:r w:rsidRPr="00560591">
        <w:rPr>
          <w:rFonts w:hint="eastAsia"/>
        </w:rPr>
        <w:t>）。なお、コスト縮減効果の試算は、点検支援技術性能カタログ掲載の参考単価をもとに行っているため、実際の現場条件を考慮した見積とは異なる可能性がある。また、選定した２９橋は、縮減効果の試算のために下記条件に基づき抽出したが、ドローンの活用を義務付けるものではない。</w:t>
      </w:r>
    </w:p>
    <w:p w14:paraId="30EEBACD" w14:textId="77777777" w:rsidR="0041416A" w:rsidRPr="00560591" w:rsidRDefault="0041416A" w:rsidP="0041416A">
      <w:pPr>
        <w:pStyle w:val="60"/>
        <w:ind w:leftChars="166" w:left="349" w:firstLineChars="147" w:firstLine="309"/>
      </w:pPr>
      <w:r w:rsidRPr="00560591">
        <w:rPr>
          <w:rFonts w:hint="eastAsia"/>
        </w:rPr>
        <w:t>【抽出条件】</w:t>
      </w:r>
    </w:p>
    <w:p w14:paraId="51810BF6" w14:textId="77777777" w:rsidR="0041416A" w:rsidRPr="00560591" w:rsidRDefault="0041416A" w:rsidP="0041416A">
      <w:pPr>
        <w:pStyle w:val="60"/>
        <w:ind w:left="735" w:firstLine="210"/>
      </w:pPr>
      <w:r w:rsidRPr="00560591">
        <w:rPr>
          <w:rFonts w:hint="eastAsia"/>
        </w:rPr>
        <w:t>上部工健全度60以上である橋梁のうち、下記条件に該当する橋梁</w:t>
      </w:r>
    </w:p>
    <w:p w14:paraId="5EB4ACC4" w14:textId="77777777" w:rsidR="0041416A" w:rsidRPr="00560591" w:rsidRDefault="0041416A" w:rsidP="0041416A">
      <w:pPr>
        <w:pStyle w:val="60"/>
        <w:ind w:leftChars="450" w:left="1260" w:hangingChars="150" w:hanging="315"/>
      </w:pPr>
      <w:r w:rsidRPr="00560591">
        <w:rPr>
          <w:rFonts w:hint="eastAsia"/>
        </w:rPr>
        <w:t>① 地上・梯子では点検困難であり、橋長10m以上かつ総幅員30m以上（BT400のアーム点検範囲が半径15ｍ、アーム長が約8ｍであるため、幅員30m以上は近接目視不可箇所が生じると仮定）</w:t>
      </w:r>
    </w:p>
    <w:p w14:paraId="5454B138" w14:textId="77777777" w:rsidR="0041416A" w:rsidRPr="00560591" w:rsidRDefault="0041416A" w:rsidP="0041416A">
      <w:pPr>
        <w:pStyle w:val="60"/>
        <w:ind w:leftChars="450" w:left="1260" w:hangingChars="150" w:hanging="315"/>
      </w:pPr>
      <w:r w:rsidRPr="00560591">
        <w:rPr>
          <w:rFonts w:hint="eastAsia"/>
        </w:rPr>
        <w:t>② トラス、アーチ、吊り橋</w:t>
      </w:r>
    </w:p>
    <w:p w14:paraId="501F9F43" w14:textId="77777777" w:rsidR="0041416A" w:rsidRPr="00560591" w:rsidRDefault="0041416A" w:rsidP="0041416A">
      <w:pPr>
        <w:pStyle w:val="60"/>
        <w:ind w:left="735" w:firstLine="210"/>
      </w:pPr>
      <w:r w:rsidRPr="00560591">
        <w:rPr>
          <w:rFonts w:hint="eastAsia"/>
        </w:rPr>
        <w:t>※上記条件に加えて、ドローン活用実績がある橋梁も対象とする</w:t>
      </w:r>
    </w:p>
    <w:p w14:paraId="682DB916" w14:textId="77777777" w:rsidR="0041416A" w:rsidRPr="00560591" w:rsidRDefault="0041416A" w:rsidP="0041416A">
      <w:pPr>
        <w:pStyle w:val="60"/>
        <w:ind w:left="735" w:firstLine="210"/>
      </w:pPr>
    </w:p>
    <w:p w14:paraId="3D226279" w14:textId="77777777" w:rsidR="0041416A" w:rsidRPr="00560591" w:rsidRDefault="0041416A" w:rsidP="0041416A">
      <w:pPr>
        <w:pStyle w:val="60"/>
        <w:ind w:left="735" w:firstLine="210"/>
      </w:pPr>
      <w:r w:rsidRPr="00560591">
        <w:rPr>
          <w:rFonts w:hint="eastAsia"/>
        </w:rPr>
        <w:t>橋梁点検車や特殊な方法（船舶、ロープアクセス等）により定期点検を実施する場合には、点検費用が高額となるとともに、規制による交通への影響も大きく、また安全上のリスクもある。</w:t>
      </w:r>
    </w:p>
    <w:p w14:paraId="6B28A1DB" w14:textId="77777777" w:rsidR="0041416A" w:rsidRPr="00560591" w:rsidRDefault="0041416A" w:rsidP="0041416A">
      <w:pPr>
        <w:pStyle w:val="60"/>
        <w:ind w:left="735" w:firstLine="210"/>
      </w:pPr>
      <w:r w:rsidRPr="00560591">
        <w:rPr>
          <w:rFonts w:hint="eastAsia"/>
        </w:rPr>
        <w:t>そのため、これらの橋梁を対象として、ドローンを活用し、点検することにより、費用の縮減も期待されるとともに、交通への影響や安全リスクの低減も期待される。</w:t>
      </w:r>
    </w:p>
    <w:p w14:paraId="10D64FF7" w14:textId="77777777" w:rsidR="0041416A" w:rsidRPr="00560591" w:rsidRDefault="0041416A" w:rsidP="0041416A">
      <w:pPr>
        <w:pStyle w:val="60"/>
        <w:ind w:left="735" w:firstLine="210"/>
      </w:pPr>
    </w:p>
    <w:p w14:paraId="08C65E85" w14:textId="77777777" w:rsidR="0041416A" w:rsidRPr="00560591" w:rsidRDefault="0041416A" w:rsidP="0041416A">
      <w:pPr>
        <w:widowControl/>
        <w:jc w:val="left"/>
      </w:pPr>
      <w:r w:rsidRPr="00560591">
        <w:br w:type="page"/>
      </w:r>
    </w:p>
    <w:p w14:paraId="3D24D91A" w14:textId="1B38EE31" w:rsidR="0041416A" w:rsidRPr="00560591" w:rsidRDefault="0041416A" w:rsidP="0041416A">
      <w:pPr>
        <w:pStyle w:val="af1"/>
      </w:pPr>
      <w:bookmarkStart w:id="194" w:name="_Ref185584309"/>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25</w:t>
      </w:r>
      <w:r w:rsidR="008442C5" w:rsidRPr="00560591">
        <w:fldChar w:fldCharType="end"/>
      </w:r>
      <w:bookmarkEnd w:id="194"/>
      <w:r w:rsidRPr="00560591">
        <w:rPr>
          <w:rFonts w:hint="eastAsia"/>
        </w:rPr>
        <w:t xml:space="preserve">　新技術活用によるコスト縮減効果（定期点検1回分）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94"/>
        <w:gridCol w:w="1275"/>
        <w:gridCol w:w="1249"/>
        <w:gridCol w:w="1772"/>
      </w:tblGrid>
      <w:tr w:rsidR="00560591" w:rsidRPr="00560591" w14:paraId="37CE1314" w14:textId="77777777" w:rsidTr="005B1557">
        <w:trPr>
          <w:trHeight w:val="397"/>
          <w:jc w:val="center"/>
        </w:trPr>
        <w:tc>
          <w:tcPr>
            <w:tcW w:w="2694" w:type="dxa"/>
            <w:vMerge w:val="restart"/>
            <w:shd w:val="clear" w:color="auto" w:fill="D9D9D9" w:themeFill="background1" w:themeFillShade="D9"/>
            <w:vAlign w:val="center"/>
          </w:tcPr>
          <w:p w14:paraId="49A98A8B"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橋梁名</w:t>
            </w:r>
          </w:p>
        </w:tc>
        <w:tc>
          <w:tcPr>
            <w:tcW w:w="1794" w:type="dxa"/>
            <w:vMerge w:val="restart"/>
            <w:shd w:val="clear" w:color="auto" w:fill="D9D9D9" w:themeFill="background1" w:themeFillShade="D9"/>
            <w:vAlign w:val="center"/>
          </w:tcPr>
          <w:p w14:paraId="0834D702"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点検方法</w:t>
            </w:r>
          </w:p>
          <w:p w14:paraId="6E291967"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（従来）</w:t>
            </w:r>
          </w:p>
        </w:tc>
        <w:tc>
          <w:tcPr>
            <w:tcW w:w="2524" w:type="dxa"/>
            <w:gridSpan w:val="2"/>
            <w:tcBorders>
              <w:bottom w:val="single" w:sz="4" w:space="0" w:color="auto"/>
            </w:tcBorders>
            <w:shd w:val="clear" w:color="auto" w:fill="D9D9D9" w:themeFill="background1" w:themeFillShade="D9"/>
            <w:vAlign w:val="center"/>
          </w:tcPr>
          <w:p w14:paraId="39C06EAB"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点検費用</w:t>
            </w:r>
            <w:r w:rsidRPr="00560591">
              <w:rPr>
                <w:rFonts w:hAnsi="HG丸ｺﾞｼｯｸM-PRO" w:cs="Meiryo UI" w:hint="eastAsia"/>
                <w:kern w:val="24"/>
                <w:sz w:val="20"/>
                <w:szCs w:val="20"/>
              </w:rPr>
              <w:t>（万円）</w:t>
            </w:r>
          </w:p>
        </w:tc>
        <w:tc>
          <w:tcPr>
            <w:tcW w:w="1772" w:type="dxa"/>
            <w:vMerge w:val="restart"/>
            <w:shd w:val="clear" w:color="auto" w:fill="D9D9D9" w:themeFill="background1" w:themeFillShade="D9"/>
            <w:vAlign w:val="center"/>
          </w:tcPr>
          <w:p w14:paraId="26625F7A"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コスト縮減額</w:t>
            </w:r>
          </w:p>
          <w:p w14:paraId="26F59E7E"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cs="Meiryo UI" w:hint="eastAsia"/>
                <w:kern w:val="24"/>
                <w:sz w:val="20"/>
                <w:szCs w:val="20"/>
              </w:rPr>
              <w:t>（万円）</w:t>
            </w:r>
          </w:p>
        </w:tc>
      </w:tr>
      <w:tr w:rsidR="00560591" w:rsidRPr="00560591" w14:paraId="6A6792D0" w14:textId="77777777" w:rsidTr="005B1557">
        <w:trPr>
          <w:trHeight w:val="397"/>
          <w:jc w:val="center"/>
        </w:trPr>
        <w:tc>
          <w:tcPr>
            <w:tcW w:w="2694" w:type="dxa"/>
            <w:vMerge/>
            <w:tcBorders>
              <w:bottom w:val="double" w:sz="4" w:space="0" w:color="auto"/>
            </w:tcBorders>
            <w:shd w:val="clear" w:color="auto" w:fill="D9D9D9" w:themeFill="background1" w:themeFillShade="D9"/>
            <w:vAlign w:val="center"/>
          </w:tcPr>
          <w:p w14:paraId="77BEAECB"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p>
        </w:tc>
        <w:tc>
          <w:tcPr>
            <w:tcW w:w="1794" w:type="dxa"/>
            <w:vMerge/>
            <w:tcBorders>
              <w:bottom w:val="double" w:sz="4" w:space="0" w:color="auto"/>
            </w:tcBorders>
            <w:shd w:val="clear" w:color="auto" w:fill="D9D9D9" w:themeFill="background1" w:themeFillShade="D9"/>
            <w:vAlign w:val="center"/>
          </w:tcPr>
          <w:p w14:paraId="69449B5A"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p>
        </w:tc>
        <w:tc>
          <w:tcPr>
            <w:tcW w:w="1275" w:type="dxa"/>
            <w:tcBorders>
              <w:bottom w:val="double" w:sz="4" w:space="0" w:color="auto"/>
            </w:tcBorders>
            <w:shd w:val="clear" w:color="auto" w:fill="D9D9D9" w:themeFill="background1" w:themeFillShade="D9"/>
            <w:vAlign w:val="center"/>
          </w:tcPr>
          <w:p w14:paraId="0808C469"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従来</w:t>
            </w:r>
          </w:p>
        </w:tc>
        <w:tc>
          <w:tcPr>
            <w:tcW w:w="1249" w:type="dxa"/>
            <w:tcBorders>
              <w:bottom w:val="double" w:sz="4" w:space="0" w:color="auto"/>
            </w:tcBorders>
            <w:shd w:val="clear" w:color="auto" w:fill="D9D9D9" w:themeFill="background1" w:themeFillShade="D9"/>
            <w:vAlign w:val="center"/>
          </w:tcPr>
          <w:p w14:paraId="53639529"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新技術</w:t>
            </w:r>
          </w:p>
        </w:tc>
        <w:tc>
          <w:tcPr>
            <w:tcW w:w="1772" w:type="dxa"/>
            <w:vMerge/>
            <w:tcBorders>
              <w:bottom w:val="double" w:sz="4" w:space="0" w:color="auto"/>
            </w:tcBorders>
            <w:shd w:val="clear" w:color="auto" w:fill="D9D9D9" w:themeFill="background1" w:themeFillShade="D9"/>
            <w:vAlign w:val="center"/>
          </w:tcPr>
          <w:p w14:paraId="2E5E1565"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p>
        </w:tc>
      </w:tr>
      <w:tr w:rsidR="00560591" w:rsidRPr="00560591" w14:paraId="2546FE55" w14:textId="77777777" w:rsidTr="005B1557">
        <w:trPr>
          <w:trHeight w:val="397"/>
          <w:jc w:val="center"/>
        </w:trPr>
        <w:tc>
          <w:tcPr>
            <w:tcW w:w="2694" w:type="dxa"/>
            <w:vAlign w:val="center"/>
          </w:tcPr>
          <w:p w14:paraId="22782E93"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田尻スカイブリッジ(西行)</w:t>
            </w:r>
          </w:p>
        </w:tc>
        <w:tc>
          <w:tcPr>
            <w:tcW w:w="1794" w:type="dxa"/>
            <w:vAlign w:val="center"/>
          </w:tcPr>
          <w:p w14:paraId="779F7E4A"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点検車</w:t>
            </w:r>
          </w:p>
        </w:tc>
        <w:tc>
          <w:tcPr>
            <w:tcW w:w="1275" w:type="dxa"/>
            <w:vAlign w:val="center"/>
          </w:tcPr>
          <w:p w14:paraId="3CBCC243"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579</w:t>
            </w:r>
          </w:p>
        </w:tc>
        <w:tc>
          <w:tcPr>
            <w:tcW w:w="1249" w:type="dxa"/>
            <w:vAlign w:val="center"/>
          </w:tcPr>
          <w:p w14:paraId="3075550A"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389</w:t>
            </w:r>
          </w:p>
        </w:tc>
        <w:tc>
          <w:tcPr>
            <w:tcW w:w="1772" w:type="dxa"/>
            <w:vAlign w:val="center"/>
          </w:tcPr>
          <w:p w14:paraId="204C2C2A"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190</w:t>
            </w:r>
          </w:p>
        </w:tc>
      </w:tr>
      <w:tr w:rsidR="00560591" w:rsidRPr="00560591" w14:paraId="230A4C05" w14:textId="77777777" w:rsidTr="005B1557">
        <w:trPr>
          <w:trHeight w:val="397"/>
          <w:jc w:val="center"/>
        </w:trPr>
        <w:tc>
          <w:tcPr>
            <w:tcW w:w="2694" w:type="dxa"/>
            <w:vAlign w:val="center"/>
          </w:tcPr>
          <w:p w14:paraId="2F97C9C3"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田尻スカイブリッジ(東行)</w:t>
            </w:r>
          </w:p>
        </w:tc>
        <w:tc>
          <w:tcPr>
            <w:tcW w:w="1794" w:type="dxa"/>
            <w:vAlign w:val="center"/>
          </w:tcPr>
          <w:p w14:paraId="6D24113C"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点検車</w:t>
            </w:r>
          </w:p>
        </w:tc>
        <w:tc>
          <w:tcPr>
            <w:tcW w:w="1275" w:type="dxa"/>
            <w:vAlign w:val="center"/>
          </w:tcPr>
          <w:p w14:paraId="1BB60B02"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579</w:t>
            </w:r>
          </w:p>
        </w:tc>
        <w:tc>
          <w:tcPr>
            <w:tcW w:w="1249" w:type="dxa"/>
            <w:vAlign w:val="center"/>
          </w:tcPr>
          <w:p w14:paraId="31D107E5"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389</w:t>
            </w:r>
          </w:p>
        </w:tc>
        <w:tc>
          <w:tcPr>
            <w:tcW w:w="1772" w:type="dxa"/>
            <w:vAlign w:val="center"/>
          </w:tcPr>
          <w:p w14:paraId="3B28B090"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190</w:t>
            </w:r>
          </w:p>
        </w:tc>
      </w:tr>
      <w:tr w:rsidR="00560591" w:rsidRPr="00560591" w14:paraId="28FE248C" w14:textId="77777777" w:rsidTr="005B1557">
        <w:trPr>
          <w:trHeight w:val="397"/>
          <w:jc w:val="center"/>
        </w:trPr>
        <w:tc>
          <w:tcPr>
            <w:tcW w:w="2694" w:type="dxa"/>
            <w:vAlign w:val="center"/>
          </w:tcPr>
          <w:p w14:paraId="5D132F23"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貝塚三ツ松大橋</w:t>
            </w:r>
          </w:p>
        </w:tc>
        <w:tc>
          <w:tcPr>
            <w:tcW w:w="1794" w:type="dxa"/>
            <w:vAlign w:val="center"/>
          </w:tcPr>
          <w:p w14:paraId="44042AF4" w14:textId="77777777" w:rsidR="0041416A" w:rsidRPr="00560591" w:rsidRDefault="0041416A" w:rsidP="005B1557">
            <w:pPr>
              <w:pStyle w:val="55"/>
              <w:ind w:leftChars="0" w:left="0" w:firstLineChars="0" w:firstLine="0"/>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点検車</w:t>
            </w:r>
          </w:p>
        </w:tc>
        <w:tc>
          <w:tcPr>
            <w:tcW w:w="1275" w:type="dxa"/>
            <w:vAlign w:val="center"/>
          </w:tcPr>
          <w:p w14:paraId="6EF0B94A" w14:textId="77777777" w:rsidR="0041416A" w:rsidRPr="00560591" w:rsidRDefault="0041416A" w:rsidP="005B1557">
            <w:pPr>
              <w:pStyle w:val="55"/>
              <w:ind w:leftChars="0" w:left="0" w:firstLineChars="0" w:firstLine="0"/>
              <w:jc w:val="center"/>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309</w:t>
            </w:r>
          </w:p>
        </w:tc>
        <w:tc>
          <w:tcPr>
            <w:tcW w:w="1249" w:type="dxa"/>
            <w:vAlign w:val="center"/>
          </w:tcPr>
          <w:p w14:paraId="2401463E" w14:textId="77777777" w:rsidR="0041416A" w:rsidRPr="00560591" w:rsidRDefault="0041416A" w:rsidP="005B1557">
            <w:pPr>
              <w:pStyle w:val="55"/>
              <w:ind w:leftChars="0" w:left="0" w:firstLineChars="0" w:firstLine="0"/>
              <w:jc w:val="center"/>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237</w:t>
            </w:r>
          </w:p>
        </w:tc>
        <w:tc>
          <w:tcPr>
            <w:tcW w:w="1772" w:type="dxa"/>
            <w:vAlign w:val="center"/>
          </w:tcPr>
          <w:p w14:paraId="5FF083D3" w14:textId="77777777" w:rsidR="0041416A" w:rsidRPr="00560591" w:rsidRDefault="0041416A" w:rsidP="005B1557">
            <w:pPr>
              <w:pStyle w:val="55"/>
              <w:ind w:leftChars="0" w:left="0" w:firstLineChars="0" w:firstLine="0"/>
              <w:jc w:val="center"/>
              <w:rPr>
                <w:rFonts w:ascii="HG丸ｺﾞｼｯｸM-PRO" w:eastAsia="HG丸ｺﾞｼｯｸM-PRO" w:hAnsi="HG丸ｺﾞｼｯｸM-PRO"/>
                <w:sz w:val="20"/>
              </w:rPr>
            </w:pPr>
            <w:r w:rsidRPr="00560591">
              <w:rPr>
                <w:rFonts w:ascii="HG丸ｺﾞｼｯｸM-PRO" w:eastAsia="HG丸ｺﾞｼｯｸM-PRO" w:hAnsi="HG丸ｺﾞｼｯｸM-PRO" w:hint="eastAsia"/>
                <w:sz w:val="20"/>
              </w:rPr>
              <w:t>71</w:t>
            </w:r>
          </w:p>
        </w:tc>
      </w:tr>
      <w:tr w:rsidR="00560591" w:rsidRPr="00560591" w14:paraId="2775D6F4" w14:textId="77777777" w:rsidTr="005B1557">
        <w:trPr>
          <w:trHeight w:val="397"/>
          <w:jc w:val="center"/>
        </w:trPr>
        <w:tc>
          <w:tcPr>
            <w:tcW w:w="2694" w:type="dxa"/>
            <w:vAlign w:val="center"/>
          </w:tcPr>
          <w:p w14:paraId="38CCE21B"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千早大橋</w:t>
            </w:r>
          </w:p>
        </w:tc>
        <w:tc>
          <w:tcPr>
            <w:tcW w:w="1794" w:type="dxa"/>
            <w:vAlign w:val="center"/>
          </w:tcPr>
          <w:p w14:paraId="270AF815"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足場</w:t>
            </w:r>
          </w:p>
        </w:tc>
        <w:tc>
          <w:tcPr>
            <w:tcW w:w="1275" w:type="dxa"/>
            <w:vAlign w:val="center"/>
          </w:tcPr>
          <w:p w14:paraId="6ADC0209"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425</w:t>
            </w:r>
          </w:p>
        </w:tc>
        <w:tc>
          <w:tcPr>
            <w:tcW w:w="1249" w:type="dxa"/>
            <w:vAlign w:val="center"/>
          </w:tcPr>
          <w:p w14:paraId="15470D41"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30</w:t>
            </w:r>
          </w:p>
        </w:tc>
        <w:tc>
          <w:tcPr>
            <w:tcW w:w="1772" w:type="dxa"/>
            <w:vAlign w:val="center"/>
          </w:tcPr>
          <w:p w14:paraId="61D4455C"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395</w:t>
            </w:r>
          </w:p>
        </w:tc>
      </w:tr>
      <w:tr w:rsidR="00560591" w:rsidRPr="00560591" w14:paraId="3C650432" w14:textId="77777777" w:rsidTr="005B1557">
        <w:trPr>
          <w:trHeight w:val="397"/>
          <w:jc w:val="center"/>
        </w:trPr>
        <w:tc>
          <w:tcPr>
            <w:tcW w:w="2694" w:type="dxa"/>
            <w:vAlign w:val="center"/>
          </w:tcPr>
          <w:p w14:paraId="6EC42422"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積川大橋</w:t>
            </w:r>
          </w:p>
        </w:tc>
        <w:tc>
          <w:tcPr>
            <w:tcW w:w="1794" w:type="dxa"/>
            <w:vAlign w:val="center"/>
          </w:tcPr>
          <w:p w14:paraId="75AB0FDA"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点検車</w:t>
            </w:r>
          </w:p>
        </w:tc>
        <w:tc>
          <w:tcPr>
            <w:tcW w:w="1275" w:type="dxa"/>
            <w:vAlign w:val="center"/>
          </w:tcPr>
          <w:p w14:paraId="3E8C26CA"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211</w:t>
            </w:r>
          </w:p>
        </w:tc>
        <w:tc>
          <w:tcPr>
            <w:tcW w:w="1249" w:type="dxa"/>
            <w:vAlign w:val="center"/>
          </w:tcPr>
          <w:p w14:paraId="21B8F252"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135</w:t>
            </w:r>
          </w:p>
        </w:tc>
        <w:tc>
          <w:tcPr>
            <w:tcW w:w="1772" w:type="dxa"/>
            <w:vAlign w:val="center"/>
          </w:tcPr>
          <w:p w14:paraId="4F34EC96"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76</w:t>
            </w:r>
          </w:p>
        </w:tc>
      </w:tr>
      <w:tr w:rsidR="00560591" w:rsidRPr="00560591" w14:paraId="608AEB4E" w14:textId="77777777" w:rsidTr="005B1557">
        <w:trPr>
          <w:trHeight w:val="397"/>
          <w:jc w:val="center"/>
        </w:trPr>
        <w:tc>
          <w:tcPr>
            <w:tcW w:w="2694" w:type="dxa"/>
            <w:vAlign w:val="center"/>
          </w:tcPr>
          <w:p w14:paraId="0A5EB381"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三日市新橋</w:t>
            </w:r>
          </w:p>
        </w:tc>
        <w:tc>
          <w:tcPr>
            <w:tcW w:w="1794" w:type="dxa"/>
            <w:vAlign w:val="center"/>
          </w:tcPr>
          <w:p w14:paraId="6E191E52"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点検車</w:t>
            </w:r>
          </w:p>
        </w:tc>
        <w:tc>
          <w:tcPr>
            <w:tcW w:w="1275" w:type="dxa"/>
            <w:vAlign w:val="center"/>
          </w:tcPr>
          <w:p w14:paraId="54AD3469"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55</w:t>
            </w:r>
          </w:p>
        </w:tc>
        <w:tc>
          <w:tcPr>
            <w:tcW w:w="1249" w:type="dxa"/>
            <w:vAlign w:val="center"/>
          </w:tcPr>
          <w:p w14:paraId="13C08D78"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15</w:t>
            </w:r>
          </w:p>
        </w:tc>
        <w:tc>
          <w:tcPr>
            <w:tcW w:w="1772" w:type="dxa"/>
            <w:vAlign w:val="center"/>
          </w:tcPr>
          <w:p w14:paraId="5CFFE898"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40</w:t>
            </w:r>
          </w:p>
        </w:tc>
      </w:tr>
      <w:tr w:rsidR="00560591" w:rsidRPr="00560591" w14:paraId="6BFC5F36" w14:textId="77777777" w:rsidTr="005B1557">
        <w:trPr>
          <w:trHeight w:val="397"/>
          <w:jc w:val="center"/>
        </w:trPr>
        <w:tc>
          <w:tcPr>
            <w:tcW w:w="2694" w:type="dxa"/>
            <w:vAlign w:val="center"/>
          </w:tcPr>
          <w:p w14:paraId="4C71F23E"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諸越橋</w:t>
            </w:r>
          </w:p>
        </w:tc>
        <w:tc>
          <w:tcPr>
            <w:tcW w:w="1794" w:type="dxa"/>
            <w:vAlign w:val="center"/>
          </w:tcPr>
          <w:p w14:paraId="4A67055F"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点検車</w:t>
            </w:r>
          </w:p>
        </w:tc>
        <w:tc>
          <w:tcPr>
            <w:tcW w:w="1275" w:type="dxa"/>
            <w:vAlign w:val="center"/>
          </w:tcPr>
          <w:p w14:paraId="6D45E6F9"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55</w:t>
            </w:r>
          </w:p>
        </w:tc>
        <w:tc>
          <w:tcPr>
            <w:tcW w:w="1249" w:type="dxa"/>
            <w:vAlign w:val="center"/>
          </w:tcPr>
          <w:p w14:paraId="2DBADA04"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15</w:t>
            </w:r>
          </w:p>
        </w:tc>
        <w:tc>
          <w:tcPr>
            <w:tcW w:w="1772" w:type="dxa"/>
            <w:vAlign w:val="center"/>
          </w:tcPr>
          <w:p w14:paraId="744A9328"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39</w:t>
            </w:r>
          </w:p>
        </w:tc>
      </w:tr>
      <w:tr w:rsidR="00560591" w:rsidRPr="00560591" w14:paraId="2761418A" w14:textId="77777777" w:rsidTr="005B1557">
        <w:trPr>
          <w:trHeight w:val="397"/>
          <w:jc w:val="center"/>
        </w:trPr>
        <w:tc>
          <w:tcPr>
            <w:tcW w:w="2694" w:type="dxa"/>
            <w:vAlign w:val="center"/>
          </w:tcPr>
          <w:p w14:paraId="4BDD9A38"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川中橋</w:t>
            </w:r>
          </w:p>
        </w:tc>
        <w:tc>
          <w:tcPr>
            <w:tcW w:w="1794" w:type="dxa"/>
            <w:vAlign w:val="center"/>
          </w:tcPr>
          <w:p w14:paraId="0F723D13" w14:textId="77777777" w:rsidR="0041416A" w:rsidRPr="00560591" w:rsidRDefault="0041416A" w:rsidP="005B1557">
            <w:pPr>
              <w:widowControl/>
              <w:snapToGrid w:val="0"/>
              <w:spacing w:line="280" w:lineRule="exact"/>
              <w:textAlignment w:val="center"/>
              <w:rPr>
                <w:rFonts w:hAnsi="HG丸ｺﾞｼｯｸM-PRO" w:cs="Meiryo UI"/>
                <w:kern w:val="24"/>
                <w:sz w:val="20"/>
                <w:szCs w:val="20"/>
              </w:rPr>
            </w:pPr>
            <w:r w:rsidRPr="00560591">
              <w:rPr>
                <w:rFonts w:hAnsi="HG丸ｺﾞｼｯｸM-PRO" w:hint="eastAsia"/>
                <w:sz w:val="20"/>
                <w:szCs w:val="20"/>
              </w:rPr>
              <w:t>点検車</w:t>
            </w:r>
          </w:p>
        </w:tc>
        <w:tc>
          <w:tcPr>
            <w:tcW w:w="1275" w:type="dxa"/>
            <w:vAlign w:val="center"/>
          </w:tcPr>
          <w:p w14:paraId="2C9DB681"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58</w:t>
            </w:r>
          </w:p>
        </w:tc>
        <w:tc>
          <w:tcPr>
            <w:tcW w:w="1249" w:type="dxa"/>
            <w:vAlign w:val="center"/>
          </w:tcPr>
          <w:p w14:paraId="396F39F9"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22</w:t>
            </w:r>
          </w:p>
        </w:tc>
        <w:tc>
          <w:tcPr>
            <w:tcW w:w="1772" w:type="dxa"/>
            <w:vAlign w:val="center"/>
          </w:tcPr>
          <w:p w14:paraId="7B0FC764" w14:textId="77777777" w:rsidR="0041416A" w:rsidRPr="00560591" w:rsidRDefault="0041416A" w:rsidP="005B1557">
            <w:pPr>
              <w:widowControl/>
              <w:snapToGrid w:val="0"/>
              <w:spacing w:line="280" w:lineRule="exact"/>
              <w:jc w:val="center"/>
              <w:textAlignment w:val="center"/>
              <w:rPr>
                <w:rFonts w:hAnsi="HG丸ｺﾞｼｯｸM-PRO" w:cs="Meiryo UI"/>
                <w:kern w:val="24"/>
                <w:sz w:val="20"/>
                <w:szCs w:val="20"/>
              </w:rPr>
            </w:pPr>
            <w:r w:rsidRPr="00560591">
              <w:rPr>
                <w:rFonts w:hAnsi="HG丸ｺﾞｼｯｸM-PRO" w:hint="eastAsia"/>
                <w:sz w:val="20"/>
                <w:szCs w:val="20"/>
              </w:rPr>
              <w:t>36</w:t>
            </w:r>
          </w:p>
        </w:tc>
      </w:tr>
      <w:tr w:rsidR="00560591" w:rsidRPr="00560591" w14:paraId="6A03BB13" w14:textId="77777777" w:rsidTr="005B1557">
        <w:trPr>
          <w:trHeight w:val="397"/>
          <w:jc w:val="center"/>
        </w:trPr>
        <w:tc>
          <w:tcPr>
            <w:tcW w:w="2694" w:type="dxa"/>
            <w:vAlign w:val="center"/>
          </w:tcPr>
          <w:p w14:paraId="591C087F"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新春木橋(南行)</w:t>
            </w:r>
          </w:p>
        </w:tc>
        <w:tc>
          <w:tcPr>
            <w:tcW w:w="1794" w:type="dxa"/>
            <w:vAlign w:val="center"/>
          </w:tcPr>
          <w:p w14:paraId="237EE746"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フロート足場</w:t>
            </w:r>
          </w:p>
        </w:tc>
        <w:tc>
          <w:tcPr>
            <w:tcW w:w="1275" w:type="dxa"/>
            <w:vAlign w:val="center"/>
          </w:tcPr>
          <w:p w14:paraId="567B3AED"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232</w:t>
            </w:r>
          </w:p>
        </w:tc>
        <w:tc>
          <w:tcPr>
            <w:tcW w:w="1249" w:type="dxa"/>
            <w:vAlign w:val="center"/>
          </w:tcPr>
          <w:p w14:paraId="50906F69"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117</w:t>
            </w:r>
          </w:p>
        </w:tc>
        <w:tc>
          <w:tcPr>
            <w:tcW w:w="1772" w:type="dxa"/>
            <w:vAlign w:val="center"/>
          </w:tcPr>
          <w:p w14:paraId="500EFCC4"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116</w:t>
            </w:r>
          </w:p>
        </w:tc>
      </w:tr>
      <w:tr w:rsidR="00560591" w:rsidRPr="00560591" w14:paraId="473961DA" w14:textId="77777777" w:rsidTr="005B1557">
        <w:trPr>
          <w:trHeight w:val="397"/>
          <w:jc w:val="center"/>
        </w:trPr>
        <w:tc>
          <w:tcPr>
            <w:tcW w:w="2694" w:type="dxa"/>
            <w:vAlign w:val="center"/>
          </w:tcPr>
          <w:p w14:paraId="2C2CB9DF"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新春木橋(北行)</w:t>
            </w:r>
          </w:p>
        </w:tc>
        <w:tc>
          <w:tcPr>
            <w:tcW w:w="1794" w:type="dxa"/>
            <w:vAlign w:val="center"/>
          </w:tcPr>
          <w:p w14:paraId="4AE35E0D"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フロート足場</w:t>
            </w:r>
          </w:p>
        </w:tc>
        <w:tc>
          <w:tcPr>
            <w:tcW w:w="1275" w:type="dxa"/>
            <w:vAlign w:val="center"/>
          </w:tcPr>
          <w:p w14:paraId="0F9C01DA"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232</w:t>
            </w:r>
          </w:p>
        </w:tc>
        <w:tc>
          <w:tcPr>
            <w:tcW w:w="1249" w:type="dxa"/>
            <w:vAlign w:val="center"/>
          </w:tcPr>
          <w:p w14:paraId="6EFFB599"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117</w:t>
            </w:r>
          </w:p>
        </w:tc>
        <w:tc>
          <w:tcPr>
            <w:tcW w:w="1772" w:type="dxa"/>
            <w:vAlign w:val="center"/>
          </w:tcPr>
          <w:p w14:paraId="62E6B1A1"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116</w:t>
            </w:r>
          </w:p>
        </w:tc>
      </w:tr>
      <w:tr w:rsidR="00560591" w:rsidRPr="00560591" w14:paraId="5F014667" w14:textId="77777777" w:rsidTr="005B1557">
        <w:trPr>
          <w:trHeight w:val="397"/>
          <w:jc w:val="center"/>
        </w:trPr>
        <w:tc>
          <w:tcPr>
            <w:tcW w:w="2694" w:type="dxa"/>
            <w:vAlign w:val="center"/>
          </w:tcPr>
          <w:p w14:paraId="7F6BC567"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錦織大橋</w:t>
            </w:r>
          </w:p>
        </w:tc>
        <w:tc>
          <w:tcPr>
            <w:tcW w:w="1794" w:type="dxa"/>
            <w:vAlign w:val="center"/>
          </w:tcPr>
          <w:p w14:paraId="6480FF1F"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43C82818"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292</w:t>
            </w:r>
          </w:p>
        </w:tc>
        <w:tc>
          <w:tcPr>
            <w:tcW w:w="1249" w:type="dxa"/>
            <w:vAlign w:val="center"/>
          </w:tcPr>
          <w:p w14:paraId="70B706C5"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213</w:t>
            </w:r>
          </w:p>
        </w:tc>
        <w:tc>
          <w:tcPr>
            <w:tcW w:w="1772" w:type="dxa"/>
            <w:vAlign w:val="center"/>
          </w:tcPr>
          <w:p w14:paraId="388B9C8B"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78</w:t>
            </w:r>
          </w:p>
        </w:tc>
      </w:tr>
      <w:tr w:rsidR="00560591" w:rsidRPr="00560591" w14:paraId="7C05E556" w14:textId="77777777" w:rsidTr="005B1557">
        <w:trPr>
          <w:trHeight w:val="397"/>
          <w:jc w:val="center"/>
        </w:trPr>
        <w:tc>
          <w:tcPr>
            <w:tcW w:w="2694" w:type="dxa"/>
            <w:vAlign w:val="center"/>
          </w:tcPr>
          <w:p w14:paraId="4EF6C950"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柳田橋</w:t>
            </w:r>
          </w:p>
        </w:tc>
        <w:tc>
          <w:tcPr>
            <w:tcW w:w="1794" w:type="dxa"/>
            <w:vAlign w:val="center"/>
          </w:tcPr>
          <w:p w14:paraId="6C95F17A"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足場</w:t>
            </w:r>
          </w:p>
        </w:tc>
        <w:tc>
          <w:tcPr>
            <w:tcW w:w="1275" w:type="dxa"/>
            <w:vAlign w:val="center"/>
          </w:tcPr>
          <w:p w14:paraId="4F5DD958"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900</w:t>
            </w:r>
          </w:p>
        </w:tc>
        <w:tc>
          <w:tcPr>
            <w:tcW w:w="1249" w:type="dxa"/>
            <w:vAlign w:val="center"/>
          </w:tcPr>
          <w:p w14:paraId="5E67E0E7"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57</w:t>
            </w:r>
          </w:p>
        </w:tc>
        <w:tc>
          <w:tcPr>
            <w:tcW w:w="1772" w:type="dxa"/>
            <w:vAlign w:val="center"/>
          </w:tcPr>
          <w:p w14:paraId="522BF940"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843</w:t>
            </w:r>
          </w:p>
        </w:tc>
      </w:tr>
      <w:tr w:rsidR="00560591" w:rsidRPr="00560591" w14:paraId="227F8EE5" w14:textId="77777777" w:rsidTr="005B1557">
        <w:trPr>
          <w:trHeight w:val="397"/>
          <w:jc w:val="center"/>
        </w:trPr>
        <w:tc>
          <w:tcPr>
            <w:tcW w:w="2694" w:type="dxa"/>
            <w:vAlign w:val="center"/>
          </w:tcPr>
          <w:p w14:paraId="093C1353"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石川サイクル橋</w:t>
            </w:r>
          </w:p>
        </w:tc>
        <w:tc>
          <w:tcPr>
            <w:tcW w:w="1794" w:type="dxa"/>
            <w:vAlign w:val="center"/>
          </w:tcPr>
          <w:p w14:paraId="60BE0D06"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76069005"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137</w:t>
            </w:r>
          </w:p>
        </w:tc>
        <w:tc>
          <w:tcPr>
            <w:tcW w:w="1249" w:type="dxa"/>
            <w:vAlign w:val="center"/>
          </w:tcPr>
          <w:p w14:paraId="74CFFEC8"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83</w:t>
            </w:r>
          </w:p>
        </w:tc>
        <w:tc>
          <w:tcPr>
            <w:tcW w:w="1772" w:type="dxa"/>
            <w:vAlign w:val="center"/>
          </w:tcPr>
          <w:p w14:paraId="6A6E3F4E"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54</w:t>
            </w:r>
          </w:p>
        </w:tc>
      </w:tr>
      <w:tr w:rsidR="00560591" w:rsidRPr="00560591" w14:paraId="01D6E705" w14:textId="77777777" w:rsidTr="005B1557">
        <w:trPr>
          <w:trHeight w:val="397"/>
          <w:jc w:val="center"/>
        </w:trPr>
        <w:tc>
          <w:tcPr>
            <w:tcW w:w="2694" w:type="dxa"/>
            <w:vAlign w:val="center"/>
          </w:tcPr>
          <w:p w14:paraId="1299AED3"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高石大橋</w:t>
            </w:r>
          </w:p>
        </w:tc>
        <w:tc>
          <w:tcPr>
            <w:tcW w:w="1794" w:type="dxa"/>
            <w:vAlign w:val="center"/>
          </w:tcPr>
          <w:p w14:paraId="2CD4A101"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743180B9"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703</w:t>
            </w:r>
          </w:p>
        </w:tc>
        <w:tc>
          <w:tcPr>
            <w:tcW w:w="1249" w:type="dxa"/>
            <w:vAlign w:val="center"/>
          </w:tcPr>
          <w:p w14:paraId="2A241F7C"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530</w:t>
            </w:r>
          </w:p>
        </w:tc>
        <w:tc>
          <w:tcPr>
            <w:tcW w:w="1772" w:type="dxa"/>
            <w:vAlign w:val="center"/>
          </w:tcPr>
          <w:p w14:paraId="46D8AFA3"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173</w:t>
            </w:r>
          </w:p>
        </w:tc>
      </w:tr>
      <w:tr w:rsidR="00560591" w:rsidRPr="00560591" w14:paraId="7DC9BC94" w14:textId="77777777" w:rsidTr="005B1557">
        <w:trPr>
          <w:trHeight w:val="397"/>
          <w:jc w:val="center"/>
        </w:trPr>
        <w:tc>
          <w:tcPr>
            <w:tcW w:w="2694" w:type="dxa"/>
            <w:vAlign w:val="center"/>
          </w:tcPr>
          <w:p w14:paraId="2C696663"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椋橋側道橋（南）</w:t>
            </w:r>
          </w:p>
        </w:tc>
        <w:tc>
          <w:tcPr>
            <w:tcW w:w="1794" w:type="dxa"/>
            <w:vAlign w:val="center"/>
          </w:tcPr>
          <w:p w14:paraId="6289A6F4"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55D6B7F4"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51</w:t>
            </w:r>
          </w:p>
        </w:tc>
        <w:tc>
          <w:tcPr>
            <w:tcW w:w="1249" w:type="dxa"/>
            <w:vAlign w:val="center"/>
          </w:tcPr>
          <w:p w14:paraId="295BF943"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9</w:t>
            </w:r>
          </w:p>
        </w:tc>
        <w:tc>
          <w:tcPr>
            <w:tcW w:w="1772" w:type="dxa"/>
            <w:vAlign w:val="center"/>
          </w:tcPr>
          <w:p w14:paraId="48764F37"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42</w:t>
            </w:r>
          </w:p>
        </w:tc>
      </w:tr>
      <w:tr w:rsidR="00560591" w:rsidRPr="00560591" w14:paraId="4705F066" w14:textId="77777777" w:rsidTr="005B1557">
        <w:trPr>
          <w:trHeight w:val="397"/>
          <w:jc w:val="center"/>
        </w:trPr>
        <w:tc>
          <w:tcPr>
            <w:tcW w:w="2694" w:type="dxa"/>
            <w:vAlign w:val="center"/>
          </w:tcPr>
          <w:p w14:paraId="3F548488"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東一津屋５号溝橋２</w:t>
            </w:r>
          </w:p>
        </w:tc>
        <w:tc>
          <w:tcPr>
            <w:tcW w:w="1794" w:type="dxa"/>
            <w:vAlign w:val="center"/>
          </w:tcPr>
          <w:p w14:paraId="286D3E88"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地上</w:t>
            </w:r>
          </w:p>
        </w:tc>
        <w:tc>
          <w:tcPr>
            <w:tcW w:w="1275" w:type="dxa"/>
            <w:vAlign w:val="center"/>
          </w:tcPr>
          <w:p w14:paraId="0204BB2E"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12</w:t>
            </w:r>
          </w:p>
        </w:tc>
        <w:tc>
          <w:tcPr>
            <w:tcW w:w="1249" w:type="dxa"/>
            <w:vAlign w:val="center"/>
          </w:tcPr>
          <w:p w14:paraId="0A8D8A0A"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10</w:t>
            </w:r>
          </w:p>
        </w:tc>
        <w:tc>
          <w:tcPr>
            <w:tcW w:w="1772" w:type="dxa"/>
            <w:vAlign w:val="center"/>
          </w:tcPr>
          <w:p w14:paraId="72F54932"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w:t>
            </w:r>
          </w:p>
        </w:tc>
      </w:tr>
      <w:tr w:rsidR="00560591" w:rsidRPr="00560591" w14:paraId="48BD6A0D" w14:textId="77777777" w:rsidTr="005B1557">
        <w:trPr>
          <w:trHeight w:val="397"/>
          <w:jc w:val="center"/>
        </w:trPr>
        <w:tc>
          <w:tcPr>
            <w:tcW w:w="2694" w:type="dxa"/>
            <w:vAlign w:val="center"/>
          </w:tcPr>
          <w:p w14:paraId="49E463AD"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東一津屋５号溝橋１</w:t>
            </w:r>
          </w:p>
        </w:tc>
        <w:tc>
          <w:tcPr>
            <w:tcW w:w="1794" w:type="dxa"/>
            <w:vAlign w:val="center"/>
          </w:tcPr>
          <w:p w14:paraId="59D0CFE5"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地上</w:t>
            </w:r>
          </w:p>
        </w:tc>
        <w:tc>
          <w:tcPr>
            <w:tcW w:w="1275" w:type="dxa"/>
            <w:vAlign w:val="center"/>
          </w:tcPr>
          <w:p w14:paraId="3AC45B2F"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7</w:t>
            </w:r>
          </w:p>
        </w:tc>
        <w:tc>
          <w:tcPr>
            <w:tcW w:w="1249" w:type="dxa"/>
            <w:vAlign w:val="center"/>
          </w:tcPr>
          <w:p w14:paraId="19EAEF7F"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w:t>
            </w:r>
          </w:p>
        </w:tc>
        <w:tc>
          <w:tcPr>
            <w:tcW w:w="1772" w:type="dxa"/>
            <w:vAlign w:val="center"/>
          </w:tcPr>
          <w:p w14:paraId="64F2914F"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w:t>
            </w:r>
          </w:p>
        </w:tc>
      </w:tr>
      <w:tr w:rsidR="00560591" w:rsidRPr="00560591" w14:paraId="7D8CA497" w14:textId="77777777" w:rsidTr="005B1557">
        <w:trPr>
          <w:trHeight w:val="397"/>
          <w:jc w:val="center"/>
        </w:trPr>
        <w:tc>
          <w:tcPr>
            <w:tcW w:w="2694" w:type="dxa"/>
            <w:vAlign w:val="center"/>
          </w:tcPr>
          <w:p w14:paraId="259A5336"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新在家７号溝橋</w:t>
            </w:r>
          </w:p>
        </w:tc>
        <w:tc>
          <w:tcPr>
            <w:tcW w:w="1794" w:type="dxa"/>
            <w:vAlign w:val="center"/>
          </w:tcPr>
          <w:p w14:paraId="2C76F3F8"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地上</w:t>
            </w:r>
          </w:p>
        </w:tc>
        <w:tc>
          <w:tcPr>
            <w:tcW w:w="1275" w:type="dxa"/>
            <w:vAlign w:val="center"/>
          </w:tcPr>
          <w:p w14:paraId="6A7A3128"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w:t>
            </w:r>
          </w:p>
        </w:tc>
        <w:tc>
          <w:tcPr>
            <w:tcW w:w="1249" w:type="dxa"/>
            <w:vAlign w:val="center"/>
          </w:tcPr>
          <w:p w14:paraId="6CBCB0FB"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4</w:t>
            </w:r>
          </w:p>
        </w:tc>
        <w:tc>
          <w:tcPr>
            <w:tcW w:w="1772" w:type="dxa"/>
            <w:vAlign w:val="center"/>
          </w:tcPr>
          <w:p w14:paraId="1DDE8B24"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w:t>
            </w:r>
          </w:p>
        </w:tc>
      </w:tr>
      <w:tr w:rsidR="00560591" w:rsidRPr="00560591" w14:paraId="3A044849" w14:textId="77777777" w:rsidTr="005B1557">
        <w:trPr>
          <w:trHeight w:val="397"/>
          <w:jc w:val="center"/>
        </w:trPr>
        <w:tc>
          <w:tcPr>
            <w:tcW w:w="2694" w:type="dxa"/>
            <w:vAlign w:val="center"/>
          </w:tcPr>
          <w:p w14:paraId="17931DC2"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新在家６号溝橋</w:t>
            </w:r>
          </w:p>
        </w:tc>
        <w:tc>
          <w:tcPr>
            <w:tcW w:w="1794" w:type="dxa"/>
            <w:vAlign w:val="center"/>
          </w:tcPr>
          <w:p w14:paraId="01E95A58"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地上</w:t>
            </w:r>
          </w:p>
        </w:tc>
        <w:tc>
          <w:tcPr>
            <w:tcW w:w="1275" w:type="dxa"/>
            <w:vAlign w:val="center"/>
          </w:tcPr>
          <w:p w14:paraId="703BA4A7"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6</w:t>
            </w:r>
          </w:p>
        </w:tc>
        <w:tc>
          <w:tcPr>
            <w:tcW w:w="1249" w:type="dxa"/>
            <w:vAlign w:val="center"/>
          </w:tcPr>
          <w:p w14:paraId="3B288DD6"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w:t>
            </w:r>
          </w:p>
        </w:tc>
        <w:tc>
          <w:tcPr>
            <w:tcW w:w="1772" w:type="dxa"/>
            <w:vAlign w:val="center"/>
          </w:tcPr>
          <w:p w14:paraId="1DD61C31"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w:t>
            </w:r>
          </w:p>
        </w:tc>
      </w:tr>
      <w:tr w:rsidR="00560591" w:rsidRPr="00560591" w14:paraId="326F813E" w14:textId="77777777" w:rsidTr="005B1557">
        <w:trPr>
          <w:trHeight w:val="397"/>
          <w:jc w:val="center"/>
        </w:trPr>
        <w:tc>
          <w:tcPr>
            <w:tcW w:w="2694" w:type="dxa"/>
            <w:vAlign w:val="center"/>
          </w:tcPr>
          <w:p w14:paraId="5155F31B"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鷺打橋</w:t>
            </w:r>
          </w:p>
        </w:tc>
        <w:tc>
          <w:tcPr>
            <w:tcW w:w="1794" w:type="dxa"/>
            <w:vAlign w:val="center"/>
          </w:tcPr>
          <w:p w14:paraId="695C43CC"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13A1E605"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205</w:t>
            </w:r>
          </w:p>
        </w:tc>
        <w:tc>
          <w:tcPr>
            <w:tcW w:w="1249" w:type="dxa"/>
            <w:vAlign w:val="center"/>
          </w:tcPr>
          <w:p w14:paraId="4501F96D"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123</w:t>
            </w:r>
          </w:p>
        </w:tc>
        <w:tc>
          <w:tcPr>
            <w:tcW w:w="1772" w:type="dxa"/>
            <w:vAlign w:val="center"/>
          </w:tcPr>
          <w:p w14:paraId="77CA997E"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82</w:t>
            </w:r>
          </w:p>
        </w:tc>
      </w:tr>
      <w:tr w:rsidR="00560591" w:rsidRPr="00560591" w14:paraId="15FBFC0C" w14:textId="77777777" w:rsidTr="005B1557">
        <w:trPr>
          <w:trHeight w:val="397"/>
          <w:jc w:val="center"/>
        </w:trPr>
        <w:tc>
          <w:tcPr>
            <w:tcW w:w="2694" w:type="dxa"/>
            <w:vAlign w:val="center"/>
          </w:tcPr>
          <w:p w14:paraId="7ABDF4C5"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ゆたか橋（北行）</w:t>
            </w:r>
          </w:p>
        </w:tc>
        <w:tc>
          <w:tcPr>
            <w:tcW w:w="1794" w:type="dxa"/>
            <w:vAlign w:val="center"/>
          </w:tcPr>
          <w:p w14:paraId="6464342F"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リフト車</w:t>
            </w:r>
          </w:p>
        </w:tc>
        <w:tc>
          <w:tcPr>
            <w:tcW w:w="1275" w:type="dxa"/>
            <w:vAlign w:val="center"/>
          </w:tcPr>
          <w:p w14:paraId="7332CA69"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87</w:t>
            </w:r>
          </w:p>
        </w:tc>
        <w:tc>
          <w:tcPr>
            <w:tcW w:w="1249" w:type="dxa"/>
            <w:vAlign w:val="center"/>
          </w:tcPr>
          <w:p w14:paraId="7E8C0817"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80</w:t>
            </w:r>
          </w:p>
        </w:tc>
        <w:tc>
          <w:tcPr>
            <w:tcW w:w="1772" w:type="dxa"/>
            <w:vAlign w:val="center"/>
          </w:tcPr>
          <w:p w14:paraId="5D1F5490"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7</w:t>
            </w:r>
          </w:p>
        </w:tc>
      </w:tr>
      <w:tr w:rsidR="00560591" w:rsidRPr="00560591" w14:paraId="626FC2A5" w14:textId="77777777" w:rsidTr="005B1557">
        <w:trPr>
          <w:trHeight w:val="397"/>
          <w:jc w:val="center"/>
        </w:trPr>
        <w:tc>
          <w:tcPr>
            <w:tcW w:w="2694" w:type="dxa"/>
            <w:vAlign w:val="center"/>
          </w:tcPr>
          <w:p w14:paraId="7F0102C4"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鉢伏橋</w:t>
            </w:r>
          </w:p>
        </w:tc>
        <w:tc>
          <w:tcPr>
            <w:tcW w:w="1794" w:type="dxa"/>
            <w:vAlign w:val="center"/>
          </w:tcPr>
          <w:p w14:paraId="64D4120F"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36C5C934"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60</w:t>
            </w:r>
          </w:p>
        </w:tc>
        <w:tc>
          <w:tcPr>
            <w:tcW w:w="1249" w:type="dxa"/>
            <w:vAlign w:val="center"/>
          </w:tcPr>
          <w:p w14:paraId="5CC49E1D"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26</w:t>
            </w:r>
          </w:p>
        </w:tc>
        <w:tc>
          <w:tcPr>
            <w:tcW w:w="1772" w:type="dxa"/>
            <w:vAlign w:val="center"/>
          </w:tcPr>
          <w:p w14:paraId="7DF2B0A6"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34</w:t>
            </w:r>
          </w:p>
        </w:tc>
      </w:tr>
      <w:tr w:rsidR="00560591" w:rsidRPr="00560591" w14:paraId="33184E96" w14:textId="77777777" w:rsidTr="005B1557">
        <w:trPr>
          <w:trHeight w:val="397"/>
          <w:jc w:val="center"/>
        </w:trPr>
        <w:tc>
          <w:tcPr>
            <w:tcW w:w="2694" w:type="dxa"/>
            <w:vAlign w:val="center"/>
          </w:tcPr>
          <w:p w14:paraId="748B14F8"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萩之庄高架橋</w:t>
            </w:r>
          </w:p>
        </w:tc>
        <w:tc>
          <w:tcPr>
            <w:tcW w:w="1794" w:type="dxa"/>
            <w:vAlign w:val="center"/>
          </w:tcPr>
          <w:p w14:paraId="16B076EA"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リフト車</w:t>
            </w:r>
          </w:p>
        </w:tc>
        <w:tc>
          <w:tcPr>
            <w:tcW w:w="1275" w:type="dxa"/>
            <w:vAlign w:val="center"/>
          </w:tcPr>
          <w:p w14:paraId="0ACEBC90"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43</w:t>
            </w:r>
          </w:p>
        </w:tc>
        <w:tc>
          <w:tcPr>
            <w:tcW w:w="1249" w:type="dxa"/>
            <w:vAlign w:val="center"/>
          </w:tcPr>
          <w:p w14:paraId="382493B7"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16</w:t>
            </w:r>
          </w:p>
        </w:tc>
        <w:tc>
          <w:tcPr>
            <w:tcW w:w="1772" w:type="dxa"/>
            <w:vAlign w:val="center"/>
          </w:tcPr>
          <w:p w14:paraId="6E439E2E"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26</w:t>
            </w:r>
          </w:p>
        </w:tc>
      </w:tr>
      <w:tr w:rsidR="00560591" w:rsidRPr="00560591" w14:paraId="46E1AA8E" w14:textId="77777777" w:rsidTr="005B1557">
        <w:trPr>
          <w:trHeight w:val="397"/>
          <w:jc w:val="center"/>
        </w:trPr>
        <w:tc>
          <w:tcPr>
            <w:tcW w:w="2694" w:type="dxa"/>
            <w:vAlign w:val="center"/>
          </w:tcPr>
          <w:p w14:paraId="468B9E58"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御所の橋（ＯＦＦランプ）</w:t>
            </w:r>
          </w:p>
        </w:tc>
        <w:tc>
          <w:tcPr>
            <w:tcW w:w="1794" w:type="dxa"/>
            <w:vAlign w:val="center"/>
          </w:tcPr>
          <w:p w14:paraId="7546653D"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足場</w:t>
            </w:r>
          </w:p>
        </w:tc>
        <w:tc>
          <w:tcPr>
            <w:tcW w:w="1275" w:type="dxa"/>
            <w:vAlign w:val="center"/>
          </w:tcPr>
          <w:p w14:paraId="28A6DC1C"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260</w:t>
            </w:r>
          </w:p>
        </w:tc>
        <w:tc>
          <w:tcPr>
            <w:tcW w:w="1249" w:type="dxa"/>
            <w:vAlign w:val="center"/>
          </w:tcPr>
          <w:p w14:paraId="2456D6E5"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18</w:t>
            </w:r>
          </w:p>
        </w:tc>
        <w:tc>
          <w:tcPr>
            <w:tcW w:w="1772" w:type="dxa"/>
            <w:vAlign w:val="center"/>
          </w:tcPr>
          <w:p w14:paraId="327ED5ED"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242</w:t>
            </w:r>
          </w:p>
        </w:tc>
      </w:tr>
      <w:tr w:rsidR="00560591" w:rsidRPr="00560591" w14:paraId="2FA583AC" w14:textId="77777777" w:rsidTr="005B1557">
        <w:trPr>
          <w:trHeight w:val="397"/>
          <w:jc w:val="center"/>
        </w:trPr>
        <w:tc>
          <w:tcPr>
            <w:tcW w:w="2694" w:type="dxa"/>
            <w:vAlign w:val="center"/>
          </w:tcPr>
          <w:p w14:paraId="5A58F209"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御所の橋（ＯＮランプ）</w:t>
            </w:r>
          </w:p>
        </w:tc>
        <w:tc>
          <w:tcPr>
            <w:tcW w:w="1794" w:type="dxa"/>
            <w:vAlign w:val="center"/>
          </w:tcPr>
          <w:p w14:paraId="214A250E"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足場</w:t>
            </w:r>
          </w:p>
        </w:tc>
        <w:tc>
          <w:tcPr>
            <w:tcW w:w="1275" w:type="dxa"/>
            <w:vAlign w:val="center"/>
          </w:tcPr>
          <w:p w14:paraId="347C3F23"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203</w:t>
            </w:r>
          </w:p>
        </w:tc>
        <w:tc>
          <w:tcPr>
            <w:tcW w:w="1249" w:type="dxa"/>
            <w:vAlign w:val="center"/>
          </w:tcPr>
          <w:p w14:paraId="1D8EEC45"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14</w:t>
            </w:r>
          </w:p>
        </w:tc>
        <w:tc>
          <w:tcPr>
            <w:tcW w:w="1772" w:type="dxa"/>
            <w:vAlign w:val="center"/>
          </w:tcPr>
          <w:p w14:paraId="0F0AE2A5"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188</w:t>
            </w:r>
          </w:p>
        </w:tc>
      </w:tr>
      <w:tr w:rsidR="00560591" w:rsidRPr="00560591" w14:paraId="68D9FA3F" w14:textId="77777777" w:rsidTr="005B1557">
        <w:trPr>
          <w:trHeight w:val="397"/>
          <w:jc w:val="center"/>
        </w:trPr>
        <w:tc>
          <w:tcPr>
            <w:tcW w:w="2694" w:type="dxa"/>
            <w:vAlign w:val="center"/>
          </w:tcPr>
          <w:p w14:paraId="7BB92C02"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森町大橋</w:t>
            </w:r>
          </w:p>
        </w:tc>
        <w:tc>
          <w:tcPr>
            <w:tcW w:w="1794" w:type="dxa"/>
            <w:vAlign w:val="center"/>
          </w:tcPr>
          <w:p w14:paraId="09DA305B"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127DCEA1"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210</w:t>
            </w:r>
          </w:p>
        </w:tc>
        <w:tc>
          <w:tcPr>
            <w:tcW w:w="1249" w:type="dxa"/>
            <w:vAlign w:val="center"/>
          </w:tcPr>
          <w:p w14:paraId="7F6CB978"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133</w:t>
            </w:r>
          </w:p>
        </w:tc>
        <w:tc>
          <w:tcPr>
            <w:tcW w:w="1772" w:type="dxa"/>
            <w:vAlign w:val="center"/>
          </w:tcPr>
          <w:p w14:paraId="09143FA3"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77</w:t>
            </w:r>
          </w:p>
        </w:tc>
      </w:tr>
      <w:tr w:rsidR="00560591" w:rsidRPr="00560591" w14:paraId="6EDE80F0" w14:textId="77777777" w:rsidTr="005B1557">
        <w:trPr>
          <w:trHeight w:val="397"/>
          <w:jc w:val="center"/>
        </w:trPr>
        <w:tc>
          <w:tcPr>
            <w:tcW w:w="2694" w:type="dxa"/>
            <w:vAlign w:val="center"/>
          </w:tcPr>
          <w:p w14:paraId="0D623F45"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福住大橋</w:t>
            </w:r>
          </w:p>
        </w:tc>
        <w:tc>
          <w:tcPr>
            <w:tcW w:w="1794" w:type="dxa"/>
            <w:vAlign w:val="center"/>
          </w:tcPr>
          <w:p w14:paraId="0D2201A0"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6CA51C82"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218</w:t>
            </w:r>
          </w:p>
        </w:tc>
        <w:tc>
          <w:tcPr>
            <w:tcW w:w="1249" w:type="dxa"/>
            <w:vAlign w:val="center"/>
          </w:tcPr>
          <w:p w14:paraId="154388B6"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149</w:t>
            </w:r>
          </w:p>
        </w:tc>
        <w:tc>
          <w:tcPr>
            <w:tcW w:w="1772" w:type="dxa"/>
            <w:vAlign w:val="center"/>
          </w:tcPr>
          <w:p w14:paraId="5AE06DBB"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70</w:t>
            </w:r>
          </w:p>
        </w:tc>
      </w:tr>
      <w:tr w:rsidR="00560591" w:rsidRPr="00560591" w14:paraId="37025BCA" w14:textId="77777777" w:rsidTr="005B1557">
        <w:trPr>
          <w:trHeight w:val="397"/>
          <w:jc w:val="center"/>
        </w:trPr>
        <w:tc>
          <w:tcPr>
            <w:tcW w:w="2694" w:type="dxa"/>
            <w:vAlign w:val="center"/>
          </w:tcPr>
          <w:p w14:paraId="69056781"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天王大橋</w:t>
            </w:r>
          </w:p>
        </w:tc>
        <w:tc>
          <w:tcPr>
            <w:tcW w:w="1794" w:type="dxa"/>
            <w:vAlign w:val="center"/>
          </w:tcPr>
          <w:p w14:paraId="0F60A47F"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点検車</w:t>
            </w:r>
          </w:p>
        </w:tc>
        <w:tc>
          <w:tcPr>
            <w:tcW w:w="1275" w:type="dxa"/>
            <w:vAlign w:val="center"/>
          </w:tcPr>
          <w:p w14:paraId="09934D71"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138</w:t>
            </w:r>
          </w:p>
        </w:tc>
        <w:tc>
          <w:tcPr>
            <w:tcW w:w="1249" w:type="dxa"/>
            <w:vAlign w:val="center"/>
          </w:tcPr>
          <w:p w14:paraId="730EAF74"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84</w:t>
            </w:r>
          </w:p>
        </w:tc>
        <w:tc>
          <w:tcPr>
            <w:tcW w:w="1772" w:type="dxa"/>
            <w:vAlign w:val="center"/>
          </w:tcPr>
          <w:p w14:paraId="156DF951"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54</w:t>
            </w:r>
          </w:p>
        </w:tc>
      </w:tr>
      <w:tr w:rsidR="00560591" w:rsidRPr="00560591" w14:paraId="5C3692C0" w14:textId="77777777" w:rsidTr="005B1557">
        <w:trPr>
          <w:trHeight w:val="397"/>
          <w:jc w:val="center"/>
        </w:trPr>
        <w:tc>
          <w:tcPr>
            <w:tcW w:w="2694" w:type="dxa"/>
            <w:vAlign w:val="center"/>
          </w:tcPr>
          <w:p w14:paraId="7088132C" w14:textId="77777777" w:rsidR="0041416A" w:rsidRPr="00560591" w:rsidRDefault="0041416A" w:rsidP="005B1557">
            <w:pPr>
              <w:widowControl/>
              <w:snapToGrid w:val="0"/>
              <w:spacing w:line="280" w:lineRule="exact"/>
              <w:textAlignment w:val="center"/>
              <w:rPr>
                <w:rFonts w:hAnsi="HG丸ｺﾞｼｯｸM-PRO" w:cs="ＭＳ Ｐゴシック"/>
                <w:kern w:val="0"/>
                <w:sz w:val="20"/>
                <w:szCs w:val="20"/>
              </w:rPr>
            </w:pPr>
            <w:r w:rsidRPr="00560591">
              <w:rPr>
                <w:rFonts w:hAnsi="HG丸ｺﾞｼｯｸM-PRO" w:hint="eastAsia"/>
                <w:sz w:val="20"/>
                <w:szCs w:val="20"/>
              </w:rPr>
              <w:t>中堤側道橋</w:t>
            </w:r>
          </w:p>
        </w:tc>
        <w:tc>
          <w:tcPr>
            <w:tcW w:w="1794" w:type="dxa"/>
            <w:vAlign w:val="center"/>
          </w:tcPr>
          <w:p w14:paraId="2F546111" w14:textId="77777777" w:rsidR="0041416A" w:rsidRPr="00560591" w:rsidRDefault="0041416A" w:rsidP="005B1557">
            <w:pPr>
              <w:widowControl/>
              <w:snapToGrid w:val="0"/>
              <w:spacing w:line="280" w:lineRule="exact"/>
              <w:textAlignment w:val="center"/>
              <w:rPr>
                <w:rFonts w:hAnsi="HG丸ｺﾞｼｯｸM-PRO"/>
                <w:sz w:val="20"/>
                <w:szCs w:val="20"/>
              </w:rPr>
            </w:pPr>
            <w:r w:rsidRPr="00560591">
              <w:rPr>
                <w:rFonts w:hAnsi="HG丸ｺﾞｼｯｸM-PRO" w:hint="eastAsia"/>
                <w:sz w:val="20"/>
                <w:szCs w:val="20"/>
              </w:rPr>
              <w:t>地上</w:t>
            </w:r>
          </w:p>
        </w:tc>
        <w:tc>
          <w:tcPr>
            <w:tcW w:w="1275" w:type="dxa"/>
            <w:vAlign w:val="center"/>
          </w:tcPr>
          <w:p w14:paraId="531C9A2C"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17</w:t>
            </w:r>
          </w:p>
        </w:tc>
        <w:tc>
          <w:tcPr>
            <w:tcW w:w="1249" w:type="dxa"/>
            <w:vAlign w:val="center"/>
          </w:tcPr>
          <w:p w14:paraId="0B537164"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9</w:t>
            </w:r>
          </w:p>
        </w:tc>
        <w:tc>
          <w:tcPr>
            <w:tcW w:w="1772" w:type="dxa"/>
            <w:vAlign w:val="center"/>
          </w:tcPr>
          <w:p w14:paraId="1B31AFEB"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8</w:t>
            </w:r>
          </w:p>
        </w:tc>
      </w:tr>
      <w:tr w:rsidR="00560591" w:rsidRPr="00560591" w14:paraId="3395A169" w14:textId="77777777" w:rsidTr="005B1557">
        <w:trPr>
          <w:trHeight w:val="397"/>
          <w:jc w:val="center"/>
        </w:trPr>
        <w:tc>
          <w:tcPr>
            <w:tcW w:w="7012" w:type="dxa"/>
            <w:gridSpan w:val="4"/>
            <w:vAlign w:val="center"/>
          </w:tcPr>
          <w:p w14:paraId="34A8BB6C"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cs="ＭＳ Ｐゴシック" w:hint="eastAsia"/>
                <w:kern w:val="0"/>
                <w:sz w:val="20"/>
                <w:szCs w:val="20"/>
              </w:rPr>
              <w:t>合計</w:t>
            </w:r>
          </w:p>
        </w:tc>
        <w:tc>
          <w:tcPr>
            <w:tcW w:w="1772" w:type="dxa"/>
            <w:vAlign w:val="center"/>
          </w:tcPr>
          <w:p w14:paraId="482AF8BF" w14:textId="77777777" w:rsidR="0041416A" w:rsidRPr="00560591" w:rsidRDefault="0041416A" w:rsidP="005B1557">
            <w:pPr>
              <w:widowControl/>
              <w:snapToGrid w:val="0"/>
              <w:spacing w:line="280" w:lineRule="exact"/>
              <w:jc w:val="center"/>
              <w:textAlignment w:val="center"/>
              <w:rPr>
                <w:rFonts w:hAnsi="HG丸ｺﾞｼｯｸM-PRO"/>
                <w:sz w:val="20"/>
                <w:szCs w:val="20"/>
              </w:rPr>
            </w:pPr>
            <w:r w:rsidRPr="00560591">
              <w:rPr>
                <w:rFonts w:hAnsi="HG丸ｺﾞｼｯｸM-PRO" w:hint="eastAsia"/>
                <w:sz w:val="20"/>
                <w:szCs w:val="20"/>
              </w:rPr>
              <w:t>3,252</w:t>
            </w:r>
          </w:p>
        </w:tc>
      </w:tr>
    </w:tbl>
    <w:p w14:paraId="0E5E13D0" w14:textId="77777777" w:rsidR="0041416A" w:rsidRPr="00560591" w:rsidRDefault="0041416A" w:rsidP="0041416A">
      <w:pPr>
        <w:widowControl/>
        <w:jc w:val="left"/>
      </w:pPr>
      <w:r w:rsidRPr="00560591">
        <w:br w:type="page"/>
      </w:r>
    </w:p>
    <w:p w14:paraId="4A2ABDCC" w14:textId="77777777" w:rsidR="0041416A" w:rsidRPr="00560591" w:rsidRDefault="0041416A" w:rsidP="0041416A">
      <w:pPr>
        <w:pStyle w:val="50"/>
      </w:pPr>
      <w:r w:rsidRPr="00560591">
        <w:rPr>
          <w:rFonts w:hint="eastAsia"/>
        </w:rPr>
        <w:lastRenderedPageBreak/>
        <w:t>措置</w:t>
      </w:r>
    </w:p>
    <w:p w14:paraId="64C00D87" w14:textId="77777777" w:rsidR="0041416A" w:rsidRPr="00560591" w:rsidRDefault="0041416A" w:rsidP="0041416A">
      <w:pPr>
        <w:pStyle w:val="60"/>
        <w:ind w:left="735" w:firstLine="210"/>
      </w:pPr>
      <w:r w:rsidRPr="00560591">
        <w:rPr>
          <w:rFonts w:hint="eastAsia"/>
        </w:rPr>
        <w:t>措置において、NETISに登録されている新技術等の活用によりコスト縮減や工期短縮、品質の向上等を図る。</w:t>
      </w:r>
    </w:p>
    <w:p w14:paraId="36D3ECC1" w14:textId="0211921B" w:rsidR="0041416A" w:rsidRPr="00560591" w:rsidRDefault="0041416A" w:rsidP="0041416A">
      <w:pPr>
        <w:pStyle w:val="60"/>
        <w:ind w:left="735" w:firstLine="210"/>
      </w:pPr>
      <w:r w:rsidRPr="00560591">
        <w:rPr>
          <w:rFonts w:hint="eastAsia"/>
        </w:rPr>
        <w:t>修繕工事において、今後10年間で修繕実施予定橋梁のうち、鋼部材の塗装塗替えやコンクリート部材のひび割れ補修の実施が想定される約800橋に対して、新技術を適用した場合、約3.7億円のコスト縮減が期待できる見込みである（</w:t>
      </w:r>
      <w:r w:rsidRPr="00560591">
        <w:fldChar w:fldCharType="begin"/>
      </w:r>
      <w:r w:rsidRPr="00560591">
        <w:instrText xml:space="preserve"> </w:instrText>
      </w:r>
      <w:r w:rsidRPr="00560591">
        <w:rPr>
          <w:rFonts w:hint="eastAsia"/>
        </w:rPr>
        <w:instrText>REF _Ref185584389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26</w:t>
      </w:r>
      <w:r w:rsidRPr="00560591">
        <w:fldChar w:fldCharType="end"/>
      </w:r>
      <w:r w:rsidRPr="00560591">
        <w:rPr>
          <w:rFonts w:hint="eastAsia"/>
        </w:rPr>
        <w:t>）。</w:t>
      </w:r>
    </w:p>
    <w:p w14:paraId="7B2E737D" w14:textId="77777777" w:rsidR="0041416A" w:rsidRPr="00560591" w:rsidRDefault="0041416A" w:rsidP="0041416A">
      <w:pPr>
        <w:pStyle w:val="60"/>
        <w:ind w:left="735" w:firstLine="210"/>
      </w:pPr>
      <w:r w:rsidRPr="00560591">
        <w:rPr>
          <w:rFonts w:hint="eastAsia"/>
        </w:rPr>
        <w:t>コスト縮減効果の試算は、点検支援技術性能カタログ掲載の参考単価をもとに行っているため、実際の現場条件を考慮した見積とは異なる可能性がある。</w:t>
      </w:r>
    </w:p>
    <w:p w14:paraId="40117846" w14:textId="77777777" w:rsidR="0041416A" w:rsidRPr="00560591" w:rsidRDefault="0041416A" w:rsidP="0041416A">
      <w:pPr>
        <w:pStyle w:val="60"/>
        <w:ind w:left="735" w:firstLine="210"/>
      </w:pPr>
      <w:r w:rsidRPr="00560591">
        <w:rPr>
          <w:rFonts w:hint="eastAsia"/>
        </w:rPr>
        <w:t>また、縮減効果は想定であり、現場条件に適した新技術の活用を検討すること。</w:t>
      </w:r>
    </w:p>
    <w:p w14:paraId="793FE4A0" w14:textId="77777777" w:rsidR="0041416A" w:rsidRPr="00560591" w:rsidRDefault="0041416A" w:rsidP="0041416A">
      <w:pPr>
        <w:pStyle w:val="60"/>
        <w:ind w:left="735" w:firstLine="210"/>
      </w:pPr>
    </w:p>
    <w:p w14:paraId="2332CE1B" w14:textId="77777777" w:rsidR="0041416A" w:rsidRPr="00560591" w:rsidRDefault="0041416A" w:rsidP="0041416A">
      <w:pPr>
        <w:pStyle w:val="60"/>
        <w:ind w:left="735" w:firstLine="210"/>
      </w:pPr>
      <w:r w:rsidRPr="00560591">
        <w:rPr>
          <w:rFonts w:hint="eastAsia"/>
        </w:rPr>
        <w:t>導入効果を試算する新技術は、以下の観点を踏まえて選定した。</w:t>
      </w:r>
    </w:p>
    <w:p w14:paraId="6F199E93" w14:textId="77777777" w:rsidR="0041416A" w:rsidRPr="00560591" w:rsidRDefault="0041416A" w:rsidP="0041416A">
      <w:pPr>
        <w:pStyle w:val="60"/>
        <w:ind w:left="735" w:firstLine="210"/>
      </w:pPr>
      <w:r w:rsidRPr="00560591">
        <w:rPr>
          <w:rFonts w:hint="eastAsia"/>
        </w:rPr>
        <w:t>塗装塗替え工</w:t>
      </w:r>
    </w:p>
    <w:p w14:paraId="44E55328" w14:textId="77777777" w:rsidR="0041416A" w:rsidRPr="00560591" w:rsidRDefault="0041416A" w:rsidP="0041416A">
      <w:pPr>
        <w:pStyle w:val="60"/>
        <w:ind w:leftChars="450" w:left="1155" w:hangingChars="100" w:hanging="210"/>
      </w:pPr>
      <w:r w:rsidRPr="00560591">
        <w:rPr>
          <w:rFonts w:hint="eastAsia"/>
        </w:rPr>
        <w:t>・橋梁の修繕では、塗装の塗替えが多く実施されていること。</w:t>
      </w:r>
    </w:p>
    <w:p w14:paraId="2CB3F2C9" w14:textId="77777777" w:rsidR="0041416A" w:rsidRPr="00560591" w:rsidRDefault="0041416A" w:rsidP="0041416A">
      <w:pPr>
        <w:pStyle w:val="60"/>
        <w:ind w:leftChars="450" w:left="1155" w:hangingChars="100" w:hanging="210"/>
      </w:pPr>
      <w:r w:rsidRPr="00560591">
        <w:rPr>
          <w:rFonts w:hint="eastAsia"/>
        </w:rPr>
        <w:t>・ブラスト設備の設置が困難な箇所において、塗膜剥離剤を用いた施工は、作業性に優れた技術であること。</w:t>
      </w:r>
    </w:p>
    <w:p w14:paraId="0E75C6EA" w14:textId="77777777" w:rsidR="0041416A" w:rsidRPr="00560591" w:rsidRDefault="0041416A" w:rsidP="0041416A">
      <w:pPr>
        <w:pStyle w:val="60"/>
        <w:ind w:leftChars="450" w:left="1155" w:hangingChars="100" w:hanging="210"/>
      </w:pPr>
      <w:r w:rsidRPr="00560591">
        <w:rPr>
          <w:rFonts w:hint="eastAsia"/>
        </w:rPr>
        <w:t>ひび割れ補修工</w:t>
      </w:r>
    </w:p>
    <w:p w14:paraId="575CB3D5" w14:textId="77777777" w:rsidR="0041416A" w:rsidRPr="00560591" w:rsidRDefault="0041416A" w:rsidP="0041416A">
      <w:pPr>
        <w:pStyle w:val="60"/>
        <w:ind w:left="735" w:firstLine="210"/>
      </w:pPr>
      <w:r w:rsidRPr="00560591">
        <w:rPr>
          <w:rFonts w:hint="eastAsia"/>
        </w:rPr>
        <w:t>・橋梁のコンクリ―ト部分の修繕では、ひび割れ補修工が多く実施されていること。</w:t>
      </w:r>
    </w:p>
    <w:p w14:paraId="1A6BCE65" w14:textId="77777777" w:rsidR="0041416A" w:rsidRPr="00560591" w:rsidRDefault="0041416A" w:rsidP="0041416A">
      <w:pPr>
        <w:pStyle w:val="60"/>
        <w:ind w:leftChars="450" w:left="1155" w:hangingChars="100" w:hanging="210"/>
      </w:pPr>
      <w:r w:rsidRPr="00560591">
        <w:rPr>
          <w:rFonts w:hint="eastAsia"/>
        </w:rPr>
        <w:t>・施工後の下地（コンクリート）状況の観察が可能な技術であるため、施工効果の確認が容易であること。</w:t>
      </w:r>
    </w:p>
    <w:p w14:paraId="34D9AE44" w14:textId="77777777" w:rsidR="0041416A" w:rsidRPr="00560591" w:rsidRDefault="0041416A" w:rsidP="0041416A">
      <w:pPr>
        <w:pStyle w:val="60"/>
        <w:ind w:left="735" w:firstLine="210"/>
      </w:pPr>
    </w:p>
    <w:p w14:paraId="1DFF3BAD" w14:textId="6BC43AD6" w:rsidR="0041416A" w:rsidRPr="00560591" w:rsidRDefault="0041416A" w:rsidP="0041416A">
      <w:pPr>
        <w:pStyle w:val="af1"/>
      </w:pPr>
      <w:bookmarkStart w:id="195" w:name="_Ref18558438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26</w:t>
      </w:r>
      <w:r w:rsidR="008442C5" w:rsidRPr="00560591">
        <w:fldChar w:fldCharType="end"/>
      </w:r>
      <w:bookmarkEnd w:id="195"/>
      <w:r w:rsidRPr="00560591">
        <w:rPr>
          <w:rFonts w:hint="eastAsia"/>
        </w:rPr>
        <w:t xml:space="preserve">　新技術活用によるコスト縮減効果</w:t>
      </w:r>
    </w:p>
    <w:tbl>
      <w:tblPr>
        <w:tblW w:w="7965"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91"/>
        <w:gridCol w:w="1757"/>
        <w:gridCol w:w="1134"/>
        <w:gridCol w:w="1191"/>
      </w:tblGrid>
      <w:tr w:rsidR="0041416A" w:rsidRPr="00560591" w14:paraId="417C1732" w14:textId="77777777" w:rsidTr="005B1557">
        <w:trPr>
          <w:trHeight w:val="624"/>
          <w:jc w:val="center"/>
        </w:trPr>
        <w:tc>
          <w:tcPr>
            <w:tcW w:w="992" w:type="dxa"/>
            <w:tcBorders>
              <w:bottom w:val="double" w:sz="4" w:space="0" w:color="auto"/>
            </w:tcBorders>
            <w:shd w:val="clear" w:color="auto" w:fill="D9D9D9" w:themeFill="background1" w:themeFillShade="D9"/>
            <w:vAlign w:val="center"/>
          </w:tcPr>
          <w:p w14:paraId="63A10E92"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対象</w:t>
            </w:r>
          </w:p>
          <w:p w14:paraId="34B8F61E"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rPr>
              <w:t>橋梁</w:t>
            </w:r>
            <w:r w:rsidRPr="00560591">
              <w:rPr>
                <w:rFonts w:hAnsi="HG丸ｺﾞｼｯｸM-PRO" w:hint="eastAsia"/>
                <w:kern w:val="0"/>
                <w:szCs w:val="20"/>
              </w:rPr>
              <w:t>数</w:t>
            </w:r>
          </w:p>
        </w:tc>
        <w:tc>
          <w:tcPr>
            <w:tcW w:w="2891" w:type="dxa"/>
            <w:tcBorders>
              <w:bottom w:val="double" w:sz="4" w:space="0" w:color="auto"/>
            </w:tcBorders>
            <w:shd w:val="clear" w:color="auto" w:fill="D9D9D9" w:themeFill="background1" w:themeFillShade="D9"/>
            <w:vAlign w:val="center"/>
          </w:tcPr>
          <w:p w14:paraId="36C6B923" w14:textId="77777777" w:rsidR="0041416A" w:rsidRPr="00560591" w:rsidRDefault="0041416A" w:rsidP="005B1557">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修繕方法</w:t>
            </w:r>
          </w:p>
        </w:tc>
        <w:tc>
          <w:tcPr>
            <w:tcW w:w="1757" w:type="dxa"/>
            <w:tcBorders>
              <w:bottom w:val="double" w:sz="4" w:space="0" w:color="auto"/>
            </w:tcBorders>
            <w:shd w:val="clear" w:color="auto" w:fill="D9D9D9" w:themeFill="background1" w:themeFillShade="D9"/>
            <w:vAlign w:val="center"/>
          </w:tcPr>
          <w:p w14:paraId="00B93E33" w14:textId="77777777" w:rsidR="0041416A" w:rsidRPr="00560591" w:rsidRDefault="0041416A" w:rsidP="005B1557">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単ｎ価</w:t>
            </w:r>
          </w:p>
        </w:tc>
        <w:tc>
          <w:tcPr>
            <w:tcW w:w="1134" w:type="dxa"/>
            <w:tcBorders>
              <w:bottom w:val="double" w:sz="4" w:space="0" w:color="auto"/>
            </w:tcBorders>
            <w:shd w:val="clear" w:color="auto" w:fill="D9D9D9" w:themeFill="background1" w:themeFillShade="D9"/>
            <w:vAlign w:val="center"/>
          </w:tcPr>
          <w:p w14:paraId="5D93CCC5"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工事費用</w:t>
            </w:r>
            <w:r w:rsidRPr="00560591">
              <w:rPr>
                <w:rFonts w:hAnsi="HG丸ｺﾞｼｯｸM-PRO" w:hint="eastAsia"/>
                <w:kern w:val="0"/>
                <w:szCs w:val="20"/>
              </w:rPr>
              <w:br/>
              <w:t>(億円)</w:t>
            </w:r>
          </w:p>
        </w:tc>
        <w:tc>
          <w:tcPr>
            <w:tcW w:w="1191" w:type="dxa"/>
            <w:tcBorders>
              <w:bottom w:val="double" w:sz="4" w:space="0" w:color="auto"/>
            </w:tcBorders>
            <w:shd w:val="clear" w:color="auto" w:fill="D9D9D9" w:themeFill="background1" w:themeFillShade="D9"/>
            <w:vAlign w:val="center"/>
          </w:tcPr>
          <w:p w14:paraId="0A237BC9"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縮減費用</w:t>
            </w:r>
          </w:p>
          <w:p w14:paraId="0E508146"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(億円)</w:t>
            </w:r>
          </w:p>
        </w:tc>
      </w:tr>
      <w:tr w:rsidR="0041416A" w:rsidRPr="00560591" w14:paraId="674615CA" w14:textId="77777777" w:rsidTr="005B1557">
        <w:trPr>
          <w:trHeight w:val="624"/>
          <w:jc w:val="center"/>
        </w:trPr>
        <w:tc>
          <w:tcPr>
            <w:tcW w:w="992" w:type="dxa"/>
            <w:vMerge w:val="restart"/>
            <w:shd w:val="clear" w:color="auto" w:fill="auto"/>
            <w:vAlign w:val="center"/>
          </w:tcPr>
          <w:p w14:paraId="5092BEEA"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bookmarkStart w:id="196" w:name="_Hlk188878278"/>
            <w:r w:rsidRPr="00560591">
              <w:rPr>
                <w:rFonts w:ascii="HG丸ｺﾞｼｯｸM-PRO" w:eastAsia="HG丸ｺﾞｼｯｸM-PRO" w:hAnsi="HG丸ｺﾞｼｯｸM-PRO" w:hint="eastAsia"/>
              </w:rPr>
              <w:t>270</w:t>
            </w:r>
          </w:p>
        </w:tc>
        <w:tc>
          <w:tcPr>
            <w:tcW w:w="2891" w:type="dxa"/>
            <w:tcBorders>
              <w:bottom w:val="single" w:sz="4" w:space="0" w:color="auto"/>
            </w:tcBorders>
            <w:shd w:val="clear" w:color="auto" w:fill="auto"/>
            <w:vAlign w:val="center"/>
          </w:tcPr>
          <w:p w14:paraId="28B30A79"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塗装塗替え工（従来技術）</w:t>
            </w:r>
          </w:p>
        </w:tc>
        <w:tc>
          <w:tcPr>
            <w:tcW w:w="1757" w:type="dxa"/>
            <w:tcBorders>
              <w:bottom w:val="single" w:sz="4" w:space="0" w:color="auto"/>
            </w:tcBorders>
            <w:shd w:val="clear" w:color="auto" w:fill="auto"/>
            <w:vAlign w:val="center"/>
          </w:tcPr>
          <w:p w14:paraId="77A59A45"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12.2 千円/m</w:t>
            </w:r>
            <w:r w:rsidRPr="00560591">
              <w:rPr>
                <w:rFonts w:hAnsi="HG丸ｺﾞｼｯｸM-PRO" w:hint="eastAsia"/>
                <w:vertAlign w:val="superscript"/>
              </w:rPr>
              <w:t>2</w:t>
            </w:r>
          </w:p>
        </w:tc>
        <w:tc>
          <w:tcPr>
            <w:tcW w:w="1134" w:type="dxa"/>
            <w:tcBorders>
              <w:bottom w:val="single" w:sz="4" w:space="0" w:color="auto"/>
            </w:tcBorders>
            <w:shd w:val="clear" w:color="auto" w:fill="auto"/>
            <w:vAlign w:val="center"/>
          </w:tcPr>
          <w:p w14:paraId="271C52DD"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16.8</w:t>
            </w:r>
          </w:p>
        </w:tc>
        <w:tc>
          <w:tcPr>
            <w:tcW w:w="1191" w:type="dxa"/>
            <w:vMerge w:val="restart"/>
            <w:shd w:val="clear" w:color="auto" w:fill="auto"/>
            <w:vAlign w:val="center"/>
          </w:tcPr>
          <w:p w14:paraId="04A39D43"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2.2</w:t>
            </w:r>
          </w:p>
          <w:p w14:paraId="13D4D6EE" w14:textId="77777777" w:rsidR="0041416A" w:rsidRPr="00560591" w:rsidRDefault="0041416A" w:rsidP="005B1557">
            <w:pPr>
              <w:pStyle w:val="afff"/>
              <w:spacing w:line="280" w:lineRule="exact"/>
              <w:ind w:leftChars="-108" w:left="-227" w:rightChars="-102" w:right="-214"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（13％減）</w:t>
            </w:r>
          </w:p>
        </w:tc>
      </w:tr>
      <w:tr w:rsidR="0041416A" w:rsidRPr="00560591" w14:paraId="0F693605" w14:textId="77777777" w:rsidTr="005B1557">
        <w:trPr>
          <w:trHeight w:val="624"/>
          <w:jc w:val="center"/>
        </w:trPr>
        <w:tc>
          <w:tcPr>
            <w:tcW w:w="992" w:type="dxa"/>
            <w:vMerge/>
            <w:tcBorders>
              <w:bottom w:val="single" w:sz="4" w:space="0" w:color="auto"/>
            </w:tcBorders>
            <w:shd w:val="clear" w:color="auto" w:fill="auto"/>
            <w:vAlign w:val="center"/>
          </w:tcPr>
          <w:p w14:paraId="06BEE278"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c>
          <w:tcPr>
            <w:tcW w:w="2891" w:type="dxa"/>
            <w:tcBorders>
              <w:bottom w:val="single" w:sz="4" w:space="0" w:color="auto"/>
            </w:tcBorders>
            <w:shd w:val="clear" w:color="auto" w:fill="auto"/>
            <w:vAlign w:val="center"/>
          </w:tcPr>
          <w:p w14:paraId="6402C146"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塗装塗替え工（新技術）</w:t>
            </w:r>
          </w:p>
        </w:tc>
        <w:tc>
          <w:tcPr>
            <w:tcW w:w="1757" w:type="dxa"/>
            <w:tcBorders>
              <w:bottom w:val="single" w:sz="4" w:space="0" w:color="auto"/>
            </w:tcBorders>
            <w:shd w:val="clear" w:color="auto" w:fill="auto"/>
            <w:vAlign w:val="center"/>
          </w:tcPr>
          <w:p w14:paraId="58BD96A9"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10.6 千円/m</w:t>
            </w:r>
            <w:r w:rsidRPr="00560591">
              <w:rPr>
                <w:rFonts w:hAnsi="HG丸ｺﾞｼｯｸM-PRO" w:hint="eastAsia"/>
                <w:vertAlign w:val="superscript"/>
              </w:rPr>
              <w:t>2</w:t>
            </w:r>
          </w:p>
        </w:tc>
        <w:tc>
          <w:tcPr>
            <w:tcW w:w="1134" w:type="dxa"/>
            <w:tcBorders>
              <w:bottom w:val="single" w:sz="4" w:space="0" w:color="auto"/>
            </w:tcBorders>
            <w:shd w:val="clear" w:color="auto" w:fill="auto"/>
            <w:vAlign w:val="center"/>
          </w:tcPr>
          <w:p w14:paraId="7C49B160"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14.6</w:t>
            </w:r>
          </w:p>
        </w:tc>
        <w:tc>
          <w:tcPr>
            <w:tcW w:w="1191" w:type="dxa"/>
            <w:vMerge/>
            <w:tcBorders>
              <w:bottom w:val="single" w:sz="4" w:space="0" w:color="auto"/>
            </w:tcBorders>
            <w:shd w:val="clear" w:color="auto" w:fill="auto"/>
            <w:vAlign w:val="center"/>
          </w:tcPr>
          <w:p w14:paraId="3226A3D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r>
      <w:bookmarkEnd w:id="196"/>
      <w:tr w:rsidR="0041416A" w:rsidRPr="00560591" w14:paraId="24D3593B" w14:textId="77777777" w:rsidTr="005B1557">
        <w:trPr>
          <w:trHeight w:val="624"/>
          <w:jc w:val="center"/>
        </w:trPr>
        <w:tc>
          <w:tcPr>
            <w:tcW w:w="992" w:type="dxa"/>
            <w:vMerge w:val="restart"/>
            <w:shd w:val="clear" w:color="auto" w:fill="auto"/>
            <w:vAlign w:val="center"/>
          </w:tcPr>
          <w:p w14:paraId="524A2466"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530</w:t>
            </w:r>
          </w:p>
        </w:tc>
        <w:tc>
          <w:tcPr>
            <w:tcW w:w="2891" w:type="dxa"/>
            <w:tcBorders>
              <w:bottom w:val="single" w:sz="4" w:space="0" w:color="auto"/>
            </w:tcBorders>
            <w:shd w:val="clear" w:color="auto" w:fill="auto"/>
            <w:vAlign w:val="center"/>
          </w:tcPr>
          <w:p w14:paraId="01633AF2"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ひび割れ補修工（従来技術）</w:t>
            </w:r>
          </w:p>
        </w:tc>
        <w:tc>
          <w:tcPr>
            <w:tcW w:w="1757" w:type="dxa"/>
            <w:tcBorders>
              <w:bottom w:val="single" w:sz="4" w:space="0" w:color="auto"/>
            </w:tcBorders>
            <w:shd w:val="clear" w:color="auto" w:fill="auto"/>
            <w:vAlign w:val="center"/>
          </w:tcPr>
          <w:p w14:paraId="56D8F9E1"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7.0 千円/m</w:t>
            </w:r>
          </w:p>
        </w:tc>
        <w:tc>
          <w:tcPr>
            <w:tcW w:w="1134" w:type="dxa"/>
            <w:tcBorders>
              <w:bottom w:val="single" w:sz="4" w:space="0" w:color="auto"/>
            </w:tcBorders>
            <w:shd w:val="clear" w:color="auto" w:fill="auto"/>
            <w:vAlign w:val="center"/>
          </w:tcPr>
          <w:p w14:paraId="5CF70DC5"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2.5</w:t>
            </w:r>
          </w:p>
        </w:tc>
        <w:tc>
          <w:tcPr>
            <w:tcW w:w="1191" w:type="dxa"/>
            <w:vMerge w:val="restart"/>
            <w:shd w:val="clear" w:color="auto" w:fill="auto"/>
            <w:vAlign w:val="center"/>
          </w:tcPr>
          <w:p w14:paraId="0CD82C7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1.5</w:t>
            </w:r>
          </w:p>
          <w:p w14:paraId="5C2F7CCB" w14:textId="77777777" w:rsidR="0041416A" w:rsidRPr="00560591" w:rsidRDefault="0041416A" w:rsidP="005B1557">
            <w:pPr>
              <w:pStyle w:val="afff"/>
              <w:spacing w:line="280" w:lineRule="exact"/>
              <w:ind w:leftChars="-108" w:left="-227" w:rightChars="-102" w:right="-214"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（59％減）</w:t>
            </w:r>
          </w:p>
        </w:tc>
      </w:tr>
      <w:tr w:rsidR="0041416A" w:rsidRPr="00560591" w14:paraId="487F436E" w14:textId="77777777" w:rsidTr="005B1557">
        <w:trPr>
          <w:trHeight w:val="624"/>
          <w:jc w:val="center"/>
        </w:trPr>
        <w:tc>
          <w:tcPr>
            <w:tcW w:w="992" w:type="dxa"/>
            <w:vMerge/>
            <w:tcBorders>
              <w:bottom w:val="single" w:sz="4" w:space="0" w:color="auto"/>
            </w:tcBorders>
            <w:shd w:val="clear" w:color="auto" w:fill="auto"/>
            <w:vAlign w:val="center"/>
          </w:tcPr>
          <w:p w14:paraId="5B12EBF9"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c>
          <w:tcPr>
            <w:tcW w:w="2891" w:type="dxa"/>
            <w:tcBorders>
              <w:bottom w:val="single" w:sz="4" w:space="0" w:color="auto"/>
            </w:tcBorders>
            <w:shd w:val="clear" w:color="auto" w:fill="auto"/>
            <w:vAlign w:val="center"/>
          </w:tcPr>
          <w:p w14:paraId="7FF38A7E"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ひび割れ補修工（新技術）</w:t>
            </w:r>
          </w:p>
        </w:tc>
        <w:tc>
          <w:tcPr>
            <w:tcW w:w="1757" w:type="dxa"/>
            <w:tcBorders>
              <w:bottom w:val="single" w:sz="4" w:space="0" w:color="auto"/>
            </w:tcBorders>
            <w:shd w:val="clear" w:color="auto" w:fill="auto"/>
            <w:vAlign w:val="center"/>
          </w:tcPr>
          <w:p w14:paraId="3D14F836"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2.9 千円/m</w:t>
            </w:r>
          </w:p>
        </w:tc>
        <w:tc>
          <w:tcPr>
            <w:tcW w:w="1134" w:type="dxa"/>
            <w:tcBorders>
              <w:bottom w:val="single" w:sz="4" w:space="0" w:color="auto"/>
            </w:tcBorders>
            <w:shd w:val="clear" w:color="auto" w:fill="auto"/>
            <w:vAlign w:val="center"/>
          </w:tcPr>
          <w:p w14:paraId="688313F2"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rPr>
              <w:t>1.0</w:t>
            </w:r>
          </w:p>
        </w:tc>
        <w:tc>
          <w:tcPr>
            <w:tcW w:w="1191" w:type="dxa"/>
            <w:vMerge/>
            <w:tcBorders>
              <w:bottom w:val="single" w:sz="4" w:space="0" w:color="auto"/>
            </w:tcBorders>
            <w:shd w:val="clear" w:color="auto" w:fill="auto"/>
            <w:vAlign w:val="center"/>
          </w:tcPr>
          <w:p w14:paraId="07A10D13"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r>
    </w:tbl>
    <w:p w14:paraId="554AAF46" w14:textId="77777777" w:rsidR="0041416A" w:rsidRPr="00560591" w:rsidRDefault="0041416A" w:rsidP="0041416A">
      <w:pPr>
        <w:pStyle w:val="60"/>
        <w:ind w:left="735" w:firstLine="210"/>
      </w:pPr>
    </w:p>
    <w:p w14:paraId="2D32E1E1" w14:textId="77777777" w:rsidR="0041416A" w:rsidRPr="00560591" w:rsidRDefault="0041416A" w:rsidP="0041416A">
      <w:pPr>
        <w:widowControl/>
        <w:jc w:val="left"/>
        <w:rPr>
          <w:rFonts w:hAnsi="HG丸ｺﾞｼｯｸM-PRO"/>
          <w:u w:val="single"/>
        </w:rPr>
      </w:pPr>
      <w:r w:rsidRPr="00560591">
        <w:br w:type="page"/>
      </w:r>
    </w:p>
    <w:p w14:paraId="1410393A" w14:textId="77777777" w:rsidR="0041416A" w:rsidRPr="00560591" w:rsidRDefault="0041416A" w:rsidP="0041416A">
      <w:pPr>
        <w:pStyle w:val="50"/>
      </w:pPr>
      <w:r w:rsidRPr="00560591">
        <w:rPr>
          <w:rFonts w:hint="eastAsia"/>
        </w:rPr>
        <w:lastRenderedPageBreak/>
        <w:t>集約化・撤去</w:t>
      </w:r>
    </w:p>
    <w:p w14:paraId="4D701A4B" w14:textId="6B9D290C" w:rsidR="0041416A" w:rsidRPr="00560591" w:rsidRDefault="0041416A" w:rsidP="0041416A">
      <w:pPr>
        <w:pStyle w:val="60"/>
        <w:ind w:left="735" w:firstLine="210"/>
      </w:pPr>
      <w:r w:rsidRPr="00560591">
        <w:rPr>
          <w:rFonts w:hint="eastAsia"/>
        </w:rPr>
        <w:t>地域の情勢や道路施設の利用状況の変化などに応じて適正な保持を行って維持管理を継続していくために、橋梁の集約化・撤去、機能縮小などについて検討する。今後架替が予定されている橋梁１橋について、架替予定橋梁の周辺にある橋梁１橋に対して集約化・撤去を想定して検証する。周辺の橋梁を撤去することで、維持管理費（定期点検や修繕工事）を縮減できるため、77百万円のコスト縮減効果が見込める試算となる（</w:t>
      </w:r>
      <w:r w:rsidRPr="00560591">
        <w:fldChar w:fldCharType="begin"/>
      </w:r>
      <w:r w:rsidRPr="00560591">
        <w:instrText xml:space="preserve"> </w:instrText>
      </w:r>
      <w:r w:rsidRPr="00560591">
        <w:rPr>
          <w:rFonts w:hint="eastAsia"/>
        </w:rPr>
        <w:instrText>REF _Ref188962971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3.1</w:t>
      </w:r>
      <w:r w:rsidR="003612AB" w:rsidRPr="00560591">
        <w:rPr>
          <w:noProof/>
        </w:rPr>
        <w:noBreakHyphen/>
        <w:t>27</w:t>
      </w:r>
      <w:r w:rsidRPr="00560591">
        <w:fldChar w:fldCharType="end"/>
      </w:r>
      <w:r w:rsidRPr="00560591">
        <w:rPr>
          <w:rFonts w:hint="eastAsia"/>
        </w:rPr>
        <w:t>）。</w:t>
      </w:r>
    </w:p>
    <w:p w14:paraId="60ADA03C" w14:textId="77777777" w:rsidR="0041416A" w:rsidRPr="00560591" w:rsidRDefault="0041416A" w:rsidP="0041416A">
      <w:pPr>
        <w:pStyle w:val="60"/>
        <w:ind w:left="735" w:firstLine="210"/>
      </w:pPr>
    </w:p>
    <w:p w14:paraId="7FE91AB3" w14:textId="754112D4" w:rsidR="0041416A" w:rsidRPr="00560591" w:rsidRDefault="0041416A" w:rsidP="0041416A">
      <w:pPr>
        <w:pStyle w:val="af1"/>
      </w:pPr>
      <w:bookmarkStart w:id="197" w:name="_Ref18896297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3.1</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27</w:t>
      </w:r>
      <w:r w:rsidR="008442C5" w:rsidRPr="00560591">
        <w:fldChar w:fldCharType="end"/>
      </w:r>
      <w:bookmarkEnd w:id="197"/>
      <w:r w:rsidRPr="00560591">
        <w:rPr>
          <w:rFonts w:hint="eastAsia"/>
        </w:rPr>
        <w:t xml:space="preserve">　橋梁撤去によるコスト縮減効果</w:t>
      </w:r>
    </w:p>
    <w:tbl>
      <w:tblPr>
        <w:tblW w:w="6938"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701"/>
        <w:gridCol w:w="1842"/>
        <w:gridCol w:w="1842"/>
      </w:tblGrid>
      <w:tr w:rsidR="00560591" w:rsidRPr="00560591" w14:paraId="0DA79E31" w14:textId="77777777" w:rsidTr="005B1557">
        <w:trPr>
          <w:trHeight w:val="624"/>
          <w:jc w:val="center"/>
        </w:trPr>
        <w:tc>
          <w:tcPr>
            <w:tcW w:w="3254" w:type="dxa"/>
            <w:gridSpan w:val="2"/>
            <w:tcBorders>
              <w:bottom w:val="single" w:sz="4" w:space="0" w:color="auto"/>
            </w:tcBorders>
            <w:shd w:val="clear" w:color="auto" w:fill="D9D9D9" w:themeFill="background1" w:themeFillShade="D9"/>
            <w:vAlign w:val="center"/>
          </w:tcPr>
          <w:p w14:paraId="2CB23D5D" w14:textId="77777777" w:rsidR="0041416A" w:rsidRPr="00560591" w:rsidRDefault="0041416A" w:rsidP="005B1557">
            <w:pPr>
              <w:widowControl/>
              <w:snapToGrid w:val="0"/>
              <w:spacing w:line="280" w:lineRule="exact"/>
              <w:jc w:val="center"/>
              <w:textAlignment w:val="center"/>
              <w:rPr>
                <w:rFonts w:hAnsi="HG丸ｺﾞｼｯｸM-PRO"/>
                <w:kern w:val="0"/>
                <w:szCs w:val="21"/>
              </w:rPr>
            </w:pPr>
            <w:r w:rsidRPr="00560591">
              <w:rPr>
                <w:rFonts w:hAnsi="HG丸ｺﾞｼｯｸM-PRO" w:hint="eastAsia"/>
                <w:kern w:val="0"/>
                <w:szCs w:val="21"/>
              </w:rPr>
              <w:t>今後50年間の維持管理費用</w:t>
            </w:r>
          </w:p>
        </w:tc>
        <w:tc>
          <w:tcPr>
            <w:tcW w:w="1842" w:type="dxa"/>
            <w:vMerge w:val="restart"/>
            <w:shd w:val="clear" w:color="auto" w:fill="D9D9D9" w:themeFill="background1" w:themeFillShade="D9"/>
            <w:vAlign w:val="center"/>
          </w:tcPr>
          <w:p w14:paraId="4CE8E7D6"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撤去費用</w:t>
            </w:r>
          </w:p>
          <w:p w14:paraId="1E12C86C"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(百万円)</w:t>
            </w:r>
          </w:p>
        </w:tc>
        <w:tc>
          <w:tcPr>
            <w:tcW w:w="1842" w:type="dxa"/>
            <w:vMerge w:val="restart"/>
            <w:shd w:val="clear" w:color="auto" w:fill="D9D9D9" w:themeFill="background1" w:themeFillShade="D9"/>
            <w:vAlign w:val="center"/>
          </w:tcPr>
          <w:p w14:paraId="519F9C3E"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縮減費用</w:t>
            </w:r>
          </w:p>
          <w:p w14:paraId="7339DB86" w14:textId="77777777" w:rsidR="0041416A" w:rsidRPr="00560591" w:rsidRDefault="0041416A" w:rsidP="005B1557">
            <w:pPr>
              <w:snapToGrid w:val="0"/>
              <w:spacing w:line="280" w:lineRule="exact"/>
              <w:jc w:val="center"/>
              <w:textAlignment w:val="center"/>
              <w:rPr>
                <w:rFonts w:hAnsi="HG丸ｺﾞｼｯｸM-PRO"/>
                <w:szCs w:val="21"/>
              </w:rPr>
            </w:pPr>
            <w:r w:rsidRPr="00560591">
              <w:rPr>
                <w:rFonts w:hAnsi="HG丸ｺﾞｼｯｸM-PRO" w:hint="eastAsia"/>
                <w:kern w:val="0"/>
                <w:szCs w:val="21"/>
              </w:rPr>
              <w:t>(百万円)</w:t>
            </w:r>
          </w:p>
        </w:tc>
      </w:tr>
      <w:tr w:rsidR="00560591" w:rsidRPr="00560591" w14:paraId="379980E4" w14:textId="77777777" w:rsidTr="005B1557">
        <w:trPr>
          <w:trHeight w:val="624"/>
          <w:jc w:val="center"/>
        </w:trPr>
        <w:tc>
          <w:tcPr>
            <w:tcW w:w="1553" w:type="dxa"/>
            <w:tcBorders>
              <w:bottom w:val="double" w:sz="4" w:space="0" w:color="auto"/>
            </w:tcBorders>
            <w:shd w:val="clear" w:color="auto" w:fill="D9D9D9" w:themeFill="background1" w:themeFillShade="D9"/>
            <w:vAlign w:val="center"/>
          </w:tcPr>
          <w:p w14:paraId="726C70AD"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szCs w:val="21"/>
              </w:rPr>
              <w:t>定期点検</w:t>
            </w:r>
          </w:p>
          <w:p w14:paraId="452B8380"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kern w:val="0"/>
                <w:szCs w:val="21"/>
              </w:rPr>
              <w:t>(百万円)</w:t>
            </w:r>
          </w:p>
        </w:tc>
        <w:tc>
          <w:tcPr>
            <w:tcW w:w="1701" w:type="dxa"/>
            <w:tcBorders>
              <w:bottom w:val="double" w:sz="4" w:space="0" w:color="auto"/>
            </w:tcBorders>
            <w:shd w:val="clear" w:color="auto" w:fill="D9D9D9" w:themeFill="background1" w:themeFillShade="D9"/>
            <w:vAlign w:val="center"/>
          </w:tcPr>
          <w:p w14:paraId="316099A5"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kern w:val="0"/>
                <w:szCs w:val="21"/>
              </w:rPr>
              <w:t>修繕工事</w:t>
            </w:r>
            <w:r w:rsidRPr="00560591">
              <w:rPr>
                <w:rFonts w:hAnsi="HG丸ｺﾞｼｯｸM-PRO" w:hint="eastAsia"/>
                <w:kern w:val="0"/>
                <w:szCs w:val="21"/>
              </w:rPr>
              <w:br/>
              <w:t>(百万円)</w:t>
            </w:r>
          </w:p>
        </w:tc>
        <w:tc>
          <w:tcPr>
            <w:tcW w:w="1842" w:type="dxa"/>
            <w:vMerge/>
            <w:tcBorders>
              <w:bottom w:val="double" w:sz="4" w:space="0" w:color="auto"/>
            </w:tcBorders>
            <w:shd w:val="clear" w:color="auto" w:fill="D9D9D9" w:themeFill="background1" w:themeFillShade="D9"/>
          </w:tcPr>
          <w:p w14:paraId="61F3281B"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p>
        </w:tc>
        <w:tc>
          <w:tcPr>
            <w:tcW w:w="1842" w:type="dxa"/>
            <w:vMerge/>
            <w:tcBorders>
              <w:bottom w:val="double" w:sz="4" w:space="0" w:color="auto"/>
            </w:tcBorders>
            <w:shd w:val="clear" w:color="auto" w:fill="D9D9D9" w:themeFill="background1" w:themeFillShade="D9"/>
            <w:vAlign w:val="center"/>
          </w:tcPr>
          <w:p w14:paraId="4856737E" w14:textId="77777777" w:rsidR="0041416A" w:rsidRPr="00560591" w:rsidRDefault="0041416A" w:rsidP="005B1557">
            <w:pPr>
              <w:widowControl/>
              <w:snapToGrid w:val="0"/>
              <w:spacing w:line="280" w:lineRule="exact"/>
              <w:jc w:val="center"/>
              <w:textAlignment w:val="center"/>
              <w:rPr>
                <w:rFonts w:hAnsi="HG丸ｺﾞｼｯｸM-PRO"/>
                <w:szCs w:val="21"/>
              </w:rPr>
            </w:pPr>
          </w:p>
        </w:tc>
      </w:tr>
      <w:tr w:rsidR="0041416A" w:rsidRPr="00560591" w14:paraId="34EE0960" w14:textId="77777777" w:rsidTr="005B1557">
        <w:trPr>
          <w:trHeight w:val="624"/>
          <w:jc w:val="center"/>
        </w:trPr>
        <w:tc>
          <w:tcPr>
            <w:tcW w:w="1553" w:type="dxa"/>
            <w:tcBorders>
              <w:bottom w:val="single" w:sz="4" w:space="0" w:color="auto"/>
            </w:tcBorders>
            <w:shd w:val="clear" w:color="auto" w:fill="auto"/>
            <w:vAlign w:val="center"/>
          </w:tcPr>
          <w:p w14:paraId="16F275AF"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szCs w:val="21"/>
              </w:rPr>
              <w:t>12</w:t>
            </w:r>
          </w:p>
        </w:tc>
        <w:tc>
          <w:tcPr>
            <w:tcW w:w="1701" w:type="dxa"/>
            <w:tcBorders>
              <w:bottom w:val="single" w:sz="4" w:space="0" w:color="auto"/>
            </w:tcBorders>
            <w:shd w:val="clear" w:color="auto" w:fill="auto"/>
            <w:vAlign w:val="center"/>
          </w:tcPr>
          <w:p w14:paraId="6E997FA8" w14:textId="77777777" w:rsidR="0041416A" w:rsidRPr="00560591" w:rsidRDefault="0041416A" w:rsidP="005B1557">
            <w:pPr>
              <w:widowControl/>
              <w:snapToGrid w:val="0"/>
              <w:spacing w:line="280" w:lineRule="exact"/>
              <w:jc w:val="center"/>
              <w:textAlignment w:val="center"/>
              <w:rPr>
                <w:rFonts w:hAnsi="HG丸ｺﾞｼｯｸM-PRO"/>
                <w:kern w:val="0"/>
                <w:szCs w:val="21"/>
              </w:rPr>
            </w:pPr>
            <w:r w:rsidRPr="00560591">
              <w:rPr>
                <w:rFonts w:hAnsi="HG丸ｺﾞｼｯｸM-PRO" w:hint="eastAsia"/>
                <w:szCs w:val="21"/>
              </w:rPr>
              <w:t>92</w:t>
            </w:r>
          </w:p>
        </w:tc>
        <w:tc>
          <w:tcPr>
            <w:tcW w:w="1842" w:type="dxa"/>
            <w:tcBorders>
              <w:bottom w:val="single" w:sz="4" w:space="0" w:color="auto"/>
            </w:tcBorders>
            <w:shd w:val="clear" w:color="auto" w:fill="auto"/>
            <w:vAlign w:val="center"/>
          </w:tcPr>
          <w:p w14:paraId="11C33C02"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27</w:t>
            </w:r>
          </w:p>
        </w:tc>
        <w:tc>
          <w:tcPr>
            <w:tcW w:w="1842" w:type="dxa"/>
            <w:tcBorders>
              <w:bottom w:val="single" w:sz="4" w:space="0" w:color="auto"/>
            </w:tcBorders>
            <w:shd w:val="clear" w:color="auto" w:fill="auto"/>
            <w:vAlign w:val="center"/>
          </w:tcPr>
          <w:p w14:paraId="09E1C277"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szCs w:val="21"/>
              </w:rPr>
              <w:t>77</w:t>
            </w:r>
          </w:p>
        </w:tc>
      </w:tr>
    </w:tbl>
    <w:p w14:paraId="2AEA7FEB" w14:textId="77777777" w:rsidR="0041416A" w:rsidRPr="00560591" w:rsidRDefault="0041416A" w:rsidP="0041416A">
      <w:pPr>
        <w:pStyle w:val="40"/>
        <w:ind w:left="420" w:firstLine="210"/>
      </w:pPr>
    </w:p>
    <w:p w14:paraId="013A1E43" w14:textId="77777777" w:rsidR="0041416A" w:rsidRPr="00560591" w:rsidRDefault="0041416A" w:rsidP="0041416A">
      <w:pPr>
        <w:pStyle w:val="40"/>
        <w:ind w:left="420" w:firstLine="210"/>
      </w:pPr>
    </w:p>
    <w:p w14:paraId="2DA7932F" w14:textId="77777777" w:rsidR="0041416A" w:rsidRPr="00560591" w:rsidRDefault="0041416A" w:rsidP="0041416A">
      <w:pPr>
        <w:widowControl/>
        <w:jc w:val="left"/>
        <w:rPr>
          <w:rFonts w:hAnsi="HG丸ｺﾞｼｯｸM-PRO"/>
          <w:b/>
          <w:bCs/>
          <w:sz w:val="22"/>
          <w:szCs w:val="22"/>
          <w:u w:val="single"/>
        </w:rPr>
      </w:pPr>
      <w:r w:rsidRPr="00560591">
        <w:br w:type="page"/>
      </w:r>
    </w:p>
    <w:p w14:paraId="10C63750" w14:textId="77777777" w:rsidR="0041416A" w:rsidRPr="00560591" w:rsidRDefault="0041416A" w:rsidP="0041416A">
      <w:pPr>
        <w:pStyle w:val="4"/>
      </w:pPr>
      <w:r w:rsidRPr="00560591">
        <w:rPr>
          <w:rFonts w:hint="eastAsia"/>
        </w:rPr>
        <w:lastRenderedPageBreak/>
        <w:t>長寿命化による効果</w:t>
      </w:r>
    </w:p>
    <w:p w14:paraId="1F44B0C0" w14:textId="78FF7BA2" w:rsidR="0041416A" w:rsidRPr="00560591" w:rsidRDefault="0041416A" w:rsidP="0041416A">
      <w:pPr>
        <w:pStyle w:val="40"/>
        <w:ind w:left="420" w:firstLine="210"/>
      </w:pPr>
      <w:r w:rsidRPr="00560591">
        <w:rPr>
          <w:rFonts w:hint="eastAsia"/>
        </w:rPr>
        <w:t>本計画に基づき、適切な時期に措置することで、目標管理水準（健全度60）を継続し、橋梁の長寿命化を図る。目標管理水準を健全度60とした維持管理を継続することで、目標管理水準を健全度70とした場合と比較して、今後10年間で約60億円の費用縮減が期待できる（</w:t>
      </w:r>
      <w:r w:rsidRPr="00560591">
        <w:fldChar w:fldCharType="begin"/>
      </w:r>
      <w:r w:rsidRPr="00560591">
        <w:instrText xml:space="preserve"> </w:instrText>
      </w:r>
      <w:r w:rsidRPr="00560591">
        <w:rPr>
          <w:rFonts w:hint="eastAsia"/>
        </w:rPr>
        <w:instrText>REF _Ref188962987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27</w:t>
      </w:r>
      <w:r w:rsidRPr="00560591">
        <w:fldChar w:fldCharType="end"/>
      </w:r>
      <w:r w:rsidRPr="00560591">
        <w:rPr>
          <w:rFonts w:hint="eastAsia"/>
        </w:rPr>
        <w:t>）。</w:t>
      </w:r>
    </w:p>
    <w:p w14:paraId="293D65D1" w14:textId="77777777" w:rsidR="0041416A" w:rsidRPr="00560591" w:rsidRDefault="0041416A" w:rsidP="0041416A">
      <w:pPr>
        <w:pStyle w:val="40"/>
        <w:ind w:left="420" w:firstLine="210"/>
      </w:pPr>
    </w:p>
    <w:p w14:paraId="3377DDA1" w14:textId="77777777" w:rsidR="0041416A" w:rsidRPr="00560591" w:rsidRDefault="0041416A" w:rsidP="0041416A">
      <w:pPr>
        <w:pStyle w:val="60"/>
        <w:ind w:leftChars="0" w:left="0" w:firstLineChars="0" w:firstLine="0"/>
        <w:jc w:val="center"/>
      </w:pPr>
      <w:r w:rsidRPr="00560591">
        <w:rPr>
          <w:noProof/>
        </w:rPr>
        <w:drawing>
          <wp:inline distT="0" distB="0" distL="0" distR="0" wp14:anchorId="259FC391" wp14:editId="7D1E4872">
            <wp:extent cx="5163342" cy="3168000"/>
            <wp:effectExtent l="19050" t="19050" r="18415" b="13970"/>
            <wp:docPr id="1" name="図 1">
              <a:extLst xmlns:a="http://schemas.openxmlformats.org/drawingml/2006/main">
                <a:ext uri="{FF2B5EF4-FFF2-40B4-BE49-F238E27FC236}">
                  <a16:creationId xmlns:a16="http://schemas.microsoft.com/office/drawing/2014/main" id="{49F616CA-04AC-AF51-0C21-883458144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9F616CA-04AC-AF51-0C21-88345814468E}"/>
                        </a:ext>
                      </a:extLst>
                    </pic:cNvPr>
                    <pic:cNvPicPr>
                      <a:picLocks noChangeAspect="1"/>
                    </pic:cNvPicPr>
                  </pic:nvPicPr>
                  <pic:blipFill>
                    <a:blip r:embed="rId75"/>
                    <a:stretch>
                      <a:fillRect/>
                    </a:stretch>
                  </pic:blipFill>
                  <pic:spPr>
                    <a:xfrm>
                      <a:off x="0" y="0"/>
                      <a:ext cx="5163342" cy="3168000"/>
                    </a:xfrm>
                    <a:prstGeom prst="rect">
                      <a:avLst/>
                    </a:prstGeom>
                    <a:ln>
                      <a:solidFill>
                        <a:schemeClr val="bg1">
                          <a:lumMod val="65000"/>
                        </a:schemeClr>
                      </a:solidFill>
                    </a:ln>
                  </pic:spPr>
                </pic:pic>
              </a:graphicData>
            </a:graphic>
          </wp:inline>
        </w:drawing>
      </w:r>
    </w:p>
    <w:p w14:paraId="187E2B64" w14:textId="33359261" w:rsidR="0041416A" w:rsidRPr="00560591" w:rsidRDefault="0041416A" w:rsidP="0041416A">
      <w:pPr>
        <w:pStyle w:val="af1"/>
      </w:pPr>
      <w:bookmarkStart w:id="198" w:name="_Ref18896298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27</w:t>
      </w:r>
      <w:r w:rsidRPr="00560591">
        <w:fldChar w:fldCharType="end"/>
      </w:r>
      <w:bookmarkEnd w:id="198"/>
      <w:r w:rsidRPr="00560591">
        <w:rPr>
          <w:rFonts w:hint="eastAsia"/>
        </w:rPr>
        <w:t xml:space="preserve">　橋梁の10年間の修繕費用（累計）</w:t>
      </w:r>
    </w:p>
    <w:p w14:paraId="3B535882" w14:textId="77777777" w:rsidR="0041416A" w:rsidRPr="00560591" w:rsidRDefault="0041416A" w:rsidP="0041416A">
      <w:pPr>
        <w:widowControl/>
        <w:jc w:val="left"/>
      </w:pPr>
    </w:p>
    <w:p w14:paraId="077745C4" w14:textId="77777777" w:rsidR="0041416A" w:rsidRPr="00560591" w:rsidRDefault="0041416A" w:rsidP="0041416A">
      <w:pPr>
        <w:widowControl/>
        <w:jc w:val="left"/>
        <w:rPr>
          <w:rFonts w:hAnsi="HG丸ｺﾞｼｯｸM-PRO"/>
          <w:b/>
          <w:bCs/>
          <w:sz w:val="22"/>
          <w:szCs w:val="22"/>
          <w:u w:val="single"/>
        </w:rPr>
      </w:pPr>
      <w:r w:rsidRPr="00560591">
        <w:br w:type="page"/>
      </w:r>
    </w:p>
    <w:p w14:paraId="05BC136C" w14:textId="77777777" w:rsidR="0041416A" w:rsidRPr="00560591" w:rsidRDefault="0041416A" w:rsidP="0041416A">
      <w:pPr>
        <w:pStyle w:val="4"/>
      </w:pPr>
      <w:r w:rsidRPr="00560591">
        <w:rPr>
          <w:rFonts w:hint="eastAsia"/>
        </w:rPr>
        <w:lastRenderedPageBreak/>
        <w:t>短期計画</w:t>
      </w:r>
    </w:p>
    <w:p w14:paraId="1B41D7F3" w14:textId="77777777" w:rsidR="0041416A" w:rsidRPr="00560591" w:rsidRDefault="0041416A" w:rsidP="0041416A">
      <w:pPr>
        <w:pStyle w:val="40"/>
        <w:ind w:left="420" w:firstLine="210"/>
      </w:pPr>
      <w:r w:rsidRPr="00560591">
        <w:rPr>
          <w:rFonts w:hint="eastAsia"/>
        </w:rPr>
        <w:t>短期計画として、令和7年度～令和16年度までの10年間の長寿命化計画を策定した。令和７年度～令和16年度までの10年間の修繕計画を個別施設計画に示す。</w:t>
      </w:r>
    </w:p>
    <w:p w14:paraId="48064438" w14:textId="77777777" w:rsidR="0041416A" w:rsidRPr="00560591" w:rsidRDefault="0041416A" w:rsidP="0041416A">
      <w:pPr>
        <w:pStyle w:val="40"/>
        <w:ind w:left="420" w:firstLine="210"/>
      </w:pPr>
    </w:p>
    <w:p w14:paraId="3373E200" w14:textId="77777777" w:rsidR="0041416A" w:rsidRPr="00560591" w:rsidRDefault="0041416A" w:rsidP="0041416A">
      <w:pPr>
        <w:pStyle w:val="40"/>
        <w:ind w:leftChars="95" w:left="199" w:firstLineChars="47" w:firstLine="99"/>
      </w:pPr>
      <w:r w:rsidRPr="00560591">
        <w:rPr>
          <w:rFonts w:hint="eastAsia"/>
        </w:rPr>
        <w:t>【計画の方針】</w:t>
      </w:r>
    </w:p>
    <w:p w14:paraId="7FB1E2AD" w14:textId="77777777" w:rsidR="0041416A" w:rsidRPr="00560591" w:rsidRDefault="0041416A" w:rsidP="009C1D40">
      <w:pPr>
        <w:pStyle w:val="afa"/>
        <w:numPr>
          <w:ilvl w:val="0"/>
          <w:numId w:val="17"/>
        </w:numPr>
        <w:ind w:leftChars="0" w:left="993"/>
      </w:pPr>
      <w:r w:rsidRPr="00560591">
        <w:rPr>
          <w:rFonts w:hint="eastAsia"/>
        </w:rPr>
        <w:t>法令に基づいて、５年に１回の頻度で定期点検を実施する。</w:t>
      </w:r>
    </w:p>
    <w:p w14:paraId="66520E64" w14:textId="77777777" w:rsidR="0041416A" w:rsidRPr="00560591" w:rsidRDefault="0041416A" w:rsidP="009C1D40">
      <w:pPr>
        <w:pStyle w:val="afa"/>
        <w:numPr>
          <w:ilvl w:val="0"/>
          <w:numId w:val="17"/>
        </w:numPr>
        <w:ind w:leftChars="0" w:left="993"/>
      </w:pPr>
      <w:r w:rsidRPr="00560591">
        <w:t>直近（令和元年度～令和５年度）の定期点検結果より、社会的影響度</w:t>
      </w:r>
      <w:r w:rsidRPr="00560591">
        <w:rPr>
          <w:rFonts w:hint="eastAsia"/>
        </w:rPr>
        <w:t>の大きさと</w:t>
      </w:r>
      <w:r w:rsidRPr="00560591">
        <w:t>管理水準（健全度60）を下回る、もしくは、下回る見込みのある橋梁を対象として、優先順位の考え方に基づき措置を実施する。</w:t>
      </w:r>
    </w:p>
    <w:p w14:paraId="74FF02CB" w14:textId="77777777" w:rsidR="0041416A" w:rsidRPr="00560591" w:rsidRDefault="0041416A" w:rsidP="0041416A">
      <w:pPr>
        <w:pStyle w:val="40"/>
        <w:ind w:left="420" w:firstLine="210"/>
      </w:pPr>
    </w:p>
    <w:p w14:paraId="761B183C" w14:textId="77777777" w:rsidR="0041416A" w:rsidRPr="00560591" w:rsidRDefault="0041416A" w:rsidP="0041416A">
      <w:pPr>
        <w:pStyle w:val="40"/>
        <w:ind w:left="420" w:firstLine="210"/>
      </w:pPr>
    </w:p>
    <w:p w14:paraId="087DA49F" w14:textId="77777777" w:rsidR="0041416A" w:rsidRPr="00560591" w:rsidRDefault="0041416A" w:rsidP="0041416A">
      <w:pPr>
        <w:widowControl/>
        <w:jc w:val="left"/>
      </w:pPr>
      <w:r w:rsidRPr="00560591">
        <w:br w:type="page"/>
      </w:r>
    </w:p>
    <w:p w14:paraId="57210DC0" w14:textId="77777777" w:rsidR="0041416A" w:rsidRPr="00560591" w:rsidRDefault="0041416A" w:rsidP="0041416A">
      <w:pPr>
        <w:pStyle w:val="4"/>
      </w:pPr>
      <w:r w:rsidRPr="00560591">
        <w:rPr>
          <w:rFonts w:hint="eastAsia"/>
        </w:rPr>
        <w:lastRenderedPageBreak/>
        <w:t>長期計画</w:t>
      </w:r>
    </w:p>
    <w:p w14:paraId="2A195C1D" w14:textId="77777777" w:rsidR="0041416A" w:rsidRPr="00560591" w:rsidRDefault="0041416A" w:rsidP="0041416A">
      <w:pPr>
        <w:pStyle w:val="50"/>
      </w:pPr>
      <w:r w:rsidRPr="00560591">
        <w:rPr>
          <w:rFonts w:hint="eastAsia"/>
        </w:rPr>
        <w:t>推計方法</w:t>
      </w:r>
    </w:p>
    <w:p w14:paraId="29EF8473" w14:textId="1BC6E559" w:rsidR="0041416A" w:rsidRPr="00560591" w:rsidRDefault="0041416A" w:rsidP="0041416A">
      <w:pPr>
        <w:pStyle w:val="60"/>
        <w:ind w:left="735" w:firstLine="210"/>
      </w:pPr>
      <w:r w:rsidRPr="00560591">
        <w:rPr>
          <w:rFonts w:hint="eastAsia"/>
        </w:rPr>
        <w:t>過去の点検記録および修繕履歴に基づく劣化予測を踏まえ、最新の点検結果を起点として劣化予測を行い、費用算出を行う（</w:t>
      </w:r>
      <w:r w:rsidRPr="00560591">
        <w:fldChar w:fldCharType="begin"/>
      </w:r>
      <w:r w:rsidRPr="00560591">
        <w:instrText xml:space="preserve"> </w:instrText>
      </w:r>
      <w:r w:rsidRPr="00560591">
        <w:rPr>
          <w:rFonts w:hint="eastAsia"/>
        </w:rPr>
        <w:instrText>REF _Ref188963007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28</w:t>
      </w:r>
      <w:r w:rsidRPr="00560591">
        <w:fldChar w:fldCharType="end"/>
      </w:r>
      <w:r w:rsidRPr="00560591">
        <w:rPr>
          <w:rFonts w:hint="eastAsia"/>
        </w:rPr>
        <w:t>）。</w:t>
      </w:r>
    </w:p>
    <w:p w14:paraId="64B9074B" w14:textId="77777777" w:rsidR="0041416A" w:rsidRPr="00560591" w:rsidRDefault="0041416A" w:rsidP="0041416A">
      <w:pPr>
        <w:pStyle w:val="60"/>
        <w:ind w:left="735" w:firstLine="210"/>
      </w:pPr>
      <w:r w:rsidRPr="00560591">
        <w:rPr>
          <w:rFonts w:hint="eastAsia"/>
        </w:rPr>
        <w:t>劣化曲線とは、主部材、床版など各部材の将来の劣化予測を算出するための指標である。また損傷の状態における措置内容および単価については、橋長25m程度の橋梁を対象として設定している。</w:t>
      </w:r>
    </w:p>
    <w:p w14:paraId="2959A815" w14:textId="77777777" w:rsidR="0041416A" w:rsidRPr="00560591" w:rsidRDefault="0041416A" w:rsidP="0041416A">
      <w:pPr>
        <w:pStyle w:val="60"/>
        <w:ind w:left="735" w:firstLine="210"/>
      </w:pPr>
    </w:p>
    <w:p w14:paraId="6F91ED51" w14:textId="77777777" w:rsidR="0041416A" w:rsidRPr="00560591" w:rsidRDefault="0041416A" w:rsidP="0041416A">
      <w:pPr>
        <w:pStyle w:val="60"/>
        <w:ind w:leftChars="0" w:left="0" w:firstLineChars="0" w:firstLine="0"/>
        <w:jc w:val="center"/>
      </w:pPr>
      <w:r w:rsidRPr="00560591">
        <w:rPr>
          <w:noProof/>
        </w:rPr>
        <w:drawing>
          <wp:inline distT="0" distB="0" distL="0" distR="0" wp14:anchorId="0DCE3527" wp14:editId="3AD9D6D6">
            <wp:extent cx="3060434" cy="2052000"/>
            <wp:effectExtent l="0" t="0" r="0" b="0"/>
            <wp:docPr id="95964173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1986" b="2942"/>
                    <a:stretch/>
                  </pic:blipFill>
                  <pic:spPr bwMode="auto">
                    <a:xfrm>
                      <a:off x="0" y="0"/>
                      <a:ext cx="3060434"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4C4A2566" w14:textId="5FFFC6E7" w:rsidR="0041416A" w:rsidRPr="00560591" w:rsidRDefault="0041416A" w:rsidP="0041416A">
      <w:pPr>
        <w:pStyle w:val="af1"/>
      </w:pPr>
      <w:bookmarkStart w:id="199" w:name="_Ref18896300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28</w:t>
      </w:r>
      <w:r w:rsidRPr="00560591">
        <w:fldChar w:fldCharType="end"/>
      </w:r>
      <w:bookmarkEnd w:id="199"/>
      <w:r w:rsidRPr="00560591">
        <w:rPr>
          <w:rFonts w:hint="eastAsia"/>
        </w:rPr>
        <w:t xml:space="preserve">　最新の点検結果を起点とした劣化予測のイメージ</w:t>
      </w:r>
    </w:p>
    <w:p w14:paraId="5389A653" w14:textId="77777777" w:rsidR="0041416A" w:rsidRPr="00560591" w:rsidRDefault="0041416A" w:rsidP="0041416A">
      <w:pPr>
        <w:pStyle w:val="60"/>
        <w:ind w:left="735" w:firstLine="210"/>
      </w:pPr>
    </w:p>
    <w:p w14:paraId="62BEAA0C" w14:textId="77777777" w:rsidR="0041416A" w:rsidRPr="00560591" w:rsidRDefault="0041416A" w:rsidP="0041416A">
      <w:pPr>
        <w:widowControl/>
        <w:jc w:val="left"/>
      </w:pPr>
      <w:r w:rsidRPr="00560591">
        <w:br w:type="page"/>
      </w:r>
    </w:p>
    <w:p w14:paraId="478E7DC7" w14:textId="77777777" w:rsidR="0041416A" w:rsidRPr="00560591" w:rsidRDefault="0041416A" w:rsidP="0041416A">
      <w:pPr>
        <w:pStyle w:val="50"/>
      </w:pPr>
      <w:r w:rsidRPr="00560591">
        <w:rPr>
          <w:rFonts w:hint="eastAsia"/>
        </w:rPr>
        <w:lastRenderedPageBreak/>
        <w:t>長期計画による効果</w:t>
      </w:r>
    </w:p>
    <w:p w14:paraId="407C18F4" w14:textId="6D212F1B" w:rsidR="0041416A" w:rsidRPr="00560591" w:rsidRDefault="0041416A" w:rsidP="0041416A">
      <w:pPr>
        <w:pStyle w:val="60"/>
        <w:ind w:left="735" w:firstLine="210"/>
      </w:pPr>
      <w:r w:rsidRPr="00560591">
        <w:rPr>
          <w:rFonts w:hint="eastAsia"/>
        </w:rPr>
        <w:t>本計画に基づき、適切な時期に措置することで、目標管理水準（健全度60）を継続し、橋梁の長寿命化を図る。目標管理水準を健全度60とした維持管理を継続することで、目標管理水準を健全度70とした場合と比較して、今後50年間で約143億円の費用縮減が期待できる（</w:t>
      </w:r>
      <w:r w:rsidRPr="00560591">
        <w:fldChar w:fldCharType="begin"/>
      </w:r>
      <w:r w:rsidRPr="00560591">
        <w:instrText xml:space="preserve"> </w:instrText>
      </w:r>
      <w:r w:rsidRPr="00560591">
        <w:rPr>
          <w:rFonts w:hint="eastAsia"/>
        </w:rPr>
        <w:instrText>REF _Ref188963026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3.1</w:t>
      </w:r>
      <w:r w:rsidR="003612AB" w:rsidRPr="00560591">
        <w:rPr>
          <w:noProof/>
        </w:rPr>
        <w:noBreakHyphen/>
        <w:t>29</w:t>
      </w:r>
      <w:r w:rsidRPr="00560591">
        <w:fldChar w:fldCharType="end"/>
      </w:r>
      <w:r w:rsidRPr="00560591">
        <w:rPr>
          <w:rFonts w:hint="eastAsia"/>
        </w:rPr>
        <w:t>）。前半20年間（2025年～2044年）は、目標管理水準を下回る橋梁の修繕が必要となるため、修繕費用は大きくなる。後半30年間は、目標管理水準を維持するための修繕を継続的に行うため、前半20年間と比較すると修繕費用は小さくなることが推測される。</w:t>
      </w:r>
    </w:p>
    <w:p w14:paraId="73D6246D" w14:textId="77777777" w:rsidR="0041416A" w:rsidRPr="00560591" w:rsidRDefault="0041416A" w:rsidP="0041416A">
      <w:pPr>
        <w:pStyle w:val="60"/>
        <w:ind w:left="735" w:firstLine="210"/>
      </w:pPr>
    </w:p>
    <w:p w14:paraId="794056FD" w14:textId="77777777" w:rsidR="0041416A" w:rsidRPr="00560591" w:rsidRDefault="0041416A" w:rsidP="0041416A">
      <w:pPr>
        <w:pStyle w:val="60"/>
        <w:tabs>
          <w:tab w:val="left" w:pos="4267"/>
        </w:tabs>
        <w:ind w:leftChars="0" w:left="0" w:firstLineChars="0" w:firstLine="0"/>
        <w:jc w:val="center"/>
      </w:pPr>
      <w:r w:rsidRPr="00560591">
        <w:rPr>
          <w:noProof/>
        </w:rPr>
        <w:drawing>
          <wp:inline distT="0" distB="0" distL="0" distR="0" wp14:anchorId="52139606" wp14:editId="546F4C8E">
            <wp:extent cx="5342810" cy="2844000"/>
            <wp:effectExtent l="0" t="0" r="0" b="0"/>
            <wp:docPr id="1364426407"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2810" cy="2844000"/>
                    </a:xfrm>
                    <a:prstGeom prst="rect">
                      <a:avLst/>
                    </a:prstGeom>
                    <a:noFill/>
                    <a:ln>
                      <a:noFill/>
                    </a:ln>
                  </pic:spPr>
                </pic:pic>
              </a:graphicData>
            </a:graphic>
          </wp:inline>
        </w:drawing>
      </w:r>
    </w:p>
    <w:p w14:paraId="34562F9B" w14:textId="0D74B83E" w:rsidR="0041416A" w:rsidRPr="00560591" w:rsidRDefault="0041416A" w:rsidP="0041416A">
      <w:pPr>
        <w:pStyle w:val="af1"/>
      </w:pPr>
      <w:bookmarkStart w:id="200" w:name="_Ref188963026"/>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3.1</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29</w:t>
      </w:r>
      <w:r w:rsidRPr="00560591">
        <w:fldChar w:fldCharType="end"/>
      </w:r>
      <w:bookmarkEnd w:id="200"/>
      <w:r w:rsidRPr="00560591">
        <w:rPr>
          <w:rFonts w:hint="eastAsia"/>
        </w:rPr>
        <w:t xml:space="preserve">　橋梁の50年間の修繕費用（累計）</w:t>
      </w:r>
    </w:p>
    <w:p w14:paraId="696D2559" w14:textId="77777777" w:rsidR="0041416A" w:rsidRPr="00560591" w:rsidRDefault="0041416A" w:rsidP="0041416A">
      <w:pPr>
        <w:pStyle w:val="60"/>
        <w:ind w:left="735" w:firstLine="210"/>
      </w:pPr>
    </w:p>
    <w:p w14:paraId="1B3EB195" w14:textId="77777777" w:rsidR="0041416A" w:rsidRPr="00560591" w:rsidRDefault="0041416A" w:rsidP="0041416A">
      <w:pPr>
        <w:rPr>
          <w:rFonts w:hAnsi="HG丸ｺﾞｼｯｸM-PRO"/>
        </w:rPr>
      </w:pPr>
    </w:p>
    <w:p w14:paraId="35E3A614" w14:textId="0CC7A0BF" w:rsidR="0041416A" w:rsidRPr="00560591" w:rsidRDefault="0041416A">
      <w:pPr>
        <w:widowControl/>
        <w:jc w:val="left"/>
        <w:rPr>
          <w:szCs w:val="16"/>
        </w:rPr>
      </w:pPr>
      <w:r w:rsidRPr="00560591">
        <w:br w:type="page"/>
      </w:r>
    </w:p>
    <w:p w14:paraId="2D939A71" w14:textId="77777777" w:rsidR="0041416A" w:rsidRPr="00560591" w:rsidRDefault="0041416A" w:rsidP="0041416A">
      <w:pPr>
        <w:pStyle w:val="20"/>
      </w:pPr>
      <w:bookmarkStart w:id="201" w:name="_Toc185522952"/>
      <w:bookmarkStart w:id="202" w:name="_Toc189152444"/>
      <w:r w:rsidRPr="00560591">
        <w:rPr>
          <w:rFonts w:hint="eastAsia"/>
        </w:rPr>
        <w:lastRenderedPageBreak/>
        <w:t>トンネル</w:t>
      </w:r>
      <w:bookmarkEnd w:id="201"/>
      <w:bookmarkEnd w:id="202"/>
    </w:p>
    <w:p w14:paraId="1298BB9B" w14:textId="77777777" w:rsidR="0041416A" w:rsidRPr="00560591" w:rsidRDefault="0041416A" w:rsidP="0041416A">
      <w:pPr>
        <w:pStyle w:val="3"/>
      </w:pPr>
      <w:bookmarkStart w:id="203" w:name="_Toc185522953"/>
      <w:bookmarkStart w:id="204" w:name="_Toc189152445"/>
      <w:r w:rsidRPr="00560591">
        <w:rPr>
          <w:rFonts w:hint="eastAsia"/>
        </w:rPr>
        <w:t>施設の現状</w:t>
      </w:r>
      <w:bookmarkEnd w:id="203"/>
      <w:bookmarkEnd w:id="204"/>
    </w:p>
    <w:p w14:paraId="0861DD46" w14:textId="77777777" w:rsidR="0041416A" w:rsidRPr="00560591" w:rsidRDefault="0041416A" w:rsidP="0041416A">
      <w:pPr>
        <w:pStyle w:val="4"/>
      </w:pPr>
      <w:r w:rsidRPr="00560591">
        <w:rPr>
          <w:rFonts w:hint="eastAsia"/>
        </w:rPr>
        <w:t>トンネルを取り巻く現状</w:t>
      </w:r>
    </w:p>
    <w:p w14:paraId="2D728BDA" w14:textId="07887B18" w:rsidR="0041416A" w:rsidRPr="00560591" w:rsidRDefault="0041416A" w:rsidP="0041416A">
      <w:pPr>
        <w:pStyle w:val="40"/>
        <w:ind w:left="420" w:firstLine="210"/>
      </w:pPr>
      <w:r w:rsidRPr="00560591">
        <w:rPr>
          <w:rFonts w:hint="eastAsia"/>
        </w:rPr>
        <w:t>大阪府が管理するトンネルは、1970年（昭和45年）以降に多く建設されており、トンネルの高齢化率</w:t>
      </w:r>
      <w:r w:rsidRPr="00560591">
        <w:rPr>
          <w:rStyle w:val="afff3"/>
        </w:rPr>
        <w:footnoteReference w:id="4"/>
      </w:r>
      <w:r w:rsidRPr="00560591">
        <w:rPr>
          <w:rFonts w:hint="eastAsia"/>
        </w:rPr>
        <w:t>は令和７年３月末現在14％、10年後には30％、20年後には49％と増加する（</w:t>
      </w:r>
      <w:r w:rsidRPr="00560591">
        <w:fldChar w:fldCharType="begin"/>
      </w:r>
      <w:r w:rsidRPr="00560591">
        <w:instrText xml:space="preserve"> </w:instrText>
      </w:r>
      <w:r w:rsidRPr="00560591">
        <w:rPr>
          <w:rFonts w:hint="eastAsia"/>
        </w:rPr>
        <w:instrText>REF _Ref185517295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3.2</w:t>
      </w:r>
      <w:r w:rsidR="003612AB" w:rsidRPr="00560591">
        <w:rPr>
          <w:noProof/>
        </w:rPr>
        <w:noBreakHyphen/>
        <w:t>1</w:t>
      </w:r>
      <w:r w:rsidRPr="00560591">
        <w:fldChar w:fldCharType="end"/>
      </w:r>
      <w:r w:rsidRPr="00560591">
        <w:rPr>
          <w:rFonts w:hint="eastAsia"/>
        </w:rPr>
        <w:t>）。</w:t>
      </w:r>
    </w:p>
    <w:p w14:paraId="1E6BFBFB" w14:textId="77777777" w:rsidR="0041416A" w:rsidRPr="00560591" w:rsidRDefault="0041416A" w:rsidP="0041416A">
      <w:pPr>
        <w:pStyle w:val="40"/>
        <w:ind w:left="420" w:firstLine="210"/>
      </w:pPr>
      <w:r w:rsidRPr="00560591">
        <w:rPr>
          <w:rFonts w:hint="eastAsia"/>
        </w:rPr>
        <w:t>施設の高齢化に伴い、大阪府では平成27年３月に「大阪府都市基盤施設長寿命化計画」を策定し、道路分野では「行動計画」として『道路施設長寿命化計画』を定め、適正な維持管理に向けた取組みを進めてきた。トンネルについては、『道路施設長寿命化計画』に基づいて、点検・診断を行い、計画的な予防保全型の維持管理を行い、施設の延命化に取り組んできた。</w:t>
      </w:r>
    </w:p>
    <w:p w14:paraId="2FAE9CD8" w14:textId="77777777" w:rsidR="0041416A" w:rsidRPr="00560591" w:rsidRDefault="0041416A" w:rsidP="0041416A">
      <w:pPr>
        <w:pStyle w:val="40"/>
        <w:ind w:left="420" w:firstLine="210"/>
      </w:pPr>
      <w:r w:rsidRPr="00560591">
        <w:rPr>
          <w:rFonts w:hint="eastAsia"/>
        </w:rPr>
        <w:t>トンネルの点検については、平成21年９月に策定した「トンネル点検マニュアル(案)」に基づいて、平成11年度、16年度、22年度に全トンネルに対して近接目視や打音検査による点検を実施しており、平成26年度以降も５年に１回の定期点検を実施している。</w:t>
      </w:r>
    </w:p>
    <w:p w14:paraId="58C3E5B1" w14:textId="77777777" w:rsidR="0041416A" w:rsidRPr="00560591" w:rsidRDefault="0041416A" w:rsidP="0041416A">
      <w:pPr>
        <w:pStyle w:val="40"/>
        <w:ind w:left="420" w:firstLine="210"/>
      </w:pPr>
      <w:r w:rsidRPr="00560591">
        <w:rPr>
          <w:rFonts w:hint="eastAsia"/>
        </w:rPr>
        <w:t>平成25年６月に道路法が改正され、道路施設の点検に関する技術的な基準が規定されたほか、平成26年７月には道路法施行規則の一部を改正する省令が施行され、管理する全てのトンネルを対象として、近接目視による５年に１回の定期点検を行うことが義務付けられた。また、平成25年11月に政府が「インフラ長寿命化基本計画」を策定し、平成26年４月には社会資本整備審議会道路分科会が「道路の老朽化対策の本格実施に関する提言」を国土交通省へ提出した。この提言書には、メンテナンスサイクルを構成する点検・診断・措置・記録は道路管理者の義務であることが示されている。そのため、道路管理者は点検・診断の結果に基づいて必要な対策を適切な時期に、効率的・効果的に実施するとともに、これらの取組みを通じて得られた施設の状態や措置履歴などの情報を記録し、次の点検・診断に活用するという「メンテナンスサイクル」の構築や、継続的にメンテナンスサイクルを回す仕組みの構築が求められている。平成31年２月に点検支援技術性能カタログが公表されて以降、活用可能な技術が増加してきており、国土交通省では点検支援技術の活用が原則化されるなど、点検支援技術を活用した定期点検の取組は拡大している。</w:t>
      </w:r>
    </w:p>
    <w:p w14:paraId="6E4FA9FA" w14:textId="77777777" w:rsidR="0041416A" w:rsidRPr="00560591" w:rsidRDefault="0041416A" w:rsidP="0041416A">
      <w:pPr>
        <w:ind w:leftChars="100" w:left="210" w:firstLineChars="100" w:firstLine="210"/>
      </w:pPr>
    </w:p>
    <w:p w14:paraId="0138C8EC" w14:textId="77777777" w:rsidR="0041416A" w:rsidRPr="00560591" w:rsidRDefault="0041416A" w:rsidP="0041416A">
      <w:pPr>
        <w:widowControl/>
        <w:ind w:leftChars="-200" w:left="-420" w:rightChars="-200" w:right="-420"/>
        <w:jc w:val="center"/>
      </w:pPr>
      <w:r w:rsidRPr="00560591">
        <w:rPr>
          <w:rFonts w:hint="eastAsia"/>
          <w:noProof/>
        </w:rPr>
        <w:drawing>
          <wp:inline distT="0" distB="0" distL="0" distR="0" wp14:anchorId="43B2AA8F" wp14:editId="3846055E">
            <wp:extent cx="5976000" cy="1596825"/>
            <wp:effectExtent l="0" t="0" r="5715" b="0"/>
            <wp:docPr id="14286528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5876" t="12950" r="2425" b="15827"/>
                    <a:stretch/>
                  </pic:blipFill>
                  <pic:spPr bwMode="auto">
                    <a:xfrm>
                      <a:off x="0" y="0"/>
                      <a:ext cx="5976000" cy="1596825"/>
                    </a:xfrm>
                    <a:prstGeom prst="rect">
                      <a:avLst/>
                    </a:prstGeom>
                    <a:noFill/>
                    <a:ln>
                      <a:noFill/>
                    </a:ln>
                    <a:extLst>
                      <a:ext uri="{53640926-AAD7-44D8-BBD7-CCE9431645EC}">
                        <a14:shadowObscured xmlns:a14="http://schemas.microsoft.com/office/drawing/2010/main"/>
                      </a:ext>
                    </a:extLst>
                  </pic:spPr>
                </pic:pic>
              </a:graphicData>
            </a:graphic>
          </wp:inline>
        </w:drawing>
      </w:r>
    </w:p>
    <w:p w14:paraId="7A80A4D4" w14:textId="764365B3" w:rsidR="0041416A" w:rsidRPr="00560591" w:rsidRDefault="0041416A" w:rsidP="0041416A">
      <w:pPr>
        <w:pStyle w:val="af1"/>
        <w:rPr>
          <w:b/>
          <w:sz w:val="22"/>
          <w:szCs w:val="22"/>
          <w:u w:val="single"/>
        </w:rPr>
      </w:pPr>
      <w:bookmarkStart w:id="205" w:name="_Ref185517295"/>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w:t>
      </w:r>
      <w:r w:rsidRPr="00560591">
        <w:fldChar w:fldCharType="end"/>
      </w:r>
      <w:bookmarkEnd w:id="205"/>
      <w:r w:rsidRPr="00560591">
        <w:rPr>
          <w:rFonts w:hint="eastAsia"/>
        </w:rPr>
        <w:t xml:space="preserve">　高齢化トンネルの割合</w:t>
      </w:r>
      <w:r w:rsidRPr="00560591">
        <w:br w:type="page"/>
      </w:r>
    </w:p>
    <w:p w14:paraId="34404178" w14:textId="77777777" w:rsidR="0041416A" w:rsidRPr="00560591" w:rsidRDefault="0041416A" w:rsidP="0041416A">
      <w:pPr>
        <w:pStyle w:val="4"/>
      </w:pPr>
      <w:r w:rsidRPr="00560591">
        <w:rPr>
          <w:rFonts w:hint="eastAsia"/>
        </w:rPr>
        <w:lastRenderedPageBreak/>
        <w:t>管理施設数</w:t>
      </w:r>
    </w:p>
    <w:p w14:paraId="201C5F8E" w14:textId="17359B52" w:rsidR="0041416A" w:rsidRPr="00560591" w:rsidRDefault="0041416A" w:rsidP="0041416A">
      <w:pPr>
        <w:pStyle w:val="40"/>
        <w:ind w:left="420" w:firstLine="210"/>
      </w:pPr>
      <w:r w:rsidRPr="00560591">
        <w:rPr>
          <w:rFonts w:hint="eastAsia"/>
        </w:rPr>
        <w:t>大阪府では、令和７年３月時点で43箇所、総延長16,430mのトンネルを管理しており、管理トンネルの多くが1970年（昭和45年）代以降に建設されている（</w:t>
      </w:r>
      <w:r w:rsidRPr="00560591">
        <w:fldChar w:fldCharType="begin"/>
      </w:r>
      <w:r w:rsidRPr="00560591">
        <w:instrText xml:space="preserve"> </w:instrText>
      </w:r>
      <w:r w:rsidRPr="00560591">
        <w:rPr>
          <w:rFonts w:hint="eastAsia"/>
        </w:rPr>
        <w:instrText>REF _Ref188966727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3.2</w:t>
      </w:r>
      <w:r w:rsidR="003612AB" w:rsidRPr="00560591">
        <w:rPr>
          <w:noProof/>
        </w:rPr>
        <w:noBreakHyphen/>
        <w:t>2</w:t>
      </w:r>
      <w:r w:rsidRPr="00560591">
        <w:fldChar w:fldCharType="end"/>
      </w:r>
      <w:r w:rsidRPr="00560591">
        <w:rPr>
          <w:rFonts w:hint="eastAsia"/>
        </w:rPr>
        <w:t>）。1979年以降は従来の矢板工法に代わり、NATM工法が主流となっている。全トンネルのうち、府県間を跨ぐトンネルも管理している。また、1979年以前に施工された矢板工法（在来工法）のトンネルは10箇所あり（</w:t>
      </w:r>
      <w:r w:rsidRPr="00560591">
        <w:fldChar w:fldCharType="begin"/>
      </w:r>
      <w:r w:rsidRPr="00560591">
        <w:instrText xml:space="preserve"> </w:instrText>
      </w:r>
      <w:r w:rsidRPr="00560591">
        <w:rPr>
          <w:rFonts w:hint="eastAsia"/>
        </w:rPr>
        <w:instrText>REF _Ref188966799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3.2</w:t>
      </w:r>
      <w:r w:rsidR="003612AB" w:rsidRPr="00560591">
        <w:rPr>
          <w:noProof/>
        </w:rPr>
        <w:noBreakHyphen/>
        <w:t>3</w:t>
      </w:r>
      <w:r w:rsidRPr="00560591">
        <w:fldChar w:fldCharType="end"/>
      </w:r>
      <w:r w:rsidRPr="00560591">
        <w:rPr>
          <w:rFonts w:hint="eastAsia"/>
        </w:rPr>
        <w:t>）、巻厚不足や背面空洞がある場合、突発的な崩壊に至る可能性も考えられる。これらを踏まえ、対策区分の判定においては、画一的な評価をとることが難しく、変状の発生状況や、発生規模、周辺の地形・地質条件等を勘案し、総合的に判断する必要がある。</w:t>
      </w:r>
    </w:p>
    <w:p w14:paraId="7B8A7E95" w14:textId="77777777" w:rsidR="0041416A" w:rsidRPr="00560591" w:rsidRDefault="0041416A" w:rsidP="0041416A">
      <w:pPr>
        <w:pStyle w:val="40"/>
        <w:ind w:left="420" w:firstLine="210"/>
      </w:pPr>
    </w:p>
    <w:p w14:paraId="0B271C95" w14:textId="77777777" w:rsidR="0041416A" w:rsidRPr="00560591" w:rsidRDefault="0041416A" w:rsidP="0041416A">
      <w:pPr>
        <w:pStyle w:val="afff"/>
        <w:ind w:left="105" w:firstLineChars="0" w:firstLine="0"/>
        <w:jc w:val="center"/>
      </w:pPr>
      <w:r w:rsidRPr="00560591">
        <w:rPr>
          <w:rFonts w:hint="eastAsia"/>
          <w:noProof/>
        </w:rPr>
        <w:drawing>
          <wp:inline distT="0" distB="0" distL="0" distR="0" wp14:anchorId="7148C3AF" wp14:editId="0F87F6EE">
            <wp:extent cx="5562600" cy="2466975"/>
            <wp:effectExtent l="0" t="0" r="0" b="9525"/>
            <wp:docPr id="11507985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62600" cy="2466975"/>
                    </a:xfrm>
                    <a:prstGeom prst="rect">
                      <a:avLst/>
                    </a:prstGeom>
                    <a:noFill/>
                    <a:ln>
                      <a:noFill/>
                    </a:ln>
                  </pic:spPr>
                </pic:pic>
              </a:graphicData>
            </a:graphic>
          </wp:inline>
        </w:drawing>
      </w:r>
    </w:p>
    <w:p w14:paraId="76803CBE" w14:textId="1638BCDB" w:rsidR="0041416A" w:rsidRPr="00560591" w:rsidRDefault="0041416A" w:rsidP="0041416A">
      <w:pPr>
        <w:pStyle w:val="af1"/>
      </w:pPr>
      <w:bookmarkStart w:id="206" w:name="_Ref18896672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w:t>
      </w:r>
      <w:r w:rsidRPr="00560591">
        <w:fldChar w:fldCharType="end"/>
      </w:r>
      <w:bookmarkEnd w:id="206"/>
      <w:r w:rsidRPr="00560591">
        <w:rPr>
          <w:rFonts w:hint="eastAsia"/>
        </w:rPr>
        <w:t xml:space="preserve">　大阪府管理トンネル延長の推移</w:t>
      </w:r>
    </w:p>
    <w:p w14:paraId="30A74334" w14:textId="77777777" w:rsidR="0041416A" w:rsidRPr="00560591" w:rsidRDefault="0041416A" w:rsidP="0041416A">
      <w:pPr>
        <w:pStyle w:val="afff"/>
        <w:ind w:leftChars="100" w:left="210" w:firstLine="210"/>
      </w:pPr>
    </w:p>
    <w:p w14:paraId="1BC9F73D" w14:textId="77777777" w:rsidR="0041416A" w:rsidRPr="00560591" w:rsidRDefault="0041416A" w:rsidP="0041416A">
      <w:pPr>
        <w:pStyle w:val="55"/>
        <w:ind w:leftChars="0" w:left="0" w:firstLineChars="0" w:firstLine="0"/>
        <w:jc w:val="center"/>
      </w:pPr>
      <w:r w:rsidRPr="00560591">
        <w:rPr>
          <w:rFonts w:hint="eastAsia"/>
          <w:noProof/>
        </w:rPr>
        <w:drawing>
          <wp:inline distT="0" distB="0" distL="0" distR="0" wp14:anchorId="6E18C0BB" wp14:editId="46A6AF95">
            <wp:extent cx="3653773" cy="2052000"/>
            <wp:effectExtent l="0" t="0" r="4445" b="5715"/>
            <wp:docPr id="128256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9959" t="9830" r="2490" b="9830"/>
                    <a:stretch/>
                  </pic:blipFill>
                  <pic:spPr bwMode="auto">
                    <a:xfrm>
                      <a:off x="0" y="0"/>
                      <a:ext cx="3653773"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E1E8E5E" w14:textId="41F9305E" w:rsidR="0041416A" w:rsidRPr="00560591" w:rsidRDefault="0041416A" w:rsidP="0041416A">
      <w:pPr>
        <w:pStyle w:val="af1"/>
        <w:rPr>
          <w:rFonts w:ascii="ＭＳ Ｐゴシック" w:eastAsia="ＭＳ Ｐゴシック" w:hAnsi="ＭＳ Ｐゴシック"/>
        </w:rPr>
      </w:pPr>
      <w:bookmarkStart w:id="207" w:name="_Ref188966799"/>
      <w:bookmarkStart w:id="208" w:name="_Ref17565017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3</w:t>
      </w:r>
      <w:r w:rsidRPr="00560591">
        <w:fldChar w:fldCharType="end"/>
      </w:r>
      <w:bookmarkEnd w:id="207"/>
      <w:r w:rsidRPr="00560591">
        <w:rPr>
          <w:rFonts w:hint="eastAsia"/>
        </w:rPr>
        <w:t xml:space="preserve">　</w:t>
      </w:r>
      <w:bookmarkEnd w:id="208"/>
      <w:r w:rsidRPr="00560591">
        <w:rPr>
          <w:rFonts w:hint="eastAsia"/>
        </w:rPr>
        <w:t>大阪府管理トンネル工法別の割合</w:t>
      </w:r>
    </w:p>
    <w:p w14:paraId="65487042" w14:textId="77777777" w:rsidR="0041416A" w:rsidRPr="00560591" w:rsidRDefault="0041416A" w:rsidP="0041416A">
      <w:pPr>
        <w:rPr>
          <w:lang w:val="x-none"/>
        </w:rPr>
      </w:pPr>
    </w:p>
    <w:p w14:paraId="27077217" w14:textId="77777777" w:rsidR="0041416A" w:rsidRPr="00560591" w:rsidRDefault="0041416A" w:rsidP="0041416A">
      <w:pPr>
        <w:widowControl/>
        <w:jc w:val="left"/>
        <w:rPr>
          <w:rFonts w:hAnsi="HG丸ｺﾞｼｯｸM-PRO"/>
          <w:b/>
          <w:bCs/>
          <w:sz w:val="22"/>
          <w:szCs w:val="22"/>
          <w:u w:val="single"/>
          <w:lang w:val="x-none" w:eastAsia="x-none"/>
        </w:rPr>
      </w:pPr>
      <w:r w:rsidRPr="00560591">
        <w:br w:type="page"/>
      </w:r>
    </w:p>
    <w:p w14:paraId="63B09539" w14:textId="77777777" w:rsidR="0041416A" w:rsidRPr="00560591" w:rsidRDefault="0041416A" w:rsidP="0041416A">
      <w:pPr>
        <w:pStyle w:val="4"/>
      </w:pPr>
      <w:r w:rsidRPr="00560591">
        <w:rPr>
          <w:rFonts w:hint="eastAsia"/>
        </w:rPr>
        <w:lastRenderedPageBreak/>
        <w:t>健全性の判定区分の割合</w:t>
      </w:r>
    </w:p>
    <w:p w14:paraId="0859A6BE" w14:textId="74B40BE1" w:rsidR="0041416A" w:rsidRPr="00560591" w:rsidRDefault="0041416A" w:rsidP="0041416A">
      <w:pPr>
        <w:pStyle w:val="40"/>
        <w:ind w:left="420" w:firstLine="210"/>
      </w:pPr>
      <w:r w:rsidRPr="00560591">
        <w:rPr>
          <w:rFonts w:hint="eastAsia"/>
        </w:rPr>
        <w:t>大阪府ではこれまで、大阪府が管理するトンネルを対象として、５年に１回の近接目視による定期点検を実施している。また、点検・診断の結果として、トンネルの健全性を</w:t>
      </w:r>
      <w:r w:rsidRPr="00560591">
        <w:fldChar w:fldCharType="begin"/>
      </w:r>
      <w:r w:rsidRPr="00560591">
        <w:instrText xml:space="preserve"> </w:instrText>
      </w:r>
      <w:r w:rsidRPr="00560591">
        <w:rPr>
          <w:rFonts w:hint="eastAsia"/>
        </w:rPr>
        <w:instrText>REF _Ref185522541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1</w:t>
      </w:r>
      <w:r w:rsidRPr="00560591">
        <w:fldChar w:fldCharType="end"/>
      </w:r>
      <w:r w:rsidRPr="00560591">
        <w:rPr>
          <w:rFonts w:hint="eastAsia"/>
        </w:rPr>
        <w:t>に示す区分に分類している。平成26年度から令和５年度までに定期点検を実施したトンネルの健全性の診断結果は、</w:t>
      </w:r>
      <w:r w:rsidRPr="00560591">
        <w:fldChar w:fldCharType="begin"/>
      </w:r>
      <w:r w:rsidRPr="00560591">
        <w:instrText xml:space="preserve"> </w:instrText>
      </w:r>
      <w:r w:rsidRPr="00560591">
        <w:rPr>
          <w:rFonts w:hint="eastAsia"/>
        </w:rPr>
        <w:instrText>REF _Ref185521957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3.2</w:t>
      </w:r>
      <w:r w:rsidR="003612AB" w:rsidRPr="00560591">
        <w:rPr>
          <w:noProof/>
        </w:rPr>
        <w:noBreakHyphen/>
        <w:t>4</w:t>
      </w:r>
      <w:r w:rsidRPr="00560591">
        <w:fldChar w:fldCharType="end"/>
      </w:r>
      <w:r w:rsidRPr="00560591">
        <w:rPr>
          <w:rFonts w:hint="eastAsia"/>
        </w:rPr>
        <w:t>に示すとおり、点検２巡目では健全性Ⅱが77％、健全性Ⅲが23％となっている。点検２巡目と点検１巡目を比較すると、健全性Ⅱの割合が増加し、健全性Ⅰや健全性Ⅲの割合が減少している。令和５年度までに実施した定期点検において、健全性Ⅳと診断されたトンネルはない。</w:t>
      </w:r>
    </w:p>
    <w:p w14:paraId="725E843D" w14:textId="77777777" w:rsidR="0041416A" w:rsidRPr="00560591" w:rsidRDefault="0041416A" w:rsidP="0041416A">
      <w:pPr>
        <w:pStyle w:val="40"/>
        <w:ind w:left="420" w:firstLine="210"/>
      </w:pPr>
    </w:p>
    <w:p w14:paraId="2F04015C" w14:textId="25D33BAD" w:rsidR="0041416A" w:rsidRPr="00560591" w:rsidRDefault="0041416A" w:rsidP="0041416A">
      <w:pPr>
        <w:pStyle w:val="af1"/>
      </w:pPr>
      <w:bookmarkStart w:id="209" w:name="_Ref18552254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209"/>
      <w:r w:rsidRPr="00560591">
        <w:rPr>
          <w:rFonts w:hint="eastAsia"/>
        </w:rPr>
        <w:t xml:space="preserve">　健全性の判定区分</w:t>
      </w:r>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560591" w:rsidRPr="00560591" w14:paraId="706D2F2A" w14:textId="77777777" w:rsidTr="005B1557">
        <w:trPr>
          <w:trHeight w:val="340"/>
          <w:jc w:val="center"/>
        </w:trPr>
        <w:tc>
          <w:tcPr>
            <w:tcW w:w="2372"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47B50129"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488"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5FA5A77"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087E80A5" w14:textId="77777777" w:rsidTr="005B1557">
        <w:trPr>
          <w:trHeight w:val="737"/>
          <w:jc w:val="center"/>
        </w:trPr>
        <w:tc>
          <w:tcPr>
            <w:tcW w:w="41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7B75758"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955" w:type="dxa"/>
            <w:tcBorders>
              <w:top w:val="double" w:sz="4" w:space="0" w:color="auto"/>
              <w:left w:val="nil"/>
              <w:bottom w:val="single" w:sz="4" w:space="0" w:color="auto"/>
              <w:right w:val="single" w:sz="4" w:space="0" w:color="auto"/>
            </w:tcBorders>
            <w:shd w:val="clear" w:color="auto" w:fill="auto"/>
            <w:noWrap/>
            <w:vAlign w:val="center"/>
            <w:hideMark/>
          </w:tcPr>
          <w:p w14:paraId="3F9E92D3"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5488" w:type="dxa"/>
            <w:tcBorders>
              <w:top w:val="double" w:sz="4" w:space="0" w:color="auto"/>
              <w:left w:val="nil"/>
              <w:bottom w:val="single" w:sz="4" w:space="0" w:color="auto"/>
              <w:right w:val="single" w:sz="4" w:space="0" w:color="auto"/>
            </w:tcBorders>
            <w:shd w:val="clear" w:color="auto" w:fill="auto"/>
            <w:vAlign w:val="center"/>
            <w:hideMark/>
          </w:tcPr>
          <w:p w14:paraId="417389E9"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道路トンネルの機能に支障が生じていない状態</w:t>
            </w:r>
          </w:p>
        </w:tc>
      </w:tr>
      <w:tr w:rsidR="00560591" w:rsidRPr="00560591" w14:paraId="78530B42"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7819FAF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17BE3C23"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5488" w:type="dxa"/>
            <w:tcBorders>
              <w:top w:val="nil"/>
              <w:left w:val="nil"/>
              <w:bottom w:val="single" w:sz="4" w:space="0" w:color="auto"/>
              <w:right w:val="single" w:sz="4" w:space="0" w:color="auto"/>
            </w:tcBorders>
            <w:shd w:val="clear" w:color="auto" w:fill="auto"/>
            <w:vAlign w:val="center"/>
            <w:hideMark/>
          </w:tcPr>
          <w:p w14:paraId="7815D32B"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道路トンネルの機能に支障が生じていないが、予防保全の観点から措置を講ずることが望ましい状態</w:t>
            </w:r>
          </w:p>
        </w:tc>
      </w:tr>
      <w:tr w:rsidR="00560591" w:rsidRPr="00560591" w14:paraId="5C2F3C77"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4E3DFE2"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5510B326"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5488" w:type="dxa"/>
            <w:tcBorders>
              <w:top w:val="nil"/>
              <w:left w:val="nil"/>
              <w:bottom w:val="single" w:sz="4" w:space="0" w:color="auto"/>
              <w:right w:val="single" w:sz="4" w:space="0" w:color="auto"/>
            </w:tcBorders>
            <w:shd w:val="clear" w:color="auto" w:fill="auto"/>
            <w:vAlign w:val="center"/>
            <w:hideMark/>
          </w:tcPr>
          <w:p w14:paraId="7CB58EAB"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道路トンネルの機能に支障が生じる可能性があり、早期に措置を講ずべき状態</w:t>
            </w:r>
          </w:p>
        </w:tc>
      </w:tr>
      <w:tr w:rsidR="00560591" w:rsidRPr="00560591" w14:paraId="406C59EC"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1B2F954C"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955" w:type="dxa"/>
            <w:tcBorders>
              <w:top w:val="nil"/>
              <w:left w:val="nil"/>
              <w:bottom w:val="single" w:sz="4" w:space="0" w:color="auto"/>
              <w:right w:val="single" w:sz="4" w:space="0" w:color="auto"/>
            </w:tcBorders>
            <w:shd w:val="clear" w:color="auto" w:fill="auto"/>
            <w:noWrap/>
            <w:vAlign w:val="center"/>
            <w:hideMark/>
          </w:tcPr>
          <w:p w14:paraId="0B7F45F3"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5488" w:type="dxa"/>
            <w:tcBorders>
              <w:top w:val="nil"/>
              <w:left w:val="nil"/>
              <w:bottom w:val="single" w:sz="4" w:space="0" w:color="auto"/>
              <w:right w:val="single" w:sz="4" w:space="0" w:color="auto"/>
            </w:tcBorders>
            <w:shd w:val="clear" w:color="auto" w:fill="auto"/>
            <w:vAlign w:val="center"/>
            <w:hideMark/>
          </w:tcPr>
          <w:p w14:paraId="2CAB3DBE"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道路トンネルの機能に支障が生じている、または生じる可能性が著しく高く、緊急に措置を講ずべき状態</w:t>
            </w:r>
          </w:p>
        </w:tc>
      </w:tr>
    </w:tbl>
    <w:p w14:paraId="17C2798B" w14:textId="77777777" w:rsidR="0041416A" w:rsidRPr="00560591" w:rsidRDefault="0041416A" w:rsidP="0041416A">
      <w:pPr>
        <w:pStyle w:val="afff"/>
        <w:ind w:left="105" w:firstLine="160"/>
        <w:jc w:val="right"/>
        <w:rPr>
          <w:rFonts w:ascii="HG丸ｺﾞｼｯｸM-PRO" w:eastAsia="HG丸ｺﾞｼｯｸM-PRO" w:hAnsi="HG丸ｺﾞｼｯｸM-PRO"/>
          <w:sz w:val="16"/>
          <w:szCs w:val="14"/>
        </w:rPr>
      </w:pPr>
      <w:r w:rsidRPr="00560591">
        <w:rPr>
          <w:rFonts w:ascii="HG丸ｺﾞｼｯｸM-PRO" w:eastAsia="HG丸ｺﾞｼｯｸM-PRO" w:hAnsi="HG丸ｺﾞｼｯｸM-PRO" w:hint="eastAsia"/>
          <w:sz w:val="16"/>
          <w:szCs w:val="14"/>
        </w:rPr>
        <w:t>出典：道路トンネル定期点検要領（技術的助言の解説・運用標準）（R6.3　国土交通省道路局）p.4</w:t>
      </w:r>
    </w:p>
    <w:p w14:paraId="1ABD95ED" w14:textId="77777777" w:rsidR="0041416A" w:rsidRPr="00560591" w:rsidRDefault="0041416A" w:rsidP="0041416A">
      <w:pPr>
        <w:pStyle w:val="afff"/>
        <w:ind w:left="105" w:firstLineChars="0" w:firstLine="0"/>
        <w:rPr>
          <w:sz w:val="20"/>
          <w:szCs w:val="18"/>
        </w:rPr>
      </w:pPr>
    </w:p>
    <w:p w14:paraId="762D630F" w14:textId="77777777" w:rsidR="0041416A" w:rsidRPr="00560591" w:rsidRDefault="0041416A" w:rsidP="0041416A">
      <w:pPr>
        <w:pStyle w:val="afff"/>
        <w:ind w:left="105" w:firstLineChars="0" w:firstLine="0"/>
        <w:jc w:val="center"/>
        <w:rPr>
          <w:sz w:val="20"/>
          <w:szCs w:val="18"/>
        </w:rPr>
      </w:pPr>
      <w:r w:rsidRPr="00560591">
        <w:rPr>
          <w:noProof/>
          <w:sz w:val="20"/>
          <w:szCs w:val="18"/>
        </w:rPr>
        <mc:AlternateContent>
          <mc:Choice Requires="wps">
            <w:drawing>
              <wp:anchor distT="0" distB="0" distL="114300" distR="114300" simplePos="0" relativeHeight="251662336" behindDoc="0" locked="0" layoutInCell="1" allowOverlap="1" wp14:anchorId="03AAC578" wp14:editId="49663401">
                <wp:simplePos x="0" y="0"/>
                <wp:positionH relativeFrom="column">
                  <wp:posOffset>1725072</wp:posOffset>
                </wp:positionH>
                <wp:positionV relativeFrom="paragraph">
                  <wp:posOffset>1930400</wp:posOffset>
                </wp:positionV>
                <wp:extent cx="1044000" cy="612000"/>
                <wp:effectExtent l="0" t="0" r="22860" b="17145"/>
                <wp:wrapNone/>
                <wp:docPr id="13" name="吹き出し: 角を丸めた四角形 12">
                  <a:extLst xmlns:a="http://schemas.openxmlformats.org/drawingml/2006/main">
                    <a:ext uri="{FF2B5EF4-FFF2-40B4-BE49-F238E27FC236}">
                      <a16:creationId xmlns:a16="http://schemas.microsoft.com/office/drawing/2014/main" id="{11AA8B61-E26B-B944-F74C-CEFB34B23A52}"/>
                    </a:ext>
                  </a:extLst>
                </wp:docPr>
                <wp:cNvGraphicFramePr/>
                <a:graphic xmlns:a="http://schemas.openxmlformats.org/drawingml/2006/main">
                  <a:graphicData uri="http://schemas.microsoft.com/office/word/2010/wordprocessingShape">
                    <wps:wsp>
                      <wps:cNvSpPr/>
                      <wps:spPr>
                        <a:xfrm>
                          <a:off x="0" y="0"/>
                          <a:ext cx="1044000" cy="612000"/>
                        </a:xfrm>
                        <a:prstGeom prst="wedgeRoundRectCallout">
                          <a:avLst>
                            <a:gd name="adj1" fmla="val 6607"/>
                            <a:gd name="adj2" fmla="val 33975"/>
                            <a:gd name="adj3" fmla="val 16667"/>
                          </a:avLst>
                        </a:prstGeom>
                        <a:noFill/>
                        <a:ln w="190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3FCD91" w14:textId="77777777" w:rsidR="0041416A" w:rsidRPr="007F21F9" w:rsidRDefault="0041416A" w:rsidP="0041416A">
                            <w:pPr>
                              <w:kinsoku w:val="0"/>
                              <w:overflowPunct w:val="0"/>
                              <w:spacing w:line="24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7F21F9">
                              <w:rPr>
                                <w:rFonts w:ascii="BIZ UDPゴシック" w:eastAsia="BIZ UDPゴシック" w:hAnsi="BIZ UDPゴシック" w:cstheme="minorBidi" w:hint="eastAsia"/>
                                <w:color w:val="000000" w:themeColor="text1"/>
                                <w:kern w:val="24"/>
                                <w:sz w:val="18"/>
                                <w:szCs w:val="18"/>
                                <w:lang w:eastAsia="zh-TW"/>
                              </w:rPr>
                              <w:t>健全性Ⅰ　減少</w:t>
                            </w:r>
                          </w:p>
                          <w:p w14:paraId="07BDF58B" w14:textId="77777777" w:rsidR="0041416A" w:rsidRPr="007F21F9" w:rsidRDefault="0041416A" w:rsidP="0041416A">
                            <w:pPr>
                              <w:kinsoku w:val="0"/>
                              <w:overflowPunct w:val="0"/>
                              <w:spacing w:line="24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7F21F9">
                              <w:rPr>
                                <w:rFonts w:ascii="BIZ UDPゴシック" w:eastAsia="BIZ UDPゴシック" w:hAnsi="BIZ UDPゴシック" w:cstheme="minorBidi" w:hint="eastAsia"/>
                                <w:color w:val="000000" w:themeColor="text1"/>
                                <w:kern w:val="24"/>
                                <w:sz w:val="18"/>
                                <w:szCs w:val="18"/>
                                <w:lang w:eastAsia="zh-TW"/>
                              </w:rPr>
                              <w:t>健全性Ⅱ　増加</w:t>
                            </w:r>
                          </w:p>
                          <w:p w14:paraId="1D817C03" w14:textId="77777777" w:rsidR="0041416A" w:rsidRPr="007F21F9" w:rsidRDefault="0041416A" w:rsidP="0041416A">
                            <w:pPr>
                              <w:kinsoku w:val="0"/>
                              <w:overflowPunct w:val="0"/>
                              <w:spacing w:line="240" w:lineRule="exact"/>
                              <w:jc w:val="center"/>
                              <w:textAlignment w:val="baseline"/>
                              <w:rPr>
                                <w:rFonts w:ascii="BIZ UDPゴシック" w:eastAsia="BIZ UDPゴシック" w:hAnsi="BIZ UDPゴシック" w:cstheme="minorBidi"/>
                                <w:color w:val="000000" w:themeColor="text1"/>
                                <w:kern w:val="24"/>
                                <w:sz w:val="18"/>
                                <w:szCs w:val="18"/>
                              </w:rPr>
                            </w:pPr>
                            <w:r w:rsidRPr="007F21F9">
                              <w:rPr>
                                <w:rFonts w:ascii="BIZ UDPゴシック" w:eastAsia="BIZ UDPゴシック" w:hAnsi="BIZ UDPゴシック" w:cstheme="minorBidi" w:hint="eastAsia"/>
                                <w:color w:val="000000" w:themeColor="text1"/>
                                <w:kern w:val="24"/>
                                <w:sz w:val="18"/>
                                <w:szCs w:val="18"/>
                              </w:rPr>
                              <w:t>健全性Ⅲ　減少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AAC578" id="吹き出し: 角を丸めた四角形 12" o:spid="_x0000_s1119" type="#_x0000_t62" style="position:absolute;left:0;text-align:left;margin-left:135.85pt;margin-top:152pt;width:82.2pt;height: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" adj="12227,18139" filled="f" strokecolor="#bfbfbf [2412]" strokeweight="1.5pt">
                <v:textbox>
                  <w:txbxContent>
                    <w:p w14:paraId="013FCD91" w14:textId="77777777" w:rsidR="0041416A" w:rsidRPr="007F21F9" w:rsidRDefault="0041416A" w:rsidP="0041416A">
                      <w:pPr>
                        <w:kinsoku w:val="0"/>
                        <w:overflowPunct w:val="0"/>
                        <w:spacing w:line="24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7F21F9">
                        <w:rPr>
                          <w:rFonts w:ascii="BIZ UDPゴシック" w:eastAsia="BIZ UDPゴシック" w:hAnsi="BIZ UDPゴシック" w:cstheme="minorBidi" w:hint="eastAsia"/>
                          <w:color w:val="000000" w:themeColor="text1"/>
                          <w:kern w:val="24"/>
                          <w:sz w:val="18"/>
                          <w:szCs w:val="18"/>
                          <w:lang w:eastAsia="zh-TW"/>
                        </w:rPr>
                        <w:t>健全性Ⅰ　減少</w:t>
                      </w:r>
                    </w:p>
                    <w:p w14:paraId="07BDF58B" w14:textId="77777777" w:rsidR="0041416A" w:rsidRPr="007F21F9" w:rsidRDefault="0041416A" w:rsidP="0041416A">
                      <w:pPr>
                        <w:kinsoku w:val="0"/>
                        <w:overflowPunct w:val="0"/>
                        <w:spacing w:line="240" w:lineRule="exact"/>
                        <w:jc w:val="center"/>
                        <w:textAlignment w:val="baseline"/>
                        <w:rPr>
                          <w:rFonts w:ascii="BIZ UDPゴシック" w:eastAsia="BIZ UDPゴシック" w:hAnsi="BIZ UDPゴシック" w:cstheme="minorBidi"/>
                          <w:color w:val="000000" w:themeColor="text1"/>
                          <w:kern w:val="24"/>
                          <w:sz w:val="18"/>
                          <w:szCs w:val="18"/>
                          <w:lang w:eastAsia="zh-TW"/>
                        </w:rPr>
                      </w:pPr>
                      <w:r w:rsidRPr="007F21F9">
                        <w:rPr>
                          <w:rFonts w:ascii="BIZ UDPゴシック" w:eastAsia="BIZ UDPゴシック" w:hAnsi="BIZ UDPゴシック" w:cstheme="minorBidi" w:hint="eastAsia"/>
                          <w:color w:val="000000" w:themeColor="text1"/>
                          <w:kern w:val="24"/>
                          <w:sz w:val="18"/>
                          <w:szCs w:val="18"/>
                          <w:lang w:eastAsia="zh-TW"/>
                        </w:rPr>
                        <w:t>健全性Ⅱ　増加</w:t>
                      </w:r>
                    </w:p>
                    <w:p w14:paraId="1D817C03" w14:textId="77777777" w:rsidR="0041416A" w:rsidRPr="007F21F9" w:rsidRDefault="0041416A" w:rsidP="0041416A">
                      <w:pPr>
                        <w:kinsoku w:val="0"/>
                        <w:overflowPunct w:val="0"/>
                        <w:spacing w:line="240" w:lineRule="exact"/>
                        <w:jc w:val="center"/>
                        <w:textAlignment w:val="baseline"/>
                        <w:rPr>
                          <w:rFonts w:ascii="BIZ UDPゴシック" w:eastAsia="BIZ UDPゴシック" w:hAnsi="BIZ UDPゴシック" w:cstheme="minorBidi"/>
                          <w:color w:val="000000" w:themeColor="text1"/>
                          <w:kern w:val="24"/>
                          <w:sz w:val="18"/>
                          <w:szCs w:val="18"/>
                        </w:rPr>
                      </w:pPr>
                      <w:r w:rsidRPr="007F21F9">
                        <w:rPr>
                          <w:rFonts w:ascii="BIZ UDPゴシック" w:eastAsia="BIZ UDPゴシック" w:hAnsi="BIZ UDPゴシック" w:cstheme="minorBidi" w:hint="eastAsia"/>
                          <w:color w:val="000000" w:themeColor="text1"/>
                          <w:kern w:val="24"/>
                          <w:sz w:val="18"/>
                          <w:szCs w:val="18"/>
                        </w:rPr>
                        <w:t>健全性Ⅲ　減少</w:t>
                      </w:r>
                    </w:p>
                  </w:txbxContent>
                </v:textbox>
              </v:shape>
            </w:pict>
          </mc:Fallback>
        </mc:AlternateContent>
      </w:r>
      <w:r w:rsidRPr="00560591">
        <w:rPr>
          <w:rFonts w:hint="eastAsia"/>
          <w:noProof/>
        </w:rPr>
        <w:drawing>
          <wp:inline distT="0" distB="0" distL="0" distR="0" wp14:anchorId="70E5F908" wp14:editId="418F8C9C">
            <wp:extent cx="5560560" cy="2129317"/>
            <wp:effectExtent l="0" t="0" r="0" b="0"/>
            <wp:docPr id="206023247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6869" t="8496" r="7552" b="8905"/>
                    <a:stretch/>
                  </pic:blipFill>
                  <pic:spPr bwMode="auto">
                    <a:xfrm>
                      <a:off x="0" y="0"/>
                      <a:ext cx="5560560" cy="2129317"/>
                    </a:xfrm>
                    <a:prstGeom prst="rect">
                      <a:avLst/>
                    </a:prstGeom>
                    <a:noFill/>
                    <a:ln>
                      <a:noFill/>
                    </a:ln>
                    <a:extLst>
                      <a:ext uri="{53640926-AAD7-44D8-BBD7-CCE9431645EC}">
                        <a14:shadowObscured xmlns:a14="http://schemas.microsoft.com/office/drawing/2010/main"/>
                      </a:ext>
                    </a:extLst>
                  </pic:spPr>
                </pic:pic>
              </a:graphicData>
            </a:graphic>
          </wp:inline>
        </w:drawing>
      </w:r>
    </w:p>
    <w:p w14:paraId="463E3EF8" w14:textId="77777777" w:rsidR="0041416A" w:rsidRPr="00560591" w:rsidRDefault="0041416A" w:rsidP="0041416A">
      <w:pPr>
        <w:pStyle w:val="afff"/>
        <w:spacing w:afterLines="70" w:after="252"/>
        <w:ind w:left="108" w:firstLineChars="0" w:firstLine="0"/>
        <w:jc w:val="center"/>
        <w:rPr>
          <w:sz w:val="20"/>
          <w:szCs w:val="18"/>
        </w:rPr>
      </w:pPr>
    </w:p>
    <w:p w14:paraId="5D028822" w14:textId="61B20A46" w:rsidR="0041416A" w:rsidRPr="00560591" w:rsidRDefault="0041416A" w:rsidP="0041416A">
      <w:pPr>
        <w:pStyle w:val="af1"/>
      </w:pPr>
      <w:bookmarkStart w:id="210" w:name="_Ref18552195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4</w:t>
      </w:r>
      <w:r w:rsidRPr="00560591">
        <w:fldChar w:fldCharType="end"/>
      </w:r>
      <w:bookmarkEnd w:id="210"/>
      <w:r w:rsidRPr="00560591">
        <w:rPr>
          <w:rFonts w:hint="eastAsia"/>
        </w:rPr>
        <w:t xml:space="preserve">　健全性の判定区分の推移</w:t>
      </w:r>
    </w:p>
    <w:p w14:paraId="452D6A9A" w14:textId="77777777" w:rsidR="0041416A" w:rsidRPr="00560591" w:rsidRDefault="0041416A" w:rsidP="0041416A">
      <w:pPr>
        <w:pStyle w:val="afff"/>
        <w:ind w:left="105" w:firstLine="200"/>
        <w:jc w:val="center"/>
        <w:rPr>
          <w:sz w:val="20"/>
          <w:szCs w:val="18"/>
        </w:rPr>
      </w:pPr>
    </w:p>
    <w:p w14:paraId="7A5F5F26" w14:textId="77777777" w:rsidR="0041416A" w:rsidRPr="00560591" w:rsidRDefault="0041416A" w:rsidP="0041416A">
      <w:pPr>
        <w:widowControl/>
        <w:jc w:val="left"/>
        <w:rPr>
          <w:rFonts w:ascii="ＭＳ Ｐゴシック" w:eastAsia="ＭＳ Ｐゴシック" w:hAnsi="ＭＳ Ｐゴシック"/>
          <w:sz w:val="24"/>
        </w:rPr>
      </w:pPr>
      <w:r w:rsidRPr="00560591">
        <w:rPr>
          <w:rFonts w:ascii="ＭＳ Ｐゴシック" w:eastAsia="ＭＳ Ｐゴシック" w:hAnsi="ＭＳ Ｐゴシック"/>
          <w:sz w:val="24"/>
        </w:rPr>
        <w:br w:type="page"/>
      </w:r>
    </w:p>
    <w:p w14:paraId="37D22067" w14:textId="77777777" w:rsidR="0041416A" w:rsidRPr="00560591" w:rsidRDefault="0041416A" w:rsidP="0041416A">
      <w:pPr>
        <w:pStyle w:val="4"/>
      </w:pPr>
      <w:r w:rsidRPr="00560591">
        <w:rPr>
          <w:rFonts w:hint="eastAsia"/>
        </w:rPr>
        <w:lastRenderedPageBreak/>
        <w:t>修繕等措置の着手状況</w:t>
      </w:r>
    </w:p>
    <w:p w14:paraId="1331E2F7" w14:textId="7FBFF1A4" w:rsidR="0041416A" w:rsidRPr="00560591" w:rsidRDefault="0041416A" w:rsidP="0041416A">
      <w:pPr>
        <w:pStyle w:val="40"/>
        <w:ind w:left="420" w:firstLine="210"/>
        <w:rPr>
          <w:rFonts w:hAnsi="HG丸ｺﾞｼｯｸM-PRO"/>
        </w:rPr>
      </w:pPr>
      <w:r w:rsidRPr="00560591">
        <w:rPr>
          <w:rFonts w:hint="eastAsia"/>
        </w:rPr>
        <w:t>大阪府ではこれまで、大阪府道路施設長寿命化計画（H27.3）の目標管理水準および優先順位の考え方（重点化指標）に基づいて措置を実施してきた。点検２</w:t>
      </w:r>
      <w:r w:rsidRPr="00560591">
        <w:rPr>
          <w:rFonts w:hAnsi="HG丸ｺﾞｼｯｸM-PRO" w:hint="eastAsia"/>
        </w:rPr>
        <w:t>巡目と点検１巡目を比較すると、</w:t>
      </w:r>
      <w:r w:rsidRPr="00560591">
        <w:rPr>
          <w:rFonts w:hint="eastAsia"/>
        </w:rPr>
        <w:t>着実な措置により、</w:t>
      </w:r>
      <w:r w:rsidRPr="00560591">
        <w:rPr>
          <w:rFonts w:hAnsi="HG丸ｺﾞｼｯｸM-PRO" w:hint="eastAsia"/>
        </w:rPr>
        <w:t>健全性Ⅲのトンネルの割合は減少している（</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_Ref185521957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図 </w:t>
      </w:r>
      <w:r w:rsidR="003612AB" w:rsidRPr="00560591">
        <w:rPr>
          <w:noProof/>
        </w:rPr>
        <w:t>3.2</w:t>
      </w:r>
      <w:r w:rsidR="003612AB" w:rsidRPr="00560591">
        <w:rPr>
          <w:noProof/>
        </w:rPr>
        <w:noBreakHyphen/>
        <w:t>4</w:t>
      </w:r>
      <w:r w:rsidRPr="00560591">
        <w:rPr>
          <w:rFonts w:hAnsi="HG丸ｺﾞｼｯｸM-PRO"/>
        </w:rPr>
        <w:fldChar w:fldCharType="end"/>
      </w:r>
      <w:r w:rsidRPr="00560591">
        <w:rPr>
          <w:rFonts w:hAnsi="HG丸ｺﾞｼｯｸM-PRO" w:hint="eastAsia"/>
        </w:rPr>
        <w:t>）。</w:t>
      </w:r>
    </w:p>
    <w:p w14:paraId="7BDCE582" w14:textId="77777777" w:rsidR="0041416A" w:rsidRPr="00560591" w:rsidRDefault="0041416A" w:rsidP="0041416A">
      <w:pPr>
        <w:pStyle w:val="40"/>
        <w:ind w:left="420" w:firstLine="210"/>
      </w:pPr>
    </w:p>
    <w:p w14:paraId="645DACE0" w14:textId="77777777" w:rsidR="0041416A" w:rsidRPr="00560591" w:rsidRDefault="0041416A" w:rsidP="0041416A">
      <w:pPr>
        <w:pStyle w:val="4"/>
      </w:pPr>
      <w:r w:rsidRPr="00560591">
        <w:rPr>
          <w:rFonts w:hint="eastAsia"/>
        </w:rPr>
        <w:t>トンネル維持管理における課題および留意点</w:t>
      </w:r>
    </w:p>
    <w:p w14:paraId="78BE08EE" w14:textId="77777777" w:rsidR="0041416A" w:rsidRPr="00560591" w:rsidRDefault="0041416A" w:rsidP="0041416A">
      <w:pPr>
        <w:pStyle w:val="40"/>
        <w:ind w:left="420" w:firstLine="210"/>
      </w:pPr>
      <w:r w:rsidRPr="00560591">
        <w:rPr>
          <w:rFonts w:hint="eastAsia"/>
        </w:rPr>
        <w:t>大阪府では、大阪府道路施設長寿命化計画（H27.3）に基づいて、トンネルの維持管理を推進してきた。計画策定から10年経過したことで、明らかになった課題および留意点を以下に示す。</w:t>
      </w:r>
    </w:p>
    <w:p w14:paraId="2D698075" w14:textId="77777777" w:rsidR="0041416A" w:rsidRPr="00560591" w:rsidRDefault="0041416A" w:rsidP="0041416A">
      <w:pPr>
        <w:pStyle w:val="40"/>
        <w:ind w:left="420" w:firstLine="210"/>
      </w:pPr>
    </w:p>
    <w:p w14:paraId="4371D4DB" w14:textId="77777777" w:rsidR="0041416A" w:rsidRPr="00560591" w:rsidRDefault="0041416A" w:rsidP="0041416A">
      <w:pPr>
        <w:pStyle w:val="50"/>
        <w:ind w:left="1134"/>
      </w:pPr>
      <w:r w:rsidRPr="00560591">
        <w:t>目標管理水準の保持</w:t>
      </w:r>
    </w:p>
    <w:p w14:paraId="00FFB2EC" w14:textId="7E4B5E12" w:rsidR="0041416A" w:rsidRPr="00560591" w:rsidRDefault="0041416A" w:rsidP="0041416A">
      <w:pPr>
        <w:pStyle w:val="51"/>
        <w:ind w:left="735" w:firstLine="210"/>
        <w:rPr>
          <w:rFonts w:hAnsi="HG丸ｺﾞｼｯｸM-PRO"/>
        </w:rPr>
      </w:pPr>
      <w:r w:rsidRPr="00560591">
        <w:rPr>
          <w:rFonts w:hAnsi="HG丸ｺﾞｼｯｸM-PRO" w:hint="eastAsia"/>
        </w:rPr>
        <w:t>大阪府のトンネルの目標管理水準は、判定区分Bとしており、</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_Ref185522111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表 </w:t>
      </w:r>
      <w:r w:rsidR="003612AB" w:rsidRPr="00560591">
        <w:rPr>
          <w:noProof/>
        </w:rPr>
        <w:t>3.2</w:t>
      </w:r>
      <w:r w:rsidR="003612AB" w:rsidRPr="00560591">
        <w:rPr>
          <w:noProof/>
        </w:rPr>
        <w:noBreakHyphen/>
        <w:t>2</w:t>
      </w:r>
      <w:r w:rsidRPr="00560591">
        <w:rPr>
          <w:rFonts w:hAnsi="HG丸ｺﾞｼｯｸM-PRO"/>
        </w:rPr>
        <w:fldChar w:fldCharType="end"/>
      </w:r>
      <w:r w:rsidRPr="00560591">
        <w:rPr>
          <w:rFonts w:hAnsi="HG丸ｺﾞｼｯｸM-PRO" w:hint="eastAsia"/>
        </w:rPr>
        <w:t>（表（左））に示すとおり健全性Ⅰ（機能に支障が生じていない状態）に相当することとしていた。</w:t>
      </w:r>
      <w:r w:rsidRPr="00560591">
        <w:rPr>
          <w:rFonts w:hAnsi="HG丸ｺﾞｼｯｸM-PRO"/>
        </w:rPr>
        <w:t>平成28年3月に大阪府トンネル点検要領を改訂</w:t>
      </w:r>
      <w:r w:rsidRPr="00560591">
        <w:rPr>
          <w:rFonts w:hAnsi="HG丸ｺﾞｼｯｸM-PRO" w:hint="eastAsia"/>
        </w:rPr>
        <w:t>し</w:t>
      </w:r>
      <w:r w:rsidRPr="00560591">
        <w:rPr>
          <w:rFonts w:hAnsi="HG丸ｺﾞｼｯｸM-PRO"/>
        </w:rPr>
        <w:t>たことで、</w:t>
      </w:r>
      <w:r w:rsidRPr="00560591">
        <w:rPr>
          <w:rFonts w:hAnsi="HG丸ｺﾞｼｯｸM-PRO" w:hint="eastAsia"/>
        </w:rPr>
        <w:t>表 3.2</w:t>
      </w:r>
      <w:r w:rsidRPr="00560591">
        <w:noBreakHyphen/>
      </w:r>
      <w:r w:rsidRPr="00560591">
        <w:rPr>
          <w:rFonts w:hAnsi="HG丸ｺﾞｼｯｸM-PRO" w:hint="eastAsia"/>
        </w:rPr>
        <w:t>2（表（右））に示すとおり</w:t>
      </w:r>
      <w:r w:rsidRPr="00560591">
        <w:rPr>
          <w:rFonts w:hAnsi="HG丸ｺﾞｼｯｸM-PRO"/>
        </w:rPr>
        <w:t>目標管理水準は対策区分</w:t>
      </w:r>
      <w:proofErr w:type="spellStart"/>
      <w:r w:rsidRPr="00560591">
        <w:rPr>
          <w:rFonts w:hAnsi="HG丸ｺﾞｼｯｸM-PRO"/>
        </w:rPr>
        <w:t>Ⅱb</w:t>
      </w:r>
      <w:proofErr w:type="spellEnd"/>
      <w:r w:rsidRPr="00560591">
        <w:rPr>
          <w:rFonts w:hAnsi="HG丸ｺﾞｼｯｸM-PRO"/>
        </w:rPr>
        <w:t>（健全性Ⅱ）としている。</w:t>
      </w:r>
      <w:r w:rsidRPr="00560591">
        <w:rPr>
          <w:rFonts w:hAnsi="HG丸ｺﾞｼｯｸM-PRO" w:hint="eastAsia"/>
        </w:rPr>
        <w:t>着実な措置によって、点検２巡目と点検１巡目を比較すると、Ⅲ判定トンネルの割合は減少して</w:t>
      </w:r>
      <w:r w:rsidRPr="00560591">
        <w:rPr>
          <w:rFonts w:hint="eastAsia"/>
        </w:rPr>
        <w:t>いる</w:t>
      </w:r>
      <w:r w:rsidRPr="00560591">
        <w:rPr>
          <w:rFonts w:hAnsi="HG丸ｺﾞｼｯｸM-PRO" w:hint="eastAsia"/>
        </w:rPr>
        <w:t>が、目標管理水準を十分に達成できているとは言えない状況である。Ⅲ判定やⅡa判定のトンネルの修繕を早期に実施し、目標管理水準を保持することが必要である。</w:t>
      </w:r>
    </w:p>
    <w:p w14:paraId="6C7FC7A5" w14:textId="77777777" w:rsidR="0041416A" w:rsidRPr="00560591" w:rsidRDefault="0041416A" w:rsidP="0041416A">
      <w:pPr>
        <w:pStyle w:val="51"/>
        <w:ind w:left="735" w:firstLine="210"/>
        <w:rPr>
          <w:rFonts w:hAnsi="HG丸ｺﾞｼｯｸM-PRO"/>
        </w:rPr>
      </w:pPr>
    </w:p>
    <w:p w14:paraId="7D1B02D2" w14:textId="59613804" w:rsidR="0041416A" w:rsidRPr="00560591" w:rsidRDefault="0041416A" w:rsidP="0041416A">
      <w:pPr>
        <w:pStyle w:val="af1"/>
      </w:pPr>
      <w:bookmarkStart w:id="211" w:name="_Ref18552211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211"/>
      <w:r w:rsidRPr="00560591">
        <w:rPr>
          <w:rFonts w:hint="eastAsia"/>
        </w:rPr>
        <w:t xml:space="preserve">　健全性および健全度の対応の変遷</w:t>
      </w:r>
    </w:p>
    <w:tbl>
      <w:tblPr>
        <w:tblW w:w="8212" w:type="dxa"/>
        <w:jc w:val="center"/>
        <w:tblCellMar>
          <w:left w:w="99" w:type="dxa"/>
          <w:right w:w="99" w:type="dxa"/>
        </w:tblCellMar>
        <w:tblLook w:val="04A0" w:firstRow="1" w:lastRow="0" w:firstColumn="1" w:lastColumn="0" w:noHBand="0" w:noVBand="1"/>
      </w:tblPr>
      <w:tblGrid>
        <w:gridCol w:w="567"/>
        <w:gridCol w:w="1752"/>
        <w:gridCol w:w="1701"/>
        <w:gridCol w:w="506"/>
        <w:gridCol w:w="567"/>
        <w:gridCol w:w="1560"/>
        <w:gridCol w:w="1559"/>
      </w:tblGrid>
      <w:tr w:rsidR="00560591" w:rsidRPr="00560591" w14:paraId="2C7F6B2F" w14:textId="77777777" w:rsidTr="005B1557">
        <w:trPr>
          <w:trHeight w:val="340"/>
          <w:jc w:val="center"/>
        </w:trPr>
        <w:tc>
          <w:tcPr>
            <w:tcW w:w="2319"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10481DA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健全性</w:t>
            </w:r>
          </w:p>
        </w:tc>
        <w:tc>
          <w:tcPr>
            <w:tcW w:w="1701"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9A6C179"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判定区分</w:t>
            </w:r>
          </w:p>
        </w:tc>
        <w:tc>
          <w:tcPr>
            <w:tcW w:w="506" w:type="dxa"/>
            <w:tcBorders>
              <w:left w:val="single" w:sz="4" w:space="0" w:color="auto"/>
              <w:right w:val="single" w:sz="4" w:space="0" w:color="auto"/>
            </w:tcBorders>
            <w:shd w:val="clear" w:color="auto" w:fill="auto"/>
          </w:tcPr>
          <w:p w14:paraId="4D591A12" w14:textId="77777777" w:rsidR="0041416A" w:rsidRPr="00560591" w:rsidRDefault="0041416A" w:rsidP="005B1557">
            <w:pPr>
              <w:widowControl/>
              <w:spacing w:line="280" w:lineRule="exact"/>
              <w:jc w:val="center"/>
              <w:rPr>
                <w:rFonts w:hAnsi="HG丸ｺﾞｼｯｸM-PRO" w:cs="ＭＳ Ｐゴシック"/>
                <w:szCs w:val="21"/>
              </w:rPr>
            </w:pPr>
          </w:p>
        </w:tc>
        <w:tc>
          <w:tcPr>
            <w:tcW w:w="2127" w:type="dxa"/>
            <w:gridSpan w:val="2"/>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E49F995"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健全性</w:t>
            </w:r>
          </w:p>
        </w:tc>
        <w:tc>
          <w:tcPr>
            <w:tcW w:w="155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26F8A93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対策区分</w:t>
            </w:r>
          </w:p>
        </w:tc>
      </w:tr>
      <w:tr w:rsidR="00560591" w:rsidRPr="00560591" w14:paraId="19EE3ED4" w14:textId="77777777" w:rsidTr="005B1557">
        <w:trPr>
          <w:trHeight w:val="454"/>
          <w:jc w:val="center"/>
        </w:trPr>
        <w:tc>
          <w:tcPr>
            <w:tcW w:w="567" w:type="dxa"/>
            <w:vMerge w:val="restart"/>
            <w:tcBorders>
              <w:top w:val="double" w:sz="4" w:space="0" w:color="auto"/>
              <w:left w:val="single" w:sz="4" w:space="0" w:color="auto"/>
              <w:right w:val="single" w:sz="4" w:space="0" w:color="auto"/>
            </w:tcBorders>
            <w:shd w:val="clear" w:color="auto" w:fill="auto"/>
            <w:noWrap/>
            <w:vAlign w:val="center"/>
            <w:hideMark/>
          </w:tcPr>
          <w:p w14:paraId="2F3FAE43"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752" w:type="dxa"/>
            <w:vMerge w:val="restart"/>
            <w:tcBorders>
              <w:top w:val="double" w:sz="4" w:space="0" w:color="auto"/>
              <w:left w:val="nil"/>
              <w:right w:val="single" w:sz="4" w:space="0" w:color="auto"/>
            </w:tcBorders>
            <w:shd w:val="clear" w:color="auto" w:fill="auto"/>
            <w:noWrap/>
            <w:vAlign w:val="center"/>
            <w:hideMark/>
          </w:tcPr>
          <w:p w14:paraId="390CFF0E"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1701" w:type="dxa"/>
            <w:tcBorders>
              <w:top w:val="double" w:sz="4" w:space="0" w:color="auto"/>
              <w:left w:val="nil"/>
              <w:bottom w:val="single" w:sz="4" w:space="0" w:color="auto"/>
              <w:right w:val="single" w:sz="4" w:space="0" w:color="auto"/>
            </w:tcBorders>
            <w:shd w:val="clear" w:color="auto" w:fill="auto"/>
            <w:vAlign w:val="center"/>
          </w:tcPr>
          <w:p w14:paraId="42A19733"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rPr>
              <w:t>S</w:t>
            </w:r>
          </w:p>
        </w:tc>
        <w:tc>
          <w:tcPr>
            <w:tcW w:w="506" w:type="dxa"/>
            <w:tcBorders>
              <w:top w:val="nil"/>
              <w:left w:val="single" w:sz="4" w:space="0" w:color="auto"/>
              <w:right w:val="single" w:sz="4" w:space="0" w:color="auto"/>
            </w:tcBorders>
          </w:tcPr>
          <w:p w14:paraId="4C325492" w14:textId="77777777" w:rsidR="0041416A" w:rsidRPr="00560591" w:rsidRDefault="0041416A" w:rsidP="005B1557">
            <w:pPr>
              <w:widowControl/>
              <w:spacing w:line="280" w:lineRule="exact"/>
              <w:jc w:val="center"/>
              <w:rPr>
                <w:rFonts w:hAnsi="HG丸ｺﾞｼｯｸM-PRO" w:cs="ＭＳ Ｐゴシック"/>
              </w:rPr>
            </w:pPr>
          </w:p>
        </w:tc>
        <w:tc>
          <w:tcPr>
            <w:tcW w:w="567" w:type="dxa"/>
            <w:tcBorders>
              <w:top w:val="double" w:sz="4" w:space="0" w:color="auto"/>
              <w:left w:val="single" w:sz="4" w:space="0" w:color="auto"/>
              <w:bottom w:val="single" w:sz="4" w:space="0" w:color="auto"/>
              <w:right w:val="single" w:sz="4" w:space="0" w:color="auto"/>
            </w:tcBorders>
            <w:vAlign w:val="center"/>
          </w:tcPr>
          <w:p w14:paraId="41E34519" w14:textId="77777777" w:rsidR="0041416A" w:rsidRPr="00560591" w:rsidRDefault="0041416A" w:rsidP="005B1557">
            <w:pPr>
              <w:widowControl/>
              <w:spacing w:line="280" w:lineRule="exact"/>
              <w:jc w:val="center"/>
              <w:rPr>
                <w:rFonts w:hAnsi="HG丸ｺﾞｼｯｸM-PRO" w:cs="ＭＳ Ｐゴシック"/>
              </w:rPr>
            </w:pPr>
            <w:r w:rsidRPr="00560591">
              <w:rPr>
                <w:rFonts w:hAnsi="HG丸ｺﾞｼｯｸM-PRO" w:cs="ＭＳ Ｐゴシック" w:hint="eastAsia"/>
                <w:szCs w:val="21"/>
              </w:rPr>
              <w:t>Ⅰ</w:t>
            </w:r>
          </w:p>
        </w:tc>
        <w:tc>
          <w:tcPr>
            <w:tcW w:w="1560" w:type="dxa"/>
            <w:tcBorders>
              <w:top w:val="double" w:sz="4" w:space="0" w:color="auto"/>
              <w:left w:val="single" w:sz="4" w:space="0" w:color="auto"/>
              <w:bottom w:val="single" w:sz="4" w:space="0" w:color="auto"/>
              <w:right w:val="single" w:sz="4" w:space="0" w:color="auto"/>
            </w:tcBorders>
            <w:vAlign w:val="center"/>
          </w:tcPr>
          <w:p w14:paraId="46DEA4AD" w14:textId="77777777" w:rsidR="0041416A" w:rsidRPr="00560591" w:rsidRDefault="0041416A" w:rsidP="005B1557">
            <w:pPr>
              <w:widowControl/>
              <w:spacing w:line="280" w:lineRule="exact"/>
              <w:rPr>
                <w:rFonts w:hAnsi="HG丸ｺﾞｼｯｸM-PRO" w:cs="ＭＳ Ｐゴシック"/>
              </w:rPr>
            </w:pPr>
            <w:r w:rsidRPr="00560591">
              <w:rPr>
                <w:rFonts w:hAnsi="HG丸ｺﾞｼｯｸM-PRO" w:cs="ＭＳ Ｐゴシック" w:hint="eastAsia"/>
              </w:rPr>
              <w:t>健全</w:t>
            </w:r>
          </w:p>
        </w:tc>
        <w:tc>
          <w:tcPr>
            <w:tcW w:w="1559" w:type="dxa"/>
            <w:tcBorders>
              <w:top w:val="double" w:sz="4" w:space="0" w:color="auto"/>
              <w:left w:val="single" w:sz="4" w:space="0" w:color="auto"/>
              <w:bottom w:val="single" w:sz="4" w:space="0" w:color="auto"/>
              <w:right w:val="single" w:sz="4" w:space="0" w:color="auto"/>
            </w:tcBorders>
            <w:vAlign w:val="center"/>
          </w:tcPr>
          <w:p w14:paraId="66605D75" w14:textId="77777777" w:rsidR="0041416A" w:rsidRPr="00560591" w:rsidRDefault="0041416A" w:rsidP="005B1557">
            <w:pPr>
              <w:widowControl/>
              <w:spacing w:line="280" w:lineRule="exact"/>
              <w:jc w:val="center"/>
              <w:rPr>
                <w:rFonts w:hAnsi="HG丸ｺﾞｼｯｸM-PRO" w:cs="ＭＳ Ｐゴシック"/>
              </w:rPr>
            </w:pPr>
            <w:r w:rsidRPr="00560591">
              <w:rPr>
                <w:rFonts w:hAnsi="HG丸ｺﾞｼｯｸM-PRO" w:cs="ＭＳ Ｐゴシック" w:hint="eastAsia"/>
              </w:rPr>
              <w:t>Ⅰ</w:t>
            </w:r>
          </w:p>
        </w:tc>
      </w:tr>
      <w:tr w:rsidR="00560591" w:rsidRPr="00560591" w14:paraId="2957AA35" w14:textId="77777777" w:rsidTr="005B1557">
        <w:trPr>
          <w:trHeight w:val="454"/>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63ECFF04" w14:textId="77777777" w:rsidR="0041416A" w:rsidRPr="00560591" w:rsidRDefault="0041416A" w:rsidP="005B1557">
            <w:pPr>
              <w:widowControl/>
              <w:spacing w:line="280" w:lineRule="exact"/>
              <w:jc w:val="center"/>
              <w:rPr>
                <w:rFonts w:hAnsi="HG丸ｺﾞｼｯｸM-PRO" w:cs="ＭＳ Ｐゴシック"/>
                <w:szCs w:val="21"/>
              </w:rPr>
            </w:pPr>
          </w:p>
        </w:tc>
        <w:tc>
          <w:tcPr>
            <w:tcW w:w="1752" w:type="dxa"/>
            <w:vMerge/>
            <w:tcBorders>
              <w:left w:val="nil"/>
              <w:bottom w:val="single" w:sz="4" w:space="0" w:color="auto"/>
              <w:right w:val="single" w:sz="4" w:space="0" w:color="auto"/>
            </w:tcBorders>
            <w:shd w:val="clear" w:color="auto" w:fill="auto"/>
            <w:noWrap/>
            <w:vAlign w:val="center"/>
          </w:tcPr>
          <w:p w14:paraId="1600188B" w14:textId="77777777" w:rsidR="0041416A" w:rsidRPr="00560591" w:rsidRDefault="0041416A" w:rsidP="005B1557">
            <w:pPr>
              <w:widowControl/>
              <w:spacing w:line="280" w:lineRule="exact"/>
              <w:jc w:val="left"/>
              <w:rPr>
                <w:rFonts w:hAnsi="HG丸ｺﾞｼｯｸM-PRO" w:cs="ＭＳ Ｐゴシック"/>
                <w:szCs w:val="21"/>
              </w:rPr>
            </w:pPr>
          </w:p>
        </w:tc>
        <w:tc>
          <w:tcPr>
            <w:tcW w:w="1701" w:type="dxa"/>
            <w:tcBorders>
              <w:top w:val="nil"/>
              <w:left w:val="nil"/>
              <w:bottom w:val="single" w:sz="4" w:space="0" w:color="auto"/>
              <w:right w:val="single" w:sz="4" w:space="0" w:color="auto"/>
            </w:tcBorders>
            <w:shd w:val="clear" w:color="auto" w:fill="auto"/>
            <w:vAlign w:val="center"/>
          </w:tcPr>
          <w:p w14:paraId="1CBA490A" w14:textId="77777777" w:rsidR="0041416A" w:rsidRPr="00560591" w:rsidRDefault="0041416A" w:rsidP="005B1557">
            <w:pPr>
              <w:widowControl/>
              <w:spacing w:line="280" w:lineRule="exact"/>
              <w:jc w:val="center"/>
              <w:rPr>
                <w:rFonts w:hAnsi="HG丸ｺﾞｼｯｸM-PRO" w:cs="ＭＳ Ｐゴシック"/>
              </w:rPr>
            </w:pPr>
            <w:r w:rsidRPr="00560591">
              <w:rPr>
                <w:rFonts w:hAnsi="HG丸ｺﾞｼｯｸM-PRO" w:cs="ＭＳ Ｐゴシック" w:hint="eastAsia"/>
              </w:rPr>
              <w:t>B</w:t>
            </w:r>
          </w:p>
        </w:tc>
        <w:tc>
          <w:tcPr>
            <w:tcW w:w="506" w:type="dxa"/>
            <w:tcBorders>
              <w:top w:val="nil"/>
              <w:left w:val="single" w:sz="4" w:space="0" w:color="auto"/>
              <w:right w:val="single" w:sz="4" w:space="0" w:color="auto"/>
            </w:tcBorders>
          </w:tcPr>
          <w:p w14:paraId="3190D57B" w14:textId="77777777" w:rsidR="0041416A" w:rsidRPr="00560591" w:rsidRDefault="0041416A" w:rsidP="005B1557">
            <w:pPr>
              <w:widowControl/>
              <w:spacing w:line="280" w:lineRule="exact"/>
              <w:jc w:val="center"/>
              <w:rPr>
                <w:rFonts w:hAnsi="HG丸ｺﾞｼｯｸM-PRO" w:cs="ＭＳ Ｐゴシック"/>
              </w:rPr>
            </w:pPr>
          </w:p>
        </w:tc>
        <w:tc>
          <w:tcPr>
            <w:tcW w:w="567" w:type="dxa"/>
            <w:vMerge w:val="restart"/>
            <w:tcBorders>
              <w:top w:val="nil"/>
              <w:left w:val="single" w:sz="4" w:space="0" w:color="auto"/>
              <w:right w:val="single" w:sz="4" w:space="0" w:color="auto"/>
            </w:tcBorders>
            <w:vAlign w:val="center"/>
          </w:tcPr>
          <w:p w14:paraId="1C5AA927" w14:textId="77777777" w:rsidR="0041416A" w:rsidRPr="00560591" w:rsidRDefault="0041416A" w:rsidP="005B1557">
            <w:pPr>
              <w:spacing w:line="280" w:lineRule="exact"/>
              <w:jc w:val="center"/>
              <w:rPr>
                <w:rFonts w:hAnsi="HG丸ｺﾞｼｯｸM-PRO" w:cs="ＭＳ Ｐゴシック"/>
              </w:rPr>
            </w:pPr>
            <w:r w:rsidRPr="00560591">
              <w:rPr>
                <w:rFonts w:hAnsi="HG丸ｺﾞｼｯｸM-PRO" w:cs="ＭＳ Ｐゴシック" w:hint="eastAsia"/>
                <w:szCs w:val="21"/>
              </w:rPr>
              <w:t>Ⅱ</w:t>
            </w:r>
          </w:p>
        </w:tc>
        <w:tc>
          <w:tcPr>
            <w:tcW w:w="1560" w:type="dxa"/>
            <w:vMerge w:val="restart"/>
            <w:tcBorders>
              <w:top w:val="nil"/>
              <w:left w:val="single" w:sz="4" w:space="0" w:color="auto"/>
              <w:right w:val="single" w:sz="4" w:space="0" w:color="auto"/>
            </w:tcBorders>
            <w:vAlign w:val="center"/>
          </w:tcPr>
          <w:p w14:paraId="5D17EBFF" w14:textId="77777777" w:rsidR="0041416A" w:rsidRPr="00560591" w:rsidRDefault="0041416A" w:rsidP="005B1557">
            <w:pPr>
              <w:widowControl/>
              <w:spacing w:line="280" w:lineRule="exact"/>
              <w:rPr>
                <w:rFonts w:hAnsi="HG丸ｺﾞｼｯｸM-PRO" w:cs="ＭＳ Ｐゴシック"/>
              </w:rPr>
            </w:pPr>
            <w:r w:rsidRPr="00560591">
              <w:rPr>
                <w:rFonts w:hAnsi="HG丸ｺﾞｼｯｸM-PRO" w:cs="ＭＳ Ｐゴシック" w:hint="eastAsia"/>
              </w:rPr>
              <w:t>予防保全段階</w:t>
            </w:r>
          </w:p>
        </w:tc>
        <w:tc>
          <w:tcPr>
            <w:tcW w:w="1559" w:type="dxa"/>
            <w:tcBorders>
              <w:top w:val="nil"/>
              <w:left w:val="single" w:sz="4" w:space="0" w:color="auto"/>
              <w:bottom w:val="single" w:sz="4" w:space="0" w:color="auto"/>
              <w:right w:val="single" w:sz="4" w:space="0" w:color="auto"/>
            </w:tcBorders>
            <w:vAlign w:val="center"/>
          </w:tcPr>
          <w:p w14:paraId="79C583A1" w14:textId="77777777" w:rsidR="0041416A" w:rsidRPr="00560591" w:rsidRDefault="0041416A" w:rsidP="005B1557">
            <w:pPr>
              <w:widowControl/>
              <w:spacing w:line="280" w:lineRule="exact"/>
              <w:jc w:val="center"/>
              <w:rPr>
                <w:rFonts w:hAnsi="HG丸ｺﾞｼｯｸM-PRO" w:cs="ＭＳ Ｐゴシック"/>
              </w:rPr>
            </w:pPr>
            <w:r w:rsidRPr="00560591">
              <w:rPr>
                <w:rFonts w:hAnsi="HG丸ｺﾞｼｯｸM-PRO" w:cs="ＭＳ Ｐゴシック" w:hint="eastAsia"/>
              </w:rPr>
              <w:t>Ⅱb</w:t>
            </w:r>
          </w:p>
        </w:tc>
      </w:tr>
      <w:tr w:rsidR="00560591" w:rsidRPr="00560591" w14:paraId="54C305D1" w14:textId="77777777" w:rsidTr="005B1557">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296A54"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752" w:type="dxa"/>
            <w:tcBorders>
              <w:top w:val="nil"/>
              <w:left w:val="nil"/>
              <w:bottom w:val="single" w:sz="4" w:space="0" w:color="auto"/>
              <w:right w:val="single" w:sz="4" w:space="0" w:color="auto"/>
            </w:tcBorders>
            <w:shd w:val="clear" w:color="auto" w:fill="auto"/>
            <w:noWrap/>
            <w:vAlign w:val="center"/>
            <w:hideMark/>
          </w:tcPr>
          <w:p w14:paraId="06E0DF67"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1701" w:type="dxa"/>
            <w:tcBorders>
              <w:top w:val="nil"/>
              <w:left w:val="nil"/>
              <w:bottom w:val="single" w:sz="4" w:space="0" w:color="auto"/>
              <w:right w:val="single" w:sz="4" w:space="0" w:color="auto"/>
            </w:tcBorders>
            <w:shd w:val="clear" w:color="auto" w:fill="auto"/>
            <w:vAlign w:val="center"/>
          </w:tcPr>
          <w:p w14:paraId="7BE71F72"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w:t>
            </w:r>
          </w:p>
        </w:tc>
        <w:tc>
          <w:tcPr>
            <w:tcW w:w="506" w:type="dxa"/>
            <w:tcBorders>
              <w:top w:val="nil"/>
              <w:left w:val="single" w:sz="4" w:space="0" w:color="auto"/>
              <w:right w:val="single" w:sz="4" w:space="0" w:color="auto"/>
            </w:tcBorders>
          </w:tcPr>
          <w:p w14:paraId="6CAE5EFC" w14:textId="77777777" w:rsidR="0041416A" w:rsidRPr="00560591" w:rsidRDefault="0041416A" w:rsidP="005B1557">
            <w:pPr>
              <w:widowControl/>
              <w:spacing w:line="280" w:lineRule="exact"/>
              <w:jc w:val="center"/>
              <w:rPr>
                <w:rFonts w:hAnsi="HG丸ｺﾞｼｯｸM-PRO" w:cs="ＭＳ Ｐゴシック"/>
                <w:szCs w:val="21"/>
              </w:rPr>
            </w:pPr>
          </w:p>
        </w:tc>
        <w:tc>
          <w:tcPr>
            <w:tcW w:w="567" w:type="dxa"/>
            <w:vMerge/>
            <w:tcBorders>
              <w:left w:val="single" w:sz="4" w:space="0" w:color="auto"/>
              <w:bottom w:val="single" w:sz="4" w:space="0" w:color="auto"/>
              <w:right w:val="single" w:sz="4" w:space="0" w:color="auto"/>
            </w:tcBorders>
            <w:vAlign w:val="center"/>
          </w:tcPr>
          <w:p w14:paraId="787ECC13" w14:textId="77777777" w:rsidR="0041416A" w:rsidRPr="00560591" w:rsidRDefault="0041416A" w:rsidP="005B1557">
            <w:pPr>
              <w:widowControl/>
              <w:spacing w:line="280" w:lineRule="exact"/>
              <w:jc w:val="center"/>
              <w:rPr>
                <w:rFonts w:hAnsi="HG丸ｺﾞｼｯｸM-PRO" w:cs="ＭＳ Ｐゴシック"/>
                <w:szCs w:val="21"/>
              </w:rPr>
            </w:pPr>
          </w:p>
        </w:tc>
        <w:tc>
          <w:tcPr>
            <w:tcW w:w="1560" w:type="dxa"/>
            <w:vMerge/>
            <w:tcBorders>
              <w:left w:val="single" w:sz="4" w:space="0" w:color="auto"/>
              <w:bottom w:val="single" w:sz="4" w:space="0" w:color="auto"/>
              <w:right w:val="single" w:sz="4" w:space="0" w:color="auto"/>
            </w:tcBorders>
            <w:vAlign w:val="center"/>
          </w:tcPr>
          <w:p w14:paraId="3367EFB6" w14:textId="77777777" w:rsidR="0041416A" w:rsidRPr="00560591" w:rsidRDefault="0041416A" w:rsidP="005B1557">
            <w:pPr>
              <w:widowControl/>
              <w:spacing w:line="280" w:lineRule="exact"/>
              <w:rPr>
                <w:rFonts w:hAnsi="HG丸ｺﾞｼｯｸM-PRO" w:cs="ＭＳ Ｐゴシック"/>
                <w:szCs w:val="21"/>
              </w:rPr>
            </w:pPr>
          </w:p>
        </w:tc>
        <w:tc>
          <w:tcPr>
            <w:tcW w:w="1559" w:type="dxa"/>
            <w:tcBorders>
              <w:top w:val="nil"/>
              <w:left w:val="single" w:sz="4" w:space="0" w:color="auto"/>
              <w:bottom w:val="single" w:sz="4" w:space="0" w:color="auto"/>
              <w:right w:val="single" w:sz="4" w:space="0" w:color="auto"/>
            </w:tcBorders>
            <w:vAlign w:val="center"/>
          </w:tcPr>
          <w:p w14:paraId="3563E7DE"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Ⅱa</w:t>
            </w:r>
          </w:p>
        </w:tc>
      </w:tr>
      <w:tr w:rsidR="00560591" w:rsidRPr="00560591" w14:paraId="126237F2" w14:textId="77777777" w:rsidTr="005B1557">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C2F86B"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752" w:type="dxa"/>
            <w:tcBorders>
              <w:top w:val="nil"/>
              <w:left w:val="nil"/>
              <w:bottom w:val="single" w:sz="4" w:space="0" w:color="auto"/>
              <w:right w:val="single" w:sz="4" w:space="0" w:color="auto"/>
            </w:tcBorders>
            <w:shd w:val="clear" w:color="auto" w:fill="auto"/>
            <w:noWrap/>
            <w:vAlign w:val="center"/>
            <w:hideMark/>
          </w:tcPr>
          <w:p w14:paraId="4AC10460"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1701" w:type="dxa"/>
            <w:tcBorders>
              <w:top w:val="nil"/>
              <w:left w:val="nil"/>
              <w:bottom w:val="single" w:sz="4" w:space="0" w:color="auto"/>
              <w:right w:val="single" w:sz="4" w:space="0" w:color="auto"/>
            </w:tcBorders>
            <w:shd w:val="clear" w:color="auto" w:fill="auto"/>
            <w:vAlign w:val="center"/>
          </w:tcPr>
          <w:p w14:paraId="69D1B91B"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A</w:t>
            </w:r>
          </w:p>
        </w:tc>
        <w:tc>
          <w:tcPr>
            <w:tcW w:w="506" w:type="dxa"/>
            <w:tcBorders>
              <w:top w:val="nil"/>
              <w:left w:val="single" w:sz="4" w:space="0" w:color="auto"/>
              <w:right w:val="single" w:sz="4" w:space="0" w:color="auto"/>
            </w:tcBorders>
          </w:tcPr>
          <w:p w14:paraId="2DB71FAB" w14:textId="77777777" w:rsidR="0041416A" w:rsidRPr="00560591" w:rsidRDefault="0041416A" w:rsidP="005B1557">
            <w:pPr>
              <w:widowControl/>
              <w:spacing w:line="280" w:lineRule="exact"/>
              <w:jc w:val="center"/>
              <w:rPr>
                <w:rFonts w:hAnsi="HG丸ｺﾞｼｯｸM-PRO" w:cs="ＭＳ Ｐゴシック"/>
                <w:szCs w:val="21"/>
              </w:rPr>
            </w:pPr>
          </w:p>
        </w:tc>
        <w:tc>
          <w:tcPr>
            <w:tcW w:w="567" w:type="dxa"/>
            <w:tcBorders>
              <w:top w:val="nil"/>
              <w:left w:val="single" w:sz="4" w:space="0" w:color="auto"/>
              <w:bottom w:val="single" w:sz="4" w:space="0" w:color="auto"/>
              <w:right w:val="single" w:sz="4" w:space="0" w:color="auto"/>
            </w:tcBorders>
            <w:vAlign w:val="center"/>
          </w:tcPr>
          <w:p w14:paraId="6546BB4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560" w:type="dxa"/>
            <w:tcBorders>
              <w:top w:val="nil"/>
              <w:left w:val="single" w:sz="4" w:space="0" w:color="auto"/>
              <w:bottom w:val="single" w:sz="4" w:space="0" w:color="auto"/>
              <w:right w:val="single" w:sz="4" w:space="0" w:color="auto"/>
            </w:tcBorders>
            <w:vAlign w:val="center"/>
          </w:tcPr>
          <w:p w14:paraId="658CBDE2"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cs="ＭＳ Ｐゴシック" w:hint="eastAsia"/>
                <w:szCs w:val="21"/>
              </w:rPr>
              <w:t>早期措置段階</w:t>
            </w:r>
          </w:p>
        </w:tc>
        <w:tc>
          <w:tcPr>
            <w:tcW w:w="1559" w:type="dxa"/>
            <w:tcBorders>
              <w:top w:val="nil"/>
              <w:left w:val="single" w:sz="4" w:space="0" w:color="auto"/>
              <w:bottom w:val="single" w:sz="4" w:space="0" w:color="auto"/>
              <w:right w:val="single" w:sz="4" w:space="0" w:color="auto"/>
            </w:tcBorders>
            <w:vAlign w:val="center"/>
          </w:tcPr>
          <w:p w14:paraId="635D6E6D"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r>
      <w:tr w:rsidR="0041416A" w:rsidRPr="00560591" w14:paraId="62EC87EC" w14:textId="77777777" w:rsidTr="005B1557">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090B6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752" w:type="dxa"/>
            <w:tcBorders>
              <w:top w:val="nil"/>
              <w:left w:val="nil"/>
              <w:bottom w:val="single" w:sz="4" w:space="0" w:color="auto"/>
              <w:right w:val="single" w:sz="4" w:space="0" w:color="auto"/>
            </w:tcBorders>
            <w:shd w:val="clear" w:color="auto" w:fill="auto"/>
            <w:noWrap/>
            <w:vAlign w:val="center"/>
            <w:hideMark/>
          </w:tcPr>
          <w:p w14:paraId="3F07CCCE"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1701" w:type="dxa"/>
            <w:tcBorders>
              <w:top w:val="nil"/>
              <w:left w:val="nil"/>
              <w:bottom w:val="single" w:sz="4" w:space="0" w:color="auto"/>
              <w:right w:val="single" w:sz="4" w:space="0" w:color="auto"/>
            </w:tcBorders>
            <w:shd w:val="clear" w:color="auto" w:fill="auto"/>
            <w:vAlign w:val="center"/>
            <w:hideMark/>
          </w:tcPr>
          <w:p w14:paraId="2948D8D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AA</w:t>
            </w:r>
          </w:p>
        </w:tc>
        <w:tc>
          <w:tcPr>
            <w:tcW w:w="506" w:type="dxa"/>
            <w:tcBorders>
              <w:top w:val="nil"/>
              <w:left w:val="single" w:sz="4" w:space="0" w:color="auto"/>
              <w:right w:val="single" w:sz="4" w:space="0" w:color="auto"/>
            </w:tcBorders>
          </w:tcPr>
          <w:p w14:paraId="6AB4BB46" w14:textId="77777777" w:rsidR="0041416A" w:rsidRPr="00560591" w:rsidRDefault="0041416A" w:rsidP="005B1557">
            <w:pPr>
              <w:widowControl/>
              <w:spacing w:line="280" w:lineRule="exact"/>
              <w:jc w:val="center"/>
              <w:rPr>
                <w:rFonts w:hAnsi="HG丸ｺﾞｼｯｸM-PRO" w:cs="ＭＳ Ｐゴシック"/>
                <w:szCs w:val="21"/>
              </w:rPr>
            </w:pPr>
          </w:p>
        </w:tc>
        <w:tc>
          <w:tcPr>
            <w:tcW w:w="567" w:type="dxa"/>
            <w:tcBorders>
              <w:top w:val="nil"/>
              <w:left w:val="single" w:sz="4" w:space="0" w:color="auto"/>
              <w:bottom w:val="single" w:sz="4" w:space="0" w:color="auto"/>
              <w:right w:val="single" w:sz="4" w:space="0" w:color="auto"/>
            </w:tcBorders>
            <w:vAlign w:val="center"/>
          </w:tcPr>
          <w:p w14:paraId="32816B96"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560" w:type="dxa"/>
            <w:tcBorders>
              <w:top w:val="nil"/>
              <w:left w:val="single" w:sz="4" w:space="0" w:color="auto"/>
              <w:bottom w:val="single" w:sz="4" w:space="0" w:color="auto"/>
              <w:right w:val="single" w:sz="4" w:space="0" w:color="auto"/>
            </w:tcBorders>
            <w:vAlign w:val="center"/>
          </w:tcPr>
          <w:p w14:paraId="2A091656"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cs="ＭＳ Ｐゴシック" w:hint="eastAsia"/>
                <w:szCs w:val="21"/>
              </w:rPr>
              <w:t>緊急措置段階</w:t>
            </w:r>
          </w:p>
        </w:tc>
        <w:tc>
          <w:tcPr>
            <w:tcW w:w="1559" w:type="dxa"/>
            <w:tcBorders>
              <w:top w:val="nil"/>
              <w:left w:val="single" w:sz="4" w:space="0" w:color="auto"/>
              <w:bottom w:val="single" w:sz="4" w:space="0" w:color="auto"/>
              <w:right w:val="single" w:sz="4" w:space="0" w:color="auto"/>
            </w:tcBorders>
            <w:vAlign w:val="center"/>
          </w:tcPr>
          <w:p w14:paraId="39AAA79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r>
    </w:tbl>
    <w:p w14:paraId="272765CB" w14:textId="77777777" w:rsidR="0041416A" w:rsidRPr="00560591" w:rsidRDefault="0041416A" w:rsidP="0041416A">
      <w:pPr>
        <w:pStyle w:val="51"/>
        <w:ind w:left="735" w:firstLine="210"/>
      </w:pPr>
    </w:p>
    <w:p w14:paraId="2D78D64B" w14:textId="77777777" w:rsidR="0041416A" w:rsidRPr="00560591" w:rsidRDefault="0041416A" w:rsidP="0041416A">
      <w:pPr>
        <w:pStyle w:val="50"/>
        <w:ind w:left="1134"/>
      </w:pPr>
      <w:r w:rsidRPr="00560591">
        <w:rPr>
          <w:rFonts w:hint="eastAsia"/>
        </w:rPr>
        <w:t>点検、措置履歴などの蓄積</w:t>
      </w:r>
    </w:p>
    <w:p w14:paraId="0FC1C1E8" w14:textId="77777777" w:rsidR="0041416A" w:rsidRPr="00560591" w:rsidRDefault="0041416A" w:rsidP="0041416A">
      <w:pPr>
        <w:pStyle w:val="51"/>
        <w:ind w:left="735" w:firstLine="210"/>
        <w:rPr>
          <w:rFonts w:hAnsi="HG丸ｺﾞｼｯｸM-PRO"/>
        </w:rPr>
      </w:pPr>
      <w:r w:rsidRPr="00560591">
        <w:rPr>
          <w:rFonts w:hAnsi="HG丸ｺﾞｼｯｸM-PRO" w:hint="eastAsia"/>
        </w:rPr>
        <w:t>大阪府では、道路施設の点検記録や措置履歴を</w:t>
      </w:r>
      <w:r w:rsidRPr="00560591">
        <w:rPr>
          <w:rFonts w:hAnsi="HG丸ｺﾞｼｯｸM-PRO"/>
        </w:rPr>
        <w:t>大阪府都市基盤施設維持管理</w:t>
      </w:r>
      <w:r w:rsidRPr="00560591">
        <w:rPr>
          <w:rFonts w:hAnsi="HG丸ｺﾞｼｯｸM-PRO" w:hint="eastAsia"/>
        </w:rPr>
        <w:t>データベース</w:t>
      </w:r>
      <w:r w:rsidRPr="00560591">
        <w:rPr>
          <w:rFonts w:hAnsi="HG丸ｺﾞｼｯｸM-PRO"/>
        </w:rPr>
        <w:t>システム</w:t>
      </w:r>
      <w:r w:rsidRPr="00560591">
        <w:rPr>
          <w:rFonts w:hAnsi="HG丸ｺﾞｼｯｸM-PRO" w:hint="eastAsia"/>
        </w:rPr>
        <w:t>（以下、維持管理DB）に登録・蓄積している。蓄積された点検記録や措置履歴を整理・分析することで、長寿命化計画に基づく措置の実施状況や、措置による健全度の変化の検証などが</w:t>
      </w:r>
      <w:r w:rsidRPr="00560591">
        <w:rPr>
          <w:rFonts w:hAnsi="HG丸ｺﾞｼｯｸM-PRO"/>
        </w:rPr>
        <w:t>可能となる</w:t>
      </w:r>
      <w:r w:rsidRPr="00560591">
        <w:rPr>
          <w:rFonts w:hAnsi="HG丸ｺﾞｼｯｸM-PRO" w:hint="eastAsia"/>
        </w:rPr>
        <w:t>。これらの情報は、長寿命化計画の改定にあたっても重要な情報になる。詳細な分析を行うためには、トンネルごとに複数回（複数年度）の点検記録や措置履歴等が必要になるため、情報の蓄積を継続することが重要である。</w:t>
      </w:r>
    </w:p>
    <w:p w14:paraId="17389FC6" w14:textId="77777777" w:rsidR="0041416A" w:rsidRPr="00560591" w:rsidRDefault="0041416A" w:rsidP="0041416A">
      <w:pPr>
        <w:pStyle w:val="51"/>
        <w:ind w:left="735" w:firstLine="210"/>
        <w:rPr>
          <w:rFonts w:hAnsi="HG丸ｺﾞｼｯｸM-PRO"/>
        </w:rPr>
      </w:pPr>
    </w:p>
    <w:p w14:paraId="72563522" w14:textId="77777777" w:rsidR="0041416A" w:rsidRPr="00560591" w:rsidRDefault="0041416A" w:rsidP="0041416A">
      <w:pPr>
        <w:pStyle w:val="3"/>
      </w:pPr>
      <w:bookmarkStart w:id="212" w:name="_Toc175392241"/>
      <w:bookmarkStart w:id="213" w:name="_Toc184327194"/>
      <w:bookmarkStart w:id="214" w:name="_Toc185522954"/>
      <w:bookmarkStart w:id="215" w:name="_Toc189152446"/>
      <w:r w:rsidRPr="00560591">
        <w:rPr>
          <w:rFonts w:hint="eastAsia"/>
        </w:rPr>
        <w:lastRenderedPageBreak/>
        <w:t>点検、診断・評価</w:t>
      </w:r>
      <w:bookmarkEnd w:id="212"/>
      <w:bookmarkEnd w:id="213"/>
      <w:bookmarkEnd w:id="214"/>
      <w:bookmarkEnd w:id="215"/>
    </w:p>
    <w:p w14:paraId="7041611E" w14:textId="77777777" w:rsidR="0041416A" w:rsidRPr="00560591" w:rsidRDefault="0041416A" w:rsidP="0041416A">
      <w:pPr>
        <w:pStyle w:val="4"/>
      </w:pPr>
      <w:r w:rsidRPr="00560591">
        <w:rPr>
          <w:rFonts w:hint="eastAsia"/>
        </w:rPr>
        <w:t>点検の種別</w:t>
      </w:r>
    </w:p>
    <w:p w14:paraId="1737C133" w14:textId="19716BA3" w:rsidR="0041416A" w:rsidRPr="00560591" w:rsidRDefault="0041416A" w:rsidP="0041416A">
      <w:pPr>
        <w:pStyle w:val="40"/>
        <w:ind w:left="420" w:firstLine="210"/>
      </w:pPr>
      <w:r w:rsidRPr="00560591">
        <w:rPr>
          <w:rFonts w:hint="eastAsia"/>
        </w:rPr>
        <w:t>点検の種類には、日常点検（パトロール）、簡易点検、定期点検（初期点検、定期点検）、臨時点検（異常時点検、施工時点検）、詳細調査、緊急点検がある。なお、トンネルの追跡調査は、大阪府トンネル点検要領（R2.7）において、点検の種別として位置付けられていないため、点検の種別（</w:t>
      </w:r>
      <w:r w:rsidRPr="00560591">
        <w:fldChar w:fldCharType="begin"/>
      </w:r>
      <w:r w:rsidRPr="00560591">
        <w:instrText xml:space="preserve"> </w:instrText>
      </w:r>
      <w:r w:rsidRPr="00560591">
        <w:rPr>
          <w:rFonts w:hint="eastAsia"/>
        </w:rPr>
        <w:instrText>REF _Ref185522142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3</w:t>
      </w:r>
      <w:r w:rsidRPr="00560591">
        <w:fldChar w:fldCharType="end"/>
      </w:r>
      <w:r w:rsidRPr="00560591">
        <w:rPr>
          <w:rFonts w:hint="eastAsia"/>
        </w:rPr>
        <w:t>）には記載していない。</w:t>
      </w:r>
    </w:p>
    <w:p w14:paraId="50FB7A66" w14:textId="77777777" w:rsidR="0041416A" w:rsidRPr="00560591" w:rsidRDefault="0041416A" w:rsidP="0041416A">
      <w:pPr>
        <w:pStyle w:val="40"/>
        <w:ind w:left="420" w:firstLine="210"/>
      </w:pPr>
    </w:p>
    <w:p w14:paraId="5A936FB9" w14:textId="6047BF3C" w:rsidR="0041416A" w:rsidRPr="00560591" w:rsidRDefault="0041416A" w:rsidP="0041416A">
      <w:pPr>
        <w:pStyle w:val="af1"/>
      </w:pPr>
      <w:bookmarkStart w:id="216" w:name="_Ref18552214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3</w:t>
      </w:r>
      <w:r w:rsidR="008442C5" w:rsidRPr="00560591">
        <w:fldChar w:fldCharType="end"/>
      </w:r>
      <w:bookmarkEnd w:id="216"/>
      <w:r w:rsidRPr="00560591">
        <w:rPr>
          <w:rFonts w:hint="eastAsia"/>
        </w:rPr>
        <w:t xml:space="preserve">　点検の種別</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66"/>
        <w:gridCol w:w="6572"/>
      </w:tblGrid>
      <w:tr w:rsidR="00560591" w:rsidRPr="00560591" w14:paraId="7F8ECE14" w14:textId="77777777" w:rsidTr="005B1557">
        <w:trPr>
          <w:trHeight w:val="445"/>
          <w:jc w:val="center"/>
        </w:trPr>
        <w:tc>
          <w:tcPr>
            <w:tcW w:w="2495" w:type="dxa"/>
            <w:gridSpan w:val="2"/>
            <w:tcBorders>
              <w:bottom w:val="double" w:sz="4" w:space="0" w:color="auto"/>
            </w:tcBorders>
            <w:shd w:val="clear" w:color="auto" w:fill="D9D9D9" w:themeFill="background1" w:themeFillShade="D9"/>
            <w:vAlign w:val="center"/>
          </w:tcPr>
          <w:p w14:paraId="6531EFC9" w14:textId="77777777" w:rsidR="0041416A" w:rsidRPr="00560591" w:rsidRDefault="0041416A" w:rsidP="005B1557">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点検業務種別</w:t>
            </w:r>
          </w:p>
        </w:tc>
        <w:tc>
          <w:tcPr>
            <w:tcW w:w="6572" w:type="dxa"/>
            <w:tcBorders>
              <w:bottom w:val="double" w:sz="4" w:space="0" w:color="auto"/>
            </w:tcBorders>
            <w:shd w:val="clear" w:color="auto" w:fill="D9D9D9" w:themeFill="background1" w:themeFillShade="D9"/>
            <w:vAlign w:val="center"/>
          </w:tcPr>
          <w:p w14:paraId="47C8DB38" w14:textId="77777777" w:rsidR="0041416A" w:rsidRPr="00560591" w:rsidRDefault="0041416A" w:rsidP="005B1557">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定義・内容</w:t>
            </w:r>
          </w:p>
        </w:tc>
      </w:tr>
      <w:tr w:rsidR="00560591" w:rsidRPr="00560591" w14:paraId="09EEA748" w14:textId="77777777" w:rsidTr="005B1557">
        <w:trPr>
          <w:trHeight w:val="850"/>
          <w:jc w:val="center"/>
        </w:trPr>
        <w:tc>
          <w:tcPr>
            <w:tcW w:w="2495" w:type="dxa"/>
            <w:gridSpan w:val="2"/>
            <w:tcBorders>
              <w:top w:val="double" w:sz="4" w:space="0" w:color="auto"/>
            </w:tcBorders>
            <w:vAlign w:val="center"/>
          </w:tcPr>
          <w:p w14:paraId="2484D432" w14:textId="77777777" w:rsidR="0041416A" w:rsidRPr="00560591" w:rsidRDefault="0041416A" w:rsidP="005B1557">
            <w:pPr>
              <w:spacing w:line="280" w:lineRule="exact"/>
              <w:jc w:val="center"/>
              <w:rPr>
                <w:rFonts w:hAnsi="HG丸ｺﾞｼｯｸM-PRO"/>
                <w:szCs w:val="21"/>
              </w:rPr>
            </w:pPr>
            <w:r w:rsidRPr="00560591">
              <w:rPr>
                <w:rFonts w:hAnsi="HG丸ｺﾞｼｯｸM-PRO" w:hint="eastAsia"/>
                <w:szCs w:val="21"/>
              </w:rPr>
              <w:t>日常点検</w:t>
            </w:r>
          </w:p>
          <w:p w14:paraId="16CD509E"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（パトロール）</w:t>
            </w:r>
          </w:p>
        </w:tc>
        <w:tc>
          <w:tcPr>
            <w:tcW w:w="6572" w:type="dxa"/>
            <w:tcBorders>
              <w:top w:val="double" w:sz="4" w:space="0" w:color="auto"/>
            </w:tcBorders>
            <w:vAlign w:val="center"/>
          </w:tcPr>
          <w:p w14:paraId="5D9A77B1"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道路の異常を早期に発見することを目的として日常的に実施する。道路パトロールの中で、施設の状態を確認するために行う点検</w:t>
            </w:r>
          </w:p>
        </w:tc>
      </w:tr>
      <w:tr w:rsidR="00560591" w:rsidRPr="00560591" w14:paraId="16012428" w14:textId="77777777" w:rsidTr="005B1557">
        <w:trPr>
          <w:trHeight w:val="850"/>
          <w:jc w:val="center"/>
        </w:trPr>
        <w:tc>
          <w:tcPr>
            <w:tcW w:w="2495" w:type="dxa"/>
            <w:gridSpan w:val="2"/>
            <w:vAlign w:val="center"/>
          </w:tcPr>
          <w:p w14:paraId="239430CD"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簡易点検</w:t>
            </w:r>
          </w:p>
        </w:tc>
        <w:tc>
          <w:tcPr>
            <w:tcW w:w="6572" w:type="dxa"/>
            <w:vAlign w:val="center"/>
          </w:tcPr>
          <w:p w14:paraId="0720F26E"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定期点検結果を基に、トンネルの劣化・損傷状況を確認するために行う点検</w:t>
            </w:r>
          </w:p>
        </w:tc>
      </w:tr>
      <w:tr w:rsidR="00560591" w:rsidRPr="00560591" w14:paraId="224E70E7" w14:textId="77777777" w:rsidTr="005B1557">
        <w:trPr>
          <w:trHeight w:val="1134"/>
          <w:jc w:val="center"/>
        </w:trPr>
        <w:tc>
          <w:tcPr>
            <w:tcW w:w="1129" w:type="dxa"/>
            <w:vMerge w:val="restart"/>
            <w:vAlign w:val="center"/>
          </w:tcPr>
          <w:p w14:paraId="44D4BCDE"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定期点検</w:t>
            </w:r>
          </w:p>
        </w:tc>
        <w:tc>
          <w:tcPr>
            <w:tcW w:w="1366" w:type="dxa"/>
            <w:vAlign w:val="center"/>
          </w:tcPr>
          <w:p w14:paraId="305E5C2D"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初期点検</w:t>
            </w:r>
          </w:p>
        </w:tc>
        <w:tc>
          <w:tcPr>
            <w:tcW w:w="6572" w:type="dxa"/>
            <w:vAlign w:val="center"/>
          </w:tcPr>
          <w:p w14:paraId="2F0307C9"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トンネルの建設後に初期の段階に発生した変状等を把握することを目的に、施設全般に対して行う点検</w:t>
            </w:r>
          </w:p>
        </w:tc>
      </w:tr>
      <w:tr w:rsidR="00560591" w:rsidRPr="00560591" w14:paraId="3606A107" w14:textId="77777777" w:rsidTr="005B1557">
        <w:trPr>
          <w:trHeight w:val="1134"/>
          <w:jc w:val="center"/>
        </w:trPr>
        <w:tc>
          <w:tcPr>
            <w:tcW w:w="1129" w:type="dxa"/>
            <w:vMerge/>
            <w:vAlign w:val="center"/>
          </w:tcPr>
          <w:p w14:paraId="364E2150"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p>
        </w:tc>
        <w:tc>
          <w:tcPr>
            <w:tcW w:w="1366" w:type="dxa"/>
            <w:vAlign w:val="center"/>
          </w:tcPr>
          <w:p w14:paraId="6E60DA45"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定期点検</w:t>
            </w:r>
          </w:p>
        </w:tc>
        <w:tc>
          <w:tcPr>
            <w:tcW w:w="6572" w:type="dxa"/>
            <w:vAlign w:val="center"/>
          </w:tcPr>
          <w:p w14:paraId="14A26B9A"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トンネルの最新の状態を把握するとともに、次回の定期点検までに必要な措置等の判断を行う上で参考となる情報を得るため、一定の期間ごとに定められた方法で行う点検</w:t>
            </w:r>
          </w:p>
        </w:tc>
      </w:tr>
      <w:tr w:rsidR="00560591" w:rsidRPr="00560591" w14:paraId="2EFB0E4E" w14:textId="77777777" w:rsidTr="005B1557">
        <w:trPr>
          <w:trHeight w:val="1531"/>
          <w:jc w:val="center"/>
        </w:trPr>
        <w:tc>
          <w:tcPr>
            <w:tcW w:w="1129" w:type="dxa"/>
            <w:vMerge w:val="restart"/>
            <w:vAlign w:val="center"/>
          </w:tcPr>
          <w:p w14:paraId="375C5838"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臨時点検</w:t>
            </w:r>
          </w:p>
        </w:tc>
        <w:tc>
          <w:tcPr>
            <w:tcW w:w="1366" w:type="dxa"/>
            <w:vAlign w:val="center"/>
          </w:tcPr>
          <w:p w14:paraId="6CB12B8A"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異常時点検</w:t>
            </w:r>
          </w:p>
        </w:tc>
        <w:tc>
          <w:tcPr>
            <w:tcW w:w="6572" w:type="dxa"/>
            <w:vAlign w:val="center"/>
          </w:tcPr>
          <w:p w14:paraId="63E04D1C"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地震、台風、集中豪雨などの災害が発生した場合、もしくはその恐れがある場合、または日常点検等で異常が発見された場合に、必要に応じて</w:t>
            </w:r>
            <w:r w:rsidRPr="00560591">
              <w:rPr>
                <w:rFonts w:hAnsi="HG丸ｺﾞｼｯｸM-PRO"/>
                <w:szCs w:val="21"/>
              </w:rPr>
              <w:t>トンネル及び道路の安全と円滑な交通確保</w:t>
            </w:r>
            <w:r w:rsidRPr="00560591">
              <w:rPr>
                <w:rFonts w:hAnsi="HG丸ｺﾞｼｯｸM-PRO" w:hint="eastAsia"/>
                <w:szCs w:val="21"/>
              </w:rPr>
              <w:t>のための機能が損なわれていないことを確認するために行う点検</w:t>
            </w:r>
          </w:p>
        </w:tc>
      </w:tr>
      <w:tr w:rsidR="00560591" w:rsidRPr="00560591" w14:paraId="1A12CCC7" w14:textId="77777777" w:rsidTr="005B1557">
        <w:trPr>
          <w:trHeight w:val="1134"/>
          <w:jc w:val="center"/>
        </w:trPr>
        <w:tc>
          <w:tcPr>
            <w:tcW w:w="1129" w:type="dxa"/>
            <w:vMerge/>
            <w:vAlign w:val="center"/>
          </w:tcPr>
          <w:p w14:paraId="706085B9"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p>
        </w:tc>
        <w:tc>
          <w:tcPr>
            <w:tcW w:w="1366" w:type="dxa"/>
            <w:vAlign w:val="center"/>
          </w:tcPr>
          <w:p w14:paraId="41F6FDAC"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施工時点検</w:t>
            </w:r>
          </w:p>
        </w:tc>
        <w:tc>
          <w:tcPr>
            <w:tcW w:w="6572" w:type="dxa"/>
            <w:vAlign w:val="center"/>
          </w:tcPr>
          <w:p w14:paraId="3B6E85E1"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トンネルにおける最新の状態を把握するために、日常点検や簡易点検では確認しにくい箇所等を対象に、施設の補修・補強工事等の実施にあわせ工事用の足場などを利用して臨時的に行う点検</w:t>
            </w:r>
          </w:p>
        </w:tc>
      </w:tr>
      <w:tr w:rsidR="00560591" w:rsidRPr="00560591" w14:paraId="09CC1D7D" w14:textId="77777777" w:rsidTr="005B1557">
        <w:trPr>
          <w:trHeight w:val="850"/>
          <w:jc w:val="center"/>
        </w:trPr>
        <w:tc>
          <w:tcPr>
            <w:tcW w:w="2495" w:type="dxa"/>
            <w:gridSpan w:val="2"/>
            <w:vAlign w:val="center"/>
          </w:tcPr>
          <w:p w14:paraId="5E469F12"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詳細調査</w:t>
            </w:r>
          </w:p>
        </w:tc>
        <w:tc>
          <w:tcPr>
            <w:tcW w:w="6572" w:type="dxa"/>
            <w:vAlign w:val="center"/>
          </w:tcPr>
          <w:p w14:paraId="565158E5"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確認された損傷に対して実施する精密な調査</w:t>
            </w:r>
          </w:p>
        </w:tc>
      </w:tr>
      <w:tr w:rsidR="00560591" w:rsidRPr="00560591" w14:paraId="4E10FBD3" w14:textId="77777777" w:rsidTr="005B1557">
        <w:trPr>
          <w:trHeight w:val="1417"/>
          <w:jc w:val="center"/>
        </w:trPr>
        <w:tc>
          <w:tcPr>
            <w:tcW w:w="2495" w:type="dxa"/>
            <w:gridSpan w:val="2"/>
            <w:vAlign w:val="center"/>
          </w:tcPr>
          <w:p w14:paraId="76940525"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緊急点検</w:t>
            </w:r>
          </w:p>
        </w:tc>
        <w:tc>
          <w:tcPr>
            <w:tcW w:w="6572" w:type="dxa"/>
            <w:vAlign w:val="center"/>
          </w:tcPr>
          <w:p w14:paraId="27965A3F"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施設の落下など緊急事象が発生した場合、同種施設等の同様な事象が発生する可能性のあるもの等、第三者被害や社会的に大きな事故が発生した場合に必要に応じて、トンネルの安全性を確認するために行う点検</w:t>
            </w:r>
          </w:p>
        </w:tc>
      </w:tr>
    </w:tbl>
    <w:p w14:paraId="7C99BECA" w14:textId="77777777" w:rsidR="0041416A" w:rsidRPr="00560591" w:rsidRDefault="0041416A" w:rsidP="0041416A">
      <w:pPr>
        <w:widowControl/>
        <w:jc w:val="left"/>
        <w:rPr>
          <w:rFonts w:asciiTheme="majorHAnsi" w:eastAsiaTheme="majorEastAsia" w:hAnsiTheme="majorHAnsi"/>
          <w:sz w:val="22"/>
          <w:szCs w:val="21"/>
        </w:rPr>
      </w:pPr>
      <w:r w:rsidRPr="00560591">
        <w:br w:type="page"/>
      </w:r>
    </w:p>
    <w:p w14:paraId="3139563A" w14:textId="77777777" w:rsidR="0041416A" w:rsidRPr="00560591" w:rsidRDefault="0041416A" w:rsidP="0041416A">
      <w:pPr>
        <w:pStyle w:val="4"/>
      </w:pPr>
      <w:r w:rsidRPr="00560591">
        <w:rPr>
          <w:rFonts w:hint="eastAsia"/>
        </w:rPr>
        <w:lastRenderedPageBreak/>
        <w:t>定期点検</w:t>
      </w:r>
    </w:p>
    <w:p w14:paraId="7FADB8DF" w14:textId="77777777" w:rsidR="0041416A" w:rsidRPr="00560591" w:rsidRDefault="0041416A" w:rsidP="0041416A">
      <w:pPr>
        <w:pStyle w:val="40"/>
        <w:ind w:left="420" w:firstLine="210"/>
      </w:pPr>
      <w:r w:rsidRPr="00560591">
        <w:rPr>
          <w:rFonts w:hint="eastAsia"/>
        </w:rPr>
        <w:t>平成26年度に道路法施行規則が改正され、近接目視による５年に１回の定期点検が必要となった。</w:t>
      </w:r>
    </w:p>
    <w:p w14:paraId="469A3FFE" w14:textId="77777777" w:rsidR="0041416A" w:rsidRPr="00560591" w:rsidRDefault="0041416A" w:rsidP="0041416A">
      <w:pPr>
        <w:pStyle w:val="40"/>
        <w:ind w:left="420" w:firstLine="210"/>
      </w:pPr>
      <w:r w:rsidRPr="00560591">
        <w:rPr>
          <w:rFonts w:hint="eastAsia"/>
        </w:rPr>
        <w:t>大阪府におけるトンネルの点検は、「大阪府トンネル点検要領（R2.7）」に基づいて、近接目視による定期点検を５年に１回の頻度で実施する。トンネルの損傷を早期に発見することで適切な措置を可能にし、安全・安心の確保に努める。トンネルの状態に関する情報は、近接目視、または近接目視による場合と同等の評価が行える他の方法により収集する。</w:t>
      </w:r>
    </w:p>
    <w:p w14:paraId="2695CC37" w14:textId="77777777" w:rsidR="0041416A" w:rsidRPr="00560591" w:rsidRDefault="0041416A" w:rsidP="0041416A">
      <w:pPr>
        <w:pStyle w:val="40"/>
        <w:ind w:left="420" w:firstLine="210"/>
      </w:pPr>
    </w:p>
    <w:p w14:paraId="5BC824C2" w14:textId="77777777" w:rsidR="0041416A" w:rsidRPr="00560591" w:rsidRDefault="0041416A" w:rsidP="0041416A">
      <w:pPr>
        <w:pStyle w:val="4"/>
      </w:pPr>
      <w:r w:rsidRPr="00560591">
        <w:rPr>
          <w:rFonts w:hint="eastAsia"/>
        </w:rPr>
        <w:t>詳細調査</w:t>
      </w:r>
    </w:p>
    <w:p w14:paraId="28370AF5" w14:textId="77777777" w:rsidR="0041416A" w:rsidRPr="00560591" w:rsidRDefault="0041416A" w:rsidP="0041416A">
      <w:pPr>
        <w:pStyle w:val="40"/>
        <w:ind w:left="420" w:firstLine="210"/>
      </w:pPr>
      <w:r w:rsidRPr="00560591">
        <w:rPr>
          <w:rFonts w:hint="eastAsia"/>
        </w:rPr>
        <w:t>トンネルの不可視部分への対応として、不可視部分を明確化し、不可視部分に起因する不具合の可能性を把握するため、点検により確認された損傷に対して、非破壊による詳細調査を実施する。</w:t>
      </w:r>
    </w:p>
    <w:p w14:paraId="62AC22BB" w14:textId="77777777" w:rsidR="0041416A" w:rsidRPr="00560591" w:rsidRDefault="0041416A" w:rsidP="0041416A">
      <w:pPr>
        <w:pStyle w:val="40"/>
        <w:ind w:leftChars="95" w:left="199" w:firstLineChars="147" w:firstLine="309"/>
      </w:pPr>
      <w:r w:rsidRPr="00560591">
        <w:rPr>
          <w:rFonts w:hint="eastAsia"/>
        </w:rPr>
        <w:t>【詳細調査内容】</w:t>
      </w:r>
    </w:p>
    <w:p w14:paraId="00BD55F3"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在来工法のトンネルについて、背面空洞調査を未実施の場合には実施を検討する。</w:t>
      </w:r>
    </w:p>
    <w:p w14:paraId="7A9701F9" w14:textId="77777777" w:rsidR="0041416A" w:rsidRPr="00560591" w:rsidRDefault="0041416A" w:rsidP="009C1D40">
      <w:pPr>
        <w:pStyle w:val="afff"/>
        <w:numPr>
          <w:ilvl w:val="0"/>
          <w:numId w:val="12"/>
        </w:numPr>
        <w:ind w:left="1134" w:firstLineChars="0" w:hanging="442"/>
        <w:rPr>
          <w:rFonts w:ascii="HG丸ｺﾞｼｯｸM-PRO" w:eastAsia="HG丸ｺﾞｼｯｸM-PRO" w:hAnsi="HG丸ｺﾞｼｯｸM-PRO"/>
        </w:rPr>
      </w:pPr>
      <w:r w:rsidRPr="00560591">
        <w:rPr>
          <w:rFonts w:ascii="HG丸ｺﾞｼｯｸM-PRO" w:eastAsia="HG丸ｺﾞｼｯｸM-PRO" w:hAnsi="HG丸ｺﾞｼｯｸM-PRO" w:hint="eastAsia"/>
          <w:lang w:val="x-none"/>
        </w:rPr>
        <w:t>点検員による判断の差を防ぐため、また、トンネル本体の変位を測定するため、走行型画像計測とレーザ計測を一体化した点検手法をこれまでも導入しており、今後も継続して活用していく。</w:t>
      </w:r>
      <w:r w:rsidRPr="00560591">
        <w:rPr>
          <w:rFonts w:ascii="HG丸ｺﾞｼｯｸM-PRO" w:eastAsia="HG丸ｺﾞｼｯｸM-PRO" w:hAnsi="HG丸ｺﾞｼｯｸM-PRO" w:hint="eastAsia"/>
        </w:rPr>
        <w:t>従来は、</w:t>
      </w:r>
      <w:r w:rsidRPr="00560591">
        <w:rPr>
          <w:rFonts w:ascii="HG丸ｺﾞｼｯｸM-PRO" w:eastAsia="HG丸ｺﾞｼｯｸM-PRO" w:hAnsi="HG丸ｺﾞｼｯｸM-PRO"/>
        </w:rPr>
        <w:t>スケッチ</w:t>
      </w:r>
      <w:r w:rsidRPr="00560591">
        <w:rPr>
          <w:rFonts w:ascii="HG丸ｺﾞｼｯｸM-PRO" w:eastAsia="HG丸ｺﾞｼｯｸM-PRO" w:hAnsi="HG丸ｺﾞｼｯｸM-PRO" w:hint="eastAsia"/>
        </w:rPr>
        <w:t>により作成した</w:t>
      </w:r>
      <w:r w:rsidRPr="00560591">
        <w:rPr>
          <w:rFonts w:ascii="HG丸ｺﾞｼｯｸM-PRO" w:eastAsia="HG丸ｺﾞｼｯｸM-PRO" w:hAnsi="HG丸ｺﾞｼｯｸM-PRO"/>
        </w:rPr>
        <w:t>損傷図</w:t>
      </w:r>
      <w:r w:rsidRPr="00560591">
        <w:rPr>
          <w:rFonts w:ascii="HG丸ｺﾞｼｯｸM-PRO" w:eastAsia="HG丸ｺﾞｼｯｸM-PRO" w:hAnsi="HG丸ｺﾞｼｯｸM-PRO" w:hint="eastAsia"/>
        </w:rPr>
        <w:t>等は</w:t>
      </w:r>
      <w:r w:rsidRPr="00560591">
        <w:rPr>
          <w:rFonts w:ascii="HG丸ｺﾞｼｯｸM-PRO" w:eastAsia="HG丸ｺﾞｼｯｸM-PRO" w:hAnsi="HG丸ｺﾞｼｯｸM-PRO"/>
        </w:rPr>
        <w:t>多少なりとも誤差（判断の差）が生じてしまう</w:t>
      </w:r>
      <w:r w:rsidRPr="00560591">
        <w:rPr>
          <w:rFonts w:ascii="HG丸ｺﾞｼｯｸM-PRO" w:eastAsia="HG丸ｺﾞｼｯｸM-PRO" w:hAnsi="HG丸ｺﾞｼｯｸM-PRO" w:hint="eastAsia"/>
        </w:rPr>
        <w:t>が</w:t>
      </w:r>
      <w:r w:rsidRPr="00560591">
        <w:rPr>
          <w:rFonts w:ascii="HG丸ｺﾞｼｯｸM-PRO" w:eastAsia="HG丸ｺﾞｼｯｸM-PRO" w:hAnsi="HG丸ｺﾞｼｯｸM-PRO"/>
        </w:rPr>
        <w:t>、継続的に画像計測を行い、その結果を重ね合わせることで、損傷の進行状況などを適切に把握することが</w:t>
      </w:r>
      <w:r w:rsidRPr="00560591">
        <w:rPr>
          <w:rFonts w:ascii="HG丸ｺﾞｼｯｸM-PRO" w:eastAsia="HG丸ｺﾞｼｯｸM-PRO" w:hAnsi="HG丸ｺﾞｼｯｸM-PRO" w:hint="eastAsia"/>
        </w:rPr>
        <w:t>可能となる</w:t>
      </w:r>
      <w:r w:rsidRPr="00560591">
        <w:rPr>
          <w:rFonts w:ascii="HG丸ｺﾞｼｯｸM-PRO" w:eastAsia="HG丸ｺﾞｼｯｸM-PRO" w:hAnsi="HG丸ｺﾞｼｯｸM-PRO"/>
        </w:rPr>
        <w:t>。</w:t>
      </w:r>
    </w:p>
    <w:p w14:paraId="0E339E3B" w14:textId="77777777" w:rsidR="0041416A" w:rsidRPr="00560591" w:rsidRDefault="0041416A" w:rsidP="0041416A">
      <w:pPr>
        <w:widowControl/>
        <w:jc w:val="left"/>
        <w:rPr>
          <w:rFonts w:hAnsi="HG丸ｺﾞｼｯｸM-PRO"/>
          <w:kern w:val="0"/>
          <w:szCs w:val="20"/>
        </w:rPr>
      </w:pPr>
    </w:p>
    <w:p w14:paraId="6D49E452" w14:textId="77777777" w:rsidR="0041416A" w:rsidRPr="00560591" w:rsidRDefault="0041416A" w:rsidP="0041416A">
      <w:pPr>
        <w:pStyle w:val="4"/>
      </w:pPr>
      <w:r w:rsidRPr="00560591">
        <w:rPr>
          <w:rFonts w:hint="eastAsia"/>
        </w:rPr>
        <w:t>診断</w:t>
      </w:r>
    </w:p>
    <w:p w14:paraId="46C9020B" w14:textId="3C96B6DD" w:rsidR="0041416A" w:rsidRPr="00560591" w:rsidRDefault="0041416A" w:rsidP="0041416A">
      <w:pPr>
        <w:pStyle w:val="40"/>
        <w:ind w:left="420" w:firstLine="210"/>
      </w:pPr>
      <w:r w:rsidRPr="00560591">
        <w:rPr>
          <w:rFonts w:hint="eastAsia"/>
        </w:rPr>
        <w:t>トンネルの健全性の診断は、変状等の健全性の診断結果をもとに、トンネル構造物としての健全性を診断する。健全性・対策区分の判定区分や定義は、</w:t>
      </w:r>
      <w:r w:rsidRPr="00560591">
        <w:fldChar w:fldCharType="begin"/>
      </w:r>
      <w:r w:rsidRPr="00560591">
        <w:instrText xml:space="preserve"> </w:instrText>
      </w:r>
      <w:r w:rsidRPr="00560591">
        <w:rPr>
          <w:rFonts w:hint="eastAsia"/>
        </w:rPr>
        <w:instrText>REF _Ref185522179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4</w:t>
      </w:r>
      <w:r w:rsidRPr="00560591">
        <w:fldChar w:fldCharType="end"/>
      </w:r>
      <w:r w:rsidRPr="00560591">
        <w:rPr>
          <w:rFonts w:hint="eastAsia"/>
        </w:rPr>
        <w:t>に示す。</w:t>
      </w:r>
    </w:p>
    <w:p w14:paraId="28603B56" w14:textId="77777777" w:rsidR="0041416A" w:rsidRPr="00560591" w:rsidRDefault="0041416A" w:rsidP="0041416A">
      <w:pPr>
        <w:pStyle w:val="40"/>
        <w:ind w:left="420" w:firstLine="210"/>
      </w:pPr>
    </w:p>
    <w:p w14:paraId="0ED115D5" w14:textId="73F0D8C0" w:rsidR="0041416A" w:rsidRPr="00560591" w:rsidRDefault="0041416A" w:rsidP="0041416A">
      <w:pPr>
        <w:pStyle w:val="af1"/>
      </w:pPr>
      <w:bookmarkStart w:id="217" w:name="_Ref18552217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4</w:t>
      </w:r>
      <w:r w:rsidR="008442C5" w:rsidRPr="00560591">
        <w:fldChar w:fldCharType="end"/>
      </w:r>
      <w:bookmarkEnd w:id="217"/>
      <w:r w:rsidRPr="00560591">
        <w:rPr>
          <w:rFonts w:hint="eastAsia"/>
        </w:rPr>
        <w:t xml:space="preserve">　健全性・対策区分の判定区分・定義（トンネル）</w:t>
      </w:r>
    </w:p>
    <w:tbl>
      <w:tblPr>
        <w:tblW w:w="8502" w:type="dxa"/>
        <w:jc w:val="center"/>
        <w:tblCellMar>
          <w:left w:w="99" w:type="dxa"/>
          <w:right w:w="99" w:type="dxa"/>
        </w:tblCellMar>
        <w:tblLook w:val="04A0" w:firstRow="1" w:lastRow="0" w:firstColumn="1" w:lastColumn="0" w:noHBand="0" w:noVBand="1"/>
      </w:tblPr>
      <w:tblGrid>
        <w:gridCol w:w="699"/>
        <w:gridCol w:w="586"/>
        <w:gridCol w:w="1612"/>
        <w:gridCol w:w="5605"/>
      </w:tblGrid>
      <w:tr w:rsidR="00560591" w:rsidRPr="00560591" w14:paraId="087973CB" w14:textId="77777777" w:rsidTr="005B1557">
        <w:trPr>
          <w:trHeight w:val="340"/>
          <w:jc w:val="center"/>
        </w:trPr>
        <w:tc>
          <w:tcPr>
            <w:tcW w:w="2897" w:type="dxa"/>
            <w:gridSpan w:val="3"/>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63F39B7"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60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295D0D6"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7003A7F7" w14:textId="77777777" w:rsidTr="005B1557">
        <w:trPr>
          <w:trHeight w:val="737"/>
          <w:jc w:val="center"/>
        </w:trPr>
        <w:tc>
          <w:tcPr>
            <w:tcW w:w="1285"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65BE24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612" w:type="dxa"/>
            <w:tcBorders>
              <w:top w:val="double" w:sz="4" w:space="0" w:color="auto"/>
              <w:left w:val="nil"/>
              <w:bottom w:val="single" w:sz="4" w:space="0" w:color="auto"/>
              <w:right w:val="single" w:sz="4" w:space="0" w:color="auto"/>
            </w:tcBorders>
            <w:vAlign w:val="center"/>
          </w:tcPr>
          <w:p w14:paraId="7E03913B"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w:t>
            </w:r>
          </w:p>
        </w:tc>
        <w:tc>
          <w:tcPr>
            <w:tcW w:w="5605"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69E7786C"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利用者に対して影響が及ぶ可能性がないため、措置を必要としない状態</w:t>
            </w:r>
          </w:p>
        </w:tc>
      </w:tr>
      <w:tr w:rsidR="00560591" w:rsidRPr="00560591" w14:paraId="1444B365" w14:textId="77777777" w:rsidTr="005B1557">
        <w:trPr>
          <w:trHeight w:val="737"/>
          <w:jc w:val="center"/>
        </w:trPr>
        <w:tc>
          <w:tcPr>
            <w:tcW w:w="699" w:type="dxa"/>
            <w:vMerge w:val="restart"/>
            <w:tcBorders>
              <w:top w:val="nil"/>
              <w:left w:val="single" w:sz="4" w:space="0" w:color="auto"/>
              <w:right w:val="single" w:sz="4" w:space="0" w:color="auto"/>
            </w:tcBorders>
            <w:shd w:val="clear" w:color="auto" w:fill="auto"/>
            <w:noWrap/>
            <w:vAlign w:val="center"/>
            <w:hideMark/>
          </w:tcPr>
          <w:p w14:paraId="574F9BAD"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586" w:type="dxa"/>
            <w:tcBorders>
              <w:top w:val="nil"/>
              <w:left w:val="nil"/>
              <w:bottom w:val="single" w:sz="4" w:space="0" w:color="auto"/>
              <w:right w:val="single" w:sz="4" w:space="0" w:color="auto"/>
            </w:tcBorders>
            <w:shd w:val="clear" w:color="auto" w:fill="auto"/>
            <w:noWrap/>
            <w:vAlign w:val="center"/>
          </w:tcPr>
          <w:p w14:paraId="241419E2"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Ⅱb</w:t>
            </w:r>
          </w:p>
        </w:tc>
        <w:tc>
          <w:tcPr>
            <w:tcW w:w="1612" w:type="dxa"/>
            <w:vMerge w:val="restart"/>
            <w:tcBorders>
              <w:top w:val="single" w:sz="4" w:space="0" w:color="auto"/>
              <w:left w:val="nil"/>
              <w:right w:val="single" w:sz="4" w:space="0" w:color="auto"/>
            </w:tcBorders>
            <w:vAlign w:val="center"/>
          </w:tcPr>
          <w:p w14:paraId="3231CB5E" w14:textId="77777777" w:rsidR="0041416A" w:rsidRPr="00560591" w:rsidRDefault="0041416A" w:rsidP="005B1557">
            <w:pPr>
              <w:spacing w:line="280" w:lineRule="exact"/>
              <w:jc w:val="center"/>
              <w:rPr>
                <w:rFonts w:hAnsi="HG丸ｺﾞｼｯｸM-PRO" w:cs="ＭＳ Ｐゴシック"/>
                <w:szCs w:val="21"/>
              </w:rPr>
            </w:pPr>
            <w:r w:rsidRPr="00560591">
              <w:rPr>
                <w:rFonts w:hAnsi="HG丸ｺﾞｼｯｸM-PRO" w:cs="ＭＳ Ｐゴシック" w:hint="eastAsia"/>
                <w:szCs w:val="21"/>
              </w:rPr>
              <w:t>予防保全段階</w:t>
            </w:r>
          </w:p>
        </w:tc>
        <w:tc>
          <w:tcPr>
            <w:tcW w:w="5605" w:type="dxa"/>
            <w:tcBorders>
              <w:top w:val="nil"/>
              <w:left w:val="single" w:sz="4" w:space="0" w:color="auto"/>
              <w:bottom w:val="single" w:sz="4" w:space="0" w:color="auto"/>
              <w:right w:val="single" w:sz="4" w:space="0" w:color="auto"/>
            </w:tcBorders>
            <w:shd w:val="clear" w:color="auto" w:fill="auto"/>
            <w:vAlign w:val="center"/>
            <w:hideMark/>
          </w:tcPr>
          <w:p w14:paraId="3B53ADF0"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将来的に、利用者に対して影響が及ぶ可能性があるため、監視を必要とする状態</w:t>
            </w:r>
          </w:p>
        </w:tc>
      </w:tr>
      <w:tr w:rsidR="00560591" w:rsidRPr="00560591" w14:paraId="3F7B2CCA" w14:textId="77777777" w:rsidTr="005B1557">
        <w:trPr>
          <w:trHeight w:val="737"/>
          <w:jc w:val="center"/>
        </w:trPr>
        <w:tc>
          <w:tcPr>
            <w:tcW w:w="699" w:type="dxa"/>
            <w:vMerge/>
            <w:tcBorders>
              <w:left w:val="single" w:sz="4" w:space="0" w:color="auto"/>
              <w:bottom w:val="single" w:sz="4" w:space="0" w:color="auto"/>
              <w:right w:val="single" w:sz="4" w:space="0" w:color="auto"/>
            </w:tcBorders>
            <w:shd w:val="clear" w:color="auto" w:fill="auto"/>
            <w:noWrap/>
            <w:vAlign w:val="center"/>
          </w:tcPr>
          <w:p w14:paraId="2AA2F00D" w14:textId="77777777" w:rsidR="0041416A" w:rsidRPr="00560591" w:rsidRDefault="0041416A" w:rsidP="005B1557">
            <w:pPr>
              <w:widowControl/>
              <w:spacing w:line="280" w:lineRule="exact"/>
              <w:jc w:val="center"/>
              <w:rPr>
                <w:rFonts w:hAnsi="HG丸ｺﾞｼｯｸM-PRO" w:cs="ＭＳ Ｐゴシック"/>
                <w:szCs w:val="21"/>
              </w:rPr>
            </w:pPr>
          </w:p>
        </w:tc>
        <w:tc>
          <w:tcPr>
            <w:tcW w:w="586" w:type="dxa"/>
            <w:tcBorders>
              <w:top w:val="nil"/>
              <w:left w:val="nil"/>
              <w:bottom w:val="single" w:sz="4" w:space="0" w:color="auto"/>
              <w:right w:val="single" w:sz="4" w:space="0" w:color="auto"/>
            </w:tcBorders>
            <w:shd w:val="clear" w:color="auto" w:fill="auto"/>
            <w:noWrap/>
            <w:vAlign w:val="center"/>
          </w:tcPr>
          <w:p w14:paraId="47DFEBB4"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Ⅱa</w:t>
            </w:r>
          </w:p>
        </w:tc>
        <w:tc>
          <w:tcPr>
            <w:tcW w:w="1612" w:type="dxa"/>
            <w:vMerge/>
            <w:tcBorders>
              <w:left w:val="nil"/>
              <w:bottom w:val="single" w:sz="4" w:space="0" w:color="auto"/>
              <w:right w:val="single" w:sz="4" w:space="0" w:color="auto"/>
            </w:tcBorders>
            <w:vAlign w:val="center"/>
          </w:tcPr>
          <w:p w14:paraId="74622F14" w14:textId="77777777" w:rsidR="0041416A" w:rsidRPr="00560591" w:rsidRDefault="0041416A" w:rsidP="005B1557">
            <w:pPr>
              <w:widowControl/>
              <w:spacing w:line="280" w:lineRule="exact"/>
              <w:jc w:val="center"/>
              <w:rPr>
                <w:rFonts w:hAnsi="HG丸ｺﾞｼｯｸM-PRO" w:cs="ＭＳ Ｐゴシック"/>
                <w:szCs w:val="21"/>
              </w:rPr>
            </w:pPr>
          </w:p>
        </w:tc>
        <w:tc>
          <w:tcPr>
            <w:tcW w:w="5605" w:type="dxa"/>
            <w:tcBorders>
              <w:top w:val="nil"/>
              <w:left w:val="single" w:sz="4" w:space="0" w:color="auto"/>
              <w:bottom w:val="single" w:sz="4" w:space="0" w:color="auto"/>
              <w:right w:val="single" w:sz="4" w:space="0" w:color="auto"/>
            </w:tcBorders>
            <w:shd w:val="clear" w:color="auto" w:fill="auto"/>
            <w:vAlign w:val="center"/>
          </w:tcPr>
          <w:p w14:paraId="75B51889"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将来的に、利用者に対して影響が及ぶ可能性があるため、重点的な監視を行い、予防保全の観点から計画的に対策を必要とする状態</w:t>
            </w:r>
          </w:p>
        </w:tc>
      </w:tr>
      <w:tr w:rsidR="00560591" w:rsidRPr="00560591" w14:paraId="40CB698A" w14:textId="77777777" w:rsidTr="005B1557">
        <w:trPr>
          <w:trHeight w:val="737"/>
          <w:jc w:val="center"/>
        </w:trPr>
        <w:tc>
          <w:tcPr>
            <w:tcW w:w="12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72264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612" w:type="dxa"/>
            <w:tcBorders>
              <w:top w:val="nil"/>
              <w:left w:val="nil"/>
              <w:bottom w:val="single" w:sz="4" w:space="0" w:color="auto"/>
              <w:right w:val="single" w:sz="4" w:space="0" w:color="auto"/>
            </w:tcBorders>
            <w:vAlign w:val="center"/>
          </w:tcPr>
          <w:p w14:paraId="7D34983C"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早期措置段階</w:t>
            </w:r>
          </w:p>
        </w:tc>
        <w:tc>
          <w:tcPr>
            <w:tcW w:w="5605" w:type="dxa"/>
            <w:tcBorders>
              <w:top w:val="nil"/>
              <w:left w:val="single" w:sz="4" w:space="0" w:color="auto"/>
              <w:bottom w:val="single" w:sz="4" w:space="0" w:color="auto"/>
              <w:right w:val="single" w:sz="4" w:space="0" w:color="auto"/>
            </w:tcBorders>
            <w:shd w:val="clear" w:color="auto" w:fill="auto"/>
            <w:vAlign w:val="center"/>
            <w:hideMark/>
          </w:tcPr>
          <w:p w14:paraId="65C13998"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早晩、利用者に対して影響が及ぶ可能性が高いため、早期に対策を講じる必要がある状態</w:t>
            </w:r>
          </w:p>
        </w:tc>
      </w:tr>
      <w:tr w:rsidR="00560591" w:rsidRPr="00560591" w14:paraId="42B055E2" w14:textId="77777777" w:rsidTr="005B1557">
        <w:trPr>
          <w:trHeight w:val="737"/>
          <w:jc w:val="center"/>
        </w:trPr>
        <w:tc>
          <w:tcPr>
            <w:tcW w:w="12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9CAD7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612" w:type="dxa"/>
            <w:tcBorders>
              <w:top w:val="nil"/>
              <w:left w:val="nil"/>
              <w:bottom w:val="single" w:sz="4" w:space="0" w:color="auto"/>
              <w:right w:val="single" w:sz="4" w:space="0" w:color="auto"/>
            </w:tcBorders>
            <w:vAlign w:val="center"/>
          </w:tcPr>
          <w:p w14:paraId="53B8BD39"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緊急措置段階</w:t>
            </w:r>
          </w:p>
        </w:tc>
        <w:tc>
          <w:tcPr>
            <w:tcW w:w="5605" w:type="dxa"/>
            <w:tcBorders>
              <w:top w:val="nil"/>
              <w:left w:val="single" w:sz="4" w:space="0" w:color="auto"/>
              <w:bottom w:val="single" w:sz="4" w:space="0" w:color="auto"/>
              <w:right w:val="single" w:sz="4" w:space="0" w:color="auto"/>
            </w:tcBorders>
            <w:shd w:val="clear" w:color="auto" w:fill="auto"/>
            <w:vAlign w:val="center"/>
            <w:hideMark/>
          </w:tcPr>
          <w:p w14:paraId="7140169C"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利用者に対して影響が及ぶ可能性が高いため、緊急に対策を講じる必要がある状態</w:t>
            </w:r>
          </w:p>
        </w:tc>
      </w:tr>
    </w:tbl>
    <w:p w14:paraId="01DB98A5" w14:textId="77777777" w:rsidR="0041416A" w:rsidRPr="00560591" w:rsidRDefault="0041416A" w:rsidP="0041416A">
      <w:pPr>
        <w:widowControl/>
        <w:jc w:val="left"/>
        <w:rPr>
          <w:rFonts w:ascii="ＭＳ Ｐゴシック" w:eastAsia="ＭＳ Ｐゴシック" w:hAnsi="ＭＳ Ｐゴシック"/>
          <w:sz w:val="24"/>
        </w:rPr>
      </w:pPr>
      <w:r w:rsidRPr="00560591">
        <w:rPr>
          <w:rFonts w:ascii="ＭＳ Ｐゴシック" w:eastAsia="ＭＳ Ｐゴシック" w:hAnsi="ＭＳ Ｐゴシック"/>
          <w:sz w:val="24"/>
        </w:rPr>
        <w:br w:type="page"/>
      </w:r>
    </w:p>
    <w:p w14:paraId="607BA7BD" w14:textId="77777777" w:rsidR="0041416A" w:rsidRPr="00560591" w:rsidRDefault="0041416A" w:rsidP="0041416A">
      <w:pPr>
        <w:pStyle w:val="3"/>
        <w:rPr>
          <w:lang w:eastAsia="zh-TW"/>
        </w:rPr>
      </w:pPr>
      <w:bookmarkStart w:id="218" w:name="_Toc175392242"/>
      <w:bookmarkStart w:id="219" w:name="_Toc184327195"/>
      <w:bookmarkStart w:id="220" w:name="_Toc185522955"/>
      <w:bookmarkStart w:id="221" w:name="_Toc189152447"/>
      <w:r w:rsidRPr="00560591">
        <w:rPr>
          <w:rFonts w:hint="eastAsia"/>
          <w:lang w:eastAsia="zh-TW"/>
        </w:rPr>
        <w:lastRenderedPageBreak/>
        <w:t>維持管理手法、維持管理水準</w:t>
      </w:r>
      <w:bookmarkEnd w:id="218"/>
      <w:bookmarkEnd w:id="219"/>
      <w:bookmarkEnd w:id="220"/>
      <w:bookmarkEnd w:id="221"/>
    </w:p>
    <w:p w14:paraId="02DEE78A" w14:textId="77777777" w:rsidR="0041416A" w:rsidRPr="00560591" w:rsidRDefault="0041416A" w:rsidP="0041416A">
      <w:pPr>
        <w:pStyle w:val="4"/>
        <w:rPr>
          <w:lang w:eastAsia="zh-TW"/>
        </w:rPr>
      </w:pPr>
      <w:r w:rsidRPr="00560591">
        <w:rPr>
          <w:rFonts w:hint="eastAsia"/>
          <w:lang w:eastAsia="zh-TW"/>
        </w:rPr>
        <w:t>維持管理手法、維持管理水準</w:t>
      </w:r>
    </w:p>
    <w:p w14:paraId="3C655680" w14:textId="54239EB1" w:rsidR="0041416A" w:rsidRPr="00560591" w:rsidRDefault="0041416A" w:rsidP="0041416A">
      <w:pPr>
        <w:pStyle w:val="40"/>
        <w:ind w:left="420" w:firstLine="210"/>
      </w:pPr>
      <w:r w:rsidRPr="00560591">
        <w:rPr>
          <w:rFonts w:hint="eastAsia"/>
        </w:rPr>
        <w:t>トンネルの維持管理手法は、適切な時期に措置を行う「予防保全型」とし、定期点検結果から劣化や変状を評価し、ひび割れや漏水の発生等必要と認められた場合に修繕する「状態監視型」の維持管理を行う。予測計画型維持管理のイメージを</w:t>
      </w:r>
      <w:r w:rsidRPr="00560591">
        <w:fldChar w:fldCharType="begin"/>
      </w:r>
      <w:r w:rsidRPr="00560591">
        <w:instrText xml:space="preserve"> </w:instrText>
      </w:r>
      <w:r w:rsidRPr="00560591">
        <w:rPr>
          <w:rFonts w:hint="eastAsia"/>
        </w:rPr>
        <w:instrText>REF _Ref188967080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3.2</w:t>
      </w:r>
      <w:r w:rsidR="003612AB" w:rsidRPr="00560591">
        <w:rPr>
          <w:noProof/>
        </w:rPr>
        <w:noBreakHyphen/>
        <w:t>5</w:t>
      </w:r>
      <w:r w:rsidRPr="00560591">
        <w:fldChar w:fldCharType="end"/>
      </w:r>
      <w:r w:rsidRPr="00560591">
        <w:rPr>
          <w:rFonts w:hint="eastAsia"/>
        </w:rPr>
        <w:t>に示す。トンネルの代表的な損傷である覆工コンクリートのひび割れなどについては、その劣化メカニズムから予測計画型の維持管理が困難であることから、状態監視型の維持管理を行う。</w:t>
      </w:r>
    </w:p>
    <w:p w14:paraId="16B43D47" w14:textId="6B15BA78" w:rsidR="0041416A" w:rsidRPr="00560591" w:rsidRDefault="0041416A" w:rsidP="0041416A">
      <w:pPr>
        <w:pStyle w:val="40"/>
        <w:ind w:left="420" w:firstLine="210"/>
      </w:pPr>
      <w:r w:rsidRPr="00560591">
        <w:rPr>
          <w:rFonts w:hint="eastAsia"/>
        </w:rPr>
        <w:t>目標管理水準は、道路を常時良好な状態に保ち、一般交通に支障を及ぼさない水準以上を確保するため、</w:t>
      </w:r>
      <w:r w:rsidR="009532AC">
        <w:rPr>
          <w:rFonts w:hint="eastAsia"/>
        </w:rPr>
        <w:t>対策区分</w:t>
      </w:r>
      <w:r w:rsidRPr="00560591">
        <w:rPr>
          <w:rFonts w:hint="eastAsia"/>
        </w:rPr>
        <w:t>Ⅱb</w:t>
      </w:r>
      <w:r w:rsidR="009532AC">
        <w:rPr>
          <w:rFonts w:hint="eastAsia"/>
        </w:rPr>
        <w:t>（健全性Ⅱ）</w:t>
      </w:r>
      <w:r w:rsidRPr="00560591">
        <w:rPr>
          <w:rFonts w:hint="eastAsia"/>
        </w:rPr>
        <w:t>を目標管理水準とする（表3.2-5、表3.2-6）。また、LCC最小化の観点だけでなく、それらの条件を踏まえ安全性・信頼性、施設の特性や重要性などを考慮し、機能上問題がない水準に設定する。不測の事態が発生した場合でも対応可能となるよう、限界管理水準との間に余裕を見込む。</w:t>
      </w:r>
    </w:p>
    <w:p w14:paraId="1B9F8FEE" w14:textId="77777777" w:rsidR="0041416A" w:rsidRPr="00560591" w:rsidRDefault="0041416A" w:rsidP="0041416A">
      <w:pPr>
        <w:pStyle w:val="40"/>
        <w:ind w:left="420" w:firstLine="210"/>
      </w:pPr>
    </w:p>
    <w:p w14:paraId="53616DB5" w14:textId="77777777" w:rsidR="0041416A" w:rsidRPr="00560591" w:rsidRDefault="0041416A" w:rsidP="0041416A">
      <w:pPr>
        <w:pStyle w:val="afff"/>
        <w:ind w:firstLineChars="0" w:firstLine="0"/>
        <w:jc w:val="center"/>
      </w:pPr>
      <w:r w:rsidRPr="00560591">
        <w:rPr>
          <w:rFonts w:hint="eastAsia"/>
          <w:noProof/>
        </w:rPr>
        <w:drawing>
          <wp:inline distT="0" distB="0" distL="0" distR="0" wp14:anchorId="3B121B4F" wp14:editId="40AE68FC">
            <wp:extent cx="5759640" cy="2447579"/>
            <wp:effectExtent l="0" t="0" r="0" b="0"/>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5" r="11190"/>
                    <a:stretch/>
                  </pic:blipFill>
                  <pic:spPr bwMode="auto">
                    <a:xfrm>
                      <a:off x="0" y="0"/>
                      <a:ext cx="5759640" cy="2447579"/>
                    </a:xfrm>
                    <a:prstGeom prst="rect">
                      <a:avLst/>
                    </a:prstGeom>
                    <a:noFill/>
                    <a:ln>
                      <a:noFill/>
                    </a:ln>
                    <a:extLst>
                      <a:ext uri="{53640926-AAD7-44D8-BBD7-CCE9431645EC}">
                        <a14:shadowObscured xmlns:a14="http://schemas.microsoft.com/office/drawing/2010/main"/>
                      </a:ext>
                    </a:extLst>
                  </pic:spPr>
                </pic:pic>
              </a:graphicData>
            </a:graphic>
          </wp:inline>
        </w:drawing>
      </w:r>
    </w:p>
    <w:p w14:paraId="5BBAA732" w14:textId="190A03AE" w:rsidR="0041416A" w:rsidRPr="00560591" w:rsidRDefault="0041416A" w:rsidP="0041416A">
      <w:pPr>
        <w:pStyle w:val="af1"/>
      </w:pPr>
      <w:bookmarkStart w:id="222" w:name="_Ref188967080"/>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5</w:t>
      </w:r>
      <w:r w:rsidRPr="00560591">
        <w:fldChar w:fldCharType="end"/>
      </w:r>
      <w:bookmarkEnd w:id="222"/>
      <w:r w:rsidRPr="00560591">
        <w:rPr>
          <w:rFonts w:hint="eastAsia"/>
        </w:rPr>
        <w:t xml:space="preserve">　予防保全型維持管理のイメージ</w:t>
      </w:r>
    </w:p>
    <w:p w14:paraId="22AD1F54" w14:textId="77777777" w:rsidR="0041416A" w:rsidRPr="00560591" w:rsidRDefault="0041416A" w:rsidP="0041416A"/>
    <w:p w14:paraId="66979E26" w14:textId="1480383E" w:rsidR="0041416A" w:rsidRPr="00560591" w:rsidRDefault="0041416A" w:rsidP="0041416A">
      <w:pPr>
        <w:pStyle w:val="af1"/>
      </w:pPr>
      <w:bookmarkStart w:id="223" w:name="_Ref393462302"/>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5</w:t>
      </w:r>
      <w:r w:rsidR="008442C5" w:rsidRPr="00560591">
        <w:fldChar w:fldCharType="end"/>
      </w:r>
      <w:r w:rsidRPr="00560591">
        <w:rPr>
          <w:rFonts w:hint="eastAsia"/>
        </w:rPr>
        <w:t xml:space="preserve">　</w:t>
      </w:r>
      <w:bookmarkEnd w:id="223"/>
      <w:r w:rsidRPr="00560591">
        <w:rPr>
          <w:rFonts w:hint="eastAsia"/>
        </w:rPr>
        <w:t>トンネルの維持管理手法および管理水準の設定</w:t>
      </w:r>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560591" w:rsidRPr="00560591" w14:paraId="38694391" w14:textId="77777777" w:rsidTr="005B1557">
        <w:trPr>
          <w:trHeight w:val="397"/>
          <w:jc w:val="center"/>
        </w:trPr>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619B0054"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維持管理手法</w:t>
            </w:r>
          </w:p>
        </w:tc>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12687F45"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目標管理水準</w:t>
            </w:r>
          </w:p>
        </w:tc>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4DE72AFE"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限界管理水準</w:t>
            </w:r>
          </w:p>
        </w:tc>
      </w:tr>
      <w:tr w:rsidR="0041416A" w:rsidRPr="00560591" w14:paraId="63B84FDE" w14:textId="77777777" w:rsidTr="005B1557">
        <w:trPr>
          <w:trHeight w:val="397"/>
          <w:jc w:val="center"/>
        </w:trPr>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3951DDBB"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状態監視</w:t>
            </w:r>
          </w:p>
        </w:tc>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14B4106D"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Ⅱb判定</w:t>
            </w:r>
          </w:p>
        </w:tc>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5AE6CFA2"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Ⅲ判定</w:t>
            </w:r>
          </w:p>
        </w:tc>
      </w:tr>
    </w:tbl>
    <w:p w14:paraId="30DCE592" w14:textId="77777777" w:rsidR="0041416A" w:rsidRPr="00560591" w:rsidRDefault="0041416A" w:rsidP="0041416A">
      <w:pPr>
        <w:pStyle w:val="afff"/>
        <w:ind w:left="105" w:firstLine="210"/>
      </w:pPr>
    </w:p>
    <w:p w14:paraId="255FD76D" w14:textId="34670708" w:rsidR="0041416A" w:rsidRPr="00560591" w:rsidRDefault="0041416A" w:rsidP="0041416A">
      <w:pPr>
        <w:pStyle w:val="af1"/>
      </w:pPr>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6</w:t>
      </w:r>
      <w:r w:rsidR="008442C5" w:rsidRPr="00560591">
        <w:fldChar w:fldCharType="end"/>
      </w:r>
      <w:r w:rsidRPr="00560591">
        <w:rPr>
          <w:rFonts w:hint="eastAsia"/>
        </w:rPr>
        <w:t xml:space="preserve">　維持管理手法の区分と定義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4491"/>
      </w:tblGrid>
      <w:tr w:rsidR="00560591" w:rsidRPr="00560591" w14:paraId="736617A3" w14:textId="77777777" w:rsidTr="005B1557">
        <w:trPr>
          <w:trHeight w:val="284"/>
          <w:jc w:val="center"/>
        </w:trPr>
        <w:tc>
          <w:tcPr>
            <w:tcW w:w="2225" w:type="dxa"/>
            <w:tcBorders>
              <w:bottom w:val="double" w:sz="4" w:space="0" w:color="auto"/>
            </w:tcBorders>
            <w:shd w:val="clear" w:color="auto" w:fill="D9D9D9" w:themeFill="background1" w:themeFillShade="D9"/>
            <w:vAlign w:val="center"/>
          </w:tcPr>
          <w:p w14:paraId="68D82BB7"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中区分</w:t>
            </w:r>
          </w:p>
        </w:tc>
        <w:tc>
          <w:tcPr>
            <w:tcW w:w="4491" w:type="dxa"/>
            <w:tcBorders>
              <w:bottom w:val="double" w:sz="4" w:space="0" w:color="auto"/>
            </w:tcBorders>
            <w:shd w:val="clear" w:color="auto" w:fill="D9D9D9" w:themeFill="background1" w:themeFillShade="D9"/>
            <w:vAlign w:val="center"/>
          </w:tcPr>
          <w:p w14:paraId="4811F162"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定義</w:t>
            </w:r>
          </w:p>
        </w:tc>
      </w:tr>
      <w:tr w:rsidR="00560591" w:rsidRPr="00560591" w14:paraId="58A1B6CB" w14:textId="77777777" w:rsidTr="005B1557">
        <w:trPr>
          <w:trHeight w:val="567"/>
          <w:jc w:val="center"/>
        </w:trPr>
        <w:tc>
          <w:tcPr>
            <w:tcW w:w="2225" w:type="dxa"/>
            <w:tcBorders>
              <w:top w:val="double" w:sz="4" w:space="0" w:color="auto"/>
            </w:tcBorders>
            <w:vAlign w:val="center"/>
          </w:tcPr>
          <w:p w14:paraId="2EA5BCA8"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時間計画型</w:t>
            </w:r>
          </w:p>
        </w:tc>
        <w:tc>
          <w:tcPr>
            <w:tcW w:w="4491" w:type="dxa"/>
            <w:tcBorders>
              <w:top w:val="double" w:sz="4" w:space="0" w:color="auto"/>
            </w:tcBorders>
            <w:vAlign w:val="center"/>
          </w:tcPr>
          <w:p w14:paraId="27433700" w14:textId="77777777" w:rsidR="0041416A" w:rsidRPr="00560591" w:rsidRDefault="0041416A" w:rsidP="005B1557">
            <w:pPr>
              <w:pStyle w:val="40"/>
              <w:spacing w:line="280" w:lineRule="exact"/>
              <w:ind w:leftChars="0" w:left="0" w:firstLineChars="0" w:firstLine="0"/>
              <w:rPr>
                <w:rFonts w:hAnsi="HG丸ｺﾞｼｯｸM-PRO"/>
              </w:rPr>
            </w:pPr>
            <w:r w:rsidRPr="00560591">
              <w:rPr>
                <w:rFonts w:hAnsi="HG丸ｺﾞｼｯｸM-PRO" w:hint="eastAsia"/>
              </w:rPr>
              <w:t>常に限界管理水準を下回らないように定期的に補修、交換・部分更新を行う</w:t>
            </w:r>
          </w:p>
        </w:tc>
      </w:tr>
      <w:tr w:rsidR="00560591" w:rsidRPr="00560591" w14:paraId="5649BA7D" w14:textId="77777777" w:rsidTr="005B1557">
        <w:trPr>
          <w:trHeight w:val="567"/>
          <w:jc w:val="center"/>
        </w:trPr>
        <w:tc>
          <w:tcPr>
            <w:tcW w:w="2225" w:type="dxa"/>
            <w:vAlign w:val="center"/>
          </w:tcPr>
          <w:p w14:paraId="4EEE61A3"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状態監視型</w:t>
            </w:r>
          </w:p>
        </w:tc>
        <w:tc>
          <w:tcPr>
            <w:tcW w:w="4491" w:type="dxa"/>
            <w:vAlign w:val="center"/>
          </w:tcPr>
          <w:p w14:paraId="2A248687" w14:textId="77777777" w:rsidR="0041416A" w:rsidRPr="00560591" w:rsidRDefault="0041416A" w:rsidP="005B1557">
            <w:pPr>
              <w:pStyle w:val="40"/>
              <w:spacing w:line="280" w:lineRule="exact"/>
              <w:ind w:leftChars="0" w:left="0" w:firstLineChars="0" w:firstLine="0"/>
              <w:rPr>
                <w:rFonts w:hAnsi="HG丸ｺﾞｼｯｸM-PRO"/>
              </w:rPr>
            </w:pPr>
            <w:r w:rsidRPr="00560591">
              <w:rPr>
                <w:rFonts w:hAnsi="HG丸ｺﾞｼｯｸM-PRO" w:hint="eastAsia"/>
              </w:rPr>
              <w:t>劣化や変状を評価し、必要と認められた場合に補修や部分更新を行う</w:t>
            </w:r>
          </w:p>
        </w:tc>
      </w:tr>
      <w:tr w:rsidR="00560591" w:rsidRPr="00560591" w14:paraId="6CC1834D" w14:textId="77777777" w:rsidTr="005B1557">
        <w:trPr>
          <w:trHeight w:val="567"/>
          <w:jc w:val="center"/>
        </w:trPr>
        <w:tc>
          <w:tcPr>
            <w:tcW w:w="2225" w:type="dxa"/>
            <w:vAlign w:val="center"/>
          </w:tcPr>
          <w:p w14:paraId="65843842"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予測計画型</w:t>
            </w:r>
          </w:p>
        </w:tc>
        <w:tc>
          <w:tcPr>
            <w:tcW w:w="4491" w:type="dxa"/>
            <w:vAlign w:val="center"/>
          </w:tcPr>
          <w:p w14:paraId="1C6F1691" w14:textId="77777777" w:rsidR="0041416A" w:rsidRPr="00560591" w:rsidRDefault="0041416A" w:rsidP="005B1557">
            <w:pPr>
              <w:pStyle w:val="40"/>
              <w:spacing w:line="280" w:lineRule="exact"/>
              <w:ind w:leftChars="0" w:left="0" w:firstLineChars="0" w:firstLine="0"/>
              <w:rPr>
                <w:rFonts w:hAnsi="HG丸ｺﾞｼｯｸM-PRO"/>
              </w:rPr>
            </w:pPr>
            <w:r w:rsidRPr="00560591">
              <w:rPr>
                <w:rFonts w:hAnsi="HG丸ｺﾞｼｯｸM-PRO" w:hint="eastAsia"/>
              </w:rPr>
              <w:t>劣化を予測し、最適な補修タイミングで修繕を行う</w:t>
            </w:r>
          </w:p>
        </w:tc>
      </w:tr>
    </w:tbl>
    <w:p w14:paraId="56D71DE1" w14:textId="77777777" w:rsidR="0041416A" w:rsidRPr="00560591" w:rsidRDefault="0041416A" w:rsidP="0041416A">
      <w:pPr>
        <w:pStyle w:val="3"/>
      </w:pPr>
      <w:bookmarkStart w:id="224" w:name="_Toc175392243"/>
      <w:bookmarkStart w:id="225" w:name="_Toc184327196"/>
      <w:bookmarkStart w:id="226" w:name="_Toc185522956"/>
      <w:bookmarkStart w:id="227" w:name="_Toc189152448"/>
      <w:r w:rsidRPr="00560591">
        <w:rPr>
          <w:rFonts w:hint="eastAsia"/>
        </w:rPr>
        <w:lastRenderedPageBreak/>
        <w:t>重点化指標・優先順位</w:t>
      </w:r>
      <w:bookmarkEnd w:id="224"/>
      <w:bookmarkEnd w:id="225"/>
      <w:bookmarkEnd w:id="226"/>
      <w:bookmarkEnd w:id="227"/>
    </w:p>
    <w:p w14:paraId="15A212CA" w14:textId="77777777" w:rsidR="0041416A" w:rsidRPr="00560591" w:rsidRDefault="0041416A" w:rsidP="0041416A">
      <w:pPr>
        <w:pStyle w:val="afff"/>
        <w:ind w:left="105" w:firstLine="210"/>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維持管理（予防保全）を適切に行うため、施設毎の健全度と社会的影響度に着目する。不具合が発生した場合のリスク等を考慮し、優先順位を設定し、維持管理（予防保全）を行う。</w:t>
      </w:r>
    </w:p>
    <w:p w14:paraId="05B77EE4" w14:textId="77777777" w:rsidR="0041416A" w:rsidRPr="00560591" w:rsidRDefault="0041416A" w:rsidP="0041416A">
      <w:pPr>
        <w:pStyle w:val="30"/>
        <w:ind w:left="105" w:firstLine="210"/>
        <w:rPr>
          <w:rFonts w:hAnsi="HG丸ｺﾞｼｯｸM-PRO"/>
        </w:rPr>
      </w:pPr>
    </w:p>
    <w:p w14:paraId="6B8BAA72" w14:textId="77777777" w:rsidR="0041416A" w:rsidRPr="00560591" w:rsidRDefault="0041416A" w:rsidP="0041416A">
      <w:pPr>
        <w:pStyle w:val="4"/>
      </w:pPr>
      <w:r w:rsidRPr="00560591">
        <w:rPr>
          <w:rFonts w:hint="eastAsia"/>
        </w:rPr>
        <w:t>基本的な考え方</w:t>
      </w:r>
    </w:p>
    <w:p w14:paraId="6816CB67" w14:textId="77777777" w:rsidR="0041416A" w:rsidRPr="00560591" w:rsidRDefault="0041416A" w:rsidP="0041416A">
      <w:pPr>
        <w:pStyle w:val="40"/>
        <w:ind w:leftChars="95" w:left="199" w:firstLineChars="47" w:firstLine="99"/>
      </w:pPr>
      <w:r w:rsidRPr="00560591">
        <w:rPr>
          <w:rFonts w:hint="eastAsia"/>
        </w:rPr>
        <w:t>【府民の安全確保】</w:t>
      </w:r>
    </w:p>
    <w:p w14:paraId="4D860F26" w14:textId="77777777" w:rsidR="0041416A" w:rsidRPr="00560591" w:rsidRDefault="0041416A" w:rsidP="0041416A">
      <w:pPr>
        <w:pStyle w:val="40"/>
        <w:ind w:left="420" w:firstLine="210"/>
      </w:pPr>
      <w:r w:rsidRPr="00560591">
        <w:rPr>
          <w:rFonts w:hint="eastAsia"/>
        </w:rPr>
        <w:t>施設の劣化、損傷が極めて著しく第三者への影響が懸念される場合、もしくは施設の機能に支障を及ぼす恐れがある場合など、緊急対応が必要な施設への対策は最優先に実施する。</w:t>
      </w:r>
    </w:p>
    <w:p w14:paraId="2B0011C1" w14:textId="77777777" w:rsidR="0041416A" w:rsidRPr="00560591" w:rsidRDefault="0041416A" w:rsidP="0041416A">
      <w:pPr>
        <w:pStyle w:val="40"/>
        <w:ind w:left="420" w:firstLine="210"/>
      </w:pPr>
      <w:r w:rsidRPr="00560591">
        <w:rPr>
          <w:rFonts w:hint="eastAsia"/>
        </w:rPr>
        <w:t>安全確保の観点から、優先的に取り組むべき課題があれば、最優先に実施する。</w:t>
      </w:r>
    </w:p>
    <w:p w14:paraId="3CB5D0A3" w14:textId="77777777" w:rsidR="0041416A" w:rsidRPr="00560591" w:rsidRDefault="0041416A" w:rsidP="0041416A">
      <w:pPr>
        <w:pStyle w:val="40"/>
        <w:ind w:left="420" w:firstLine="210"/>
      </w:pPr>
    </w:p>
    <w:p w14:paraId="2611C78C" w14:textId="77777777" w:rsidR="0041416A" w:rsidRPr="00560591" w:rsidRDefault="0041416A" w:rsidP="0041416A">
      <w:pPr>
        <w:pStyle w:val="40"/>
        <w:ind w:leftChars="95" w:left="199" w:firstLineChars="47" w:firstLine="99"/>
      </w:pPr>
      <w:r w:rsidRPr="00560591">
        <w:rPr>
          <w:rFonts w:hint="eastAsia"/>
        </w:rPr>
        <w:t>【効率的・効果的な維持管理】</w:t>
      </w:r>
    </w:p>
    <w:p w14:paraId="13210088" w14:textId="77777777" w:rsidR="0041416A" w:rsidRPr="00560591" w:rsidRDefault="0041416A" w:rsidP="0041416A">
      <w:pPr>
        <w:pStyle w:val="40"/>
        <w:ind w:left="420" w:firstLine="210"/>
      </w:pPr>
      <w:r w:rsidRPr="00560591">
        <w:rPr>
          <w:rFonts w:hint="eastAsia"/>
        </w:rPr>
        <w:t>安全確保の観点から緊急性のある事業以外については、リスクに着目して、優先順位を定め、効率的・効果的な維持管理を行う。</w:t>
      </w:r>
    </w:p>
    <w:p w14:paraId="741E1D7F" w14:textId="77777777" w:rsidR="0041416A" w:rsidRPr="00560591" w:rsidRDefault="0041416A" w:rsidP="0041416A">
      <w:pPr>
        <w:pStyle w:val="40"/>
        <w:ind w:left="420" w:firstLine="210"/>
      </w:pPr>
    </w:p>
    <w:p w14:paraId="425E84E7" w14:textId="77777777" w:rsidR="0041416A" w:rsidRPr="00560591" w:rsidRDefault="0041416A" w:rsidP="0041416A">
      <w:pPr>
        <w:pStyle w:val="4"/>
      </w:pPr>
      <w:r w:rsidRPr="00560591">
        <w:rPr>
          <w:rFonts w:hint="eastAsia"/>
        </w:rPr>
        <w:t>リスクに着目した重点化</w:t>
      </w:r>
    </w:p>
    <w:p w14:paraId="3F1D5DD2" w14:textId="77777777" w:rsidR="0041416A" w:rsidRPr="00560591" w:rsidRDefault="0041416A" w:rsidP="0041416A">
      <w:pPr>
        <w:pStyle w:val="40"/>
        <w:ind w:left="420" w:firstLine="210"/>
      </w:pPr>
      <w:r w:rsidRPr="00560591">
        <w:rPr>
          <w:rFonts w:hint="eastAsia"/>
        </w:rPr>
        <w:t>道路施設の維持管理は、不具合発生の可能性が高く、発生した場合の社会的な影響が大きいほど重大なリスクとして評価する。具体的には、平時における施設の特性や状態（健全度）、不具合が起こった場合の人命や社会的被害の大きさとの組み合わせによるリスクを評価し、重点化を図る。</w:t>
      </w:r>
    </w:p>
    <w:p w14:paraId="64A51B33" w14:textId="77777777" w:rsidR="0041416A" w:rsidRPr="00560591" w:rsidRDefault="0041416A" w:rsidP="0041416A">
      <w:pPr>
        <w:pStyle w:val="40"/>
        <w:ind w:left="420" w:firstLine="210"/>
      </w:pPr>
      <w:r w:rsidRPr="00560591">
        <w:rPr>
          <w:rFonts w:hint="eastAsia"/>
        </w:rPr>
        <w:t>リスクを評価する際の判断要素については、道路施設の特性等に応じて設定する。</w:t>
      </w:r>
    </w:p>
    <w:p w14:paraId="2D117288" w14:textId="281136AB" w:rsidR="0041416A" w:rsidRPr="00560591" w:rsidRDefault="0041416A" w:rsidP="0041416A">
      <w:pPr>
        <w:pStyle w:val="40"/>
        <w:ind w:left="420" w:firstLine="210"/>
      </w:pPr>
      <w:r w:rsidRPr="00560591">
        <w:rPr>
          <w:rFonts w:hint="eastAsia"/>
        </w:rPr>
        <w:t>トンネルの「健全度」に関する要素としては、点検記録をもとに評価する。「社会的影響度」に関する要素としては、利用者や防災、代替性の視点から、交通量や広域緊急交通路などの項目を考慮する。トンネルの重点化指標は、</w:t>
      </w:r>
      <w:r w:rsidRPr="00560591">
        <w:fldChar w:fldCharType="begin"/>
      </w:r>
      <w:r w:rsidRPr="00560591">
        <w:instrText xml:space="preserve"> </w:instrText>
      </w:r>
      <w:r w:rsidRPr="00560591">
        <w:rPr>
          <w:rFonts w:hint="eastAsia"/>
        </w:rPr>
        <w:instrText>REF _Ref185522241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7</w:t>
      </w:r>
      <w:r w:rsidRPr="00560591">
        <w:fldChar w:fldCharType="end"/>
      </w:r>
      <w:r w:rsidRPr="00560591">
        <w:rPr>
          <w:rFonts w:hint="eastAsia"/>
        </w:rPr>
        <w:t>に示すとおりである。また、重点化指標は、</w:t>
      </w:r>
      <w:r w:rsidRPr="00560591">
        <w:fldChar w:fldCharType="begin"/>
      </w:r>
      <w:r w:rsidRPr="00560591">
        <w:instrText xml:space="preserve"> </w:instrText>
      </w:r>
      <w:r w:rsidRPr="00560591">
        <w:rPr>
          <w:rFonts w:hint="eastAsia"/>
        </w:rPr>
        <w:instrText>REF _Ref185522249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8</w:t>
      </w:r>
      <w:r w:rsidRPr="00560591">
        <w:fldChar w:fldCharType="end"/>
      </w:r>
      <w:r w:rsidRPr="00560591">
        <w:rPr>
          <w:rFonts w:hint="eastAsia"/>
        </w:rPr>
        <w:t>に示す評価点に基づいて評価し、優先順位を設定する。</w:t>
      </w:r>
    </w:p>
    <w:p w14:paraId="1163A0AE" w14:textId="77777777" w:rsidR="0041416A" w:rsidRPr="00560591" w:rsidRDefault="0041416A" w:rsidP="0041416A">
      <w:pPr>
        <w:pStyle w:val="40"/>
        <w:ind w:left="420" w:firstLine="210"/>
      </w:pPr>
    </w:p>
    <w:p w14:paraId="3617DB73" w14:textId="44BA53DA" w:rsidR="0041416A" w:rsidRPr="00560591" w:rsidRDefault="0041416A" w:rsidP="0041416A">
      <w:pPr>
        <w:pStyle w:val="af1"/>
      </w:pPr>
      <w:bookmarkStart w:id="228" w:name="_Ref18552224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7</w:t>
      </w:r>
      <w:r w:rsidR="008442C5" w:rsidRPr="00560591">
        <w:fldChar w:fldCharType="end"/>
      </w:r>
      <w:bookmarkEnd w:id="228"/>
      <w:r w:rsidRPr="00560591">
        <w:rPr>
          <w:rFonts w:hint="eastAsia"/>
        </w:rPr>
        <w:t xml:space="preserve">　トンネルの重点化指標 （社会的影響度）</w:t>
      </w:r>
    </w:p>
    <w:tbl>
      <w:tblPr>
        <w:tblW w:w="4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286"/>
        <w:gridCol w:w="1286"/>
        <w:gridCol w:w="1288"/>
        <w:gridCol w:w="1286"/>
        <w:gridCol w:w="1285"/>
      </w:tblGrid>
      <w:tr w:rsidR="00560591" w:rsidRPr="00560591" w14:paraId="05373EA0" w14:textId="77777777" w:rsidTr="005B1557">
        <w:trPr>
          <w:trHeight w:val="340"/>
          <w:jc w:val="center"/>
        </w:trPr>
        <w:tc>
          <w:tcPr>
            <w:tcW w:w="635" w:type="pct"/>
            <w:vMerge w:val="restart"/>
            <w:shd w:val="clear" w:color="auto" w:fill="D9D9D9" w:themeFill="background1" w:themeFillShade="D9"/>
            <w:vAlign w:val="center"/>
            <w:hideMark/>
          </w:tcPr>
          <w:p w14:paraId="4C4A9302"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指標</w:t>
            </w:r>
          </w:p>
        </w:tc>
        <w:tc>
          <w:tcPr>
            <w:tcW w:w="4365" w:type="pct"/>
            <w:gridSpan w:val="5"/>
            <w:shd w:val="clear" w:color="auto" w:fill="D9D9D9" w:themeFill="background1" w:themeFillShade="D9"/>
            <w:vAlign w:val="center"/>
            <w:hideMark/>
          </w:tcPr>
          <w:p w14:paraId="63F69176"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社会的影響度</w:t>
            </w:r>
          </w:p>
        </w:tc>
      </w:tr>
      <w:tr w:rsidR="00560591" w:rsidRPr="00560591" w14:paraId="5A78B370" w14:textId="77777777" w:rsidTr="005B1557">
        <w:trPr>
          <w:trHeight w:val="340"/>
          <w:jc w:val="center"/>
        </w:trPr>
        <w:tc>
          <w:tcPr>
            <w:tcW w:w="635" w:type="pct"/>
            <w:vMerge/>
            <w:shd w:val="clear" w:color="auto" w:fill="D9D9D9" w:themeFill="background1" w:themeFillShade="D9"/>
            <w:vAlign w:val="center"/>
            <w:hideMark/>
          </w:tcPr>
          <w:p w14:paraId="336A4309" w14:textId="77777777" w:rsidR="0041416A" w:rsidRPr="00560591" w:rsidRDefault="0041416A" w:rsidP="005B1557">
            <w:pPr>
              <w:widowControl/>
              <w:snapToGrid w:val="0"/>
              <w:jc w:val="center"/>
              <w:rPr>
                <w:rFonts w:hAnsi="HG丸ｺﾞｼｯｸM-PRO" w:cs="Arial"/>
                <w:szCs w:val="21"/>
              </w:rPr>
            </w:pPr>
          </w:p>
        </w:tc>
        <w:tc>
          <w:tcPr>
            <w:tcW w:w="1746" w:type="pct"/>
            <w:gridSpan w:val="2"/>
            <w:shd w:val="clear" w:color="auto" w:fill="D9D9D9" w:themeFill="background1" w:themeFillShade="D9"/>
            <w:vAlign w:val="center"/>
            <w:hideMark/>
          </w:tcPr>
          <w:p w14:paraId="0E9A91FB"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利用者</w:t>
            </w:r>
          </w:p>
        </w:tc>
        <w:tc>
          <w:tcPr>
            <w:tcW w:w="874" w:type="pct"/>
            <w:shd w:val="clear" w:color="auto" w:fill="D9D9D9" w:themeFill="background1" w:themeFillShade="D9"/>
            <w:vAlign w:val="center"/>
            <w:hideMark/>
          </w:tcPr>
          <w:p w14:paraId="5ADEF843"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代替性</w:t>
            </w:r>
          </w:p>
        </w:tc>
        <w:tc>
          <w:tcPr>
            <w:tcW w:w="1745" w:type="pct"/>
            <w:gridSpan w:val="2"/>
            <w:shd w:val="clear" w:color="auto" w:fill="D9D9D9" w:themeFill="background1" w:themeFillShade="D9"/>
            <w:vAlign w:val="center"/>
            <w:hideMark/>
          </w:tcPr>
          <w:p w14:paraId="36E71761"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防災</w:t>
            </w:r>
          </w:p>
        </w:tc>
      </w:tr>
      <w:tr w:rsidR="00560591" w:rsidRPr="00560591" w14:paraId="55DF98EF" w14:textId="77777777" w:rsidTr="005B1557">
        <w:trPr>
          <w:trHeight w:val="624"/>
          <w:jc w:val="center"/>
        </w:trPr>
        <w:tc>
          <w:tcPr>
            <w:tcW w:w="635" w:type="pct"/>
            <w:vMerge/>
            <w:tcBorders>
              <w:bottom w:val="single" w:sz="4" w:space="0" w:color="auto"/>
            </w:tcBorders>
            <w:shd w:val="clear" w:color="auto" w:fill="D9D9D9" w:themeFill="background1" w:themeFillShade="D9"/>
            <w:vAlign w:val="center"/>
            <w:hideMark/>
          </w:tcPr>
          <w:p w14:paraId="6388A94D" w14:textId="77777777" w:rsidR="0041416A" w:rsidRPr="00560591" w:rsidRDefault="0041416A" w:rsidP="005B1557">
            <w:pPr>
              <w:widowControl/>
              <w:snapToGrid w:val="0"/>
              <w:jc w:val="center"/>
              <w:rPr>
                <w:rFonts w:hAnsi="HG丸ｺﾞｼｯｸM-PRO" w:cs="Arial"/>
                <w:szCs w:val="21"/>
              </w:rPr>
            </w:pPr>
          </w:p>
        </w:tc>
        <w:tc>
          <w:tcPr>
            <w:tcW w:w="873" w:type="pct"/>
            <w:tcBorders>
              <w:bottom w:val="single" w:sz="4" w:space="0" w:color="auto"/>
            </w:tcBorders>
            <w:shd w:val="clear" w:color="auto" w:fill="D9D9D9" w:themeFill="background1" w:themeFillShade="D9"/>
            <w:vAlign w:val="center"/>
            <w:hideMark/>
          </w:tcPr>
          <w:p w14:paraId="0CD3D21B"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交通量</w:t>
            </w:r>
          </w:p>
        </w:tc>
        <w:tc>
          <w:tcPr>
            <w:tcW w:w="873" w:type="pct"/>
            <w:tcBorders>
              <w:bottom w:val="single" w:sz="4" w:space="0" w:color="auto"/>
            </w:tcBorders>
            <w:shd w:val="clear" w:color="auto" w:fill="D9D9D9" w:themeFill="background1" w:themeFillShade="D9"/>
            <w:vAlign w:val="center"/>
            <w:hideMark/>
          </w:tcPr>
          <w:p w14:paraId="35301533"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バス路線</w:t>
            </w:r>
          </w:p>
        </w:tc>
        <w:tc>
          <w:tcPr>
            <w:tcW w:w="874" w:type="pct"/>
            <w:tcBorders>
              <w:bottom w:val="single" w:sz="4" w:space="0" w:color="auto"/>
            </w:tcBorders>
            <w:shd w:val="clear" w:color="auto" w:fill="D9D9D9" w:themeFill="background1" w:themeFillShade="D9"/>
            <w:vAlign w:val="center"/>
            <w:hideMark/>
          </w:tcPr>
          <w:p w14:paraId="10AA12A2"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迂回路の</w:t>
            </w:r>
          </w:p>
          <w:p w14:paraId="679980CE"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有無</w:t>
            </w:r>
          </w:p>
        </w:tc>
        <w:tc>
          <w:tcPr>
            <w:tcW w:w="873" w:type="pct"/>
            <w:tcBorders>
              <w:bottom w:val="single" w:sz="4" w:space="0" w:color="auto"/>
            </w:tcBorders>
            <w:shd w:val="clear" w:color="auto" w:fill="D9D9D9" w:themeFill="background1" w:themeFillShade="D9"/>
            <w:vAlign w:val="center"/>
            <w:hideMark/>
          </w:tcPr>
          <w:p w14:paraId="06EF424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lang w:eastAsia="zh-TW"/>
              </w:rPr>
              <w:t>広域緊急交通路</w:t>
            </w:r>
          </w:p>
        </w:tc>
        <w:tc>
          <w:tcPr>
            <w:tcW w:w="872" w:type="pct"/>
            <w:tcBorders>
              <w:bottom w:val="single" w:sz="4" w:space="0" w:color="auto"/>
            </w:tcBorders>
            <w:shd w:val="clear" w:color="auto" w:fill="D9D9D9" w:themeFill="background1" w:themeFillShade="D9"/>
            <w:vAlign w:val="center"/>
            <w:hideMark/>
          </w:tcPr>
          <w:p w14:paraId="23CE05F8"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府県間・</w:t>
            </w:r>
          </w:p>
          <w:p w14:paraId="31C7B7B6"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ICｱｸｾｽ</w:t>
            </w:r>
          </w:p>
        </w:tc>
      </w:tr>
      <w:tr w:rsidR="0041416A" w:rsidRPr="00560591" w14:paraId="4033F051" w14:textId="77777777" w:rsidTr="005B1557">
        <w:trPr>
          <w:trHeight w:val="567"/>
          <w:jc w:val="center"/>
        </w:trPr>
        <w:tc>
          <w:tcPr>
            <w:tcW w:w="635" w:type="pct"/>
            <w:tcBorders>
              <w:top w:val="double" w:sz="4" w:space="0" w:color="auto"/>
            </w:tcBorders>
            <w:vAlign w:val="center"/>
          </w:tcPr>
          <w:p w14:paraId="7DFADE2A"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Meiryo UI" w:hint="eastAsia"/>
                <w:kern w:val="24"/>
                <w:szCs w:val="21"/>
              </w:rPr>
              <w:t>配点</w:t>
            </w:r>
          </w:p>
        </w:tc>
        <w:tc>
          <w:tcPr>
            <w:tcW w:w="873" w:type="pct"/>
            <w:tcBorders>
              <w:top w:val="double" w:sz="4" w:space="0" w:color="auto"/>
            </w:tcBorders>
            <w:vAlign w:val="center"/>
          </w:tcPr>
          <w:p w14:paraId="1C29ED31"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20</w:t>
            </w:r>
          </w:p>
        </w:tc>
        <w:tc>
          <w:tcPr>
            <w:tcW w:w="873" w:type="pct"/>
            <w:tcBorders>
              <w:top w:val="double" w:sz="4" w:space="0" w:color="auto"/>
            </w:tcBorders>
            <w:vAlign w:val="center"/>
          </w:tcPr>
          <w:p w14:paraId="0F7D3510"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10</w:t>
            </w:r>
          </w:p>
        </w:tc>
        <w:tc>
          <w:tcPr>
            <w:tcW w:w="874" w:type="pct"/>
            <w:tcBorders>
              <w:top w:val="double" w:sz="4" w:space="0" w:color="auto"/>
            </w:tcBorders>
            <w:vAlign w:val="center"/>
          </w:tcPr>
          <w:p w14:paraId="51696C7F"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10</w:t>
            </w:r>
          </w:p>
        </w:tc>
        <w:tc>
          <w:tcPr>
            <w:tcW w:w="873" w:type="pct"/>
            <w:tcBorders>
              <w:top w:val="double" w:sz="4" w:space="0" w:color="auto"/>
            </w:tcBorders>
            <w:vAlign w:val="center"/>
          </w:tcPr>
          <w:p w14:paraId="54741B21"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20</w:t>
            </w:r>
          </w:p>
        </w:tc>
        <w:tc>
          <w:tcPr>
            <w:tcW w:w="872" w:type="pct"/>
            <w:tcBorders>
              <w:top w:val="double" w:sz="4" w:space="0" w:color="auto"/>
            </w:tcBorders>
            <w:vAlign w:val="center"/>
          </w:tcPr>
          <w:p w14:paraId="05419669"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10</w:t>
            </w:r>
          </w:p>
        </w:tc>
      </w:tr>
    </w:tbl>
    <w:p w14:paraId="239739C8" w14:textId="77777777" w:rsidR="0041416A" w:rsidRPr="00560591" w:rsidRDefault="0041416A" w:rsidP="0041416A">
      <w:pPr>
        <w:widowControl/>
        <w:jc w:val="left"/>
        <w:rPr>
          <w:rFonts w:ascii="ＭＳ Ｐゴシック" w:eastAsia="ＭＳ Ｐゴシック" w:hAnsi="ＭＳ Ｐゴシック"/>
        </w:rPr>
      </w:pPr>
    </w:p>
    <w:p w14:paraId="7B9065C6" w14:textId="77777777" w:rsidR="0041416A" w:rsidRPr="00560591" w:rsidRDefault="0041416A" w:rsidP="0041416A">
      <w:pPr>
        <w:widowControl/>
        <w:jc w:val="left"/>
        <w:rPr>
          <w:rFonts w:ascii="ＭＳ Ｐゴシック" w:eastAsia="ＭＳ Ｐゴシック" w:hAnsi="ＭＳ Ｐゴシック"/>
        </w:rPr>
      </w:pPr>
      <w:r w:rsidRPr="00560591">
        <w:rPr>
          <w:rFonts w:ascii="ＭＳ Ｐゴシック" w:eastAsia="ＭＳ Ｐゴシック" w:hAnsi="ＭＳ Ｐゴシック"/>
        </w:rPr>
        <w:br w:type="page"/>
      </w:r>
    </w:p>
    <w:p w14:paraId="6D9D5F01" w14:textId="5056728C" w:rsidR="0041416A" w:rsidRPr="00560591" w:rsidRDefault="0041416A" w:rsidP="0041416A">
      <w:pPr>
        <w:pStyle w:val="af1"/>
      </w:pPr>
      <w:bookmarkStart w:id="229" w:name="_Ref185522249"/>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8</w:t>
      </w:r>
      <w:r w:rsidR="008442C5" w:rsidRPr="00560591">
        <w:fldChar w:fldCharType="end"/>
      </w:r>
      <w:bookmarkEnd w:id="229"/>
      <w:r w:rsidRPr="00560591">
        <w:rPr>
          <w:rFonts w:hint="eastAsia"/>
        </w:rPr>
        <w:t xml:space="preserve">　トンネルの重点化指標の評価点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35"/>
        <w:gridCol w:w="1451"/>
      </w:tblGrid>
      <w:tr w:rsidR="00560591" w:rsidRPr="00560591" w14:paraId="678177B8" w14:textId="77777777" w:rsidTr="005B1557">
        <w:trPr>
          <w:trHeight w:val="340"/>
          <w:jc w:val="center"/>
        </w:trPr>
        <w:tc>
          <w:tcPr>
            <w:tcW w:w="3369" w:type="dxa"/>
            <w:tcBorders>
              <w:bottom w:val="double" w:sz="4" w:space="0" w:color="auto"/>
            </w:tcBorders>
            <w:shd w:val="clear" w:color="auto" w:fill="D9D9D9" w:themeFill="background1" w:themeFillShade="D9"/>
            <w:vAlign w:val="center"/>
            <w:hideMark/>
          </w:tcPr>
          <w:p w14:paraId="49528FCA"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項目</w:t>
            </w:r>
          </w:p>
        </w:tc>
        <w:tc>
          <w:tcPr>
            <w:tcW w:w="3435" w:type="dxa"/>
            <w:tcBorders>
              <w:bottom w:val="double" w:sz="4" w:space="0" w:color="auto"/>
            </w:tcBorders>
            <w:shd w:val="clear" w:color="auto" w:fill="D9D9D9" w:themeFill="background1" w:themeFillShade="D9"/>
            <w:vAlign w:val="center"/>
            <w:hideMark/>
          </w:tcPr>
          <w:p w14:paraId="7F631DE8"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要素</w:t>
            </w:r>
          </w:p>
        </w:tc>
        <w:tc>
          <w:tcPr>
            <w:tcW w:w="1451" w:type="dxa"/>
            <w:tcBorders>
              <w:bottom w:val="double" w:sz="4" w:space="0" w:color="auto"/>
            </w:tcBorders>
            <w:shd w:val="clear" w:color="auto" w:fill="D9D9D9" w:themeFill="background1" w:themeFillShade="D9"/>
            <w:vAlign w:val="center"/>
          </w:tcPr>
          <w:p w14:paraId="187F5235"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評価点</w:t>
            </w:r>
          </w:p>
        </w:tc>
      </w:tr>
      <w:tr w:rsidR="00560591" w:rsidRPr="00560591" w14:paraId="0CD4C685" w14:textId="77777777" w:rsidTr="005B1557">
        <w:trPr>
          <w:trHeight w:val="340"/>
          <w:jc w:val="center"/>
        </w:trPr>
        <w:tc>
          <w:tcPr>
            <w:tcW w:w="3369" w:type="dxa"/>
            <w:vMerge w:val="restart"/>
            <w:tcBorders>
              <w:top w:val="double" w:sz="4" w:space="0" w:color="auto"/>
            </w:tcBorders>
            <w:vAlign w:val="center"/>
            <w:hideMark/>
          </w:tcPr>
          <w:p w14:paraId="6CDABE15"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交通量</w:t>
            </w:r>
          </w:p>
        </w:tc>
        <w:tc>
          <w:tcPr>
            <w:tcW w:w="3435" w:type="dxa"/>
            <w:tcBorders>
              <w:top w:val="double" w:sz="4" w:space="0" w:color="auto"/>
            </w:tcBorders>
            <w:vAlign w:val="center"/>
            <w:hideMark/>
          </w:tcPr>
          <w:p w14:paraId="1EBB2F94"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50,000台/日以上</w:t>
            </w:r>
          </w:p>
        </w:tc>
        <w:tc>
          <w:tcPr>
            <w:tcW w:w="1451" w:type="dxa"/>
            <w:tcBorders>
              <w:top w:val="double" w:sz="4" w:space="0" w:color="auto"/>
            </w:tcBorders>
            <w:vAlign w:val="center"/>
          </w:tcPr>
          <w:p w14:paraId="0E1D15AA"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13D42AAE" w14:textId="77777777" w:rsidTr="005B1557">
        <w:trPr>
          <w:trHeight w:val="340"/>
          <w:jc w:val="center"/>
        </w:trPr>
        <w:tc>
          <w:tcPr>
            <w:tcW w:w="3369" w:type="dxa"/>
            <w:vMerge/>
            <w:vAlign w:val="center"/>
            <w:hideMark/>
          </w:tcPr>
          <w:p w14:paraId="59D092CA"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319C2B3F"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20,000～50,000台未満</w:t>
            </w:r>
          </w:p>
        </w:tc>
        <w:tc>
          <w:tcPr>
            <w:tcW w:w="1451" w:type="dxa"/>
            <w:vAlign w:val="center"/>
          </w:tcPr>
          <w:p w14:paraId="4F33DDE3"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16</w:t>
            </w:r>
          </w:p>
        </w:tc>
      </w:tr>
      <w:tr w:rsidR="00560591" w:rsidRPr="00560591" w14:paraId="375EA2FC" w14:textId="77777777" w:rsidTr="005B1557">
        <w:trPr>
          <w:trHeight w:val="340"/>
          <w:jc w:val="center"/>
        </w:trPr>
        <w:tc>
          <w:tcPr>
            <w:tcW w:w="3369" w:type="dxa"/>
            <w:vMerge/>
            <w:vAlign w:val="center"/>
            <w:hideMark/>
          </w:tcPr>
          <w:p w14:paraId="4D760730"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43FE9C32"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10,000～20,000台未満</w:t>
            </w:r>
          </w:p>
        </w:tc>
        <w:tc>
          <w:tcPr>
            <w:tcW w:w="1451" w:type="dxa"/>
            <w:vAlign w:val="center"/>
          </w:tcPr>
          <w:p w14:paraId="19BB0940"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12</w:t>
            </w:r>
          </w:p>
        </w:tc>
      </w:tr>
      <w:tr w:rsidR="00560591" w:rsidRPr="00560591" w14:paraId="4C13B161" w14:textId="77777777" w:rsidTr="005B1557">
        <w:trPr>
          <w:trHeight w:val="340"/>
          <w:jc w:val="center"/>
        </w:trPr>
        <w:tc>
          <w:tcPr>
            <w:tcW w:w="3369" w:type="dxa"/>
            <w:vMerge/>
            <w:vAlign w:val="center"/>
            <w:hideMark/>
          </w:tcPr>
          <w:p w14:paraId="449F6301"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31A605D1"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4,000～10,000台未満</w:t>
            </w:r>
          </w:p>
        </w:tc>
        <w:tc>
          <w:tcPr>
            <w:tcW w:w="1451" w:type="dxa"/>
            <w:vAlign w:val="center"/>
          </w:tcPr>
          <w:p w14:paraId="4939DE5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8</w:t>
            </w:r>
          </w:p>
        </w:tc>
      </w:tr>
      <w:tr w:rsidR="00560591" w:rsidRPr="00560591" w14:paraId="7CB4CA70" w14:textId="77777777" w:rsidTr="005B1557">
        <w:trPr>
          <w:trHeight w:val="340"/>
          <w:jc w:val="center"/>
        </w:trPr>
        <w:tc>
          <w:tcPr>
            <w:tcW w:w="3369" w:type="dxa"/>
            <w:vMerge/>
            <w:vAlign w:val="center"/>
            <w:hideMark/>
          </w:tcPr>
          <w:p w14:paraId="2A88C728"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5C4D191B"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4,000台未満</w:t>
            </w:r>
          </w:p>
        </w:tc>
        <w:tc>
          <w:tcPr>
            <w:tcW w:w="1451" w:type="dxa"/>
            <w:vAlign w:val="center"/>
          </w:tcPr>
          <w:p w14:paraId="14C8F6E7"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4</w:t>
            </w:r>
          </w:p>
        </w:tc>
      </w:tr>
      <w:tr w:rsidR="00560591" w:rsidRPr="00560591" w14:paraId="009F4168" w14:textId="77777777" w:rsidTr="005B1557">
        <w:trPr>
          <w:trHeight w:val="340"/>
          <w:jc w:val="center"/>
        </w:trPr>
        <w:tc>
          <w:tcPr>
            <w:tcW w:w="3369" w:type="dxa"/>
            <w:vMerge w:val="restart"/>
            <w:vAlign w:val="center"/>
            <w:hideMark/>
          </w:tcPr>
          <w:p w14:paraId="3EC738AD"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バス路線の有無</w:t>
            </w:r>
          </w:p>
        </w:tc>
        <w:tc>
          <w:tcPr>
            <w:tcW w:w="3435" w:type="dxa"/>
            <w:vAlign w:val="center"/>
            <w:hideMark/>
          </w:tcPr>
          <w:p w14:paraId="7BD626C7"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有り</w:t>
            </w:r>
          </w:p>
        </w:tc>
        <w:tc>
          <w:tcPr>
            <w:tcW w:w="1451" w:type="dxa"/>
            <w:vAlign w:val="center"/>
          </w:tcPr>
          <w:p w14:paraId="619A89A4"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69DB52CE" w14:textId="77777777" w:rsidTr="005B1557">
        <w:trPr>
          <w:trHeight w:val="340"/>
          <w:jc w:val="center"/>
        </w:trPr>
        <w:tc>
          <w:tcPr>
            <w:tcW w:w="3369" w:type="dxa"/>
            <w:vMerge/>
            <w:vAlign w:val="center"/>
            <w:hideMark/>
          </w:tcPr>
          <w:p w14:paraId="789CEAAD"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36E3DC05"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無し</w:t>
            </w:r>
          </w:p>
        </w:tc>
        <w:tc>
          <w:tcPr>
            <w:tcW w:w="1451" w:type="dxa"/>
            <w:vAlign w:val="center"/>
          </w:tcPr>
          <w:p w14:paraId="5E7C83DB"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7F64CBC7" w14:textId="77777777" w:rsidTr="005B1557">
        <w:trPr>
          <w:trHeight w:val="340"/>
          <w:jc w:val="center"/>
        </w:trPr>
        <w:tc>
          <w:tcPr>
            <w:tcW w:w="3369" w:type="dxa"/>
            <w:vMerge w:val="restart"/>
            <w:vAlign w:val="center"/>
            <w:hideMark/>
          </w:tcPr>
          <w:p w14:paraId="1E049868"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迂回路の有無</w:t>
            </w:r>
          </w:p>
        </w:tc>
        <w:tc>
          <w:tcPr>
            <w:tcW w:w="3435" w:type="dxa"/>
            <w:vAlign w:val="center"/>
            <w:hideMark/>
          </w:tcPr>
          <w:p w14:paraId="31579304"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無し</w:t>
            </w:r>
          </w:p>
        </w:tc>
        <w:tc>
          <w:tcPr>
            <w:tcW w:w="1451" w:type="dxa"/>
            <w:vAlign w:val="center"/>
          </w:tcPr>
          <w:p w14:paraId="07AFD400"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362A9630" w14:textId="77777777" w:rsidTr="005B1557">
        <w:trPr>
          <w:trHeight w:val="340"/>
          <w:jc w:val="center"/>
        </w:trPr>
        <w:tc>
          <w:tcPr>
            <w:tcW w:w="3369" w:type="dxa"/>
            <w:vMerge/>
            <w:vAlign w:val="center"/>
            <w:hideMark/>
          </w:tcPr>
          <w:p w14:paraId="58EA91F2"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39EDC61C"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有り</w:t>
            </w:r>
          </w:p>
        </w:tc>
        <w:tc>
          <w:tcPr>
            <w:tcW w:w="1451" w:type="dxa"/>
            <w:vAlign w:val="center"/>
          </w:tcPr>
          <w:p w14:paraId="71D5E7CD"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5F536BB8" w14:textId="77777777" w:rsidTr="005B1557">
        <w:trPr>
          <w:trHeight w:val="340"/>
          <w:jc w:val="center"/>
        </w:trPr>
        <w:tc>
          <w:tcPr>
            <w:tcW w:w="3369" w:type="dxa"/>
            <w:vMerge w:val="restart"/>
            <w:vAlign w:val="center"/>
            <w:hideMark/>
          </w:tcPr>
          <w:p w14:paraId="1AD08CE0"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広域緊急交通路</w:t>
            </w:r>
          </w:p>
        </w:tc>
        <w:tc>
          <w:tcPr>
            <w:tcW w:w="3435" w:type="dxa"/>
            <w:vAlign w:val="center"/>
            <w:hideMark/>
          </w:tcPr>
          <w:p w14:paraId="4DB93442"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重点14路線</w:t>
            </w:r>
          </w:p>
        </w:tc>
        <w:tc>
          <w:tcPr>
            <w:tcW w:w="1451" w:type="dxa"/>
            <w:vAlign w:val="center"/>
          </w:tcPr>
          <w:p w14:paraId="55169B5F"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7CD8C589" w14:textId="77777777" w:rsidTr="005B1557">
        <w:trPr>
          <w:trHeight w:val="340"/>
          <w:jc w:val="center"/>
        </w:trPr>
        <w:tc>
          <w:tcPr>
            <w:tcW w:w="3369" w:type="dxa"/>
            <w:vMerge/>
            <w:vAlign w:val="center"/>
            <w:hideMark/>
          </w:tcPr>
          <w:p w14:paraId="1E585460"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3DA9BB3F"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その他広域緊急交通路</w:t>
            </w:r>
          </w:p>
        </w:tc>
        <w:tc>
          <w:tcPr>
            <w:tcW w:w="1451" w:type="dxa"/>
            <w:vAlign w:val="center"/>
          </w:tcPr>
          <w:p w14:paraId="3381279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666A28E1" w14:textId="77777777" w:rsidTr="005B1557">
        <w:trPr>
          <w:trHeight w:val="340"/>
          <w:jc w:val="center"/>
        </w:trPr>
        <w:tc>
          <w:tcPr>
            <w:tcW w:w="3369" w:type="dxa"/>
            <w:vMerge/>
            <w:vAlign w:val="center"/>
            <w:hideMark/>
          </w:tcPr>
          <w:p w14:paraId="231F1860"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7AF6DB3C"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それ以外</w:t>
            </w:r>
          </w:p>
        </w:tc>
        <w:tc>
          <w:tcPr>
            <w:tcW w:w="1451" w:type="dxa"/>
            <w:vAlign w:val="center"/>
          </w:tcPr>
          <w:p w14:paraId="6B458E1F"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64D7688A" w14:textId="77777777" w:rsidTr="005B1557">
        <w:trPr>
          <w:trHeight w:val="340"/>
          <w:jc w:val="center"/>
        </w:trPr>
        <w:tc>
          <w:tcPr>
            <w:tcW w:w="3369" w:type="dxa"/>
            <w:vMerge w:val="restart"/>
            <w:vAlign w:val="center"/>
            <w:hideMark/>
          </w:tcPr>
          <w:p w14:paraId="11AF360E"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府県間・ＩＣアクセス</w:t>
            </w:r>
          </w:p>
        </w:tc>
        <w:tc>
          <w:tcPr>
            <w:tcW w:w="3435" w:type="dxa"/>
            <w:vAlign w:val="center"/>
            <w:hideMark/>
          </w:tcPr>
          <w:p w14:paraId="09B9634C"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府県間・ICアクセス道路である</w:t>
            </w:r>
          </w:p>
        </w:tc>
        <w:tc>
          <w:tcPr>
            <w:tcW w:w="1451" w:type="dxa"/>
            <w:vAlign w:val="center"/>
          </w:tcPr>
          <w:p w14:paraId="2823148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3F76A153" w14:textId="77777777" w:rsidTr="005B1557">
        <w:trPr>
          <w:trHeight w:val="340"/>
          <w:jc w:val="center"/>
        </w:trPr>
        <w:tc>
          <w:tcPr>
            <w:tcW w:w="3369" w:type="dxa"/>
            <w:vMerge/>
            <w:vAlign w:val="center"/>
            <w:hideMark/>
          </w:tcPr>
          <w:p w14:paraId="36D26CBF"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41A2A378" w14:textId="77777777" w:rsidR="0041416A" w:rsidRPr="00560591" w:rsidRDefault="0041416A" w:rsidP="005B1557">
            <w:pPr>
              <w:widowControl/>
              <w:jc w:val="center"/>
              <w:rPr>
                <w:rFonts w:hAnsi="HG丸ｺﾞｼｯｸM-PRO"/>
                <w:szCs w:val="21"/>
              </w:rPr>
            </w:pPr>
            <w:r w:rsidRPr="00560591">
              <w:rPr>
                <w:rFonts w:hAnsi="HG丸ｺﾞｼｯｸM-PRO" w:hint="eastAsia"/>
                <w:szCs w:val="21"/>
              </w:rPr>
              <w:t>上記以外</w:t>
            </w:r>
          </w:p>
        </w:tc>
        <w:tc>
          <w:tcPr>
            <w:tcW w:w="1451" w:type="dxa"/>
            <w:vAlign w:val="center"/>
          </w:tcPr>
          <w:p w14:paraId="17660265"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7ED462DF" w14:textId="77777777" w:rsidTr="005B1557">
        <w:trPr>
          <w:trHeight w:val="340"/>
          <w:jc w:val="center"/>
        </w:trPr>
        <w:tc>
          <w:tcPr>
            <w:tcW w:w="6804" w:type="dxa"/>
            <w:gridSpan w:val="2"/>
            <w:vAlign w:val="center"/>
            <w:hideMark/>
          </w:tcPr>
          <w:p w14:paraId="4517D5AD" w14:textId="77777777" w:rsidR="0041416A" w:rsidRPr="00560591" w:rsidRDefault="0041416A" w:rsidP="005B1557">
            <w:pPr>
              <w:widowControl/>
              <w:spacing w:line="280" w:lineRule="exact"/>
              <w:jc w:val="center"/>
              <w:textAlignment w:val="center"/>
              <w:rPr>
                <w:rFonts w:hAnsi="HG丸ｺﾞｼｯｸM-PRO" w:cs="Meiryo UI"/>
                <w:kern w:val="24"/>
                <w:szCs w:val="21"/>
              </w:rPr>
            </w:pPr>
            <w:r w:rsidRPr="00560591">
              <w:rPr>
                <w:rFonts w:hAnsi="HG丸ｺﾞｼｯｸM-PRO" w:hint="eastAsia"/>
                <w:szCs w:val="21"/>
              </w:rPr>
              <w:t>合　　　計</w:t>
            </w:r>
          </w:p>
        </w:tc>
        <w:tc>
          <w:tcPr>
            <w:tcW w:w="1451" w:type="dxa"/>
            <w:vAlign w:val="center"/>
          </w:tcPr>
          <w:p w14:paraId="3E6D3699"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70</w:t>
            </w:r>
          </w:p>
        </w:tc>
      </w:tr>
      <w:tr w:rsidR="0041416A" w:rsidRPr="00560591" w14:paraId="004C4740" w14:textId="77777777" w:rsidTr="005B1557">
        <w:trPr>
          <w:trHeight w:val="340"/>
          <w:jc w:val="center"/>
        </w:trPr>
        <w:tc>
          <w:tcPr>
            <w:tcW w:w="3369" w:type="dxa"/>
            <w:vAlign w:val="center"/>
            <w:hideMark/>
          </w:tcPr>
          <w:p w14:paraId="34E1F64E" w14:textId="77777777" w:rsidR="0041416A" w:rsidRPr="00560591" w:rsidRDefault="0041416A" w:rsidP="005B1557">
            <w:pPr>
              <w:widowControl/>
              <w:spacing w:line="280" w:lineRule="exact"/>
              <w:jc w:val="center"/>
              <w:textAlignment w:val="center"/>
              <w:rPr>
                <w:rFonts w:hAnsi="HG丸ｺﾞｼｯｸM-PRO" w:cs="Arial"/>
                <w:szCs w:val="21"/>
              </w:rPr>
            </w:pPr>
            <w:r w:rsidRPr="00560591">
              <w:rPr>
                <w:rFonts w:hAnsi="HG丸ｺﾞｼｯｸM-PRO" w:hint="eastAsia"/>
                <w:szCs w:val="21"/>
              </w:rPr>
              <w:t>管理者判断</w:t>
            </w:r>
          </w:p>
        </w:tc>
        <w:tc>
          <w:tcPr>
            <w:tcW w:w="3435" w:type="dxa"/>
            <w:vAlign w:val="center"/>
            <w:hideMark/>
          </w:tcPr>
          <w:p w14:paraId="5BB2DA63" w14:textId="77777777" w:rsidR="0041416A" w:rsidRPr="00560591" w:rsidRDefault="0041416A" w:rsidP="005B1557">
            <w:pPr>
              <w:widowControl/>
              <w:spacing w:line="280" w:lineRule="exact"/>
              <w:textAlignment w:val="center"/>
              <w:rPr>
                <w:rFonts w:hAnsi="HG丸ｺﾞｼｯｸM-PRO" w:cs="Meiryo UI"/>
                <w:kern w:val="24"/>
                <w:szCs w:val="21"/>
              </w:rPr>
            </w:pPr>
            <w:r w:rsidRPr="00560591">
              <w:rPr>
                <w:rFonts w:hAnsi="HG丸ｺﾞｼｯｸM-PRO" w:cs="Meiryo UI" w:hint="eastAsia"/>
                <w:kern w:val="24"/>
                <w:szCs w:val="21"/>
              </w:rPr>
              <w:t>＋7点～－7点の範囲で配点</w:t>
            </w:r>
          </w:p>
          <w:p w14:paraId="7770EFD0" w14:textId="77777777" w:rsidR="0041416A" w:rsidRPr="00560591" w:rsidRDefault="0041416A" w:rsidP="005B1557">
            <w:pPr>
              <w:widowControl/>
              <w:spacing w:line="280" w:lineRule="exact"/>
              <w:jc w:val="left"/>
              <w:textAlignment w:val="center"/>
              <w:rPr>
                <w:rFonts w:hAnsi="HG丸ｺﾞｼｯｸM-PRO" w:cs="Arial"/>
                <w:szCs w:val="21"/>
              </w:rPr>
            </w:pPr>
            <w:r w:rsidRPr="00560591">
              <w:rPr>
                <w:rFonts w:hAnsi="HG丸ｺﾞｼｯｸM-PRO" w:cs="Meiryo UI" w:hint="eastAsia"/>
                <w:kern w:val="24"/>
                <w:szCs w:val="21"/>
              </w:rPr>
              <w:t>・基本は0点とし、最大合計点（70）を超える加点は行わない</w:t>
            </w:r>
          </w:p>
        </w:tc>
        <w:tc>
          <w:tcPr>
            <w:tcW w:w="1451" w:type="dxa"/>
            <w:vAlign w:val="center"/>
          </w:tcPr>
          <w:p w14:paraId="42ACF553"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+7～-7</w:t>
            </w:r>
          </w:p>
        </w:tc>
      </w:tr>
    </w:tbl>
    <w:p w14:paraId="09560A6A" w14:textId="77777777" w:rsidR="0041416A" w:rsidRPr="00560591" w:rsidRDefault="0041416A" w:rsidP="0041416A">
      <w:pPr>
        <w:widowControl/>
        <w:jc w:val="left"/>
        <w:rPr>
          <w:rFonts w:hAnsi="HG丸ｺﾞｼｯｸM-PRO"/>
        </w:rPr>
      </w:pPr>
    </w:p>
    <w:p w14:paraId="44DA45C6" w14:textId="77777777" w:rsidR="0041416A" w:rsidRPr="00560591" w:rsidRDefault="0041416A" w:rsidP="0041416A">
      <w:pPr>
        <w:widowControl/>
        <w:jc w:val="left"/>
      </w:pPr>
      <w:r w:rsidRPr="00560591">
        <w:br w:type="page"/>
      </w:r>
    </w:p>
    <w:p w14:paraId="04B386CE" w14:textId="77777777" w:rsidR="0041416A" w:rsidRPr="00560591" w:rsidRDefault="0041416A" w:rsidP="0041416A">
      <w:pPr>
        <w:pStyle w:val="50"/>
        <w:ind w:left="1134"/>
      </w:pPr>
      <w:bookmarkStart w:id="230" w:name="_Ref175077093"/>
      <w:bookmarkStart w:id="231" w:name="_Ref176366508"/>
      <w:r w:rsidRPr="00560591">
        <w:rPr>
          <w:rFonts w:hint="eastAsia"/>
        </w:rPr>
        <w:lastRenderedPageBreak/>
        <w:t>重点化の考え方</w:t>
      </w:r>
      <w:bookmarkEnd w:id="230"/>
      <w:bookmarkEnd w:id="231"/>
    </w:p>
    <w:p w14:paraId="764734C5" w14:textId="67E5438F" w:rsidR="0041416A" w:rsidRPr="00560591" w:rsidRDefault="00623D0C" w:rsidP="0041416A">
      <w:pPr>
        <w:pStyle w:val="51"/>
        <w:ind w:left="735" w:firstLine="210"/>
        <w:rPr>
          <w:rFonts w:hAnsi="HG丸ｺﾞｼｯｸM-PRO"/>
        </w:rPr>
      </w:pPr>
      <w:r>
        <w:rPr>
          <w:rFonts w:hAnsi="HG丸ｺﾞｼｯｸM-PRO" w:hint="eastAsia"/>
        </w:rPr>
        <w:t>対策区分・健全性</w:t>
      </w:r>
      <w:r w:rsidR="0041416A" w:rsidRPr="00560591">
        <w:rPr>
          <w:rFonts w:hAnsi="HG丸ｺﾞｼｯｸM-PRO" w:hint="eastAsia"/>
        </w:rPr>
        <w:t>および社会的影響度の評価点をもとに、次のマトリクス（</w:t>
      </w:r>
      <w:r w:rsidR="0041416A" w:rsidRPr="00560591">
        <w:rPr>
          <w:rFonts w:hAnsi="HG丸ｺﾞｼｯｸM-PRO"/>
        </w:rPr>
        <w:fldChar w:fldCharType="begin"/>
      </w:r>
      <w:r w:rsidR="0041416A" w:rsidRPr="00560591">
        <w:rPr>
          <w:rFonts w:hAnsi="HG丸ｺﾞｼｯｸM-PRO"/>
        </w:rPr>
        <w:instrText xml:space="preserve"> </w:instrText>
      </w:r>
      <w:r w:rsidR="0041416A" w:rsidRPr="00560591">
        <w:rPr>
          <w:rFonts w:hAnsi="HG丸ｺﾞｼｯｸM-PRO" w:hint="eastAsia"/>
        </w:rPr>
        <w:instrText>REF _Ref188967134 \h</w:instrText>
      </w:r>
      <w:r w:rsidR="0041416A" w:rsidRPr="00560591">
        <w:rPr>
          <w:rFonts w:hAnsi="HG丸ｺﾞｼｯｸM-PRO"/>
        </w:rPr>
        <w:instrText xml:space="preserve"> </w:instrText>
      </w:r>
      <w:r w:rsidR="00504BAD" w:rsidRPr="00560591">
        <w:rPr>
          <w:rFonts w:hAnsi="HG丸ｺﾞｼｯｸM-PRO"/>
        </w:rPr>
        <w:instrText xml:space="preserve"> \* MERGEFORMAT </w:instrText>
      </w:r>
      <w:r w:rsidR="0041416A" w:rsidRPr="00560591">
        <w:rPr>
          <w:rFonts w:hAnsi="HG丸ｺﾞｼｯｸM-PRO"/>
        </w:rPr>
      </w:r>
      <w:r w:rsidR="0041416A" w:rsidRPr="00560591">
        <w:rPr>
          <w:rFonts w:hAnsi="HG丸ｺﾞｼｯｸM-PRO"/>
        </w:rPr>
        <w:fldChar w:fldCharType="separate"/>
      </w:r>
      <w:r w:rsidR="003612AB" w:rsidRPr="00560591">
        <w:rPr>
          <w:rFonts w:hint="eastAsia"/>
        </w:rPr>
        <w:t xml:space="preserve">図 </w:t>
      </w:r>
      <w:r w:rsidR="003612AB" w:rsidRPr="00560591">
        <w:rPr>
          <w:noProof/>
        </w:rPr>
        <w:t>3.2</w:t>
      </w:r>
      <w:r w:rsidR="003612AB" w:rsidRPr="00560591">
        <w:rPr>
          <w:noProof/>
        </w:rPr>
        <w:noBreakHyphen/>
        <w:t>6</w:t>
      </w:r>
      <w:r w:rsidR="0041416A" w:rsidRPr="00560591">
        <w:rPr>
          <w:rFonts w:hAnsi="HG丸ｺﾞｼｯｸM-PRO"/>
        </w:rPr>
        <w:fldChar w:fldCharType="end"/>
      </w:r>
      <w:r w:rsidR="0041416A" w:rsidRPr="00560591">
        <w:rPr>
          <w:rFonts w:hAnsi="HG丸ｺﾞｼｯｸM-PRO" w:hint="eastAsia"/>
        </w:rPr>
        <w:t>）に示す優先順位に沿って、修繕を進める。</w:t>
      </w:r>
    </w:p>
    <w:p w14:paraId="24C062A7" w14:textId="77777777" w:rsidR="0041416A" w:rsidRPr="00560591" w:rsidRDefault="0041416A" w:rsidP="0041416A">
      <w:pPr>
        <w:pStyle w:val="afff"/>
        <w:ind w:leftChars="100" w:left="210" w:firstLine="160"/>
        <w:rPr>
          <w:rFonts w:ascii="HG丸ｺﾞｼｯｸM-PRO" w:eastAsia="HG丸ｺﾞｼｯｸM-PRO" w:hAnsi="HG丸ｺﾞｼｯｸM-PRO"/>
          <w:sz w:val="16"/>
          <w:szCs w:val="16"/>
          <w:lang w:val="x-none"/>
        </w:rPr>
      </w:pPr>
    </w:p>
    <w:p w14:paraId="03956887" w14:textId="36C0FCDD" w:rsidR="0041416A" w:rsidRPr="00560591" w:rsidRDefault="003A6001" w:rsidP="0041416A">
      <w:pPr>
        <w:pStyle w:val="40"/>
        <w:ind w:leftChars="0" w:left="0" w:firstLineChars="0" w:firstLine="0"/>
        <w:jc w:val="center"/>
        <w:rPr>
          <w:rFonts w:hAnsi="HG丸ｺﾞｼｯｸM-PRO"/>
          <w:sz w:val="16"/>
          <w:szCs w:val="16"/>
        </w:rPr>
      </w:pPr>
      <w:r w:rsidRPr="00560591">
        <w:rPr>
          <w:noProof/>
        </w:rPr>
        <w:drawing>
          <wp:inline distT="0" distB="0" distL="0" distR="0" wp14:anchorId="24B18B3F" wp14:editId="583BE8EC">
            <wp:extent cx="4147710" cy="3253562"/>
            <wp:effectExtent l="0" t="0" r="5715" b="4445"/>
            <wp:docPr id="19152542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4246" name="図 1" descr="ダイアグラム&#10;&#10;自動的に生成された説明"/>
                    <pic:cNvPicPr/>
                  </pic:nvPicPr>
                  <pic:blipFill>
                    <a:blip r:embed="rId82"/>
                    <a:stretch>
                      <a:fillRect/>
                    </a:stretch>
                  </pic:blipFill>
                  <pic:spPr>
                    <a:xfrm>
                      <a:off x="0" y="0"/>
                      <a:ext cx="4163621" cy="3266043"/>
                    </a:xfrm>
                    <a:prstGeom prst="rect">
                      <a:avLst/>
                    </a:prstGeom>
                  </pic:spPr>
                </pic:pic>
              </a:graphicData>
            </a:graphic>
          </wp:inline>
        </w:drawing>
      </w:r>
    </w:p>
    <w:p w14:paraId="15D7BDF1" w14:textId="7C655DA6" w:rsidR="0041416A" w:rsidRPr="00560591" w:rsidRDefault="0041416A" w:rsidP="0041416A">
      <w:pPr>
        <w:pStyle w:val="af1"/>
      </w:pPr>
      <w:bookmarkStart w:id="232" w:name="_Ref188967134"/>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3.2</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6</w:t>
      </w:r>
      <w:r w:rsidRPr="00560591">
        <w:fldChar w:fldCharType="end"/>
      </w:r>
      <w:bookmarkEnd w:id="232"/>
      <w:r w:rsidRPr="00560591">
        <w:rPr>
          <w:rFonts w:hint="eastAsia"/>
        </w:rPr>
        <w:t xml:space="preserve">　トンネルの優先順位</w:t>
      </w:r>
    </w:p>
    <w:p w14:paraId="109E7130" w14:textId="77777777" w:rsidR="0041416A" w:rsidRPr="00560591" w:rsidRDefault="0041416A" w:rsidP="0041416A">
      <w:pPr>
        <w:pStyle w:val="afff"/>
        <w:ind w:left="105" w:firstLine="210"/>
      </w:pPr>
    </w:p>
    <w:p w14:paraId="2968FF7A" w14:textId="77777777" w:rsidR="0041416A" w:rsidRPr="00560591" w:rsidRDefault="0041416A" w:rsidP="0041416A">
      <w:pPr>
        <w:widowControl/>
        <w:jc w:val="left"/>
        <w:rPr>
          <w:rFonts w:hAnsi="HG丸ｺﾞｼｯｸM-PRO"/>
          <w:u w:val="single"/>
          <w:lang w:val="x-none" w:eastAsia="x-none"/>
        </w:rPr>
      </w:pPr>
      <w:r w:rsidRPr="00560591">
        <w:br w:type="page"/>
      </w:r>
    </w:p>
    <w:p w14:paraId="3C1DB846" w14:textId="77777777" w:rsidR="0041416A" w:rsidRPr="00560591" w:rsidRDefault="0041416A" w:rsidP="0041416A">
      <w:pPr>
        <w:pStyle w:val="50"/>
        <w:ind w:left="1134"/>
      </w:pPr>
      <w:r w:rsidRPr="00560591">
        <w:rPr>
          <w:rFonts w:hint="eastAsia"/>
        </w:rPr>
        <w:lastRenderedPageBreak/>
        <w:t>措置</w:t>
      </w:r>
    </w:p>
    <w:p w14:paraId="5B331DCF" w14:textId="77777777" w:rsidR="0041416A" w:rsidRPr="00560591" w:rsidRDefault="0041416A" w:rsidP="0041416A">
      <w:pPr>
        <w:pStyle w:val="51"/>
        <w:ind w:left="735" w:firstLine="210"/>
        <w:rPr>
          <w:rFonts w:hAnsi="HG丸ｺﾞｼｯｸM-PRO"/>
        </w:rPr>
      </w:pPr>
      <w:r w:rsidRPr="00560591">
        <w:rPr>
          <w:rFonts w:hAnsi="HG丸ｺﾞｼｯｸM-PRO" w:hint="eastAsia"/>
        </w:rPr>
        <w:t>点検・診断結果に基づいて、ⅢまたはⅡaと判定されたトンネルを対象として、適切な時期に措置を行う。</w:t>
      </w:r>
    </w:p>
    <w:p w14:paraId="530B79DF" w14:textId="63394334" w:rsidR="0041416A" w:rsidRPr="00560591" w:rsidRDefault="0041416A" w:rsidP="0041416A">
      <w:pPr>
        <w:pStyle w:val="51"/>
        <w:ind w:left="735" w:firstLine="210"/>
        <w:rPr>
          <w:rFonts w:hAnsi="HG丸ｺﾞｼｯｸM-PRO"/>
        </w:rPr>
      </w:pPr>
      <w:r w:rsidRPr="00560591">
        <w:rPr>
          <w:rFonts w:hAnsi="HG丸ｺﾞｼｯｸM-PRO" w:hint="eastAsia"/>
        </w:rPr>
        <w:t>健全性Ⅲと判定されたトンネルは、５年以内（次回の定期点検まで）に措置を行う。措置の優先順位は、「</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_Ref176366508 \r \h</w:instrText>
      </w:r>
      <w:r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Ansi="HG丸ｺﾞｼｯｸM-PRO"/>
        </w:rPr>
        <w:t xml:space="preserve">1)　</w:t>
      </w:r>
      <w:r w:rsidRPr="00560591">
        <w:rPr>
          <w:rFonts w:hAnsi="HG丸ｺﾞｼｯｸM-PRO"/>
        </w:rPr>
        <w:fldChar w:fldCharType="end"/>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_Ref176366508 \h</w:instrText>
      </w:r>
      <w:r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Ansi="HG丸ｺﾞｼｯｸM-PRO" w:hint="eastAsia"/>
        </w:rPr>
        <w:t>重点化の考え方</w:t>
      </w:r>
      <w:r w:rsidRPr="00560591">
        <w:rPr>
          <w:rFonts w:hAnsi="HG丸ｺﾞｼｯｸM-PRO"/>
        </w:rPr>
        <w:fldChar w:fldCharType="end"/>
      </w:r>
      <w:r w:rsidRPr="00560591">
        <w:rPr>
          <w:rFonts w:hAnsi="HG丸ｺﾞｼｯｸM-PRO" w:hint="eastAsia"/>
        </w:rPr>
        <w:t>」に基づいて決定する。健全性Ⅳと判定されたトンネルは、通行止めなどの緊急的な措置を行う。</w:t>
      </w:r>
    </w:p>
    <w:p w14:paraId="7A4F3A86" w14:textId="77777777" w:rsidR="0041416A" w:rsidRPr="00560591" w:rsidRDefault="0041416A" w:rsidP="0041416A">
      <w:pPr>
        <w:pStyle w:val="51"/>
        <w:ind w:left="735" w:firstLine="210"/>
        <w:rPr>
          <w:rFonts w:hAnsi="HG丸ｺﾞｼｯｸM-PRO"/>
        </w:rPr>
      </w:pPr>
      <w:r w:rsidRPr="00560591">
        <w:rPr>
          <w:rFonts w:hAnsi="HG丸ｺﾞｼｯｸM-PRO"/>
        </w:rPr>
        <w:t>措置（本対策）を実施した箇所に対して、効果が確実に発揮されているかを確認するため、実施から２年程度以内に</w:t>
      </w:r>
      <w:r w:rsidRPr="00560591">
        <w:rPr>
          <w:rFonts w:hAnsi="HG丸ｺﾞｼｯｸM-PRO" w:hint="eastAsia"/>
        </w:rPr>
        <w:t>、目視点検を行う。</w:t>
      </w:r>
      <w:r w:rsidRPr="00560591">
        <w:rPr>
          <w:rFonts w:hAnsi="HG丸ｺﾞｼｯｸM-PRO"/>
        </w:rPr>
        <w:t>なお、本対策の代表例を以下に示す。</w:t>
      </w:r>
    </w:p>
    <w:p w14:paraId="4C8510B4" w14:textId="77777777" w:rsidR="0041416A" w:rsidRPr="00560591" w:rsidRDefault="0041416A" w:rsidP="0041416A">
      <w:pPr>
        <w:widowControl/>
        <w:jc w:val="left"/>
      </w:pPr>
      <w:bookmarkStart w:id="233" w:name="_Toc175392244"/>
    </w:p>
    <w:p w14:paraId="27DEA421" w14:textId="77777777" w:rsidR="0041416A" w:rsidRPr="00560591" w:rsidRDefault="0041416A" w:rsidP="0041416A">
      <w:pPr>
        <w:widowControl/>
        <w:jc w:val="center"/>
        <w:rPr>
          <w:rFonts w:hAnsi="HG丸ｺﾞｼｯｸM-PRO"/>
          <w:sz w:val="24"/>
          <w:lang w:val="x-none"/>
        </w:rPr>
      </w:pPr>
      <w:r w:rsidRPr="00560591">
        <w:rPr>
          <w:noProof/>
        </w:rPr>
        <w:drawing>
          <wp:inline distT="0" distB="0" distL="0" distR="0" wp14:anchorId="233D3C44" wp14:editId="7F3DBA4A">
            <wp:extent cx="5400476" cy="3730488"/>
            <wp:effectExtent l="19050" t="19050" r="10160" b="22860"/>
            <wp:docPr id="185010376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03768" name="図 1" descr="テーブル&#10;&#10;自動的に生成された説明"/>
                    <pic:cNvPicPr/>
                  </pic:nvPicPr>
                  <pic:blipFill>
                    <a:blip r:embed="rId83"/>
                    <a:stretch>
                      <a:fillRect/>
                    </a:stretch>
                  </pic:blipFill>
                  <pic:spPr>
                    <a:xfrm>
                      <a:off x="0" y="0"/>
                      <a:ext cx="5400476" cy="3730488"/>
                    </a:xfrm>
                    <a:prstGeom prst="rect">
                      <a:avLst/>
                    </a:prstGeom>
                    <a:ln>
                      <a:solidFill>
                        <a:schemeClr val="tx1"/>
                      </a:solidFill>
                    </a:ln>
                  </pic:spPr>
                </pic:pic>
              </a:graphicData>
            </a:graphic>
          </wp:inline>
        </w:drawing>
      </w:r>
    </w:p>
    <w:p w14:paraId="234B5E8E" w14:textId="77777777" w:rsidR="0041416A" w:rsidRPr="00560591" w:rsidRDefault="0041416A" w:rsidP="0041416A">
      <w:pPr>
        <w:pStyle w:val="afff"/>
        <w:ind w:left="105" w:firstLine="160"/>
        <w:jc w:val="right"/>
        <w:rPr>
          <w:rFonts w:ascii="HG丸ｺﾞｼｯｸM-PRO" w:eastAsia="HG丸ｺﾞｼｯｸM-PRO" w:hAnsi="HG丸ｺﾞｼｯｸM-PRO"/>
          <w:sz w:val="16"/>
          <w:szCs w:val="14"/>
        </w:rPr>
      </w:pPr>
      <w:r w:rsidRPr="00560591">
        <w:rPr>
          <w:rFonts w:ascii="HG丸ｺﾞｼｯｸM-PRO" w:eastAsia="HG丸ｺﾞｼｯｸM-PRO" w:hAnsi="HG丸ｺﾞｼｯｸM-PRO" w:hint="eastAsia"/>
          <w:sz w:val="16"/>
          <w:szCs w:val="14"/>
        </w:rPr>
        <w:t>出典：大阪府トンネル点検要領（R2.7　大阪府</w:t>
      </w:r>
      <w:r w:rsidRPr="00560591">
        <w:rPr>
          <w:rFonts w:ascii="HG丸ｺﾞｼｯｸM-PRO" w:eastAsia="HG丸ｺﾞｼｯｸM-PRO" w:hAnsi="HG丸ｺﾞｼｯｸM-PRO"/>
          <w:sz w:val="16"/>
          <w:szCs w:val="14"/>
        </w:rPr>
        <w:t xml:space="preserve"> </w:t>
      </w:r>
      <w:r w:rsidRPr="00560591">
        <w:rPr>
          <w:rFonts w:ascii="HG丸ｺﾞｼｯｸM-PRO" w:eastAsia="HG丸ｺﾞｼｯｸM-PRO" w:hAnsi="HG丸ｺﾞｼｯｸM-PRO" w:hint="eastAsia"/>
          <w:sz w:val="16"/>
          <w:szCs w:val="14"/>
        </w:rPr>
        <w:t>都市整備部</w:t>
      </w:r>
      <w:r w:rsidRPr="00560591">
        <w:rPr>
          <w:rFonts w:ascii="HG丸ｺﾞｼｯｸM-PRO" w:eastAsia="HG丸ｺﾞｼｯｸM-PRO" w:hAnsi="HG丸ｺﾞｼｯｸM-PRO"/>
          <w:sz w:val="16"/>
          <w:szCs w:val="14"/>
        </w:rPr>
        <w:t xml:space="preserve"> </w:t>
      </w:r>
      <w:r w:rsidRPr="00560591">
        <w:rPr>
          <w:rFonts w:ascii="HG丸ｺﾞｼｯｸM-PRO" w:eastAsia="HG丸ｺﾞｼｯｸM-PRO" w:hAnsi="HG丸ｺﾞｼｯｸM-PRO" w:hint="eastAsia"/>
          <w:sz w:val="16"/>
          <w:szCs w:val="14"/>
        </w:rPr>
        <w:t>交通道路室）p.45</w:t>
      </w:r>
    </w:p>
    <w:p w14:paraId="1D773BE3" w14:textId="77777777" w:rsidR="0041416A" w:rsidRPr="00560591" w:rsidRDefault="0041416A" w:rsidP="0041416A">
      <w:pPr>
        <w:widowControl/>
        <w:jc w:val="center"/>
        <w:rPr>
          <w:rFonts w:hAnsi="HG丸ｺﾞｼｯｸM-PRO"/>
          <w:sz w:val="24"/>
          <w:lang w:val="x-none"/>
        </w:rPr>
      </w:pPr>
    </w:p>
    <w:p w14:paraId="02414631" w14:textId="77777777" w:rsidR="0041416A" w:rsidRPr="00560591" w:rsidRDefault="0041416A" w:rsidP="0041416A">
      <w:pPr>
        <w:pStyle w:val="3"/>
      </w:pPr>
      <w:bookmarkStart w:id="234" w:name="_Toc184327197"/>
      <w:bookmarkStart w:id="235" w:name="_Toc185522957"/>
      <w:bookmarkStart w:id="236" w:name="_Toc189152449"/>
      <w:r w:rsidRPr="00560591">
        <w:rPr>
          <w:rFonts w:hint="eastAsia"/>
        </w:rPr>
        <w:t>日常的な維持管理</w:t>
      </w:r>
      <w:bookmarkEnd w:id="233"/>
      <w:bookmarkEnd w:id="234"/>
      <w:bookmarkEnd w:id="235"/>
      <w:bookmarkEnd w:id="236"/>
    </w:p>
    <w:p w14:paraId="1D2E674C" w14:textId="77777777" w:rsidR="0041416A" w:rsidRPr="00560591" w:rsidRDefault="0041416A" w:rsidP="0041416A">
      <w:pPr>
        <w:pStyle w:val="30"/>
        <w:ind w:left="105" w:firstLine="210"/>
      </w:pPr>
      <w:r w:rsidRPr="00560591">
        <w:rPr>
          <w:rFonts w:hint="eastAsia"/>
        </w:rPr>
        <w:t>施設を常に良好な状態に保てるよう、道路パトロールにおいて施設の状態を的確に把握し、施設不具合の早期発見、早期対応や緊急的・突発的な事案に対して迅速に対応する。</w:t>
      </w:r>
    </w:p>
    <w:p w14:paraId="183D8982" w14:textId="77777777" w:rsidR="0041416A" w:rsidRPr="00560591" w:rsidRDefault="0041416A" w:rsidP="0041416A">
      <w:pPr>
        <w:pStyle w:val="30"/>
        <w:ind w:left="105" w:firstLine="210"/>
      </w:pPr>
      <w:r w:rsidRPr="00560591">
        <w:rPr>
          <w:rFonts w:hint="eastAsia"/>
        </w:rPr>
        <w:t>トンネルにおいては、第三者に対して支障となるコンクリート覆工破片等の落下物や、コンクリート成分が溶出して出来た、つらら等の除去を行う。</w:t>
      </w:r>
    </w:p>
    <w:p w14:paraId="0BD101DE" w14:textId="77777777" w:rsidR="0041416A" w:rsidRPr="00560591" w:rsidRDefault="0041416A" w:rsidP="0041416A">
      <w:pPr>
        <w:pStyle w:val="30"/>
        <w:ind w:left="105" w:firstLine="210"/>
      </w:pPr>
    </w:p>
    <w:p w14:paraId="6C41599E" w14:textId="77777777" w:rsidR="0041416A" w:rsidRPr="00560591" w:rsidRDefault="0041416A" w:rsidP="0041416A">
      <w:pPr>
        <w:widowControl/>
        <w:jc w:val="left"/>
        <w:rPr>
          <w:rFonts w:hAnsi="HG丸ｺﾞｼｯｸM-PRO"/>
          <w:sz w:val="24"/>
          <w:lang w:val="x-none" w:eastAsia="x-none"/>
        </w:rPr>
      </w:pPr>
      <w:bookmarkStart w:id="237" w:name="_Toc175392245"/>
      <w:r w:rsidRPr="00560591">
        <w:br w:type="page"/>
      </w:r>
    </w:p>
    <w:p w14:paraId="2217F68A" w14:textId="77777777" w:rsidR="0041416A" w:rsidRPr="00560591" w:rsidRDefault="0041416A" w:rsidP="0041416A">
      <w:pPr>
        <w:pStyle w:val="3"/>
      </w:pPr>
      <w:bookmarkStart w:id="238" w:name="_Toc184327198"/>
      <w:bookmarkStart w:id="239" w:name="_Toc185522958"/>
      <w:bookmarkStart w:id="240" w:name="_Toc189152450"/>
      <w:r w:rsidRPr="00560591">
        <w:rPr>
          <w:rFonts w:hint="eastAsia"/>
        </w:rPr>
        <w:lastRenderedPageBreak/>
        <w:t>長寿命化に資する工夫</w:t>
      </w:r>
      <w:bookmarkEnd w:id="237"/>
      <w:bookmarkEnd w:id="238"/>
      <w:bookmarkEnd w:id="239"/>
      <w:bookmarkEnd w:id="240"/>
    </w:p>
    <w:p w14:paraId="0C59D498" w14:textId="77777777" w:rsidR="0041416A" w:rsidRPr="00560591" w:rsidRDefault="0041416A" w:rsidP="0041416A">
      <w:pPr>
        <w:pStyle w:val="30"/>
        <w:ind w:left="105" w:firstLine="210"/>
      </w:pPr>
      <w:r w:rsidRPr="00560591">
        <w:rPr>
          <w:rFonts w:hint="eastAsia"/>
        </w:rPr>
        <w:t>トンネルの長寿命化にあたっては、定期点検結果や各種の調査結果に基づいて、トンネルの機能や耐久性等を回復させるための最適な対応を総合的に検討することが重要である。トンネルにおいては、以下に示す取組を一例として実施していくことにより、一層の長寿命化に努める。</w:t>
      </w:r>
    </w:p>
    <w:p w14:paraId="6D3D7121" w14:textId="77777777" w:rsidR="0041416A" w:rsidRPr="00560591" w:rsidRDefault="0041416A" w:rsidP="0041416A">
      <w:pPr>
        <w:pStyle w:val="30"/>
        <w:ind w:left="105" w:firstLine="210"/>
      </w:pPr>
      <w:r w:rsidRPr="00560591">
        <w:rPr>
          <w:rFonts w:hint="eastAsia"/>
        </w:rPr>
        <w:t>トンネルの特徴的な損傷として、漏水があげられる。覆工表面等に漏水箇所や漏水の跡がある場合は、ひび割れ等があり、そこから水が流れ出している場合が多く、その付近のコンクリートに、うき・はく離が発生しているおそれがある。漏水の措置方法としては、導水もしくは止水が考えられる。この止水の工法については、止水注入工が一般的な方法であるが、最新の技術情報を考慮のうえ工法・材料を選定する。</w:t>
      </w:r>
    </w:p>
    <w:p w14:paraId="6929FBBE" w14:textId="77777777" w:rsidR="0041416A" w:rsidRPr="00560591" w:rsidRDefault="0041416A" w:rsidP="0041416A">
      <w:pPr>
        <w:pStyle w:val="30"/>
        <w:ind w:left="105" w:firstLine="210"/>
      </w:pPr>
      <w:r w:rsidRPr="00560591">
        <w:rPr>
          <w:rFonts w:hint="eastAsia"/>
        </w:rPr>
        <w:t>また、覆工コンクリートの材料劣化による変状に対しては、表面保護工や剥落防止工が一般的な措置であるが、最新の技術情報を考慮のうえ工法・材料を選定する。最新の情報を考慮し、作業効率の向上や費用縮減効果を検討する。</w:t>
      </w:r>
    </w:p>
    <w:p w14:paraId="0AAB9280" w14:textId="77777777" w:rsidR="0041416A" w:rsidRPr="00560591" w:rsidRDefault="0041416A" w:rsidP="0041416A">
      <w:pPr>
        <w:pStyle w:val="30"/>
        <w:ind w:left="105" w:firstLine="210"/>
      </w:pPr>
    </w:p>
    <w:p w14:paraId="731FF03E" w14:textId="77777777" w:rsidR="0041416A" w:rsidRPr="00560591" w:rsidRDefault="0041416A" w:rsidP="0041416A">
      <w:pPr>
        <w:pStyle w:val="3"/>
      </w:pPr>
      <w:bookmarkStart w:id="241" w:name="_Toc175392246"/>
      <w:bookmarkStart w:id="242" w:name="_Toc184327199"/>
      <w:bookmarkStart w:id="243" w:name="_Toc185522959"/>
      <w:bookmarkStart w:id="244" w:name="_Toc189152451"/>
      <w:r w:rsidRPr="00560591">
        <w:rPr>
          <w:rFonts w:hint="eastAsia"/>
        </w:rPr>
        <w:t>新技術の活用</w:t>
      </w:r>
      <w:bookmarkEnd w:id="241"/>
      <w:bookmarkEnd w:id="242"/>
      <w:bookmarkEnd w:id="243"/>
      <w:bookmarkEnd w:id="244"/>
    </w:p>
    <w:p w14:paraId="2B50801F" w14:textId="54724259" w:rsidR="0041416A" w:rsidRPr="00560591" w:rsidRDefault="0041416A" w:rsidP="0041416A">
      <w:pPr>
        <w:pStyle w:val="30"/>
        <w:ind w:left="105" w:firstLine="210"/>
      </w:pPr>
      <w:r w:rsidRPr="00560591">
        <w:rPr>
          <w:rFonts w:hint="eastAsia"/>
        </w:rPr>
        <w:t>トンネルの維持管理では、定期点検および措置において、新たな技術、材料、工法等を積極的に取り入れ、活用している。新技術の導入により、コスト縮減効果（経済性）、工期短縮や手間削減などの効率化、品質および安全性向上や環境負荷低減などの高度化が期待できる（</w:t>
      </w:r>
      <w:r w:rsidRPr="00560591">
        <w:fldChar w:fldCharType="begin"/>
      </w:r>
      <w:r w:rsidRPr="00560591">
        <w:instrText xml:space="preserve"> </w:instrText>
      </w:r>
      <w:r w:rsidRPr="00560591">
        <w:rPr>
          <w:rFonts w:hint="eastAsia"/>
        </w:rPr>
        <w:instrText>REF _Ref185522319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9</w:t>
      </w:r>
      <w:r w:rsidRPr="00560591">
        <w:fldChar w:fldCharType="end"/>
      </w:r>
      <w:r w:rsidRPr="00560591">
        <w:rPr>
          <w:rFonts w:hint="eastAsia"/>
        </w:rPr>
        <w:t>）。今後10年間（令和７年度から令和16年度）の新技術等の活用方針を以下に示す。</w:t>
      </w:r>
    </w:p>
    <w:p w14:paraId="4A4FFA01" w14:textId="77777777" w:rsidR="0041416A" w:rsidRPr="00560591" w:rsidRDefault="0041416A" w:rsidP="0041416A">
      <w:pPr>
        <w:pStyle w:val="afff"/>
        <w:ind w:left="105" w:firstLine="210"/>
        <w:rPr>
          <w:rFonts w:ascii="HG丸ｺﾞｼｯｸM-PRO" w:eastAsia="HG丸ｺﾞｼｯｸM-PRO" w:hAnsi="HG丸ｺﾞｼｯｸM-PRO"/>
          <w:szCs w:val="21"/>
        </w:rPr>
      </w:pPr>
    </w:p>
    <w:p w14:paraId="7936E2E8" w14:textId="63A9B1AA" w:rsidR="0041416A" w:rsidRPr="00560591" w:rsidRDefault="0041416A" w:rsidP="0041416A">
      <w:pPr>
        <w:pStyle w:val="af1"/>
      </w:pPr>
      <w:bookmarkStart w:id="245" w:name="_Ref18552231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9</w:t>
      </w:r>
      <w:r w:rsidR="008442C5" w:rsidRPr="00560591">
        <w:fldChar w:fldCharType="end"/>
      </w:r>
      <w:bookmarkEnd w:id="245"/>
      <w:r w:rsidRPr="00560591">
        <w:rPr>
          <w:rFonts w:hint="eastAsia"/>
        </w:rPr>
        <w:t xml:space="preserve">　新技術活用の効果</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560591" w:rsidRPr="00560591" w14:paraId="18D0B3B5" w14:textId="77777777" w:rsidTr="005B1557">
        <w:trPr>
          <w:trHeight w:val="397"/>
          <w:jc w:val="center"/>
        </w:trPr>
        <w:tc>
          <w:tcPr>
            <w:tcW w:w="2263" w:type="dxa"/>
            <w:tcBorders>
              <w:bottom w:val="double" w:sz="4" w:space="0" w:color="auto"/>
            </w:tcBorders>
            <w:shd w:val="clear" w:color="auto" w:fill="D9D9D9" w:themeFill="background1" w:themeFillShade="D9"/>
            <w:vAlign w:val="center"/>
          </w:tcPr>
          <w:p w14:paraId="49ABE9B9"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評価項目</w:t>
            </w:r>
          </w:p>
        </w:tc>
        <w:tc>
          <w:tcPr>
            <w:tcW w:w="5670" w:type="dxa"/>
            <w:tcBorders>
              <w:bottom w:val="double" w:sz="4" w:space="0" w:color="auto"/>
            </w:tcBorders>
            <w:shd w:val="clear" w:color="auto" w:fill="D9D9D9" w:themeFill="background1" w:themeFillShade="D9"/>
            <w:vAlign w:val="center"/>
          </w:tcPr>
          <w:p w14:paraId="63323965"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新技術活用の効果</w:t>
            </w:r>
          </w:p>
        </w:tc>
      </w:tr>
      <w:tr w:rsidR="00560591" w:rsidRPr="00560591" w14:paraId="6FB00922" w14:textId="77777777" w:rsidTr="005B1557">
        <w:trPr>
          <w:trHeight w:val="340"/>
          <w:jc w:val="center"/>
        </w:trPr>
        <w:tc>
          <w:tcPr>
            <w:tcW w:w="2263" w:type="dxa"/>
            <w:vAlign w:val="center"/>
          </w:tcPr>
          <w:p w14:paraId="198ADC55"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経済性</w:t>
            </w:r>
          </w:p>
        </w:tc>
        <w:tc>
          <w:tcPr>
            <w:tcW w:w="5670" w:type="dxa"/>
            <w:vAlign w:val="center"/>
          </w:tcPr>
          <w:p w14:paraId="7F33577B"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コスト縮減</w:t>
            </w:r>
          </w:p>
        </w:tc>
      </w:tr>
      <w:tr w:rsidR="00560591" w:rsidRPr="00560591" w14:paraId="23BDECC5" w14:textId="77777777" w:rsidTr="005B1557">
        <w:trPr>
          <w:trHeight w:val="340"/>
          <w:jc w:val="center"/>
        </w:trPr>
        <w:tc>
          <w:tcPr>
            <w:tcW w:w="2263" w:type="dxa"/>
            <w:vAlign w:val="center"/>
          </w:tcPr>
          <w:p w14:paraId="4F5B5C81"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工　程</w:t>
            </w:r>
          </w:p>
        </w:tc>
        <w:tc>
          <w:tcPr>
            <w:tcW w:w="5670" w:type="dxa"/>
            <w:vAlign w:val="center"/>
          </w:tcPr>
          <w:p w14:paraId="7EF8A424"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工期短縮、規制時間の短縮（交通への影響低減）</w:t>
            </w:r>
          </w:p>
        </w:tc>
      </w:tr>
      <w:tr w:rsidR="00560591" w:rsidRPr="00560591" w14:paraId="23330825" w14:textId="77777777" w:rsidTr="005B1557">
        <w:trPr>
          <w:trHeight w:val="340"/>
          <w:jc w:val="center"/>
        </w:trPr>
        <w:tc>
          <w:tcPr>
            <w:tcW w:w="2263" w:type="dxa"/>
            <w:vAlign w:val="center"/>
          </w:tcPr>
          <w:p w14:paraId="4831066D"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品　質</w:t>
            </w:r>
          </w:p>
        </w:tc>
        <w:tc>
          <w:tcPr>
            <w:tcW w:w="5670" w:type="dxa"/>
            <w:vAlign w:val="center"/>
          </w:tcPr>
          <w:p w14:paraId="1BD05AAB" w14:textId="77777777" w:rsidR="0041416A" w:rsidRPr="00560591" w:rsidRDefault="0041416A" w:rsidP="005B1557">
            <w:pPr>
              <w:pStyle w:val="55"/>
              <w:ind w:leftChars="0" w:left="0" w:firstLineChars="0" w:firstLine="0"/>
              <w:rPr>
                <w:rFonts w:ascii="HG丸ｺﾞｼｯｸM-PRO" w:eastAsia="HG丸ｺﾞｼｯｸM-PRO" w:hAnsi="HG丸ｺﾞｼｯｸM-PRO"/>
              </w:rPr>
            </w:pPr>
            <w:r w:rsidRPr="00560591">
              <w:rPr>
                <w:rFonts w:ascii="HG丸ｺﾞｼｯｸM-PRO" w:eastAsia="HG丸ｺﾞｼｯｸM-PRO" w:hAnsi="HG丸ｺﾞｼｯｸM-PRO" w:hint="eastAsia"/>
              </w:rPr>
              <w:t>点検・施工精度の向上、耐久性の向上</w:t>
            </w:r>
          </w:p>
        </w:tc>
      </w:tr>
      <w:tr w:rsidR="00560591" w:rsidRPr="00560591" w14:paraId="1BC9868F" w14:textId="77777777" w:rsidTr="005B1557">
        <w:trPr>
          <w:trHeight w:val="340"/>
          <w:jc w:val="center"/>
        </w:trPr>
        <w:tc>
          <w:tcPr>
            <w:tcW w:w="2263" w:type="dxa"/>
            <w:vAlign w:val="center"/>
          </w:tcPr>
          <w:p w14:paraId="77CC4BDB"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安全性</w:t>
            </w:r>
          </w:p>
        </w:tc>
        <w:tc>
          <w:tcPr>
            <w:tcW w:w="5670" w:type="dxa"/>
            <w:vAlign w:val="center"/>
          </w:tcPr>
          <w:p w14:paraId="7386F748"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点検・施工作業時の安全性の向上</w:t>
            </w:r>
          </w:p>
        </w:tc>
      </w:tr>
      <w:tr w:rsidR="00560591" w:rsidRPr="00560591" w14:paraId="2F2C2389" w14:textId="77777777" w:rsidTr="005B1557">
        <w:trPr>
          <w:trHeight w:val="340"/>
          <w:jc w:val="center"/>
        </w:trPr>
        <w:tc>
          <w:tcPr>
            <w:tcW w:w="2263" w:type="dxa"/>
            <w:vAlign w:val="center"/>
          </w:tcPr>
          <w:p w14:paraId="1D3BEA1A"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施工性</w:t>
            </w:r>
          </w:p>
        </w:tc>
        <w:tc>
          <w:tcPr>
            <w:tcW w:w="5670" w:type="dxa"/>
            <w:vAlign w:val="center"/>
          </w:tcPr>
          <w:p w14:paraId="1E90AC3B"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工程、安全性の項目と同意</w:t>
            </w:r>
          </w:p>
        </w:tc>
      </w:tr>
      <w:tr w:rsidR="0041416A" w:rsidRPr="00560591" w14:paraId="315A139C" w14:textId="77777777" w:rsidTr="005B1557">
        <w:trPr>
          <w:trHeight w:val="340"/>
          <w:jc w:val="center"/>
        </w:trPr>
        <w:tc>
          <w:tcPr>
            <w:tcW w:w="2263" w:type="dxa"/>
            <w:vAlign w:val="center"/>
          </w:tcPr>
          <w:p w14:paraId="4B5BF8EA"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周辺環境への影響</w:t>
            </w:r>
          </w:p>
        </w:tc>
        <w:tc>
          <w:tcPr>
            <w:tcW w:w="5670" w:type="dxa"/>
            <w:vAlign w:val="center"/>
          </w:tcPr>
          <w:p w14:paraId="2269010D"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環境負荷低減（有害物質、騒音・振動等の低減・排除）</w:t>
            </w:r>
          </w:p>
        </w:tc>
      </w:tr>
    </w:tbl>
    <w:p w14:paraId="67AF10E0" w14:textId="77777777" w:rsidR="0041416A" w:rsidRPr="00560591" w:rsidRDefault="0041416A" w:rsidP="0041416A">
      <w:pPr>
        <w:widowControl/>
        <w:ind w:left="210" w:hangingChars="100" w:hanging="210"/>
        <w:jc w:val="left"/>
        <w:rPr>
          <w:rFonts w:hAnsi="HG丸ｺﾞｼｯｸM-PRO"/>
          <w:szCs w:val="21"/>
        </w:rPr>
      </w:pPr>
    </w:p>
    <w:p w14:paraId="42274CF9" w14:textId="77777777" w:rsidR="0041416A" w:rsidRPr="00560591" w:rsidRDefault="0041416A" w:rsidP="0041416A">
      <w:pPr>
        <w:widowControl/>
        <w:jc w:val="left"/>
        <w:rPr>
          <w:rFonts w:hAnsi="HG丸ｺﾞｼｯｸM-PRO"/>
          <w:b/>
          <w:bCs/>
          <w:sz w:val="22"/>
          <w:szCs w:val="22"/>
          <w:u w:val="single"/>
          <w:lang w:val="x-none" w:eastAsia="x-none"/>
        </w:rPr>
      </w:pPr>
      <w:bookmarkStart w:id="246" w:name="_Toc174527896"/>
      <w:r w:rsidRPr="00560591">
        <w:br w:type="page"/>
      </w:r>
    </w:p>
    <w:p w14:paraId="78C0C000" w14:textId="77777777" w:rsidR="0041416A" w:rsidRPr="00560591" w:rsidRDefault="0041416A" w:rsidP="0041416A">
      <w:pPr>
        <w:pStyle w:val="4"/>
      </w:pPr>
      <w:r w:rsidRPr="00560591">
        <w:rPr>
          <w:rFonts w:hint="eastAsia"/>
        </w:rPr>
        <w:lastRenderedPageBreak/>
        <w:t>定期点検</w:t>
      </w:r>
      <w:bookmarkEnd w:id="246"/>
    </w:p>
    <w:p w14:paraId="1592AE26" w14:textId="77777777" w:rsidR="0041416A" w:rsidRPr="00560591" w:rsidRDefault="0041416A" w:rsidP="0041416A">
      <w:pPr>
        <w:pStyle w:val="40"/>
        <w:ind w:left="420" w:firstLine="210"/>
      </w:pPr>
      <w:r w:rsidRPr="00560591">
        <w:rPr>
          <w:rFonts w:hint="eastAsia"/>
        </w:rPr>
        <w:t>大阪府では、定期点検において、従来技術よりも作業時間の短縮（効率化）、品質向上などの効果が見込まれる場合に、点検支援技術性能カタログに掲載されている新技術を導入している。導入実績のある「走行型画像計測」と「レーザ計測」を一体化した点検を今後も推進する。これらの技術を継続して導入することで、点検員による判断の差を防ぐことができ、また、トンネル本体の変位を把握できる。</w:t>
      </w:r>
    </w:p>
    <w:p w14:paraId="372F9BE1" w14:textId="77777777" w:rsidR="0041416A" w:rsidRPr="00560591" w:rsidRDefault="0041416A" w:rsidP="0041416A">
      <w:pPr>
        <w:pStyle w:val="40"/>
        <w:ind w:left="420" w:firstLine="210"/>
      </w:pPr>
    </w:p>
    <w:p w14:paraId="387BE9CB" w14:textId="77777777" w:rsidR="0041416A" w:rsidRPr="00560591" w:rsidRDefault="0041416A" w:rsidP="0041416A">
      <w:pPr>
        <w:pStyle w:val="4"/>
      </w:pPr>
      <w:bookmarkStart w:id="247" w:name="_Toc174527897"/>
      <w:r w:rsidRPr="00560591">
        <w:rPr>
          <w:rFonts w:hint="eastAsia"/>
        </w:rPr>
        <w:t>措置</w:t>
      </w:r>
      <w:bookmarkEnd w:id="247"/>
    </w:p>
    <w:p w14:paraId="04C4EF89" w14:textId="77777777" w:rsidR="0041416A" w:rsidRPr="00560591" w:rsidRDefault="0041416A" w:rsidP="0041416A">
      <w:pPr>
        <w:pStyle w:val="40"/>
        <w:ind w:left="420" w:firstLine="210"/>
      </w:pPr>
      <w:r w:rsidRPr="00560591">
        <w:rPr>
          <w:rFonts w:hint="eastAsia"/>
        </w:rPr>
        <w:t>大阪府では、修繕工事において、従来技術よりもコスト縮減や品質向上などの効果が見込まれる場合に、新技術情報提供システム（NETIS）に掲載されている新技術等の導入を検討することとしている。トンネルに対して効果が期待できる技術の活用を今後も推進する。</w:t>
      </w:r>
    </w:p>
    <w:p w14:paraId="122605A2" w14:textId="77777777" w:rsidR="0041416A" w:rsidRPr="00560591" w:rsidRDefault="0041416A" w:rsidP="0041416A">
      <w:pPr>
        <w:pStyle w:val="40"/>
        <w:ind w:left="420" w:firstLine="210"/>
      </w:pPr>
      <w:r w:rsidRPr="00560591">
        <w:rPr>
          <w:rFonts w:hint="eastAsia"/>
        </w:rPr>
        <w:t>修繕工事において、今後10年間で修繕実施予定（管理水準を下回る見込み）のトンネルのうち、修繕が必要なうき、はく離が生じており、剥落対策工などを実施予定のトンネル34箇所（対策区分Ⅲ、Ⅱa）に対して、コスト縮減効果などの効果が見込まれる場合は、可能な範囲で新技術を適用することを目標とする。</w:t>
      </w:r>
    </w:p>
    <w:p w14:paraId="57B2C76E" w14:textId="77777777" w:rsidR="0041416A" w:rsidRPr="00560591" w:rsidRDefault="0041416A" w:rsidP="0041416A">
      <w:pPr>
        <w:pStyle w:val="40"/>
        <w:ind w:left="420" w:firstLine="210"/>
      </w:pPr>
    </w:p>
    <w:p w14:paraId="0099ADEB" w14:textId="77777777" w:rsidR="0041416A" w:rsidRPr="00560591" w:rsidRDefault="0041416A" w:rsidP="0041416A">
      <w:pPr>
        <w:pStyle w:val="4"/>
      </w:pPr>
      <w:r w:rsidRPr="00560591">
        <w:rPr>
          <w:rFonts w:hint="eastAsia"/>
        </w:rPr>
        <w:t>新技術の適用の流れ</w:t>
      </w:r>
    </w:p>
    <w:p w14:paraId="22B1B384" w14:textId="77777777" w:rsidR="0041416A" w:rsidRPr="00560591" w:rsidRDefault="0041416A" w:rsidP="0041416A">
      <w:pPr>
        <w:pStyle w:val="40"/>
        <w:ind w:left="420" w:firstLine="210"/>
      </w:pPr>
      <w:r w:rsidRPr="00560591">
        <w:rPr>
          <w:rFonts w:hint="eastAsia"/>
        </w:rPr>
        <w:t>新技術の適用にあたっては、コスト縮減や安全性の向上など、新技術適用により想定される効果について点検支援性能カタログやNETIS等を参考にして、実際の点検や工事等に活用していく。</w:t>
      </w:r>
    </w:p>
    <w:p w14:paraId="164089B3" w14:textId="77777777" w:rsidR="0041416A" w:rsidRPr="00560591" w:rsidRDefault="0041416A" w:rsidP="0041416A">
      <w:pPr>
        <w:pStyle w:val="40"/>
        <w:ind w:left="420" w:firstLine="210"/>
      </w:pPr>
      <w:r w:rsidRPr="00560591">
        <w:rPr>
          <w:rFonts w:hint="eastAsia"/>
        </w:rPr>
        <w:t>定期点検や詳細調査においては、業務発注段階にて新技術適用による効果を検討のうえ、効果が見込まれる場合は、当該技術の実施を前提とした点検や調査業務を発注、あるいは設計変更の対象とする。</w:t>
      </w:r>
    </w:p>
    <w:p w14:paraId="44EF6697" w14:textId="77777777" w:rsidR="0041416A" w:rsidRPr="00560591" w:rsidRDefault="0041416A" w:rsidP="0041416A">
      <w:pPr>
        <w:pStyle w:val="40"/>
        <w:ind w:left="420" w:firstLine="210"/>
      </w:pPr>
      <w:r w:rsidRPr="00560591">
        <w:rPr>
          <w:rFonts w:hint="eastAsia"/>
        </w:rPr>
        <w:t>修繕工事においても、当該工事の設計段階にて新技術（新工法）と従来工法を比較し、効果が見込まれる場合は、当該工法の実施を前提とした工事発注を検討することとする。</w:t>
      </w:r>
    </w:p>
    <w:p w14:paraId="2F3F86C9" w14:textId="77777777" w:rsidR="0041416A" w:rsidRPr="00560591" w:rsidRDefault="0041416A" w:rsidP="0041416A">
      <w:pPr>
        <w:pStyle w:val="40"/>
        <w:ind w:left="420" w:firstLine="210"/>
      </w:pPr>
      <w:r w:rsidRPr="00560591">
        <w:rPr>
          <w:rFonts w:hint="eastAsia"/>
        </w:rPr>
        <w:t>さらに、これらの新技術・新工法を採用した場合は、想定した効果が発現しているかについて、可能な範囲で検証を行ったうえで、新技術・新工法の適用範囲について改善を図るなど継続的な活用につなげていく。</w:t>
      </w:r>
    </w:p>
    <w:p w14:paraId="33229999" w14:textId="77777777" w:rsidR="0041416A" w:rsidRPr="00560591" w:rsidRDefault="0041416A" w:rsidP="0041416A">
      <w:pPr>
        <w:pStyle w:val="40"/>
        <w:ind w:left="420" w:firstLine="210"/>
      </w:pPr>
    </w:p>
    <w:p w14:paraId="516B4E7C" w14:textId="77777777" w:rsidR="0041416A" w:rsidRPr="00560591" w:rsidRDefault="0041416A" w:rsidP="0041416A">
      <w:pPr>
        <w:widowControl/>
        <w:jc w:val="left"/>
        <w:rPr>
          <w:rFonts w:hAnsi="HG丸ｺﾞｼｯｸM-PRO"/>
          <w:b/>
          <w:bCs/>
          <w:sz w:val="22"/>
          <w:szCs w:val="22"/>
          <w:u w:val="single"/>
          <w:lang w:val="x-none" w:eastAsia="x-none"/>
        </w:rPr>
      </w:pPr>
      <w:r w:rsidRPr="00560591">
        <w:br w:type="page"/>
      </w:r>
    </w:p>
    <w:p w14:paraId="1CAEC4F7" w14:textId="77777777" w:rsidR="0041416A" w:rsidRPr="00560591" w:rsidRDefault="0041416A" w:rsidP="0041416A">
      <w:pPr>
        <w:pStyle w:val="3"/>
      </w:pPr>
      <w:bookmarkStart w:id="248" w:name="_Toc175392247"/>
      <w:bookmarkStart w:id="249" w:name="_Toc184327200"/>
      <w:bookmarkStart w:id="250" w:name="_Toc185522960"/>
      <w:bookmarkStart w:id="251" w:name="_Toc189152452"/>
      <w:r w:rsidRPr="00560591">
        <w:rPr>
          <w:rFonts w:hint="eastAsia"/>
        </w:rPr>
        <w:lastRenderedPageBreak/>
        <w:t>効果検証</w:t>
      </w:r>
      <w:bookmarkEnd w:id="248"/>
      <w:bookmarkEnd w:id="249"/>
      <w:bookmarkEnd w:id="250"/>
      <w:bookmarkEnd w:id="251"/>
    </w:p>
    <w:p w14:paraId="77C6EA01" w14:textId="77777777" w:rsidR="0041416A" w:rsidRPr="00560591" w:rsidRDefault="0041416A" w:rsidP="0041416A">
      <w:pPr>
        <w:pStyle w:val="4"/>
      </w:pPr>
      <w:r w:rsidRPr="00560591">
        <w:rPr>
          <w:rFonts w:hint="eastAsia"/>
        </w:rPr>
        <w:t>新技術の導入による効果</w:t>
      </w:r>
    </w:p>
    <w:p w14:paraId="250C23FF" w14:textId="77777777" w:rsidR="0041416A" w:rsidRPr="00560591" w:rsidRDefault="0041416A" w:rsidP="0041416A">
      <w:pPr>
        <w:pStyle w:val="40"/>
        <w:ind w:left="420" w:firstLine="210"/>
      </w:pPr>
      <w:r w:rsidRPr="00560591">
        <w:rPr>
          <w:rFonts w:hint="eastAsia"/>
        </w:rPr>
        <w:t>措置において、NETISに登録されている新技術等の活用によりコスト縮減や品質・安全性の向上を図る。</w:t>
      </w:r>
    </w:p>
    <w:p w14:paraId="5DCDBC63" w14:textId="7E0DA6A0" w:rsidR="0041416A" w:rsidRPr="00560591" w:rsidRDefault="0041416A" w:rsidP="0041416A">
      <w:pPr>
        <w:pStyle w:val="40"/>
        <w:ind w:left="420" w:firstLine="210"/>
      </w:pPr>
      <w:r w:rsidRPr="00560591">
        <w:rPr>
          <w:rFonts w:hint="eastAsia"/>
        </w:rPr>
        <w:t>今後10年間で剥落対策工などの措置などが必要となることが予想されるトンネル34箇所に対して、新技術の適用を検討する。過去の修繕実績より、剥落対策工の修繕数量はトンネル延長１m当り0.2m</w:t>
      </w:r>
      <w:r w:rsidRPr="00560591">
        <w:rPr>
          <w:rFonts w:hint="eastAsia"/>
          <w:vertAlign w:val="superscript"/>
        </w:rPr>
        <w:t>2</w:t>
      </w:r>
      <w:r w:rsidRPr="00560591">
        <w:rPr>
          <w:rFonts w:hint="eastAsia"/>
        </w:rPr>
        <w:t>となる。今後、剥落対策工が想定されるトンネル34箇所に対して新技術を適用することで、約13百万円のコスト縮減が期待できる見込みである（</w:t>
      </w:r>
      <w:r w:rsidRPr="00560591">
        <w:fldChar w:fldCharType="begin"/>
      </w:r>
      <w:r w:rsidRPr="00560591">
        <w:instrText xml:space="preserve"> </w:instrText>
      </w:r>
      <w:r w:rsidRPr="00560591">
        <w:rPr>
          <w:rFonts w:hint="eastAsia"/>
        </w:rPr>
        <w:instrText>REF _Ref185522373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3.2</w:t>
      </w:r>
      <w:r w:rsidR="003612AB" w:rsidRPr="00560591">
        <w:rPr>
          <w:noProof/>
        </w:rPr>
        <w:noBreakHyphen/>
        <w:t>10</w:t>
      </w:r>
      <w:r w:rsidRPr="00560591">
        <w:fldChar w:fldCharType="end"/>
      </w:r>
      <w:r w:rsidRPr="00560591">
        <w:rPr>
          <w:rFonts w:hint="eastAsia"/>
        </w:rPr>
        <w:t>）。</w:t>
      </w:r>
    </w:p>
    <w:p w14:paraId="38C0F822" w14:textId="77777777" w:rsidR="0041416A" w:rsidRPr="00560591" w:rsidRDefault="0041416A" w:rsidP="0041416A">
      <w:pPr>
        <w:pStyle w:val="40"/>
        <w:ind w:left="420" w:firstLine="210"/>
      </w:pPr>
      <w:r w:rsidRPr="00560591">
        <w:rPr>
          <w:rFonts w:hint="eastAsia"/>
        </w:rPr>
        <w:t>なお、コスト縮減効果の試算は、点検支援技術性能カタログ掲載の参考単価をもとに行っているため、実際の現場条件を考慮した見積とは異なる可能性がある。</w:t>
      </w:r>
    </w:p>
    <w:p w14:paraId="5DFC05D8" w14:textId="77777777" w:rsidR="0041416A" w:rsidRPr="00560591" w:rsidRDefault="0041416A" w:rsidP="0041416A">
      <w:pPr>
        <w:pStyle w:val="40"/>
        <w:ind w:left="420" w:firstLine="210"/>
      </w:pPr>
      <w:r w:rsidRPr="00560591">
        <w:rPr>
          <w:rFonts w:hint="eastAsia"/>
        </w:rPr>
        <w:t>また、縮減効果は想定であり、現場条件に適した新技術の活用を検討すること。</w:t>
      </w:r>
    </w:p>
    <w:p w14:paraId="287912FA" w14:textId="77777777" w:rsidR="0041416A" w:rsidRPr="00560591" w:rsidRDefault="0041416A" w:rsidP="0041416A">
      <w:pPr>
        <w:pStyle w:val="40"/>
        <w:ind w:left="420" w:firstLine="210"/>
      </w:pPr>
    </w:p>
    <w:p w14:paraId="47D9BCB0" w14:textId="77777777" w:rsidR="0041416A" w:rsidRPr="00560591" w:rsidRDefault="0041416A" w:rsidP="0041416A">
      <w:pPr>
        <w:pStyle w:val="40"/>
        <w:ind w:left="420" w:firstLine="210"/>
      </w:pPr>
      <w:r w:rsidRPr="00560591">
        <w:rPr>
          <w:rFonts w:hint="eastAsia"/>
        </w:rPr>
        <w:t>導入効果を試算する新技術は、以下の観点を踏まえて選定した。</w:t>
      </w:r>
    </w:p>
    <w:p w14:paraId="07288ACD" w14:textId="77777777" w:rsidR="0041416A" w:rsidRPr="00560591" w:rsidRDefault="0041416A" w:rsidP="009C1D40">
      <w:pPr>
        <w:pStyle w:val="afa"/>
        <w:numPr>
          <w:ilvl w:val="0"/>
          <w:numId w:val="16"/>
        </w:numPr>
        <w:ind w:leftChars="0" w:left="993" w:hanging="299"/>
      </w:pPr>
      <w:r w:rsidRPr="00560591">
        <w:rPr>
          <w:rFonts w:hint="eastAsia"/>
        </w:rPr>
        <w:t>トンネルの修繕では、剥落対策工が多く実施されていること。</w:t>
      </w:r>
    </w:p>
    <w:p w14:paraId="39618C4D" w14:textId="77777777" w:rsidR="0041416A" w:rsidRPr="00560591" w:rsidRDefault="0041416A" w:rsidP="009C1D40">
      <w:pPr>
        <w:pStyle w:val="afa"/>
        <w:numPr>
          <w:ilvl w:val="0"/>
          <w:numId w:val="16"/>
        </w:numPr>
        <w:ind w:leftChars="0" w:left="993" w:hanging="299"/>
      </w:pPr>
      <w:r w:rsidRPr="00560591">
        <w:rPr>
          <w:rFonts w:hint="eastAsia"/>
        </w:rPr>
        <w:t>施工後の下地（コンクリート）状況の観察が可能な技術であるため、施工効果の確認が容易であること。</w:t>
      </w:r>
    </w:p>
    <w:p w14:paraId="6E5037CB" w14:textId="77777777" w:rsidR="0041416A" w:rsidRPr="00560591" w:rsidRDefault="0041416A" w:rsidP="0041416A">
      <w:pPr>
        <w:pStyle w:val="afa"/>
        <w:ind w:leftChars="0" w:left="860"/>
      </w:pPr>
    </w:p>
    <w:p w14:paraId="16794E13" w14:textId="51DE1875" w:rsidR="0041416A" w:rsidRPr="00560591" w:rsidRDefault="0041416A" w:rsidP="0041416A">
      <w:pPr>
        <w:pStyle w:val="af1"/>
      </w:pPr>
      <w:bookmarkStart w:id="252" w:name="_Ref185522373"/>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3.2</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10</w:t>
      </w:r>
      <w:r w:rsidR="008442C5" w:rsidRPr="00560591">
        <w:fldChar w:fldCharType="end"/>
      </w:r>
      <w:bookmarkEnd w:id="252"/>
      <w:r w:rsidRPr="00560591">
        <w:rPr>
          <w:rFonts w:hint="eastAsia"/>
        </w:rPr>
        <w:t xml:space="preserve">　新技術活用によりコスト縮減効果が見込めるトンネル一覧</w:t>
      </w:r>
    </w:p>
    <w:tbl>
      <w:tblPr>
        <w:tblW w:w="8552"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737"/>
        <w:gridCol w:w="1065"/>
        <w:gridCol w:w="1328"/>
        <w:gridCol w:w="1559"/>
        <w:gridCol w:w="1559"/>
      </w:tblGrid>
      <w:tr w:rsidR="0041416A" w:rsidRPr="00560591" w14:paraId="1186994B" w14:textId="77777777" w:rsidTr="005B1557">
        <w:trPr>
          <w:trHeight w:val="624"/>
          <w:jc w:val="center"/>
        </w:trPr>
        <w:tc>
          <w:tcPr>
            <w:tcW w:w="1304" w:type="dxa"/>
            <w:tcBorders>
              <w:bottom w:val="double" w:sz="4" w:space="0" w:color="auto"/>
            </w:tcBorders>
            <w:shd w:val="clear" w:color="auto" w:fill="D9D9D9" w:themeFill="background1" w:themeFillShade="D9"/>
            <w:vAlign w:val="center"/>
          </w:tcPr>
          <w:p w14:paraId="46B4F4F6"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対象</w:t>
            </w:r>
          </w:p>
          <w:p w14:paraId="272654D7"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rPr>
              <w:t>施設</w:t>
            </w:r>
            <w:r w:rsidRPr="00560591">
              <w:rPr>
                <w:rFonts w:hAnsi="HG丸ｺﾞｼｯｸM-PRO" w:hint="eastAsia"/>
                <w:kern w:val="0"/>
                <w:szCs w:val="20"/>
              </w:rPr>
              <w:t>数</w:t>
            </w:r>
          </w:p>
        </w:tc>
        <w:tc>
          <w:tcPr>
            <w:tcW w:w="1737" w:type="dxa"/>
            <w:tcBorders>
              <w:bottom w:val="double" w:sz="4" w:space="0" w:color="auto"/>
            </w:tcBorders>
            <w:shd w:val="clear" w:color="auto" w:fill="D9D9D9" w:themeFill="background1" w:themeFillShade="D9"/>
            <w:vAlign w:val="center"/>
          </w:tcPr>
          <w:p w14:paraId="04917CEC" w14:textId="77777777" w:rsidR="0041416A" w:rsidRPr="00560591" w:rsidRDefault="0041416A" w:rsidP="005B1557">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修繕方法</w:t>
            </w:r>
          </w:p>
        </w:tc>
        <w:tc>
          <w:tcPr>
            <w:tcW w:w="1065" w:type="dxa"/>
            <w:tcBorders>
              <w:bottom w:val="double" w:sz="4" w:space="0" w:color="auto"/>
            </w:tcBorders>
            <w:shd w:val="clear" w:color="auto" w:fill="D9D9D9" w:themeFill="background1" w:themeFillShade="D9"/>
            <w:vAlign w:val="center"/>
          </w:tcPr>
          <w:p w14:paraId="5C7221C8" w14:textId="77777777" w:rsidR="0041416A" w:rsidRPr="00560591" w:rsidRDefault="0041416A" w:rsidP="005B1557">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単価</w:t>
            </w:r>
            <w:r w:rsidRPr="00560591">
              <w:rPr>
                <w:rFonts w:hAnsi="HG丸ｺﾞｼｯｸM-PRO" w:hint="eastAsia"/>
                <w:kern w:val="0"/>
                <w:szCs w:val="20"/>
              </w:rPr>
              <w:br/>
              <w:t>(千円)</w:t>
            </w:r>
          </w:p>
        </w:tc>
        <w:tc>
          <w:tcPr>
            <w:tcW w:w="1328" w:type="dxa"/>
            <w:tcBorders>
              <w:bottom w:val="double" w:sz="4" w:space="0" w:color="auto"/>
            </w:tcBorders>
            <w:shd w:val="clear" w:color="auto" w:fill="D9D9D9" w:themeFill="background1" w:themeFillShade="D9"/>
            <w:vAlign w:val="center"/>
          </w:tcPr>
          <w:p w14:paraId="2186CA67"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修繕数量</w:t>
            </w:r>
            <w:r w:rsidRPr="00560591">
              <w:rPr>
                <w:rFonts w:hAnsi="HG丸ｺﾞｼｯｸM-PRO" w:hint="eastAsia"/>
                <w:kern w:val="0"/>
                <w:szCs w:val="20"/>
              </w:rPr>
              <w:br/>
              <w:t>(m</w:t>
            </w:r>
            <w:r w:rsidRPr="00560591">
              <w:rPr>
                <w:rFonts w:hAnsi="HG丸ｺﾞｼｯｸM-PRO" w:hint="eastAsia"/>
                <w:kern w:val="0"/>
                <w:szCs w:val="20"/>
                <w:vertAlign w:val="superscript"/>
              </w:rPr>
              <w:t>2</w:t>
            </w:r>
            <w:r w:rsidRPr="00560591">
              <w:rPr>
                <w:rFonts w:hAnsi="HG丸ｺﾞｼｯｸM-PRO" w:hint="eastAsia"/>
                <w:kern w:val="0"/>
                <w:szCs w:val="20"/>
              </w:rPr>
              <w:t>)</w:t>
            </w:r>
          </w:p>
        </w:tc>
        <w:tc>
          <w:tcPr>
            <w:tcW w:w="1559" w:type="dxa"/>
            <w:tcBorders>
              <w:bottom w:val="double" w:sz="4" w:space="0" w:color="auto"/>
            </w:tcBorders>
            <w:shd w:val="clear" w:color="auto" w:fill="D9D9D9" w:themeFill="background1" w:themeFillShade="D9"/>
            <w:vAlign w:val="center"/>
          </w:tcPr>
          <w:p w14:paraId="4B0F959A"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工事費用</w:t>
            </w:r>
            <w:r w:rsidRPr="00560591">
              <w:rPr>
                <w:rFonts w:hAnsi="HG丸ｺﾞｼｯｸM-PRO" w:hint="eastAsia"/>
                <w:kern w:val="0"/>
                <w:szCs w:val="20"/>
              </w:rPr>
              <w:br/>
              <w:t>(百万円)</w:t>
            </w:r>
          </w:p>
        </w:tc>
        <w:tc>
          <w:tcPr>
            <w:tcW w:w="1559" w:type="dxa"/>
            <w:tcBorders>
              <w:bottom w:val="double" w:sz="4" w:space="0" w:color="auto"/>
            </w:tcBorders>
            <w:shd w:val="clear" w:color="auto" w:fill="D9D9D9" w:themeFill="background1" w:themeFillShade="D9"/>
            <w:vAlign w:val="center"/>
          </w:tcPr>
          <w:p w14:paraId="2FEB1A06"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縮減費用</w:t>
            </w:r>
          </w:p>
          <w:p w14:paraId="6952334A"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(百万円)</w:t>
            </w:r>
          </w:p>
        </w:tc>
      </w:tr>
      <w:tr w:rsidR="0041416A" w:rsidRPr="00560591" w14:paraId="6A327063" w14:textId="77777777" w:rsidTr="005B15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304" w:type="dxa"/>
            <w:vMerge w:val="restart"/>
            <w:tcBorders>
              <w:top w:val="single" w:sz="8" w:space="0" w:color="000000"/>
              <w:left w:val="single" w:sz="4" w:space="0" w:color="auto"/>
              <w:bottom w:val="single" w:sz="8" w:space="0" w:color="000000"/>
              <w:right w:val="single" w:sz="4" w:space="0" w:color="auto"/>
            </w:tcBorders>
            <w:shd w:val="clear" w:color="auto" w:fill="auto"/>
            <w:tcMar>
              <w:top w:w="12" w:type="dxa"/>
              <w:left w:w="12" w:type="dxa"/>
              <w:bottom w:w="0" w:type="dxa"/>
              <w:right w:w="12" w:type="dxa"/>
            </w:tcMar>
            <w:vAlign w:val="center"/>
            <w:hideMark/>
          </w:tcPr>
          <w:p w14:paraId="73B38BF0"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34</w:t>
            </w:r>
          </w:p>
          <w:p w14:paraId="4A0C7125"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（約13km）</w:t>
            </w:r>
          </w:p>
        </w:tc>
        <w:tc>
          <w:tcPr>
            <w:tcW w:w="1737"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A5D7520"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lang w:eastAsia="zh-CN"/>
              </w:rPr>
            </w:pPr>
            <w:r w:rsidRPr="00560591">
              <w:rPr>
                <w:rFonts w:ascii="HG丸ｺﾞｼｯｸM-PRO" w:eastAsia="HG丸ｺﾞｼｯｸM-PRO" w:hAnsi="HG丸ｺﾞｼｯｸM-PRO" w:hint="eastAsia"/>
                <w:lang w:eastAsia="zh-CN"/>
              </w:rPr>
              <w:t>剥落対策工</w:t>
            </w:r>
          </w:p>
          <w:p w14:paraId="4E6340EA"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lang w:eastAsia="zh-CN"/>
              </w:rPr>
            </w:pPr>
            <w:r w:rsidRPr="00560591">
              <w:rPr>
                <w:rFonts w:ascii="HG丸ｺﾞｼｯｸM-PRO" w:eastAsia="HG丸ｺﾞｼｯｸM-PRO" w:hAnsi="HG丸ｺﾞｼｯｸM-PRO" w:hint="eastAsia"/>
                <w:lang w:eastAsia="zh-CN"/>
              </w:rPr>
              <w:t>（</w:t>
            </w:r>
            <w:r w:rsidRPr="00560591">
              <w:rPr>
                <w:rFonts w:ascii="HG丸ｺﾞｼｯｸM-PRO" w:eastAsia="HG丸ｺﾞｼｯｸM-PRO" w:hint="eastAsia"/>
                <w:lang w:eastAsia="zh-CN"/>
              </w:rPr>
              <w:t>従来技術）</w:t>
            </w:r>
          </w:p>
        </w:tc>
        <w:tc>
          <w:tcPr>
            <w:tcW w:w="1065"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0BE2740"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15</w:t>
            </w:r>
          </w:p>
        </w:tc>
        <w:tc>
          <w:tcPr>
            <w:tcW w:w="1328" w:type="dxa"/>
            <w:vMerge w:val="restart"/>
            <w:tcBorders>
              <w:top w:val="single" w:sz="8" w:space="0" w:color="000000"/>
              <w:left w:val="single" w:sz="4" w:space="0" w:color="auto"/>
              <w:right w:val="single" w:sz="4" w:space="0" w:color="auto"/>
            </w:tcBorders>
            <w:shd w:val="clear" w:color="auto" w:fill="auto"/>
            <w:tcMar>
              <w:top w:w="15" w:type="dxa"/>
              <w:left w:w="15" w:type="dxa"/>
              <w:bottom w:w="0" w:type="dxa"/>
              <w:right w:w="15" w:type="dxa"/>
            </w:tcMar>
            <w:vAlign w:val="center"/>
            <w:hideMark/>
          </w:tcPr>
          <w:p w14:paraId="29F49EB7"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2,500</w:t>
            </w:r>
          </w:p>
        </w:tc>
        <w:tc>
          <w:tcPr>
            <w:tcW w:w="1559" w:type="dxa"/>
            <w:tcBorders>
              <w:top w:val="single" w:sz="8" w:space="0" w:color="000000"/>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798B81"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49</w:t>
            </w:r>
          </w:p>
        </w:tc>
        <w:tc>
          <w:tcPr>
            <w:tcW w:w="1559" w:type="dxa"/>
            <w:vMerge w:val="restart"/>
            <w:tcBorders>
              <w:top w:val="single" w:sz="8" w:space="0" w:color="000000"/>
              <w:left w:val="single" w:sz="4" w:space="0" w:color="auto"/>
              <w:bottom w:val="single" w:sz="8" w:space="0" w:color="000000"/>
              <w:right w:val="single" w:sz="4" w:space="0" w:color="auto"/>
            </w:tcBorders>
            <w:shd w:val="clear" w:color="auto" w:fill="auto"/>
            <w:tcMar>
              <w:top w:w="12" w:type="dxa"/>
              <w:left w:w="12" w:type="dxa"/>
              <w:bottom w:w="0" w:type="dxa"/>
              <w:right w:w="12" w:type="dxa"/>
            </w:tcMar>
            <w:vAlign w:val="center"/>
            <w:hideMark/>
          </w:tcPr>
          <w:p w14:paraId="59E9901B"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13</w:t>
            </w:r>
          </w:p>
          <w:p w14:paraId="704A3725" w14:textId="77777777" w:rsidR="0041416A" w:rsidRPr="00560591" w:rsidRDefault="0041416A" w:rsidP="005B1557">
            <w:pPr>
              <w:pStyle w:val="afff"/>
              <w:ind w:firstLine="210"/>
              <w:rPr>
                <w:rFonts w:ascii="HG丸ｺﾞｼｯｸM-PRO" w:eastAsia="HG丸ｺﾞｼｯｸM-PRO"/>
              </w:rPr>
            </w:pPr>
            <w:r w:rsidRPr="00560591">
              <w:rPr>
                <w:rFonts w:ascii="HG丸ｺﾞｼｯｸM-PRO" w:eastAsia="HG丸ｺﾞｼｯｸM-PRO" w:hint="eastAsia"/>
              </w:rPr>
              <w:t>（27％減）</w:t>
            </w:r>
          </w:p>
        </w:tc>
      </w:tr>
      <w:tr w:rsidR="0041416A" w:rsidRPr="00560591" w14:paraId="76226A15" w14:textId="77777777" w:rsidTr="005B15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304" w:type="dxa"/>
            <w:vMerge/>
            <w:tcBorders>
              <w:top w:val="single" w:sz="8" w:space="0" w:color="000000"/>
              <w:left w:val="single" w:sz="4" w:space="0" w:color="auto"/>
              <w:bottom w:val="single" w:sz="4" w:space="0" w:color="auto"/>
              <w:right w:val="single" w:sz="4" w:space="0" w:color="auto"/>
            </w:tcBorders>
            <w:vAlign w:val="center"/>
            <w:hideMark/>
          </w:tcPr>
          <w:p w14:paraId="2C0E802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c>
          <w:tcPr>
            <w:tcW w:w="173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357FBA4"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lang w:eastAsia="zh-CN"/>
              </w:rPr>
            </w:pPr>
            <w:r w:rsidRPr="00560591">
              <w:rPr>
                <w:rFonts w:ascii="HG丸ｺﾞｼｯｸM-PRO" w:eastAsia="HG丸ｺﾞｼｯｸM-PRO" w:hAnsi="HG丸ｺﾞｼｯｸM-PRO" w:hint="eastAsia"/>
                <w:lang w:eastAsia="zh-CN"/>
              </w:rPr>
              <w:t>剥落対策工</w:t>
            </w:r>
          </w:p>
          <w:p w14:paraId="215D8C62"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lang w:eastAsia="zh-CN"/>
              </w:rPr>
            </w:pPr>
            <w:r w:rsidRPr="00560591">
              <w:rPr>
                <w:rFonts w:ascii="HG丸ｺﾞｼｯｸM-PRO" w:eastAsia="HG丸ｺﾞｼｯｸM-PRO" w:hAnsi="HG丸ｺﾞｼｯｸM-PRO" w:hint="eastAsia"/>
                <w:lang w:eastAsia="zh-CN"/>
              </w:rPr>
              <w:t>（</w:t>
            </w:r>
            <w:r w:rsidRPr="00560591">
              <w:rPr>
                <w:rFonts w:ascii="HG丸ｺﾞｼｯｸM-PRO" w:eastAsia="HG丸ｺﾞｼｯｸM-PRO" w:hint="eastAsia"/>
                <w:lang w:eastAsia="zh-CN"/>
              </w:rPr>
              <w:t>新技術）</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1CDF6239"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11</w:t>
            </w:r>
          </w:p>
        </w:tc>
        <w:tc>
          <w:tcPr>
            <w:tcW w:w="1328"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C7D749"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9AD64C"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36</w:t>
            </w:r>
          </w:p>
        </w:tc>
        <w:tc>
          <w:tcPr>
            <w:tcW w:w="1559" w:type="dxa"/>
            <w:vMerge/>
            <w:tcBorders>
              <w:top w:val="single" w:sz="8" w:space="0" w:color="000000"/>
              <w:left w:val="single" w:sz="4" w:space="0" w:color="auto"/>
              <w:bottom w:val="single" w:sz="4" w:space="0" w:color="auto"/>
              <w:right w:val="single" w:sz="4" w:space="0" w:color="auto"/>
            </w:tcBorders>
            <w:vAlign w:val="center"/>
            <w:hideMark/>
          </w:tcPr>
          <w:p w14:paraId="481C0617"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p>
        </w:tc>
      </w:tr>
    </w:tbl>
    <w:p w14:paraId="214C9DA5" w14:textId="77777777" w:rsidR="0041416A" w:rsidRPr="00560591" w:rsidRDefault="0041416A" w:rsidP="0041416A">
      <w:pPr>
        <w:pStyle w:val="51"/>
        <w:ind w:left="735" w:firstLine="210"/>
      </w:pPr>
    </w:p>
    <w:p w14:paraId="134879B8" w14:textId="77777777" w:rsidR="0041416A" w:rsidRPr="00560591" w:rsidRDefault="0041416A" w:rsidP="0041416A">
      <w:pPr>
        <w:widowControl/>
        <w:jc w:val="left"/>
        <w:rPr>
          <w:rFonts w:hAnsi="HG丸ｺﾞｼｯｸM-PRO"/>
          <w:sz w:val="24"/>
          <w:lang w:val="x-none" w:eastAsia="x-none"/>
        </w:rPr>
      </w:pPr>
    </w:p>
    <w:p w14:paraId="5E7232DA" w14:textId="77777777" w:rsidR="0041416A" w:rsidRPr="00560591" w:rsidRDefault="0041416A" w:rsidP="0041416A">
      <w:pPr>
        <w:widowControl/>
        <w:jc w:val="left"/>
        <w:rPr>
          <w:rFonts w:ascii="ＭＳ Ｐゴシック" w:eastAsia="ＭＳ Ｐゴシック" w:hAnsi="ＭＳ Ｐゴシック"/>
          <w:sz w:val="24"/>
          <w:lang w:val="x-none"/>
        </w:rPr>
      </w:pPr>
    </w:p>
    <w:p w14:paraId="5E15B913" w14:textId="77777777" w:rsidR="0041416A" w:rsidRPr="00560591" w:rsidRDefault="0041416A" w:rsidP="0041416A">
      <w:pPr>
        <w:widowControl/>
        <w:jc w:val="left"/>
        <w:rPr>
          <w:rFonts w:hAnsi="HG丸ｺﾞｼｯｸM-PRO"/>
          <w:b/>
          <w:bCs/>
          <w:sz w:val="22"/>
          <w:szCs w:val="22"/>
          <w:u w:val="single"/>
          <w:lang w:val="x-none" w:eastAsia="x-none"/>
        </w:rPr>
      </w:pPr>
      <w:r w:rsidRPr="00560591">
        <w:br w:type="page"/>
      </w:r>
    </w:p>
    <w:p w14:paraId="0269EC9E" w14:textId="77777777" w:rsidR="0041416A" w:rsidRPr="00560591" w:rsidRDefault="0041416A" w:rsidP="0041416A">
      <w:pPr>
        <w:pStyle w:val="4"/>
      </w:pPr>
      <w:r w:rsidRPr="00560591">
        <w:rPr>
          <w:rFonts w:hint="eastAsia"/>
        </w:rPr>
        <w:lastRenderedPageBreak/>
        <w:t>短期計画</w:t>
      </w:r>
    </w:p>
    <w:p w14:paraId="34A70D4A" w14:textId="77777777" w:rsidR="0041416A" w:rsidRPr="00560591" w:rsidRDefault="0041416A" w:rsidP="0041416A">
      <w:pPr>
        <w:pStyle w:val="40"/>
        <w:ind w:left="420" w:firstLine="210"/>
      </w:pPr>
      <w:r w:rsidRPr="00560591">
        <w:rPr>
          <w:rFonts w:hint="eastAsia"/>
        </w:rPr>
        <w:t>短期計画として、令和7年度～令和16年度までの10年間の長寿命化計画を策定した。令和７年度～令和16年度までの10年間の修繕計画を個別施設計画に示す。</w:t>
      </w:r>
    </w:p>
    <w:p w14:paraId="07B5A9F4" w14:textId="77777777" w:rsidR="0041416A" w:rsidRPr="00560591" w:rsidRDefault="0041416A" w:rsidP="0041416A">
      <w:pPr>
        <w:pStyle w:val="40"/>
        <w:ind w:leftChars="95" w:left="199" w:firstLineChars="47" w:firstLine="99"/>
      </w:pPr>
      <w:r w:rsidRPr="00560591">
        <w:rPr>
          <w:rFonts w:hint="eastAsia"/>
        </w:rPr>
        <w:t>【計画の方針】</w:t>
      </w:r>
    </w:p>
    <w:p w14:paraId="5F45A67E" w14:textId="77777777" w:rsidR="0041416A" w:rsidRPr="00560591" w:rsidRDefault="0041416A" w:rsidP="009C1D40">
      <w:pPr>
        <w:pStyle w:val="afa"/>
        <w:numPr>
          <w:ilvl w:val="0"/>
          <w:numId w:val="16"/>
        </w:numPr>
        <w:ind w:leftChars="0" w:left="993" w:hanging="299"/>
      </w:pPr>
      <w:r w:rsidRPr="00560591">
        <w:rPr>
          <w:rFonts w:hint="eastAsia"/>
        </w:rPr>
        <w:t>法令に基づいて、５年に１回の頻度で定期点検を実施する。</w:t>
      </w:r>
    </w:p>
    <w:p w14:paraId="0E111A1A" w14:textId="77777777" w:rsidR="0041416A" w:rsidRPr="00560591" w:rsidRDefault="0041416A" w:rsidP="009C1D40">
      <w:pPr>
        <w:pStyle w:val="afa"/>
        <w:numPr>
          <w:ilvl w:val="0"/>
          <w:numId w:val="16"/>
        </w:numPr>
        <w:ind w:leftChars="0" w:left="993" w:hanging="299"/>
      </w:pPr>
      <w:r w:rsidRPr="00560591">
        <w:t>直近（令和元年度～令和５年度）の定期点検結果より、社会的影響度</w:t>
      </w:r>
      <w:r w:rsidRPr="00560591">
        <w:rPr>
          <w:rFonts w:hint="eastAsia"/>
        </w:rPr>
        <w:t>の大きさと</w:t>
      </w:r>
      <w:r w:rsidRPr="00560591">
        <w:t>管理水準を下回る、もしくは、下回る見込みのある</w:t>
      </w:r>
      <w:r w:rsidRPr="00560591">
        <w:rPr>
          <w:rFonts w:hint="eastAsia"/>
        </w:rPr>
        <w:t>トンネル</w:t>
      </w:r>
      <w:r w:rsidRPr="00560591">
        <w:t>を対象として、優先順位の考え方に基づき措置を実施する。</w:t>
      </w:r>
    </w:p>
    <w:p w14:paraId="41230141" w14:textId="77777777" w:rsidR="0041416A" w:rsidRPr="00560591" w:rsidRDefault="0041416A" w:rsidP="0041416A">
      <w:pPr>
        <w:pStyle w:val="40"/>
        <w:ind w:left="420" w:firstLine="210"/>
      </w:pPr>
    </w:p>
    <w:p w14:paraId="76F40216" w14:textId="77777777" w:rsidR="0041416A" w:rsidRPr="00560591" w:rsidRDefault="0041416A" w:rsidP="0041416A">
      <w:pPr>
        <w:rPr>
          <w:rFonts w:hAnsi="HG丸ｺﾞｼｯｸM-PRO"/>
        </w:rPr>
      </w:pPr>
    </w:p>
    <w:p w14:paraId="0A010047" w14:textId="77777777" w:rsidR="0041416A" w:rsidRPr="00560591" w:rsidRDefault="0041416A" w:rsidP="0041416A">
      <w:pPr>
        <w:rPr>
          <w:rFonts w:hAnsi="HG丸ｺﾞｼｯｸM-PRO"/>
        </w:rPr>
      </w:pPr>
    </w:p>
    <w:p w14:paraId="6374680D" w14:textId="77777777" w:rsidR="0041416A" w:rsidRPr="00560591" w:rsidRDefault="0041416A" w:rsidP="0041416A">
      <w:pPr>
        <w:rPr>
          <w:rFonts w:hAnsi="HG丸ｺﾞｼｯｸM-PRO"/>
        </w:rPr>
      </w:pPr>
    </w:p>
    <w:p w14:paraId="03C8A6C6" w14:textId="77777777" w:rsidR="0041416A" w:rsidRPr="00560591" w:rsidRDefault="0041416A" w:rsidP="0041416A">
      <w:pPr>
        <w:rPr>
          <w:rFonts w:hAnsi="HG丸ｺﾞｼｯｸM-PRO"/>
        </w:rPr>
      </w:pPr>
    </w:p>
    <w:p w14:paraId="616E672C" w14:textId="2FBD50A8" w:rsidR="0041416A" w:rsidRPr="00560591" w:rsidRDefault="0041416A">
      <w:pPr>
        <w:widowControl/>
        <w:jc w:val="left"/>
        <w:rPr>
          <w:szCs w:val="16"/>
        </w:rPr>
      </w:pPr>
      <w:r w:rsidRPr="00560591">
        <w:br w:type="page"/>
      </w:r>
    </w:p>
    <w:p w14:paraId="1F99900A" w14:textId="77777777" w:rsidR="0041416A" w:rsidRPr="00560591" w:rsidRDefault="0041416A" w:rsidP="0041416A">
      <w:pPr>
        <w:pStyle w:val="20"/>
      </w:pPr>
      <w:bookmarkStart w:id="253" w:name="_Toc185566824"/>
      <w:bookmarkStart w:id="254" w:name="_Toc189152453"/>
      <w:r w:rsidRPr="00560591">
        <w:rPr>
          <w:rFonts w:hint="eastAsia"/>
        </w:rPr>
        <w:lastRenderedPageBreak/>
        <w:t>横断歩道橋</w:t>
      </w:r>
      <w:bookmarkEnd w:id="253"/>
      <w:bookmarkEnd w:id="254"/>
    </w:p>
    <w:p w14:paraId="61378EDF" w14:textId="77777777" w:rsidR="0041416A" w:rsidRPr="00560591" w:rsidRDefault="0041416A" w:rsidP="0041416A">
      <w:pPr>
        <w:pStyle w:val="3"/>
      </w:pPr>
      <w:bookmarkStart w:id="255" w:name="_Toc185566825"/>
      <w:bookmarkStart w:id="256" w:name="_Toc189152454"/>
      <w:r w:rsidRPr="00560591">
        <w:rPr>
          <w:rFonts w:hint="eastAsia"/>
        </w:rPr>
        <w:t>施設の現状</w:t>
      </w:r>
      <w:bookmarkEnd w:id="255"/>
      <w:bookmarkEnd w:id="256"/>
    </w:p>
    <w:p w14:paraId="2B70E68B" w14:textId="77777777" w:rsidR="0041416A" w:rsidRPr="00560591" w:rsidRDefault="0041416A" w:rsidP="0041416A">
      <w:pPr>
        <w:pStyle w:val="4"/>
      </w:pPr>
      <w:r w:rsidRPr="00560591">
        <w:rPr>
          <w:rFonts w:hint="eastAsia"/>
        </w:rPr>
        <w:t>横断歩道橋を取り巻く状況</w:t>
      </w:r>
    </w:p>
    <w:p w14:paraId="25491AB2" w14:textId="723A93A4" w:rsidR="0041416A" w:rsidRPr="00560591" w:rsidRDefault="0041416A" w:rsidP="0041416A">
      <w:pPr>
        <w:pStyle w:val="40"/>
        <w:ind w:left="420" w:firstLine="210"/>
      </w:pPr>
      <w:r w:rsidRPr="00560591">
        <w:rPr>
          <w:rFonts w:hint="eastAsia"/>
        </w:rPr>
        <w:t>大阪府が管理する横断歩道橋は、1970年（昭和45年）以降に多く建設されており、その高齢化率</w:t>
      </w:r>
      <w:r w:rsidRPr="00560591">
        <w:rPr>
          <w:rStyle w:val="afff3"/>
        </w:rPr>
        <w:footnoteReference w:id="5"/>
      </w:r>
      <w:r w:rsidRPr="00560591">
        <w:rPr>
          <w:rFonts w:hint="eastAsia"/>
        </w:rPr>
        <w:t>は令和７年３月末現在で60％、10年後には78％、20年後には89％と増加する（</w:t>
      </w:r>
      <w:r w:rsidRPr="00560591">
        <w:fldChar w:fldCharType="begin"/>
      </w:r>
      <w:r w:rsidRPr="00560591">
        <w:instrText xml:space="preserve"> </w:instrText>
      </w:r>
      <w:r w:rsidRPr="00560591">
        <w:rPr>
          <w:rFonts w:hint="eastAsia"/>
        </w:rPr>
        <w:instrText>REF _Ref185564507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1</w:t>
      </w:r>
      <w:r w:rsidRPr="00560591">
        <w:fldChar w:fldCharType="end"/>
      </w:r>
      <w:r w:rsidRPr="00560591">
        <w:rPr>
          <w:rFonts w:hint="eastAsia"/>
        </w:rPr>
        <w:t>）。</w:t>
      </w:r>
    </w:p>
    <w:p w14:paraId="0091DAFC" w14:textId="77777777" w:rsidR="0041416A" w:rsidRPr="00560591" w:rsidRDefault="0041416A" w:rsidP="0041416A">
      <w:pPr>
        <w:pStyle w:val="40"/>
        <w:ind w:left="420" w:firstLine="210"/>
      </w:pPr>
      <w:r w:rsidRPr="00560591">
        <w:rPr>
          <w:rFonts w:hint="eastAsia"/>
        </w:rPr>
        <w:t>施設の高齢化に伴い、大阪府では平成27年３月に「大阪府都市基盤施設長寿命化計画」を策定し、道路分野では「行動計画」として『道路施設長寿命化計画』を定め、適正な維持管理に向けた取組を進めてきた。横断歩道橋については、道路施設長寿命化計画に基づいて、点検・診断を行い、目標管理水準を下回る施設の措置を実施することで健全性を保ち、延命化に取り組んできた。</w:t>
      </w:r>
    </w:p>
    <w:p w14:paraId="768AB17D" w14:textId="77777777" w:rsidR="0041416A" w:rsidRPr="00560591" w:rsidRDefault="0041416A" w:rsidP="0041416A">
      <w:pPr>
        <w:pStyle w:val="40"/>
        <w:ind w:left="420" w:firstLine="210"/>
      </w:pPr>
      <w:r w:rsidRPr="00560591">
        <w:rPr>
          <w:rFonts w:hint="eastAsia"/>
        </w:rPr>
        <w:t>横断歩道橋の点検については、5年に1回の頻度で平成13年度、平成18年度、平成23年度に実施しており、平成18年度以降は、平成17年4月に策定した「大阪府歩道橋点検要領」（平成28年4月改訂）に基づいて実施している。</w:t>
      </w:r>
    </w:p>
    <w:p w14:paraId="41C7EE3D" w14:textId="77777777" w:rsidR="0041416A" w:rsidRPr="00560591" w:rsidRDefault="0041416A" w:rsidP="0041416A">
      <w:pPr>
        <w:pStyle w:val="40"/>
        <w:ind w:left="420" w:firstLine="210"/>
      </w:pPr>
      <w:r w:rsidRPr="00560591">
        <w:rPr>
          <w:rFonts w:hint="eastAsia"/>
        </w:rPr>
        <w:t>平成25年６月に道路法が改正され、道路施設の点検に関する技術的な基準が規定されたほか、平成26年７月には道路法施行規則の一部を改正する省令が施行され、管理する全ての横断歩道橋を対象として、近接目視による５年に１回の定期点検を行うことが義務付けられた。また、平成25年11月に政府が「インフラ長寿命化基本計画」を策定し、平成26年４月には社会資本整備審議会道路分科会が「道路の老朽化対策の本格実施に関する提言」を国土交通省へ提出した。この提言書には、メンテナンスサイクルを構成する点検・診断・措置・記録は道路管理者の義務であることが示されている。そのため、道路管理者は点検・診断の結果に基づいて必要な対策を適切な時期に、効率的・効果的に実施するとともに、これらの取組みを通じて得られた施設の状態や措置履歴などの情報を記録し、次の点検・診断に活用するという「メンテナンスサイクル」の構築や、継続的にメンテナンスサイクルを回す仕組みの構築が求められている。平成31年２月に点検支援技術性能カタログが公表されて以降、活用可能な技術が増加してきており、国土交通省では点検支援技術の活用が原則化されるなど、点検支援技術を活用した定期点検の取組は拡大している。</w:t>
      </w:r>
    </w:p>
    <w:p w14:paraId="2E0B79D8" w14:textId="77777777" w:rsidR="0041416A" w:rsidRPr="00560591" w:rsidRDefault="0041416A" w:rsidP="0041416A">
      <w:pPr>
        <w:pStyle w:val="40"/>
        <w:ind w:left="420" w:firstLine="210"/>
      </w:pPr>
    </w:p>
    <w:p w14:paraId="094E2B97" w14:textId="77777777" w:rsidR="0041416A" w:rsidRPr="00560591" w:rsidRDefault="0041416A" w:rsidP="0041416A">
      <w:pPr>
        <w:pStyle w:val="40"/>
        <w:ind w:left="420" w:firstLine="210"/>
      </w:pPr>
    </w:p>
    <w:p w14:paraId="16EAE459" w14:textId="77777777" w:rsidR="0041416A" w:rsidRPr="00560591" w:rsidRDefault="0041416A" w:rsidP="0041416A">
      <w:pPr>
        <w:widowControl/>
        <w:jc w:val="left"/>
      </w:pPr>
      <w:r w:rsidRPr="00560591">
        <w:br w:type="page"/>
      </w:r>
    </w:p>
    <w:p w14:paraId="4C46EF6A" w14:textId="77777777" w:rsidR="0041416A" w:rsidRPr="00560591" w:rsidRDefault="0041416A" w:rsidP="0041416A">
      <w:pPr>
        <w:pStyle w:val="40"/>
        <w:ind w:left="420" w:firstLine="210"/>
      </w:pPr>
    </w:p>
    <w:p w14:paraId="585BA17A" w14:textId="77777777" w:rsidR="0041416A" w:rsidRPr="00560591" w:rsidRDefault="0041416A" w:rsidP="0041416A">
      <w:pPr>
        <w:widowControl/>
        <w:ind w:leftChars="-100" w:left="-210"/>
        <w:jc w:val="center"/>
      </w:pPr>
      <w:r w:rsidRPr="00560591">
        <w:rPr>
          <w:rFonts w:hint="eastAsia"/>
          <w:noProof/>
        </w:rPr>
        <w:drawing>
          <wp:inline distT="0" distB="0" distL="0" distR="0" wp14:anchorId="586CF073" wp14:editId="66515606">
            <wp:extent cx="6072480" cy="1598021"/>
            <wp:effectExtent l="0" t="0" r="5080" b="2540"/>
            <wp:docPr id="13575015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l="15711" t="12916" r="2591" b="17116"/>
                    <a:stretch/>
                  </pic:blipFill>
                  <pic:spPr bwMode="auto">
                    <a:xfrm>
                      <a:off x="0" y="0"/>
                      <a:ext cx="6072480" cy="1598021"/>
                    </a:xfrm>
                    <a:prstGeom prst="rect">
                      <a:avLst/>
                    </a:prstGeom>
                    <a:noFill/>
                    <a:ln>
                      <a:noFill/>
                    </a:ln>
                    <a:extLst>
                      <a:ext uri="{53640926-AAD7-44D8-BBD7-CCE9431645EC}">
                        <a14:shadowObscured xmlns:a14="http://schemas.microsoft.com/office/drawing/2010/main"/>
                      </a:ext>
                    </a:extLst>
                  </pic:spPr>
                </pic:pic>
              </a:graphicData>
            </a:graphic>
          </wp:inline>
        </w:drawing>
      </w:r>
    </w:p>
    <w:p w14:paraId="4E4EBBB5" w14:textId="15D15C63" w:rsidR="0041416A" w:rsidRPr="00560591" w:rsidRDefault="0041416A" w:rsidP="0041416A">
      <w:pPr>
        <w:pStyle w:val="af1"/>
      </w:pPr>
      <w:bookmarkStart w:id="257" w:name="_Ref18556450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3.3</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w:t>
      </w:r>
      <w:r w:rsidRPr="00560591">
        <w:fldChar w:fldCharType="end"/>
      </w:r>
      <w:bookmarkEnd w:id="257"/>
      <w:r w:rsidRPr="00560591">
        <w:rPr>
          <w:rFonts w:hint="eastAsia"/>
        </w:rPr>
        <w:t xml:space="preserve">　高齢化横断歩道橋の割合</w:t>
      </w:r>
    </w:p>
    <w:p w14:paraId="3D83E84B" w14:textId="77777777" w:rsidR="0041416A" w:rsidRPr="00560591" w:rsidRDefault="0041416A" w:rsidP="0041416A">
      <w:pPr>
        <w:pStyle w:val="40"/>
        <w:ind w:left="420" w:firstLine="210"/>
      </w:pPr>
    </w:p>
    <w:p w14:paraId="08736169" w14:textId="77777777" w:rsidR="0041416A" w:rsidRPr="00560591" w:rsidRDefault="0041416A" w:rsidP="0041416A">
      <w:pPr>
        <w:pStyle w:val="4"/>
      </w:pPr>
      <w:r w:rsidRPr="00560591">
        <w:rPr>
          <w:rFonts w:hint="eastAsia"/>
        </w:rPr>
        <w:t>管理施設数</w:t>
      </w:r>
    </w:p>
    <w:p w14:paraId="4D6CBCA8" w14:textId="474433B9" w:rsidR="0041416A" w:rsidRPr="00560591" w:rsidRDefault="0041416A" w:rsidP="0041416A">
      <w:pPr>
        <w:pStyle w:val="40"/>
        <w:ind w:left="420" w:firstLine="210"/>
      </w:pPr>
      <w:r w:rsidRPr="00560591">
        <w:rPr>
          <w:rFonts w:hint="eastAsia"/>
        </w:rPr>
        <w:t>大阪府では、令和７年３月時点で300橋を管理しており、橋梁と同じく1970年（昭和45年）大阪万博の開催にあわせ、一時的に年間20橋以上の横断歩道橋が整備されたが、1984年以降の整備は少なくなってきている（</w:t>
      </w:r>
      <w:r w:rsidRPr="00560591">
        <w:fldChar w:fldCharType="begin"/>
      </w:r>
      <w:r w:rsidRPr="00560591">
        <w:instrText xml:space="preserve"> </w:instrText>
      </w:r>
      <w:r w:rsidRPr="00560591">
        <w:rPr>
          <w:rFonts w:hint="eastAsia"/>
        </w:rPr>
        <w:instrText>REF _Ref185564587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2</w:t>
      </w:r>
      <w:r w:rsidRPr="00560591">
        <w:fldChar w:fldCharType="end"/>
      </w:r>
      <w:r w:rsidRPr="00560591">
        <w:rPr>
          <w:rFonts w:hint="eastAsia"/>
        </w:rPr>
        <w:t>）。</w:t>
      </w:r>
    </w:p>
    <w:p w14:paraId="5F8E45C2" w14:textId="0257B465" w:rsidR="0041416A" w:rsidRPr="00560591" w:rsidRDefault="0041416A" w:rsidP="0041416A">
      <w:pPr>
        <w:pStyle w:val="40"/>
        <w:ind w:left="420" w:firstLine="210"/>
      </w:pPr>
      <w:r w:rsidRPr="00560591">
        <w:rPr>
          <w:rFonts w:hint="eastAsia"/>
        </w:rPr>
        <w:t>大阪府が管理する横断歩道橋のうち、令和７年３月時点で全体の約60％が建設から50年以上が経過している（</w:t>
      </w:r>
      <w:r w:rsidRPr="00560591">
        <w:fldChar w:fldCharType="begin"/>
      </w:r>
      <w:r w:rsidRPr="00560591">
        <w:instrText xml:space="preserve"> </w:instrText>
      </w:r>
      <w:r w:rsidRPr="00560591">
        <w:rPr>
          <w:rFonts w:hint="eastAsia"/>
        </w:rPr>
        <w:instrText>REF _Ref185564507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1</w:t>
      </w:r>
      <w:r w:rsidRPr="00560591">
        <w:fldChar w:fldCharType="end"/>
      </w:r>
      <w:r w:rsidRPr="00560591">
        <w:rPr>
          <w:rFonts w:hint="eastAsia"/>
        </w:rPr>
        <w:t>）。</w:t>
      </w:r>
    </w:p>
    <w:p w14:paraId="7016FD50" w14:textId="77777777" w:rsidR="0041416A" w:rsidRPr="00560591" w:rsidRDefault="0041416A" w:rsidP="0041416A">
      <w:pPr>
        <w:pStyle w:val="40"/>
        <w:ind w:left="420" w:firstLine="210"/>
      </w:pPr>
    </w:p>
    <w:p w14:paraId="3D00DE19" w14:textId="77777777" w:rsidR="0041416A" w:rsidRPr="00560591" w:rsidRDefault="0041416A" w:rsidP="0041416A">
      <w:pPr>
        <w:pStyle w:val="40"/>
        <w:ind w:left="420" w:firstLine="210"/>
      </w:pPr>
      <w:r w:rsidRPr="00560591">
        <w:rPr>
          <w:rFonts w:hint="eastAsia"/>
          <w:noProof/>
        </w:rPr>
        <w:drawing>
          <wp:inline distT="0" distB="0" distL="0" distR="0" wp14:anchorId="595E13BF" wp14:editId="092871FD">
            <wp:extent cx="5194243" cy="2736000"/>
            <wp:effectExtent l="0" t="0" r="6985" b="7620"/>
            <wp:docPr id="20365799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l="1733" t="1838" r="1396" b="13127"/>
                    <a:stretch/>
                  </pic:blipFill>
                  <pic:spPr bwMode="auto">
                    <a:xfrm>
                      <a:off x="0" y="0"/>
                      <a:ext cx="5194243"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65553E9F" w14:textId="266E4325" w:rsidR="0041416A" w:rsidRPr="00560591" w:rsidRDefault="0041416A" w:rsidP="0041416A">
      <w:pPr>
        <w:pStyle w:val="af1"/>
      </w:pPr>
      <w:bookmarkStart w:id="258" w:name="_Ref18556458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3.3</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w:t>
      </w:r>
      <w:r w:rsidRPr="00560591">
        <w:fldChar w:fldCharType="end"/>
      </w:r>
      <w:bookmarkEnd w:id="258"/>
      <w:r w:rsidRPr="00560591">
        <w:rPr>
          <w:rFonts w:hint="eastAsia"/>
        </w:rPr>
        <w:t xml:space="preserve">　大阪府管理横断歩道橋の架設年度</w:t>
      </w:r>
    </w:p>
    <w:p w14:paraId="125035ED" w14:textId="77777777" w:rsidR="0041416A" w:rsidRPr="00560591" w:rsidRDefault="0041416A" w:rsidP="0041416A">
      <w:pPr>
        <w:pStyle w:val="40"/>
        <w:ind w:left="420" w:firstLine="210"/>
      </w:pPr>
    </w:p>
    <w:p w14:paraId="2A31889C" w14:textId="77777777" w:rsidR="0041416A" w:rsidRPr="00560591" w:rsidRDefault="0041416A" w:rsidP="0041416A">
      <w:pPr>
        <w:widowControl/>
        <w:jc w:val="left"/>
      </w:pPr>
      <w:r w:rsidRPr="00560591">
        <w:br w:type="page"/>
      </w:r>
    </w:p>
    <w:p w14:paraId="49529566" w14:textId="77777777" w:rsidR="0041416A" w:rsidRPr="00560591" w:rsidRDefault="0041416A" w:rsidP="0041416A">
      <w:pPr>
        <w:pStyle w:val="4"/>
      </w:pPr>
      <w:r w:rsidRPr="00560591">
        <w:rPr>
          <w:rFonts w:hint="eastAsia"/>
        </w:rPr>
        <w:lastRenderedPageBreak/>
        <w:t>健全性の判定区分の割合</w:t>
      </w:r>
    </w:p>
    <w:p w14:paraId="003A43E6" w14:textId="02BE725C" w:rsidR="0041416A" w:rsidRPr="00560591" w:rsidRDefault="0041416A" w:rsidP="0041416A">
      <w:pPr>
        <w:pStyle w:val="40"/>
        <w:ind w:left="420" w:firstLine="210"/>
      </w:pPr>
      <w:r w:rsidRPr="00560591">
        <w:rPr>
          <w:rFonts w:hint="eastAsia"/>
        </w:rPr>
        <w:t>大阪府ではこれまで、大阪府が管理する横断歩道橋を対象として、5年に1回の近接目視による定期点検を実施している。また、点検・診断の結果として、横断歩道橋の健全性を</w:t>
      </w:r>
      <w:r w:rsidRPr="00560591">
        <w:fldChar w:fldCharType="begin"/>
      </w:r>
      <w:r w:rsidRPr="00560591">
        <w:instrText xml:space="preserve"> </w:instrText>
      </w:r>
      <w:r w:rsidRPr="00560591">
        <w:rPr>
          <w:rFonts w:hint="eastAsia"/>
        </w:rPr>
        <w:instrText>REF _Ref185564709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1</w:t>
      </w:r>
      <w:r w:rsidRPr="00560591">
        <w:fldChar w:fldCharType="end"/>
      </w:r>
      <w:r w:rsidRPr="00560591">
        <w:rPr>
          <w:rFonts w:hint="eastAsia"/>
        </w:rPr>
        <w:t>に示す区分に分類している。平成26年度から令和５年度までに定期点検を実施した横断歩道橋の健全性の診断結果は、</w:t>
      </w:r>
      <w:r w:rsidRPr="00560591">
        <w:fldChar w:fldCharType="begin"/>
      </w:r>
      <w:r w:rsidRPr="00560591">
        <w:instrText xml:space="preserve"> </w:instrText>
      </w:r>
      <w:r w:rsidRPr="00560591">
        <w:rPr>
          <w:rFonts w:hint="eastAsia"/>
        </w:rPr>
        <w:instrText>REF _Ref185564724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3</w:t>
      </w:r>
      <w:r w:rsidRPr="00560591">
        <w:fldChar w:fldCharType="end"/>
      </w:r>
      <w:r w:rsidRPr="00560591">
        <w:rPr>
          <w:rFonts w:hint="eastAsia"/>
        </w:rPr>
        <w:t>に示すとおり、点検２巡目では健全性Ⅱが21％、健全性Ⅲが８％となっている。点検２巡目と点検１巡目を比較すると、健全性Ⅲの割合が減少し、健全性Ⅰの割合が増加している。令和５年度までに実施した定期点検において、健全性Ⅳと診断された横断歩道橋はない。</w:t>
      </w:r>
    </w:p>
    <w:p w14:paraId="564B79DD" w14:textId="77777777" w:rsidR="0041416A" w:rsidRPr="00560591" w:rsidRDefault="0041416A" w:rsidP="0041416A">
      <w:pPr>
        <w:pStyle w:val="40"/>
        <w:ind w:left="420" w:firstLine="210"/>
      </w:pPr>
    </w:p>
    <w:p w14:paraId="288EECAE" w14:textId="50063922" w:rsidR="0041416A" w:rsidRPr="00560591" w:rsidRDefault="0041416A" w:rsidP="0041416A">
      <w:pPr>
        <w:pStyle w:val="af1"/>
      </w:pPr>
      <w:bookmarkStart w:id="259" w:name="_Ref18556470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259"/>
      <w:r w:rsidRPr="00560591">
        <w:rPr>
          <w:rFonts w:hint="eastAsia"/>
        </w:rPr>
        <w:t xml:space="preserve">　健全性の判定区分</w:t>
      </w:r>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560591" w:rsidRPr="00560591" w14:paraId="5C9E6704" w14:textId="77777777" w:rsidTr="005B1557">
        <w:trPr>
          <w:trHeight w:val="340"/>
          <w:jc w:val="center"/>
        </w:trPr>
        <w:tc>
          <w:tcPr>
            <w:tcW w:w="2372"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0E1A8576"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488"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A7EC6D3"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0608913A" w14:textId="77777777" w:rsidTr="005B1557">
        <w:trPr>
          <w:trHeight w:val="737"/>
          <w:jc w:val="center"/>
        </w:trPr>
        <w:tc>
          <w:tcPr>
            <w:tcW w:w="41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3E2E08A"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955" w:type="dxa"/>
            <w:tcBorders>
              <w:top w:val="double" w:sz="4" w:space="0" w:color="auto"/>
              <w:left w:val="nil"/>
              <w:bottom w:val="single" w:sz="4" w:space="0" w:color="auto"/>
              <w:right w:val="single" w:sz="4" w:space="0" w:color="auto"/>
            </w:tcBorders>
            <w:shd w:val="clear" w:color="auto" w:fill="auto"/>
            <w:noWrap/>
            <w:vAlign w:val="center"/>
            <w:hideMark/>
          </w:tcPr>
          <w:p w14:paraId="71CCF109"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5488" w:type="dxa"/>
            <w:tcBorders>
              <w:top w:val="double" w:sz="4" w:space="0" w:color="auto"/>
              <w:left w:val="nil"/>
              <w:bottom w:val="single" w:sz="4" w:space="0" w:color="auto"/>
              <w:right w:val="single" w:sz="4" w:space="0" w:color="auto"/>
            </w:tcBorders>
            <w:shd w:val="clear" w:color="auto" w:fill="auto"/>
            <w:vAlign w:val="center"/>
            <w:hideMark/>
          </w:tcPr>
          <w:p w14:paraId="5E47DD7B"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横断歩道橋の機能に支障が生じていない状態</w:t>
            </w:r>
          </w:p>
        </w:tc>
      </w:tr>
      <w:tr w:rsidR="00560591" w:rsidRPr="00560591" w14:paraId="691CA99E"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11B813DF"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5DDF1585"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5488" w:type="dxa"/>
            <w:tcBorders>
              <w:top w:val="nil"/>
              <w:left w:val="nil"/>
              <w:bottom w:val="single" w:sz="4" w:space="0" w:color="auto"/>
              <w:right w:val="single" w:sz="4" w:space="0" w:color="auto"/>
            </w:tcBorders>
            <w:shd w:val="clear" w:color="auto" w:fill="auto"/>
            <w:vAlign w:val="center"/>
            <w:hideMark/>
          </w:tcPr>
          <w:p w14:paraId="52498268"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横断歩道橋の機能に支障が生じていないが、予防保全の観点から措置を講ずることが望ましい状態</w:t>
            </w:r>
          </w:p>
        </w:tc>
      </w:tr>
      <w:tr w:rsidR="00560591" w:rsidRPr="00560591" w14:paraId="6459C281"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0BA40A70"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2F311DB7"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5488" w:type="dxa"/>
            <w:tcBorders>
              <w:top w:val="nil"/>
              <w:left w:val="nil"/>
              <w:bottom w:val="single" w:sz="4" w:space="0" w:color="auto"/>
              <w:right w:val="single" w:sz="4" w:space="0" w:color="auto"/>
            </w:tcBorders>
            <w:shd w:val="clear" w:color="auto" w:fill="auto"/>
            <w:vAlign w:val="center"/>
            <w:hideMark/>
          </w:tcPr>
          <w:p w14:paraId="0A4DC3B6"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横断歩道橋の機能に支障が生じる可能性があり、早期に措置を講ずべき状態</w:t>
            </w:r>
          </w:p>
        </w:tc>
      </w:tr>
      <w:tr w:rsidR="00560591" w:rsidRPr="00560591" w14:paraId="7176996B"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6287C134"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955" w:type="dxa"/>
            <w:tcBorders>
              <w:top w:val="nil"/>
              <w:left w:val="nil"/>
              <w:bottom w:val="single" w:sz="4" w:space="0" w:color="auto"/>
              <w:right w:val="single" w:sz="4" w:space="0" w:color="auto"/>
            </w:tcBorders>
            <w:shd w:val="clear" w:color="auto" w:fill="auto"/>
            <w:noWrap/>
            <w:vAlign w:val="center"/>
            <w:hideMark/>
          </w:tcPr>
          <w:p w14:paraId="0D0BC8C7"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5488" w:type="dxa"/>
            <w:tcBorders>
              <w:top w:val="nil"/>
              <w:left w:val="nil"/>
              <w:bottom w:val="single" w:sz="4" w:space="0" w:color="auto"/>
              <w:right w:val="single" w:sz="4" w:space="0" w:color="auto"/>
            </w:tcBorders>
            <w:shd w:val="clear" w:color="auto" w:fill="auto"/>
            <w:vAlign w:val="center"/>
            <w:hideMark/>
          </w:tcPr>
          <w:p w14:paraId="18222874"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横断歩道橋の機能に支障が生じている、又は生じる可能性が著しく高く、緊急に措置を講ずべき状態</w:t>
            </w:r>
          </w:p>
        </w:tc>
      </w:tr>
    </w:tbl>
    <w:p w14:paraId="6DE88F4F" w14:textId="77777777" w:rsidR="0041416A" w:rsidRPr="00560591" w:rsidRDefault="0041416A" w:rsidP="0041416A">
      <w:pPr>
        <w:pStyle w:val="afff"/>
        <w:ind w:left="105" w:firstLine="160"/>
        <w:jc w:val="right"/>
        <w:rPr>
          <w:rFonts w:ascii="HG丸ｺﾞｼｯｸM-PRO" w:eastAsia="HG丸ｺﾞｼｯｸM-PRO" w:hAnsi="HG丸ｺﾞｼｯｸM-PRO"/>
          <w:sz w:val="16"/>
          <w:szCs w:val="14"/>
        </w:rPr>
      </w:pPr>
      <w:r w:rsidRPr="00560591">
        <w:rPr>
          <w:rFonts w:ascii="HG丸ｺﾞｼｯｸM-PRO" w:eastAsia="HG丸ｺﾞｼｯｸM-PRO" w:hAnsi="HG丸ｺﾞｼｯｸM-PRO" w:hint="eastAsia"/>
          <w:sz w:val="16"/>
          <w:szCs w:val="14"/>
        </w:rPr>
        <w:t>出典：横断歩道橋定期点検要領（技術的助言の解説・運用標準）（R6.3　国土交通省道路局）p.4</w:t>
      </w:r>
    </w:p>
    <w:p w14:paraId="0DCECA34" w14:textId="77777777" w:rsidR="0041416A" w:rsidRPr="00560591" w:rsidRDefault="0041416A" w:rsidP="0041416A">
      <w:pPr>
        <w:pStyle w:val="afff"/>
        <w:ind w:left="105" w:firstLine="210"/>
        <w:rPr>
          <w:rFonts w:ascii="HG丸ｺﾞｼｯｸM-PRO" w:eastAsia="HG丸ｺﾞｼｯｸM-PRO" w:hAnsi="HG丸ｺﾞｼｯｸM-PRO"/>
        </w:rPr>
      </w:pPr>
    </w:p>
    <w:p w14:paraId="512FF426" w14:textId="77777777" w:rsidR="0041416A" w:rsidRPr="00560591" w:rsidRDefault="0041416A" w:rsidP="0041416A">
      <w:pPr>
        <w:pStyle w:val="afff"/>
        <w:ind w:left="105" w:firstLineChars="0" w:firstLine="0"/>
        <w:jc w:val="center"/>
        <w:rPr>
          <w:rFonts w:ascii="Century" w:eastAsia="ＭＳ 明朝" w:hAnsi="Century"/>
          <w:noProof/>
          <w:kern w:val="2"/>
          <w:szCs w:val="24"/>
        </w:rPr>
      </w:pPr>
      <w:r w:rsidRPr="00560591">
        <w:rPr>
          <w:noProof/>
        </w:rPr>
        <mc:AlternateContent>
          <mc:Choice Requires="wps">
            <w:drawing>
              <wp:anchor distT="0" distB="0" distL="114300" distR="114300" simplePos="0" relativeHeight="251664384" behindDoc="0" locked="0" layoutInCell="1" allowOverlap="1" wp14:anchorId="6FA9A417" wp14:editId="5A08F480">
                <wp:simplePos x="0" y="0"/>
                <wp:positionH relativeFrom="column">
                  <wp:posOffset>1709420</wp:posOffset>
                </wp:positionH>
                <wp:positionV relativeFrom="paragraph">
                  <wp:posOffset>1882140</wp:posOffset>
                </wp:positionV>
                <wp:extent cx="1080000" cy="504825"/>
                <wp:effectExtent l="19050" t="19050" r="25400" b="23495"/>
                <wp:wrapNone/>
                <wp:docPr id="726366669" name="吹き出し: 角を丸めた四角形 1350934478"/>
                <wp:cNvGraphicFramePr/>
                <a:graphic xmlns:a="http://schemas.openxmlformats.org/drawingml/2006/main">
                  <a:graphicData uri="http://schemas.microsoft.com/office/word/2010/wordprocessingShape">
                    <wps:wsp>
                      <wps:cNvSpPr/>
                      <wps:spPr>
                        <a:xfrm>
                          <a:off x="0" y="0"/>
                          <a:ext cx="1080000" cy="504825"/>
                        </a:xfrm>
                        <a:prstGeom prst="wedgeRoundRectCallout">
                          <a:avLst>
                            <a:gd name="adj1" fmla="val 6607"/>
                            <a:gd name="adj2" fmla="val 33975"/>
                            <a:gd name="adj3" fmla="val 16667"/>
                          </a:avLst>
                        </a:prstGeom>
                        <a:noFill/>
                        <a:ln w="285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7DE9FF" w14:textId="77777777" w:rsidR="0041416A" w:rsidRPr="00A376F4" w:rsidRDefault="0041416A" w:rsidP="0041416A">
                            <w:pPr>
                              <w:kinsoku w:val="0"/>
                              <w:overflowPunct w:val="0"/>
                              <w:spacing w:line="240" w:lineRule="exact"/>
                              <w:ind w:leftChars="-50" w:left="-105" w:rightChars="-50" w:right="-105"/>
                              <w:jc w:val="center"/>
                              <w:textAlignment w:val="baseline"/>
                              <w:rPr>
                                <w:rFonts w:hAnsi="HG丸ｺﾞｼｯｸM-PRO" w:cstheme="minorBidi"/>
                                <w:color w:val="000000" w:themeColor="text1"/>
                                <w:kern w:val="24"/>
                                <w:sz w:val="18"/>
                                <w:szCs w:val="18"/>
                                <w:lang w:eastAsia="zh-TW"/>
                              </w:rPr>
                            </w:pPr>
                            <w:r w:rsidRPr="00A376F4">
                              <w:rPr>
                                <w:rFonts w:hAnsi="HG丸ｺﾞｼｯｸM-PRO" w:cstheme="minorBidi" w:hint="eastAsia"/>
                                <w:color w:val="000000" w:themeColor="text1"/>
                                <w:kern w:val="24"/>
                                <w:sz w:val="18"/>
                                <w:szCs w:val="18"/>
                                <w:lang w:eastAsia="zh-TW"/>
                              </w:rPr>
                              <w:t>健全性Ⅰ　増加</w:t>
                            </w:r>
                          </w:p>
                          <w:p w14:paraId="6786B27A" w14:textId="77777777" w:rsidR="0041416A" w:rsidRPr="00A376F4" w:rsidRDefault="0041416A" w:rsidP="0041416A">
                            <w:pPr>
                              <w:kinsoku w:val="0"/>
                              <w:overflowPunct w:val="0"/>
                              <w:spacing w:line="240" w:lineRule="exact"/>
                              <w:ind w:leftChars="-50" w:left="-105" w:rightChars="-50" w:right="-105"/>
                              <w:jc w:val="center"/>
                              <w:textAlignment w:val="baseline"/>
                              <w:rPr>
                                <w:rFonts w:hAnsi="HG丸ｺﾞｼｯｸM-PRO"/>
                                <w:sz w:val="20"/>
                                <w:szCs w:val="22"/>
                                <w:lang w:eastAsia="zh-TW"/>
                              </w:rPr>
                            </w:pPr>
                            <w:r w:rsidRPr="00A376F4">
                              <w:rPr>
                                <w:rFonts w:hAnsi="HG丸ｺﾞｼｯｸM-PRO" w:cstheme="minorBidi" w:hint="eastAsia"/>
                                <w:color w:val="000000" w:themeColor="text1"/>
                                <w:kern w:val="24"/>
                                <w:sz w:val="18"/>
                                <w:szCs w:val="18"/>
                                <w:lang w:eastAsia="zh-TW"/>
                              </w:rPr>
                              <w:t>健全性Ⅲ　減少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A9A417" id="吹き出し: 角を丸めた四角形 1350934478" o:spid="_x0000_s1120" type="#_x0000_t62" style="position:absolute;left:0;text-align:left;margin-left:134.6pt;margin-top:148.2pt;width:85.0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" adj="12227,18139" filled="f" strokecolor="#bfbfbf [2412]" strokeweight="2.25pt">
                <v:textbox>
                  <w:txbxContent>
                    <w:p w14:paraId="467DE9FF" w14:textId="77777777" w:rsidR="0041416A" w:rsidRPr="00A376F4" w:rsidRDefault="0041416A" w:rsidP="0041416A">
                      <w:pPr>
                        <w:kinsoku w:val="0"/>
                        <w:overflowPunct w:val="0"/>
                        <w:spacing w:line="240" w:lineRule="exact"/>
                        <w:ind w:leftChars="-50" w:left="-105" w:rightChars="-50" w:right="-105"/>
                        <w:jc w:val="center"/>
                        <w:textAlignment w:val="baseline"/>
                        <w:rPr>
                          <w:rFonts w:hAnsi="HG丸ｺﾞｼｯｸM-PRO" w:cstheme="minorBidi"/>
                          <w:color w:val="000000" w:themeColor="text1"/>
                          <w:kern w:val="24"/>
                          <w:sz w:val="18"/>
                          <w:szCs w:val="18"/>
                          <w:lang w:eastAsia="zh-TW"/>
                        </w:rPr>
                      </w:pPr>
                      <w:r w:rsidRPr="00A376F4">
                        <w:rPr>
                          <w:rFonts w:hAnsi="HG丸ｺﾞｼｯｸM-PRO" w:cstheme="minorBidi" w:hint="eastAsia"/>
                          <w:color w:val="000000" w:themeColor="text1"/>
                          <w:kern w:val="24"/>
                          <w:sz w:val="18"/>
                          <w:szCs w:val="18"/>
                          <w:lang w:eastAsia="zh-TW"/>
                        </w:rPr>
                        <w:t>健全性Ⅰ　増加</w:t>
                      </w:r>
                    </w:p>
                    <w:p w14:paraId="6786B27A" w14:textId="77777777" w:rsidR="0041416A" w:rsidRPr="00A376F4" w:rsidRDefault="0041416A" w:rsidP="0041416A">
                      <w:pPr>
                        <w:kinsoku w:val="0"/>
                        <w:overflowPunct w:val="0"/>
                        <w:spacing w:line="240" w:lineRule="exact"/>
                        <w:ind w:leftChars="-50" w:left="-105" w:rightChars="-50" w:right="-105"/>
                        <w:jc w:val="center"/>
                        <w:textAlignment w:val="baseline"/>
                        <w:rPr>
                          <w:rFonts w:hAnsi="HG丸ｺﾞｼｯｸM-PRO"/>
                          <w:sz w:val="20"/>
                          <w:szCs w:val="22"/>
                          <w:lang w:eastAsia="zh-TW"/>
                        </w:rPr>
                      </w:pPr>
                      <w:r w:rsidRPr="00A376F4">
                        <w:rPr>
                          <w:rFonts w:hAnsi="HG丸ｺﾞｼｯｸM-PRO" w:cstheme="minorBidi" w:hint="eastAsia"/>
                          <w:color w:val="000000" w:themeColor="text1"/>
                          <w:kern w:val="24"/>
                          <w:sz w:val="18"/>
                          <w:szCs w:val="18"/>
                          <w:lang w:eastAsia="zh-TW"/>
                        </w:rPr>
                        <w:t>健全性Ⅲ　減少</w:t>
                      </w:r>
                    </w:p>
                  </w:txbxContent>
                </v:textbox>
              </v:shape>
            </w:pict>
          </mc:Fallback>
        </mc:AlternateContent>
      </w:r>
      <w:r w:rsidRPr="00560591">
        <w:rPr>
          <w:noProof/>
        </w:rPr>
        <w:drawing>
          <wp:inline distT="0" distB="0" distL="0" distR="0" wp14:anchorId="2498ACF1" wp14:editId="102F563F">
            <wp:extent cx="5459760" cy="2054877"/>
            <wp:effectExtent l="0" t="0" r="0" b="2540"/>
            <wp:docPr id="150724579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l="16703" t="9392" r="7718" b="9831"/>
                    <a:stretch/>
                  </pic:blipFill>
                  <pic:spPr bwMode="auto">
                    <a:xfrm>
                      <a:off x="0" y="0"/>
                      <a:ext cx="5459760" cy="2054877"/>
                    </a:xfrm>
                    <a:prstGeom prst="rect">
                      <a:avLst/>
                    </a:prstGeom>
                    <a:noFill/>
                    <a:ln>
                      <a:noFill/>
                    </a:ln>
                    <a:extLst>
                      <a:ext uri="{53640926-AAD7-44D8-BBD7-CCE9431645EC}">
                        <a14:shadowObscured xmlns:a14="http://schemas.microsoft.com/office/drawing/2010/main"/>
                      </a:ext>
                    </a:extLst>
                  </pic:spPr>
                </pic:pic>
              </a:graphicData>
            </a:graphic>
          </wp:inline>
        </w:drawing>
      </w:r>
    </w:p>
    <w:p w14:paraId="37B625AE" w14:textId="77777777" w:rsidR="0041416A" w:rsidRPr="00560591" w:rsidRDefault="0041416A" w:rsidP="0041416A">
      <w:pPr>
        <w:pStyle w:val="afff"/>
        <w:ind w:left="105" w:firstLineChars="0" w:firstLine="0"/>
        <w:jc w:val="center"/>
        <w:rPr>
          <w:rFonts w:ascii="Century" w:eastAsia="ＭＳ 明朝" w:hAnsi="Century"/>
          <w:noProof/>
          <w:kern w:val="2"/>
          <w:szCs w:val="24"/>
        </w:rPr>
      </w:pPr>
    </w:p>
    <w:p w14:paraId="61D04FD0" w14:textId="77777777" w:rsidR="0041416A" w:rsidRPr="00560591" w:rsidRDefault="0041416A" w:rsidP="0041416A">
      <w:pPr>
        <w:pStyle w:val="afff"/>
        <w:ind w:left="105" w:firstLineChars="0" w:firstLine="0"/>
        <w:jc w:val="center"/>
        <w:rPr>
          <w:sz w:val="20"/>
          <w:szCs w:val="18"/>
        </w:rPr>
      </w:pPr>
    </w:p>
    <w:p w14:paraId="0F92C2F8" w14:textId="78B296DB" w:rsidR="0041416A" w:rsidRPr="00560591" w:rsidRDefault="0041416A" w:rsidP="0041416A">
      <w:pPr>
        <w:pStyle w:val="af1"/>
      </w:pPr>
      <w:bookmarkStart w:id="260" w:name="_Ref185564724"/>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3.3</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3</w:t>
      </w:r>
      <w:r w:rsidRPr="00560591">
        <w:fldChar w:fldCharType="end"/>
      </w:r>
      <w:bookmarkEnd w:id="260"/>
      <w:r w:rsidRPr="00560591">
        <w:rPr>
          <w:rFonts w:hint="eastAsia"/>
        </w:rPr>
        <w:t xml:space="preserve">　健全性の判定区分の推移</w:t>
      </w:r>
    </w:p>
    <w:p w14:paraId="0C4E66DC" w14:textId="77777777" w:rsidR="0041416A" w:rsidRPr="00560591" w:rsidRDefault="0041416A" w:rsidP="0041416A">
      <w:pPr>
        <w:pStyle w:val="40"/>
        <w:ind w:left="420" w:firstLine="210"/>
      </w:pPr>
    </w:p>
    <w:p w14:paraId="36CCB354" w14:textId="77777777" w:rsidR="0041416A" w:rsidRPr="00560591" w:rsidRDefault="0041416A" w:rsidP="0041416A">
      <w:pPr>
        <w:pStyle w:val="40"/>
        <w:ind w:left="420" w:firstLine="210"/>
      </w:pPr>
    </w:p>
    <w:p w14:paraId="66087A33" w14:textId="77777777" w:rsidR="0041416A" w:rsidRPr="00560591" w:rsidRDefault="0041416A" w:rsidP="0041416A">
      <w:pPr>
        <w:widowControl/>
        <w:jc w:val="left"/>
      </w:pPr>
      <w:r w:rsidRPr="00560591">
        <w:br w:type="page"/>
      </w:r>
    </w:p>
    <w:p w14:paraId="6E44EAD0" w14:textId="77777777" w:rsidR="0041416A" w:rsidRPr="00560591" w:rsidRDefault="0041416A" w:rsidP="0041416A">
      <w:pPr>
        <w:pStyle w:val="4"/>
      </w:pPr>
      <w:bookmarkStart w:id="261" w:name="_Ref185547082"/>
      <w:r w:rsidRPr="00560591">
        <w:rPr>
          <w:rFonts w:hint="eastAsia"/>
        </w:rPr>
        <w:lastRenderedPageBreak/>
        <w:t>修繕等措置の着手状況</w:t>
      </w:r>
      <w:bookmarkEnd w:id="261"/>
    </w:p>
    <w:p w14:paraId="64F12A2B" w14:textId="27499DDB" w:rsidR="0041416A" w:rsidRPr="00560591" w:rsidRDefault="0041416A" w:rsidP="0041416A">
      <w:pPr>
        <w:pStyle w:val="40"/>
        <w:ind w:left="420" w:firstLine="210"/>
      </w:pPr>
      <w:r w:rsidRPr="00560591">
        <w:rPr>
          <w:rFonts w:hint="eastAsia"/>
        </w:rPr>
        <w:t>大阪府ではこれまで、大阪府道路施設長寿命化計画（H27.3）の目標管理水準および優先順位の考え方（重点化指標）に基づいて措置を実施してきた。点検２</w:t>
      </w:r>
      <w:r w:rsidRPr="00560591">
        <w:rPr>
          <w:rFonts w:hAnsi="HG丸ｺﾞｼｯｸM-PRO" w:hint="eastAsia"/>
        </w:rPr>
        <w:t>巡目と点検１巡目を比較すると、</w:t>
      </w:r>
      <w:r w:rsidRPr="00560591">
        <w:rPr>
          <w:rFonts w:hint="eastAsia"/>
        </w:rPr>
        <w:t>着実な措置により、</w:t>
      </w:r>
      <w:r w:rsidRPr="00560591">
        <w:rPr>
          <w:rFonts w:hAnsi="HG丸ｺﾞｼｯｸM-PRO" w:hint="eastAsia"/>
        </w:rPr>
        <w:t>健全性Ⅲ</w:t>
      </w:r>
      <w:r w:rsidRPr="00560591">
        <w:rPr>
          <w:rFonts w:hint="eastAsia"/>
        </w:rPr>
        <w:t>の横断歩道橋の</w:t>
      </w:r>
      <w:r w:rsidRPr="00560591">
        <w:rPr>
          <w:rFonts w:hAnsi="HG丸ｺﾞｼｯｸM-PRO" w:hint="eastAsia"/>
        </w:rPr>
        <w:t>割合は減少している（</w:t>
      </w:r>
      <w:r w:rsidRPr="00560591">
        <w:fldChar w:fldCharType="begin"/>
      </w:r>
      <w:r w:rsidRPr="00560591">
        <w:instrText xml:space="preserve"> </w:instrText>
      </w:r>
      <w:r w:rsidRPr="00560591">
        <w:rPr>
          <w:rFonts w:hint="eastAsia"/>
        </w:rPr>
        <w:instrText>REF _Ref185564724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3</w:t>
      </w:r>
      <w:r w:rsidRPr="00560591">
        <w:fldChar w:fldCharType="end"/>
      </w:r>
      <w:r w:rsidRPr="00560591">
        <w:rPr>
          <w:rFonts w:hAnsi="HG丸ｺﾞｼｯｸM-PRO" w:hint="eastAsia"/>
        </w:rPr>
        <w:t>）。</w:t>
      </w:r>
    </w:p>
    <w:p w14:paraId="12EB9029" w14:textId="77777777" w:rsidR="0041416A" w:rsidRPr="00560591" w:rsidRDefault="0041416A" w:rsidP="0041416A">
      <w:pPr>
        <w:pStyle w:val="40"/>
        <w:ind w:left="420" w:firstLine="210"/>
      </w:pPr>
    </w:p>
    <w:p w14:paraId="720634E1" w14:textId="77777777" w:rsidR="0041416A" w:rsidRPr="00560591" w:rsidRDefault="0041416A" w:rsidP="0041416A">
      <w:pPr>
        <w:pStyle w:val="4"/>
      </w:pPr>
      <w:r w:rsidRPr="00560591">
        <w:rPr>
          <w:rFonts w:hint="eastAsia"/>
        </w:rPr>
        <w:t>横断歩道橋維持管理における課題および留意点</w:t>
      </w:r>
    </w:p>
    <w:p w14:paraId="7327A095" w14:textId="77777777" w:rsidR="0041416A" w:rsidRPr="00560591" w:rsidRDefault="0041416A" w:rsidP="0041416A">
      <w:pPr>
        <w:pStyle w:val="40"/>
        <w:ind w:left="420" w:firstLine="210"/>
      </w:pPr>
      <w:r w:rsidRPr="00560591">
        <w:rPr>
          <w:rFonts w:hint="eastAsia"/>
        </w:rPr>
        <w:t>大阪府ではこれまで、大阪府道路施設長寿命化計画（H27.3）に基づいて、横断歩道橋の維持管理を推進してきた。計画策定から10年経過したことで、明らかになった課題および留意点を以下に示す。</w:t>
      </w:r>
    </w:p>
    <w:p w14:paraId="52487647" w14:textId="77777777" w:rsidR="0041416A" w:rsidRPr="00560591" w:rsidRDefault="0041416A" w:rsidP="0041416A">
      <w:pPr>
        <w:pStyle w:val="40"/>
        <w:ind w:left="420" w:firstLine="210"/>
      </w:pPr>
    </w:p>
    <w:p w14:paraId="40EE6F43" w14:textId="77777777" w:rsidR="0041416A" w:rsidRPr="00560591" w:rsidRDefault="0041416A" w:rsidP="0041416A">
      <w:pPr>
        <w:pStyle w:val="50"/>
      </w:pPr>
      <w:r w:rsidRPr="00560591">
        <w:rPr>
          <w:rFonts w:hint="eastAsia"/>
        </w:rPr>
        <w:t>目標管理水準の保持</w:t>
      </w:r>
    </w:p>
    <w:p w14:paraId="162F45A5" w14:textId="2324F975" w:rsidR="0041416A" w:rsidRPr="00560591" w:rsidRDefault="0041416A" w:rsidP="0041416A">
      <w:pPr>
        <w:pStyle w:val="51"/>
        <w:ind w:left="735" w:firstLine="210"/>
        <w:rPr>
          <w:rFonts w:hAnsi="HG丸ｺﾞｼｯｸM-PRO"/>
        </w:rPr>
      </w:pPr>
      <w:r w:rsidRPr="00560591">
        <w:rPr>
          <w:rFonts w:hAnsi="HG丸ｺﾞｼｯｸM-PRO" w:hint="eastAsia"/>
        </w:rPr>
        <w:t>大阪府の横断歩道橋の目標管理水準は、ランク2としており、</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_Ref185564934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表 </w:t>
      </w:r>
      <w:r w:rsidR="003612AB" w:rsidRPr="00560591">
        <w:rPr>
          <w:noProof/>
        </w:rPr>
        <w:t>3.3</w:t>
      </w:r>
      <w:r w:rsidR="003612AB" w:rsidRPr="00560591">
        <w:rPr>
          <w:noProof/>
        </w:rPr>
        <w:noBreakHyphen/>
        <w:t>2</w:t>
      </w:r>
      <w:r w:rsidRPr="00560591">
        <w:rPr>
          <w:rFonts w:hAnsi="HG丸ｺﾞｼｯｸM-PRO"/>
        </w:rPr>
        <w:fldChar w:fldCharType="end"/>
      </w:r>
      <w:r w:rsidRPr="00560591">
        <w:rPr>
          <w:rFonts w:hAnsi="HG丸ｺﾞｼｯｸM-PRO" w:hint="eastAsia"/>
        </w:rPr>
        <w:t>に示すとおり健全性Ⅱに相当する。平成28年4月に大阪府歩道橋点検要領の一部改訂があったものの、目標管理水準に変更はない。横断歩道橋の着実な措置の実施によって、点検２巡目と点検１巡目を比較すると、Ⅲ判定の横断歩道橋の割合は減少しているが、点検２巡目にて健全性Ⅲの横断歩道橋が確認されているため、目標管理水準を十分に達成できているとは言えない状況である。ランク１（健全性Ⅲ）の横断歩道橋の修繕を早期に実施し、目標管理水準を保持することが必要である。</w:t>
      </w:r>
    </w:p>
    <w:p w14:paraId="2E8F786D" w14:textId="77777777" w:rsidR="0041416A" w:rsidRPr="00560591" w:rsidRDefault="0041416A" w:rsidP="0041416A">
      <w:pPr>
        <w:pStyle w:val="51"/>
        <w:ind w:left="735" w:firstLine="210"/>
        <w:rPr>
          <w:rFonts w:hAnsi="HG丸ｺﾞｼｯｸM-PRO"/>
        </w:rPr>
      </w:pPr>
    </w:p>
    <w:p w14:paraId="510BAAE3" w14:textId="04024617" w:rsidR="0041416A" w:rsidRPr="00560591" w:rsidRDefault="0041416A" w:rsidP="0041416A">
      <w:pPr>
        <w:pStyle w:val="af1"/>
      </w:pPr>
      <w:bookmarkStart w:id="262" w:name="_Ref18556493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262"/>
      <w:r w:rsidRPr="00560591">
        <w:rPr>
          <w:rFonts w:hint="eastAsia"/>
        </w:rPr>
        <w:t xml:space="preserve">　健全性および判定区分の対応</w:t>
      </w:r>
    </w:p>
    <w:tbl>
      <w:tblPr>
        <w:tblW w:w="7933" w:type="dxa"/>
        <w:jc w:val="center"/>
        <w:tblCellMar>
          <w:left w:w="99" w:type="dxa"/>
          <w:right w:w="99" w:type="dxa"/>
        </w:tblCellMar>
        <w:tblLook w:val="04A0" w:firstRow="1" w:lastRow="0" w:firstColumn="1" w:lastColumn="0" w:noHBand="0" w:noVBand="1"/>
      </w:tblPr>
      <w:tblGrid>
        <w:gridCol w:w="567"/>
        <w:gridCol w:w="1560"/>
        <w:gridCol w:w="1559"/>
        <w:gridCol w:w="4247"/>
      </w:tblGrid>
      <w:tr w:rsidR="00560591" w:rsidRPr="00560591" w14:paraId="50CFA98C" w14:textId="77777777" w:rsidTr="005B1557">
        <w:trPr>
          <w:trHeight w:val="397"/>
          <w:jc w:val="center"/>
        </w:trPr>
        <w:tc>
          <w:tcPr>
            <w:tcW w:w="2127" w:type="dxa"/>
            <w:gridSpan w:val="2"/>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A7B6A2"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健全性</w:t>
            </w:r>
          </w:p>
        </w:tc>
        <w:tc>
          <w:tcPr>
            <w:tcW w:w="155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8163B79"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szCs w:val="21"/>
              </w:rPr>
              <w:t>判定区分</w:t>
            </w:r>
          </w:p>
        </w:tc>
        <w:tc>
          <w:tcPr>
            <w:tcW w:w="424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57F44388"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hint="eastAsia"/>
                <w:szCs w:val="21"/>
              </w:rPr>
              <w:t>判定の内容</w:t>
            </w:r>
          </w:p>
        </w:tc>
      </w:tr>
      <w:tr w:rsidR="00560591" w:rsidRPr="00560591" w14:paraId="76F9E53B" w14:textId="77777777" w:rsidTr="005B1557">
        <w:trPr>
          <w:trHeight w:val="680"/>
          <w:jc w:val="center"/>
        </w:trPr>
        <w:tc>
          <w:tcPr>
            <w:tcW w:w="567" w:type="dxa"/>
            <w:tcBorders>
              <w:top w:val="double" w:sz="4" w:space="0" w:color="auto"/>
              <w:left w:val="single" w:sz="4" w:space="0" w:color="auto"/>
              <w:bottom w:val="single" w:sz="4" w:space="0" w:color="auto"/>
              <w:right w:val="single" w:sz="4" w:space="0" w:color="auto"/>
            </w:tcBorders>
            <w:vAlign w:val="center"/>
          </w:tcPr>
          <w:p w14:paraId="49A84457" w14:textId="77777777" w:rsidR="0041416A" w:rsidRPr="00560591" w:rsidRDefault="0041416A" w:rsidP="005B1557">
            <w:pPr>
              <w:widowControl/>
              <w:spacing w:line="280" w:lineRule="exact"/>
              <w:jc w:val="center"/>
              <w:rPr>
                <w:rFonts w:hAnsi="HG丸ｺﾞｼｯｸM-PRO" w:cs="ＭＳ Ｐゴシック"/>
              </w:rPr>
            </w:pPr>
            <w:r w:rsidRPr="00560591">
              <w:rPr>
                <w:rFonts w:hAnsi="HG丸ｺﾞｼｯｸM-PRO" w:cs="ＭＳ Ｐゴシック" w:hint="eastAsia"/>
                <w:szCs w:val="21"/>
              </w:rPr>
              <w:t>Ⅰ</w:t>
            </w:r>
          </w:p>
        </w:tc>
        <w:tc>
          <w:tcPr>
            <w:tcW w:w="1560" w:type="dxa"/>
            <w:tcBorders>
              <w:top w:val="double" w:sz="4" w:space="0" w:color="auto"/>
              <w:left w:val="single" w:sz="4" w:space="0" w:color="auto"/>
              <w:bottom w:val="single" w:sz="4" w:space="0" w:color="auto"/>
              <w:right w:val="single" w:sz="4" w:space="0" w:color="auto"/>
            </w:tcBorders>
            <w:vAlign w:val="center"/>
          </w:tcPr>
          <w:p w14:paraId="57528755" w14:textId="77777777" w:rsidR="0041416A" w:rsidRPr="00560591" w:rsidRDefault="0041416A" w:rsidP="005B1557">
            <w:pPr>
              <w:widowControl/>
              <w:spacing w:line="280" w:lineRule="exact"/>
              <w:rPr>
                <w:rFonts w:hAnsi="HG丸ｺﾞｼｯｸM-PRO" w:cs="ＭＳ Ｐゴシック"/>
              </w:rPr>
            </w:pPr>
            <w:r w:rsidRPr="00560591">
              <w:rPr>
                <w:rFonts w:hAnsi="HG丸ｺﾞｼｯｸM-PRO" w:cs="ＭＳ Ｐゴシック" w:hint="eastAsia"/>
              </w:rPr>
              <w:t>健全</w:t>
            </w:r>
          </w:p>
        </w:tc>
        <w:tc>
          <w:tcPr>
            <w:tcW w:w="1559" w:type="dxa"/>
            <w:tcBorders>
              <w:top w:val="double" w:sz="4" w:space="0" w:color="auto"/>
              <w:left w:val="single" w:sz="4" w:space="0" w:color="auto"/>
              <w:bottom w:val="single" w:sz="4" w:space="0" w:color="auto"/>
              <w:right w:val="single" w:sz="4" w:space="0" w:color="auto"/>
            </w:tcBorders>
            <w:vAlign w:val="center"/>
          </w:tcPr>
          <w:p w14:paraId="141EBDE5" w14:textId="77777777" w:rsidR="0041416A" w:rsidRPr="00560591" w:rsidRDefault="0041416A" w:rsidP="005B1557">
            <w:pPr>
              <w:widowControl/>
              <w:spacing w:line="280" w:lineRule="exact"/>
              <w:jc w:val="center"/>
              <w:rPr>
                <w:rFonts w:hAnsi="HG丸ｺﾞｼｯｸM-PRO" w:cs="ＭＳ Ｐゴシック"/>
              </w:rPr>
            </w:pPr>
            <w:r w:rsidRPr="00560591">
              <w:rPr>
                <w:rFonts w:hAnsi="HG丸ｺﾞｼｯｸM-PRO" w:cs="ＭＳ Ｐゴシック" w:hint="eastAsia"/>
              </w:rPr>
              <w:t>ランク３</w:t>
            </w:r>
          </w:p>
        </w:tc>
        <w:tc>
          <w:tcPr>
            <w:tcW w:w="4247" w:type="dxa"/>
            <w:tcBorders>
              <w:top w:val="double" w:sz="4" w:space="0" w:color="auto"/>
              <w:left w:val="single" w:sz="4" w:space="0" w:color="auto"/>
              <w:bottom w:val="single" w:sz="4" w:space="0" w:color="auto"/>
              <w:right w:val="single" w:sz="4" w:space="0" w:color="auto"/>
            </w:tcBorders>
            <w:vAlign w:val="center"/>
          </w:tcPr>
          <w:p w14:paraId="7A67B0E3" w14:textId="77777777" w:rsidR="0041416A" w:rsidRPr="00560591" w:rsidRDefault="0041416A" w:rsidP="005B1557">
            <w:pPr>
              <w:widowControl/>
              <w:spacing w:line="280" w:lineRule="exact"/>
              <w:rPr>
                <w:rFonts w:hAnsi="HG丸ｺﾞｼｯｸM-PRO" w:cs="ＭＳ Ｐゴシック"/>
              </w:rPr>
            </w:pPr>
            <w:r w:rsidRPr="00560591">
              <w:rPr>
                <w:rFonts w:hint="eastAsia"/>
              </w:rPr>
              <w:t>塗替え経過年数が15年未満かつ問題なし</w:t>
            </w:r>
          </w:p>
        </w:tc>
      </w:tr>
      <w:tr w:rsidR="00560591" w:rsidRPr="00560591" w14:paraId="7F97A5EA" w14:textId="77777777" w:rsidTr="005B1557">
        <w:trPr>
          <w:trHeight w:val="680"/>
          <w:jc w:val="center"/>
        </w:trPr>
        <w:tc>
          <w:tcPr>
            <w:tcW w:w="567" w:type="dxa"/>
            <w:tcBorders>
              <w:left w:val="single" w:sz="4" w:space="0" w:color="auto"/>
              <w:bottom w:val="single" w:sz="4" w:space="0" w:color="auto"/>
              <w:right w:val="single" w:sz="4" w:space="0" w:color="auto"/>
            </w:tcBorders>
            <w:vAlign w:val="center"/>
          </w:tcPr>
          <w:p w14:paraId="6BDBF082"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560" w:type="dxa"/>
            <w:tcBorders>
              <w:left w:val="single" w:sz="4" w:space="0" w:color="auto"/>
              <w:bottom w:val="single" w:sz="4" w:space="0" w:color="auto"/>
              <w:right w:val="single" w:sz="4" w:space="0" w:color="auto"/>
            </w:tcBorders>
            <w:vAlign w:val="center"/>
          </w:tcPr>
          <w:p w14:paraId="6FA6909A"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cs="ＭＳ Ｐゴシック" w:hint="eastAsia"/>
              </w:rPr>
              <w:t>予防保全段階</w:t>
            </w:r>
          </w:p>
        </w:tc>
        <w:tc>
          <w:tcPr>
            <w:tcW w:w="1559" w:type="dxa"/>
            <w:tcBorders>
              <w:top w:val="nil"/>
              <w:left w:val="single" w:sz="4" w:space="0" w:color="auto"/>
              <w:bottom w:val="single" w:sz="4" w:space="0" w:color="auto"/>
              <w:right w:val="single" w:sz="4" w:space="0" w:color="auto"/>
            </w:tcBorders>
            <w:vAlign w:val="center"/>
          </w:tcPr>
          <w:p w14:paraId="64065B01"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rPr>
              <w:t>ランク2</w:t>
            </w:r>
          </w:p>
        </w:tc>
        <w:tc>
          <w:tcPr>
            <w:tcW w:w="4247" w:type="dxa"/>
            <w:tcBorders>
              <w:top w:val="nil"/>
              <w:left w:val="single" w:sz="4" w:space="0" w:color="auto"/>
              <w:bottom w:val="single" w:sz="4" w:space="0" w:color="auto"/>
              <w:right w:val="single" w:sz="4" w:space="0" w:color="auto"/>
            </w:tcBorders>
            <w:vAlign w:val="center"/>
          </w:tcPr>
          <w:p w14:paraId="62DE2754" w14:textId="77777777" w:rsidR="0041416A" w:rsidRPr="00560591" w:rsidRDefault="0041416A" w:rsidP="005B1557">
            <w:pPr>
              <w:widowControl/>
              <w:spacing w:line="280" w:lineRule="exact"/>
              <w:rPr>
                <w:rFonts w:hAnsi="HG丸ｺﾞｼｯｸM-PRO" w:cs="ＭＳ Ｐゴシック"/>
              </w:rPr>
            </w:pPr>
            <w:r w:rsidRPr="00560591">
              <w:rPr>
                <w:rFonts w:hint="eastAsia"/>
              </w:rPr>
              <w:t>塗替え経過年数が15年以上25年未満又は表面錆が局部的に見受けられる</w:t>
            </w:r>
          </w:p>
        </w:tc>
      </w:tr>
      <w:tr w:rsidR="00560591" w:rsidRPr="00560591" w14:paraId="578D3027" w14:textId="77777777" w:rsidTr="005B1557">
        <w:trPr>
          <w:trHeight w:val="680"/>
          <w:jc w:val="center"/>
        </w:trPr>
        <w:tc>
          <w:tcPr>
            <w:tcW w:w="567" w:type="dxa"/>
            <w:tcBorders>
              <w:top w:val="nil"/>
              <w:left w:val="single" w:sz="4" w:space="0" w:color="auto"/>
              <w:bottom w:val="single" w:sz="4" w:space="0" w:color="auto"/>
              <w:right w:val="single" w:sz="4" w:space="0" w:color="auto"/>
            </w:tcBorders>
            <w:vAlign w:val="center"/>
          </w:tcPr>
          <w:p w14:paraId="77C5117E"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560" w:type="dxa"/>
            <w:tcBorders>
              <w:top w:val="nil"/>
              <w:left w:val="single" w:sz="4" w:space="0" w:color="auto"/>
              <w:bottom w:val="single" w:sz="4" w:space="0" w:color="auto"/>
              <w:right w:val="single" w:sz="4" w:space="0" w:color="auto"/>
            </w:tcBorders>
            <w:vAlign w:val="center"/>
          </w:tcPr>
          <w:p w14:paraId="5E3D08FB"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cs="ＭＳ Ｐゴシック" w:hint="eastAsia"/>
                <w:szCs w:val="21"/>
              </w:rPr>
              <w:t>早期措置段階</w:t>
            </w:r>
          </w:p>
        </w:tc>
        <w:tc>
          <w:tcPr>
            <w:tcW w:w="1559" w:type="dxa"/>
            <w:tcBorders>
              <w:top w:val="nil"/>
              <w:left w:val="single" w:sz="4" w:space="0" w:color="auto"/>
              <w:bottom w:val="single" w:sz="4" w:space="0" w:color="auto"/>
              <w:right w:val="single" w:sz="4" w:space="0" w:color="auto"/>
            </w:tcBorders>
            <w:vAlign w:val="center"/>
          </w:tcPr>
          <w:p w14:paraId="668E68E9"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ランク１</w:t>
            </w:r>
          </w:p>
        </w:tc>
        <w:tc>
          <w:tcPr>
            <w:tcW w:w="4247" w:type="dxa"/>
            <w:tcBorders>
              <w:top w:val="nil"/>
              <w:left w:val="single" w:sz="4" w:space="0" w:color="auto"/>
              <w:bottom w:val="single" w:sz="4" w:space="0" w:color="auto"/>
              <w:right w:val="single" w:sz="4" w:space="0" w:color="auto"/>
            </w:tcBorders>
            <w:vAlign w:val="center"/>
          </w:tcPr>
          <w:p w14:paraId="005BA9C9" w14:textId="77777777" w:rsidR="0041416A" w:rsidRPr="00560591" w:rsidRDefault="0041416A" w:rsidP="005B1557">
            <w:pPr>
              <w:widowControl/>
              <w:spacing w:line="280" w:lineRule="exact"/>
              <w:rPr>
                <w:rFonts w:hAnsi="HG丸ｺﾞｼｯｸM-PRO" w:cs="ＭＳ Ｐゴシック"/>
                <w:szCs w:val="21"/>
              </w:rPr>
            </w:pPr>
            <w:r w:rsidRPr="00560591">
              <w:rPr>
                <w:rFonts w:hint="eastAsia"/>
              </w:rPr>
              <w:t>塗替え経過年数が25年以上又は断面欠損が見受けられ表面錆が顕著</w:t>
            </w:r>
          </w:p>
        </w:tc>
      </w:tr>
      <w:tr w:rsidR="0041416A" w:rsidRPr="00560591" w14:paraId="59422F24" w14:textId="77777777" w:rsidTr="005B1557">
        <w:trPr>
          <w:trHeight w:val="680"/>
          <w:jc w:val="center"/>
        </w:trPr>
        <w:tc>
          <w:tcPr>
            <w:tcW w:w="567" w:type="dxa"/>
            <w:tcBorders>
              <w:top w:val="nil"/>
              <w:left w:val="single" w:sz="4" w:space="0" w:color="auto"/>
              <w:bottom w:val="single" w:sz="4" w:space="0" w:color="auto"/>
              <w:right w:val="single" w:sz="4" w:space="0" w:color="auto"/>
            </w:tcBorders>
            <w:vAlign w:val="center"/>
          </w:tcPr>
          <w:p w14:paraId="5E7D217C"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560" w:type="dxa"/>
            <w:tcBorders>
              <w:top w:val="nil"/>
              <w:left w:val="single" w:sz="4" w:space="0" w:color="auto"/>
              <w:bottom w:val="single" w:sz="4" w:space="0" w:color="auto"/>
              <w:right w:val="single" w:sz="4" w:space="0" w:color="auto"/>
            </w:tcBorders>
            <w:vAlign w:val="center"/>
          </w:tcPr>
          <w:p w14:paraId="017A67B2" w14:textId="77777777" w:rsidR="0041416A" w:rsidRPr="00560591" w:rsidRDefault="0041416A" w:rsidP="005B1557">
            <w:pPr>
              <w:widowControl/>
              <w:spacing w:line="280" w:lineRule="exact"/>
              <w:rPr>
                <w:rFonts w:hAnsi="HG丸ｺﾞｼｯｸM-PRO" w:cs="ＭＳ Ｐゴシック"/>
                <w:szCs w:val="21"/>
              </w:rPr>
            </w:pPr>
            <w:r w:rsidRPr="00560591">
              <w:rPr>
                <w:rFonts w:hAnsi="HG丸ｺﾞｼｯｸM-PRO" w:cs="ＭＳ Ｐゴシック" w:hint="eastAsia"/>
                <w:szCs w:val="21"/>
              </w:rPr>
              <w:t>緊急措置段階</w:t>
            </w:r>
          </w:p>
        </w:tc>
        <w:tc>
          <w:tcPr>
            <w:tcW w:w="1559" w:type="dxa"/>
            <w:tcBorders>
              <w:top w:val="nil"/>
              <w:left w:val="single" w:sz="4" w:space="0" w:color="auto"/>
              <w:bottom w:val="single" w:sz="4" w:space="0" w:color="auto"/>
              <w:right w:val="single" w:sz="4" w:space="0" w:color="auto"/>
            </w:tcBorders>
            <w:vAlign w:val="center"/>
          </w:tcPr>
          <w:p w14:paraId="4FE8BC61"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w:t>
            </w:r>
          </w:p>
        </w:tc>
        <w:tc>
          <w:tcPr>
            <w:tcW w:w="4247" w:type="dxa"/>
            <w:tcBorders>
              <w:top w:val="nil"/>
              <w:left w:val="single" w:sz="4" w:space="0" w:color="auto"/>
              <w:bottom w:val="single" w:sz="4" w:space="0" w:color="auto"/>
              <w:right w:val="single" w:sz="4" w:space="0" w:color="auto"/>
            </w:tcBorders>
            <w:vAlign w:val="center"/>
          </w:tcPr>
          <w:p w14:paraId="2E8FAF3B" w14:textId="77777777" w:rsidR="0041416A" w:rsidRPr="00560591" w:rsidRDefault="0041416A" w:rsidP="005B1557">
            <w:pPr>
              <w:widowControl/>
              <w:spacing w:line="280" w:lineRule="exact"/>
              <w:rPr>
                <w:rFonts w:hAnsi="HG丸ｺﾞｼｯｸM-PRO" w:cs="ＭＳ Ｐゴシック"/>
                <w:szCs w:val="21"/>
              </w:rPr>
            </w:pPr>
          </w:p>
        </w:tc>
      </w:tr>
    </w:tbl>
    <w:p w14:paraId="5B176792" w14:textId="77777777" w:rsidR="0041416A" w:rsidRPr="00560591" w:rsidRDefault="0041416A" w:rsidP="0041416A">
      <w:pPr>
        <w:pStyle w:val="51"/>
        <w:ind w:left="735" w:firstLine="210"/>
        <w:rPr>
          <w:rFonts w:hAnsi="HG丸ｺﾞｼｯｸM-PRO"/>
        </w:rPr>
      </w:pPr>
    </w:p>
    <w:p w14:paraId="2BED30AB" w14:textId="77777777" w:rsidR="0041416A" w:rsidRPr="00560591" w:rsidRDefault="0041416A" w:rsidP="0041416A">
      <w:pPr>
        <w:pStyle w:val="50"/>
      </w:pPr>
      <w:r w:rsidRPr="00560591">
        <w:rPr>
          <w:rFonts w:hint="eastAsia"/>
        </w:rPr>
        <w:t>点検、措置履歴などの蓄積</w:t>
      </w:r>
    </w:p>
    <w:p w14:paraId="4570E7CA" w14:textId="77777777" w:rsidR="0041416A" w:rsidRPr="00560591" w:rsidRDefault="0041416A" w:rsidP="0041416A">
      <w:pPr>
        <w:pStyle w:val="51"/>
        <w:ind w:left="735" w:firstLine="210"/>
        <w:rPr>
          <w:rFonts w:hAnsi="HG丸ｺﾞｼｯｸM-PRO"/>
        </w:rPr>
      </w:pPr>
      <w:r w:rsidRPr="00560591">
        <w:rPr>
          <w:rFonts w:hAnsi="HG丸ｺﾞｼｯｸM-PRO" w:hint="eastAsia"/>
        </w:rPr>
        <w:t>大阪府では、道路施設の点検記録や措置履歴を大阪府都市基盤施設維持管理データベースシステム（以下、維持管理DB）に登録・蓄積している。蓄積された点検記録や措置履歴を整理・分析することで、長寿命化計画に基づく措置の実施状況や、措置による健全度の変化の検証などが可能となる。これらの情報は、長寿命化計画の改定にあたっても重要な情報になる。詳細な分析を行うためには、横断歩道橋ごとに複数回（複数年度）の点検記録や措置履歴等が必要になるため、情報の蓄積を継続することが重要である。</w:t>
      </w:r>
    </w:p>
    <w:p w14:paraId="1778F7CB" w14:textId="77777777" w:rsidR="0041416A" w:rsidRPr="00560591" w:rsidRDefault="0041416A" w:rsidP="0041416A">
      <w:pPr>
        <w:widowControl/>
        <w:jc w:val="left"/>
        <w:rPr>
          <w:rFonts w:hAnsi="HG丸ｺﾞｼｯｸM-PRO"/>
          <w:sz w:val="24"/>
          <w:lang w:val="x-none" w:eastAsia="x-none"/>
        </w:rPr>
      </w:pPr>
      <w:r w:rsidRPr="00560591">
        <w:br w:type="page"/>
      </w:r>
    </w:p>
    <w:p w14:paraId="16C6DE32" w14:textId="77777777" w:rsidR="0041416A" w:rsidRPr="00560591" w:rsidRDefault="0041416A" w:rsidP="0041416A">
      <w:pPr>
        <w:pStyle w:val="3"/>
      </w:pPr>
      <w:bookmarkStart w:id="263" w:name="_Toc180838903"/>
      <w:bookmarkStart w:id="264" w:name="_Toc185566826"/>
      <w:bookmarkStart w:id="265" w:name="_Toc189152455"/>
      <w:r w:rsidRPr="00560591">
        <w:rPr>
          <w:rFonts w:hint="eastAsia"/>
        </w:rPr>
        <w:lastRenderedPageBreak/>
        <w:t>点検、診断・評価</w:t>
      </w:r>
      <w:bookmarkEnd w:id="263"/>
      <w:bookmarkEnd w:id="264"/>
      <w:bookmarkEnd w:id="265"/>
    </w:p>
    <w:p w14:paraId="6646E786" w14:textId="77777777" w:rsidR="0041416A" w:rsidRPr="00560591" w:rsidRDefault="0041416A" w:rsidP="0041416A">
      <w:pPr>
        <w:pStyle w:val="4"/>
      </w:pPr>
      <w:r w:rsidRPr="00560591">
        <w:rPr>
          <w:rFonts w:hint="eastAsia"/>
        </w:rPr>
        <w:t>点検の種別</w:t>
      </w:r>
    </w:p>
    <w:p w14:paraId="492CE4D5" w14:textId="626BF331" w:rsidR="0041416A" w:rsidRPr="00560591" w:rsidRDefault="0041416A" w:rsidP="0041416A">
      <w:pPr>
        <w:pStyle w:val="40"/>
        <w:ind w:left="420" w:firstLine="210"/>
      </w:pPr>
      <w:r w:rsidRPr="00560591">
        <w:rPr>
          <w:rFonts w:hint="eastAsia"/>
        </w:rPr>
        <w:t>点検の種類には、日常点検（パトロール）、簡易点検、定期点検、臨時点検（異常時点検、施工時点検）、詳細調査、緊急点検、追跡調査がある。点検の種別の定義・内容を</w:t>
      </w:r>
      <w:r w:rsidRPr="00560591">
        <w:fldChar w:fldCharType="begin"/>
      </w:r>
      <w:r w:rsidRPr="00560591">
        <w:instrText xml:space="preserve"> </w:instrText>
      </w:r>
      <w:r w:rsidRPr="00560591">
        <w:rPr>
          <w:rFonts w:hint="eastAsia"/>
        </w:rPr>
        <w:instrText>REF _Ref185525394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3</w:t>
      </w:r>
      <w:r w:rsidRPr="00560591">
        <w:fldChar w:fldCharType="end"/>
      </w:r>
      <w:r w:rsidRPr="00560591">
        <w:rPr>
          <w:rFonts w:hint="eastAsia"/>
        </w:rPr>
        <w:t>に示す。</w:t>
      </w:r>
    </w:p>
    <w:p w14:paraId="5A53A175" w14:textId="77777777" w:rsidR="0041416A" w:rsidRPr="00560591" w:rsidRDefault="0041416A" w:rsidP="0041416A">
      <w:pPr>
        <w:pStyle w:val="51"/>
        <w:ind w:left="735" w:firstLine="210"/>
      </w:pPr>
    </w:p>
    <w:p w14:paraId="5565FCCA" w14:textId="6DD75557" w:rsidR="0041416A" w:rsidRPr="00560591" w:rsidRDefault="0041416A" w:rsidP="0041416A">
      <w:pPr>
        <w:pStyle w:val="af1"/>
      </w:pPr>
      <w:bookmarkStart w:id="266" w:name="_Ref18552539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3</w:t>
      </w:r>
      <w:r w:rsidR="008442C5" w:rsidRPr="00560591">
        <w:fldChar w:fldCharType="end"/>
      </w:r>
      <w:bookmarkEnd w:id="266"/>
      <w:r w:rsidRPr="00560591">
        <w:rPr>
          <w:rFonts w:hint="eastAsia"/>
        </w:rPr>
        <w:t xml:space="preserve">　点検の種別</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66"/>
        <w:gridCol w:w="6572"/>
      </w:tblGrid>
      <w:tr w:rsidR="00560591" w:rsidRPr="00560591" w14:paraId="5D567801" w14:textId="77777777" w:rsidTr="005B1557">
        <w:trPr>
          <w:trHeight w:val="445"/>
          <w:jc w:val="center"/>
        </w:trPr>
        <w:tc>
          <w:tcPr>
            <w:tcW w:w="2495" w:type="dxa"/>
            <w:gridSpan w:val="2"/>
            <w:tcBorders>
              <w:bottom w:val="double" w:sz="4" w:space="0" w:color="auto"/>
            </w:tcBorders>
            <w:shd w:val="clear" w:color="auto" w:fill="D9D9D9" w:themeFill="background1" w:themeFillShade="D9"/>
            <w:vAlign w:val="center"/>
          </w:tcPr>
          <w:p w14:paraId="449FB1D1" w14:textId="77777777" w:rsidR="0041416A" w:rsidRPr="00560591" w:rsidRDefault="0041416A" w:rsidP="005B1557">
            <w:pPr>
              <w:pStyle w:val="21"/>
              <w:spacing w:line="280" w:lineRule="exact"/>
              <w:ind w:leftChars="0" w:left="0" w:firstLineChars="0" w:firstLine="0"/>
              <w:jc w:val="center"/>
              <w:rPr>
                <w:rFonts w:hAnsi="HG丸ｺﾞｼｯｸM-PRO"/>
                <w:szCs w:val="28"/>
              </w:rPr>
            </w:pPr>
            <w:r w:rsidRPr="00560591">
              <w:rPr>
                <w:rFonts w:hAnsi="HG丸ｺﾞｼｯｸM-PRO" w:hint="eastAsia"/>
                <w:szCs w:val="28"/>
              </w:rPr>
              <w:t>点検業務種別</w:t>
            </w:r>
          </w:p>
        </w:tc>
        <w:tc>
          <w:tcPr>
            <w:tcW w:w="6572" w:type="dxa"/>
            <w:tcBorders>
              <w:bottom w:val="double" w:sz="4" w:space="0" w:color="auto"/>
            </w:tcBorders>
            <w:shd w:val="clear" w:color="auto" w:fill="D9D9D9" w:themeFill="background1" w:themeFillShade="D9"/>
            <w:vAlign w:val="center"/>
          </w:tcPr>
          <w:p w14:paraId="3D757000" w14:textId="77777777" w:rsidR="0041416A" w:rsidRPr="00560591" w:rsidRDefault="0041416A" w:rsidP="005B1557">
            <w:pPr>
              <w:pStyle w:val="21"/>
              <w:spacing w:line="280" w:lineRule="exact"/>
              <w:ind w:left="105" w:firstLine="210"/>
              <w:jc w:val="center"/>
              <w:rPr>
                <w:rFonts w:hAnsi="HG丸ｺﾞｼｯｸM-PRO"/>
                <w:szCs w:val="28"/>
              </w:rPr>
            </w:pPr>
            <w:r w:rsidRPr="00560591">
              <w:rPr>
                <w:rFonts w:hAnsi="HG丸ｺﾞｼｯｸM-PRO" w:hint="eastAsia"/>
                <w:szCs w:val="28"/>
              </w:rPr>
              <w:t>定義・内容</w:t>
            </w:r>
          </w:p>
        </w:tc>
      </w:tr>
      <w:tr w:rsidR="00560591" w:rsidRPr="00560591" w14:paraId="4A481E67" w14:textId="77777777" w:rsidTr="005B1557">
        <w:trPr>
          <w:trHeight w:val="850"/>
          <w:jc w:val="center"/>
        </w:trPr>
        <w:tc>
          <w:tcPr>
            <w:tcW w:w="2495" w:type="dxa"/>
            <w:gridSpan w:val="2"/>
            <w:tcBorders>
              <w:top w:val="double" w:sz="4" w:space="0" w:color="auto"/>
            </w:tcBorders>
            <w:vAlign w:val="center"/>
          </w:tcPr>
          <w:p w14:paraId="5946AD8E" w14:textId="77777777" w:rsidR="0041416A" w:rsidRPr="00560591" w:rsidRDefault="0041416A" w:rsidP="005B1557">
            <w:pPr>
              <w:spacing w:line="280" w:lineRule="exact"/>
              <w:jc w:val="center"/>
              <w:rPr>
                <w:rFonts w:hAnsi="HG丸ｺﾞｼｯｸM-PRO"/>
                <w:szCs w:val="21"/>
              </w:rPr>
            </w:pPr>
            <w:r w:rsidRPr="00560591">
              <w:rPr>
                <w:rFonts w:hAnsi="HG丸ｺﾞｼｯｸM-PRO" w:hint="eastAsia"/>
                <w:szCs w:val="21"/>
              </w:rPr>
              <w:t>日常点検</w:t>
            </w:r>
          </w:p>
          <w:p w14:paraId="077D0FB5"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（パトロール）</w:t>
            </w:r>
          </w:p>
        </w:tc>
        <w:tc>
          <w:tcPr>
            <w:tcW w:w="6572" w:type="dxa"/>
            <w:tcBorders>
              <w:top w:val="double" w:sz="4" w:space="0" w:color="auto"/>
            </w:tcBorders>
            <w:vAlign w:val="center"/>
          </w:tcPr>
          <w:p w14:paraId="63D0548A"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道路の異常を早期に発見することを目的として日常的に実施する道路パトロールの中で、施設の状態を確認するために行う点検</w:t>
            </w:r>
          </w:p>
        </w:tc>
      </w:tr>
      <w:tr w:rsidR="00560591" w:rsidRPr="00560591" w14:paraId="48801158" w14:textId="77777777" w:rsidTr="005B1557">
        <w:trPr>
          <w:trHeight w:val="850"/>
          <w:jc w:val="center"/>
        </w:trPr>
        <w:tc>
          <w:tcPr>
            <w:tcW w:w="2495" w:type="dxa"/>
            <w:gridSpan w:val="2"/>
            <w:vAlign w:val="center"/>
          </w:tcPr>
          <w:p w14:paraId="4BC34150"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簡易点検</w:t>
            </w:r>
          </w:p>
        </w:tc>
        <w:tc>
          <w:tcPr>
            <w:tcW w:w="6572" w:type="dxa"/>
            <w:vAlign w:val="center"/>
          </w:tcPr>
          <w:p w14:paraId="1CAD897C"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定期点検結果を基に、横断歩道橋の劣化・損傷状況を確認するために行う点検</w:t>
            </w:r>
          </w:p>
        </w:tc>
      </w:tr>
      <w:tr w:rsidR="00560591" w:rsidRPr="00560591" w14:paraId="60E4298F" w14:textId="77777777" w:rsidTr="005B1557">
        <w:trPr>
          <w:trHeight w:val="1134"/>
          <w:jc w:val="center"/>
        </w:trPr>
        <w:tc>
          <w:tcPr>
            <w:tcW w:w="2495" w:type="dxa"/>
            <w:gridSpan w:val="2"/>
            <w:vAlign w:val="center"/>
          </w:tcPr>
          <w:p w14:paraId="742638C1"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定期点検</w:t>
            </w:r>
          </w:p>
        </w:tc>
        <w:tc>
          <w:tcPr>
            <w:tcW w:w="6572" w:type="dxa"/>
            <w:vAlign w:val="center"/>
          </w:tcPr>
          <w:p w14:paraId="795C3181"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横断歩道橋の最新の状態を把握するとともに、次回の定期点検までに必要な措置等の判断を行う上で参考となる情報を得るため、一定の期間ごとに定められた方法で行う点検</w:t>
            </w:r>
          </w:p>
        </w:tc>
      </w:tr>
      <w:tr w:rsidR="00560591" w:rsidRPr="00560591" w14:paraId="010966AF" w14:textId="77777777" w:rsidTr="005B1557">
        <w:trPr>
          <w:trHeight w:val="1531"/>
          <w:jc w:val="center"/>
        </w:trPr>
        <w:tc>
          <w:tcPr>
            <w:tcW w:w="1129" w:type="dxa"/>
            <w:vMerge w:val="restart"/>
            <w:vAlign w:val="center"/>
          </w:tcPr>
          <w:p w14:paraId="2C1B2AFE"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臨時点検</w:t>
            </w:r>
          </w:p>
        </w:tc>
        <w:tc>
          <w:tcPr>
            <w:tcW w:w="1366" w:type="dxa"/>
            <w:vAlign w:val="center"/>
          </w:tcPr>
          <w:p w14:paraId="294D1629"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異常時点検</w:t>
            </w:r>
          </w:p>
        </w:tc>
        <w:tc>
          <w:tcPr>
            <w:tcW w:w="6572" w:type="dxa"/>
            <w:vAlign w:val="center"/>
          </w:tcPr>
          <w:p w14:paraId="0D57EC1A"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異常時点検とは、地震、台風、集中豪雨などの災害が発生した場合、若しくはその恐れがある場合、または日常点検等で異常が発見された場合に、必要に応じて横断歩道橋</w:t>
            </w:r>
            <w:r w:rsidRPr="00560591">
              <w:rPr>
                <w:rFonts w:hAnsi="HG丸ｺﾞｼｯｸM-PRO"/>
                <w:szCs w:val="21"/>
              </w:rPr>
              <w:t>の安全性と道路の安全・円滑な交通確保</w:t>
            </w:r>
            <w:r w:rsidRPr="00560591">
              <w:rPr>
                <w:rFonts w:hAnsi="HG丸ｺﾞｼｯｸM-PRO" w:hint="eastAsia"/>
                <w:szCs w:val="21"/>
              </w:rPr>
              <w:t>のための機能が損なわれていないことを確認するために行う点検</w:t>
            </w:r>
          </w:p>
        </w:tc>
      </w:tr>
      <w:tr w:rsidR="00560591" w:rsidRPr="00560591" w14:paraId="123CC60A" w14:textId="77777777" w:rsidTr="005B1557">
        <w:trPr>
          <w:trHeight w:val="1134"/>
          <w:jc w:val="center"/>
        </w:trPr>
        <w:tc>
          <w:tcPr>
            <w:tcW w:w="1129" w:type="dxa"/>
            <w:vMerge/>
            <w:vAlign w:val="center"/>
          </w:tcPr>
          <w:p w14:paraId="60B4F4C1"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p>
        </w:tc>
        <w:tc>
          <w:tcPr>
            <w:tcW w:w="1366" w:type="dxa"/>
            <w:vAlign w:val="center"/>
          </w:tcPr>
          <w:p w14:paraId="191E7E43"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施工時点検</w:t>
            </w:r>
          </w:p>
        </w:tc>
        <w:tc>
          <w:tcPr>
            <w:tcW w:w="6572" w:type="dxa"/>
            <w:vAlign w:val="center"/>
          </w:tcPr>
          <w:p w14:paraId="41DE8FBB"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横断歩道橋における最新の状態を把握するために、日常点検や簡易点検では確認しにくい箇所等を対象に、施設の補修・補強工事等の実施にあわせ工事用の足場などを利用して臨時的に行う点検</w:t>
            </w:r>
          </w:p>
        </w:tc>
      </w:tr>
      <w:tr w:rsidR="00560591" w:rsidRPr="00560591" w14:paraId="068CC700" w14:textId="77777777" w:rsidTr="005B1557">
        <w:trPr>
          <w:trHeight w:val="850"/>
          <w:jc w:val="center"/>
        </w:trPr>
        <w:tc>
          <w:tcPr>
            <w:tcW w:w="2495" w:type="dxa"/>
            <w:gridSpan w:val="2"/>
            <w:vAlign w:val="center"/>
          </w:tcPr>
          <w:p w14:paraId="40861D96"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詳細調査</w:t>
            </w:r>
          </w:p>
        </w:tc>
        <w:tc>
          <w:tcPr>
            <w:tcW w:w="6572" w:type="dxa"/>
            <w:vAlign w:val="center"/>
          </w:tcPr>
          <w:p w14:paraId="7429E6EB"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確認された損傷に対して実施する精密な調査</w:t>
            </w:r>
          </w:p>
        </w:tc>
      </w:tr>
      <w:tr w:rsidR="00560591" w:rsidRPr="00560591" w14:paraId="48A7B71B" w14:textId="77777777" w:rsidTr="005B1557">
        <w:trPr>
          <w:trHeight w:val="1417"/>
          <w:jc w:val="center"/>
        </w:trPr>
        <w:tc>
          <w:tcPr>
            <w:tcW w:w="2495" w:type="dxa"/>
            <w:gridSpan w:val="2"/>
            <w:vAlign w:val="center"/>
          </w:tcPr>
          <w:p w14:paraId="61BB07C4"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緊急点検</w:t>
            </w:r>
          </w:p>
        </w:tc>
        <w:tc>
          <w:tcPr>
            <w:tcW w:w="6572" w:type="dxa"/>
            <w:vAlign w:val="center"/>
          </w:tcPr>
          <w:p w14:paraId="5F25CFF4"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附属物の落下などの緊急事象が発生した場合、同種施設等の同様な事象が発生する可能性のあるものや、第三者被害や社会的に大きな事故が発生した場合に必要に応じて、横断歩道橋の安全性を確認するために行う点検</w:t>
            </w:r>
          </w:p>
        </w:tc>
      </w:tr>
      <w:tr w:rsidR="00560591" w:rsidRPr="00560591" w14:paraId="2CCF8C5A" w14:textId="77777777" w:rsidTr="005B1557">
        <w:trPr>
          <w:trHeight w:val="1134"/>
          <w:jc w:val="center"/>
        </w:trPr>
        <w:tc>
          <w:tcPr>
            <w:tcW w:w="2495" w:type="dxa"/>
            <w:gridSpan w:val="2"/>
            <w:vAlign w:val="center"/>
          </w:tcPr>
          <w:p w14:paraId="65285D20" w14:textId="77777777" w:rsidR="0041416A" w:rsidRPr="00560591" w:rsidRDefault="0041416A" w:rsidP="005B1557">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追跡調査</w:t>
            </w:r>
          </w:p>
        </w:tc>
        <w:tc>
          <w:tcPr>
            <w:tcW w:w="6572" w:type="dxa"/>
            <w:vAlign w:val="center"/>
          </w:tcPr>
          <w:p w14:paraId="5889780E" w14:textId="77777777" w:rsidR="0041416A" w:rsidRPr="00560591" w:rsidRDefault="0041416A" w:rsidP="0041416A">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定期点検の結果を踏まえ進行状況を把握する必要がある損傷について、目視および簡易な点検機械・器具により継続的に実施する調査</w:t>
            </w:r>
          </w:p>
        </w:tc>
      </w:tr>
    </w:tbl>
    <w:p w14:paraId="31481550" w14:textId="77777777" w:rsidR="0041416A" w:rsidRPr="00560591" w:rsidRDefault="0041416A" w:rsidP="0041416A">
      <w:pPr>
        <w:widowControl/>
        <w:jc w:val="left"/>
        <w:rPr>
          <w:rFonts w:asciiTheme="majorHAnsi" w:eastAsiaTheme="majorEastAsia" w:hAnsiTheme="majorHAnsi"/>
          <w:sz w:val="22"/>
          <w:szCs w:val="21"/>
        </w:rPr>
      </w:pPr>
      <w:r w:rsidRPr="00560591">
        <w:br w:type="page"/>
      </w:r>
    </w:p>
    <w:p w14:paraId="356675E1" w14:textId="77777777" w:rsidR="0041416A" w:rsidRPr="00560591" w:rsidRDefault="0041416A" w:rsidP="0041416A">
      <w:pPr>
        <w:pStyle w:val="4"/>
      </w:pPr>
      <w:r w:rsidRPr="00560591">
        <w:rPr>
          <w:rFonts w:hint="eastAsia"/>
        </w:rPr>
        <w:lastRenderedPageBreak/>
        <w:t>定期点検</w:t>
      </w:r>
    </w:p>
    <w:p w14:paraId="36C50E15" w14:textId="77777777" w:rsidR="0041416A" w:rsidRPr="00560591" w:rsidRDefault="0041416A" w:rsidP="0041416A">
      <w:pPr>
        <w:pStyle w:val="40"/>
        <w:ind w:left="420" w:firstLine="210"/>
      </w:pPr>
      <w:r w:rsidRPr="00560591">
        <w:rPr>
          <w:rFonts w:hint="eastAsia"/>
        </w:rPr>
        <w:t>平成26年度に道路法施行規則が改正され、近接目視による５年に１回の定期点検が必要となった。</w:t>
      </w:r>
    </w:p>
    <w:p w14:paraId="40BA1133" w14:textId="77777777" w:rsidR="0041416A" w:rsidRPr="00560591" w:rsidRDefault="0041416A" w:rsidP="0041416A">
      <w:pPr>
        <w:pStyle w:val="40"/>
        <w:ind w:left="420" w:firstLine="210"/>
      </w:pPr>
      <w:r w:rsidRPr="00560591">
        <w:rPr>
          <w:rFonts w:hint="eastAsia"/>
        </w:rPr>
        <w:t>大阪府における横断歩道橋の点検は、「大阪府歩道橋点検要領（H28.4）」に基づいて、近接目視による定期点検を５年に１回の頻度で実施する。横断歩道橋の損傷を早期に発見することで適切な措置を可能にし、安全・安心の確保に努める。横断歩道橋の状態に関する情報は、近接目視、または近接目視による場合と同等の評価が行える他の方法により収集する。</w:t>
      </w:r>
    </w:p>
    <w:p w14:paraId="3D3295A3" w14:textId="77777777" w:rsidR="0041416A" w:rsidRPr="00560591" w:rsidRDefault="0041416A" w:rsidP="0041416A">
      <w:pPr>
        <w:pStyle w:val="40"/>
        <w:ind w:left="420" w:firstLine="210"/>
      </w:pPr>
    </w:p>
    <w:p w14:paraId="58A36C53" w14:textId="77777777" w:rsidR="0041416A" w:rsidRPr="00560591" w:rsidRDefault="0041416A" w:rsidP="0041416A">
      <w:pPr>
        <w:pStyle w:val="40"/>
        <w:ind w:left="420" w:firstLine="210"/>
      </w:pPr>
      <w:r w:rsidRPr="00560591">
        <w:rPr>
          <w:rFonts w:hint="eastAsia"/>
        </w:rPr>
        <w:t>大阪府歩道橋点検要領に、第三者被害防止の観点から特に留意すべき事項が示されている。定期点検において、特に留意すべき事項の例を以下に示す。</w:t>
      </w:r>
    </w:p>
    <w:p w14:paraId="107F8B64" w14:textId="77777777" w:rsidR="0041416A" w:rsidRPr="00560591" w:rsidRDefault="0041416A" w:rsidP="0041416A">
      <w:pPr>
        <w:pStyle w:val="40"/>
        <w:ind w:left="420" w:firstLine="210"/>
      </w:pPr>
    </w:p>
    <w:p w14:paraId="081329A3" w14:textId="77777777" w:rsidR="0041416A" w:rsidRPr="00560591" w:rsidRDefault="0041416A" w:rsidP="0041416A">
      <w:pPr>
        <w:ind w:leftChars="100" w:left="210" w:firstLineChars="100" w:firstLine="210"/>
      </w:pPr>
      <w:r w:rsidRPr="00560591">
        <w:rPr>
          <w:rFonts w:hint="eastAsia"/>
        </w:rPr>
        <w:t>【コンクリートの剥落防止】</w:t>
      </w:r>
    </w:p>
    <w:p w14:paraId="62310F6E"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床版その他、コンクリートの浮き等が認められる場合には、その状況写真を撮影するとともに、浮き部分をハンマー等で確実に叩き落とすものとする。</w:t>
      </w:r>
    </w:p>
    <w:p w14:paraId="0F29D82A"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叩き落とした結果、コンクリートが落下した場合は、本格的な補修までの処置として鉄筋の防錆処置を行う。防錆処置としては、可能な範囲で錆を落とした後、防錆スプレー等で簡易な防錆を施すものとする。また、叩き落としたコンクリート片などは漏れなく収集し、原因究明等のため管轄する土木事務所へ引き渡す。</w:t>
      </w:r>
    </w:p>
    <w:p w14:paraId="535677A2" w14:textId="77777777" w:rsidR="0041416A" w:rsidRPr="00560591" w:rsidRDefault="0041416A" w:rsidP="0041416A">
      <w:pPr>
        <w:pStyle w:val="40"/>
        <w:ind w:left="420" w:firstLine="210"/>
      </w:pPr>
    </w:p>
    <w:p w14:paraId="37385A6B" w14:textId="77777777" w:rsidR="0041416A" w:rsidRPr="00560591" w:rsidRDefault="0041416A" w:rsidP="0041416A">
      <w:pPr>
        <w:ind w:leftChars="100" w:left="210" w:firstLineChars="100" w:firstLine="210"/>
      </w:pPr>
      <w:r w:rsidRPr="00560591">
        <w:rPr>
          <w:rFonts w:hint="eastAsia"/>
        </w:rPr>
        <w:t>【照明柱、標識柱等の柱基部】</w:t>
      </w:r>
    </w:p>
    <w:p w14:paraId="07F1892D"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照明柱、標識柱等の柱基部は、全数たたき点検を行い、腐食の状況やボルトの緩み等の損傷を確認するものとする。また、外観が一見健全であっても内部腐食が進行している可能性があるため、損傷の状況に応じて、板厚調査等の詳細調査の実施を検討する。</w:t>
      </w:r>
    </w:p>
    <w:p w14:paraId="58282FB4" w14:textId="77777777" w:rsidR="0041416A" w:rsidRPr="00560591" w:rsidRDefault="0041416A" w:rsidP="0041416A">
      <w:pPr>
        <w:pStyle w:val="40"/>
        <w:ind w:left="420" w:firstLine="210"/>
      </w:pPr>
    </w:p>
    <w:p w14:paraId="18BAFA9D" w14:textId="77777777" w:rsidR="0041416A" w:rsidRPr="00560591" w:rsidRDefault="0041416A" w:rsidP="0041416A">
      <w:pPr>
        <w:pStyle w:val="4"/>
      </w:pPr>
      <w:r w:rsidRPr="00560591">
        <w:rPr>
          <w:rFonts w:hint="eastAsia"/>
        </w:rPr>
        <w:t>詳細調査</w:t>
      </w:r>
    </w:p>
    <w:p w14:paraId="582D13ED" w14:textId="77777777" w:rsidR="0041416A" w:rsidRPr="00560591" w:rsidRDefault="0041416A" w:rsidP="0041416A">
      <w:pPr>
        <w:pStyle w:val="40"/>
        <w:ind w:left="420" w:firstLine="210"/>
      </w:pPr>
      <w:r w:rsidRPr="00560591">
        <w:rPr>
          <w:rFonts w:hint="eastAsia"/>
        </w:rPr>
        <w:t>損傷の事象から詳細調査が必要であると判断される場合には、調査時期や調査手法を検討のうえ、詳細調査を実施する。</w:t>
      </w:r>
    </w:p>
    <w:p w14:paraId="54626275" w14:textId="77777777" w:rsidR="0041416A" w:rsidRPr="00560591" w:rsidRDefault="0041416A" w:rsidP="0041416A">
      <w:pPr>
        <w:pStyle w:val="40"/>
        <w:ind w:left="420" w:firstLine="210"/>
      </w:pPr>
    </w:p>
    <w:p w14:paraId="5D6809E7" w14:textId="77777777" w:rsidR="0041416A" w:rsidRPr="00560591" w:rsidRDefault="0041416A" w:rsidP="0041416A">
      <w:pPr>
        <w:widowControl/>
        <w:jc w:val="left"/>
      </w:pPr>
      <w:r w:rsidRPr="00560591">
        <w:br w:type="page"/>
      </w:r>
    </w:p>
    <w:p w14:paraId="7B50D63B" w14:textId="77777777" w:rsidR="0041416A" w:rsidRPr="00560591" w:rsidRDefault="0041416A" w:rsidP="0041416A">
      <w:pPr>
        <w:pStyle w:val="4"/>
      </w:pPr>
      <w:r w:rsidRPr="00560591">
        <w:rPr>
          <w:rFonts w:hint="eastAsia"/>
        </w:rPr>
        <w:lastRenderedPageBreak/>
        <w:t>診断</w:t>
      </w:r>
    </w:p>
    <w:p w14:paraId="6737842D" w14:textId="77777777" w:rsidR="0041416A" w:rsidRPr="00560591" w:rsidRDefault="0041416A" w:rsidP="0041416A">
      <w:pPr>
        <w:pStyle w:val="40"/>
        <w:ind w:left="420" w:firstLine="210"/>
      </w:pPr>
      <w:r w:rsidRPr="00560591">
        <w:rPr>
          <w:rFonts w:hint="eastAsia"/>
        </w:rPr>
        <w:t>点検の際に発見した損傷は、緊急的な対策が必要と判断される損傷とそれ以外の損傷に区分する。緊急的な対策が必要と判断される損傷（重大な損傷）については、所見、処方、対策(応急措置)案等を記録する。</w:t>
      </w:r>
    </w:p>
    <w:p w14:paraId="57D69E2B" w14:textId="36238756" w:rsidR="0041416A" w:rsidRPr="00560591" w:rsidRDefault="0041416A" w:rsidP="0041416A">
      <w:pPr>
        <w:pStyle w:val="40"/>
        <w:ind w:left="420" w:firstLine="210"/>
      </w:pPr>
      <w:r w:rsidRPr="00560591">
        <w:rPr>
          <w:rFonts w:hint="eastAsia"/>
        </w:rPr>
        <w:t>緊急的な対策を必要としない損傷については、損傷等級に基づいて部材単位および径間単位の健全度を算出する。健全性の対応や定義は、</w:t>
      </w:r>
      <w:r w:rsidRPr="00560591">
        <w:fldChar w:fldCharType="begin"/>
      </w:r>
      <w:r w:rsidRPr="00560591">
        <w:instrText xml:space="preserve"> </w:instrText>
      </w:r>
      <w:r w:rsidRPr="00560591">
        <w:rPr>
          <w:rFonts w:hint="eastAsia"/>
        </w:rPr>
        <w:instrText>REF _Ref185565531 \h</w:instrText>
      </w:r>
      <w:r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4</w:t>
      </w:r>
      <w:r w:rsidRPr="00560591">
        <w:fldChar w:fldCharType="end"/>
      </w:r>
      <w:r w:rsidRPr="00560591">
        <w:rPr>
          <w:rFonts w:hint="eastAsia"/>
        </w:rPr>
        <w:t>に示す。</w:t>
      </w:r>
    </w:p>
    <w:p w14:paraId="5F7EC012" w14:textId="77777777" w:rsidR="0041416A" w:rsidRPr="00560591" w:rsidRDefault="0041416A" w:rsidP="0041416A">
      <w:pPr>
        <w:pStyle w:val="40"/>
        <w:ind w:left="420" w:firstLine="210"/>
      </w:pPr>
    </w:p>
    <w:p w14:paraId="1C9B5453" w14:textId="77777777" w:rsidR="0041416A" w:rsidRPr="00560591" w:rsidRDefault="0041416A" w:rsidP="0041416A">
      <w:pPr>
        <w:ind w:leftChars="100" w:left="210" w:firstLineChars="100" w:firstLine="210"/>
      </w:pPr>
      <w:r w:rsidRPr="00560591">
        <w:rPr>
          <w:rFonts w:hint="eastAsia"/>
        </w:rPr>
        <w:t>【重大な損傷の事例】</w:t>
      </w:r>
    </w:p>
    <w:p w14:paraId="0DFEA934"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上部工、下部工の著しい損傷などにより、落橋の恐れがある場合</w:t>
      </w:r>
    </w:p>
    <w:p w14:paraId="7DADFA71"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欄干、化粧板等の附属部材の欠損や脱落により、歩行者が路外へ転落する恐れがある場合</w:t>
      </w:r>
    </w:p>
    <w:p w14:paraId="166DB6FE"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地覆、床版等からのコンクリート塊や化粧板などが落下し、路下の通行人、通行車両に危害を与える恐れが高い場合</w:t>
      </w:r>
    </w:p>
    <w:p w14:paraId="0A11DE28"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床版の著しい損傷により、路面の陥没の恐れがある場合</w:t>
      </w:r>
    </w:p>
    <w:p w14:paraId="6A845AA1" w14:textId="77777777" w:rsidR="0041416A" w:rsidRPr="00560591" w:rsidRDefault="0041416A" w:rsidP="009C1D40">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桁等から異常音や異常振動が発生しており、周辺住民に悪影響を与えていると考えられる場合</w:t>
      </w:r>
    </w:p>
    <w:p w14:paraId="7295B1DF" w14:textId="77777777" w:rsidR="0041416A" w:rsidRPr="00560591" w:rsidRDefault="0041416A" w:rsidP="0041416A">
      <w:pPr>
        <w:pStyle w:val="40"/>
        <w:ind w:left="420" w:firstLine="210"/>
      </w:pPr>
    </w:p>
    <w:p w14:paraId="73D59A9D" w14:textId="3D5FC81E" w:rsidR="0041416A" w:rsidRPr="00560591" w:rsidRDefault="0041416A" w:rsidP="0041416A">
      <w:pPr>
        <w:pStyle w:val="af1"/>
      </w:pPr>
      <w:bookmarkStart w:id="267" w:name="_Ref185565531"/>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4</w:t>
      </w:r>
      <w:r w:rsidR="008442C5" w:rsidRPr="00560591">
        <w:fldChar w:fldCharType="end"/>
      </w:r>
      <w:bookmarkEnd w:id="267"/>
      <w:r w:rsidRPr="00560591">
        <w:rPr>
          <w:rFonts w:hint="eastAsia"/>
        </w:rPr>
        <w:t xml:space="preserve">　健全性の判定区分・定義（横断歩道橋）</w:t>
      </w:r>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560591" w:rsidRPr="00560591" w14:paraId="63DCEC73" w14:textId="77777777" w:rsidTr="005B1557">
        <w:trPr>
          <w:trHeight w:val="340"/>
          <w:jc w:val="center"/>
        </w:trPr>
        <w:tc>
          <w:tcPr>
            <w:tcW w:w="2372"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64997ABC"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488"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F066851"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36A0559B" w14:textId="77777777" w:rsidTr="005B1557">
        <w:trPr>
          <w:trHeight w:val="737"/>
          <w:jc w:val="center"/>
        </w:trPr>
        <w:tc>
          <w:tcPr>
            <w:tcW w:w="41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D67EFE4"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955" w:type="dxa"/>
            <w:tcBorders>
              <w:top w:val="double" w:sz="4" w:space="0" w:color="auto"/>
              <w:left w:val="nil"/>
              <w:bottom w:val="single" w:sz="4" w:space="0" w:color="auto"/>
              <w:right w:val="single" w:sz="4" w:space="0" w:color="auto"/>
            </w:tcBorders>
            <w:shd w:val="clear" w:color="auto" w:fill="auto"/>
            <w:noWrap/>
            <w:vAlign w:val="center"/>
            <w:hideMark/>
          </w:tcPr>
          <w:p w14:paraId="076AB7D4"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5488" w:type="dxa"/>
            <w:tcBorders>
              <w:top w:val="double" w:sz="4" w:space="0" w:color="auto"/>
              <w:left w:val="nil"/>
              <w:bottom w:val="single" w:sz="4" w:space="0" w:color="auto"/>
              <w:right w:val="single" w:sz="4" w:space="0" w:color="auto"/>
            </w:tcBorders>
            <w:shd w:val="clear" w:color="auto" w:fill="auto"/>
            <w:vAlign w:val="center"/>
            <w:hideMark/>
          </w:tcPr>
          <w:p w14:paraId="241AE3C2"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横断歩道橋の機能に支障が生じていない状態</w:t>
            </w:r>
          </w:p>
        </w:tc>
      </w:tr>
      <w:tr w:rsidR="00560591" w:rsidRPr="00560591" w14:paraId="2EE10660"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000E3C4"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7D2EA27A"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5488" w:type="dxa"/>
            <w:tcBorders>
              <w:top w:val="nil"/>
              <w:left w:val="nil"/>
              <w:bottom w:val="single" w:sz="4" w:space="0" w:color="auto"/>
              <w:right w:val="single" w:sz="4" w:space="0" w:color="auto"/>
            </w:tcBorders>
            <w:shd w:val="clear" w:color="auto" w:fill="auto"/>
            <w:vAlign w:val="center"/>
            <w:hideMark/>
          </w:tcPr>
          <w:p w14:paraId="011C1F15"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横断歩道橋の機能に支障が生じていないが、予防保全の観点から措置を講ずることが望ましい状態</w:t>
            </w:r>
          </w:p>
        </w:tc>
      </w:tr>
      <w:tr w:rsidR="00560591" w:rsidRPr="00560591" w14:paraId="2E4FA2EA"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09BE6EFD"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69B4A448"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5488" w:type="dxa"/>
            <w:tcBorders>
              <w:top w:val="nil"/>
              <w:left w:val="nil"/>
              <w:bottom w:val="single" w:sz="4" w:space="0" w:color="auto"/>
              <w:right w:val="single" w:sz="4" w:space="0" w:color="auto"/>
            </w:tcBorders>
            <w:shd w:val="clear" w:color="auto" w:fill="auto"/>
            <w:vAlign w:val="center"/>
            <w:hideMark/>
          </w:tcPr>
          <w:p w14:paraId="520F4179"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横断歩道橋の機能に支障が生じる可能性があり、早期に措置を講ずべき状態</w:t>
            </w:r>
          </w:p>
        </w:tc>
      </w:tr>
      <w:tr w:rsidR="0041416A" w:rsidRPr="00560591" w14:paraId="141BB410" w14:textId="77777777" w:rsidTr="005B1557">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029AA53" w14:textId="77777777" w:rsidR="0041416A" w:rsidRPr="00560591" w:rsidRDefault="0041416A" w:rsidP="005B1557">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955" w:type="dxa"/>
            <w:tcBorders>
              <w:top w:val="nil"/>
              <w:left w:val="nil"/>
              <w:bottom w:val="single" w:sz="4" w:space="0" w:color="auto"/>
              <w:right w:val="single" w:sz="4" w:space="0" w:color="auto"/>
            </w:tcBorders>
            <w:shd w:val="clear" w:color="auto" w:fill="auto"/>
            <w:noWrap/>
            <w:vAlign w:val="center"/>
            <w:hideMark/>
          </w:tcPr>
          <w:p w14:paraId="1977F84A"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5488" w:type="dxa"/>
            <w:tcBorders>
              <w:top w:val="nil"/>
              <w:left w:val="nil"/>
              <w:bottom w:val="single" w:sz="4" w:space="0" w:color="auto"/>
              <w:right w:val="single" w:sz="4" w:space="0" w:color="auto"/>
            </w:tcBorders>
            <w:shd w:val="clear" w:color="auto" w:fill="auto"/>
            <w:vAlign w:val="center"/>
            <w:hideMark/>
          </w:tcPr>
          <w:p w14:paraId="2A7CE2F6" w14:textId="77777777" w:rsidR="0041416A" w:rsidRPr="00560591" w:rsidRDefault="0041416A" w:rsidP="005B1557">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横断歩道橋の機能に支障が生じている、又は生じる可能性が著しく高く、緊急に措置を講ずべき状態</w:t>
            </w:r>
          </w:p>
        </w:tc>
      </w:tr>
    </w:tbl>
    <w:p w14:paraId="05D7823D" w14:textId="77777777" w:rsidR="0041416A" w:rsidRPr="00560591" w:rsidRDefault="0041416A" w:rsidP="0041416A">
      <w:pPr>
        <w:pStyle w:val="40"/>
        <w:ind w:left="420" w:firstLine="210"/>
      </w:pPr>
    </w:p>
    <w:p w14:paraId="37AC0905" w14:textId="77777777" w:rsidR="0041416A" w:rsidRPr="00560591" w:rsidRDefault="0041416A" w:rsidP="0041416A">
      <w:pPr>
        <w:pStyle w:val="40"/>
        <w:ind w:left="420" w:firstLine="210"/>
      </w:pPr>
    </w:p>
    <w:p w14:paraId="5DE2DAC2" w14:textId="77777777" w:rsidR="0041416A" w:rsidRPr="00560591" w:rsidRDefault="0041416A" w:rsidP="0041416A">
      <w:pPr>
        <w:widowControl/>
        <w:jc w:val="left"/>
      </w:pPr>
      <w:r w:rsidRPr="00560591">
        <w:br w:type="page"/>
      </w:r>
    </w:p>
    <w:p w14:paraId="62EF2B6D" w14:textId="77777777" w:rsidR="0041416A" w:rsidRPr="00560591" w:rsidRDefault="0041416A" w:rsidP="0041416A">
      <w:pPr>
        <w:pStyle w:val="3"/>
        <w:rPr>
          <w:lang w:eastAsia="zh-TW"/>
        </w:rPr>
      </w:pPr>
      <w:bookmarkStart w:id="268" w:name="_Toc180838904"/>
      <w:bookmarkStart w:id="269" w:name="_Toc185566827"/>
      <w:bookmarkStart w:id="270" w:name="_Toc189152456"/>
      <w:r w:rsidRPr="00560591">
        <w:rPr>
          <w:rFonts w:hint="eastAsia"/>
          <w:lang w:eastAsia="zh-TW"/>
        </w:rPr>
        <w:lastRenderedPageBreak/>
        <w:t>維持管理手法、維持管理水準</w:t>
      </w:r>
      <w:bookmarkEnd w:id="268"/>
      <w:bookmarkEnd w:id="269"/>
      <w:bookmarkEnd w:id="270"/>
    </w:p>
    <w:p w14:paraId="0C61E478" w14:textId="77777777" w:rsidR="0041416A" w:rsidRPr="00560591" w:rsidRDefault="0041416A" w:rsidP="0041416A">
      <w:pPr>
        <w:pStyle w:val="4"/>
        <w:rPr>
          <w:lang w:eastAsia="zh-TW"/>
        </w:rPr>
      </w:pPr>
      <w:r w:rsidRPr="00560591">
        <w:rPr>
          <w:rFonts w:hint="eastAsia"/>
          <w:lang w:eastAsia="zh-TW"/>
        </w:rPr>
        <w:t>維持管理手法、維持管理水準</w:t>
      </w:r>
    </w:p>
    <w:p w14:paraId="22868A57" w14:textId="449B6427" w:rsidR="0041416A" w:rsidRPr="00560591" w:rsidRDefault="0041416A" w:rsidP="0041416A">
      <w:pPr>
        <w:pStyle w:val="40"/>
        <w:ind w:left="420" w:firstLine="210"/>
      </w:pPr>
      <w:r w:rsidRPr="00560591">
        <w:rPr>
          <w:rFonts w:hint="eastAsia"/>
        </w:rPr>
        <w:t>横断歩道橋の維持管理手法は、適切な時期に措置を行う「予防保全型」とし、定期点検結果から劣化や変状を評価し、ひび割れや漏水の発生等必要と認められた場合に修繕する「状態監視型」と、望ましい塗替え年数（25年）を設定し、塗替え年次まで必要な小規模補修を実施する「時間計画型」を組み合わせた維持管理を行う。予測計画型維持管理のイメージを</w:t>
      </w:r>
      <w:r w:rsidRPr="00560591">
        <w:fldChar w:fldCharType="begin"/>
      </w:r>
      <w:r w:rsidRPr="00560591">
        <w:instrText xml:space="preserve"> </w:instrText>
      </w:r>
      <w:r w:rsidRPr="00560591">
        <w:rPr>
          <w:rFonts w:hint="eastAsia"/>
        </w:rPr>
        <w:instrText>REF _Ref188968401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4</w:t>
      </w:r>
      <w:r w:rsidRPr="00560591">
        <w:fldChar w:fldCharType="end"/>
      </w:r>
      <w:r w:rsidRPr="00560591">
        <w:rPr>
          <w:rFonts w:hint="eastAsia"/>
        </w:rPr>
        <w:t>に示す。</w:t>
      </w:r>
    </w:p>
    <w:p w14:paraId="1E75EEAB" w14:textId="5E6730DF" w:rsidR="0041416A" w:rsidRPr="00560591" w:rsidRDefault="0041416A" w:rsidP="0041416A">
      <w:pPr>
        <w:pStyle w:val="40"/>
        <w:ind w:left="420" w:firstLine="210"/>
      </w:pPr>
      <w:r w:rsidRPr="00560591">
        <w:rPr>
          <w:rFonts w:hint="eastAsia"/>
        </w:rPr>
        <w:t>目標管理水準は、横断歩道橋を常時良好な状態に保ち、歩行者および通過車両に支障を及ぼさない水準以上を確保するため、損傷・変状はあるが、機能低下が見られないランク2</w:t>
      </w:r>
      <w:r w:rsidR="009532AC">
        <w:rPr>
          <w:rFonts w:hint="eastAsia"/>
        </w:rPr>
        <w:t>（健全性Ⅱ）</w:t>
      </w:r>
      <w:r w:rsidRPr="00560591">
        <w:rPr>
          <w:rFonts w:hint="eastAsia"/>
        </w:rPr>
        <w:t>を目標とする（</w:t>
      </w:r>
      <w:r w:rsidRPr="00560591">
        <w:fldChar w:fldCharType="begin"/>
      </w:r>
      <w:r w:rsidRPr="00560591">
        <w:instrText xml:space="preserve"> </w:instrText>
      </w:r>
      <w:r w:rsidRPr="00560591">
        <w:rPr>
          <w:rFonts w:hint="eastAsia"/>
        </w:rPr>
        <w:instrText>REF _Ref188968174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5</w:t>
      </w:r>
      <w:r w:rsidRPr="00560591">
        <w:fldChar w:fldCharType="end"/>
      </w:r>
      <w:r w:rsidRPr="00560591">
        <w:rPr>
          <w:rFonts w:hint="eastAsia"/>
        </w:rPr>
        <w:t>、</w:t>
      </w:r>
      <w:r w:rsidRPr="00560591">
        <w:fldChar w:fldCharType="begin"/>
      </w:r>
      <w:r w:rsidRPr="00560591">
        <w:instrText xml:space="preserve"> REF _Ref188968176 \h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6</w:t>
      </w:r>
      <w:r w:rsidRPr="00560591">
        <w:fldChar w:fldCharType="end"/>
      </w:r>
      <w:r w:rsidRPr="00560591">
        <w:rPr>
          <w:rFonts w:hint="eastAsia"/>
        </w:rPr>
        <w:t>）。また、LCC最小化の観点だけでなく、安全性・信頼性、施設の特性や重要性などを考慮し、機能上問題がない水準に設定する。不測の事態が発生した場合でも対応可能となるよう、限界管理水準との間に余裕を見込む。</w:t>
      </w:r>
    </w:p>
    <w:p w14:paraId="2D51DF67" w14:textId="77777777" w:rsidR="0041416A" w:rsidRPr="00560591" w:rsidRDefault="0041416A" w:rsidP="0041416A">
      <w:pPr>
        <w:pStyle w:val="40"/>
        <w:ind w:left="420" w:firstLine="210"/>
      </w:pPr>
    </w:p>
    <w:p w14:paraId="38F43E9F" w14:textId="77777777" w:rsidR="0041416A" w:rsidRPr="00560591" w:rsidRDefault="0041416A" w:rsidP="0041416A">
      <w:pPr>
        <w:pStyle w:val="40"/>
        <w:ind w:leftChars="0" w:left="0" w:firstLineChars="0" w:firstLine="0"/>
      </w:pPr>
      <w:r w:rsidRPr="00560591">
        <w:rPr>
          <w:rFonts w:hint="eastAsia"/>
          <w:noProof/>
        </w:rPr>
        <w:drawing>
          <wp:inline distT="0" distB="0" distL="0" distR="0" wp14:anchorId="030C6750" wp14:editId="0DE412ED">
            <wp:extent cx="5759450" cy="2447290"/>
            <wp:effectExtent l="0" t="0" r="0" b="0"/>
            <wp:docPr id="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t="2145" r="11190"/>
                    <a:stretch/>
                  </pic:blipFill>
                  <pic:spPr bwMode="auto">
                    <a:xfrm>
                      <a:off x="0" y="0"/>
                      <a:ext cx="5759450" cy="2447290"/>
                    </a:xfrm>
                    <a:prstGeom prst="rect">
                      <a:avLst/>
                    </a:prstGeom>
                    <a:noFill/>
                    <a:ln>
                      <a:noFill/>
                    </a:ln>
                    <a:extLst>
                      <a:ext uri="{53640926-AAD7-44D8-BBD7-CCE9431645EC}">
                        <a14:shadowObscured xmlns:a14="http://schemas.microsoft.com/office/drawing/2010/main"/>
                      </a:ext>
                    </a:extLst>
                  </pic:spPr>
                </pic:pic>
              </a:graphicData>
            </a:graphic>
          </wp:inline>
        </w:drawing>
      </w:r>
    </w:p>
    <w:p w14:paraId="0D132930" w14:textId="57D8C31A" w:rsidR="0041416A" w:rsidRPr="00560591" w:rsidRDefault="0041416A" w:rsidP="0041416A">
      <w:pPr>
        <w:pStyle w:val="af1"/>
      </w:pPr>
      <w:bookmarkStart w:id="271" w:name="_Ref188968401"/>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3.3</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4</w:t>
      </w:r>
      <w:r w:rsidRPr="00560591">
        <w:fldChar w:fldCharType="end"/>
      </w:r>
      <w:bookmarkEnd w:id="271"/>
      <w:r w:rsidRPr="00560591">
        <w:rPr>
          <w:rFonts w:hint="eastAsia"/>
        </w:rPr>
        <w:t xml:space="preserve">　予防保全型維持管理のイメージ</w:t>
      </w:r>
    </w:p>
    <w:p w14:paraId="331FDE98" w14:textId="77777777" w:rsidR="0041416A" w:rsidRPr="00560591" w:rsidRDefault="0041416A" w:rsidP="0041416A">
      <w:pPr>
        <w:pStyle w:val="40"/>
        <w:ind w:left="420" w:firstLine="210"/>
      </w:pPr>
    </w:p>
    <w:p w14:paraId="68AB43FC" w14:textId="1D071EB5" w:rsidR="0041416A" w:rsidRPr="00560591" w:rsidRDefault="0041416A" w:rsidP="0041416A">
      <w:pPr>
        <w:pStyle w:val="af1"/>
      </w:pPr>
      <w:bookmarkStart w:id="272" w:name="_Ref18896817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5</w:t>
      </w:r>
      <w:r w:rsidR="008442C5" w:rsidRPr="00560591">
        <w:fldChar w:fldCharType="end"/>
      </w:r>
      <w:bookmarkEnd w:id="272"/>
      <w:r w:rsidRPr="00560591">
        <w:rPr>
          <w:rFonts w:hint="eastAsia"/>
        </w:rPr>
        <w:t xml:space="preserve">　横断歩道橋の維持管理手法および管理水準の設定</w:t>
      </w:r>
      <w:r w:rsidRPr="00560591">
        <w:t xml:space="preserve"> </w:t>
      </w:r>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560591" w:rsidRPr="00560591" w14:paraId="3F5DDCD1" w14:textId="77777777" w:rsidTr="005B1557">
        <w:trPr>
          <w:trHeight w:val="397"/>
          <w:jc w:val="center"/>
        </w:trPr>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0D5C016D"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維持管理手法</w:t>
            </w:r>
          </w:p>
        </w:tc>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1DAF7523"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目標管理水準</w:t>
            </w:r>
          </w:p>
        </w:tc>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6F2D7E94"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限界管理水準</w:t>
            </w:r>
          </w:p>
        </w:tc>
      </w:tr>
      <w:tr w:rsidR="0041416A" w:rsidRPr="00560591" w14:paraId="12D1F18E" w14:textId="77777777" w:rsidTr="005B1557">
        <w:trPr>
          <w:trHeight w:val="397"/>
          <w:jc w:val="center"/>
        </w:trPr>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0EED0AE1"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状態監視＋時間計画</w:t>
            </w:r>
          </w:p>
        </w:tc>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36C7221F"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ランク2</w:t>
            </w:r>
          </w:p>
          <w:p w14:paraId="1074C493"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（健全性Ⅱ）</w:t>
            </w:r>
          </w:p>
        </w:tc>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6AA5EF8D"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ランク1</w:t>
            </w:r>
          </w:p>
          <w:p w14:paraId="7AE3DE3E" w14:textId="77777777" w:rsidR="0041416A" w:rsidRPr="00560591" w:rsidRDefault="0041416A" w:rsidP="005B1557">
            <w:pPr>
              <w:snapToGrid w:val="0"/>
              <w:spacing w:line="280" w:lineRule="exact"/>
              <w:jc w:val="center"/>
              <w:rPr>
                <w:rFonts w:hAnsi="HG丸ｺﾞｼｯｸM-PRO" w:cs="Meiryo UI"/>
              </w:rPr>
            </w:pPr>
            <w:r w:rsidRPr="00560591">
              <w:rPr>
                <w:rFonts w:hAnsi="HG丸ｺﾞｼｯｸM-PRO" w:cs="Meiryo UI" w:hint="eastAsia"/>
              </w:rPr>
              <w:t>（健全性Ⅲ）</w:t>
            </w:r>
          </w:p>
        </w:tc>
      </w:tr>
    </w:tbl>
    <w:p w14:paraId="1B2C7FF9" w14:textId="77777777" w:rsidR="0041416A" w:rsidRPr="00560591" w:rsidRDefault="0041416A" w:rsidP="0041416A">
      <w:pPr>
        <w:pStyle w:val="40"/>
        <w:ind w:left="420" w:firstLine="210"/>
      </w:pPr>
    </w:p>
    <w:p w14:paraId="15362D74" w14:textId="5D1AC7D4" w:rsidR="0041416A" w:rsidRPr="00560591" w:rsidRDefault="0041416A" w:rsidP="0041416A">
      <w:pPr>
        <w:pStyle w:val="af1"/>
        <w:ind w:firstLine="210"/>
      </w:pPr>
      <w:bookmarkStart w:id="273" w:name="_Ref188968176"/>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6</w:t>
      </w:r>
      <w:r w:rsidR="008442C5" w:rsidRPr="00560591">
        <w:fldChar w:fldCharType="end"/>
      </w:r>
      <w:bookmarkEnd w:id="273"/>
      <w:r w:rsidRPr="00560591">
        <w:rPr>
          <w:rFonts w:hint="eastAsia"/>
        </w:rPr>
        <w:t xml:space="preserve">　維持管理手法の区分と定義</w:t>
      </w:r>
      <w:r w:rsidRPr="0056059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4491"/>
      </w:tblGrid>
      <w:tr w:rsidR="00560591" w:rsidRPr="00560591" w14:paraId="7892F7E8" w14:textId="77777777" w:rsidTr="005B1557">
        <w:trPr>
          <w:trHeight w:val="340"/>
          <w:jc w:val="center"/>
        </w:trPr>
        <w:tc>
          <w:tcPr>
            <w:tcW w:w="2225" w:type="dxa"/>
            <w:tcBorders>
              <w:bottom w:val="double" w:sz="4" w:space="0" w:color="auto"/>
            </w:tcBorders>
            <w:shd w:val="clear" w:color="auto" w:fill="D9D9D9" w:themeFill="background1" w:themeFillShade="D9"/>
            <w:vAlign w:val="center"/>
          </w:tcPr>
          <w:p w14:paraId="5A7A853E"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中区分</w:t>
            </w:r>
          </w:p>
        </w:tc>
        <w:tc>
          <w:tcPr>
            <w:tcW w:w="4491" w:type="dxa"/>
            <w:tcBorders>
              <w:bottom w:val="double" w:sz="4" w:space="0" w:color="auto"/>
            </w:tcBorders>
            <w:shd w:val="clear" w:color="auto" w:fill="D9D9D9" w:themeFill="background1" w:themeFillShade="D9"/>
            <w:vAlign w:val="center"/>
          </w:tcPr>
          <w:p w14:paraId="29568E04"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定義</w:t>
            </w:r>
          </w:p>
        </w:tc>
      </w:tr>
      <w:tr w:rsidR="00560591" w:rsidRPr="00560591" w14:paraId="3FFD12C4" w14:textId="77777777" w:rsidTr="005B1557">
        <w:trPr>
          <w:trHeight w:val="680"/>
          <w:jc w:val="center"/>
        </w:trPr>
        <w:tc>
          <w:tcPr>
            <w:tcW w:w="2225" w:type="dxa"/>
            <w:tcBorders>
              <w:top w:val="double" w:sz="4" w:space="0" w:color="auto"/>
            </w:tcBorders>
            <w:vAlign w:val="center"/>
          </w:tcPr>
          <w:p w14:paraId="393D71EC"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時間計画型</w:t>
            </w:r>
          </w:p>
        </w:tc>
        <w:tc>
          <w:tcPr>
            <w:tcW w:w="4491" w:type="dxa"/>
            <w:tcBorders>
              <w:top w:val="double" w:sz="4" w:space="0" w:color="auto"/>
            </w:tcBorders>
            <w:vAlign w:val="center"/>
          </w:tcPr>
          <w:p w14:paraId="05484148" w14:textId="77777777" w:rsidR="0041416A" w:rsidRPr="00560591" w:rsidRDefault="0041416A" w:rsidP="005B1557">
            <w:pPr>
              <w:pStyle w:val="40"/>
              <w:spacing w:line="280" w:lineRule="exact"/>
              <w:ind w:leftChars="0" w:left="0" w:firstLineChars="0" w:firstLine="0"/>
              <w:rPr>
                <w:rFonts w:hAnsi="HG丸ｺﾞｼｯｸM-PRO"/>
              </w:rPr>
            </w:pPr>
            <w:r w:rsidRPr="00560591">
              <w:rPr>
                <w:rFonts w:hAnsi="HG丸ｺﾞｼｯｸM-PRO" w:hint="eastAsia"/>
              </w:rPr>
              <w:t>常に限界管理水準を下回らないように定期的に補修、交換・部分更新を行う</w:t>
            </w:r>
          </w:p>
        </w:tc>
      </w:tr>
      <w:tr w:rsidR="00560591" w:rsidRPr="00560591" w14:paraId="04266B7A" w14:textId="77777777" w:rsidTr="005B1557">
        <w:trPr>
          <w:trHeight w:val="680"/>
          <w:jc w:val="center"/>
        </w:trPr>
        <w:tc>
          <w:tcPr>
            <w:tcW w:w="2225" w:type="dxa"/>
            <w:vAlign w:val="center"/>
          </w:tcPr>
          <w:p w14:paraId="6AC5B81A"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状態監視型</w:t>
            </w:r>
          </w:p>
        </w:tc>
        <w:tc>
          <w:tcPr>
            <w:tcW w:w="4491" w:type="dxa"/>
            <w:vAlign w:val="center"/>
          </w:tcPr>
          <w:p w14:paraId="3E34A18D" w14:textId="77777777" w:rsidR="0041416A" w:rsidRPr="00560591" w:rsidRDefault="0041416A" w:rsidP="005B1557">
            <w:pPr>
              <w:pStyle w:val="40"/>
              <w:spacing w:line="280" w:lineRule="exact"/>
              <w:ind w:leftChars="0" w:left="0" w:firstLineChars="0" w:firstLine="0"/>
              <w:rPr>
                <w:rFonts w:hAnsi="HG丸ｺﾞｼｯｸM-PRO"/>
              </w:rPr>
            </w:pPr>
            <w:r w:rsidRPr="00560591">
              <w:rPr>
                <w:rFonts w:hAnsi="HG丸ｺﾞｼｯｸM-PRO" w:hint="eastAsia"/>
              </w:rPr>
              <w:t>劣化や変状を評価し、必要と認められた場合に補修や部分更新を行う</w:t>
            </w:r>
          </w:p>
        </w:tc>
      </w:tr>
      <w:tr w:rsidR="00560591" w:rsidRPr="00560591" w14:paraId="03D571DA" w14:textId="77777777" w:rsidTr="005B1557">
        <w:trPr>
          <w:trHeight w:val="680"/>
          <w:jc w:val="center"/>
        </w:trPr>
        <w:tc>
          <w:tcPr>
            <w:tcW w:w="2225" w:type="dxa"/>
            <w:vAlign w:val="center"/>
          </w:tcPr>
          <w:p w14:paraId="50F5E536" w14:textId="77777777" w:rsidR="0041416A" w:rsidRPr="00560591" w:rsidRDefault="0041416A" w:rsidP="005B1557">
            <w:pPr>
              <w:pStyle w:val="40"/>
              <w:spacing w:line="280" w:lineRule="exact"/>
              <w:ind w:leftChars="0" w:left="0" w:firstLineChars="0" w:firstLine="0"/>
              <w:jc w:val="center"/>
              <w:rPr>
                <w:rFonts w:hAnsi="HG丸ｺﾞｼｯｸM-PRO"/>
              </w:rPr>
            </w:pPr>
            <w:r w:rsidRPr="00560591">
              <w:rPr>
                <w:rFonts w:hAnsi="HG丸ｺﾞｼｯｸM-PRO" w:hint="eastAsia"/>
              </w:rPr>
              <w:t>予測計画型</w:t>
            </w:r>
          </w:p>
        </w:tc>
        <w:tc>
          <w:tcPr>
            <w:tcW w:w="4491" w:type="dxa"/>
            <w:vAlign w:val="center"/>
          </w:tcPr>
          <w:p w14:paraId="046723CF" w14:textId="77777777" w:rsidR="0041416A" w:rsidRPr="00560591" w:rsidRDefault="0041416A" w:rsidP="005B1557">
            <w:pPr>
              <w:pStyle w:val="40"/>
              <w:spacing w:line="280" w:lineRule="exact"/>
              <w:ind w:leftChars="0" w:left="0" w:firstLineChars="0" w:firstLine="0"/>
              <w:rPr>
                <w:rFonts w:hAnsi="HG丸ｺﾞｼｯｸM-PRO"/>
              </w:rPr>
            </w:pPr>
            <w:r w:rsidRPr="00560591">
              <w:rPr>
                <w:rFonts w:hAnsi="HG丸ｺﾞｼｯｸM-PRO" w:hint="eastAsia"/>
              </w:rPr>
              <w:t>劣化を予測し、最適な補修タイミングで修繕を行う</w:t>
            </w:r>
          </w:p>
        </w:tc>
      </w:tr>
    </w:tbl>
    <w:p w14:paraId="2E7D6DC5" w14:textId="77777777" w:rsidR="0041416A" w:rsidRPr="00560591" w:rsidRDefault="0041416A" w:rsidP="0041416A">
      <w:pPr>
        <w:pStyle w:val="3"/>
      </w:pPr>
      <w:bookmarkStart w:id="274" w:name="_Toc185566828"/>
      <w:bookmarkStart w:id="275" w:name="_Toc189152457"/>
      <w:bookmarkStart w:id="276" w:name="_Ref393462103"/>
      <w:r w:rsidRPr="00560591">
        <w:rPr>
          <w:rFonts w:hint="eastAsia"/>
        </w:rPr>
        <w:lastRenderedPageBreak/>
        <w:t>重点化指標・優先順位</w:t>
      </w:r>
      <w:bookmarkEnd w:id="274"/>
      <w:bookmarkEnd w:id="275"/>
    </w:p>
    <w:p w14:paraId="1CE8F38A" w14:textId="77777777" w:rsidR="0041416A" w:rsidRPr="00560591" w:rsidRDefault="0041416A" w:rsidP="0041416A">
      <w:pPr>
        <w:pStyle w:val="30"/>
        <w:ind w:left="105" w:firstLine="210"/>
      </w:pPr>
      <w:r w:rsidRPr="00560591">
        <w:rPr>
          <w:rFonts w:hint="eastAsia"/>
        </w:rPr>
        <w:t>維持管理（予防保全）を適切に行うため、施設毎の健全性と社会的影響度に着目する。不具合が発生した場合のリスク等を考慮し、優先順位を設定し、維持管理（予防保全）を行う。</w:t>
      </w:r>
    </w:p>
    <w:p w14:paraId="2FD3A7DC" w14:textId="77777777" w:rsidR="0041416A" w:rsidRPr="00560591" w:rsidRDefault="0041416A" w:rsidP="0041416A">
      <w:pPr>
        <w:pStyle w:val="30"/>
        <w:ind w:left="105" w:firstLine="210"/>
      </w:pPr>
    </w:p>
    <w:p w14:paraId="65DB7BA3" w14:textId="77777777" w:rsidR="0041416A" w:rsidRPr="00560591" w:rsidRDefault="0041416A" w:rsidP="0041416A">
      <w:pPr>
        <w:pStyle w:val="4"/>
      </w:pPr>
      <w:r w:rsidRPr="00560591">
        <w:rPr>
          <w:rFonts w:hint="eastAsia"/>
        </w:rPr>
        <w:t>基本的な考え方</w:t>
      </w:r>
    </w:p>
    <w:p w14:paraId="3022F874" w14:textId="77777777" w:rsidR="0041416A" w:rsidRPr="00560591" w:rsidRDefault="0041416A" w:rsidP="0041416A">
      <w:pPr>
        <w:pStyle w:val="40"/>
        <w:ind w:leftChars="95" w:left="199" w:firstLineChars="47" w:firstLine="99"/>
      </w:pPr>
      <w:r w:rsidRPr="00560591">
        <w:rPr>
          <w:rFonts w:hint="eastAsia"/>
        </w:rPr>
        <w:t>【府民の安全確保】</w:t>
      </w:r>
    </w:p>
    <w:p w14:paraId="48A2449F" w14:textId="77777777" w:rsidR="0041416A" w:rsidRPr="00560591" w:rsidRDefault="0041416A" w:rsidP="0041416A">
      <w:pPr>
        <w:pStyle w:val="40"/>
        <w:ind w:left="420" w:firstLine="210"/>
      </w:pPr>
      <w:r w:rsidRPr="00560591">
        <w:rPr>
          <w:rFonts w:hint="eastAsia"/>
        </w:rPr>
        <w:t>施設の劣化、損傷が極めて著しく第三者への影響が懸念される場合、もしくは施設の機能に支障を及ぼす恐れがある場合など、緊急対応が必要な施設への対策は最優先に実施する。</w:t>
      </w:r>
    </w:p>
    <w:p w14:paraId="142F505F" w14:textId="77777777" w:rsidR="0041416A" w:rsidRPr="00560591" w:rsidRDefault="0041416A" w:rsidP="0041416A">
      <w:pPr>
        <w:pStyle w:val="40"/>
        <w:ind w:left="420" w:firstLine="210"/>
      </w:pPr>
      <w:r w:rsidRPr="00560591">
        <w:rPr>
          <w:rFonts w:hint="eastAsia"/>
        </w:rPr>
        <w:t>安全確保の観点から、優先的に取り組むべき課題があれば、最優先に実施する。</w:t>
      </w:r>
    </w:p>
    <w:p w14:paraId="762B005C" w14:textId="77777777" w:rsidR="0041416A" w:rsidRPr="00560591" w:rsidRDefault="0041416A" w:rsidP="0041416A">
      <w:pPr>
        <w:pStyle w:val="40"/>
        <w:ind w:left="420" w:firstLine="210"/>
      </w:pPr>
    </w:p>
    <w:p w14:paraId="6AB9BDEF" w14:textId="77777777" w:rsidR="0041416A" w:rsidRPr="00560591" w:rsidRDefault="0041416A" w:rsidP="0041416A">
      <w:pPr>
        <w:pStyle w:val="40"/>
        <w:ind w:leftChars="95" w:left="199" w:firstLineChars="47" w:firstLine="99"/>
      </w:pPr>
      <w:r w:rsidRPr="00560591">
        <w:rPr>
          <w:rFonts w:hint="eastAsia"/>
        </w:rPr>
        <w:t>【効率的・効果的な維持管理】</w:t>
      </w:r>
    </w:p>
    <w:p w14:paraId="72B8650B" w14:textId="77777777" w:rsidR="0041416A" w:rsidRPr="00560591" w:rsidRDefault="0041416A" w:rsidP="0041416A">
      <w:pPr>
        <w:pStyle w:val="40"/>
        <w:ind w:left="420" w:firstLine="210"/>
      </w:pPr>
      <w:r w:rsidRPr="00560591">
        <w:rPr>
          <w:rFonts w:hint="eastAsia"/>
        </w:rPr>
        <w:t>安全確保の観点から緊急性のある事業（修繕、更新等）以外については、リスクに着目して、優先順位を定め、効率的・効果的な維持管理を行う。</w:t>
      </w:r>
    </w:p>
    <w:p w14:paraId="2709546E" w14:textId="77777777" w:rsidR="0041416A" w:rsidRPr="00560591" w:rsidRDefault="0041416A" w:rsidP="0041416A">
      <w:pPr>
        <w:pStyle w:val="40"/>
        <w:ind w:left="420" w:firstLine="210"/>
      </w:pPr>
    </w:p>
    <w:p w14:paraId="2BF8B623" w14:textId="77777777" w:rsidR="0041416A" w:rsidRPr="00560591" w:rsidRDefault="0041416A" w:rsidP="0041416A">
      <w:pPr>
        <w:widowControl/>
        <w:jc w:val="left"/>
      </w:pPr>
      <w:r w:rsidRPr="00560591">
        <w:br w:type="page"/>
      </w:r>
    </w:p>
    <w:p w14:paraId="7F701CB3" w14:textId="77777777" w:rsidR="0041416A" w:rsidRPr="00560591" w:rsidRDefault="0041416A" w:rsidP="0041416A">
      <w:pPr>
        <w:pStyle w:val="4"/>
      </w:pPr>
      <w:r w:rsidRPr="00560591">
        <w:rPr>
          <w:rFonts w:hint="eastAsia"/>
        </w:rPr>
        <w:lastRenderedPageBreak/>
        <w:t>リスクに着目した重点化</w:t>
      </w:r>
    </w:p>
    <w:p w14:paraId="0B0A03E1" w14:textId="77777777" w:rsidR="0041416A" w:rsidRPr="00560591" w:rsidRDefault="0041416A" w:rsidP="0041416A">
      <w:pPr>
        <w:pStyle w:val="40"/>
        <w:ind w:left="420" w:firstLine="210"/>
      </w:pPr>
      <w:r w:rsidRPr="00560591">
        <w:rPr>
          <w:rFonts w:hint="eastAsia"/>
        </w:rPr>
        <w:t>道路施設の維持管理は、不具合発生の可能性が高く、発生した場合の社会的な影響が大きいほど重大なリスクとして評価する。具体的には、平時における施設の特性や状態（健全度）、不具合が起こった場合の人命や社会的被害（社会的影響度）の大きさとの組み合わせによるリスクを評価し、重点化を図る。</w:t>
      </w:r>
    </w:p>
    <w:p w14:paraId="1A43842A" w14:textId="77777777" w:rsidR="0041416A" w:rsidRPr="00560591" w:rsidRDefault="0041416A" w:rsidP="0041416A">
      <w:pPr>
        <w:pStyle w:val="40"/>
        <w:ind w:left="420" w:firstLine="210"/>
      </w:pPr>
      <w:r w:rsidRPr="00560591">
        <w:rPr>
          <w:rFonts w:hint="eastAsia"/>
        </w:rPr>
        <w:t>リスクを評価する際の判断要素については、道路施設の特性等に応じて設定する。</w:t>
      </w:r>
    </w:p>
    <w:p w14:paraId="2B32064B" w14:textId="2216B651" w:rsidR="0041416A" w:rsidRPr="00560591" w:rsidRDefault="0041416A" w:rsidP="0041416A">
      <w:pPr>
        <w:pStyle w:val="40"/>
        <w:ind w:left="420" w:firstLine="210"/>
      </w:pPr>
      <w:r w:rsidRPr="00560591">
        <w:rPr>
          <w:rFonts w:hint="eastAsia"/>
        </w:rPr>
        <w:t>横断歩道橋の「健全度」に関する要素としては、点検記録をもとに評価する。「社会的影響度」に関する要素としては、利用者や防災、代替性の視点から、交通量や広域緊急交通路などの項目を考慮する。横断歩道橋の重点化指標は、</w:t>
      </w:r>
      <w:r w:rsidRPr="00560591">
        <w:fldChar w:fldCharType="begin"/>
      </w:r>
      <w:r w:rsidRPr="00560591">
        <w:instrText xml:space="preserve"> </w:instrText>
      </w:r>
      <w:r w:rsidRPr="00560591">
        <w:rPr>
          <w:rFonts w:hint="eastAsia"/>
        </w:rPr>
        <w:instrText>REF _Ref185525819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7</w:t>
      </w:r>
      <w:r w:rsidRPr="00560591">
        <w:fldChar w:fldCharType="end"/>
      </w:r>
      <w:r w:rsidRPr="00560591">
        <w:rPr>
          <w:rFonts w:hint="eastAsia"/>
        </w:rPr>
        <w:t>に示すとおりである。また、重点化指標は、</w:t>
      </w:r>
      <w:r w:rsidRPr="00560591">
        <w:fldChar w:fldCharType="begin"/>
      </w:r>
      <w:r w:rsidRPr="00560591">
        <w:instrText xml:space="preserve"> </w:instrText>
      </w:r>
      <w:r w:rsidRPr="00560591">
        <w:rPr>
          <w:rFonts w:hint="eastAsia"/>
        </w:rPr>
        <w:instrText>REF _Ref185525822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8</w:t>
      </w:r>
      <w:r w:rsidRPr="00560591">
        <w:fldChar w:fldCharType="end"/>
      </w:r>
      <w:r w:rsidRPr="00560591">
        <w:rPr>
          <w:rFonts w:hint="eastAsia"/>
        </w:rPr>
        <w:t>に示す評価点に基づいて評価し、優先順位を設定する。</w:t>
      </w:r>
    </w:p>
    <w:p w14:paraId="39282637" w14:textId="77777777" w:rsidR="0041416A" w:rsidRPr="00560591" w:rsidRDefault="0041416A" w:rsidP="0041416A">
      <w:pPr>
        <w:pStyle w:val="40"/>
        <w:ind w:left="420" w:firstLine="210"/>
      </w:pPr>
    </w:p>
    <w:p w14:paraId="544EE3F2" w14:textId="38492148" w:rsidR="0041416A" w:rsidRPr="00560591" w:rsidRDefault="0041416A" w:rsidP="0041416A">
      <w:pPr>
        <w:pStyle w:val="af1"/>
      </w:pPr>
      <w:bookmarkStart w:id="277" w:name="_Ref18552581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7</w:t>
      </w:r>
      <w:r w:rsidR="008442C5" w:rsidRPr="00560591">
        <w:fldChar w:fldCharType="end"/>
      </w:r>
      <w:bookmarkEnd w:id="277"/>
      <w:r w:rsidRPr="00560591">
        <w:rPr>
          <w:rFonts w:hint="eastAsia"/>
        </w:rPr>
        <w:t xml:space="preserve">　横断歩道橋の重点化指標（社会的影響度）</w:t>
      </w: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555"/>
        <w:gridCol w:w="1563"/>
        <w:gridCol w:w="1558"/>
        <w:gridCol w:w="1561"/>
      </w:tblGrid>
      <w:tr w:rsidR="00560591" w:rsidRPr="00560591" w14:paraId="10E5F3A3" w14:textId="77777777" w:rsidTr="005B1557">
        <w:trPr>
          <w:trHeight w:val="340"/>
          <w:jc w:val="center"/>
        </w:trPr>
        <w:tc>
          <w:tcPr>
            <w:tcW w:w="849" w:type="pct"/>
            <w:vMerge w:val="restart"/>
            <w:shd w:val="clear" w:color="auto" w:fill="D9D9D9" w:themeFill="background1" w:themeFillShade="D9"/>
            <w:vAlign w:val="center"/>
            <w:hideMark/>
          </w:tcPr>
          <w:p w14:paraId="718B9E31"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指標</w:t>
            </w:r>
          </w:p>
        </w:tc>
        <w:tc>
          <w:tcPr>
            <w:tcW w:w="4151" w:type="pct"/>
            <w:gridSpan w:val="4"/>
            <w:shd w:val="clear" w:color="auto" w:fill="D9D9D9" w:themeFill="background1" w:themeFillShade="D9"/>
            <w:vAlign w:val="center"/>
            <w:hideMark/>
          </w:tcPr>
          <w:p w14:paraId="1440B17E"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社会的影響度</w:t>
            </w:r>
          </w:p>
        </w:tc>
      </w:tr>
      <w:tr w:rsidR="00560591" w:rsidRPr="00560591" w14:paraId="78820C8C" w14:textId="77777777" w:rsidTr="005B1557">
        <w:trPr>
          <w:trHeight w:val="340"/>
          <w:jc w:val="center"/>
        </w:trPr>
        <w:tc>
          <w:tcPr>
            <w:tcW w:w="849" w:type="pct"/>
            <w:vMerge/>
            <w:shd w:val="clear" w:color="auto" w:fill="D9D9D9" w:themeFill="background1" w:themeFillShade="D9"/>
            <w:vAlign w:val="center"/>
            <w:hideMark/>
          </w:tcPr>
          <w:p w14:paraId="60C064EB" w14:textId="77777777" w:rsidR="0041416A" w:rsidRPr="00560591" w:rsidRDefault="0041416A" w:rsidP="005B1557">
            <w:pPr>
              <w:widowControl/>
              <w:snapToGrid w:val="0"/>
              <w:jc w:val="center"/>
              <w:rPr>
                <w:rFonts w:hAnsi="HG丸ｺﾞｼｯｸM-PRO" w:cs="Arial"/>
                <w:szCs w:val="21"/>
              </w:rPr>
            </w:pPr>
          </w:p>
        </w:tc>
        <w:tc>
          <w:tcPr>
            <w:tcW w:w="2075" w:type="pct"/>
            <w:gridSpan w:val="2"/>
            <w:shd w:val="clear" w:color="auto" w:fill="D9D9D9" w:themeFill="background1" w:themeFillShade="D9"/>
            <w:vAlign w:val="center"/>
            <w:hideMark/>
          </w:tcPr>
          <w:p w14:paraId="4FEC67C2"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利用者</w:t>
            </w:r>
          </w:p>
        </w:tc>
        <w:tc>
          <w:tcPr>
            <w:tcW w:w="1037" w:type="pct"/>
            <w:shd w:val="clear" w:color="auto" w:fill="D9D9D9" w:themeFill="background1" w:themeFillShade="D9"/>
            <w:vAlign w:val="center"/>
            <w:hideMark/>
          </w:tcPr>
          <w:p w14:paraId="3B5555E4"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代替性</w:t>
            </w:r>
          </w:p>
        </w:tc>
        <w:tc>
          <w:tcPr>
            <w:tcW w:w="1039" w:type="pct"/>
            <w:shd w:val="clear" w:color="auto" w:fill="D9D9D9" w:themeFill="background1" w:themeFillShade="D9"/>
            <w:vAlign w:val="center"/>
          </w:tcPr>
          <w:p w14:paraId="53CCF28E"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防災</w:t>
            </w:r>
          </w:p>
        </w:tc>
      </w:tr>
      <w:tr w:rsidR="00560591" w:rsidRPr="00560591" w14:paraId="3B656F64" w14:textId="77777777" w:rsidTr="005B1557">
        <w:trPr>
          <w:trHeight w:val="680"/>
          <w:jc w:val="center"/>
        </w:trPr>
        <w:tc>
          <w:tcPr>
            <w:tcW w:w="849" w:type="pct"/>
            <w:vMerge/>
            <w:tcBorders>
              <w:bottom w:val="double" w:sz="4" w:space="0" w:color="auto"/>
            </w:tcBorders>
            <w:shd w:val="clear" w:color="auto" w:fill="D9D9D9" w:themeFill="background1" w:themeFillShade="D9"/>
            <w:vAlign w:val="center"/>
            <w:hideMark/>
          </w:tcPr>
          <w:p w14:paraId="30284455" w14:textId="77777777" w:rsidR="0041416A" w:rsidRPr="00560591" w:rsidRDefault="0041416A" w:rsidP="005B1557">
            <w:pPr>
              <w:widowControl/>
              <w:snapToGrid w:val="0"/>
              <w:jc w:val="center"/>
              <w:rPr>
                <w:rFonts w:hAnsi="HG丸ｺﾞｼｯｸM-PRO" w:cs="Arial"/>
                <w:szCs w:val="21"/>
              </w:rPr>
            </w:pPr>
          </w:p>
        </w:tc>
        <w:tc>
          <w:tcPr>
            <w:tcW w:w="1035" w:type="pct"/>
            <w:tcBorders>
              <w:bottom w:val="double" w:sz="4" w:space="0" w:color="auto"/>
            </w:tcBorders>
            <w:shd w:val="clear" w:color="auto" w:fill="D9D9D9" w:themeFill="background1" w:themeFillShade="D9"/>
            <w:vAlign w:val="center"/>
            <w:hideMark/>
          </w:tcPr>
          <w:p w14:paraId="13D232E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交通量</w:t>
            </w:r>
          </w:p>
        </w:tc>
        <w:tc>
          <w:tcPr>
            <w:tcW w:w="1039" w:type="pct"/>
            <w:tcBorders>
              <w:bottom w:val="double" w:sz="4" w:space="0" w:color="auto"/>
            </w:tcBorders>
            <w:shd w:val="clear" w:color="auto" w:fill="D9D9D9" w:themeFill="background1" w:themeFillShade="D9"/>
            <w:vAlign w:val="center"/>
            <w:hideMark/>
          </w:tcPr>
          <w:p w14:paraId="01F72FA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通学路</w:t>
            </w:r>
          </w:p>
        </w:tc>
        <w:tc>
          <w:tcPr>
            <w:tcW w:w="1037" w:type="pct"/>
            <w:tcBorders>
              <w:bottom w:val="double" w:sz="4" w:space="0" w:color="auto"/>
            </w:tcBorders>
            <w:shd w:val="clear" w:color="auto" w:fill="D9D9D9" w:themeFill="background1" w:themeFillShade="D9"/>
            <w:vAlign w:val="center"/>
            <w:hideMark/>
          </w:tcPr>
          <w:p w14:paraId="02EB861E"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迂回路の</w:t>
            </w:r>
          </w:p>
          <w:p w14:paraId="2084D0B8"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Meiryo UI" w:hint="eastAsia"/>
                <w:kern w:val="24"/>
                <w:szCs w:val="21"/>
              </w:rPr>
              <w:t>有無</w:t>
            </w:r>
          </w:p>
        </w:tc>
        <w:tc>
          <w:tcPr>
            <w:tcW w:w="1039" w:type="pct"/>
            <w:tcBorders>
              <w:bottom w:val="double" w:sz="4" w:space="0" w:color="auto"/>
            </w:tcBorders>
            <w:shd w:val="clear" w:color="auto" w:fill="D9D9D9" w:themeFill="background1" w:themeFillShade="D9"/>
            <w:vAlign w:val="center"/>
            <w:hideMark/>
          </w:tcPr>
          <w:p w14:paraId="2247E694" w14:textId="77777777" w:rsidR="0041416A" w:rsidRPr="00560591" w:rsidRDefault="0041416A" w:rsidP="005B1557">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鉄道・道路・大河川跨ぎ</w:t>
            </w:r>
          </w:p>
        </w:tc>
      </w:tr>
      <w:tr w:rsidR="0041416A" w:rsidRPr="00560591" w14:paraId="69099963" w14:textId="77777777" w:rsidTr="005B1557">
        <w:trPr>
          <w:trHeight w:val="567"/>
          <w:jc w:val="center"/>
        </w:trPr>
        <w:tc>
          <w:tcPr>
            <w:tcW w:w="849" w:type="pct"/>
            <w:tcBorders>
              <w:top w:val="double" w:sz="4" w:space="0" w:color="auto"/>
            </w:tcBorders>
            <w:vAlign w:val="center"/>
          </w:tcPr>
          <w:p w14:paraId="3D6F2EF0"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Meiryo UI" w:hint="eastAsia"/>
                <w:kern w:val="24"/>
                <w:szCs w:val="21"/>
              </w:rPr>
              <w:t>配点</w:t>
            </w:r>
          </w:p>
        </w:tc>
        <w:tc>
          <w:tcPr>
            <w:tcW w:w="1035" w:type="pct"/>
            <w:tcBorders>
              <w:top w:val="double" w:sz="4" w:space="0" w:color="auto"/>
            </w:tcBorders>
            <w:vAlign w:val="center"/>
          </w:tcPr>
          <w:p w14:paraId="6D687E55"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20</w:t>
            </w:r>
          </w:p>
        </w:tc>
        <w:tc>
          <w:tcPr>
            <w:tcW w:w="1039" w:type="pct"/>
            <w:tcBorders>
              <w:top w:val="double" w:sz="4" w:space="0" w:color="auto"/>
            </w:tcBorders>
            <w:vAlign w:val="center"/>
          </w:tcPr>
          <w:p w14:paraId="5CC37837"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10</w:t>
            </w:r>
          </w:p>
        </w:tc>
        <w:tc>
          <w:tcPr>
            <w:tcW w:w="1037" w:type="pct"/>
            <w:tcBorders>
              <w:top w:val="double" w:sz="4" w:space="0" w:color="auto"/>
            </w:tcBorders>
            <w:vAlign w:val="center"/>
          </w:tcPr>
          <w:p w14:paraId="51E7C134" w14:textId="77777777" w:rsidR="0041416A" w:rsidRPr="00560591" w:rsidRDefault="0041416A" w:rsidP="005B1557">
            <w:pPr>
              <w:snapToGrid w:val="0"/>
              <w:jc w:val="center"/>
              <w:textAlignment w:val="center"/>
              <w:rPr>
                <w:rFonts w:hAnsi="HG丸ｺﾞｼｯｸM-PRO" w:cs="Meiryo UI"/>
                <w:kern w:val="24"/>
                <w:szCs w:val="21"/>
              </w:rPr>
            </w:pPr>
            <w:r w:rsidRPr="00560591">
              <w:rPr>
                <w:rFonts w:hAnsi="HG丸ｺﾞｼｯｸM-PRO" w:cs="Arial" w:hint="eastAsia"/>
                <w:szCs w:val="21"/>
              </w:rPr>
              <w:t>10</w:t>
            </w:r>
          </w:p>
        </w:tc>
        <w:tc>
          <w:tcPr>
            <w:tcW w:w="1039" w:type="pct"/>
            <w:tcBorders>
              <w:top w:val="double" w:sz="4" w:space="0" w:color="auto"/>
            </w:tcBorders>
            <w:vAlign w:val="center"/>
          </w:tcPr>
          <w:p w14:paraId="42EBBEF5" w14:textId="77777777" w:rsidR="0041416A" w:rsidRPr="00560591" w:rsidRDefault="0041416A" w:rsidP="005B1557">
            <w:pPr>
              <w:widowControl/>
              <w:snapToGrid w:val="0"/>
              <w:jc w:val="center"/>
              <w:textAlignment w:val="center"/>
              <w:rPr>
                <w:rFonts w:hAnsi="HG丸ｺﾞｼｯｸM-PRO" w:cs="Arial"/>
                <w:szCs w:val="21"/>
              </w:rPr>
            </w:pPr>
            <w:r w:rsidRPr="00560591">
              <w:rPr>
                <w:rFonts w:hAnsi="HG丸ｺﾞｼｯｸM-PRO" w:cs="Arial" w:hint="eastAsia"/>
                <w:szCs w:val="21"/>
              </w:rPr>
              <w:t>20</w:t>
            </w:r>
          </w:p>
        </w:tc>
      </w:tr>
    </w:tbl>
    <w:p w14:paraId="304E69BF" w14:textId="77777777" w:rsidR="0041416A" w:rsidRPr="00560591" w:rsidRDefault="0041416A" w:rsidP="0041416A">
      <w:pPr>
        <w:pStyle w:val="40"/>
        <w:ind w:left="420" w:firstLine="210"/>
      </w:pPr>
    </w:p>
    <w:p w14:paraId="4B3B84C0" w14:textId="77777777" w:rsidR="0041416A" w:rsidRPr="00560591" w:rsidRDefault="0041416A" w:rsidP="0041416A">
      <w:pPr>
        <w:widowControl/>
        <w:jc w:val="left"/>
      </w:pPr>
      <w:r w:rsidRPr="00560591">
        <w:br w:type="page"/>
      </w:r>
    </w:p>
    <w:p w14:paraId="456094B7" w14:textId="0915C3C0" w:rsidR="0041416A" w:rsidRPr="00560591" w:rsidRDefault="0041416A" w:rsidP="0041416A">
      <w:pPr>
        <w:pStyle w:val="af1"/>
      </w:pPr>
      <w:bookmarkStart w:id="278" w:name="_Ref185525822"/>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8</w:t>
      </w:r>
      <w:r w:rsidR="008442C5" w:rsidRPr="00560591">
        <w:fldChar w:fldCharType="end"/>
      </w:r>
      <w:bookmarkEnd w:id="278"/>
      <w:r w:rsidRPr="00560591">
        <w:rPr>
          <w:rFonts w:hint="eastAsia"/>
        </w:rPr>
        <w:t xml:space="preserve">　横断歩道橋の重点化指標の評価点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35"/>
        <w:gridCol w:w="1451"/>
      </w:tblGrid>
      <w:tr w:rsidR="00560591" w:rsidRPr="00560591" w14:paraId="695B2C82" w14:textId="77777777" w:rsidTr="005B1557">
        <w:trPr>
          <w:trHeight w:val="340"/>
          <w:jc w:val="center"/>
        </w:trPr>
        <w:tc>
          <w:tcPr>
            <w:tcW w:w="3369" w:type="dxa"/>
            <w:tcBorders>
              <w:bottom w:val="double" w:sz="4" w:space="0" w:color="auto"/>
            </w:tcBorders>
            <w:shd w:val="clear" w:color="auto" w:fill="D9D9D9" w:themeFill="background1" w:themeFillShade="D9"/>
            <w:vAlign w:val="center"/>
            <w:hideMark/>
          </w:tcPr>
          <w:p w14:paraId="2535F797"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項目</w:t>
            </w:r>
          </w:p>
        </w:tc>
        <w:tc>
          <w:tcPr>
            <w:tcW w:w="3435" w:type="dxa"/>
            <w:tcBorders>
              <w:bottom w:val="double" w:sz="4" w:space="0" w:color="auto"/>
            </w:tcBorders>
            <w:shd w:val="clear" w:color="auto" w:fill="D9D9D9" w:themeFill="background1" w:themeFillShade="D9"/>
            <w:vAlign w:val="center"/>
            <w:hideMark/>
          </w:tcPr>
          <w:p w14:paraId="22681DCB"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要素</w:t>
            </w:r>
          </w:p>
        </w:tc>
        <w:tc>
          <w:tcPr>
            <w:tcW w:w="1451" w:type="dxa"/>
            <w:tcBorders>
              <w:bottom w:val="double" w:sz="4" w:space="0" w:color="auto"/>
            </w:tcBorders>
            <w:shd w:val="clear" w:color="auto" w:fill="D9D9D9" w:themeFill="background1" w:themeFillShade="D9"/>
            <w:vAlign w:val="center"/>
          </w:tcPr>
          <w:p w14:paraId="0F4BC89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評価点</w:t>
            </w:r>
          </w:p>
        </w:tc>
      </w:tr>
      <w:tr w:rsidR="00560591" w:rsidRPr="00560591" w14:paraId="2786088A" w14:textId="77777777" w:rsidTr="005B1557">
        <w:trPr>
          <w:trHeight w:val="340"/>
          <w:jc w:val="center"/>
        </w:trPr>
        <w:tc>
          <w:tcPr>
            <w:tcW w:w="3369" w:type="dxa"/>
            <w:vMerge w:val="restart"/>
            <w:tcBorders>
              <w:top w:val="double" w:sz="4" w:space="0" w:color="auto"/>
            </w:tcBorders>
            <w:vAlign w:val="center"/>
            <w:hideMark/>
          </w:tcPr>
          <w:p w14:paraId="69C76764" w14:textId="77777777" w:rsidR="0041416A" w:rsidRPr="00560591" w:rsidRDefault="0041416A" w:rsidP="005B1557">
            <w:pPr>
              <w:snapToGrid w:val="0"/>
              <w:spacing w:line="240" w:lineRule="atLeast"/>
              <w:ind w:leftChars="-15" w:hangingChars="15" w:hanging="31"/>
              <w:jc w:val="center"/>
              <w:rPr>
                <w:rFonts w:hAnsi="HG丸ｺﾞｼｯｸM-PRO"/>
                <w:szCs w:val="21"/>
                <w:lang w:eastAsia="zh-TW"/>
              </w:rPr>
            </w:pPr>
            <w:r w:rsidRPr="00560591">
              <w:rPr>
                <w:rFonts w:hAnsi="HG丸ｺﾞｼｯｸM-PRO" w:hint="eastAsia"/>
                <w:szCs w:val="21"/>
                <w:lang w:eastAsia="zh-TW"/>
              </w:rPr>
              <w:t>歩行者交通量</w:t>
            </w:r>
          </w:p>
          <w:p w14:paraId="21D66450" w14:textId="77777777" w:rsidR="0041416A" w:rsidRPr="00560591" w:rsidRDefault="0041416A" w:rsidP="005B1557">
            <w:pPr>
              <w:snapToGrid w:val="0"/>
              <w:spacing w:line="240" w:lineRule="atLeast"/>
              <w:ind w:leftChars="-15" w:hangingChars="15" w:hanging="31"/>
              <w:jc w:val="center"/>
              <w:rPr>
                <w:rFonts w:hAnsi="HG丸ｺﾞｼｯｸM-PRO"/>
                <w:szCs w:val="21"/>
                <w:lang w:eastAsia="zh-TW"/>
              </w:rPr>
            </w:pPr>
            <w:r w:rsidRPr="00560591">
              <w:rPr>
                <w:rFonts w:hAnsi="HG丸ｺﾞｼｯｸM-PRO" w:hint="eastAsia"/>
                <w:szCs w:val="21"/>
                <w:lang w:eastAsia="zh-TW"/>
              </w:rPr>
              <w:t>（12時間）</w:t>
            </w:r>
          </w:p>
        </w:tc>
        <w:tc>
          <w:tcPr>
            <w:tcW w:w="3435" w:type="dxa"/>
            <w:tcBorders>
              <w:top w:val="double" w:sz="4" w:space="0" w:color="auto"/>
            </w:tcBorders>
            <w:vAlign w:val="center"/>
            <w:hideMark/>
          </w:tcPr>
          <w:p w14:paraId="38D303A4"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szCs w:val="21"/>
              </w:rPr>
              <w:t>100</w:t>
            </w:r>
            <w:r w:rsidRPr="00560591">
              <w:rPr>
                <w:rFonts w:hAnsi="HG丸ｺﾞｼｯｸM-PRO" w:hint="eastAsia"/>
                <w:szCs w:val="21"/>
              </w:rPr>
              <w:t xml:space="preserve"> 人以上</w:t>
            </w:r>
          </w:p>
        </w:tc>
        <w:tc>
          <w:tcPr>
            <w:tcW w:w="1451" w:type="dxa"/>
            <w:tcBorders>
              <w:top w:val="double" w:sz="4" w:space="0" w:color="auto"/>
            </w:tcBorders>
            <w:vAlign w:val="center"/>
          </w:tcPr>
          <w:p w14:paraId="123F755C"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3AD797DF" w14:textId="77777777" w:rsidTr="005B1557">
        <w:trPr>
          <w:trHeight w:val="340"/>
          <w:jc w:val="center"/>
        </w:trPr>
        <w:tc>
          <w:tcPr>
            <w:tcW w:w="3369" w:type="dxa"/>
            <w:vMerge/>
            <w:vAlign w:val="center"/>
            <w:hideMark/>
          </w:tcPr>
          <w:p w14:paraId="5C025FDC"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622470EF"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szCs w:val="21"/>
              </w:rPr>
              <w:t>40</w:t>
            </w:r>
            <w:r w:rsidRPr="00560591">
              <w:rPr>
                <w:rFonts w:hAnsi="HG丸ｺﾞｼｯｸM-PRO" w:hint="eastAsia"/>
                <w:szCs w:val="21"/>
              </w:rPr>
              <w:t>～</w:t>
            </w:r>
            <w:r w:rsidRPr="00560591">
              <w:rPr>
                <w:rFonts w:hAnsi="HG丸ｺﾞｼｯｸM-PRO"/>
                <w:szCs w:val="21"/>
              </w:rPr>
              <w:t xml:space="preserve">99 </w:t>
            </w:r>
            <w:r w:rsidRPr="00560591">
              <w:rPr>
                <w:rFonts w:hAnsi="HG丸ｺﾞｼｯｸM-PRO" w:hint="eastAsia"/>
                <w:szCs w:val="21"/>
              </w:rPr>
              <w:t>人</w:t>
            </w:r>
          </w:p>
        </w:tc>
        <w:tc>
          <w:tcPr>
            <w:tcW w:w="1451" w:type="dxa"/>
            <w:vAlign w:val="center"/>
          </w:tcPr>
          <w:p w14:paraId="2B0D5DE3"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15</w:t>
            </w:r>
          </w:p>
        </w:tc>
      </w:tr>
      <w:tr w:rsidR="00560591" w:rsidRPr="00560591" w14:paraId="7A09D93B" w14:textId="77777777" w:rsidTr="005B1557">
        <w:trPr>
          <w:trHeight w:val="340"/>
          <w:jc w:val="center"/>
        </w:trPr>
        <w:tc>
          <w:tcPr>
            <w:tcW w:w="3369" w:type="dxa"/>
            <w:vMerge/>
            <w:vAlign w:val="center"/>
            <w:hideMark/>
          </w:tcPr>
          <w:p w14:paraId="7BEA07A5"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5C3449A3"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szCs w:val="21"/>
              </w:rPr>
              <w:t>20</w:t>
            </w:r>
            <w:r w:rsidRPr="00560591">
              <w:rPr>
                <w:rFonts w:hAnsi="HG丸ｺﾞｼｯｸM-PRO" w:hint="eastAsia"/>
                <w:szCs w:val="21"/>
              </w:rPr>
              <w:t>～</w:t>
            </w:r>
            <w:r w:rsidRPr="00560591">
              <w:rPr>
                <w:rFonts w:hAnsi="HG丸ｺﾞｼｯｸM-PRO"/>
                <w:szCs w:val="21"/>
              </w:rPr>
              <w:t xml:space="preserve">39 </w:t>
            </w:r>
            <w:r w:rsidRPr="00560591">
              <w:rPr>
                <w:rFonts w:hAnsi="HG丸ｺﾞｼｯｸM-PRO" w:hint="eastAsia"/>
                <w:szCs w:val="21"/>
              </w:rPr>
              <w:t>人</w:t>
            </w:r>
          </w:p>
        </w:tc>
        <w:tc>
          <w:tcPr>
            <w:tcW w:w="1451" w:type="dxa"/>
            <w:vAlign w:val="center"/>
          </w:tcPr>
          <w:p w14:paraId="5CF9E66D"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1CDE8EED" w14:textId="77777777" w:rsidTr="005B1557">
        <w:trPr>
          <w:trHeight w:val="340"/>
          <w:jc w:val="center"/>
        </w:trPr>
        <w:tc>
          <w:tcPr>
            <w:tcW w:w="3369" w:type="dxa"/>
            <w:vMerge/>
            <w:vAlign w:val="center"/>
            <w:hideMark/>
          </w:tcPr>
          <w:p w14:paraId="66DFB361"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2EF16F53"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szCs w:val="21"/>
              </w:rPr>
              <w:t>0</w:t>
            </w:r>
            <w:r w:rsidRPr="00560591">
              <w:rPr>
                <w:rFonts w:hAnsi="HG丸ｺﾞｼｯｸM-PRO" w:hint="eastAsia"/>
                <w:szCs w:val="21"/>
              </w:rPr>
              <w:t>～</w:t>
            </w:r>
            <w:r w:rsidRPr="00560591">
              <w:rPr>
                <w:rFonts w:hAnsi="HG丸ｺﾞｼｯｸM-PRO"/>
                <w:szCs w:val="21"/>
              </w:rPr>
              <w:t xml:space="preserve">19 </w:t>
            </w:r>
            <w:r w:rsidRPr="00560591">
              <w:rPr>
                <w:rFonts w:hAnsi="HG丸ｺﾞｼｯｸM-PRO" w:hint="eastAsia"/>
                <w:szCs w:val="21"/>
              </w:rPr>
              <w:t>人</w:t>
            </w:r>
          </w:p>
        </w:tc>
        <w:tc>
          <w:tcPr>
            <w:tcW w:w="1451" w:type="dxa"/>
            <w:vAlign w:val="center"/>
          </w:tcPr>
          <w:p w14:paraId="7F4889E2"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5</w:t>
            </w:r>
          </w:p>
        </w:tc>
      </w:tr>
      <w:tr w:rsidR="00560591" w:rsidRPr="00560591" w14:paraId="1EF37F37" w14:textId="77777777" w:rsidTr="005B1557">
        <w:trPr>
          <w:trHeight w:val="340"/>
          <w:jc w:val="center"/>
        </w:trPr>
        <w:tc>
          <w:tcPr>
            <w:tcW w:w="3369" w:type="dxa"/>
            <w:vMerge w:val="restart"/>
            <w:vAlign w:val="center"/>
          </w:tcPr>
          <w:p w14:paraId="211DDC43"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通学路指定</w:t>
            </w:r>
          </w:p>
        </w:tc>
        <w:tc>
          <w:tcPr>
            <w:tcW w:w="3435" w:type="dxa"/>
            <w:vAlign w:val="center"/>
          </w:tcPr>
          <w:p w14:paraId="1197B8BB"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指定</w:t>
            </w:r>
          </w:p>
        </w:tc>
        <w:tc>
          <w:tcPr>
            <w:tcW w:w="1451" w:type="dxa"/>
            <w:vAlign w:val="center"/>
          </w:tcPr>
          <w:p w14:paraId="04968EDE"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10588C23" w14:textId="77777777" w:rsidTr="005B1557">
        <w:trPr>
          <w:trHeight w:val="340"/>
          <w:jc w:val="center"/>
        </w:trPr>
        <w:tc>
          <w:tcPr>
            <w:tcW w:w="3369" w:type="dxa"/>
            <w:vMerge/>
            <w:vAlign w:val="center"/>
          </w:tcPr>
          <w:p w14:paraId="7E642D07"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tcPr>
          <w:p w14:paraId="642073C1"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指定なし</w:t>
            </w:r>
          </w:p>
        </w:tc>
        <w:tc>
          <w:tcPr>
            <w:tcW w:w="1451" w:type="dxa"/>
            <w:vAlign w:val="center"/>
          </w:tcPr>
          <w:p w14:paraId="4C05AA06"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511B4827" w14:textId="77777777" w:rsidTr="005B1557">
        <w:trPr>
          <w:trHeight w:val="340"/>
          <w:jc w:val="center"/>
        </w:trPr>
        <w:tc>
          <w:tcPr>
            <w:tcW w:w="3369" w:type="dxa"/>
            <w:vMerge w:val="restart"/>
            <w:vAlign w:val="center"/>
            <w:hideMark/>
          </w:tcPr>
          <w:p w14:paraId="3004DA08"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迂回路</w:t>
            </w:r>
          </w:p>
          <w:p w14:paraId="452D2B0A"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代替横断歩道なし</w:t>
            </w:r>
          </w:p>
        </w:tc>
        <w:tc>
          <w:tcPr>
            <w:tcW w:w="3435" w:type="dxa"/>
            <w:vAlign w:val="center"/>
            <w:hideMark/>
          </w:tcPr>
          <w:p w14:paraId="70D8F912"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無し</w:t>
            </w:r>
          </w:p>
        </w:tc>
        <w:tc>
          <w:tcPr>
            <w:tcW w:w="1451" w:type="dxa"/>
            <w:vAlign w:val="center"/>
          </w:tcPr>
          <w:p w14:paraId="4ED80A9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63AA4C09" w14:textId="77777777" w:rsidTr="005B1557">
        <w:trPr>
          <w:trHeight w:val="340"/>
          <w:jc w:val="center"/>
        </w:trPr>
        <w:tc>
          <w:tcPr>
            <w:tcW w:w="3369" w:type="dxa"/>
            <w:vMerge/>
            <w:vAlign w:val="center"/>
            <w:hideMark/>
          </w:tcPr>
          <w:p w14:paraId="1EABDF54"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42A36737" w14:textId="77777777" w:rsidR="0041416A" w:rsidRPr="00560591" w:rsidRDefault="0041416A" w:rsidP="005B1557">
            <w:pPr>
              <w:snapToGrid w:val="0"/>
              <w:spacing w:line="240" w:lineRule="atLeast"/>
              <w:ind w:leftChars="9" w:left="19"/>
              <w:jc w:val="center"/>
              <w:rPr>
                <w:rFonts w:hAnsi="HG丸ｺﾞｼｯｸM-PRO"/>
                <w:szCs w:val="21"/>
              </w:rPr>
            </w:pPr>
            <w:r w:rsidRPr="00560591">
              <w:rPr>
                <w:rFonts w:hAnsi="HG丸ｺﾞｼｯｸM-PRO" w:hint="eastAsia"/>
                <w:szCs w:val="21"/>
              </w:rPr>
              <w:t>有り</w:t>
            </w:r>
          </w:p>
        </w:tc>
        <w:tc>
          <w:tcPr>
            <w:tcW w:w="1451" w:type="dxa"/>
            <w:vAlign w:val="center"/>
          </w:tcPr>
          <w:p w14:paraId="11BB90AF"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0AA8A31D" w14:textId="77777777" w:rsidTr="005B1557">
        <w:trPr>
          <w:trHeight w:val="340"/>
          <w:jc w:val="center"/>
        </w:trPr>
        <w:tc>
          <w:tcPr>
            <w:tcW w:w="3369" w:type="dxa"/>
            <w:vMerge w:val="restart"/>
            <w:vAlign w:val="center"/>
            <w:hideMark/>
          </w:tcPr>
          <w:p w14:paraId="1733D388" w14:textId="77777777" w:rsidR="0041416A" w:rsidRPr="00560591" w:rsidRDefault="0041416A" w:rsidP="005B1557">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架橋位置</w:t>
            </w:r>
          </w:p>
        </w:tc>
        <w:tc>
          <w:tcPr>
            <w:tcW w:w="3435" w:type="dxa"/>
            <w:vAlign w:val="center"/>
            <w:hideMark/>
          </w:tcPr>
          <w:p w14:paraId="3A46CF37" w14:textId="77777777" w:rsidR="0041416A" w:rsidRPr="00560591" w:rsidRDefault="0041416A" w:rsidP="005B1557">
            <w:pPr>
              <w:widowControl/>
              <w:spacing w:line="240" w:lineRule="atLeast"/>
              <w:jc w:val="center"/>
              <w:rPr>
                <w:rFonts w:hAnsi="HG丸ｺﾞｼｯｸM-PRO"/>
                <w:szCs w:val="21"/>
              </w:rPr>
            </w:pPr>
            <w:r w:rsidRPr="00560591">
              <w:rPr>
                <w:rFonts w:hAnsi="HG丸ｺﾞｼｯｸM-PRO" w:hint="eastAsia"/>
                <w:szCs w:val="21"/>
              </w:rPr>
              <w:t>高速道・鉄道交差</w:t>
            </w:r>
          </w:p>
        </w:tc>
        <w:tc>
          <w:tcPr>
            <w:tcW w:w="1451" w:type="dxa"/>
            <w:vAlign w:val="center"/>
          </w:tcPr>
          <w:p w14:paraId="49883D68"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20</w:t>
            </w:r>
          </w:p>
        </w:tc>
      </w:tr>
      <w:tr w:rsidR="00560591" w:rsidRPr="00560591" w14:paraId="41F9F346" w14:textId="77777777" w:rsidTr="005B1557">
        <w:trPr>
          <w:trHeight w:val="70"/>
          <w:jc w:val="center"/>
        </w:trPr>
        <w:tc>
          <w:tcPr>
            <w:tcW w:w="3369" w:type="dxa"/>
            <w:vMerge/>
            <w:vAlign w:val="center"/>
          </w:tcPr>
          <w:p w14:paraId="02864B55"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tcPr>
          <w:p w14:paraId="7504AD67" w14:textId="77777777" w:rsidR="0041416A" w:rsidRPr="00560591" w:rsidRDefault="0041416A" w:rsidP="005B1557">
            <w:pPr>
              <w:widowControl/>
              <w:spacing w:line="240" w:lineRule="atLeast"/>
              <w:jc w:val="center"/>
              <w:rPr>
                <w:rFonts w:hAnsi="HG丸ｺﾞｼｯｸM-PRO"/>
                <w:szCs w:val="21"/>
                <w:lang w:eastAsia="zh-CN"/>
              </w:rPr>
            </w:pPr>
            <w:r w:rsidRPr="00560591">
              <w:rPr>
                <w:rFonts w:hAnsi="HG丸ｺﾞｼｯｸM-PRO" w:hint="eastAsia"/>
                <w:szCs w:val="21"/>
                <w:lang w:eastAsia="zh-CN"/>
              </w:rPr>
              <w:t>広域緊急交通路</w:t>
            </w:r>
          </w:p>
          <w:p w14:paraId="4F7D4B18" w14:textId="77777777" w:rsidR="0041416A" w:rsidRPr="00560591" w:rsidRDefault="0041416A" w:rsidP="005B1557">
            <w:pPr>
              <w:widowControl/>
              <w:snapToGrid w:val="0"/>
              <w:spacing w:line="240" w:lineRule="atLeast"/>
              <w:jc w:val="center"/>
              <w:rPr>
                <w:rFonts w:hAnsi="HG丸ｺﾞｼｯｸM-PRO"/>
                <w:szCs w:val="21"/>
                <w:lang w:eastAsia="zh-CN"/>
              </w:rPr>
            </w:pPr>
            <w:r w:rsidRPr="00560591">
              <w:rPr>
                <w:rFonts w:hAnsi="HG丸ｺﾞｼｯｸM-PRO" w:hint="eastAsia"/>
                <w:szCs w:val="21"/>
                <w:lang w:eastAsia="zh-CN"/>
              </w:rPr>
              <w:t>重点</w:t>
            </w:r>
            <w:r w:rsidRPr="00560591">
              <w:rPr>
                <w:rFonts w:hAnsi="HG丸ｺﾞｼｯｸM-PRO"/>
                <w:szCs w:val="21"/>
                <w:lang w:eastAsia="zh-CN"/>
              </w:rPr>
              <w:t xml:space="preserve">14 </w:t>
            </w:r>
            <w:r w:rsidRPr="00560591">
              <w:rPr>
                <w:rFonts w:hAnsi="HG丸ｺﾞｼｯｸM-PRO" w:hint="eastAsia"/>
                <w:szCs w:val="21"/>
                <w:lang w:eastAsia="zh-CN"/>
              </w:rPr>
              <w:t>路線交差</w:t>
            </w:r>
          </w:p>
        </w:tc>
        <w:tc>
          <w:tcPr>
            <w:tcW w:w="1451" w:type="dxa"/>
            <w:vAlign w:val="center"/>
          </w:tcPr>
          <w:p w14:paraId="14B6C03F"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15</w:t>
            </w:r>
          </w:p>
        </w:tc>
      </w:tr>
      <w:tr w:rsidR="00560591" w:rsidRPr="00560591" w14:paraId="111CADA3" w14:textId="77777777" w:rsidTr="005B1557">
        <w:trPr>
          <w:trHeight w:val="340"/>
          <w:jc w:val="center"/>
        </w:trPr>
        <w:tc>
          <w:tcPr>
            <w:tcW w:w="3369" w:type="dxa"/>
            <w:vMerge/>
            <w:vAlign w:val="center"/>
          </w:tcPr>
          <w:p w14:paraId="2CF69BB9"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tcPr>
          <w:p w14:paraId="0BC0D324" w14:textId="77777777" w:rsidR="0041416A" w:rsidRPr="00560591" w:rsidRDefault="0041416A" w:rsidP="005B1557">
            <w:pPr>
              <w:widowControl/>
              <w:spacing w:line="240" w:lineRule="atLeast"/>
              <w:jc w:val="center"/>
              <w:rPr>
                <w:rFonts w:hAnsi="HG丸ｺﾞｼｯｸM-PRO"/>
                <w:szCs w:val="21"/>
              </w:rPr>
            </w:pPr>
            <w:r w:rsidRPr="00560591">
              <w:rPr>
                <w:rFonts w:hAnsi="HG丸ｺﾞｼｯｸM-PRO" w:hint="eastAsia"/>
                <w:szCs w:val="21"/>
              </w:rPr>
              <w:t>広域緊急交通路</w:t>
            </w:r>
          </w:p>
          <w:p w14:paraId="7F70B1C3" w14:textId="77777777" w:rsidR="0041416A" w:rsidRPr="00560591" w:rsidRDefault="0041416A" w:rsidP="005B1557">
            <w:pPr>
              <w:widowControl/>
              <w:snapToGrid w:val="0"/>
              <w:spacing w:line="240" w:lineRule="atLeast"/>
              <w:jc w:val="center"/>
              <w:rPr>
                <w:rFonts w:hAnsi="HG丸ｺﾞｼｯｸM-PRO"/>
                <w:szCs w:val="21"/>
              </w:rPr>
            </w:pPr>
            <w:r w:rsidRPr="00560591">
              <w:rPr>
                <w:rFonts w:hAnsi="HG丸ｺﾞｼｯｸM-PRO" w:hint="eastAsia"/>
                <w:szCs w:val="21"/>
              </w:rPr>
              <w:t>その他路線交差</w:t>
            </w:r>
          </w:p>
        </w:tc>
        <w:tc>
          <w:tcPr>
            <w:tcW w:w="1451" w:type="dxa"/>
            <w:vAlign w:val="center"/>
          </w:tcPr>
          <w:p w14:paraId="2160940E"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10</w:t>
            </w:r>
          </w:p>
        </w:tc>
      </w:tr>
      <w:tr w:rsidR="00560591" w:rsidRPr="00560591" w14:paraId="7C96AF6D" w14:textId="77777777" w:rsidTr="005B1557">
        <w:trPr>
          <w:trHeight w:val="340"/>
          <w:jc w:val="center"/>
        </w:trPr>
        <w:tc>
          <w:tcPr>
            <w:tcW w:w="3369" w:type="dxa"/>
            <w:vMerge/>
            <w:vAlign w:val="center"/>
            <w:hideMark/>
          </w:tcPr>
          <w:p w14:paraId="143E03CF" w14:textId="77777777" w:rsidR="0041416A" w:rsidRPr="00560591" w:rsidRDefault="0041416A" w:rsidP="005B1557">
            <w:pPr>
              <w:snapToGrid w:val="0"/>
              <w:spacing w:line="240" w:lineRule="atLeast"/>
              <w:ind w:leftChars="-15" w:hangingChars="15" w:hanging="31"/>
              <w:jc w:val="center"/>
              <w:rPr>
                <w:rFonts w:hAnsi="HG丸ｺﾞｼｯｸM-PRO"/>
                <w:szCs w:val="21"/>
              </w:rPr>
            </w:pPr>
          </w:p>
        </w:tc>
        <w:tc>
          <w:tcPr>
            <w:tcW w:w="3435" w:type="dxa"/>
            <w:vAlign w:val="center"/>
            <w:hideMark/>
          </w:tcPr>
          <w:p w14:paraId="2A24DB84" w14:textId="77777777" w:rsidR="0041416A" w:rsidRPr="00560591" w:rsidRDefault="0041416A" w:rsidP="005B1557">
            <w:pPr>
              <w:widowControl/>
              <w:spacing w:line="240" w:lineRule="atLeast"/>
              <w:jc w:val="center"/>
              <w:rPr>
                <w:rFonts w:hAnsi="HG丸ｺﾞｼｯｸM-PRO"/>
                <w:szCs w:val="21"/>
              </w:rPr>
            </w:pPr>
            <w:r w:rsidRPr="00560591">
              <w:rPr>
                <w:rFonts w:hAnsi="HG丸ｺﾞｼｯｸM-PRO" w:hint="eastAsia"/>
                <w:szCs w:val="21"/>
              </w:rPr>
              <w:t>それ以外</w:t>
            </w:r>
          </w:p>
        </w:tc>
        <w:tc>
          <w:tcPr>
            <w:tcW w:w="1451" w:type="dxa"/>
            <w:vAlign w:val="center"/>
          </w:tcPr>
          <w:p w14:paraId="63061D16"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0</w:t>
            </w:r>
          </w:p>
        </w:tc>
      </w:tr>
      <w:tr w:rsidR="00560591" w:rsidRPr="00560591" w14:paraId="2DAC4F20" w14:textId="77777777" w:rsidTr="005B1557">
        <w:trPr>
          <w:trHeight w:val="340"/>
          <w:jc w:val="center"/>
        </w:trPr>
        <w:tc>
          <w:tcPr>
            <w:tcW w:w="6804" w:type="dxa"/>
            <w:gridSpan w:val="2"/>
            <w:vAlign w:val="center"/>
            <w:hideMark/>
          </w:tcPr>
          <w:p w14:paraId="3BD4F204" w14:textId="77777777" w:rsidR="0041416A" w:rsidRPr="00560591" w:rsidRDefault="0041416A" w:rsidP="005B1557">
            <w:pPr>
              <w:widowControl/>
              <w:spacing w:line="240" w:lineRule="atLeast"/>
              <w:jc w:val="center"/>
              <w:textAlignment w:val="center"/>
              <w:rPr>
                <w:rFonts w:hAnsi="HG丸ｺﾞｼｯｸM-PRO" w:cs="Meiryo UI"/>
                <w:kern w:val="24"/>
                <w:szCs w:val="21"/>
              </w:rPr>
            </w:pPr>
            <w:r w:rsidRPr="00560591">
              <w:rPr>
                <w:rFonts w:hAnsi="HG丸ｺﾞｼｯｸM-PRO" w:hint="eastAsia"/>
                <w:szCs w:val="21"/>
              </w:rPr>
              <w:t>合　　　計</w:t>
            </w:r>
          </w:p>
        </w:tc>
        <w:tc>
          <w:tcPr>
            <w:tcW w:w="1451" w:type="dxa"/>
            <w:vAlign w:val="center"/>
          </w:tcPr>
          <w:p w14:paraId="73556262"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60</w:t>
            </w:r>
          </w:p>
        </w:tc>
      </w:tr>
      <w:tr w:rsidR="0041416A" w:rsidRPr="00560591" w14:paraId="51316E24" w14:textId="77777777" w:rsidTr="005B1557">
        <w:trPr>
          <w:trHeight w:val="340"/>
          <w:jc w:val="center"/>
        </w:trPr>
        <w:tc>
          <w:tcPr>
            <w:tcW w:w="3369" w:type="dxa"/>
            <w:vAlign w:val="center"/>
            <w:hideMark/>
          </w:tcPr>
          <w:p w14:paraId="46644C7A" w14:textId="77777777" w:rsidR="0041416A" w:rsidRPr="00560591" w:rsidRDefault="0041416A" w:rsidP="005B1557">
            <w:pPr>
              <w:widowControl/>
              <w:spacing w:line="240" w:lineRule="atLeast"/>
              <w:jc w:val="center"/>
              <w:textAlignment w:val="center"/>
              <w:rPr>
                <w:rFonts w:hAnsi="HG丸ｺﾞｼｯｸM-PRO" w:cs="Arial"/>
                <w:szCs w:val="21"/>
              </w:rPr>
            </w:pPr>
            <w:r w:rsidRPr="00560591">
              <w:rPr>
                <w:rFonts w:hAnsi="HG丸ｺﾞｼｯｸM-PRO" w:hint="eastAsia"/>
                <w:szCs w:val="21"/>
              </w:rPr>
              <w:t>管理者判断</w:t>
            </w:r>
          </w:p>
        </w:tc>
        <w:tc>
          <w:tcPr>
            <w:tcW w:w="3435" w:type="dxa"/>
            <w:vAlign w:val="center"/>
            <w:hideMark/>
          </w:tcPr>
          <w:p w14:paraId="10D6B399" w14:textId="77777777" w:rsidR="0041416A" w:rsidRPr="00560591" w:rsidRDefault="0041416A" w:rsidP="005B1557">
            <w:pPr>
              <w:widowControl/>
              <w:spacing w:line="240" w:lineRule="atLeast"/>
              <w:jc w:val="center"/>
              <w:textAlignment w:val="center"/>
              <w:rPr>
                <w:rFonts w:hAnsi="HG丸ｺﾞｼｯｸM-PRO" w:cs="Meiryo UI"/>
                <w:kern w:val="24"/>
                <w:szCs w:val="21"/>
              </w:rPr>
            </w:pPr>
            <w:r w:rsidRPr="00560591">
              <w:rPr>
                <w:rFonts w:hAnsi="HG丸ｺﾞｼｯｸM-PRO" w:cs="Meiryo UI" w:hint="eastAsia"/>
                <w:kern w:val="24"/>
                <w:szCs w:val="21"/>
              </w:rPr>
              <w:t>＋6点～－6点の範囲で配点</w:t>
            </w:r>
          </w:p>
          <w:p w14:paraId="17B4AECE" w14:textId="77777777" w:rsidR="0041416A" w:rsidRPr="00560591" w:rsidRDefault="0041416A" w:rsidP="005B1557">
            <w:pPr>
              <w:widowControl/>
              <w:spacing w:line="240" w:lineRule="exact"/>
              <w:jc w:val="left"/>
              <w:textAlignment w:val="center"/>
              <w:rPr>
                <w:rFonts w:hAnsi="HG丸ｺﾞｼｯｸM-PRO" w:cs="Meiryo UI"/>
                <w:kern w:val="24"/>
                <w:sz w:val="16"/>
                <w:szCs w:val="16"/>
              </w:rPr>
            </w:pPr>
            <w:r w:rsidRPr="00560591">
              <w:rPr>
                <w:rFonts w:hAnsi="HG丸ｺﾞｼｯｸM-PRO" w:cs="Meiryo UI" w:hint="eastAsia"/>
                <w:kern w:val="24"/>
                <w:sz w:val="16"/>
                <w:szCs w:val="16"/>
              </w:rPr>
              <w:t>・基本は0点とし、最大合計点（60）を</w:t>
            </w:r>
          </w:p>
          <w:p w14:paraId="09A2CD7C" w14:textId="77777777" w:rsidR="0041416A" w:rsidRPr="00560591" w:rsidRDefault="0041416A" w:rsidP="005B1557">
            <w:pPr>
              <w:widowControl/>
              <w:spacing w:line="240" w:lineRule="exact"/>
              <w:ind w:leftChars="75" w:left="158"/>
              <w:jc w:val="left"/>
              <w:textAlignment w:val="center"/>
              <w:rPr>
                <w:rFonts w:hAnsi="HG丸ｺﾞｼｯｸM-PRO" w:cs="Arial"/>
                <w:szCs w:val="21"/>
              </w:rPr>
            </w:pPr>
            <w:r w:rsidRPr="00560591">
              <w:rPr>
                <w:rFonts w:hAnsi="HG丸ｺﾞｼｯｸM-PRO" w:cs="Meiryo UI" w:hint="eastAsia"/>
                <w:kern w:val="24"/>
                <w:sz w:val="16"/>
                <w:szCs w:val="16"/>
              </w:rPr>
              <w:t>超える加点は行わない。</w:t>
            </w:r>
          </w:p>
        </w:tc>
        <w:tc>
          <w:tcPr>
            <w:tcW w:w="1451" w:type="dxa"/>
            <w:vAlign w:val="center"/>
          </w:tcPr>
          <w:p w14:paraId="45B1CDD0" w14:textId="77777777" w:rsidR="0041416A" w:rsidRPr="00560591" w:rsidRDefault="0041416A" w:rsidP="005B1557">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+6～-6</w:t>
            </w:r>
          </w:p>
        </w:tc>
      </w:tr>
    </w:tbl>
    <w:p w14:paraId="705B4327" w14:textId="77777777" w:rsidR="0041416A" w:rsidRPr="00560591" w:rsidRDefault="0041416A" w:rsidP="0041416A">
      <w:pPr>
        <w:pStyle w:val="40"/>
        <w:ind w:left="420" w:firstLine="210"/>
      </w:pPr>
    </w:p>
    <w:p w14:paraId="782C1478" w14:textId="77777777" w:rsidR="0041416A" w:rsidRPr="00560591" w:rsidRDefault="0041416A" w:rsidP="0041416A">
      <w:pPr>
        <w:widowControl/>
        <w:jc w:val="left"/>
      </w:pPr>
      <w:r w:rsidRPr="00560591">
        <w:br w:type="page"/>
      </w:r>
    </w:p>
    <w:p w14:paraId="4E1A2F9C" w14:textId="77777777" w:rsidR="0041416A" w:rsidRPr="00560591" w:rsidRDefault="0041416A" w:rsidP="0041416A">
      <w:pPr>
        <w:pStyle w:val="50"/>
      </w:pPr>
      <w:bookmarkStart w:id="279" w:name="_Ref185525964"/>
      <w:r w:rsidRPr="00560591">
        <w:rPr>
          <w:rFonts w:hint="eastAsia"/>
        </w:rPr>
        <w:lastRenderedPageBreak/>
        <w:t>重点化の考え方</w:t>
      </w:r>
      <w:bookmarkEnd w:id="279"/>
    </w:p>
    <w:p w14:paraId="5DA162CA" w14:textId="57227186" w:rsidR="0041416A" w:rsidRPr="00560591" w:rsidRDefault="00623D0C" w:rsidP="0041416A">
      <w:pPr>
        <w:pStyle w:val="51"/>
        <w:ind w:left="735" w:firstLine="210"/>
      </w:pPr>
      <w:r>
        <w:rPr>
          <w:rFonts w:hint="eastAsia"/>
        </w:rPr>
        <w:t>ランク・健全性</w:t>
      </w:r>
      <w:r w:rsidR="0041416A" w:rsidRPr="00560591">
        <w:rPr>
          <w:rFonts w:hint="eastAsia"/>
        </w:rPr>
        <w:t>および社会的影響度の評価点をもとに、次のマトリクス（</w:t>
      </w:r>
      <w:r w:rsidR="0041416A" w:rsidRPr="00560591">
        <w:fldChar w:fldCharType="begin"/>
      </w:r>
      <w:r w:rsidR="0041416A" w:rsidRPr="00560591">
        <w:instrText xml:space="preserve"> REF _Ref188968311 \h </w:instrText>
      </w:r>
      <w:r w:rsidR="00504BAD" w:rsidRPr="00560591">
        <w:instrText xml:space="preserve"> \* MERGEFORMAT </w:instrText>
      </w:r>
      <w:r w:rsidR="0041416A" w:rsidRPr="00560591">
        <w:fldChar w:fldCharType="separate"/>
      </w:r>
      <w:r w:rsidR="003612AB" w:rsidRPr="00560591">
        <w:rPr>
          <w:rFonts w:hint="eastAsia"/>
        </w:rPr>
        <w:t xml:space="preserve">図 </w:t>
      </w:r>
      <w:r w:rsidR="003612AB" w:rsidRPr="00560591">
        <w:rPr>
          <w:noProof/>
        </w:rPr>
        <w:t>3.3</w:t>
      </w:r>
      <w:r w:rsidR="003612AB" w:rsidRPr="00560591">
        <w:rPr>
          <w:noProof/>
        </w:rPr>
        <w:noBreakHyphen/>
        <w:t>5</w:t>
      </w:r>
      <w:r w:rsidR="0041416A" w:rsidRPr="00560591">
        <w:fldChar w:fldCharType="end"/>
      </w:r>
      <w:r w:rsidR="0041416A" w:rsidRPr="00560591">
        <w:rPr>
          <w:rFonts w:hint="eastAsia"/>
        </w:rPr>
        <w:t>）に示す優先順位に沿って、修繕を進める。</w:t>
      </w:r>
    </w:p>
    <w:p w14:paraId="1357C789" w14:textId="77777777" w:rsidR="0041416A" w:rsidRPr="00560591" w:rsidRDefault="0041416A" w:rsidP="0041416A">
      <w:pPr>
        <w:pStyle w:val="51"/>
        <w:ind w:left="735" w:firstLine="210"/>
      </w:pPr>
    </w:p>
    <w:p w14:paraId="298E98AE" w14:textId="5908739E" w:rsidR="0041416A" w:rsidRPr="00560591" w:rsidRDefault="003A6001" w:rsidP="005A187D">
      <w:pPr>
        <w:pStyle w:val="51"/>
        <w:ind w:leftChars="166" w:left="349" w:firstLineChars="197" w:firstLine="414"/>
      </w:pPr>
      <w:r w:rsidRPr="00560591">
        <w:rPr>
          <w:noProof/>
        </w:rPr>
        <w:drawing>
          <wp:inline distT="0" distB="0" distL="0" distR="0" wp14:anchorId="27E08901" wp14:editId="460F1449">
            <wp:extent cx="4759429" cy="3221809"/>
            <wp:effectExtent l="0" t="0" r="3175" b="0"/>
            <wp:docPr id="92578305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83056" name="図 1" descr="ダイアグラム&#10;&#10;自動的に生成された説明"/>
                    <pic:cNvPicPr/>
                  </pic:nvPicPr>
                  <pic:blipFill>
                    <a:blip r:embed="rId87"/>
                    <a:stretch>
                      <a:fillRect/>
                    </a:stretch>
                  </pic:blipFill>
                  <pic:spPr>
                    <a:xfrm>
                      <a:off x="0" y="0"/>
                      <a:ext cx="4807676" cy="3254469"/>
                    </a:xfrm>
                    <a:prstGeom prst="rect">
                      <a:avLst/>
                    </a:prstGeom>
                  </pic:spPr>
                </pic:pic>
              </a:graphicData>
            </a:graphic>
          </wp:inline>
        </w:drawing>
      </w:r>
    </w:p>
    <w:p w14:paraId="5E8410BE" w14:textId="2A447688" w:rsidR="0041416A" w:rsidRPr="00560591" w:rsidRDefault="0041416A" w:rsidP="0041416A">
      <w:pPr>
        <w:pStyle w:val="af1"/>
      </w:pPr>
      <w:bookmarkStart w:id="280" w:name="_Ref188968311"/>
      <w:bookmarkStart w:id="281" w:name="_Ref18896830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3.3</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5</w:t>
      </w:r>
      <w:r w:rsidRPr="00560591">
        <w:fldChar w:fldCharType="end"/>
      </w:r>
      <w:bookmarkEnd w:id="280"/>
      <w:r w:rsidRPr="00560591">
        <w:rPr>
          <w:rFonts w:hint="eastAsia"/>
        </w:rPr>
        <w:t xml:space="preserve">　横断歩道橋の優先順位</w:t>
      </w:r>
      <w:bookmarkEnd w:id="281"/>
    </w:p>
    <w:p w14:paraId="0B833872" w14:textId="77777777" w:rsidR="0041416A" w:rsidRPr="00560591" w:rsidRDefault="0041416A" w:rsidP="0041416A">
      <w:pPr>
        <w:pStyle w:val="51"/>
        <w:ind w:left="735" w:firstLine="210"/>
      </w:pPr>
    </w:p>
    <w:p w14:paraId="441924B6" w14:textId="77777777" w:rsidR="0041416A" w:rsidRPr="00560591" w:rsidRDefault="0041416A" w:rsidP="0041416A">
      <w:pPr>
        <w:pStyle w:val="50"/>
      </w:pPr>
      <w:r w:rsidRPr="00560591">
        <w:rPr>
          <w:rFonts w:hint="eastAsia"/>
        </w:rPr>
        <w:t>措置</w:t>
      </w:r>
    </w:p>
    <w:p w14:paraId="13A235E8" w14:textId="7DEAC0D3" w:rsidR="0041416A" w:rsidRPr="00560591" w:rsidRDefault="0041416A" w:rsidP="0041416A">
      <w:pPr>
        <w:pStyle w:val="51"/>
        <w:ind w:left="735" w:firstLine="210"/>
      </w:pPr>
      <w:r w:rsidRPr="00560591">
        <w:rPr>
          <w:rFonts w:hint="eastAsia"/>
        </w:rPr>
        <w:t>点検・診断結果に基づいて、ランク1（健全性Ⅲ）と判定された横断歩道橋は、５年以内（次回の定期点検まで）に措置を行う。措置の優先順位は、「</w:t>
      </w:r>
      <w:r w:rsidRPr="00560591">
        <w:fldChar w:fldCharType="begin"/>
      </w:r>
      <w:r w:rsidRPr="00560591">
        <w:instrText xml:space="preserve"> </w:instrText>
      </w:r>
      <w:r w:rsidRPr="00560591">
        <w:rPr>
          <w:rFonts w:hint="eastAsia"/>
        </w:rPr>
        <w:instrText>REF _Ref185525964 \n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1)　</w:t>
      </w:r>
      <w:r w:rsidRPr="00560591">
        <w:fldChar w:fldCharType="end"/>
      </w:r>
      <w:r w:rsidRPr="00560591">
        <w:fldChar w:fldCharType="begin"/>
      </w:r>
      <w:r w:rsidRPr="00560591">
        <w:instrText xml:space="preserve"> </w:instrText>
      </w:r>
      <w:r w:rsidRPr="00560591">
        <w:rPr>
          <w:rFonts w:hint="eastAsia"/>
        </w:rPr>
        <w:instrText>REF _Ref185525964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重点化の考え方</w:t>
      </w:r>
      <w:r w:rsidRPr="00560591">
        <w:fldChar w:fldCharType="end"/>
      </w:r>
      <w:r w:rsidRPr="00560591">
        <w:rPr>
          <w:rFonts w:hint="eastAsia"/>
        </w:rPr>
        <w:t>」に基づいて決定する。健全性Ⅳと判定された横断歩道橋は、通行止めなどの緊急的な措置を行う。</w:t>
      </w:r>
    </w:p>
    <w:p w14:paraId="50FACC50" w14:textId="77777777" w:rsidR="0041416A" w:rsidRPr="00560591" w:rsidRDefault="0041416A" w:rsidP="0041416A">
      <w:pPr>
        <w:pStyle w:val="51"/>
        <w:ind w:left="735" w:firstLine="210"/>
      </w:pPr>
    </w:p>
    <w:p w14:paraId="407CFA65" w14:textId="77777777" w:rsidR="0041416A" w:rsidRPr="00560591" w:rsidRDefault="0041416A" w:rsidP="0041416A">
      <w:pPr>
        <w:pStyle w:val="51"/>
        <w:ind w:left="735" w:firstLine="210"/>
      </w:pPr>
    </w:p>
    <w:p w14:paraId="159ECCA9" w14:textId="77777777" w:rsidR="0041416A" w:rsidRPr="00560591" w:rsidRDefault="0041416A" w:rsidP="0041416A">
      <w:pPr>
        <w:widowControl/>
        <w:jc w:val="left"/>
      </w:pPr>
      <w:r w:rsidRPr="00560591">
        <w:br w:type="page"/>
      </w:r>
    </w:p>
    <w:p w14:paraId="081E2C51" w14:textId="77777777" w:rsidR="0041416A" w:rsidRPr="00560591" w:rsidRDefault="0041416A" w:rsidP="0041416A">
      <w:pPr>
        <w:pStyle w:val="3"/>
      </w:pPr>
      <w:bookmarkStart w:id="282" w:name="_Toc180838906"/>
      <w:bookmarkStart w:id="283" w:name="_Toc185566829"/>
      <w:bookmarkStart w:id="284" w:name="_Toc189152458"/>
      <w:bookmarkEnd w:id="276"/>
      <w:r w:rsidRPr="00560591">
        <w:rPr>
          <w:rFonts w:hint="eastAsia"/>
        </w:rPr>
        <w:lastRenderedPageBreak/>
        <w:t>日常的な維持管理</w:t>
      </w:r>
      <w:bookmarkEnd w:id="282"/>
      <w:bookmarkEnd w:id="283"/>
      <w:bookmarkEnd w:id="284"/>
    </w:p>
    <w:p w14:paraId="0896C664" w14:textId="77777777" w:rsidR="0041416A" w:rsidRPr="00560591" w:rsidRDefault="0041416A" w:rsidP="0041416A">
      <w:pPr>
        <w:pStyle w:val="30"/>
        <w:ind w:left="105" w:firstLine="210"/>
      </w:pPr>
      <w:r w:rsidRPr="00560591">
        <w:rPr>
          <w:rFonts w:hint="eastAsia"/>
        </w:rPr>
        <w:t>施設を常に良好な状態に保てるよう、道路パトロールにおいて施設の状態を的確に把握し、施設不具合の早期発見、早期対応や緊急的・突発的な事案、苦情・要望事項等に対しても迅速に対応する。不法・不正行為の排除を図り、府民の安全・安心の確保に努める。</w:t>
      </w:r>
    </w:p>
    <w:p w14:paraId="1B45AF31" w14:textId="77777777" w:rsidR="0041416A" w:rsidRPr="00560591" w:rsidRDefault="0041416A" w:rsidP="0041416A">
      <w:pPr>
        <w:pStyle w:val="30"/>
        <w:ind w:left="105" w:firstLine="210"/>
      </w:pPr>
      <w:r w:rsidRPr="00560591">
        <w:rPr>
          <w:rFonts w:hint="eastAsia"/>
        </w:rPr>
        <w:t>横断歩道橋の日常的維持管理では、以下の内容に留意する必要がある。</w:t>
      </w:r>
    </w:p>
    <w:p w14:paraId="5B5E9B81" w14:textId="77777777" w:rsidR="0041416A" w:rsidRPr="00560591" w:rsidRDefault="0041416A" w:rsidP="009C1D40">
      <w:pPr>
        <w:pStyle w:val="afa"/>
        <w:numPr>
          <w:ilvl w:val="0"/>
          <w:numId w:val="13"/>
        </w:numPr>
        <w:ind w:leftChars="150" w:left="708" w:hangingChars="187" w:hanging="393"/>
        <w:rPr>
          <w:rFonts w:hAnsi="HG丸ｺﾞｼｯｸM-PRO"/>
          <w:kern w:val="0"/>
          <w:szCs w:val="20"/>
        </w:rPr>
      </w:pPr>
      <w:r w:rsidRPr="00560591">
        <w:rPr>
          <w:rFonts w:hAnsi="HG丸ｺﾞｼｯｸM-PRO" w:hint="eastAsia"/>
          <w:kern w:val="0"/>
          <w:szCs w:val="20"/>
        </w:rPr>
        <w:t>欄干、手摺、舗装、照明施設、添架されている道路標識、化粧板、目隠し板についても定期点検の対象としているが、これらの不具合は交通の安全確保に直接影響するため、定期点検のみに頼らず、日常のパトロール等により施設の状態の把握に努める必要がある。</w:t>
      </w:r>
    </w:p>
    <w:p w14:paraId="57808040" w14:textId="77777777" w:rsidR="0041416A" w:rsidRPr="00560591" w:rsidRDefault="0041416A" w:rsidP="009C1D40">
      <w:pPr>
        <w:pStyle w:val="afa"/>
        <w:numPr>
          <w:ilvl w:val="0"/>
          <w:numId w:val="13"/>
        </w:numPr>
        <w:ind w:leftChars="150" w:left="708" w:hangingChars="187" w:hanging="393"/>
        <w:rPr>
          <w:rFonts w:hAnsi="HG丸ｺﾞｼｯｸM-PRO"/>
        </w:rPr>
      </w:pPr>
      <w:r w:rsidRPr="00560591">
        <w:rPr>
          <w:rFonts w:hAnsi="HG丸ｺﾞｼｯｸM-PRO" w:hint="eastAsia"/>
          <w:kern w:val="0"/>
          <w:szCs w:val="20"/>
        </w:rPr>
        <w:t>不法投棄等を防止するために、必要に応じて、柵等の設置を検討し、環境保全に努める。</w:t>
      </w:r>
    </w:p>
    <w:p w14:paraId="77C4EFAA" w14:textId="77777777" w:rsidR="0041416A" w:rsidRPr="00560591" w:rsidRDefault="0041416A" w:rsidP="0041416A">
      <w:pPr>
        <w:pStyle w:val="30"/>
        <w:ind w:left="105" w:firstLine="210"/>
      </w:pPr>
    </w:p>
    <w:p w14:paraId="592B337C" w14:textId="77777777" w:rsidR="0041416A" w:rsidRPr="00560591" w:rsidRDefault="0041416A" w:rsidP="0041416A">
      <w:pPr>
        <w:pStyle w:val="3"/>
      </w:pPr>
      <w:bookmarkStart w:id="285" w:name="_Toc178416846"/>
      <w:bookmarkStart w:id="286" w:name="_Toc180838907"/>
      <w:bookmarkStart w:id="287" w:name="_Toc185566830"/>
      <w:bookmarkStart w:id="288" w:name="_Toc189152459"/>
      <w:r w:rsidRPr="00560591">
        <w:rPr>
          <w:rFonts w:hint="eastAsia"/>
        </w:rPr>
        <w:t>長寿命化に資する工夫</w:t>
      </w:r>
      <w:bookmarkEnd w:id="285"/>
      <w:bookmarkEnd w:id="286"/>
      <w:bookmarkEnd w:id="287"/>
      <w:bookmarkEnd w:id="288"/>
    </w:p>
    <w:p w14:paraId="6962F715" w14:textId="77777777" w:rsidR="0041416A" w:rsidRPr="00560591" w:rsidRDefault="0041416A" w:rsidP="0041416A">
      <w:pPr>
        <w:pStyle w:val="30"/>
        <w:ind w:left="105" w:firstLine="210"/>
      </w:pPr>
      <w:r w:rsidRPr="00560591">
        <w:rPr>
          <w:rFonts w:hint="eastAsia"/>
        </w:rPr>
        <w:t>横断歩道橋の長寿命化にあたっては、予防保全段階における修繕の実施だけではなく、劣化進行の原因となる滞水を避ける対応や、対策範囲を限定して早期の対応を図ることなどが必要となる。</w:t>
      </w:r>
    </w:p>
    <w:p w14:paraId="14ADD512" w14:textId="77777777" w:rsidR="0041416A" w:rsidRPr="00560591" w:rsidRDefault="0041416A" w:rsidP="0041416A">
      <w:pPr>
        <w:pStyle w:val="30"/>
        <w:ind w:left="105" w:firstLine="210"/>
      </w:pPr>
      <w:r w:rsidRPr="00560591">
        <w:rPr>
          <w:rFonts w:hint="eastAsia"/>
        </w:rPr>
        <w:t>横断歩道橋の排水桝や排水管の損傷箇所は、排水の飛散により、下部工等の腐食環境に深刻な影響を与えることがある。そのため、取り換え等の措置を講ずる取組みを実施していくことにより、下部工等の損傷発生を防止し、一層の長寿命化を図る。</w:t>
      </w:r>
    </w:p>
    <w:p w14:paraId="6BD3D15A" w14:textId="77777777" w:rsidR="0041416A" w:rsidRPr="00560591" w:rsidRDefault="0041416A" w:rsidP="0041416A">
      <w:pPr>
        <w:pStyle w:val="30"/>
        <w:ind w:left="105" w:firstLine="210"/>
      </w:pPr>
    </w:p>
    <w:p w14:paraId="38136447" w14:textId="77777777" w:rsidR="0041416A" w:rsidRPr="00560591" w:rsidRDefault="0041416A" w:rsidP="0041416A">
      <w:pPr>
        <w:pStyle w:val="3"/>
      </w:pPr>
      <w:bookmarkStart w:id="289" w:name="_Toc180838908"/>
      <w:bookmarkStart w:id="290" w:name="_Ref185523602"/>
      <w:bookmarkStart w:id="291" w:name="_Ref185523606"/>
      <w:bookmarkStart w:id="292" w:name="_Toc185566831"/>
      <w:bookmarkStart w:id="293" w:name="_Toc189152460"/>
      <w:r w:rsidRPr="00560591">
        <w:rPr>
          <w:rFonts w:hint="eastAsia"/>
        </w:rPr>
        <w:t>新技術の活用</w:t>
      </w:r>
      <w:bookmarkEnd w:id="289"/>
      <w:bookmarkEnd w:id="290"/>
      <w:bookmarkEnd w:id="291"/>
      <w:bookmarkEnd w:id="292"/>
      <w:bookmarkEnd w:id="293"/>
    </w:p>
    <w:p w14:paraId="5AFAD7ED" w14:textId="455683F2" w:rsidR="0041416A" w:rsidRPr="00560591" w:rsidRDefault="0041416A" w:rsidP="0041416A">
      <w:pPr>
        <w:pStyle w:val="30"/>
        <w:ind w:left="105" w:firstLine="210"/>
      </w:pPr>
      <w:r w:rsidRPr="00560591">
        <w:rPr>
          <w:rFonts w:hint="eastAsia"/>
        </w:rPr>
        <w:t>横断歩道橋の維持管理では、定期点検および措置において、新たな技術、材料、工法等を積極的に取り入れ、活用している。新技術の導入により、コスト縮減効果（経済性）、工期短縮や手間削減などの効率化、品質および安全性向上や環境負荷低減などの高度化が期待される（</w:t>
      </w:r>
      <w:r w:rsidRPr="00560591">
        <w:fldChar w:fldCharType="begin"/>
      </w:r>
      <w:r w:rsidRPr="00560591">
        <w:instrText xml:space="preserve"> </w:instrText>
      </w:r>
      <w:r w:rsidRPr="00560591">
        <w:rPr>
          <w:rFonts w:hint="eastAsia"/>
        </w:rPr>
        <w:instrText>REF _Ref185516380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9</w:t>
      </w:r>
      <w:r w:rsidRPr="00560591">
        <w:fldChar w:fldCharType="end"/>
      </w:r>
      <w:r w:rsidRPr="00560591">
        <w:rPr>
          <w:rFonts w:hint="eastAsia"/>
        </w:rPr>
        <w:t>）。今後10年間（令和７年度から令和16年度）の新技術等の活用方針を以下に示す。</w:t>
      </w:r>
    </w:p>
    <w:p w14:paraId="643A7AA8" w14:textId="77777777" w:rsidR="0041416A" w:rsidRPr="00560591" w:rsidRDefault="0041416A" w:rsidP="0041416A">
      <w:pPr>
        <w:pStyle w:val="afff"/>
        <w:ind w:left="105" w:firstLine="210"/>
        <w:rPr>
          <w:rFonts w:ascii="HG丸ｺﾞｼｯｸM-PRO" w:eastAsia="HG丸ｺﾞｼｯｸM-PRO" w:hAnsi="HG丸ｺﾞｼｯｸM-PRO"/>
          <w:szCs w:val="21"/>
        </w:rPr>
      </w:pPr>
    </w:p>
    <w:p w14:paraId="32807DE3" w14:textId="7E917FE1" w:rsidR="0041416A" w:rsidRPr="00560591" w:rsidRDefault="0041416A" w:rsidP="0041416A">
      <w:pPr>
        <w:pStyle w:val="af1"/>
      </w:pPr>
      <w:bookmarkStart w:id="294" w:name="_Ref185516380"/>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9</w:t>
      </w:r>
      <w:r w:rsidR="008442C5" w:rsidRPr="00560591">
        <w:fldChar w:fldCharType="end"/>
      </w:r>
      <w:bookmarkEnd w:id="294"/>
      <w:r w:rsidRPr="00560591">
        <w:rPr>
          <w:rFonts w:hint="eastAsia"/>
        </w:rPr>
        <w:t xml:space="preserve">　新技術活用の効果</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560591" w:rsidRPr="00560591" w14:paraId="292CF420" w14:textId="77777777" w:rsidTr="005B1557">
        <w:trPr>
          <w:trHeight w:val="397"/>
          <w:jc w:val="center"/>
        </w:trPr>
        <w:tc>
          <w:tcPr>
            <w:tcW w:w="2263" w:type="dxa"/>
            <w:tcBorders>
              <w:bottom w:val="double" w:sz="4" w:space="0" w:color="auto"/>
            </w:tcBorders>
            <w:shd w:val="clear" w:color="auto" w:fill="D9D9D9" w:themeFill="background1" w:themeFillShade="D9"/>
            <w:vAlign w:val="center"/>
          </w:tcPr>
          <w:p w14:paraId="066A34CD"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評価項目</w:t>
            </w:r>
          </w:p>
        </w:tc>
        <w:tc>
          <w:tcPr>
            <w:tcW w:w="5670" w:type="dxa"/>
            <w:tcBorders>
              <w:bottom w:val="double" w:sz="4" w:space="0" w:color="auto"/>
            </w:tcBorders>
            <w:shd w:val="clear" w:color="auto" w:fill="D9D9D9" w:themeFill="background1" w:themeFillShade="D9"/>
            <w:vAlign w:val="center"/>
          </w:tcPr>
          <w:p w14:paraId="33784CF4"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新技術活用の効果</w:t>
            </w:r>
          </w:p>
        </w:tc>
      </w:tr>
      <w:tr w:rsidR="00560591" w:rsidRPr="00560591" w14:paraId="4476B253" w14:textId="77777777" w:rsidTr="005B1557">
        <w:trPr>
          <w:trHeight w:val="340"/>
          <w:jc w:val="center"/>
        </w:trPr>
        <w:tc>
          <w:tcPr>
            <w:tcW w:w="2263" w:type="dxa"/>
            <w:vAlign w:val="center"/>
          </w:tcPr>
          <w:p w14:paraId="3C9E2E0A"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経済性</w:t>
            </w:r>
          </w:p>
        </w:tc>
        <w:tc>
          <w:tcPr>
            <w:tcW w:w="5670" w:type="dxa"/>
            <w:vAlign w:val="center"/>
          </w:tcPr>
          <w:p w14:paraId="1B591B3D"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コスト縮減</w:t>
            </w:r>
          </w:p>
        </w:tc>
      </w:tr>
      <w:tr w:rsidR="00560591" w:rsidRPr="00560591" w14:paraId="5D87B46A" w14:textId="77777777" w:rsidTr="005B1557">
        <w:trPr>
          <w:trHeight w:val="340"/>
          <w:jc w:val="center"/>
        </w:trPr>
        <w:tc>
          <w:tcPr>
            <w:tcW w:w="2263" w:type="dxa"/>
            <w:vAlign w:val="center"/>
          </w:tcPr>
          <w:p w14:paraId="18A3F8B7"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工　程</w:t>
            </w:r>
          </w:p>
        </w:tc>
        <w:tc>
          <w:tcPr>
            <w:tcW w:w="5670" w:type="dxa"/>
            <w:vAlign w:val="center"/>
          </w:tcPr>
          <w:p w14:paraId="658940CC"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工期短縮、規制時間の短縮（交通への影響低減）</w:t>
            </w:r>
          </w:p>
        </w:tc>
      </w:tr>
      <w:tr w:rsidR="00560591" w:rsidRPr="00560591" w14:paraId="3A21D642" w14:textId="77777777" w:rsidTr="005B1557">
        <w:trPr>
          <w:trHeight w:val="340"/>
          <w:jc w:val="center"/>
        </w:trPr>
        <w:tc>
          <w:tcPr>
            <w:tcW w:w="2263" w:type="dxa"/>
            <w:vAlign w:val="center"/>
          </w:tcPr>
          <w:p w14:paraId="3A212C56"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品　質</w:t>
            </w:r>
          </w:p>
        </w:tc>
        <w:tc>
          <w:tcPr>
            <w:tcW w:w="5670" w:type="dxa"/>
            <w:vAlign w:val="center"/>
          </w:tcPr>
          <w:p w14:paraId="25AEB350" w14:textId="77777777" w:rsidR="0041416A" w:rsidRPr="00560591" w:rsidRDefault="0041416A" w:rsidP="005B1557">
            <w:pPr>
              <w:pStyle w:val="55"/>
              <w:ind w:leftChars="0" w:left="0" w:firstLineChars="0" w:firstLine="0"/>
              <w:rPr>
                <w:rFonts w:ascii="HG丸ｺﾞｼｯｸM-PRO" w:eastAsia="HG丸ｺﾞｼｯｸM-PRO" w:hAnsi="HG丸ｺﾞｼｯｸM-PRO"/>
              </w:rPr>
            </w:pPr>
            <w:r w:rsidRPr="00560591">
              <w:rPr>
                <w:rFonts w:ascii="HG丸ｺﾞｼｯｸM-PRO" w:eastAsia="HG丸ｺﾞｼｯｸM-PRO" w:hAnsi="HG丸ｺﾞｼｯｸM-PRO" w:hint="eastAsia"/>
              </w:rPr>
              <w:t>点検・施工精度の向上、耐久性の向上</w:t>
            </w:r>
          </w:p>
        </w:tc>
      </w:tr>
      <w:tr w:rsidR="00560591" w:rsidRPr="00560591" w14:paraId="5730146E" w14:textId="77777777" w:rsidTr="005B1557">
        <w:trPr>
          <w:trHeight w:val="340"/>
          <w:jc w:val="center"/>
        </w:trPr>
        <w:tc>
          <w:tcPr>
            <w:tcW w:w="2263" w:type="dxa"/>
            <w:vAlign w:val="center"/>
          </w:tcPr>
          <w:p w14:paraId="3F2585C8"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安全性</w:t>
            </w:r>
          </w:p>
        </w:tc>
        <w:tc>
          <w:tcPr>
            <w:tcW w:w="5670" w:type="dxa"/>
            <w:vAlign w:val="center"/>
          </w:tcPr>
          <w:p w14:paraId="1D8A2166"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点検・施工作業時の安全性の向上</w:t>
            </w:r>
          </w:p>
        </w:tc>
      </w:tr>
      <w:tr w:rsidR="00560591" w:rsidRPr="00560591" w14:paraId="302BD40D" w14:textId="77777777" w:rsidTr="005B1557">
        <w:trPr>
          <w:trHeight w:val="340"/>
          <w:jc w:val="center"/>
        </w:trPr>
        <w:tc>
          <w:tcPr>
            <w:tcW w:w="2263" w:type="dxa"/>
            <w:vAlign w:val="center"/>
          </w:tcPr>
          <w:p w14:paraId="6A8C99A6"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施工性</w:t>
            </w:r>
          </w:p>
        </w:tc>
        <w:tc>
          <w:tcPr>
            <w:tcW w:w="5670" w:type="dxa"/>
            <w:vAlign w:val="center"/>
          </w:tcPr>
          <w:p w14:paraId="2EEF5F68"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工程、安全性の項目と同意</w:t>
            </w:r>
          </w:p>
        </w:tc>
      </w:tr>
      <w:tr w:rsidR="0041416A" w:rsidRPr="00560591" w14:paraId="48025DFA" w14:textId="77777777" w:rsidTr="005B1557">
        <w:trPr>
          <w:trHeight w:val="340"/>
          <w:jc w:val="center"/>
        </w:trPr>
        <w:tc>
          <w:tcPr>
            <w:tcW w:w="2263" w:type="dxa"/>
            <w:vAlign w:val="center"/>
          </w:tcPr>
          <w:p w14:paraId="1C72C433" w14:textId="77777777" w:rsidR="0041416A" w:rsidRPr="00560591" w:rsidRDefault="0041416A" w:rsidP="005B1557">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周辺環境への影響</w:t>
            </w:r>
          </w:p>
        </w:tc>
        <w:tc>
          <w:tcPr>
            <w:tcW w:w="5670" w:type="dxa"/>
            <w:vAlign w:val="center"/>
          </w:tcPr>
          <w:p w14:paraId="79DDAB52" w14:textId="77777777" w:rsidR="0041416A" w:rsidRPr="00560591" w:rsidRDefault="0041416A" w:rsidP="005B1557">
            <w:pPr>
              <w:widowControl/>
              <w:snapToGrid w:val="0"/>
              <w:spacing w:line="280" w:lineRule="exact"/>
              <w:textAlignment w:val="center"/>
              <w:rPr>
                <w:rFonts w:hAnsi="HG丸ｺﾞｼｯｸM-PRO" w:cs="Meiryo UI"/>
                <w:kern w:val="24"/>
                <w:szCs w:val="21"/>
              </w:rPr>
            </w:pPr>
            <w:r w:rsidRPr="00560591">
              <w:rPr>
                <w:rFonts w:hAnsi="HG丸ｺﾞｼｯｸM-PRO" w:hint="eastAsia"/>
              </w:rPr>
              <w:t>環境負荷低減（有害物質、騒音・振動等の低減・排除）</w:t>
            </w:r>
          </w:p>
        </w:tc>
      </w:tr>
    </w:tbl>
    <w:p w14:paraId="1DDC1CF5" w14:textId="77777777" w:rsidR="0041416A" w:rsidRPr="00560591" w:rsidRDefault="0041416A" w:rsidP="0041416A">
      <w:pPr>
        <w:widowControl/>
        <w:ind w:left="210" w:hangingChars="100" w:hanging="210"/>
        <w:jc w:val="left"/>
        <w:rPr>
          <w:rFonts w:hAnsi="HG丸ｺﾞｼｯｸM-PRO"/>
          <w:szCs w:val="21"/>
        </w:rPr>
      </w:pPr>
    </w:p>
    <w:p w14:paraId="204FB461" w14:textId="77777777" w:rsidR="0041416A" w:rsidRPr="00560591" w:rsidRDefault="0041416A" w:rsidP="0041416A">
      <w:pPr>
        <w:widowControl/>
        <w:jc w:val="left"/>
        <w:rPr>
          <w:rFonts w:hAnsi="HG丸ｺﾞｼｯｸM-PRO"/>
          <w:szCs w:val="21"/>
        </w:rPr>
      </w:pPr>
      <w:r w:rsidRPr="00560591">
        <w:rPr>
          <w:rFonts w:hAnsi="HG丸ｺﾞｼｯｸM-PRO"/>
          <w:szCs w:val="21"/>
        </w:rPr>
        <w:br w:type="page"/>
      </w:r>
    </w:p>
    <w:p w14:paraId="2CC7AAC2" w14:textId="77777777" w:rsidR="0041416A" w:rsidRPr="00560591" w:rsidRDefault="0041416A" w:rsidP="0041416A">
      <w:pPr>
        <w:pStyle w:val="4"/>
      </w:pPr>
      <w:r w:rsidRPr="00560591">
        <w:rPr>
          <w:rFonts w:hint="eastAsia"/>
        </w:rPr>
        <w:lastRenderedPageBreak/>
        <w:t>定期点検</w:t>
      </w:r>
    </w:p>
    <w:p w14:paraId="02EE8CD4" w14:textId="77777777" w:rsidR="0041416A" w:rsidRPr="00560591" w:rsidRDefault="0041416A" w:rsidP="0041416A">
      <w:pPr>
        <w:pStyle w:val="40"/>
        <w:ind w:left="420" w:firstLine="210"/>
      </w:pPr>
      <w:r w:rsidRPr="00560591">
        <w:rPr>
          <w:rFonts w:hint="eastAsia"/>
        </w:rPr>
        <w:t>大阪府では、定期点検において、従来技術よりも作業時間の短縮（効率化）、品質向上などの効果が見込まれる場合に、点検支援技術性能カタログに掲載されている新技術を導入している。</w:t>
      </w:r>
    </w:p>
    <w:p w14:paraId="149D44E9" w14:textId="77777777" w:rsidR="0041416A" w:rsidRPr="00560591" w:rsidRDefault="0041416A" w:rsidP="0041416A">
      <w:pPr>
        <w:pStyle w:val="40"/>
        <w:ind w:left="420" w:firstLine="210"/>
      </w:pPr>
      <w:r w:rsidRPr="00560591">
        <w:rPr>
          <w:rFonts w:hint="eastAsia"/>
        </w:rPr>
        <w:t>横断歩道橋の上部構造と階段部の接続部（フック）は狭隘であり近接目視が困難となるため、内視鏡などを用いて不可視部の解消を図る。</w:t>
      </w:r>
    </w:p>
    <w:p w14:paraId="70695258" w14:textId="77777777" w:rsidR="0041416A" w:rsidRPr="00560591" w:rsidRDefault="0041416A" w:rsidP="0041416A">
      <w:pPr>
        <w:pStyle w:val="40"/>
        <w:ind w:left="420" w:firstLine="210"/>
      </w:pPr>
    </w:p>
    <w:p w14:paraId="1388F78D" w14:textId="77777777" w:rsidR="0041416A" w:rsidRPr="00560591" w:rsidRDefault="0041416A" w:rsidP="0041416A">
      <w:pPr>
        <w:pStyle w:val="4"/>
      </w:pPr>
      <w:r w:rsidRPr="00560591">
        <w:rPr>
          <w:rFonts w:hint="eastAsia"/>
        </w:rPr>
        <w:t>措置</w:t>
      </w:r>
    </w:p>
    <w:p w14:paraId="088DA030"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大阪府では、修繕工事において、従来技術よりもコスト縮減や品質向上などの効果が見込まれる場合に、新技術情報提供システム（NETIS）に掲載されている新技術等を導入している。横断歩道橋に対して効果が期待できる技術の活用を今後も推進する。</w:t>
      </w:r>
    </w:p>
    <w:p w14:paraId="3C46FB3F"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今後10年間で修繕実施予定の横断歩道橋のうち、塗装塗替えが想定される15橋に対して、新技術を活用することで、コスト縮減や安全性の向上が見込める場合は、可能な範囲で新技術を適用することを目標とする。</w:t>
      </w:r>
    </w:p>
    <w:p w14:paraId="0A21875E"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横断歩道橋は、主に鋼橋であるため、一般的な修繕工法として、塗装塗替えが想定される。新技術を可能な範囲で活用し、コスト縮減を図る。</w:t>
      </w:r>
    </w:p>
    <w:p w14:paraId="4352CEB4" w14:textId="77777777" w:rsidR="0041416A" w:rsidRPr="00560591" w:rsidRDefault="0041416A" w:rsidP="0041416A">
      <w:pPr>
        <w:pStyle w:val="40"/>
        <w:ind w:left="420" w:firstLine="210"/>
        <w:rPr>
          <w:rFonts w:hAnsi="HG丸ｺﾞｼｯｸM-PRO"/>
          <w:szCs w:val="21"/>
        </w:rPr>
      </w:pPr>
    </w:p>
    <w:p w14:paraId="5AD0BA03" w14:textId="77777777" w:rsidR="0041416A" w:rsidRPr="00560591" w:rsidRDefault="0041416A" w:rsidP="0041416A">
      <w:pPr>
        <w:pStyle w:val="4"/>
      </w:pPr>
      <w:r w:rsidRPr="00560591">
        <w:rPr>
          <w:rFonts w:hint="eastAsia"/>
        </w:rPr>
        <w:t>新技術の適用の流れ</w:t>
      </w:r>
    </w:p>
    <w:p w14:paraId="147CF124"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新技術の適用にあたっては、コスト縮減や安全性の向上など、新技術適用により想定される効果について点検支援性能カタログやNETIS等を参考にして、実際の点検や工事等に活用していく。</w:t>
      </w:r>
    </w:p>
    <w:p w14:paraId="183BA2B6"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定期点検や詳細調査においては、業務発注段階にて新技術適用による効果を検討のうえ、効果が見込まれる場合は、当該技術の実施を前提とした点検や調査業務を発注、あるいは設計変更の対象とする。</w:t>
      </w:r>
    </w:p>
    <w:p w14:paraId="42DDCF2C"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修繕工事においても、当該工事の設計段階にて新技術（新工法）と従来工法を比較し、効果が見込まれる場合は、当該工法の実施を前提とした工事発注、あるいは設計変更を検討することとする。</w:t>
      </w:r>
    </w:p>
    <w:p w14:paraId="5261A785" w14:textId="77777777" w:rsidR="0041416A" w:rsidRPr="00560591" w:rsidRDefault="0041416A" w:rsidP="0041416A">
      <w:pPr>
        <w:pStyle w:val="40"/>
        <w:ind w:left="420" w:firstLine="210"/>
        <w:rPr>
          <w:rFonts w:hAnsi="HG丸ｺﾞｼｯｸM-PRO"/>
          <w:szCs w:val="21"/>
        </w:rPr>
      </w:pPr>
      <w:r w:rsidRPr="00560591">
        <w:rPr>
          <w:rFonts w:hAnsi="HG丸ｺﾞｼｯｸM-PRO" w:hint="eastAsia"/>
          <w:szCs w:val="21"/>
        </w:rPr>
        <w:t>さらに、これらの新技術・新工法を採用した場合は、想定した効果が発現しているかについて、可能な範囲で検証を行ったうえで、新技術・新工法の適用範囲について改善を図るなど継続的な活用につなげていく。</w:t>
      </w:r>
    </w:p>
    <w:p w14:paraId="07647FAC" w14:textId="77777777" w:rsidR="0041416A" w:rsidRPr="00560591" w:rsidRDefault="0041416A" w:rsidP="0041416A">
      <w:pPr>
        <w:pStyle w:val="40"/>
        <w:ind w:left="420" w:firstLine="210"/>
        <w:rPr>
          <w:rFonts w:hAnsi="HG丸ｺﾞｼｯｸM-PRO"/>
          <w:szCs w:val="21"/>
        </w:rPr>
      </w:pPr>
    </w:p>
    <w:p w14:paraId="3582A19B" w14:textId="77777777" w:rsidR="0041416A" w:rsidRPr="00560591" w:rsidRDefault="0041416A" w:rsidP="0041416A">
      <w:pPr>
        <w:widowControl/>
        <w:jc w:val="left"/>
        <w:rPr>
          <w:rFonts w:hAnsi="HG丸ｺﾞｼｯｸM-PRO"/>
          <w:b/>
          <w:bCs/>
          <w:sz w:val="22"/>
          <w:szCs w:val="22"/>
          <w:u w:val="single"/>
          <w:lang w:val="x-none" w:eastAsia="x-none"/>
        </w:rPr>
      </w:pPr>
      <w:r w:rsidRPr="00560591">
        <w:br w:type="page"/>
      </w:r>
    </w:p>
    <w:p w14:paraId="6F7E9305" w14:textId="77777777" w:rsidR="0041416A" w:rsidRPr="00560591" w:rsidRDefault="0041416A" w:rsidP="0041416A">
      <w:pPr>
        <w:pStyle w:val="3"/>
      </w:pPr>
      <w:bookmarkStart w:id="295" w:name="_Toc180838909"/>
      <w:bookmarkStart w:id="296" w:name="_Toc185566832"/>
      <w:bookmarkStart w:id="297" w:name="_Toc189152461"/>
      <w:r w:rsidRPr="00560591">
        <w:rPr>
          <w:rFonts w:hint="eastAsia"/>
        </w:rPr>
        <w:lastRenderedPageBreak/>
        <w:t>効果検証</w:t>
      </w:r>
      <w:bookmarkEnd w:id="295"/>
      <w:bookmarkEnd w:id="296"/>
      <w:bookmarkEnd w:id="297"/>
    </w:p>
    <w:p w14:paraId="65DB0D3E" w14:textId="77777777" w:rsidR="0041416A" w:rsidRPr="00560591" w:rsidRDefault="0041416A" w:rsidP="0041416A">
      <w:pPr>
        <w:pStyle w:val="4"/>
      </w:pPr>
      <w:r w:rsidRPr="00560591">
        <w:rPr>
          <w:rFonts w:hint="eastAsia"/>
        </w:rPr>
        <w:t>新技術の導入による効果</w:t>
      </w:r>
    </w:p>
    <w:p w14:paraId="1F97E90E" w14:textId="77777777" w:rsidR="0041416A" w:rsidRPr="00560591" w:rsidRDefault="0041416A" w:rsidP="0041416A">
      <w:pPr>
        <w:pStyle w:val="50"/>
      </w:pPr>
      <w:r w:rsidRPr="00560591">
        <w:rPr>
          <w:rFonts w:hint="eastAsia"/>
        </w:rPr>
        <w:t>措置</w:t>
      </w:r>
    </w:p>
    <w:p w14:paraId="21D47649" w14:textId="77777777" w:rsidR="0041416A" w:rsidRPr="00560591" w:rsidRDefault="0041416A" w:rsidP="0041416A">
      <w:pPr>
        <w:pStyle w:val="51"/>
        <w:ind w:left="735" w:firstLine="210"/>
      </w:pPr>
      <w:r w:rsidRPr="00560591">
        <w:rPr>
          <w:rFonts w:hint="eastAsia"/>
        </w:rPr>
        <w:t>措置において、NETISに登録されている新技術等の活用によりコスト縮減や品質・安全性の向上を図る。</w:t>
      </w:r>
    </w:p>
    <w:p w14:paraId="6ECA8AD6" w14:textId="687833D6" w:rsidR="0041416A" w:rsidRPr="00560591" w:rsidRDefault="0041416A" w:rsidP="0041416A">
      <w:pPr>
        <w:pStyle w:val="51"/>
        <w:ind w:left="735" w:firstLine="210"/>
      </w:pPr>
      <w:r w:rsidRPr="00560591">
        <w:rPr>
          <w:rFonts w:hint="eastAsia"/>
        </w:rPr>
        <w:t>修繕工事において、今後10年間で修繕実施予定の横断歩道橋のうち、塗装塗替えが想定される15橋に対して、新技術を適用した場合、約17百万円のコスト縮減が期待できる見込みである（</w:t>
      </w:r>
      <w:r w:rsidRPr="00560591">
        <w:fldChar w:fldCharType="begin"/>
      </w:r>
      <w:r w:rsidRPr="00560591">
        <w:instrText xml:space="preserve"> </w:instrText>
      </w:r>
      <w:r w:rsidRPr="00560591">
        <w:rPr>
          <w:rFonts w:hint="eastAsia"/>
        </w:rPr>
        <w:instrText>REF _Ref188967884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10</w:t>
      </w:r>
      <w:r w:rsidRPr="00560591">
        <w:fldChar w:fldCharType="end"/>
      </w:r>
      <w:r w:rsidRPr="00560591">
        <w:rPr>
          <w:rFonts w:hint="eastAsia"/>
        </w:rPr>
        <w:t>）。なお、コスト縮減効果の試算は、点検支援技術性能カタログ掲載の参考単価をもとに行っているため、実際の現場条件を考慮した見積とは異なる可能性がある。</w:t>
      </w:r>
    </w:p>
    <w:p w14:paraId="6B3D160C" w14:textId="77777777" w:rsidR="0041416A" w:rsidRPr="00560591" w:rsidRDefault="0041416A" w:rsidP="0041416A">
      <w:pPr>
        <w:pStyle w:val="51"/>
        <w:ind w:left="735" w:firstLine="210"/>
      </w:pPr>
      <w:r w:rsidRPr="00560591">
        <w:rPr>
          <w:rFonts w:hint="eastAsia"/>
        </w:rPr>
        <w:t>また、縮減効果は想定であり、現場条件に適した新技術の活用を検討すること。</w:t>
      </w:r>
    </w:p>
    <w:p w14:paraId="2183B030" w14:textId="77777777" w:rsidR="0041416A" w:rsidRPr="00560591" w:rsidRDefault="0041416A" w:rsidP="0041416A">
      <w:pPr>
        <w:pStyle w:val="51"/>
        <w:ind w:left="735" w:firstLine="210"/>
      </w:pPr>
    </w:p>
    <w:p w14:paraId="540AF595" w14:textId="77777777" w:rsidR="0041416A" w:rsidRPr="00560591" w:rsidRDefault="0041416A" w:rsidP="0041416A">
      <w:pPr>
        <w:pStyle w:val="51"/>
        <w:ind w:left="735" w:firstLine="210"/>
      </w:pPr>
      <w:r w:rsidRPr="00560591">
        <w:rPr>
          <w:rFonts w:hint="eastAsia"/>
        </w:rPr>
        <w:t xml:space="preserve">導入効果を試算する新技術は、以下の観点を踏まえて選定した。 </w:t>
      </w:r>
    </w:p>
    <w:p w14:paraId="437C2E4B" w14:textId="77777777" w:rsidR="0041416A" w:rsidRPr="00560591" w:rsidRDefault="0041416A" w:rsidP="0041416A">
      <w:pPr>
        <w:pStyle w:val="51"/>
        <w:ind w:left="735" w:firstLine="210"/>
      </w:pPr>
      <w:r w:rsidRPr="00560591">
        <w:rPr>
          <w:rFonts w:hint="eastAsia"/>
        </w:rPr>
        <w:t>・横断歩道橋の修繕では、塗装の塗替えが多く実施されていること。</w:t>
      </w:r>
    </w:p>
    <w:p w14:paraId="0E08D2EF" w14:textId="77777777" w:rsidR="0041416A" w:rsidRPr="00560591" w:rsidRDefault="0041416A" w:rsidP="0041416A">
      <w:pPr>
        <w:pStyle w:val="51"/>
        <w:ind w:leftChars="450" w:left="1155" w:hangingChars="100" w:hanging="210"/>
      </w:pPr>
      <w:r w:rsidRPr="00560591">
        <w:rPr>
          <w:rFonts w:hint="eastAsia"/>
        </w:rPr>
        <w:t>・ブラスト設備の設置が困難な箇所において、塗膜剥離剤を用いた施工は、作業性に優れた技術であること。</w:t>
      </w:r>
    </w:p>
    <w:p w14:paraId="0390CC95" w14:textId="77777777" w:rsidR="0041416A" w:rsidRPr="00560591" w:rsidRDefault="0041416A" w:rsidP="0041416A">
      <w:pPr>
        <w:pStyle w:val="af1"/>
      </w:pPr>
      <w:bookmarkStart w:id="298" w:name="_Ref185516560"/>
    </w:p>
    <w:p w14:paraId="6505149E" w14:textId="6D7298BA" w:rsidR="0041416A" w:rsidRPr="00560591" w:rsidRDefault="0041416A" w:rsidP="0041416A">
      <w:pPr>
        <w:pStyle w:val="af1"/>
      </w:pPr>
      <w:bookmarkStart w:id="299" w:name="_Ref188967884"/>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10</w:t>
      </w:r>
      <w:r w:rsidR="008442C5" w:rsidRPr="00560591">
        <w:fldChar w:fldCharType="end"/>
      </w:r>
      <w:bookmarkEnd w:id="298"/>
      <w:bookmarkEnd w:id="299"/>
      <w:r w:rsidRPr="00560591">
        <w:rPr>
          <w:rFonts w:hint="eastAsia"/>
        </w:rPr>
        <w:t xml:space="preserve">　新技術活用によるコスト縮減効果</w:t>
      </w:r>
    </w:p>
    <w:tbl>
      <w:tblPr>
        <w:tblW w:w="8075"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30"/>
        <w:gridCol w:w="1191"/>
        <w:gridCol w:w="1417"/>
        <w:gridCol w:w="1524"/>
        <w:gridCol w:w="1500"/>
      </w:tblGrid>
      <w:tr w:rsidR="0041416A" w:rsidRPr="00560591" w14:paraId="49F60047" w14:textId="77777777" w:rsidTr="005B1557">
        <w:trPr>
          <w:trHeight w:val="624"/>
          <w:jc w:val="center"/>
        </w:trPr>
        <w:tc>
          <w:tcPr>
            <w:tcW w:w="1413" w:type="dxa"/>
            <w:tcBorders>
              <w:bottom w:val="double" w:sz="4" w:space="0" w:color="auto"/>
            </w:tcBorders>
            <w:shd w:val="clear" w:color="auto" w:fill="D9D9D9" w:themeFill="background1" w:themeFillShade="D9"/>
            <w:vAlign w:val="center"/>
          </w:tcPr>
          <w:p w14:paraId="0EF4DCD9" w14:textId="77777777" w:rsidR="0041416A" w:rsidRPr="00560591" w:rsidRDefault="0041416A" w:rsidP="005B1557">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補修方法</w:t>
            </w:r>
          </w:p>
        </w:tc>
        <w:tc>
          <w:tcPr>
            <w:tcW w:w="1030" w:type="dxa"/>
            <w:tcBorders>
              <w:bottom w:val="double" w:sz="4" w:space="0" w:color="auto"/>
            </w:tcBorders>
            <w:shd w:val="clear" w:color="auto" w:fill="D9D9D9" w:themeFill="background1" w:themeFillShade="D9"/>
            <w:vAlign w:val="center"/>
          </w:tcPr>
          <w:p w14:paraId="62C93670"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kern w:val="0"/>
                <w:szCs w:val="20"/>
              </w:rPr>
              <w:t>対象</w:t>
            </w:r>
          </w:p>
          <w:p w14:paraId="5C3A5D13" w14:textId="77777777" w:rsidR="0041416A" w:rsidRPr="00560591" w:rsidRDefault="0041416A" w:rsidP="005B1557">
            <w:pPr>
              <w:widowControl/>
              <w:snapToGrid w:val="0"/>
              <w:spacing w:line="280" w:lineRule="exact"/>
              <w:jc w:val="center"/>
              <w:textAlignment w:val="center"/>
              <w:rPr>
                <w:rFonts w:hAnsi="HG丸ｺﾞｼｯｸM-PRO"/>
                <w:kern w:val="0"/>
                <w:szCs w:val="20"/>
              </w:rPr>
            </w:pPr>
            <w:r w:rsidRPr="00560591">
              <w:rPr>
                <w:rFonts w:hAnsi="HG丸ｺﾞｼｯｸM-PRO" w:hint="eastAsia"/>
                <w:kern w:val="0"/>
                <w:szCs w:val="20"/>
              </w:rPr>
              <w:t>施設数</w:t>
            </w:r>
          </w:p>
        </w:tc>
        <w:tc>
          <w:tcPr>
            <w:tcW w:w="1191" w:type="dxa"/>
            <w:tcBorders>
              <w:bottom w:val="double" w:sz="4" w:space="0" w:color="auto"/>
            </w:tcBorders>
            <w:shd w:val="clear" w:color="auto" w:fill="D9D9D9" w:themeFill="background1" w:themeFillShade="D9"/>
            <w:vAlign w:val="center"/>
          </w:tcPr>
          <w:p w14:paraId="46117B71" w14:textId="77777777" w:rsidR="0041416A" w:rsidRPr="00560591" w:rsidRDefault="0041416A" w:rsidP="005B1557">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単価</w:t>
            </w:r>
            <w:r w:rsidRPr="00560591">
              <w:rPr>
                <w:rFonts w:hAnsi="HG丸ｺﾞｼｯｸM-PRO" w:hint="eastAsia"/>
                <w:kern w:val="0"/>
                <w:szCs w:val="20"/>
              </w:rPr>
              <w:br/>
              <w:t>（千円）</w:t>
            </w:r>
          </w:p>
        </w:tc>
        <w:tc>
          <w:tcPr>
            <w:tcW w:w="1417" w:type="dxa"/>
            <w:tcBorders>
              <w:bottom w:val="double" w:sz="4" w:space="0" w:color="auto"/>
            </w:tcBorders>
            <w:shd w:val="clear" w:color="auto" w:fill="D9D9D9" w:themeFill="background1" w:themeFillShade="D9"/>
            <w:vAlign w:val="center"/>
          </w:tcPr>
          <w:p w14:paraId="27B97A37"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修繕数量</w:t>
            </w:r>
            <w:r w:rsidRPr="00560591">
              <w:rPr>
                <w:rFonts w:hAnsi="HG丸ｺﾞｼｯｸM-PRO" w:hint="eastAsia"/>
                <w:kern w:val="0"/>
                <w:szCs w:val="20"/>
              </w:rPr>
              <w:br/>
              <w:t>（m</w:t>
            </w:r>
            <w:r w:rsidRPr="00560591">
              <w:rPr>
                <w:rFonts w:hAnsi="HG丸ｺﾞｼｯｸM-PRO" w:hint="eastAsia"/>
                <w:kern w:val="0"/>
                <w:szCs w:val="20"/>
                <w:vertAlign w:val="superscript"/>
              </w:rPr>
              <w:t>2</w:t>
            </w:r>
            <w:r w:rsidRPr="00560591">
              <w:rPr>
                <w:rFonts w:hAnsi="HG丸ｺﾞｼｯｸM-PRO" w:hint="eastAsia"/>
                <w:kern w:val="0"/>
                <w:szCs w:val="20"/>
              </w:rPr>
              <w:t>）</w:t>
            </w:r>
          </w:p>
        </w:tc>
        <w:tc>
          <w:tcPr>
            <w:tcW w:w="1524" w:type="dxa"/>
            <w:tcBorders>
              <w:bottom w:val="double" w:sz="4" w:space="0" w:color="auto"/>
            </w:tcBorders>
            <w:shd w:val="clear" w:color="auto" w:fill="D9D9D9" w:themeFill="background1" w:themeFillShade="D9"/>
            <w:vAlign w:val="center"/>
          </w:tcPr>
          <w:p w14:paraId="1192537E"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工事費用</w:t>
            </w:r>
            <w:r w:rsidRPr="00560591">
              <w:rPr>
                <w:rFonts w:hAnsi="HG丸ｺﾞｼｯｸM-PRO" w:hint="eastAsia"/>
                <w:kern w:val="0"/>
                <w:szCs w:val="20"/>
              </w:rPr>
              <w:br/>
              <w:t>（百万円）</w:t>
            </w:r>
          </w:p>
        </w:tc>
        <w:tc>
          <w:tcPr>
            <w:tcW w:w="1500" w:type="dxa"/>
            <w:tcBorders>
              <w:bottom w:val="double" w:sz="4" w:space="0" w:color="auto"/>
            </w:tcBorders>
            <w:shd w:val="clear" w:color="auto" w:fill="D9D9D9" w:themeFill="background1" w:themeFillShade="D9"/>
            <w:vAlign w:val="center"/>
          </w:tcPr>
          <w:p w14:paraId="3599D580"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縮減費用</w:t>
            </w:r>
          </w:p>
          <w:p w14:paraId="69A06956" w14:textId="77777777" w:rsidR="0041416A" w:rsidRPr="00560591" w:rsidRDefault="0041416A" w:rsidP="005B1557">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（百万円）</w:t>
            </w:r>
          </w:p>
        </w:tc>
      </w:tr>
      <w:tr w:rsidR="0041416A" w:rsidRPr="00560591" w14:paraId="66FA6C27" w14:textId="77777777" w:rsidTr="005B15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413"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7D757D2E"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塗装塗替え工（従来技術）</w:t>
            </w:r>
          </w:p>
        </w:tc>
        <w:tc>
          <w:tcPr>
            <w:tcW w:w="1030" w:type="dxa"/>
            <w:vMerge w:val="restart"/>
            <w:tcBorders>
              <w:top w:val="single" w:sz="8" w:space="0" w:color="000000"/>
              <w:left w:val="single" w:sz="4" w:space="0" w:color="auto"/>
              <w:right w:val="single" w:sz="4" w:space="0" w:color="auto"/>
            </w:tcBorders>
            <w:vAlign w:val="center"/>
          </w:tcPr>
          <w:p w14:paraId="1F50424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15</w:t>
            </w:r>
          </w:p>
        </w:tc>
        <w:tc>
          <w:tcPr>
            <w:tcW w:w="1191"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50C4FB9"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12.2</w:t>
            </w:r>
          </w:p>
        </w:tc>
        <w:tc>
          <w:tcPr>
            <w:tcW w:w="1417" w:type="dxa"/>
            <w:vMerge w:val="restart"/>
            <w:tcBorders>
              <w:top w:val="single" w:sz="8" w:space="0" w:color="000000"/>
              <w:left w:val="single" w:sz="4" w:space="0" w:color="auto"/>
              <w:right w:val="single" w:sz="4" w:space="0" w:color="auto"/>
            </w:tcBorders>
            <w:shd w:val="clear" w:color="auto" w:fill="auto"/>
            <w:tcMar>
              <w:top w:w="15" w:type="dxa"/>
              <w:left w:w="15" w:type="dxa"/>
              <w:bottom w:w="0" w:type="dxa"/>
              <w:right w:w="15" w:type="dxa"/>
            </w:tcMar>
            <w:vAlign w:val="center"/>
          </w:tcPr>
          <w:p w14:paraId="245B5E8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7,500</w:t>
            </w:r>
          </w:p>
        </w:tc>
        <w:tc>
          <w:tcPr>
            <w:tcW w:w="1524" w:type="dxa"/>
            <w:tcBorders>
              <w:top w:val="single" w:sz="8" w:space="0" w:color="000000"/>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4701BD"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128</w:t>
            </w:r>
          </w:p>
        </w:tc>
        <w:tc>
          <w:tcPr>
            <w:tcW w:w="1500" w:type="dxa"/>
            <w:vMerge w:val="restart"/>
            <w:tcBorders>
              <w:top w:val="single" w:sz="8" w:space="0" w:color="000000"/>
              <w:left w:val="single" w:sz="4" w:space="0" w:color="auto"/>
              <w:bottom w:val="single" w:sz="8" w:space="0" w:color="000000"/>
              <w:right w:val="single" w:sz="4" w:space="0" w:color="auto"/>
            </w:tcBorders>
            <w:shd w:val="clear" w:color="auto" w:fill="auto"/>
            <w:tcMar>
              <w:top w:w="12" w:type="dxa"/>
              <w:left w:w="12" w:type="dxa"/>
              <w:bottom w:w="0" w:type="dxa"/>
              <w:right w:w="12" w:type="dxa"/>
            </w:tcMar>
            <w:vAlign w:val="center"/>
          </w:tcPr>
          <w:p w14:paraId="1F1AAA8B"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17</w:t>
            </w:r>
          </w:p>
          <w:p w14:paraId="5D0D6C23"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（13％減）</w:t>
            </w:r>
          </w:p>
        </w:tc>
      </w:tr>
      <w:tr w:rsidR="0041416A" w:rsidRPr="00560591" w14:paraId="6DDAB5D4" w14:textId="77777777" w:rsidTr="005B15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41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30141485"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塗装塗替え工（新技術）</w:t>
            </w:r>
          </w:p>
        </w:tc>
        <w:tc>
          <w:tcPr>
            <w:tcW w:w="1030" w:type="dxa"/>
            <w:vMerge/>
            <w:tcBorders>
              <w:left w:val="single" w:sz="4" w:space="0" w:color="auto"/>
              <w:bottom w:val="single" w:sz="4" w:space="0" w:color="auto"/>
              <w:right w:val="single" w:sz="4" w:space="0" w:color="auto"/>
            </w:tcBorders>
          </w:tcPr>
          <w:p w14:paraId="0D6411EE"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c>
          <w:tcPr>
            <w:tcW w:w="119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310823F"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10.6</w:t>
            </w:r>
          </w:p>
        </w:tc>
        <w:tc>
          <w:tcPr>
            <w:tcW w:w="1417"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6179D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rPr>
            </w:pPr>
          </w:p>
        </w:tc>
        <w:tc>
          <w:tcPr>
            <w:tcW w:w="152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8CD7FF"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111</w:t>
            </w:r>
          </w:p>
        </w:tc>
        <w:tc>
          <w:tcPr>
            <w:tcW w:w="1500" w:type="dxa"/>
            <w:vMerge/>
            <w:tcBorders>
              <w:top w:val="single" w:sz="8" w:space="0" w:color="000000"/>
              <w:left w:val="single" w:sz="4" w:space="0" w:color="auto"/>
              <w:bottom w:val="single" w:sz="4" w:space="0" w:color="auto"/>
              <w:right w:val="single" w:sz="4" w:space="0" w:color="auto"/>
            </w:tcBorders>
            <w:vAlign w:val="center"/>
          </w:tcPr>
          <w:p w14:paraId="27471AC5" w14:textId="77777777" w:rsidR="0041416A" w:rsidRPr="00560591" w:rsidRDefault="0041416A" w:rsidP="005B1557">
            <w:pPr>
              <w:pStyle w:val="afff"/>
              <w:spacing w:line="280" w:lineRule="exact"/>
              <w:ind w:firstLineChars="0" w:firstLine="0"/>
              <w:jc w:val="center"/>
              <w:rPr>
                <w:rFonts w:ascii="HG丸ｺﾞｼｯｸM-PRO" w:eastAsia="HG丸ｺﾞｼｯｸM-PRO"/>
              </w:rPr>
            </w:pPr>
          </w:p>
        </w:tc>
      </w:tr>
    </w:tbl>
    <w:p w14:paraId="7A7E840B" w14:textId="77777777" w:rsidR="0041416A" w:rsidRPr="00560591" w:rsidRDefault="0041416A" w:rsidP="0041416A">
      <w:pPr>
        <w:pStyle w:val="51"/>
        <w:ind w:left="735" w:firstLine="210"/>
      </w:pPr>
    </w:p>
    <w:p w14:paraId="629C87EA" w14:textId="77777777" w:rsidR="0041416A" w:rsidRPr="00560591" w:rsidRDefault="0041416A" w:rsidP="0041416A">
      <w:pPr>
        <w:pStyle w:val="51"/>
        <w:ind w:left="735" w:firstLine="210"/>
      </w:pPr>
    </w:p>
    <w:p w14:paraId="2A1707D5" w14:textId="77777777" w:rsidR="0041416A" w:rsidRPr="00560591" w:rsidRDefault="0041416A" w:rsidP="0041416A">
      <w:pPr>
        <w:pStyle w:val="51"/>
        <w:ind w:left="735" w:firstLine="210"/>
      </w:pPr>
    </w:p>
    <w:p w14:paraId="50943877" w14:textId="77777777" w:rsidR="0041416A" w:rsidRPr="00560591" w:rsidRDefault="0041416A" w:rsidP="0041416A">
      <w:pPr>
        <w:pStyle w:val="51"/>
        <w:ind w:left="735" w:firstLine="210"/>
      </w:pPr>
    </w:p>
    <w:p w14:paraId="61470F03" w14:textId="77777777" w:rsidR="0041416A" w:rsidRPr="00560591" w:rsidRDefault="0041416A" w:rsidP="0041416A">
      <w:pPr>
        <w:pStyle w:val="51"/>
        <w:ind w:left="735" w:firstLine="210"/>
      </w:pPr>
    </w:p>
    <w:p w14:paraId="7E17C180" w14:textId="77777777" w:rsidR="0041416A" w:rsidRPr="00560591" w:rsidRDefault="0041416A" w:rsidP="0041416A">
      <w:pPr>
        <w:pStyle w:val="51"/>
        <w:ind w:left="735" w:firstLine="210"/>
      </w:pPr>
    </w:p>
    <w:p w14:paraId="70673C6A" w14:textId="77777777" w:rsidR="0041416A" w:rsidRPr="00560591" w:rsidRDefault="0041416A" w:rsidP="0041416A">
      <w:pPr>
        <w:pStyle w:val="51"/>
        <w:ind w:left="735" w:firstLine="210"/>
      </w:pPr>
    </w:p>
    <w:p w14:paraId="4385A485" w14:textId="77777777" w:rsidR="0041416A" w:rsidRPr="00560591" w:rsidRDefault="0041416A" w:rsidP="0041416A">
      <w:pPr>
        <w:pStyle w:val="51"/>
        <w:ind w:left="735" w:firstLine="210"/>
      </w:pPr>
    </w:p>
    <w:p w14:paraId="79055F73" w14:textId="77777777" w:rsidR="0041416A" w:rsidRPr="00560591" w:rsidRDefault="0041416A" w:rsidP="0041416A">
      <w:pPr>
        <w:pStyle w:val="51"/>
        <w:ind w:left="735" w:firstLine="210"/>
      </w:pPr>
    </w:p>
    <w:p w14:paraId="5E2BB683" w14:textId="77777777" w:rsidR="0041416A" w:rsidRPr="00560591" w:rsidRDefault="0041416A" w:rsidP="0041416A">
      <w:pPr>
        <w:pStyle w:val="51"/>
        <w:ind w:left="735" w:firstLine="210"/>
      </w:pPr>
    </w:p>
    <w:p w14:paraId="4E05A39E" w14:textId="77777777" w:rsidR="0041416A" w:rsidRPr="00560591" w:rsidRDefault="0041416A" w:rsidP="0041416A">
      <w:pPr>
        <w:pStyle w:val="51"/>
        <w:ind w:left="735" w:firstLine="210"/>
      </w:pPr>
    </w:p>
    <w:p w14:paraId="4962D10B" w14:textId="77777777" w:rsidR="0041416A" w:rsidRPr="00560591" w:rsidRDefault="0041416A" w:rsidP="0041416A">
      <w:pPr>
        <w:pStyle w:val="51"/>
        <w:ind w:left="735" w:firstLine="210"/>
      </w:pPr>
    </w:p>
    <w:p w14:paraId="6EFA7B5E" w14:textId="77777777" w:rsidR="0041416A" w:rsidRPr="00560591" w:rsidRDefault="0041416A" w:rsidP="0041416A">
      <w:pPr>
        <w:pStyle w:val="51"/>
        <w:ind w:left="735" w:firstLine="210"/>
      </w:pPr>
    </w:p>
    <w:p w14:paraId="1A5BC654" w14:textId="77777777" w:rsidR="0041416A" w:rsidRPr="00560591" w:rsidRDefault="0041416A" w:rsidP="0041416A">
      <w:pPr>
        <w:pStyle w:val="51"/>
        <w:ind w:left="735" w:firstLine="210"/>
      </w:pPr>
    </w:p>
    <w:p w14:paraId="4DD43DAF" w14:textId="77777777" w:rsidR="0041416A" w:rsidRPr="00560591" w:rsidRDefault="0041416A" w:rsidP="0041416A">
      <w:pPr>
        <w:pStyle w:val="51"/>
        <w:ind w:left="735" w:firstLine="210"/>
      </w:pPr>
    </w:p>
    <w:p w14:paraId="624F531D" w14:textId="77777777" w:rsidR="0041416A" w:rsidRPr="00560591" w:rsidRDefault="0041416A" w:rsidP="0041416A">
      <w:pPr>
        <w:pStyle w:val="51"/>
        <w:ind w:left="735" w:firstLine="210"/>
      </w:pPr>
    </w:p>
    <w:p w14:paraId="183478FF" w14:textId="77777777" w:rsidR="0041416A" w:rsidRPr="00560591" w:rsidRDefault="0041416A" w:rsidP="0041416A">
      <w:pPr>
        <w:pStyle w:val="50"/>
      </w:pPr>
      <w:r w:rsidRPr="00560591">
        <w:rPr>
          <w:rFonts w:hint="eastAsia"/>
        </w:rPr>
        <w:t>集約化・撤去</w:t>
      </w:r>
    </w:p>
    <w:p w14:paraId="301292F9" w14:textId="654B8E7C" w:rsidR="0041416A" w:rsidRPr="00560591" w:rsidRDefault="0041416A" w:rsidP="0041416A">
      <w:pPr>
        <w:pStyle w:val="51"/>
        <w:ind w:left="735" w:firstLine="210"/>
      </w:pPr>
      <w:r w:rsidRPr="00560591">
        <w:rPr>
          <w:rFonts w:hint="eastAsia"/>
        </w:rPr>
        <w:t>社会経済情勢や利用状況等の変化に応じて、撤去条件に該当する横断歩道橋の撤去を検討する。撤去条件に該当し、今後10年間で１橋の横断歩道橋を撤去したと仮定した場合、約41百万円のコスト縮減効果が見込める（</w:t>
      </w:r>
      <w:r w:rsidRPr="00560591">
        <w:fldChar w:fldCharType="begin"/>
      </w:r>
      <w:r w:rsidRPr="00560591">
        <w:instrText xml:space="preserve"> </w:instrText>
      </w:r>
      <w:r w:rsidRPr="00560591">
        <w:rPr>
          <w:rFonts w:hint="eastAsia"/>
        </w:rPr>
        <w:instrText>REF _Ref185566215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3.3</w:t>
      </w:r>
      <w:r w:rsidR="003612AB" w:rsidRPr="00560591">
        <w:rPr>
          <w:noProof/>
        </w:rPr>
        <w:noBreakHyphen/>
        <w:t>11</w:t>
      </w:r>
      <w:r w:rsidRPr="00560591">
        <w:fldChar w:fldCharType="end"/>
      </w:r>
      <w:r w:rsidRPr="00560591">
        <w:rPr>
          <w:rFonts w:hint="eastAsia"/>
        </w:rPr>
        <w:t>）。</w:t>
      </w:r>
    </w:p>
    <w:p w14:paraId="539D271C" w14:textId="77777777" w:rsidR="0041416A" w:rsidRPr="00560591" w:rsidRDefault="0041416A" w:rsidP="0041416A">
      <w:pPr>
        <w:pStyle w:val="51"/>
        <w:ind w:leftChars="166" w:left="349" w:firstLineChars="147" w:firstLine="309"/>
      </w:pPr>
    </w:p>
    <w:p w14:paraId="4EF2300B" w14:textId="77777777" w:rsidR="0041416A" w:rsidRPr="00560591" w:rsidRDefault="0041416A" w:rsidP="0041416A">
      <w:pPr>
        <w:pStyle w:val="51"/>
        <w:ind w:leftChars="166" w:left="349" w:firstLineChars="147" w:firstLine="309"/>
      </w:pPr>
      <w:r w:rsidRPr="00560591">
        <w:rPr>
          <w:rFonts w:hint="eastAsia"/>
        </w:rPr>
        <w:t>【撤去要件】</w:t>
      </w:r>
    </w:p>
    <w:p w14:paraId="3C29EBCA" w14:textId="77777777" w:rsidR="0041416A" w:rsidRPr="00560591" w:rsidRDefault="0041416A" w:rsidP="0041416A">
      <w:pPr>
        <w:pStyle w:val="51"/>
        <w:ind w:left="735" w:firstLine="210"/>
      </w:pPr>
      <w:r w:rsidRPr="00560591">
        <w:rPr>
          <w:rFonts w:hint="eastAsia"/>
        </w:rPr>
        <w:t>①　通学路に指定されていないもの</w:t>
      </w:r>
    </w:p>
    <w:p w14:paraId="2F477D66" w14:textId="77777777" w:rsidR="0041416A" w:rsidRPr="00560591" w:rsidRDefault="0041416A" w:rsidP="0041416A">
      <w:pPr>
        <w:pStyle w:val="51"/>
        <w:ind w:left="735" w:firstLine="210"/>
      </w:pPr>
      <w:r w:rsidRPr="00560591">
        <w:rPr>
          <w:rFonts w:hint="eastAsia"/>
        </w:rPr>
        <w:t>②　利用者が極めて少ないもの(概ね20人未満/12h)</w:t>
      </w:r>
    </w:p>
    <w:p w14:paraId="64A283CD" w14:textId="77777777" w:rsidR="0041416A" w:rsidRPr="00560591" w:rsidRDefault="0041416A" w:rsidP="0041416A">
      <w:pPr>
        <w:pStyle w:val="51"/>
        <w:ind w:left="735" w:firstLine="210"/>
      </w:pPr>
      <w:r w:rsidRPr="00560591">
        <w:rPr>
          <w:rFonts w:hint="eastAsia"/>
        </w:rPr>
        <w:t>③　撤去直後にも代替横断歩道(別の施設も含む)までの距離が100m以内のもの</w:t>
      </w:r>
    </w:p>
    <w:p w14:paraId="49A72FD5" w14:textId="77777777" w:rsidR="0041416A" w:rsidRPr="00560591" w:rsidRDefault="0041416A" w:rsidP="0041416A">
      <w:pPr>
        <w:pStyle w:val="51"/>
        <w:ind w:left="735" w:firstLine="210"/>
      </w:pPr>
      <w:r w:rsidRPr="00560591">
        <w:rPr>
          <w:rFonts w:hint="eastAsia"/>
        </w:rPr>
        <w:t>※撤去条件に合致し、地元や関係機関と合意した横断歩道橋については撤去を検討する</w:t>
      </w:r>
    </w:p>
    <w:p w14:paraId="2DE2C87C" w14:textId="77777777" w:rsidR="0041416A" w:rsidRPr="00560591" w:rsidRDefault="0041416A" w:rsidP="0041416A">
      <w:pPr>
        <w:pStyle w:val="51"/>
        <w:ind w:left="735" w:firstLine="210"/>
      </w:pPr>
    </w:p>
    <w:p w14:paraId="7032092C" w14:textId="794E4B92" w:rsidR="0041416A" w:rsidRPr="00560591" w:rsidRDefault="0041416A" w:rsidP="0041416A">
      <w:pPr>
        <w:pStyle w:val="af1"/>
      </w:pPr>
      <w:bookmarkStart w:id="300" w:name="_Ref185566215"/>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3.3</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11</w:t>
      </w:r>
      <w:r w:rsidR="008442C5" w:rsidRPr="00560591">
        <w:fldChar w:fldCharType="end"/>
      </w:r>
      <w:bookmarkEnd w:id="300"/>
      <w:r w:rsidRPr="00560591">
        <w:rPr>
          <w:rFonts w:hint="eastAsia"/>
        </w:rPr>
        <w:t xml:space="preserve">　横断歩道橋撤去によるコスト縮減効果</w:t>
      </w:r>
    </w:p>
    <w:tbl>
      <w:tblPr>
        <w:tblW w:w="6098"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0"/>
        <w:gridCol w:w="1517"/>
        <w:gridCol w:w="1462"/>
      </w:tblGrid>
      <w:tr w:rsidR="0041416A" w:rsidRPr="00560591" w14:paraId="260A2F85" w14:textId="77777777" w:rsidTr="005B1557">
        <w:trPr>
          <w:trHeight w:val="624"/>
          <w:jc w:val="center"/>
        </w:trPr>
        <w:tc>
          <w:tcPr>
            <w:tcW w:w="3119" w:type="dxa"/>
            <w:gridSpan w:val="2"/>
            <w:tcBorders>
              <w:bottom w:val="single" w:sz="4" w:space="0" w:color="auto"/>
            </w:tcBorders>
            <w:shd w:val="clear" w:color="auto" w:fill="D9D9D9" w:themeFill="background1" w:themeFillShade="D9"/>
            <w:vAlign w:val="center"/>
          </w:tcPr>
          <w:p w14:paraId="4A96CBCE" w14:textId="77777777" w:rsidR="0041416A" w:rsidRPr="00560591" w:rsidRDefault="0041416A" w:rsidP="005B1557">
            <w:pPr>
              <w:widowControl/>
              <w:snapToGrid w:val="0"/>
              <w:spacing w:line="280" w:lineRule="exact"/>
              <w:jc w:val="center"/>
              <w:textAlignment w:val="center"/>
              <w:rPr>
                <w:rFonts w:hAnsi="HG丸ｺﾞｼｯｸM-PRO"/>
                <w:kern w:val="0"/>
                <w:szCs w:val="21"/>
              </w:rPr>
            </w:pPr>
            <w:r w:rsidRPr="00560591">
              <w:rPr>
                <w:rFonts w:hAnsi="HG丸ｺﾞｼｯｸM-PRO" w:hint="eastAsia"/>
                <w:kern w:val="0"/>
                <w:szCs w:val="21"/>
              </w:rPr>
              <w:t>今後50年間の維持管理費用</w:t>
            </w:r>
          </w:p>
        </w:tc>
        <w:tc>
          <w:tcPr>
            <w:tcW w:w="1517" w:type="dxa"/>
            <w:vMerge w:val="restart"/>
            <w:shd w:val="clear" w:color="auto" w:fill="D9D9D9" w:themeFill="background1" w:themeFillShade="D9"/>
            <w:vAlign w:val="center"/>
          </w:tcPr>
          <w:p w14:paraId="16156A31"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撤去費用</w:t>
            </w:r>
          </w:p>
          <w:p w14:paraId="4E9790CC"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（百万円）</w:t>
            </w:r>
          </w:p>
        </w:tc>
        <w:tc>
          <w:tcPr>
            <w:tcW w:w="1462" w:type="dxa"/>
            <w:vMerge w:val="restart"/>
            <w:shd w:val="clear" w:color="auto" w:fill="D9D9D9" w:themeFill="background1" w:themeFillShade="D9"/>
            <w:vAlign w:val="center"/>
          </w:tcPr>
          <w:p w14:paraId="279AC863"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縮減費用</w:t>
            </w:r>
          </w:p>
          <w:p w14:paraId="7806557A" w14:textId="77777777" w:rsidR="0041416A" w:rsidRPr="00560591" w:rsidRDefault="0041416A" w:rsidP="005B1557">
            <w:pPr>
              <w:snapToGrid w:val="0"/>
              <w:spacing w:line="280" w:lineRule="exact"/>
              <w:jc w:val="center"/>
              <w:textAlignment w:val="center"/>
              <w:rPr>
                <w:rFonts w:hAnsi="HG丸ｺﾞｼｯｸM-PRO"/>
                <w:szCs w:val="21"/>
              </w:rPr>
            </w:pPr>
            <w:r w:rsidRPr="00560591">
              <w:rPr>
                <w:rFonts w:hAnsi="HG丸ｺﾞｼｯｸM-PRO" w:hint="eastAsia"/>
                <w:kern w:val="0"/>
                <w:szCs w:val="21"/>
              </w:rPr>
              <w:t>（百万円）</w:t>
            </w:r>
          </w:p>
        </w:tc>
      </w:tr>
      <w:tr w:rsidR="0041416A" w:rsidRPr="00560591" w14:paraId="44ACA5BE" w14:textId="77777777" w:rsidTr="005B1557">
        <w:trPr>
          <w:trHeight w:val="624"/>
          <w:jc w:val="center"/>
        </w:trPr>
        <w:tc>
          <w:tcPr>
            <w:tcW w:w="1559" w:type="dxa"/>
            <w:tcBorders>
              <w:bottom w:val="double" w:sz="4" w:space="0" w:color="auto"/>
            </w:tcBorders>
            <w:shd w:val="clear" w:color="auto" w:fill="D9D9D9" w:themeFill="background1" w:themeFillShade="D9"/>
            <w:vAlign w:val="center"/>
          </w:tcPr>
          <w:p w14:paraId="6FCDC114"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szCs w:val="21"/>
              </w:rPr>
              <w:t>定期点検</w:t>
            </w:r>
          </w:p>
          <w:p w14:paraId="43750C35"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kern w:val="0"/>
                <w:szCs w:val="21"/>
              </w:rPr>
              <w:t>（百万円）</w:t>
            </w:r>
          </w:p>
        </w:tc>
        <w:tc>
          <w:tcPr>
            <w:tcW w:w="1560" w:type="dxa"/>
            <w:tcBorders>
              <w:bottom w:val="double" w:sz="4" w:space="0" w:color="auto"/>
            </w:tcBorders>
            <w:shd w:val="clear" w:color="auto" w:fill="D9D9D9" w:themeFill="background1" w:themeFillShade="D9"/>
            <w:vAlign w:val="center"/>
          </w:tcPr>
          <w:p w14:paraId="7C62357A" w14:textId="77777777" w:rsidR="0041416A" w:rsidRPr="00560591" w:rsidRDefault="0041416A" w:rsidP="005B1557">
            <w:pPr>
              <w:widowControl/>
              <w:snapToGrid w:val="0"/>
              <w:spacing w:line="280" w:lineRule="exact"/>
              <w:jc w:val="center"/>
              <w:textAlignment w:val="center"/>
              <w:rPr>
                <w:rFonts w:hAnsi="HG丸ｺﾞｼｯｸM-PRO"/>
                <w:szCs w:val="21"/>
              </w:rPr>
            </w:pPr>
            <w:r w:rsidRPr="00560591">
              <w:rPr>
                <w:rFonts w:hAnsi="HG丸ｺﾞｼｯｸM-PRO" w:hint="eastAsia"/>
                <w:kern w:val="0"/>
                <w:szCs w:val="21"/>
              </w:rPr>
              <w:t>修繕工事</w:t>
            </w:r>
            <w:r w:rsidRPr="00560591">
              <w:rPr>
                <w:rFonts w:hAnsi="HG丸ｺﾞｼｯｸM-PRO" w:hint="eastAsia"/>
                <w:kern w:val="0"/>
                <w:szCs w:val="21"/>
              </w:rPr>
              <w:br/>
              <w:t>（百万円）</w:t>
            </w:r>
          </w:p>
        </w:tc>
        <w:tc>
          <w:tcPr>
            <w:tcW w:w="1517" w:type="dxa"/>
            <w:vMerge/>
            <w:tcBorders>
              <w:bottom w:val="double" w:sz="4" w:space="0" w:color="auto"/>
            </w:tcBorders>
            <w:shd w:val="clear" w:color="auto" w:fill="D9D9D9" w:themeFill="background1" w:themeFillShade="D9"/>
          </w:tcPr>
          <w:p w14:paraId="5EAA7C8F"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p>
        </w:tc>
        <w:tc>
          <w:tcPr>
            <w:tcW w:w="1462" w:type="dxa"/>
            <w:vMerge/>
            <w:tcBorders>
              <w:bottom w:val="double" w:sz="4" w:space="0" w:color="auto"/>
            </w:tcBorders>
            <w:shd w:val="clear" w:color="auto" w:fill="D9D9D9" w:themeFill="background1" w:themeFillShade="D9"/>
            <w:vAlign w:val="center"/>
          </w:tcPr>
          <w:p w14:paraId="4D7961E0" w14:textId="77777777" w:rsidR="0041416A" w:rsidRPr="00560591" w:rsidRDefault="0041416A" w:rsidP="005B1557">
            <w:pPr>
              <w:widowControl/>
              <w:snapToGrid w:val="0"/>
              <w:spacing w:line="280" w:lineRule="exact"/>
              <w:jc w:val="center"/>
              <w:textAlignment w:val="center"/>
              <w:rPr>
                <w:rFonts w:hAnsi="HG丸ｺﾞｼｯｸM-PRO"/>
                <w:szCs w:val="21"/>
              </w:rPr>
            </w:pPr>
          </w:p>
        </w:tc>
      </w:tr>
      <w:tr w:rsidR="0041416A" w:rsidRPr="00560591" w14:paraId="33EF7403" w14:textId="77777777" w:rsidTr="005B1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jc w:val="center"/>
        </w:trPr>
        <w:tc>
          <w:tcPr>
            <w:tcW w:w="1559" w:type="dxa"/>
            <w:tcBorders>
              <w:top w:val="single" w:sz="8" w:space="0" w:color="000000"/>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5F3BEC"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4</w:t>
            </w:r>
          </w:p>
        </w:tc>
        <w:tc>
          <w:tcPr>
            <w:tcW w:w="1560" w:type="dxa"/>
            <w:tcBorders>
              <w:top w:val="single" w:sz="8" w:space="0" w:color="000000"/>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68A94AB"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41</w:t>
            </w:r>
          </w:p>
        </w:tc>
        <w:tc>
          <w:tcPr>
            <w:tcW w:w="1517" w:type="dxa"/>
            <w:tcBorders>
              <w:top w:val="single" w:sz="8" w:space="0" w:color="000000"/>
              <w:left w:val="single" w:sz="4" w:space="0" w:color="auto"/>
              <w:bottom w:val="single" w:sz="4" w:space="0" w:color="auto"/>
              <w:right w:val="single" w:sz="4" w:space="0" w:color="auto"/>
            </w:tcBorders>
            <w:vAlign w:val="center"/>
          </w:tcPr>
          <w:p w14:paraId="5D7625FB"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4</w:t>
            </w:r>
          </w:p>
        </w:tc>
        <w:tc>
          <w:tcPr>
            <w:tcW w:w="1462"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89C016D" w14:textId="77777777" w:rsidR="0041416A" w:rsidRPr="00560591" w:rsidRDefault="0041416A" w:rsidP="005B1557">
            <w:pPr>
              <w:pStyle w:val="afff"/>
              <w:spacing w:line="280" w:lineRule="exact"/>
              <w:ind w:firstLineChars="0" w:firstLine="0"/>
              <w:jc w:val="center"/>
              <w:rPr>
                <w:rFonts w:ascii="HG丸ｺﾞｼｯｸM-PRO" w:eastAsia="HG丸ｺﾞｼｯｸM-PRO" w:hAnsi="HG丸ｺﾞｼｯｸM-PRO"/>
                <w:szCs w:val="21"/>
              </w:rPr>
            </w:pPr>
            <w:r w:rsidRPr="00560591">
              <w:rPr>
                <w:rFonts w:ascii="HG丸ｺﾞｼｯｸM-PRO" w:eastAsia="HG丸ｺﾞｼｯｸM-PRO" w:hAnsi="HG丸ｺﾞｼｯｸM-PRO" w:hint="eastAsia"/>
                <w:szCs w:val="21"/>
              </w:rPr>
              <w:t>41</w:t>
            </w:r>
          </w:p>
        </w:tc>
      </w:tr>
    </w:tbl>
    <w:p w14:paraId="04426086" w14:textId="77777777" w:rsidR="0041416A" w:rsidRPr="00560591" w:rsidRDefault="0041416A" w:rsidP="0041416A">
      <w:pPr>
        <w:pStyle w:val="51"/>
        <w:ind w:left="735" w:firstLine="210"/>
      </w:pPr>
    </w:p>
    <w:p w14:paraId="017DA876" w14:textId="77777777" w:rsidR="0041416A" w:rsidRPr="00560591" w:rsidRDefault="0041416A" w:rsidP="0041416A">
      <w:pPr>
        <w:widowControl/>
        <w:jc w:val="left"/>
      </w:pPr>
      <w:r w:rsidRPr="00560591">
        <w:br w:type="page"/>
      </w:r>
    </w:p>
    <w:p w14:paraId="4CB457AF" w14:textId="77777777" w:rsidR="0041416A" w:rsidRPr="00560591" w:rsidRDefault="0041416A" w:rsidP="0041416A">
      <w:pPr>
        <w:pStyle w:val="4"/>
      </w:pPr>
      <w:r w:rsidRPr="00560591">
        <w:rPr>
          <w:rFonts w:hint="eastAsia"/>
        </w:rPr>
        <w:lastRenderedPageBreak/>
        <w:t>短期計画</w:t>
      </w:r>
    </w:p>
    <w:p w14:paraId="3D94C3D8" w14:textId="77777777" w:rsidR="0041416A" w:rsidRPr="00560591" w:rsidRDefault="0041416A" w:rsidP="0041416A">
      <w:pPr>
        <w:pStyle w:val="40"/>
        <w:ind w:left="420" w:firstLine="210"/>
      </w:pPr>
      <w:r w:rsidRPr="00560591">
        <w:rPr>
          <w:rFonts w:hint="eastAsia"/>
        </w:rPr>
        <w:t>短期計画として、令和7年度～令和16年度までの10年間の長寿命化計画を策定した。そのうち、令和７年度～令和16年度までの10年間の修繕計画を個別施設計画に示す。</w:t>
      </w:r>
    </w:p>
    <w:p w14:paraId="0F2A10A9" w14:textId="77777777" w:rsidR="0041416A" w:rsidRPr="00560591" w:rsidRDefault="0041416A" w:rsidP="0041416A">
      <w:pPr>
        <w:pStyle w:val="40"/>
        <w:ind w:left="420" w:firstLine="210"/>
      </w:pPr>
    </w:p>
    <w:p w14:paraId="5BCDD90B" w14:textId="77777777" w:rsidR="0041416A" w:rsidRPr="00560591" w:rsidRDefault="0041416A" w:rsidP="0041416A">
      <w:pPr>
        <w:pStyle w:val="40"/>
        <w:ind w:leftChars="95" w:left="199" w:firstLineChars="47" w:firstLine="99"/>
      </w:pPr>
      <w:r w:rsidRPr="00560591">
        <w:rPr>
          <w:rFonts w:hint="eastAsia"/>
        </w:rPr>
        <w:t>【計画の方針】</w:t>
      </w:r>
    </w:p>
    <w:p w14:paraId="030C56F0" w14:textId="77777777" w:rsidR="0041416A" w:rsidRPr="00560591" w:rsidRDefault="0041416A" w:rsidP="009C1D40">
      <w:pPr>
        <w:pStyle w:val="afa"/>
        <w:numPr>
          <w:ilvl w:val="0"/>
          <w:numId w:val="17"/>
        </w:numPr>
        <w:ind w:leftChars="300" w:left="840" w:hangingChars="100" w:hanging="210"/>
        <w:rPr>
          <w:rFonts w:hAnsi="HG丸ｺﾞｼｯｸM-PRO"/>
        </w:rPr>
      </w:pPr>
      <w:r w:rsidRPr="00560591">
        <w:rPr>
          <w:rFonts w:hAnsi="HG丸ｺﾞｼｯｸM-PRO" w:hint="eastAsia"/>
        </w:rPr>
        <w:t>法令に基づいて、５年に１回の頻度で定期点検を実施する。</w:t>
      </w:r>
    </w:p>
    <w:p w14:paraId="0B6FE3CC" w14:textId="77777777" w:rsidR="0041416A" w:rsidRPr="00560591" w:rsidRDefault="0041416A" w:rsidP="009C1D40">
      <w:pPr>
        <w:pStyle w:val="afa"/>
        <w:numPr>
          <w:ilvl w:val="0"/>
          <w:numId w:val="17"/>
        </w:numPr>
        <w:ind w:leftChars="300" w:left="840" w:hangingChars="100" w:hanging="210"/>
      </w:pPr>
      <w:r w:rsidRPr="00560591">
        <w:rPr>
          <w:rFonts w:hAnsi="HG丸ｺﾞｼｯｸM-PRO" w:hint="eastAsia"/>
        </w:rPr>
        <w:t>直近（令和元年度～令和５年度）の定期点検結果より、社会的影響度の大きさと管理水準を下回る、もしくは下回る見込みのある横断歩道橋を対象として、優先順位の考え方に基づき措置を実施する。</w:t>
      </w:r>
    </w:p>
    <w:p w14:paraId="5E82BBD6" w14:textId="77777777" w:rsidR="0041416A" w:rsidRPr="00560591" w:rsidRDefault="0041416A" w:rsidP="0041416A">
      <w:pPr>
        <w:pStyle w:val="40"/>
        <w:ind w:left="420" w:firstLine="210"/>
      </w:pPr>
    </w:p>
    <w:p w14:paraId="0CCC08CA" w14:textId="0438E266" w:rsidR="0041416A" w:rsidRPr="00560591" w:rsidRDefault="0041416A">
      <w:pPr>
        <w:widowControl/>
        <w:jc w:val="left"/>
        <w:rPr>
          <w:szCs w:val="16"/>
        </w:rPr>
      </w:pPr>
      <w:r w:rsidRPr="00560591">
        <w:br w:type="page"/>
      </w:r>
    </w:p>
    <w:p w14:paraId="7EB4FC41" w14:textId="77777777" w:rsidR="00806FEC" w:rsidRPr="00560591" w:rsidRDefault="00806FEC" w:rsidP="00806FEC">
      <w:pPr>
        <w:pStyle w:val="20"/>
        <w:numPr>
          <w:ilvl w:val="1"/>
          <w:numId w:val="35"/>
        </w:numPr>
        <w:ind w:left="681" w:hanging="573"/>
      </w:pPr>
      <w:bookmarkStart w:id="301" w:name="_Toc185516579"/>
      <w:bookmarkStart w:id="302" w:name="_Toc189143770"/>
      <w:bookmarkStart w:id="303" w:name="_Toc189152462"/>
      <w:r w:rsidRPr="00560591">
        <w:rPr>
          <w:rFonts w:hint="eastAsia"/>
        </w:rPr>
        <w:lastRenderedPageBreak/>
        <w:t>シェッド・大型カルバート</w:t>
      </w:r>
      <w:bookmarkEnd w:id="301"/>
      <w:bookmarkEnd w:id="302"/>
      <w:bookmarkEnd w:id="303"/>
    </w:p>
    <w:p w14:paraId="506A7B0D" w14:textId="77777777" w:rsidR="0041416A" w:rsidRPr="00560591" w:rsidRDefault="0041416A" w:rsidP="0041416A">
      <w:pPr>
        <w:pStyle w:val="3"/>
      </w:pPr>
      <w:bookmarkStart w:id="304" w:name="_Toc189152463"/>
      <w:r w:rsidRPr="00560591">
        <w:rPr>
          <w:rFonts w:hint="eastAsia"/>
        </w:rPr>
        <w:t>施設の現状</w:t>
      </w:r>
      <w:bookmarkEnd w:id="304"/>
    </w:p>
    <w:p w14:paraId="29BCEA97" w14:textId="77777777" w:rsidR="00824D0F" w:rsidRPr="00560591" w:rsidRDefault="00824D0F" w:rsidP="00824D0F">
      <w:pPr>
        <w:pStyle w:val="4"/>
      </w:pPr>
      <w:r w:rsidRPr="00560591">
        <w:rPr>
          <w:rFonts w:hint="eastAsia"/>
        </w:rPr>
        <w:t>シェッド・大型カルバートを取り巻く状況</w:t>
      </w:r>
    </w:p>
    <w:p w14:paraId="4F807533" w14:textId="5996D062" w:rsidR="00824D0F" w:rsidRPr="00560591" w:rsidRDefault="00824D0F" w:rsidP="00824D0F">
      <w:pPr>
        <w:pStyle w:val="40"/>
        <w:ind w:left="420" w:firstLine="210"/>
      </w:pPr>
      <w:r w:rsidRPr="00560591">
        <w:rPr>
          <w:rFonts w:hint="eastAsia"/>
        </w:rPr>
        <w:t>大阪府が管理するシェッド・大型カルバートは、1968年（昭和43年）以降に建設されており、大型カルバートの高齢化率</w:t>
      </w:r>
      <w:r w:rsidRPr="00560591">
        <w:rPr>
          <w:rStyle w:val="afff3"/>
        </w:rPr>
        <w:footnoteReference w:id="6"/>
      </w:r>
      <w:r w:rsidRPr="00560591">
        <w:rPr>
          <w:rFonts w:hint="eastAsia"/>
        </w:rPr>
        <w:t>は令和７年３月末現在16％、10年後には32％、20年後には46％と増加する（</w:t>
      </w:r>
      <w:r w:rsidRPr="00560591">
        <w:fldChar w:fldCharType="begin"/>
      </w:r>
      <w:r w:rsidRPr="00560591">
        <w:instrText xml:space="preserve"> </w:instrText>
      </w:r>
      <w:r w:rsidRPr="00560591">
        <w:rPr>
          <w:rFonts w:hint="eastAsia"/>
        </w:rPr>
        <w:instrText>REF _Ref185515398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3.4</w:t>
      </w:r>
      <w:r w:rsidR="003612AB" w:rsidRPr="00560591">
        <w:rPr>
          <w:noProof/>
        </w:rPr>
        <w:noBreakHyphen/>
        <w:t>1</w:t>
      </w:r>
      <w:r w:rsidRPr="00560591">
        <w:fldChar w:fldCharType="end"/>
      </w:r>
      <w:r w:rsidRPr="00560591">
        <w:rPr>
          <w:rFonts w:hint="eastAsia"/>
        </w:rPr>
        <w:t>）。シェッドは（主）豊中亀岡線の紅葉滝隧道と接続しており、1965年（昭和40年）ごろに建設されたと考えられる。</w:t>
      </w:r>
    </w:p>
    <w:p w14:paraId="0E1D1746" w14:textId="77777777" w:rsidR="00824D0F" w:rsidRPr="00560591" w:rsidRDefault="00824D0F" w:rsidP="00824D0F">
      <w:pPr>
        <w:pStyle w:val="40"/>
        <w:ind w:left="420" w:firstLine="210"/>
      </w:pPr>
      <w:r w:rsidRPr="00560591">
        <w:rPr>
          <w:rFonts w:hint="eastAsia"/>
        </w:rPr>
        <w:t>施設の高齢化に伴い、大阪府では平成27年３月に「大阪府都市基盤施設長寿命化計画」を策定し、道路分野では「行動計画」として『道路施設長寿命化計画』を定め、適正な維持管理に向けた取組を進めてきた。シェッド・大型カルバートについては、道路施設長寿命化計画に基づいて、点検・診断を行い、目標管理水準を下回る施設の措置を実施することで健全性を保ち、延命化に取り組んできた。</w:t>
      </w:r>
    </w:p>
    <w:p w14:paraId="0D128192" w14:textId="77777777" w:rsidR="00824D0F" w:rsidRPr="00560591" w:rsidRDefault="00824D0F" w:rsidP="00824D0F">
      <w:pPr>
        <w:pStyle w:val="40"/>
        <w:ind w:left="420" w:firstLine="210"/>
      </w:pPr>
      <w:r w:rsidRPr="00560591">
        <w:rPr>
          <w:rFonts w:hint="eastAsia"/>
        </w:rPr>
        <w:t>シェッド・大型カルバートの点検については、平成21年9月に「道路構造物点検マニュアル(案)」を策定し、平成28年4月に「大阪府コンクリート構造物点検要領」として改訂を行っており、平成30年および令和5年度に定期点検を実施している。</w:t>
      </w:r>
    </w:p>
    <w:p w14:paraId="1A0166CD" w14:textId="77777777" w:rsidR="00824D0F" w:rsidRPr="00560591" w:rsidRDefault="00824D0F" w:rsidP="00824D0F">
      <w:pPr>
        <w:pStyle w:val="40"/>
        <w:ind w:left="420" w:firstLine="210"/>
      </w:pPr>
      <w:r w:rsidRPr="00560591">
        <w:rPr>
          <w:rFonts w:hint="eastAsia"/>
        </w:rPr>
        <w:t>平成25年６月に道路法が改正され、道路施設の点検に関する技術的な基準が規定されたほか、平成26年７月には道路法施行規則の一部を改正する省令が施行され、管理する全てのシェッド・大型カルバートを対象として、近接目視による５年に１回の定期点検を行うことが義務付けられた。また、平成25年11月に政府が「インフラ長寿命化基本計画」を策定し、平成26年４月には社会資本整備審議会道路分科会が「道路の老朽化対策の本格実施に関する提言」を国土交通省へ提出した。この提言書には、メンテナンスサイクルを構成する点検・診断・措置・記録は道路管理者の義務であることが示されている。そのため、道路管理者は点検・診断の結果に基づいて必要な対策を適切な時期に、効率的・効果的に実施するとともに、これらの取組みを通じて得られた施設の状態や措置履歴などの情報を記録し、次の点検・診断に活用するという「メンテナンスサイクル」の構築や、継続的にメンテナンスサイクルを回す仕組みの構築が求められている。平成31年２月に点検支援技術性能カタログが公表されて以降、活用可能な技術が増加してきており、国土交通省では点検支援技術の活用が原則化されるなど、点検支援技術を活用した定期点検の取組は拡大している。</w:t>
      </w:r>
    </w:p>
    <w:p w14:paraId="617BBBFA" w14:textId="77777777" w:rsidR="0041416A" w:rsidRPr="00560591" w:rsidRDefault="0041416A" w:rsidP="0041416A">
      <w:pPr>
        <w:pStyle w:val="40"/>
        <w:ind w:left="420" w:firstLine="210"/>
      </w:pPr>
    </w:p>
    <w:p w14:paraId="62E74A26" w14:textId="77777777" w:rsidR="0041416A" w:rsidRPr="00560591" w:rsidRDefault="0041416A" w:rsidP="0041416A">
      <w:pPr>
        <w:pStyle w:val="40"/>
        <w:ind w:left="420" w:firstLine="210"/>
      </w:pPr>
    </w:p>
    <w:p w14:paraId="51FE3642" w14:textId="1D62F3F6" w:rsidR="0041416A" w:rsidRPr="00560591" w:rsidRDefault="0041416A" w:rsidP="00824D0F">
      <w:pPr>
        <w:widowControl/>
        <w:jc w:val="left"/>
      </w:pPr>
      <w:r w:rsidRPr="00560591">
        <w:br w:type="page"/>
      </w:r>
    </w:p>
    <w:p w14:paraId="512BD1C5" w14:textId="77777777" w:rsidR="00824D0F" w:rsidRPr="00560591" w:rsidRDefault="00824D0F" w:rsidP="00824D0F">
      <w:pPr>
        <w:ind w:leftChars="-100" w:left="-210" w:rightChars="-100" w:right="-210"/>
        <w:jc w:val="center"/>
      </w:pPr>
      <w:r w:rsidRPr="00560591">
        <w:rPr>
          <w:noProof/>
        </w:rPr>
        <w:lastRenderedPageBreak/>
        <w:drawing>
          <wp:inline distT="0" distB="0" distL="0" distR="0" wp14:anchorId="48D5F1DD" wp14:editId="52AC93A9">
            <wp:extent cx="6044858" cy="1581150"/>
            <wp:effectExtent l="0" t="0" r="0" b="0"/>
            <wp:docPr id="8343434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5876" t="12569" r="1929" b="16393"/>
                    <a:stretch/>
                  </pic:blipFill>
                  <pic:spPr bwMode="auto">
                    <a:xfrm>
                      <a:off x="0" y="0"/>
                      <a:ext cx="6044858"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191B5699" w14:textId="2426FFB9" w:rsidR="00824D0F" w:rsidRPr="00560591" w:rsidRDefault="00824D0F" w:rsidP="00824D0F">
      <w:pPr>
        <w:pStyle w:val="af1"/>
      </w:pPr>
      <w:bookmarkStart w:id="305" w:name="_Ref185515398"/>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3.4</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1</w:t>
      </w:r>
      <w:r w:rsidRPr="00560591">
        <w:fldChar w:fldCharType="end"/>
      </w:r>
      <w:bookmarkEnd w:id="305"/>
      <w:r w:rsidRPr="00560591">
        <w:rPr>
          <w:rFonts w:hint="eastAsia"/>
        </w:rPr>
        <w:t xml:space="preserve">　高齢化大型カルバートの割合</w:t>
      </w:r>
    </w:p>
    <w:p w14:paraId="05FC975E" w14:textId="77777777" w:rsidR="0041416A" w:rsidRPr="00560591" w:rsidRDefault="0041416A" w:rsidP="0041416A">
      <w:pPr>
        <w:pStyle w:val="40"/>
        <w:ind w:left="420" w:firstLine="210"/>
      </w:pPr>
    </w:p>
    <w:p w14:paraId="14867D5D" w14:textId="77777777" w:rsidR="0041416A" w:rsidRPr="00560591" w:rsidRDefault="0041416A" w:rsidP="0041416A">
      <w:pPr>
        <w:pStyle w:val="40"/>
        <w:ind w:left="420" w:firstLine="210"/>
      </w:pPr>
    </w:p>
    <w:p w14:paraId="06841987" w14:textId="77777777" w:rsidR="0041416A" w:rsidRPr="00560591" w:rsidRDefault="0041416A" w:rsidP="0041416A">
      <w:pPr>
        <w:widowControl/>
        <w:jc w:val="left"/>
      </w:pPr>
      <w:r w:rsidRPr="00560591">
        <w:br w:type="page"/>
      </w:r>
    </w:p>
    <w:p w14:paraId="753BBB65" w14:textId="4862FF49" w:rsidR="00824D0F" w:rsidRPr="00560591" w:rsidRDefault="00824D0F" w:rsidP="00824D0F">
      <w:pPr>
        <w:pStyle w:val="4"/>
      </w:pPr>
      <w:r w:rsidRPr="00560591">
        <w:rPr>
          <w:rFonts w:hint="eastAsia"/>
        </w:rPr>
        <w:lastRenderedPageBreak/>
        <w:t>管理施設数</w:t>
      </w:r>
    </w:p>
    <w:p w14:paraId="0F9105C2" w14:textId="77777777" w:rsidR="00824D0F" w:rsidRPr="00560591" w:rsidRDefault="00824D0F" w:rsidP="00824D0F">
      <w:pPr>
        <w:pStyle w:val="50"/>
      </w:pPr>
      <w:r w:rsidRPr="00560591">
        <w:rPr>
          <w:rFonts w:hint="eastAsia"/>
        </w:rPr>
        <w:t>シェッド</w:t>
      </w:r>
    </w:p>
    <w:p w14:paraId="4996A4E4" w14:textId="77777777" w:rsidR="00824D0F" w:rsidRPr="00560591" w:rsidRDefault="00824D0F" w:rsidP="00824D0F">
      <w:pPr>
        <w:pStyle w:val="51"/>
        <w:ind w:left="735" w:firstLine="210"/>
      </w:pPr>
      <w:r w:rsidRPr="00560591">
        <w:rPr>
          <w:rFonts w:hint="eastAsia"/>
        </w:rPr>
        <w:t>大阪府が管理するシェッドは、令和７年３月時点で1施設・33mである。</w:t>
      </w:r>
    </w:p>
    <w:p w14:paraId="33408842" w14:textId="77777777" w:rsidR="00824D0F" w:rsidRPr="00560591" w:rsidRDefault="00824D0F" w:rsidP="00824D0F">
      <w:pPr>
        <w:pStyle w:val="51"/>
        <w:ind w:left="735" w:firstLine="210"/>
      </w:pPr>
    </w:p>
    <w:p w14:paraId="4DB8261D" w14:textId="77777777" w:rsidR="00824D0F" w:rsidRPr="00560591" w:rsidRDefault="00824D0F" w:rsidP="00824D0F">
      <w:pPr>
        <w:pStyle w:val="50"/>
      </w:pPr>
      <w:r w:rsidRPr="00560591">
        <w:rPr>
          <w:rFonts w:hint="eastAsia"/>
        </w:rPr>
        <w:t>大型カルバート</w:t>
      </w:r>
    </w:p>
    <w:p w14:paraId="2C9B1415" w14:textId="6DCDAF99" w:rsidR="00824D0F" w:rsidRPr="00560591" w:rsidRDefault="00824D0F" w:rsidP="00824D0F">
      <w:pPr>
        <w:pStyle w:val="51"/>
        <w:ind w:left="735" w:firstLine="210"/>
      </w:pPr>
      <w:r w:rsidRPr="00560591">
        <w:rPr>
          <w:rFonts w:hint="eastAsia"/>
        </w:rPr>
        <w:t>大阪府が管理する大型カルバートは、令和７年３月時点で38施設・総延長5,945mである（</w:t>
      </w:r>
      <w:r w:rsidRPr="00560591">
        <w:fldChar w:fldCharType="begin"/>
      </w:r>
      <w:r w:rsidRPr="00560591">
        <w:instrText xml:space="preserve"> </w:instrText>
      </w:r>
      <w:r w:rsidRPr="00560591">
        <w:rPr>
          <w:rFonts w:hint="eastAsia"/>
        </w:rPr>
        <w:instrText>REF _Ref188974199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3.4</w:t>
      </w:r>
      <w:r w:rsidR="003612AB" w:rsidRPr="00560591">
        <w:rPr>
          <w:noProof/>
        </w:rPr>
        <w:noBreakHyphen/>
        <w:t>2</w:t>
      </w:r>
      <w:r w:rsidRPr="00560591">
        <w:fldChar w:fldCharType="end"/>
      </w:r>
      <w:r w:rsidRPr="00560591">
        <w:rPr>
          <w:rFonts w:hint="eastAsia"/>
        </w:rPr>
        <w:t>）。また、延長100m以下のものが全体の6割以上を占めている（</w:t>
      </w:r>
      <w:r w:rsidRPr="00560591">
        <w:fldChar w:fldCharType="begin"/>
      </w:r>
      <w:r w:rsidRPr="00560591">
        <w:instrText xml:space="preserve"> </w:instrText>
      </w:r>
      <w:r w:rsidRPr="00560591">
        <w:rPr>
          <w:rFonts w:hint="eastAsia"/>
        </w:rPr>
        <w:instrText>REF _Ref188974190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3.4</w:t>
      </w:r>
      <w:r w:rsidR="003612AB" w:rsidRPr="00560591">
        <w:rPr>
          <w:noProof/>
        </w:rPr>
        <w:noBreakHyphen/>
        <w:t>3</w:t>
      </w:r>
      <w:r w:rsidRPr="00560591">
        <w:fldChar w:fldCharType="end"/>
      </w:r>
      <w:r w:rsidRPr="00560591">
        <w:rPr>
          <w:rFonts w:hint="eastAsia"/>
        </w:rPr>
        <w:t>）。</w:t>
      </w:r>
    </w:p>
    <w:p w14:paraId="545E3289" w14:textId="77777777" w:rsidR="00824D0F" w:rsidRPr="00560591" w:rsidRDefault="00824D0F" w:rsidP="00824D0F">
      <w:pPr>
        <w:pStyle w:val="40"/>
        <w:ind w:left="420" w:firstLine="210"/>
      </w:pPr>
    </w:p>
    <w:p w14:paraId="3CC5817E" w14:textId="77777777" w:rsidR="00824D0F" w:rsidRPr="00560591" w:rsidRDefault="00824D0F" w:rsidP="00824D0F">
      <w:pPr>
        <w:pStyle w:val="40"/>
        <w:ind w:left="420" w:firstLine="210"/>
      </w:pPr>
      <w:r w:rsidRPr="00560591">
        <w:rPr>
          <w:rFonts w:hint="eastAsia"/>
          <w:noProof/>
        </w:rPr>
        <w:drawing>
          <wp:inline distT="0" distB="0" distL="0" distR="0" wp14:anchorId="06F34436" wp14:editId="3D8C7B46">
            <wp:extent cx="5528352" cy="2743200"/>
            <wp:effectExtent l="0" t="0" r="0" b="0"/>
            <wp:docPr id="70000149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7057"/>
                    <a:stretch/>
                  </pic:blipFill>
                  <pic:spPr bwMode="auto">
                    <a:xfrm>
                      <a:off x="0" y="0"/>
                      <a:ext cx="5529326" cy="2743683"/>
                    </a:xfrm>
                    <a:prstGeom prst="rect">
                      <a:avLst/>
                    </a:prstGeom>
                    <a:noFill/>
                    <a:ln>
                      <a:noFill/>
                    </a:ln>
                    <a:extLst>
                      <a:ext uri="{53640926-AAD7-44D8-BBD7-CCE9431645EC}">
                        <a14:shadowObscured xmlns:a14="http://schemas.microsoft.com/office/drawing/2010/main"/>
                      </a:ext>
                    </a:extLst>
                  </pic:spPr>
                </pic:pic>
              </a:graphicData>
            </a:graphic>
          </wp:inline>
        </w:drawing>
      </w:r>
    </w:p>
    <w:p w14:paraId="0005A2CF" w14:textId="34A8B94F" w:rsidR="00824D0F" w:rsidRPr="00560591" w:rsidRDefault="00824D0F" w:rsidP="00824D0F">
      <w:pPr>
        <w:pStyle w:val="af1"/>
      </w:pPr>
      <w:bookmarkStart w:id="306" w:name="_Ref188974199"/>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3.4</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2</w:t>
      </w:r>
      <w:r w:rsidRPr="00560591">
        <w:fldChar w:fldCharType="end"/>
      </w:r>
      <w:bookmarkEnd w:id="306"/>
      <w:r w:rsidRPr="00560591">
        <w:rPr>
          <w:rFonts w:hint="eastAsia"/>
        </w:rPr>
        <w:t xml:space="preserve">　大阪府管理大型カルバート延長の推移</w:t>
      </w:r>
    </w:p>
    <w:p w14:paraId="73437F1E" w14:textId="77777777" w:rsidR="00824D0F" w:rsidRPr="00560591" w:rsidRDefault="00824D0F" w:rsidP="00824D0F">
      <w:pPr>
        <w:pStyle w:val="40"/>
        <w:ind w:left="420" w:firstLine="210"/>
      </w:pPr>
    </w:p>
    <w:p w14:paraId="7F708A45" w14:textId="77777777" w:rsidR="00824D0F" w:rsidRPr="00560591" w:rsidRDefault="00824D0F" w:rsidP="00824D0F">
      <w:pPr>
        <w:pStyle w:val="40"/>
        <w:ind w:left="420" w:firstLine="210"/>
      </w:pPr>
      <w:r w:rsidRPr="00560591">
        <w:rPr>
          <w:noProof/>
        </w:rPr>
        <w:drawing>
          <wp:inline distT="0" distB="0" distL="0" distR="0" wp14:anchorId="5161F3FC" wp14:editId="35D9F64B">
            <wp:extent cx="4572000" cy="2600325"/>
            <wp:effectExtent l="0" t="0" r="0" b="9525"/>
            <wp:docPr id="13335336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6507"/>
                    <a:stretch/>
                  </pic:blipFill>
                  <pic:spPr bwMode="auto">
                    <a:xfrm>
                      <a:off x="0" y="0"/>
                      <a:ext cx="457200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1B75881B" w14:textId="2C4AEF7F" w:rsidR="00824D0F" w:rsidRPr="00560591" w:rsidRDefault="00824D0F" w:rsidP="00824D0F">
      <w:pPr>
        <w:pStyle w:val="af1"/>
      </w:pPr>
      <w:bookmarkStart w:id="307" w:name="_Ref188974190"/>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3.4</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3</w:t>
      </w:r>
      <w:r w:rsidRPr="00560591">
        <w:fldChar w:fldCharType="end"/>
      </w:r>
      <w:bookmarkEnd w:id="307"/>
      <w:r w:rsidRPr="00560591">
        <w:rPr>
          <w:rFonts w:hint="eastAsia"/>
        </w:rPr>
        <w:t xml:space="preserve">　大阪府管理大型カルバートの延長別の割合</w:t>
      </w:r>
    </w:p>
    <w:p w14:paraId="0995BAE5" w14:textId="77777777" w:rsidR="0041416A" w:rsidRPr="00560591" w:rsidRDefault="0041416A" w:rsidP="00824D0F">
      <w:pPr>
        <w:pStyle w:val="40"/>
        <w:ind w:leftChars="0" w:left="0" w:firstLineChars="0" w:firstLine="0"/>
      </w:pPr>
    </w:p>
    <w:p w14:paraId="502F9E89" w14:textId="77777777" w:rsidR="0041416A" w:rsidRPr="00560591" w:rsidRDefault="0041416A" w:rsidP="0041416A">
      <w:pPr>
        <w:widowControl/>
        <w:jc w:val="left"/>
      </w:pPr>
      <w:r w:rsidRPr="00560591">
        <w:br w:type="page"/>
      </w:r>
    </w:p>
    <w:p w14:paraId="1DCF9766" w14:textId="7D8639ED" w:rsidR="00824D0F" w:rsidRPr="00560591" w:rsidRDefault="00824D0F" w:rsidP="00824D0F">
      <w:pPr>
        <w:pStyle w:val="4"/>
      </w:pPr>
      <w:r w:rsidRPr="00560591">
        <w:rPr>
          <w:rFonts w:hint="eastAsia"/>
        </w:rPr>
        <w:lastRenderedPageBreak/>
        <w:t>健全性の判定区分の割合</w:t>
      </w:r>
    </w:p>
    <w:p w14:paraId="3FEFE8FD" w14:textId="53D4C039" w:rsidR="00824D0F" w:rsidRPr="00560591" w:rsidRDefault="00824D0F" w:rsidP="00824D0F">
      <w:pPr>
        <w:pStyle w:val="40"/>
        <w:ind w:left="420" w:firstLine="210"/>
      </w:pPr>
      <w:r w:rsidRPr="00560591">
        <w:rPr>
          <w:rFonts w:hint="eastAsia"/>
        </w:rPr>
        <w:t>大阪府ではこれまで、大阪府が管理するシェッド・大型カルバートを対象として、５年に１回の近接目視による定期点検を実施している。また、点検・診断の結果として、シェッド・大型カルバートの健全性を</w:t>
      </w:r>
      <w:r w:rsidR="00837FFC" w:rsidRPr="00560591">
        <w:fldChar w:fldCharType="begin"/>
      </w:r>
      <w:r w:rsidR="00837FFC" w:rsidRPr="00560591">
        <w:instrText xml:space="preserve"> </w:instrText>
      </w:r>
      <w:r w:rsidR="00837FFC" w:rsidRPr="00560591">
        <w:rPr>
          <w:rFonts w:hint="eastAsia"/>
        </w:rPr>
        <w:instrText>REF _Ref189154819 \h</w:instrText>
      </w:r>
      <w:r w:rsidR="00837FFC" w:rsidRPr="00560591">
        <w:instrText xml:space="preserve"> </w:instrText>
      </w:r>
      <w:r w:rsidR="00837FFC" w:rsidRPr="00560591">
        <w:fldChar w:fldCharType="separate"/>
      </w:r>
      <w:r w:rsidR="00837FFC" w:rsidRPr="00560591">
        <w:rPr>
          <w:rFonts w:hint="eastAsia"/>
        </w:rPr>
        <w:t xml:space="preserve">表 </w:t>
      </w:r>
      <w:r w:rsidR="00837FFC" w:rsidRPr="00560591">
        <w:rPr>
          <w:noProof/>
        </w:rPr>
        <w:t>3.4</w:t>
      </w:r>
      <w:r w:rsidR="00837FFC" w:rsidRPr="00560591">
        <w:noBreakHyphen/>
      </w:r>
      <w:r w:rsidR="00837FFC" w:rsidRPr="00560591">
        <w:rPr>
          <w:noProof/>
        </w:rPr>
        <w:t>1</w:t>
      </w:r>
      <w:r w:rsidR="00837FFC" w:rsidRPr="00560591">
        <w:fldChar w:fldCharType="end"/>
      </w:r>
      <w:r w:rsidRPr="00560591">
        <w:rPr>
          <w:rFonts w:hint="eastAsia"/>
        </w:rPr>
        <w:t>に示す区分に分類している。</w:t>
      </w:r>
    </w:p>
    <w:p w14:paraId="71CA0FF1" w14:textId="77777777" w:rsidR="00824D0F" w:rsidRPr="00560591" w:rsidRDefault="00824D0F" w:rsidP="00824D0F">
      <w:pPr>
        <w:pStyle w:val="40"/>
        <w:ind w:left="420" w:firstLine="210"/>
      </w:pPr>
    </w:p>
    <w:p w14:paraId="6FD28F2D" w14:textId="630FCB7C" w:rsidR="00824D0F" w:rsidRPr="00560591" w:rsidRDefault="00824D0F" w:rsidP="00824D0F">
      <w:pPr>
        <w:pStyle w:val="af1"/>
      </w:pPr>
      <w:bookmarkStart w:id="308" w:name="_Ref18915481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w:t>
      </w:r>
      <w:r w:rsidR="008442C5" w:rsidRPr="00560591">
        <w:fldChar w:fldCharType="end"/>
      </w:r>
      <w:bookmarkEnd w:id="308"/>
      <w:r w:rsidRPr="00560591">
        <w:rPr>
          <w:rFonts w:hint="eastAsia"/>
        </w:rPr>
        <w:t xml:space="preserve">　健全性の判定区分</w:t>
      </w:r>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560591" w:rsidRPr="00560591" w14:paraId="78C0F6D6" w14:textId="77777777" w:rsidTr="00E8196C">
        <w:trPr>
          <w:trHeight w:val="340"/>
          <w:jc w:val="center"/>
        </w:trPr>
        <w:tc>
          <w:tcPr>
            <w:tcW w:w="2372" w:type="dxa"/>
            <w:gridSpan w:val="2"/>
            <w:tcBorders>
              <w:top w:val="single" w:sz="4" w:space="0" w:color="auto"/>
              <w:left w:val="single" w:sz="4" w:space="0" w:color="auto"/>
              <w:bottom w:val="double" w:sz="6" w:space="0" w:color="auto"/>
              <w:right w:val="single" w:sz="4" w:space="0" w:color="000000"/>
            </w:tcBorders>
            <w:shd w:val="clear" w:color="auto" w:fill="D9D9D9" w:themeFill="background1" w:themeFillShade="D9"/>
            <w:noWrap/>
            <w:vAlign w:val="center"/>
            <w:hideMark/>
          </w:tcPr>
          <w:p w14:paraId="7BCBB0A6"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488"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14:paraId="5044C185"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43D5DB5E" w14:textId="77777777" w:rsidTr="00E8196C">
        <w:trPr>
          <w:trHeight w:val="624"/>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1DCA62AF"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955" w:type="dxa"/>
            <w:tcBorders>
              <w:top w:val="nil"/>
              <w:left w:val="nil"/>
              <w:bottom w:val="single" w:sz="4" w:space="0" w:color="auto"/>
              <w:right w:val="single" w:sz="4" w:space="0" w:color="auto"/>
            </w:tcBorders>
            <w:shd w:val="clear" w:color="auto" w:fill="auto"/>
            <w:noWrap/>
            <w:vAlign w:val="center"/>
            <w:hideMark/>
          </w:tcPr>
          <w:p w14:paraId="78389FA0"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5488" w:type="dxa"/>
            <w:tcBorders>
              <w:top w:val="nil"/>
              <w:left w:val="nil"/>
              <w:bottom w:val="single" w:sz="4" w:space="0" w:color="auto"/>
              <w:right w:val="single" w:sz="4" w:space="0" w:color="auto"/>
            </w:tcBorders>
            <w:shd w:val="clear" w:color="auto" w:fill="auto"/>
            <w:vAlign w:val="center"/>
            <w:hideMark/>
          </w:tcPr>
          <w:p w14:paraId="2F50A4FA"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施設の機能に支障が生じていない状態</w:t>
            </w:r>
          </w:p>
        </w:tc>
      </w:tr>
      <w:tr w:rsidR="00560591" w:rsidRPr="00560591" w14:paraId="1CAE89DD" w14:textId="77777777" w:rsidTr="00E8196C">
        <w:trPr>
          <w:trHeight w:val="624"/>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7E4D8919"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7F91901F"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5488" w:type="dxa"/>
            <w:tcBorders>
              <w:top w:val="nil"/>
              <w:left w:val="nil"/>
              <w:bottom w:val="single" w:sz="4" w:space="0" w:color="auto"/>
              <w:right w:val="single" w:sz="4" w:space="0" w:color="auto"/>
            </w:tcBorders>
            <w:shd w:val="clear" w:color="auto" w:fill="auto"/>
            <w:vAlign w:val="center"/>
            <w:hideMark/>
          </w:tcPr>
          <w:p w14:paraId="0E52E1D6"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施設の機能に支障が生じていないが、予防保全の観点から措置を講ずることが望ましい状態</w:t>
            </w:r>
          </w:p>
        </w:tc>
      </w:tr>
      <w:tr w:rsidR="00560591" w:rsidRPr="00560591" w14:paraId="0849D5EE" w14:textId="77777777" w:rsidTr="00E8196C">
        <w:trPr>
          <w:trHeight w:val="624"/>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6EEBA2D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60D253B0"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5488" w:type="dxa"/>
            <w:tcBorders>
              <w:top w:val="nil"/>
              <w:left w:val="nil"/>
              <w:bottom w:val="single" w:sz="4" w:space="0" w:color="auto"/>
              <w:right w:val="single" w:sz="4" w:space="0" w:color="auto"/>
            </w:tcBorders>
            <w:shd w:val="clear" w:color="auto" w:fill="auto"/>
            <w:vAlign w:val="center"/>
            <w:hideMark/>
          </w:tcPr>
          <w:p w14:paraId="7FE17B73"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施設の機能に支障が生じる可能性があり、早期に措置を講ずべき状態</w:t>
            </w:r>
          </w:p>
        </w:tc>
      </w:tr>
      <w:tr w:rsidR="00560591" w:rsidRPr="00560591" w14:paraId="47245C55" w14:textId="77777777" w:rsidTr="00E8196C">
        <w:trPr>
          <w:trHeight w:val="624"/>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13A0B559"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955" w:type="dxa"/>
            <w:tcBorders>
              <w:top w:val="nil"/>
              <w:left w:val="nil"/>
              <w:bottom w:val="single" w:sz="4" w:space="0" w:color="auto"/>
              <w:right w:val="single" w:sz="4" w:space="0" w:color="auto"/>
            </w:tcBorders>
            <w:shd w:val="clear" w:color="auto" w:fill="auto"/>
            <w:noWrap/>
            <w:vAlign w:val="center"/>
            <w:hideMark/>
          </w:tcPr>
          <w:p w14:paraId="1759DF6A"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5488" w:type="dxa"/>
            <w:tcBorders>
              <w:top w:val="nil"/>
              <w:left w:val="nil"/>
              <w:bottom w:val="single" w:sz="4" w:space="0" w:color="auto"/>
              <w:right w:val="single" w:sz="4" w:space="0" w:color="auto"/>
            </w:tcBorders>
            <w:shd w:val="clear" w:color="auto" w:fill="auto"/>
            <w:vAlign w:val="center"/>
            <w:hideMark/>
          </w:tcPr>
          <w:p w14:paraId="6DDCB54E"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施設の機能に支障が生じている、又は生じる可能性が著しく高く、緊急に措置を講ずべき状態</w:t>
            </w:r>
          </w:p>
        </w:tc>
      </w:tr>
    </w:tbl>
    <w:p w14:paraId="58F71167" w14:textId="77777777" w:rsidR="00824D0F" w:rsidRPr="00560591" w:rsidRDefault="00824D0F" w:rsidP="00824D0F">
      <w:pPr>
        <w:pStyle w:val="40"/>
        <w:ind w:left="420" w:firstLine="160"/>
      </w:pPr>
      <w:r w:rsidRPr="00560591">
        <w:rPr>
          <w:rFonts w:hint="eastAsia"/>
          <w:sz w:val="16"/>
          <w:szCs w:val="20"/>
        </w:rPr>
        <w:t>出典：シェッド・大型カルバート等定期点検要領（技術的助言の解説・運用標準）（R6.3　国土交通省道路局）p.6</w:t>
      </w:r>
    </w:p>
    <w:p w14:paraId="1963852C" w14:textId="77777777" w:rsidR="00824D0F" w:rsidRPr="00560591" w:rsidRDefault="00824D0F" w:rsidP="00824D0F">
      <w:pPr>
        <w:pStyle w:val="40"/>
        <w:ind w:left="420" w:firstLine="210"/>
      </w:pPr>
    </w:p>
    <w:p w14:paraId="19F899EA" w14:textId="77777777" w:rsidR="00824D0F" w:rsidRPr="00560591" w:rsidRDefault="00824D0F" w:rsidP="00824D0F">
      <w:pPr>
        <w:pStyle w:val="50"/>
      </w:pPr>
      <w:r w:rsidRPr="00560591">
        <w:rPr>
          <w:rFonts w:hint="eastAsia"/>
        </w:rPr>
        <w:t>シェッド</w:t>
      </w:r>
    </w:p>
    <w:p w14:paraId="713570EF" w14:textId="77777777" w:rsidR="00824D0F" w:rsidRPr="00560591" w:rsidRDefault="00824D0F" w:rsidP="00824D0F">
      <w:pPr>
        <w:pStyle w:val="51"/>
        <w:ind w:left="735" w:firstLine="210"/>
        <w:rPr>
          <w:rFonts w:hAnsi="HG丸ｺﾞｼｯｸM-PRO"/>
        </w:rPr>
      </w:pPr>
      <w:r w:rsidRPr="00560591">
        <w:rPr>
          <w:rFonts w:hAnsi="HG丸ｺﾞｼｯｸM-PRO"/>
        </w:rPr>
        <w:t>平成26年度から令和</w:t>
      </w:r>
      <w:r w:rsidRPr="00560591">
        <w:rPr>
          <w:rFonts w:hAnsi="HG丸ｺﾞｼｯｸM-PRO" w:hint="eastAsia"/>
        </w:rPr>
        <w:t>５</w:t>
      </w:r>
      <w:r w:rsidRPr="00560591">
        <w:rPr>
          <w:rFonts w:hAnsi="HG丸ｺﾞｼｯｸM-PRO"/>
        </w:rPr>
        <w:t>年度までに定期点検を実施した</w:t>
      </w:r>
      <w:r w:rsidRPr="00560591">
        <w:rPr>
          <w:rFonts w:hAnsi="HG丸ｺﾞｼｯｸM-PRO" w:hint="eastAsia"/>
        </w:rPr>
        <w:t>シェッドの健全性の</w:t>
      </w:r>
      <w:r w:rsidRPr="00560591">
        <w:rPr>
          <w:rFonts w:hAnsi="HG丸ｺﾞｼｯｸM-PRO"/>
        </w:rPr>
        <w:t>診断結果</w:t>
      </w:r>
      <w:r w:rsidRPr="00560591">
        <w:rPr>
          <w:rFonts w:hAnsi="HG丸ｺﾞｼｯｸM-PRO" w:hint="eastAsia"/>
        </w:rPr>
        <w:t>は、</w:t>
      </w:r>
      <w:r w:rsidRPr="00560591">
        <w:rPr>
          <w:rFonts w:hAnsi="HG丸ｺﾞｼｯｸM-PRO"/>
        </w:rPr>
        <w:t>点検</w:t>
      </w:r>
      <w:r w:rsidRPr="00560591">
        <w:rPr>
          <w:rFonts w:hAnsi="HG丸ｺﾞｼｯｸM-PRO" w:hint="eastAsia"/>
        </w:rPr>
        <w:t>１巡目・</w:t>
      </w:r>
      <w:r w:rsidRPr="00560591">
        <w:rPr>
          <w:rFonts w:hAnsi="HG丸ｺﾞｼｯｸM-PRO"/>
        </w:rPr>
        <w:t>２巡目</w:t>
      </w:r>
      <w:r w:rsidRPr="00560591">
        <w:rPr>
          <w:rFonts w:hAnsi="HG丸ｺﾞｼｯｸM-PRO" w:hint="eastAsia"/>
        </w:rPr>
        <w:t>ともに</w:t>
      </w:r>
      <w:r w:rsidRPr="00560591">
        <w:rPr>
          <w:rFonts w:hAnsi="HG丸ｺﾞｼｯｸM-PRO"/>
        </w:rPr>
        <w:t>健全性</w:t>
      </w:r>
      <w:r w:rsidRPr="00560591">
        <w:rPr>
          <w:rFonts w:hAnsi="HG丸ｺﾞｼｯｸM-PRO" w:hint="eastAsia"/>
        </w:rPr>
        <w:t>Ⅱとな</w:t>
      </w:r>
      <w:r w:rsidRPr="00560591">
        <w:rPr>
          <w:rFonts w:hAnsi="HG丸ｺﾞｼｯｸM-PRO"/>
        </w:rPr>
        <w:t>って</w:t>
      </w:r>
      <w:r w:rsidRPr="00560591">
        <w:rPr>
          <w:rFonts w:hAnsi="HG丸ｺﾞｼｯｸM-PRO" w:hint="eastAsia"/>
        </w:rPr>
        <w:t>いる。</w:t>
      </w:r>
    </w:p>
    <w:p w14:paraId="2A3A733E" w14:textId="77777777" w:rsidR="00824D0F" w:rsidRPr="00560591" w:rsidRDefault="00824D0F" w:rsidP="00824D0F">
      <w:pPr>
        <w:widowControl/>
        <w:jc w:val="left"/>
      </w:pPr>
    </w:p>
    <w:p w14:paraId="1F63D317" w14:textId="77777777" w:rsidR="00824D0F" w:rsidRPr="00560591" w:rsidRDefault="00824D0F" w:rsidP="00824D0F">
      <w:pPr>
        <w:pStyle w:val="50"/>
      </w:pPr>
      <w:r w:rsidRPr="00560591">
        <w:rPr>
          <w:rFonts w:hint="eastAsia"/>
        </w:rPr>
        <w:t>大型カルバート</w:t>
      </w:r>
    </w:p>
    <w:p w14:paraId="53A5CA5C" w14:textId="21E0F5D0" w:rsidR="00824D0F" w:rsidRPr="00560591" w:rsidRDefault="00824D0F" w:rsidP="00824D0F">
      <w:pPr>
        <w:pStyle w:val="51"/>
        <w:ind w:left="735" w:firstLine="210"/>
        <w:rPr>
          <w:rFonts w:hAnsi="HG丸ｺﾞｼｯｸM-PRO"/>
        </w:rPr>
      </w:pPr>
      <w:r w:rsidRPr="00560591">
        <w:rPr>
          <w:rFonts w:hAnsi="HG丸ｺﾞｼｯｸM-PRO" w:hint="eastAsia"/>
        </w:rPr>
        <w:t>平成26年度から令和５年度までに定期点検を実施した大型カルバートの健全性の</w:t>
      </w:r>
      <w:r w:rsidRPr="00560591">
        <w:rPr>
          <w:rFonts w:hAnsi="HG丸ｺﾞｼｯｸM-PRO"/>
        </w:rPr>
        <w:t>診断結果</w:t>
      </w:r>
      <w:r w:rsidRPr="00560591">
        <w:rPr>
          <w:rFonts w:hAnsi="HG丸ｺﾞｼｯｸM-PRO" w:hint="eastAsia"/>
        </w:rPr>
        <w:t>は、</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_Ref185516193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図 </w:t>
      </w:r>
      <w:r w:rsidR="003612AB" w:rsidRPr="00560591">
        <w:rPr>
          <w:noProof/>
        </w:rPr>
        <w:t>3.4</w:t>
      </w:r>
      <w:r w:rsidR="003612AB" w:rsidRPr="00560591">
        <w:rPr>
          <w:noProof/>
        </w:rPr>
        <w:noBreakHyphen/>
        <w:t>4</w:t>
      </w:r>
      <w:r w:rsidRPr="00560591">
        <w:rPr>
          <w:rFonts w:hAnsi="HG丸ｺﾞｼｯｸM-PRO"/>
        </w:rPr>
        <w:fldChar w:fldCharType="end"/>
      </w:r>
      <w:r w:rsidRPr="00560591">
        <w:rPr>
          <w:rFonts w:hAnsi="HG丸ｺﾞｼｯｸM-PRO" w:hint="eastAsia"/>
        </w:rPr>
        <w:t>に示すとおり、点検２巡目では健全性Ⅱが66％、健全性Ⅲが3％となっている。点検２巡目と点検１巡目を比較すると、健全性Ⅲの割合が大幅に減少し、健全性Ⅰ・Ⅱの割合が増加している。</w:t>
      </w:r>
      <w:r w:rsidRPr="00560591">
        <w:t>令和</w:t>
      </w:r>
      <w:r w:rsidRPr="00560591">
        <w:rPr>
          <w:rFonts w:hint="eastAsia"/>
        </w:rPr>
        <w:t>５</w:t>
      </w:r>
      <w:r w:rsidRPr="00560591">
        <w:t>年度まで</w:t>
      </w:r>
      <w:r w:rsidRPr="00560591">
        <w:rPr>
          <w:rFonts w:hint="eastAsia"/>
        </w:rPr>
        <w:t>に実施した</w:t>
      </w:r>
      <w:r w:rsidRPr="00560591">
        <w:t>定期点検において、健全性</w:t>
      </w:r>
      <w:r w:rsidRPr="00560591">
        <w:rPr>
          <w:rFonts w:hint="eastAsia"/>
        </w:rPr>
        <w:t>Ⅳ</w:t>
      </w:r>
      <w:r w:rsidRPr="00560591">
        <w:t>と診断された</w:t>
      </w:r>
      <w:r w:rsidRPr="00560591">
        <w:rPr>
          <w:rFonts w:hint="eastAsia"/>
        </w:rPr>
        <w:t>大型カルバート</w:t>
      </w:r>
      <w:r w:rsidRPr="00560591">
        <w:t>は</w:t>
      </w:r>
      <w:r w:rsidRPr="00560591">
        <w:rPr>
          <w:rFonts w:hint="eastAsia"/>
        </w:rPr>
        <w:t>ない</w:t>
      </w:r>
      <w:r w:rsidRPr="00560591">
        <w:t>。</w:t>
      </w:r>
    </w:p>
    <w:p w14:paraId="1A50FD52" w14:textId="77777777" w:rsidR="00824D0F" w:rsidRPr="00560591" w:rsidRDefault="00824D0F" w:rsidP="00824D0F">
      <w:pPr>
        <w:pStyle w:val="51"/>
        <w:ind w:left="735" w:firstLine="210"/>
        <w:rPr>
          <w:rFonts w:hAnsi="HG丸ｺﾞｼｯｸM-PRO"/>
        </w:rPr>
      </w:pPr>
    </w:p>
    <w:p w14:paraId="3012FAB9" w14:textId="77777777" w:rsidR="00824D0F" w:rsidRPr="00560591" w:rsidRDefault="00824D0F" w:rsidP="00824D0F">
      <w:pPr>
        <w:pStyle w:val="51"/>
        <w:ind w:leftChars="166" w:left="349" w:firstLineChars="47" w:firstLine="99"/>
      </w:pPr>
      <w:r w:rsidRPr="00560591">
        <w:rPr>
          <w:noProof/>
        </w:rPr>
        <mc:AlternateContent>
          <mc:Choice Requires="wps">
            <w:drawing>
              <wp:anchor distT="0" distB="0" distL="114300" distR="114300" simplePos="0" relativeHeight="251926528" behindDoc="0" locked="0" layoutInCell="1" allowOverlap="1" wp14:anchorId="08DE624A" wp14:editId="566D53F3">
                <wp:simplePos x="0" y="0"/>
                <wp:positionH relativeFrom="column">
                  <wp:posOffset>1830705</wp:posOffset>
                </wp:positionH>
                <wp:positionV relativeFrom="paragraph">
                  <wp:posOffset>1713865</wp:posOffset>
                </wp:positionV>
                <wp:extent cx="1044000" cy="540000"/>
                <wp:effectExtent l="0" t="0" r="22860" b="12700"/>
                <wp:wrapNone/>
                <wp:docPr id="1111274641" name="吹き出し: 角を丸めた四角形 17"/>
                <wp:cNvGraphicFramePr/>
                <a:graphic xmlns:a="http://schemas.openxmlformats.org/drawingml/2006/main">
                  <a:graphicData uri="http://schemas.microsoft.com/office/word/2010/wordprocessingShape">
                    <wps:wsp>
                      <wps:cNvSpPr/>
                      <wps:spPr>
                        <a:xfrm>
                          <a:off x="0" y="0"/>
                          <a:ext cx="1044000" cy="540000"/>
                        </a:xfrm>
                        <a:prstGeom prst="wedgeRoundRectCallout">
                          <a:avLst>
                            <a:gd name="adj1" fmla="val 6607"/>
                            <a:gd name="adj2" fmla="val 33975"/>
                            <a:gd name="adj3" fmla="val 16667"/>
                          </a:avLst>
                        </a:prstGeom>
                        <a:noFill/>
                        <a:ln w="190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7201E2" w14:textId="77777777" w:rsidR="00824D0F" w:rsidRPr="00A770FC" w:rsidRDefault="00824D0F" w:rsidP="00824D0F">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A770FC">
                              <w:rPr>
                                <w:rFonts w:ascii="BIZ UDPゴシック" w:eastAsia="BIZ UDPゴシック" w:hAnsi="BIZ UDPゴシック" w:cstheme="minorBidi" w:hint="eastAsia"/>
                                <w:color w:val="000000" w:themeColor="text1"/>
                                <w:kern w:val="24"/>
                                <w:sz w:val="18"/>
                                <w:szCs w:val="18"/>
                              </w:rPr>
                              <w:t>健全性Ⅰ　増加</w:t>
                            </w:r>
                          </w:p>
                          <w:p w14:paraId="5EBEFC10" w14:textId="77777777" w:rsidR="00824D0F" w:rsidRPr="00A770FC" w:rsidRDefault="00824D0F" w:rsidP="00824D0F">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A770FC">
                              <w:rPr>
                                <w:rFonts w:ascii="BIZ UDPゴシック" w:eastAsia="BIZ UDPゴシック" w:hAnsi="BIZ UDPゴシック" w:cstheme="minorBidi" w:hint="eastAsia"/>
                                <w:color w:val="000000" w:themeColor="text1"/>
                                <w:kern w:val="24"/>
                                <w:sz w:val="18"/>
                                <w:szCs w:val="18"/>
                              </w:rPr>
                              <w:t>健全性Ⅱ　増加</w:t>
                            </w:r>
                          </w:p>
                          <w:p w14:paraId="5FD8DE28" w14:textId="77777777" w:rsidR="00824D0F" w:rsidRPr="00A770FC" w:rsidRDefault="00824D0F" w:rsidP="00824D0F">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A770FC">
                              <w:rPr>
                                <w:rFonts w:ascii="BIZ UDPゴシック" w:eastAsia="BIZ UDPゴシック" w:hAnsi="BIZ UDPゴシック" w:cstheme="minorBidi" w:hint="eastAsia"/>
                                <w:color w:val="000000" w:themeColor="text1"/>
                                <w:kern w:val="24"/>
                                <w:sz w:val="18"/>
                                <w:szCs w:val="18"/>
                              </w:rPr>
                              <w:t>健全性Ⅲ　減少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DE624A" id="_x0000_s1121" type="#_x0000_t62" style="position:absolute;left:0;text-align:left;margin-left:144.15pt;margin-top:134.95pt;width:82.2pt;height: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" adj="12227,18139" filled="f" strokecolor="#bfbfbf [2412]" strokeweight="1.5pt">
                <v:textbox>
                  <w:txbxContent>
                    <w:p w14:paraId="067201E2" w14:textId="77777777" w:rsidR="00824D0F" w:rsidRPr="00A770FC" w:rsidRDefault="00824D0F" w:rsidP="00824D0F">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A770FC">
                        <w:rPr>
                          <w:rFonts w:ascii="BIZ UDPゴシック" w:eastAsia="BIZ UDPゴシック" w:hAnsi="BIZ UDPゴシック" w:cstheme="minorBidi" w:hint="eastAsia"/>
                          <w:color w:val="000000" w:themeColor="text1"/>
                          <w:kern w:val="24"/>
                          <w:sz w:val="18"/>
                          <w:szCs w:val="18"/>
                        </w:rPr>
                        <w:t>健全性Ⅰ　増加</w:t>
                      </w:r>
                    </w:p>
                    <w:p w14:paraId="5EBEFC10" w14:textId="77777777" w:rsidR="00824D0F" w:rsidRPr="00A770FC" w:rsidRDefault="00824D0F" w:rsidP="00824D0F">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A770FC">
                        <w:rPr>
                          <w:rFonts w:ascii="BIZ UDPゴシック" w:eastAsia="BIZ UDPゴシック" w:hAnsi="BIZ UDPゴシック" w:cstheme="minorBidi" w:hint="eastAsia"/>
                          <w:color w:val="000000" w:themeColor="text1"/>
                          <w:kern w:val="24"/>
                          <w:sz w:val="18"/>
                          <w:szCs w:val="18"/>
                        </w:rPr>
                        <w:t>健全性Ⅱ　増加</w:t>
                      </w:r>
                    </w:p>
                    <w:p w14:paraId="5FD8DE28" w14:textId="77777777" w:rsidR="00824D0F" w:rsidRPr="00A770FC" w:rsidRDefault="00824D0F" w:rsidP="00824D0F">
                      <w:pPr>
                        <w:kinsoku w:val="0"/>
                        <w:overflowPunct w:val="0"/>
                        <w:spacing w:line="200" w:lineRule="exact"/>
                        <w:jc w:val="center"/>
                        <w:textAlignment w:val="baseline"/>
                        <w:rPr>
                          <w:rFonts w:ascii="BIZ UDPゴシック" w:eastAsia="BIZ UDPゴシック" w:hAnsi="BIZ UDPゴシック" w:cstheme="minorBidi"/>
                          <w:color w:val="000000" w:themeColor="text1"/>
                          <w:kern w:val="24"/>
                          <w:sz w:val="18"/>
                          <w:szCs w:val="18"/>
                        </w:rPr>
                      </w:pPr>
                      <w:r w:rsidRPr="00A770FC">
                        <w:rPr>
                          <w:rFonts w:ascii="BIZ UDPゴシック" w:eastAsia="BIZ UDPゴシック" w:hAnsi="BIZ UDPゴシック" w:cstheme="minorBidi" w:hint="eastAsia"/>
                          <w:color w:val="000000" w:themeColor="text1"/>
                          <w:kern w:val="24"/>
                          <w:sz w:val="18"/>
                          <w:szCs w:val="18"/>
                        </w:rPr>
                        <w:t>健全性Ⅲ　減少</w:t>
                      </w:r>
                    </w:p>
                  </w:txbxContent>
                </v:textbox>
              </v:shape>
            </w:pict>
          </mc:Fallback>
        </mc:AlternateContent>
      </w:r>
      <w:bookmarkStart w:id="309" w:name="_Ref177495904"/>
      <w:r w:rsidRPr="00560591">
        <w:rPr>
          <w:rFonts w:hint="eastAsia"/>
          <w:noProof/>
        </w:rPr>
        <w:drawing>
          <wp:inline distT="0" distB="0" distL="0" distR="0" wp14:anchorId="3B3A6B6B" wp14:editId="4B37AF0D">
            <wp:extent cx="5470560" cy="2046364"/>
            <wp:effectExtent l="0" t="0" r="0" b="0"/>
            <wp:docPr id="6861765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7695" t="9994" r="8324" b="10375"/>
                    <a:stretch/>
                  </pic:blipFill>
                  <pic:spPr bwMode="auto">
                    <a:xfrm>
                      <a:off x="0" y="0"/>
                      <a:ext cx="5470560" cy="2046364"/>
                    </a:xfrm>
                    <a:prstGeom prst="rect">
                      <a:avLst/>
                    </a:prstGeom>
                    <a:noFill/>
                    <a:ln>
                      <a:noFill/>
                    </a:ln>
                    <a:extLst>
                      <a:ext uri="{53640926-AAD7-44D8-BBD7-CCE9431645EC}">
                        <a14:shadowObscured xmlns:a14="http://schemas.microsoft.com/office/drawing/2010/main"/>
                      </a:ext>
                    </a:extLst>
                  </pic:spPr>
                </pic:pic>
              </a:graphicData>
            </a:graphic>
          </wp:inline>
        </w:drawing>
      </w:r>
    </w:p>
    <w:bookmarkEnd w:id="309"/>
    <w:p w14:paraId="63294D11" w14:textId="77777777" w:rsidR="00824D0F" w:rsidRPr="00560591" w:rsidRDefault="00824D0F" w:rsidP="00824D0F"/>
    <w:p w14:paraId="427E786A" w14:textId="1C0A21A5" w:rsidR="00824D0F" w:rsidRPr="00560591" w:rsidRDefault="00824D0F" w:rsidP="00824D0F">
      <w:pPr>
        <w:pStyle w:val="af1"/>
      </w:pPr>
      <w:bookmarkStart w:id="310" w:name="_Ref185516193"/>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3.4</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4</w:t>
      </w:r>
      <w:r w:rsidRPr="00560591">
        <w:fldChar w:fldCharType="end"/>
      </w:r>
      <w:bookmarkEnd w:id="310"/>
      <w:r w:rsidRPr="00560591">
        <w:rPr>
          <w:rFonts w:hint="eastAsia"/>
        </w:rPr>
        <w:t xml:space="preserve">　健全性の判定区分の推移</w:t>
      </w:r>
      <w:r w:rsidRPr="00560591">
        <w:br w:type="page"/>
      </w:r>
    </w:p>
    <w:p w14:paraId="1484F2EE" w14:textId="4805054F" w:rsidR="00824D0F" w:rsidRPr="00560591" w:rsidRDefault="00824D0F" w:rsidP="00824D0F">
      <w:pPr>
        <w:pStyle w:val="4"/>
      </w:pPr>
      <w:r w:rsidRPr="00560591">
        <w:rPr>
          <w:rFonts w:hint="eastAsia"/>
        </w:rPr>
        <w:lastRenderedPageBreak/>
        <w:t>修繕等措置の着手状況</w:t>
      </w:r>
    </w:p>
    <w:p w14:paraId="4B68441D" w14:textId="77777777" w:rsidR="00824D0F" w:rsidRPr="00560591" w:rsidRDefault="00824D0F" w:rsidP="00824D0F">
      <w:pPr>
        <w:pStyle w:val="40"/>
        <w:ind w:left="420" w:firstLine="210"/>
      </w:pPr>
      <w:r w:rsidRPr="00560591">
        <w:rPr>
          <w:rFonts w:hint="eastAsia"/>
        </w:rPr>
        <w:t>大阪府ではこれまで、大阪府道路施設長寿命化計画（H27.3）の目標管理水準および優先順位の考え方（重点化指標）に基づいて措置を実施してきた。</w:t>
      </w:r>
    </w:p>
    <w:p w14:paraId="7A09FA74" w14:textId="77777777" w:rsidR="00824D0F" w:rsidRPr="00560591" w:rsidRDefault="00824D0F" w:rsidP="00824D0F">
      <w:pPr>
        <w:pStyle w:val="40"/>
        <w:ind w:left="420" w:firstLine="210"/>
      </w:pPr>
    </w:p>
    <w:p w14:paraId="6BDA1FE3" w14:textId="77777777" w:rsidR="00824D0F" w:rsidRPr="00560591" w:rsidRDefault="00824D0F" w:rsidP="00824D0F">
      <w:pPr>
        <w:pStyle w:val="50"/>
      </w:pPr>
      <w:r w:rsidRPr="00560591">
        <w:rPr>
          <w:rFonts w:hint="eastAsia"/>
        </w:rPr>
        <w:t>シェッド</w:t>
      </w:r>
    </w:p>
    <w:p w14:paraId="2A062919" w14:textId="77777777" w:rsidR="00824D0F" w:rsidRPr="00560591" w:rsidRDefault="00824D0F" w:rsidP="00824D0F">
      <w:pPr>
        <w:pStyle w:val="51"/>
        <w:ind w:left="735" w:firstLine="210"/>
      </w:pPr>
      <w:r w:rsidRPr="00560591">
        <w:rPr>
          <w:rFonts w:hint="eastAsia"/>
        </w:rPr>
        <w:t>シェッドは、点検1</w:t>
      </w:r>
      <w:r w:rsidRPr="00560591">
        <w:rPr>
          <w:rFonts w:hAnsi="HG丸ｺﾞｼｯｸM-PRO" w:hint="eastAsia"/>
        </w:rPr>
        <w:t>巡目と点検2巡目どちらにおいても</w:t>
      </w:r>
      <w:r w:rsidRPr="00560591">
        <w:rPr>
          <w:rFonts w:hint="eastAsia"/>
        </w:rPr>
        <w:t>健全性Ⅱであり、</w:t>
      </w:r>
      <w:r w:rsidRPr="00560591">
        <w:rPr>
          <w:rFonts w:hAnsi="HG丸ｺﾞｼｯｸM-PRO" w:hint="eastAsia"/>
        </w:rPr>
        <w:t>平成27年度以降措置は実施していない。</w:t>
      </w:r>
    </w:p>
    <w:p w14:paraId="496371A2" w14:textId="77777777" w:rsidR="00824D0F" w:rsidRPr="00560591" w:rsidRDefault="00824D0F" w:rsidP="00824D0F">
      <w:pPr>
        <w:pStyle w:val="51"/>
        <w:ind w:left="735" w:firstLine="210"/>
        <w:rPr>
          <w:rFonts w:hAnsi="HG丸ｺﾞｼｯｸM-PRO"/>
        </w:rPr>
      </w:pPr>
    </w:p>
    <w:p w14:paraId="070B2D9F" w14:textId="77777777" w:rsidR="00824D0F" w:rsidRPr="00560591" w:rsidRDefault="00824D0F" w:rsidP="00824D0F">
      <w:pPr>
        <w:pStyle w:val="50"/>
      </w:pPr>
      <w:r w:rsidRPr="00560591">
        <w:rPr>
          <w:rFonts w:hint="eastAsia"/>
        </w:rPr>
        <w:t>大型カルバート</w:t>
      </w:r>
    </w:p>
    <w:p w14:paraId="52E1D11A" w14:textId="69FA3341" w:rsidR="00824D0F" w:rsidRPr="00560591" w:rsidRDefault="00824D0F" w:rsidP="00824D0F">
      <w:pPr>
        <w:pStyle w:val="51"/>
        <w:ind w:left="735" w:firstLine="210"/>
        <w:rPr>
          <w:rFonts w:hAnsi="HG丸ｺﾞｼｯｸM-PRO"/>
        </w:rPr>
      </w:pPr>
      <w:r w:rsidRPr="00560591">
        <w:rPr>
          <w:rFonts w:hAnsi="HG丸ｺﾞｼｯｸM-PRO" w:hint="eastAsia"/>
        </w:rPr>
        <w:t>大型カルバートは、点検２巡目と点検１巡目を比較すると、着実な措置によって、健全性Ⅲの割合が減少している（</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_Ref185516193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図 </w:t>
      </w:r>
      <w:r w:rsidR="003612AB" w:rsidRPr="00560591">
        <w:rPr>
          <w:noProof/>
        </w:rPr>
        <w:t>3.4</w:t>
      </w:r>
      <w:r w:rsidR="003612AB" w:rsidRPr="00560591">
        <w:rPr>
          <w:noProof/>
        </w:rPr>
        <w:noBreakHyphen/>
        <w:t>4</w:t>
      </w:r>
      <w:r w:rsidRPr="00560591">
        <w:rPr>
          <w:rFonts w:hAnsi="HG丸ｺﾞｼｯｸM-PRO"/>
        </w:rPr>
        <w:fldChar w:fldCharType="end"/>
      </w:r>
      <w:r w:rsidRPr="00560591">
        <w:rPr>
          <w:rFonts w:hAnsi="HG丸ｺﾞｼｯｸM-PRO" w:hint="eastAsia"/>
        </w:rPr>
        <w:t>）。</w:t>
      </w:r>
    </w:p>
    <w:p w14:paraId="3C1FAFF5" w14:textId="77777777" w:rsidR="00824D0F" w:rsidRPr="00560591" w:rsidRDefault="00824D0F" w:rsidP="00824D0F">
      <w:pPr>
        <w:widowControl/>
        <w:jc w:val="left"/>
        <w:rPr>
          <w:rFonts w:asciiTheme="minorHAnsi" w:eastAsiaTheme="minorEastAsia" w:hAnsiTheme="minorHAnsi"/>
          <w:kern w:val="0"/>
          <w:szCs w:val="20"/>
          <w:lang w:val="x-none"/>
        </w:rPr>
      </w:pPr>
    </w:p>
    <w:p w14:paraId="26AE17DB" w14:textId="77777777" w:rsidR="00824D0F" w:rsidRPr="00560591" w:rsidRDefault="00824D0F" w:rsidP="00824D0F">
      <w:pPr>
        <w:pStyle w:val="4"/>
        <w:ind w:left="885"/>
      </w:pPr>
      <w:r w:rsidRPr="00560591">
        <w:rPr>
          <w:rFonts w:hint="eastAsia"/>
        </w:rPr>
        <w:t>シェッド・大型カルバート維持管理における課題および留意点</w:t>
      </w:r>
    </w:p>
    <w:p w14:paraId="7FD5FBD4" w14:textId="77777777" w:rsidR="00824D0F" w:rsidRPr="00560591" w:rsidRDefault="00824D0F" w:rsidP="00824D0F">
      <w:pPr>
        <w:pStyle w:val="40"/>
        <w:ind w:left="420" w:firstLine="210"/>
      </w:pPr>
      <w:r w:rsidRPr="00560591">
        <w:rPr>
          <w:rFonts w:hint="eastAsia"/>
        </w:rPr>
        <w:t>大阪府ではこれまで、大阪府道路施設長寿命化計画（H27.3）に基づいて、シェッド・大型カルバートの維持管理を推進してきた。計画策定から10年経過したことで、明らかになった課題および留意点を以下に示す。</w:t>
      </w:r>
    </w:p>
    <w:p w14:paraId="4F2AFAF6" w14:textId="77777777" w:rsidR="00824D0F" w:rsidRPr="00560591" w:rsidRDefault="00824D0F" w:rsidP="00824D0F">
      <w:pPr>
        <w:ind w:leftChars="100" w:left="210" w:firstLineChars="100" w:firstLine="210"/>
      </w:pPr>
    </w:p>
    <w:p w14:paraId="3EEA8E74" w14:textId="77777777" w:rsidR="00824D0F" w:rsidRPr="00560591" w:rsidRDefault="00824D0F" w:rsidP="00824D0F">
      <w:pPr>
        <w:pStyle w:val="50"/>
      </w:pPr>
      <w:r w:rsidRPr="00560591">
        <w:rPr>
          <w:rFonts w:hint="eastAsia"/>
        </w:rPr>
        <w:t>目標管理水準の保持</w:t>
      </w:r>
    </w:p>
    <w:p w14:paraId="4767BEDF" w14:textId="0A176666" w:rsidR="00824D0F" w:rsidRPr="00560591" w:rsidRDefault="00824D0F" w:rsidP="00824D0F">
      <w:pPr>
        <w:pStyle w:val="51"/>
        <w:ind w:left="735" w:firstLine="210"/>
      </w:pPr>
      <w:r w:rsidRPr="00560591">
        <w:rPr>
          <w:rFonts w:hAnsi="HG丸ｺﾞｼｯｸM-PRO" w:hint="eastAsia"/>
        </w:rPr>
        <w:t>大阪府のシェッド・大型カルバートの目標管理水準は、対策区分Bとしており、</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_Ref185516237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表 </w:t>
      </w:r>
      <w:r w:rsidR="003612AB" w:rsidRPr="00560591">
        <w:rPr>
          <w:noProof/>
        </w:rPr>
        <w:t>3.4</w:t>
      </w:r>
      <w:r w:rsidR="003612AB" w:rsidRPr="00560591">
        <w:rPr>
          <w:noProof/>
        </w:rPr>
        <w:noBreakHyphen/>
        <w:t>2</w:t>
      </w:r>
      <w:r w:rsidRPr="00560591">
        <w:rPr>
          <w:rFonts w:hAnsi="HG丸ｺﾞｼｯｸM-PRO"/>
        </w:rPr>
        <w:fldChar w:fldCharType="end"/>
      </w:r>
      <w:r w:rsidRPr="00560591">
        <w:rPr>
          <w:rFonts w:hAnsi="HG丸ｺﾞｼｯｸM-PRO" w:hint="eastAsia"/>
        </w:rPr>
        <w:t>（表（左））に示すとおり健全性Ⅰ（機能に支障が生じていない状態）に相当することとしていた。平成28年3月に大阪府コンクリート構造物点検要領を改訂したことで、表 3.4-2（表（右））に示すとおり目標管理水準は健全性Ⅱとしている。大型カルバートについては、着実な措置によって、点検２巡目と点検１巡目を比較すると、健全性Ⅲの大型カルバートの割合は減少しているが、点検２巡目にて健全性Ⅲの大型カルバートが確認されているため、目標管理水準を十分に達成できているとは言えない状況である。健全性Ⅲ・Ⅱの大型カルバートの修繕を早期に実施し、目標管理水準を保持することが必要である。</w:t>
      </w:r>
    </w:p>
    <w:p w14:paraId="72125CD5" w14:textId="77777777" w:rsidR="00824D0F" w:rsidRPr="00560591" w:rsidRDefault="00824D0F" w:rsidP="00824D0F">
      <w:pPr>
        <w:pStyle w:val="51"/>
        <w:ind w:left="735" w:firstLine="210"/>
      </w:pPr>
    </w:p>
    <w:p w14:paraId="45803FD4" w14:textId="6B58A975" w:rsidR="00824D0F" w:rsidRPr="00560591" w:rsidRDefault="00824D0F" w:rsidP="00824D0F">
      <w:pPr>
        <w:pStyle w:val="af1"/>
      </w:pPr>
      <w:bookmarkStart w:id="311" w:name="_Ref185516237"/>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2</w:t>
      </w:r>
      <w:r w:rsidR="008442C5" w:rsidRPr="00560591">
        <w:fldChar w:fldCharType="end"/>
      </w:r>
      <w:bookmarkEnd w:id="311"/>
      <w:r w:rsidRPr="00560591">
        <w:rPr>
          <w:rFonts w:hint="eastAsia"/>
        </w:rPr>
        <w:t xml:space="preserve">　健全性および判定区分の対応の変遷</w:t>
      </w:r>
    </w:p>
    <w:tbl>
      <w:tblPr>
        <w:tblW w:w="8354" w:type="dxa"/>
        <w:jc w:val="center"/>
        <w:tblLayout w:type="fixed"/>
        <w:tblCellMar>
          <w:left w:w="99" w:type="dxa"/>
          <w:right w:w="99" w:type="dxa"/>
        </w:tblCellMar>
        <w:tblLook w:val="04A0" w:firstRow="1" w:lastRow="0" w:firstColumn="1" w:lastColumn="0" w:noHBand="0" w:noVBand="1"/>
      </w:tblPr>
      <w:tblGrid>
        <w:gridCol w:w="567"/>
        <w:gridCol w:w="1752"/>
        <w:gridCol w:w="1701"/>
        <w:gridCol w:w="420"/>
        <w:gridCol w:w="522"/>
        <w:gridCol w:w="1832"/>
        <w:gridCol w:w="1560"/>
      </w:tblGrid>
      <w:tr w:rsidR="00824D0F" w:rsidRPr="00560591" w14:paraId="21083AA6" w14:textId="77777777" w:rsidTr="00E8196C">
        <w:trPr>
          <w:trHeight w:val="340"/>
          <w:jc w:val="center"/>
        </w:trPr>
        <w:tc>
          <w:tcPr>
            <w:tcW w:w="2319" w:type="dxa"/>
            <w:gridSpan w:val="2"/>
            <w:tcBorders>
              <w:top w:val="single" w:sz="4" w:space="0" w:color="auto"/>
              <w:left w:val="single" w:sz="4" w:space="0" w:color="auto"/>
              <w:bottom w:val="double" w:sz="6" w:space="0" w:color="auto"/>
              <w:right w:val="single" w:sz="4" w:space="0" w:color="000000"/>
            </w:tcBorders>
            <w:shd w:val="clear" w:color="auto" w:fill="D9D9D9" w:themeFill="background1" w:themeFillShade="D9"/>
            <w:noWrap/>
            <w:vAlign w:val="center"/>
            <w:hideMark/>
          </w:tcPr>
          <w:p w14:paraId="641D89F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健全性</w:t>
            </w:r>
          </w:p>
        </w:tc>
        <w:tc>
          <w:tcPr>
            <w:tcW w:w="1701"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14:paraId="5C41F243"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判定区分</w:t>
            </w:r>
          </w:p>
        </w:tc>
        <w:tc>
          <w:tcPr>
            <w:tcW w:w="420" w:type="dxa"/>
            <w:tcBorders>
              <w:left w:val="single" w:sz="4" w:space="0" w:color="auto"/>
              <w:right w:val="single" w:sz="4" w:space="0" w:color="auto"/>
            </w:tcBorders>
            <w:shd w:val="clear" w:color="auto" w:fill="auto"/>
          </w:tcPr>
          <w:p w14:paraId="68F7DD03" w14:textId="77777777" w:rsidR="00824D0F" w:rsidRPr="00560591" w:rsidRDefault="00824D0F" w:rsidP="00E8196C">
            <w:pPr>
              <w:widowControl/>
              <w:spacing w:line="280" w:lineRule="exact"/>
              <w:jc w:val="center"/>
              <w:rPr>
                <w:rFonts w:hAnsi="HG丸ｺﾞｼｯｸM-PRO" w:cs="ＭＳ Ｐゴシック"/>
                <w:szCs w:val="21"/>
              </w:rPr>
            </w:pPr>
          </w:p>
        </w:tc>
        <w:tc>
          <w:tcPr>
            <w:tcW w:w="2354" w:type="dxa"/>
            <w:gridSpan w:val="2"/>
            <w:tcBorders>
              <w:top w:val="single" w:sz="4" w:space="0" w:color="auto"/>
              <w:left w:val="single" w:sz="4" w:space="0" w:color="auto"/>
              <w:bottom w:val="double" w:sz="6" w:space="0" w:color="auto"/>
              <w:right w:val="single" w:sz="4" w:space="0" w:color="auto"/>
            </w:tcBorders>
            <w:shd w:val="clear" w:color="auto" w:fill="D9D9D9" w:themeFill="background1" w:themeFillShade="D9"/>
            <w:vAlign w:val="center"/>
          </w:tcPr>
          <w:p w14:paraId="07E6B2C8"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健全性</w:t>
            </w:r>
          </w:p>
        </w:tc>
        <w:tc>
          <w:tcPr>
            <w:tcW w:w="1560" w:type="dxa"/>
            <w:tcBorders>
              <w:top w:val="single" w:sz="4" w:space="0" w:color="auto"/>
              <w:left w:val="single" w:sz="4" w:space="0" w:color="auto"/>
              <w:bottom w:val="double" w:sz="6" w:space="0" w:color="auto"/>
              <w:right w:val="single" w:sz="4" w:space="0" w:color="auto"/>
            </w:tcBorders>
            <w:shd w:val="clear" w:color="auto" w:fill="D9D9D9" w:themeFill="background1" w:themeFillShade="D9"/>
            <w:vAlign w:val="center"/>
          </w:tcPr>
          <w:p w14:paraId="38654B58"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判定区分</w:t>
            </w:r>
          </w:p>
        </w:tc>
      </w:tr>
      <w:tr w:rsidR="00824D0F" w:rsidRPr="00560591" w14:paraId="0456F8B7" w14:textId="77777777" w:rsidTr="00E8196C">
        <w:trPr>
          <w:trHeight w:val="454"/>
          <w:jc w:val="center"/>
        </w:trPr>
        <w:tc>
          <w:tcPr>
            <w:tcW w:w="567" w:type="dxa"/>
            <w:vMerge w:val="restart"/>
            <w:tcBorders>
              <w:top w:val="nil"/>
              <w:left w:val="single" w:sz="4" w:space="0" w:color="auto"/>
              <w:right w:val="single" w:sz="4" w:space="0" w:color="auto"/>
            </w:tcBorders>
            <w:shd w:val="clear" w:color="auto" w:fill="auto"/>
            <w:noWrap/>
            <w:vAlign w:val="center"/>
            <w:hideMark/>
          </w:tcPr>
          <w:p w14:paraId="53BEB750"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752" w:type="dxa"/>
            <w:vMerge w:val="restart"/>
            <w:tcBorders>
              <w:top w:val="double" w:sz="4" w:space="0" w:color="auto"/>
              <w:left w:val="nil"/>
              <w:right w:val="single" w:sz="4" w:space="0" w:color="auto"/>
            </w:tcBorders>
            <w:shd w:val="clear" w:color="auto" w:fill="auto"/>
            <w:noWrap/>
            <w:vAlign w:val="center"/>
            <w:hideMark/>
          </w:tcPr>
          <w:p w14:paraId="568B5D11"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1701" w:type="dxa"/>
            <w:tcBorders>
              <w:top w:val="nil"/>
              <w:left w:val="nil"/>
              <w:bottom w:val="single" w:sz="4" w:space="0" w:color="auto"/>
              <w:right w:val="single" w:sz="4" w:space="0" w:color="auto"/>
            </w:tcBorders>
            <w:shd w:val="clear" w:color="auto" w:fill="auto"/>
            <w:vAlign w:val="center"/>
          </w:tcPr>
          <w:p w14:paraId="3B7E295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rPr>
              <w:t>S</w:t>
            </w:r>
          </w:p>
        </w:tc>
        <w:tc>
          <w:tcPr>
            <w:tcW w:w="420" w:type="dxa"/>
            <w:tcBorders>
              <w:top w:val="nil"/>
              <w:left w:val="single" w:sz="4" w:space="0" w:color="auto"/>
              <w:right w:val="single" w:sz="4" w:space="0" w:color="auto"/>
            </w:tcBorders>
          </w:tcPr>
          <w:p w14:paraId="720407F3" w14:textId="77777777" w:rsidR="00824D0F" w:rsidRPr="00560591" w:rsidRDefault="00824D0F" w:rsidP="00E8196C">
            <w:pPr>
              <w:widowControl/>
              <w:spacing w:line="280" w:lineRule="exact"/>
              <w:jc w:val="center"/>
              <w:rPr>
                <w:rFonts w:hAnsi="HG丸ｺﾞｼｯｸM-PRO" w:cs="ＭＳ Ｐゴシック"/>
              </w:rPr>
            </w:pPr>
          </w:p>
        </w:tc>
        <w:tc>
          <w:tcPr>
            <w:tcW w:w="522" w:type="dxa"/>
            <w:tcBorders>
              <w:top w:val="nil"/>
              <w:left w:val="single" w:sz="4" w:space="0" w:color="auto"/>
              <w:bottom w:val="single" w:sz="4" w:space="0" w:color="auto"/>
              <w:right w:val="single" w:sz="4" w:space="0" w:color="auto"/>
            </w:tcBorders>
            <w:vAlign w:val="center"/>
          </w:tcPr>
          <w:p w14:paraId="1FB1FB54" w14:textId="77777777" w:rsidR="00824D0F" w:rsidRPr="00560591" w:rsidRDefault="00824D0F" w:rsidP="00E8196C">
            <w:pPr>
              <w:widowControl/>
              <w:spacing w:line="280" w:lineRule="exact"/>
              <w:jc w:val="center"/>
              <w:rPr>
                <w:rFonts w:hAnsi="HG丸ｺﾞｼｯｸM-PRO" w:cs="ＭＳ Ｐゴシック"/>
              </w:rPr>
            </w:pPr>
            <w:r w:rsidRPr="00560591">
              <w:rPr>
                <w:rFonts w:hAnsi="HG丸ｺﾞｼｯｸM-PRO" w:cs="ＭＳ Ｐゴシック" w:hint="eastAsia"/>
                <w:szCs w:val="21"/>
              </w:rPr>
              <w:t>Ⅰ</w:t>
            </w:r>
          </w:p>
        </w:tc>
        <w:tc>
          <w:tcPr>
            <w:tcW w:w="1832" w:type="dxa"/>
            <w:tcBorders>
              <w:top w:val="nil"/>
              <w:left w:val="single" w:sz="4" w:space="0" w:color="auto"/>
              <w:bottom w:val="single" w:sz="4" w:space="0" w:color="auto"/>
              <w:right w:val="single" w:sz="4" w:space="0" w:color="auto"/>
            </w:tcBorders>
            <w:vAlign w:val="center"/>
          </w:tcPr>
          <w:p w14:paraId="0A037759" w14:textId="77777777" w:rsidR="00824D0F" w:rsidRPr="00560591" w:rsidRDefault="00824D0F" w:rsidP="00E8196C">
            <w:pPr>
              <w:widowControl/>
              <w:spacing w:line="280" w:lineRule="exact"/>
              <w:rPr>
                <w:rFonts w:hAnsi="HG丸ｺﾞｼｯｸM-PRO" w:cs="ＭＳ Ｐゴシック"/>
              </w:rPr>
            </w:pPr>
            <w:r w:rsidRPr="00560591">
              <w:rPr>
                <w:rFonts w:hAnsi="HG丸ｺﾞｼｯｸM-PRO" w:cs="ＭＳ Ｐゴシック" w:hint="eastAsia"/>
              </w:rPr>
              <w:t>健全</w:t>
            </w:r>
          </w:p>
        </w:tc>
        <w:tc>
          <w:tcPr>
            <w:tcW w:w="1560" w:type="dxa"/>
            <w:tcBorders>
              <w:top w:val="nil"/>
              <w:left w:val="single" w:sz="4" w:space="0" w:color="auto"/>
              <w:bottom w:val="single" w:sz="4" w:space="0" w:color="auto"/>
              <w:right w:val="single" w:sz="4" w:space="0" w:color="auto"/>
            </w:tcBorders>
            <w:vAlign w:val="center"/>
          </w:tcPr>
          <w:p w14:paraId="42063CCA" w14:textId="77777777" w:rsidR="00824D0F" w:rsidRPr="00560591" w:rsidRDefault="00824D0F" w:rsidP="00E8196C">
            <w:pPr>
              <w:widowControl/>
              <w:spacing w:line="280" w:lineRule="exact"/>
              <w:jc w:val="center"/>
              <w:rPr>
                <w:rFonts w:hAnsi="HG丸ｺﾞｼｯｸM-PRO" w:cs="ＭＳ Ｐゴシック"/>
              </w:rPr>
            </w:pPr>
            <w:r w:rsidRPr="00560591">
              <w:rPr>
                <w:rFonts w:hAnsi="HG丸ｺﾞｼｯｸM-PRO" w:cs="ＭＳ Ｐゴシック" w:hint="eastAsia"/>
              </w:rPr>
              <w:t>S</w:t>
            </w:r>
          </w:p>
        </w:tc>
      </w:tr>
      <w:tr w:rsidR="00824D0F" w:rsidRPr="00560591" w14:paraId="4E523EC0" w14:textId="77777777" w:rsidTr="00E8196C">
        <w:trPr>
          <w:trHeight w:val="454"/>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1790241A" w14:textId="77777777" w:rsidR="00824D0F" w:rsidRPr="00560591" w:rsidRDefault="00824D0F" w:rsidP="00E8196C">
            <w:pPr>
              <w:widowControl/>
              <w:spacing w:line="280" w:lineRule="exact"/>
              <w:jc w:val="center"/>
              <w:rPr>
                <w:rFonts w:hAnsi="HG丸ｺﾞｼｯｸM-PRO" w:cs="ＭＳ Ｐゴシック"/>
                <w:szCs w:val="21"/>
              </w:rPr>
            </w:pPr>
          </w:p>
        </w:tc>
        <w:tc>
          <w:tcPr>
            <w:tcW w:w="1752" w:type="dxa"/>
            <w:vMerge/>
            <w:tcBorders>
              <w:left w:val="nil"/>
              <w:bottom w:val="single" w:sz="4" w:space="0" w:color="auto"/>
              <w:right w:val="single" w:sz="4" w:space="0" w:color="auto"/>
            </w:tcBorders>
            <w:shd w:val="clear" w:color="auto" w:fill="auto"/>
            <w:noWrap/>
            <w:vAlign w:val="center"/>
          </w:tcPr>
          <w:p w14:paraId="0FC5C5F3" w14:textId="77777777" w:rsidR="00824D0F" w:rsidRPr="00560591" w:rsidRDefault="00824D0F" w:rsidP="00E8196C">
            <w:pPr>
              <w:widowControl/>
              <w:spacing w:line="280" w:lineRule="exact"/>
              <w:jc w:val="left"/>
              <w:rPr>
                <w:rFonts w:hAnsi="HG丸ｺﾞｼｯｸM-PRO" w:cs="ＭＳ Ｐゴシック"/>
                <w:szCs w:val="21"/>
              </w:rPr>
            </w:pPr>
          </w:p>
        </w:tc>
        <w:tc>
          <w:tcPr>
            <w:tcW w:w="1701" w:type="dxa"/>
            <w:tcBorders>
              <w:top w:val="nil"/>
              <w:left w:val="nil"/>
              <w:bottom w:val="single" w:sz="4" w:space="0" w:color="auto"/>
              <w:right w:val="single" w:sz="4" w:space="0" w:color="auto"/>
            </w:tcBorders>
            <w:shd w:val="clear" w:color="auto" w:fill="auto"/>
            <w:vAlign w:val="center"/>
          </w:tcPr>
          <w:p w14:paraId="3147C036" w14:textId="77777777" w:rsidR="00824D0F" w:rsidRPr="00560591" w:rsidRDefault="00824D0F" w:rsidP="00E8196C">
            <w:pPr>
              <w:widowControl/>
              <w:spacing w:line="280" w:lineRule="exact"/>
              <w:jc w:val="center"/>
              <w:rPr>
                <w:rFonts w:hAnsi="HG丸ｺﾞｼｯｸM-PRO" w:cs="ＭＳ Ｐゴシック"/>
              </w:rPr>
            </w:pPr>
            <w:r w:rsidRPr="00560591">
              <w:rPr>
                <w:rFonts w:hAnsi="HG丸ｺﾞｼｯｸM-PRO" w:cs="ＭＳ Ｐゴシック" w:hint="eastAsia"/>
              </w:rPr>
              <w:t>B</w:t>
            </w:r>
          </w:p>
        </w:tc>
        <w:tc>
          <w:tcPr>
            <w:tcW w:w="420" w:type="dxa"/>
            <w:tcBorders>
              <w:top w:val="nil"/>
              <w:left w:val="single" w:sz="4" w:space="0" w:color="auto"/>
              <w:right w:val="single" w:sz="4" w:space="0" w:color="auto"/>
            </w:tcBorders>
          </w:tcPr>
          <w:p w14:paraId="28A5B5A7" w14:textId="77777777" w:rsidR="00824D0F" w:rsidRPr="00560591" w:rsidRDefault="00824D0F" w:rsidP="00E8196C">
            <w:pPr>
              <w:widowControl/>
              <w:spacing w:line="280" w:lineRule="exact"/>
              <w:jc w:val="center"/>
              <w:rPr>
                <w:rFonts w:hAnsi="HG丸ｺﾞｼｯｸM-PRO" w:cs="ＭＳ Ｐゴシック"/>
              </w:rPr>
            </w:pPr>
          </w:p>
        </w:tc>
        <w:tc>
          <w:tcPr>
            <w:tcW w:w="522" w:type="dxa"/>
            <w:vMerge w:val="restart"/>
            <w:tcBorders>
              <w:top w:val="nil"/>
              <w:left w:val="single" w:sz="4" w:space="0" w:color="auto"/>
              <w:right w:val="single" w:sz="4" w:space="0" w:color="auto"/>
            </w:tcBorders>
            <w:vAlign w:val="center"/>
          </w:tcPr>
          <w:p w14:paraId="78369FEE" w14:textId="77777777" w:rsidR="00824D0F" w:rsidRPr="00560591" w:rsidRDefault="00824D0F" w:rsidP="00E8196C">
            <w:pPr>
              <w:spacing w:line="280" w:lineRule="exact"/>
              <w:jc w:val="center"/>
              <w:rPr>
                <w:rFonts w:hAnsi="HG丸ｺﾞｼｯｸM-PRO" w:cs="ＭＳ Ｐゴシック"/>
              </w:rPr>
            </w:pPr>
            <w:r w:rsidRPr="00560591">
              <w:rPr>
                <w:rFonts w:hAnsi="HG丸ｺﾞｼｯｸM-PRO" w:cs="ＭＳ Ｐゴシック" w:hint="eastAsia"/>
                <w:szCs w:val="21"/>
              </w:rPr>
              <w:t>Ⅱ</w:t>
            </w:r>
          </w:p>
        </w:tc>
        <w:tc>
          <w:tcPr>
            <w:tcW w:w="1832" w:type="dxa"/>
            <w:vMerge w:val="restart"/>
            <w:tcBorders>
              <w:top w:val="nil"/>
              <w:left w:val="single" w:sz="4" w:space="0" w:color="auto"/>
              <w:right w:val="single" w:sz="4" w:space="0" w:color="auto"/>
            </w:tcBorders>
            <w:vAlign w:val="center"/>
          </w:tcPr>
          <w:p w14:paraId="62A26C9D" w14:textId="77777777" w:rsidR="00824D0F" w:rsidRPr="00560591" w:rsidRDefault="00824D0F" w:rsidP="00E8196C">
            <w:pPr>
              <w:widowControl/>
              <w:spacing w:line="280" w:lineRule="exact"/>
              <w:rPr>
                <w:rFonts w:hAnsi="HG丸ｺﾞｼｯｸM-PRO" w:cs="ＭＳ Ｐゴシック"/>
              </w:rPr>
            </w:pPr>
            <w:r w:rsidRPr="00560591">
              <w:rPr>
                <w:rFonts w:hAnsi="HG丸ｺﾞｼｯｸM-PRO" w:cs="ＭＳ Ｐゴシック" w:hint="eastAsia"/>
              </w:rPr>
              <w:t>予防保全段階</w:t>
            </w:r>
          </w:p>
        </w:tc>
        <w:tc>
          <w:tcPr>
            <w:tcW w:w="1560" w:type="dxa"/>
            <w:vMerge w:val="restart"/>
            <w:tcBorders>
              <w:top w:val="nil"/>
              <w:left w:val="single" w:sz="4" w:space="0" w:color="auto"/>
              <w:right w:val="single" w:sz="4" w:space="0" w:color="auto"/>
            </w:tcBorders>
            <w:vAlign w:val="center"/>
          </w:tcPr>
          <w:p w14:paraId="0C2DA652" w14:textId="77777777" w:rsidR="00824D0F" w:rsidRPr="00560591" w:rsidRDefault="00824D0F" w:rsidP="00E8196C">
            <w:pPr>
              <w:widowControl/>
              <w:spacing w:line="280" w:lineRule="exact"/>
              <w:jc w:val="center"/>
              <w:rPr>
                <w:rFonts w:hAnsi="HG丸ｺﾞｼｯｸM-PRO" w:cs="ＭＳ Ｐゴシック"/>
              </w:rPr>
            </w:pPr>
            <w:r w:rsidRPr="00560591">
              <w:rPr>
                <w:rFonts w:hAnsi="HG丸ｺﾞｼｯｸM-PRO" w:cs="ＭＳ Ｐゴシック" w:hint="eastAsia"/>
              </w:rPr>
              <w:t>B</w:t>
            </w:r>
          </w:p>
        </w:tc>
      </w:tr>
      <w:tr w:rsidR="00824D0F" w:rsidRPr="00560591" w14:paraId="2157A057" w14:textId="77777777" w:rsidTr="00E8196C">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3E36F9"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752" w:type="dxa"/>
            <w:tcBorders>
              <w:top w:val="nil"/>
              <w:left w:val="nil"/>
              <w:bottom w:val="single" w:sz="4" w:space="0" w:color="auto"/>
              <w:right w:val="single" w:sz="4" w:space="0" w:color="auto"/>
            </w:tcBorders>
            <w:shd w:val="clear" w:color="auto" w:fill="auto"/>
            <w:noWrap/>
            <w:vAlign w:val="center"/>
            <w:hideMark/>
          </w:tcPr>
          <w:p w14:paraId="21CFC587"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1701" w:type="dxa"/>
            <w:tcBorders>
              <w:top w:val="nil"/>
              <w:left w:val="nil"/>
              <w:bottom w:val="single" w:sz="4" w:space="0" w:color="auto"/>
              <w:right w:val="single" w:sz="4" w:space="0" w:color="auto"/>
            </w:tcBorders>
            <w:shd w:val="clear" w:color="auto" w:fill="auto"/>
            <w:vAlign w:val="center"/>
          </w:tcPr>
          <w:p w14:paraId="3AD98211"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w:t>
            </w:r>
          </w:p>
        </w:tc>
        <w:tc>
          <w:tcPr>
            <w:tcW w:w="420" w:type="dxa"/>
            <w:tcBorders>
              <w:top w:val="nil"/>
              <w:left w:val="single" w:sz="4" w:space="0" w:color="auto"/>
              <w:right w:val="single" w:sz="4" w:space="0" w:color="auto"/>
            </w:tcBorders>
          </w:tcPr>
          <w:p w14:paraId="455F9E97" w14:textId="77777777" w:rsidR="00824D0F" w:rsidRPr="00560591" w:rsidRDefault="00824D0F" w:rsidP="00E8196C">
            <w:pPr>
              <w:widowControl/>
              <w:spacing w:line="280" w:lineRule="exact"/>
              <w:jc w:val="center"/>
              <w:rPr>
                <w:rFonts w:hAnsi="HG丸ｺﾞｼｯｸM-PRO" w:cs="ＭＳ Ｐゴシック"/>
                <w:szCs w:val="21"/>
              </w:rPr>
            </w:pPr>
          </w:p>
        </w:tc>
        <w:tc>
          <w:tcPr>
            <w:tcW w:w="522" w:type="dxa"/>
            <w:vMerge/>
            <w:tcBorders>
              <w:left w:val="single" w:sz="4" w:space="0" w:color="auto"/>
              <w:bottom w:val="single" w:sz="4" w:space="0" w:color="auto"/>
              <w:right w:val="single" w:sz="4" w:space="0" w:color="auto"/>
            </w:tcBorders>
            <w:vAlign w:val="center"/>
          </w:tcPr>
          <w:p w14:paraId="0053ED96" w14:textId="77777777" w:rsidR="00824D0F" w:rsidRPr="00560591" w:rsidRDefault="00824D0F" w:rsidP="00E8196C">
            <w:pPr>
              <w:widowControl/>
              <w:spacing w:line="280" w:lineRule="exact"/>
              <w:jc w:val="center"/>
              <w:rPr>
                <w:rFonts w:hAnsi="HG丸ｺﾞｼｯｸM-PRO" w:cs="ＭＳ Ｐゴシック"/>
                <w:szCs w:val="21"/>
              </w:rPr>
            </w:pPr>
          </w:p>
        </w:tc>
        <w:tc>
          <w:tcPr>
            <w:tcW w:w="1832" w:type="dxa"/>
            <w:vMerge/>
            <w:tcBorders>
              <w:left w:val="single" w:sz="4" w:space="0" w:color="auto"/>
              <w:bottom w:val="single" w:sz="4" w:space="0" w:color="auto"/>
              <w:right w:val="single" w:sz="4" w:space="0" w:color="auto"/>
            </w:tcBorders>
            <w:vAlign w:val="center"/>
          </w:tcPr>
          <w:p w14:paraId="2ECE4818" w14:textId="77777777" w:rsidR="00824D0F" w:rsidRPr="00560591" w:rsidRDefault="00824D0F" w:rsidP="00E8196C">
            <w:pPr>
              <w:widowControl/>
              <w:spacing w:line="280" w:lineRule="exact"/>
              <w:rPr>
                <w:rFonts w:hAnsi="HG丸ｺﾞｼｯｸM-PRO" w:cs="ＭＳ Ｐゴシック"/>
                <w:szCs w:val="21"/>
              </w:rPr>
            </w:pPr>
          </w:p>
        </w:tc>
        <w:tc>
          <w:tcPr>
            <w:tcW w:w="1560" w:type="dxa"/>
            <w:vMerge/>
            <w:tcBorders>
              <w:left w:val="single" w:sz="4" w:space="0" w:color="auto"/>
              <w:bottom w:val="single" w:sz="4" w:space="0" w:color="auto"/>
              <w:right w:val="single" w:sz="4" w:space="0" w:color="auto"/>
            </w:tcBorders>
            <w:vAlign w:val="center"/>
          </w:tcPr>
          <w:p w14:paraId="3AB087D4" w14:textId="77777777" w:rsidR="00824D0F" w:rsidRPr="00560591" w:rsidRDefault="00824D0F" w:rsidP="00E8196C">
            <w:pPr>
              <w:widowControl/>
              <w:spacing w:line="280" w:lineRule="exact"/>
              <w:jc w:val="center"/>
              <w:rPr>
                <w:rFonts w:hAnsi="HG丸ｺﾞｼｯｸM-PRO" w:cs="ＭＳ Ｐゴシック"/>
                <w:szCs w:val="21"/>
              </w:rPr>
            </w:pPr>
          </w:p>
        </w:tc>
      </w:tr>
      <w:tr w:rsidR="00824D0F" w:rsidRPr="00560591" w14:paraId="598A5ED4" w14:textId="77777777" w:rsidTr="00E8196C">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AEF8A8"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752" w:type="dxa"/>
            <w:tcBorders>
              <w:top w:val="nil"/>
              <w:left w:val="nil"/>
              <w:bottom w:val="single" w:sz="4" w:space="0" w:color="auto"/>
              <w:right w:val="single" w:sz="4" w:space="0" w:color="auto"/>
            </w:tcBorders>
            <w:shd w:val="clear" w:color="auto" w:fill="auto"/>
            <w:noWrap/>
            <w:vAlign w:val="center"/>
            <w:hideMark/>
          </w:tcPr>
          <w:p w14:paraId="088610B6"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1701" w:type="dxa"/>
            <w:tcBorders>
              <w:top w:val="nil"/>
              <w:left w:val="nil"/>
              <w:bottom w:val="single" w:sz="4" w:space="0" w:color="auto"/>
              <w:right w:val="single" w:sz="4" w:space="0" w:color="auto"/>
            </w:tcBorders>
            <w:shd w:val="clear" w:color="auto" w:fill="auto"/>
            <w:vAlign w:val="center"/>
          </w:tcPr>
          <w:p w14:paraId="1A3BDB21"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A</w:t>
            </w:r>
          </w:p>
        </w:tc>
        <w:tc>
          <w:tcPr>
            <w:tcW w:w="420" w:type="dxa"/>
            <w:tcBorders>
              <w:top w:val="nil"/>
              <w:left w:val="single" w:sz="4" w:space="0" w:color="auto"/>
              <w:right w:val="single" w:sz="4" w:space="0" w:color="auto"/>
            </w:tcBorders>
          </w:tcPr>
          <w:p w14:paraId="05523FA2" w14:textId="77777777" w:rsidR="00824D0F" w:rsidRPr="00560591" w:rsidRDefault="00824D0F" w:rsidP="00E8196C">
            <w:pPr>
              <w:widowControl/>
              <w:spacing w:line="280" w:lineRule="exact"/>
              <w:jc w:val="center"/>
              <w:rPr>
                <w:rFonts w:hAnsi="HG丸ｺﾞｼｯｸM-PRO" w:cs="ＭＳ Ｐゴシック"/>
                <w:szCs w:val="21"/>
              </w:rPr>
            </w:pPr>
          </w:p>
        </w:tc>
        <w:tc>
          <w:tcPr>
            <w:tcW w:w="522" w:type="dxa"/>
            <w:tcBorders>
              <w:top w:val="nil"/>
              <w:left w:val="single" w:sz="4" w:space="0" w:color="auto"/>
              <w:bottom w:val="single" w:sz="4" w:space="0" w:color="auto"/>
              <w:right w:val="single" w:sz="4" w:space="0" w:color="auto"/>
            </w:tcBorders>
            <w:vAlign w:val="center"/>
          </w:tcPr>
          <w:p w14:paraId="3F5FD7A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832" w:type="dxa"/>
            <w:tcBorders>
              <w:top w:val="nil"/>
              <w:left w:val="single" w:sz="4" w:space="0" w:color="auto"/>
              <w:bottom w:val="single" w:sz="4" w:space="0" w:color="auto"/>
              <w:right w:val="single" w:sz="4" w:space="0" w:color="auto"/>
            </w:tcBorders>
            <w:vAlign w:val="center"/>
          </w:tcPr>
          <w:p w14:paraId="5AE03B04" w14:textId="77777777" w:rsidR="00824D0F" w:rsidRPr="00560591" w:rsidRDefault="00824D0F" w:rsidP="00E8196C">
            <w:pPr>
              <w:widowControl/>
              <w:spacing w:line="280" w:lineRule="exact"/>
              <w:rPr>
                <w:rFonts w:hAnsi="HG丸ｺﾞｼｯｸM-PRO" w:cs="ＭＳ Ｐゴシック"/>
                <w:szCs w:val="21"/>
              </w:rPr>
            </w:pPr>
            <w:r w:rsidRPr="00560591">
              <w:rPr>
                <w:rFonts w:hAnsi="HG丸ｺﾞｼｯｸM-PRO" w:cs="ＭＳ Ｐゴシック" w:hint="eastAsia"/>
                <w:szCs w:val="21"/>
              </w:rPr>
              <w:t>早期措置段階</w:t>
            </w:r>
          </w:p>
        </w:tc>
        <w:tc>
          <w:tcPr>
            <w:tcW w:w="1560" w:type="dxa"/>
            <w:tcBorders>
              <w:top w:val="nil"/>
              <w:left w:val="single" w:sz="4" w:space="0" w:color="auto"/>
              <w:bottom w:val="single" w:sz="4" w:space="0" w:color="auto"/>
              <w:right w:val="single" w:sz="4" w:space="0" w:color="auto"/>
            </w:tcBorders>
            <w:vAlign w:val="center"/>
          </w:tcPr>
          <w:p w14:paraId="6744E82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A</w:t>
            </w:r>
          </w:p>
        </w:tc>
      </w:tr>
      <w:tr w:rsidR="00824D0F" w:rsidRPr="00560591" w14:paraId="00D51246" w14:textId="77777777" w:rsidTr="00E8196C">
        <w:trPr>
          <w:trHeight w:val="45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64DC3C"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752" w:type="dxa"/>
            <w:tcBorders>
              <w:top w:val="nil"/>
              <w:left w:val="nil"/>
              <w:bottom w:val="single" w:sz="4" w:space="0" w:color="auto"/>
              <w:right w:val="single" w:sz="4" w:space="0" w:color="auto"/>
            </w:tcBorders>
            <w:shd w:val="clear" w:color="auto" w:fill="auto"/>
            <w:noWrap/>
            <w:vAlign w:val="center"/>
            <w:hideMark/>
          </w:tcPr>
          <w:p w14:paraId="3461AEE2"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1701" w:type="dxa"/>
            <w:tcBorders>
              <w:top w:val="nil"/>
              <w:left w:val="nil"/>
              <w:bottom w:val="single" w:sz="4" w:space="0" w:color="auto"/>
              <w:right w:val="single" w:sz="4" w:space="0" w:color="auto"/>
            </w:tcBorders>
            <w:shd w:val="clear" w:color="auto" w:fill="auto"/>
            <w:vAlign w:val="center"/>
            <w:hideMark/>
          </w:tcPr>
          <w:p w14:paraId="227ED9B6"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AA</w:t>
            </w:r>
          </w:p>
        </w:tc>
        <w:tc>
          <w:tcPr>
            <w:tcW w:w="420" w:type="dxa"/>
            <w:tcBorders>
              <w:top w:val="nil"/>
              <w:left w:val="single" w:sz="4" w:space="0" w:color="auto"/>
              <w:right w:val="single" w:sz="4" w:space="0" w:color="auto"/>
            </w:tcBorders>
          </w:tcPr>
          <w:p w14:paraId="7772EB23" w14:textId="77777777" w:rsidR="00824D0F" w:rsidRPr="00560591" w:rsidRDefault="00824D0F" w:rsidP="00E8196C">
            <w:pPr>
              <w:widowControl/>
              <w:spacing w:line="280" w:lineRule="exact"/>
              <w:jc w:val="center"/>
              <w:rPr>
                <w:rFonts w:hAnsi="HG丸ｺﾞｼｯｸM-PRO" w:cs="ＭＳ Ｐゴシック"/>
                <w:szCs w:val="21"/>
              </w:rPr>
            </w:pPr>
          </w:p>
        </w:tc>
        <w:tc>
          <w:tcPr>
            <w:tcW w:w="522" w:type="dxa"/>
            <w:tcBorders>
              <w:top w:val="nil"/>
              <w:left w:val="single" w:sz="4" w:space="0" w:color="auto"/>
              <w:bottom w:val="single" w:sz="4" w:space="0" w:color="auto"/>
              <w:right w:val="single" w:sz="4" w:space="0" w:color="auto"/>
            </w:tcBorders>
            <w:vAlign w:val="center"/>
          </w:tcPr>
          <w:p w14:paraId="0EB39D9F"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832" w:type="dxa"/>
            <w:tcBorders>
              <w:top w:val="nil"/>
              <w:left w:val="single" w:sz="4" w:space="0" w:color="auto"/>
              <w:bottom w:val="single" w:sz="4" w:space="0" w:color="auto"/>
              <w:right w:val="single" w:sz="4" w:space="0" w:color="auto"/>
            </w:tcBorders>
            <w:vAlign w:val="center"/>
          </w:tcPr>
          <w:p w14:paraId="1BB292A3" w14:textId="77777777" w:rsidR="00824D0F" w:rsidRPr="00560591" w:rsidRDefault="00824D0F" w:rsidP="00E8196C">
            <w:pPr>
              <w:widowControl/>
              <w:spacing w:line="280" w:lineRule="exact"/>
              <w:rPr>
                <w:rFonts w:hAnsi="HG丸ｺﾞｼｯｸM-PRO" w:cs="ＭＳ Ｐゴシック"/>
                <w:szCs w:val="21"/>
              </w:rPr>
            </w:pPr>
            <w:r w:rsidRPr="00560591">
              <w:rPr>
                <w:rFonts w:hAnsi="HG丸ｺﾞｼｯｸM-PRO" w:cs="ＭＳ Ｐゴシック" w:hint="eastAsia"/>
                <w:szCs w:val="21"/>
              </w:rPr>
              <w:t>緊急措置段階</w:t>
            </w:r>
          </w:p>
        </w:tc>
        <w:tc>
          <w:tcPr>
            <w:tcW w:w="1560" w:type="dxa"/>
            <w:tcBorders>
              <w:top w:val="nil"/>
              <w:left w:val="single" w:sz="4" w:space="0" w:color="auto"/>
              <w:bottom w:val="single" w:sz="4" w:space="0" w:color="auto"/>
              <w:right w:val="single" w:sz="4" w:space="0" w:color="auto"/>
            </w:tcBorders>
            <w:vAlign w:val="center"/>
          </w:tcPr>
          <w:p w14:paraId="2CB041B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AA</w:t>
            </w:r>
          </w:p>
        </w:tc>
      </w:tr>
    </w:tbl>
    <w:p w14:paraId="092ABB49" w14:textId="77777777" w:rsidR="00824D0F" w:rsidRPr="00560591" w:rsidRDefault="00824D0F" w:rsidP="00824D0F">
      <w:pPr>
        <w:widowControl/>
        <w:jc w:val="left"/>
        <w:rPr>
          <w:rFonts w:hAnsi="HG丸ｺﾞｼｯｸM-PRO"/>
          <w:u w:val="single"/>
          <w:lang w:val="x-none" w:eastAsia="x-none"/>
        </w:rPr>
      </w:pPr>
      <w:r w:rsidRPr="00560591">
        <w:br w:type="page"/>
      </w:r>
    </w:p>
    <w:p w14:paraId="7C204D8E" w14:textId="630927EF" w:rsidR="00824D0F" w:rsidRPr="00560591" w:rsidRDefault="00824D0F" w:rsidP="00824D0F">
      <w:pPr>
        <w:pStyle w:val="50"/>
      </w:pPr>
      <w:r w:rsidRPr="00560591">
        <w:rPr>
          <w:rFonts w:hint="eastAsia"/>
        </w:rPr>
        <w:lastRenderedPageBreak/>
        <w:t>点検、措置履歴などの蓄積</w:t>
      </w:r>
    </w:p>
    <w:p w14:paraId="7E4C4043" w14:textId="77777777" w:rsidR="00824D0F" w:rsidRPr="00560591" w:rsidRDefault="00824D0F" w:rsidP="00824D0F">
      <w:pPr>
        <w:pStyle w:val="51"/>
        <w:ind w:left="735" w:firstLine="210"/>
        <w:rPr>
          <w:rFonts w:hAnsi="HG丸ｺﾞｼｯｸM-PRO"/>
        </w:rPr>
      </w:pPr>
      <w:r w:rsidRPr="00560591">
        <w:rPr>
          <w:rFonts w:hAnsi="HG丸ｺﾞｼｯｸM-PRO" w:hint="eastAsia"/>
        </w:rPr>
        <w:t>大阪府では、道路施設の点検記録や措置履歴を</w:t>
      </w:r>
      <w:r w:rsidRPr="00560591">
        <w:rPr>
          <w:rFonts w:hAnsi="HG丸ｺﾞｼｯｸM-PRO"/>
        </w:rPr>
        <w:t>大阪府都市基盤施設維持管理</w:t>
      </w:r>
      <w:r w:rsidRPr="00560591">
        <w:rPr>
          <w:rFonts w:hAnsi="HG丸ｺﾞｼｯｸM-PRO" w:hint="eastAsia"/>
        </w:rPr>
        <w:t>データベース</w:t>
      </w:r>
      <w:r w:rsidRPr="00560591">
        <w:rPr>
          <w:rFonts w:hAnsi="HG丸ｺﾞｼｯｸM-PRO"/>
        </w:rPr>
        <w:t>システム</w:t>
      </w:r>
      <w:r w:rsidRPr="00560591">
        <w:rPr>
          <w:rFonts w:hAnsi="HG丸ｺﾞｼｯｸM-PRO" w:hint="eastAsia"/>
        </w:rPr>
        <w:t>（以下、維持管理DB）に登録・蓄積している。蓄積された点検記録や措置履歴を整理・分析することで、長寿命化計画に基づく措置の実施状況や、措置による健全度の変化の検証などが</w:t>
      </w:r>
      <w:r w:rsidRPr="00560591">
        <w:rPr>
          <w:rFonts w:hAnsi="HG丸ｺﾞｼｯｸM-PRO"/>
        </w:rPr>
        <w:t>可能となる</w:t>
      </w:r>
      <w:r w:rsidRPr="00560591">
        <w:rPr>
          <w:rFonts w:hAnsi="HG丸ｺﾞｼｯｸM-PRO" w:hint="eastAsia"/>
        </w:rPr>
        <w:t>。これらの情報は、長寿命化計画の改定にあたっても重要な情報になる。詳細な分析を行うためには、シェッド・大型カルバートごとに複数回（複数年度）の点検記録や措置履歴等が必要になるため、情報の蓄積を継続することが重要である。</w:t>
      </w:r>
    </w:p>
    <w:p w14:paraId="72889A6B" w14:textId="77777777" w:rsidR="0041416A" w:rsidRPr="00560591" w:rsidRDefault="0041416A" w:rsidP="0041416A">
      <w:pPr>
        <w:pStyle w:val="40"/>
        <w:ind w:left="420" w:firstLine="210"/>
      </w:pPr>
    </w:p>
    <w:p w14:paraId="7D98F0CE" w14:textId="77777777" w:rsidR="0041416A" w:rsidRPr="00560591" w:rsidRDefault="0041416A" w:rsidP="0041416A">
      <w:pPr>
        <w:widowControl/>
        <w:jc w:val="left"/>
      </w:pPr>
      <w:r w:rsidRPr="00560591">
        <w:br w:type="page"/>
      </w:r>
    </w:p>
    <w:p w14:paraId="3416DB4E" w14:textId="77777777" w:rsidR="00824D0F" w:rsidRPr="00560591" w:rsidRDefault="00824D0F" w:rsidP="00824D0F">
      <w:pPr>
        <w:pStyle w:val="3"/>
      </w:pPr>
      <w:bookmarkStart w:id="312" w:name="_Toc185516581"/>
      <w:bookmarkStart w:id="313" w:name="_Toc189152464"/>
      <w:r w:rsidRPr="00560591">
        <w:rPr>
          <w:rFonts w:hint="eastAsia"/>
        </w:rPr>
        <w:lastRenderedPageBreak/>
        <w:t>点検、診断・評価</w:t>
      </w:r>
      <w:bookmarkEnd w:id="312"/>
      <w:bookmarkEnd w:id="313"/>
    </w:p>
    <w:p w14:paraId="6BE80C82" w14:textId="77777777" w:rsidR="00824D0F" w:rsidRPr="00560591" w:rsidRDefault="00824D0F" w:rsidP="00824D0F">
      <w:pPr>
        <w:pStyle w:val="4"/>
        <w:ind w:left="885"/>
      </w:pPr>
      <w:r w:rsidRPr="00560591">
        <w:rPr>
          <w:rFonts w:hint="eastAsia"/>
        </w:rPr>
        <w:t>点検の種別</w:t>
      </w:r>
    </w:p>
    <w:p w14:paraId="4034DAE0" w14:textId="32B5DED2" w:rsidR="00824D0F" w:rsidRPr="00560591" w:rsidRDefault="00824D0F" w:rsidP="00824D0F">
      <w:pPr>
        <w:pStyle w:val="40"/>
        <w:ind w:left="420" w:firstLine="210"/>
      </w:pPr>
      <w:r w:rsidRPr="00560591">
        <w:rPr>
          <w:rFonts w:hint="eastAsia"/>
        </w:rPr>
        <w:t>点検の種類には、日常点検（パトロール）、簡易点検、定期点検（初期点検、定期点検）、臨時点検（異常時点検、施工時点検）、詳細調査、緊急点検、追跡調査がある。点検の種別の定義・内容を</w:t>
      </w:r>
      <w:r w:rsidRPr="00560591">
        <w:fldChar w:fldCharType="begin"/>
      </w:r>
      <w:r w:rsidRPr="00560591">
        <w:instrText xml:space="preserve"> </w:instrText>
      </w:r>
      <w:r w:rsidRPr="00560591">
        <w:rPr>
          <w:rFonts w:hint="eastAsia"/>
        </w:rPr>
        <w:instrText>REF _Ref188973138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3.4</w:t>
      </w:r>
      <w:r w:rsidR="003612AB" w:rsidRPr="00560591">
        <w:rPr>
          <w:noProof/>
        </w:rPr>
        <w:noBreakHyphen/>
        <w:t>3</w:t>
      </w:r>
      <w:r w:rsidRPr="00560591">
        <w:fldChar w:fldCharType="end"/>
      </w:r>
      <w:r w:rsidRPr="00560591">
        <w:rPr>
          <w:rFonts w:hint="eastAsia"/>
        </w:rPr>
        <w:t>に示す。</w:t>
      </w:r>
    </w:p>
    <w:p w14:paraId="46BDA2C2" w14:textId="77777777" w:rsidR="00824D0F" w:rsidRPr="00560591" w:rsidRDefault="00824D0F" w:rsidP="00824D0F">
      <w:pPr>
        <w:pStyle w:val="40"/>
        <w:ind w:left="420" w:firstLine="210"/>
      </w:pPr>
    </w:p>
    <w:p w14:paraId="7419CF14" w14:textId="7F37EE99" w:rsidR="00824D0F" w:rsidRPr="00560591" w:rsidRDefault="00824D0F" w:rsidP="00824D0F">
      <w:pPr>
        <w:pStyle w:val="af1"/>
      </w:pPr>
      <w:bookmarkStart w:id="314" w:name="_Ref188973138"/>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3</w:t>
      </w:r>
      <w:r w:rsidR="008442C5" w:rsidRPr="00560591">
        <w:fldChar w:fldCharType="end"/>
      </w:r>
      <w:bookmarkEnd w:id="314"/>
      <w:r w:rsidRPr="00560591">
        <w:rPr>
          <w:rFonts w:hint="eastAsia"/>
        </w:rPr>
        <w:t xml:space="preserve">　点検の種類</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66"/>
        <w:gridCol w:w="6572"/>
      </w:tblGrid>
      <w:tr w:rsidR="00560591" w:rsidRPr="00560591" w14:paraId="0043EAC8" w14:textId="77777777" w:rsidTr="00E8196C">
        <w:trPr>
          <w:trHeight w:val="445"/>
          <w:jc w:val="center"/>
        </w:trPr>
        <w:tc>
          <w:tcPr>
            <w:tcW w:w="2495" w:type="dxa"/>
            <w:gridSpan w:val="2"/>
            <w:tcBorders>
              <w:bottom w:val="double" w:sz="4" w:space="0" w:color="auto"/>
            </w:tcBorders>
            <w:shd w:val="clear" w:color="auto" w:fill="D9D9D9" w:themeFill="background1" w:themeFillShade="D9"/>
            <w:vAlign w:val="center"/>
          </w:tcPr>
          <w:p w14:paraId="1D2A33F8" w14:textId="77777777" w:rsidR="00824D0F" w:rsidRPr="00560591" w:rsidRDefault="00824D0F" w:rsidP="00E8196C">
            <w:pPr>
              <w:pStyle w:val="21"/>
              <w:spacing w:line="280" w:lineRule="exact"/>
              <w:ind w:left="105" w:firstLine="210"/>
              <w:jc w:val="center"/>
              <w:rPr>
                <w:rFonts w:hAnsi="HG丸ｺﾞｼｯｸM-PRO"/>
                <w:szCs w:val="28"/>
              </w:rPr>
            </w:pPr>
            <w:r w:rsidRPr="00560591">
              <w:rPr>
                <w:rFonts w:hAnsi="HG丸ｺﾞｼｯｸM-PRO" w:hint="eastAsia"/>
                <w:szCs w:val="28"/>
              </w:rPr>
              <w:t>点検業務種別</w:t>
            </w:r>
          </w:p>
        </w:tc>
        <w:tc>
          <w:tcPr>
            <w:tcW w:w="6572" w:type="dxa"/>
            <w:tcBorders>
              <w:bottom w:val="double" w:sz="4" w:space="0" w:color="auto"/>
            </w:tcBorders>
            <w:shd w:val="clear" w:color="auto" w:fill="D9D9D9" w:themeFill="background1" w:themeFillShade="D9"/>
            <w:vAlign w:val="center"/>
          </w:tcPr>
          <w:p w14:paraId="771874C0" w14:textId="77777777" w:rsidR="00824D0F" w:rsidRPr="00560591" w:rsidRDefault="00824D0F" w:rsidP="00E8196C">
            <w:pPr>
              <w:pStyle w:val="21"/>
              <w:spacing w:line="280" w:lineRule="exact"/>
              <w:ind w:left="105" w:firstLine="210"/>
              <w:jc w:val="center"/>
              <w:rPr>
                <w:rFonts w:hAnsi="HG丸ｺﾞｼｯｸM-PRO"/>
                <w:szCs w:val="28"/>
              </w:rPr>
            </w:pPr>
            <w:r w:rsidRPr="00560591">
              <w:rPr>
                <w:rFonts w:hAnsi="HG丸ｺﾞｼｯｸM-PRO" w:hint="eastAsia"/>
                <w:szCs w:val="28"/>
              </w:rPr>
              <w:t>定義・内容</w:t>
            </w:r>
          </w:p>
        </w:tc>
      </w:tr>
      <w:tr w:rsidR="00560591" w:rsidRPr="00560591" w14:paraId="1511438A" w14:textId="77777777" w:rsidTr="00E8196C">
        <w:trPr>
          <w:trHeight w:val="850"/>
          <w:jc w:val="center"/>
        </w:trPr>
        <w:tc>
          <w:tcPr>
            <w:tcW w:w="2495" w:type="dxa"/>
            <w:gridSpan w:val="2"/>
            <w:tcBorders>
              <w:top w:val="double" w:sz="4" w:space="0" w:color="auto"/>
            </w:tcBorders>
            <w:vAlign w:val="center"/>
          </w:tcPr>
          <w:p w14:paraId="4892A60A" w14:textId="77777777" w:rsidR="00824D0F" w:rsidRPr="00560591" w:rsidRDefault="00824D0F" w:rsidP="00E8196C">
            <w:pPr>
              <w:spacing w:line="280" w:lineRule="exact"/>
              <w:jc w:val="center"/>
              <w:rPr>
                <w:rFonts w:hAnsi="HG丸ｺﾞｼｯｸM-PRO"/>
                <w:szCs w:val="21"/>
              </w:rPr>
            </w:pPr>
            <w:r w:rsidRPr="00560591">
              <w:rPr>
                <w:rFonts w:hAnsi="HG丸ｺﾞｼｯｸM-PRO" w:hint="eastAsia"/>
                <w:szCs w:val="21"/>
              </w:rPr>
              <w:t>日常点検</w:t>
            </w:r>
          </w:p>
          <w:p w14:paraId="3CF8ADFE"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（パトロール）</w:t>
            </w:r>
          </w:p>
        </w:tc>
        <w:tc>
          <w:tcPr>
            <w:tcW w:w="6572" w:type="dxa"/>
            <w:tcBorders>
              <w:top w:val="double" w:sz="4" w:space="0" w:color="auto"/>
            </w:tcBorders>
            <w:vAlign w:val="center"/>
          </w:tcPr>
          <w:p w14:paraId="2B37C1C4"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道路の異常を早期に発見することを目的として日常的に実施する</w:t>
            </w:r>
            <w:r w:rsidRPr="00560591">
              <w:rPr>
                <w:rStyle w:val="aff1"/>
                <w:rFonts w:asciiTheme="minorHAnsi" w:eastAsiaTheme="minorEastAsia" w:hAnsiTheme="minorHAnsi" w:hint="eastAsia"/>
                <w:kern w:val="0"/>
              </w:rPr>
              <w:t>。</w:t>
            </w:r>
            <w:r w:rsidRPr="00560591">
              <w:rPr>
                <w:rFonts w:hAnsi="HG丸ｺﾞｼｯｸM-PRO" w:hint="eastAsia"/>
                <w:szCs w:val="21"/>
              </w:rPr>
              <w:t>道路パトロールの中で、施設の状態を確認するために行う点検</w:t>
            </w:r>
          </w:p>
        </w:tc>
      </w:tr>
      <w:tr w:rsidR="00560591" w:rsidRPr="00560591" w14:paraId="0B2C1FBC" w14:textId="77777777" w:rsidTr="00E8196C">
        <w:trPr>
          <w:trHeight w:val="850"/>
          <w:jc w:val="center"/>
        </w:trPr>
        <w:tc>
          <w:tcPr>
            <w:tcW w:w="2495" w:type="dxa"/>
            <w:gridSpan w:val="2"/>
            <w:vAlign w:val="center"/>
          </w:tcPr>
          <w:p w14:paraId="5258B59C"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簡易点検</w:t>
            </w:r>
          </w:p>
        </w:tc>
        <w:tc>
          <w:tcPr>
            <w:tcW w:w="6572" w:type="dxa"/>
            <w:vAlign w:val="center"/>
          </w:tcPr>
          <w:p w14:paraId="303C0F85"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定期点検結果を基に、シェッド・大型カルバートの劣化・損傷状況を確認するために行う点検</w:t>
            </w:r>
          </w:p>
        </w:tc>
      </w:tr>
      <w:tr w:rsidR="00560591" w:rsidRPr="00560591" w14:paraId="4A49C94D" w14:textId="77777777" w:rsidTr="00E8196C">
        <w:trPr>
          <w:trHeight w:val="1134"/>
          <w:jc w:val="center"/>
        </w:trPr>
        <w:tc>
          <w:tcPr>
            <w:tcW w:w="1129" w:type="dxa"/>
            <w:vMerge w:val="restart"/>
            <w:vAlign w:val="center"/>
          </w:tcPr>
          <w:p w14:paraId="36CA2E8A"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定期点検</w:t>
            </w:r>
          </w:p>
        </w:tc>
        <w:tc>
          <w:tcPr>
            <w:tcW w:w="1366" w:type="dxa"/>
            <w:vAlign w:val="center"/>
          </w:tcPr>
          <w:p w14:paraId="0568234D"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初期点検</w:t>
            </w:r>
          </w:p>
        </w:tc>
        <w:tc>
          <w:tcPr>
            <w:tcW w:w="6572" w:type="dxa"/>
            <w:vAlign w:val="center"/>
          </w:tcPr>
          <w:p w14:paraId="071EF92C"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シェッド・大型カルバートの建設後に初期の段階に発生した変状等を把握することを目的に、施設全般に対して行う点検</w:t>
            </w:r>
          </w:p>
        </w:tc>
      </w:tr>
      <w:tr w:rsidR="00560591" w:rsidRPr="00560591" w14:paraId="5ADD2E93" w14:textId="77777777" w:rsidTr="00E8196C">
        <w:trPr>
          <w:trHeight w:val="1134"/>
          <w:jc w:val="center"/>
        </w:trPr>
        <w:tc>
          <w:tcPr>
            <w:tcW w:w="1129" w:type="dxa"/>
            <w:vMerge/>
            <w:vAlign w:val="center"/>
          </w:tcPr>
          <w:p w14:paraId="0BBC7148"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p>
        </w:tc>
        <w:tc>
          <w:tcPr>
            <w:tcW w:w="1366" w:type="dxa"/>
            <w:vAlign w:val="center"/>
          </w:tcPr>
          <w:p w14:paraId="5752969F"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定期点検</w:t>
            </w:r>
          </w:p>
        </w:tc>
        <w:tc>
          <w:tcPr>
            <w:tcW w:w="6572" w:type="dxa"/>
            <w:vAlign w:val="center"/>
          </w:tcPr>
          <w:p w14:paraId="166925D6"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シェッド・大型カルバートの最新の状態を把握するとともに、次回の定期点検までに必要な措置等の判断を行う上で参考となる情報を得るため、一定の期間ごとに定められた方法で行う点検</w:t>
            </w:r>
          </w:p>
        </w:tc>
      </w:tr>
      <w:tr w:rsidR="00560591" w:rsidRPr="00560591" w14:paraId="4EAB2AA6" w14:textId="77777777" w:rsidTr="00E8196C">
        <w:trPr>
          <w:trHeight w:val="1531"/>
          <w:jc w:val="center"/>
        </w:trPr>
        <w:tc>
          <w:tcPr>
            <w:tcW w:w="1129" w:type="dxa"/>
            <w:vMerge w:val="restart"/>
            <w:vAlign w:val="center"/>
          </w:tcPr>
          <w:p w14:paraId="7250A134"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臨時点検</w:t>
            </w:r>
          </w:p>
        </w:tc>
        <w:tc>
          <w:tcPr>
            <w:tcW w:w="1366" w:type="dxa"/>
            <w:vAlign w:val="center"/>
          </w:tcPr>
          <w:p w14:paraId="1A4545FF"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異常時点検</w:t>
            </w:r>
          </w:p>
        </w:tc>
        <w:tc>
          <w:tcPr>
            <w:tcW w:w="6572" w:type="dxa"/>
            <w:vAlign w:val="center"/>
          </w:tcPr>
          <w:p w14:paraId="6E9B1616"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地震、台風、集中豪雨などの災害が発生した場合、若しくはその恐れがある場合、または日常点検等で異常が発見された場合に、必要に応じてシェッド・大型カルバートの安全性、および道路の安全で円滑な交通確保のための機能が損なわれていないこと等を確認するために行う点検</w:t>
            </w:r>
          </w:p>
        </w:tc>
      </w:tr>
      <w:tr w:rsidR="00560591" w:rsidRPr="00560591" w14:paraId="745C7193" w14:textId="77777777" w:rsidTr="00E8196C">
        <w:trPr>
          <w:trHeight w:val="1361"/>
          <w:jc w:val="center"/>
        </w:trPr>
        <w:tc>
          <w:tcPr>
            <w:tcW w:w="1129" w:type="dxa"/>
            <w:vMerge/>
            <w:vAlign w:val="center"/>
          </w:tcPr>
          <w:p w14:paraId="1790086F"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p>
        </w:tc>
        <w:tc>
          <w:tcPr>
            <w:tcW w:w="1366" w:type="dxa"/>
            <w:vAlign w:val="center"/>
          </w:tcPr>
          <w:p w14:paraId="0BA053E8"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施工時点検</w:t>
            </w:r>
          </w:p>
        </w:tc>
        <w:tc>
          <w:tcPr>
            <w:tcW w:w="6572" w:type="dxa"/>
            <w:vAlign w:val="center"/>
          </w:tcPr>
          <w:p w14:paraId="20BFACFF"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シェッド・大型カルバートにおける最新の状態を把握するために、日常点検や簡易点検では確認しにくい箇所等を対象に、施設の補修・補強工事等の実施にあわせ工事用の足場などを利用して臨時的に行う点検</w:t>
            </w:r>
          </w:p>
        </w:tc>
      </w:tr>
      <w:tr w:rsidR="00560591" w:rsidRPr="00560591" w14:paraId="4A47B10F" w14:textId="77777777" w:rsidTr="00E8196C">
        <w:trPr>
          <w:trHeight w:val="850"/>
          <w:jc w:val="center"/>
        </w:trPr>
        <w:tc>
          <w:tcPr>
            <w:tcW w:w="2495" w:type="dxa"/>
            <w:gridSpan w:val="2"/>
            <w:vAlign w:val="center"/>
          </w:tcPr>
          <w:p w14:paraId="197E046C"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詳細調査</w:t>
            </w:r>
          </w:p>
        </w:tc>
        <w:tc>
          <w:tcPr>
            <w:tcW w:w="6572" w:type="dxa"/>
            <w:vAlign w:val="center"/>
          </w:tcPr>
          <w:p w14:paraId="127C6BFE"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確認された損傷に対して実施する精密な調査</w:t>
            </w:r>
          </w:p>
        </w:tc>
      </w:tr>
      <w:tr w:rsidR="00560591" w:rsidRPr="00560591" w14:paraId="5AE94014" w14:textId="77777777" w:rsidTr="00E8196C">
        <w:trPr>
          <w:trHeight w:val="1417"/>
          <w:jc w:val="center"/>
        </w:trPr>
        <w:tc>
          <w:tcPr>
            <w:tcW w:w="2495" w:type="dxa"/>
            <w:gridSpan w:val="2"/>
            <w:vAlign w:val="center"/>
          </w:tcPr>
          <w:p w14:paraId="3B6078B9"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緊急点検</w:t>
            </w:r>
          </w:p>
        </w:tc>
        <w:tc>
          <w:tcPr>
            <w:tcW w:w="6572" w:type="dxa"/>
            <w:vAlign w:val="center"/>
          </w:tcPr>
          <w:p w14:paraId="7F0416BD"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コンクリート片剥落などの緊急事象が発生した場合、同種施設等の同様な事象が発生する可能性のあるものや、第三者被害や社会的に大きな事故が発生した場合に必要に応じて、シェッド・大型カルバートの安全性を確認するために行う点検</w:t>
            </w:r>
          </w:p>
        </w:tc>
      </w:tr>
      <w:tr w:rsidR="00560591" w:rsidRPr="00560591" w14:paraId="718FB463" w14:textId="77777777" w:rsidTr="00E8196C">
        <w:trPr>
          <w:trHeight w:val="1134"/>
          <w:jc w:val="center"/>
        </w:trPr>
        <w:tc>
          <w:tcPr>
            <w:tcW w:w="2495" w:type="dxa"/>
            <w:gridSpan w:val="2"/>
            <w:vAlign w:val="center"/>
          </w:tcPr>
          <w:p w14:paraId="414C1D00" w14:textId="77777777" w:rsidR="00824D0F" w:rsidRPr="00560591" w:rsidRDefault="00824D0F" w:rsidP="00E8196C">
            <w:pPr>
              <w:autoSpaceDE w:val="0"/>
              <w:autoSpaceDN w:val="0"/>
              <w:adjustRightInd w:val="0"/>
              <w:spacing w:line="280" w:lineRule="exact"/>
              <w:jc w:val="center"/>
              <w:textAlignment w:val="baseline"/>
              <w:rPr>
                <w:rFonts w:hAnsi="HG丸ｺﾞｼｯｸM-PRO"/>
                <w:szCs w:val="21"/>
              </w:rPr>
            </w:pPr>
            <w:r w:rsidRPr="00560591">
              <w:rPr>
                <w:rFonts w:hAnsi="HG丸ｺﾞｼｯｸM-PRO" w:hint="eastAsia"/>
                <w:szCs w:val="21"/>
              </w:rPr>
              <w:t>追跡調査</w:t>
            </w:r>
          </w:p>
        </w:tc>
        <w:tc>
          <w:tcPr>
            <w:tcW w:w="6572" w:type="dxa"/>
            <w:vAlign w:val="center"/>
          </w:tcPr>
          <w:p w14:paraId="20016BC2" w14:textId="77777777" w:rsidR="00824D0F" w:rsidRPr="00560591" w:rsidRDefault="00824D0F" w:rsidP="00824D0F">
            <w:pPr>
              <w:pStyle w:val="afa"/>
              <w:numPr>
                <w:ilvl w:val="0"/>
                <w:numId w:val="5"/>
              </w:numPr>
              <w:autoSpaceDE w:val="0"/>
              <w:autoSpaceDN w:val="0"/>
              <w:adjustRightInd w:val="0"/>
              <w:spacing w:line="280" w:lineRule="exact"/>
              <w:ind w:leftChars="0" w:left="210" w:hangingChars="100" w:hanging="210"/>
              <w:textAlignment w:val="baseline"/>
              <w:rPr>
                <w:rFonts w:hAnsi="HG丸ｺﾞｼｯｸM-PRO"/>
                <w:szCs w:val="21"/>
              </w:rPr>
            </w:pPr>
            <w:r w:rsidRPr="00560591">
              <w:rPr>
                <w:rFonts w:hAnsi="HG丸ｺﾞｼｯｸM-PRO" w:hint="eastAsia"/>
                <w:szCs w:val="21"/>
              </w:rPr>
              <w:t>定期点検の結果を踏まえ進行状況を把握する必要がある損傷について、目視および簡易な点検機械・器具により継続的に実施する調査</w:t>
            </w:r>
          </w:p>
        </w:tc>
      </w:tr>
    </w:tbl>
    <w:p w14:paraId="31081BAC" w14:textId="77777777" w:rsidR="00824D0F" w:rsidRPr="00560591" w:rsidRDefault="00824D0F" w:rsidP="00824D0F">
      <w:pPr>
        <w:widowControl/>
        <w:jc w:val="left"/>
        <w:rPr>
          <w:rFonts w:asciiTheme="majorHAnsi" w:eastAsiaTheme="majorEastAsia" w:hAnsiTheme="majorHAnsi"/>
          <w:sz w:val="22"/>
          <w:szCs w:val="21"/>
        </w:rPr>
      </w:pPr>
      <w:r w:rsidRPr="00560591">
        <w:br w:type="page"/>
      </w:r>
    </w:p>
    <w:p w14:paraId="6BD92C73" w14:textId="77777777" w:rsidR="00824D0F" w:rsidRPr="00560591" w:rsidRDefault="00824D0F" w:rsidP="00824D0F">
      <w:pPr>
        <w:pStyle w:val="4"/>
        <w:ind w:left="885"/>
      </w:pPr>
      <w:r w:rsidRPr="00560591">
        <w:rPr>
          <w:rFonts w:hint="eastAsia"/>
        </w:rPr>
        <w:lastRenderedPageBreak/>
        <w:t>定期点検</w:t>
      </w:r>
    </w:p>
    <w:p w14:paraId="058B1AD6" w14:textId="77777777" w:rsidR="00824D0F" w:rsidRPr="00560591" w:rsidRDefault="00824D0F" w:rsidP="00824D0F">
      <w:pPr>
        <w:pStyle w:val="40"/>
        <w:ind w:left="420" w:firstLine="210"/>
      </w:pPr>
      <w:r w:rsidRPr="00560591">
        <w:rPr>
          <w:rFonts w:hint="eastAsia"/>
        </w:rPr>
        <w:t>平成26年度に道路法施行規則が改正され、近接目視による５年に１回の定期点検が必要となった。</w:t>
      </w:r>
    </w:p>
    <w:p w14:paraId="44913C50" w14:textId="77777777" w:rsidR="00824D0F" w:rsidRPr="00560591" w:rsidRDefault="00824D0F" w:rsidP="00824D0F">
      <w:pPr>
        <w:pStyle w:val="40"/>
        <w:ind w:left="420" w:firstLine="210"/>
      </w:pPr>
      <w:r w:rsidRPr="00560591">
        <w:rPr>
          <w:rFonts w:hint="eastAsia"/>
        </w:rPr>
        <w:t>大阪府におけるシェッド・大型カルバートの点検は、「大阪府コンクリート構造物点検要領（H28.4）」に基づいて、近接目視による定期点検を５年に１回の頻度で実施する。シェッド・大型カルバートの損傷を早期に発見することで適切な措置を可能にし、安全・安心の確保に努める。シェッド・大型カルバートの状態に関する情報は、近接目視、または近接目視による場合と同等の評価が行える他の方法により収集する。</w:t>
      </w:r>
    </w:p>
    <w:p w14:paraId="12C3A839" w14:textId="77777777" w:rsidR="00824D0F" w:rsidRPr="00560591" w:rsidRDefault="00824D0F" w:rsidP="00824D0F">
      <w:pPr>
        <w:pStyle w:val="40"/>
        <w:ind w:left="420" w:firstLine="210"/>
      </w:pPr>
    </w:p>
    <w:p w14:paraId="77196068" w14:textId="77777777" w:rsidR="00824D0F" w:rsidRPr="00560591" w:rsidRDefault="00824D0F" w:rsidP="00824D0F">
      <w:pPr>
        <w:pStyle w:val="40"/>
        <w:ind w:left="420" w:firstLine="210"/>
      </w:pPr>
      <w:r w:rsidRPr="00560591">
        <w:rPr>
          <w:rFonts w:hint="eastAsia"/>
        </w:rPr>
        <w:t>大阪府コンクリート構造物点検要領の付録5-3、5-4に変状の主な着目箇所が示されている。定期点検において、着目すべき主な箇所の例を以下に示す。</w:t>
      </w:r>
    </w:p>
    <w:p w14:paraId="23945D7C" w14:textId="77777777" w:rsidR="00824D0F" w:rsidRPr="00560591" w:rsidRDefault="00824D0F" w:rsidP="00824D0F">
      <w:pPr>
        <w:pStyle w:val="51"/>
        <w:ind w:left="735" w:firstLine="210"/>
        <w:rPr>
          <w:rFonts w:hAnsi="HG丸ｺﾞｼｯｸM-PRO"/>
        </w:rPr>
      </w:pPr>
    </w:p>
    <w:p w14:paraId="0DD32083" w14:textId="77777777" w:rsidR="00824D0F" w:rsidRPr="00560591" w:rsidRDefault="00824D0F" w:rsidP="00824D0F">
      <w:pPr>
        <w:ind w:leftChars="100" w:left="210" w:firstLineChars="100" w:firstLine="210"/>
      </w:pPr>
      <w:r w:rsidRPr="00560591">
        <w:rPr>
          <w:rFonts w:hint="eastAsia"/>
        </w:rPr>
        <w:t>【大型カルバート】</w:t>
      </w:r>
    </w:p>
    <w:p w14:paraId="7792F97C" w14:textId="77777777" w:rsidR="00824D0F" w:rsidRPr="00560591" w:rsidRDefault="00824D0F" w:rsidP="00824D0F">
      <w:pPr>
        <w:ind w:leftChars="200" w:left="420" w:firstLineChars="100" w:firstLine="210"/>
      </w:pPr>
      <w:r w:rsidRPr="00560591">
        <w:rPr>
          <w:rFonts w:hint="eastAsia"/>
        </w:rPr>
        <w:t>①頂版</w:t>
      </w:r>
    </w:p>
    <w:p w14:paraId="5C79F737"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上部道路の活荷重や上載土による力が作用し、クラックが生じやすい。亀甲状で幅の広いクラックが生じた場合には、コンクリートが剥離・落下することがある。</w:t>
      </w:r>
    </w:p>
    <w:p w14:paraId="4E0DEBD8"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コンクリートが剥離した部分から水分や空気が侵入し、鉄筋の防食機能が劣化すると、鉄筋の腐食や破断に至り、構造安全上問題となる。</w:t>
      </w:r>
    </w:p>
    <w:p w14:paraId="071DA8C5" w14:textId="77777777" w:rsidR="00824D0F" w:rsidRPr="00560591" w:rsidRDefault="00824D0F" w:rsidP="00824D0F">
      <w:pPr>
        <w:ind w:leftChars="200" w:left="420" w:firstLineChars="100" w:firstLine="210"/>
      </w:pPr>
      <w:r w:rsidRPr="00560591">
        <w:rPr>
          <w:rFonts w:hint="eastAsia"/>
        </w:rPr>
        <w:t>②側壁</w:t>
      </w:r>
    </w:p>
    <w:p w14:paraId="17E0453E"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付属物周りが弱点となり、クラックが進展しやすい。程度によっては、付属物の取付けが緩み、付属物が落下する可能性がある。</w:t>
      </w:r>
    </w:p>
    <w:p w14:paraId="11CD0D6E"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地震、継手前後における不同沈下への抵抗、低温下における裏込め土の凍上などにより過大な力が作用し、クラックが生じやすい。</w:t>
      </w:r>
    </w:p>
    <w:p w14:paraId="0288E764"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クラックが生じた部分から水分や空気が侵入して鉄筋の防食機能の劣化や鉄筋の腐食が始まったことによる、錆汁の跡、遊離石灰が見られる場合がある。</w:t>
      </w:r>
    </w:p>
    <w:p w14:paraId="5921A42B" w14:textId="77777777" w:rsidR="00824D0F" w:rsidRPr="00560591" w:rsidRDefault="00824D0F" w:rsidP="00824D0F">
      <w:pPr>
        <w:ind w:leftChars="200" w:left="420" w:firstLineChars="100" w:firstLine="210"/>
      </w:pPr>
      <w:r w:rsidRPr="00560591">
        <w:rPr>
          <w:rFonts w:hint="eastAsia"/>
        </w:rPr>
        <w:t>③底版</w:t>
      </w:r>
    </w:p>
    <w:p w14:paraId="7AA3F257"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内空を通行する車両の活荷重による影響を受け、変形やクラックが発生する可能性がある。</w:t>
      </w:r>
    </w:p>
    <w:p w14:paraId="7E94F9F3" w14:textId="77777777" w:rsidR="00824D0F"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継手の前後における不同沈下に抵抗する過大な力が作用し、底版部の変状につながる可能性がある。</w:t>
      </w:r>
    </w:p>
    <w:p w14:paraId="5E9B2C17" w14:textId="40272AD4" w:rsidR="0041416A" w:rsidRPr="00560591" w:rsidRDefault="00824D0F" w:rsidP="00824D0F">
      <w:pPr>
        <w:pStyle w:val="51"/>
        <w:numPr>
          <w:ilvl w:val="0"/>
          <w:numId w:val="18"/>
        </w:numPr>
        <w:ind w:leftChars="0" w:left="1020" w:firstLineChars="0" w:hanging="340"/>
        <w:rPr>
          <w:rFonts w:hAnsi="HG丸ｺﾞｼｯｸM-PRO" w:cs="MS-Mincho"/>
          <w:kern w:val="0"/>
          <w:szCs w:val="21"/>
        </w:rPr>
      </w:pPr>
      <w:r w:rsidRPr="00560591">
        <w:rPr>
          <w:rFonts w:hAnsi="HG丸ｺﾞｼｯｸM-PRO" w:cs="MS-Mincho" w:hint="eastAsia"/>
          <w:kern w:val="0"/>
          <w:szCs w:val="21"/>
        </w:rPr>
        <w:t>底版の変状の兆候の多くは、内空道路面のひびわれ、不陸、段差により現れる。</w:t>
      </w:r>
    </w:p>
    <w:p w14:paraId="01F7571C" w14:textId="6C0CC3AD" w:rsidR="0041416A" w:rsidRPr="00560591" w:rsidRDefault="0041416A" w:rsidP="0041416A">
      <w:pPr>
        <w:widowControl/>
        <w:jc w:val="left"/>
      </w:pPr>
      <w:r w:rsidRPr="00560591">
        <w:br w:type="page"/>
      </w:r>
    </w:p>
    <w:p w14:paraId="608AE0F4" w14:textId="49C31FB2" w:rsidR="00824D0F" w:rsidRPr="00560591" w:rsidRDefault="00824D0F" w:rsidP="00824D0F">
      <w:pPr>
        <w:pStyle w:val="4"/>
      </w:pPr>
      <w:r w:rsidRPr="00560591">
        <w:rPr>
          <w:rFonts w:hint="eastAsia"/>
        </w:rPr>
        <w:lastRenderedPageBreak/>
        <w:t>診断</w:t>
      </w:r>
    </w:p>
    <w:p w14:paraId="4AE4CBD4" w14:textId="77777777" w:rsidR="00824D0F" w:rsidRPr="00560591" w:rsidRDefault="00824D0F" w:rsidP="00824D0F">
      <w:pPr>
        <w:pStyle w:val="40"/>
        <w:ind w:left="420" w:firstLine="210"/>
      </w:pPr>
      <w:r w:rsidRPr="00560591">
        <w:rPr>
          <w:rFonts w:hint="eastAsia"/>
        </w:rPr>
        <w:t>シェッド・大型カルバートの健全性の診断は、部材単位で修繕や補強の必要性等を評価する点検とは別に、施設毎に総合的な評価をつけるものであり、施設の管理者が保有する施設の状況を把握するなどの目的で行うものである。</w:t>
      </w:r>
    </w:p>
    <w:p w14:paraId="466C6007" w14:textId="799903CD" w:rsidR="00824D0F" w:rsidRPr="00560591" w:rsidRDefault="00824D0F" w:rsidP="00824D0F">
      <w:pPr>
        <w:pStyle w:val="40"/>
        <w:ind w:left="420" w:firstLine="210"/>
      </w:pPr>
      <w:r w:rsidRPr="00560591">
        <w:rPr>
          <w:rFonts w:hint="eastAsia"/>
        </w:rPr>
        <w:t>ただし、シェッド・大型カルバートは、役割の異なる部材が組み合わされた構造体であり、部材毎の変状や機能障害がシェッド、大型カルバート等全体の性能に及ぼす影響は、それぞれの構造形式（鋼製、コンクリート製）によって異なるため、特性を踏まえて評価を行う。健全性の判定区分や定義は、</w:t>
      </w:r>
      <w:r w:rsidR="00837FFC" w:rsidRPr="00560591">
        <w:fldChar w:fldCharType="begin"/>
      </w:r>
      <w:r w:rsidR="00837FFC" w:rsidRPr="00560591">
        <w:instrText xml:space="preserve"> </w:instrText>
      </w:r>
      <w:r w:rsidR="00837FFC" w:rsidRPr="00560591">
        <w:rPr>
          <w:rFonts w:hint="eastAsia"/>
        </w:rPr>
        <w:instrText>REF _Ref189154859 \h</w:instrText>
      </w:r>
      <w:r w:rsidR="00837FFC" w:rsidRPr="00560591">
        <w:instrText xml:space="preserve"> </w:instrText>
      </w:r>
      <w:r w:rsidR="00837FFC" w:rsidRPr="00560591">
        <w:fldChar w:fldCharType="separate"/>
      </w:r>
      <w:r w:rsidR="00837FFC" w:rsidRPr="00560591">
        <w:rPr>
          <w:rFonts w:hint="eastAsia"/>
        </w:rPr>
        <w:t xml:space="preserve">表 </w:t>
      </w:r>
      <w:r w:rsidR="00837FFC" w:rsidRPr="00560591">
        <w:rPr>
          <w:noProof/>
        </w:rPr>
        <w:t>3.4</w:t>
      </w:r>
      <w:r w:rsidR="00837FFC" w:rsidRPr="00560591">
        <w:noBreakHyphen/>
      </w:r>
      <w:r w:rsidR="00837FFC" w:rsidRPr="00560591">
        <w:rPr>
          <w:noProof/>
        </w:rPr>
        <w:t>4</w:t>
      </w:r>
      <w:r w:rsidR="00837FFC" w:rsidRPr="00560591">
        <w:fldChar w:fldCharType="end"/>
      </w:r>
      <w:r w:rsidRPr="00560591">
        <w:rPr>
          <w:rFonts w:hint="eastAsia"/>
        </w:rPr>
        <w:t>に示す。</w:t>
      </w:r>
    </w:p>
    <w:p w14:paraId="46ACC87B" w14:textId="77777777" w:rsidR="00824D0F" w:rsidRPr="00560591" w:rsidRDefault="00824D0F" w:rsidP="00824D0F">
      <w:pPr>
        <w:pStyle w:val="40"/>
        <w:ind w:left="420" w:firstLine="210"/>
      </w:pPr>
    </w:p>
    <w:p w14:paraId="6D93EBA6" w14:textId="6D6C9657" w:rsidR="00824D0F" w:rsidRPr="00560591" w:rsidRDefault="00824D0F" w:rsidP="00824D0F">
      <w:pPr>
        <w:pStyle w:val="af1"/>
      </w:pPr>
      <w:bookmarkStart w:id="315" w:name="_Ref18915485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4</w:t>
      </w:r>
      <w:r w:rsidR="008442C5" w:rsidRPr="00560591">
        <w:fldChar w:fldCharType="end"/>
      </w:r>
      <w:bookmarkEnd w:id="315"/>
      <w:r w:rsidRPr="00560591">
        <w:rPr>
          <w:rFonts w:hint="eastAsia"/>
        </w:rPr>
        <w:t xml:space="preserve">　健全性の判定区分・定義（シェッド・大型カルバート）</w:t>
      </w:r>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560591" w:rsidRPr="00560591" w14:paraId="3E0E20E9" w14:textId="77777777" w:rsidTr="00E8196C">
        <w:trPr>
          <w:trHeight w:val="340"/>
          <w:jc w:val="center"/>
        </w:trPr>
        <w:tc>
          <w:tcPr>
            <w:tcW w:w="2372" w:type="dxa"/>
            <w:gridSpan w:val="2"/>
            <w:tcBorders>
              <w:top w:val="single" w:sz="4" w:space="0" w:color="auto"/>
              <w:left w:val="single" w:sz="4" w:space="0" w:color="auto"/>
              <w:bottom w:val="double" w:sz="4" w:space="0" w:color="auto"/>
              <w:right w:val="single" w:sz="4" w:space="0" w:color="000000"/>
            </w:tcBorders>
            <w:shd w:val="clear" w:color="auto" w:fill="D9D9D9" w:themeFill="background1" w:themeFillShade="D9"/>
            <w:noWrap/>
            <w:vAlign w:val="center"/>
            <w:hideMark/>
          </w:tcPr>
          <w:p w14:paraId="5EC43EC2"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区分</w:t>
            </w:r>
          </w:p>
        </w:tc>
        <w:tc>
          <w:tcPr>
            <w:tcW w:w="5488"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A87145"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定義</w:t>
            </w:r>
          </w:p>
        </w:tc>
      </w:tr>
      <w:tr w:rsidR="00560591" w:rsidRPr="00560591" w14:paraId="70B79D4D" w14:textId="77777777" w:rsidTr="00E8196C">
        <w:trPr>
          <w:trHeight w:val="737"/>
          <w:jc w:val="center"/>
        </w:trPr>
        <w:tc>
          <w:tcPr>
            <w:tcW w:w="41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F115101"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Ⅰ</w:t>
            </w:r>
          </w:p>
        </w:tc>
        <w:tc>
          <w:tcPr>
            <w:tcW w:w="1955" w:type="dxa"/>
            <w:tcBorders>
              <w:top w:val="double" w:sz="4" w:space="0" w:color="auto"/>
              <w:left w:val="nil"/>
              <w:bottom w:val="single" w:sz="4" w:space="0" w:color="auto"/>
              <w:right w:val="single" w:sz="4" w:space="0" w:color="auto"/>
            </w:tcBorders>
            <w:shd w:val="clear" w:color="auto" w:fill="auto"/>
            <w:noWrap/>
            <w:vAlign w:val="center"/>
            <w:hideMark/>
          </w:tcPr>
          <w:p w14:paraId="165D5C59"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健全</w:t>
            </w:r>
          </w:p>
        </w:tc>
        <w:tc>
          <w:tcPr>
            <w:tcW w:w="5488" w:type="dxa"/>
            <w:tcBorders>
              <w:top w:val="double" w:sz="4" w:space="0" w:color="auto"/>
              <w:left w:val="nil"/>
              <w:bottom w:val="single" w:sz="4" w:space="0" w:color="auto"/>
              <w:right w:val="single" w:sz="4" w:space="0" w:color="auto"/>
            </w:tcBorders>
            <w:shd w:val="clear" w:color="auto" w:fill="auto"/>
            <w:vAlign w:val="center"/>
            <w:hideMark/>
          </w:tcPr>
          <w:p w14:paraId="16AC72AA"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構造物の機能に支障が生じていない状態</w:t>
            </w:r>
          </w:p>
        </w:tc>
      </w:tr>
      <w:tr w:rsidR="00560591" w:rsidRPr="00560591" w14:paraId="30BA7976" w14:textId="77777777" w:rsidTr="00E8196C">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F1A7FFE"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46AD1834"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予防保全段階</w:t>
            </w:r>
          </w:p>
        </w:tc>
        <w:tc>
          <w:tcPr>
            <w:tcW w:w="5488" w:type="dxa"/>
            <w:tcBorders>
              <w:top w:val="nil"/>
              <w:left w:val="nil"/>
              <w:bottom w:val="single" w:sz="4" w:space="0" w:color="auto"/>
              <w:right w:val="single" w:sz="4" w:space="0" w:color="auto"/>
            </w:tcBorders>
            <w:shd w:val="clear" w:color="auto" w:fill="auto"/>
            <w:vAlign w:val="center"/>
            <w:hideMark/>
          </w:tcPr>
          <w:p w14:paraId="79865010"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構造物の機能に支障が生じていないが、予防保全の観点から措置を講ずることが望ましい状態</w:t>
            </w:r>
          </w:p>
        </w:tc>
      </w:tr>
      <w:tr w:rsidR="00560591" w:rsidRPr="00560591" w14:paraId="44BD4724" w14:textId="77777777" w:rsidTr="00E8196C">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7CD2833F"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330210DB"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早期措置段階</w:t>
            </w:r>
          </w:p>
        </w:tc>
        <w:tc>
          <w:tcPr>
            <w:tcW w:w="5488" w:type="dxa"/>
            <w:tcBorders>
              <w:top w:val="nil"/>
              <w:left w:val="nil"/>
              <w:bottom w:val="single" w:sz="4" w:space="0" w:color="auto"/>
              <w:right w:val="single" w:sz="4" w:space="0" w:color="auto"/>
            </w:tcBorders>
            <w:shd w:val="clear" w:color="auto" w:fill="auto"/>
            <w:vAlign w:val="center"/>
            <w:hideMark/>
          </w:tcPr>
          <w:p w14:paraId="714D7CE5"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構造物の機能に支障が生じる可能性があり、早期に措置を講ずべき状態</w:t>
            </w:r>
          </w:p>
        </w:tc>
      </w:tr>
      <w:tr w:rsidR="00824D0F" w:rsidRPr="00560591" w14:paraId="1C9FF4F9" w14:textId="77777777" w:rsidTr="00E8196C">
        <w:trPr>
          <w:trHeight w:val="73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2C5F03ED" w14:textId="77777777" w:rsidR="00824D0F" w:rsidRPr="00560591" w:rsidRDefault="00824D0F" w:rsidP="00E8196C">
            <w:pPr>
              <w:widowControl/>
              <w:spacing w:line="280" w:lineRule="exact"/>
              <w:jc w:val="center"/>
              <w:rPr>
                <w:rFonts w:hAnsi="HG丸ｺﾞｼｯｸM-PRO" w:cs="ＭＳ Ｐゴシック"/>
                <w:szCs w:val="21"/>
              </w:rPr>
            </w:pPr>
            <w:r w:rsidRPr="00560591">
              <w:rPr>
                <w:rFonts w:hAnsi="HG丸ｺﾞｼｯｸM-PRO" w:cs="ＭＳ Ｐゴシック" w:hint="eastAsia"/>
                <w:szCs w:val="21"/>
              </w:rPr>
              <w:t>Ⅳ</w:t>
            </w:r>
          </w:p>
        </w:tc>
        <w:tc>
          <w:tcPr>
            <w:tcW w:w="1955" w:type="dxa"/>
            <w:tcBorders>
              <w:top w:val="nil"/>
              <w:left w:val="nil"/>
              <w:bottom w:val="single" w:sz="4" w:space="0" w:color="auto"/>
              <w:right w:val="single" w:sz="4" w:space="0" w:color="auto"/>
            </w:tcBorders>
            <w:shd w:val="clear" w:color="auto" w:fill="auto"/>
            <w:noWrap/>
            <w:vAlign w:val="center"/>
            <w:hideMark/>
          </w:tcPr>
          <w:p w14:paraId="54265863"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緊急措置段階</w:t>
            </w:r>
          </w:p>
        </w:tc>
        <w:tc>
          <w:tcPr>
            <w:tcW w:w="5488" w:type="dxa"/>
            <w:tcBorders>
              <w:top w:val="nil"/>
              <w:left w:val="nil"/>
              <w:bottom w:val="single" w:sz="4" w:space="0" w:color="auto"/>
              <w:right w:val="single" w:sz="4" w:space="0" w:color="auto"/>
            </w:tcBorders>
            <w:shd w:val="clear" w:color="auto" w:fill="auto"/>
            <w:vAlign w:val="center"/>
            <w:hideMark/>
          </w:tcPr>
          <w:p w14:paraId="5E19BE22" w14:textId="77777777" w:rsidR="00824D0F" w:rsidRPr="00560591" w:rsidRDefault="00824D0F" w:rsidP="00E8196C">
            <w:pPr>
              <w:widowControl/>
              <w:spacing w:line="280" w:lineRule="exact"/>
              <w:jc w:val="left"/>
              <w:rPr>
                <w:rFonts w:hAnsi="HG丸ｺﾞｼｯｸM-PRO" w:cs="ＭＳ Ｐゴシック"/>
                <w:szCs w:val="21"/>
              </w:rPr>
            </w:pPr>
            <w:r w:rsidRPr="00560591">
              <w:rPr>
                <w:rFonts w:hAnsi="HG丸ｺﾞｼｯｸM-PRO" w:cs="ＭＳ Ｐゴシック" w:hint="eastAsia"/>
                <w:szCs w:val="21"/>
              </w:rPr>
              <w:t>構造物の機能に支障が生じている、又は生じる可能性が著しく高く、緊急に措置を講ずべき状態</w:t>
            </w:r>
          </w:p>
        </w:tc>
      </w:tr>
    </w:tbl>
    <w:p w14:paraId="318B6993" w14:textId="77777777" w:rsidR="0041416A" w:rsidRPr="00560591" w:rsidRDefault="0041416A" w:rsidP="0041416A">
      <w:pPr>
        <w:pStyle w:val="40"/>
        <w:ind w:left="420" w:firstLine="210"/>
      </w:pPr>
    </w:p>
    <w:p w14:paraId="4C5DF143" w14:textId="77777777" w:rsidR="0041416A" w:rsidRPr="00560591" w:rsidRDefault="0041416A" w:rsidP="0041416A">
      <w:pPr>
        <w:widowControl/>
        <w:jc w:val="left"/>
      </w:pPr>
      <w:r w:rsidRPr="00560591">
        <w:br w:type="page"/>
      </w:r>
    </w:p>
    <w:p w14:paraId="65857810" w14:textId="6DB7BD4E" w:rsidR="00824D0F" w:rsidRPr="00560591" w:rsidRDefault="00824D0F" w:rsidP="00824D0F">
      <w:pPr>
        <w:pStyle w:val="3"/>
        <w:rPr>
          <w:lang w:eastAsia="zh-TW"/>
        </w:rPr>
      </w:pPr>
      <w:bookmarkStart w:id="316" w:name="_Toc185516582"/>
      <w:bookmarkStart w:id="317" w:name="_Toc189152465"/>
      <w:r w:rsidRPr="00560591">
        <w:rPr>
          <w:rFonts w:hint="eastAsia"/>
          <w:lang w:eastAsia="zh-TW"/>
        </w:rPr>
        <w:lastRenderedPageBreak/>
        <w:t>維持管理手法、維持管理水準</w:t>
      </w:r>
      <w:bookmarkEnd w:id="316"/>
      <w:bookmarkEnd w:id="317"/>
    </w:p>
    <w:p w14:paraId="31732888" w14:textId="77777777" w:rsidR="00824D0F" w:rsidRPr="00560591" w:rsidRDefault="00824D0F" w:rsidP="00824D0F">
      <w:pPr>
        <w:pStyle w:val="4"/>
        <w:ind w:left="885"/>
        <w:rPr>
          <w:lang w:eastAsia="zh-TW"/>
        </w:rPr>
      </w:pPr>
      <w:r w:rsidRPr="00560591">
        <w:rPr>
          <w:rFonts w:hint="eastAsia"/>
          <w:lang w:eastAsia="zh-TW"/>
        </w:rPr>
        <w:t>維持管理手法、維持管理水準</w:t>
      </w:r>
    </w:p>
    <w:p w14:paraId="29E6B6F5" w14:textId="44AD0BFB" w:rsidR="00824D0F" w:rsidRPr="00560591" w:rsidRDefault="00824D0F" w:rsidP="00824D0F">
      <w:pPr>
        <w:pStyle w:val="40"/>
        <w:ind w:left="420" w:firstLine="210"/>
        <w:rPr>
          <w:rFonts w:hAnsi="HG丸ｺﾞｼｯｸM-PRO"/>
          <w:kern w:val="0"/>
        </w:rPr>
      </w:pPr>
      <w:r w:rsidRPr="00560591">
        <w:rPr>
          <w:rFonts w:hAnsi="HG丸ｺﾞｼｯｸM-PRO" w:hint="eastAsia"/>
        </w:rPr>
        <w:t>シェッド・大型カルバートの維持管理手法は、適切な時期に措置を行う「予防保全型」とし、</w:t>
      </w:r>
      <w:r w:rsidRPr="00560591">
        <w:rPr>
          <w:rFonts w:hAnsi="HG丸ｺﾞｼｯｸM-PRO" w:hint="eastAsia"/>
          <w:kern w:val="0"/>
        </w:rPr>
        <w:t>定期点検を行い劣化や変状を評価し、ひび割れや漏水の発生等必要と認められた場合に修繕する「状態監視型」の維持管理を行う。</w:t>
      </w:r>
      <w:r w:rsidRPr="00560591">
        <w:rPr>
          <w:rFonts w:hint="eastAsia"/>
        </w:rPr>
        <w:t>予測計画型維持管理のイメージを</w:t>
      </w:r>
      <w:r w:rsidRPr="00560591">
        <w:fldChar w:fldCharType="begin"/>
      </w:r>
      <w:r w:rsidRPr="00560591">
        <w:instrText xml:space="preserve"> </w:instrText>
      </w:r>
      <w:r w:rsidRPr="00560591">
        <w:rPr>
          <w:rFonts w:hint="eastAsia"/>
        </w:rPr>
        <w:instrText>REF _Ref188973187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図 </w:t>
      </w:r>
      <w:r w:rsidR="003612AB" w:rsidRPr="00560591">
        <w:rPr>
          <w:noProof/>
        </w:rPr>
        <w:t>3.4</w:t>
      </w:r>
      <w:r w:rsidR="003612AB" w:rsidRPr="00560591">
        <w:rPr>
          <w:noProof/>
        </w:rPr>
        <w:noBreakHyphen/>
        <w:t>5</w:t>
      </w:r>
      <w:r w:rsidRPr="00560591">
        <w:fldChar w:fldCharType="end"/>
      </w:r>
      <w:r w:rsidRPr="00560591">
        <w:rPr>
          <w:rFonts w:hint="eastAsia"/>
        </w:rPr>
        <w:t>に示す。</w:t>
      </w:r>
    </w:p>
    <w:p w14:paraId="1305AEC5" w14:textId="15627FAC" w:rsidR="00824D0F" w:rsidRPr="00560591" w:rsidRDefault="00824D0F" w:rsidP="00824D0F">
      <w:pPr>
        <w:pStyle w:val="40"/>
        <w:ind w:left="420" w:firstLine="210"/>
        <w:rPr>
          <w:rFonts w:hAnsi="HG丸ｺﾞｼｯｸM-PRO"/>
        </w:rPr>
      </w:pPr>
      <w:r w:rsidRPr="00560591">
        <w:rPr>
          <w:rFonts w:hAnsi="HG丸ｺﾞｼｯｸM-PRO" w:hint="eastAsia"/>
        </w:rPr>
        <w:t>目標管理水準は、道路を常時良好な状態に保ち、一般交通に支障を及ぼさない水準以上を確保するため、</w:t>
      </w:r>
      <w:r w:rsidRPr="00560591">
        <w:rPr>
          <w:rFonts w:hAnsi="HG丸ｺﾞｼｯｸM-PRO" w:cs="ＭＳ Ｐゴシック" w:hint="eastAsia"/>
          <w:szCs w:val="21"/>
        </w:rPr>
        <w:t>構造物の機能に支障が生じていないが、予防保全の観点から措置を講ずることが望ましい</w:t>
      </w:r>
      <w:r w:rsidR="009532AC">
        <w:rPr>
          <w:rFonts w:hAnsi="HG丸ｺﾞｼｯｸM-PRO" w:cs="ＭＳ Ｐゴシック" w:hint="eastAsia"/>
          <w:szCs w:val="21"/>
        </w:rPr>
        <w:t>健全性</w:t>
      </w:r>
      <w:r w:rsidRPr="00560591">
        <w:rPr>
          <w:rFonts w:hAnsi="HG丸ｺﾞｼｯｸM-PRO" w:hint="eastAsia"/>
        </w:rPr>
        <w:t>Ⅱを目標管理水準とする（</w:t>
      </w:r>
      <w:r w:rsidRPr="00560591">
        <w:rPr>
          <w:rFonts w:hAnsi="HG丸ｺﾞｼｯｸM-PRO"/>
        </w:rPr>
        <w:fldChar w:fldCharType="begin"/>
      </w:r>
      <w:r w:rsidRPr="00560591">
        <w:rPr>
          <w:rFonts w:hAnsi="HG丸ｺﾞｼｯｸM-PRO"/>
        </w:rPr>
        <w:instrText xml:space="preserve"> </w:instrText>
      </w:r>
      <w:r w:rsidRPr="00560591">
        <w:rPr>
          <w:rFonts w:hAnsi="HG丸ｺﾞｼｯｸM-PRO" w:hint="eastAsia"/>
        </w:rPr>
        <w:instrText>REF _Ref188973219 \h</w:instrText>
      </w:r>
      <w:r w:rsidRPr="00560591">
        <w:rPr>
          <w:rFonts w:hAnsi="HG丸ｺﾞｼｯｸM-PRO"/>
        </w:rPr>
        <w:instrText xml:space="preserve">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表 </w:t>
      </w:r>
      <w:r w:rsidR="003612AB" w:rsidRPr="00560591">
        <w:rPr>
          <w:noProof/>
        </w:rPr>
        <w:t>3.4</w:t>
      </w:r>
      <w:r w:rsidR="003612AB" w:rsidRPr="00560591">
        <w:rPr>
          <w:noProof/>
        </w:rPr>
        <w:noBreakHyphen/>
        <w:t>5</w:t>
      </w:r>
      <w:r w:rsidRPr="00560591">
        <w:rPr>
          <w:rFonts w:hAnsi="HG丸ｺﾞｼｯｸM-PRO"/>
        </w:rPr>
        <w:fldChar w:fldCharType="end"/>
      </w:r>
      <w:r w:rsidRPr="00560591">
        <w:rPr>
          <w:rFonts w:hAnsi="HG丸ｺﾞｼｯｸM-PRO" w:hint="eastAsia"/>
        </w:rPr>
        <w:t>、</w:t>
      </w:r>
      <w:r w:rsidRPr="00560591">
        <w:rPr>
          <w:rFonts w:hAnsi="HG丸ｺﾞｼｯｸM-PRO"/>
        </w:rPr>
        <w:fldChar w:fldCharType="begin"/>
      </w:r>
      <w:r w:rsidRPr="00560591">
        <w:rPr>
          <w:rFonts w:hAnsi="HG丸ｺﾞｼｯｸM-PRO"/>
        </w:rPr>
        <w:instrText xml:space="preserve"> REF _Ref188973220 \h </w:instrText>
      </w:r>
      <w:r w:rsidR="00504BAD" w:rsidRPr="00560591">
        <w:rPr>
          <w:rFonts w:hAnsi="HG丸ｺﾞｼｯｸM-PRO"/>
        </w:rPr>
        <w:instrText xml:space="preserve"> \* MERGEFORMAT </w:instrText>
      </w:r>
      <w:r w:rsidRPr="00560591">
        <w:rPr>
          <w:rFonts w:hAnsi="HG丸ｺﾞｼｯｸM-PRO"/>
        </w:rPr>
      </w:r>
      <w:r w:rsidRPr="00560591">
        <w:rPr>
          <w:rFonts w:hAnsi="HG丸ｺﾞｼｯｸM-PRO"/>
        </w:rPr>
        <w:fldChar w:fldCharType="separate"/>
      </w:r>
      <w:r w:rsidR="003612AB" w:rsidRPr="00560591">
        <w:rPr>
          <w:rFonts w:hint="eastAsia"/>
        </w:rPr>
        <w:t xml:space="preserve">表 </w:t>
      </w:r>
      <w:r w:rsidR="003612AB" w:rsidRPr="00560591">
        <w:rPr>
          <w:noProof/>
        </w:rPr>
        <w:t>3.4</w:t>
      </w:r>
      <w:r w:rsidR="003612AB" w:rsidRPr="00560591">
        <w:rPr>
          <w:noProof/>
        </w:rPr>
        <w:noBreakHyphen/>
        <w:t>6</w:t>
      </w:r>
      <w:r w:rsidRPr="00560591">
        <w:rPr>
          <w:rFonts w:hAnsi="HG丸ｺﾞｼｯｸM-PRO"/>
        </w:rPr>
        <w:fldChar w:fldCharType="end"/>
      </w:r>
      <w:r w:rsidRPr="00560591">
        <w:rPr>
          <w:rFonts w:hAnsi="HG丸ｺﾞｼｯｸM-PRO" w:hint="eastAsia"/>
        </w:rPr>
        <w:t>）。また、LCC最小化の観点だけでなく、安全性・信頼性、施設の特性や重要性などを考慮し、機能上問題がない水準に適切に設定する。不測の事態が発生した場合でも対応可能となるよう、限界管理水準との間に余裕を見込む。</w:t>
      </w:r>
    </w:p>
    <w:p w14:paraId="5C0E8645" w14:textId="77777777" w:rsidR="00824D0F" w:rsidRPr="00560591" w:rsidRDefault="00824D0F" w:rsidP="00824D0F">
      <w:pPr>
        <w:pStyle w:val="40"/>
        <w:ind w:left="420" w:firstLine="210"/>
      </w:pPr>
    </w:p>
    <w:p w14:paraId="3441E294" w14:textId="77777777" w:rsidR="00824D0F" w:rsidRPr="00560591" w:rsidRDefault="00824D0F" w:rsidP="00824D0F">
      <w:pPr>
        <w:pStyle w:val="afff"/>
        <w:ind w:firstLineChars="0" w:firstLine="0"/>
        <w:jc w:val="center"/>
      </w:pPr>
      <w:r w:rsidRPr="00560591">
        <w:rPr>
          <w:rFonts w:hint="eastAsia"/>
          <w:noProof/>
        </w:rPr>
        <w:drawing>
          <wp:inline distT="0" distB="0" distL="0" distR="0" wp14:anchorId="08345C9B" wp14:editId="5BD1543D">
            <wp:extent cx="5759450" cy="2447290"/>
            <wp:effectExtent l="0" t="0" r="0" b="0"/>
            <wp:docPr id="7053625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5" r="11190"/>
                    <a:stretch/>
                  </pic:blipFill>
                  <pic:spPr bwMode="auto">
                    <a:xfrm>
                      <a:off x="0" y="0"/>
                      <a:ext cx="5759450" cy="2447290"/>
                    </a:xfrm>
                    <a:prstGeom prst="rect">
                      <a:avLst/>
                    </a:prstGeom>
                    <a:noFill/>
                    <a:ln>
                      <a:noFill/>
                    </a:ln>
                    <a:extLst>
                      <a:ext uri="{53640926-AAD7-44D8-BBD7-CCE9431645EC}">
                        <a14:shadowObscured xmlns:a14="http://schemas.microsoft.com/office/drawing/2010/main"/>
                      </a:ext>
                    </a:extLst>
                  </pic:spPr>
                </pic:pic>
              </a:graphicData>
            </a:graphic>
          </wp:inline>
        </w:drawing>
      </w:r>
    </w:p>
    <w:p w14:paraId="5E9E159D" w14:textId="7FA78FFE" w:rsidR="00824D0F" w:rsidRPr="00560591" w:rsidRDefault="00824D0F" w:rsidP="00824D0F">
      <w:pPr>
        <w:pStyle w:val="af1"/>
      </w:pPr>
      <w:bookmarkStart w:id="318" w:name="_Ref188973187"/>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3.4</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5</w:t>
      </w:r>
      <w:r w:rsidRPr="00560591">
        <w:fldChar w:fldCharType="end"/>
      </w:r>
      <w:bookmarkEnd w:id="318"/>
      <w:r w:rsidRPr="00560591">
        <w:rPr>
          <w:rFonts w:hint="eastAsia"/>
        </w:rPr>
        <w:t xml:space="preserve">　予防保全型維持管理のイメージ</w:t>
      </w:r>
    </w:p>
    <w:p w14:paraId="71B01DAB" w14:textId="77777777" w:rsidR="00824D0F" w:rsidRPr="00560591" w:rsidRDefault="00824D0F" w:rsidP="00824D0F">
      <w:pPr>
        <w:rPr>
          <w:lang w:val="x-none"/>
        </w:rPr>
      </w:pPr>
    </w:p>
    <w:p w14:paraId="0C6F3012" w14:textId="1156BD30" w:rsidR="00824D0F" w:rsidRPr="00560591" w:rsidRDefault="00824D0F" w:rsidP="00824D0F">
      <w:pPr>
        <w:pStyle w:val="af1"/>
      </w:pPr>
      <w:bookmarkStart w:id="319" w:name="_Ref18897321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5</w:t>
      </w:r>
      <w:r w:rsidR="008442C5" w:rsidRPr="00560591">
        <w:fldChar w:fldCharType="end"/>
      </w:r>
      <w:bookmarkEnd w:id="319"/>
      <w:r w:rsidRPr="00560591">
        <w:rPr>
          <w:rFonts w:hint="eastAsia"/>
        </w:rPr>
        <w:t xml:space="preserve">　シェッド・大型カルバートの維持管理手法及び管理水準の設定</w:t>
      </w:r>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560591" w:rsidRPr="00560591" w14:paraId="746D77DE" w14:textId="77777777" w:rsidTr="00E8196C">
        <w:trPr>
          <w:trHeight w:val="397"/>
          <w:jc w:val="center"/>
        </w:trPr>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2093DB43" w14:textId="77777777" w:rsidR="00824D0F" w:rsidRPr="00560591" w:rsidRDefault="00824D0F" w:rsidP="00E8196C">
            <w:pPr>
              <w:snapToGrid w:val="0"/>
              <w:spacing w:line="280" w:lineRule="exact"/>
              <w:jc w:val="center"/>
              <w:rPr>
                <w:rFonts w:hAnsi="HG丸ｺﾞｼｯｸM-PRO" w:cs="Meiryo UI"/>
              </w:rPr>
            </w:pPr>
            <w:r w:rsidRPr="00560591">
              <w:rPr>
                <w:rFonts w:hAnsi="HG丸ｺﾞｼｯｸM-PRO" w:cs="Meiryo UI" w:hint="eastAsia"/>
              </w:rPr>
              <w:t>維持管理手法</w:t>
            </w:r>
          </w:p>
        </w:tc>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634F6012" w14:textId="77777777" w:rsidR="00824D0F" w:rsidRPr="00560591" w:rsidRDefault="00824D0F" w:rsidP="00E8196C">
            <w:pPr>
              <w:snapToGrid w:val="0"/>
              <w:spacing w:line="280" w:lineRule="exact"/>
              <w:jc w:val="center"/>
              <w:rPr>
                <w:rFonts w:hAnsi="HG丸ｺﾞｼｯｸM-PRO" w:cs="Meiryo UI"/>
              </w:rPr>
            </w:pPr>
            <w:r w:rsidRPr="00560591">
              <w:rPr>
                <w:rFonts w:hAnsi="HG丸ｺﾞｼｯｸM-PRO" w:cs="Meiryo UI" w:hint="eastAsia"/>
              </w:rPr>
              <w:t>目標管理水準</w:t>
            </w:r>
          </w:p>
        </w:tc>
        <w:tc>
          <w:tcPr>
            <w:tcW w:w="2211"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77257E5C" w14:textId="77777777" w:rsidR="00824D0F" w:rsidRPr="00560591" w:rsidRDefault="00824D0F" w:rsidP="00E8196C">
            <w:pPr>
              <w:snapToGrid w:val="0"/>
              <w:spacing w:line="280" w:lineRule="exact"/>
              <w:jc w:val="center"/>
              <w:rPr>
                <w:rFonts w:hAnsi="HG丸ｺﾞｼｯｸM-PRO" w:cs="Meiryo UI"/>
              </w:rPr>
            </w:pPr>
            <w:r w:rsidRPr="00560591">
              <w:rPr>
                <w:rFonts w:hAnsi="HG丸ｺﾞｼｯｸM-PRO" w:cs="Meiryo UI" w:hint="eastAsia"/>
              </w:rPr>
              <w:t>限界管理水準</w:t>
            </w:r>
          </w:p>
        </w:tc>
      </w:tr>
      <w:tr w:rsidR="00824D0F" w:rsidRPr="00560591" w14:paraId="46444AA6" w14:textId="77777777" w:rsidTr="00E8196C">
        <w:trPr>
          <w:trHeight w:val="397"/>
          <w:jc w:val="center"/>
        </w:trPr>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269C87F2" w14:textId="77777777" w:rsidR="00824D0F" w:rsidRPr="00560591" w:rsidRDefault="00824D0F" w:rsidP="00E8196C">
            <w:pPr>
              <w:snapToGrid w:val="0"/>
              <w:spacing w:line="280" w:lineRule="exact"/>
              <w:jc w:val="center"/>
              <w:rPr>
                <w:rFonts w:hAnsi="HG丸ｺﾞｼｯｸM-PRO" w:cs="Meiryo UI"/>
              </w:rPr>
            </w:pPr>
            <w:r w:rsidRPr="00560591">
              <w:rPr>
                <w:rFonts w:hAnsi="HG丸ｺﾞｼｯｸM-PRO" w:cs="Meiryo UI" w:hint="eastAsia"/>
              </w:rPr>
              <w:t>状態監視</w:t>
            </w:r>
          </w:p>
        </w:tc>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5E1811F9" w14:textId="77777777" w:rsidR="00824D0F" w:rsidRPr="00560591" w:rsidRDefault="00824D0F" w:rsidP="00E8196C">
            <w:pPr>
              <w:snapToGrid w:val="0"/>
              <w:spacing w:line="280" w:lineRule="exact"/>
              <w:jc w:val="center"/>
              <w:rPr>
                <w:rFonts w:hAnsi="HG丸ｺﾞｼｯｸM-PRO" w:cs="Meiryo UI"/>
              </w:rPr>
            </w:pPr>
            <w:r w:rsidRPr="00560591">
              <w:rPr>
                <w:rFonts w:hAnsi="HG丸ｺﾞｼｯｸM-PRO" w:cs="Meiryo UI" w:hint="eastAsia"/>
              </w:rPr>
              <w:t>Ⅱ判定</w:t>
            </w:r>
          </w:p>
        </w:tc>
        <w:tc>
          <w:tcPr>
            <w:tcW w:w="2211" w:type="dxa"/>
            <w:tcBorders>
              <w:top w:val="double" w:sz="4" w:space="0" w:color="000000"/>
              <w:left w:val="single" w:sz="4" w:space="0" w:color="000000"/>
              <w:bottom w:val="single" w:sz="4" w:space="0" w:color="auto"/>
              <w:right w:val="single" w:sz="4" w:space="0" w:color="000000"/>
            </w:tcBorders>
            <w:shd w:val="clear" w:color="auto" w:fill="auto"/>
            <w:tcMar>
              <w:top w:w="15" w:type="dxa"/>
              <w:left w:w="108" w:type="dxa"/>
              <w:bottom w:w="0" w:type="dxa"/>
              <w:right w:w="108" w:type="dxa"/>
            </w:tcMar>
            <w:vAlign w:val="center"/>
            <w:hideMark/>
          </w:tcPr>
          <w:p w14:paraId="5C766D19" w14:textId="77777777" w:rsidR="00824D0F" w:rsidRPr="00560591" w:rsidRDefault="00824D0F" w:rsidP="00E8196C">
            <w:pPr>
              <w:snapToGrid w:val="0"/>
              <w:spacing w:line="280" w:lineRule="exact"/>
              <w:jc w:val="center"/>
              <w:rPr>
                <w:rFonts w:hAnsi="HG丸ｺﾞｼｯｸM-PRO" w:cs="Meiryo UI"/>
              </w:rPr>
            </w:pPr>
            <w:r w:rsidRPr="00560591">
              <w:rPr>
                <w:rFonts w:hAnsi="HG丸ｺﾞｼｯｸM-PRO" w:cs="Meiryo UI" w:hint="eastAsia"/>
              </w:rPr>
              <w:t>Ⅲ判定</w:t>
            </w:r>
          </w:p>
        </w:tc>
      </w:tr>
    </w:tbl>
    <w:p w14:paraId="44F091BB" w14:textId="77777777" w:rsidR="00824D0F" w:rsidRPr="00560591" w:rsidRDefault="00824D0F" w:rsidP="00824D0F">
      <w:pPr>
        <w:widowControl/>
        <w:jc w:val="left"/>
        <w:rPr>
          <w:rFonts w:hAnsi="HG丸ｺﾞｼｯｸM-PRO"/>
          <w:bCs/>
          <w:szCs w:val="20"/>
          <w:lang w:val="x-none" w:eastAsia="x-none"/>
        </w:rPr>
      </w:pPr>
    </w:p>
    <w:p w14:paraId="5C137B17" w14:textId="06F31CF8" w:rsidR="00824D0F" w:rsidRPr="00560591" w:rsidRDefault="00824D0F" w:rsidP="00824D0F">
      <w:pPr>
        <w:pStyle w:val="af1"/>
      </w:pPr>
      <w:bookmarkStart w:id="320" w:name="_Ref188973220"/>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6</w:t>
      </w:r>
      <w:r w:rsidR="008442C5" w:rsidRPr="00560591">
        <w:fldChar w:fldCharType="end"/>
      </w:r>
      <w:bookmarkEnd w:id="320"/>
      <w:r w:rsidRPr="00560591">
        <w:rPr>
          <w:rFonts w:hint="eastAsia"/>
        </w:rPr>
        <w:t xml:space="preserve">　維持管理手法の区分と定義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4491"/>
      </w:tblGrid>
      <w:tr w:rsidR="00560591" w:rsidRPr="00560591" w14:paraId="2D61BBB1" w14:textId="77777777" w:rsidTr="00E8196C">
        <w:trPr>
          <w:trHeight w:val="397"/>
          <w:jc w:val="center"/>
        </w:trPr>
        <w:tc>
          <w:tcPr>
            <w:tcW w:w="2225" w:type="dxa"/>
            <w:tcBorders>
              <w:bottom w:val="double" w:sz="4" w:space="0" w:color="auto"/>
            </w:tcBorders>
            <w:shd w:val="clear" w:color="auto" w:fill="D9D9D9" w:themeFill="background1" w:themeFillShade="D9"/>
            <w:vAlign w:val="center"/>
          </w:tcPr>
          <w:p w14:paraId="7265F81F" w14:textId="77777777" w:rsidR="00824D0F" w:rsidRPr="00560591" w:rsidRDefault="00824D0F" w:rsidP="00E8196C">
            <w:pPr>
              <w:pStyle w:val="40"/>
              <w:spacing w:line="280" w:lineRule="exact"/>
              <w:ind w:leftChars="0" w:left="0" w:firstLineChars="0" w:firstLine="0"/>
              <w:jc w:val="center"/>
              <w:rPr>
                <w:rFonts w:hAnsi="HG丸ｺﾞｼｯｸM-PRO"/>
              </w:rPr>
            </w:pPr>
            <w:r w:rsidRPr="00560591">
              <w:rPr>
                <w:rFonts w:hAnsi="HG丸ｺﾞｼｯｸM-PRO" w:hint="eastAsia"/>
              </w:rPr>
              <w:t>中区分</w:t>
            </w:r>
          </w:p>
        </w:tc>
        <w:tc>
          <w:tcPr>
            <w:tcW w:w="4491" w:type="dxa"/>
            <w:tcBorders>
              <w:bottom w:val="double" w:sz="4" w:space="0" w:color="auto"/>
            </w:tcBorders>
            <w:shd w:val="clear" w:color="auto" w:fill="D9D9D9" w:themeFill="background1" w:themeFillShade="D9"/>
            <w:vAlign w:val="center"/>
          </w:tcPr>
          <w:p w14:paraId="4CECA423" w14:textId="77777777" w:rsidR="00824D0F" w:rsidRPr="00560591" w:rsidRDefault="00824D0F" w:rsidP="00E8196C">
            <w:pPr>
              <w:pStyle w:val="40"/>
              <w:spacing w:line="280" w:lineRule="exact"/>
              <w:ind w:leftChars="0" w:left="0" w:firstLineChars="0" w:firstLine="0"/>
              <w:jc w:val="center"/>
              <w:rPr>
                <w:rFonts w:hAnsi="HG丸ｺﾞｼｯｸM-PRO"/>
              </w:rPr>
            </w:pPr>
            <w:r w:rsidRPr="00560591">
              <w:rPr>
                <w:rFonts w:hAnsi="HG丸ｺﾞｼｯｸM-PRO" w:hint="eastAsia"/>
              </w:rPr>
              <w:t>定義</w:t>
            </w:r>
          </w:p>
        </w:tc>
      </w:tr>
      <w:tr w:rsidR="00560591" w:rsidRPr="00560591" w14:paraId="0325D356" w14:textId="77777777" w:rsidTr="00E8196C">
        <w:trPr>
          <w:trHeight w:val="680"/>
          <w:jc w:val="center"/>
        </w:trPr>
        <w:tc>
          <w:tcPr>
            <w:tcW w:w="2225" w:type="dxa"/>
            <w:tcBorders>
              <w:top w:val="double" w:sz="4" w:space="0" w:color="auto"/>
            </w:tcBorders>
            <w:vAlign w:val="center"/>
          </w:tcPr>
          <w:p w14:paraId="196A3B23" w14:textId="77777777" w:rsidR="00824D0F" w:rsidRPr="00560591" w:rsidRDefault="00824D0F" w:rsidP="00E8196C">
            <w:pPr>
              <w:pStyle w:val="40"/>
              <w:spacing w:line="280" w:lineRule="exact"/>
              <w:ind w:leftChars="0" w:left="0" w:firstLineChars="0" w:firstLine="0"/>
              <w:jc w:val="center"/>
              <w:rPr>
                <w:rFonts w:hAnsi="HG丸ｺﾞｼｯｸM-PRO"/>
              </w:rPr>
            </w:pPr>
            <w:r w:rsidRPr="00560591">
              <w:rPr>
                <w:rFonts w:hAnsi="HG丸ｺﾞｼｯｸM-PRO" w:hint="eastAsia"/>
              </w:rPr>
              <w:t>時間計画型</w:t>
            </w:r>
          </w:p>
        </w:tc>
        <w:tc>
          <w:tcPr>
            <w:tcW w:w="4491" w:type="dxa"/>
            <w:tcBorders>
              <w:top w:val="double" w:sz="4" w:space="0" w:color="auto"/>
            </w:tcBorders>
            <w:vAlign w:val="center"/>
          </w:tcPr>
          <w:p w14:paraId="1B6B6C48" w14:textId="77777777" w:rsidR="00824D0F" w:rsidRPr="00560591" w:rsidRDefault="00824D0F" w:rsidP="00E8196C">
            <w:pPr>
              <w:pStyle w:val="40"/>
              <w:spacing w:line="280" w:lineRule="exact"/>
              <w:ind w:leftChars="0" w:left="0" w:firstLineChars="0" w:firstLine="0"/>
              <w:rPr>
                <w:rFonts w:hAnsi="HG丸ｺﾞｼｯｸM-PRO"/>
              </w:rPr>
            </w:pPr>
            <w:r w:rsidRPr="00560591">
              <w:rPr>
                <w:rFonts w:hAnsi="HG丸ｺﾞｼｯｸM-PRO" w:hint="eastAsia"/>
              </w:rPr>
              <w:t>常に限界管理水準を下回らないように定期的に補修、交換・部分更新を行う</w:t>
            </w:r>
          </w:p>
        </w:tc>
      </w:tr>
      <w:tr w:rsidR="00560591" w:rsidRPr="00560591" w14:paraId="62B5F850" w14:textId="77777777" w:rsidTr="00E8196C">
        <w:trPr>
          <w:trHeight w:val="680"/>
          <w:jc w:val="center"/>
        </w:trPr>
        <w:tc>
          <w:tcPr>
            <w:tcW w:w="2225" w:type="dxa"/>
            <w:vAlign w:val="center"/>
          </w:tcPr>
          <w:p w14:paraId="5D29412A" w14:textId="77777777" w:rsidR="00824D0F" w:rsidRPr="00560591" w:rsidRDefault="00824D0F" w:rsidP="00E8196C">
            <w:pPr>
              <w:pStyle w:val="40"/>
              <w:spacing w:line="280" w:lineRule="exact"/>
              <w:ind w:leftChars="0" w:left="0" w:firstLineChars="0" w:firstLine="0"/>
              <w:jc w:val="center"/>
              <w:rPr>
                <w:rFonts w:hAnsi="HG丸ｺﾞｼｯｸM-PRO"/>
              </w:rPr>
            </w:pPr>
            <w:r w:rsidRPr="00560591">
              <w:rPr>
                <w:rFonts w:hAnsi="HG丸ｺﾞｼｯｸM-PRO" w:hint="eastAsia"/>
              </w:rPr>
              <w:t>状態監視型</w:t>
            </w:r>
          </w:p>
        </w:tc>
        <w:tc>
          <w:tcPr>
            <w:tcW w:w="4491" w:type="dxa"/>
            <w:vAlign w:val="center"/>
          </w:tcPr>
          <w:p w14:paraId="12B5C792" w14:textId="77777777" w:rsidR="00824D0F" w:rsidRPr="00560591" w:rsidRDefault="00824D0F" w:rsidP="00E8196C">
            <w:pPr>
              <w:pStyle w:val="40"/>
              <w:spacing w:line="280" w:lineRule="exact"/>
              <w:ind w:leftChars="0" w:left="0" w:firstLineChars="0" w:firstLine="0"/>
              <w:rPr>
                <w:rFonts w:hAnsi="HG丸ｺﾞｼｯｸM-PRO"/>
              </w:rPr>
            </w:pPr>
            <w:r w:rsidRPr="00560591">
              <w:rPr>
                <w:rFonts w:hAnsi="HG丸ｺﾞｼｯｸM-PRO" w:hint="eastAsia"/>
              </w:rPr>
              <w:t>劣化や変状を評価し、必要と認められた場合に補修や部分更新を行う</w:t>
            </w:r>
          </w:p>
        </w:tc>
      </w:tr>
      <w:tr w:rsidR="00560591" w:rsidRPr="00560591" w14:paraId="07D16C4C" w14:textId="77777777" w:rsidTr="00E8196C">
        <w:trPr>
          <w:trHeight w:val="680"/>
          <w:jc w:val="center"/>
        </w:trPr>
        <w:tc>
          <w:tcPr>
            <w:tcW w:w="2225" w:type="dxa"/>
            <w:vAlign w:val="center"/>
          </w:tcPr>
          <w:p w14:paraId="7A0411D1" w14:textId="77777777" w:rsidR="00824D0F" w:rsidRPr="00560591" w:rsidRDefault="00824D0F" w:rsidP="00E8196C">
            <w:pPr>
              <w:pStyle w:val="40"/>
              <w:spacing w:line="280" w:lineRule="exact"/>
              <w:ind w:leftChars="0" w:left="0" w:firstLineChars="0" w:firstLine="0"/>
              <w:jc w:val="center"/>
              <w:rPr>
                <w:rFonts w:hAnsi="HG丸ｺﾞｼｯｸM-PRO"/>
              </w:rPr>
            </w:pPr>
            <w:r w:rsidRPr="00560591">
              <w:rPr>
                <w:rFonts w:hAnsi="HG丸ｺﾞｼｯｸM-PRO" w:hint="eastAsia"/>
              </w:rPr>
              <w:t>予測計画型</w:t>
            </w:r>
          </w:p>
        </w:tc>
        <w:tc>
          <w:tcPr>
            <w:tcW w:w="4491" w:type="dxa"/>
            <w:vAlign w:val="center"/>
          </w:tcPr>
          <w:p w14:paraId="092C6954" w14:textId="77777777" w:rsidR="00824D0F" w:rsidRPr="00560591" w:rsidRDefault="00824D0F" w:rsidP="00E8196C">
            <w:pPr>
              <w:pStyle w:val="40"/>
              <w:spacing w:line="280" w:lineRule="exact"/>
              <w:ind w:leftChars="0" w:left="0" w:firstLineChars="0" w:firstLine="0"/>
              <w:rPr>
                <w:rFonts w:hAnsi="HG丸ｺﾞｼｯｸM-PRO"/>
              </w:rPr>
            </w:pPr>
            <w:r w:rsidRPr="00560591">
              <w:rPr>
                <w:rFonts w:hAnsi="HG丸ｺﾞｼｯｸM-PRO" w:hint="eastAsia"/>
              </w:rPr>
              <w:t>劣化を予測し、最適な補修タイミングで修繕を行う</w:t>
            </w:r>
          </w:p>
        </w:tc>
      </w:tr>
    </w:tbl>
    <w:p w14:paraId="4722E9D4" w14:textId="3824608D" w:rsidR="00824D0F" w:rsidRPr="00560591" w:rsidRDefault="00824D0F" w:rsidP="00824D0F">
      <w:pPr>
        <w:pStyle w:val="3"/>
      </w:pPr>
      <w:bookmarkStart w:id="321" w:name="_Toc180838905"/>
      <w:bookmarkStart w:id="322" w:name="_Toc185516583"/>
      <w:bookmarkStart w:id="323" w:name="_Toc189152466"/>
      <w:bookmarkStart w:id="324" w:name="_Hlk189145806"/>
      <w:r w:rsidRPr="00560591">
        <w:rPr>
          <w:rFonts w:hint="eastAsia"/>
        </w:rPr>
        <w:lastRenderedPageBreak/>
        <w:t>重点化指標・優先順位</w:t>
      </w:r>
      <w:bookmarkEnd w:id="321"/>
      <w:bookmarkEnd w:id="322"/>
      <w:bookmarkEnd w:id="323"/>
    </w:p>
    <w:p w14:paraId="217142CF" w14:textId="77777777" w:rsidR="00824D0F" w:rsidRPr="00560591" w:rsidRDefault="00824D0F" w:rsidP="00824D0F">
      <w:pPr>
        <w:pStyle w:val="afff"/>
        <w:ind w:left="105" w:firstLine="210"/>
        <w:rPr>
          <w:rFonts w:ascii="HG丸ｺﾞｼｯｸM-PRO" w:eastAsia="HG丸ｺﾞｼｯｸM-PRO" w:hAnsi="HG丸ｺﾞｼｯｸM-PRO"/>
          <w:lang w:val="x-none"/>
        </w:rPr>
      </w:pPr>
      <w:r w:rsidRPr="00560591">
        <w:rPr>
          <w:rFonts w:ascii="HG丸ｺﾞｼｯｸM-PRO" w:eastAsia="HG丸ｺﾞｼｯｸM-PRO" w:hAnsi="HG丸ｺﾞｼｯｸM-PRO" w:hint="eastAsia"/>
          <w:lang w:val="x-none"/>
        </w:rPr>
        <w:t>維持管理（予防保全）を適切に行うため、施設毎の健全度と社会的影響度に着目する。不具合が発生した場合のリスク等を考慮し、優先順位を設定し、維持管理（予防保全）を行う。</w:t>
      </w:r>
    </w:p>
    <w:p w14:paraId="111CBC0B" w14:textId="77777777" w:rsidR="00824D0F" w:rsidRPr="00560591" w:rsidRDefault="00824D0F" w:rsidP="00824D0F">
      <w:pPr>
        <w:pStyle w:val="30"/>
        <w:ind w:left="105" w:firstLine="210"/>
        <w:rPr>
          <w:rFonts w:hAnsi="HG丸ｺﾞｼｯｸM-PRO"/>
        </w:rPr>
      </w:pPr>
    </w:p>
    <w:p w14:paraId="1666B85B" w14:textId="77777777" w:rsidR="00824D0F" w:rsidRPr="00560591" w:rsidRDefault="00824D0F" w:rsidP="00824D0F">
      <w:pPr>
        <w:pStyle w:val="4"/>
        <w:ind w:left="885"/>
      </w:pPr>
      <w:r w:rsidRPr="00560591">
        <w:rPr>
          <w:rFonts w:hint="eastAsia"/>
        </w:rPr>
        <w:t>基本的な考え方</w:t>
      </w:r>
    </w:p>
    <w:p w14:paraId="7DBB4409" w14:textId="77777777" w:rsidR="00824D0F" w:rsidRPr="00560591" w:rsidRDefault="00824D0F" w:rsidP="00824D0F">
      <w:pPr>
        <w:pStyle w:val="40"/>
        <w:ind w:leftChars="95" w:left="199" w:firstLineChars="47" w:firstLine="99"/>
      </w:pPr>
      <w:r w:rsidRPr="00560591">
        <w:rPr>
          <w:rFonts w:hint="eastAsia"/>
        </w:rPr>
        <w:t>【府民の安全確保】</w:t>
      </w:r>
    </w:p>
    <w:p w14:paraId="142E0A54" w14:textId="77777777" w:rsidR="00824D0F" w:rsidRPr="00560591" w:rsidRDefault="00824D0F" w:rsidP="00824D0F">
      <w:pPr>
        <w:pStyle w:val="40"/>
        <w:ind w:left="420" w:firstLine="210"/>
      </w:pPr>
      <w:r w:rsidRPr="00560591">
        <w:rPr>
          <w:rFonts w:hint="eastAsia"/>
        </w:rPr>
        <w:t>施設の劣化、損傷が極めて著しく第三者への影響が懸念される場合、もしくは施設の機能に支障を及ぼす恐れがある場合など、緊急対応が必要な施設への対策は最優先に実施する。</w:t>
      </w:r>
    </w:p>
    <w:p w14:paraId="454EF223" w14:textId="77777777" w:rsidR="00824D0F" w:rsidRPr="00560591" w:rsidRDefault="00824D0F" w:rsidP="00824D0F">
      <w:pPr>
        <w:pStyle w:val="40"/>
        <w:ind w:left="420" w:firstLine="210"/>
      </w:pPr>
      <w:r w:rsidRPr="00560591">
        <w:rPr>
          <w:rFonts w:hint="eastAsia"/>
        </w:rPr>
        <w:t>安全確保の観点から、優先的に取り組むべき課題があれば、最優先に実施する。</w:t>
      </w:r>
    </w:p>
    <w:p w14:paraId="00ABF658" w14:textId="77777777" w:rsidR="00824D0F" w:rsidRPr="00560591" w:rsidRDefault="00824D0F" w:rsidP="00824D0F">
      <w:pPr>
        <w:pStyle w:val="40"/>
        <w:ind w:left="420" w:firstLine="210"/>
      </w:pPr>
    </w:p>
    <w:p w14:paraId="60164856" w14:textId="77777777" w:rsidR="00824D0F" w:rsidRPr="00560591" w:rsidRDefault="00824D0F" w:rsidP="00824D0F">
      <w:pPr>
        <w:pStyle w:val="40"/>
        <w:ind w:leftChars="95" w:left="199" w:firstLineChars="47" w:firstLine="99"/>
      </w:pPr>
      <w:r w:rsidRPr="00560591">
        <w:rPr>
          <w:rFonts w:hint="eastAsia"/>
        </w:rPr>
        <w:t>【効率的・効果的な維持管理】</w:t>
      </w:r>
    </w:p>
    <w:p w14:paraId="51E1F830" w14:textId="77777777" w:rsidR="00824D0F" w:rsidRPr="00560591" w:rsidRDefault="00824D0F" w:rsidP="00824D0F">
      <w:pPr>
        <w:pStyle w:val="40"/>
        <w:ind w:left="420" w:firstLine="210"/>
      </w:pPr>
      <w:r w:rsidRPr="00560591">
        <w:rPr>
          <w:rFonts w:hint="eastAsia"/>
        </w:rPr>
        <w:t>安全確保の観点から緊急性のある事業（修繕、更新等）以外については、リスクに着目して、優先順位を定め、効率的・効果的な維持管理を行う。</w:t>
      </w:r>
    </w:p>
    <w:p w14:paraId="64FB32C9" w14:textId="77777777" w:rsidR="00824D0F" w:rsidRPr="00560591" w:rsidRDefault="00824D0F" w:rsidP="00824D0F">
      <w:pPr>
        <w:pStyle w:val="30"/>
        <w:ind w:left="105" w:firstLine="210"/>
        <w:rPr>
          <w:rFonts w:hAnsi="HG丸ｺﾞｼｯｸM-PRO"/>
        </w:rPr>
      </w:pPr>
    </w:p>
    <w:p w14:paraId="13D831B3" w14:textId="77777777" w:rsidR="00824D0F" w:rsidRPr="00560591" w:rsidRDefault="00824D0F" w:rsidP="00824D0F">
      <w:pPr>
        <w:pStyle w:val="4"/>
        <w:ind w:left="885"/>
      </w:pPr>
      <w:r w:rsidRPr="00560591">
        <w:rPr>
          <w:rFonts w:hint="eastAsia"/>
        </w:rPr>
        <w:t>リスクに着目した重点化</w:t>
      </w:r>
    </w:p>
    <w:p w14:paraId="67F749FC" w14:textId="77777777" w:rsidR="00824D0F" w:rsidRPr="00560591" w:rsidRDefault="00824D0F" w:rsidP="00824D0F">
      <w:pPr>
        <w:pStyle w:val="40"/>
        <w:ind w:left="420" w:firstLine="210"/>
      </w:pPr>
      <w:r w:rsidRPr="00560591">
        <w:rPr>
          <w:rFonts w:hint="eastAsia"/>
        </w:rPr>
        <w:t>道路施設の維持管理は、不具合発生の可能性が高く、発生した場合の社会的な影響が大きいほど重大なリスクとして評価する。具体的には、平時における施設の特性や状態（健全度）、不具合が起こった場合の人命や社会的被害（社会的影響度）の大きさとの組み合わせによるリスクを評価し、重点化を図る。</w:t>
      </w:r>
    </w:p>
    <w:p w14:paraId="14DE3DF6" w14:textId="77777777" w:rsidR="00824D0F" w:rsidRPr="00560591" w:rsidRDefault="00824D0F" w:rsidP="00824D0F">
      <w:pPr>
        <w:pStyle w:val="40"/>
        <w:ind w:left="420" w:firstLine="210"/>
      </w:pPr>
      <w:r w:rsidRPr="00560591">
        <w:rPr>
          <w:rFonts w:hint="eastAsia"/>
        </w:rPr>
        <w:t>リスクを評価する際の判断要素については、道路施設の特性等に応じて設定する。</w:t>
      </w:r>
    </w:p>
    <w:p w14:paraId="2CFBD20C" w14:textId="363F7469" w:rsidR="00824D0F" w:rsidRPr="00560591" w:rsidRDefault="00824D0F" w:rsidP="00824D0F">
      <w:pPr>
        <w:pStyle w:val="40"/>
        <w:ind w:left="420" w:firstLine="210"/>
      </w:pPr>
      <w:r w:rsidRPr="00560591">
        <w:rPr>
          <w:rFonts w:hint="eastAsia"/>
        </w:rPr>
        <w:t>シェッド・大型カルバートについて、「健全度」に関する要素としては、点検記録をもとに評価する。「社会的影響度」に関する要素としては、利用者や防災、代替性の視点から、交通量や広域緊急交通路などの項目を考慮する。シェッド・大型カルバートの重点化指標は、</w:t>
      </w:r>
      <w:r w:rsidRPr="00560591">
        <w:fldChar w:fldCharType="begin"/>
      </w:r>
      <w:r w:rsidRPr="00560591">
        <w:instrText xml:space="preserve"> </w:instrText>
      </w:r>
      <w:r w:rsidRPr="00560591">
        <w:rPr>
          <w:rFonts w:hint="eastAsia"/>
        </w:rPr>
        <w:instrText>REF _Ref185516306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3.4</w:t>
      </w:r>
      <w:r w:rsidR="003612AB" w:rsidRPr="00560591">
        <w:rPr>
          <w:noProof/>
        </w:rPr>
        <w:noBreakHyphen/>
        <w:t>7</w:t>
      </w:r>
      <w:r w:rsidRPr="00560591">
        <w:fldChar w:fldCharType="end"/>
      </w:r>
      <w:r w:rsidRPr="00560591">
        <w:rPr>
          <w:rFonts w:hint="eastAsia"/>
        </w:rPr>
        <w:t>に示すとおりである。また、重点化指標は、</w:t>
      </w:r>
      <w:r w:rsidRPr="00560591">
        <w:fldChar w:fldCharType="begin"/>
      </w:r>
      <w:r w:rsidRPr="00560591">
        <w:instrText xml:space="preserve"> </w:instrText>
      </w:r>
      <w:r w:rsidRPr="00560591">
        <w:rPr>
          <w:rFonts w:hint="eastAsia"/>
        </w:rPr>
        <w:instrText>REF _Ref185516316 \h</w:instrText>
      </w:r>
      <w:r w:rsidRPr="00560591">
        <w:instrText xml:space="preserve"> </w:instrText>
      </w:r>
      <w:r w:rsidR="00504BAD" w:rsidRPr="00560591">
        <w:instrText xml:space="preserve"> \* MERGEFORMAT </w:instrText>
      </w:r>
      <w:r w:rsidRPr="00560591">
        <w:fldChar w:fldCharType="separate"/>
      </w:r>
      <w:r w:rsidR="003612AB" w:rsidRPr="00560591">
        <w:rPr>
          <w:rFonts w:hint="eastAsia"/>
        </w:rPr>
        <w:t xml:space="preserve">表 </w:t>
      </w:r>
      <w:r w:rsidR="003612AB" w:rsidRPr="00560591">
        <w:rPr>
          <w:noProof/>
        </w:rPr>
        <w:t>3.4</w:t>
      </w:r>
      <w:r w:rsidR="003612AB" w:rsidRPr="00560591">
        <w:rPr>
          <w:noProof/>
        </w:rPr>
        <w:noBreakHyphen/>
        <w:t>8</w:t>
      </w:r>
      <w:r w:rsidRPr="00560591">
        <w:fldChar w:fldCharType="end"/>
      </w:r>
      <w:r w:rsidRPr="00560591">
        <w:rPr>
          <w:rFonts w:hint="eastAsia"/>
        </w:rPr>
        <w:t>に示す評価点に基づいて評価し、優先順位を設定する。</w:t>
      </w:r>
    </w:p>
    <w:p w14:paraId="53B5DB5E" w14:textId="77777777" w:rsidR="00824D0F" w:rsidRPr="00560591" w:rsidRDefault="00824D0F" w:rsidP="00824D0F">
      <w:pPr>
        <w:pStyle w:val="40"/>
        <w:ind w:left="420" w:firstLine="210"/>
      </w:pPr>
    </w:p>
    <w:p w14:paraId="02AD8A28" w14:textId="7DDA9610" w:rsidR="00824D0F" w:rsidRPr="00560591" w:rsidRDefault="00824D0F" w:rsidP="00824D0F">
      <w:pPr>
        <w:pStyle w:val="af1"/>
      </w:pPr>
      <w:bookmarkStart w:id="325" w:name="_Ref185516306"/>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7</w:t>
      </w:r>
      <w:r w:rsidR="008442C5" w:rsidRPr="00560591">
        <w:fldChar w:fldCharType="end"/>
      </w:r>
      <w:bookmarkEnd w:id="325"/>
      <w:r w:rsidRPr="00560591">
        <w:rPr>
          <w:rFonts w:hint="eastAsia"/>
        </w:rPr>
        <w:t xml:space="preserve">　シェッド・大型カルバートの重点化指標（社会的影響度）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73"/>
        <w:gridCol w:w="1172"/>
        <w:gridCol w:w="1174"/>
        <w:gridCol w:w="1174"/>
        <w:gridCol w:w="1172"/>
        <w:gridCol w:w="1172"/>
        <w:gridCol w:w="1169"/>
      </w:tblGrid>
      <w:tr w:rsidR="00560591" w:rsidRPr="00560591" w14:paraId="60B823C1" w14:textId="77777777" w:rsidTr="00E8196C">
        <w:trPr>
          <w:trHeight w:val="340"/>
          <w:jc w:val="center"/>
        </w:trPr>
        <w:tc>
          <w:tcPr>
            <w:tcW w:w="471" w:type="pct"/>
            <w:vMerge w:val="restart"/>
            <w:shd w:val="clear" w:color="auto" w:fill="D9D9D9" w:themeFill="background1" w:themeFillShade="D9"/>
            <w:vAlign w:val="center"/>
            <w:hideMark/>
          </w:tcPr>
          <w:p w14:paraId="5699CE50"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Arial" w:hint="eastAsia"/>
                <w:szCs w:val="21"/>
              </w:rPr>
              <w:t>指標</w:t>
            </w:r>
          </w:p>
        </w:tc>
        <w:tc>
          <w:tcPr>
            <w:tcW w:w="4529" w:type="pct"/>
            <w:gridSpan w:val="7"/>
            <w:shd w:val="clear" w:color="auto" w:fill="D9D9D9" w:themeFill="background1" w:themeFillShade="D9"/>
          </w:tcPr>
          <w:p w14:paraId="658CAC3A" w14:textId="77777777" w:rsidR="00824D0F" w:rsidRPr="00560591" w:rsidRDefault="00824D0F" w:rsidP="00E8196C">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社会的影響度</w:t>
            </w:r>
          </w:p>
        </w:tc>
      </w:tr>
      <w:tr w:rsidR="00560591" w:rsidRPr="00560591" w14:paraId="49F615B1" w14:textId="77777777" w:rsidTr="00E8196C">
        <w:trPr>
          <w:trHeight w:val="340"/>
          <w:jc w:val="center"/>
        </w:trPr>
        <w:tc>
          <w:tcPr>
            <w:tcW w:w="471" w:type="pct"/>
            <w:vMerge/>
            <w:shd w:val="clear" w:color="auto" w:fill="D9D9D9" w:themeFill="background1" w:themeFillShade="D9"/>
            <w:vAlign w:val="center"/>
            <w:hideMark/>
          </w:tcPr>
          <w:p w14:paraId="13409887" w14:textId="77777777" w:rsidR="00824D0F" w:rsidRPr="00560591" w:rsidRDefault="00824D0F" w:rsidP="00E8196C">
            <w:pPr>
              <w:widowControl/>
              <w:snapToGrid w:val="0"/>
              <w:jc w:val="center"/>
              <w:rPr>
                <w:rFonts w:hAnsi="HG丸ｺﾞｼｯｸM-PRO" w:cs="Arial"/>
                <w:szCs w:val="21"/>
              </w:rPr>
            </w:pPr>
          </w:p>
        </w:tc>
        <w:tc>
          <w:tcPr>
            <w:tcW w:w="1942" w:type="pct"/>
            <w:gridSpan w:val="3"/>
            <w:shd w:val="clear" w:color="auto" w:fill="D9D9D9" w:themeFill="background1" w:themeFillShade="D9"/>
          </w:tcPr>
          <w:p w14:paraId="30283EB9"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利用者</w:t>
            </w:r>
          </w:p>
        </w:tc>
        <w:tc>
          <w:tcPr>
            <w:tcW w:w="648" w:type="pct"/>
            <w:shd w:val="clear" w:color="auto" w:fill="D9D9D9" w:themeFill="background1" w:themeFillShade="D9"/>
            <w:vAlign w:val="center"/>
            <w:hideMark/>
          </w:tcPr>
          <w:p w14:paraId="12FB0438"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代替性</w:t>
            </w:r>
          </w:p>
        </w:tc>
        <w:tc>
          <w:tcPr>
            <w:tcW w:w="1939" w:type="pct"/>
            <w:gridSpan w:val="3"/>
            <w:shd w:val="clear" w:color="auto" w:fill="D9D9D9" w:themeFill="background1" w:themeFillShade="D9"/>
            <w:vAlign w:val="center"/>
            <w:hideMark/>
          </w:tcPr>
          <w:p w14:paraId="42DD96FC" w14:textId="77777777" w:rsidR="00824D0F" w:rsidRPr="00560591" w:rsidRDefault="00824D0F" w:rsidP="00E8196C">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防災</w:t>
            </w:r>
          </w:p>
        </w:tc>
      </w:tr>
      <w:tr w:rsidR="00560591" w:rsidRPr="00560591" w14:paraId="223269B1" w14:textId="77777777" w:rsidTr="00E8196C">
        <w:trPr>
          <w:trHeight w:val="624"/>
          <w:jc w:val="center"/>
        </w:trPr>
        <w:tc>
          <w:tcPr>
            <w:tcW w:w="471" w:type="pct"/>
            <w:vMerge/>
            <w:tcBorders>
              <w:bottom w:val="single" w:sz="4" w:space="0" w:color="auto"/>
            </w:tcBorders>
            <w:shd w:val="clear" w:color="auto" w:fill="D9D9D9" w:themeFill="background1" w:themeFillShade="D9"/>
            <w:vAlign w:val="center"/>
            <w:hideMark/>
          </w:tcPr>
          <w:p w14:paraId="00AB0078" w14:textId="77777777" w:rsidR="00824D0F" w:rsidRPr="00560591" w:rsidRDefault="00824D0F" w:rsidP="00E8196C">
            <w:pPr>
              <w:widowControl/>
              <w:snapToGrid w:val="0"/>
              <w:jc w:val="center"/>
              <w:rPr>
                <w:rFonts w:hAnsi="HG丸ｺﾞｼｯｸM-PRO" w:cs="Arial"/>
                <w:szCs w:val="21"/>
              </w:rPr>
            </w:pPr>
          </w:p>
        </w:tc>
        <w:tc>
          <w:tcPr>
            <w:tcW w:w="647" w:type="pct"/>
            <w:tcBorders>
              <w:bottom w:val="single" w:sz="4" w:space="0" w:color="auto"/>
            </w:tcBorders>
            <w:shd w:val="clear" w:color="auto" w:fill="D9D9D9" w:themeFill="background1" w:themeFillShade="D9"/>
            <w:vAlign w:val="center"/>
            <w:hideMark/>
          </w:tcPr>
          <w:p w14:paraId="3B3DB4EA"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Meiryo UI" w:hint="eastAsia"/>
                <w:kern w:val="24"/>
                <w:szCs w:val="21"/>
              </w:rPr>
              <w:t>交通量</w:t>
            </w:r>
          </w:p>
        </w:tc>
        <w:tc>
          <w:tcPr>
            <w:tcW w:w="647" w:type="pct"/>
            <w:tcBorders>
              <w:bottom w:val="single" w:sz="4" w:space="0" w:color="auto"/>
            </w:tcBorders>
            <w:shd w:val="clear" w:color="auto" w:fill="D9D9D9" w:themeFill="background1" w:themeFillShade="D9"/>
            <w:vAlign w:val="center"/>
          </w:tcPr>
          <w:p w14:paraId="49524D20" w14:textId="77777777" w:rsidR="00824D0F" w:rsidRPr="00560591" w:rsidRDefault="00824D0F" w:rsidP="00E8196C">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バス路線</w:t>
            </w:r>
          </w:p>
        </w:tc>
        <w:tc>
          <w:tcPr>
            <w:tcW w:w="648" w:type="pct"/>
            <w:tcBorders>
              <w:bottom w:val="single" w:sz="4" w:space="0" w:color="auto"/>
            </w:tcBorders>
            <w:shd w:val="clear" w:color="auto" w:fill="D9D9D9" w:themeFill="background1" w:themeFillShade="D9"/>
            <w:vAlign w:val="center"/>
          </w:tcPr>
          <w:p w14:paraId="75659AF1"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Arial" w:hint="eastAsia"/>
                <w:szCs w:val="21"/>
              </w:rPr>
              <w:t>通学路</w:t>
            </w:r>
          </w:p>
        </w:tc>
        <w:tc>
          <w:tcPr>
            <w:tcW w:w="648" w:type="pct"/>
            <w:tcBorders>
              <w:bottom w:val="single" w:sz="4" w:space="0" w:color="auto"/>
            </w:tcBorders>
            <w:shd w:val="clear" w:color="auto" w:fill="D9D9D9" w:themeFill="background1" w:themeFillShade="D9"/>
            <w:vAlign w:val="center"/>
            <w:hideMark/>
          </w:tcPr>
          <w:p w14:paraId="55F5F2FB" w14:textId="77777777" w:rsidR="00824D0F" w:rsidRPr="00560591" w:rsidRDefault="00824D0F" w:rsidP="00E8196C">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迂回路の</w:t>
            </w:r>
          </w:p>
          <w:p w14:paraId="57776285"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Meiryo UI" w:hint="eastAsia"/>
                <w:kern w:val="24"/>
                <w:szCs w:val="21"/>
              </w:rPr>
              <w:t>有無</w:t>
            </w:r>
          </w:p>
        </w:tc>
        <w:tc>
          <w:tcPr>
            <w:tcW w:w="647" w:type="pct"/>
            <w:tcBorders>
              <w:bottom w:val="single" w:sz="4" w:space="0" w:color="auto"/>
            </w:tcBorders>
            <w:shd w:val="clear" w:color="auto" w:fill="D9D9D9" w:themeFill="background1" w:themeFillShade="D9"/>
            <w:vAlign w:val="center"/>
            <w:hideMark/>
          </w:tcPr>
          <w:p w14:paraId="1A0B7245"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Meiryo UI" w:hint="eastAsia"/>
                <w:kern w:val="24"/>
                <w:szCs w:val="21"/>
                <w:lang w:eastAsia="zh-TW"/>
              </w:rPr>
              <w:t>広域緊急交通路</w:t>
            </w:r>
          </w:p>
        </w:tc>
        <w:tc>
          <w:tcPr>
            <w:tcW w:w="647" w:type="pct"/>
            <w:tcBorders>
              <w:bottom w:val="single" w:sz="4" w:space="0" w:color="auto"/>
            </w:tcBorders>
            <w:shd w:val="clear" w:color="auto" w:fill="D9D9D9" w:themeFill="background1" w:themeFillShade="D9"/>
            <w:vAlign w:val="center"/>
            <w:hideMark/>
          </w:tcPr>
          <w:p w14:paraId="442B6E66"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Meiryo UI" w:hint="eastAsia"/>
                <w:kern w:val="24"/>
                <w:szCs w:val="21"/>
              </w:rPr>
              <w:t>府県間・</w:t>
            </w:r>
          </w:p>
          <w:p w14:paraId="513714C6" w14:textId="77777777" w:rsidR="00824D0F" w:rsidRPr="00560591" w:rsidRDefault="00824D0F" w:rsidP="00E8196C">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ICｱｸｾｽ</w:t>
            </w:r>
          </w:p>
        </w:tc>
        <w:tc>
          <w:tcPr>
            <w:tcW w:w="645" w:type="pct"/>
            <w:tcBorders>
              <w:bottom w:val="single" w:sz="4" w:space="0" w:color="auto"/>
            </w:tcBorders>
            <w:shd w:val="clear" w:color="auto" w:fill="D9D9D9" w:themeFill="background1" w:themeFillShade="D9"/>
            <w:vAlign w:val="center"/>
          </w:tcPr>
          <w:p w14:paraId="4924C1FA" w14:textId="77777777" w:rsidR="00824D0F" w:rsidRPr="00560591" w:rsidRDefault="00824D0F" w:rsidP="00E8196C">
            <w:pPr>
              <w:widowControl/>
              <w:snapToGrid w:val="0"/>
              <w:jc w:val="center"/>
              <w:textAlignment w:val="center"/>
              <w:rPr>
                <w:rFonts w:hAnsi="HG丸ｺﾞｼｯｸM-PRO" w:cs="Meiryo UI"/>
                <w:kern w:val="24"/>
                <w:szCs w:val="21"/>
              </w:rPr>
            </w:pPr>
            <w:r w:rsidRPr="00560591">
              <w:rPr>
                <w:rFonts w:hAnsi="HG丸ｺﾞｼｯｸM-PRO" w:cs="Meiryo UI" w:hint="eastAsia"/>
                <w:kern w:val="24"/>
                <w:szCs w:val="21"/>
              </w:rPr>
              <w:t>鉄道・道路・大河川跨ぎ</w:t>
            </w:r>
          </w:p>
        </w:tc>
      </w:tr>
      <w:tr w:rsidR="00824D0F" w:rsidRPr="00560591" w14:paraId="4DFE1F46" w14:textId="77777777" w:rsidTr="00E8196C">
        <w:trPr>
          <w:trHeight w:val="567"/>
          <w:jc w:val="center"/>
        </w:trPr>
        <w:tc>
          <w:tcPr>
            <w:tcW w:w="471" w:type="pct"/>
            <w:tcBorders>
              <w:top w:val="double" w:sz="4" w:space="0" w:color="auto"/>
            </w:tcBorders>
            <w:vAlign w:val="center"/>
          </w:tcPr>
          <w:p w14:paraId="030D64ED" w14:textId="77777777" w:rsidR="00824D0F" w:rsidRPr="00560591" w:rsidRDefault="00824D0F" w:rsidP="00E8196C">
            <w:pPr>
              <w:snapToGrid w:val="0"/>
              <w:jc w:val="center"/>
              <w:textAlignment w:val="center"/>
              <w:rPr>
                <w:rFonts w:hAnsi="HG丸ｺﾞｼｯｸM-PRO" w:cs="Meiryo UI"/>
                <w:kern w:val="24"/>
                <w:szCs w:val="21"/>
              </w:rPr>
            </w:pPr>
            <w:r w:rsidRPr="00560591">
              <w:rPr>
                <w:rFonts w:hAnsi="HG丸ｺﾞｼｯｸM-PRO" w:cs="Meiryo UI" w:hint="eastAsia"/>
                <w:kern w:val="24"/>
                <w:szCs w:val="21"/>
              </w:rPr>
              <w:t>配点</w:t>
            </w:r>
          </w:p>
        </w:tc>
        <w:tc>
          <w:tcPr>
            <w:tcW w:w="647" w:type="pct"/>
            <w:tcBorders>
              <w:top w:val="double" w:sz="4" w:space="0" w:color="auto"/>
            </w:tcBorders>
            <w:vAlign w:val="center"/>
          </w:tcPr>
          <w:p w14:paraId="33E57F5C" w14:textId="77777777" w:rsidR="00824D0F" w:rsidRPr="00560591" w:rsidRDefault="00824D0F" w:rsidP="00E8196C">
            <w:pPr>
              <w:snapToGrid w:val="0"/>
              <w:jc w:val="center"/>
              <w:textAlignment w:val="center"/>
              <w:rPr>
                <w:rFonts w:hAnsi="HG丸ｺﾞｼｯｸM-PRO" w:cs="Meiryo UI"/>
                <w:kern w:val="24"/>
                <w:szCs w:val="21"/>
              </w:rPr>
            </w:pPr>
            <w:r w:rsidRPr="00560591">
              <w:rPr>
                <w:rFonts w:hAnsi="HG丸ｺﾞｼｯｸM-PRO" w:cs="Arial" w:hint="eastAsia"/>
                <w:szCs w:val="21"/>
              </w:rPr>
              <w:t>20</w:t>
            </w:r>
          </w:p>
        </w:tc>
        <w:tc>
          <w:tcPr>
            <w:tcW w:w="647" w:type="pct"/>
            <w:tcBorders>
              <w:top w:val="double" w:sz="4" w:space="0" w:color="auto"/>
            </w:tcBorders>
            <w:vAlign w:val="center"/>
          </w:tcPr>
          <w:p w14:paraId="0653CD29"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Arial" w:hint="eastAsia"/>
                <w:szCs w:val="21"/>
              </w:rPr>
              <w:t>10</w:t>
            </w:r>
          </w:p>
        </w:tc>
        <w:tc>
          <w:tcPr>
            <w:tcW w:w="648" w:type="pct"/>
            <w:tcBorders>
              <w:top w:val="double" w:sz="4" w:space="0" w:color="auto"/>
            </w:tcBorders>
            <w:vAlign w:val="center"/>
          </w:tcPr>
          <w:p w14:paraId="57F2551E"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Arial" w:hint="eastAsia"/>
                <w:szCs w:val="21"/>
              </w:rPr>
              <w:t>10</w:t>
            </w:r>
          </w:p>
        </w:tc>
        <w:tc>
          <w:tcPr>
            <w:tcW w:w="648" w:type="pct"/>
            <w:tcBorders>
              <w:top w:val="double" w:sz="4" w:space="0" w:color="auto"/>
            </w:tcBorders>
            <w:vAlign w:val="center"/>
          </w:tcPr>
          <w:p w14:paraId="06B834B9" w14:textId="77777777" w:rsidR="00824D0F" w:rsidRPr="00560591" w:rsidRDefault="00824D0F" w:rsidP="00E8196C">
            <w:pPr>
              <w:snapToGrid w:val="0"/>
              <w:jc w:val="center"/>
              <w:textAlignment w:val="center"/>
              <w:rPr>
                <w:rFonts w:hAnsi="HG丸ｺﾞｼｯｸM-PRO" w:cs="Meiryo UI"/>
                <w:kern w:val="24"/>
                <w:szCs w:val="21"/>
              </w:rPr>
            </w:pPr>
            <w:r w:rsidRPr="00560591">
              <w:rPr>
                <w:rFonts w:hAnsi="HG丸ｺﾞｼｯｸM-PRO" w:cs="Arial" w:hint="eastAsia"/>
                <w:szCs w:val="21"/>
              </w:rPr>
              <w:t>10</w:t>
            </w:r>
          </w:p>
        </w:tc>
        <w:tc>
          <w:tcPr>
            <w:tcW w:w="647" w:type="pct"/>
            <w:tcBorders>
              <w:top w:val="double" w:sz="4" w:space="0" w:color="auto"/>
            </w:tcBorders>
            <w:vAlign w:val="center"/>
          </w:tcPr>
          <w:p w14:paraId="63CB41FF" w14:textId="77777777" w:rsidR="00824D0F" w:rsidRPr="00560591" w:rsidRDefault="00824D0F" w:rsidP="00E8196C">
            <w:pPr>
              <w:snapToGrid w:val="0"/>
              <w:jc w:val="center"/>
              <w:textAlignment w:val="center"/>
              <w:rPr>
                <w:rFonts w:hAnsi="HG丸ｺﾞｼｯｸM-PRO" w:cs="Meiryo UI"/>
                <w:kern w:val="24"/>
                <w:szCs w:val="21"/>
              </w:rPr>
            </w:pPr>
            <w:r w:rsidRPr="00560591">
              <w:rPr>
                <w:rFonts w:hAnsi="HG丸ｺﾞｼｯｸM-PRO" w:cs="Meiryo UI" w:hint="eastAsia"/>
                <w:kern w:val="24"/>
                <w:szCs w:val="21"/>
              </w:rPr>
              <w:t>10</w:t>
            </w:r>
          </w:p>
        </w:tc>
        <w:tc>
          <w:tcPr>
            <w:tcW w:w="647" w:type="pct"/>
            <w:tcBorders>
              <w:top w:val="double" w:sz="4" w:space="0" w:color="auto"/>
            </w:tcBorders>
            <w:vAlign w:val="center"/>
          </w:tcPr>
          <w:p w14:paraId="07AFB499"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Arial" w:hint="eastAsia"/>
                <w:szCs w:val="21"/>
              </w:rPr>
              <w:t>10</w:t>
            </w:r>
          </w:p>
        </w:tc>
        <w:tc>
          <w:tcPr>
            <w:tcW w:w="645" w:type="pct"/>
            <w:tcBorders>
              <w:top w:val="double" w:sz="4" w:space="0" w:color="auto"/>
            </w:tcBorders>
            <w:vAlign w:val="center"/>
          </w:tcPr>
          <w:p w14:paraId="7AB006B4" w14:textId="77777777" w:rsidR="00824D0F" w:rsidRPr="00560591" w:rsidRDefault="00824D0F" w:rsidP="00E8196C">
            <w:pPr>
              <w:widowControl/>
              <w:snapToGrid w:val="0"/>
              <w:jc w:val="center"/>
              <w:textAlignment w:val="center"/>
              <w:rPr>
                <w:rFonts w:hAnsi="HG丸ｺﾞｼｯｸM-PRO" w:cs="Arial"/>
                <w:szCs w:val="21"/>
              </w:rPr>
            </w:pPr>
            <w:r w:rsidRPr="00560591">
              <w:rPr>
                <w:rFonts w:hAnsi="HG丸ｺﾞｼｯｸM-PRO" w:cs="Arial" w:hint="eastAsia"/>
                <w:szCs w:val="21"/>
              </w:rPr>
              <w:t>20</w:t>
            </w:r>
          </w:p>
        </w:tc>
      </w:tr>
      <w:bookmarkEnd w:id="324"/>
    </w:tbl>
    <w:p w14:paraId="0402E8F0" w14:textId="77777777" w:rsidR="0041416A" w:rsidRPr="00560591" w:rsidRDefault="0041416A" w:rsidP="0041416A">
      <w:pPr>
        <w:pStyle w:val="40"/>
        <w:ind w:left="420" w:firstLine="210"/>
      </w:pPr>
    </w:p>
    <w:p w14:paraId="7EAEE985" w14:textId="77777777" w:rsidR="0041416A" w:rsidRPr="00560591" w:rsidRDefault="0041416A" w:rsidP="0041416A">
      <w:pPr>
        <w:widowControl/>
        <w:jc w:val="left"/>
      </w:pPr>
      <w:r w:rsidRPr="00560591">
        <w:br w:type="page"/>
      </w:r>
    </w:p>
    <w:p w14:paraId="6BC7C40D" w14:textId="5171BF3D" w:rsidR="00824D0F" w:rsidRPr="00560591" w:rsidRDefault="00824D0F" w:rsidP="00824D0F">
      <w:pPr>
        <w:pStyle w:val="af1"/>
      </w:pPr>
      <w:bookmarkStart w:id="326" w:name="_Ref185516316"/>
      <w:r w:rsidRPr="00560591">
        <w:rPr>
          <w:rFonts w:hint="eastAsia"/>
        </w:rPr>
        <w:lastRenderedPageBreak/>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8</w:t>
      </w:r>
      <w:r w:rsidR="008442C5" w:rsidRPr="00560591">
        <w:fldChar w:fldCharType="end"/>
      </w:r>
      <w:bookmarkEnd w:id="326"/>
      <w:r w:rsidRPr="00560591">
        <w:rPr>
          <w:rFonts w:hint="eastAsia"/>
        </w:rPr>
        <w:t xml:space="preserve">　シェッド・大型カルバートの重点化指標の評価点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gridCol w:w="1417"/>
      </w:tblGrid>
      <w:tr w:rsidR="00560591" w:rsidRPr="00560591" w14:paraId="6ADB4C36" w14:textId="77777777" w:rsidTr="00E8196C">
        <w:trPr>
          <w:trHeight w:val="284"/>
          <w:jc w:val="center"/>
        </w:trPr>
        <w:tc>
          <w:tcPr>
            <w:tcW w:w="3119" w:type="dxa"/>
            <w:tcBorders>
              <w:bottom w:val="double" w:sz="4" w:space="0" w:color="auto"/>
            </w:tcBorders>
            <w:shd w:val="clear" w:color="auto" w:fill="D9D9D9" w:themeFill="background1" w:themeFillShade="D9"/>
            <w:vAlign w:val="center"/>
          </w:tcPr>
          <w:p w14:paraId="69B9256D" w14:textId="77777777" w:rsidR="00824D0F" w:rsidRPr="00560591" w:rsidRDefault="00824D0F" w:rsidP="00E8196C">
            <w:pPr>
              <w:snapToGrid w:val="0"/>
              <w:spacing w:line="240" w:lineRule="atLeast"/>
              <w:ind w:leftChars="-15" w:hangingChars="15" w:hanging="31"/>
              <w:jc w:val="center"/>
              <w:rPr>
                <w:rFonts w:hAnsi="HG丸ｺﾞｼｯｸM-PRO"/>
                <w:szCs w:val="21"/>
              </w:rPr>
            </w:pPr>
            <w:r w:rsidRPr="00560591">
              <w:rPr>
                <w:rFonts w:hAnsi="HG丸ｺﾞｼｯｸM-PRO" w:hint="eastAsia"/>
                <w:szCs w:val="21"/>
              </w:rPr>
              <w:t>項目</w:t>
            </w:r>
          </w:p>
        </w:tc>
        <w:tc>
          <w:tcPr>
            <w:tcW w:w="3544" w:type="dxa"/>
            <w:tcBorders>
              <w:bottom w:val="double" w:sz="4" w:space="0" w:color="auto"/>
            </w:tcBorders>
            <w:shd w:val="clear" w:color="auto" w:fill="D9D9D9" w:themeFill="background1" w:themeFillShade="D9"/>
            <w:vAlign w:val="center"/>
            <w:hideMark/>
          </w:tcPr>
          <w:p w14:paraId="7EDDA66D" w14:textId="77777777" w:rsidR="00824D0F" w:rsidRPr="00560591" w:rsidRDefault="00824D0F" w:rsidP="00E8196C">
            <w:pPr>
              <w:snapToGrid w:val="0"/>
              <w:spacing w:line="240" w:lineRule="atLeast"/>
              <w:ind w:leftChars="9" w:left="19"/>
              <w:jc w:val="center"/>
              <w:rPr>
                <w:rFonts w:hAnsi="HG丸ｺﾞｼｯｸM-PRO"/>
                <w:szCs w:val="21"/>
              </w:rPr>
            </w:pPr>
            <w:r w:rsidRPr="00560591">
              <w:rPr>
                <w:rFonts w:hAnsi="HG丸ｺﾞｼｯｸM-PRO" w:hint="eastAsia"/>
                <w:szCs w:val="21"/>
              </w:rPr>
              <w:t>要素</w:t>
            </w:r>
          </w:p>
        </w:tc>
        <w:tc>
          <w:tcPr>
            <w:tcW w:w="1417" w:type="dxa"/>
            <w:tcBorders>
              <w:bottom w:val="double" w:sz="4" w:space="0" w:color="auto"/>
            </w:tcBorders>
            <w:shd w:val="clear" w:color="auto" w:fill="D9D9D9" w:themeFill="background1" w:themeFillShade="D9"/>
            <w:vAlign w:val="center"/>
          </w:tcPr>
          <w:p w14:paraId="1846B004" w14:textId="77777777" w:rsidR="00824D0F" w:rsidRPr="00560591" w:rsidRDefault="00824D0F" w:rsidP="00E8196C">
            <w:pPr>
              <w:snapToGrid w:val="0"/>
              <w:spacing w:line="240" w:lineRule="atLeast"/>
              <w:ind w:leftChars="-11" w:hangingChars="11" w:hanging="23"/>
              <w:jc w:val="center"/>
              <w:rPr>
                <w:rFonts w:hAnsi="HG丸ｺﾞｼｯｸM-PRO"/>
                <w:szCs w:val="21"/>
              </w:rPr>
            </w:pPr>
            <w:r w:rsidRPr="00560591">
              <w:rPr>
                <w:rFonts w:hAnsi="HG丸ｺﾞｼｯｸM-PRO" w:hint="eastAsia"/>
                <w:szCs w:val="21"/>
              </w:rPr>
              <w:t>ポイント</w:t>
            </w:r>
          </w:p>
        </w:tc>
      </w:tr>
      <w:tr w:rsidR="00560591" w:rsidRPr="00560591" w14:paraId="1C5021EF" w14:textId="77777777" w:rsidTr="00E8196C">
        <w:trPr>
          <w:trHeight w:val="340"/>
          <w:jc w:val="center"/>
        </w:trPr>
        <w:tc>
          <w:tcPr>
            <w:tcW w:w="3119" w:type="dxa"/>
            <w:vMerge w:val="restart"/>
            <w:tcBorders>
              <w:top w:val="double" w:sz="4" w:space="0" w:color="auto"/>
            </w:tcBorders>
            <w:vAlign w:val="center"/>
          </w:tcPr>
          <w:p w14:paraId="7A07ADBF"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r w:rsidRPr="00560591">
              <w:rPr>
                <w:rFonts w:hAnsi="HG丸ｺﾞｼｯｸM-PRO" w:hint="eastAsia"/>
              </w:rPr>
              <w:t>交通量</w:t>
            </w:r>
            <w:r w:rsidRPr="00560591">
              <w:rPr>
                <w:rFonts w:hAnsi="HG丸ｺﾞｼｯｸM-PRO" w:hint="eastAsia"/>
                <w:vertAlign w:val="superscript"/>
              </w:rPr>
              <w:t>※1</w:t>
            </w:r>
          </w:p>
        </w:tc>
        <w:tc>
          <w:tcPr>
            <w:tcW w:w="3544" w:type="dxa"/>
            <w:tcBorders>
              <w:top w:val="double" w:sz="4" w:space="0" w:color="auto"/>
            </w:tcBorders>
            <w:vAlign w:val="center"/>
            <w:hideMark/>
          </w:tcPr>
          <w:p w14:paraId="13A17B97"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50,000台/日以上</w:t>
            </w:r>
          </w:p>
        </w:tc>
        <w:tc>
          <w:tcPr>
            <w:tcW w:w="1417" w:type="dxa"/>
            <w:tcBorders>
              <w:top w:val="double" w:sz="4" w:space="0" w:color="auto"/>
            </w:tcBorders>
            <w:vAlign w:val="center"/>
          </w:tcPr>
          <w:p w14:paraId="350F056E"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20</w:t>
            </w:r>
          </w:p>
        </w:tc>
      </w:tr>
      <w:tr w:rsidR="00560591" w:rsidRPr="00560591" w14:paraId="46A9C814" w14:textId="77777777" w:rsidTr="00E8196C">
        <w:trPr>
          <w:trHeight w:val="340"/>
          <w:jc w:val="center"/>
        </w:trPr>
        <w:tc>
          <w:tcPr>
            <w:tcW w:w="3119" w:type="dxa"/>
            <w:vMerge/>
            <w:vAlign w:val="center"/>
          </w:tcPr>
          <w:p w14:paraId="4932808D"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317A79F0"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20,000～50,000台未満</w:t>
            </w:r>
          </w:p>
        </w:tc>
        <w:tc>
          <w:tcPr>
            <w:tcW w:w="1417" w:type="dxa"/>
            <w:vAlign w:val="center"/>
          </w:tcPr>
          <w:p w14:paraId="42A4C86D"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16</w:t>
            </w:r>
          </w:p>
        </w:tc>
      </w:tr>
      <w:tr w:rsidR="00560591" w:rsidRPr="00560591" w14:paraId="7DDECA7D" w14:textId="77777777" w:rsidTr="00E8196C">
        <w:trPr>
          <w:trHeight w:val="340"/>
          <w:jc w:val="center"/>
        </w:trPr>
        <w:tc>
          <w:tcPr>
            <w:tcW w:w="3119" w:type="dxa"/>
            <w:vMerge/>
            <w:vAlign w:val="center"/>
          </w:tcPr>
          <w:p w14:paraId="7A6D6FDE"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53699839"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10,000～20,000台未満</w:t>
            </w:r>
          </w:p>
        </w:tc>
        <w:tc>
          <w:tcPr>
            <w:tcW w:w="1417" w:type="dxa"/>
            <w:vAlign w:val="center"/>
          </w:tcPr>
          <w:p w14:paraId="1501B739"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12</w:t>
            </w:r>
          </w:p>
        </w:tc>
      </w:tr>
      <w:tr w:rsidR="00560591" w:rsidRPr="00560591" w14:paraId="0E742733" w14:textId="77777777" w:rsidTr="00E8196C">
        <w:trPr>
          <w:trHeight w:val="340"/>
          <w:jc w:val="center"/>
        </w:trPr>
        <w:tc>
          <w:tcPr>
            <w:tcW w:w="3119" w:type="dxa"/>
            <w:vMerge/>
            <w:vAlign w:val="center"/>
          </w:tcPr>
          <w:p w14:paraId="670B13DF"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2F063298"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4,000～10,000台未満</w:t>
            </w:r>
          </w:p>
        </w:tc>
        <w:tc>
          <w:tcPr>
            <w:tcW w:w="1417" w:type="dxa"/>
            <w:vAlign w:val="center"/>
          </w:tcPr>
          <w:p w14:paraId="1BCFD03B"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8</w:t>
            </w:r>
          </w:p>
        </w:tc>
      </w:tr>
      <w:tr w:rsidR="00560591" w:rsidRPr="00560591" w14:paraId="0C9BFE70" w14:textId="77777777" w:rsidTr="00E8196C">
        <w:trPr>
          <w:trHeight w:val="340"/>
          <w:jc w:val="center"/>
        </w:trPr>
        <w:tc>
          <w:tcPr>
            <w:tcW w:w="3119" w:type="dxa"/>
            <w:vMerge/>
            <w:vAlign w:val="center"/>
          </w:tcPr>
          <w:p w14:paraId="1910991C"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2CCE88E3"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4,000台未満</w:t>
            </w:r>
          </w:p>
        </w:tc>
        <w:tc>
          <w:tcPr>
            <w:tcW w:w="1417" w:type="dxa"/>
            <w:vAlign w:val="center"/>
          </w:tcPr>
          <w:p w14:paraId="0A662B69"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4</w:t>
            </w:r>
          </w:p>
        </w:tc>
      </w:tr>
      <w:tr w:rsidR="00560591" w:rsidRPr="00560591" w14:paraId="5D5BCE69" w14:textId="77777777" w:rsidTr="00E8196C">
        <w:trPr>
          <w:trHeight w:val="340"/>
          <w:jc w:val="center"/>
        </w:trPr>
        <w:tc>
          <w:tcPr>
            <w:tcW w:w="3119" w:type="dxa"/>
            <w:vMerge w:val="restart"/>
            <w:vAlign w:val="center"/>
            <w:hideMark/>
          </w:tcPr>
          <w:p w14:paraId="577CD75E" w14:textId="77777777" w:rsidR="00824D0F" w:rsidRPr="00560591" w:rsidRDefault="00824D0F" w:rsidP="00E8196C">
            <w:pPr>
              <w:snapToGrid w:val="0"/>
              <w:spacing w:line="240" w:lineRule="atLeast"/>
              <w:jc w:val="center"/>
              <w:rPr>
                <w:rFonts w:hAnsi="HG丸ｺﾞｼｯｸM-PRO"/>
                <w:lang w:eastAsia="zh-TW"/>
              </w:rPr>
            </w:pPr>
            <w:r w:rsidRPr="00560591">
              <w:rPr>
                <w:rFonts w:hAnsi="HG丸ｺﾞｼｯｸM-PRO" w:hint="eastAsia"/>
                <w:lang w:eastAsia="zh-TW"/>
              </w:rPr>
              <w:t>歩行者交通量</w:t>
            </w:r>
            <w:r w:rsidRPr="00560591">
              <w:rPr>
                <w:rFonts w:hAnsi="HG丸ｺﾞｼｯｸM-PRO" w:hint="eastAsia"/>
                <w:vertAlign w:val="superscript"/>
                <w:lang w:eastAsia="zh-TW"/>
              </w:rPr>
              <w:t>※1</w:t>
            </w:r>
          </w:p>
          <w:p w14:paraId="6B5F1254" w14:textId="77777777" w:rsidR="00824D0F" w:rsidRPr="00560591" w:rsidRDefault="00824D0F" w:rsidP="00E8196C">
            <w:pPr>
              <w:snapToGrid w:val="0"/>
              <w:spacing w:line="240" w:lineRule="atLeast"/>
              <w:ind w:leftChars="-15" w:hangingChars="15" w:hanging="31"/>
              <w:jc w:val="center"/>
              <w:rPr>
                <w:rFonts w:hAnsi="HG丸ｺﾞｼｯｸM-PRO"/>
                <w:lang w:eastAsia="zh-TW"/>
              </w:rPr>
            </w:pPr>
            <w:r w:rsidRPr="00560591">
              <w:rPr>
                <w:rFonts w:hAnsi="HG丸ｺﾞｼｯｸM-PRO" w:hint="eastAsia"/>
                <w:lang w:eastAsia="zh-TW"/>
              </w:rPr>
              <w:t>（12時間）</w:t>
            </w:r>
          </w:p>
        </w:tc>
        <w:tc>
          <w:tcPr>
            <w:tcW w:w="3544" w:type="dxa"/>
            <w:vAlign w:val="center"/>
            <w:hideMark/>
          </w:tcPr>
          <w:p w14:paraId="394F10E9"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100人以上</w:t>
            </w:r>
          </w:p>
        </w:tc>
        <w:tc>
          <w:tcPr>
            <w:tcW w:w="1417" w:type="dxa"/>
            <w:vAlign w:val="center"/>
          </w:tcPr>
          <w:p w14:paraId="29487FCE"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20</w:t>
            </w:r>
          </w:p>
        </w:tc>
      </w:tr>
      <w:tr w:rsidR="00560591" w:rsidRPr="00560591" w14:paraId="3CA059B3" w14:textId="77777777" w:rsidTr="00E8196C">
        <w:trPr>
          <w:trHeight w:val="340"/>
          <w:jc w:val="center"/>
        </w:trPr>
        <w:tc>
          <w:tcPr>
            <w:tcW w:w="3119" w:type="dxa"/>
            <w:vMerge/>
            <w:vAlign w:val="center"/>
            <w:hideMark/>
          </w:tcPr>
          <w:p w14:paraId="260A8469" w14:textId="77777777" w:rsidR="00824D0F" w:rsidRPr="00560591" w:rsidRDefault="00824D0F" w:rsidP="00E8196C">
            <w:pPr>
              <w:snapToGrid w:val="0"/>
              <w:spacing w:line="240" w:lineRule="atLeast"/>
              <w:ind w:leftChars="-15" w:hangingChars="15" w:hanging="31"/>
              <w:jc w:val="center"/>
              <w:rPr>
                <w:rFonts w:hAnsi="HG丸ｺﾞｼｯｸM-PRO"/>
              </w:rPr>
            </w:pPr>
          </w:p>
        </w:tc>
        <w:tc>
          <w:tcPr>
            <w:tcW w:w="3544" w:type="dxa"/>
            <w:vAlign w:val="center"/>
            <w:hideMark/>
          </w:tcPr>
          <w:p w14:paraId="7C868A0E"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40～99人</w:t>
            </w:r>
          </w:p>
        </w:tc>
        <w:tc>
          <w:tcPr>
            <w:tcW w:w="1417" w:type="dxa"/>
            <w:vAlign w:val="center"/>
          </w:tcPr>
          <w:p w14:paraId="506B3A17"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15</w:t>
            </w:r>
          </w:p>
        </w:tc>
      </w:tr>
      <w:tr w:rsidR="00560591" w:rsidRPr="00560591" w14:paraId="26B7B940" w14:textId="77777777" w:rsidTr="00E8196C">
        <w:trPr>
          <w:trHeight w:val="340"/>
          <w:jc w:val="center"/>
        </w:trPr>
        <w:tc>
          <w:tcPr>
            <w:tcW w:w="3119" w:type="dxa"/>
            <w:vMerge/>
            <w:vAlign w:val="center"/>
            <w:hideMark/>
          </w:tcPr>
          <w:p w14:paraId="6E9DFD98" w14:textId="77777777" w:rsidR="00824D0F" w:rsidRPr="00560591" w:rsidRDefault="00824D0F" w:rsidP="00E8196C">
            <w:pPr>
              <w:snapToGrid w:val="0"/>
              <w:spacing w:line="240" w:lineRule="atLeast"/>
              <w:ind w:leftChars="-15" w:hangingChars="15" w:hanging="31"/>
              <w:jc w:val="center"/>
              <w:rPr>
                <w:rFonts w:hAnsi="HG丸ｺﾞｼｯｸM-PRO"/>
              </w:rPr>
            </w:pPr>
          </w:p>
        </w:tc>
        <w:tc>
          <w:tcPr>
            <w:tcW w:w="3544" w:type="dxa"/>
            <w:vAlign w:val="center"/>
            <w:hideMark/>
          </w:tcPr>
          <w:p w14:paraId="3E169AB1"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20～39人</w:t>
            </w:r>
          </w:p>
        </w:tc>
        <w:tc>
          <w:tcPr>
            <w:tcW w:w="1417" w:type="dxa"/>
            <w:vAlign w:val="center"/>
          </w:tcPr>
          <w:p w14:paraId="0439567D"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10</w:t>
            </w:r>
          </w:p>
        </w:tc>
      </w:tr>
      <w:tr w:rsidR="00560591" w:rsidRPr="00560591" w14:paraId="3E6858A6" w14:textId="77777777" w:rsidTr="00E8196C">
        <w:trPr>
          <w:trHeight w:val="340"/>
          <w:jc w:val="center"/>
        </w:trPr>
        <w:tc>
          <w:tcPr>
            <w:tcW w:w="3119" w:type="dxa"/>
            <w:vMerge/>
            <w:vAlign w:val="center"/>
            <w:hideMark/>
          </w:tcPr>
          <w:p w14:paraId="714A9CCC" w14:textId="77777777" w:rsidR="00824D0F" w:rsidRPr="00560591" w:rsidRDefault="00824D0F" w:rsidP="00E8196C">
            <w:pPr>
              <w:snapToGrid w:val="0"/>
              <w:spacing w:line="240" w:lineRule="atLeast"/>
              <w:ind w:leftChars="-15" w:hangingChars="15" w:hanging="31"/>
              <w:jc w:val="center"/>
              <w:rPr>
                <w:rFonts w:hAnsi="HG丸ｺﾞｼｯｸM-PRO"/>
              </w:rPr>
            </w:pPr>
          </w:p>
        </w:tc>
        <w:tc>
          <w:tcPr>
            <w:tcW w:w="3544" w:type="dxa"/>
            <w:vAlign w:val="center"/>
            <w:hideMark/>
          </w:tcPr>
          <w:p w14:paraId="566E2210"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0～19人</w:t>
            </w:r>
          </w:p>
        </w:tc>
        <w:tc>
          <w:tcPr>
            <w:tcW w:w="1417" w:type="dxa"/>
            <w:vAlign w:val="center"/>
          </w:tcPr>
          <w:p w14:paraId="5A1DA5A4"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5</w:t>
            </w:r>
          </w:p>
        </w:tc>
      </w:tr>
      <w:tr w:rsidR="00560591" w:rsidRPr="00560591" w14:paraId="1E05A9A5" w14:textId="77777777" w:rsidTr="00E8196C">
        <w:trPr>
          <w:trHeight w:val="340"/>
          <w:jc w:val="center"/>
        </w:trPr>
        <w:tc>
          <w:tcPr>
            <w:tcW w:w="3119" w:type="dxa"/>
            <w:vMerge w:val="restart"/>
            <w:vAlign w:val="center"/>
          </w:tcPr>
          <w:p w14:paraId="441DAA80"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r w:rsidRPr="00560591">
              <w:rPr>
                <w:rFonts w:hAnsi="HG丸ｺﾞｼｯｸM-PRO" w:hint="eastAsia"/>
              </w:rPr>
              <w:t>バス路線の有無</w:t>
            </w:r>
          </w:p>
        </w:tc>
        <w:tc>
          <w:tcPr>
            <w:tcW w:w="3544" w:type="dxa"/>
            <w:vAlign w:val="center"/>
            <w:hideMark/>
          </w:tcPr>
          <w:p w14:paraId="4122D44E"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有り</w:t>
            </w:r>
          </w:p>
        </w:tc>
        <w:tc>
          <w:tcPr>
            <w:tcW w:w="1417" w:type="dxa"/>
            <w:vAlign w:val="center"/>
          </w:tcPr>
          <w:p w14:paraId="70378C13"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10</w:t>
            </w:r>
          </w:p>
        </w:tc>
      </w:tr>
      <w:tr w:rsidR="00560591" w:rsidRPr="00560591" w14:paraId="3832EFB1" w14:textId="77777777" w:rsidTr="00E8196C">
        <w:trPr>
          <w:trHeight w:val="340"/>
          <w:jc w:val="center"/>
        </w:trPr>
        <w:tc>
          <w:tcPr>
            <w:tcW w:w="3119" w:type="dxa"/>
            <w:vMerge/>
            <w:vAlign w:val="center"/>
          </w:tcPr>
          <w:p w14:paraId="5A49D26A"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5D1A248B"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無し</w:t>
            </w:r>
          </w:p>
        </w:tc>
        <w:tc>
          <w:tcPr>
            <w:tcW w:w="1417" w:type="dxa"/>
            <w:vAlign w:val="center"/>
          </w:tcPr>
          <w:p w14:paraId="4EF8C1E3"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0</w:t>
            </w:r>
          </w:p>
        </w:tc>
      </w:tr>
      <w:tr w:rsidR="00560591" w:rsidRPr="00560591" w14:paraId="626D752E" w14:textId="77777777" w:rsidTr="00E8196C">
        <w:trPr>
          <w:trHeight w:val="340"/>
          <w:jc w:val="center"/>
        </w:trPr>
        <w:tc>
          <w:tcPr>
            <w:tcW w:w="3119" w:type="dxa"/>
            <w:vMerge w:val="restart"/>
            <w:vAlign w:val="center"/>
          </w:tcPr>
          <w:p w14:paraId="1522250E"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r w:rsidRPr="00560591">
              <w:rPr>
                <w:rFonts w:hAnsi="HG丸ｺﾞｼｯｸM-PRO" w:hint="eastAsia"/>
              </w:rPr>
              <w:t>通学路指定</w:t>
            </w:r>
          </w:p>
        </w:tc>
        <w:tc>
          <w:tcPr>
            <w:tcW w:w="3544" w:type="dxa"/>
            <w:vAlign w:val="center"/>
            <w:hideMark/>
          </w:tcPr>
          <w:p w14:paraId="59F45610"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指定</w:t>
            </w:r>
          </w:p>
        </w:tc>
        <w:tc>
          <w:tcPr>
            <w:tcW w:w="1417" w:type="dxa"/>
            <w:vAlign w:val="center"/>
          </w:tcPr>
          <w:p w14:paraId="0D9684B3"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10</w:t>
            </w:r>
          </w:p>
        </w:tc>
      </w:tr>
      <w:tr w:rsidR="00560591" w:rsidRPr="00560591" w14:paraId="5A037DD0" w14:textId="77777777" w:rsidTr="00E8196C">
        <w:trPr>
          <w:trHeight w:val="340"/>
          <w:jc w:val="center"/>
        </w:trPr>
        <w:tc>
          <w:tcPr>
            <w:tcW w:w="3119" w:type="dxa"/>
            <w:vMerge/>
            <w:vAlign w:val="center"/>
          </w:tcPr>
          <w:p w14:paraId="1C3561B8"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46F29AEC"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指定無し</w:t>
            </w:r>
          </w:p>
        </w:tc>
        <w:tc>
          <w:tcPr>
            <w:tcW w:w="1417" w:type="dxa"/>
            <w:vAlign w:val="center"/>
          </w:tcPr>
          <w:p w14:paraId="642E29B9"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0</w:t>
            </w:r>
          </w:p>
        </w:tc>
      </w:tr>
      <w:tr w:rsidR="00560591" w:rsidRPr="00560591" w14:paraId="2856EBE9" w14:textId="77777777" w:rsidTr="00E8196C">
        <w:trPr>
          <w:trHeight w:val="340"/>
          <w:jc w:val="center"/>
        </w:trPr>
        <w:tc>
          <w:tcPr>
            <w:tcW w:w="3119" w:type="dxa"/>
            <w:vMerge w:val="restart"/>
            <w:vAlign w:val="center"/>
          </w:tcPr>
          <w:p w14:paraId="52FE8C13"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r w:rsidRPr="00560591">
              <w:rPr>
                <w:rFonts w:hAnsi="HG丸ｺﾞｼｯｸM-PRO" w:hint="eastAsia"/>
              </w:rPr>
              <w:t>迂回路の有無</w:t>
            </w:r>
          </w:p>
        </w:tc>
        <w:tc>
          <w:tcPr>
            <w:tcW w:w="3544" w:type="dxa"/>
            <w:vAlign w:val="center"/>
            <w:hideMark/>
          </w:tcPr>
          <w:p w14:paraId="0A5083E1" w14:textId="77777777" w:rsidR="00824D0F" w:rsidRPr="00560591" w:rsidRDefault="00824D0F" w:rsidP="00E8196C">
            <w:pPr>
              <w:widowControl/>
              <w:jc w:val="center"/>
              <w:rPr>
                <w:rFonts w:hAnsi="HG丸ｺﾞｼｯｸM-PRO"/>
              </w:rPr>
            </w:pPr>
            <w:r w:rsidRPr="00560591">
              <w:rPr>
                <w:rFonts w:hAnsi="HG丸ｺﾞｼｯｸM-PRO" w:hint="eastAsia"/>
              </w:rPr>
              <w:t>無し</w:t>
            </w:r>
          </w:p>
        </w:tc>
        <w:tc>
          <w:tcPr>
            <w:tcW w:w="1417" w:type="dxa"/>
            <w:vAlign w:val="center"/>
          </w:tcPr>
          <w:p w14:paraId="4DE01372"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10</w:t>
            </w:r>
          </w:p>
        </w:tc>
      </w:tr>
      <w:tr w:rsidR="00560591" w:rsidRPr="00560591" w14:paraId="7BA08267" w14:textId="77777777" w:rsidTr="00E8196C">
        <w:trPr>
          <w:trHeight w:val="340"/>
          <w:jc w:val="center"/>
        </w:trPr>
        <w:tc>
          <w:tcPr>
            <w:tcW w:w="3119" w:type="dxa"/>
            <w:vMerge/>
            <w:vAlign w:val="center"/>
          </w:tcPr>
          <w:p w14:paraId="29A507E9"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3B2D4D50" w14:textId="77777777" w:rsidR="00824D0F" w:rsidRPr="00560591" w:rsidRDefault="00824D0F" w:rsidP="00E8196C">
            <w:pPr>
              <w:widowControl/>
              <w:jc w:val="center"/>
              <w:rPr>
                <w:rFonts w:hAnsi="HG丸ｺﾞｼｯｸM-PRO"/>
              </w:rPr>
            </w:pPr>
            <w:r w:rsidRPr="00560591">
              <w:rPr>
                <w:rFonts w:hAnsi="HG丸ｺﾞｼｯｸM-PRO" w:hint="eastAsia"/>
              </w:rPr>
              <w:t>有り</w:t>
            </w:r>
          </w:p>
        </w:tc>
        <w:tc>
          <w:tcPr>
            <w:tcW w:w="1417" w:type="dxa"/>
            <w:vAlign w:val="center"/>
          </w:tcPr>
          <w:p w14:paraId="53FBBD78"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0</w:t>
            </w:r>
          </w:p>
        </w:tc>
      </w:tr>
      <w:tr w:rsidR="00560591" w:rsidRPr="00560591" w14:paraId="5C2D30C4" w14:textId="77777777" w:rsidTr="00E8196C">
        <w:trPr>
          <w:trHeight w:val="340"/>
          <w:jc w:val="center"/>
        </w:trPr>
        <w:tc>
          <w:tcPr>
            <w:tcW w:w="3119" w:type="dxa"/>
            <w:vMerge w:val="restart"/>
            <w:vAlign w:val="center"/>
          </w:tcPr>
          <w:p w14:paraId="57B79324"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r w:rsidRPr="00560591">
              <w:rPr>
                <w:rFonts w:hAnsi="HG丸ｺﾞｼｯｸM-PRO" w:hint="eastAsia"/>
              </w:rPr>
              <w:t>広域緊急交通路</w:t>
            </w:r>
          </w:p>
        </w:tc>
        <w:tc>
          <w:tcPr>
            <w:tcW w:w="3544" w:type="dxa"/>
            <w:vAlign w:val="center"/>
            <w:hideMark/>
          </w:tcPr>
          <w:p w14:paraId="3894B14F"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重点14路線</w:t>
            </w:r>
          </w:p>
        </w:tc>
        <w:tc>
          <w:tcPr>
            <w:tcW w:w="1417" w:type="dxa"/>
            <w:vAlign w:val="center"/>
          </w:tcPr>
          <w:p w14:paraId="3B62E663"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10</w:t>
            </w:r>
          </w:p>
        </w:tc>
      </w:tr>
      <w:tr w:rsidR="00560591" w:rsidRPr="00560591" w14:paraId="048F43AD" w14:textId="77777777" w:rsidTr="00E8196C">
        <w:trPr>
          <w:trHeight w:val="340"/>
          <w:jc w:val="center"/>
        </w:trPr>
        <w:tc>
          <w:tcPr>
            <w:tcW w:w="3119" w:type="dxa"/>
            <w:vMerge/>
            <w:vAlign w:val="center"/>
          </w:tcPr>
          <w:p w14:paraId="4CB4B003"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4AD130A4"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その他の広域緊急交通路路線</w:t>
            </w:r>
          </w:p>
        </w:tc>
        <w:tc>
          <w:tcPr>
            <w:tcW w:w="1417" w:type="dxa"/>
            <w:vAlign w:val="center"/>
          </w:tcPr>
          <w:p w14:paraId="5643DD57"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5</w:t>
            </w:r>
          </w:p>
        </w:tc>
      </w:tr>
      <w:tr w:rsidR="00560591" w:rsidRPr="00560591" w14:paraId="721E4227" w14:textId="77777777" w:rsidTr="00E8196C">
        <w:trPr>
          <w:trHeight w:val="340"/>
          <w:jc w:val="center"/>
        </w:trPr>
        <w:tc>
          <w:tcPr>
            <w:tcW w:w="3119" w:type="dxa"/>
            <w:vMerge/>
            <w:vAlign w:val="center"/>
          </w:tcPr>
          <w:p w14:paraId="0723FB00"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0A60D67E" w14:textId="77777777" w:rsidR="00824D0F" w:rsidRPr="00560591" w:rsidRDefault="00824D0F" w:rsidP="00E8196C">
            <w:pPr>
              <w:adjustRightInd w:val="0"/>
              <w:snapToGrid w:val="0"/>
              <w:spacing w:line="240" w:lineRule="atLeast"/>
              <w:ind w:leftChars="9" w:left="19"/>
              <w:jc w:val="center"/>
              <w:rPr>
                <w:rFonts w:hAnsi="HG丸ｺﾞｼｯｸM-PRO"/>
              </w:rPr>
            </w:pPr>
            <w:r w:rsidRPr="00560591">
              <w:rPr>
                <w:rFonts w:hAnsi="HG丸ｺﾞｼｯｸM-PRO" w:hint="eastAsia"/>
              </w:rPr>
              <w:t>それ以外</w:t>
            </w:r>
          </w:p>
        </w:tc>
        <w:tc>
          <w:tcPr>
            <w:tcW w:w="1417" w:type="dxa"/>
            <w:vAlign w:val="center"/>
          </w:tcPr>
          <w:p w14:paraId="401148AF"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0</w:t>
            </w:r>
          </w:p>
        </w:tc>
      </w:tr>
      <w:tr w:rsidR="00560591" w:rsidRPr="00560591" w14:paraId="5BB62D98" w14:textId="77777777" w:rsidTr="00E8196C">
        <w:trPr>
          <w:trHeight w:val="340"/>
          <w:jc w:val="center"/>
        </w:trPr>
        <w:tc>
          <w:tcPr>
            <w:tcW w:w="3119" w:type="dxa"/>
            <w:vMerge w:val="restart"/>
            <w:vAlign w:val="center"/>
          </w:tcPr>
          <w:p w14:paraId="0DDCD78B" w14:textId="77777777" w:rsidR="00824D0F" w:rsidRPr="00560591" w:rsidRDefault="00824D0F" w:rsidP="00E8196C">
            <w:pPr>
              <w:widowControl/>
              <w:jc w:val="center"/>
              <w:rPr>
                <w:rFonts w:hAnsi="HG丸ｺﾞｼｯｸM-PRO"/>
              </w:rPr>
            </w:pPr>
            <w:r w:rsidRPr="00560591">
              <w:rPr>
                <w:rFonts w:hAnsi="HG丸ｺﾞｼｯｸM-PRO" w:hint="eastAsia"/>
              </w:rPr>
              <w:t>府県間・ICアクセス</w:t>
            </w:r>
          </w:p>
        </w:tc>
        <w:tc>
          <w:tcPr>
            <w:tcW w:w="3544" w:type="dxa"/>
            <w:vAlign w:val="center"/>
            <w:hideMark/>
          </w:tcPr>
          <w:p w14:paraId="6C45AF42" w14:textId="77777777" w:rsidR="00824D0F" w:rsidRPr="00560591" w:rsidRDefault="00824D0F" w:rsidP="00E8196C">
            <w:pPr>
              <w:widowControl/>
              <w:jc w:val="center"/>
              <w:rPr>
                <w:rFonts w:hAnsi="HG丸ｺﾞｼｯｸM-PRO"/>
              </w:rPr>
            </w:pPr>
            <w:r w:rsidRPr="00560591">
              <w:rPr>
                <w:rFonts w:hAnsi="HG丸ｺﾞｼｯｸM-PRO" w:hint="eastAsia"/>
              </w:rPr>
              <w:t>府県間・ICアクセス道路である</w:t>
            </w:r>
          </w:p>
        </w:tc>
        <w:tc>
          <w:tcPr>
            <w:tcW w:w="1417" w:type="dxa"/>
            <w:vAlign w:val="center"/>
          </w:tcPr>
          <w:p w14:paraId="486166EB" w14:textId="77777777" w:rsidR="00824D0F" w:rsidRPr="00560591" w:rsidRDefault="00824D0F" w:rsidP="00E8196C">
            <w:pPr>
              <w:widowControl/>
              <w:jc w:val="center"/>
              <w:rPr>
                <w:rFonts w:hAnsi="HG丸ｺﾞｼｯｸM-PRO"/>
              </w:rPr>
            </w:pPr>
            <w:r w:rsidRPr="00560591">
              <w:rPr>
                <w:rFonts w:hAnsi="HG丸ｺﾞｼｯｸM-PRO" w:hint="eastAsia"/>
              </w:rPr>
              <w:t>10</w:t>
            </w:r>
          </w:p>
        </w:tc>
      </w:tr>
      <w:tr w:rsidR="00560591" w:rsidRPr="00560591" w14:paraId="50F6EA80" w14:textId="77777777" w:rsidTr="00E8196C">
        <w:trPr>
          <w:trHeight w:val="340"/>
          <w:jc w:val="center"/>
        </w:trPr>
        <w:tc>
          <w:tcPr>
            <w:tcW w:w="3119" w:type="dxa"/>
            <w:vMerge/>
            <w:vAlign w:val="center"/>
          </w:tcPr>
          <w:p w14:paraId="77001375" w14:textId="77777777" w:rsidR="00824D0F" w:rsidRPr="00560591" w:rsidRDefault="00824D0F" w:rsidP="00E8196C">
            <w:pPr>
              <w:adjustRightInd w:val="0"/>
              <w:snapToGrid w:val="0"/>
              <w:spacing w:line="240" w:lineRule="atLeast"/>
              <w:ind w:leftChars="-15" w:hangingChars="15" w:hanging="31"/>
              <w:jc w:val="center"/>
              <w:rPr>
                <w:rFonts w:hAnsi="HG丸ｺﾞｼｯｸM-PRO"/>
              </w:rPr>
            </w:pPr>
          </w:p>
        </w:tc>
        <w:tc>
          <w:tcPr>
            <w:tcW w:w="3544" w:type="dxa"/>
            <w:vAlign w:val="center"/>
            <w:hideMark/>
          </w:tcPr>
          <w:p w14:paraId="58F75747" w14:textId="77777777" w:rsidR="00824D0F" w:rsidRPr="00560591" w:rsidRDefault="00824D0F" w:rsidP="00E8196C">
            <w:pPr>
              <w:adjustRightInd w:val="0"/>
              <w:snapToGrid w:val="0"/>
              <w:spacing w:line="240" w:lineRule="atLeast"/>
              <w:ind w:leftChars="9" w:left="19"/>
              <w:jc w:val="center"/>
              <w:rPr>
                <w:rFonts w:hAnsi="HG丸ｺﾞｼｯｸM-PRO"/>
                <w:szCs w:val="21"/>
              </w:rPr>
            </w:pPr>
            <w:r w:rsidRPr="00560591">
              <w:rPr>
                <w:rFonts w:hAnsi="HG丸ｺﾞｼｯｸM-PRO" w:hint="eastAsia"/>
              </w:rPr>
              <w:t>上記以外</w:t>
            </w:r>
          </w:p>
        </w:tc>
        <w:tc>
          <w:tcPr>
            <w:tcW w:w="1417" w:type="dxa"/>
            <w:vAlign w:val="center"/>
          </w:tcPr>
          <w:p w14:paraId="23DC2EAA" w14:textId="77777777" w:rsidR="00824D0F" w:rsidRPr="00560591" w:rsidRDefault="00824D0F" w:rsidP="00E8196C">
            <w:pPr>
              <w:adjustRightInd w:val="0"/>
              <w:snapToGrid w:val="0"/>
              <w:spacing w:line="240" w:lineRule="atLeast"/>
              <w:ind w:leftChars="-11" w:hangingChars="11" w:hanging="23"/>
              <w:jc w:val="center"/>
              <w:rPr>
                <w:rFonts w:hAnsi="HG丸ｺﾞｼｯｸM-PRO"/>
              </w:rPr>
            </w:pPr>
            <w:r w:rsidRPr="00560591">
              <w:rPr>
                <w:rFonts w:hAnsi="HG丸ｺﾞｼｯｸM-PRO" w:hint="eastAsia"/>
              </w:rPr>
              <w:t>0</w:t>
            </w:r>
          </w:p>
        </w:tc>
      </w:tr>
      <w:tr w:rsidR="00560591" w:rsidRPr="00560591" w14:paraId="37C2917A" w14:textId="77777777" w:rsidTr="00E8196C">
        <w:trPr>
          <w:trHeight w:val="340"/>
          <w:jc w:val="center"/>
        </w:trPr>
        <w:tc>
          <w:tcPr>
            <w:tcW w:w="3119" w:type="dxa"/>
            <w:vMerge w:val="restart"/>
            <w:vAlign w:val="center"/>
            <w:hideMark/>
          </w:tcPr>
          <w:p w14:paraId="2B8F19ED" w14:textId="77777777" w:rsidR="00824D0F" w:rsidRPr="00560591" w:rsidRDefault="00824D0F" w:rsidP="00E8196C">
            <w:pPr>
              <w:snapToGrid w:val="0"/>
              <w:spacing w:line="240" w:lineRule="atLeast"/>
              <w:ind w:leftChars="-15" w:hangingChars="15" w:hanging="31"/>
              <w:jc w:val="center"/>
              <w:rPr>
                <w:rFonts w:hAnsi="HG丸ｺﾞｼｯｸM-PRO"/>
              </w:rPr>
            </w:pPr>
            <w:r w:rsidRPr="00560591">
              <w:rPr>
                <w:rFonts w:hAnsi="HG丸ｺﾞｼｯｸM-PRO" w:hint="eastAsia"/>
              </w:rPr>
              <w:t>横過位置</w:t>
            </w:r>
          </w:p>
        </w:tc>
        <w:tc>
          <w:tcPr>
            <w:tcW w:w="3544" w:type="dxa"/>
            <w:vAlign w:val="center"/>
            <w:hideMark/>
          </w:tcPr>
          <w:p w14:paraId="2BE26261"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高速道・鉄道交差</w:t>
            </w:r>
          </w:p>
        </w:tc>
        <w:tc>
          <w:tcPr>
            <w:tcW w:w="1417" w:type="dxa"/>
            <w:vAlign w:val="center"/>
          </w:tcPr>
          <w:p w14:paraId="26E4EF71"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20</w:t>
            </w:r>
          </w:p>
        </w:tc>
      </w:tr>
      <w:tr w:rsidR="00560591" w:rsidRPr="00560591" w14:paraId="70736316" w14:textId="77777777" w:rsidTr="00E8196C">
        <w:trPr>
          <w:trHeight w:val="340"/>
          <w:jc w:val="center"/>
        </w:trPr>
        <w:tc>
          <w:tcPr>
            <w:tcW w:w="3119" w:type="dxa"/>
            <w:vMerge/>
            <w:vAlign w:val="center"/>
            <w:hideMark/>
          </w:tcPr>
          <w:p w14:paraId="3E53BD7A" w14:textId="77777777" w:rsidR="00824D0F" w:rsidRPr="00560591" w:rsidRDefault="00824D0F" w:rsidP="00E8196C">
            <w:pPr>
              <w:snapToGrid w:val="0"/>
              <w:spacing w:line="240" w:lineRule="atLeast"/>
              <w:ind w:leftChars="-15" w:hangingChars="15" w:hanging="31"/>
              <w:jc w:val="center"/>
              <w:rPr>
                <w:rFonts w:hAnsi="HG丸ｺﾞｼｯｸM-PRO"/>
              </w:rPr>
            </w:pPr>
          </w:p>
        </w:tc>
        <w:tc>
          <w:tcPr>
            <w:tcW w:w="3544" w:type="dxa"/>
            <w:vAlign w:val="center"/>
            <w:hideMark/>
          </w:tcPr>
          <w:p w14:paraId="2D98C817" w14:textId="77777777" w:rsidR="00824D0F" w:rsidRPr="00560591" w:rsidRDefault="00824D0F" w:rsidP="00E8196C">
            <w:pPr>
              <w:snapToGrid w:val="0"/>
              <w:spacing w:line="240" w:lineRule="atLeast"/>
              <w:ind w:leftChars="9" w:left="19"/>
              <w:jc w:val="center"/>
              <w:rPr>
                <w:rFonts w:hAnsi="HG丸ｺﾞｼｯｸM-PRO"/>
                <w:lang w:eastAsia="zh-CN"/>
              </w:rPr>
            </w:pPr>
            <w:r w:rsidRPr="00560591">
              <w:rPr>
                <w:rFonts w:hAnsi="HG丸ｺﾞｼｯｸM-PRO" w:hint="eastAsia"/>
                <w:lang w:eastAsia="zh-CN"/>
              </w:rPr>
              <w:t>広域緊急交通路</w:t>
            </w:r>
          </w:p>
          <w:p w14:paraId="5940DADE" w14:textId="77777777" w:rsidR="00824D0F" w:rsidRPr="00560591" w:rsidRDefault="00824D0F" w:rsidP="00E8196C">
            <w:pPr>
              <w:snapToGrid w:val="0"/>
              <w:spacing w:line="240" w:lineRule="atLeast"/>
              <w:ind w:leftChars="9" w:left="19"/>
              <w:jc w:val="center"/>
              <w:rPr>
                <w:rFonts w:hAnsi="HG丸ｺﾞｼｯｸM-PRO"/>
                <w:lang w:eastAsia="zh-CN"/>
              </w:rPr>
            </w:pPr>
            <w:r w:rsidRPr="00560591">
              <w:rPr>
                <w:rFonts w:hAnsi="HG丸ｺﾞｼｯｸM-PRO" w:hint="eastAsia"/>
                <w:lang w:eastAsia="zh-CN"/>
              </w:rPr>
              <w:t>重点14路線交差</w:t>
            </w:r>
          </w:p>
        </w:tc>
        <w:tc>
          <w:tcPr>
            <w:tcW w:w="1417" w:type="dxa"/>
            <w:vAlign w:val="center"/>
          </w:tcPr>
          <w:p w14:paraId="28195F8D"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15</w:t>
            </w:r>
          </w:p>
        </w:tc>
      </w:tr>
      <w:tr w:rsidR="00560591" w:rsidRPr="00560591" w14:paraId="3E85F3E8" w14:textId="77777777" w:rsidTr="00E8196C">
        <w:trPr>
          <w:trHeight w:val="340"/>
          <w:jc w:val="center"/>
        </w:trPr>
        <w:tc>
          <w:tcPr>
            <w:tcW w:w="3119" w:type="dxa"/>
            <w:vMerge/>
            <w:vAlign w:val="center"/>
            <w:hideMark/>
          </w:tcPr>
          <w:p w14:paraId="15AD2C0B" w14:textId="77777777" w:rsidR="00824D0F" w:rsidRPr="00560591" w:rsidRDefault="00824D0F" w:rsidP="00E8196C">
            <w:pPr>
              <w:snapToGrid w:val="0"/>
              <w:spacing w:line="240" w:lineRule="atLeast"/>
              <w:ind w:leftChars="-15" w:hangingChars="15" w:hanging="31"/>
              <w:jc w:val="center"/>
              <w:rPr>
                <w:rFonts w:hAnsi="HG丸ｺﾞｼｯｸM-PRO"/>
              </w:rPr>
            </w:pPr>
          </w:p>
        </w:tc>
        <w:tc>
          <w:tcPr>
            <w:tcW w:w="3544" w:type="dxa"/>
            <w:vAlign w:val="center"/>
            <w:hideMark/>
          </w:tcPr>
          <w:p w14:paraId="2F7F6EF3"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広域緊急交通路</w:t>
            </w:r>
          </w:p>
          <w:p w14:paraId="46D028A8"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その他路線交差</w:t>
            </w:r>
          </w:p>
        </w:tc>
        <w:tc>
          <w:tcPr>
            <w:tcW w:w="1417" w:type="dxa"/>
            <w:vAlign w:val="center"/>
          </w:tcPr>
          <w:p w14:paraId="3AB4A0B4"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10</w:t>
            </w:r>
          </w:p>
        </w:tc>
      </w:tr>
      <w:tr w:rsidR="00560591" w:rsidRPr="00560591" w14:paraId="5914312F" w14:textId="77777777" w:rsidTr="00E8196C">
        <w:trPr>
          <w:trHeight w:val="340"/>
          <w:jc w:val="center"/>
        </w:trPr>
        <w:tc>
          <w:tcPr>
            <w:tcW w:w="3119" w:type="dxa"/>
            <w:vMerge/>
            <w:vAlign w:val="center"/>
            <w:hideMark/>
          </w:tcPr>
          <w:p w14:paraId="33EACEF1" w14:textId="77777777" w:rsidR="00824D0F" w:rsidRPr="00560591" w:rsidRDefault="00824D0F" w:rsidP="00E8196C">
            <w:pPr>
              <w:snapToGrid w:val="0"/>
              <w:spacing w:line="240" w:lineRule="atLeast"/>
              <w:ind w:leftChars="-15" w:hangingChars="15" w:hanging="31"/>
              <w:jc w:val="center"/>
              <w:rPr>
                <w:rFonts w:hAnsi="HG丸ｺﾞｼｯｸM-PRO"/>
              </w:rPr>
            </w:pPr>
          </w:p>
        </w:tc>
        <w:tc>
          <w:tcPr>
            <w:tcW w:w="3544" w:type="dxa"/>
            <w:vAlign w:val="center"/>
            <w:hideMark/>
          </w:tcPr>
          <w:p w14:paraId="5211CE37" w14:textId="77777777" w:rsidR="00824D0F" w:rsidRPr="00560591" w:rsidRDefault="00824D0F" w:rsidP="00E8196C">
            <w:pPr>
              <w:snapToGrid w:val="0"/>
              <w:spacing w:line="240" w:lineRule="atLeast"/>
              <w:ind w:leftChars="9" w:left="19"/>
              <w:jc w:val="center"/>
              <w:rPr>
                <w:rFonts w:hAnsi="HG丸ｺﾞｼｯｸM-PRO"/>
              </w:rPr>
            </w:pPr>
            <w:r w:rsidRPr="00560591">
              <w:rPr>
                <w:rFonts w:hAnsi="HG丸ｺﾞｼｯｸM-PRO" w:hint="eastAsia"/>
              </w:rPr>
              <w:t>それ以外</w:t>
            </w:r>
          </w:p>
        </w:tc>
        <w:tc>
          <w:tcPr>
            <w:tcW w:w="1417" w:type="dxa"/>
            <w:vAlign w:val="center"/>
          </w:tcPr>
          <w:p w14:paraId="1020E595"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0</w:t>
            </w:r>
          </w:p>
        </w:tc>
      </w:tr>
      <w:tr w:rsidR="00560591" w:rsidRPr="00560591" w14:paraId="05096AB5" w14:textId="77777777" w:rsidTr="00E8196C">
        <w:trPr>
          <w:trHeight w:val="340"/>
          <w:jc w:val="center"/>
        </w:trPr>
        <w:tc>
          <w:tcPr>
            <w:tcW w:w="6663" w:type="dxa"/>
            <w:gridSpan w:val="2"/>
            <w:vAlign w:val="center"/>
          </w:tcPr>
          <w:p w14:paraId="76AFD0C8" w14:textId="77777777" w:rsidR="00824D0F" w:rsidRPr="00560591" w:rsidRDefault="00824D0F" w:rsidP="00E8196C">
            <w:pPr>
              <w:widowControl/>
              <w:spacing w:line="280" w:lineRule="exact"/>
              <w:jc w:val="center"/>
              <w:textAlignment w:val="center"/>
              <w:rPr>
                <w:rFonts w:hAnsi="Meiryo UI" w:cs="Meiryo UI"/>
                <w:kern w:val="24"/>
                <w:sz w:val="20"/>
                <w:szCs w:val="20"/>
              </w:rPr>
            </w:pPr>
            <w:r w:rsidRPr="00560591">
              <w:rPr>
                <w:rFonts w:hAnsi="HG丸ｺﾞｼｯｸM-PRO" w:hint="eastAsia"/>
              </w:rPr>
              <w:t>合　　　　計</w:t>
            </w:r>
          </w:p>
        </w:tc>
        <w:tc>
          <w:tcPr>
            <w:tcW w:w="1417" w:type="dxa"/>
            <w:vAlign w:val="center"/>
          </w:tcPr>
          <w:p w14:paraId="51E97A66"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90</w:t>
            </w:r>
          </w:p>
        </w:tc>
      </w:tr>
      <w:tr w:rsidR="00560591" w:rsidRPr="00560591" w14:paraId="2CAC6D9B" w14:textId="77777777" w:rsidTr="00E8196C">
        <w:trPr>
          <w:trHeight w:val="340"/>
          <w:jc w:val="center"/>
        </w:trPr>
        <w:tc>
          <w:tcPr>
            <w:tcW w:w="3119" w:type="dxa"/>
            <w:vAlign w:val="center"/>
          </w:tcPr>
          <w:p w14:paraId="554F5873" w14:textId="77777777" w:rsidR="00824D0F" w:rsidRPr="00560591" w:rsidRDefault="00824D0F" w:rsidP="00E8196C">
            <w:pPr>
              <w:widowControl/>
              <w:spacing w:line="280" w:lineRule="exact"/>
              <w:jc w:val="center"/>
              <w:textAlignment w:val="center"/>
              <w:rPr>
                <w:rFonts w:hAnsi="Arial" w:cs="Arial"/>
                <w:kern w:val="0"/>
                <w:sz w:val="20"/>
                <w:szCs w:val="20"/>
              </w:rPr>
            </w:pPr>
            <w:r w:rsidRPr="00560591">
              <w:rPr>
                <w:rFonts w:hAnsi="HG丸ｺﾞｼｯｸM-PRO" w:hint="eastAsia"/>
              </w:rPr>
              <w:t>管理者判断</w:t>
            </w:r>
          </w:p>
        </w:tc>
        <w:tc>
          <w:tcPr>
            <w:tcW w:w="3544" w:type="dxa"/>
            <w:vAlign w:val="center"/>
          </w:tcPr>
          <w:p w14:paraId="6001248B" w14:textId="77777777" w:rsidR="00824D0F" w:rsidRPr="00560591" w:rsidRDefault="00824D0F" w:rsidP="00E8196C">
            <w:pPr>
              <w:widowControl/>
              <w:spacing w:line="280" w:lineRule="exact"/>
              <w:jc w:val="center"/>
              <w:textAlignment w:val="center"/>
              <w:rPr>
                <w:rFonts w:hAnsi="Meiryo UI" w:cs="Meiryo UI"/>
                <w:kern w:val="24"/>
                <w:sz w:val="20"/>
                <w:szCs w:val="20"/>
              </w:rPr>
            </w:pPr>
            <w:r w:rsidRPr="00560591">
              <w:rPr>
                <w:rFonts w:hAnsi="Meiryo UI" w:cs="Meiryo UI" w:hint="eastAsia"/>
                <w:kern w:val="24"/>
                <w:sz w:val="20"/>
                <w:szCs w:val="20"/>
              </w:rPr>
              <w:t>＋9点～－9点の範囲で配点</w:t>
            </w:r>
          </w:p>
          <w:p w14:paraId="26E3D080" w14:textId="77777777" w:rsidR="00824D0F" w:rsidRPr="00560591" w:rsidRDefault="00824D0F" w:rsidP="00E8196C">
            <w:pPr>
              <w:widowControl/>
              <w:spacing w:line="280" w:lineRule="exact"/>
              <w:jc w:val="left"/>
              <w:textAlignment w:val="center"/>
              <w:rPr>
                <w:rFonts w:hAnsi="Meiryo UI" w:cs="Meiryo UI"/>
                <w:kern w:val="24"/>
                <w:sz w:val="16"/>
                <w:szCs w:val="16"/>
              </w:rPr>
            </w:pPr>
            <w:r w:rsidRPr="00560591">
              <w:rPr>
                <w:rFonts w:hAnsi="Meiryo UI" w:cs="Meiryo UI" w:hint="eastAsia"/>
                <w:kern w:val="24"/>
                <w:sz w:val="16"/>
                <w:szCs w:val="16"/>
              </w:rPr>
              <w:t>・基本は0点とし、最大合計点（90）を</w:t>
            </w:r>
          </w:p>
          <w:p w14:paraId="0CC2767A" w14:textId="77777777" w:rsidR="00824D0F" w:rsidRPr="00560591" w:rsidRDefault="00824D0F" w:rsidP="00E8196C">
            <w:pPr>
              <w:widowControl/>
              <w:spacing w:line="280" w:lineRule="exact"/>
              <w:ind w:firstLineChars="100" w:firstLine="160"/>
              <w:jc w:val="left"/>
              <w:textAlignment w:val="center"/>
              <w:rPr>
                <w:rFonts w:hAnsi="Arial" w:cs="Arial"/>
                <w:kern w:val="0"/>
                <w:sz w:val="16"/>
                <w:szCs w:val="16"/>
              </w:rPr>
            </w:pPr>
            <w:r w:rsidRPr="00560591">
              <w:rPr>
                <w:rFonts w:hAnsi="Meiryo UI" w:cs="Meiryo UI" w:hint="eastAsia"/>
                <w:kern w:val="24"/>
                <w:sz w:val="16"/>
                <w:szCs w:val="16"/>
              </w:rPr>
              <w:t>超える加点は行わない。</w:t>
            </w:r>
          </w:p>
        </w:tc>
        <w:tc>
          <w:tcPr>
            <w:tcW w:w="1417" w:type="dxa"/>
            <w:vAlign w:val="center"/>
          </w:tcPr>
          <w:p w14:paraId="1B47CDBC" w14:textId="77777777" w:rsidR="00824D0F" w:rsidRPr="00560591" w:rsidRDefault="00824D0F" w:rsidP="00E8196C">
            <w:pPr>
              <w:snapToGrid w:val="0"/>
              <w:spacing w:line="240" w:lineRule="atLeast"/>
              <w:ind w:leftChars="-11" w:hangingChars="11" w:hanging="23"/>
              <w:jc w:val="center"/>
              <w:rPr>
                <w:rFonts w:hAnsi="HG丸ｺﾞｼｯｸM-PRO"/>
              </w:rPr>
            </w:pPr>
            <w:r w:rsidRPr="00560591">
              <w:rPr>
                <w:rFonts w:hAnsi="HG丸ｺﾞｼｯｸM-PRO" w:hint="eastAsia"/>
              </w:rPr>
              <w:t>+9～-9</w:t>
            </w:r>
          </w:p>
        </w:tc>
      </w:tr>
    </w:tbl>
    <w:p w14:paraId="6DF591A5" w14:textId="77777777" w:rsidR="00824D0F" w:rsidRPr="00560591" w:rsidRDefault="00824D0F" w:rsidP="00824D0F">
      <w:pPr>
        <w:widowControl/>
        <w:ind w:firstLineChars="400" w:firstLine="640"/>
        <w:jc w:val="left"/>
        <w:rPr>
          <w:rFonts w:ascii="HGS創英角ｺﾞｼｯｸUB" w:eastAsia="HGS創英角ｺﾞｼｯｸUB" w:hAnsi="Arial" w:cs="Arial"/>
          <w:sz w:val="22"/>
          <w:szCs w:val="21"/>
        </w:rPr>
      </w:pPr>
      <w:r w:rsidRPr="00560591">
        <w:rPr>
          <w:rFonts w:hint="eastAsia"/>
          <w:sz w:val="16"/>
          <w:szCs w:val="16"/>
        </w:rPr>
        <w:t>※1　交通量については車道か歩道どちらかを計上</w:t>
      </w:r>
    </w:p>
    <w:p w14:paraId="5285B5CB" w14:textId="77777777" w:rsidR="0041416A" w:rsidRPr="00560591" w:rsidRDefault="0041416A" w:rsidP="0041416A">
      <w:pPr>
        <w:widowControl/>
        <w:jc w:val="left"/>
      </w:pPr>
      <w:r w:rsidRPr="00560591">
        <w:br w:type="page"/>
      </w:r>
    </w:p>
    <w:p w14:paraId="4E80D854" w14:textId="77777777" w:rsidR="00824D0F" w:rsidRPr="00560591" w:rsidRDefault="00824D0F" w:rsidP="00824D0F">
      <w:pPr>
        <w:pStyle w:val="50"/>
      </w:pPr>
      <w:bookmarkStart w:id="327" w:name="_Ref189160793"/>
      <w:r w:rsidRPr="00560591">
        <w:rPr>
          <w:rFonts w:hint="eastAsia"/>
        </w:rPr>
        <w:lastRenderedPageBreak/>
        <w:t>重点化の考え方</w:t>
      </w:r>
      <w:bookmarkEnd w:id="327"/>
    </w:p>
    <w:p w14:paraId="3FF800A2" w14:textId="3522B608" w:rsidR="00824D0F" w:rsidRPr="00560591" w:rsidRDefault="00623D0C" w:rsidP="00824D0F">
      <w:pPr>
        <w:pStyle w:val="51"/>
        <w:ind w:left="735" w:firstLine="210"/>
        <w:rPr>
          <w:rFonts w:hAnsi="HG丸ｺﾞｼｯｸM-PRO"/>
        </w:rPr>
      </w:pPr>
      <w:r>
        <w:rPr>
          <w:rFonts w:hAnsi="HG丸ｺﾞｼｯｸM-PRO" w:hint="eastAsia"/>
        </w:rPr>
        <w:t>健全性</w:t>
      </w:r>
      <w:r w:rsidR="00824D0F" w:rsidRPr="00560591">
        <w:rPr>
          <w:rFonts w:hAnsi="HG丸ｺﾞｼｯｸM-PRO" w:hint="eastAsia"/>
        </w:rPr>
        <w:t>および社会的影響度の評価点をもとに、次のマトリクス（</w:t>
      </w:r>
      <w:r w:rsidR="00824D0F" w:rsidRPr="00560591">
        <w:rPr>
          <w:rFonts w:hAnsi="HG丸ｺﾞｼｯｸM-PRO"/>
        </w:rPr>
        <w:fldChar w:fldCharType="begin"/>
      </w:r>
      <w:r w:rsidR="00824D0F" w:rsidRPr="00560591">
        <w:rPr>
          <w:rFonts w:hAnsi="HG丸ｺﾞｼｯｸM-PRO"/>
        </w:rPr>
        <w:instrText xml:space="preserve"> </w:instrText>
      </w:r>
      <w:r w:rsidR="00824D0F" w:rsidRPr="00560591">
        <w:rPr>
          <w:rFonts w:hAnsi="HG丸ｺﾞｼｯｸM-PRO" w:hint="eastAsia"/>
        </w:rPr>
        <w:instrText>REF _Ref188973205 \h</w:instrText>
      </w:r>
      <w:r w:rsidR="00824D0F" w:rsidRPr="00560591">
        <w:rPr>
          <w:rFonts w:hAnsi="HG丸ｺﾞｼｯｸM-PRO"/>
        </w:rPr>
        <w:instrText xml:space="preserve"> </w:instrText>
      </w:r>
      <w:r w:rsidR="00504BAD" w:rsidRPr="00560591">
        <w:rPr>
          <w:rFonts w:hAnsi="HG丸ｺﾞｼｯｸM-PRO"/>
        </w:rPr>
        <w:instrText xml:space="preserve"> \* MERGEFORMAT </w:instrText>
      </w:r>
      <w:r w:rsidR="00824D0F" w:rsidRPr="00560591">
        <w:rPr>
          <w:rFonts w:hAnsi="HG丸ｺﾞｼｯｸM-PRO"/>
        </w:rPr>
      </w:r>
      <w:r w:rsidR="00824D0F" w:rsidRPr="00560591">
        <w:rPr>
          <w:rFonts w:hAnsi="HG丸ｺﾞｼｯｸM-PRO"/>
        </w:rPr>
        <w:fldChar w:fldCharType="separate"/>
      </w:r>
      <w:r w:rsidR="003612AB" w:rsidRPr="00560591">
        <w:rPr>
          <w:rFonts w:hint="eastAsia"/>
        </w:rPr>
        <w:t xml:space="preserve">図 </w:t>
      </w:r>
      <w:r w:rsidR="003612AB" w:rsidRPr="00560591">
        <w:rPr>
          <w:noProof/>
        </w:rPr>
        <w:t>3.4</w:t>
      </w:r>
      <w:r w:rsidR="003612AB" w:rsidRPr="00560591">
        <w:rPr>
          <w:noProof/>
        </w:rPr>
        <w:noBreakHyphen/>
        <w:t>6</w:t>
      </w:r>
      <w:r w:rsidR="00824D0F" w:rsidRPr="00560591">
        <w:rPr>
          <w:rFonts w:hAnsi="HG丸ｺﾞｼｯｸM-PRO"/>
        </w:rPr>
        <w:fldChar w:fldCharType="end"/>
      </w:r>
      <w:r w:rsidR="00824D0F" w:rsidRPr="00560591">
        <w:rPr>
          <w:rFonts w:hAnsi="HG丸ｺﾞｼｯｸM-PRO" w:hint="eastAsia"/>
        </w:rPr>
        <w:t>）に示す優先順位に沿って、修繕を進める。</w:t>
      </w:r>
    </w:p>
    <w:p w14:paraId="283D12D5" w14:textId="77777777" w:rsidR="00824D0F" w:rsidRPr="00560591" w:rsidRDefault="00824D0F" w:rsidP="00824D0F">
      <w:pPr>
        <w:pStyle w:val="51"/>
        <w:ind w:left="735" w:firstLine="210"/>
        <w:rPr>
          <w:rFonts w:hAnsi="HG丸ｺﾞｼｯｸM-PRO"/>
        </w:rPr>
      </w:pPr>
    </w:p>
    <w:p w14:paraId="4A082FE6" w14:textId="52F8F8CB" w:rsidR="00824D0F" w:rsidRPr="00560591" w:rsidRDefault="003A6001" w:rsidP="00824D0F">
      <w:pPr>
        <w:pStyle w:val="afff"/>
        <w:ind w:firstLineChars="0" w:firstLine="0"/>
        <w:jc w:val="center"/>
        <w:rPr>
          <w:rFonts w:ascii="HG丸ｺﾞｼｯｸM-PRO" w:eastAsia="HG丸ｺﾞｼｯｸM-PRO" w:hAnsi="HG丸ｺﾞｼｯｸM-PRO"/>
          <w:sz w:val="16"/>
          <w:szCs w:val="16"/>
          <w:lang w:val="x-none"/>
        </w:rPr>
      </w:pPr>
      <w:r w:rsidRPr="00560591">
        <w:rPr>
          <w:noProof/>
        </w:rPr>
        <w:drawing>
          <wp:inline distT="0" distB="0" distL="0" distR="0" wp14:anchorId="346D72A4" wp14:editId="65D3D0D2">
            <wp:extent cx="4391721" cy="3349256"/>
            <wp:effectExtent l="0" t="0" r="8890" b="3810"/>
            <wp:docPr id="101145846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58462" name="図 1" descr="ダイアグラム&#10;&#10;自動的に生成された説明"/>
                    <pic:cNvPicPr/>
                  </pic:nvPicPr>
                  <pic:blipFill>
                    <a:blip r:embed="rId92"/>
                    <a:stretch>
                      <a:fillRect/>
                    </a:stretch>
                  </pic:blipFill>
                  <pic:spPr>
                    <a:xfrm>
                      <a:off x="0" y="0"/>
                      <a:ext cx="4401366" cy="3356612"/>
                    </a:xfrm>
                    <a:prstGeom prst="rect">
                      <a:avLst/>
                    </a:prstGeom>
                  </pic:spPr>
                </pic:pic>
              </a:graphicData>
            </a:graphic>
          </wp:inline>
        </w:drawing>
      </w:r>
    </w:p>
    <w:p w14:paraId="37225F13" w14:textId="251F64E3" w:rsidR="00824D0F" w:rsidRPr="00560591" w:rsidRDefault="00824D0F" w:rsidP="00824D0F">
      <w:pPr>
        <w:pStyle w:val="af1"/>
        <w:rPr>
          <w:bCs w:val="0"/>
        </w:rPr>
      </w:pPr>
      <w:bookmarkStart w:id="328" w:name="_Ref188973205"/>
      <w:r w:rsidRPr="00560591">
        <w:rPr>
          <w:rFonts w:hint="eastAsia"/>
        </w:rPr>
        <w:t xml:space="preserve">図 </w:t>
      </w:r>
      <w:r w:rsidRPr="00560591">
        <w:fldChar w:fldCharType="begin"/>
      </w:r>
      <w:r w:rsidRPr="00560591">
        <w:instrText xml:space="preserve"> </w:instrText>
      </w:r>
      <w:r w:rsidRPr="00560591">
        <w:rPr>
          <w:rFonts w:hint="eastAsia"/>
        </w:rPr>
        <w:instrText>STYLEREF 2 \s</w:instrText>
      </w:r>
      <w:r w:rsidRPr="00560591">
        <w:instrText xml:space="preserve"> </w:instrText>
      </w:r>
      <w:r w:rsidRPr="00560591">
        <w:fldChar w:fldCharType="separate"/>
      </w:r>
      <w:r w:rsidR="003612AB" w:rsidRPr="00560591">
        <w:rPr>
          <w:noProof/>
        </w:rPr>
        <w:t>3.4</w:t>
      </w:r>
      <w:r w:rsidRPr="00560591">
        <w:fldChar w:fldCharType="end"/>
      </w:r>
      <w:r w:rsidRPr="00560591">
        <w:noBreakHyphen/>
      </w:r>
      <w:r w:rsidRPr="00560591">
        <w:fldChar w:fldCharType="begin"/>
      </w:r>
      <w:r w:rsidRPr="00560591">
        <w:instrText xml:space="preserve"> </w:instrText>
      </w:r>
      <w:r w:rsidRPr="00560591">
        <w:rPr>
          <w:rFonts w:hint="eastAsia"/>
        </w:rPr>
        <w:instrText>SEQ 図 \* ARABIC \s 2</w:instrText>
      </w:r>
      <w:r w:rsidRPr="00560591">
        <w:instrText xml:space="preserve"> </w:instrText>
      </w:r>
      <w:r w:rsidRPr="00560591">
        <w:fldChar w:fldCharType="separate"/>
      </w:r>
      <w:r w:rsidR="003612AB" w:rsidRPr="00560591">
        <w:rPr>
          <w:noProof/>
        </w:rPr>
        <w:t>6</w:t>
      </w:r>
      <w:r w:rsidRPr="00560591">
        <w:fldChar w:fldCharType="end"/>
      </w:r>
      <w:bookmarkEnd w:id="328"/>
      <w:r w:rsidRPr="00560591">
        <w:rPr>
          <w:rFonts w:hint="eastAsia"/>
        </w:rPr>
        <w:t xml:space="preserve">　シェッド・大型カルバートの優先順位</w:t>
      </w:r>
    </w:p>
    <w:p w14:paraId="3CA6318C" w14:textId="77777777" w:rsidR="00824D0F" w:rsidRPr="00560591" w:rsidRDefault="00824D0F" w:rsidP="00824D0F">
      <w:pPr>
        <w:pStyle w:val="afff"/>
        <w:ind w:left="105" w:firstLine="210"/>
      </w:pPr>
    </w:p>
    <w:p w14:paraId="4EC792F0" w14:textId="77777777" w:rsidR="00824D0F" w:rsidRPr="00560591" w:rsidRDefault="00824D0F" w:rsidP="00824D0F">
      <w:pPr>
        <w:pStyle w:val="50"/>
      </w:pPr>
      <w:r w:rsidRPr="00560591">
        <w:rPr>
          <w:rFonts w:hint="eastAsia"/>
        </w:rPr>
        <w:t>措置</w:t>
      </w:r>
    </w:p>
    <w:p w14:paraId="595CDB2D" w14:textId="260BC9C8" w:rsidR="00824D0F" w:rsidRPr="00560591" w:rsidRDefault="00824D0F" w:rsidP="00824D0F">
      <w:pPr>
        <w:pStyle w:val="51"/>
        <w:ind w:left="735" w:firstLine="210"/>
        <w:rPr>
          <w:rFonts w:hAnsi="HG丸ｺﾞｼｯｸM-PRO"/>
        </w:rPr>
      </w:pPr>
      <w:r w:rsidRPr="00560591">
        <w:rPr>
          <w:rFonts w:hAnsi="HG丸ｺﾞｼｯｸM-PRO" w:hint="eastAsia"/>
        </w:rPr>
        <w:t>点検・診断結果に基づいて、健全性Ⅲと判定されたシェッド・大型カルバートは、５年以内（次回の定期点検まで）に措置を行う。措置の優先順位は、「</w:t>
      </w:r>
      <w:r w:rsidR="00A3430D" w:rsidRPr="00560591">
        <w:rPr>
          <w:rFonts w:hAnsi="HG丸ｺﾞｼｯｸM-PRO"/>
        </w:rPr>
        <w:fldChar w:fldCharType="begin"/>
      </w:r>
      <w:r w:rsidR="00A3430D" w:rsidRPr="00560591">
        <w:rPr>
          <w:rFonts w:hAnsi="HG丸ｺﾞｼｯｸM-PRO"/>
        </w:rPr>
        <w:instrText xml:space="preserve"> </w:instrText>
      </w:r>
      <w:r w:rsidR="00A3430D" w:rsidRPr="00560591">
        <w:rPr>
          <w:rFonts w:hAnsi="HG丸ｺﾞｼｯｸM-PRO" w:hint="eastAsia"/>
        </w:rPr>
        <w:instrText>REF _Ref189160793 \w \h</w:instrText>
      </w:r>
      <w:r w:rsidR="00A3430D" w:rsidRPr="00560591">
        <w:rPr>
          <w:rFonts w:hAnsi="HG丸ｺﾞｼｯｸM-PRO"/>
        </w:rPr>
        <w:instrText xml:space="preserve"> </w:instrText>
      </w:r>
      <w:r w:rsidR="00A3430D" w:rsidRPr="00560591">
        <w:rPr>
          <w:rFonts w:hAnsi="HG丸ｺﾞｼｯｸM-PRO"/>
        </w:rPr>
      </w:r>
      <w:r w:rsidR="00A3430D" w:rsidRPr="00560591">
        <w:rPr>
          <w:rFonts w:hAnsi="HG丸ｺﾞｼｯｸM-PRO"/>
        </w:rPr>
        <w:fldChar w:fldCharType="separate"/>
      </w:r>
      <w:r w:rsidR="00A3430D" w:rsidRPr="00560591">
        <w:rPr>
          <w:rFonts w:hAnsi="HG丸ｺﾞｼｯｸM-PRO"/>
        </w:rPr>
        <w:t xml:space="preserve">3.4.4　(2)　1)　</w:t>
      </w:r>
      <w:r w:rsidR="00A3430D" w:rsidRPr="00560591">
        <w:rPr>
          <w:rFonts w:hAnsi="HG丸ｺﾞｼｯｸM-PRO"/>
        </w:rPr>
        <w:fldChar w:fldCharType="end"/>
      </w:r>
      <w:r w:rsidR="00A3430D" w:rsidRPr="00560591">
        <w:rPr>
          <w:rFonts w:hAnsi="HG丸ｺﾞｼｯｸM-PRO"/>
        </w:rPr>
        <w:fldChar w:fldCharType="begin"/>
      </w:r>
      <w:r w:rsidR="00A3430D" w:rsidRPr="00560591">
        <w:rPr>
          <w:rFonts w:hAnsi="HG丸ｺﾞｼｯｸM-PRO"/>
        </w:rPr>
        <w:instrText xml:space="preserve"> REF _Ref189160793 \h </w:instrText>
      </w:r>
      <w:r w:rsidR="00A3430D" w:rsidRPr="00560591">
        <w:rPr>
          <w:rFonts w:hAnsi="HG丸ｺﾞｼｯｸM-PRO"/>
        </w:rPr>
      </w:r>
      <w:r w:rsidR="00A3430D" w:rsidRPr="00560591">
        <w:rPr>
          <w:rFonts w:hAnsi="HG丸ｺﾞｼｯｸM-PRO"/>
        </w:rPr>
        <w:fldChar w:fldCharType="separate"/>
      </w:r>
      <w:r w:rsidR="00A3430D" w:rsidRPr="00560591">
        <w:rPr>
          <w:rFonts w:hint="eastAsia"/>
        </w:rPr>
        <w:t>重点化の考え方</w:t>
      </w:r>
      <w:r w:rsidR="00A3430D" w:rsidRPr="00560591">
        <w:rPr>
          <w:rFonts w:hAnsi="HG丸ｺﾞｼｯｸM-PRO"/>
        </w:rPr>
        <w:fldChar w:fldCharType="end"/>
      </w:r>
      <w:r w:rsidRPr="00560591">
        <w:rPr>
          <w:rFonts w:hAnsi="HG丸ｺﾞｼｯｸM-PRO" w:hint="eastAsia"/>
        </w:rPr>
        <w:t>」に基づいて決定する。</w:t>
      </w:r>
      <w:bookmarkStart w:id="329" w:name="_Hlk180838304"/>
      <w:r w:rsidRPr="00560591">
        <w:rPr>
          <w:rFonts w:hAnsi="HG丸ｺﾞｼｯｸM-PRO" w:hint="eastAsia"/>
        </w:rPr>
        <w:t>健全性Ⅳと判定されたシェッド・大型カルバートは、通行止めなどの緊急的な措置を行う。</w:t>
      </w:r>
      <w:bookmarkEnd w:id="329"/>
    </w:p>
    <w:p w14:paraId="5A512CF4" w14:textId="77777777" w:rsidR="00824D0F" w:rsidRPr="00560591" w:rsidRDefault="00824D0F" w:rsidP="00824D0F">
      <w:pPr>
        <w:pStyle w:val="51"/>
        <w:ind w:left="735" w:firstLine="210"/>
        <w:rPr>
          <w:rFonts w:hAnsi="HG丸ｺﾞｼｯｸM-PRO"/>
        </w:rPr>
      </w:pPr>
      <w:r w:rsidRPr="00560591">
        <w:rPr>
          <w:rFonts w:hAnsi="HG丸ｺﾞｼｯｸM-PRO" w:hint="eastAsia"/>
        </w:rPr>
        <w:t>シェッド・大型カルバートは、措置の実施から1年程度以内に、損傷箇所に対する措置による効果を確認するため、職員による目視点検を行う。</w:t>
      </w:r>
    </w:p>
    <w:p w14:paraId="09DD5950" w14:textId="77777777" w:rsidR="0041416A" w:rsidRPr="00560591" w:rsidRDefault="0041416A" w:rsidP="0041416A">
      <w:pPr>
        <w:pStyle w:val="51"/>
        <w:ind w:left="735" w:firstLine="210"/>
      </w:pPr>
    </w:p>
    <w:p w14:paraId="3E6770F7" w14:textId="25CA7F83" w:rsidR="0041416A" w:rsidRPr="00560591" w:rsidRDefault="0041416A" w:rsidP="00824D0F">
      <w:pPr>
        <w:widowControl/>
        <w:jc w:val="left"/>
      </w:pPr>
      <w:r w:rsidRPr="00560591">
        <w:br w:type="page"/>
      </w:r>
    </w:p>
    <w:p w14:paraId="3730C977" w14:textId="77777777" w:rsidR="00824D0F" w:rsidRPr="00560591" w:rsidRDefault="00824D0F" w:rsidP="00824D0F">
      <w:pPr>
        <w:pStyle w:val="3"/>
      </w:pPr>
      <w:bookmarkStart w:id="330" w:name="_Toc185516584"/>
      <w:bookmarkStart w:id="331" w:name="_Toc189152467"/>
      <w:r w:rsidRPr="00560591">
        <w:rPr>
          <w:rFonts w:hint="eastAsia"/>
        </w:rPr>
        <w:lastRenderedPageBreak/>
        <w:t>日常的な維持管理</w:t>
      </w:r>
      <w:bookmarkEnd w:id="330"/>
      <w:bookmarkEnd w:id="331"/>
    </w:p>
    <w:p w14:paraId="65ADB69D" w14:textId="77777777" w:rsidR="00824D0F" w:rsidRPr="00560591" w:rsidRDefault="00824D0F" w:rsidP="00824D0F">
      <w:pPr>
        <w:pStyle w:val="30"/>
        <w:ind w:left="105" w:firstLine="210"/>
      </w:pPr>
      <w:r w:rsidRPr="00560591">
        <w:rPr>
          <w:rFonts w:hint="eastAsia"/>
        </w:rPr>
        <w:t>施設を常に良好な状態に保てるよう、道路パトロールにおいて施設の状態を的確に把握し、施設不具合の早期発見、早期対応や緊急的・突発的な事案に対して迅速に対応する。</w:t>
      </w:r>
    </w:p>
    <w:p w14:paraId="5443A3D0" w14:textId="77777777" w:rsidR="00824D0F" w:rsidRPr="00560591" w:rsidRDefault="00824D0F" w:rsidP="00824D0F">
      <w:pPr>
        <w:pStyle w:val="30"/>
        <w:ind w:left="105" w:firstLine="210"/>
      </w:pPr>
      <w:r w:rsidRPr="00560591">
        <w:rPr>
          <w:rFonts w:hint="eastAsia"/>
        </w:rPr>
        <w:t>シェッド・大型カルバートにおいては、第三者に対して支障となるコンクリート破片等の落下を未然に防止するため、パトロール等により施設の状態の把握に努める。</w:t>
      </w:r>
    </w:p>
    <w:p w14:paraId="41F0494A" w14:textId="77777777" w:rsidR="00824D0F" w:rsidRPr="00560591" w:rsidRDefault="00824D0F" w:rsidP="00824D0F">
      <w:pPr>
        <w:pStyle w:val="30"/>
        <w:ind w:left="105" w:firstLine="210"/>
      </w:pPr>
    </w:p>
    <w:p w14:paraId="3A3876D9" w14:textId="77777777" w:rsidR="00824D0F" w:rsidRPr="00560591" w:rsidRDefault="00824D0F" w:rsidP="00824D0F">
      <w:pPr>
        <w:pStyle w:val="3"/>
      </w:pPr>
      <w:bookmarkStart w:id="332" w:name="_Toc185516585"/>
      <w:bookmarkStart w:id="333" w:name="_Toc189152468"/>
      <w:r w:rsidRPr="00560591">
        <w:rPr>
          <w:rFonts w:hint="eastAsia"/>
        </w:rPr>
        <w:t>長寿命化に資する工夫</w:t>
      </w:r>
      <w:bookmarkEnd w:id="332"/>
      <w:bookmarkEnd w:id="333"/>
    </w:p>
    <w:p w14:paraId="233429F1" w14:textId="77777777" w:rsidR="00824D0F" w:rsidRPr="00560591" w:rsidRDefault="00824D0F" w:rsidP="00824D0F">
      <w:pPr>
        <w:pStyle w:val="30"/>
        <w:ind w:left="105" w:firstLine="210"/>
      </w:pPr>
      <w:r w:rsidRPr="00560591">
        <w:rPr>
          <w:rFonts w:hint="eastAsia"/>
        </w:rPr>
        <w:t>シェッド・大型カルバートの長寿命化にあたっては、予防保全段階における修繕の実施だけではなく、劣化進行の原因となる滞水を避ける対応や、対策範囲を限定して早期の対応を図ることなどが必要となる。そのため、以下に示す取組を一例として実施していくことにより、一層の長寿命化に努める。</w:t>
      </w:r>
    </w:p>
    <w:p w14:paraId="2339C47D" w14:textId="77777777" w:rsidR="00824D0F" w:rsidRPr="00560591" w:rsidRDefault="00824D0F" w:rsidP="00824D0F">
      <w:pPr>
        <w:pStyle w:val="30"/>
        <w:ind w:left="105" w:firstLine="210"/>
      </w:pPr>
      <w:r w:rsidRPr="00560591">
        <w:rPr>
          <w:rFonts w:hint="eastAsia"/>
        </w:rPr>
        <w:t>シェッド・大型カルバートの特徴的な損傷として、ひびわれや剥離・鉄筋露出があげられる。大型カルバートの頂版は、</w:t>
      </w:r>
      <w:r w:rsidRPr="00560591">
        <w:t>土かぶりが薄い場合は、上部道路の活荷重等の影響により、ひびわれ等の変状が生じる場合がある。</w:t>
      </w:r>
      <w:r w:rsidRPr="00560591">
        <w:rPr>
          <w:rFonts w:hint="eastAsia"/>
        </w:rPr>
        <w:t>また、</w:t>
      </w:r>
      <w:r w:rsidRPr="00560591">
        <w:t>亀甲状のひびわれやうきが生じた場合には、コンクリート 片が剥離・落下する</w:t>
      </w:r>
      <w:r w:rsidRPr="00560591">
        <w:rPr>
          <w:rFonts w:hint="eastAsia"/>
        </w:rPr>
        <w:t>恐れ</w:t>
      </w:r>
      <w:r w:rsidRPr="00560591">
        <w:t>がある</w:t>
      </w:r>
      <w:r w:rsidRPr="00560591">
        <w:rPr>
          <w:rFonts w:hint="eastAsia"/>
        </w:rPr>
        <w:t>。コンクリートに対する措置としては、第三者被害を防止する観点から表面保護工や剥落防止工が一般的な措置であるが、</w:t>
      </w:r>
      <w:r w:rsidRPr="00560591">
        <w:t>最新の技術情報を考慮のうえ工法・材料を選定する。最新の情報を</w:t>
      </w:r>
      <w:r w:rsidRPr="00560591">
        <w:rPr>
          <w:rFonts w:hint="eastAsia"/>
        </w:rPr>
        <w:t>考慮し、</w:t>
      </w:r>
      <w:r w:rsidRPr="00560591">
        <w:t>作業効率の向上や費用縮減効果を検討する。</w:t>
      </w:r>
    </w:p>
    <w:p w14:paraId="7A33C340" w14:textId="77777777" w:rsidR="00824D0F" w:rsidRPr="00560591" w:rsidRDefault="00824D0F" w:rsidP="00824D0F">
      <w:pPr>
        <w:pStyle w:val="afff"/>
        <w:ind w:firstLineChars="0" w:firstLine="0"/>
        <w:rPr>
          <w:sz w:val="24"/>
        </w:rPr>
      </w:pPr>
    </w:p>
    <w:p w14:paraId="2ED67845" w14:textId="77777777" w:rsidR="00824D0F" w:rsidRPr="00560591" w:rsidRDefault="00824D0F" w:rsidP="00824D0F">
      <w:pPr>
        <w:pStyle w:val="3"/>
      </w:pPr>
      <w:bookmarkStart w:id="334" w:name="_Toc185516586"/>
      <w:bookmarkStart w:id="335" w:name="_Toc189152469"/>
      <w:r w:rsidRPr="00560591">
        <w:rPr>
          <w:rFonts w:hint="eastAsia"/>
        </w:rPr>
        <w:t>新技術の活用</w:t>
      </w:r>
      <w:bookmarkEnd w:id="334"/>
      <w:bookmarkEnd w:id="335"/>
    </w:p>
    <w:p w14:paraId="74D0B905" w14:textId="0C39BD62" w:rsidR="00824D0F" w:rsidRPr="00560591" w:rsidRDefault="00824D0F" w:rsidP="00824D0F">
      <w:pPr>
        <w:pStyle w:val="30"/>
        <w:ind w:left="105" w:firstLine="210"/>
      </w:pPr>
      <w:r w:rsidRPr="00560591">
        <w:rPr>
          <w:rFonts w:hint="eastAsia"/>
        </w:rPr>
        <w:t>シェッド・大型カルバートの維持管理では、新技術の導入により、コスト縮減効果（経済性）、工期短縮や手間削減などの効率化、品質および安全性向上や環境負荷低減などの高度化が期待される（</w:t>
      </w:r>
      <w:r w:rsidR="00837FFC" w:rsidRPr="00560591">
        <w:fldChar w:fldCharType="begin"/>
      </w:r>
      <w:r w:rsidR="00837FFC" w:rsidRPr="00560591">
        <w:instrText xml:space="preserve"> </w:instrText>
      </w:r>
      <w:r w:rsidR="00837FFC" w:rsidRPr="00560591">
        <w:rPr>
          <w:rFonts w:hint="eastAsia"/>
        </w:rPr>
        <w:instrText>REF _Ref189154893 \h</w:instrText>
      </w:r>
      <w:r w:rsidR="00837FFC" w:rsidRPr="00560591">
        <w:instrText xml:space="preserve"> </w:instrText>
      </w:r>
      <w:r w:rsidR="00837FFC" w:rsidRPr="00560591">
        <w:fldChar w:fldCharType="separate"/>
      </w:r>
      <w:r w:rsidR="00837FFC" w:rsidRPr="00560591">
        <w:rPr>
          <w:rFonts w:hint="eastAsia"/>
        </w:rPr>
        <w:t xml:space="preserve">表 </w:t>
      </w:r>
      <w:r w:rsidR="00837FFC" w:rsidRPr="00560591">
        <w:rPr>
          <w:noProof/>
        </w:rPr>
        <w:t>3.4</w:t>
      </w:r>
      <w:r w:rsidR="00837FFC" w:rsidRPr="00560591">
        <w:noBreakHyphen/>
      </w:r>
      <w:r w:rsidR="00837FFC" w:rsidRPr="00560591">
        <w:rPr>
          <w:noProof/>
        </w:rPr>
        <w:t>9</w:t>
      </w:r>
      <w:r w:rsidR="00837FFC" w:rsidRPr="00560591">
        <w:fldChar w:fldCharType="end"/>
      </w:r>
      <w:r w:rsidRPr="00560591">
        <w:rPr>
          <w:rFonts w:hint="eastAsia"/>
        </w:rPr>
        <w:t>）。今後10年間（令和７年度から令和16年度）の新技術等の活用方針を以下に示す。</w:t>
      </w:r>
    </w:p>
    <w:p w14:paraId="0656D960" w14:textId="77777777" w:rsidR="00824D0F" w:rsidRPr="00560591" w:rsidRDefault="00824D0F" w:rsidP="00824D0F">
      <w:pPr>
        <w:pStyle w:val="afff"/>
        <w:ind w:left="105" w:firstLine="210"/>
        <w:rPr>
          <w:rFonts w:ascii="HG丸ｺﾞｼｯｸM-PRO" w:eastAsia="HG丸ｺﾞｼｯｸM-PRO" w:hAnsi="HG丸ｺﾞｼｯｸM-PRO"/>
          <w:szCs w:val="21"/>
        </w:rPr>
      </w:pPr>
    </w:p>
    <w:p w14:paraId="4CDDE25C" w14:textId="652D0726" w:rsidR="00824D0F" w:rsidRPr="00560591" w:rsidRDefault="00824D0F" w:rsidP="00824D0F">
      <w:pPr>
        <w:pStyle w:val="af1"/>
      </w:pPr>
      <w:bookmarkStart w:id="336" w:name="_Ref189154893"/>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9</w:t>
      </w:r>
      <w:r w:rsidR="008442C5" w:rsidRPr="00560591">
        <w:fldChar w:fldCharType="end"/>
      </w:r>
      <w:bookmarkEnd w:id="336"/>
      <w:r w:rsidRPr="00560591">
        <w:rPr>
          <w:rFonts w:hint="eastAsia"/>
        </w:rPr>
        <w:t xml:space="preserve">　新技術活用の効果</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560591" w:rsidRPr="00560591" w14:paraId="5DC98C19" w14:textId="77777777" w:rsidTr="00E8196C">
        <w:trPr>
          <w:trHeight w:val="397"/>
          <w:jc w:val="center"/>
        </w:trPr>
        <w:tc>
          <w:tcPr>
            <w:tcW w:w="2263" w:type="dxa"/>
            <w:tcBorders>
              <w:bottom w:val="double" w:sz="4" w:space="0" w:color="auto"/>
            </w:tcBorders>
            <w:shd w:val="clear" w:color="auto" w:fill="D9D9D9" w:themeFill="background1" w:themeFillShade="D9"/>
            <w:vAlign w:val="center"/>
          </w:tcPr>
          <w:p w14:paraId="7741BCE2"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評価項目</w:t>
            </w:r>
          </w:p>
        </w:tc>
        <w:tc>
          <w:tcPr>
            <w:tcW w:w="5670" w:type="dxa"/>
            <w:tcBorders>
              <w:bottom w:val="double" w:sz="4" w:space="0" w:color="auto"/>
            </w:tcBorders>
            <w:shd w:val="clear" w:color="auto" w:fill="D9D9D9" w:themeFill="background1" w:themeFillShade="D9"/>
            <w:vAlign w:val="center"/>
          </w:tcPr>
          <w:p w14:paraId="2FF825A9"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新技術活用の効果</w:t>
            </w:r>
          </w:p>
        </w:tc>
      </w:tr>
      <w:tr w:rsidR="00560591" w:rsidRPr="00560591" w14:paraId="4C0C61B4" w14:textId="77777777" w:rsidTr="00E8196C">
        <w:trPr>
          <w:trHeight w:val="340"/>
          <w:jc w:val="center"/>
        </w:trPr>
        <w:tc>
          <w:tcPr>
            <w:tcW w:w="2263" w:type="dxa"/>
            <w:vAlign w:val="center"/>
          </w:tcPr>
          <w:p w14:paraId="181094C5"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経済性</w:t>
            </w:r>
          </w:p>
        </w:tc>
        <w:tc>
          <w:tcPr>
            <w:tcW w:w="5670" w:type="dxa"/>
            <w:vAlign w:val="center"/>
          </w:tcPr>
          <w:p w14:paraId="4F27FC71" w14:textId="77777777" w:rsidR="00824D0F" w:rsidRPr="00560591" w:rsidRDefault="00824D0F" w:rsidP="00E8196C">
            <w:pPr>
              <w:widowControl/>
              <w:snapToGrid w:val="0"/>
              <w:spacing w:line="280" w:lineRule="exact"/>
              <w:textAlignment w:val="center"/>
              <w:rPr>
                <w:rFonts w:hAnsi="HG丸ｺﾞｼｯｸM-PRO" w:cs="Meiryo UI"/>
                <w:kern w:val="24"/>
                <w:szCs w:val="21"/>
              </w:rPr>
            </w:pPr>
            <w:r w:rsidRPr="00560591">
              <w:rPr>
                <w:rFonts w:hAnsi="HG丸ｺﾞｼｯｸM-PRO" w:hint="eastAsia"/>
              </w:rPr>
              <w:t>コスト縮減</w:t>
            </w:r>
          </w:p>
        </w:tc>
      </w:tr>
      <w:tr w:rsidR="00560591" w:rsidRPr="00560591" w14:paraId="50A296BA" w14:textId="77777777" w:rsidTr="00E8196C">
        <w:trPr>
          <w:trHeight w:val="340"/>
          <w:jc w:val="center"/>
        </w:trPr>
        <w:tc>
          <w:tcPr>
            <w:tcW w:w="2263" w:type="dxa"/>
            <w:vAlign w:val="center"/>
          </w:tcPr>
          <w:p w14:paraId="120D0A63"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工　程</w:t>
            </w:r>
          </w:p>
        </w:tc>
        <w:tc>
          <w:tcPr>
            <w:tcW w:w="5670" w:type="dxa"/>
            <w:vAlign w:val="center"/>
          </w:tcPr>
          <w:p w14:paraId="19544332" w14:textId="77777777" w:rsidR="00824D0F" w:rsidRPr="00560591" w:rsidRDefault="00824D0F" w:rsidP="00E8196C">
            <w:pPr>
              <w:widowControl/>
              <w:snapToGrid w:val="0"/>
              <w:spacing w:line="280" w:lineRule="exact"/>
              <w:textAlignment w:val="center"/>
              <w:rPr>
                <w:rFonts w:hAnsi="HG丸ｺﾞｼｯｸM-PRO" w:cs="Meiryo UI"/>
                <w:kern w:val="24"/>
                <w:szCs w:val="21"/>
              </w:rPr>
            </w:pPr>
            <w:r w:rsidRPr="00560591">
              <w:rPr>
                <w:rFonts w:hAnsi="HG丸ｺﾞｼｯｸM-PRO" w:hint="eastAsia"/>
              </w:rPr>
              <w:t>工期短縮、規制時間の短縮（交通への影響低減）</w:t>
            </w:r>
          </w:p>
        </w:tc>
      </w:tr>
      <w:tr w:rsidR="00560591" w:rsidRPr="00560591" w14:paraId="1F50ECED" w14:textId="77777777" w:rsidTr="00E8196C">
        <w:trPr>
          <w:trHeight w:val="340"/>
          <w:jc w:val="center"/>
        </w:trPr>
        <w:tc>
          <w:tcPr>
            <w:tcW w:w="2263" w:type="dxa"/>
            <w:vAlign w:val="center"/>
          </w:tcPr>
          <w:p w14:paraId="087D34F1"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品　質</w:t>
            </w:r>
          </w:p>
        </w:tc>
        <w:tc>
          <w:tcPr>
            <w:tcW w:w="5670" w:type="dxa"/>
            <w:vAlign w:val="center"/>
          </w:tcPr>
          <w:p w14:paraId="4664AD16" w14:textId="77777777" w:rsidR="00824D0F" w:rsidRPr="00560591" w:rsidRDefault="00824D0F" w:rsidP="00E8196C">
            <w:pPr>
              <w:pStyle w:val="55"/>
              <w:ind w:leftChars="0" w:left="0" w:firstLineChars="0" w:firstLine="0"/>
              <w:rPr>
                <w:rFonts w:ascii="HG丸ｺﾞｼｯｸM-PRO" w:eastAsia="HG丸ｺﾞｼｯｸM-PRO" w:hAnsi="HG丸ｺﾞｼｯｸM-PRO"/>
              </w:rPr>
            </w:pPr>
            <w:r w:rsidRPr="00560591">
              <w:rPr>
                <w:rFonts w:ascii="HG丸ｺﾞｼｯｸM-PRO" w:eastAsia="HG丸ｺﾞｼｯｸM-PRO" w:hAnsi="HG丸ｺﾞｼｯｸM-PRO" w:hint="eastAsia"/>
              </w:rPr>
              <w:t>点検・施工精度向上、耐久性向上</w:t>
            </w:r>
          </w:p>
        </w:tc>
      </w:tr>
      <w:tr w:rsidR="00560591" w:rsidRPr="00560591" w14:paraId="2B28BD73" w14:textId="77777777" w:rsidTr="00E8196C">
        <w:trPr>
          <w:trHeight w:val="340"/>
          <w:jc w:val="center"/>
        </w:trPr>
        <w:tc>
          <w:tcPr>
            <w:tcW w:w="2263" w:type="dxa"/>
            <w:vAlign w:val="center"/>
          </w:tcPr>
          <w:p w14:paraId="7E9E01F5"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安全性</w:t>
            </w:r>
          </w:p>
        </w:tc>
        <w:tc>
          <w:tcPr>
            <w:tcW w:w="5670" w:type="dxa"/>
            <w:vAlign w:val="center"/>
          </w:tcPr>
          <w:p w14:paraId="0EBE073F" w14:textId="77777777" w:rsidR="00824D0F" w:rsidRPr="00560591" w:rsidRDefault="00824D0F" w:rsidP="00E8196C">
            <w:pPr>
              <w:widowControl/>
              <w:snapToGrid w:val="0"/>
              <w:spacing w:line="280" w:lineRule="exact"/>
              <w:textAlignment w:val="center"/>
              <w:rPr>
                <w:rFonts w:hAnsi="HG丸ｺﾞｼｯｸM-PRO" w:cs="Meiryo UI"/>
                <w:kern w:val="24"/>
                <w:szCs w:val="21"/>
              </w:rPr>
            </w:pPr>
            <w:r w:rsidRPr="00560591">
              <w:rPr>
                <w:rFonts w:hAnsi="HG丸ｺﾞｼｯｸM-PRO" w:hint="eastAsia"/>
              </w:rPr>
              <w:t>点検・施工作業時の安全性向上</w:t>
            </w:r>
          </w:p>
        </w:tc>
      </w:tr>
      <w:tr w:rsidR="00560591" w:rsidRPr="00560591" w14:paraId="48AB3689" w14:textId="77777777" w:rsidTr="00E8196C">
        <w:trPr>
          <w:trHeight w:val="340"/>
          <w:jc w:val="center"/>
        </w:trPr>
        <w:tc>
          <w:tcPr>
            <w:tcW w:w="2263" w:type="dxa"/>
            <w:vAlign w:val="center"/>
          </w:tcPr>
          <w:p w14:paraId="54F8BC25"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施工性</w:t>
            </w:r>
          </w:p>
        </w:tc>
        <w:tc>
          <w:tcPr>
            <w:tcW w:w="5670" w:type="dxa"/>
            <w:vAlign w:val="center"/>
          </w:tcPr>
          <w:p w14:paraId="6556A956" w14:textId="77777777" w:rsidR="00824D0F" w:rsidRPr="00560591" w:rsidRDefault="00824D0F" w:rsidP="00E8196C">
            <w:pPr>
              <w:widowControl/>
              <w:snapToGrid w:val="0"/>
              <w:spacing w:line="280" w:lineRule="exact"/>
              <w:textAlignment w:val="center"/>
              <w:rPr>
                <w:rFonts w:hAnsi="HG丸ｺﾞｼｯｸM-PRO" w:cs="Meiryo UI"/>
                <w:kern w:val="24"/>
                <w:szCs w:val="21"/>
              </w:rPr>
            </w:pPr>
            <w:r w:rsidRPr="00560591">
              <w:rPr>
                <w:rFonts w:hAnsi="HG丸ｺﾞｼｯｸM-PRO" w:hint="eastAsia"/>
              </w:rPr>
              <w:t>工程、安全性の項目と同意</w:t>
            </w:r>
          </w:p>
        </w:tc>
      </w:tr>
      <w:tr w:rsidR="00824D0F" w:rsidRPr="00560591" w14:paraId="0BD5D585" w14:textId="77777777" w:rsidTr="00E8196C">
        <w:trPr>
          <w:trHeight w:val="340"/>
          <w:jc w:val="center"/>
        </w:trPr>
        <w:tc>
          <w:tcPr>
            <w:tcW w:w="2263" w:type="dxa"/>
            <w:vAlign w:val="center"/>
          </w:tcPr>
          <w:p w14:paraId="6B580DFE" w14:textId="77777777" w:rsidR="00824D0F" w:rsidRPr="00560591" w:rsidRDefault="00824D0F" w:rsidP="00E8196C">
            <w:pPr>
              <w:widowControl/>
              <w:snapToGrid w:val="0"/>
              <w:spacing w:line="280" w:lineRule="exact"/>
              <w:jc w:val="center"/>
              <w:textAlignment w:val="center"/>
              <w:rPr>
                <w:rFonts w:hAnsi="HG丸ｺﾞｼｯｸM-PRO" w:cs="Meiryo UI"/>
                <w:kern w:val="24"/>
                <w:szCs w:val="21"/>
              </w:rPr>
            </w:pPr>
            <w:r w:rsidRPr="00560591">
              <w:rPr>
                <w:rFonts w:hAnsi="HG丸ｺﾞｼｯｸM-PRO" w:hint="eastAsia"/>
              </w:rPr>
              <w:t>周辺環境への影響</w:t>
            </w:r>
          </w:p>
        </w:tc>
        <w:tc>
          <w:tcPr>
            <w:tcW w:w="5670" w:type="dxa"/>
            <w:vAlign w:val="center"/>
          </w:tcPr>
          <w:p w14:paraId="2C1DBC84" w14:textId="77777777" w:rsidR="00824D0F" w:rsidRPr="00560591" w:rsidRDefault="00824D0F" w:rsidP="00E8196C">
            <w:pPr>
              <w:widowControl/>
              <w:snapToGrid w:val="0"/>
              <w:spacing w:line="280" w:lineRule="exact"/>
              <w:textAlignment w:val="center"/>
              <w:rPr>
                <w:rFonts w:hAnsi="HG丸ｺﾞｼｯｸM-PRO" w:cs="Meiryo UI"/>
                <w:kern w:val="24"/>
                <w:szCs w:val="21"/>
              </w:rPr>
            </w:pPr>
            <w:r w:rsidRPr="00560591">
              <w:rPr>
                <w:rFonts w:hAnsi="HG丸ｺﾞｼｯｸM-PRO" w:hint="eastAsia"/>
              </w:rPr>
              <w:t>環境負荷低減（有害物質、騒音・振動等の低減・排除）</w:t>
            </w:r>
          </w:p>
        </w:tc>
      </w:tr>
    </w:tbl>
    <w:p w14:paraId="497B1FBD" w14:textId="77777777" w:rsidR="0041416A" w:rsidRPr="00560591" w:rsidRDefault="0041416A" w:rsidP="0041416A">
      <w:pPr>
        <w:widowControl/>
        <w:ind w:left="210" w:hangingChars="100" w:hanging="210"/>
        <w:jc w:val="left"/>
        <w:rPr>
          <w:rFonts w:hAnsi="HG丸ｺﾞｼｯｸM-PRO"/>
          <w:szCs w:val="21"/>
        </w:rPr>
      </w:pPr>
    </w:p>
    <w:p w14:paraId="137D7280" w14:textId="77777777" w:rsidR="0041416A" w:rsidRPr="00560591" w:rsidRDefault="0041416A" w:rsidP="0041416A">
      <w:pPr>
        <w:widowControl/>
        <w:jc w:val="left"/>
        <w:rPr>
          <w:rFonts w:hAnsi="HG丸ｺﾞｼｯｸM-PRO"/>
          <w:szCs w:val="21"/>
        </w:rPr>
      </w:pPr>
      <w:r w:rsidRPr="00560591">
        <w:rPr>
          <w:rFonts w:hAnsi="HG丸ｺﾞｼｯｸM-PRO"/>
          <w:szCs w:val="21"/>
        </w:rPr>
        <w:br w:type="page"/>
      </w:r>
    </w:p>
    <w:p w14:paraId="6B507083" w14:textId="77777777" w:rsidR="00824D0F" w:rsidRPr="00560591" w:rsidRDefault="00824D0F" w:rsidP="00824D0F">
      <w:pPr>
        <w:pStyle w:val="4"/>
      </w:pPr>
      <w:r w:rsidRPr="00560591">
        <w:rPr>
          <w:rFonts w:hint="eastAsia"/>
        </w:rPr>
        <w:lastRenderedPageBreak/>
        <w:t>定期点検</w:t>
      </w:r>
    </w:p>
    <w:p w14:paraId="07F92F54" w14:textId="77777777" w:rsidR="00824D0F" w:rsidRPr="00560591" w:rsidRDefault="00824D0F" w:rsidP="00824D0F">
      <w:pPr>
        <w:pStyle w:val="40"/>
        <w:ind w:left="420" w:firstLine="210"/>
      </w:pPr>
      <w:r w:rsidRPr="00560591">
        <w:rPr>
          <w:rFonts w:hint="eastAsia"/>
        </w:rPr>
        <w:t>大阪府では、定期点検において、従来技術よりも作業時間の短縮（効率化）、品質向上などの効果が見込まれる場合に、点検支援技術性能カタログに掲載されている新技術</w:t>
      </w:r>
      <w:r w:rsidRPr="00560591">
        <w:t>の導入を検討することとしている。</w:t>
      </w:r>
      <w:r w:rsidRPr="00560591">
        <w:rPr>
          <w:rFonts w:hint="eastAsia"/>
        </w:rPr>
        <w:t>谷側基礎など、近接が困難であるなどの理由から不可視部が生じていた箇所を対象にドローンなどの新技術を活用し、不可視部の解消を図る。</w:t>
      </w:r>
    </w:p>
    <w:p w14:paraId="7D9965FB" w14:textId="77777777" w:rsidR="00824D0F" w:rsidRPr="00560591" w:rsidRDefault="00824D0F" w:rsidP="00824D0F">
      <w:pPr>
        <w:pStyle w:val="40"/>
        <w:ind w:left="420" w:firstLine="210"/>
      </w:pPr>
    </w:p>
    <w:p w14:paraId="00EA3E6E" w14:textId="77777777" w:rsidR="00824D0F" w:rsidRPr="00560591" w:rsidRDefault="00824D0F" w:rsidP="00824D0F">
      <w:pPr>
        <w:pStyle w:val="4"/>
        <w:ind w:left="885"/>
      </w:pPr>
      <w:r w:rsidRPr="00560591">
        <w:rPr>
          <w:rFonts w:hint="eastAsia"/>
        </w:rPr>
        <w:t>措置</w:t>
      </w:r>
    </w:p>
    <w:p w14:paraId="3569B955" w14:textId="77777777" w:rsidR="00824D0F" w:rsidRPr="00560591" w:rsidRDefault="00824D0F" w:rsidP="00824D0F">
      <w:pPr>
        <w:pStyle w:val="40"/>
        <w:ind w:left="420" w:firstLine="210"/>
      </w:pPr>
      <w:r w:rsidRPr="00560591">
        <w:rPr>
          <w:rFonts w:hint="eastAsia"/>
        </w:rPr>
        <w:t>大阪府では、修繕工事において、従来技術よりもコスト縮減や品質向上などの効果が見込まれる場合に、新技術情報提供システム（NETIS）に掲載されている新技術等</w:t>
      </w:r>
      <w:r w:rsidRPr="00560591">
        <w:t>の導入を検討することとしている。</w:t>
      </w:r>
      <w:r w:rsidRPr="00560591">
        <w:rPr>
          <w:rFonts w:hint="eastAsia"/>
        </w:rPr>
        <w:t>シェッド・大型カルバートに対して効果が期待できる技術の活用を今後も推進する。</w:t>
      </w:r>
    </w:p>
    <w:p w14:paraId="33F7D4A3" w14:textId="77777777" w:rsidR="00824D0F" w:rsidRPr="00560591" w:rsidRDefault="00824D0F" w:rsidP="00824D0F">
      <w:pPr>
        <w:pStyle w:val="40"/>
        <w:ind w:left="420" w:firstLine="210"/>
      </w:pPr>
      <w:r w:rsidRPr="00560591">
        <w:t>修繕工事において、今後10年間で修繕実施予定（管理水準を下回る見込み）の大型カルバートうち、</w:t>
      </w:r>
      <w:r w:rsidRPr="00560591">
        <w:rPr>
          <w:rFonts w:hint="eastAsia"/>
        </w:rPr>
        <w:t>建設後30年以上を経過しており、</w:t>
      </w:r>
      <w:r w:rsidRPr="00560591">
        <w:t>ひび割れ補修工などを実施予定の</w:t>
      </w:r>
      <w:r w:rsidRPr="00560591">
        <w:rPr>
          <w:rFonts w:hint="eastAsia"/>
        </w:rPr>
        <w:t>大型カルバート8箇</w:t>
      </w:r>
      <w:r w:rsidRPr="00560591">
        <w:t>所に対して、コスト縮減効果などの効果が見込まれる場合は、可能な範囲で新技術を適用することを目標とする。</w:t>
      </w:r>
    </w:p>
    <w:p w14:paraId="45A53F97" w14:textId="77777777" w:rsidR="00824D0F" w:rsidRPr="00560591" w:rsidRDefault="00824D0F" w:rsidP="00824D0F">
      <w:pPr>
        <w:ind w:leftChars="100" w:left="210" w:firstLineChars="100" w:firstLine="210"/>
        <w:rPr>
          <w:rFonts w:hAnsi="HG丸ｺﾞｼｯｸM-PRO"/>
        </w:rPr>
      </w:pPr>
    </w:p>
    <w:p w14:paraId="6F855D8B" w14:textId="77777777" w:rsidR="00824D0F" w:rsidRPr="00560591" w:rsidRDefault="00824D0F" w:rsidP="00824D0F">
      <w:pPr>
        <w:pStyle w:val="4"/>
        <w:ind w:left="885"/>
      </w:pPr>
      <w:r w:rsidRPr="00560591">
        <w:rPr>
          <w:rFonts w:hint="eastAsia"/>
        </w:rPr>
        <w:t>新技術の適用の流れ</w:t>
      </w:r>
    </w:p>
    <w:p w14:paraId="6A628798" w14:textId="77777777" w:rsidR="00824D0F" w:rsidRPr="00560591" w:rsidRDefault="00824D0F" w:rsidP="00824D0F">
      <w:pPr>
        <w:pStyle w:val="40"/>
        <w:ind w:left="420" w:firstLine="210"/>
      </w:pPr>
      <w:bookmarkStart w:id="337" w:name="_Hlk183757212"/>
      <w:r w:rsidRPr="00560591">
        <w:rPr>
          <w:rFonts w:hint="eastAsia"/>
        </w:rPr>
        <w:t>新技術の適用にあたっては、コスト縮減や安全性の向上など、新技術適用により想定される効果について点検支援性能カタログやNETIS等を参考にして、実際の点検や工事等に活用していく。</w:t>
      </w:r>
    </w:p>
    <w:p w14:paraId="60F8B3D9" w14:textId="77777777" w:rsidR="00824D0F" w:rsidRPr="00560591" w:rsidRDefault="00824D0F" w:rsidP="00824D0F">
      <w:pPr>
        <w:pStyle w:val="40"/>
        <w:ind w:left="420" w:firstLine="210"/>
      </w:pPr>
      <w:r w:rsidRPr="00560591">
        <w:rPr>
          <w:rFonts w:hint="eastAsia"/>
        </w:rPr>
        <w:t>定期点検や詳細調査においては、業務発注段階にて新技術適用による効果を検討のうえ、効果が見込まれる場合は、当該技術の実施を前提とした点検や調査業務を発注、あるいは設計変更の対象とする。</w:t>
      </w:r>
    </w:p>
    <w:p w14:paraId="40187FAC" w14:textId="77777777" w:rsidR="00824D0F" w:rsidRPr="00560591" w:rsidRDefault="00824D0F" w:rsidP="00824D0F">
      <w:pPr>
        <w:pStyle w:val="40"/>
        <w:ind w:left="420" w:firstLine="210"/>
      </w:pPr>
      <w:r w:rsidRPr="00560591">
        <w:rPr>
          <w:rFonts w:hint="eastAsia"/>
        </w:rPr>
        <w:t>修繕工事においても、当該工事の設計段階にて新技術（新工法）と</w:t>
      </w:r>
      <w:r w:rsidRPr="00560591">
        <w:t>従来工法を比較し、効果が見込まれる場合は、当該</w:t>
      </w:r>
      <w:r w:rsidRPr="00560591">
        <w:rPr>
          <w:rFonts w:hint="eastAsia"/>
        </w:rPr>
        <w:t>工法</w:t>
      </w:r>
      <w:r w:rsidRPr="00560591">
        <w:t>の実施</w:t>
      </w:r>
      <w:r w:rsidRPr="00560591">
        <w:rPr>
          <w:rFonts w:hint="eastAsia"/>
        </w:rPr>
        <w:t>を前提とした工事発注を検討することとする。</w:t>
      </w:r>
    </w:p>
    <w:p w14:paraId="06E6BC49" w14:textId="77777777" w:rsidR="00824D0F" w:rsidRPr="00560591" w:rsidRDefault="00824D0F" w:rsidP="00824D0F">
      <w:pPr>
        <w:pStyle w:val="40"/>
        <w:ind w:left="420" w:firstLine="210"/>
      </w:pPr>
      <w:r w:rsidRPr="00560591">
        <w:rPr>
          <w:rFonts w:hint="eastAsia"/>
        </w:rPr>
        <w:t>さらに、これらの新技術・新工法を採用した場合は、想定した効果が発現しているかについて、可能な範囲で検証を行ったうえで、新技術・新工法の適用範囲について改善を図るなど継続的な活用につなげていく。</w:t>
      </w:r>
    </w:p>
    <w:bookmarkEnd w:id="337"/>
    <w:p w14:paraId="75FADEA7" w14:textId="77777777" w:rsidR="0041416A" w:rsidRPr="00560591" w:rsidRDefault="0041416A" w:rsidP="0041416A">
      <w:pPr>
        <w:pStyle w:val="40"/>
        <w:ind w:left="420" w:firstLine="210"/>
        <w:rPr>
          <w:rFonts w:hAnsi="HG丸ｺﾞｼｯｸM-PRO"/>
          <w:szCs w:val="21"/>
        </w:rPr>
      </w:pPr>
    </w:p>
    <w:p w14:paraId="343CB26B" w14:textId="77777777" w:rsidR="0041416A" w:rsidRPr="00560591" w:rsidRDefault="0041416A" w:rsidP="0041416A">
      <w:pPr>
        <w:widowControl/>
        <w:jc w:val="left"/>
        <w:rPr>
          <w:rFonts w:hAnsi="HG丸ｺﾞｼｯｸM-PRO"/>
          <w:b/>
          <w:bCs/>
          <w:sz w:val="22"/>
          <w:szCs w:val="22"/>
          <w:u w:val="single"/>
          <w:lang w:val="x-none" w:eastAsia="x-none"/>
        </w:rPr>
      </w:pPr>
      <w:r w:rsidRPr="00560591">
        <w:br w:type="page"/>
      </w:r>
    </w:p>
    <w:p w14:paraId="3F305E8E" w14:textId="77777777" w:rsidR="00824D0F" w:rsidRPr="00560591" w:rsidRDefault="00824D0F" w:rsidP="00824D0F">
      <w:pPr>
        <w:pStyle w:val="3"/>
      </w:pPr>
      <w:bookmarkStart w:id="338" w:name="_Toc185516587"/>
      <w:bookmarkStart w:id="339" w:name="_Toc189152470"/>
      <w:r w:rsidRPr="00560591">
        <w:rPr>
          <w:rFonts w:hint="eastAsia"/>
        </w:rPr>
        <w:lastRenderedPageBreak/>
        <w:t>効果検証</w:t>
      </w:r>
      <w:bookmarkEnd w:id="338"/>
      <w:bookmarkEnd w:id="339"/>
    </w:p>
    <w:p w14:paraId="3DA8378A" w14:textId="77777777" w:rsidR="00824D0F" w:rsidRPr="00560591" w:rsidRDefault="00824D0F" w:rsidP="00824D0F">
      <w:pPr>
        <w:pStyle w:val="4"/>
        <w:ind w:left="885"/>
      </w:pPr>
      <w:r w:rsidRPr="00560591">
        <w:rPr>
          <w:rFonts w:hint="eastAsia"/>
        </w:rPr>
        <w:t>新技術の導入による効果</w:t>
      </w:r>
    </w:p>
    <w:p w14:paraId="79678DAF" w14:textId="77777777" w:rsidR="00824D0F" w:rsidRPr="00560591" w:rsidRDefault="00824D0F" w:rsidP="00824D0F">
      <w:pPr>
        <w:pStyle w:val="40"/>
        <w:ind w:left="420" w:firstLine="210"/>
      </w:pPr>
      <w:r w:rsidRPr="00560591">
        <w:rPr>
          <w:rFonts w:hint="eastAsia"/>
        </w:rPr>
        <w:t>措置において、NETISに登録されている新技術等の活用によりコスト縮減や品質・安全性の向上を図る。</w:t>
      </w:r>
    </w:p>
    <w:p w14:paraId="14B369A3" w14:textId="7166B861" w:rsidR="00824D0F" w:rsidRPr="00560591" w:rsidRDefault="00824D0F" w:rsidP="00824D0F">
      <w:pPr>
        <w:pStyle w:val="40"/>
        <w:ind w:left="420" w:firstLine="210"/>
      </w:pPr>
      <w:r w:rsidRPr="00560591">
        <w:rPr>
          <w:rFonts w:hint="eastAsia"/>
        </w:rPr>
        <w:t>今後10年間でひび割れ補修工などの措置などが必要となることが予想される大型カルバート8箇所に対して、新技術の適用を検討する。点検記録より、ひび割れ補修工の修繕数量は大型カルバート延長１m当り7m程度であった。今後、ひび割れ補修工が想定される大型カルバート8箇所に対して新技術を適用することで、約7７百万円のコスト縮減が期待できる見込みである（</w:t>
      </w:r>
      <w:r w:rsidR="00837FFC" w:rsidRPr="00560591">
        <w:fldChar w:fldCharType="begin"/>
      </w:r>
      <w:r w:rsidR="00837FFC" w:rsidRPr="00560591">
        <w:instrText xml:space="preserve"> </w:instrText>
      </w:r>
      <w:r w:rsidR="00837FFC" w:rsidRPr="00560591">
        <w:rPr>
          <w:rFonts w:hint="eastAsia"/>
        </w:rPr>
        <w:instrText>REF _Ref189154919 \h</w:instrText>
      </w:r>
      <w:r w:rsidR="00837FFC" w:rsidRPr="00560591">
        <w:instrText xml:space="preserve">  \* MERGEFORMAT </w:instrText>
      </w:r>
      <w:r w:rsidR="00837FFC" w:rsidRPr="00560591">
        <w:fldChar w:fldCharType="separate"/>
      </w:r>
      <w:r w:rsidR="00837FFC" w:rsidRPr="00560591">
        <w:rPr>
          <w:rFonts w:hint="eastAsia"/>
        </w:rPr>
        <w:t xml:space="preserve">表 </w:t>
      </w:r>
      <w:r w:rsidR="00837FFC" w:rsidRPr="00560591">
        <w:t>3.4</w:t>
      </w:r>
      <w:r w:rsidR="00837FFC" w:rsidRPr="00560591">
        <w:noBreakHyphen/>
        <w:t>10</w:t>
      </w:r>
      <w:r w:rsidR="00837FFC" w:rsidRPr="00560591">
        <w:fldChar w:fldCharType="end"/>
      </w:r>
      <w:r w:rsidRPr="00560591">
        <w:rPr>
          <w:rFonts w:hint="eastAsia"/>
        </w:rPr>
        <w:t>）。</w:t>
      </w:r>
    </w:p>
    <w:p w14:paraId="41E85DD1" w14:textId="77777777" w:rsidR="00824D0F" w:rsidRPr="00560591" w:rsidRDefault="00824D0F" w:rsidP="00824D0F">
      <w:pPr>
        <w:pStyle w:val="40"/>
        <w:ind w:left="420" w:firstLine="210"/>
      </w:pPr>
      <w:bookmarkStart w:id="340" w:name="_Hlk185614792"/>
      <w:r w:rsidRPr="00560591">
        <w:rPr>
          <w:rFonts w:hint="eastAsia"/>
        </w:rPr>
        <w:t>なお、コスト縮減効果の試算は、点検支援技術性能カタログ掲載の参考単価をもとに行っているため、実際の現場条件を考慮した見積とは異なる可能性がある。</w:t>
      </w:r>
    </w:p>
    <w:p w14:paraId="0A63FF55" w14:textId="77777777" w:rsidR="00824D0F" w:rsidRPr="00560591" w:rsidRDefault="00824D0F" w:rsidP="00824D0F">
      <w:pPr>
        <w:pStyle w:val="40"/>
        <w:ind w:leftChars="95" w:left="199" w:firstLineChars="47" w:firstLine="99"/>
      </w:pPr>
      <w:r w:rsidRPr="00560591">
        <w:rPr>
          <w:rFonts w:hint="eastAsia"/>
        </w:rPr>
        <w:t xml:space="preserve"> 　また、縮減効果は想定であり、現場条件に適した新技術の活用を検討すること。</w:t>
      </w:r>
    </w:p>
    <w:bookmarkEnd w:id="340"/>
    <w:p w14:paraId="394722A4" w14:textId="77777777" w:rsidR="00824D0F" w:rsidRPr="00560591" w:rsidRDefault="00824D0F" w:rsidP="00824D0F">
      <w:pPr>
        <w:pStyle w:val="40"/>
        <w:ind w:left="420" w:firstLine="210"/>
      </w:pPr>
    </w:p>
    <w:p w14:paraId="7908C158" w14:textId="77777777" w:rsidR="00824D0F" w:rsidRPr="00560591" w:rsidRDefault="00824D0F" w:rsidP="00824D0F">
      <w:pPr>
        <w:pStyle w:val="40"/>
        <w:ind w:left="420" w:firstLine="210"/>
      </w:pPr>
      <w:r w:rsidRPr="00560591">
        <w:rPr>
          <w:rFonts w:hint="eastAsia"/>
        </w:rPr>
        <w:t>導入効果を試算する新技術は、以下の観点を踏まえて選定した。</w:t>
      </w:r>
    </w:p>
    <w:p w14:paraId="5FEE5004" w14:textId="77777777" w:rsidR="00824D0F" w:rsidRPr="00560591" w:rsidRDefault="00824D0F" w:rsidP="00824D0F">
      <w:pPr>
        <w:pStyle w:val="afa"/>
        <w:numPr>
          <w:ilvl w:val="0"/>
          <w:numId w:val="16"/>
        </w:numPr>
        <w:ind w:leftChars="0" w:left="993" w:hanging="299"/>
      </w:pPr>
      <w:r w:rsidRPr="00560591">
        <w:rPr>
          <w:rFonts w:hint="eastAsia"/>
        </w:rPr>
        <w:t>シェッド・大型カルバートの修繕では、ひび割れ補修工が多く実施されていること。</w:t>
      </w:r>
    </w:p>
    <w:p w14:paraId="54809DD1" w14:textId="77777777" w:rsidR="00824D0F" w:rsidRPr="00560591" w:rsidRDefault="00824D0F" w:rsidP="00824D0F">
      <w:pPr>
        <w:pStyle w:val="afa"/>
        <w:numPr>
          <w:ilvl w:val="0"/>
          <w:numId w:val="16"/>
        </w:numPr>
        <w:ind w:leftChars="0" w:left="993" w:hanging="299"/>
      </w:pPr>
      <w:r w:rsidRPr="00560591">
        <w:rPr>
          <w:rFonts w:hint="eastAsia"/>
        </w:rPr>
        <w:t>施工後の下地（コンクリート）状況の観察が可能な技術であるため、施工効果の確認が容易であること。</w:t>
      </w:r>
    </w:p>
    <w:p w14:paraId="65333822" w14:textId="77777777" w:rsidR="00824D0F" w:rsidRPr="00560591" w:rsidRDefault="00824D0F" w:rsidP="00824D0F">
      <w:pPr>
        <w:pStyle w:val="afa"/>
        <w:ind w:leftChars="0" w:left="993"/>
      </w:pPr>
    </w:p>
    <w:p w14:paraId="78FD6F0D" w14:textId="6A0354B5" w:rsidR="00824D0F" w:rsidRPr="00560591" w:rsidRDefault="00824D0F" w:rsidP="00824D0F">
      <w:pPr>
        <w:pStyle w:val="af1"/>
      </w:pPr>
      <w:bookmarkStart w:id="341" w:name="_Ref189154919"/>
      <w:r w:rsidRPr="00560591">
        <w:rPr>
          <w:rFonts w:hint="eastAsia"/>
        </w:rPr>
        <w:t xml:space="preserve">表 </w:t>
      </w:r>
      <w:r w:rsidR="008442C5" w:rsidRPr="00560591">
        <w:fldChar w:fldCharType="begin"/>
      </w:r>
      <w:r w:rsidR="008442C5" w:rsidRPr="00560591">
        <w:instrText xml:space="preserve"> </w:instrText>
      </w:r>
      <w:r w:rsidR="008442C5" w:rsidRPr="00560591">
        <w:rPr>
          <w:rFonts w:hint="eastAsia"/>
        </w:rPr>
        <w:instrText>STYLEREF 2 \s</w:instrText>
      </w:r>
      <w:r w:rsidR="008442C5" w:rsidRPr="00560591">
        <w:instrText xml:space="preserve"> </w:instrText>
      </w:r>
      <w:r w:rsidR="008442C5" w:rsidRPr="00560591">
        <w:fldChar w:fldCharType="separate"/>
      </w:r>
      <w:r w:rsidR="003612AB" w:rsidRPr="00560591">
        <w:rPr>
          <w:noProof/>
        </w:rPr>
        <w:t>3.4</w:t>
      </w:r>
      <w:r w:rsidR="008442C5" w:rsidRPr="00560591">
        <w:fldChar w:fldCharType="end"/>
      </w:r>
      <w:r w:rsidR="008442C5" w:rsidRPr="00560591">
        <w:noBreakHyphen/>
      </w:r>
      <w:r w:rsidR="008442C5" w:rsidRPr="00560591">
        <w:fldChar w:fldCharType="begin"/>
      </w:r>
      <w:r w:rsidR="008442C5" w:rsidRPr="00560591">
        <w:instrText xml:space="preserve"> </w:instrText>
      </w:r>
      <w:r w:rsidR="008442C5" w:rsidRPr="00560591">
        <w:rPr>
          <w:rFonts w:hint="eastAsia"/>
        </w:rPr>
        <w:instrText>SEQ 表 \* ARABIC \s 2</w:instrText>
      </w:r>
      <w:r w:rsidR="008442C5" w:rsidRPr="00560591">
        <w:instrText xml:space="preserve"> </w:instrText>
      </w:r>
      <w:r w:rsidR="008442C5" w:rsidRPr="00560591">
        <w:fldChar w:fldCharType="separate"/>
      </w:r>
      <w:r w:rsidR="003612AB" w:rsidRPr="00560591">
        <w:rPr>
          <w:noProof/>
        </w:rPr>
        <w:t>10</w:t>
      </w:r>
      <w:r w:rsidR="008442C5" w:rsidRPr="00560591">
        <w:fldChar w:fldCharType="end"/>
      </w:r>
      <w:bookmarkEnd w:id="341"/>
      <w:r w:rsidRPr="00560591">
        <w:rPr>
          <w:rFonts w:hint="eastAsia"/>
        </w:rPr>
        <w:t xml:space="preserve">　新技術活用によるコスト縮減効果</w:t>
      </w:r>
    </w:p>
    <w:tbl>
      <w:tblPr>
        <w:tblW w:w="8552"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12"/>
        <w:gridCol w:w="1065"/>
        <w:gridCol w:w="1328"/>
        <w:gridCol w:w="1559"/>
        <w:gridCol w:w="1559"/>
      </w:tblGrid>
      <w:tr w:rsidR="00824D0F" w:rsidRPr="00560591" w14:paraId="5289441C" w14:textId="77777777" w:rsidTr="00E8196C">
        <w:trPr>
          <w:trHeight w:val="624"/>
          <w:jc w:val="center"/>
        </w:trPr>
        <w:tc>
          <w:tcPr>
            <w:tcW w:w="1129" w:type="dxa"/>
            <w:tcBorders>
              <w:bottom w:val="double" w:sz="4" w:space="0" w:color="auto"/>
            </w:tcBorders>
            <w:shd w:val="clear" w:color="auto" w:fill="D9D9D9" w:themeFill="background1" w:themeFillShade="D9"/>
            <w:vAlign w:val="center"/>
          </w:tcPr>
          <w:p w14:paraId="2D9A4BD9"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対象</w:t>
            </w:r>
          </w:p>
          <w:p w14:paraId="135C7CB5" w14:textId="77777777" w:rsidR="00824D0F" w:rsidRPr="00560591" w:rsidRDefault="00824D0F" w:rsidP="00E8196C">
            <w:pPr>
              <w:widowControl/>
              <w:snapToGrid w:val="0"/>
              <w:spacing w:line="280" w:lineRule="exact"/>
              <w:jc w:val="center"/>
              <w:textAlignment w:val="center"/>
              <w:rPr>
                <w:rFonts w:hAnsi="HG丸ｺﾞｼｯｸM-PRO"/>
                <w:sz w:val="18"/>
                <w:szCs w:val="18"/>
              </w:rPr>
            </w:pPr>
            <w:r w:rsidRPr="00560591">
              <w:rPr>
                <w:rFonts w:hAnsi="HG丸ｺﾞｼｯｸM-PRO" w:hint="eastAsia"/>
              </w:rPr>
              <w:t>施設</w:t>
            </w:r>
            <w:r w:rsidRPr="00560591">
              <w:rPr>
                <w:rFonts w:hAnsi="HG丸ｺﾞｼｯｸM-PRO" w:hint="eastAsia"/>
                <w:kern w:val="0"/>
                <w:szCs w:val="20"/>
              </w:rPr>
              <w:t>数</w:t>
            </w:r>
          </w:p>
        </w:tc>
        <w:tc>
          <w:tcPr>
            <w:tcW w:w="1912" w:type="dxa"/>
            <w:tcBorders>
              <w:bottom w:val="double" w:sz="4" w:space="0" w:color="auto"/>
            </w:tcBorders>
            <w:shd w:val="clear" w:color="auto" w:fill="D9D9D9" w:themeFill="background1" w:themeFillShade="D9"/>
            <w:vAlign w:val="center"/>
          </w:tcPr>
          <w:p w14:paraId="5E28DA0F" w14:textId="77777777" w:rsidR="00824D0F" w:rsidRPr="00560591" w:rsidRDefault="00824D0F" w:rsidP="00E8196C">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修繕方法</w:t>
            </w:r>
          </w:p>
        </w:tc>
        <w:tc>
          <w:tcPr>
            <w:tcW w:w="1065" w:type="dxa"/>
            <w:tcBorders>
              <w:bottom w:val="double" w:sz="4" w:space="0" w:color="auto"/>
            </w:tcBorders>
            <w:shd w:val="clear" w:color="auto" w:fill="D9D9D9" w:themeFill="background1" w:themeFillShade="D9"/>
            <w:vAlign w:val="center"/>
          </w:tcPr>
          <w:p w14:paraId="60425507" w14:textId="77777777" w:rsidR="00824D0F" w:rsidRPr="00560591" w:rsidRDefault="00824D0F" w:rsidP="00E8196C">
            <w:pPr>
              <w:widowControl/>
              <w:snapToGrid w:val="0"/>
              <w:spacing w:line="280" w:lineRule="exact"/>
              <w:jc w:val="center"/>
              <w:textAlignment w:val="center"/>
              <w:rPr>
                <w:rFonts w:hAnsi="HG丸ｺﾞｼｯｸM-PRO" w:cs="Meiryo UI"/>
                <w:kern w:val="24"/>
                <w:sz w:val="18"/>
                <w:szCs w:val="18"/>
              </w:rPr>
            </w:pPr>
            <w:r w:rsidRPr="00560591">
              <w:rPr>
                <w:rFonts w:hAnsi="HG丸ｺﾞｼｯｸM-PRO" w:hint="eastAsia"/>
                <w:kern w:val="0"/>
                <w:szCs w:val="20"/>
              </w:rPr>
              <w:t>単価</w:t>
            </w:r>
            <w:r w:rsidRPr="00560591">
              <w:rPr>
                <w:rFonts w:hAnsi="HG丸ｺﾞｼｯｸM-PRO" w:hint="eastAsia"/>
                <w:kern w:val="0"/>
                <w:szCs w:val="20"/>
              </w:rPr>
              <w:br/>
              <w:t>(千円)</w:t>
            </w:r>
          </w:p>
        </w:tc>
        <w:tc>
          <w:tcPr>
            <w:tcW w:w="1328" w:type="dxa"/>
            <w:tcBorders>
              <w:bottom w:val="double" w:sz="4" w:space="0" w:color="auto"/>
            </w:tcBorders>
            <w:shd w:val="clear" w:color="auto" w:fill="D9D9D9" w:themeFill="background1" w:themeFillShade="D9"/>
            <w:vAlign w:val="center"/>
          </w:tcPr>
          <w:p w14:paraId="6BC4D6BD" w14:textId="77777777" w:rsidR="00824D0F" w:rsidRPr="00560591" w:rsidRDefault="00824D0F" w:rsidP="00E8196C">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修繕数量</w:t>
            </w:r>
            <w:r w:rsidRPr="00560591">
              <w:rPr>
                <w:rFonts w:hAnsi="HG丸ｺﾞｼｯｸM-PRO" w:hint="eastAsia"/>
                <w:kern w:val="0"/>
                <w:szCs w:val="20"/>
              </w:rPr>
              <w:br/>
              <w:t>(m)</w:t>
            </w:r>
          </w:p>
        </w:tc>
        <w:tc>
          <w:tcPr>
            <w:tcW w:w="1559" w:type="dxa"/>
            <w:tcBorders>
              <w:bottom w:val="double" w:sz="4" w:space="0" w:color="auto"/>
            </w:tcBorders>
            <w:shd w:val="clear" w:color="auto" w:fill="D9D9D9" w:themeFill="background1" w:themeFillShade="D9"/>
            <w:vAlign w:val="center"/>
          </w:tcPr>
          <w:p w14:paraId="796F11C2" w14:textId="77777777" w:rsidR="00824D0F" w:rsidRPr="00560591" w:rsidRDefault="00824D0F" w:rsidP="00E8196C">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工事費用</w:t>
            </w:r>
            <w:r w:rsidRPr="00560591">
              <w:rPr>
                <w:rFonts w:hAnsi="HG丸ｺﾞｼｯｸM-PRO" w:hint="eastAsia"/>
                <w:kern w:val="0"/>
                <w:szCs w:val="20"/>
              </w:rPr>
              <w:br/>
              <w:t>(百万円)</w:t>
            </w:r>
          </w:p>
        </w:tc>
        <w:tc>
          <w:tcPr>
            <w:tcW w:w="1559" w:type="dxa"/>
            <w:tcBorders>
              <w:bottom w:val="double" w:sz="4" w:space="0" w:color="auto"/>
            </w:tcBorders>
            <w:shd w:val="clear" w:color="auto" w:fill="D9D9D9" w:themeFill="background1" w:themeFillShade="D9"/>
            <w:vAlign w:val="center"/>
          </w:tcPr>
          <w:p w14:paraId="35093E7B"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縮減費用</w:t>
            </w:r>
          </w:p>
          <w:p w14:paraId="3EAECA07" w14:textId="77777777" w:rsidR="00824D0F" w:rsidRPr="00560591" w:rsidRDefault="00824D0F" w:rsidP="00E8196C">
            <w:pPr>
              <w:widowControl/>
              <w:snapToGrid w:val="0"/>
              <w:spacing w:line="280" w:lineRule="exact"/>
              <w:jc w:val="center"/>
              <w:textAlignment w:val="center"/>
              <w:rPr>
                <w:rFonts w:hAnsi="HG丸ｺﾞｼｯｸM-PRO"/>
                <w:sz w:val="18"/>
                <w:szCs w:val="18"/>
              </w:rPr>
            </w:pPr>
            <w:r w:rsidRPr="00560591">
              <w:rPr>
                <w:rFonts w:hAnsi="HG丸ｺﾞｼｯｸM-PRO" w:hint="eastAsia"/>
                <w:kern w:val="0"/>
                <w:szCs w:val="20"/>
              </w:rPr>
              <w:t>(百万円)</w:t>
            </w:r>
          </w:p>
        </w:tc>
      </w:tr>
      <w:tr w:rsidR="00824D0F" w:rsidRPr="00560591" w14:paraId="39E6556E" w14:textId="77777777" w:rsidTr="00E81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129" w:type="dxa"/>
            <w:vMerge w:val="restart"/>
            <w:tcBorders>
              <w:top w:val="single" w:sz="8" w:space="0" w:color="000000"/>
              <w:left w:val="single" w:sz="4" w:space="0" w:color="auto"/>
              <w:bottom w:val="single" w:sz="8" w:space="0" w:color="000000"/>
              <w:right w:val="single" w:sz="4" w:space="0" w:color="auto"/>
            </w:tcBorders>
            <w:shd w:val="clear" w:color="auto" w:fill="auto"/>
            <w:tcMar>
              <w:top w:w="12" w:type="dxa"/>
              <w:left w:w="12" w:type="dxa"/>
              <w:bottom w:w="0" w:type="dxa"/>
              <w:right w:w="12" w:type="dxa"/>
            </w:tcMar>
            <w:vAlign w:val="center"/>
            <w:hideMark/>
          </w:tcPr>
          <w:p w14:paraId="7706D0A4"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８</w:t>
            </w:r>
          </w:p>
        </w:tc>
        <w:tc>
          <w:tcPr>
            <w:tcW w:w="1912"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B7F280D" w14:textId="77777777" w:rsidR="00824D0F" w:rsidRPr="00560591" w:rsidRDefault="00824D0F" w:rsidP="00E8196C">
            <w:pPr>
              <w:pStyle w:val="51"/>
              <w:ind w:leftChars="0" w:left="0" w:firstLineChars="0" w:firstLine="0"/>
              <w:jc w:val="center"/>
              <w:rPr>
                <w:rFonts w:hAnsi="HG丸ｺﾞｼｯｸM-PRO"/>
              </w:rPr>
            </w:pPr>
            <w:r w:rsidRPr="00560591">
              <w:rPr>
                <w:rFonts w:hint="eastAsia"/>
              </w:rPr>
              <w:t>ひび割れ補修工</w:t>
            </w:r>
          </w:p>
          <w:p w14:paraId="383059F5"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w:t>
            </w:r>
            <w:r w:rsidRPr="00560591">
              <w:rPr>
                <w:rFonts w:ascii="HG丸ｺﾞｼｯｸM-PRO" w:eastAsia="HG丸ｺﾞｼｯｸM-PRO" w:hint="eastAsia"/>
              </w:rPr>
              <w:t>従来技術）</w:t>
            </w:r>
          </w:p>
        </w:tc>
        <w:tc>
          <w:tcPr>
            <w:tcW w:w="1065" w:type="dxa"/>
            <w:tcBorders>
              <w:top w:val="single" w:sz="8" w:space="0" w:color="000000"/>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31F7E0AD"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7.0</w:t>
            </w:r>
          </w:p>
        </w:tc>
        <w:tc>
          <w:tcPr>
            <w:tcW w:w="1328" w:type="dxa"/>
            <w:vMerge w:val="restart"/>
            <w:tcBorders>
              <w:top w:val="single" w:sz="8" w:space="0" w:color="000000"/>
              <w:left w:val="single" w:sz="4" w:space="0" w:color="auto"/>
              <w:right w:val="single" w:sz="4" w:space="0" w:color="auto"/>
            </w:tcBorders>
            <w:shd w:val="clear" w:color="auto" w:fill="auto"/>
            <w:tcMar>
              <w:top w:w="15" w:type="dxa"/>
              <w:left w:w="15" w:type="dxa"/>
              <w:bottom w:w="0" w:type="dxa"/>
              <w:right w:w="15" w:type="dxa"/>
            </w:tcMar>
            <w:vAlign w:val="center"/>
            <w:hideMark/>
          </w:tcPr>
          <w:p w14:paraId="0D730A11"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11,660</w:t>
            </w:r>
          </w:p>
        </w:tc>
        <w:tc>
          <w:tcPr>
            <w:tcW w:w="1559" w:type="dxa"/>
            <w:tcBorders>
              <w:top w:val="single" w:sz="8" w:space="0" w:color="000000"/>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55F104" w14:textId="77777777" w:rsidR="00824D0F" w:rsidRPr="00560591" w:rsidRDefault="00824D0F" w:rsidP="00E8196C">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131</w:t>
            </w:r>
          </w:p>
        </w:tc>
        <w:tc>
          <w:tcPr>
            <w:tcW w:w="1559" w:type="dxa"/>
            <w:vMerge w:val="restart"/>
            <w:tcBorders>
              <w:top w:val="single" w:sz="8" w:space="0" w:color="000000"/>
              <w:left w:val="single" w:sz="4" w:space="0" w:color="auto"/>
              <w:bottom w:val="single" w:sz="8" w:space="0" w:color="000000"/>
              <w:right w:val="single" w:sz="4" w:space="0" w:color="auto"/>
            </w:tcBorders>
            <w:shd w:val="clear" w:color="auto" w:fill="auto"/>
            <w:tcMar>
              <w:top w:w="12" w:type="dxa"/>
              <w:left w:w="12" w:type="dxa"/>
              <w:bottom w:w="0" w:type="dxa"/>
              <w:right w:w="12" w:type="dxa"/>
            </w:tcMar>
            <w:vAlign w:val="center"/>
            <w:hideMark/>
          </w:tcPr>
          <w:p w14:paraId="290BDAD4" w14:textId="77777777" w:rsidR="00824D0F" w:rsidRPr="00560591" w:rsidRDefault="00824D0F" w:rsidP="00E8196C">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77</w:t>
            </w:r>
          </w:p>
          <w:p w14:paraId="46D6CF95" w14:textId="77777777" w:rsidR="00824D0F" w:rsidRPr="00560591" w:rsidRDefault="00824D0F" w:rsidP="00E8196C">
            <w:pPr>
              <w:pStyle w:val="afff"/>
              <w:ind w:firstLine="210"/>
              <w:rPr>
                <w:rFonts w:ascii="HG丸ｺﾞｼｯｸM-PRO" w:eastAsia="HG丸ｺﾞｼｯｸM-PRO"/>
              </w:rPr>
            </w:pPr>
            <w:r w:rsidRPr="00560591">
              <w:rPr>
                <w:rFonts w:ascii="HG丸ｺﾞｼｯｸM-PRO" w:eastAsia="HG丸ｺﾞｼｯｸM-PRO" w:hint="eastAsia"/>
              </w:rPr>
              <w:t>（59％減）</w:t>
            </w:r>
          </w:p>
        </w:tc>
      </w:tr>
      <w:tr w:rsidR="00824D0F" w:rsidRPr="00560591" w14:paraId="5017A379" w14:textId="77777777" w:rsidTr="00E81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129" w:type="dxa"/>
            <w:vMerge/>
            <w:tcBorders>
              <w:top w:val="single" w:sz="8" w:space="0" w:color="000000"/>
              <w:left w:val="single" w:sz="4" w:space="0" w:color="auto"/>
              <w:bottom w:val="single" w:sz="4" w:space="0" w:color="auto"/>
              <w:right w:val="single" w:sz="4" w:space="0" w:color="auto"/>
            </w:tcBorders>
            <w:vAlign w:val="center"/>
            <w:hideMark/>
          </w:tcPr>
          <w:p w14:paraId="54682FAE"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p>
        </w:tc>
        <w:tc>
          <w:tcPr>
            <w:tcW w:w="191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3BFA146E" w14:textId="77777777" w:rsidR="00824D0F" w:rsidRPr="00560591" w:rsidRDefault="00824D0F" w:rsidP="00E8196C">
            <w:pPr>
              <w:pStyle w:val="51"/>
              <w:ind w:leftChars="0" w:left="0" w:firstLineChars="0" w:firstLine="0"/>
              <w:jc w:val="center"/>
              <w:rPr>
                <w:rFonts w:hAnsi="HG丸ｺﾞｼｯｸM-PRO"/>
              </w:rPr>
            </w:pPr>
            <w:r w:rsidRPr="00560591">
              <w:rPr>
                <w:rFonts w:hint="eastAsia"/>
              </w:rPr>
              <w:t>ひび割れ補修工</w:t>
            </w:r>
          </w:p>
          <w:p w14:paraId="03EEA139"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Ansi="HG丸ｺﾞｼｯｸM-PRO" w:hint="eastAsia"/>
              </w:rPr>
              <w:t>（</w:t>
            </w:r>
            <w:r w:rsidRPr="00560591">
              <w:rPr>
                <w:rFonts w:ascii="HG丸ｺﾞｼｯｸM-PRO" w:eastAsia="HG丸ｺﾞｼｯｸM-PRO" w:hint="eastAsia"/>
              </w:rPr>
              <w:t>新技術）</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74ABB257"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r w:rsidRPr="00560591">
              <w:rPr>
                <w:rFonts w:ascii="HG丸ｺﾞｼｯｸM-PRO" w:eastAsia="HG丸ｺﾞｼｯｸM-PRO" w:hint="eastAsia"/>
              </w:rPr>
              <w:t>2.9</w:t>
            </w:r>
          </w:p>
        </w:tc>
        <w:tc>
          <w:tcPr>
            <w:tcW w:w="1328"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E59B01" w14:textId="77777777" w:rsidR="00824D0F" w:rsidRPr="00560591" w:rsidRDefault="00824D0F" w:rsidP="00E8196C">
            <w:pPr>
              <w:pStyle w:val="afff"/>
              <w:spacing w:line="280" w:lineRule="exact"/>
              <w:ind w:firstLineChars="0" w:firstLine="0"/>
              <w:jc w:val="center"/>
              <w:rPr>
                <w:rFonts w:ascii="HG丸ｺﾞｼｯｸM-PRO" w:eastAsia="HG丸ｺﾞｼｯｸM-PRO" w:hAnsi="HG丸ｺﾞｼｯｸM-PRO"/>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7868AD" w14:textId="77777777" w:rsidR="00824D0F" w:rsidRPr="00560591" w:rsidRDefault="00824D0F" w:rsidP="00E8196C">
            <w:pPr>
              <w:pStyle w:val="afff"/>
              <w:spacing w:line="280" w:lineRule="exact"/>
              <w:ind w:firstLineChars="0" w:firstLine="0"/>
              <w:jc w:val="center"/>
              <w:rPr>
                <w:rFonts w:ascii="HG丸ｺﾞｼｯｸM-PRO" w:eastAsia="HG丸ｺﾞｼｯｸM-PRO"/>
              </w:rPr>
            </w:pPr>
            <w:r w:rsidRPr="00560591">
              <w:rPr>
                <w:rFonts w:ascii="HG丸ｺﾞｼｯｸM-PRO" w:eastAsia="HG丸ｺﾞｼｯｸM-PRO" w:hint="eastAsia"/>
              </w:rPr>
              <w:t>54</w:t>
            </w:r>
          </w:p>
        </w:tc>
        <w:tc>
          <w:tcPr>
            <w:tcW w:w="1559" w:type="dxa"/>
            <w:vMerge/>
            <w:tcBorders>
              <w:top w:val="single" w:sz="8" w:space="0" w:color="000000"/>
              <w:left w:val="single" w:sz="4" w:space="0" w:color="auto"/>
              <w:bottom w:val="single" w:sz="4" w:space="0" w:color="auto"/>
              <w:right w:val="single" w:sz="4" w:space="0" w:color="auto"/>
            </w:tcBorders>
            <w:vAlign w:val="center"/>
            <w:hideMark/>
          </w:tcPr>
          <w:p w14:paraId="3E54A3AB" w14:textId="77777777" w:rsidR="00824D0F" w:rsidRPr="00560591" w:rsidRDefault="00824D0F" w:rsidP="00E8196C">
            <w:pPr>
              <w:pStyle w:val="afff"/>
              <w:spacing w:line="280" w:lineRule="exact"/>
              <w:ind w:firstLineChars="0" w:firstLine="0"/>
              <w:jc w:val="center"/>
              <w:rPr>
                <w:rFonts w:ascii="HG丸ｺﾞｼｯｸM-PRO" w:eastAsia="HG丸ｺﾞｼｯｸM-PRO"/>
              </w:rPr>
            </w:pPr>
          </w:p>
        </w:tc>
      </w:tr>
    </w:tbl>
    <w:p w14:paraId="35E73652" w14:textId="77777777" w:rsidR="00824D0F" w:rsidRPr="00560591" w:rsidRDefault="00824D0F" w:rsidP="00824D0F">
      <w:pPr>
        <w:pStyle w:val="51"/>
        <w:ind w:leftChars="0" w:left="0" w:firstLineChars="0" w:firstLine="0"/>
      </w:pPr>
      <w:r w:rsidRPr="00560591">
        <w:rPr>
          <w:rFonts w:hint="eastAsia"/>
        </w:rPr>
        <w:t xml:space="preserve">　</w:t>
      </w:r>
    </w:p>
    <w:p w14:paraId="27D1579D" w14:textId="77777777" w:rsidR="00824D0F" w:rsidRPr="00560591" w:rsidRDefault="00824D0F" w:rsidP="00824D0F">
      <w:pPr>
        <w:widowControl/>
        <w:jc w:val="left"/>
        <w:rPr>
          <w:rFonts w:hAnsi="HG丸ｺﾞｼｯｸM-PRO"/>
          <w:b/>
          <w:bCs/>
          <w:sz w:val="22"/>
          <w:szCs w:val="22"/>
          <w:u w:val="single"/>
          <w:lang w:val="x-none"/>
        </w:rPr>
      </w:pPr>
      <w:r w:rsidRPr="00560591">
        <w:br w:type="page"/>
      </w:r>
    </w:p>
    <w:p w14:paraId="21F1C966" w14:textId="77777777" w:rsidR="00824D0F" w:rsidRPr="00560591" w:rsidRDefault="00824D0F" w:rsidP="00824D0F">
      <w:pPr>
        <w:pStyle w:val="4"/>
        <w:ind w:left="885"/>
      </w:pPr>
      <w:r w:rsidRPr="00560591">
        <w:rPr>
          <w:rFonts w:hint="eastAsia"/>
        </w:rPr>
        <w:lastRenderedPageBreak/>
        <w:t>長寿命化による効果</w:t>
      </w:r>
    </w:p>
    <w:p w14:paraId="53C8183C" w14:textId="77777777" w:rsidR="00824D0F" w:rsidRPr="00560591" w:rsidRDefault="00824D0F" w:rsidP="00824D0F">
      <w:pPr>
        <w:pStyle w:val="40"/>
        <w:ind w:left="420" w:firstLine="210"/>
      </w:pPr>
      <w:r w:rsidRPr="00560591">
        <w:rPr>
          <w:rFonts w:hint="eastAsia"/>
        </w:rPr>
        <w:t>本計画に基づき、適切な時期に措置することで、目標管理水準を維持し、シェッド・大型カルバートの長寿命化を図る。目標管理水準を健全性Ⅱとした維持管理を継続し、今後10年間で健全性Ⅲの施設が確認された場合には、早期に修繕工事を行う。</w:t>
      </w:r>
    </w:p>
    <w:p w14:paraId="3E5688E5" w14:textId="77777777" w:rsidR="00824D0F" w:rsidRPr="00560591" w:rsidRDefault="00824D0F" w:rsidP="00824D0F">
      <w:pPr>
        <w:ind w:leftChars="100" w:left="210" w:firstLineChars="100" w:firstLine="210"/>
        <w:rPr>
          <w:rFonts w:hAnsi="HG丸ｺﾞｼｯｸM-PRO"/>
        </w:rPr>
      </w:pPr>
    </w:p>
    <w:p w14:paraId="18CE7D87" w14:textId="77777777" w:rsidR="00824D0F" w:rsidRPr="00560591" w:rsidRDefault="00824D0F" w:rsidP="00824D0F">
      <w:pPr>
        <w:pStyle w:val="4"/>
        <w:ind w:left="885"/>
      </w:pPr>
      <w:r w:rsidRPr="00560591">
        <w:rPr>
          <w:rFonts w:hint="eastAsia"/>
        </w:rPr>
        <w:t>短期計画</w:t>
      </w:r>
    </w:p>
    <w:p w14:paraId="44B270B2" w14:textId="77777777" w:rsidR="00824D0F" w:rsidRPr="00560591" w:rsidRDefault="00824D0F" w:rsidP="00824D0F">
      <w:pPr>
        <w:pStyle w:val="40"/>
        <w:ind w:left="420" w:firstLine="210"/>
      </w:pPr>
      <w:r w:rsidRPr="00560591">
        <w:rPr>
          <w:rFonts w:hint="eastAsia"/>
        </w:rPr>
        <w:t>短期計画として、令和7年度～令和16年度までの10年間の長寿命化計画を策定した。令和７年度～令和16年度までの10年間の修繕計画を個別施設計画に示す。</w:t>
      </w:r>
    </w:p>
    <w:p w14:paraId="0C9A2F8A" w14:textId="77777777" w:rsidR="00824D0F" w:rsidRPr="00560591" w:rsidRDefault="00824D0F" w:rsidP="00824D0F">
      <w:pPr>
        <w:pStyle w:val="40"/>
        <w:ind w:leftChars="95" w:left="199" w:firstLineChars="47" w:firstLine="99"/>
      </w:pPr>
      <w:r w:rsidRPr="00560591">
        <w:rPr>
          <w:rFonts w:hint="eastAsia"/>
        </w:rPr>
        <w:t>【計画の方針】</w:t>
      </w:r>
    </w:p>
    <w:p w14:paraId="121E7091" w14:textId="77777777" w:rsidR="00824D0F" w:rsidRPr="00560591" w:rsidRDefault="00824D0F" w:rsidP="00824D0F">
      <w:pPr>
        <w:pStyle w:val="afa"/>
        <w:numPr>
          <w:ilvl w:val="0"/>
          <w:numId w:val="47"/>
        </w:numPr>
        <w:ind w:leftChars="0" w:left="993" w:hanging="284"/>
      </w:pPr>
      <w:r w:rsidRPr="00560591">
        <w:rPr>
          <w:rFonts w:hint="eastAsia"/>
        </w:rPr>
        <w:t>法令に基づいて、５年に１回の頻度で定期点検を実施する。</w:t>
      </w:r>
    </w:p>
    <w:p w14:paraId="34D11D54" w14:textId="77777777" w:rsidR="00824D0F" w:rsidRPr="00560591" w:rsidRDefault="00824D0F" w:rsidP="00824D0F">
      <w:pPr>
        <w:pStyle w:val="afa"/>
        <w:numPr>
          <w:ilvl w:val="0"/>
          <w:numId w:val="47"/>
        </w:numPr>
        <w:ind w:leftChars="0" w:left="993" w:hanging="284"/>
      </w:pPr>
      <w:r w:rsidRPr="00560591">
        <w:rPr>
          <w:rFonts w:hint="eastAsia"/>
        </w:rPr>
        <w:t>直近（令和元年度～令和５年度）の定期点検結果より、</w:t>
      </w:r>
      <w:r w:rsidRPr="00560591">
        <w:t>社会的影響度</w:t>
      </w:r>
      <w:r w:rsidRPr="00560591">
        <w:rPr>
          <w:rFonts w:hint="eastAsia"/>
        </w:rPr>
        <w:t>の大きさと</w:t>
      </w:r>
      <w:bookmarkStart w:id="342" w:name="_Hlk186133972"/>
      <w:r w:rsidRPr="00560591">
        <w:rPr>
          <w:rFonts w:hint="eastAsia"/>
        </w:rPr>
        <w:t>管理水準を下回る、もしくは下回る見込みのあるシェッド・大型カルバートを対象として、優先順位の考え方に基づき措置を実施する。</w:t>
      </w:r>
    </w:p>
    <w:bookmarkEnd w:id="342"/>
    <w:p w14:paraId="013E500E" w14:textId="77777777" w:rsidR="0041416A" w:rsidRPr="00560591" w:rsidRDefault="0041416A" w:rsidP="0041416A">
      <w:pPr>
        <w:pStyle w:val="40"/>
        <w:ind w:left="420" w:firstLine="210"/>
      </w:pPr>
    </w:p>
    <w:p w14:paraId="15521675" w14:textId="6A2723FB" w:rsidR="006014CD" w:rsidRPr="00560591" w:rsidRDefault="006014CD">
      <w:pPr>
        <w:widowControl/>
        <w:jc w:val="left"/>
        <w:rPr>
          <w:szCs w:val="16"/>
        </w:rPr>
      </w:pPr>
    </w:p>
    <w:bookmarkEnd w:id="82"/>
    <w:bookmarkEnd w:id="83"/>
    <w:sectPr w:rsidR="006014CD" w:rsidRPr="00560591" w:rsidSect="001F643C">
      <w:headerReference w:type="default" r:id="rId93"/>
      <w:footerReference w:type="default" r:id="rId9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149B3" w14:textId="77777777" w:rsidR="00E83136" w:rsidRDefault="00E83136">
      <w:r>
        <w:separator/>
      </w:r>
    </w:p>
  </w:endnote>
  <w:endnote w:type="continuationSeparator" w:id="0">
    <w:p w14:paraId="4499E88D" w14:textId="77777777" w:rsidR="00E83136" w:rsidRDefault="00E83136">
      <w:r>
        <w:continuationSeparator/>
      </w:r>
    </w:p>
  </w:endnote>
  <w:endnote w:type="continuationNotice" w:id="1">
    <w:p w14:paraId="155B8A60" w14:textId="77777777" w:rsidR="00E83136" w:rsidRDefault="00E83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平成明朝">
    <w:altName w:val="HGP教科書体"/>
    <w:panose1 w:val="00000000000000000000"/>
    <w:charset w:val="80"/>
    <w:family w:val="roman"/>
    <w:notTrueType/>
    <w:pitch w:val="fixed"/>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
    <w:altName w:val="Arial Unicode MS"/>
    <w:panose1 w:val="00000000000000000000"/>
    <w:charset w:val="80"/>
    <w:family w:val="swiss"/>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1179" w14:textId="7CD886EA" w:rsidR="00FD3810" w:rsidRPr="003A5F2B" w:rsidRDefault="001A50F0" w:rsidP="0058040D">
    <w:pPr>
      <w:pStyle w:val="ac"/>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0288" behindDoc="0" locked="0" layoutInCell="1" allowOverlap="1" wp14:anchorId="1CA88D0D" wp14:editId="3B5BF0BA">
              <wp:simplePos x="0" y="0"/>
              <wp:positionH relativeFrom="column">
                <wp:posOffset>-5080</wp:posOffset>
              </wp:positionH>
              <wp:positionV relativeFrom="paragraph">
                <wp:posOffset>-57045</wp:posOffset>
              </wp:positionV>
              <wp:extent cx="5762625" cy="85725"/>
              <wp:effectExtent l="0" t="0" r="28575" b="28575"/>
              <wp:wrapNone/>
              <wp:docPr id="440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9A9055A" w14:textId="77777777" w:rsidR="00FD3810" w:rsidRPr="00D856E6" w:rsidRDefault="00FD381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88D0D" id="_x0000_t202" coordsize="21600,21600" o:spt="202" path="m,l,21600r21600,l21600,xe">
              <v:stroke joinstyle="miter"/>
              <v:path gradientshapeok="t" o:connecttype="rect"/>
            </v:shapetype>
            <v:shape id="Text Box 7" o:spid="_x0000_s1123" type="#_x0000_t202" style="position:absolute;margin-left:-.4pt;margin-top:-4.5pt;width:453.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" fillcolor="black">
              <v:textbox inset="5.85pt,.7pt,5.85pt,.7pt">
                <w:txbxContent>
                  <w:p w14:paraId="29A9055A" w14:textId="77777777" w:rsidR="00FD3810" w:rsidRPr="00D856E6" w:rsidRDefault="00FD3810" w:rsidP="003A5F2B">
                    <w:pPr>
                      <w:spacing w:line="400" w:lineRule="exact"/>
                      <w:jc w:val="right"/>
                      <w:rPr>
                        <w:rFonts w:hAnsi="HG丸ｺﾞｼｯｸM-PRO"/>
                      </w:rPr>
                    </w:pPr>
                  </w:p>
                </w:txbxContent>
              </v:textbox>
            </v:shape>
          </w:pict>
        </mc:Fallback>
      </mc:AlternateContent>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sidRPr="003A5F2B">
      <w:rPr>
        <w:rFonts w:ascii="Arial Unicode MS" w:eastAsia="Arial Unicode MS" w:hAnsi="Arial Unicode MS" w:cs="Arial Unicode MS"/>
        <w:sz w:val="32"/>
        <w:szCs w:val="32"/>
      </w:rPr>
      <w:fldChar w:fldCharType="begin"/>
    </w:r>
    <w:r w:rsidR="00FD3810" w:rsidRPr="003A5F2B">
      <w:rPr>
        <w:rFonts w:ascii="Arial Unicode MS" w:eastAsia="Arial Unicode MS" w:hAnsi="Arial Unicode MS" w:cs="Arial Unicode MS"/>
        <w:sz w:val="32"/>
        <w:szCs w:val="32"/>
      </w:rPr>
      <w:instrText>PAGE   \* MERGEFORMAT</w:instrText>
    </w:r>
    <w:r w:rsidR="00FD3810" w:rsidRPr="003A5F2B">
      <w:rPr>
        <w:rFonts w:ascii="Arial Unicode MS" w:eastAsia="Arial Unicode MS" w:hAnsi="Arial Unicode MS" w:cs="Arial Unicode MS"/>
        <w:sz w:val="32"/>
        <w:szCs w:val="32"/>
      </w:rPr>
      <w:fldChar w:fldCharType="separate"/>
    </w:r>
    <w:r w:rsidR="0030381F" w:rsidRPr="0030381F">
      <w:rPr>
        <w:rFonts w:ascii="Arial Unicode MS" w:eastAsia="Arial Unicode MS" w:hAnsi="Arial Unicode MS" w:cs="Arial Unicode MS"/>
        <w:noProof/>
        <w:sz w:val="32"/>
        <w:szCs w:val="32"/>
        <w:lang w:val="ja-JP"/>
      </w:rPr>
      <w:t>II</w:t>
    </w:r>
    <w:r w:rsidR="00FD3810" w:rsidRPr="003A5F2B">
      <w:rPr>
        <w:rFonts w:ascii="Arial Unicode MS" w:eastAsia="Arial Unicode MS" w:hAnsi="Arial Unicode MS" w:cs="Arial Unicode MS"/>
        <w:sz w:val="32"/>
        <w:szCs w:val="32"/>
      </w:rPr>
      <w:fldChar w:fldCharType="end"/>
    </w:r>
  </w:p>
  <w:p w14:paraId="41DB13E5" w14:textId="77777777" w:rsidR="00FD3810" w:rsidRDefault="00FD381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DEAF" w14:textId="77777777" w:rsidR="003338DB" w:rsidRPr="003A5F2B" w:rsidRDefault="003338DB" w:rsidP="003338DB">
    <w:pPr>
      <w:pStyle w:val="ac"/>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4384" behindDoc="0" locked="0" layoutInCell="1" allowOverlap="1" wp14:anchorId="608AF166" wp14:editId="7568AB53">
              <wp:simplePos x="0" y="0"/>
              <wp:positionH relativeFrom="column">
                <wp:posOffset>-5080</wp:posOffset>
              </wp:positionH>
              <wp:positionV relativeFrom="paragraph">
                <wp:posOffset>-56515</wp:posOffset>
              </wp:positionV>
              <wp:extent cx="8892000" cy="85725"/>
              <wp:effectExtent l="0" t="0" r="23495" b="28575"/>
              <wp:wrapNone/>
              <wp:docPr id="10891643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7EA359DA" w14:textId="77777777" w:rsidR="003338DB" w:rsidRPr="00D856E6" w:rsidRDefault="003338DB"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AF166" id="_x0000_t202" coordsize="21600,21600" o:spt="202" path="m,l,21600r21600,l21600,xe">
              <v:stroke joinstyle="miter"/>
              <v:path gradientshapeok="t" o:connecttype="rect"/>
            </v:shapetype>
            <v:shape id="_x0000_s1125" type="#_x0000_t202" style="position:absolute;left:0;text-align:left;margin-left:-.4pt;margin-top:-4.45pt;width:700.1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" fillcolor="black">
              <v:textbox inset="5.85pt,.7pt,5.85pt,.7pt">
                <w:txbxContent>
                  <w:p w14:paraId="7EA359DA" w14:textId="77777777" w:rsidR="003338DB" w:rsidRPr="00D856E6" w:rsidRDefault="003338DB"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8CFA21C" w14:textId="77777777" w:rsidR="003338DB" w:rsidRDefault="003338DB">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79D6" w14:textId="77777777" w:rsidR="0041416A" w:rsidRPr="003A5F2B" w:rsidRDefault="0041416A">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0528" behindDoc="0" locked="0" layoutInCell="1" allowOverlap="1" wp14:anchorId="2C8DF39D" wp14:editId="5CC78688">
              <wp:simplePos x="0" y="0"/>
              <wp:positionH relativeFrom="column">
                <wp:posOffset>-5080</wp:posOffset>
              </wp:positionH>
              <wp:positionV relativeFrom="paragraph">
                <wp:posOffset>-56410</wp:posOffset>
              </wp:positionV>
              <wp:extent cx="5762625" cy="85725"/>
              <wp:effectExtent l="0" t="0" r="28575" b="28575"/>
              <wp:wrapNone/>
              <wp:docPr id="14619016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2510F60" w14:textId="77777777" w:rsidR="0041416A" w:rsidRPr="00D856E6" w:rsidRDefault="0041416A"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DF39D" id="_x0000_t202" coordsize="21600,21600" o:spt="202" path="m,l,21600r21600,l21600,xe">
              <v:stroke joinstyle="miter"/>
              <v:path gradientshapeok="t" o:connecttype="rect"/>
            </v:shapetype>
            <v:shape id="_x0000_s1127" type="#_x0000_t202" style="position:absolute;left:0;text-align:left;margin-left:-.4pt;margin-top:-4.45pt;width:453.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" fillcolor="black">
              <v:textbox inset="5.85pt,.7pt,5.85pt,.7pt">
                <w:txbxContent>
                  <w:p w14:paraId="12510F60" w14:textId="77777777" w:rsidR="0041416A" w:rsidRPr="00D856E6" w:rsidRDefault="0041416A" w:rsidP="003A5F2B">
                    <w:pPr>
                      <w:spacing w:line="400" w:lineRule="exact"/>
                      <w:jc w:val="right"/>
                      <w:rPr>
                        <w:rFonts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84</w:t>
    </w:r>
    <w:r w:rsidRPr="003A5F2B">
      <w:rPr>
        <w:rFonts w:ascii="Arial Unicode MS" w:eastAsia="Arial Unicode MS" w:hAnsi="Arial Unicode MS" w:cs="Arial Unicode MS"/>
        <w:sz w:val="32"/>
        <w:szCs w:val="32"/>
      </w:rPr>
      <w:fldChar w:fldCharType="end"/>
    </w:r>
  </w:p>
  <w:p w14:paraId="03B8CF47" w14:textId="77777777" w:rsidR="0041416A" w:rsidRDefault="0041416A">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451A" w14:textId="77777777" w:rsidR="0041416A" w:rsidRPr="003A5F2B" w:rsidRDefault="0041416A">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3600" behindDoc="0" locked="0" layoutInCell="1" allowOverlap="1" wp14:anchorId="433318BF" wp14:editId="1A491D5F">
              <wp:simplePos x="0" y="0"/>
              <wp:positionH relativeFrom="column">
                <wp:posOffset>-5080</wp:posOffset>
              </wp:positionH>
              <wp:positionV relativeFrom="paragraph">
                <wp:posOffset>-55880</wp:posOffset>
              </wp:positionV>
              <wp:extent cx="8892000" cy="85725"/>
              <wp:effectExtent l="0" t="0" r="23495" b="28575"/>
              <wp:wrapNone/>
              <wp:docPr id="17179172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756A2689" w14:textId="77777777" w:rsidR="0041416A" w:rsidRPr="00D856E6" w:rsidRDefault="0041416A"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318BF" id="_x0000_t202" coordsize="21600,21600" o:spt="202" path="m,l,21600r21600,l21600,xe">
              <v:stroke joinstyle="miter"/>
              <v:path gradientshapeok="t" o:connecttype="rect"/>
            </v:shapetype>
            <v:shape id="_x0000_s1129" type="#_x0000_t202" style="position:absolute;left:0;text-align:left;margin-left:-.4pt;margin-top:-4.4pt;width:700.1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" fillcolor="black">
              <v:textbox inset="5.85pt,.7pt,5.85pt,.7pt">
                <w:txbxContent>
                  <w:p w14:paraId="756A2689" w14:textId="77777777" w:rsidR="0041416A" w:rsidRPr="00D856E6" w:rsidRDefault="0041416A" w:rsidP="003A5F2B">
                    <w:pPr>
                      <w:spacing w:line="400" w:lineRule="exact"/>
                      <w:jc w:val="right"/>
                      <w:rPr>
                        <w:rFonts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84</w:t>
    </w:r>
    <w:r w:rsidRPr="003A5F2B">
      <w:rPr>
        <w:rFonts w:ascii="Arial Unicode MS" w:eastAsia="Arial Unicode MS" w:hAnsi="Arial Unicode MS" w:cs="Arial Unicode MS"/>
        <w:sz w:val="32"/>
        <w:szCs w:val="32"/>
      </w:rPr>
      <w:fldChar w:fldCharType="end"/>
    </w:r>
  </w:p>
  <w:p w14:paraId="3A70EB8F" w14:textId="77777777" w:rsidR="0041416A" w:rsidRDefault="0041416A">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6844" w14:textId="77777777" w:rsidR="003338DB" w:rsidRPr="003A5F2B" w:rsidRDefault="003338DB" w:rsidP="0058040D">
    <w:pPr>
      <w:pStyle w:val="ac"/>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480" behindDoc="0" locked="0" layoutInCell="1" allowOverlap="1" wp14:anchorId="5CB24B36" wp14:editId="3EFC47FC">
              <wp:simplePos x="0" y="0"/>
              <wp:positionH relativeFrom="column">
                <wp:posOffset>-5080</wp:posOffset>
              </wp:positionH>
              <wp:positionV relativeFrom="paragraph">
                <wp:posOffset>-57045</wp:posOffset>
              </wp:positionV>
              <wp:extent cx="5762625" cy="85725"/>
              <wp:effectExtent l="0" t="0" r="28575" b="28575"/>
              <wp:wrapNone/>
              <wp:docPr id="3476035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285DEEB" w14:textId="77777777" w:rsidR="003338DB" w:rsidRPr="00D856E6" w:rsidRDefault="003338DB"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24B36" id="_x0000_t202" coordsize="21600,21600" o:spt="202" path="m,l,21600r21600,l21600,xe">
              <v:stroke joinstyle="miter"/>
              <v:path gradientshapeok="t" o:connecttype="rect"/>
            </v:shapetype>
            <v:shape id="_x0000_s1131" type="#_x0000_t202" style="position:absolute;margin-left:-.4pt;margin-top:-4.5pt;width:453.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" fillcolor="black">
              <v:textbox inset="5.85pt,.7pt,5.85pt,.7pt">
                <w:txbxContent>
                  <w:p w14:paraId="0285DEEB" w14:textId="77777777" w:rsidR="003338DB" w:rsidRPr="00D856E6" w:rsidRDefault="003338DB"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2009DCB" w14:textId="77777777" w:rsidR="003338DB" w:rsidRDefault="003338D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2EAE" w14:textId="77777777" w:rsidR="00E83136" w:rsidRDefault="00E83136">
      <w:r>
        <w:separator/>
      </w:r>
    </w:p>
  </w:footnote>
  <w:footnote w:type="continuationSeparator" w:id="0">
    <w:p w14:paraId="62B15364" w14:textId="77777777" w:rsidR="00E83136" w:rsidRDefault="00E83136">
      <w:r>
        <w:continuationSeparator/>
      </w:r>
    </w:p>
  </w:footnote>
  <w:footnote w:type="continuationNotice" w:id="1">
    <w:p w14:paraId="6D57EB0E" w14:textId="77777777" w:rsidR="00E83136" w:rsidRDefault="00E83136"/>
  </w:footnote>
  <w:footnote w:id="2">
    <w:p w14:paraId="72B4249B" w14:textId="77777777" w:rsidR="0041416A" w:rsidRDefault="0041416A" w:rsidP="0041416A">
      <w:pPr>
        <w:pStyle w:val="afff1"/>
      </w:pPr>
      <w:r>
        <w:rPr>
          <w:rStyle w:val="afff3"/>
        </w:rPr>
        <w:footnoteRef/>
      </w:r>
      <w:r>
        <w:t xml:space="preserve"> </w:t>
      </w:r>
      <w:r w:rsidRPr="003044B7">
        <w:rPr>
          <w:rFonts w:hint="eastAsia"/>
          <w:sz w:val="18"/>
          <w:szCs w:val="18"/>
        </w:rPr>
        <w:t>高齢化橋梁：建設後50年以上経過した橋梁</w:t>
      </w:r>
    </w:p>
  </w:footnote>
  <w:footnote w:id="3">
    <w:p w14:paraId="03ED4E37" w14:textId="77777777" w:rsidR="0041416A" w:rsidRDefault="0041416A" w:rsidP="0041416A">
      <w:pPr>
        <w:pStyle w:val="afff1"/>
      </w:pPr>
      <w:r>
        <w:rPr>
          <w:rStyle w:val="afff3"/>
        </w:rPr>
        <w:footnoteRef/>
      </w:r>
      <w:r>
        <w:t xml:space="preserve"> </w:t>
      </w:r>
      <w:r w:rsidRPr="00764CC9">
        <w:rPr>
          <w:rFonts w:hint="eastAsia"/>
        </w:rPr>
        <w:t>マルコフ仮定（未来の挙動が現在の値だけで決定され、過去の挙動と無関係である性質をもつ確率過程を仮定すること）により遷移確率を仮定したもの</w:t>
      </w:r>
    </w:p>
  </w:footnote>
  <w:footnote w:id="4">
    <w:p w14:paraId="37DCF0AB" w14:textId="77777777" w:rsidR="0041416A" w:rsidRPr="00100013" w:rsidRDefault="0041416A" w:rsidP="0041416A">
      <w:pPr>
        <w:pStyle w:val="afff1"/>
        <w:rPr>
          <w:rFonts w:hAnsi="HG丸ｺﾞｼｯｸM-PRO"/>
        </w:rPr>
      </w:pPr>
      <w:r w:rsidRPr="00100013">
        <w:rPr>
          <w:rStyle w:val="afff3"/>
          <w:rFonts w:hAnsi="HG丸ｺﾞｼｯｸM-PRO"/>
        </w:rPr>
        <w:footnoteRef/>
      </w:r>
      <w:r w:rsidRPr="00100013">
        <w:rPr>
          <w:rFonts w:hAnsi="HG丸ｺﾞｼｯｸM-PRO"/>
        </w:rPr>
        <w:t xml:space="preserve"> </w:t>
      </w:r>
      <w:r w:rsidRPr="00754885">
        <w:rPr>
          <w:rFonts w:hAnsi="HG丸ｺﾞｼｯｸM-PRO" w:hint="eastAsia"/>
          <w:sz w:val="18"/>
          <w:szCs w:val="18"/>
        </w:rPr>
        <w:t>高齢化トンネル：建設後50年以上経過したトンネル</w:t>
      </w:r>
    </w:p>
  </w:footnote>
  <w:footnote w:id="5">
    <w:p w14:paraId="6A5952EA" w14:textId="77777777" w:rsidR="0041416A" w:rsidRPr="009A754A" w:rsidRDefault="0041416A" w:rsidP="0041416A">
      <w:pPr>
        <w:pStyle w:val="afff1"/>
        <w:rPr>
          <w:rFonts w:hAnsi="HG丸ｺﾞｼｯｸM-PRO"/>
        </w:rPr>
      </w:pPr>
      <w:r w:rsidRPr="009A754A">
        <w:rPr>
          <w:rStyle w:val="afff3"/>
          <w:rFonts w:hAnsi="HG丸ｺﾞｼｯｸM-PRO"/>
        </w:rPr>
        <w:footnoteRef/>
      </w:r>
      <w:r w:rsidRPr="00D6308E">
        <w:rPr>
          <w:rFonts w:hAnsi="HG丸ｺﾞｼｯｸM-PRO"/>
          <w:sz w:val="18"/>
          <w:szCs w:val="18"/>
        </w:rPr>
        <w:t xml:space="preserve"> </w:t>
      </w:r>
      <w:r w:rsidRPr="00D6308E">
        <w:rPr>
          <w:rFonts w:hAnsi="HG丸ｺﾞｼｯｸM-PRO" w:hint="eastAsia"/>
          <w:sz w:val="18"/>
          <w:szCs w:val="18"/>
        </w:rPr>
        <w:t>高齢化横断歩道橋：建設後50年以上経過した横断歩道橋</w:t>
      </w:r>
    </w:p>
  </w:footnote>
  <w:footnote w:id="6">
    <w:p w14:paraId="42D1991E" w14:textId="43C29CFC" w:rsidR="00824D0F" w:rsidRPr="002A0BE1" w:rsidRDefault="00824D0F" w:rsidP="00824D0F">
      <w:pPr>
        <w:pStyle w:val="afff1"/>
        <w:rPr>
          <w:rFonts w:hAnsi="HG丸ｺﾞｼｯｸM-PRO"/>
        </w:rPr>
      </w:pPr>
      <w:r w:rsidRPr="00504BAD">
        <w:rPr>
          <w:rStyle w:val="afff3"/>
          <w:rFonts w:hAnsi="HG丸ｺﾞｼｯｸM-PRO"/>
        </w:rPr>
        <w:footnoteRef/>
      </w:r>
      <w:r w:rsidRPr="002A0BE1">
        <w:rPr>
          <w:rFonts w:hAnsi="HG丸ｺﾞｼｯｸM-PRO"/>
        </w:rPr>
        <w:t xml:space="preserve"> </w:t>
      </w:r>
      <w:r w:rsidRPr="008B46CD">
        <w:rPr>
          <w:rFonts w:hAnsi="HG丸ｺﾞｼｯｸM-PRO" w:hint="eastAsia"/>
          <w:sz w:val="18"/>
          <w:szCs w:val="18"/>
        </w:rPr>
        <w:t xml:space="preserve">  高齢化大型カルバート：建設後50年以上経過した大型カルバート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30B" w14:textId="77777777" w:rsidR="00FD3810" w:rsidRDefault="00FD3810">
    <w:pPr>
      <w:pStyle w:val="af"/>
    </w:pPr>
    <w:r>
      <w:rPr>
        <w:noProof/>
      </w:rPr>
      <mc:AlternateContent>
        <mc:Choice Requires="wps">
          <w:drawing>
            <wp:anchor distT="0" distB="0" distL="114300" distR="114300" simplePos="0" relativeHeight="251654144" behindDoc="0" locked="0" layoutInCell="1" allowOverlap="1" wp14:anchorId="0D455D39" wp14:editId="4BBA531B">
              <wp:simplePos x="0" y="0"/>
              <wp:positionH relativeFrom="column">
                <wp:posOffset>-5080</wp:posOffset>
              </wp:positionH>
              <wp:positionV relativeFrom="paragraph">
                <wp:posOffset>-52705</wp:posOffset>
              </wp:positionV>
              <wp:extent cx="5762625" cy="314325"/>
              <wp:effectExtent l="0" t="0" r="28575"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B79419" w14:textId="578B6809" w:rsidR="00FD3810" w:rsidRPr="00D856E6" w:rsidRDefault="00FD3810" w:rsidP="00D856E6">
                          <w:pPr>
                            <w:spacing w:line="400" w:lineRule="exact"/>
                            <w:jc w:val="right"/>
                            <w:rPr>
                              <w:rFonts w:hAnsi="HG丸ｺﾞｼｯｸM-PRO"/>
                              <w:lang w:eastAsia="zh-TW"/>
                            </w:rPr>
                          </w:pPr>
                          <w:r w:rsidRPr="00D856E6">
                            <w:rPr>
                              <w:rFonts w:hAnsi="HG丸ｺﾞｼｯｸM-PRO" w:hint="eastAsia"/>
                              <w:lang w:eastAsia="zh-TW"/>
                            </w:rPr>
                            <w:t>大阪府</w:t>
                          </w:r>
                          <w:r w:rsidR="00494C20">
                            <w:rPr>
                              <w:rFonts w:hAnsi="HG丸ｺﾞｼｯｸM-PRO" w:hint="eastAsia"/>
                              <w:lang w:eastAsia="zh-TW"/>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55D39" id="_x0000_t202" coordsize="21600,21600" o:spt="202" path="m,l,21600r21600,l21600,xe">
              <v:stroke joinstyle="miter"/>
              <v:path gradientshapeok="t" o:connecttype="rect"/>
            </v:shapetype>
            <v:shape id="Text Box 8" o:spid="_x0000_s1122" type="#_x0000_t202" style="position:absolute;left:0;text-align:left;margin-left:-.4pt;margin-top:-4.15pt;width:453.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" fillcolor="black">
              <v:textbox inset="5.85pt,.7pt,5.85pt,.7pt">
                <w:txbxContent>
                  <w:p w14:paraId="7FB79419" w14:textId="578B6809" w:rsidR="00FD3810" w:rsidRPr="00D856E6" w:rsidRDefault="00FD3810" w:rsidP="00D856E6">
                    <w:pPr>
                      <w:spacing w:line="400" w:lineRule="exact"/>
                      <w:jc w:val="right"/>
                      <w:rPr>
                        <w:rFonts w:hAnsi="HG丸ｺﾞｼｯｸM-PRO"/>
                        <w:lang w:eastAsia="zh-TW"/>
                      </w:rPr>
                    </w:pPr>
                    <w:r w:rsidRPr="00D856E6">
                      <w:rPr>
                        <w:rFonts w:hAnsi="HG丸ｺﾞｼｯｸM-PRO" w:hint="eastAsia"/>
                        <w:lang w:eastAsia="zh-TW"/>
                      </w:rPr>
                      <w:t>大阪府</w:t>
                    </w:r>
                    <w:r w:rsidR="00494C20">
                      <w:rPr>
                        <w:rFonts w:hAnsi="HG丸ｺﾞｼｯｸM-PRO" w:hint="eastAsia"/>
                        <w:lang w:eastAsia="zh-TW"/>
                      </w:rPr>
                      <w:t>都市基盤施設維持管理技術審議会</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1E81" w14:textId="77777777" w:rsidR="003338DB" w:rsidRDefault="003338DB">
    <w:pPr>
      <w:pStyle w:val="af"/>
    </w:pPr>
    <w:r>
      <w:rPr>
        <w:noProof/>
      </w:rPr>
      <mc:AlternateContent>
        <mc:Choice Requires="wps">
          <w:drawing>
            <wp:anchor distT="0" distB="0" distL="114300" distR="114300" simplePos="0" relativeHeight="251662336" behindDoc="0" locked="0" layoutInCell="1" allowOverlap="1" wp14:anchorId="642B3585" wp14:editId="1C7C033E">
              <wp:simplePos x="0" y="0"/>
              <wp:positionH relativeFrom="column">
                <wp:posOffset>-5080</wp:posOffset>
              </wp:positionH>
              <wp:positionV relativeFrom="paragraph">
                <wp:posOffset>-52705</wp:posOffset>
              </wp:positionV>
              <wp:extent cx="8892000" cy="314325"/>
              <wp:effectExtent l="0" t="0" r="23495" b="28575"/>
              <wp:wrapNone/>
              <wp:docPr id="2848121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1CE8EFFC" w14:textId="77777777" w:rsidR="003338DB" w:rsidRPr="00D856E6" w:rsidRDefault="003338DB" w:rsidP="00D856E6">
                          <w:pPr>
                            <w:spacing w:line="400" w:lineRule="exact"/>
                            <w:jc w:val="right"/>
                            <w:rPr>
                              <w:rFonts w:hAnsi="HG丸ｺﾞｼｯｸM-PRO"/>
                              <w:lang w:eastAsia="zh-TW"/>
                            </w:rPr>
                          </w:pPr>
                          <w:r w:rsidRPr="00D856E6">
                            <w:rPr>
                              <w:rFonts w:hAnsi="HG丸ｺﾞｼｯｸM-PRO" w:hint="eastAsia"/>
                              <w:lang w:eastAsia="zh-TW"/>
                            </w:rPr>
                            <w:t>大阪府</w:t>
                          </w:r>
                          <w:r>
                            <w:rPr>
                              <w:rFonts w:hAnsi="HG丸ｺﾞｼｯｸM-PRO" w:hint="eastAsia"/>
                              <w:lang w:eastAsia="zh-TW"/>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B3585" id="_x0000_t202" coordsize="21600,21600" o:spt="202" path="m,l,21600r21600,l21600,xe">
              <v:stroke joinstyle="miter"/>
              <v:path gradientshapeok="t" o:connecttype="rect"/>
            </v:shapetype>
            <v:shape id="_x0000_s1124" type="#_x0000_t202" style="position:absolute;left:0;text-align:left;margin-left:-.4pt;margin-top:-4.15pt;width:700.1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" fillcolor="black">
              <v:textbox inset="5.85pt,.7pt,5.85pt,.7pt">
                <w:txbxContent>
                  <w:p w14:paraId="1CE8EFFC" w14:textId="77777777" w:rsidR="003338DB" w:rsidRPr="00D856E6" w:rsidRDefault="003338DB" w:rsidP="00D856E6">
                    <w:pPr>
                      <w:spacing w:line="400" w:lineRule="exact"/>
                      <w:jc w:val="right"/>
                      <w:rPr>
                        <w:rFonts w:hAnsi="HG丸ｺﾞｼｯｸM-PRO"/>
                        <w:lang w:eastAsia="zh-TW"/>
                      </w:rPr>
                    </w:pPr>
                    <w:r w:rsidRPr="00D856E6">
                      <w:rPr>
                        <w:rFonts w:hAnsi="HG丸ｺﾞｼｯｸM-PRO" w:hint="eastAsia"/>
                        <w:lang w:eastAsia="zh-TW"/>
                      </w:rPr>
                      <w:t>大阪府</w:t>
                    </w:r>
                    <w:r>
                      <w:rPr>
                        <w:rFonts w:hAnsi="HG丸ｺﾞｼｯｸM-PRO" w:hint="eastAsia"/>
                        <w:lang w:eastAsia="zh-TW"/>
                      </w:rPr>
                      <w:t>都市基盤施設維持管理技術審議会</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C92C" w14:textId="77777777" w:rsidR="0041416A" w:rsidRDefault="0041416A">
    <w:pPr>
      <w:pStyle w:val="af"/>
    </w:pPr>
    <w:r>
      <w:rPr>
        <w:noProof/>
      </w:rPr>
      <mc:AlternateContent>
        <mc:Choice Requires="wps">
          <w:drawing>
            <wp:anchor distT="0" distB="0" distL="114300" distR="114300" simplePos="0" relativeHeight="251671552" behindDoc="0" locked="0" layoutInCell="1" allowOverlap="1" wp14:anchorId="21C38B65" wp14:editId="65C75ED5">
              <wp:simplePos x="0" y="0"/>
              <wp:positionH relativeFrom="column">
                <wp:posOffset>-5080</wp:posOffset>
              </wp:positionH>
              <wp:positionV relativeFrom="paragraph">
                <wp:posOffset>-52705</wp:posOffset>
              </wp:positionV>
              <wp:extent cx="5762625" cy="314325"/>
              <wp:effectExtent l="0" t="0" r="28575" b="28575"/>
              <wp:wrapNone/>
              <wp:docPr id="261990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1DE49DB" w14:textId="77777777" w:rsidR="0041416A" w:rsidRPr="00D856E6" w:rsidRDefault="0041416A" w:rsidP="00C01A1C">
                          <w:pPr>
                            <w:spacing w:line="400" w:lineRule="exact"/>
                            <w:jc w:val="right"/>
                            <w:rPr>
                              <w:rFonts w:hAnsi="HG丸ｺﾞｼｯｸM-PRO"/>
                              <w:lang w:eastAsia="zh-CN"/>
                            </w:rPr>
                          </w:pPr>
                          <w:r>
                            <w:rPr>
                              <w:rFonts w:hAnsi="HG丸ｺﾞｼｯｸM-PRO" w:hint="eastAsia"/>
                              <w:lang w:eastAsia="zh-CN"/>
                            </w:rPr>
                            <w:t>大阪府都市基盤施設維持管理技術審議会</w:t>
                          </w:r>
                        </w:p>
                        <w:p w14:paraId="07C4210B" w14:textId="77777777" w:rsidR="0041416A" w:rsidRPr="00D856E6" w:rsidRDefault="0041416A" w:rsidP="00D856E6">
                          <w:pPr>
                            <w:spacing w:line="400" w:lineRule="exact"/>
                            <w:jc w:val="right"/>
                            <w:rPr>
                              <w:rFonts w:hAnsi="HG丸ｺﾞｼｯｸM-PRO"/>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38B65" id="_x0000_t202" coordsize="21600,21600" o:spt="202" path="m,l,21600r21600,l21600,xe">
              <v:stroke joinstyle="miter"/>
              <v:path gradientshapeok="t" o:connecttype="rect"/>
            </v:shapetype>
            <v:shape id="_x0000_s1126" type="#_x0000_t202" style="position:absolute;left:0;text-align:left;margin-left:-.4pt;margin-top:-4.15pt;width:453.7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LHYW8IsAgAAXQQAAA4AAAAAAAAAAAAAAAAALgIAAGRycy9lMm9E&#10;b2MueG1sUEsBAi0AFAAGAAgAAAAhAIwiP2XZAAAABwEAAA8AAAAAAAAAAAAAAAAAhgQAAGRycy9k&#10;b3ducmV2LnhtbFBLBQYAAAAABAAEAPMAAACMBQAAAAA=&#10;" fillcolor="black">
              <v:textbox inset="5.85pt,.7pt,5.85pt,.7pt">
                <w:txbxContent>
                  <w:p w14:paraId="41DE49DB" w14:textId="77777777" w:rsidR="0041416A" w:rsidRPr="00D856E6" w:rsidRDefault="0041416A" w:rsidP="00C01A1C">
                    <w:pPr>
                      <w:spacing w:line="400" w:lineRule="exact"/>
                      <w:jc w:val="right"/>
                      <w:rPr>
                        <w:rFonts w:hAnsi="HG丸ｺﾞｼｯｸM-PRO"/>
                        <w:lang w:eastAsia="zh-CN"/>
                      </w:rPr>
                    </w:pPr>
                    <w:r>
                      <w:rPr>
                        <w:rFonts w:hAnsi="HG丸ｺﾞｼｯｸM-PRO" w:hint="eastAsia"/>
                        <w:lang w:eastAsia="zh-CN"/>
                      </w:rPr>
                      <w:t>大阪府都市基盤施設維持管理技術審議会</w:t>
                    </w:r>
                  </w:p>
                  <w:p w14:paraId="07C4210B" w14:textId="77777777" w:rsidR="0041416A" w:rsidRPr="00D856E6" w:rsidRDefault="0041416A" w:rsidP="00D856E6">
                    <w:pPr>
                      <w:spacing w:line="400" w:lineRule="exact"/>
                      <w:jc w:val="right"/>
                      <w:rPr>
                        <w:rFonts w:hAnsi="HG丸ｺﾞｼｯｸM-PRO"/>
                        <w:lang w:eastAsia="zh-CN"/>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561F" w14:textId="77777777" w:rsidR="0041416A" w:rsidRDefault="0041416A">
    <w:pPr>
      <w:pStyle w:val="af"/>
    </w:pPr>
    <w:r>
      <w:rPr>
        <w:noProof/>
      </w:rPr>
      <mc:AlternateContent>
        <mc:Choice Requires="wps">
          <w:drawing>
            <wp:anchor distT="0" distB="0" distL="114300" distR="114300" simplePos="0" relativeHeight="251672576" behindDoc="0" locked="0" layoutInCell="1" allowOverlap="1" wp14:anchorId="6D80E798" wp14:editId="0541AA68">
              <wp:simplePos x="0" y="0"/>
              <wp:positionH relativeFrom="column">
                <wp:posOffset>-5080</wp:posOffset>
              </wp:positionH>
              <wp:positionV relativeFrom="paragraph">
                <wp:posOffset>-52705</wp:posOffset>
              </wp:positionV>
              <wp:extent cx="8892000" cy="314325"/>
              <wp:effectExtent l="0" t="0" r="23495" b="28575"/>
              <wp:wrapNone/>
              <wp:docPr id="13945102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67EC6553" w14:textId="77777777" w:rsidR="0041416A" w:rsidRPr="00D856E6" w:rsidRDefault="0041416A" w:rsidP="00C01A1C">
                          <w:pPr>
                            <w:spacing w:line="400" w:lineRule="exact"/>
                            <w:jc w:val="right"/>
                            <w:rPr>
                              <w:rFonts w:hAnsi="HG丸ｺﾞｼｯｸM-PRO"/>
                              <w:lang w:eastAsia="zh-CN"/>
                            </w:rPr>
                          </w:pPr>
                          <w:r>
                            <w:rPr>
                              <w:rFonts w:hAnsi="HG丸ｺﾞｼｯｸM-PRO" w:hint="eastAsia"/>
                              <w:lang w:eastAsia="zh-CN"/>
                            </w:rPr>
                            <w:t>大阪府都市基盤施設維持管理技術審議会</w:t>
                          </w:r>
                        </w:p>
                        <w:p w14:paraId="72F8179C" w14:textId="77777777" w:rsidR="0041416A" w:rsidRPr="00D856E6" w:rsidRDefault="0041416A" w:rsidP="00D856E6">
                          <w:pPr>
                            <w:spacing w:line="400" w:lineRule="exact"/>
                            <w:jc w:val="right"/>
                            <w:rPr>
                              <w:rFonts w:hAnsi="HG丸ｺﾞｼｯｸM-PRO"/>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0E798" id="_x0000_t202" coordsize="21600,21600" o:spt="202" path="m,l,21600r21600,l21600,xe">
              <v:stroke joinstyle="miter"/>
              <v:path gradientshapeok="t" o:connecttype="rect"/>
            </v:shapetype>
            <v:shape id="_x0000_s1128" type="#_x0000_t202" style="position:absolute;left:0;text-align:left;margin-left:-.4pt;margin-top:-4.15pt;width:700.1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Czr7ygKgIAAF4EAAAOAAAAAAAAAAAAAAAAAC4CAABkcnMvZTJvRG9j&#10;LnhtbFBLAQItABQABgAIAAAAIQDAX0tp2QAAAAgBAAAPAAAAAAAAAAAAAAAAAIQEAABkcnMvZG93&#10;bnJldi54bWxQSwUGAAAAAAQABADzAAAAigUAAAAA&#10;" fillcolor="black">
              <v:textbox inset="5.85pt,.7pt,5.85pt,.7pt">
                <w:txbxContent>
                  <w:p w14:paraId="67EC6553" w14:textId="77777777" w:rsidR="0041416A" w:rsidRPr="00D856E6" w:rsidRDefault="0041416A" w:rsidP="00C01A1C">
                    <w:pPr>
                      <w:spacing w:line="400" w:lineRule="exact"/>
                      <w:jc w:val="right"/>
                      <w:rPr>
                        <w:rFonts w:hAnsi="HG丸ｺﾞｼｯｸM-PRO"/>
                        <w:lang w:eastAsia="zh-CN"/>
                      </w:rPr>
                    </w:pPr>
                    <w:r>
                      <w:rPr>
                        <w:rFonts w:hAnsi="HG丸ｺﾞｼｯｸM-PRO" w:hint="eastAsia"/>
                        <w:lang w:eastAsia="zh-CN"/>
                      </w:rPr>
                      <w:t>大阪府都市基盤施設維持管理技術審議会</w:t>
                    </w:r>
                  </w:p>
                  <w:p w14:paraId="72F8179C" w14:textId="77777777" w:rsidR="0041416A" w:rsidRPr="00D856E6" w:rsidRDefault="0041416A" w:rsidP="00D856E6">
                    <w:pPr>
                      <w:spacing w:line="400" w:lineRule="exact"/>
                      <w:jc w:val="right"/>
                      <w:rPr>
                        <w:rFonts w:hAnsi="HG丸ｺﾞｼｯｸM-PRO"/>
                        <w:lang w:eastAsia="zh-CN"/>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6302" w14:textId="77777777" w:rsidR="003338DB" w:rsidRDefault="003338DB">
    <w:pPr>
      <w:pStyle w:val="af"/>
    </w:pPr>
    <w:r>
      <w:rPr>
        <w:noProof/>
      </w:rPr>
      <mc:AlternateContent>
        <mc:Choice Requires="wps">
          <w:drawing>
            <wp:anchor distT="0" distB="0" distL="114300" distR="114300" simplePos="0" relativeHeight="251666432" behindDoc="0" locked="0" layoutInCell="1" allowOverlap="1" wp14:anchorId="6FB729DA" wp14:editId="60CD8023">
              <wp:simplePos x="0" y="0"/>
              <wp:positionH relativeFrom="column">
                <wp:posOffset>-5080</wp:posOffset>
              </wp:positionH>
              <wp:positionV relativeFrom="paragraph">
                <wp:posOffset>-52705</wp:posOffset>
              </wp:positionV>
              <wp:extent cx="5762625" cy="314325"/>
              <wp:effectExtent l="0" t="0" r="28575" b="28575"/>
              <wp:wrapNone/>
              <wp:docPr id="11643212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2464D468" w14:textId="77777777" w:rsidR="003338DB" w:rsidRPr="00D856E6" w:rsidRDefault="003338DB" w:rsidP="00D856E6">
                          <w:pPr>
                            <w:spacing w:line="400" w:lineRule="exact"/>
                            <w:jc w:val="right"/>
                            <w:rPr>
                              <w:rFonts w:hAnsi="HG丸ｺﾞｼｯｸM-PRO"/>
                              <w:lang w:eastAsia="zh-TW"/>
                            </w:rPr>
                          </w:pPr>
                          <w:r w:rsidRPr="00D856E6">
                            <w:rPr>
                              <w:rFonts w:hAnsi="HG丸ｺﾞｼｯｸM-PRO" w:hint="eastAsia"/>
                              <w:lang w:eastAsia="zh-TW"/>
                            </w:rPr>
                            <w:t>大阪府</w:t>
                          </w:r>
                          <w:r>
                            <w:rPr>
                              <w:rFonts w:hAnsi="HG丸ｺﾞｼｯｸM-PRO" w:hint="eastAsia"/>
                              <w:lang w:eastAsia="zh-TW"/>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729DA" id="_x0000_t202" coordsize="21600,21600" o:spt="202" path="m,l,21600r21600,l21600,xe">
              <v:stroke joinstyle="miter"/>
              <v:path gradientshapeok="t" o:connecttype="rect"/>
            </v:shapetype>
            <v:shape id="_x0000_s1130" type="#_x0000_t202" style="position:absolute;left:0;text-align:left;margin-left:-.4pt;margin-top:-4.15pt;width:453.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NPz+IMsAgAAXwQAAA4AAAAAAAAAAAAAAAAALgIAAGRycy9lMm9E&#10;b2MueG1sUEsBAi0AFAAGAAgAAAAhAIwiP2XZAAAABwEAAA8AAAAAAAAAAAAAAAAAhgQAAGRycy9k&#10;b3ducmV2LnhtbFBLBQYAAAAABAAEAPMAAACMBQAAAAA=&#10;" fillcolor="black">
              <v:textbox inset="5.85pt,.7pt,5.85pt,.7pt">
                <w:txbxContent>
                  <w:p w14:paraId="2464D468" w14:textId="77777777" w:rsidR="003338DB" w:rsidRPr="00D856E6" w:rsidRDefault="003338DB" w:rsidP="00D856E6">
                    <w:pPr>
                      <w:spacing w:line="400" w:lineRule="exact"/>
                      <w:jc w:val="right"/>
                      <w:rPr>
                        <w:rFonts w:hAnsi="HG丸ｺﾞｼｯｸM-PRO"/>
                        <w:lang w:eastAsia="zh-TW"/>
                      </w:rPr>
                    </w:pPr>
                    <w:r w:rsidRPr="00D856E6">
                      <w:rPr>
                        <w:rFonts w:hAnsi="HG丸ｺﾞｼｯｸM-PRO" w:hint="eastAsia"/>
                        <w:lang w:eastAsia="zh-TW"/>
                      </w:rPr>
                      <w:t>大阪府</w:t>
                    </w:r>
                    <w:r>
                      <w:rPr>
                        <w:rFonts w:hAnsi="HG丸ｺﾞｼｯｸM-PRO" w:hint="eastAsia"/>
                        <w:lang w:eastAsia="zh-TW"/>
                      </w:rPr>
                      <w:t>都市基盤施設維持管理技術審議会</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0618"/>
    <w:multiLevelType w:val="hybridMultilevel"/>
    <w:tmpl w:val="FF785696"/>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E4A5B77"/>
    <w:multiLevelType w:val="hybridMultilevel"/>
    <w:tmpl w:val="FB44208C"/>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 w15:restartNumberingAfterBreak="0">
    <w:nsid w:val="11B632F0"/>
    <w:multiLevelType w:val="hybridMultilevel"/>
    <w:tmpl w:val="AF8C0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031876"/>
    <w:multiLevelType w:val="hybridMultilevel"/>
    <w:tmpl w:val="2508F9F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 w15:restartNumberingAfterBreak="0">
    <w:nsid w:val="1A8646F4"/>
    <w:multiLevelType w:val="hybridMultilevel"/>
    <w:tmpl w:val="A2C047E0"/>
    <w:lvl w:ilvl="0" w:tplc="04090005">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7" w15:restartNumberingAfterBreak="0">
    <w:nsid w:val="1BF13196"/>
    <w:multiLevelType w:val="hybridMultilevel"/>
    <w:tmpl w:val="2CE83FA6"/>
    <w:lvl w:ilvl="0" w:tplc="0DC82C72">
      <w:start w:val="1"/>
      <w:numFmt w:val="decimal"/>
      <w:suff w:val="space"/>
      <w:lvlText w:val="1)-%1"/>
      <w:lvlJc w:val="left"/>
      <w:pPr>
        <w:ind w:left="865" w:hanging="440"/>
      </w:pPr>
      <w:rPr>
        <w:rFonts w:hint="eastAsia"/>
        <w:b/>
        <w:bCs/>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8"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6623237"/>
    <w:multiLevelType w:val="hybridMultilevel"/>
    <w:tmpl w:val="42087918"/>
    <w:lvl w:ilvl="0" w:tplc="0409000B">
      <w:start w:val="1"/>
      <w:numFmt w:val="bullet"/>
      <w:lvlText w:val=""/>
      <w:lvlJc w:val="left"/>
      <w:pPr>
        <w:ind w:left="1300" w:hanging="440"/>
      </w:pPr>
      <w:rPr>
        <w:rFonts w:ascii="Wingdings" w:hAnsi="Wingdings" w:hint="default"/>
      </w:rPr>
    </w:lvl>
    <w:lvl w:ilvl="1" w:tplc="0409000B" w:tentative="1">
      <w:start w:val="1"/>
      <w:numFmt w:val="bullet"/>
      <w:lvlText w:val=""/>
      <w:lvlJc w:val="left"/>
      <w:pPr>
        <w:ind w:left="1740" w:hanging="440"/>
      </w:pPr>
      <w:rPr>
        <w:rFonts w:ascii="Wingdings" w:hAnsi="Wingdings" w:hint="default"/>
      </w:rPr>
    </w:lvl>
    <w:lvl w:ilvl="2" w:tplc="0409000D" w:tentative="1">
      <w:start w:val="1"/>
      <w:numFmt w:val="bullet"/>
      <w:lvlText w:val=""/>
      <w:lvlJc w:val="left"/>
      <w:pPr>
        <w:ind w:left="2180" w:hanging="440"/>
      </w:pPr>
      <w:rPr>
        <w:rFonts w:ascii="Wingdings" w:hAnsi="Wingdings" w:hint="default"/>
      </w:rPr>
    </w:lvl>
    <w:lvl w:ilvl="3" w:tplc="04090001" w:tentative="1">
      <w:start w:val="1"/>
      <w:numFmt w:val="bullet"/>
      <w:lvlText w:val=""/>
      <w:lvlJc w:val="left"/>
      <w:pPr>
        <w:ind w:left="2620" w:hanging="440"/>
      </w:pPr>
      <w:rPr>
        <w:rFonts w:ascii="Wingdings" w:hAnsi="Wingdings" w:hint="default"/>
      </w:rPr>
    </w:lvl>
    <w:lvl w:ilvl="4" w:tplc="0409000B" w:tentative="1">
      <w:start w:val="1"/>
      <w:numFmt w:val="bullet"/>
      <w:lvlText w:val=""/>
      <w:lvlJc w:val="left"/>
      <w:pPr>
        <w:ind w:left="3060" w:hanging="440"/>
      </w:pPr>
      <w:rPr>
        <w:rFonts w:ascii="Wingdings" w:hAnsi="Wingdings" w:hint="default"/>
      </w:rPr>
    </w:lvl>
    <w:lvl w:ilvl="5" w:tplc="0409000D" w:tentative="1">
      <w:start w:val="1"/>
      <w:numFmt w:val="bullet"/>
      <w:lvlText w:val=""/>
      <w:lvlJc w:val="left"/>
      <w:pPr>
        <w:ind w:left="3500" w:hanging="440"/>
      </w:pPr>
      <w:rPr>
        <w:rFonts w:ascii="Wingdings" w:hAnsi="Wingdings" w:hint="default"/>
      </w:rPr>
    </w:lvl>
    <w:lvl w:ilvl="6" w:tplc="04090001" w:tentative="1">
      <w:start w:val="1"/>
      <w:numFmt w:val="bullet"/>
      <w:lvlText w:val=""/>
      <w:lvlJc w:val="left"/>
      <w:pPr>
        <w:ind w:left="3940" w:hanging="440"/>
      </w:pPr>
      <w:rPr>
        <w:rFonts w:ascii="Wingdings" w:hAnsi="Wingdings" w:hint="default"/>
      </w:rPr>
    </w:lvl>
    <w:lvl w:ilvl="7" w:tplc="0409000B" w:tentative="1">
      <w:start w:val="1"/>
      <w:numFmt w:val="bullet"/>
      <w:lvlText w:val=""/>
      <w:lvlJc w:val="left"/>
      <w:pPr>
        <w:ind w:left="4380" w:hanging="440"/>
      </w:pPr>
      <w:rPr>
        <w:rFonts w:ascii="Wingdings" w:hAnsi="Wingdings" w:hint="default"/>
      </w:rPr>
    </w:lvl>
    <w:lvl w:ilvl="8" w:tplc="0409000D" w:tentative="1">
      <w:start w:val="1"/>
      <w:numFmt w:val="bullet"/>
      <w:lvlText w:val=""/>
      <w:lvlJc w:val="left"/>
      <w:pPr>
        <w:ind w:left="4820" w:hanging="440"/>
      </w:pPr>
      <w:rPr>
        <w:rFonts w:ascii="Wingdings" w:hAnsi="Wingdings" w:hint="default"/>
      </w:rPr>
    </w:lvl>
  </w:abstractNum>
  <w:abstractNum w:abstractNumId="11"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12" w15:restartNumberingAfterBreak="0">
    <w:nsid w:val="29A968FA"/>
    <w:multiLevelType w:val="hybridMultilevel"/>
    <w:tmpl w:val="4BAA0F40"/>
    <w:lvl w:ilvl="0" w:tplc="85CC5250">
      <w:start w:val="4"/>
      <w:numFmt w:val="decimal"/>
      <w:lvlText w:val="（%1）"/>
      <w:lvlJc w:val="left"/>
      <w:pPr>
        <w:ind w:left="1287" w:hanging="72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3"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4" w15:restartNumberingAfterBreak="0">
    <w:nsid w:val="2B650D86"/>
    <w:multiLevelType w:val="multilevel"/>
    <w:tmpl w:val="B5449ADA"/>
    <w:styleLink w:val="1"/>
    <w:lvl w:ilvl="0">
      <w:start w:val="1"/>
      <w:numFmt w:val="decimal"/>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suff w:val="nothing"/>
      <w:lvlText w:val="%9.　"/>
      <w:lvlJc w:val="left"/>
      <w:pPr>
        <w:ind w:left="1457" w:hanging="408"/>
      </w:pPr>
      <w:rPr>
        <w:rFonts w:hint="eastAsia"/>
      </w:rPr>
    </w:lvl>
  </w:abstractNum>
  <w:abstractNum w:abstractNumId="15" w15:restartNumberingAfterBreak="0">
    <w:nsid w:val="2DCF0F1D"/>
    <w:multiLevelType w:val="hybridMultilevel"/>
    <w:tmpl w:val="3788C518"/>
    <w:lvl w:ilvl="0" w:tplc="DB02647A">
      <w:start w:val="6"/>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31D75249"/>
    <w:multiLevelType w:val="multilevel"/>
    <w:tmpl w:val="810665D4"/>
    <w:lvl w:ilvl="0">
      <w:start w:val="1"/>
      <w:numFmt w:val="decimalFullWidth"/>
      <w:lvlText w:val="%1"/>
      <w:lvlJc w:val="left"/>
      <w:pPr>
        <w:ind w:left="400" w:hanging="400"/>
      </w:pPr>
      <w:rPr>
        <w:rFonts w:hint="eastAsia"/>
      </w:rPr>
    </w:lvl>
    <w:lvl w:ilvl="1">
      <w:start w:val="1"/>
      <w:numFmt w:val="decimal"/>
      <w:suff w:val="space"/>
      <w:lvlText w:val="%1.%2"/>
      <w:lvlJc w:val="left"/>
      <w:pPr>
        <w:ind w:left="400" w:hanging="400"/>
      </w:pPr>
      <w:rPr>
        <w:rFonts w:hint="eastAsia"/>
      </w:rPr>
    </w:lvl>
    <w:lvl w:ilvl="2">
      <w:start w:val="1"/>
      <w:numFmt w:val="decimal"/>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lang w:val="en-US"/>
      </w:rPr>
    </w:lvl>
    <w:lvl w:ilvl="4">
      <w:start w:val="1"/>
      <w:numFmt w:val="decimal"/>
      <w:suff w:val="nothing"/>
      <w:lvlText w:val="（%5） "/>
      <w:lvlJc w:val="left"/>
      <w:pPr>
        <w:ind w:left="400" w:hanging="40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decimalEnclosedCircle"/>
      <w:suff w:val="nothing"/>
      <w:lvlText w:val="%6 "/>
      <w:lvlJc w:val="left"/>
      <w:pPr>
        <w:ind w:left="300" w:hanging="300"/>
      </w:p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15:restartNumberingAfterBreak="0">
    <w:nsid w:val="330C1561"/>
    <w:multiLevelType w:val="hybridMultilevel"/>
    <w:tmpl w:val="0994DD6E"/>
    <w:lvl w:ilvl="0" w:tplc="84B2450A">
      <w:start w:val="2"/>
      <w:numFmt w:val="decimal"/>
      <w:lvlText w:val="%1）"/>
      <w:lvlJc w:val="left"/>
      <w:pPr>
        <w:ind w:left="1287" w:hanging="72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9" w15:restartNumberingAfterBreak="0">
    <w:nsid w:val="3D221265"/>
    <w:multiLevelType w:val="hybridMultilevel"/>
    <w:tmpl w:val="D26AA7A4"/>
    <w:lvl w:ilvl="0" w:tplc="0409000B">
      <w:start w:val="1"/>
      <w:numFmt w:val="bullet"/>
      <w:lvlText w:val=""/>
      <w:lvlJc w:val="left"/>
      <w:pPr>
        <w:ind w:left="1300" w:hanging="440"/>
      </w:pPr>
      <w:rPr>
        <w:rFonts w:ascii="Wingdings" w:hAnsi="Wingdings" w:hint="default"/>
      </w:rPr>
    </w:lvl>
    <w:lvl w:ilvl="1" w:tplc="0409000B" w:tentative="1">
      <w:start w:val="1"/>
      <w:numFmt w:val="bullet"/>
      <w:lvlText w:val=""/>
      <w:lvlJc w:val="left"/>
      <w:pPr>
        <w:ind w:left="1740" w:hanging="440"/>
      </w:pPr>
      <w:rPr>
        <w:rFonts w:ascii="Wingdings" w:hAnsi="Wingdings" w:hint="default"/>
      </w:rPr>
    </w:lvl>
    <w:lvl w:ilvl="2" w:tplc="0409000D" w:tentative="1">
      <w:start w:val="1"/>
      <w:numFmt w:val="bullet"/>
      <w:lvlText w:val=""/>
      <w:lvlJc w:val="left"/>
      <w:pPr>
        <w:ind w:left="2180" w:hanging="440"/>
      </w:pPr>
      <w:rPr>
        <w:rFonts w:ascii="Wingdings" w:hAnsi="Wingdings" w:hint="default"/>
      </w:rPr>
    </w:lvl>
    <w:lvl w:ilvl="3" w:tplc="04090001" w:tentative="1">
      <w:start w:val="1"/>
      <w:numFmt w:val="bullet"/>
      <w:lvlText w:val=""/>
      <w:lvlJc w:val="left"/>
      <w:pPr>
        <w:ind w:left="2620" w:hanging="440"/>
      </w:pPr>
      <w:rPr>
        <w:rFonts w:ascii="Wingdings" w:hAnsi="Wingdings" w:hint="default"/>
      </w:rPr>
    </w:lvl>
    <w:lvl w:ilvl="4" w:tplc="0409000B" w:tentative="1">
      <w:start w:val="1"/>
      <w:numFmt w:val="bullet"/>
      <w:lvlText w:val=""/>
      <w:lvlJc w:val="left"/>
      <w:pPr>
        <w:ind w:left="3060" w:hanging="440"/>
      </w:pPr>
      <w:rPr>
        <w:rFonts w:ascii="Wingdings" w:hAnsi="Wingdings" w:hint="default"/>
      </w:rPr>
    </w:lvl>
    <w:lvl w:ilvl="5" w:tplc="0409000D" w:tentative="1">
      <w:start w:val="1"/>
      <w:numFmt w:val="bullet"/>
      <w:lvlText w:val=""/>
      <w:lvlJc w:val="left"/>
      <w:pPr>
        <w:ind w:left="3500" w:hanging="440"/>
      </w:pPr>
      <w:rPr>
        <w:rFonts w:ascii="Wingdings" w:hAnsi="Wingdings" w:hint="default"/>
      </w:rPr>
    </w:lvl>
    <w:lvl w:ilvl="6" w:tplc="04090001" w:tentative="1">
      <w:start w:val="1"/>
      <w:numFmt w:val="bullet"/>
      <w:lvlText w:val=""/>
      <w:lvlJc w:val="left"/>
      <w:pPr>
        <w:ind w:left="3940" w:hanging="440"/>
      </w:pPr>
      <w:rPr>
        <w:rFonts w:ascii="Wingdings" w:hAnsi="Wingdings" w:hint="default"/>
      </w:rPr>
    </w:lvl>
    <w:lvl w:ilvl="7" w:tplc="0409000B" w:tentative="1">
      <w:start w:val="1"/>
      <w:numFmt w:val="bullet"/>
      <w:lvlText w:val=""/>
      <w:lvlJc w:val="left"/>
      <w:pPr>
        <w:ind w:left="4380" w:hanging="440"/>
      </w:pPr>
      <w:rPr>
        <w:rFonts w:ascii="Wingdings" w:hAnsi="Wingdings" w:hint="default"/>
      </w:rPr>
    </w:lvl>
    <w:lvl w:ilvl="8" w:tplc="0409000D" w:tentative="1">
      <w:start w:val="1"/>
      <w:numFmt w:val="bullet"/>
      <w:lvlText w:val=""/>
      <w:lvlJc w:val="left"/>
      <w:pPr>
        <w:ind w:left="4820" w:hanging="440"/>
      </w:pPr>
      <w:rPr>
        <w:rFonts w:ascii="Wingdings" w:hAnsi="Wingdings" w:hint="default"/>
      </w:rPr>
    </w:lvl>
  </w:abstractNum>
  <w:abstractNum w:abstractNumId="20" w15:restartNumberingAfterBreak="0">
    <w:nsid w:val="3EB42FFA"/>
    <w:multiLevelType w:val="hybridMultilevel"/>
    <w:tmpl w:val="729A1FF2"/>
    <w:lvl w:ilvl="0" w:tplc="04090001">
      <w:start w:val="1"/>
      <w:numFmt w:val="bullet"/>
      <w:lvlText w:val=""/>
      <w:lvlJc w:val="left"/>
      <w:pPr>
        <w:ind w:left="210" w:hanging="440"/>
      </w:pPr>
      <w:rPr>
        <w:rFonts w:ascii="Wingdings" w:hAnsi="Wingdings" w:hint="default"/>
      </w:rPr>
    </w:lvl>
    <w:lvl w:ilvl="1" w:tplc="0409000B">
      <w:start w:val="1"/>
      <w:numFmt w:val="bullet"/>
      <w:lvlText w:val=""/>
      <w:lvlJc w:val="left"/>
      <w:pPr>
        <w:ind w:left="650" w:hanging="440"/>
      </w:pPr>
      <w:rPr>
        <w:rFonts w:ascii="Wingdings" w:hAnsi="Wingdings" w:hint="default"/>
      </w:rPr>
    </w:lvl>
    <w:lvl w:ilvl="2" w:tplc="0409000D" w:tentative="1">
      <w:start w:val="1"/>
      <w:numFmt w:val="bullet"/>
      <w:lvlText w:val=""/>
      <w:lvlJc w:val="left"/>
      <w:pPr>
        <w:ind w:left="1090" w:hanging="440"/>
      </w:pPr>
      <w:rPr>
        <w:rFonts w:ascii="Wingdings" w:hAnsi="Wingdings" w:hint="default"/>
      </w:rPr>
    </w:lvl>
    <w:lvl w:ilvl="3" w:tplc="04090001" w:tentative="1">
      <w:start w:val="1"/>
      <w:numFmt w:val="bullet"/>
      <w:lvlText w:val=""/>
      <w:lvlJc w:val="left"/>
      <w:pPr>
        <w:ind w:left="1530" w:hanging="440"/>
      </w:pPr>
      <w:rPr>
        <w:rFonts w:ascii="Wingdings" w:hAnsi="Wingdings" w:hint="default"/>
      </w:rPr>
    </w:lvl>
    <w:lvl w:ilvl="4" w:tplc="0409000B" w:tentative="1">
      <w:start w:val="1"/>
      <w:numFmt w:val="bullet"/>
      <w:lvlText w:val=""/>
      <w:lvlJc w:val="left"/>
      <w:pPr>
        <w:ind w:left="1970" w:hanging="440"/>
      </w:pPr>
      <w:rPr>
        <w:rFonts w:ascii="Wingdings" w:hAnsi="Wingdings" w:hint="default"/>
      </w:rPr>
    </w:lvl>
    <w:lvl w:ilvl="5" w:tplc="0409000D" w:tentative="1">
      <w:start w:val="1"/>
      <w:numFmt w:val="bullet"/>
      <w:lvlText w:val=""/>
      <w:lvlJc w:val="left"/>
      <w:pPr>
        <w:ind w:left="2410" w:hanging="440"/>
      </w:pPr>
      <w:rPr>
        <w:rFonts w:ascii="Wingdings" w:hAnsi="Wingdings" w:hint="default"/>
      </w:rPr>
    </w:lvl>
    <w:lvl w:ilvl="6" w:tplc="04090001" w:tentative="1">
      <w:start w:val="1"/>
      <w:numFmt w:val="bullet"/>
      <w:lvlText w:val=""/>
      <w:lvlJc w:val="left"/>
      <w:pPr>
        <w:ind w:left="2850" w:hanging="440"/>
      </w:pPr>
      <w:rPr>
        <w:rFonts w:ascii="Wingdings" w:hAnsi="Wingdings" w:hint="default"/>
      </w:rPr>
    </w:lvl>
    <w:lvl w:ilvl="7" w:tplc="0409000B" w:tentative="1">
      <w:start w:val="1"/>
      <w:numFmt w:val="bullet"/>
      <w:lvlText w:val=""/>
      <w:lvlJc w:val="left"/>
      <w:pPr>
        <w:ind w:left="3290" w:hanging="440"/>
      </w:pPr>
      <w:rPr>
        <w:rFonts w:ascii="Wingdings" w:hAnsi="Wingdings" w:hint="default"/>
      </w:rPr>
    </w:lvl>
    <w:lvl w:ilvl="8" w:tplc="0409000D" w:tentative="1">
      <w:start w:val="1"/>
      <w:numFmt w:val="bullet"/>
      <w:lvlText w:val=""/>
      <w:lvlJc w:val="left"/>
      <w:pPr>
        <w:ind w:left="3730" w:hanging="440"/>
      </w:pPr>
      <w:rPr>
        <w:rFonts w:ascii="Wingdings" w:hAnsi="Wingdings" w:hint="default"/>
      </w:rPr>
    </w:lvl>
  </w:abstractNum>
  <w:abstractNum w:abstractNumId="21"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22"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4" w15:restartNumberingAfterBreak="0">
    <w:nsid w:val="51306991"/>
    <w:multiLevelType w:val="hybridMultilevel"/>
    <w:tmpl w:val="7DA4628A"/>
    <w:lvl w:ilvl="0" w:tplc="04090001">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25"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26" w15:restartNumberingAfterBreak="0">
    <w:nsid w:val="5D361BC1"/>
    <w:multiLevelType w:val="hybridMultilevel"/>
    <w:tmpl w:val="D6D07E90"/>
    <w:lvl w:ilvl="0" w:tplc="DDC0B4B8">
      <w:start w:val="2"/>
      <w:numFmt w:val="decimal"/>
      <w:lvlText w:val="%1)"/>
      <w:lvlJc w:val="left"/>
      <w:pPr>
        <w:ind w:left="865" w:hanging="440"/>
      </w:pPr>
      <w:rPr>
        <w:rFonts w:hint="eastAsia"/>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36F6A7A"/>
    <w:multiLevelType w:val="hybridMultilevel"/>
    <w:tmpl w:val="3F38AA20"/>
    <w:lvl w:ilvl="0" w:tplc="04090001">
      <w:start w:val="1"/>
      <w:numFmt w:val="bullet"/>
      <w:lvlText w:val=""/>
      <w:lvlJc w:val="left"/>
      <w:pPr>
        <w:ind w:left="1385" w:hanging="440"/>
      </w:pPr>
      <w:rPr>
        <w:rFonts w:ascii="Wingdings" w:hAnsi="Wingdings" w:hint="default"/>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29" w15:restartNumberingAfterBreak="0">
    <w:nsid w:val="676C546B"/>
    <w:multiLevelType w:val="hybridMultilevel"/>
    <w:tmpl w:val="9B8484E4"/>
    <w:lvl w:ilvl="0" w:tplc="264C8718">
      <w:numFmt w:val="bullet"/>
      <w:lvlText w:val="・"/>
      <w:lvlJc w:val="left"/>
      <w:pPr>
        <w:tabs>
          <w:tab w:val="num" w:pos="420"/>
        </w:tabs>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31" w15:restartNumberingAfterBreak="0">
    <w:nsid w:val="6C361A74"/>
    <w:multiLevelType w:val="hybridMultilevel"/>
    <w:tmpl w:val="29422ECA"/>
    <w:lvl w:ilvl="0" w:tplc="04090001">
      <w:start w:val="1"/>
      <w:numFmt w:val="bullet"/>
      <w:lvlText w:val=""/>
      <w:lvlJc w:val="left"/>
      <w:pPr>
        <w:ind w:left="780" w:hanging="440"/>
      </w:pPr>
      <w:rPr>
        <w:rFonts w:ascii="Wingdings" w:hAnsi="Wingdings" w:hint="default"/>
      </w:rPr>
    </w:lvl>
    <w:lvl w:ilvl="1" w:tplc="0409000B" w:tentative="1">
      <w:start w:val="1"/>
      <w:numFmt w:val="bullet"/>
      <w:lvlText w:val=""/>
      <w:lvlJc w:val="left"/>
      <w:pPr>
        <w:ind w:left="1220" w:hanging="440"/>
      </w:pPr>
      <w:rPr>
        <w:rFonts w:ascii="Wingdings" w:hAnsi="Wingdings" w:hint="default"/>
      </w:rPr>
    </w:lvl>
    <w:lvl w:ilvl="2" w:tplc="0409000D" w:tentative="1">
      <w:start w:val="1"/>
      <w:numFmt w:val="bullet"/>
      <w:lvlText w:val=""/>
      <w:lvlJc w:val="left"/>
      <w:pPr>
        <w:ind w:left="1660" w:hanging="440"/>
      </w:pPr>
      <w:rPr>
        <w:rFonts w:ascii="Wingdings" w:hAnsi="Wingdings" w:hint="default"/>
      </w:rPr>
    </w:lvl>
    <w:lvl w:ilvl="3" w:tplc="04090001" w:tentative="1">
      <w:start w:val="1"/>
      <w:numFmt w:val="bullet"/>
      <w:lvlText w:val=""/>
      <w:lvlJc w:val="left"/>
      <w:pPr>
        <w:ind w:left="2100" w:hanging="440"/>
      </w:pPr>
      <w:rPr>
        <w:rFonts w:ascii="Wingdings" w:hAnsi="Wingdings" w:hint="default"/>
      </w:rPr>
    </w:lvl>
    <w:lvl w:ilvl="4" w:tplc="0409000B" w:tentative="1">
      <w:start w:val="1"/>
      <w:numFmt w:val="bullet"/>
      <w:lvlText w:val=""/>
      <w:lvlJc w:val="left"/>
      <w:pPr>
        <w:ind w:left="2540" w:hanging="440"/>
      </w:pPr>
      <w:rPr>
        <w:rFonts w:ascii="Wingdings" w:hAnsi="Wingdings" w:hint="default"/>
      </w:rPr>
    </w:lvl>
    <w:lvl w:ilvl="5" w:tplc="0409000D" w:tentative="1">
      <w:start w:val="1"/>
      <w:numFmt w:val="bullet"/>
      <w:lvlText w:val=""/>
      <w:lvlJc w:val="left"/>
      <w:pPr>
        <w:ind w:left="2980" w:hanging="440"/>
      </w:pPr>
      <w:rPr>
        <w:rFonts w:ascii="Wingdings" w:hAnsi="Wingdings" w:hint="default"/>
      </w:rPr>
    </w:lvl>
    <w:lvl w:ilvl="6" w:tplc="04090001" w:tentative="1">
      <w:start w:val="1"/>
      <w:numFmt w:val="bullet"/>
      <w:lvlText w:val=""/>
      <w:lvlJc w:val="left"/>
      <w:pPr>
        <w:ind w:left="3420" w:hanging="440"/>
      </w:pPr>
      <w:rPr>
        <w:rFonts w:ascii="Wingdings" w:hAnsi="Wingdings" w:hint="default"/>
      </w:rPr>
    </w:lvl>
    <w:lvl w:ilvl="7" w:tplc="0409000B" w:tentative="1">
      <w:start w:val="1"/>
      <w:numFmt w:val="bullet"/>
      <w:lvlText w:val=""/>
      <w:lvlJc w:val="left"/>
      <w:pPr>
        <w:ind w:left="3860" w:hanging="440"/>
      </w:pPr>
      <w:rPr>
        <w:rFonts w:ascii="Wingdings" w:hAnsi="Wingdings" w:hint="default"/>
      </w:rPr>
    </w:lvl>
    <w:lvl w:ilvl="8" w:tplc="0409000D" w:tentative="1">
      <w:start w:val="1"/>
      <w:numFmt w:val="bullet"/>
      <w:lvlText w:val=""/>
      <w:lvlJc w:val="left"/>
      <w:pPr>
        <w:ind w:left="4300" w:hanging="440"/>
      </w:pPr>
      <w:rPr>
        <w:rFonts w:ascii="Wingdings" w:hAnsi="Wingdings" w:hint="default"/>
      </w:rPr>
    </w:lvl>
  </w:abstractNum>
  <w:abstractNum w:abstractNumId="32" w15:restartNumberingAfterBreak="0">
    <w:nsid w:val="6D7D1E18"/>
    <w:multiLevelType w:val="hybridMultilevel"/>
    <w:tmpl w:val="5CBC11E0"/>
    <w:lvl w:ilvl="0" w:tplc="DB02647A">
      <w:start w:val="6"/>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6E7A7F02"/>
    <w:multiLevelType w:val="hybridMultilevel"/>
    <w:tmpl w:val="7F848C18"/>
    <w:lvl w:ilvl="0" w:tplc="86C833D4">
      <w:start w:val="1"/>
      <w:numFmt w:val="bullet"/>
      <w:lvlText w:val=""/>
      <w:lvlJc w:val="left"/>
      <w:pPr>
        <w:ind w:left="620" w:hanging="440"/>
      </w:pPr>
      <w:rPr>
        <w:rFonts w:ascii="Wingdings" w:hAnsi="Wingdings" w:hint="default"/>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34"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5"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6" w15:restartNumberingAfterBreak="0">
    <w:nsid w:val="7C4127A0"/>
    <w:multiLevelType w:val="multilevel"/>
    <w:tmpl w:val="B5449ADA"/>
    <w:lvl w:ilvl="0">
      <w:start w:val="1"/>
      <w:numFmt w:val="decimal"/>
      <w:pStyle w:val="10"/>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0"/>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37"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36"/>
  </w:num>
  <w:num w:numId="2">
    <w:abstractNumId w:val="35"/>
  </w:num>
  <w:num w:numId="3">
    <w:abstractNumId w:val="16"/>
  </w:num>
  <w:num w:numId="4">
    <w:abstractNumId w:val="4"/>
  </w:num>
  <w:num w:numId="5">
    <w:abstractNumId w:val="0"/>
  </w:num>
  <w:num w:numId="6">
    <w:abstractNumId w:val="37"/>
  </w:num>
  <w:num w:numId="7">
    <w:abstractNumId w:val="17"/>
  </w:num>
  <w:num w:numId="8">
    <w:abstractNumId w:val="33"/>
  </w:num>
  <w:num w:numId="9">
    <w:abstractNumId w:val="32"/>
  </w:num>
  <w:num w:numId="10">
    <w:abstractNumId w:val="24"/>
  </w:num>
  <w:num w:numId="11">
    <w:abstractNumId w:val="8"/>
  </w:num>
  <w:num w:numId="12">
    <w:abstractNumId w:val="23"/>
  </w:num>
  <w:num w:numId="13">
    <w:abstractNumId w:val="30"/>
  </w:num>
  <w:num w:numId="14">
    <w:abstractNumId w:val="5"/>
  </w:num>
  <w:num w:numId="15">
    <w:abstractNumId w:val="6"/>
  </w:num>
  <w:num w:numId="16">
    <w:abstractNumId w:val="3"/>
  </w:num>
  <w:num w:numId="17">
    <w:abstractNumId w:val="34"/>
  </w:num>
  <w:num w:numId="18">
    <w:abstractNumId w:val="28"/>
  </w:num>
  <w:num w:numId="19">
    <w:abstractNumId w:val="27"/>
  </w:num>
  <w:num w:numId="20">
    <w:abstractNumId w:val="9"/>
  </w:num>
  <w:num w:numId="21">
    <w:abstractNumId w:val="21"/>
  </w:num>
  <w:num w:numId="22">
    <w:abstractNumId w:val="25"/>
  </w:num>
  <w:num w:numId="23">
    <w:abstractNumId w:val="22"/>
  </w:num>
  <w:num w:numId="24">
    <w:abstractNumId w:val="13"/>
  </w:num>
  <w:num w:numId="25">
    <w:abstractNumId w:val="11"/>
  </w:num>
  <w:num w:numId="26">
    <w:abstractNumId w:val="15"/>
  </w:num>
  <w:num w:numId="27">
    <w:abstractNumId w:val="31"/>
  </w:num>
  <w:num w:numId="28">
    <w:abstractNumId w:val="20"/>
  </w:num>
  <w:num w:numId="29">
    <w:abstractNumId w:val="10"/>
  </w:num>
  <w:num w:numId="30">
    <w:abstractNumId w:val="19"/>
  </w:num>
  <w:num w:numId="31">
    <w:abstractNumId w:val="7"/>
  </w:num>
  <w:num w:numId="32">
    <w:abstractNumId w:val="26"/>
  </w:num>
  <w:num w:numId="33">
    <w:abstractNumId w:val="2"/>
  </w:num>
  <w:num w:numId="34">
    <w:abstractNumId w:val="29"/>
  </w:num>
  <w:num w:numId="35">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36"/>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36"/>
  </w:num>
  <w:num w:numId="46">
    <w:abstractNumId w:val="14"/>
  </w:num>
  <w:num w:numId="47">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6860"/>
    <w:rsid w:val="0001046B"/>
    <w:rsid w:val="000104C2"/>
    <w:rsid w:val="000105A7"/>
    <w:rsid w:val="000105C7"/>
    <w:rsid w:val="00010BA8"/>
    <w:rsid w:val="00010E53"/>
    <w:rsid w:val="00011DD0"/>
    <w:rsid w:val="00012A13"/>
    <w:rsid w:val="00013055"/>
    <w:rsid w:val="00014EE9"/>
    <w:rsid w:val="000153E3"/>
    <w:rsid w:val="00016746"/>
    <w:rsid w:val="00016875"/>
    <w:rsid w:val="00016F3C"/>
    <w:rsid w:val="0001711F"/>
    <w:rsid w:val="00017978"/>
    <w:rsid w:val="00017DDB"/>
    <w:rsid w:val="000200D2"/>
    <w:rsid w:val="000207CA"/>
    <w:rsid w:val="00022079"/>
    <w:rsid w:val="000234C9"/>
    <w:rsid w:val="00024212"/>
    <w:rsid w:val="00025ADC"/>
    <w:rsid w:val="000262B0"/>
    <w:rsid w:val="0002646E"/>
    <w:rsid w:val="0002735A"/>
    <w:rsid w:val="00027D64"/>
    <w:rsid w:val="00027DDE"/>
    <w:rsid w:val="0003025F"/>
    <w:rsid w:val="000315B7"/>
    <w:rsid w:val="00031B1C"/>
    <w:rsid w:val="0003444A"/>
    <w:rsid w:val="00036AED"/>
    <w:rsid w:val="00036B40"/>
    <w:rsid w:val="00036E98"/>
    <w:rsid w:val="00037692"/>
    <w:rsid w:val="00037AB4"/>
    <w:rsid w:val="00037E48"/>
    <w:rsid w:val="000408B8"/>
    <w:rsid w:val="000424B9"/>
    <w:rsid w:val="00043BD7"/>
    <w:rsid w:val="00044435"/>
    <w:rsid w:val="000456D3"/>
    <w:rsid w:val="0004609E"/>
    <w:rsid w:val="000466DE"/>
    <w:rsid w:val="00047198"/>
    <w:rsid w:val="000477AF"/>
    <w:rsid w:val="00047834"/>
    <w:rsid w:val="00047EEF"/>
    <w:rsid w:val="00051612"/>
    <w:rsid w:val="00052C31"/>
    <w:rsid w:val="00052C89"/>
    <w:rsid w:val="000536FF"/>
    <w:rsid w:val="00053B6E"/>
    <w:rsid w:val="00053BD7"/>
    <w:rsid w:val="00055C55"/>
    <w:rsid w:val="00056152"/>
    <w:rsid w:val="00056B42"/>
    <w:rsid w:val="00057891"/>
    <w:rsid w:val="00060CBF"/>
    <w:rsid w:val="00061907"/>
    <w:rsid w:val="0006237B"/>
    <w:rsid w:val="00062EAD"/>
    <w:rsid w:val="00064223"/>
    <w:rsid w:val="000643FD"/>
    <w:rsid w:val="00064AA8"/>
    <w:rsid w:val="00064D6A"/>
    <w:rsid w:val="00065451"/>
    <w:rsid w:val="00065546"/>
    <w:rsid w:val="00065B95"/>
    <w:rsid w:val="000722F2"/>
    <w:rsid w:val="00072D10"/>
    <w:rsid w:val="0007479A"/>
    <w:rsid w:val="00075282"/>
    <w:rsid w:val="000801C7"/>
    <w:rsid w:val="000806BF"/>
    <w:rsid w:val="00080F6F"/>
    <w:rsid w:val="00082205"/>
    <w:rsid w:val="000825A4"/>
    <w:rsid w:val="00084D37"/>
    <w:rsid w:val="00086A2D"/>
    <w:rsid w:val="000875D4"/>
    <w:rsid w:val="00087E43"/>
    <w:rsid w:val="00090952"/>
    <w:rsid w:val="00092212"/>
    <w:rsid w:val="00092373"/>
    <w:rsid w:val="000925BF"/>
    <w:rsid w:val="00094DEC"/>
    <w:rsid w:val="0009554E"/>
    <w:rsid w:val="000961A2"/>
    <w:rsid w:val="00096CFA"/>
    <w:rsid w:val="0009724D"/>
    <w:rsid w:val="000A0631"/>
    <w:rsid w:val="000A13E1"/>
    <w:rsid w:val="000A1F6C"/>
    <w:rsid w:val="000A21A2"/>
    <w:rsid w:val="000A2F8D"/>
    <w:rsid w:val="000A3C1C"/>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73DA"/>
    <w:rsid w:val="000B7868"/>
    <w:rsid w:val="000C027A"/>
    <w:rsid w:val="000C420F"/>
    <w:rsid w:val="000C483A"/>
    <w:rsid w:val="000C52B6"/>
    <w:rsid w:val="000C61D2"/>
    <w:rsid w:val="000C64B6"/>
    <w:rsid w:val="000C6B18"/>
    <w:rsid w:val="000C787E"/>
    <w:rsid w:val="000D0C02"/>
    <w:rsid w:val="000D107A"/>
    <w:rsid w:val="000D39E0"/>
    <w:rsid w:val="000D43DD"/>
    <w:rsid w:val="000D4850"/>
    <w:rsid w:val="000D514D"/>
    <w:rsid w:val="000D5422"/>
    <w:rsid w:val="000D556D"/>
    <w:rsid w:val="000D55ED"/>
    <w:rsid w:val="000D5614"/>
    <w:rsid w:val="000D5E83"/>
    <w:rsid w:val="000D66E1"/>
    <w:rsid w:val="000D6C51"/>
    <w:rsid w:val="000D7D12"/>
    <w:rsid w:val="000E0790"/>
    <w:rsid w:val="000E0E67"/>
    <w:rsid w:val="000E1FEA"/>
    <w:rsid w:val="000E3077"/>
    <w:rsid w:val="000E3202"/>
    <w:rsid w:val="000E3247"/>
    <w:rsid w:val="000E332E"/>
    <w:rsid w:val="000E3C51"/>
    <w:rsid w:val="000E3EF7"/>
    <w:rsid w:val="000E424B"/>
    <w:rsid w:val="000E65C2"/>
    <w:rsid w:val="000E7474"/>
    <w:rsid w:val="000E748D"/>
    <w:rsid w:val="000E7725"/>
    <w:rsid w:val="000E786B"/>
    <w:rsid w:val="000E7A6C"/>
    <w:rsid w:val="000F0CF8"/>
    <w:rsid w:val="000F1249"/>
    <w:rsid w:val="000F13C0"/>
    <w:rsid w:val="000F2F48"/>
    <w:rsid w:val="000F37BE"/>
    <w:rsid w:val="000F3D43"/>
    <w:rsid w:val="000F40F6"/>
    <w:rsid w:val="000F531B"/>
    <w:rsid w:val="000F5438"/>
    <w:rsid w:val="000F554D"/>
    <w:rsid w:val="000F643F"/>
    <w:rsid w:val="000F7C8D"/>
    <w:rsid w:val="0010161D"/>
    <w:rsid w:val="0010241D"/>
    <w:rsid w:val="001027A8"/>
    <w:rsid w:val="001028BE"/>
    <w:rsid w:val="00103325"/>
    <w:rsid w:val="00103563"/>
    <w:rsid w:val="00103823"/>
    <w:rsid w:val="001042F8"/>
    <w:rsid w:val="00104580"/>
    <w:rsid w:val="001050A3"/>
    <w:rsid w:val="0010693A"/>
    <w:rsid w:val="00107A52"/>
    <w:rsid w:val="00110937"/>
    <w:rsid w:val="00111DA6"/>
    <w:rsid w:val="0011393A"/>
    <w:rsid w:val="00114758"/>
    <w:rsid w:val="00115145"/>
    <w:rsid w:val="00115330"/>
    <w:rsid w:val="0011652E"/>
    <w:rsid w:val="0011675F"/>
    <w:rsid w:val="0011762A"/>
    <w:rsid w:val="00117E03"/>
    <w:rsid w:val="0012087F"/>
    <w:rsid w:val="00121708"/>
    <w:rsid w:val="0012174D"/>
    <w:rsid w:val="001222A0"/>
    <w:rsid w:val="00122BB4"/>
    <w:rsid w:val="00124B6D"/>
    <w:rsid w:val="00124C18"/>
    <w:rsid w:val="00125A8B"/>
    <w:rsid w:val="00125D75"/>
    <w:rsid w:val="001262FF"/>
    <w:rsid w:val="00126664"/>
    <w:rsid w:val="0012786F"/>
    <w:rsid w:val="00130400"/>
    <w:rsid w:val="00130AB2"/>
    <w:rsid w:val="001339E7"/>
    <w:rsid w:val="00133BD5"/>
    <w:rsid w:val="00134443"/>
    <w:rsid w:val="0013447C"/>
    <w:rsid w:val="00135FD4"/>
    <w:rsid w:val="00136236"/>
    <w:rsid w:val="0013684B"/>
    <w:rsid w:val="00137FB7"/>
    <w:rsid w:val="001413D4"/>
    <w:rsid w:val="001418D1"/>
    <w:rsid w:val="00142307"/>
    <w:rsid w:val="0014295A"/>
    <w:rsid w:val="00142977"/>
    <w:rsid w:val="00142C85"/>
    <w:rsid w:val="001449AA"/>
    <w:rsid w:val="00144C34"/>
    <w:rsid w:val="001457B2"/>
    <w:rsid w:val="00145C0E"/>
    <w:rsid w:val="00146B21"/>
    <w:rsid w:val="00147049"/>
    <w:rsid w:val="001479FF"/>
    <w:rsid w:val="00150299"/>
    <w:rsid w:val="00150436"/>
    <w:rsid w:val="001505E7"/>
    <w:rsid w:val="00150642"/>
    <w:rsid w:val="00150831"/>
    <w:rsid w:val="00152911"/>
    <w:rsid w:val="001534C8"/>
    <w:rsid w:val="001534D1"/>
    <w:rsid w:val="001534DB"/>
    <w:rsid w:val="0015438D"/>
    <w:rsid w:val="0015477B"/>
    <w:rsid w:val="00155564"/>
    <w:rsid w:val="00155F63"/>
    <w:rsid w:val="00156A25"/>
    <w:rsid w:val="001576D6"/>
    <w:rsid w:val="001602A5"/>
    <w:rsid w:val="00160854"/>
    <w:rsid w:val="00161006"/>
    <w:rsid w:val="00162B62"/>
    <w:rsid w:val="00162FEB"/>
    <w:rsid w:val="001630EB"/>
    <w:rsid w:val="0016314A"/>
    <w:rsid w:val="00163FDA"/>
    <w:rsid w:val="00164311"/>
    <w:rsid w:val="001645CF"/>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75A4"/>
    <w:rsid w:val="001B099C"/>
    <w:rsid w:val="001B1B51"/>
    <w:rsid w:val="001B2429"/>
    <w:rsid w:val="001B58B9"/>
    <w:rsid w:val="001B62DD"/>
    <w:rsid w:val="001B68B3"/>
    <w:rsid w:val="001B7AED"/>
    <w:rsid w:val="001B7CFC"/>
    <w:rsid w:val="001C01BD"/>
    <w:rsid w:val="001C08E3"/>
    <w:rsid w:val="001C0BF0"/>
    <w:rsid w:val="001C2039"/>
    <w:rsid w:val="001C26A3"/>
    <w:rsid w:val="001C4CAE"/>
    <w:rsid w:val="001C4F4F"/>
    <w:rsid w:val="001C6E0D"/>
    <w:rsid w:val="001C7617"/>
    <w:rsid w:val="001D02BF"/>
    <w:rsid w:val="001D0468"/>
    <w:rsid w:val="001D0EBC"/>
    <w:rsid w:val="001D1FB6"/>
    <w:rsid w:val="001D2342"/>
    <w:rsid w:val="001D3397"/>
    <w:rsid w:val="001D36E5"/>
    <w:rsid w:val="001D39B7"/>
    <w:rsid w:val="001D4F03"/>
    <w:rsid w:val="001D5D92"/>
    <w:rsid w:val="001D70E5"/>
    <w:rsid w:val="001D788D"/>
    <w:rsid w:val="001E0B1F"/>
    <w:rsid w:val="001E11AE"/>
    <w:rsid w:val="001E1558"/>
    <w:rsid w:val="001E162F"/>
    <w:rsid w:val="001E22A9"/>
    <w:rsid w:val="001E23F9"/>
    <w:rsid w:val="001E33ED"/>
    <w:rsid w:val="001E3458"/>
    <w:rsid w:val="001E3766"/>
    <w:rsid w:val="001E3AED"/>
    <w:rsid w:val="001E4399"/>
    <w:rsid w:val="001E44EE"/>
    <w:rsid w:val="001E469C"/>
    <w:rsid w:val="001E51EA"/>
    <w:rsid w:val="001E5F94"/>
    <w:rsid w:val="001E638C"/>
    <w:rsid w:val="001E66EB"/>
    <w:rsid w:val="001E7413"/>
    <w:rsid w:val="001F0FF3"/>
    <w:rsid w:val="001F18D9"/>
    <w:rsid w:val="001F2160"/>
    <w:rsid w:val="001F23DB"/>
    <w:rsid w:val="001F3175"/>
    <w:rsid w:val="001F362C"/>
    <w:rsid w:val="001F6316"/>
    <w:rsid w:val="001F643C"/>
    <w:rsid w:val="001F6889"/>
    <w:rsid w:val="001F6DFE"/>
    <w:rsid w:val="001F7C7D"/>
    <w:rsid w:val="0020010E"/>
    <w:rsid w:val="00201696"/>
    <w:rsid w:val="00201C0F"/>
    <w:rsid w:val="00201F5F"/>
    <w:rsid w:val="002021D0"/>
    <w:rsid w:val="00202E54"/>
    <w:rsid w:val="00203B30"/>
    <w:rsid w:val="00204271"/>
    <w:rsid w:val="00206766"/>
    <w:rsid w:val="00210199"/>
    <w:rsid w:val="00210BAD"/>
    <w:rsid w:val="00210F2E"/>
    <w:rsid w:val="00211E5D"/>
    <w:rsid w:val="00211F6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35EE"/>
    <w:rsid w:val="002436DA"/>
    <w:rsid w:val="00243BFC"/>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D5D"/>
    <w:rsid w:val="002618E3"/>
    <w:rsid w:val="00261A3C"/>
    <w:rsid w:val="00263C2A"/>
    <w:rsid w:val="00264155"/>
    <w:rsid w:val="00264272"/>
    <w:rsid w:val="00264A68"/>
    <w:rsid w:val="00264D3A"/>
    <w:rsid w:val="002650F0"/>
    <w:rsid w:val="00265223"/>
    <w:rsid w:val="002652E8"/>
    <w:rsid w:val="002655D8"/>
    <w:rsid w:val="00265994"/>
    <w:rsid w:val="00265EE1"/>
    <w:rsid w:val="0026629F"/>
    <w:rsid w:val="002665B9"/>
    <w:rsid w:val="00267A21"/>
    <w:rsid w:val="002705A9"/>
    <w:rsid w:val="00271A8C"/>
    <w:rsid w:val="00272AEB"/>
    <w:rsid w:val="002754EF"/>
    <w:rsid w:val="00275942"/>
    <w:rsid w:val="002778D1"/>
    <w:rsid w:val="0027793B"/>
    <w:rsid w:val="00277AF5"/>
    <w:rsid w:val="00277C00"/>
    <w:rsid w:val="00280506"/>
    <w:rsid w:val="00282184"/>
    <w:rsid w:val="00282281"/>
    <w:rsid w:val="00282C45"/>
    <w:rsid w:val="002834C9"/>
    <w:rsid w:val="00284AC7"/>
    <w:rsid w:val="00285AC9"/>
    <w:rsid w:val="00286A32"/>
    <w:rsid w:val="00287BDC"/>
    <w:rsid w:val="0029012E"/>
    <w:rsid w:val="002913BF"/>
    <w:rsid w:val="002918DC"/>
    <w:rsid w:val="0029232A"/>
    <w:rsid w:val="00293BF4"/>
    <w:rsid w:val="00293EF0"/>
    <w:rsid w:val="00295668"/>
    <w:rsid w:val="002957DF"/>
    <w:rsid w:val="002957E2"/>
    <w:rsid w:val="002960E5"/>
    <w:rsid w:val="00296419"/>
    <w:rsid w:val="00296940"/>
    <w:rsid w:val="002971CF"/>
    <w:rsid w:val="0029739C"/>
    <w:rsid w:val="002A0510"/>
    <w:rsid w:val="002A07AA"/>
    <w:rsid w:val="002A0954"/>
    <w:rsid w:val="002A1D7E"/>
    <w:rsid w:val="002A200C"/>
    <w:rsid w:val="002A2204"/>
    <w:rsid w:val="002A254F"/>
    <w:rsid w:val="002A28A4"/>
    <w:rsid w:val="002A3066"/>
    <w:rsid w:val="002A446C"/>
    <w:rsid w:val="002A4903"/>
    <w:rsid w:val="002A6C24"/>
    <w:rsid w:val="002A7049"/>
    <w:rsid w:val="002B0172"/>
    <w:rsid w:val="002B0A32"/>
    <w:rsid w:val="002B181C"/>
    <w:rsid w:val="002B1F2E"/>
    <w:rsid w:val="002B2316"/>
    <w:rsid w:val="002B31A8"/>
    <w:rsid w:val="002B3FBA"/>
    <w:rsid w:val="002B4E59"/>
    <w:rsid w:val="002B54A8"/>
    <w:rsid w:val="002B55F1"/>
    <w:rsid w:val="002B6420"/>
    <w:rsid w:val="002B6F44"/>
    <w:rsid w:val="002B6FB9"/>
    <w:rsid w:val="002B73F8"/>
    <w:rsid w:val="002C02EA"/>
    <w:rsid w:val="002C19F3"/>
    <w:rsid w:val="002C1B78"/>
    <w:rsid w:val="002C27ED"/>
    <w:rsid w:val="002C2A72"/>
    <w:rsid w:val="002C2BBD"/>
    <w:rsid w:val="002C4439"/>
    <w:rsid w:val="002C4D35"/>
    <w:rsid w:val="002C5CCF"/>
    <w:rsid w:val="002C6023"/>
    <w:rsid w:val="002C639B"/>
    <w:rsid w:val="002C63A4"/>
    <w:rsid w:val="002C6588"/>
    <w:rsid w:val="002C6735"/>
    <w:rsid w:val="002C67AC"/>
    <w:rsid w:val="002C6A2D"/>
    <w:rsid w:val="002C6F8E"/>
    <w:rsid w:val="002C6F96"/>
    <w:rsid w:val="002C77DA"/>
    <w:rsid w:val="002D032B"/>
    <w:rsid w:val="002D099E"/>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E059A"/>
    <w:rsid w:val="002E2590"/>
    <w:rsid w:val="002E33DA"/>
    <w:rsid w:val="002E3721"/>
    <w:rsid w:val="002E3741"/>
    <w:rsid w:val="002E55CC"/>
    <w:rsid w:val="002E5884"/>
    <w:rsid w:val="002E61CF"/>
    <w:rsid w:val="002E6264"/>
    <w:rsid w:val="002E6CF2"/>
    <w:rsid w:val="002E6EF0"/>
    <w:rsid w:val="002E79AD"/>
    <w:rsid w:val="002F2E98"/>
    <w:rsid w:val="002F3518"/>
    <w:rsid w:val="002F36E3"/>
    <w:rsid w:val="002F3E65"/>
    <w:rsid w:val="002F4595"/>
    <w:rsid w:val="002F51AE"/>
    <w:rsid w:val="002F576C"/>
    <w:rsid w:val="002F5915"/>
    <w:rsid w:val="002F6932"/>
    <w:rsid w:val="002F6BAB"/>
    <w:rsid w:val="002F742C"/>
    <w:rsid w:val="003001A5"/>
    <w:rsid w:val="00300AF1"/>
    <w:rsid w:val="00300F25"/>
    <w:rsid w:val="00301028"/>
    <w:rsid w:val="003010F4"/>
    <w:rsid w:val="00301475"/>
    <w:rsid w:val="00301825"/>
    <w:rsid w:val="0030184D"/>
    <w:rsid w:val="0030208C"/>
    <w:rsid w:val="0030333D"/>
    <w:rsid w:val="0030381F"/>
    <w:rsid w:val="0030684E"/>
    <w:rsid w:val="00311090"/>
    <w:rsid w:val="003110F6"/>
    <w:rsid w:val="00311149"/>
    <w:rsid w:val="003112A4"/>
    <w:rsid w:val="00311BD1"/>
    <w:rsid w:val="00311C7B"/>
    <w:rsid w:val="00312187"/>
    <w:rsid w:val="003134F4"/>
    <w:rsid w:val="00314988"/>
    <w:rsid w:val="00315D0D"/>
    <w:rsid w:val="003174A9"/>
    <w:rsid w:val="00317ACD"/>
    <w:rsid w:val="003201F6"/>
    <w:rsid w:val="0032129A"/>
    <w:rsid w:val="0032130F"/>
    <w:rsid w:val="00321E0D"/>
    <w:rsid w:val="00324474"/>
    <w:rsid w:val="003244ED"/>
    <w:rsid w:val="00324A14"/>
    <w:rsid w:val="0032535D"/>
    <w:rsid w:val="00325482"/>
    <w:rsid w:val="00325522"/>
    <w:rsid w:val="003274E9"/>
    <w:rsid w:val="0032754D"/>
    <w:rsid w:val="00327CF6"/>
    <w:rsid w:val="003301EB"/>
    <w:rsid w:val="00330E3F"/>
    <w:rsid w:val="003315C9"/>
    <w:rsid w:val="00331C99"/>
    <w:rsid w:val="00331CDA"/>
    <w:rsid w:val="00331FB9"/>
    <w:rsid w:val="003324A7"/>
    <w:rsid w:val="003328EA"/>
    <w:rsid w:val="00333360"/>
    <w:rsid w:val="00333708"/>
    <w:rsid w:val="003338DB"/>
    <w:rsid w:val="00333D36"/>
    <w:rsid w:val="003346EA"/>
    <w:rsid w:val="00334802"/>
    <w:rsid w:val="00334BE6"/>
    <w:rsid w:val="003363B5"/>
    <w:rsid w:val="00340526"/>
    <w:rsid w:val="00340DA4"/>
    <w:rsid w:val="003421B6"/>
    <w:rsid w:val="00342300"/>
    <w:rsid w:val="00342C20"/>
    <w:rsid w:val="0034369B"/>
    <w:rsid w:val="00343E69"/>
    <w:rsid w:val="0034409E"/>
    <w:rsid w:val="0034434E"/>
    <w:rsid w:val="003447A3"/>
    <w:rsid w:val="00344F70"/>
    <w:rsid w:val="0034541C"/>
    <w:rsid w:val="00345CB4"/>
    <w:rsid w:val="0034654E"/>
    <w:rsid w:val="003465EE"/>
    <w:rsid w:val="00346674"/>
    <w:rsid w:val="003470CC"/>
    <w:rsid w:val="003474F4"/>
    <w:rsid w:val="0035149D"/>
    <w:rsid w:val="003524A3"/>
    <w:rsid w:val="003527BD"/>
    <w:rsid w:val="003539C9"/>
    <w:rsid w:val="00353C06"/>
    <w:rsid w:val="003545DC"/>
    <w:rsid w:val="0035529E"/>
    <w:rsid w:val="0035557A"/>
    <w:rsid w:val="003557DD"/>
    <w:rsid w:val="00356B27"/>
    <w:rsid w:val="00357012"/>
    <w:rsid w:val="0036026C"/>
    <w:rsid w:val="00360735"/>
    <w:rsid w:val="00360CAB"/>
    <w:rsid w:val="003612AB"/>
    <w:rsid w:val="00362B1A"/>
    <w:rsid w:val="00362EED"/>
    <w:rsid w:val="00365BD7"/>
    <w:rsid w:val="0036602F"/>
    <w:rsid w:val="0036756C"/>
    <w:rsid w:val="003678B1"/>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3FC4"/>
    <w:rsid w:val="00384969"/>
    <w:rsid w:val="0038526F"/>
    <w:rsid w:val="003858C3"/>
    <w:rsid w:val="0038742A"/>
    <w:rsid w:val="00387EAC"/>
    <w:rsid w:val="00391156"/>
    <w:rsid w:val="00391414"/>
    <w:rsid w:val="00391777"/>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28D6"/>
    <w:rsid w:val="003A33AD"/>
    <w:rsid w:val="003A341E"/>
    <w:rsid w:val="003A34EE"/>
    <w:rsid w:val="003A3AFB"/>
    <w:rsid w:val="003A3F9D"/>
    <w:rsid w:val="003A4BD5"/>
    <w:rsid w:val="003A51E5"/>
    <w:rsid w:val="003A55CF"/>
    <w:rsid w:val="003A5F2B"/>
    <w:rsid w:val="003A6001"/>
    <w:rsid w:val="003A67C3"/>
    <w:rsid w:val="003A741C"/>
    <w:rsid w:val="003B0953"/>
    <w:rsid w:val="003B0D5B"/>
    <w:rsid w:val="003B165A"/>
    <w:rsid w:val="003B1D05"/>
    <w:rsid w:val="003B264D"/>
    <w:rsid w:val="003B3FDC"/>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270"/>
    <w:rsid w:val="003D03B9"/>
    <w:rsid w:val="003D0B5E"/>
    <w:rsid w:val="003D1E8C"/>
    <w:rsid w:val="003D1F80"/>
    <w:rsid w:val="003D2014"/>
    <w:rsid w:val="003D24AC"/>
    <w:rsid w:val="003D24B2"/>
    <w:rsid w:val="003D27AD"/>
    <w:rsid w:val="003D35C4"/>
    <w:rsid w:val="003D5364"/>
    <w:rsid w:val="003D54B3"/>
    <w:rsid w:val="003D5ADD"/>
    <w:rsid w:val="003D67D4"/>
    <w:rsid w:val="003D70FD"/>
    <w:rsid w:val="003D775A"/>
    <w:rsid w:val="003E0AC8"/>
    <w:rsid w:val="003E0CDD"/>
    <w:rsid w:val="003E1179"/>
    <w:rsid w:val="003E2364"/>
    <w:rsid w:val="003E5047"/>
    <w:rsid w:val="003E523B"/>
    <w:rsid w:val="003E528D"/>
    <w:rsid w:val="003E547C"/>
    <w:rsid w:val="003E5880"/>
    <w:rsid w:val="003E5A12"/>
    <w:rsid w:val="003E5E51"/>
    <w:rsid w:val="003E6E6F"/>
    <w:rsid w:val="003E7952"/>
    <w:rsid w:val="003F1905"/>
    <w:rsid w:val="003F1957"/>
    <w:rsid w:val="003F2049"/>
    <w:rsid w:val="003F27CC"/>
    <w:rsid w:val="003F34E1"/>
    <w:rsid w:val="003F61EC"/>
    <w:rsid w:val="003F63F1"/>
    <w:rsid w:val="003F7342"/>
    <w:rsid w:val="003F7C68"/>
    <w:rsid w:val="0040023D"/>
    <w:rsid w:val="00400AEF"/>
    <w:rsid w:val="0040145F"/>
    <w:rsid w:val="004014EE"/>
    <w:rsid w:val="00401BA2"/>
    <w:rsid w:val="004023CA"/>
    <w:rsid w:val="00403543"/>
    <w:rsid w:val="0040388D"/>
    <w:rsid w:val="0040624A"/>
    <w:rsid w:val="00406901"/>
    <w:rsid w:val="004070DD"/>
    <w:rsid w:val="00407118"/>
    <w:rsid w:val="0041029C"/>
    <w:rsid w:val="0041251C"/>
    <w:rsid w:val="00412F44"/>
    <w:rsid w:val="0041364E"/>
    <w:rsid w:val="00413D09"/>
    <w:rsid w:val="0041416A"/>
    <w:rsid w:val="0041433D"/>
    <w:rsid w:val="00414E45"/>
    <w:rsid w:val="0041542C"/>
    <w:rsid w:val="0041670C"/>
    <w:rsid w:val="00416AA5"/>
    <w:rsid w:val="004178B7"/>
    <w:rsid w:val="004179BD"/>
    <w:rsid w:val="00417F26"/>
    <w:rsid w:val="00420944"/>
    <w:rsid w:val="00422245"/>
    <w:rsid w:val="004234C6"/>
    <w:rsid w:val="004241FF"/>
    <w:rsid w:val="004254BE"/>
    <w:rsid w:val="00425B58"/>
    <w:rsid w:val="00425E35"/>
    <w:rsid w:val="004263FC"/>
    <w:rsid w:val="00426A16"/>
    <w:rsid w:val="00427752"/>
    <w:rsid w:val="0042776D"/>
    <w:rsid w:val="00431A44"/>
    <w:rsid w:val="00432015"/>
    <w:rsid w:val="00432CD1"/>
    <w:rsid w:val="00432D47"/>
    <w:rsid w:val="00433A35"/>
    <w:rsid w:val="00435B4F"/>
    <w:rsid w:val="00437950"/>
    <w:rsid w:val="00437C47"/>
    <w:rsid w:val="00441564"/>
    <w:rsid w:val="00441AEB"/>
    <w:rsid w:val="00441DBA"/>
    <w:rsid w:val="00442E18"/>
    <w:rsid w:val="00442E81"/>
    <w:rsid w:val="00443C09"/>
    <w:rsid w:val="004440BD"/>
    <w:rsid w:val="0044434F"/>
    <w:rsid w:val="004443A8"/>
    <w:rsid w:val="00445620"/>
    <w:rsid w:val="00445CA1"/>
    <w:rsid w:val="00445CE3"/>
    <w:rsid w:val="00446055"/>
    <w:rsid w:val="00446071"/>
    <w:rsid w:val="004460FE"/>
    <w:rsid w:val="00446305"/>
    <w:rsid w:val="0044713D"/>
    <w:rsid w:val="00447BE0"/>
    <w:rsid w:val="00450157"/>
    <w:rsid w:val="00450610"/>
    <w:rsid w:val="00452C8D"/>
    <w:rsid w:val="0045307C"/>
    <w:rsid w:val="00453CED"/>
    <w:rsid w:val="004546FF"/>
    <w:rsid w:val="0045482F"/>
    <w:rsid w:val="004555DB"/>
    <w:rsid w:val="00455812"/>
    <w:rsid w:val="00455C42"/>
    <w:rsid w:val="0045680E"/>
    <w:rsid w:val="00456DFD"/>
    <w:rsid w:val="00457356"/>
    <w:rsid w:val="0045752F"/>
    <w:rsid w:val="00457A27"/>
    <w:rsid w:val="00457A56"/>
    <w:rsid w:val="0046023A"/>
    <w:rsid w:val="0046277C"/>
    <w:rsid w:val="00462907"/>
    <w:rsid w:val="00462E29"/>
    <w:rsid w:val="004638D9"/>
    <w:rsid w:val="00463FC1"/>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7A8"/>
    <w:rsid w:val="004910FB"/>
    <w:rsid w:val="00492F8F"/>
    <w:rsid w:val="00494B3E"/>
    <w:rsid w:val="00494C20"/>
    <w:rsid w:val="0049510E"/>
    <w:rsid w:val="004952F6"/>
    <w:rsid w:val="00495874"/>
    <w:rsid w:val="004960F0"/>
    <w:rsid w:val="00497375"/>
    <w:rsid w:val="004A0171"/>
    <w:rsid w:val="004A0508"/>
    <w:rsid w:val="004A07D9"/>
    <w:rsid w:val="004A07E2"/>
    <w:rsid w:val="004A1FCD"/>
    <w:rsid w:val="004A220B"/>
    <w:rsid w:val="004A2459"/>
    <w:rsid w:val="004A2502"/>
    <w:rsid w:val="004A4B3A"/>
    <w:rsid w:val="004A59F2"/>
    <w:rsid w:val="004A609B"/>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B45"/>
    <w:rsid w:val="004D4037"/>
    <w:rsid w:val="004D4824"/>
    <w:rsid w:val="004D5641"/>
    <w:rsid w:val="004D5729"/>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318A"/>
    <w:rsid w:val="00503A2D"/>
    <w:rsid w:val="00504706"/>
    <w:rsid w:val="00504BAD"/>
    <w:rsid w:val="00505621"/>
    <w:rsid w:val="0050613C"/>
    <w:rsid w:val="0050640B"/>
    <w:rsid w:val="00506A5A"/>
    <w:rsid w:val="00506B1A"/>
    <w:rsid w:val="005071FC"/>
    <w:rsid w:val="00510638"/>
    <w:rsid w:val="0051079B"/>
    <w:rsid w:val="00510BFE"/>
    <w:rsid w:val="005113CF"/>
    <w:rsid w:val="00512133"/>
    <w:rsid w:val="00512540"/>
    <w:rsid w:val="005135B4"/>
    <w:rsid w:val="00513D59"/>
    <w:rsid w:val="00514594"/>
    <w:rsid w:val="00514780"/>
    <w:rsid w:val="0051516C"/>
    <w:rsid w:val="00515E1C"/>
    <w:rsid w:val="00515F87"/>
    <w:rsid w:val="00517216"/>
    <w:rsid w:val="005179C6"/>
    <w:rsid w:val="005207CC"/>
    <w:rsid w:val="0052146C"/>
    <w:rsid w:val="00522F9E"/>
    <w:rsid w:val="00524119"/>
    <w:rsid w:val="00524FCC"/>
    <w:rsid w:val="00525BDF"/>
    <w:rsid w:val="005269C8"/>
    <w:rsid w:val="00526E4E"/>
    <w:rsid w:val="0052748F"/>
    <w:rsid w:val="0052751E"/>
    <w:rsid w:val="005307B5"/>
    <w:rsid w:val="005319B3"/>
    <w:rsid w:val="0053280F"/>
    <w:rsid w:val="0053312C"/>
    <w:rsid w:val="00533329"/>
    <w:rsid w:val="005334B9"/>
    <w:rsid w:val="00533C0E"/>
    <w:rsid w:val="0053521B"/>
    <w:rsid w:val="00535795"/>
    <w:rsid w:val="005359B6"/>
    <w:rsid w:val="00536FA7"/>
    <w:rsid w:val="005374B5"/>
    <w:rsid w:val="00537CB7"/>
    <w:rsid w:val="00540862"/>
    <w:rsid w:val="00540992"/>
    <w:rsid w:val="00541843"/>
    <w:rsid w:val="00541F50"/>
    <w:rsid w:val="005421E7"/>
    <w:rsid w:val="00542319"/>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60281"/>
    <w:rsid w:val="00560591"/>
    <w:rsid w:val="005608D7"/>
    <w:rsid w:val="00560A82"/>
    <w:rsid w:val="00560ED9"/>
    <w:rsid w:val="0056169A"/>
    <w:rsid w:val="00561BC2"/>
    <w:rsid w:val="0056380D"/>
    <w:rsid w:val="00563868"/>
    <w:rsid w:val="00563EBB"/>
    <w:rsid w:val="00566A8E"/>
    <w:rsid w:val="00570AAD"/>
    <w:rsid w:val="00571A09"/>
    <w:rsid w:val="00571AB2"/>
    <w:rsid w:val="00572C27"/>
    <w:rsid w:val="0057311B"/>
    <w:rsid w:val="005747E3"/>
    <w:rsid w:val="005754E4"/>
    <w:rsid w:val="00576C8F"/>
    <w:rsid w:val="0057771F"/>
    <w:rsid w:val="0058040D"/>
    <w:rsid w:val="00580978"/>
    <w:rsid w:val="00580C57"/>
    <w:rsid w:val="0058132C"/>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38C"/>
    <w:rsid w:val="0059570A"/>
    <w:rsid w:val="00596706"/>
    <w:rsid w:val="0059739D"/>
    <w:rsid w:val="005A0129"/>
    <w:rsid w:val="005A022F"/>
    <w:rsid w:val="005A0401"/>
    <w:rsid w:val="005A0699"/>
    <w:rsid w:val="005A0B37"/>
    <w:rsid w:val="005A0D6B"/>
    <w:rsid w:val="005A187D"/>
    <w:rsid w:val="005A191D"/>
    <w:rsid w:val="005A1C29"/>
    <w:rsid w:val="005A2AAE"/>
    <w:rsid w:val="005A35FE"/>
    <w:rsid w:val="005A37D9"/>
    <w:rsid w:val="005A3D04"/>
    <w:rsid w:val="005A4761"/>
    <w:rsid w:val="005A48A1"/>
    <w:rsid w:val="005A4988"/>
    <w:rsid w:val="005A5916"/>
    <w:rsid w:val="005A5A8E"/>
    <w:rsid w:val="005A5F7A"/>
    <w:rsid w:val="005A61D2"/>
    <w:rsid w:val="005A77FE"/>
    <w:rsid w:val="005B0130"/>
    <w:rsid w:val="005B0C62"/>
    <w:rsid w:val="005B1132"/>
    <w:rsid w:val="005B16C2"/>
    <w:rsid w:val="005B22DA"/>
    <w:rsid w:val="005B230D"/>
    <w:rsid w:val="005B25B6"/>
    <w:rsid w:val="005B299B"/>
    <w:rsid w:val="005B39E4"/>
    <w:rsid w:val="005B4A46"/>
    <w:rsid w:val="005B4ABD"/>
    <w:rsid w:val="005B4E7D"/>
    <w:rsid w:val="005B4EAB"/>
    <w:rsid w:val="005B50AF"/>
    <w:rsid w:val="005B5109"/>
    <w:rsid w:val="005B5BB0"/>
    <w:rsid w:val="005B5C75"/>
    <w:rsid w:val="005B5E28"/>
    <w:rsid w:val="005B68CE"/>
    <w:rsid w:val="005C15DB"/>
    <w:rsid w:val="005C1856"/>
    <w:rsid w:val="005C2304"/>
    <w:rsid w:val="005C312C"/>
    <w:rsid w:val="005C3B45"/>
    <w:rsid w:val="005C50E7"/>
    <w:rsid w:val="005C544D"/>
    <w:rsid w:val="005C5D92"/>
    <w:rsid w:val="005C6545"/>
    <w:rsid w:val="005C70F4"/>
    <w:rsid w:val="005C7EA9"/>
    <w:rsid w:val="005D0998"/>
    <w:rsid w:val="005D0A19"/>
    <w:rsid w:val="005D0CF0"/>
    <w:rsid w:val="005D1763"/>
    <w:rsid w:val="005D1897"/>
    <w:rsid w:val="005D39DE"/>
    <w:rsid w:val="005D3B56"/>
    <w:rsid w:val="005D4471"/>
    <w:rsid w:val="005D4B90"/>
    <w:rsid w:val="005D4BDD"/>
    <w:rsid w:val="005D548F"/>
    <w:rsid w:val="005D5C4B"/>
    <w:rsid w:val="005D6609"/>
    <w:rsid w:val="005E04E9"/>
    <w:rsid w:val="005E1A00"/>
    <w:rsid w:val="005E1A43"/>
    <w:rsid w:val="005E1B72"/>
    <w:rsid w:val="005E33A9"/>
    <w:rsid w:val="005E3524"/>
    <w:rsid w:val="005E3DD3"/>
    <w:rsid w:val="005E4803"/>
    <w:rsid w:val="005E4C0D"/>
    <w:rsid w:val="005E4C14"/>
    <w:rsid w:val="005E6A4B"/>
    <w:rsid w:val="005E7E7A"/>
    <w:rsid w:val="005F0F3F"/>
    <w:rsid w:val="005F0F7D"/>
    <w:rsid w:val="005F2100"/>
    <w:rsid w:val="005F22AF"/>
    <w:rsid w:val="005F3AEA"/>
    <w:rsid w:val="005F3DE3"/>
    <w:rsid w:val="005F40CA"/>
    <w:rsid w:val="005F524E"/>
    <w:rsid w:val="005F555E"/>
    <w:rsid w:val="005F55DD"/>
    <w:rsid w:val="005F5A53"/>
    <w:rsid w:val="005F6269"/>
    <w:rsid w:val="005F73CD"/>
    <w:rsid w:val="005F785E"/>
    <w:rsid w:val="006014CD"/>
    <w:rsid w:val="00601A4E"/>
    <w:rsid w:val="00602968"/>
    <w:rsid w:val="00603631"/>
    <w:rsid w:val="00603FED"/>
    <w:rsid w:val="006045E0"/>
    <w:rsid w:val="0060595E"/>
    <w:rsid w:val="00606271"/>
    <w:rsid w:val="00606737"/>
    <w:rsid w:val="0060679D"/>
    <w:rsid w:val="00607F2D"/>
    <w:rsid w:val="006105BC"/>
    <w:rsid w:val="00610A8F"/>
    <w:rsid w:val="00610CD3"/>
    <w:rsid w:val="0061117B"/>
    <w:rsid w:val="00611992"/>
    <w:rsid w:val="006119F6"/>
    <w:rsid w:val="0061237C"/>
    <w:rsid w:val="00612C2B"/>
    <w:rsid w:val="00614199"/>
    <w:rsid w:val="00614408"/>
    <w:rsid w:val="00615623"/>
    <w:rsid w:val="00617711"/>
    <w:rsid w:val="00617941"/>
    <w:rsid w:val="006179E6"/>
    <w:rsid w:val="00620116"/>
    <w:rsid w:val="0062075B"/>
    <w:rsid w:val="00620C3A"/>
    <w:rsid w:val="00621347"/>
    <w:rsid w:val="006219C8"/>
    <w:rsid w:val="00621ED0"/>
    <w:rsid w:val="006220C3"/>
    <w:rsid w:val="0062314D"/>
    <w:rsid w:val="00623586"/>
    <w:rsid w:val="00623764"/>
    <w:rsid w:val="00623D0C"/>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C7"/>
    <w:rsid w:val="00636777"/>
    <w:rsid w:val="006374AE"/>
    <w:rsid w:val="00640AA9"/>
    <w:rsid w:val="0064187D"/>
    <w:rsid w:val="00642052"/>
    <w:rsid w:val="00642592"/>
    <w:rsid w:val="00642A4D"/>
    <w:rsid w:val="00642E49"/>
    <w:rsid w:val="006451CB"/>
    <w:rsid w:val="006454B0"/>
    <w:rsid w:val="006502B9"/>
    <w:rsid w:val="00650A51"/>
    <w:rsid w:val="00650C37"/>
    <w:rsid w:val="00652221"/>
    <w:rsid w:val="006522FB"/>
    <w:rsid w:val="00652690"/>
    <w:rsid w:val="006526F1"/>
    <w:rsid w:val="00652755"/>
    <w:rsid w:val="00652987"/>
    <w:rsid w:val="00653671"/>
    <w:rsid w:val="00654DF8"/>
    <w:rsid w:val="00654E78"/>
    <w:rsid w:val="006553BE"/>
    <w:rsid w:val="00656B0C"/>
    <w:rsid w:val="0066021B"/>
    <w:rsid w:val="00662180"/>
    <w:rsid w:val="00662597"/>
    <w:rsid w:val="00662A6D"/>
    <w:rsid w:val="006636EC"/>
    <w:rsid w:val="00664016"/>
    <w:rsid w:val="00664EBD"/>
    <w:rsid w:val="00665EFC"/>
    <w:rsid w:val="0066660E"/>
    <w:rsid w:val="0066728F"/>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3B9"/>
    <w:rsid w:val="0068507D"/>
    <w:rsid w:val="0068555D"/>
    <w:rsid w:val="00685825"/>
    <w:rsid w:val="00686CEC"/>
    <w:rsid w:val="006876B7"/>
    <w:rsid w:val="00690794"/>
    <w:rsid w:val="0069080D"/>
    <w:rsid w:val="00690A3C"/>
    <w:rsid w:val="0069140B"/>
    <w:rsid w:val="00691577"/>
    <w:rsid w:val="0069275C"/>
    <w:rsid w:val="00693E46"/>
    <w:rsid w:val="00694294"/>
    <w:rsid w:val="006945BC"/>
    <w:rsid w:val="00694AF6"/>
    <w:rsid w:val="006954AE"/>
    <w:rsid w:val="00697B66"/>
    <w:rsid w:val="00697F33"/>
    <w:rsid w:val="006A0316"/>
    <w:rsid w:val="006A0AD5"/>
    <w:rsid w:val="006A0B6D"/>
    <w:rsid w:val="006A1540"/>
    <w:rsid w:val="006A1E10"/>
    <w:rsid w:val="006A34FA"/>
    <w:rsid w:val="006A3843"/>
    <w:rsid w:val="006A3F86"/>
    <w:rsid w:val="006A401C"/>
    <w:rsid w:val="006A42B1"/>
    <w:rsid w:val="006A5454"/>
    <w:rsid w:val="006A5B7B"/>
    <w:rsid w:val="006A5D47"/>
    <w:rsid w:val="006A5FA2"/>
    <w:rsid w:val="006A63AF"/>
    <w:rsid w:val="006A698F"/>
    <w:rsid w:val="006A77FC"/>
    <w:rsid w:val="006A7D7C"/>
    <w:rsid w:val="006B00B2"/>
    <w:rsid w:val="006B02BE"/>
    <w:rsid w:val="006B052B"/>
    <w:rsid w:val="006B059D"/>
    <w:rsid w:val="006B0D5C"/>
    <w:rsid w:val="006B1D2C"/>
    <w:rsid w:val="006B3228"/>
    <w:rsid w:val="006B3826"/>
    <w:rsid w:val="006B4667"/>
    <w:rsid w:val="006B4B8D"/>
    <w:rsid w:val="006B5141"/>
    <w:rsid w:val="006B58D0"/>
    <w:rsid w:val="006B5FBF"/>
    <w:rsid w:val="006B61F8"/>
    <w:rsid w:val="006B639D"/>
    <w:rsid w:val="006B7E97"/>
    <w:rsid w:val="006C01A7"/>
    <w:rsid w:val="006C0AB3"/>
    <w:rsid w:val="006C17BE"/>
    <w:rsid w:val="006C2EB1"/>
    <w:rsid w:val="006C4A46"/>
    <w:rsid w:val="006C4E00"/>
    <w:rsid w:val="006C4E02"/>
    <w:rsid w:val="006C4F2A"/>
    <w:rsid w:val="006C53E3"/>
    <w:rsid w:val="006C5428"/>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1FDB"/>
    <w:rsid w:val="006F47F9"/>
    <w:rsid w:val="006F4B67"/>
    <w:rsid w:val="006F5CB9"/>
    <w:rsid w:val="006F5FB0"/>
    <w:rsid w:val="006F6588"/>
    <w:rsid w:val="006F663E"/>
    <w:rsid w:val="006F6D29"/>
    <w:rsid w:val="006F724A"/>
    <w:rsid w:val="00700048"/>
    <w:rsid w:val="00703231"/>
    <w:rsid w:val="0070348B"/>
    <w:rsid w:val="0070493E"/>
    <w:rsid w:val="00704A03"/>
    <w:rsid w:val="007056C8"/>
    <w:rsid w:val="00705B26"/>
    <w:rsid w:val="00705CA8"/>
    <w:rsid w:val="00706CF9"/>
    <w:rsid w:val="00707257"/>
    <w:rsid w:val="007076B3"/>
    <w:rsid w:val="00710633"/>
    <w:rsid w:val="00710BC5"/>
    <w:rsid w:val="00710CF4"/>
    <w:rsid w:val="00710E55"/>
    <w:rsid w:val="00713242"/>
    <w:rsid w:val="007144B4"/>
    <w:rsid w:val="00714F76"/>
    <w:rsid w:val="007153DA"/>
    <w:rsid w:val="0071593B"/>
    <w:rsid w:val="00716BC7"/>
    <w:rsid w:val="00716E68"/>
    <w:rsid w:val="0071775C"/>
    <w:rsid w:val="00717FCF"/>
    <w:rsid w:val="0072069B"/>
    <w:rsid w:val="007207BC"/>
    <w:rsid w:val="00720829"/>
    <w:rsid w:val="00720F12"/>
    <w:rsid w:val="007212BB"/>
    <w:rsid w:val="00722445"/>
    <w:rsid w:val="0072395C"/>
    <w:rsid w:val="00723A6D"/>
    <w:rsid w:val="0072406F"/>
    <w:rsid w:val="0072527A"/>
    <w:rsid w:val="007252AB"/>
    <w:rsid w:val="00725D81"/>
    <w:rsid w:val="00726093"/>
    <w:rsid w:val="00726564"/>
    <w:rsid w:val="0072794E"/>
    <w:rsid w:val="00727EB3"/>
    <w:rsid w:val="00730549"/>
    <w:rsid w:val="00731C6E"/>
    <w:rsid w:val="00732C8E"/>
    <w:rsid w:val="007336B3"/>
    <w:rsid w:val="00733CEB"/>
    <w:rsid w:val="00734C52"/>
    <w:rsid w:val="00735139"/>
    <w:rsid w:val="00735485"/>
    <w:rsid w:val="00735762"/>
    <w:rsid w:val="00736433"/>
    <w:rsid w:val="00737382"/>
    <w:rsid w:val="007400D4"/>
    <w:rsid w:val="007426D5"/>
    <w:rsid w:val="0074386E"/>
    <w:rsid w:val="007439C6"/>
    <w:rsid w:val="007441A0"/>
    <w:rsid w:val="00744894"/>
    <w:rsid w:val="00745249"/>
    <w:rsid w:val="00745EB6"/>
    <w:rsid w:val="007461EA"/>
    <w:rsid w:val="007461FC"/>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FAA"/>
    <w:rsid w:val="00762AA9"/>
    <w:rsid w:val="00763333"/>
    <w:rsid w:val="00763CDE"/>
    <w:rsid w:val="00764A43"/>
    <w:rsid w:val="007654DE"/>
    <w:rsid w:val="007669F9"/>
    <w:rsid w:val="00766D7D"/>
    <w:rsid w:val="0077078E"/>
    <w:rsid w:val="007707C7"/>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149"/>
    <w:rsid w:val="0078359E"/>
    <w:rsid w:val="00783968"/>
    <w:rsid w:val="00785701"/>
    <w:rsid w:val="00785C7F"/>
    <w:rsid w:val="00786DD4"/>
    <w:rsid w:val="007874F3"/>
    <w:rsid w:val="00787606"/>
    <w:rsid w:val="0079106F"/>
    <w:rsid w:val="007917B0"/>
    <w:rsid w:val="00791937"/>
    <w:rsid w:val="0079193B"/>
    <w:rsid w:val="00791EEE"/>
    <w:rsid w:val="00792D84"/>
    <w:rsid w:val="00792E9B"/>
    <w:rsid w:val="00793979"/>
    <w:rsid w:val="00795BD7"/>
    <w:rsid w:val="00796CD5"/>
    <w:rsid w:val="007973D1"/>
    <w:rsid w:val="0079798B"/>
    <w:rsid w:val="007A1168"/>
    <w:rsid w:val="007A163A"/>
    <w:rsid w:val="007A21A0"/>
    <w:rsid w:val="007A2C73"/>
    <w:rsid w:val="007A3E3F"/>
    <w:rsid w:val="007A4234"/>
    <w:rsid w:val="007A4DE3"/>
    <w:rsid w:val="007A5AD0"/>
    <w:rsid w:val="007A5B11"/>
    <w:rsid w:val="007A5D26"/>
    <w:rsid w:val="007A7EFA"/>
    <w:rsid w:val="007B0152"/>
    <w:rsid w:val="007B0805"/>
    <w:rsid w:val="007B280C"/>
    <w:rsid w:val="007B32D8"/>
    <w:rsid w:val="007B3C65"/>
    <w:rsid w:val="007B42CC"/>
    <w:rsid w:val="007B46A3"/>
    <w:rsid w:val="007B4881"/>
    <w:rsid w:val="007B4A45"/>
    <w:rsid w:val="007B4F41"/>
    <w:rsid w:val="007C21B4"/>
    <w:rsid w:val="007C2331"/>
    <w:rsid w:val="007C2F94"/>
    <w:rsid w:val="007C3534"/>
    <w:rsid w:val="007C3666"/>
    <w:rsid w:val="007C4162"/>
    <w:rsid w:val="007C50D8"/>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3434"/>
    <w:rsid w:val="007D3D0E"/>
    <w:rsid w:val="007D4925"/>
    <w:rsid w:val="007D5A4B"/>
    <w:rsid w:val="007D7189"/>
    <w:rsid w:val="007D7247"/>
    <w:rsid w:val="007D72FA"/>
    <w:rsid w:val="007E048C"/>
    <w:rsid w:val="007E0698"/>
    <w:rsid w:val="007E0A15"/>
    <w:rsid w:val="007E25AF"/>
    <w:rsid w:val="007E2685"/>
    <w:rsid w:val="007E2E98"/>
    <w:rsid w:val="007E3ACD"/>
    <w:rsid w:val="007E4071"/>
    <w:rsid w:val="007E4144"/>
    <w:rsid w:val="007E4667"/>
    <w:rsid w:val="007E5385"/>
    <w:rsid w:val="007E73B5"/>
    <w:rsid w:val="007F0192"/>
    <w:rsid w:val="007F033B"/>
    <w:rsid w:val="007F0912"/>
    <w:rsid w:val="007F0A11"/>
    <w:rsid w:val="007F0A74"/>
    <w:rsid w:val="007F0B87"/>
    <w:rsid w:val="007F156D"/>
    <w:rsid w:val="007F18A4"/>
    <w:rsid w:val="007F2958"/>
    <w:rsid w:val="007F2A24"/>
    <w:rsid w:val="007F33DB"/>
    <w:rsid w:val="007F49F1"/>
    <w:rsid w:val="007F4E80"/>
    <w:rsid w:val="007F534C"/>
    <w:rsid w:val="007F5F88"/>
    <w:rsid w:val="007F7A32"/>
    <w:rsid w:val="007F7CB0"/>
    <w:rsid w:val="008000E9"/>
    <w:rsid w:val="00800229"/>
    <w:rsid w:val="008002DD"/>
    <w:rsid w:val="00801E32"/>
    <w:rsid w:val="00802CAF"/>
    <w:rsid w:val="008033E4"/>
    <w:rsid w:val="00804F2E"/>
    <w:rsid w:val="008053F4"/>
    <w:rsid w:val="0080598D"/>
    <w:rsid w:val="00805E8F"/>
    <w:rsid w:val="00806FEC"/>
    <w:rsid w:val="00811233"/>
    <w:rsid w:val="008113E7"/>
    <w:rsid w:val="00811813"/>
    <w:rsid w:val="00812AE1"/>
    <w:rsid w:val="00812BBE"/>
    <w:rsid w:val="00812E3B"/>
    <w:rsid w:val="008138B4"/>
    <w:rsid w:val="00813E95"/>
    <w:rsid w:val="00814830"/>
    <w:rsid w:val="00814C71"/>
    <w:rsid w:val="0081514E"/>
    <w:rsid w:val="00816DB4"/>
    <w:rsid w:val="00817224"/>
    <w:rsid w:val="00817320"/>
    <w:rsid w:val="008174A7"/>
    <w:rsid w:val="008175C7"/>
    <w:rsid w:val="008209EE"/>
    <w:rsid w:val="00821648"/>
    <w:rsid w:val="00821F73"/>
    <w:rsid w:val="00822BB5"/>
    <w:rsid w:val="00822CCD"/>
    <w:rsid w:val="0082356E"/>
    <w:rsid w:val="0082382E"/>
    <w:rsid w:val="00823D9E"/>
    <w:rsid w:val="00824132"/>
    <w:rsid w:val="00824D0F"/>
    <w:rsid w:val="00825D68"/>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6DF2"/>
    <w:rsid w:val="00837175"/>
    <w:rsid w:val="008372B1"/>
    <w:rsid w:val="00837924"/>
    <w:rsid w:val="00837B2C"/>
    <w:rsid w:val="00837B98"/>
    <w:rsid w:val="00837E93"/>
    <w:rsid w:val="00837FFC"/>
    <w:rsid w:val="00840469"/>
    <w:rsid w:val="008414FF"/>
    <w:rsid w:val="00841521"/>
    <w:rsid w:val="00841F59"/>
    <w:rsid w:val="0084229C"/>
    <w:rsid w:val="00842B7F"/>
    <w:rsid w:val="00842E28"/>
    <w:rsid w:val="008437CD"/>
    <w:rsid w:val="00843D04"/>
    <w:rsid w:val="00844068"/>
    <w:rsid w:val="008442C5"/>
    <w:rsid w:val="0084500A"/>
    <w:rsid w:val="0084500F"/>
    <w:rsid w:val="0084595C"/>
    <w:rsid w:val="00845DCB"/>
    <w:rsid w:val="008468D0"/>
    <w:rsid w:val="00851E66"/>
    <w:rsid w:val="00851FE6"/>
    <w:rsid w:val="00852047"/>
    <w:rsid w:val="00853AB0"/>
    <w:rsid w:val="008546D0"/>
    <w:rsid w:val="00855F11"/>
    <w:rsid w:val="008560E9"/>
    <w:rsid w:val="00856DEF"/>
    <w:rsid w:val="00857430"/>
    <w:rsid w:val="00857704"/>
    <w:rsid w:val="0085772B"/>
    <w:rsid w:val="008602F1"/>
    <w:rsid w:val="00861A7C"/>
    <w:rsid w:val="008626B3"/>
    <w:rsid w:val="008628AA"/>
    <w:rsid w:val="00863380"/>
    <w:rsid w:val="00863D57"/>
    <w:rsid w:val="00864EDA"/>
    <w:rsid w:val="00864F45"/>
    <w:rsid w:val="0086641A"/>
    <w:rsid w:val="008668B8"/>
    <w:rsid w:val="008703A6"/>
    <w:rsid w:val="00870A8F"/>
    <w:rsid w:val="00870E80"/>
    <w:rsid w:val="00871869"/>
    <w:rsid w:val="0087192A"/>
    <w:rsid w:val="008727D6"/>
    <w:rsid w:val="00872BD2"/>
    <w:rsid w:val="00873CE7"/>
    <w:rsid w:val="00873FB5"/>
    <w:rsid w:val="00874D27"/>
    <w:rsid w:val="00874E29"/>
    <w:rsid w:val="00876BB2"/>
    <w:rsid w:val="00877A98"/>
    <w:rsid w:val="008805B1"/>
    <w:rsid w:val="008809F6"/>
    <w:rsid w:val="00881426"/>
    <w:rsid w:val="00882475"/>
    <w:rsid w:val="0088450F"/>
    <w:rsid w:val="008850EA"/>
    <w:rsid w:val="00885207"/>
    <w:rsid w:val="00885B3A"/>
    <w:rsid w:val="00886686"/>
    <w:rsid w:val="00886A17"/>
    <w:rsid w:val="00886D93"/>
    <w:rsid w:val="00886EBB"/>
    <w:rsid w:val="00887326"/>
    <w:rsid w:val="00887DFA"/>
    <w:rsid w:val="00891CAC"/>
    <w:rsid w:val="00891FCA"/>
    <w:rsid w:val="00892AA1"/>
    <w:rsid w:val="00893034"/>
    <w:rsid w:val="008930E0"/>
    <w:rsid w:val="00894E73"/>
    <w:rsid w:val="0089542B"/>
    <w:rsid w:val="00896976"/>
    <w:rsid w:val="008A0D8B"/>
    <w:rsid w:val="008A2F29"/>
    <w:rsid w:val="008A34DA"/>
    <w:rsid w:val="008A360A"/>
    <w:rsid w:val="008A3A8C"/>
    <w:rsid w:val="008A3BDE"/>
    <w:rsid w:val="008A3CFA"/>
    <w:rsid w:val="008A4C24"/>
    <w:rsid w:val="008A4DAA"/>
    <w:rsid w:val="008A5AC4"/>
    <w:rsid w:val="008A5C39"/>
    <w:rsid w:val="008A61DD"/>
    <w:rsid w:val="008A63D2"/>
    <w:rsid w:val="008A6564"/>
    <w:rsid w:val="008A6A18"/>
    <w:rsid w:val="008A7857"/>
    <w:rsid w:val="008B08E4"/>
    <w:rsid w:val="008B0EF8"/>
    <w:rsid w:val="008B1C35"/>
    <w:rsid w:val="008B3B7F"/>
    <w:rsid w:val="008B3D1E"/>
    <w:rsid w:val="008B4C61"/>
    <w:rsid w:val="008B52AB"/>
    <w:rsid w:val="008B538A"/>
    <w:rsid w:val="008B59C6"/>
    <w:rsid w:val="008B5F03"/>
    <w:rsid w:val="008B651A"/>
    <w:rsid w:val="008B6710"/>
    <w:rsid w:val="008B6A3B"/>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57ED"/>
    <w:rsid w:val="008D62A9"/>
    <w:rsid w:val="008D687E"/>
    <w:rsid w:val="008D7592"/>
    <w:rsid w:val="008D7B95"/>
    <w:rsid w:val="008E1735"/>
    <w:rsid w:val="008E1BDA"/>
    <w:rsid w:val="008E25F4"/>
    <w:rsid w:val="008E306F"/>
    <w:rsid w:val="008E30C2"/>
    <w:rsid w:val="008E346C"/>
    <w:rsid w:val="008E3E9B"/>
    <w:rsid w:val="008E47A7"/>
    <w:rsid w:val="008E4A82"/>
    <w:rsid w:val="008E5E9E"/>
    <w:rsid w:val="008E6987"/>
    <w:rsid w:val="008F02AA"/>
    <w:rsid w:val="008F266B"/>
    <w:rsid w:val="008F2811"/>
    <w:rsid w:val="008F38CF"/>
    <w:rsid w:val="008F39E9"/>
    <w:rsid w:val="008F4340"/>
    <w:rsid w:val="008F4CA6"/>
    <w:rsid w:val="008F7C72"/>
    <w:rsid w:val="00902481"/>
    <w:rsid w:val="00902FA7"/>
    <w:rsid w:val="0090305C"/>
    <w:rsid w:val="009043D0"/>
    <w:rsid w:val="00904861"/>
    <w:rsid w:val="00904903"/>
    <w:rsid w:val="009052E6"/>
    <w:rsid w:val="009052F8"/>
    <w:rsid w:val="00906078"/>
    <w:rsid w:val="00906A88"/>
    <w:rsid w:val="00906ED7"/>
    <w:rsid w:val="00907275"/>
    <w:rsid w:val="0090729F"/>
    <w:rsid w:val="009079A9"/>
    <w:rsid w:val="00910C27"/>
    <w:rsid w:val="00912F4E"/>
    <w:rsid w:val="009142D3"/>
    <w:rsid w:val="00914BEE"/>
    <w:rsid w:val="00916200"/>
    <w:rsid w:val="00916313"/>
    <w:rsid w:val="00916375"/>
    <w:rsid w:val="00916EC5"/>
    <w:rsid w:val="009176CE"/>
    <w:rsid w:val="00920C93"/>
    <w:rsid w:val="00921800"/>
    <w:rsid w:val="009219D0"/>
    <w:rsid w:val="00921B25"/>
    <w:rsid w:val="0092200E"/>
    <w:rsid w:val="0092353D"/>
    <w:rsid w:val="00924C8D"/>
    <w:rsid w:val="00926502"/>
    <w:rsid w:val="009267ED"/>
    <w:rsid w:val="00926827"/>
    <w:rsid w:val="009276DF"/>
    <w:rsid w:val="00930FA8"/>
    <w:rsid w:val="00931133"/>
    <w:rsid w:val="009317FA"/>
    <w:rsid w:val="00931DB5"/>
    <w:rsid w:val="00931EC0"/>
    <w:rsid w:val="00932A44"/>
    <w:rsid w:val="0093349A"/>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53FB"/>
    <w:rsid w:val="00945E92"/>
    <w:rsid w:val="00947B8A"/>
    <w:rsid w:val="00950D75"/>
    <w:rsid w:val="00951156"/>
    <w:rsid w:val="00951404"/>
    <w:rsid w:val="009518D9"/>
    <w:rsid w:val="00951BF0"/>
    <w:rsid w:val="00953028"/>
    <w:rsid w:val="009532AC"/>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7F34"/>
    <w:rsid w:val="00967F3A"/>
    <w:rsid w:val="00971D1D"/>
    <w:rsid w:val="00972545"/>
    <w:rsid w:val="00974F43"/>
    <w:rsid w:val="00975D2D"/>
    <w:rsid w:val="00975FE0"/>
    <w:rsid w:val="00976E50"/>
    <w:rsid w:val="00977001"/>
    <w:rsid w:val="009776B9"/>
    <w:rsid w:val="00981A6B"/>
    <w:rsid w:val="00981B6B"/>
    <w:rsid w:val="00984CC5"/>
    <w:rsid w:val="00985790"/>
    <w:rsid w:val="00985A0E"/>
    <w:rsid w:val="0099012E"/>
    <w:rsid w:val="0099016E"/>
    <w:rsid w:val="009903CB"/>
    <w:rsid w:val="00991036"/>
    <w:rsid w:val="00991048"/>
    <w:rsid w:val="00991260"/>
    <w:rsid w:val="0099203E"/>
    <w:rsid w:val="00992CFB"/>
    <w:rsid w:val="00993012"/>
    <w:rsid w:val="00994220"/>
    <w:rsid w:val="009950C0"/>
    <w:rsid w:val="00995168"/>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80A"/>
    <w:rsid w:val="009B159C"/>
    <w:rsid w:val="009B2863"/>
    <w:rsid w:val="009B3A9D"/>
    <w:rsid w:val="009B3E10"/>
    <w:rsid w:val="009B4583"/>
    <w:rsid w:val="009B4D78"/>
    <w:rsid w:val="009B4F4F"/>
    <w:rsid w:val="009B56AF"/>
    <w:rsid w:val="009B5E4F"/>
    <w:rsid w:val="009B6267"/>
    <w:rsid w:val="009B62B0"/>
    <w:rsid w:val="009B687C"/>
    <w:rsid w:val="009B6AED"/>
    <w:rsid w:val="009C0832"/>
    <w:rsid w:val="009C1D40"/>
    <w:rsid w:val="009C1F42"/>
    <w:rsid w:val="009C3067"/>
    <w:rsid w:val="009C49DB"/>
    <w:rsid w:val="009C4DBD"/>
    <w:rsid w:val="009C503C"/>
    <w:rsid w:val="009C52D9"/>
    <w:rsid w:val="009C566A"/>
    <w:rsid w:val="009C5ADB"/>
    <w:rsid w:val="009C601C"/>
    <w:rsid w:val="009C6556"/>
    <w:rsid w:val="009C6622"/>
    <w:rsid w:val="009C698A"/>
    <w:rsid w:val="009C6F6A"/>
    <w:rsid w:val="009C747F"/>
    <w:rsid w:val="009D0E52"/>
    <w:rsid w:val="009D1186"/>
    <w:rsid w:val="009D1766"/>
    <w:rsid w:val="009D3BE8"/>
    <w:rsid w:val="009D41D4"/>
    <w:rsid w:val="009D4222"/>
    <w:rsid w:val="009D4A1E"/>
    <w:rsid w:val="009D5821"/>
    <w:rsid w:val="009D67C3"/>
    <w:rsid w:val="009D7DE9"/>
    <w:rsid w:val="009E089A"/>
    <w:rsid w:val="009E2159"/>
    <w:rsid w:val="009E250A"/>
    <w:rsid w:val="009E27C0"/>
    <w:rsid w:val="009E31EF"/>
    <w:rsid w:val="009E3E8F"/>
    <w:rsid w:val="009E4AF8"/>
    <w:rsid w:val="009E59F5"/>
    <w:rsid w:val="009E605E"/>
    <w:rsid w:val="009E69DD"/>
    <w:rsid w:val="009E77A4"/>
    <w:rsid w:val="009F1514"/>
    <w:rsid w:val="009F230A"/>
    <w:rsid w:val="009F23AA"/>
    <w:rsid w:val="009F47A6"/>
    <w:rsid w:val="009F486E"/>
    <w:rsid w:val="009F499A"/>
    <w:rsid w:val="009F4C30"/>
    <w:rsid w:val="009F65A7"/>
    <w:rsid w:val="009F7102"/>
    <w:rsid w:val="009F7920"/>
    <w:rsid w:val="009F7F37"/>
    <w:rsid w:val="00A00C3D"/>
    <w:rsid w:val="00A00CAB"/>
    <w:rsid w:val="00A00F69"/>
    <w:rsid w:val="00A013D0"/>
    <w:rsid w:val="00A01689"/>
    <w:rsid w:val="00A017DA"/>
    <w:rsid w:val="00A01835"/>
    <w:rsid w:val="00A01C4A"/>
    <w:rsid w:val="00A01E06"/>
    <w:rsid w:val="00A01E31"/>
    <w:rsid w:val="00A021CF"/>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44D6"/>
    <w:rsid w:val="00A1493A"/>
    <w:rsid w:val="00A1509C"/>
    <w:rsid w:val="00A16818"/>
    <w:rsid w:val="00A201F3"/>
    <w:rsid w:val="00A20A2C"/>
    <w:rsid w:val="00A224A2"/>
    <w:rsid w:val="00A22812"/>
    <w:rsid w:val="00A234D4"/>
    <w:rsid w:val="00A23F8B"/>
    <w:rsid w:val="00A24C09"/>
    <w:rsid w:val="00A25D63"/>
    <w:rsid w:val="00A25DFC"/>
    <w:rsid w:val="00A30356"/>
    <w:rsid w:val="00A3074E"/>
    <w:rsid w:val="00A32A6A"/>
    <w:rsid w:val="00A334F8"/>
    <w:rsid w:val="00A337D0"/>
    <w:rsid w:val="00A33C1F"/>
    <w:rsid w:val="00A33CB5"/>
    <w:rsid w:val="00A3430D"/>
    <w:rsid w:val="00A34939"/>
    <w:rsid w:val="00A34D4B"/>
    <w:rsid w:val="00A3580F"/>
    <w:rsid w:val="00A3597E"/>
    <w:rsid w:val="00A35E26"/>
    <w:rsid w:val="00A35F73"/>
    <w:rsid w:val="00A365A7"/>
    <w:rsid w:val="00A365AA"/>
    <w:rsid w:val="00A36C0B"/>
    <w:rsid w:val="00A3730D"/>
    <w:rsid w:val="00A37A1C"/>
    <w:rsid w:val="00A37A5C"/>
    <w:rsid w:val="00A37B3A"/>
    <w:rsid w:val="00A4081D"/>
    <w:rsid w:val="00A40C35"/>
    <w:rsid w:val="00A426CA"/>
    <w:rsid w:val="00A42DFF"/>
    <w:rsid w:val="00A42F1A"/>
    <w:rsid w:val="00A42FC4"/>
    <w:rsid w:val="00A4354D"/>
    <w:rsid w:val="00A43ECC"/>
    <w:rsid w:val="00A44BB8"/>
    <w:rsid w:val="00A4504E"/>
    <w:rsid w:val="00A45DBA"/>
    <w:rsid w:val="00A4699D"/>
    <w:rsid w:val="00A47D54"/>
    <w:rsid w:val="00A50179"/>
    <w:rsid w:val="00A50624"/>
    <w:rsid w:val="00A51453"/>
    <w:rsid w:val="00A52D3A"/>
    <w:rsid w:val="00A52D91"/>
    <w:rsid w:val="00A53C46"/>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19"/>
    <w:rsid w:val="00A66921"/>
    <w:rsid w:val="00A67B72"/>
    <w:rsid w:val="00A70724"/>
    <w:rsid w:val="00A71C47"/>
    <w:rsid w:val="00A71EAC"/>
    <w:rsid w:val="00A72EDE"/>
    <w:rsid w:val="00A73A7F"/>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B7"/>
    <w:rsid w:val="00A94333"/>
    <w:rsid w:val="00A96444"/>
    <w:rsid w:val="00A965DF"/>
    <w:rsid w:val="00A976B6"/>
    <w:rsid w:val="00A97AD2"/>
    <w:rsid w:val="00AA08EA"/>
    <w:rsid w:val="00AA0C12"/>
    <w:rsid w:val="00AA14FB"/>
    <w:rsid w:val="00AA1D24"/>
    <w:rsid w:val="00AA3697"/>
    <w:rsid w:val="00AA4CC9"/>
    <w:rsid w:val="00AA4FD7"/>
    <w:rsid w:val="00AA6011"/>
    <w:rsid w:val="00AA667A"/>
    <w:rsid w:val="00AA7076"/>
    <w:rsid w:val="00AA7081"/>
    <w:rsid w:val="00AA7576"/>
    <w:rsid w:val="00AA7EC1"/>
    <w:rsid w:val="00AB0A5B"/>
    <w:rsid w:val="00AB0F71"/>
    <w:rsid w:val="00AB1042"/>
    <w:rsid w:val="00AB2E3B"/>
    <w:rsid w:val="00AB34BF"/>
    <w:rsid w:val="00AB3F78"/>
    <w:rsid w:val="00AB45B6"/>
    <w:rsid w:val="00AB49AE"/>
    <w:rsid w:val="00AB4D22"/>
    <w:rsid w:val="00AB5BAB"/>
    <w:rsid w:val="00AB6564"/>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6212"/>
    <w:rsid w:val="00AC640C"/>
    <w:rsid w:val="00AC6A06"/>
    <w:rsid w:val="00AC6B38"/>
    <w:rsid w:val="00AC6E3A"/>
    <w:rsid w:val="00AC7B45"/>
    <w:rsid w:val="00AC7FCB"/>
    <w:rsid w:val="00AD093C"/>
    <w:rsid w:val="00AD18EC"/>
    <w:rsid w:val="00AD1C3E"/>
    <w:rsid w:val="00AD3C4F"/>
    <w:rsid w:val="00AD444F"/>
    <w:rsid w:val="00AD45CE"/>
    <w:rsid w:val="00AD5106"/>
    <w:rsid w:val="00AD5383"/>
    <w:rsid w:val="00AD564C"/>
    <w:rsid w:val="00AD5D2E"/>
    <w:rsid w:val="00AD5D41"/>
    <w:rsid w:val="00AD697A"/>
    <w:rsid w:val="00AD785B"/>
    <w:rsid w:val="00AE03EE"/>
    <w:rsid w:val="00AE095E"/>
    <w:rsid w:val="00AE186F"/>
    <w:rsid w:val="00AE28CD"/>
    <w:rsid w:val="00AE3897"/>
    <w:rsid w:val="00AE3C8B"/>
    <w:rsid w:val="00AE3EC1"/>
    <w:rsid w:val="00AE417D"/>
    <w:rsid w:val="00AE4422"/>
    <w:rsid w:val="00AE6A31"/>
    <w:rsid w:val="00AE76AA"/>
    <w:rsid w:val="00AE7AAD"/>
    <w:rsid w:val="00AF0093"/>
    <w:rsid w:val="00AF0A9F"/>
    <w:rsid w:val="00AF1DD1"/>
    <w:rsid w:val="00AF4056"/>
    <w:rsid w:val="00AF4275"/>
    <w:rsid w:val="00AF4AA4"/>
    <w:rsid w:val="00AF4BE0"/>
    <w:rsid w:val="00AF4D00"/>
    <w:rsid w:val="00AF4F67"/>
    <w:rsid w:val="00AF5176"/>
    <w:rsid w:val="00AF5487"/>
    <w:rsid w:val="00AF57CA"/>
    <w:rsid w:val="00AF6FAE"/>
    <w:rsid w:val="00AF7408"/>
    <w:rsid w:val="00AF7B7B"/>
    <w:rsid w:val="00B00695"/>
    <w:rsid w:val="00B00E13"/>
    <w:rsid w:val="00B01418"/>
    <w:rsid w:val="00B01C37"/>
    <w:rsid w:val="00B02322"/>
    <w:rsid w:val="00B02DB2"/>
    <w:rsid w:val="00B04862"/>
    <w:rsid w:val="00B04DEF"/>
    <w:rsid w:val="00B05689"/>
    <w:rsid w:val="00B06506"/>
    <w:rsid w:val="00B079F7"/>
    <w:rsid w:val="00B1026E"/>
    <w:rsid w:val="00B10295"/>
    <w:rsid w:val="00B108CA"/>
    <w:rsid w:val="00B10B70"/>
    <w:rsid w:val="00B10D87"/>
    <w:rsid w:val="00B1102A"/>
    <w:rsid w:val="00B11683"/>
    <w:rsid w:val="00B11A01"/>
    <w:rsid w:val="00B11BA3"/>
    <w:rsid w:val="00B1213C"/>
    <w:rsid w:val="00B12DF1"/>
    <w:rsid w:val="00B1469C"/>
    <w:rsid w:val="00B14813"/>
    <w:rsid w:val="00B150BF"/>
    <w:rsid w:val="00B15BB5"/>
    <w:rsid w:val="00B16395"/>
    <w:rsid w:val="00B1651D"/>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3017A"/>
    <w:rsid w:val="00B30211"/>
    <w:rsid w:val="00B3023D"/>
    <w:rsid w:val="00B30700"/>
    <w:rsid w:val="00B310D5"/>
    <w:rsid w:val="00B311EA"/>
    <w:rsid w:val="00B31280"/>
    <w:rsid w:val="00B312A0"/>
    <w:rsid w:val="00B3183B"/>
    <w:rsid w:val="00B3207F"/>
    <w:rsid w:val="00B330D7"/>
    <w:rsid w:val="00B33C5D"/>
    <w:rsid w:val="00B33EBD"/>
    <w:rsid w:val="00B34640"/>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66AA"/>
    <w:rsid w:val="00B469A0"/>
    <w:rsid w:val="00B474BA"/>
    <w:rsid w:val="00B47C1B"/>
    <w:rsid w:val="00B50221"/>
    <w:rsid w:val="00B51012"/>
    <w:rsid w:val="00B52088"/>
    <w:rsid w:val="00B522DC"/>
    <w:rsid w:val="00B528FC"/>
    <w:rsid w:val="00B53BEB"/>
    <w:rsid w:val="00B53E8E"/>
    <w:rsid w:val="00B558A3"/>
    <w:rsid w:val="00B56DDB"/>
    <w:rsid w:val="00B57614"/>
    <w:rsid w:val="00B60560"/>
    <w:rsid w:val="00B6074B"/>
    <w:rsid w:val="00B6076F"/>
    <w:rsid w:val="00B6253E"/>
    <w:rsid w:val="00B625A2"/>
    <w:rsid w:val="00B63059"/>
    <w:rsid w:val="00B636D5"/>
    <w:rsid w:val="00B6415B"/>
    <w:rsid w:val="00B64532"/>
    <w:rsid w:val="00B64C75"/>
    <w:rsid w:val="00B64DDF"/>
    <w:rsid w:val="00B650D1"/>
    <w:rsid w:val="00B65316"/>
    <w:rsid w:val="00B66062"/>
    <w:rsid w:val="00B669A6"/>
    <w:rsid w:val="00B708BE"/>
    <w:rsid w:val="00B717F4"/>
    <w:rsid w:val="00B723E5"/>
    <w:rsid w:val="00B742F6"/>
    <w:rsid w:val="00B74826"/>
    <w:rsid w:val="00B75086"/>
    <w:rsid w:val="00B75487"/>
    <w:rsid w:val="00B7604C"/>
    <w:rsid w:val="00B762A1"/>
    <w:rsid w:val="00B769A6"/>
    <w:rsid w:val="00B76FB1"/>
    <w:rsid w:val="00B8017E"/>
    <w:rsid w:val="00B8070B"/>
    <w:rsid w:val="00B80BB2"/>
    <w:rsid w:val="00B81D82"/>
    <w:rsid w:val="00B83103"/>
    <w:rsid w:val="00B84FF6"/>
    <w:rsid w:val="00B8513D"/>
    <w:rsid w:val="00B859D3"/>
    <w:rsid w:val="00B8614A"/>
    <w:rsid w:val="00B86909"/>
    <w:rsid w:val="00B86BCF"/>
    <w:rsid w:val="00B86F49"/>
    <w:rsid w:val="00B87368"/>
    <w:rsid w:val="00B873BD"/>
    <w:rsid w:val="00B87A0D"/>
    <w:rsid w:val="00B87D00"/>
    <w:rsid w:val="00B90968"/>
    <w:rsid w:val="00B91393"/>
    <w:rsid w:val="00B91C42"/>
    <w:rsid w:val="00B922F7"/>
    <w:rsid w:val="00B9246C"/>
    <w:rsid w:val="00B92D8A"/>
    <w:rsid w:val="00B9332D"/>
    <w:rsid w:val="00B9467B"/>
    <w:rsid w:val="00B95086"/>
    <w:rsid w:val="00B95311"/>
    <w:rsid w:val="00B95983"/>
    <w:rsid w:val="00B95AF2"/>
    <w:rsid w:val="00B95B0D"/>
    <w:rsid w:val="00B95B40"/>
    <w:rsid w:val="00B96557"/>
    <w:rsid w:val="00B9728F"/>
    <w:rsid w:val="00B9784E"/>
    <w:rsid w:val="00B97B13"/>
    <w:rsid w:val="00BA0F5C"/>
    <w:rsid w:val="00BA1257"/>
    <w:rsid w:val="00BA1A75"/>
    <w:rsid w:val="00BA1B6D"/>
    <w:rsid w:val="00BA2122"/>
    <w:rsid w:val="00BA2E09"/>
    <w:rsid w:val="00BA2FCD"/>
    <w:rsid w:val="00BA30BA"/>
    <w:rsid w:val="00BA3C8C"/>
    <w:rsid w:val="00BA4CD4"/>
    <w:rsid w:val="00BA5626"/>
    <w:rsid w:val="00BA5DA6"/>
    <w:rsid w:val="00BA6C81"/>
    <w:rsid w:val="00BA71E8"/>
    <w:rsid w:val="00BA7CF0"/>
    <w:rsid w:val="00BB0133"/>
    <w:rsid w:val="00BB0483"/>
    <w:rsid w:val="00BB0F12"/>
    <w:rsid w:val="00BB10D5"/>
    <w:rsid w:val="00BB1FF7"/>
    <w:rsid w:val="00BB247A"/>
    <w:rsid w:val="00BB267A"/>
    <w:rsid w:val="00BB2BDB"/>
    <w:rsid w:val="00BB3C62"/>
    <w:rsid w:val="00BB3F54"/>
    <w:rsid w:val="00BB4BEC"/>
    <w:rsid w:val="00BB4D3E"/>
    <w:rsid w:val="00BB54CB"/>
    <w:rsid w:val="00BB6B14"/>
    <w:rsid w:val="00BB6C3B"/>
    <w:rsid w:val="00BB7DD1"/>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D0F1B"/>
    <w:rsid w:val="00BD16FF"/>
    <w:rsid w:val="00BD29C0"/>
    <w:rsid w:val="00BD339B"/>
    <w:rsid w:val="00BD36F0"/>
    <w:rsid w:val="00BD787D"/>
    <w:rsid w:val="00BE077C"/>
    <w:rsid w:val="00BE1548"/>
    <w:rsid w:val="00BE18B4"/>
    <w:rsid w:val="00BE1B17"/>
    <w:rsid w:val="00BE356E"/>
    <w:rsid w:val="00BE35D4"/>
    <w:rsid w:val="00BE382F"/>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2018E"/>
    <w:rsid w:val="00C20780"/>
    <w:rsid w:val="00C20D42"/>
    <w:rsid w:val="00C20D94"/>
    <w:rsid w:val="00C228A9"/>
    <w:rsid w:val="00C23304"/>
    <w:rsid w:val="00C241BC"/>
    <w:rsid w:val="00C2444A"/>
    <w:rsid w:val="00C247AB"/>
    <w:rsid w:val="00C25926"/>
    <w:rsid w:val="00C262F2"/>
    <w:rsid w:val="00C266ED"/>
    <w:rsid w:val="00C26AB8"/>
    <w:rsid w:val="00C2732C"/>
    <w:rsid w:val="00C275DD"/>
    <w:rsid w:val="00C3070F"/>
    <w:rsid w:val="00C3089D"/>
    <w:rsid w:val="00C325B9"/>
    <w:rsid w:val="00C32F93"/>
    <w:rsid w:val="00C352A7"/>
    <w:rsid w:val="00C355E7"/>
    <w:rsid w:val="00C35C4E"/>
    <w:rsid w:val="00C364CF"/>
    <w:rsid w:val="00C3671B"/>
    <w:rsid w:val="00C37D9D"/>
    <w:rsid w:val="00C41319"/>
    <w:rsid w:val="00C41FC5"/>
    <w:rsid w:val="00C42293"/>
    <w:rsid w:val="00C4236B"/>
    <w:rsid w:val="00C42A97"/>
    <w:rsid w:val="00C43062"/>
    <w:rsid w:val="00C43691"/>
    <w:rsid w:val="00C43B58"/>
    <w:rsid w:val="00C44FA6"/>
    <w:rsid w:val="00C4562C"/>
    <w:rsid w:val="00C460F8"/>
    <w:rsid w:val="00C462F2"/>
    <w:rsid w:val="00C4697C"/>
    <w:rsid w:val="00C46B74"/>
    <w:rsid w:val="00C47620"/>
    <w:rsid w:val="00C47AA8"/>
    <w:rsid w:val="00C503B4"/>
    <w:rsid w:val="00C50BC3"/>
    <w:rsid w:val="00C516B2"/>
    <w:rsid w:val="00C5192B"/>
    <w:rsid w:val="00C53080"/>
    <w:rsid w:val="00C53639"/>
    <w:rsid w:val="00C53CAB"/>
    <w:rsid w:val="00C560E1"/>
    <w:rsid w:val="00C574E5"/>
    <w:rsid w:val="00C60414"/>
    <w:rsid w:val="00C60B0C"/>
    <w:rsid w:val="00C60BAD"/>
    <w:rsid w:val="00C60F19"/>
    <w:rsid w:val="00C627DA"/>
    <w:rsid w:val="00C62FEB"/>
    <w:rsid w:val="00C6336F"/>
    <w:rsid w:val="00C66963"/>
    <w:rsid w:val="00C6732E"/>
    <w:rsid w:val="00C702AD"/>
    <w:rsid w:val="00C71542"/>
    <w:rsid w:val="00C72003"/>
    <w:rsid w:val="00C7267B"/>
    <w:rsid w:val="00C72F02"/>
    <w:rsid w:val="00C748FE"/>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263"/>
    <w:rsid w:val="00CB3BC6"/>
    <w:rsid w:val="00CB4E9F"/>
    <w:rsid w:val="00CB53AE"/>
    <w:rsid w:val="00CB739F"/>
    <w:rsid w:val="00CB747E"/>
    <w:rsid w:val="00CB7B48"/>
    <w:rsid w:val="00CC02D8"/>
    <w:rsid w:val="00CC194E"/>
    <w:rsid w:val="00CC2B54"/>
    <w:rsid w:val="00CC2E93"/>
    <w:rsid w:val="00CC531C"/>
    <w:rsid w:val="00CC5394"/>
    <w:rsid w:val="00CC5516"/>
    <w:rsid w:val="00CC5A0A"/>
    <w:rsid w:val="00CC612B"/>
    <w:rsid w:val="00CC6D1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DD3"/>
    <w:rsid w:val="00D0243D"/>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0EF"/>
    <w:rsid w:val="00D13116"/>
    <w:rsid w:val="00D137F3"/>
    <w:rsid w:val="00D13933"/>
    <w:rsid w:val="00D14F4E"/>
    <w:rsid w:val="00D15634"/>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5EB8"/>
    <w:rsid w:val="00D40724"/>
    <w:rsid w:val="00D41158"/>
    <w:rsid w:val="00D4174B"/>
    <w:rsid w:val="00D419BC"/>
    <w:rsid w:val="00D41CDC"/>
    <w:rsid w:val="00D41E92"/>
    <w:rsid w:val="00D41EDF"/>
    <w:rsid w:val="00D458AE"/>
    <w:rsid w:val="00D465EA"/>
    <w:rsid w:val="00D47A97"/>
    <w:rsid w:val="00D5085C"/>
    <w:rsid w:val="00D52138"/>
    <w:rsid w:val="00D52320"/>
    <w:rsid w:val="00D5248E"/>
    <w:rsid w:val="00D52CD6"/>
    <w:rsid w:val="00D53EC2"/>
    <w:rsid w:val="00D541C5"/>
    <w:rsid w:val="00D54DAE"/>
    <w:rsid w:val="00D55762"/>
    <w:rsid w:val="00D55F05"/>
    <w:rsid w:val="00D5638E"/>
    <w:rsid w:val="00D56C20"/>
    <w:rsid w:val="00D56E97"/>
    <w:rsid w:val="00D61930"/>
    <w:rsid w:val="00D62219"/>
    <w:rsid w:val="00D62FED"/>
    <w:rsid w:val="00D63A68"/>
    <w:rsid w:val="00D63B70"/>
    <w:rsid w:val="00D63BDC"/>
    <w:rsid w:val="00D64AC0"/>
    <w:rsid w:val="00D66AB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275"/>
    <w:rsid w:val="00D833B6"/>
    <w:rsid w:val="00D83448"/>
    <w:rsid w:val="00D84566"/>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AC0"/>
    <w:rsid w:val="00DA54B3"/>
    <w:rsid w:val="00DA690E"/>
    <w:rsid w:val="00DB0FCE"/>
    <w:rsid w:val="00DB36E5"/>
    <w:rsid w:val="00DB3B3D"/>
    <w:rsid w:val="00DB4102"/>
    <w:rsid w:val="00DB4296"/>
    <w:rsid w:val="00DB49AE"/>
    <w:rsid w:val="00DB4E28"/>
    <w:rsid w:val="00DB5F6A"/>
    <w:rsid w:val="00DB7068"/>
    <w:rsid w:val="00DB7475"/>
    <w:rsid w:val="00DB7CBA"/>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7AC"/>
    <w:rsid w:val="00DD55D1"/>
    <w:rsid w:val="00DD562D"/>
    <w:rsid w:val="00DD568A"/>
    <w:rsid w:val="00DD71BE"/>
    <w:rsid w:val="00DE0093"/>
    <w:rsid w:val="00DE00BC"/>
    <w:rsid w:val="00DE08FF"/>
    <w:rsid w:val="00DE1A9B"/>
    <w:rsid w:val="00DE23DD"/>
    <w:rsid w:val="00DE24A5"/>
    <w:rsid w:val="00DE2C2F"/>
    <w:rsid w:val="00DE2D12"/>
    <w:rsid w:val="00DE3C4E"/>
    <w:rsid w:val="00DE3E30"/>
    <w:rsid w:val="00DE3EC3"/>
    <w:rsid w:val="00DE67E7"/>
    <w:rsid w:val="00DE6B83"/>
    <w:rsid w:val="00DE7E81"/>
    <w:rsid w:val="00DF014B"/>
    <w:rsid w:val="00DF3895"/>
    <w:rsid w:val="00DF442E"/>
    <w:rsid w:val="00DF4C34"/>
    <w:rsid w:val="00DF581D"/>
    <w:rsid w:val="00DF60F7"/>
    <w:rsid w:val="00DF6513"/>
    <w:rsid w:val="00DF687B"/>
    <w:rsid w:val="00DF68F7"/>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6210"/>
    <w:rsid w:val="00E06492"/>
    <w:rsid w:val="00E07EE9"/>
    <w:rsid w:val="00E1159F"/>
    <w:rsid w:val="00E1164F"/>
    <w:rsid w:val="00E12107"/>
    <w:rsid w:val="00E1219C"/>
    <w:rsid w:val="00E123EF"/>
    <w:rsid w:val="00E127CD"/>
    <w:rsid w:val="00E13016"/>
    <w:rsid w:val="00E13220"/>
    <w:rsid w:val="00E13A6C"/>
    <w:rsid w:val="00E13D40"/>
    <w:rsid w:val="00E149C8"/>
    <w:rsid w:val="00E14A3B"/>
    <w:rsid w:val="00E14F69"/>
    <w:rsid w:val="00E15EA7"/>
    <w:rsid w:val="00E175A0"/>
    <w:rsid w:val="00E20A29"/>
    <w:rsid w:val="00E2166A"/>
    <w:rsid w:val="00E21F53"/>
    <w:rsid w:val="00E21FEA"/>
    <w:rsid w:val="00E221D6"/>
    <w:rsid w:val="00E222EF"/>
    <w:rsid w:val="00E2305A"/>
    <w:rsid w:val="00E237EB"/>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6B44"/>
    <w:rsid w:val="00E37519"/>
    <w:rsid w:val="00E404BF"/>
    <w:rsid w:val="00E40DC5"/>
    <w:rsid w:val="00E410AE"/>
    <w:rsid w:val="00E42518"/>
    <w:rsid w:val="00E42839"/>
    <w:rsid w:val="00E4299F"/>
    <w:rsid w:val="00E4655C"/>
    <w:rsid w:val="00E46C50"/>
    <w:rsid w:val="00E46CCE"/>
    <w:rsid w:val="00E503F4"/>
    <w:rsid w:val="00E50DDD"/>
    <w:rsid w:val="00E5178D"/>
    <w:rsid w:val="00E524E4"/>
    <w:rsid w:val="00E526B8"/>
    <w:rsid w:val="00E52EEB"/>
    <w:rsid w:val="00E53081"/>
    <w:rsid w:val="00E533F8"/>
    <w:rsid w:val="00E53A3D"/>
    <w:rsid w:val="00E53B25"/>
    <w:rsid w:val="00E5475F"/>
    <w:rsid w:val="00E55552"/>
    <w:rsid w:val="00E55C96"/>
    <w:rsid w:val="00E56004"/>
    <w:rsid w:val="00E56472"/>
    <w:rsid w:val="00E56843"/>
    <w:rsid w:val="00E57DB5"/>
    <w:rsid w:val="00E60ADE"/>
    <w:rsid w:val="00E61707"/>
    <w:rsid w:val="00E61BFA"/>
    <w:rsid w:val="00E61D05"/>
    <w:rsid w:val="00E62C20"/>
    <w:rsid w:val="00E6462D"/>
    <w:rsid w:val="00E64BF2"/>
    <w:rsid w:val="00E667AA"/>
    <w:rsid w:val="00E67CD2"/>
    <w:rsid w:val="00E70DAF"/>
    <w:rsid w:val="00E70FF9"/>
    <w:rsid w:val="00E71B56"/>
    <w:rsid w:val="00E72898"/>
    <w:rsid w:val="00E72CC3"/>
    <w:rsid w:val="00E72E29"/>
    <w:rsid w:val="00E7300D"/>
    <w:rsid w:val="00E744A7"/>
    <w:rsid w:val="00E7483F"/>
    <w:rsid w:val="00E7497A"/>
    <w:rsid w:val="00E74C18"/>
    <w:rsid w:val="00E74FC1"/>
    <w:rsid w:val="00E754C7"/>
    <w:rsid w:val="00E75F7D"/>
    <w:rsid w:val="00E760E3"/>
    <w:rsid w:val="00E76C46"/>
    <w:rsid w:val="00E7762E"/>
    <w:rsid w:val="00E800F5"/>
    <w:rsid w:val="00E8024A"/>
    <w:rsid w:val="00E8091F"/>
    <w:rsid w:val="00E82CC1"/>
    <w:rsid w:val="00E83136"/>
    <w:rsid w:val="00E833E8"/>
    <w:rsid w:val="00E835CF"/>
    <w:rsid w:val="00E83E2B"/>
    <w:rsid w:val="00E83F46"/>
    <w:rsid w:val="00E84959"/>
    <w:rsid w:val="00E84F83"/>
    <w:rsid w:val="00E857C7"/>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92E"/>
    <w:rsid w:val="00EA5E33"/>
    <w:rsid w:val="00EA67A8"/>
    <w:rsid w:val="00EA6827"/>
    <w:rsid w:val="00EA6A8B"/>
    <w:rsid w:val="00EA6CFF"/>
    <w:rsid w:val="00EA6D53"/>
    <w:rsid w:val="00EB0196"/>
    <w:rsid w:val="00EB2C87"/>
    <w:rsid w:val="00EB3C48"/>
    <w:rsid w:val="00EB3C6F"/>
    <w:rsid w:val="00EB3CBE"/>
    <w:rsid w:val="00EB4126"/>
    <w:rsid w:val="00EB54BC"/>
    <w:rsid w:val="00EB5C56"/>
    <w:rsid w:val="00EB60BE"/>
    <w:rsid w:val="00EB66A2"/>
    <w:rsid w:val="00EB6ABC"/>
    <w:rsid w:val="00EB79D9"/>
    <w:rsid w:val="00EB7C01"/>
    <w:rsid w:val="00EB7DAD"/>
    <w:rsid w:val="00EB7EDC"/>
    <w:rsid w:val="00EC1234"/>
    <w:rsid w:val="00EC1B66"/>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6AA2"/>
    <w:rsid w:val="00EE26E7"/>
    <w:rsid w:val="00EE2A5C"/>
    <w:rsid w:val="00EE3B66"/>
    <w:rsid w:val="00EE3E83"/>
    <w:rsid w:val="00EE44CA"/>
    <w:rsid w:val="00EE594F"/>
    <w:rsid w:val="00EE694E"/>
    <w:rsid w:val="00EF0C0A"/>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B58"/>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BA"/>
    <w:rsid w:val="00F111DB"/>
    <w:rsid w:val="00F11C55"/>
    <w:rsid w:val="00F12988"/>
    <w:rsid w:val="00F13298"/>
    <w:rsid w:val="00F13AE5"/>
    <w:rsid w:val="00F140E7"/>
    <w:rsid w:val="00F1577D"/>
    <w:rsid w:val="00F15B92"/>
    <w:rsid w:val="00F207DC"/>
    <w:rsid w:val="00F21D08"/>
    <w:rsid w:val="00F22E2E"/>
    <w:rsid w:val="00F232B6"/>
    <w:rsid w:val="00F23575"/>
    <w:rsid w:val="00F245C5"/>
    <w:rsid w:val="00F25B82"/>
    <w:rsid w:val="00F26510"/>
    <w:rsid w:val="00F26A55"/>
    <w:rsid w:val="00F2738A"/>
    <w:rsid w:val="00F27AC8"/>
    <w:rsid w:val="00F27C22"/>
    <w:rsid w:val="00F3009E"/>
    <w:rsid w:val="00F32521"/>
    <w:rsid w:val="00F3264B"/>
    <w:rsid w:val="00F33A05"/>
    <w:rsid w:val="00F34791"/>
    <w:rsid w:val="00F347F2"/>
    <w:rsid w:val="00F34AF3"/>
    <w:rsid w:val="00F353B6"/>
    <w:rsid w:val="00F36D3C"/>
    <w:rsid w:val="00F37DB4"/>
    <w:rsid w:val="00F40567"/>
    <w:rsid w:val="00F406DA"/>
    <w:rsid w:val="00F423AA"/>
    <w:rsid w:val="00F435F0"/>
    <w:rsid w:val="00F452A2"/>
    <w:rsid w:val="00F4551B"/>
    <w:rsid w:val="00F46789"/>
    <w:rsid w:val="00F50489"/>
    <w:rsid w:val="00F50757"/>
    <w:rsid w:val="00F5128F"/>
    <w:rsid w:val="00F51347"/>
    <w:rsid w:val="00F5170D"/>
    <w:rsid w:val="00F52245"/>
    <w:rsid w:val="00F5255E"/>
    <w:rsid w:val="00F52D62"/>
    <w:rsid w:val="00F52FD3"/>
    <w:rsid w:val="00F53BB2"/>
    <w:rsid w:val="00F54A08"/>
    <w:rsid w:val="00F54B13"/>
    <w:rsid w:val="00F56B31"/>
    <w:rsid w:val="00F56C8A"/>
    <w:rsid w:val="00F57C69"/>
    <w:rsid w:val="00F612A4"/>
    <w:rsid w:val="00F61E06"/>
    <w:rsid w:val="00F62092"/>
    <w:rsid w:val="00F6249E"/>
    <w:rsid w:val="00F636BF"/>
    <w:rsid w:val="00F637E7"/>
    <w:rsid w:val="00F64E6C"/>
    <w:rsid w:val="00F671A8"/>
    <w:rsid w:val="00F678A5"/>
    <w:rsid w:val="00F678FC"/>
    <w:rsid w:val="00F67D40"/>
    <w:rsid w:val="00F71727"/>
    <w:rsid w:val="00F71C6F"/>
    <w:rsid w:val="00F72724"/>
    <w:rsid w:val="00F728C4"/>
    <w:rsid w:val="00F731DD"/>
    <w:rsid w:val="00F73558"/>
    <w:rsid w:val="00F73668"/>
    <w:rsid w:val="00F73E1D"/>
    <w:rsid w:val="00F743E2"/>
    <w:rsid w:val="00F74BFD"/>
    <w:rsid w:val="00F75AB4"/>
    <w:rsid w:val="00F75DB0"/>
    <w:rsid w:val="00F7646F"/>
    <w:rsid w:val="00F76E7D"/>
    <w:rsid w:val="00F77D53"/>
    <w:rsid w:val="00F77EA1"/>
    <w:rsid w:val="00F80A19"/>
    <w:rsid w:val="00F83862"/>
    <w:rsid w:val="00F83E1F"/>
    <w:rsid w:val="00F83EF2"/>
    <w:rsid w:val="00F84B77"/>
    <w:rsid w:val="00F84C2B"/>
    <w:rsid w:val="00F85595"/>
    <w:rsid w:val="00F856B5"/>
    <w:rsid w:val="00F858B7"/>
    <w:rsid w:val="00F86A22"/>
    <w:rsid w:val="00F86E1C"/>
    <w:rsid w:val="00F91813"/>
    <w:rsid w:val="00F918CF"/>
    <w:rsid w:val="00F91A0C"/>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6"/>
    <w:rsid w:val="00FA5071"/>
    <w:rsid w:val="00FA5F50"/>
    <w:rsid w:val="00FA7555"/>
    <w:rsid w:val="00FB00E8"/>
    <w:rsid w:val="00FB019B"/>
    <w:rsid w:val="00FB1196"/>
    <w:rsid w:val="00FB11F3"/>
    <w:rsid w:val="00FB2C20"/>
    <w:rsid w:val="00FB31C9"/>
    <w:rsid w:val="00FB4B0C"/>
    <w:rsid w:val="00FB4BA9"/>
    <w:rsid w:val="00FB4CFF"/>
    <w:rsid w:val="00FB5C78"/>
    <w:rsid w:val="00FB5D3D"/>
    <w:rsid w:val="00FB6828"/>
    <w:rsid w:val="00FB7096"/>
    <w:rsid w:val="00FC0531"/>
    <w:rsid w:val="00FC10DB"/>
    <w:rsid w:val="00FC1D2D"/>
    <w:rsid w:val="00FC202F"/>
    <w:rsid w:val="00FC2123"/>
    <w:rsid w:val="00FC2ECC"/>
    <w:rsid w:val="00FD05B2"/>
    <w:rsid w:val="00FD080E"/>
    <w:rsid w:val="00FD1160"/>
    <w:rsid w:val="00FD25C8"/>
    <w:rsid w:val="00FD2835"/>
    <w:rsid w:val="00FD2A3A"/>
    <w:rsid w:val="00FD3133"/>
    <w:rsid w:val="00FD3810"/>
    <w:rsid w:val="00FD4E88"/>
    <w:rsid w:val="00FD5D5A"/>
    <w:rsid w:val="00FD5FEF"/>
    <w:rsid w:val="00FD60B5"/>
    <w:rsid w:val="00FD636B"/>
    <w:rsid w:val="00FD6634"/>
    <w:rsid w:val="00FD78B3"/>
    <w:rsid w:val="00FD78F3"/>
    <w:rsid w:val="00FD7BD7"/>
    <w:rsid w:val="00FE06B8"/>
    <w:rsid w:val="00FE111A"/>
    <w:rsid w:val="00FE182E"/>
    <w:rsid w:val="00FE1AE2"/>
    <w:rsid w:val="00FE1E6C"/>
    <w:rsid w:val="00FE1E90"/>
    <w:rsid w:val="00FE366E"/>
    <w:rsid w:val="00FE3877"/>
    <w:rsid w:val="00FE4D78"/>
    <w:rsid w:val="00FE515B"/>
    <w:rsid w:val="00FE558B"/>
    <w:rsid w:val="00FE6073"/>
    <w:rsid w:val="00FE7441"/>
    <w:rsid w:val="00FF0971"/>
    <w:rsid w:val="00FF2F3F"/>
    <w:rsid w:val="00FF311A"/>
    <w:rsid w:val="00FF324E"/>
    <w:rsid w:val="00FF3D4C"/>
    <w:rsid w:val="00FF3DC6"/>
    <w:rsid w:val="00FF489F"/>
    <w:rsid w:val="00FF4E13"/>
    <w:rsid w:val="00FF4ECF"/>
    <w:rsid w:val="00FF5422"/>
    <w:rsid w:val="00FF54A3"/>
    <w:rsid w:val="00FF5E73"/>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6AFA591D"/>
  <w15:docId w15:val="{F46C52B3-2BCB-43A3-9478-2D0C9881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3E5880"/>
    <w:pPr>
      <w:widowControl w:val="0"/>
      <w:jc w:val="both"/>
    </w:pPr>
    <w:rPr>
      <w:rFonts w:ascii="HG丸ｺﾞｼｯｸM-PRO" w:eastAsia="HG丸ｺﾞｼｯｸM-PRO"/>
      <w:kern w:val="2"/>
      <w:sz w:val="21"/>
      <w:szCs w:val="24"/>
    </w:rPr>
  </w:style>
  <w:style w:type="paragraph" w:styleId="10">
    <w:name w:val="heading 1"/>
    <w:basedOn w:val="a6"/>
    <w:next w:val="11"/>
    <w:link w:val="12"/>
    <w:qFormat/>
    <w:rsid w:val="00525BDF"/>
    <w:pPr>
      <w:keepNext/>
      <w:keepLines/>
      <w:widowControl/>
      <w:numPr>
        <w:numId w:val="1"/>
      </w:numPr>
      <w:snapToGrid w:val="0"/>
      <w:outlineLvl w:val="0"/>
    </w:pPr>
    <w:rPr>
      <w:rFonts w:hAnsi="HG丸ｺﾞｼｯｸM-PRO"/>
      <w:sz w:val="40"/>
      <w:szCs w:val="40"/>
    </w:rPr>
  </w:style>
  <w:style w:type="paragraph" w:styleId="20">
    <w:name w:val="heading 2"/>
    <w:basedOn w:val="a6"/>
    <w:next w:val="21"/>
    <w:link w:val="22"/>
    <w:qFormat/>
    <w:rsid w:val="008C3EB8"/>
    <w:pPr>
      <w:keepNext/>
      <w:keepLines/>
      <w:widowControl/>
      <w:numPr>
        <w:ilvl w:val="1"/>
        <w:numId w:val="1"/>
      </w:numPr>
      <w:outlineLvl w:val="1"/>
    </w:pPr>
    <w:rPr>
      <w:rFonts w:hAnsi="HG丸ｺﾞｼｯｸM-PRO"/>
      <w:sz w:val="28"/>
      <w:szCs w:val="28"/>
    </w:rPr>
  </w:style>
  <w:style w:type="paragraph" w:styleId="3">
    <w:name w:val="heading 3"/>
    <w:basedOn w:val="a6"/>
    <w:next w:val="30"/>
    <w:link w:val="31"/>
    <w:qFormat/>
    <w:rsid w:val="008C3EB8"/>
    <w:pPr>
      <w:keepNext/>
      <w:keepLines/>
      <w:widowControl/>
      <w:numPr>
        <w:ilvl w:val="2"/>
        <w:numId w:val="1"/>
      </w:numPr>
      <w:outlineLvl w:val="2"/>
    </w:pPr>
    <w:rPr>
      <w:rFonts w:hAnsi="HG丸ｺﾞｼｯｸM-PRO"/>
      <w:sz w:val="24"/>
    </w:rPr>
  </w:style>
  <w:style w:type="paragraph" w:styleId="4">
    <w:name w:val="heading 4"/>
    <w:basedOn w:val="a6"/>
    <w:next w:val="40"/>
    <w:link w:val="41"/>
    <w:qFormat/>
    <w:rsid w:val="008C3EB8"/>
    <w:pPr>
      <w:keepNext/>
      <w:keepLines/>
      <w:widowControl/>
      <w:numPr>
        <w:ilvl w:val="3"/>
        <w:numId w:val="1"/>
      </w:numPr>
      <w:outlineLvl w:val="3"/>
    </w:pPr>
    <w:rPr>
      <w:rFonts w:hAnsi="HG丸ｺﾞｼｯｸM-PRO"/>
      <w:b/>
      <w:bCs/>
      <w:sz w:val="22"/>
      <w:szCs w:val="22"/>
      <w:u w:val="single"/>
    </w:rPr>
  </w:style>
  <w:style w:type="paragraph" w:styleId="50">
    <w:name w:val="heading 5"/>
    <w:basedOn w:val="a6"/>
    <w:next w:val="51"/>
    <w:link w:val="52"/>
    <w:qFormat/>
    <w:rsid w:val="003346EA"/>
    <w:pPr>
      <w:keepNext/>
      <w:keepLines/>
      <w:widowControl/>
      <w:numPr>
        <w:ilvl w:val="4"/>
        <w:numId w:val="1"/>
      </w:numPr>
      <w:outlineLvl w:val="4"/>
    </w:pPr>
    <w:rPr>
      <w:rFonts w:hAnsi="HG丸ｺﾞｼｯｸM-PRO"/>
      <w:u w:val="single"/>
    </w:rPr>
  </w:style>
  <w:style w:type="paragraph" w:styleId="6">
    <w:name w:val="heading 6"/>
    <w:basedOn w:val="a6"/>
    <w:next w:val="60"/>
    <w:link w:val="61"/>
    <w:qFormat/>
    <w:rsid w:val="003346EA"/>
    <w:pPr>
      <w:keepNext/>
      <w:keepLines/>
      <w:widowControl/>
      <w:numPr>
        <w:ilvl w:val="5"/>
        <w:numId w:val="1"/>
      </w:numPr>
      <w:outlineLvl w:val="5"/>
    </w:pPr>
    <w:rPr>
      <w:rFonts w:hAnsi="HG丸ｺﾞｼｯｸM-PRO"/>
      <w:bCs/>
    </w:rPr>
  </w:style>
  <w:style w:type="paragraph" w:styleId="7">
    <w:name w:val="heading 7"/>
    <w:basedOn w:val="a7"/>
    <w:next w:val="70"/>
    <w:link w:val="71"/>
    <w:qFormat/>
    <w:rsid w:val="007504A5"/>
    <w:pPr>
      <w:keepNext/>
      <w:keepLines/>
      <w:widowControl/>
      <w:numPr>
        <w:ilvl w:val="6"/>
        <w:numId w:val="1"/>
      </w:numPr>
      <w:outlineLvl w:val="6"/>
    </w:pPr>
    <w:rPr>
      <w:rFonts w:hAnsi="HG丸ｺﾞｼｯｸM-PRO"/>
      <w:u w:val="single"/>
    </w:rPr>
  </w:style>
  <w:style w:type="paragraph" w:styleId="8">
    <w:name w:val="heading 8"/>
    <w:basedOn w:val="a7"/>
    <w:next w:val="80"/>
    <w:link w:val="81"/>
    <w:qFormat/>
    <w:rsid w:val="008C3EB8"/>
    <w:pPr>
      <w:keepNext/>
      <w:keepLines/>
      <w:widowControl/>
      <w:numPr>
        <w:ilvl w:val="7"/>
        <w:numId w:val="1"/>
      </w:numPr>
      <w:outlineLvl w:val="7"/>
    </w:pPr>
    <w:rPr>
      <w:rFonts w:hAnsi="HG丸ｺﾞｼｯｸM-PRO"/>
    </w:rPr>
  </w:style>
  <w:style w:type="paragraph" w:styleId="9">
    <w:name w:val="heading 9"/>
    <w:basedOn w:val="a7"/>
    <w:next w:val="90"/>
    <w:link w:val="91"/>
    <w:qFormat/>
    <w:rsid w:val="008668B8"/>
    <w:pPr>
      <w:keepNext/>
      <w:keepLines/>
      <w:widowControl/>
      <w:numPr>
        <w:ilvl w:val="8"/>
        <w:numId w:val="1"/>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8668B8"/>
  </w:style>
  <w:style w:type="paragraph" w:customStyle="1" w:styleId="11">
    <w:name w:val="本文 1"/>
    <w:basedOn w:val="a7"/>
    <w:rsid w:val="008668B8"/>
    <w:pPr>
      <w:widowControl/>
      <w:ind w:firstLineChars="100" w:firstLine="100"/>
    </w:pPr>
  </w:style>
  <w:style w:type="paragraph" w:styleId="21">
    <w:name w:val="Body Text 2"/>
    <w:basedOn w:val="a7"/>
    <w:link w:val="23"/>
    <w:rsid w:val="008668B8"/>
    <w:pPr>
      <w:widowControl/>
      <w:ind w:leftChars="50" w:left="50" w:firstLineChars="100" w:firstLine="100"/>
    </w:pPr>
  </w:style>
  <w:style w:type="paragraph" w:styleId="30">
    <w:name w:val="Body Text 3"/>
    <w:basedOn w:val="a7"/>
    <w:link w:val="32"/>
    <w:rsid w:val="008668B8"/>
    <w:pPr>
      <w:widowControl/>
      <w:ind w:leftChars="50" w:left="50" w:firstLineChars="100" w:firstLine="100"/>
    </w:pPr>
    <w:rPr>
      <w:szCs w:val="16"/>
    </w:rPr>
  </w:style>
  <w:style w:type="paragraph" w:customStyle="1" w:styleId="40">
    <w:name w:val="本文 4"/>
    <w:basedOn w:val="a7"/>
    <w:rsid w:val="008668B8"/>
    <w:pPr>
      <w:widowControl/>
      <w:ind w:leftChars="200" w:left="200" w:firstLineChars="100" w:firstLine="100"/>
    </w:pPr>
  </w:style>
  <w:style w:type="paragraph" w:customStyle="1" w:styleId="51">
    <w:name w:val="本文 5"/>
    <w:basedOn w:val="a7"/>
    <w:rsid w:val="008668B8"/>
    <w:pPr>
      <w:widowControl/>
      <w:ind w:leftChars="350" w:left="350" w:firstLineChars="100" w:firstLine="100"/>
    </w:pPr>
  </w:style>
  <w:style w:type="paragraph" w:customStyle="1" w:styleId="60">
    <w:name w:val="本文 6"/>
    <w:basedOn w:val="a7"/>
    <w:rsid w:val="008668B8"/>
    <w:pPr>
      <w:widowControl/>
      <w:ind w:leftChars="350" w:left="350" w:firstLineChars="100" w:firstLine="100"/>
    </w:pPr>
  </w:style>
  <w:style w:type="paragraph" w:customStyle="1" w:styleId="70">
    <w:name w:val="本文 7"/>
    <w:basedOn w:val="a7"/>
    <w:rsid w:val="008668B8"/>
    <w:pPr>
      <w:widowControl/>
      <w:ind w:leftChars="400" w:left="400" w:firstLineChars="100" w:firstLine="100"/>
    </w:pPr>
  </w:style>
  <w:style w:type="paragraph" w:customStyle="1" w:styleId="80">
    <w:name w:val="本文 8"/>
    <w:basedOn w:val="a7"/>
    <w:rsid w:val="008668B8"/>
    <w:pPr>
      <w:widowControl/>
      <w:ind w:leftChars="450" w:left="450" w:firstLineChars="100" w:firstLine="100"/>
    </w:pPr>
  </w:style>
  <w:style w:type="paragraph" w:customStyle="1" w:styleId="90">
    <w:name w:val="本文 9"/>
    <w:basedOn w:val="a6"/>
    <w:rsid w:val="008668B8"/>
    <w:pPr>
      <w:widowControl/>
      <w:ind w:leftChars="500" w:left="500" w:firstLineChars="100" w:firstLine="100"/>
    </w:pPr>
  </w:style>
  <w:style w:type="paragraph" w:styleId="ac">
    <w:name w:val="footer"/>
    <w:basedOn w:val="a6"/>
    <w:link w:val="ad"/>
    <w:rsid w:val="008668B8"/>
    <w:pPr>
      <w:tabs>
        <w:tab w:val="center" w:pos="4252"/>
        <w:tab w:val="right" w:pos="8504"/>
      </w:tabs>
      <w:snapToGrid w:val="0"/>
      <w:jc w:val="right"/>
    </w:pPr>
  </w:style>
  <w:style w:type="character" w:styleId="ae">
    <w:name w:val="page number"/>
    <w:basedOn w:val="a8"/>
    <w:rsid w:val="008668B8"/>
  </w:style>
  <w:style w:type="paragraph" w:styleId="af">
    <w:name w:val="header"/>
    <w:basedOn w:val="a6"/>
    <w:link w:val="af0"/>
    <w:rsid w:val="008668B8"/>
    <w:pPr>
      <w:tabs>
        <w:tab w:val="center" w:pos="4252"/>
        <w:tab w:val="right" w:pos="8504"/>
      </w:tabs>
      <w:snapToGrid w:val="0"/>
    </w:pPr>
  </w:style>
  <w:style w:type="paragraph" w:styleId="af1">
    <w:name w:val="caption"/>
    <w:aliases w:val="Char,Char Char Char,Char Char, Char Char Char, Char Char,表番号, Char,図表番号 Char, Char Char1, Char Char Char Char, Char Char Char1,図表番号 Char3,図表番号 Char2 Char,図表番号 Char Char1 Char,Char Char Char1 Char,図表番号 Char Char Char Char, Char Char1 Char Char Char"/>
    <w:basedOn w:val="a7"/>
    <w:next w:val="a6"/>
    <w:link w:val="af2"/>
    <w:qFormat/>
    <w:rsid w:val="00B6415B"/>
    <w:pPr>
      <w:keepLines/>
      <w:jc w:val="center"/>
    </w:pPr>
    <w:rPr>
      <w:rFonts w:hAnsi="HG丸ｺﾞｼｯｸM-PRO"/>
      <w:bCs/>
      <w:szCs w:val="20"/>
    </w:rPr>
  </w:style>
  <w:style w:type="paragraph" w:customStyle="1" w:styleId="24">
    <w:name w:val="タイトル 2"/>
    <w:basedOn w:val="a7"/>
    <w:next w:val="a6"/>
    <w:rsid w:val="008668B8"/>
    <w:pPr>
      <w:jc w:val="center"/>
    </w:pPr>
    <w:rPr>
      <w:rFonts w:ascii="Arial" w:eastAsia="ＭＳ ゴシック" w:hAnsi="Arial"/>
      <w:sz w:val="44"/>
    </w:rPr>
  </w:style>
  <w:style w:type="paragraph" w:customStyle="1" w:styleId="13">
    <w:name w:val="タイトル 1"/>
    <w:basedOn w:val="a7"/>
    <w:next w:val="a6"/>
    <w:rsid w:val="008668B8"/>
    <w:pPr>
      <w:jc w:val="center"/>
    </w:pPr>
    <w:rPr>
      <w:rFonts w:ascii="Arial" w:eastAsia="ＭＳ ゴシック" w:hAnsi="Arial"/>
      <w:sz w:val="48"/>
    </w:rPr>
  </w:style>
  <w:style w:type="paragraph" w:customStyle="1" w:styleId="33">
    <w:name w:val="タイトル 3"/>
    <w:basedOn w:val="a7"/>
    <w:next w:val="a6"/>
    <w:rsid w:val="008668B8"/>
    <w:pPr>
      <w:jc w:val="center"/>
    </w:pPr>
    <w:rPr>
      <w:rFonts w:ascii="Arial" w:eastAsia="ＭＳ ゴシック" w:hAnsi="Arial"/>
      <w:sz w:val="40"/>
    </w:rPr>
  </w:style>
  <w:style w:type="paragraph" w:customStyle="1" w:styleId="42">
    <w:name w:val="タイトル 4"/>
    <w:basedOn w:val="a7"/>
    <w:next w:val="a6"/>
    <w:rsid w:val="008668B8"/>
    <w:pPr>
      <w:jc w:val="center"/>
    </w:pPr>
    <w:rPr>
      <w:rFonts w:ascii="Arial" w:eastAsia="ＭＳ ゴシック" w:hAnsi="Arial"/>
      <w:sz w:val="24"/>
    </w:rPr>
  </w:style>
  <w:style w:type="paragraph" w:customStyle="1" w:styleId="af3">
    <w:name w:val="サマリー"/>
    <w:basedOn w:val="a6"/>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8668B8"/>
    <w:pPr>
      <w:widowControl/>
      <w:ind w:leftChars="100" w:left="700" w:hangingChars="600" w:hanging="600"/>
    </w:pPr>
    <w:rPr>
      <w:sz w:val="24"/>
    </w:rPr>
  </w:style>
  <w:style w:type="paragraph" w:customStyle="1" w:styleId="25">
    <w:name w:val="はじめに 2"/>
    <w:basedOn w:val="a7"/>
    <w:next w:val="43"/>
    <w:rsid w:val="008668B8"/>
    <w:pPr>
      <w:keepNext/>
      <w:keepLines/>
      <w:widowControl/>
    </w:pPr>
    <w:rPr>
      <w:rFonts w:ascii="Arial" w:eastAsia="ＭＳ ゴシック" w:hAnsi="Arial"/>
      <w:sz w:val="24"/>
    </w:rPr>
  </w:style>
  <w:style w:type="paragraph" w:customStyle="1" w:styleId="34">
    <w:name w:val="はじめに 3"/>
    <w:basedOn w:val="a7"/>
    <w:rsid w:val="008668B8"/>
    <w:pPr>
      <w:widowControl/>
      <w:ind w:firstLineChars="100" w:firstLine="100"/>
    </w:pPr>
    <w:rPr>
      <w:sz w:val="24"/>
    </w:rPr>
  </w:style>
  <w:style w:type="paragraph" w:customStyle="1" w:styleId="14">
    <w:name w:val="はじめに 1"/>
    <w:basedOn w:val="a7"/>
    <w:next w:val="34"/>
    <w:rsid w:val="008668B8"/>
    <w:pPr>
      <w:keepNext/>
      <w:keepLines/>
      <w:widowControl/>
      <w:snapToGrid w:val="0"/>
    </w:pPr>
    <w:rPr>
      <w:rFonts w:ascii="Arial" w:eastAsia="ＭＳ ゴシック" w:hAnsi="Arial"/>
      <w:sz w:val="28"/>
    </w:rPr>
  </w:style>
  <w:style w:type="paragraph" w:styleId="15">
    <w:name w:val="toc 1"/>
    <w:basedOn w:val="a6"/>
    <w:next w:val="a6"/>
    <w:autoRedefine/>
    <w:uiPriority w:val="39"/>
    <w:rsid w:val="00C00C17"/>
    <w:pPr>
      <w:tabs>
        <w:tab w:val="left" w:pos="630"/>
        <w:tab w:val="right" w:leader="middleDot" w:pos="9060"/>
      </w:tabs>
      <w:spacing w:beforeLines="100"/>
    </w:pPr>
    <w:rPr>
      <w:rFonts w:hAnsi="HG丸ｺﾞｼｯｸM-PRO"/>
      <w:noProof/>
      <w:sz w:val="24"/>
    </w:rPr>
  </w:style>
  <w:style w:type="paragraph" w:styleId="26">
    <w:name w:val="toc 2"/>
    <w:basedOn w:val="a6"/>
    <w:next w:val="a6"/>
    <w:autoRedefine/>
    <w:uiPriority w:val="39"/>
    <w:rsid w:val="00C00C17"/>
    <w:pPr>
      <w:spacing w:beforeLines="50"/>
      <w:ind w:leftChars="100" w:left="210"/>
    </w:pPr>
    <w:rPr>
      <w:rFonts w:hAnsi="Arial"/>
    </w:rPr>
  </w:style>
  <w:style w:type="paragraph" w:styleId="35">
    <w:name w:val="toc 3"/>
    <w:basedOn w:val="a6"/>
    <w:next w:val="a6"/>
    <w:autoRedefine/>
    <w:uiPriority w:val="39"/>
    <w:rsid w:val="00C00C17"/>
    <w:pPr>
      <w:ind w:leftChars="200" w:left="200"/>
    </w:pPr>
  </w:style>
  <w:style w:type="paragraph" w:customStyle="1" w:styleId="af4">
    <w:name w:val="図表の番号"/>
    <w:basedOn w:val="a6"/>
    <w:semiHidden/>
    <w:rsid w:val="008668B8"/>
    <w:pPr>
      <w:spacing w:after="60"/>
      <w:jc w:val="center"/>
    </w:pPr>
    <w:rPr>
      <w:rFonts w:ascii="Arial" w:eastAsia="ＭＳ Ｐゴシック" w:hAnsi="Arial"/>
      <w:szCs w:val="21"/>
    </w:rPr>
  </w:style>
  <w:style w:type="paragraph" w:styleId="44">
    <w:name w:val="toc 4"/>
    <w:basedOn w:val="a6"/>
    <w:next w:val="a6"/>
    <w:autoRedefine/>
    <w:uiPriority w:val="39"/>
    <w:rsid w:val="00C00C17"/>
    <w:pPr>
      <w:ind w:leftChars="300" w:left="630"/>
    </w:pPr>
  </w:style>
  <w:style w:type="paragraph" w:styleId="53">
    <w:name w:val="toc 5"/>
    <w:basedOn w:val="a6"/>
    <w:next w:val="a6"/>
    <w:autoRedefine/>
    <w:uiPriority w:val="39"/>
    <w:rsid w:val="008668B8"/>
    <w:pPr>
      <w:ind w:leftChars="400" w:left="840"/>
    </w:pPr>
  </w:style>
  <w:style w:type="paragraph" w:styleId="62">
    <w:name w:val="toc 6"/>
    <w:basedOn w:val="a6"/>
    <w:next w:val="a6"/>
    <w:autoRedefine/>
    <w:uiPriority w:val="39"/>
    <w:rsid w:val="008668B8"/>
    <w:pPr>
      <w:ind w:leftChars="500" w:left="1050"/>
    </w:pPr>
  </w:style>
  <w:style w:type="paragraph" w:styleId="72">
    <w:name w:val="toc 7"/>
    <w:basedOn w:val="a6"/>
    <w:next w:val="a6"/>
    <w:autoRedefine/>
    <w:uiPriority w:val="39"/>
    <w:rsid w:val="008668B8"/>
    <w:pPr>
      <w:ind w:leftChars="600" w:left="1260"/>
    </w:pPr>
  </w:style>
  <w:style w:type="paragraph" w:styleId="82">
    <w:name w:val="toc 8"/>
    <w:basedOn w:val="a6"/>
    <w:next w:val="a6"/>
    <w:autoRedefine/>
    <w:uiPriority w:val="39"/>
    <w:rsid w:val="008668B8"/>
    <w:pPr>
      <w:ind w:leftChars="700" w:left="1470"/>
    </w:pPr>
  </w:style>
  <w:style w:type="paragraph" w:styleId="92">
    <w:name w:val="toc 9"/>
    <w:basedOn w:val="a6"/>
    <w:next w:val="a6"/>
    <w:autoRedefine/>
    <w:uiPriority w:val="39"/>
    <w:rsid w:val="008668B8"/>
    <w:pPr>
      <w:ind w:leftChars="800" w:left="1680"/>
    </w:pPr>
  </w:style>
  <w:style w:type="paragraph" w:customStyle="1" w:styleId="16">
    <w:name w:val="引用箇所 1"/>
    <w:basedOn w:val="a7"/>
    <w:next w:val="27"/>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8668B8"/>
    <w:pPr>
      <w:widowControl/>
      <w:ind w:leftChars="350" w:left="350"/>
    </w:pPr>
  </w:style>
  <w:style w:type="paragraph" w:customStyle="1" w:styleId="17">
    <w:name w:val="参考文献 1"/>
    <w:basedOn w:val="a7"/>
    <w:next w:val="28"/>
    <w:rsid w:val="008668B8"/>
    <w:pPr>
      <w:keepNext/>
      <w:keepLines/>
      <w:widowControl/>
      <w:ind w:leftChars="250" w:left="250"/>
    </w:pPr>
    <w:rPr>
      <w:rFonts w:ascii="Arial" w:eastAsia="ＭＳ ゴシック" w:hAnsi="Arial"/>
    </w:rPr>
  </w:style>
  <w:style w:type="character" w:styleId="af5">
    <w:name w:val="Hyperlink"/>
    <w:uiPriority w:val="99"/>
    <w:rsid w:val="008668B8"/>
    <w:rPr>
      <w:color w:val="0000FF"/>
      <w:u w:val="single"/>
    </w:rPr>
  </w:style>
  <w:style w:type="character" w:customStyle="1" w:styleId="ad">
    <w:name w:val="フッター (文字)"/>
    <w:link w:val="ac"/>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hAnsi="Times New Roman"/>
      <w:kern w:val="0"/>
      <w:szCs w:val="20"/>
    </w:rPr>
  </w:style>
  <w:style w:type="paragraph" w:styleId="af6">
    <w:name w:val="Balloon Text"/>
    <w:basedOn w:val="a6"/>
    <w:link w:val="af7"/>
    <w:rsid w:val="008D040F"/>
    <w:rPr>
      <w:rFonts w:asciiTheme="majorHAnsi" w:eastAsiaTheme="majorEastAsia" w:hAnsiTheme="majorHAnsi" w:cstheme="majorBidi"/>
      <w:sz w:val="18"/>
      <w:szCs w:val="18"/>
    </w:rPr>
  </w:style>
  <w:style w:type="character" w:customStyle="1" w:styleId="af7">
    <w:name w:val="吹き出し (文字)"/>
    <w:basedOn w:val="a8"/>
    <w:link w:val="af6"/>
    <w:rsid w:val="008D040F"/>
    <w:rPr>
      <w:rFonts w:asciiTheme="majorHAnsi" w:eastAsiaTheme="majorEastAsia" w:hAnsiTheme="majorHAnsi" w:cstheme="majorBidi"/>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8"/>
    <w:link w:val="21"/>
    <w:rsid w:val="00891FCA"/>
    <w:rPr>
      <w:kern w:val="2"/>
      <w:sz w:val="21"/>
      <w:szCs w:val="24"/>
    </w:rPr>
  </w:style>
  <w:style w:type="character" w:styleId="af8">
    <w:name w:val="FollowedHyperlink"/>
    <w:basedOn w:val="a8"/>
    <w:uiPriority w:val="99"/>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8"/>
    <w:link w:val="3"/>
    <w:rsid w:val="008C3EB8"/>
    <w:rPr>
      <w:rFonts w:ascii="HG丸ｺﾞｼｯｸM-PRO" w:eastAsia="HG丸ｺﾞｼｯｸM-PRO" w:hAnsi="HG丸ｺﾞｼｯｸM-PRO"/>
      <w:kern w:val="2"/>
      <w:sz w:val="24"/>
      <w:szCs w:val="24"/>
    </w:rPr>
  </w:style>
  <w:style w:type="character" w:customStyle="1" w:styleId="41">
    <w:name w:val="見出し 4 (文字)"/>
    <w:basedOn w:val="a8"/>
    <w:link w:val="4"/>
    <w:rsid w:val="008C3EB8"/>
    <w:rPr>
      <w:rFonts w:ascii="HG丸ｺﾞｼｯｸM-PRO" w:eastAsia="HG丸ｺﾞｼｯｸM-PRO" w:hAnsi="HG丸ｺﾞｼｯｸM-PRO"/>
      <w:b/>
      <w:bCs/>
      <w:kern w:val="2"/>
      <w:sz w:val="22"/>
      <w:szCs w:val="22"/>
      <w:u w:val="single"/>
    </w:rPr>
  </w:style>
  <w:style w:type="paragraph" w:styleId="af9">
    <w:name w:val="TOC Heading"/>
    <w:basedOn w:val="10"/>
    <w:next w:val="a6"/>
    <w:uiPriority w:val="39"/>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a">
    <w:name w:val="List Paragraph"/>
    <w:basedOn w:val="a6"/>
    <w:uiPriority w:val="34"/>
    <w:qFormat/>
    <w:rsid w:val="00D76F5C"/>
    <w:pPr>
      <w:ind w:leftChars="400" w:left="840"/>
    </w:pPr>
  </w:style>
  <w:style w:type="character" w:customStyle="1" w:styleId="52">
    <w:name w:val="見出し 5 (文字)"/>
    <w:basedOn w:val="a8"/>
    <w:link w:val="50"/>
    <w:rsid w:val="003346EA"/>
    <w:rPr>
      <w:rFonts w:ascii="HG丸ｺﾞｼｯｸM-PRO" w:eastAsia="HG丸ｺﾞｼｯｸM-PRO" w:hAnsi="HG丸ｺﾞｼｯｸM-PRO"/>
      <w:kern w:val="2"/>
      <w:sz w:val="21"/>
      <w:szCs w:val="24"/>
      <w:u w:val="single"/>
    </w:rPr>
  </w:style>
  <w:style w:type="table" w:styleId="afb">
    <w:name w:val="Table Grid"/>
    <w:basedOn w:val="a9"/>
    <w:uiPriority w:val="3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c">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d">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e">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8">
    <w:name w:val="スタイル 行間 :  1 行"/>
    <w:basedOn w:val="a6"/>
    <w:rsid w:val="00FA4916"/>
    <w:pPr>
      <w:adjustRightInd w:val="0"/>
      <w:textAlignment w:val="baseline"/>
    </w:pPr>
    <w:rPr>
      <w:rFonts w:hAnsi="Century Gothic"/>
      <w:kern w:val="0"/>
      <w:szCs w:val="20"/>
    </w:rPr>
  </w:style>
  <w:style w:type="paragraph" w:styleId="aff">
    <w:name w:val="Body Text Indent"/>
    <w:basedOn w:val="a6"/>
    <w:link w:val="aff0"/>
    <w:rsid w:val="00425E35"/>
    <w:pPr>
      <w:ind w:leftChars="400" w:left="851"/>
    </w:pPr>
    <w:rPr>
      <w:rFonts w:ascii="Times New Roman" w:hAnsi="Times New Roman"/>
      <w:kern w:val="0"/>
      <w:szCs w:val="22"/>
    </w:rPr>
  </w:style>
  <w:style w:type="character" w:customStyle="1" w:styleId="aff0">
    <w:name w:val="本文インデント (文字)"/>
    <w:basedOn w:val="a8"/>
    <w:link w:val="aff"/>
    <w:rsid w:val="00425E35"/>
    <w:rPr>
      <w:rFonts w:ascii="Times New Roman" w:eastAsia="HG丸ｺﾞｼｯｸM-PRO" w:hAnsi="Times New Roman"/>
      <w:sz w:val="21"/>
      <w:szCs w:val="22"/>
    </w:rPr>
  </w:style>
  <w:style w:type="character" w:customStyle="1" w:styleId="32">
    <w:name w:val="本文 3 (文字)"/>
    <w:basedOn w:val="a8"/>
    <w:link w:val="30"/>
    <w:rsid w:val="003D1F80"/>
    <w:rPr>
      <w:kern w:val="2"/>
      <w:sz w:val="21"/>
      <w:szCs w:val="16"/>
    </w:rPr>
  </w:style>
  <w:style w:type="character" w:customStyle="1" w:styleId="ab">
    <w:name w:val="本文 (文字)"/>
    <w:basedOn w:val="a8"/>
    <w:link w:val="a7"/>
    <w:rsid w:val="008C02CA"/>
    <w:rPr>
      <w:kern w:val="2"/>
      <w:sz w:val="21"/>
      <w:szCs w:val="24"/>
    </w:rPr>
  </w:style>
  <w:style w:type="paragraph" w:customStyle="1" w:styleId="title13">
    <w:name w:val="title13"/>
    <w:basedOn w:val="a6"/>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6"/>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6"/>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8"/>
    <w:rsid w:val="00240B45"/>
  </w:style>
  <w:style w:type="character" w:customStyle="1" w:styleId="num57">
    <w:name w:val="num57"/>
    <w:basedOn w:val="a8"/>
    <w:rsid w:val="00240B45"/>
  </w:style>
  <w:style w:type="character" w:customStyle="1" w:styleId="p20">
    <w:name w:val="p20"/>
    <w:basedOn w:val="a8"/>
    <w:rsid w:val="00240B45"/>
  </w:style>
  <w:style w:type="character" w:customStyle="1" w:styleId="num58">
    <w:name w:val="num58"/>
    <w:basedOn w:val="a8"/>
    <w:rsid w:val="00240B45"/>
  </w:style>
  <w:style w:type="character" w:customStyle="1" w:styleId="p21">
    <w:name w:val="p21"/>
    <w:basedOn w:val="a8"/>
    <w:rsid w:val="00240B45"/>
  </w:style>
  <w:style w:type="character" w:customStyle="1" w:styleId="num59">
    <w:name w:val="num59"/>
    <w:basedOn w:val="a8"/>
    <w:rsid w:val="00240B45"/>
  </w:style>
  <w:style w:type="character" w:customStyle="1" w:styleId="p22">
    <w:name w:val="p22"/>
    <w:basedOn w:val="a8"/>
    <w:rsid w:val="00240B45"/>
  </w:style>
  <w:style w:type="character" w:customStyle="1" w:styleId="num60">
    <w:name w:val="num60"/>
    <w:basedOn w:val="a8"/>
    <w:rsid w:val="00240B45"/>
  </w:style>
  <w:style w:type="character" w:customStyle="1" w:styleId="p23">
    <w:name w:val="p23"/>
    <w:basedOn w:val="a8"/>
    <w:rsid w:val="00240B45"/>
  </w:style>
  <w:style w:type="character" w:customStyle="1" w:styleId="num61">
    <w:name w:val="num61"/>
    <w:basedOn w:val="a8"/>
    <w:rsid w:val="00240B45"/>
  </w:style>
  <w:style w:type="character" w:customStyle="1" w:styleId="p24">
    <w:name w:val="p24"/>
    <w:basedOn w:val="a8"/>
    <w:rsid w:val="00240B45"/>
  </w:style>
  <w:style w:type="character" w:customStyle="1" w:styleId="num62">
    <w:name w:val="num62"/>
    <w:basedOn w:val="a8"/>
    <w:rsid w:val="00240B45"/>
  </w:style>
  <w:style w:type="character" w:customStyle="1" w:styleId="p25">
    <w:name w:val="p25"/>
    <w:basedOn w:val="a8"/>
    <w:rsid w:val="00240B45"/>
  </w:style>
  <w:style w:type="character" w:customStyle="1" w:styleId="num63">
    <w:name w:val="num63"/>
    <w:basedOn w:val="a8"/>
    <w:rsid w:val="00240B45"/>
  </w:style>
  <w:style w:type="character" w:customStyle="1" w:styleId="p26">
    <w:name w:val="p26"/>
    <w:basedOn w:val="a8"/>
    <w:rsid w:val="00240B45"/>
  </w:style>
  <w:style w:type="character" w:styleId="aff1">
    <w:name w:val="annotation reference"/>
    <w:basedOn w:val="a8"/>
    <w:semiHidden/>
    <w:unhideWhenUsed/>
    <w:rsid w:val="007D2458"/>
    <w:rPr>
      <w:sz w:val="18"/>
      <w:szCs w:val="18"/>
    </w:rPr>
  </w:style>
  <w:style w:type="paragraph" w:styleId="aff2">
    <w:name w:val="annotation text"/>
    <w:basedOn w:val="a6"/>
    <w:link w:val="aff3"/>
    <w:unhideWhenUsed/>
    <w:rsid w:val="007D2458"/>
    <w:pPr>
      <w:jc w:val="left"/>
    </w:pPr>
  </w:style>
  <w:style w:type="character" w:customStyle="1" w:styleId="aff3">
    <w:name w:val="コメント文字列 (文字)"/>
    <w:basedOn w:val="a8"/>
    <w:link w:val="aff2"/>
    <w:rsid w:val="007D2458"/>
    <w:rPr>
      <w:kern w:val="2"/>
      <w:sz w:val="21"/>
      <w:szCs w:val="24"/>
    </w:rPr>
  </w:style>
  <w:style w:type="paragraph" w:styleId="aff4">
    <w:name w:val="Revision"/>
    <w:hidden/>
    <w:uiPriority w:val="99"/>
    <w:semiHidden/>
    <w:rsid w:val="00A4699D"/>
    <w:rPr>
      <w:kern w:val="2"/>
      <w:sz w:val="21"/>
      <w:szCs w:val="24"/>
    </w:rPr>
  </w:style>
  <w:style w:type="paragraph" w:styleId="aff5">
    <w:name w:val="annotation subject"/>
    <w:basedOn w:val="aff2"/>
    <w:next w:val="aff2"/>
    <w:link w:val="aff6"/>
    <w:semiHidden/>
    <w:unhideWhenUsed/>
    <w:rsid w:val="002B1F2E"/>
    <w:rPr>
      <w:b/>
      <w:bCs/>
    </w:rPr>
  </w:style>
  <w:style w:type="character" w:customStyle="1" w:styleId="aff6">
    <w:name w:val="コメント内容 (文字)"/>
    <w:basedOn w:val="aff3"/>
    <w:link w:val="aff5"/>
    <w:semiHidden/>
    <w:rsid w:val="002B1F2E"/>
    <w:rPr>
      <w:b/>
      <w:bCs/>
      <w:kern w:val="2"/>
      <w:sz w:val="21"/>
      <w:szCs w:val="24"/>
    </w:rPr>
  </w:style>
  <w:style w:type="paragraph" w:styleId="aff7">
    <w:name w:val="table of figures"/>
    <w:basedOn w:val="a6"/>
    <w:next w:val="a6"/>
    <w:semiHidden/>
    <w:unhideWhenUsed/>
    <w:rsid w:val="005A5F7A"/>
    <w:pPr>
      <w:ind w:leftChars="200" w:left="200" w:hangingChars="200" w:hanging="200"/>
    </w:pPr>
  </w:style>
  <w:style w:type="character" w:customStyle="1" w:styleId="12">
    <w:name w:val="見出し 1 (文字)"/>
    <w:basedOn w:val="a8"/>
    <w:link w:val="10"/>
    <w:rsid w:val="005374B5"/>
    <w:rPr>
      <w:rFonts w:ascii="HG丸ｺﾞｼｯｸM-PRO" w:eastAsia="HG丸ｺﾞｼｯｸM-PRO" w:hAnsi="HG丸ｺﾞｼｯｸM-PRO"/>
      <w:kern w:val="2"/>
      <w:sz w:val="40"/>
      <w:szCs w:val="40"/>
    </w:rPr>
  </w:style>
  <w:style w:type="character" w:customStyle="1" w:styleId="81">
    <w:name w:val="見出し 8 (文字)"/>
    <w:basedOn w:val="a8"/>
    <w:link w:val="8"/>
    <w:rsid w:val="00445CE3"/>
    <w:rPr>
      <w:rFonts w:ascii="HG丸ｺﾞｼｯｸM-PRO" w:eastAsia="HG丸ｺﾞｼｯｸM-PRO" w:hAnsi="HG丸ｺﾞｼｯｸM-PRO"/>
      <w:kern w:val="2"/>
      <w:sz w:val="21"/>
      <w:szCs w:val="24"/>
    </w:rPr>
  </w:style>
  <w:style w:type="character" w:customStyle="1" w:styleId="af0">
    <w:name w:val="ヘッダー (文字)"/>
    <w:basedOn w:val="a8"/>
    <w:link w:val="af"/>
    <w:rsid w:val="006C01A7"/>
    <w:rPr>
      <w:rFonts w:ascii="HG丸ｺﾞｼｯｸM-PRO" w:eastAsia="HG丸ｺﾞｼｯｸM-PRO"/>
      <w:kern w:val="2"/>
      <w:sz w:val="21"/>
      <w:szCs w:val="24"/>
    </w:rPr>
  </w:style>
  <w:style w:type="paragraph" w:styleId="aff8">
    <w:name w:val="Title"/>
    <w:basedOn w:val="a6"/>
    <w:next w:val="a6"/>
    <w:link w:val="aff9"/>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9">
    <w:name w:val="表題 (文字)"/>
    <w:basedOn w:val="a8"/>
    <w:link w:val="aff8"/>
    <w:rsid w:val="0079106F"/>
    <w:rPr>
      <w:rFonts w:asciiTheme="majorHAnsi" w:eastAsiaTheme="majorEastAsia" w:hAnsiTheme="majorHAnsi" w:cstheme="majorBidi"/>
      <w:kern w:val="2"/>
      <w:sz w:val="32"/>
      <w:szCs w:val="32"/>
    </w:rPr>
  </w:style>
  <w:style w:type="character" w:styleId="affa">
    <w:name w:val="line number"/>
    <w:basedOn w:val="a8"/>
    <w:semiHidden/>
    <w:unhideWhenUsed/>
    <w:rsid w:val="00771DF1"/>
  </w:style>
  <w:style w:type="paragraph" w:customStyle="1" w:styleId="a2">
    <w:name w:val="ポチ標準"/>
    <w:basedOn w:val="a6"/>
    <w:link w:val="affb"/>
    <w:qFormat/>
    <w:rsid w:val="009E250A"/>
    <w:pPr>
      <w:numPr>
        <w:numId w:val="3"/>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9">
    <w:name w:val="ポチ2（表中）"/>
    <w:basedOn w:val="a2"/>
    <w:link w:val="2a"/>
    <w:qFormat/>
    <w:rsid w:val="009E250A"/>
    <w:pPr>
      <w:tabs>
        <w:tab w:val="left" w:pos="231"/>
      </w:tabs>
      <w:ind w:left="990" w:hanging="360"/>
    </w:pPr>
  </w:style>
  <w:style w:type="character" w:customStyle="1" w:styleId="2a">
    <w:name w:val="ポチ2（表中） (文字)"/>
    <w:basedOn w:val="a8"/>
    <w:link w:val="29"/>
    <w:rsid w:val="009E250A"/>
    <w:rPr>
      <w:rFonts w:ascii="ＭＳ Ｐゴシック" w:eastAsia="ＭＳ Ｐゴシック" w:hAnsi="ＭＳ Ｐゴシック"/>
      <w:sz w:val="21"/>
    </w:rPr>
  </w:style>
  <w:style w:type="table" w:customStyle="1" w:styleId="affc">
    <w:name w:val="標準テーブル"/>
    <w:basedOn w:val="a9"/>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d">
    <w:name w:val="本文１"/>
    <w:basedOn w:val="a6"/>
    <w:link w:val="affe"/>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f">
    <w:name w:val="Normal Indent"/>
    <w:basedOn w:val="a6"/>
    <w:link w:val="afff0"/>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f0">
    <w:name w:val="標準インデント (文字)"/>
    <w:link w:val="afff"/>
    <w:rsid w:val="00F54A08"/>
    <w:rPr>
      <w:rFonts w:ascii="ＭＳ Ｐゴシック" w:eastAsia="ＭＳ Ｐゴシック" w:hAnsi="ＭＳ Ｐゴシック"/>
      <w:sz w:val="21"/>
    </w:rPr>
  </w:style>
  <w:style w:type="character" w:customStyle="1" w:styleId="af2">
    <w:name w:val="図表番号 (文字)"/>
    <w:aliases w:val="Char (文字),Char Char Char (文字),Char Char (文字), Char Char Char (文字), Char Char (文字),表番号 (文字), Char (文字),図表番号 Char (文字), Char Char1 (文字), Char Char Char Char (文字), Char Char Char1 (文字),図表番号 Char3 (文字),図表番号 Char2 Char (文字)"/>
    <w:basedOn w:val="a8"/>
    <w:link w:val="af1"/>
    <w:rsid w:val="00F54A08"/>
    <w:rPr>
      <w:rFonts w:ascii="HG丸ｺﾞｼｯｸM-PRO" w:eastAsia="HG丸ｺﾞｼｯｸM-PRO" w:hAnsi="HG丸ｺﾞｼｯｸM-PRO"/>
      <w:bCs/>
      <w:kern w:val="2"/>
      <w:sz w:val="21"/>
    </w:rPr>
  </w:style>
  <w:style w:type="character" w:customStyle="1" w:styleId="affe">
    <w:name w:val="本文１ (文字)"/>
    <w:basedOn w:val="a8"/>
    <w:link w:val="affd"/>
    <w:rsid w:val="00F54A08"/>
    <w:rPr>
      <w:rFonts w:ascii="ＭＳ Ｐゴシック" w:eastAsia="ＭＳ Ｐゴシック" w:hAnsi="ＭＳ Ｐゴシック"/>
      <w:sz w:val="21"/>
    </w:rPr>
  </w:style>
  <w:style w:type="table" w:customStyle="1" w:styleId="19">
    <w:name w:val="表 (格子)1"/>
    <w:basedOn w:val="a9"/>
    <w:next w:val="afb"/>
    <w:uiPriority w:val="59"/>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6"/>
    <w:rsid w:val="003D54B3"/>
    <w:pPr>
      <w:numPr>
        <w:numId w:val="4"/>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b">
    <w:name w:val="表 (格子)2"/>
    <w:basedOn w:val="a9"/>
    <w:next w:val="afb"/>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9"/>
    <w:next w:val="afb"/>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9"/>
    <w:next w:val="afb"/>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b"/>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9"/>
    <w:next w:val="afb"/>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
    <w:basedOn w:val="a9"/>
    <w:next w:val="afb"/>
    <w:uiPriority w:val="59"/>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9"/>
    <w:next w:val="afb"/>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標準2"/>
    <w:basedOn w:val="a6"/>
    <w:rsid w:val="00AA08EA"/>
    <w:pPr>
      <w:adjustRightInd w:val="0"/>
      <w:spacing w:line="360" w:lineRule="atLeast"/>
      <w:ind w:left="210" w:firstLine="227"/>
    </w:pPr>
    <w:rPr>
      <w:rFonts w:ascii="ＭＳ 明朝" w:eastAsia="ＭＳ 明朝" w:hAnsi="ＭＳ 明朝"/>
      <w:sz w:val="22"/>
      <w:szCs w:val="22"/>
    </w:rPr>
  </w:style>
  <w:style w:type="table" w:customStyle="1" w:styleId="1a">
    <w:name w:val="表 (格子) 淡色1"/>
    <w:basedOn w:val="a9"/>
    <w:uiPriority w:val="40"/>
    <w:rsid w:val="00AA08EA"/>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1">
    <w:name w:val="footnote text"/>
    <w:basedOn w:val="a6"/>
    <w:link w:val="afff2"/>
    <w:unhideWhenUsed/>
    <w:rsid w:val="0041416A"/>
    <w:pPr>
      <w:snapToGrid w:val="0"/>
      <w:jc w:val="left"/>
    </w:pPr>
  </w:style>
  <w:style w:type="character" w:customStyle="1" w:styleId="afff2">
    <w:name w:val="脚注文字列 (文字)"/>
    <w:basedOn w:val="a8"/>
    <w:link w:val="afff1"/>
    <w:rsid w:val="0041416A"/>
    <w:rPr>
      <w:rFonts w:ascii="HG丸ｺﾞｼｯｸM-PRO" w:eastAsia="HG丸ｺﾞｼｯｸM-PRO"/>
      <w:kern w:val="2"/>
      <w:sz w:val="21"/>
      <w:szCs w:val="24"/>
    </w:rPr>
  </w:style>
  <w:style w:type="character" w:styleId="afff3">
    <w:name w:val="footnote reference"/>
    <w:basedOn w:val="a8"/>
    <w:unhideWhenUsed/>
    <w:rsid w:val="0041416A"/>
    <w:rPr>
      <w:vertAlign w:val="superscript"/>
    </w:rPr>
  </w:style>
  <w:style w:type="paragraph" w:customStyle="1" w:styleId="2d">
    <w:name w:val="ｲﾝﾃﾞﾝﾄ2"/>
    <w:basedOn w:val="a6"/>
    <w:rsid w:val="0041416A"/>
    <w:pPr>
      <w:spacing w:line="360" w:lineRule="atLeast"/>
      <w:ind w:leftChars="150" w:left="315" w:firstLineChars="100" w:firstLine="220"/>
    </w:pPr>
    <w:rPr>
      <w:rFonts w:ascii="Century" w:eastAsia="ＭＳ 明朝"/>
      <w:sz w:val="22"/>
      <w:szCs w:val="22"/>
    </w:rPr>
  </w:style>
  <w:style w:type="paragraph" w:customStyle="1" w:styleId="55">
    <w:name w:val="ｲﾝﾃﾞﾝﾄ5"/>
    <w:basedOn w:val="a6"/>
    <w:link w:val="56"/>
    <w:qFormat/>
    <w:rsid w:val="0041416A"/>
    <w:pPr>
      <w:spacing w:line="360" w:lineRule="atLeast"/>
      <w:ind w:leftChars="300" w:left="630" w:firstLineChars="100" w:firstLine="220"/>
    </w:pPr>
    <w:rPr>
      <w:rFonts w:ascii="Century" w:eastAsia="ＭＳ 明朝"/>
      <w:sz w:val="22"/>
      <w:szCs w:val="20"/>
    </w:rPr>
  </w:style>
  <w:style w:type="character" w:customStyle="1" w:styleId="56">
    <w:name w:val="ｲﾝﾃﾞﾝﾄ5 (文字)"/>
    <w:basedOn w:val="a8"/>
    <w:link w:val="55"/>
    <w:rsid w:val="0041416A"/>
    <w:rPr>
      <w:kern w:val="2"/>
      <w:sz w:val="22"/>
    </w:rPr>
  </w:style>
  <w:style w:type="character" w:customStyle="1" w:styleId="22">
    <w:name w:val="見出し 2 (文字)"/>
    <w:basedOn w:val="a8"/>
    <w:link w:val="20"/>
    <w:rsid w:val="006014CD"/>
    <w:rPr>
      <w:rFonts w:ascii="HG丸ｺﾞｼｯｸM-PRO" w:eastAsia="HG丸ｺﾞｼｯｸM-PRO" w:hAnsi="HG丸ｺﾞｼｯｸM-PRO"/>
      <w:kern w:val="2"/>
      <w:sz w:val="28"/>
      <w:szCs w:val="28"/>
    </w:rPr>
  </w:style>
  <w:style w:type="character" w:customStyle="1" w:styleId="61">
    <w:name w:val="見出し 6 (文字)"/>
    <w:basedOn w:val="a8"/>
    <w:link w:val="6"/>
    <w:rsid w:val="006014CD"/>
    <w:rPr>
      <w:rFonts w:ascii="HG丸ｺﾞｼｯｸM-PRO" w:eastAsia="HG丸ｺﾞｼｯｸM-PRO" w:hAnsi="HG丸ｺﾞｼｯｸM-PRO"/>
      <w:bCs/>
      <w:kern w:val="2"/>
      <w:sz w:val="21"/>
      <w:szCs w:val="24"/>
    </w:rPr>
  </w:style>
  <w:style w:type="character" w:customStyle="1" w:styleId="71">
    <w:name w:val="見出し 7 (文字)"/>
    <w:basedOn w:val="a8"/>
    <w:link w:val="7"/>
    <w:rsid w:val="006014CD"/>
    <w:rPr>
      <w:rFonts w:ascii="HG丸ｺﾞｼｯｸM-PRO" w:eastAsia="HG丸ｺﾞｼｯｸM-PRO" w:hAnsi="HG丸ｺﾞｼｯｸM-PRO"/>
      <w:kern w:val="2"/>
      <w:sz w:val="21"/>
      <w:szCs w:val="24"/>
      <w:u w:val="single"/>
    </w:rPr>
  </w:style>
  <w:style w:type="character" w:customStyle="1" w:styleId="91">
    <w:name w:val="見出し 9 (文字)"/>
    <w:basedOn w:val="a8"/>
    <w:link w:val="9"/>
    <w:rsid w:val="006014CD"/>
    <w:rPr>
      <w:rFonts w:ascii="Arial" w:eastAsia="ＭＳ ゴシック" w:hAnsi="Arial"/>
      <w:kern w:val="2"/>
      <w:sz w:val="21"/>
      <w:szCs w:val="24"/>
    </w:rPr>
  </w:style>
  <w:style w:type="character" w:customStyle="1" w:styleId="subsection0">
    <w:name w:val="subsection (文字)"/>
    <w:rsid w:val="006014CD"/>
    <w:rPr>
      <w:rFonts w:eastAsia="ＭＳ ゴシック"/>
      <w:noProof/>
      <w:sz w:val="24"/>
      <w:lang w:val="en-US" w:eastAsia="ja-JP" w:bidi="ar-SA"/>
    </w:rPr>
  </w:style>
  <w:style w:type="paragraph" w:styleId="afff4">
    <w:name w:val="Document Map"/>
    <w:basedOn w:val="a6"/>
    <w:link w:val="afff5"/>
    <w:semiHidden/>
    <w:unhideWhenUsed/>
    <w:rsid w:val="006014CD"/>
    <w:rPr>
      <w:rFonts w:ascii="MS UI Gothic" w:eastAsia="MS UI Gothic"/>
      <w:sz w:val="18"/>
      <w:szCs w:val="18"/>
      <w:lang w:val="x-none" w:eastAsia="x-none"/>
    </w:rPr>
  </w:style>
  <w:style w:type="character" w:customStyle="1" w:styleId="afff5">
    <w:name w:val="見出しマップ (文字)"/>
    <w:basedOn w:val="a8"/>
    <w:link w:val="afff4"/>
    <w:semiHidden/>
    <w:rsid w:val="006014CD"/>
    <w:rPr>
      <w:rFonts w:ascii="MS UI Gothic" w:eastAsia="MS UI Gothic"/>
      <w:kern w:val="2"/>
      <w:sz w:val="18"/>
      <w:szCs w:val="18"/>
      <w:lang w:val="x-none" w:eastAsia="x-none"/>
    </w:rPr>
  </w:style>
  <w:style w:type="character" w:styleId="afff6">
    <w:name w:val="Emphasis"/>
    <w:uiPriority w:val="20"/>
    <w:qFormat/>
    <w:rsid w:val="006014CD"/>
    <w:rPr>
      <w:b/>
      <w:bCs/>
      <w:i w:val="0"/>
      <w:iCs w:val="0"/>
    </w:rPr>
  </w:style>
  <w:style w:type="character" w:customStyle="1" w:styleId="st">
    <w:name w:val="st"/>
    <w:basedOn w:val="a8"/>
    <w:rsid w:val="006014CD"/>
  </w:style>
  <w:style w:type="paragraph" w:customStyle="1" w:styleId="1b">
    <w:name w:val="リスト段落1"/>
    <w:basedOn w:val="a6"/>
    <w:rsid w:val="006014CD"/>
    <w:pPr>
      <w:widowControl/>
      <w:ind w:leftChars="400" w:left="840"/>
    </w:pPr>
    <w:rPr>
      <w:rFonts w:ascii="ＭＳ 明朝" w:eastAsia="ＭＳ 明朝"/>
      <w:szCs w:val="22"/>
    </w:rPr>
  </w:style>
  <w:style w:type="paragraph" w:customStyle="1" w:styleId="2">
    <w:name w:val="箇条書き番号付き 2"/>
    <w:basedOn w:val="a6"/>
    <w:rsid w:val="006014CD"/>
    <w:pPr>
      <w:widowControl/>
      <w:numPr>
        <w:numId w:val="19"/>
      </w:numPr>
      <w:tabs>
        <w:tab w:val="clear" w:pos="1582"/>
      </w:tabs>
      <w:spacing w:line="360" w:lineRule="atLeast"/>
      <w:ind w:left="1531"/>
    </w:pPr>
    <w:rPr>
      <w:rFonts w:ascii="ＭＳ 明朝" w:eastAsia="ＭＳ 明朝"/>
      <w:sz w:val="22"/>
      <w:szCs w:val="22"/>
    </w:rPr>
  </w:style>
  <w:style w:type="paragraph" w:customStyle="1" w:styleId="afff7">
    <w:name w:val="本文２"/>
    <w:basedOn w:val="a6"/>
    <w:link w:val="afff8"/>
    <w:rsid w:val="006014CD"/>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f9">
    <w:name w:val="本文３"/>
    <w:basedOn w:val="afff7"/>
    <w:rsid w:val="006014CD"/>
    <w:pPr>
      <w:spacing w:line="360" w:lineRule="atLeast"/>
      <w:ind w:leftChars="650" w:left="650"/>
    </w:pPr>
    <w:rPr>
      <w:rFonts w:ascii="Century" w:hAnsi="Century"/>
    </w:rPr>
  </w:style>
  <w:style w:type="paragraph" w:customStyle="1" w:styleId="a3">
    <w:name w:val="表中箇条書き"/>
    <w:basedOn w:val="a7"/>
    <w:rsid w:val="006014CD"/>
    <w:pPr>
      <w:numPr>
        <w:numId w:val="21"/>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rPr>
  </w:style>
  <w:style w:type="paragraph" w:customStyle="1" w:styleId="a0">
    <w:name w:val="箇条書き１"/>
    <w:basedOn w:val="a"/>
    <w:rsid w:val="006014CD"/>
    <w:pPr>
      <w:numPr>
        <w:numId w:val="20"/>
      </w:numPr>
    </w:pPr>
    <w:rPr>
      <w:rFonts w:asciiTheme="minorHAnsi" w:eastAsiaTheme="minorEastAsia" w:hAnsiTheme="minorHAnsi"/>
    </w:rPr>
  </w:style>
  <w:style w:type="paragraph" w:customStyle="1" w:styleId="afffa">
    <w:name w:val="箇条書き２"/>
    <w:basedOn w:val="a6"/>
    <w:rsid w:val="006014CD"/>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fb">
    <w:name w:val="箇条書き３"/>
    <w:basedOn w:val="afffa"/>
    <w:rsid w:val="006014CD"/>
    <w:pPr>
      <w:ind w:left="840" w:hanging="210"/>
    </w:pPr>
  </w:style>
  <w:style w:type="paragraph" w:customStyle="1" w:styleId="afffc">
    <w:name w:val="箇条書き４"/>
    <w:basedOn w:val="afffb"/>
    <w:rsid w:val="006014CD"/>
    <w:pPr>
      <w:ind w:left="1050"/>
    </w:pPr>
  </w:style>
  <w:style w:type="paragraph" w:customStyle="1" w:styleId="afffd">
    <w:name w:val="タイトル１"/>
    <w:basedOn w:val="a6"/>
    <w:next w:val="10"/>
    <w:rsid w:val="006014CD"/>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e">
    <w:name w:val="日付１"/>
    <w:basedOn w:val="a6"/>
    <w:next w:val="afffd"/>
    <w:rsid w:val="006014CD"/>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6014CD"/>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f">
    <w:name w:val="Date"/>
    <w:basedOn w:val="a6"/>
    <w:next w:val="a6"/>
    <w:link w:val="affff0"/>
    <w:rsid w:val="006014CD"/>
    <w:pPr>
      <w:autoSpaceDE w:val="0"/>
      <w:autoSpaceDN w:val="0"/>
      <w:adjustRightInd w:val="0"/>
      <w:textAlignment w:val="baseline"/>
    </w:pPr>
    <w:rPr>
      <w:rFonts w:ascii="ＭＳ 明朝" w:eastAsiaTheme="minorEastAsia" w:hAnsiTheme="minorHAnsi"/>
      <w:kern w:val="0"/>
      <w:szCs w:val="20"/>
    </w:rPr>
  </w:style>
  <w:style w:type="character" w:customStyle="1" w:styleId="affff0">
    <w:name w:val="日付 (文字)"/>
    <w:basedOn w:val="a8"/>
    <w:link w:val="affff"/>
    <w:rsid w:val="006014CD"/>
    <w:rPr>
      <w:rFonts w:ascii="ＭＳ 明朝" w:eastAsiaTheme="minorEastAsia" w:hAnsiTheme="minorHAnsi"/>
      <w:sz w:val="21"/>
    </w:rPr>
  </w:style>
  <w:style w:type="paragraph" w:customStyle="1" w:styleId="affff1">
    <w:name w:val="表"/>
    <w:basedOn w:val="a6"/>
    <w:rsid w:val="006014CD"/>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6014CD"/>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4">
    <w:name w:val="ｲﾝﾃﾞﾝﾄ6"/>
    <w:basedOn w:val="46"/>
    <w:rsid w:val="006014CD"/>
    <w:pPr>
      <w:ind w:left="1100"/>
    </w:pPr>
  </w:style>
  <w:style w:type="paragraph" w:styleId="2e">
    <w:name w:val="Body Text Indent 2"/>
    <w:basedOn w:val="a6"/>
    <w:link w:val="2f"/>
    <w:rsid w:val="006014CD"/>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f">
    <w:name w:val="本文インデント 2 (文字)"/>
    <w:basedOn w:val="a8"/>
    <w:link w:val="2e"/>
    <w:rsid w:val="006014CD"/>
    <w:rPr>
      <w:rFonts w:asciiTheme="minorHAnsi" w:eastAsiaTheme="minorEastAsia" w:hAnsiTheme="minorHAnsi"/>
      <w:sz w:val="21"/>
    </w:rPr>
  </w:style>
  <w:style w:type="paragraph" w:customStyle="1" w:styleId="affff2">
    <w:name w:val="箇条書き５"/>
    <w:basedOn w:val="afffc"/>
    <w:rsid w:val="006014CD"/>
    <w:pPr>
      <w:ind w:left="1260"/>
    </w:pPr>
  </w:style>
  <w:style w:type="paragraph" w:styleId="HTML">
    <w:name w:val="HTML Preformatted"/>
    <w:basedOn w:val="a6"/>
    <w:link w:val="HTML0"/>
    <w:rsid w:val="006014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6014CD"/>
    <w:rPr>
      <w:rFonts w:ascii="ＭＳ ゴシック" w:eastAsia="ＭＳ ゴシック" w:hAnsi="ＭＳ ゴシック" w:cs="Courier New"/>
      <w:color w:val="000000"/>
    </w:rPr>
  </w:style>
  <w:style w:type="character" w:styleId="affff3">
    <w:name w:val="Strong"/>
    <w:uiPriority w:val="22"/>
    <w:qFormat/>
    <w:rsid w:val="006014CD"/>
    <w:rPr>
      <w:b/>
      <w:bCs/>
    </w:rPr>
  </w:style>
  <w:style w:type="paragraph" w:styleId="37">
    <w:name w:val="Body Text Indent 3"/>
    <w:basedOn w:val="a6"/>
    <w:link w:val="38"/>
    <w:rsid w:val="006014CD"/>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6014CD"/>
    <w:rPr>
      <w:rFonts w:asciiTheme="minorHAnsi" w:eastAsiaTheme="minorEastAsia" w:hAnsiTheme="minorHAnsi"/>
    </w:rPr>
  </w:style>
  <w:style w:type="paragraph" w:customStyle="1" w:styleId="affff4">
    <w:name w:val="一太郎８/９"/>
    <w:rsid w:val="006014CD"/>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paragraph" w:customStyle="1" w:styleId="right">
    <w:name w:val="right"/>
    <w:basedOn w:val="a6"/>
    <w:rsid w:val="006014CD"/>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6014CD"/>
  </w:style>
  <w:style w:type="paragraph" w:customStyle="1" w:styleId="a5">
    <w:name w:val="罫線箇条"/>
    <w:basedOn w:val="a"/>
    <w:rsid w:val="006014CD"/>
    <w:pPr>
      <w:numPr>
        <w:numId w:val="22"/>
      </w:numPr>
      <w:snapToGrid w:val="0"/>
      <w:spacing w:line="0" w:lineRule="atLeast"/>
      <w:jc w:val="left"/>
    </w:pPr>
    <w:rPr>
      <w:rFonts w:asciiTheme="minorHAnsi" w:eastAsiaTheme="minorEastAsia" w:hAnsiTheme="minorHAnsi"/>
      <w:snapToGrid w:val="0"/>
      <w:sz w:val="20"/>
    </w:rPr>
  </w:style>
  <w:style w:type="paragraph" w:customStyle="1" w:styleId="affff5">
    <w:name w:val="注釈"/>
    <w:basedOn w:val="a6"/>
    <w:rsid w:val="006014CD"/>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f6">
    <w:name w:val="テーマ表内データ"/>
    <w:basedOn w:val="a6"/>
    <w:rsid w:val="006014CD"/>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f7">
    <w:name w:val="テーマ表見出し"/>
    <w:basedOn w:val="a6"/>
    <w:rsid w:val="006014CD"/>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f0">
    <w:name w:val="テーマ見出し2"/>
    <w:basedOn w:val="a6"/>
    <w:rsid w:val="006014CD"/>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1">
    <w:name w:val="スタイル 本文１ + 左 :  2 字"/>
    <w:basedOn w:val="affd"/>
    <w:rsid w:val="006014CD"/>
    <w:rPr>
      <w:rFonts w:asciiTheme="minorHAnsi" w:eastAsiaTheme="minorEastAsia" w:hAnsiTheme="minorHAnsi" w:cs="ＭＳ 明朝"/>
    </w:rPr>
  </w:style>
  <w:style w:type="paragraph" w:customStyle="1" w:styleId="affff8">
    <w:name w:val="仕様書"/>
    <w:basedOn w:val="a6"/>
    <w:link w:val="affff9"/>
    <w:qFormat/>
    <w:rsid w:val="006014CD"/>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f9">
    <w:name w:val="仕様書 (文字)"/>
    <w:basedOn w:val="a8"/>
    <w:link w:val="affff8"/>
    <w:rsid w:val="006014CD"/>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6014CD"/>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8">
    <w:name w:val="本文２ (文字)"/>
    <w:basedOn w:val="a8"/>
    <w:link w:val="afff7"/>
    <w:rsid w:val="006014CD"/>
    <w:rPr>
      <w:rFonts w:asciiTheme="minorHAnsi" w:eastAsiaTheme="minorEastAsia" w:hAnsiTheme="minorHAnsi"/>
      <w:sz w:val="21"/>
    </w:rPr>
  </w:style>
  <w:style w:type="paragraph" w:customStyle="1" w:styleId="affffa">
    <w:name w:val="グレーボックス"/>
    <w:basedOn w:val="affff8"/>
    <w:link w:val="affffb"/>
    <w:qFormat/>
    <w:rsid w:val="006014CD"/>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b">
    <w:name w:val="グレーボックス (文字)"/>
    <w:basedOn w:val="affff9"/>
    <w:link w:val="affffa"/>
    <w:rsid w:val="006014CD"/>
    <w:rPr>
      <w:rFonts w:asciiTheme="majorHAnsi" w:eastAsiaTheme="majorEastAsia" w:hAnsiTheme="majorHAnsi" w:cstheme="majorHAnsi"/>
      <w:sz w:val="21"/>
      <w:shd w:val="clear" w:color="auto" w:fill="D9D9D9" w:themeFill="background1" w:themeFillShade="D9"/>
    </w:rPr>
  </w:style>
  <w:style w:type="character" w:customStyle="1" w:styleId="affffc">
    <w:name w:val="強調"/>
    <w:basedOn w:val="a8"/>
    <w:uiPriority w:val="1"/>
    <w:qFormat/>
    <w:rsid w:val="006014CD"/>
    <w:rPr>
      <w:rFonts w:asciiTheme="majorHAnsi" w:eastAsiaTheme="majorEastAsia" w:hAnsiTheme="majorHAnsi" w:cstheme="minorHAnsi"/>
      <w:b/>
      <w:u w:val="single"/>
    </w:rPr>
  </w:style>
  <w:style w:type="character" w:styleId="affffd">
    <w:name w:val="Placeholder Text"/>
    <w:basedOn w:val="a8"/>
    <w:uiPriority w:val="99"/>
    <w:semiHidden/>
    <w:rsid w:val="006014CD"/>
    <w:rPr>
      <w:color w:val="808080"/>
    </w:rPr>
  </w:style>
  <w:style w:type="character" w:customStyle="1" w:styleId="affb">
    <w:name w:val="ポチ標準 (文字)"/>
    <w:basedOn w:val="afff8"/>
    <w:link w:val="a2"/>
    <w:rsid w:val="006014CD"/>
    <w:rPr>
      <w:rFonts w:ascii="ＭＳ Ｐゴシック" w:eastAsia="ＭＳ Ｐゴシック" w:hAnsi="ＭＳ Ｐゴシック"/>
      <w:sz w:val="21"/>
    </w:rPr>
  </w:style>
  <w:style w:type="paragraph" w:customStyle="1" w:styleId="affffe">
    <w:name w:val="修正依頼"/>
    <w:basedOn w:val="a6"/>
    <w:link w:val="afffff"/>
    <w:qFormat/>
    <w:rsid w:val="006014CD"/>
    <w:pPr>
      <w:autoSpaceDE w:val="0"/>
      <w:autoSpaceDN w:val="0"/>
      <w:adjustRightInd w:val="0"/>
      <w:textAlignment w:val="baseline"/>
    </w:pPr>
    <w:rPr>
      <w:rFonts w:asciiTheme="majorEastAsia" w:eastAsiaTheme="majorEastAsia" w:hAnsiTheme="majorEastAsia"/>
      <w:b/>
      <w:i/>
      <w:color w:val="4BACC6" w:themeColor="accent5"/>
      <w:kern w:val="0"/>
      <w:szCs w:val="20"/>
    </w:rPr>
  </w:style>
  <w:style w:type="character" w:customStyle="1" w:styleId="afffff">
    <w:name w:val="修正依頼 (文字)"/>
    <w:basedOn w:val="a8"/>
    <w:link w:val="affffe"/>
    <w:rsid w:val="006014CD"/>
    <w:rPr>
      <w:rFonts w:asciiTheme="majorEastAsia" w:eastAsiaTheme="majorEastAsia" w:hAnsiTheme="majorEastAsia"/>
      <w:b/>
      <w:i/>
      <w:color w:val="4BACC6" w:themeColor="accent5"/>
      <w:sz w:val="21"/>
    </w:rPr>
  </w:style>
  <w:style w:type="character" w:styleId="2f2">
    <w:name w:val="Intense Reference"/>
    <w:basedOn w:val="a8"/>
    <w:uiPriority w:val="32"/>
    <w:qFormat/>
    <w:rsid w:val="006014CD"/>
    <w:rPr>
      <w:b/>
      <w:bCs/>
      <w:smallCaps/>
      <w:color w:val="auto"/>
      <w:spacing w:val="5"/>
    </w:rPr>
  </w:style>
  <w:style w:type="paragraph" w:customStyle="1" w:styleId="a4">
    <w:name w:val="グレーポチ"/>
    <w:basedOn w:val="affffa"/>
    <w:link w:val="afffff0"/>
    <w:qFormat/>
    <w:rsid w:val="006014CD"/>
    <w:pPr>
      <w:numPr>
        <w:numId w:val="23"/>
      </w:numPr>
      <w:ind w:left="227" w:hangingChars="100" w:hanging="227"/>
    </w:pPr>
  </w:style>
  <w:style w:type="paragraph" w:customStyle="1" w:styleId="afffff1">
    <w:name w:val="ホワイトボックス"/>
    <w:basedOn w:val="affffa"/>
    <w:link w:val="afffff2"/>
    <w:qFormat/>
    <w:rsid w:val="006014CD"/>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f0">
    <w:name w:val="グレーポチ (文字)"/>
    <w:basedOn w:val="affffb"/>
    <w:link w:val="a4"/>
    <w:rsid w:val="006014CD"/>
    <w:rPr>
      <w:rFonts w:asciiTheme="majorHAnsi" w:eastAsiaTheme="majorEastAsia" w:hAnsiTheme="majorHAnsi" w:cstheme="majorHAnsi"/>
      <w:sz w:val="21"/>
      <w:shd w:val="clear" w:color="auto" w:fill="D9D9D9" w:themeFill="background1" w:themeFillShade="D9"/>
    </w:rPr>
  </w:style>
  <w:style w:type="paragraph" w:customStyle="1" w:styleId="afffff3">
    <w:name w:val="ホワイトポチ"/>
    <w:basedOn w:val="a4"/>
    <w:link w:val="afffff4"/>
    <w:qFormat/>
    <w:rsid w:val="006014CD"/>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f2">
    <w:name w:val="ホワイトボックス (文字)"/>
    <w:basedOn w:val="affffb"/>
    <w:link w:val="afffff1"/>
    <w:rsid w:val="006014CD"/>
    <w:rPr>
      <w:rFonts w:asciiTheme="minorHAnsi" w:eastAsiaTheme="minorEastAsia" w:hAnsiTheme="minorHAnsi" w:cstheme="majorHAnsi"/>
      <w:sz w:val="21"/>
      <w:shd w:val="clear" w:color="auto" w:fill="D9D9D9" w:themeFill="background1" w:themeFillShade="D9"/>
    </w:rPr>
  </w:style>
  <w:style w:type="character" w:customStyle="1" w:styleId="afffff4">
    <w:name w:val="ホワイトポチ (文字)"/>
    <w:basedOn w:val="afffff0"/>
    <w:link w:val="afffff3"/>
    <w:rsid w:val="006014CD"/>
    <w:rPr>
      <w:rFonts w:asciiTheme="minorHAnsi" w:eastAsiaTheme="minorEastAsia" w:hAnsiTheme="minorHAnsi" w:cstheme="majorHAnsi"/>
      <w:sz w:val="21"/>
      <w:shd w:val="clear" w:color="auto" w:fill="D9D9D9" w:themeFill="background1" w:themeFillShade="D9"/>
    </w:rPr>
  </w:style>
  <w:style w:type="character" w:customStyle="1" w:styleId="afffff5">
    <w:name w:val="キーワード"/>
    <w:uiPriority w:val="1"/>
    <w:rsid w:val="006014CD"/>
    <w:rPr>
      <w:rFonts w:asciiTheme="majorHAnsi" w:eastAsiaTheme="majorEastAsia" w:hAnsiTheme="majorHAnsi"/>
      <w:b/>
      <w:u w:val="single"/>
    </w:rPr>
  </w:style>
  <w:style w:type="paragraph" w:styleId="afffff6">
    <w:name w:val="Subtitle"/>
    <w:basedOn w:val="a6"/>
    <w:next w:val="a6"/>
    <w:link w:val="afffff7"/>
    <w:qFormat/>
    <w:rsid w:val="006014CD"/>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7">
    <w:name w:val="副題 (文字)"/>
    <w:basedOn w:val="a8"/>
    <w:link w:val="afffff6"/>
    <w:rsid w:val="006014CD"/>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6014CD"/>
    <w:pPr>
      <w:pBdr>
        <w:top w:val="single" w:sz="4" w:space="10" w:color="4F81BD" w:themeColor="accent1"/>
        <w:bottom w:val="single" w:sz="4" w:space="10" w:color="4F81BD"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6014CD"/>
    <w:rPr>
      <w:rFonts w:asciiTheme="minorHAnsi" w:eastAsiaTheme="minorEastAsia" w:hAnsiTheme="minorHAnsi"/>
      <w:i/>
      <w:iCs/>
      <w:sz w:val="21"/>
    </w:rPr>
  </w:style>
  <w:style w:type="character" w:customStyle="1" w:styleId="afffff8">
    <w:name w:val="用語の定義"/>
    <w:basedOn w:val="a8"/>
    <w:uiPriority w:val="1"/>
    <w:qFormat/>
    <w:rsid w:val="006014CD"/>
    <w:rPr>
      <w:rFonts w:asciiTheme="majorEastAsia" w:eastAsiaTheme="majorEastAsia" w:hAnsiTheme="majorEastAsia"/>
      <w:b/>
    </w:rPr>
  </w:style>
  <w:style w:type="character" w:styleId="2f5">
    <w:name w:val="Intense Emphasis"/>
    <w:basedOn w:val="a8"/>
    <w:uiPriority w:val="21"/>
    <w:qFormat/>
    <w:rsid w:val="006014CD"/>
    <w:rPr>
      <w:i/>
      <w:iCs/>
      <w:color w:val="4F81BD" w:themeColor="accent1"/>
    </w:rPr>
  </w:style>
  <w:style w:type="paragraph" w:customStyle="1" w:styleId="1HGSUB16pt">
    <w:name w:val="スタイル 見出し 1 + HGS創英角ｺﾞｼｯｸUB 16 pt"/>
    <w:basedOn w:val="10"/>
    <w:link w:val="1HGSUB16pt0"/>
    <w:rsid w:val="006014CD"/>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0"/>
    <w:rsid w:val="006014CD"/>
    <w:pPr>
      <w:keepLines w:val="0"/>
      <w:widowControl w:val="0"/>
      <w:numPr>
        <w:numId w:val="0"/>
      </w:numPr>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0F243E"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character" w:styleId="afffff9">
    <w:name w:val="Unresolved Mention"/>
    <w:basedOn w:val="a8"/>
    <w:uiPriority w:val="99"/>
    <w:semiHidden/>
    <w:unhideWhenUsed/>
    <w:rsid w:val="006014CD"/>
    <w:rPr>
      <w:color w:val="605E5C"/>
      <w:shd w:val="clear" w:color="auto" w:fill="E1DFDD"/>
    </w:rPr>
  </w:style>
  <w:style w:type="paragraph" w:styleId="afffffa">
    <w:name w:val="endnote text"/>
    <w:basedOn w:val="a6"/>
    <w:link w:val="afffffb"/>
    <w:semiHidden/>
    <w:unhideWhenUsed/>
    <w:rsid w:val="006014CD"/>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b">
    <w:name w:val="文末脚注文字列 (文字)"/>
    <w:basedOn w:val="a8"/>
    <w:link w:val="afffffa"/>
    <w:semiHidden/>
    <w:rsid w:val="006014CD"/>
    <w:rPr>
      <w:rFonts w:asciiTheme="minorHAnsi" w:eastAsiaTheme="minorEastAsia" w:hAnsiTheme="minorHAnsi"/>
      <w:sz w:val="21"/>
    </w:rPr>
  </w:style>
  <w:style w:type="character" w:styleId="afffffc">
    <w:name w:val="endnote reference"/>
    <w:basedOn w:val="a8"/>
    <w:semiHidden/>
    <w:unhideWhenUsed/>
    <w:rsid w:val="006014CD"/>
    <w:rPr>
      <w:vertAlign w:val="superscript"/>
    </w:rPr>
  </w:style>
  <w:style w:type="character" w:customStyle="1" w:styleId="1HGSUB16pt0">
    <w:name w:val="スタイル 見出し 1 + HGS創英角ｺﾞｼｯｸUB 16 pt (文字)"/>
    <w:basedOn w:val="12"/>
    <w:link w:val="1HGSUB16pt"/>
    <w:rsid w:val="006014CD"/>
    <w:rPr>
      <w:rFonts w:ascii="ＭＳ Ｐゴシック" w:eastAsia="ＭＳ Ｐゴシック" w:hAnsi="ＭＳ Ｐゴシック"/>
      <w:b/>
      <w:bCs/>
      <w:kern w:val="2"/>
      <w:sz w:val="32"/>
      <w:szCs w:val="40"/>
      <w:shd w:val="clear" w:color="auto" w:fill="263FA1"/>
    </w:rPr>
  </w:style>
  <w:style w:type="paragraph" w:customStyle="1" w:styleId="1c">
    <w:name w:val="スタイル1"/>
    <w:basedOn w:val="10"/>
    <w:link w:val="1d"/>
    <w:rsid w:val="006014CD"/>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d">
    <w:name w:val="スタイル1 (文字)"/>
    <w:basedOn w:val="12"/>
    <w:link w:val="1c"/>
    <w:rsid w:val="006014CD"/>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0"/>
    <w:link w:val="afffffd"/>
    <w:qFormat/>
    <w:rsid w:val="006014CD"/>
    <w:pPr>
      <w:keepLines w:val="0"/>
      <w:widowControl w:val="0"/>
      <w:numPr>
        <w:numId w:val="2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d">
    <w:name w:val="見出し１ (文字)"/>
    <w:basedOn w:val="12"/>
    <w:link w:val="a1"/>
    <w:rsid w:val="006014CD"/>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6014CD"/>
    <w:pPr>
      <w:numPr>
        <w:numId w:val="25"/>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customStyle="1" w:styleId="1-">
    <w:name w:val="1)-リスト"/>
    <w:basedOn w:val="30"/>
    <w:link w:val="1-0"/>
    <w:qFormat/>
    <w:rsid w:val="006014CD"/>
    <w:pPr>
      <w:ind w:left="105" w:firstLine="210"/>
    </w:pPr>
    <w:rPr>
      <w:color w:val="000000" w:themeColor="text1"/>
    </w:rPr>
  </w:style>
  <w:style w:type="character" w:customStyle="1" w:styleId="1-0">
    <w:name w:val="1)-リスト (文字)"/>
    <w:basedOn w:val="32"/>
    <w:link w:val="1-"/>
    <w:rsid w:val="006014CD"/>
    <w:rPr>
      <w:rFonts w:ascii="HG丸ｺﾞｼｯｸM-PRO" w:eastAsia="HG丸ｺﾞｼｯｸM-PRO"/>
      <w:color w:val="000000" w:themeColor="text1"/>
      <w:kern w:val="2"/>
      <w:sz w:val="21"/>
      <w:szCs w:val="16"/>
    </w:rPr>
  </w:style>
  <w:style w:type="paragraph" w:customStyle="1" w:styleId="2-">
    <w:name w:val="2)-リスト"/>
    <w:basedOn w:val="30"/>
    <w:link w:val="2-0"/>
    <w:qFormat/>
    <w:rsid w:val="006014CD"/>
    <w:pPr>
      <w:ind w:leftChars="438" w:left="1134" w:hangingChars="102" w:hanging="214"/>
    </w:pPr>
    <w:rPr>
      <w:color w:val="000000" w:themeColor="text1"/>
    </w:rPr>
  </w:style>
  <w:style w:type="character" w:customStyle="1" w:styleId="2-0">
    <w:name w:val="2)-リスト (文字)"/>
    <w:basedOn w:val="32"/>
    <w:link w:val="2-"/>
    <w:rsid w:val="006014CD"/>
    <w:rPr>
      <w:rFonts w:ascii="HG丸ｺﾞｼｯｸM-PRO" w:eastAsia="HG丸ｺﾞｼｯｸM-PRO"/>
      <w:color w:val="000000" w:themeColor="text1"/>
      <w:kern w:val="2"/>
      <w:sz w:val="21"/>
      <w:szCs w:val="16"/>
    </w:rPr>
  </w:style>
  <w:style w:type="numbering" w:customStyle="1" w:styleId="1">
    <w:name w:val="現在のリスト1"/>
    <w:uiPriority w:val="99"/>
    <w:rsid w:val="00824D0F"/>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1.emf"/><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7.emf"/><Relationship Id="rId58" Type="http://schemas.openxmlformats.org/officeDocument/2006/relationships/image" Target="media/image40.emf"/><Relationship Id="rId74" Type="http://schemas.openxmlformats.org/officeDocument/2006/relationships/image" Target="media/image56.png"/><Relationship Id="rId79" Type="http://schemas.openxmlformats.org/officeDocument/2006/relationships/image" Target="media/image61.emf"/><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9.emf"/><Relationship Id="rId48" Type="http://schemas.openxmlformats.org/officeDocument/2006/relationships/image" Target="media/image32.emf"/><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9.JPG"/><Relationship Id="rId38" Type="http://schemas.openxmlformats.org/officeDocument/2006/relationships/image" Target="media/image24.emf"/><Relationship Id="rId46" Type="http://schemas.openxmlformats.org/officeDocument/2006/relationships/footer" Target="footer3.xml"/><Relationship Id="rId59" Type="http://schemas.openxmlformats.org/officeDocument/2006/relationships/image" Target="media/image41.emf"/><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header" Target="header4.xml"/><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png"/><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39.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4.emf"/><Relationship Id="rId55" Type="http://schemas.openxmlformats.org/officeDocument/2006/relationships/footer" Target="footer4.xml"/><Relationship Id="rId76" Type="http://schemas.openxmlformats.org/officeDocument/2006/relationships/image" Target="media/image58.emf"/><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header" Target="header2.xml"/><Relationship Id="rId40" Type="http://schemas.openxmlformats.org/officeDocument/2006/relationships/image" Target="media/image26.emf"/><Relationship Id="rId45" Type="http://schemas.openxmlformats.org/officeDocument/2006/relationships/header" Target="header3.xml"/><Relationship Id="rId66" Type="http://schemas.openxmlformats.org/officeDocument/2006/relationships/image" Target="media/image48.jpeg"/><Relationship Id="rId87" Type="http://schemas.openxmlformats.org/officeDocument/2006/relationships/image" Target="media/image69.png"/><Relationship Id="rId61" Type="http://schemas.openxmlformats.org/officeDocument/2006/relationships/image" Target="media/image43.emf"/><Relationship Id="rId82" Type="http://schemas.openxmlformats.org/officeDocument/2006/relationships/image" Target="media/image64.pn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6.emf"/><Relationship Id="rId35" Type="http://schemas.openxmlformats.org/officeDocument/2006/relationships/image" Target="media/image21.png"/><Relationship Id="rId56" Type="http://schemas.openxmlformats.org/officeDocument/2006/relationships/image" Target="media/image38.emf"/><Relationship Id="rId77"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7B19AA8E-A52B-4424-A324-A94351E98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403</TotalTime>
  <Pages>130</Pages>
  <Words>53489</Words>
  <Characters>25590</Characters>
  <Application>Microsoft Office Word</Application>
  <DocSecurity>0</DocSecurity>
  <Lines>213</Lines>
  <Paragraphs>157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事業管理室</dc:creator>
  <cp:lastModifiedBy>入谷　真弘</cp:lastModifiedBy>
  <cp:revision>35</cp:revision>
  <cp:lastPrinted>2025-01-29T11:34:00Z</cp:lastPrinted>
  <dcterms:created xsi:type="dcterms:W3CDTF">2025-01-29T12:17:00Z</dcterms:created>
  <dcterms:modified xsi:type="dcterms:W3CDTF">2025-02-04T07:25:00Z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