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52DE57" w14:textId="531CDA1C" w:rsidR="00D762C0" w:rsidRDefault="00F85CC1" w:rsidP="00F628F5">
      <w:pPr>
        <w:pStyle w:val="1"/>
      </w:pPr>
      <w:r>
        <w:rPr>
          <w:rFonts w:hint="eastAsia"/>
        </w:rPr>
        <w:t>目標達成のための取組</w:t>
      </w:r>
    </w:p>
    <w:p w14:paraId="73E05BF7" w14:textId="180F45CA" w:rsidR="00F628F5" w:rsidRPr="00F628F5" w:rsidRDefault="00F628F5" w:rsidP="00F628F5">
      <w:pPr>
        <w:pStyle w:val="2"/>
      </w:pPr>
      <w:r>
        <w:rPr>
          <w:rFonts w:hint="eastAsia"/>
        </w:rPr>
        <w:t>水質</w:t>
      </w:r>
      <w:r w:rsidR="00597862">
        <w:rPr>
          <w:rFonts w:hint="eastAsia"/>
        </w:rPr>
        <w:t>の保全</w:t>
      </w:r>
      <w:r>
        <w:rPr>
          <w:rFonts w:hint="eastAsia"/>
        </w:rPr>
        <w:t>･水量の</w:t>
      </w:r>
      <w:r w:rsidR="00597862">
        <w:rPr>
          <w:rFonts w:hint="eastAsia"/>
        </w:rPr>
        <w:t>確保</w:t>
      </w:r>
      <w:r>
        <w:rPr>
          <w:rFonts w:hint="eastAsia"/>
        </w:rPr>
        <w:t>に係わる取組</w:t>
      </w:r>
    </w:p>
    <w:p w14:paraId="383DF757" w14:textId="1512DC67" w:rsidR="001A4195" w:rsidRDefault="00C569CC" w:rsidP="00E40764">
      <w:pPr>
        <w:pStyle w:val="af4"/>
      </w:pPr>
      <w:r>
        <w:rPr>
          <w:rFonts w:hint="eastAsia"/>
        </w:rPr>
        <w:t>水質</w:t>
      </w:r>
      <w:r w:rsidR="00597862">
        <w:rPr>
          <w:rFonts w:hint="eastAsia"/>
        </w:rPr>
        <w:t>の保全</w:t>
      </w:r>
      <w:r>
        <w:rPr>
          <w:rFonts w:hint="eastAsia"/>
        </w:rPr>
        <w:t>･水量の</w:t>
      </w:r>
      <w:r w:rsidR="00597862">
        <w:rPr>
          <w:rFonts w:hint="eastAsia"/>
        </w:rPr>
        <w:t>確保</w:t>
      </w:r>
      <w:r>
        <w:rPr>
          <w:rFonts w:hint="eastAsia"/>
        </w:rPr>
        <w:t>のための</w:t>
      </w:r>
      <w:r w:rsidR="00EF4C84">
        <w:rPr>
          <w:rFonts w:hint="eastAsia"/>
        </w:rPr>
        <w:t>取組</w:t>
      </w:r>
      <w:r w:rsidR="00A95A1D">
        <w:rPr>
          <w:rFonts w:hint="eastAsia"/>
        </w:rPr>
        <w:t>を</w:t>
      </w:r>
      <w:r w:rsidR="00A95A1D" w:rsidRPr="00A95A1D">
        <w:rPr>
          <w:rFonts w:ascii="Arial" w:eastAsia="ＭＳ ゴシック" w:hAnsi="Arial" w:cs="Arial"/>
        </w:rPr>
        <w:fldChar w:fldCharType="begin"/>
      </w:r>
      <w:r w:rsidR="00A95A1D" w:rsidRPr="00A95A1D">
        <w:rPr>
          <w:rFonts w:ascii="Arial" w:eastAsia="ＭＳ ゴシック" w:hAnsi="Arial" w:cs="Arial"/>
        </w:rPr>
        <w:instrText xml:space="preserve"> REF _Ref88156803 \h  \* MERGEFORMAT </w:instrText>
      </w:r>
      <w:r w:rsidR="00A95A1D" w:rsidRPr="00A95A1D">
        <w:rPr>
          <w:rFonts w:ascii="Arial" w:eastAsia="ＭＳ ゴシック" w:hAnsi="Arial" w:cs="Arial"/>
        </w:rPr>
      </w:r>
      <w:r w:rsidR="00A95A1D" w:rsidRPr="00A95A1D">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w:t>
      </w:r>
      <w:r w:rsidR="00A95A1D" w:rsidRPr="00A95A1D">
        <w:rPr>
          <w:rFonts w:ascii="Arial" w:eastAsia="ＭＳ ゴシック" w:hAnsi="Arial" w:cs="Arial"/>
        </w:rPr>
        <w:fldChar w:fldCharType="end"/>
      </w:r>
      <w:r w:rsidR="00A95A1D">
        <w:rPr>
          <w:rFonts w:hint="eastAsia"/>
        </w:rPr>
        <w:t>に示す。</w:t>
      </w:r>
    </w:p>
    <w:p w14:paraId="0D1383FB" w14:textId="2AB7E2FE" w:rsidR="00C569CC" w:rsidRPr="008F2A53" w:rsidRDefault="00C569CC" w:rsidP="00C569CC"/>
    <w:p w14:paraId="6B8BFA85" w14:textId="58729EA2" w:rsidR="00E40764" w:rsidRDefault="00E40764" w:rsidP="002A6649">
      <w:pPr>
        <w:pStyle w:val="aa"/>
      </w:pPr>
      <w:bookmarkStart w:id="0" w:name="_Ref88156803"/>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1</w:t>
      </w:r>
      <w:r w:rsidR="0075779B">
        <w:fldChar w:fldCharType="end"/>
      </w:r>
      <w:bookmarkEnd w:id="0"/>
      <w:r>
        <w:rPr>
          <w:rFonts w:hint="eastAsia"/>
        </w:rPr>
        <w:t xml:space="preserve">　水質</w:t>
      </w:r>
      <w:r w:rsidR="00597862">
        <w:rPr>
          <w:rFonts w:hint="eastAsia"/>
        </w:rPr>
        <w:t>の保全</w:t>
      </w:r>
      <w:r>
        <w:rPr>
          <w:rFonts w:hint="eastAsia"/>
        </w:rPr>
        <w:t>･水量の</w:t>
      </w:r>
      <w:r w:rsidR="00597862">
        <w:rPr>
          <w:rFonts w:hint="eastAsia"/>
        </w:rPr>
        <w:t>確保</w:t>
      </w:r>
      <w:r>
        <w:rPr>
          <w:rFonts w:hint="eastAsia"/>
        </w:rPr>
        <w:t>のための取組</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28"/>
        <w:gridCol w:w="447"/>
        <w:gridCol w:w="1674"/>
        <w:gridCol w:w="3137"/>
        <w:gridCol w:w="420"/>
        <w:gridCol w:w="420"/>
        <w:gridCol w:w="420"/>
        <w:gridCol w:w="1705"/>
      </w:tblGrid>
      <w:tr w:rsidR="00CB1C57" w:rsidRPr="00E40764" w14:paraId="40004262" w14:textId="47BDC9DC" w:rsidTr="0057539A">
        <w:tc>
          <w:tcPr>
            <w:tcW w:w="828" w:type="dxa"/>
            <w:vMerge w:val="restart"/>
            <w:tcBorders>
              <w:top w:val="single" w:sz="8" w:space="0" w:color="auto"/>
            </w:tcBorders>
            <w:shd w:val="clear" w:color="auto" w:fill="D9D9D9" w:themeFill="background1" w:themeFillShade="D9"/>
            <w:vAlign w:val="center"/>
          </w:tcPr>
          <w:p w14:paraId="02F7E66F" w14:textId="40274381" w:rsidR="00CB1C57" w:rsidRPr="00E40764" w:rsidRDefault="00CB1C57" w:rsidP="00E40764">
            <w:pPr>
              <w:spacing w:line="300" w:lineRule="exact"/>
              <w:jc w:val="center"/>
              <w:rPr>
                <w:sz w:val="18"/>
                <w:szCs w:val="18"/>
              </w:rPr>
            </w:pPr>
            <w:r w:rsidRPr="00E40764">
              <w:rPr>
                <w:rFonts w:hint="eastAsia"/>
                <w:sz w:val="18"/>
                <w:szCs w:val="18"/>
              </w:rPr>
              <w:t>項目</w:t>
            </w:r>
          </w:p>
        </w:tc>
        <w:tc>
          <w:tcPr>
            <w:tcW w:w="447" w:type="dxa"/>
            <w:vMerge w:val="restart"/>
            <w:tcBorders>
              <w:top w:val="single" w:sz="8" w:space="0" w:color="auto"/>
            </w:tcBorders>
            <w:shd w:val="clear" w:color="auto" w:fill="D9D9D9" w:themeFill="background1" w:themeFillShade="D9"/>
            <w:vAlign w:val="center"/>
          </w:tcPr>
          <w:p w14:paraId="3B8FA938" w14:textId="11C58DEF" w:rsidR="00CB1C57" w:rsidRDefault="00CB1C57" w:rsidP="00B7532F">
            <w:pPr>
              <w:spacing w:line="300" w:lineRule="exact"/>
              <w:jc w:val="center"/>
              <w:rPr>
                <w:sz w:val="18"/>
                <w:szCs w:val="18"/>
              </w:rPr>
            </w:pPr>
            <w:r>
              <w:rPr>
                <w:rFonts w:hint="eastAsia"/>
                <w:sz w:val="18"/>
                <w:szCs w:val="18"/>
              </w:rPr>
              <w:t>№</w:t>
            </w:r>
          </w:p>
        </w:tc>
        <w:tc>
          <w:tcPr>
            <w:tcW w:w="1674" w:type="dxa"/>
            <w:vMerge w:val="restart"/>
            <w:tcBorders>
              <w:top w:val="single" w:sz="8" w:space="0" w:color="auto"/>
            </w:tcBorders>
            <w:shd w:val="clear" w:color="auto" w:fill="D9D9D9" w:themeFill="background1" w:themeFillShade="D9"/>
            <w:vAlign w:val="center"/>
          </w:tcPr>
          <w:p w14:paraId="7B4FD08A" w14:textId="2400537D" w:rsidR="00CB1C57" w:rsidRPr="00E40764" w:rsidRDefault="00CB1C57" w:rsidP="00E40764">
            <w:pPr>
              <w:spacing w:line="300" w:lineRule="exact"/>
              <w:jc w:val="center"/>
              <w:rPr>
                <w:sz w:val="18"/>
                <w:szCs w:val="18"/>
              </w:rPr>
            </w:pPr>
            <w:r>
              <w:rPr>
                <w:rFonts w:hint="eastAsia"/>
                <w:sz w:val="18"/>
                <w:szCs w:val="18"/>
              </w:rPr>
              <w:t>取組メニュー</w:t>
            </w:r>
          </w:p>
        </w:tc>
        <w:tc>
          <w:tcPr>
            <w:tcW w:w="3137" w:type="dxa"/>
            <w:vMerge w:val="restart"/>
            <w:tcBorders>
              <w:top w:val="single" w:sz="8" w:space="0" w:color="auto"/>
            </w:tcBorders>
            <w:shd w:val="clear" w:color="auto" w:fill="D9D9D9" w:themeFill="background1" w:themeFillShade="D9"/>
            <w:vAlign w:val="center"/>
          </w:tcPr>
          <w:p w14:paraId="073482F4" w14:textId="243458F1" w:rsidR="00CB1C57" w:rsidRDefault="00CB1C57" w:rsidP="00B7532F">
            <w:pPr>
              <w:spacing w:line="300" w:lineRule="exact"/>
              <w:jc w:val="center"/>
              <w:rPr>
                <w:sz w:val="18"/>
                <w:szCs w:val="18"/>
              </w:rPr>
            </w:pPr>
            <w:r>
              <w:rPr>
                <w:rFonts w:hint="eastAsia"/>
                <w:sz w:val="18"/>
                <w:szCs w:val="18"/>
              </w:rPr>
              <w:t>取組の概要</w:t>
            </w:r>
          </w:p>
        </w:tc>
        <w:tc>
          <w:tcPr>
            <w:tcW w:w="2965" w:type="dxa"/>
            <w:gridSpan w:val="4"/>
            <w:tcBorders>
              <w:top w:val="single" w:sz="8" w:space="0" w:color="auto"/>
              <w:bottom w:val="single" w:sz="4" w:space="0" w:color="auto"/>
            </w:tcBorders>
            <w:shd w:val="clear" w:color="auto" w:fill="D9D9D9" w:themeFill="background1" w:themeFillShade="D9"/>
            <w:vAlign w:val="center"/>
          </w:tcPr>
          <w:p w14:paraId="56F5E6A5" w14:textId="28B6CB38" w:rsidR="00CB1C57" w:rsidRDefault="00CB1C57" w:rsidP="00B7532F">
            <w:pPr>
              <w:spacing w:line="300" w:lineRule="exact"/>
              <w:jc w:val="center"/>
              <w:rPr>
                <w:sz w:val="18"/>
                <w:szCs w:val="18"/>
              </w:rPr>
            </w:pPr>
            <w:r>
              <w:rPr>
                <w:rFonts w:hint="eastAsia"/>
                <w:sz w:val="18"/>
                <w:szCs w:val="18"/>
              </w:rPr>
              <w:t>実施主体</w:t>
            </w:r>
          </w:p>
        </w:tc>
      </w:tr>
      <w:tr w:rsidR="00CB1C57" w:rsidRPr="00E40764" w14:paraId="1FAB23D9" w14:textId="329E2D19" w:rsidTr="0057539A">
        <w:tc>
          <w:tcPr>
            <w:tcW w:w="828" w:type="dxa"/>
            <w:vMerge/>
          </w:tcPr>
          <w:p w14:paraId="0A1FA7E2" w14:textId="77777777" w:rsidR="00CB1C57" w:rsidRPr="00E40764" w:rsidRDefault="00CB1C57" w:rsidP="00B7532F">
            <w:pPr>
              <w:spacing w:line="240" w:lineRule="exact"/>
              <w:rPr>
                <w:sz w:val="18"/>
                <w:szCs w:val="18"/>
              </w:rPr>
            </w:pPr>
          </w:p>
        </w:tc>
        <w:tc>
          <w:tcPr>
            <w:tcW w:w="447" w:type="dxa"/>
            <w:vMerge/>
          </w:tcPr>
          <w:p w14:paraId="7B784B7C" w14:textId="77777777" w:rsidR="00CB1C57" w:rsidRPr="00C569CC" w:rsidRDefault="00CB1C57" w:rsidP="00B7532F">
            <w:pPr>
              <w:spacing w:line="240" w:lineRule="exact"/>
              <w:rPr>
                <w:sz w:val="18"/>
                <w:szCs w:val="18"/>
              </w:rPr>
            </w:pPr>
          </w:p>
        </w:tc>
        <w:tc>
          <w:tcPr>
            <w:tcW w:w="1674" w:type="dxa"/>
            <w:vMerge/>
          </w:tcPr>
          <w:p w14:paraId="50F4D1B3" w14:textId="77777777" w:rsidR="00CB1C57" w:rsidRPr="00C569CC" w:rsidRDefault="00CB1C57" w:rsidP="00B7532F">
            <w:pPr>
              <w:spacing w:line="240" w:lineRule="exact"/>
              <w:rPr>
                <w:sz w:val="18"/>
                <w:szCs w:val="18"/>
              </w:rPr>
            </w:pPr>
          </w:p>
        </w:tc>
        <w:tc>
          <w:tcPr>
            <w:tcW w:w="3137" w:type="dxa"/>
            <w:vMerge/>
            <w:vAlign w:val="center"/>
          </w:tcPr>
          <w:p w14:paraId="5B1DB164" w14:textId="77777777" w:rsidR="00CB1C57" w:rsidRPr="00B7532F" w:rsidRDefault="00CB1C57" w:rsidP="00B7532F">
            <w:pPr>
              <w:spacing w:line="240" w:lineRule="exact"/>
              <w:rPr>
                <w:sz w:val="18"/>
                <w:szCs w:val="18"/>
              </w:rPr>
            </w:pPr>
          </w:p>
        </w:tc>
        <w:tc>
          <w:tcPr>
            <w:tcW w:w="420" w:type="dxa"/>
            <w:tcBorders>
              <w:top w:val="single" w:sz="4" w:space="0" w:color="auto"/>
              <w:bottom w:val="single" w:sz="4" w:space="0" w:color="auto"/>
            </w:tcBorders>
            <w:shd w:val="clear" w:color="auto" w:fill="D9D9D9" w:themeFill="background1" w:themeFillShade="D9"/>
            <w:vAlign w:val="center"/>
          </w:tcPr>
          <w:p w14:paraId="42D82291" w14:textId="36817BD4" w:rsidR="00CB1C57" w:rsidRPr="00C569CC" w:rsidRDefault="00CB1C57" w:rsidP="00B7532F">
            <w:pPr>
              <w:spacing w:line="240" w:lineRule="exact"/>
              <w:jc w:val="center"/>
              <w:rPr>
                <w:sz w:val="18"/>
                <w:szCs w:val="18"/>
              </w:rPr>
            </w:pPr>
            <w:r>
              <w:rPr>
                <w:rFonts w:hint="eastAsia"/>
                <w:sz w:val="18"/>
                <w:szCs w:val="18"/>
              </w:rPr>
              <w:t>国</w:t>
            </w:r>
          </w:p>
        </w:tc>
        <w:tc>
          <w:tcPr>
            <w:tcW w:w="420" w:type="dxa"/>
            <w:tcBorders>
              <w:top w:val="single" w:sz="4" w:space="0" w:color="auto"/>
              <w:bottom w:val="single" w:sz="4" w:space="0" w:color="auto"/>
            </w:tcBorders>
            <w:shd w:val="clear" w:color="auto" w:fill="D9D9D9" w:themeFill="background1" w:themeFillShade="D9"/>
            <w:vAlign w:val="center"/>
          </w:tcPr>
          <w:p w14:paraId="78B2EE83" w14:textId="65A7F889" w:rsidR="00CB1C57" w:rsidRPr="00C569CC" w:rsidRDefault="00CB1C57" w:rsidP="00B7532F">
            <w:pPr>
              <w:spacing w:line="240" w:lineRule="exact"/>
              <w:jc w:val="center"/>
              <w:rPr>
                <w:sz w:val="18"/>
                <w:szCs w:val="18"/>
              </w:rPr>
            </w:pPr>
            <w:r>
              <w:rPr>
                <w:rFonts w:hint="eastAsia"/>
                <w:sz w:val="18"/>
                <w:szCs w:val="18"/>
              </w:rPr>
              <w:t>府</w:t>
            </w:r>
          </w:p>
        </w:tc>
        <w:tc>
          <w:tcPr>
            <w:tcW w:w="2125" w:type="dxa"/>
            <w:gridSpan w:val="2"/>
            <w:tcBorders>
              <w:top w:val="single" w:sz="4" w:space="0" w:color="auto"/>
              <w:bottom w:val="single" w:sz="4" w:space="0" w:color="auto"/>
            </w:tcBorders>
            <w:shd w:val="clear" w:color="auto" w:fill="D9D9D9" w:themeFill="background1" w:themeFillShade="D9"/>
            <w:vAlign w:val="center"/>
          </w:tcPr>
          <w:p w14:paraId="7934D3CC" w14:textId="32C6FF0C" w:rsidR="00CB1C57" w:rsidRDefault="00CB1C57" w:rsidP="00CB1C57">
            <w:pPr>
              <w:spacing w:line="240" w:lineRule="exact"/>
              <w:jc w:val="center"/>
              <w:rPr>
                <w:sz w:val="18"/>
                <w:szCs w:val="18"/>
              </w:rPr>
            </w:pPr>
            <w:r>
              <w:rPr>
                <w:rFonts w:hint="eastAsia"/>
                <w:sz w:val="18"/>
                <w:szCs w:val="18"/>
              </w:rPr>
              <w:t>市</w:t>
            </w:r>
          </w:p>
        </w:tc>
      </w:tr>
      <w:tr w:rsidR="0057539A" w:rsidRPr="00E40764" w14:paraId="204D8AAA" w14:textId="7AAE3064" w:rsidTr="0057539A">
        <w:tc>
          <w:tcPr>
            <w:tcW w:w="828" w:type="dxa"/>
            <w:vMerge w:val="restart"/>
            <w:tcBorders>
              <w:top w:val="single" w:sz="4" w:space="0" w:color="auto"/>
            </w:tcBorders>
          </w:tcPr>
          <w:p w14:paraId="43A6547E" w14:textId="77777777" w:rsidR="0057539A" w:rsidRDefault="0057539A" w:rsidP="00CB1C57">
            <w:pPr>
              <w:spacing w:line="240" w:lineRule="exact"/>
              <w:jc w:val="center"/>
              <w:rPr>
                <w:sz w:val="18"/>
                <w:szCs w:val="18"/>
              </w:rPr>
            </w:pPr>
            <w:bookmarkStart w:id="1" w:name="_Hlk80021496"/>
            <w:r w:rsidRPr="00E40764">
              <w:rPr>
                <w:rFonts w:hint="eastAsia"/>
                <w:sz w:val="18"/>
                <w:szCs w:val="18"/>
              </w:rPr>
              <w:t>水質の</w:t>
            </w:r>
          </w:p>
          <w:p w14:paraId="64FF8AEE" w14:textId="0663F478" w:rsidR="0057539A" w:rsidRPr="00E40764" w:rsidRDefault="0057539A" w:rsidP="00CB1C57">
            <w:pPr>
              <w:spacing w:line="240" w:lineRule="exact"/>
              <w:jc w:val="center"/>
              <w:rPr>
                <w:sz w:val="18"/>
                <w:szCs w:val="18"/>
              </w:rPr>
            </w:pPr>
            <w:r w:rsidRPr="00E40764">
              <w:rPr>
                <w:rFonts w:hint="eastAsia"/>
                <w:sz w:val="18"/>
                <w:szCs w:val="18"/>
              </w:rPr>
              <w:t>保全</w:t>
            </w:r>
          </w:p>
        </w:tc>
        <w:tc>
          <w:tcPr>
            <w:tcW w:w="447" w:type="dxa"/>
            <w:tcBorders>
              <w:top w:val="single" w:sz="4" w:space="0" w:color="auto"/>
            </w:tcBorders>
          </w:tcPr>
          <w:p w14:paraId="018D8AE6" w14:textId="0448220C" w:rsidR="0057539A" w:rsidRPr="00C569CC" w:rsidRDefault="0057539A" w:rsidP="00B7532F">
            <w:pPr>
              <w:spacing w:line="240" w:lineRule="exact"/>
              <w:rPr>
                <w:sz w:val="18"/>
                <w:szCs w:val="18"/>
              </w:rPr>
            </w:pPr>
            <w:r>
              <w:rPr>
                <w:rFonts w:hint="eastAsia"/>
                <w:sz w:val="18"/>
                <w:szCs w:val="18"/>
              </w:rPr>
              <w:t>A1</w:t>
            </w:r>
          </w:p>
        </w:tc>
        <w:tc>
          <w:tcPr>
            <w:tcW w:w="1674" w:type="dxa"/>
            <w:tcBorders>
              <w:top w:val="single" w:sz="4" w:space="0" w:color="auto"/>
            </w:tcBorders>
          </w:tcPr>
          <w:p w14:paraId="3A81CACA" w14:textId="66493AE6" w:rsidR="0057539A" w:rsidRPr="00E40764" w:rsidRDefault="0057539A" w:rsidP="00B7532F">
            <w:pPr>
              <w:spacing w:line="240" w:lineRule="exact"/>
              <w:rPr>
                <w:sz w:val="18"/>
                <w:szCs w:val="18"/>
              </w:rPr>
            </w:pPr>
            <w:r w:rsidRPr="00C569CC">
              <w:rPr>
                <w:rFonts w:hint="eastAsia"/>
                <w:sz w:val="18"/>
                <w:szCs w:val="18"/>
              </w:rPr>
              <w:t>下水道の整備や接続の促進</w:t>
            </w:r>
          </w:p>
        </w:tc>
        <w:tc>
          <w:tcPr>
            <w:tcW w:w="3137" w:type="dxa"/>
            <w:tcBorders>
              <w:top w:val="single" w:sz="4" w:space="0" w:color="auto"/>
            </w:tcBorders>
          </w:tcPr>
          <w:p w14:paraId="3703ADE8" w14:textId="2732F474" w:rsidR="0057539A" w:rsidRPr="00B7532F" w:rsidRDefault="0057539A" w:rsidP="00A20A81">
            <w:pPr>
              <w:spacing w:line="220" w:lineRule="exact"/>
              <w:rPr>
                <w:sz w:val="16"/>
                <w:szCs w:val="16"/>
              </w:rPr>
            </w:pPr>
            <w:r w:rsidRPr="00B7532F">
              <w:rPr>
                <w:rFonts w:hint="eastAsia"/>
                <w:sz w:val="16"/>
                <w:szCs w:val="16"/>
              </w:rPr>
              <w:t>下水道整備の推進と接続率の向上を図り、家庭や事業場等から流入</w:t>
            </w:r>
            <w:r w:rsidR="00FF07D5">
              <w:rPr>
                <w:rFonts w:hint="eastAsia"/>
                <w:sz w:val="16"/>
                <w:szCs w:val="16"/>
              </w:rPr>
              <w:t>する汚濁</w:t>
            </w:r>
            <w:r w:rsidRPr="00B7532F">
              <w:rPr>
                <w:rFonts w:hint="eastAsia"/>
                <w:sz w:val="16"/>
                <w:szCs w:val="16"/>
              </w:rPr>
              <w:t>負荷</w:t>
            </w:r>
            <w:r w:rsidR="0037755F" w:rsidRPr="0037755F">
              <w:rPr>
                <w:rFonts w:hint="eastAsia"/>
                <w:sz w:val="16"/>
                <w:szCs w:val="16"/>
                <w:vertAlign w:val="superscript"/>
              </w:rPr>
              <w:t>※</w:t>
            </w:r>
            <w:r w:rsidRPr="00B7532F">
              <w:rPr>
                <w:rFonts w:hint="eastAsia"/>
                <w:sz w:val="16"/>
                <w:szCs w:val="16"/>
              </w:rPr>
              <w:t>を削減する。</w:t>
            </w:r>
          </w:p>
        </w:tc>
        <w:tc>
          <w:tcPr>
            <w:tcW w:w="420" w:type="dxa"/>
            <w:tcBorders>
              <w:top w:val="single" w:sz="4" w:space="0" w:color="auto"/>
            </w:tcBorders>
          </w:tcPr>
          <w:p w14:paraId="01E49145" w14:textId="77777777" w:rsidR="0057539A" w:rsidRPr="00B7532F" w:rsidRDefault="0057539A" w:rsidP="00B7532F">
            <w:pPr>
              <w:spacing w:line="240" w:lineRule="exact"/>
              <w:rPr>
                <w:sz w:val="18"/>
                <w:szCs w:val="18"/>
              </w:rPr>
            </w:pPr>
          </w:p>
        </w:tc>
        <w:tc>
          <w:tcPr>
            <w:tcW w:w="420" w:type="dxa"/>
            <w:tcBorders>
              <w:top w:val="single" w:sz="4" w:space="0" w:color="auto"/>
            </w:tcBorders>
          </w:tcPr>
          <w:p w14:paraId="38A5A4A9" w14:textId="6D4BA25E" w:rsidR="0057539A" w:rsidRPr="00C569CC" w:rsidRDefault="0057539A" w:rsidP="00B7532F">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4CB06FF1" w14:textId="1961EDD5" w:rsidR="0057539A" w:rsidRPr="00C569CC" w:rsidRDefault="0057539A" w:rsidP="00B7532F">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07837321" w14:textId="5D4AACC5" w:rsidR="0057539A" w:rsidRPr="00CB1C57" w:rsidRDefault="000110A9" w:rsidP="00CB1C57">
            <w:pPr>
              <w:spacing w:line="220" w:lineRule="exact"/>
              <w:rPr>
                <w:sz w:val="16"/>
                <w:szCs w:val="16"/>
              </w:rPr>
            </w:pPr>
            <w:r>
              <w:rPr>
                <w:rFonts w:hint="eastAsia"/>
                <w:sz w:val="16"/>
                <w:szCs w:val="16"/>
              </w:rPr>
              <w:t>枚方市、交野市、寝屋川市、四條畷市、東大阪市、</w:t>
            </w:r>
            <w:r w:rsidR="006327BD">
              <w:rPr>
                <w:rFonts w:hint="eastAsia"/>
                <w:sz w:val="16"/>
                <w:szCs w:val="16"/>
              </w:rPr>
              <w:t>藤井寺市、</w:t>
            </w:r>
            <w:r>
              <w:rPr>
                <w:rFonts w:hint="eastAsia"/>
                <w:sz w:val="16"/>
                <w:szCs w:val="16"/>
              </w:rPr>
              <w:t>大東市、門真市、柏原市、八尾市</w:t>
            </w:r>
          </w:p>
        </w:tc>
      </w:tr>
      <w:tr w:rsidR="006A082C" w:rsidRPr="00E40764" w14:paraId="1A735EBA" w14:textId="58E463C5" w:rsidTr="0057539A">
        <w:tc>
          <w:tcPr>
            <w:tcW w:w="828" w:type="dxa"/>
            <w:vMerge/>
          </w:tcPr>
          <w:p w14:paraId="0F3B8675" w14:textId="77777777" w:rsidR="006A082C" w:rsidRPr="00E40764" w:rsidRDefault="006A082C" w:rsidP="006A082C">
            <w:pPr>
              <w:spacing w:line="240" w:lineRule="exact"/>
              <w:jc w:val="center"/>
              <w:rPr>
                <w:sz w:val="18"/>
                <w:szCs w:val="18"/>
              </w:rPr>
            </w:pPr>
          </w:p>
        </w:tc>
        <w:tc>
          <w:tcPr>
            <w:tcW w:w="447" w:type="dxa"/>
            <w:tcBorders>
              <w:top w:val="single" w:sz="4" w:space="0" w:color="auto"/>
            </w:tcBorders>
          </w:tcPr>
          <w:p w14:paraId="79A1F25E" w14:textId="7955237F" w:rsidR="006A082C" w:rsidRPr="00C569CC" w:rsidRDefault="006A082C" w:rsidP="006A082C">
            <w:pPr>
              <w:spacing w:line="240" w:lineRule="exact"/>
              <w:rPr>
                <w:sz w:val="18"/>
                <w:szCs w:val="18"/>
              </w:rPr>
            </w:pPr>
            <w:r>
              <w:rPr>
                <w:rFonts w:hint="eastAsia"/>
                <w:sz w:val="18"/>
                <w:szCs w:val="18"/>
              </w:rPr>
              <w:t>A2</w:t>
            </w:r>
          </w:p>
        </w:tc>
        <w:tc>
          <w:tcPr>
            <w:tcW w:w="1674" w:type="dxa"/>
            <w:tcBorders>
              <w:top w:val="single" w:sz="4" w:space="0" w:color="auto"/>
            </w:tcBorders>
          </w:tcPr>
          <w:p w14:paraId="54DC055F" w14:textId="2812D782" w:rsidR="006A082C" w:rsidRPr="00C569CC" w:rsidRDefault="006A082C" w:rsidP="006A082C">
            <w:pPr>
              <w:spacing w:line="240" w:lineRule="exact"/>
              <w:rPr>
                <w:sz w:val="18"/>
                <w:szCs w:val="18"/>
              </w:rPr>
            </w:pPr>
            <w:r w:rsidRPr="00C569CC">
              <w:rPr>
                <w:rFonts w:hint="eastAsia"/>
                <w:sz w:val="18"/>
                <w:szCs w:val="18"/>
              </w:rPr>
              <w:t>下水処理場における</w:t>
            </w:r>
            <w:r w:rsidRPr="008236A2">
              <w:rPr>
                <w:rFonts w:hint="eastAsia"/>
                <w:sz w:val="18"/>
                <w:szCs w:val="18"/>
              </w:rPr>
              <w:t>適正処理</w:t>
            </w:r>
          </w:p>
        </w:tc>
        <w:tc>
          <w:tcPr>
            <w:tcW w:w="3137" w:type="dxa"/>
            <w:tcBorders>
              <w:top w:val="single" w:sz="4" w:space="0" w:color="auto"/>
            </w:tcBorders>
          </w:tcPr>
          <w:p w14:paraId="17C6E5DB" w14:textId="7984618B" w:rsidR="006A082C" w:rsidRPr="00B7532F" w:rsidRDefault="006A082C" w:rsidP="006A082C">
            <w:pPr>
              <w:spacing w:line="220" w:lineRule="exact"/>
              <w:rPr>
                <w:sz w:val="16"/>
                <w:szCs w:val="16"/>
              </w:rPr>
            </w:pPr>
            <w:r w:rsidRPr="00B7532F">
              <w:rPr>
                <w:rFonts w:hint="eastAsia"/>
                <w:sz w:val="16"/>
                <w:szCs w:val="16"/>
              </w:rPr>
              <w:t>下水処理場にお</w:t>
            </w:r>
            <w:r>
              <w:rPr>
                <w:rFonts w:hint="eastAsia"/>
                <w:sz w:val="16"/>
                <w:szCs w:val="16"/>
              </w:rPr>
              <w:t>いて</w:t>
            </w:r>
            <w:r w:rsidR="001E35DA">
              <w:rPr>
                <w:rFonts w:hint="eastAsia"/>
                <w:sz w:val="16"/>
                <w:szCs w:val="16"/>
              </w:rPr>
              <w:t>引き続き</w:t>
            </w:r>
            <w:r w:rsidRPr="008236A2">
              <w:rPr>
                <w:rFonts w:hint="eastAsia"/>
                <w:sz w:val="16"/>
                <w:szCs w:val="16"/>
              </w:rPr>
              <w:t>適正処理</w:t>
            </w:r>
            <w:r w:rsidRPr="00B7532F">
              <w:rPr>
                <w:rFonts w:hint="eastAsia"/>
                <w:sz w:val="16"/>
                <w:szCs w:val="16"/>
              </w:rPr>
              <w:t>を行い、</w:t>
            </w:r>
            <w:r w:rsidR="00FF07D5">
              <w:rPr>
                <w:rFonts w:hint="eastAsia"/>
                <w:sz w:val="16"/>
                <w:szCs w:val="16"/>
              </w:rPr>
              <w:t>汚濁負荷</w:t>
            </w:r>
            <w:r w:rsidRPr="00B7532F">
              <w:rPr>
                <w:rFonts w:hint="eastAsia"/>
                <w:sz w:val="16"/>
                <w:szCs w:val="16"/>
              </w:rPr>
              <w:t>を削減する。</w:t>
            </w:r>
          </w:p>
        </w:tc>
        <w:tc>
          <w:tcPr>
            <w:tcW w:w="420" w:type="dxa"/>
          </w:tcPr>
          <w:p w14:paraId="3C078888" w14:textId="77777777" w:rsidR="006A082C" w:rsidRPr="00C569CC" w:rsidRDefault="006A082C" w:rsidP="006A082C">
            <w:pPr>
              <w:spacing w:line="240" w:lineRule="exact"/>
              <w:rPr>
                <w:sz w:val="18"/>
                <w:szCs w:val="18"/>
              </w:rPr>
            </w:pPr>
          </w:p>
        </w:tc>
        <w:tc>
          <w:tcPr>
            <w:tcW w:w="420" w:type="dxa"/>
          </w:tcPr>
          <w:p w14:paraId="080DA978" w14:textId="4387FFE1" w:rsidR="006A082C" w:rsidRPr="00C569CC" w:rsidRDefault="006A082C" w:rsidP="006A082C">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446CBBF4" w14:textId="07439EEE" w:rsidR="006A082C" w:rsidRPr="00C569CC" w:rsidRDefault="006A082C" w:rsidP="006A082C">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4CD471E7" w14:textId="4834D266" w:rsidR="006A082C" w:rsidRPr="00CB1C57" w:rsidRDefault="006A082C" w:rsidP="006A082C">
            <w:pPr>
              <w:spacing w:line="220" w:lineRule="exact"/>
              <w:rPr>
                <w:sz w:val="16"/>
                <w:szCs w:val="16"/>
              </w:rPr>
            </w:pPr>
            <w:r w:rsidRPr="00CB1C57">
              <w:rPr>
                <w:rFonts w:hint="eastAsia"/>
                <w:sz w:val="16"/>
                <w:szCs w:val="16"/>
              </w:rPr>
              <w:t>大阪市、守口市</w:t>
            </w:r>
          </w:p>
        </w:tc>
      </w:tr>
      <w:tr w:rsidR="0057539A" w:rsidRPr="00E40764" w14:paraId="4A4EEF56" w14:textId="0D2295FE" w:rsidTr="0057539A">
        <w:tc>
          <w:tcPr>
            <w:tcW w:w="828" w:type="dxa"/>
            <w:vMerge/>
          </w:tcPr>
          <w:p w14:paraId="225E4012" w14:textId="77777777" w:rsidR="0057539A" w:rsidRPr="00E40764" w:rsidRDefault="0057539A" w:rsidP="00CB1C57">
            <w:pPr>
              <w:spacing w:line="240" w:lineRule="exact"/>
              <w:jc w:val="center"/>
              <w:rPr>
                <w:sz w:val="18"/>
                <w:szCs w:val="18"/>
              </w:rPr>
            </w:pPr>
          </w:p>
        </w:tc>
        <w:tc>
          <w:tcPr>
            <w:tcW w:w="447" w:type="dxa"/>
            <w:tcBorders>
              <w:top w:val="single" w:sz="4" w:space="0" w:color="auto"/>
            </w:tcBorders>
          </w:tcPr>
          <w:p w14:paraId="14CCC21E" w14:textId="523FAE41" w:rsidR="0057539A" w:rsidRPr="00C569CC" w:rsidRDefault="0057539A" w:rsidP="00B7532F">
            <w:pPr>
              <w:spacing w:line="240" w:lineRule="exact"/>
              <w:rPr>
                <w:sz w:val="18"/>
                <w:szCs w:val="18"/>
              </w:rPr>
            </w:pPr>
            <w:r>
              <w:rPr>
                <w:sz w:val="18"/>
                <w:szCs w:val="18"/>
              </w:rPr>
              <w:t>A</w:t>
            </w:r>
            <w:r>
              <w:rPr>
                <w:rFonts w:hint="eastAsia"/>
                <w:sz w:val="18"/>
                <w:szCs w:val="18"/>
              </w:rPr>
              <w:t>3</w:t>
            </w:r>
          </w:p>
        </w:tc>
        <w:tc>
          <w:tcPr>
            <w:tcW w:w="1674" w:type="dxa"/>
            <w:tcBorders>
              <w:top w:val="single" w:sz="4" w:space="0" w:color="auto"/>
            </w:tcBorders>
          </w:tcPr>
          <w:p w14:paraId="0E3FA8A2" w14:textId="1DE118B5" w:rsidR="0057539A" w:rsidRPr="00C569CC" w:rsidRDefault="0057539A" w:rsidP="00B7532F">
            <w:pPr>
              <w:spacing w:line="240" w:lineRule="exact"/>
              <w:rPr>
                <w:sz w:val="18"/>
                <w:szCs w:val="18"/>
              </w:rPr>
            </w:pPr>
            <w:r w:rsidRPr="00C569CC">
              <w:rPr>
                <w:rFonts w:hint="eastAsia"/>
                <w:sz w:val="18"/>
                <w:szCs w:val="18"/>
              </w:rPr>
              <w:t>合流式下水道の改善</w:t>
            </w:r>
          </w:p>
        </w:tc>
        <w:tc>
          <w:tcPr>
            <w:tcW w:w="3137" w:type="dxa"/>
            <w:tcBorders>
              <w:top w:val="single" w:sz="4" w:space="0" w:color="auto"/>
            </w:tcBorders>
          </w:tcPr>
          <w:p w14:paraId="3B34F704" w14:textId="1029901E" w:rsidR="0057539A" w:rsidRPr="00B7532F" w:rsidRDefault="0057539A" w:rsidP="00A20A81">
            <w:pPr>
              <w:spacing w:line="220" w:lineRule="exact"/>
              <w:rPr>
                <w:sz w:val="16"/>
                <w:szCs w:val="16"/>
              </w:rPr>
            </w:pPr>
            <w:r w:rsidRPr="00B7532F">
              <w:rPr>
                <w:rFonts w:hint="eastAsia"/>
                <w:sz w:val="16"/>
                <w:szCs w:val="16"/>
              </w:rPr>
              <w:t>合流式下水道の改善対策を実施し、雨天時の</w:t>
            </w:r>
            <w:r w:rsidR="00FF07D5">
              <w:rPr>
                <w:rFonts w:hint="eastAsia"/>
                <w:sz w:val="16"/>
                <w:szCs w:val="16"/>
              </w:rPr>
              <w:t>汚濁負荷</w:t>
            </w:r>
            <w:r w:rsidRPr="00B7532F">
              <w:rPr>
                <w:rFonts w:hint="eastAsia"/>
                <w:sz w:val="16"/>
                <w:szCs w:val="16"/>
              </w:rPr>
              <w:t>を削減する。</w:t>
            </w:r>
          </w:p>
        </w:tc>
        <w:tc>
          <w:tcPr>
            <w:tcW w:w="420" w:type="dxa"/>
          </w:tcPr>
          <w:p w14:paraId="1238A241" w14:textId="77777777" w:rsidR="0057539A" w:rsidRPr="00C569CC" w:rsidRDefault="0057539A" w:rsidP="00B7532F">
            <w:pPr>
              <w:spacing w:line="240" w:lineRule="exact"/>
              <w:rPr>
                <w:sz w:val="18"/>
                <w:szCs w:val="18"/>
              </w:rPr>
            </w:pPr>
          </w:p>
        </w:tc>
        <w:tc>
          <w:tcPr>
            <w:tcW w:w="420" w:type="dxa"/>
          </w:tcPr>
          <w:p w14:paraId="21B55655" w14:textId="7B9F6115" w:rsidR="0057539A" w:rsidRPr="00C569CC" w:rsidRDefault="0057539A" w:rsidP="00B7532F">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79F515B6" w14:textId="2755810C" w:rsidR="0057539A" w:rsidRPr="00C569CC" w:rsidRDefault="0057539A" w:rsidP="00B7532F">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02E0FA68" w14:textId="2D7866E7" w:rsidR="0057539A" w:rsidRPr="00CB1C57" w:rsidRDefault="0057539A" w:rsidP="00CB1C57">
            <w:pPr>
              <w:spacing w:line="220" w:lineRule="exact"/>
              <w:rPr>
                <w:sz w:val="16"/>
                <w:szCs w:val="16"/>
              </w:rPr>
            </w:pPr>
            <w:r w:rsidRPr="00CB1C57">
              <w:rPr>
                <w:rFonts w:hint="eastAsia"/>
                <w:sz w:val="16"/>
                <w:szCs w:val="16"/>
              </w:rPr>
              <w:t>大阪市</w:t>
            </w:r>
          </w:p>
        </w:tc>
      </w:tr>
      <w:tr w:rsidR="0057539A" w:rsidRPr="00E40764" w14:paraId="356D29AF" w14:textId="0BF3260D" w:rsidTr="0057539A">
        <w:tc>
          <w:tcPr>
            <w:tcW w:w="828" w:type="dxa"/>
            <w:vMerge/>
          </w:tcPr>
          <w:p w14:paraId="118D1599" w14:textId="77777777" w:rsidR="0057539A" w:rsidRPr="00E40764" w:rsidRDefault="0057539A" w:rsidP="00CB1C57">
            <w:pPr>
              <w:spacing w:line="240" w:lineRule="exact"/>
              <w:jc w:val="center"/>
              <w:rPr>
                <w:sz w:val="18"/>
                <w:szCs w:val="18"/>
              </w:rPr>
            </w:pPr>
          </w:p>
        </w:tc>
        <w:tc>
          <w:tcPr>
            <w:tcW w:w="447" w:type="dxa"/>
            <w:tcBorders>
              <w:top w:val="single" w:sz="4" w:space="0" w:color="auto"/>
            </w:tcBorders>
          </w:tcPr>
          <w:p w14:paraId="6C823C5C" w14:textId="700CDBD6" w:rsidR="0057539A" w:rsidRPr="00C569CC" w:rsidRDefault="0057539A" w:rsidP="00B7532F">
            <w:pPr>
              <w:spacing w:line="240" w:lineRule="exact"/>
              <w:rPr>
                <w:sz w:val="18"/>
                <w:szCs w:val="18"/>
              </w:rPr>
            </w:pPr>
            <w:r>
              <w:rPr>
                <w:sz w:val="18"/>
                <w:szCs w:val="18"/>
              </w:rPr>
              <w:t>A</w:t>
            </w:r>
            <w:r>
              <w:rPr>
                <w:rFonts w:hint="eastAsia"/>
                <w:sz w:val="18"/>
                <w:szCs w:val="18"/>
              </w:rPr>
              <w:t>4</w:t>
            </w:r>
          </w:p>
        </w:tc>
        <w:tc>
          <w:tcPr>
            <w:tcW w:w="1674" w:type="dxa"/>
            <w:tcBorders>
              <w:top w:val="single" w:sz="4" w:space="0" w:color="auto"/>
            </w:tcBorders>
          </w:tcPr>
          <w:p w14:paraId="5B5294F3" w14:textId="1C77CC95" w:rsidR="0057539A" w:rsidRPr="00C569CC" w:rsidRDefault="0057539A" w:rsidP="00B7532F">
            <w:pPr>
              <w:spacing w:line="240" w:lineRule="exact"/>
              <w:rPr>
                <w:sz w:val="18"/>
                <w:szCs w:val="18"/>
              </w:rPr>
            </w:pPr>
            <w:r w:rsidRPr="00C569CC">
              <w:rPr>
                <w:rFonts w:hint="eastAsia"/>
                <w:sz w:val="18"/>
                <w:szCs w:val="18"/>
              </w:rPr>
              <w:t>事業所排水対策の徹底</w:t>
            </w:r>
          </w:p>
        </w:tc>
        <w:tc>
          <w:tcPr>
            <w:tcW w:w="3137" w:type="dxa"/>
            <w:tcBorders>
              <w:top w:val="single" w:sz="4" w:space="0" w:color="auto"/>
            </w:tcBorders>
          </w:tcPr>
          <w:p w14:paraId="2037156A" w14:textId="2AAF49F3" w:rsidR="0057539A" w:rsidRPr="00B7532F" w:rsidRDefault="0057539A" w:rsidP="00A20A81">
            <w:pPr>
              <w:spacing w:line="220" w:lineRule="exact"/>
              <w:rPr>
                <w:sz w:val="16"/>
                <w:szCs w:val="16"/>
              </w:rPr>
            </w:pPr>
            <w:r w:rsidRPr="00B7532F">
              <w:rPr>
                <w:rFonts w:hint="eastAsia"/>
                <w:sz w:val="16"/>
                <w:szCs w:val="16"/>
              </w:rPr>
              <w:t>規制対象工場･事業場</w:t>
            </w:r>
            <w:r w:rsidR="00840B76" w:rsidRPr="00840B76">
              <w:rPr>
                <w:rFonts w:hint="eastAsia"/>
                <w:sz w:val="16"/>
                <w:szCs w:val="16"/>
                <w:vertAlign w:val="superscript"/>
              </w:rPr>
              <w:t>※</w:t>
            </w:r>
            <w:r w:rsidRPr="00B7532F">
              <w:rPr>
                <w:rFonts w:hint="eastAsia"/>
                <w:sz w:val="16"/>
                <w:szCs w:val="16"/>
              </w:rPr>
              <w:t>に対し、水質汚濁防止法及び上乗せ条例等に基づく排水規制</w:t>
            </w:r>
            <w:r w:rsidR="00840B76" w:rsidRPr="00840B76">
              <w:rPr>
                <w:rFonts w:hint="eastAsia"/>
                <w:sz w:val="16"/>
                <w:szCs w:val="16"/>
                <w:vertAlign w:val="superscript"/>
              </w:rPr>
              <w:t>※</w:t>
            </w:r>
            <w:r w:rsidRPr="00B7532F">
              <w:rPr>
                <w:rFonts w:hint="eastAsia"/>
                <w:sz w:val="16"/>
                <w:szCs w:val="16"/>
              </w:rPr>
              <w:t>の遵守を指導する。</w:t>
            </w:r>
          </w:p>
          <w:p w14:paraId="0A290E1D" w14:textId="034DF5CB" w:rsidR="0057539A" w:rsidRPr="00B7532F" w:rsidRDefault="0057539A" w:rsidP="00A20A81">
            <w:pPr>
              <w:spacing w:line="220" w:lineRule="exact"/>
              <w:rPr>
                <w:sz w:val="16"/>
                <w:szCs w:val="16"/>
              </w:rPr>
            </w:pPr>
            <w:r w:rsidRPr="00B7532F">
              <w:rPr>
                <w:rFonts w:hint="eastAsia"/>
                <w:sz w:val="16"/>
                <w:szCs w:val="16"/>
              </w:rPr>
              <w:t>規制対象外の工場･事業場に対しては、下水道への接続や放流水質改善等の啓発を行い、工場･事業所等から</w:t>
            </w:r>
            <w:r w:rsidR="00FF07D5">
              <w:rPr>
                <w:rFonts w:hint="eastAsia"/>
                <w:sz w:val="16"/>
                <w:szCs w:val="16"/>
              </w:rPr>
              <w:t>流入する汚濁負荷</w:t>
            </w:r>
            <w:r w:rsidRPr="00B7532F">
              <w:rPr>
                <w:rFonts w:hint="eastAsia"/>
                <w:sz w:val="16"/>
                <w:szCs w:val="16"/>
              </w:rPr>
              <w:t>を削減する。</w:t>
            </w:r>
          </w:p>
        </w:tc>
        <w:tc>
          <w:tcPr>
            <w:tcW w:w="420" w:type="dxa"/>
          </w:tcPr>
          <w:p w14:paraId="35F40781" w14:textId="77777777" w:rsidR="0057539A" w:rsidRPr="00C569CC" w:rsidRDefault="0057539A" w:rsidP="00B7532F">
            <w:pPr>
              <w:spacing w:line="240" w:lineRule="exact"/>
              <w:rPr>
                <w:sz w:val="18"/>
                <w:szCs w:val="18"/>
              </w:rPr>
            </w:pPr>
          </w:p>
        </w:tc>
        <w:tc>
          <w:tcPr>
            <w:tcW w:w="420" w:type="dxa"/>
          </w:tcPr>
          <w:p w14:paraId="6DD0A5D8" w14:textId="7BA188E7" w:rsidR="0057539A" w:rsidRPr="00C569CC" w:rsidRDefault="0057539A" w:rsidP="00B7532F">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640F2E39" w14:textId="38A6AF07" w:rsidR="0057539A" w:rsidRPr="00C569CC" w:rsidRDefault="0057539A" w:rsidP="00B7532F">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0A077208" w14:textId="259D5FFB" w:rsidR="0057539A" w:rsidRPr="00CB1C57" w:rsidRDefault="0088437F" w:rsidP="00CB1C57">
            <w:pPr>
              <w:spacing w:line="220" w:lineRule="exact"/>
              <w:rPr>
                <w:sz w:val="16"/>
                <w:szCs w:val="16"/>
              </w:rPr>
            </w:pPr>
            <w:r w:rsidRPr="0088437F">
              <w:rPr>
                <w:rFonts w:hint="eastAsia"/>
                <w:sz w:val="16"/>
                <w:szCs w:val="16"/>
              </w:rPr>
              <w:t>大阪市、守口市、枚方市、寝屋川市、東大阪市、八尾市</w:t>
            </w:r>
          </w:p>
        </w:tc>
      </w:tr>
      <w:tr w:rsidR="0057539A" w:rsidRPr="00E40764" w14:paraId="422FD3FA" w14:textId="5AAE54F1" w:rsidTr="0057539A">
        <w:tc>
          <w:tcPr>
            <w:tcW w:w="828" w:type="dxa"/>
            <w:vMerge/>
          </w:tcPr>
          <w:p w14:paraId="0227FF1F" w14:textId="77777777" w:rsidR="0057539A" w:rsidRPr="00E40764" w:rsidRDefault="0057539A" w:rsidP="00CB1C57">
            <w:pPr>
              <w:spacing w:line="240" w:lineRule="exact"/>
              <w:jc w:val="center"/>
              <w:rPr>
                <w:sz w:val="18"/>
                <w:szCs w:val="18"/>
              </w:rPr>
            </w:pPr>
          </w:p>
        </w:tc>
        <w:tc>
          <w:tcPr>
            <w:tcW w:w="447" w:type="dxa"/>
            <w:tcBorders>
              <w:top w:val="single" w:sz="4" w:space="0" w:color="auto"/>
            </w:tcBorders>
          </w:tcPr>
          <w:p w14:paraId="5373015B" w14:textId="385A93FC" w:rsidR="0057539A" w:rsidRPr="00C569CC" w:rsidRDefault="0057539A" w:rsidP="00CB1C57">
            <w:pPr>
              <w:spacing w:line="240" w:lineRule="exact"/>
              <w:rPr>
                <w:sz w:val="18"/>
                <w:szCs w:val="18"/>
              </w:rPr>
            </w:pPr>
            <w:r>
              <w:rPr>
                <w:sz w:val="18"/>
                <w:szCs w:val="18"/>
              </w:rPr>
              <w:t>A</w:t>
            </w:r>
            <w:r>
              <w:rPr>
                <w:rFonts w:hint="eastAsia"/>
                <w:sz w:val="18"/>
                <w:szCs w:val="18"/>
              </w:rPr>
              <w:t>5</w:t>
            </w:r>
          </w:p>
        </w:tc>
        <w:tc>
          <w:tcPr>
            <w:tcW w:w="1674" w:type="dxa"/>
            <w:tcBorders>
              <w:top w:val="single" w:sz="4" w:space="0" w:color="auto"/>
            </w:tcBorders>
          </w:tcPr>
          <w:p w14:paraId="7E07E9A2" w14:textId="74986CAD" w:rsidR="0057539A" w:rsidRPr="00E40764" w:rsidRDefault="0057539A" w:rsidP="00CB1C57">
            <w:pPr>
              <w:spacing w:line="240" w:lineRule="exact"/>
              <w:rPr>
                <w:sz w:val="18"/>
                <w:szCs w:val="18"/>
              </w:rPr>
            </w:pPr>
            <w:r w:rsidRPr="00C569CC">
              <w:rPr>
                <w:rFonts w:hint="eastAsia"/>
                <w:sz w:val="18"/>
                <w:szCs w:val="18"/>
              </w:rPr>
              <w:t>生活排水対策</w:t>
            </w:r>
            <w:r w:rsidRPr="00C569CC">
              <w:rPr>
                <w:rFonts w:hint="eastAsia"/>
                <w:sz w:val="18"/>
                <w:szCs w:val="18"/>
              </w:rPr>
              <w:t>(</w:t>
            </w:r>
            <w:r w:rsidRPr="00C569CC">
              <w:rPr>
                <w:rFonts w:hint="eastAsia"/>
                <w:sz w:val="18"/>
                <w:szCs w:val="18"/>
              </w:rPr>
              <w:t>啓発・教育</w:t>
            </w:r>
            <w:r w:rsidRPr="00C569CC">
              <w:rPr>
                <w:rFonts w:hint="eastAsia"/>
                <w:sz w:val="18"/>
                <w:szCs w:val="18"/>
              </w:rPr>
              <w:t>)</w:t>
            </w:r>
            <w:r w:rsidRPr="00C569CC">
              <w:rPr>
                <w:rFonts w:hint="eastAsia"/>
                <w:sz w:val="18"/>
                <w:szCs w:val="18"/>
              </w:rPr>
              <w:t>の推進</w:t>
            </w:r>
          </w:p>
        </w:tc>
        <w:tc>
          <w:tcPr>
            <w:tcW w:w="3137" w:type="dxa"/>
            <w:tcBorders>
              <w:top w:val="single" w:sz="4" w:space="0" w:color="auto"/>
            </w:tcBorders>
          </w:tcPr>
          <w:p w14:paraId="109ADA13" w14:textId="258A87C5" w:rsidR="0057539A" w:rsidRPr="00B7532F" w:rsidRDefault="0057539A" w:rsidP="00A20A81">
            <w:pPr>
              <w:spacing w:line="220" w:lineRule="exact"/>
              <w:rPr>
                <w:sz w:val="16"/>
                <w:szCs w:val="16"/>
              </w:rPr>
            </w:pPr>
            <w:r w:rsidRPr="00B7532F">
              <w:rPr>
                <w:rFonts w:hint="eastAsia"/>
                <w:sz w:val="16"/>
                <w:szCs w:val="16"/>
              </w:rPr>
              <w:t>下水道未整備地区や未接続世帯</w:t>
            </w:r>
            <w:r w:rsidRPr="00B7532F">
              <w:rPr>
                <w:rFonts w:hint="eastAsia"/>
                <w:sz w:val="16"/>
                <w:szCs w:val="16"/>
              </w:rPr>
              <w:t>(</w:t>
            </w:r>
            <w:r w:rsidRPr="00B7532F">
              <w:rPr>
                <w:rFonts w:hint="eastAsia"/>
                <w:sz w:val="16"/>
                <w:szCs w:val="16"/>
              </w:rPr>
              <w:t>接続率が低い地域</w:t>
            </w:r>
            <w:r w:rsidRPr="00B7532F">
              <w:rPr>
                <w:rFonts w:hint="eastAsia"/>
                <w:sz w:val="16"/>
                <w:szCs w:val="16"/>
              </w:rPr>
              <w:t>)</w:t>
            </w:r>
            <w:r w:rsidRPr="00B7532F">
              <w:rPr>
                <w:rFonts w:hint="eastAsia"/>
                <w:sz w:val="16"/>
                <w:szCs w:val="16"/>
              </w:rPr>
              <w:t>に対して、浄化槽の適正管理や家庭でできる生活排水対策などの啓発を行い、家庭から流入</w:t>
            </w:r>
            <w:r w:rsidR="00FF07D5">
              <w:rPr>
                <w:rFonts w:hint="eastAsia"/>
                <w:sz w:val="16"/>
                <w:szCs w:val="16"/>
              </w:rPr>
              <w:t>する汚濁</w:t>
            </w:r>
            <w:r w:rsidRPr="00B7532F">
              <w:rPr>
                <w:rFonts w:hint="eastAsia"/>
                <w:sz w:val="16"/>
                <w:szCs w:val="16"/>
              </w:rPr>
              <w:t>負荷を削減する。また、寝屋川の水環境の現状等に関する啓発を行い、水環境に関する住民意識の向上を図る。</w:t>
            </w:r>
          </w:p>
        </w:tc>
        <w:tc>
          <w:tcPr>
            <w:tcW w:w="420" w:type="dxa"/>
          </w:tcPr>
          <w:p w14:paraId="709DD08D" w14:textId="77777777" w:rsidR="0057539A" w:rsidRPr="00C569CC" w:rsidRDefault="0057539A" w:rsidP="00CB1C57">
            <w:pPr>
              <w:spacing w:line="240" w:lineRule="exact"/>
              <w:rPr>
                <w:sz w:val="18"/>
                <w:szCs w:val="18"/>
              </w:rPr>
            </w:pPr>
          </w:p>
        </w:tc>
        <w:tc>
          <w:tcPr>
            <w:tcW w:w="420" w:type="dxa"/>
          </w:tcPr>
          <w:p w14:paraId="7156A85B" w14:textId="44B89045" w:rsidR="0057539A" w:rsidRPr="00C569CC" w:rsidRDefault="0057539A" w:rsidP="00CB1C57">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1FACC5E0" w14:textId="00EF189D" w:rsidR="0057539A" w:rsidRPr="00C569CC" w:rsidRDefault="0057539A" w:rsidP="00CB1C57">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6CFD8D66" w14:textId="45EC150F" w:rsidR="0057539A" w:rsidRPr="00CB1C57" w:rsidRDefault="0057539A" w:rsidP="00CB1C57">
            <w:pPr>
              <w:spacing w:line="220" w:lineRule="exact"/>
              <w:rPr>
                <w:sz w:val="16"/>
                <w:szCs w:val="16"/>
              </w:rPr>
            </w:pPr>
            <w:r w:rsidRPr="00CB1C57">
              <w:rPr>
                <w:rFonts w:hint="eastAsia"/>
                <w:sz w:val="16"/>
                <w:szCs w:val="16"/>
              </w:rPr>
              <w:t>全</w:t>
            </w:r>
            <w:r w:rsidRPr="00CB1C57">
              <w:rPr>
                <w:rFonts w:hint="eastAsia"/>
                <w:sz w:val="16"/>
                <w:szCs w:val="16"/>
              </w:rPr>
              <w:t>1</w:t>
            </w:r>
            <w:r w:rsidR="006327BD">
              <w:rPr>
                <w:rFonts w:hint="eastAsia"/>
                <w:sz w:val="16"/>
                <w:szCs w:val="16"/>
              </w:rPr>
              <w:t>2</w:t>
            </w:r>
            <w:r w:rsidRPr="00CB1C57">
              <w:rPr>
                <w:rFonts w:hint="eastAsia"/>
                <w:sz w:val="16"/>
                <w:szCs w:val="16"/>
              </w:rPr>
              <w:t>市</w:t>
            </w:r>
          </w:p>
        </w:tc>
      </w:tr>
      <w:tr w:rsidR="00BE0A03" w:rsidRPr="00E40764" w14:paraId="1BD718EE" w14:textId="562671EC" w:rsidTr="0057539A">
        <w:tc>
          <w:tcPr>
            <w:tcW w:w="828" w:type="dxa"/>
            <w:vMerge/>
          </w:tcPr>
          <w:p w14:paraId="4D7B46AC" w14:textId="77777777" w:rsidR="00BE0A03" w:rsidRPr="00E40764" w:rsidRDefault="00BE0A03" w:rsidP="00BE0A03">
            <w:pPr>
              <w:spacing w:line="240" w:lineRule="exact"/>
              <w:jc w:val="center"/>
              <w:rPr>
                <w:sz w:val="18"/>
                <w:szCs w:val="18"/>
              </w:rPr>
            </w:pPr>
          </w:p>
        </w:tc>
        <w:tc>
          <w:tcPr>
            <w:tcW w:w="447" w:type="dxa"/>
            <w:tcBorders>
              <w:top w:val="single" w:sz="4" w:space="0" w:color="auto"/>
            </w:tcBorders>
          </w:tcPr>
          <w:p w14:paraId="0D531B37" w14:textId="05EBEC1D" w:rsidR="00BE0A03" w:rsidRPr="00C569CC" w:rsidRDefault="00BE0A03" w:rsidP="00BE0A03">
            <w:pPr>
              <w:spacing w:line="240" w:lineRule="exact"/>
              <w:rPr>
                <w:sz w:val="18"/>
                <w:szCs w:val="18"/>
              </w:rPr>
            </w:pPr>
            <w:r>
              <w:rPr>
                <w:sz w:val="18"/>
                <w:szCs w:val="18"/>
              </w:rPr>
              <w:t>A</w:t>
            </w:r>
            <w:r>
              <w:rPr>
                <w:rFonts w:hint="eastAsia"/>
                <w:sz w:val="18"/>
                <w:szCs w:val="18"/>
              </w:rPr>
              <w:t>6</w:t>
            </w:r>
          </w:p>
        </w:tc>
        <w:tc>
          <w:tcPr>
            <w:tcW w:w="1674" w:type="dxa"/>
            <w:tcBorders>
              <w:top w:val="single" w:sz="4" w:space="0" w:color="auto"/>
            </w:tcBorders>
          </w:tcPr>
          <w:p w14:paraId="4847C194" w14:textId="7F106935" w:rsidR="00BE0A03" w:rsidRPr="00C569CC" w:rsidRDefault="00BE0A03" w:rsidP="00BE0A03">
            <w:pPr>
              <w:spacing w:line="240" w:lineRule="exact"/>
              <w:rPr>
                <w:sz w:val="18"/>
                <w:szCs w:val="18"/>
              </w:rPr>
            </w:pPr>
            <w:r w:rsidRPr="00C569CC">
              <w:rPr>
                <w:rFonts w:hint="eastAsia"/>
                <w:sz w:val="18"/>
                <w:szCs w:val="18"/>
              </w:rPr>
              <w:t>底泥の浚渫</w:t>
            </w:r>
          </w:p>
        </w:tc>
        <w:tc>
          <w:tcPr>
            <w:tcW w:w="3137" w:type="dxa"/>
            <w:tcBorders>
              <w:top w:val="single" w:sz="4" w:space="0" w:color="auto"/>
            </w:tcBorders>
          </w:tcPr>
          <w:p w14:paraId="03DA383D" w14:textId="4AB63600" w:rsidR="00BE0A03" w:rsidRPr="00B7532F" w:rsidRDefault="00E50462" w:rsidP="00BE0A03">
            <w:pPr>
              <w:spacing w:line="220" w:lineRule="exact"/>
              <w:rPr>
                <w:sz w:val="16"/>
                <w:szCs w:val="16"/>
              </w:rPr>
            </w:pPr>
            <w:r>
              <w:rPr>
                <w:rFonts w:hint="eastAsia"/>
                <w:sz w:val="16"/>
                <w:szCs w:val="16"/>
              </w:rPr>
              <w:t>河川や水路に</w:t>
            </w:r>
            <w:r w:rsidR="00BE0A03" w:rsidRPr="00B7532F">
              <w:rPr>
                <w:rFonts w:hint="eastAsia"/>
                <w:sz w:val="16"/>
                <w:szCs w:val="16"/>
              </w:rPr>
              <w:t>堆積している底泥を除去し、水質改善を図る。</w:t>
            </w:r>
          </w:p>
        </w:tc>
        <w:tc>
          <w:tcPr>
            <w:tcW w:w="420" w:type="dxa"/>
          </w:tcPr>
          <w:p w14:paraId="3D15252F" w14:textId="77777777" w:rsidR="00BE0A03" w:rsidRPr="00C569CC" w:rsidRDefault="00BE0A03" w:rsidP="00BE0A03">
            <w:pPr>
              <w:spacing w:line="240" w:lineRule="exact"/>
              <w:rPr>
                <w:sz w:val="18"/>
                <w:szCs w:val="18"/>
              </w:rPr>
            </w:pPr>
          </w:p>
        </w:tc>
        <w:tc>
          <w:tcPr>
            <w:tcW w:w="420" w:type="dxa"/>
          </w:tcPr>
          <w:p w14:paraId="6F403E02" w14:textId="45709760" w:rsidR="00BE0A03" w:rsidRPr="00C569CC" w:rsidRDefault="00BE0A03" w:rsidP="00BE0A03">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65AC3E18" w14:textId="02088E40" w:rsidR="00BE0A03" w:rsidRPr="00C569CC" w:rsidRDefault="00BE0A03" w:rsidP="00BE0A03">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1BED4BEB" w14:textId="7C9C144C" w:rsidR="00BE0A03" w:rsidRPr="00CB1C57" w:rsidRDefault="00BE0A03" w:rsidP="00BE0A03">
            <w:pPr>
              <w:spacing w:line="220" w:lineRule="exact"/>
              <w:rPr>
                <w:sz w:val="16"/>
                <w:szCs w:val="16"/>
              </w:rPr>
            </w:pPr>
            <w:r w:rsidRPr="00CB1C57">
              <w:rPr>
                <w:rFonts w:hint="eastAsia"/>
                <w:sz w:val="16"/>
                <w:szCs w:val="16"/>
              </w:rPr>
              <w:t>全</w:t>
            </w:r>
            <w:r w:rsidRPr="00CB1C57">
              <w:rPr>
                <w:rFonts w:hint="eastAsia"/>
                <w:sz w:val="16"/>
                <w:szCs w:val="16"/>
              </w:rPr>
              <w:t>1</w:t>
            </w:r>
            <w:r w:rsidR="006327BD">
              <w:rPr>
                <w:rFonts w:hint="eastAsia"/>
                <w:sz w:val="16"/>
                <w:szCs w:val="16"/>
              </w:rPr>
              <w:t>2</w:t>
            </w:r>
            <w:r w:rsidRPr="00CB1C57">
              <w:rPr>
                <w:rFonts w:hint="eastAsia"/>
                <w:sz w:val="16"/>
                <w:szCs w:val="16"/>
              </w:rPr>
              <w:t>市</w:t>
            </w:r>
          </w:p>
        </w:tc>
      </w:tr>
      <w:tr w:rsidR="00BE0A03" w:rsidRPr="00E40764" w14:paraId="162014F9" w14:textId="79864066" w:rsidTr="0057539A">
        <w:tc>
          <w:tcPr>
            <w:tcW w:w="828" w:type="dxa"/>
            <w:vMerge/>
          </w:tcPr>
          <w:p w14:paraId="5717A0CE" w14:textId="77777777" w:rsidR="00BE0A03" w:rsidRPr="00E40764" w:rsidRDefault="00BE0A03" w:rsidP="00BE0A03">
            <w:pPr>
              <w:spacing w:line="240" w:lineRule="exact"/>
              <w:jc w:val="center"/>
              <w:rPr>
                <w:sz w:val="18"/>
                <w:szCs w:val="18"/>
              </w:rPr>
            </w:pPr>
          </w:p>
        </w:tc>
        <w:tc>
          <w:tcPr>
            <w:tcW w:w="447" w:type="dxa"/>
            <w:tcBorders>
              <w:top w:val="single" w:sz="4" w:space="0" w:color="auto"/>
            </w:tcBorders>
          </w:tcPr>
          <w:p w14:paraId="4080EAF5" w14:textId="46CDC58A" w:rsidR="00BE0A03" w:rsidRPr="00C569CC" w:rsidRDefault="00BE0A03" w:rsidP="00BE0A03">
            <w:pPr>
              <w:spacing w:line="240" w:lineRule="exact"/>
              <w:rPr>
                <w:sz w:val="18"/>
                <w:szCs w:val="18"/>
              </w:rPr>
            </w:pPr>
            <w:r>
              <w:rPr>
                <w:sz w:val="18"/>
                <w:szCs w:val="18"/>
              </w:rPr>
              <w:t>A</w:t>
            </w:r>
            <w:r>
              <w:rPr>
                <w:rFonts w:hint="eastAsia"/>
                <w:sz w:val="18"/>
                <w:szCs w:val="18"/>
              </w:rPr>
              <w:t>7</w:t>
            </w:r>
          </w:p>
        </w:tc>
        <w:tc>
          <w:tcPr>
            <w:tcW w:w="1674" w:type="dxa"/>
            <w:tcBorders>
              <w:top w:val="single" w:sz="4" w:space="0" w:color="auto"/>
            </w:tcBorders>
          </w:tcPr>
          <w:p w14:paraId="2CC296F7" w14:textId="38476E6F" w:rsidR="00BE0A03" w:rsidRPr="00C569CC" w:rsidRDefault="00BE0A03" w:rsidP="00BE0A03">
            <w:pPr>
              <w:spacing w:line="240" w:lineRule="exact"/>
              <w:rPr>
                <w:sz w:val="18"/>
                <w:szCs w:val="18"/>
              </w:rPr>
            </w:pPr>
            <w:r>
              <w:rPr>
                <w:rFonts w:hint="eastAsia"/>
                <w:sz w:val="18"/>
                <w:szCs w:val="18"/>
              </w:rPr>
              <w:t>流域住民等と連携した</w:t>
            </w:r>
            <w:r w:rsidRPr="00C569CC">
              <w:rPr>
                <w:rFonts w:hint="eastAsia"/>
                <w:sz w:val="18"/>
                <w:szCs w:val="18"/>
              </w:rPr>
              <w:t>水路</w:t>
            </w:r>
            <w:r>
              <w:rPr>
                <w:rFonts w:hint="eastAsia"/>
                <w:sz w:val="18"/>
                <w:szCs w:val="18"/>
              </w:rPr>
              <w:t>等</w:t>
            </w:r>
            <w:r w:rsidRPr="00C569CC">
              <w:rPr>
                <w:rFonts w:hint="eastAsia"/>
                <w:sz w:val="18"/>
                <w:szCs w:val="18"/>
              </w:rPr>
              <w:t>の水質改善の</w:t>
            </w:r>
            <w:r>
              <w:rPr>
                <w:rFonts w:hint="eastAsia"/>
                <w:sz w:val="18"/>
                <w:szCs w:val="18"/>
              </w:rPr>
              <w:t>推進</w:t>
            </w:r>
          </w:p>
        </w:tc>
        <w:tc>
          <w:tcPr>
            <w:tcW w:w="3137" w:type="dxa"/>
            <w:tcBorders>
              <w:top w:val="single" w:sz="4" w:space="0" w:color="auto"/>
            </w:tcBorders>
          </w:tcPr>
          <w:p w14:paraId="40265307" w14:textId="2F1F5832" w:rsidR="00BE0A03" w:rsidRPr="00B7532F" w:rsidRDefault="00BE0A03" w:rsidP="00BE0A03">
            <w:pPr>
              <w:spacing w:line="220" w:lineRule="exact"/>
              <w:rPr>
                <w:sz w:val="16"/>
                <w:szCs w:val="16"/>
              </w:rPr>
            </w:pPr>
            <w:r w:rsidRPr="00B7532F">
              <w:rPr>
                <w:rFonts w:hint="eastAsia"/>
                <w:sz w:val="16"/>
                <w:szCs w:val="16"/>
              </w:rPr>
              <w:t>河川に流入する水路等において、</w:t>
            </w:r>
            <w:r>
              <w:rPr>
                <w:rFonts w:hint="eastAsia"/>
                <w:sz w:val="16"/>
                <w:szCs w:val="16"/>
              </w:rPr>
              <w:t>流域</w:t>
            </w:r>
            <w:r w:rsidRPr="00B7532F">
              <w:rPr>
                <w:rFonts w:hint="eastAsia"/>
                <w:sz w:val="16"/>
                <w:szCs w:val="16"/>
              </w:rPr>
              <w:t>住民や</w:t>
            </w:r>
            <w:r w:rsidRPr="00B7532F">
              <w:rPr>
                <w:rFonts w:hint="eastAsia"/>
                <w:sz w:val="16"/>
                <w:szCs w:val="16"/>
              </w:rPr>
              <w:t>NPO</w:t>
            </w:r>
            <w:r w:rsidRPr="00B7532F">
              <w:rPr>
                <w:rFonts w:hint="eastAsia"/>
                <w:sz w:val="16"/>
                <w:szCs w:val="16"/>
              </w:rPr>
              <w:t>、企業等と連携した水質改善を図る。</w:t>
            </w:r>
          </w:p>
        </w:tc>
        <w:tc>
          <w:tcPr>
            <w:tcW w:w="420" w:type="dxa"/>
          </w:tcPr>
          <w:p w14:paraId="4822BF00" w14:textId="77777777" w:rsidR="00BE0A03" w:rsidRPr="00C569CC" w:rsidRDefault="00BE0A03" w:rsidP="00BE0A03">
            <w:pPr>
              <w:spacing w:line="240" w:lineRule="exact"/>
              <w:rPr>
                <w:sz w:val="18"/>
                <w:szCs w:val="18"/>
              </w:rPr>
            </w:pPr>
          </w:p>
        </w:tc>
        <w:tc>
          <w:tcPr>
            <w:tcW w:w="420" w:type="dxa"/>
          </w:tcPr>
          <w:p w14:paraId="780640A8" w14:textId="77777777" w:rsidR="00BE0A03" w:rsidRPr="00C569CC" w:rsidRDefault="00BE0A03" w:rsidP="00BE0A03">
            <w:pPr>
              <w:spacing w:line="240" w:lineRule="exact"/>
              <w:rPr>
                <w:sz w:val="18"/>
                <w:szCs w:val="18"/>
              </w:rPr>
            </w:pPr>
          </w:p>
        </w:tc>
        <w:tc>
          <w:tcPr>
            <w:tcW w:w="420" w:type="dxa"/>
            <w:tcBorders>
              <w:top w:val="single" w:sz="4" w:space="0" w:color="auto"/>
              <w:bottom w:val="single" w:sz="4" w:space="0" w:color="auto"/>
              <w:right w:val="dotted" w:sz="4" w:space="0" w:color="auto"/>
            </w:tcBorders>
          </w:tcPr>
          <w:p w14:paraId="194C1075" w14:textId="0A67D1A3" w:rsidR="00BE0A03" w:rsidRPr="00C569CC" w:rsidRDefault="00BE0A03" w:rsidP="00BE0A03">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2E617494" w14:textId="047A5256" w:rsidR="00BE0A03" w:rsidRPr="00CB1C57" w:rsidRDefault="00BE0A03" w:rsidP="00BE0A03">
            <w:pPr>
              <w:spacing w:line="220" w:lineRule="exact"/>
              <w:rPr>
                <w:sz w:val="16"/>
                <w:szCs w:val="16"/>
              </w:rPr>
            </w:pPr>
            <w:r w:rsidRPr="00CB1C57">
              <w:rPr>
                <w:rFonts w:hint="eastAsia"/>
                <w:sz w:val="16"/>
                <w:szCs w:val="16"/>
              </w:rPr>
              <w:t>全</w:t>
            </w:r>
            <w:r w:rsidRPr="00CB1C57">
              <w:rPr>
                <w:rFonts w:hint="eastAsia"/>
                <w:sz w:val="16"/>
                <w:szCs w:val="16"/>
              </w:rPr>
              <w:t>1</w:t>
            </w:r>
            <w:r w:rsidR="006327BD">
              <w:rPr>
                <w:rFonts w:hint="eastAsia"/>
                <w:sz w:val="16"/>
                <w:szCs w:val="16"/>
              </w:rPr>
              <w:t>2</w:t>
            </w:r>
            <w:r w:rsidRPr="00CB1C57">
              <w:rPr>
                <w:rFonts w:hint="eastAsia"/>
                <w:sz w:val="16"/>
                <w:szCs w:val="16"/>
              </w:rPr>
              <w:t>市</w:t>
            </w:r>
          </w:p>
        </w:tc>
      </w:tr>
      <w:tr w:rsidR="00BE0A03" w:rsidRPr="00E40764" w14:paraId="6A960DAC" w14:textId="6BC21E6A" w:rsidTr="0057539A">
        <w:tc>
          <w:tcPr>
            <w:tcW w:w="828" w:type="dxa"/>
            <w:vMerge w:val="restart"/>
          </w:tcPr>
          <w:p w14:paraId="4267EBEE" w14:textId="77777777" w:rsidR="00BE0A03" w:rsidRDefault="00BE0A03" w:rsidP="00BE0A03">
            <w:pPr>
              <w:spacing w:line="240" w:lineRule="exact"/>
              <w:jc w:val="center"/>
              <w:rPr>
                <w:sz w:val="18"/>
                <w:szCs w:val="18"/>
              </w:rPr>
            </w:pPr>
            <w:r w:rsidRPr="00E40764">
              <w:rPr>
                <w:rFonts w:hint="eastAsia"/>
                <w:sz w:val="18"/>
                <w:szCs w:val="18"/>
              </w:rPr>
              <w:t>水量の</w:t>
            </w:r>
          </w:p>
          <w:p w14:paraId="71F539A9" w14:textId="02D3B880" w:rsidR="00BE0A03" w:rsidRPr="00E40764" w:rsidRDefault="00BE0A03" w:rsidP="00BE0A03">
            <w:pPr>
              <w:spacing w:line="240" w:lineRule="exact"/>
              <w:jc w:val="center"/>
              <w:rPr>
                <w:sz w:val="18"/>
                <w:szCs w:val="18"/>
              </w:rPr>
            </w:pPr>
            <w:r>
              <w:rPr>
                <w:rFonts w:hint="eastAsia"/>
                <w:sz w:val="18"/>
                <w:szCs w:val="18"/>
              </w:rPr>
              <w:t>確保</w:t>
            </w:r>
          </w:p>
        </w:tc>
        <w:tc>
          <w:tcPr>
            <w:tcW w:w="447" w:type="dxa"/>
          </w:tcPr>
          <w:p w14:paraId="67B1FDCE" w14:textId="0E1724F9" w:rsidR="00BE0A03" w:rsidRPr="00C569CC" w:rsidRDefault="00BE0A03" w:rsidP="00BE0A03">
            <w:pPr>
              <w:spacing w:line="240" w:lineRule="exact"/>
              <w:rPr>
                <w:sz w:val="18"/>
                <w:szCs w:val="18"/>
              </w:rPr>
            </w:pPr>
            <w:r>
              <w:rPr>
                <w:sz w:val="18"/>
                <w:szCs w:val="18"/>
              </w:rPr>
              <w:t>B1</w:t>
            </w:r>
          </w:p>
        </w:tc>
        <w:tc>
          <w:tcPr>
            <w:tcW w:w="1674" w:type="dxa"/>
          </w:tcPr>
          <w:p w14:paraId="3262B9F4" w14:textId="12676CBE" w:rsidR="00BE0A03" w:rsidRPr="00C569CC" w:rsidRDefault="00BE0A03" w:rsidP="00BE0A03">
            <w:pPr>
              <w:spacing w:line="240" w:lineRule="exact"/>
              <w:rPr>
                <w:sz w:val="18"/>
                <w:szCs w:val="18"/>
              </w:rPr>
            </w:pPr>
            <w:r w:rsidRPr="00C569CC">
              <w:rPr>
                <w:rFonts w:hint="eastAsia"/>
                <w:sz w:val="18"/>
                <w:szCs w:val="18"/>
              </w:rPr>
              <w:t>他河川からの</w:t>
            </w:r>
            <w:r>
              <w:rPr>
                <w:rFonts w:hint="eastAsia"/>
                <w:sz w:val="18"/>
                <w:szCs w:val="18"/>
              </w:rPr>
              <w:t>浄化</w:t>
            </w:r>
            <w:r w:rsidRPr="00C569CC">
              <w:rPr>
                <w:rFonts w:hint="eastAsia"/>
                <w:sz w:val="18"/>
                <w:szCs w:val="18"/>
              </w:rPr>
              <w:t>導水</w:t>
            </w:r>
          </w:p>
        </w:tc>
        <w:tc>
          <w:tcPr>
            <w:tcW w:w="3137" w:type="dxa"/>
          </w:tcPr>
          <w:p w14:paraId="1084919F" w14:textId="5FDBC5C7" w:rsidR="00BE0A03" w:rsidRPr="00B7532F" w:rsidRDefault="00BE0A03" w:rsidP="00BE0A03">
            <w:pPr>
              <w:spacing w:line="220" w:lineRule="exact"/>
              <w:rPr>
                <w:sz w:val="16"/>
                <w:szCs w:val="16"/>
              </w:rPr>
            </w:pPr>
            <w:r w:rsidRPr="00B7532F">
              <w:rPr>
                <w:rFonts w:hint="eastAsia"/>
                <w:sz w:val="16"/>
                <w:szCs w:val="16"/>
              </w:rPr>
              <w:t>淀川・大川からの導水、寝屋川から古川への導水を行い、水量</w:t>
            </w:r>
            <w:r>
              <w:rPr>
                <w:rFonts w:hint="eastAsia"/>
                <w:sz w:val="16"/>
                <w:szCs w:val="16"/>
              </w:rPr>
              <w:t>の</w:t>
            </w:r>
            <w:r w:rsidRPr="00B7532F">
              <w:rPr>
                <w:rFonts w:hint="eastAsia"/>
                <w:sz w:val="16"/>
                <w:szCs w:val="16"/>
              </w:rPr>
              <w:t>確保を図る。</w:t>
            </w:r>
          </w:p>
        </w:tc>
        <w:tc>
          <w:tcPr>
            <w:tcW w:w="420" w:type="dxa"/>
          </w:tcPr>
          <w:p w14:paraId="506B040B" w14:textId="6078D5C4" w:rsidR="00BE0A03" w:rsidRPr="00C569CC" w:rsidRDefault="00BE0A03" w:rsidP="00BE0A03">
            <w:pPr>
              <w:spacing w:line="240" w:lineRule="exact"/>
              <w:rPr>
                <w:sz w:val="18"/>
                <w:szCs w:val="18"/>
              </w:rPr>
            </w:pPr>
            <w:r>
              <w:rPr>
                <w:rFonts w:hint="eastAsia"/>
                <w:sz w:val="18"/>
                <w:szCs w:val="18"/>
              </w:rPr>
              <w:t>●</w:t>
            </w:r>
          </w:p>
        </w:tc>
        <w:tc>
          <w:tcPr>
            <w:tcW w:w="420" w:type="dxa"/>
          </w:tcPr>
          <w:p w14:paraId="34870645" w14:textId="58966530" w:rsidR="00BE0A03" w:rsidRPr="00C569CC" w:rsidRDefault="00BE0A03" w:rsidP="00BE0A03">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48D33B48" w14:textId="1E3A3CE2" w:rsidR="00BE0A03" w:rsidRPr="00C569CC" w:rsidRDefault="00840B76" w:rsidP="00BE0A03">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1115C1BF" w14:textId="57DDB4EE" w:rsidR="00BE0A03" w:rsidRPr="00CB1C57" w:rsidRDefault="00840B76" w:rsidP="00BE0A03">
            <w:pPr>
              <w:spacing w:line="220" w:lineRule="exact"/>
              <w:rPr>
                <w:sz w:val="16"/>
                <w:szCs w:val="16"/>
              </w:rPr>
            </w:pPr>
            <w:r>
              <w:rPr>
                <w:rFonts w:hint="eastAsia"/>
                <w:sz w:val="16"/>
                <w:szCs w:val="16"/>
              </w:rPr>
              <w:t>大阪市</w:t>
            </w:r>
          </w:p>
        </w:tc>
      </w:tr>
      <w:tr w:rsidR="00BE0A03" w:rsidRPr="00E40764" w14:paraId="7BAF0402" w14:textId="0AB66BF8" w:rsidTr="00E50462">
        <w:trPr>
          <w:trHeight w:val="340"/>
        </w:trPr>
        <w:tc>
          <w:tcPr>
            <w:tcW w:w="828" w:type="dxa"/>
            <w:vMerge/>
          </w:tcPr>
          <w:p w14:paraId="0BD18FD5" w14:textId="77777777" w:rsidR="00BE0A03" w:rsidRPr="00E40764" w:rsidRDefault="00BE0A03" w:rsidP="00BE0A03">
            <w:pPr>
              <w:spacing w:line="240" w:lineRule="exact"/>
              <w:rPr>
                <w:sz w:val="18"/>
                <w:szCs w:val="18"/>
              </w:rPr>
            </w:pPr>
          </w:p>
        </w:tc>
        <w:tc>
          <w:tcPr>
            <w:tcW w:w="447" w:type="dxa"/>
          </w:tcPr>
          <w:p w14:paraId="0187A6C4" w14:textId="3525337B" w:rsidR="00BE0A03" w:rsidRPr="00C569CC" w:rsidRDefault="00BE0A03" w:rsidP="00BE0A03">
            <w:pPr>
              <w:spacing w:line="240" w:lineRule="exact"/>
              <w:rPr>
                <w:sz w:val="18"/>
                <w:szCs w:val="18"/>
              </w:rPr>
            </w:pPr>
            <w:r>
              <w:rPr>
                <w:sz w:val="18"/>
                <w:szCs w:val="18"/>
              </w:rPr>
              <w:t>B2</w:t>
            </w:r>
          </w:p>
        </w:tc>
        <w:tc>
          <w:tcPr>
            <w:tcW w:w="1674" w:type="dxa"/>
          </w:tcPr>
          <w:p w14:paraId="4C156324" w14:textId="1E30A665" w:rsidR="00BE0A03" w:rsidRPr="00C569CC" w:rsidRDefault="00BE0A03" w:rsidP="00BE0A03">
            <w:pPr>
              <w:spacing w:line="240" w:lineRule="exact"/>
              <w:rPr>
                <w:sz w:val="18"/>
                <w:szCs w:val="18"/>
              </w:rPr>
            </w:pPr>
            <w:r w:rsidRPr="00C569CC">
              <w:rPr>
                <w:rFonts w:hint="eastAsia"/>
                <w:sz w:val="18"/>
                <w:szCs w:val="18"/>
              </w:rPr>
              <w:t>地下水の導水</w:t>
            </w:r>
          </w:p>
        </w:tc>
        <w:tc>
          <w:tcPr>
            <w:tcW w:w="3137" w:type="dxa"/>
          </w:tcPr>
          <w:p w14:paraId="6B8944A1" w14:textId="1DABFEDF" w:rsidR="00BE0A03" w:rsidRPr="00B7532F" w:rsidRDefault="00BE0A03" w:rsidP="00BE0A03">
            <w:pPr>
              <w:spacing w:line="220" w:lineRule="exact"/>
              <w:rPr>
                <w:sz w:val="16"/>
                <w:szCs w:val="16"/>
              </w:rPr>
            </w:pPr>
            <w:r w:rsidRPr="00B7532F">
              <w:rPr>
                <w:rFonts w:hint="eastAsia"/>
                <w:sz w:val="16"/>
                <w:szCs w:val="16"/>
              </w:rPr>
              <w:t>地下水の導水を行い、水量</w:t>
            </w:r>
            <w:r>
              <w:rPr>
                <w:rFonts w:hint="eastAsia"/>
                <w:sz w:val="16"/>
                <w:szCs w:val="16"/>
              </w:rPr>
              <w:t>の</w:t>
            </w:r>
            <w:r w:rsidRPr="00B7532F">
              <w:rPr>
                <w:rFonts w:hint="eastAsia"/>
                <w:sz w:val="16"/>
                <w:szCs w:val="16"/>
              </w:rPr>
              <w:t>確保を図る。</w:t>
            </w:r>
          </w:p>
        </w:tc>
        <w:tc>
          <w:tcPr>
            <w:tcW w:w="420" w:type="dxa"/>
          </w:tcPr>
          <w:p w14:paraId="3166A56C" w14:textId="77777777" w:rsidR="00BE0A03" w:rsidRPr="00C569CC" w:rsidRDefault="00BE0A03" w:rsidP="00BE0A03">
            <w:pPr>
              <w:spacing w:line="240" w:lineRule="exact"/>
              <w:rPr>
                <w:sz w:val="18"/>
                <w:szCs w:val="18"/>
              </w:rPr>
            </w:pPr>
          </w:p>
        </w:tc>
        <w:tc>
          <w:tcPr>
            <w:tcW w:w="420" w:type="dxa"/>
          </w:tcPr>
          <w:p w14:paraId="49E50011" w14:textId="5D1C922A" w:rsidR="00BE0A03" w:rsidRPr="00C569CC" w:rsidRDefault="00BE0A03" w:rsidP="00BE0A03">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0C1AD020" w14:textId="6CF71C26" w:rsidR="00BE0A03" w:rsidRPr="00C569CC" w:rsidRDefault="00BE0A03" w:rsidP="00BE0A03">
            <w:pPr>
              <w:spacing w:line="240" w:lineRule="exact"/>
              <w:rPr>
                <w:sz w:val="18"/>
                <w:szCs w:val="18"/>
              </w:rPr>
            </w:pPr>
            <w:r>
              <w:rPr>
                <w:rFonts w:hint="eastAsia"/>
                <w:sz w:val="18"/>
                <w:szCs w:val="18"/>
              </w:rPr>
              <w:t>●</w:t>
            </w:r>
          </w:p>
        </w:tc>
        <w:tc>
          <w:tcPr>
            <w:tcW w:w="1705" w:type="dxa"/>
            <w:tcBorders>
              <w:top w:val="single" w:sz="4" w:space="0" w:color="auto"/>
              <w:left w:val="dotted" w:sz="4" w:space="0" w:color="auto"/>
              <w:bottom w:val="single" w:sz="4" w:space="0" w:color="auto"/>
            </w:tcBorders>
          </w:tcPr>
          <w:p w14:paraId="1358C9AF" w14:textId="4B30CC92" w:rsidR="00BE0A03" w:rsidRPr="00CB1C57" w:rsidRDefault="00884239" w:rsidP="00BE0A03">
            <w:pPr>
              <w:spacing w:line="220" w:lineRule="exact"/>
              <w:rPr>
                <w:sz w:val="16"/>
                <w:szCs w:val="16"/>
              </w:rPr>
            </w:pPr>
            <w:r>
              <w:rPr>
                <w:rFonts w:hint="eastAsia"/>
                <w:sz w:val="16"/>
                <w:szCs w:val="16"/>
              </w:rPr>
              <w:t>寝屋川市、</w:t>
            </w:r>
            <w:r w:rsidR="00BE0A03" w:rsidRPr="00CB1C57">
              <w:rPr>
                <w:rFonts w:hint="eastAsia"/>
                <w:sz w:val="16"/>
                <w:szCs w:val="16"/>
              </w:rPr>
              <w:t>柏原市</w:t>
            </w:r>
          </w:p>
        </w:tc>
      </w:tr>
      <w:tr w:rsidR="00BE0A03" w:rsidRPr="00E40764" w14:paraId="522FC343" w14:textId="0FBBCDF0" w:rsidTr="00E50462">
        <w:trPr>
          <w:trHeight w:val="340"/>
        </w:trPr>
        <w:tc>
          <w:tcPr>
            <w:tcW w:w="828" w:type="dxa"/>
            <w:vMerge/>
          </w:tcPr>
          <w:p w14:paraId="59CD6915" w14:textId="543440B8" w:rsidR="00BE0A03" w:rsidRPr="00347FBE" w:rsidRDefault="00BE0A03" w:rsidP="00BE0A03">
            <w:pPr>
              <w:spacing w:line="240" w:lineRule="exact"/>
              <w:rPr>
                <w:sz w:val="18"/>
                <w:szCs w:val="18"/>
              </w:rPr>
            </w:pPr>
          </w:p>
        </w:tc>
        <w:tc>
          <w:tcPr>
            <w:tcW w:w="447" w:type="dxa"/>
          </w:tcPr>
          <w:p w14:paraId="29D50F3A" w14:textId="664238CB" w:rsidR="00BE0A03" w:rsidRPr="00347FBE" w:rsidRDefault="00BE0A03" w:rsidP="00BE0A03">
            <w:pPr>
              <w:spacing w:line="240" w:lineRule="exact"/>
              <w:rPr>
                <w:sz w:val="18"/>
                <w:szCs w:val="18"/>
              </w:rPr>
            </w:pPr>
            <w:r w:rsidRPr="00347FBE">
              <w:rPr>
                <w:rFonts w:hint="eastAsia"/>
                <w:sz w:val="18"/>
                <w:szCs w:val="18"/>
              </w:rPr>
              <w:t>B3</w:t>
            </w:r>
          </w:p>
        </w:tc>
        <w:tc>
          <w:tcPr>
            <w:tcW w:w="1674" w:type="dxa"/>
          </w:tcPr>
          <w:p w14:paraId="384535DA" w14:textId="093CF1D9" w:rsidR="00BE0A03" w:rsidRPr="00347FBE" w:rsidRDefault="00BE0A03" w:rsidP="00BE0A03">
            <w:pPr>
              <w:spacing w:line="240" w:lineRule="exact"/>
              <w:rPr>
                <w:sz w:val="18"/>
                <w:szCs w:val="18"/>
              </w:rPr>
            </w:pPr>
            <w:r w:rsidRPr="00347FBE">
              <w:rPr>
                <w:rFonts w:hint="eastAsia"/>
                <w:sz w:val="18"/>
                <w:szCs w:val="18"/>
              </w:rPr>
              <w:t>下水処理水の利用</w:t>
            </w:r>
          </w:p>
        </w:tc>
        <w:tc>
          <w:tcPr>
            <w:tcW w:w="3137" w:type="dxa"/>
          </w:tcPr>
          <w:p w14:paraId="073A1FC6" w14:textId="38EC3BC9" w:rsidR="00BE0A03" w:rsidRPr="00347FBE" w:rsidRDefault="00BE0A03" w:rsidP="00BE0A03">
            <w:pPr>
              <w:spacing w:line="220" w:lineRule="exact"/>
              <w:rPr>
                <w:sz w:val="16"/>
                <w:szCs w:val="16"/>
              </w:rPr>
            </w:pPr>
            <w:r w:rsidRPr="00347FBE">
              <w:rPr>
                <w:rFonts w:hint="eastAsia"/>
                <w:sz w:val="16"/>
                <w:szCs w:val="16"/>
              </w:rPr>
              <w:t>下水処理水を活用し、水量</w:t>
            </w:r>
            <w:r>
              <w:rPr>
                <w:rFonts w:hint="eastAsia"/>
                <w:sz w:val="16"/>
                <w:szCs w:val="16"/>
              </w:rPr>
              <w:t>の</w:t>
            </w:r>
            <w:r w:rsidRPr="00347FBE">
              <w:rPr>
                <w:rFonts w:hint="eastAsia"/>
                <w:sz w:val="16"/>
                <w:szCs w:val="16"/>
              </w:rPr>
              <w:t>確保を図る。</w:t>
            </w:r>
          </w:p>
        </w:tc>
        <w:tc>
          <w:tcPr>
            <w:tcW w:w="420" w:type="dxa"/>
          </w:tcPr>
          <w:p w14:paraId="4B8EEF8B" w14:textId="77777777" w:rsidR="00BE0A03" w:rsidRPr="00347FBE" w:rsidRDefault="00BE0A03" w:rsidP="00BE0A03">
            <w:pPr>
              <w:spacing w:line="240" w:lineRule="exact"/>
              <w:rPr>
                <w:sz w:val="18"/>
                <w:szCs w:val="18"/>
              </w:rPr>
            </w:pPr>
          </w:p>
        </w:tc>
        <w:tc>
          <w:tcPr>
            <w:tcW w:w="420" w:type="dxa"/>
          </w:tcPr>
          <w:p w14:paraId="45887CB1" w14:textId="7420D5DC" w:rsidR="00BE0A03" w:rsidRPr="00347FBE" w:rsidRDefault="00BE0A03" w:rsidP="00BE0A03">
            <w:pPr>
              <w:spacing w:line="240" w:lineRule="exact"/>
              <w:rPr>
                <w:sz w:val="18"/>
                <w:szCs w:val="18"/>
              </w:rPr>
            </w:pPr>
            <w:r w:rsidRPr="00347FBE">
              <w:rPr>
                <w:rFonts w:hint="eastAsia"/>
                <w:sz w:val="18"/>
                <w:szCs w:val="18"/>
              </w:rPr>
              <w:t>●</w:t>
            </w:r>
          </w:p>
        </w:tc>
        <w:tc>
          <w:tcPr>
            <w:tcW w:w="420" w:type="dxa"/>
            <w:tcBorders>
              <w:top w:val="single" w:sz="4" w:space="0" w:color="auto"/>
              <w:bottom w:val="single" w:sz="8" w:space="0" w:color="auto"/>
              <w:right w:val="dotted" w:sz="4" w:space="0" w:color="auto"/>
            </w:tcBorders>
          </w:tcPr>
          <w:p w14:paraId="0D458AC2" w14:textId="2AB94E30" w:rsidR="00BE0A03" w:rsidRPr="00347FBE" w:rsidRDefault="00BE0A03" w:rsidP="00BE0A03">
            <w:pPr>
              <w:spacing w:line="240" w:lineRule="exact"/>
              <w:rPr>
                <w:sz w:val="18"/>
                <w:szCs w:val="18"/>
              </w:rPr>
            </w:pPr>
            <w:r w:rsidRPr="00347FBE">
              <w:rPr>
                <w:rFonts w:hint="eastAsia"/>
                <w:sz w:val="18"/>
                <w:szCs w:val="18"/>
              </w:rPr>
              <w:t>●</w:t>
            </w:r>
          </w:p>
        </w:tc>
        <w:tc>
          <w:tcPr>
            <w:tcW w:w="1705" w:type="dxa"/>
            <w:tcBorders>
              <w:top w:val="single" w:sz="4" w:space="0" w:color="auto"/>
              <w:left w:val="dotted" w:sz="4" w:space="0" w:color="auto"/>
              <w:bottom w:val="single" w:sz="8" w:space="0" w:color="auto"/>
            </w:tcBorders>
          </w:tcPr>
          <w:p w14:paraId="32D8398B" w14:textId="2A24D29C" w:rsidR="00BE0A03" w:rsidRPr="00347FBE" w:rsidRDefault="00BE0A03" w:rsidP="00BE0A03">
            <w:pPr>
              <w:spacing w:line="220" w:lineRule="exact"/>
              <w:rPr>
                <w:sz w:val="16"/>
                <w:szCs w:val="16"/>
              </w:rPr>
            </w:pPr>
            <w:r w:rsidRPr="00347FBE">
              <w:rPr>
                <w:rFonts w:hint="eastAsia"/>
                <w:sz w:val="16"/>
                <w:szCs w:val="16"/>
              </w:rPr>
              <w:t>大阪市、</w:t>
            </w:r>
            <w:r w:rsidR="008F2A53">
              <w:rPr>
                <w:rFonts w:hint="eastAsia"/>
                <w:sz w:val="16"/>
                <w:szCs w:val="16"/>
              </w:rPr>
              <w:t>東大阪市、大東市</w:t>
            </w:r>
          </w:p>
        </w:tc>
      </w:tr>
      <w:bookmarkEnd w:id="1"/>
    </w:tbl>
    <w:p w14:paraId="5F83B6FA" w14:textId="49F2A8AC" w:rsidR="00C569CC" w:rsidRDefault="00C569CC" w:rsidP="00C569CC"/>
    <w:p w14:paraId="125699C6" w14:textId="1F55F887" w:rsidR="008236A2" w:rsidRDefault="008236A2" w:rsidP="00C569CC"/>
    <w:p w14:paraId="402C2457" w14:textId="787AFA83" w:rsidR="008236A2" w:rsidRDefault="008236A2" w:rsidP="00C569CC"/>
    <w:p w14:paraId="20E97CC9" w14:textId="77777777" w:rsidR="008236A2" w:rsidRDefault="008236A2" w:rsidP="00C569CC"/>
    <w:p w14:paraId="7D392B34" w14:textId="672B7A4B" w:rsidR="00CB1C57" w:rsidRDefault="00CB1C57" w:rsidP="00CB1C57">
      <w:pPr>
        <w:widowControl/>
        <w:jc w:val="left"/>
      </w:pPr>
      <w:r>
        <w:br w:type="page"/>
      </w:r>
    </w:p>
    <w:p w14:paraId="2743F919" w14:textId="49C2C0C0" w:rsidR="00CB1C57" w:rsidRDefault="00CB1C57" w:rsidP="00FA2A95">
      <w:pPr>
        <w:pStyle w:val="3"/>
      </w:pPr>
      <w:r>
        <w:rPr>
          <w:rFonts w:hint="eastAsia"/>
        </w:rPr>
        <w:lastRenderedPageBreak/>
        <w:t>水質の保全の取組</w:t>
      </w:r>
    </w:p>
    <w:p w14:paraId="58B81266" w14:textId="6C550895" w:rsidR="00CB1C57" w:rsidRDefault="00CB1C57" w:rsidP="00FA2A95">
      <w:pPr>
        <w:pStyle w:val="4"/>
        <w:ind w:left="570"/>
      </w:pPr>
      <w:r>
        <w:rPr>
          <w:rFonts w:hint="eastAsia"/>
        </w:rPr>
        <w:t>下水道の整備や接続の促進</w:t>
      </w:r>
      <w:r w:rsidR="005A096B">
        <w:rPr>
          <w:rFonts w:hint="eastAsia"/>
        </w:rPr>
        <w:t>(</w:t>
      </w:r>
      <w:r w:rsidR="005A096B">
        <w:t>A1)</w:t>
      </w:r>
    </w:p>
    <w:p w14:paraId="172FE416" w14:textId="5CC59D62" w:rsidR="00AF6B9C" w:rsidRPr="00AF6B9C" w:rsidRDefault="00AF6B9C" w:rsidP="009F7D55">
      <w:pPr>
        <w:ind w:leftChars="150" w:left="1365" w:hangingChars="500" w:hanging="1050"/>
        <w:rPr>
          <w:rFonts w:ascii="ＭＳ ゴシック" w:eastAsia="ＭＳ ゴシック" w:hAnsi="ＭＳ ゴシック"/>
        </w:rPr>
      </w:pPr>
      <w:r w:rsidRPr="00AF6B9C">
        <w:rPr>
          <w:rFonts w:ascii="ＭＳ ゴシック" w:eastAsia="ＭＳ ゴシック" w:hAnsi="ＭＳ ゴシック" w:hint="eastAsia"/>
        </w:rPr>
        <w:t>実施主体：大阪府、</w:t>
      </w:r>
      <w:r w:rsidR="009F7D55" w:rsidRPr="009F7D55">
        <w:rPr>
          <w:rFonts w:ascii="ＭＳ ゴシック" w:eastAsia="ＭＳ ゴシック" w:hAnsi="ＭＳ ゴシック" w:hint="eastAsia"/>
        </w:rPr>
        <w:t>枚方市、交野市、寝屋川市、四條畷市、東大阪市、</w:t>
      </w:r>
      <w:r w:rsidR="006327BD">
        <w:rPr>
          <w:rFonts w:ascii="ＭＳ ゴシック" w:eastAsia="ＭＳ ゴシック" w:hAnsi="ＭＳ ゴシック" w:hint="eastAsia"/>
        </w:rPr>
        <w:t>藤井寺市</w:t>
      </w:r>
      <w:r w:rsidR="006327BD" w:rsidRPr="009F7D55">
        <w:rPr>
          <w:rFonts w:ascii="ＭＳ ゴシック" w:eastAsia="ＭＳ ゴシック" w:hAnsi="ＭＳ ゴシック" w:hint="eastAsia"/>
        </w:rPr>
        <w:t>、</w:t>
      </w:r>
      <w:r w:rsidR="009F7D55" w:rsidRPr="009F7D55">
        <w:rPr>
          <w:rFonts w:ascii="ＭＳ ゴシック" w:eastAsia="ＭＳ ゴシック" w:hAnsi="ＭＳ ゴシック" w:hint="eastAsia"/>
        </w:rPr>
        <w:t>大東市、</w:t>
      </w:r>
      <w:r w:rsidR="009F7D55">
        <w:rPr>
          <w:rFonts w:ascii="ＭＳ ゴシック" w:eastAsia="ＭＳ ゴシック" w:hAnsi="ＭＳ ゴシック"/>
        </w:rPr>
        <w:br/>
      </w:r>
      <w:r w:rsidR="006327BD" w:rsidRPr="009F7D55">
        <w:rPr>
          <w:rFonts w:ascii="ＭＳ ゴシック" w:eastAsia="ＭＳ ゴシック" w:hAnsi="ＭＳ ゴシック" w:hint="eastAsia"/>
        </w:rPr>
        <w:t>門真市、</w:t>
      </w:r>
      <w:r w:rsidR="009F7D55" w:rsidRPr="009F7D55">
        <w:rPr>
          <w:rFonts w:ascii="ＭＳ ゴシック" w:eastAsia="ＭＳ ゴシック" w:hAnsi="ＭＳ ゴシック" w:hint="eastAsia"/>
        </w:rPr>
        <w:t>柏原市、八尾市</w:t>
      </w:r>
    </w:p>
    <w:p w14:paraId="07A82041" w14:textId="5BB78461" w:rsidR="00CB1C57" w:rsidRDefault="00645DB8" w:rsidP="00645DB8">
      <w:pPr>
        <w:pStyle w:val="af6"/>
        <w:ind w:left="105" w:firstLine="210"/>
      </w:pPr>
      <w:bookmarkStart w:id="2" w:name="_Hlk80026382"/>
      <w:r>
        <w:rPr>
          <w:rFonts w:hint="eastAsia"/>
        </w:rPr>
        <w:t>家庭や事業場等から河川に流入する汚濁負荷を削減するため、下水道整備を推進するとともに、下水道整備区域において下水道接続率の向上を図る。</w:t>
      </w:r>
      <w:bookmarkEnd w:id="2"/>
    </w:p>
    <w:p w14:paraId="74693A5A" w14:textId="0767D5ED" w:rsidR="00645DB8" w:rsidRDefault="00645DB8" w:rsidP="00645DB8">
      <w:pPr>
        <w:pStyle w:val="af6"/>
        <w:ind w:left="105" w:firstLine="210"/>
      </w:pPr>
      <w:r>
        <w:rPr>
          <w:rFonts w:hint="eastAsia"/>
        </w:rPr>
        <w:t>寝屋川流域の</w:t>
      </w:r>
      <w:r>
        <w:rPr>
          <w:rFonts w:hint="eastAsia"/>
        </w:rPr>
        <w:t>1</w:t>
      </w:r>
      <w:r w:rsidR="006327BD">
        <w:rPr>
          <w:rFonts w:hint="eastAsia"/>
        </w:rPr>
        <w:t>2</w:t>
      </w:r>
      <w:r>
        <w:rPr>
          <w:rFonts w:hint="eastAsia"/>
        </w:rPr>
        <w:t>市のうち、大阪市、守口市</w:t>
      </w:r>
      <w:r w:rsidR="008A5CBC">
        <w:rPr>
          <w:rFonts w:hint="eastAsia"/>
        </w:rPr>
        <w:t>以外は下水道整備率</w:t>
      </w:r>
      <w:r w:rsidR="00B80000" w:rsidRPr="00B80000">
        <w:rPr>
          <w:rFonts w:hint="eastAsia"/>
          <w:vertAlign w:val="superscript"/>
        </w:rPr>
        <w:t>※</w:t>
      </w:r>
      <w:r w:rsidR="00D11DCE">
        <w:rPr>
          <w:rFonts w:hint="eastAsia"/>
        </w:rPr>
        <w:t>、下水道接続率</w:t>
      </w:r>
      <w:r w:rsidR="001948FD">
        <w:rPr>
          <w:rFonts w:hint="eastAsia"/>
        </w:rPr>
        <w:t>(</w:t>
      </w:r>
      <w:r w:rsidR="001948FD" w:rsidRPr="001B352B">
        <w:rPr>
          <w:rFonts w:ascii="Arial" w:eastAsia="ＭＳ ゴシック" w:hAnsi="Arial"/>
        </w:rPr>
        <w:fldChar w:fldCharType="begin"/>
      </w:r>
      <w:r w:rsidR="001948FD" w:rsidRPr="001B352B">
        <w:rPr>
          <w:rFonts w:ascii="Arial" w:eastAsia="ＭＳ ゴシック" w:hAnsi="Arial"/>
        </w:rPr>
        <w:instrText xml:space="preserve"> </w:instrText>
      </w:r>
      <w:r w:rsidR="001948FD" w:rsidRPr="001B352B">
        <w:rPr>
          <w:rFonts w:ascii="Arial" w:eastAsia="ＭＳ ゴシック" w:hAnsi="Arial" w:hint="eastAsia"/>
        </w:rPr>
        <w:instrText>REF _Ref80376424 \h</w:instrText>
      </w:r>
      <w:r w:rsidR="001948FD" w:rsidRPr="001B352B">
        <w:rPr>
          <w:rFonts w:ascii="Arial" w:eastAsia="ＭＳ ゴシック" w:hAnsi="Arial"/>
        </w:rPr>
        <w:instrText xml:space="preserve"> </w:instrText>
      </w:r>
      <w:r w:rsidR="001948FD">
        <w:rPr>
          <w:rFonts w:ascii="Arial" w:eastAsia="ＭＳ ゴシック" w:hAnsi="Arial"/>
        </w:rPr>
        <w:instrText xml:space="preserve"> \* MERGEFORMAT </w:instrText>
      </w:r>
      <w:r w:rsidR="001948FD" w:rsidRPr="001B352B">
        <w:rPr>
          <w:rFonts w:ascii="Arial" w:eastAsia="ＭＳ ゴシック" w:hAnsi="Arial"/>
        </w:rPr>
      </w:r>
      <w:r w:rsidR="001948FD" w:rsidRPr="001B352B">
        <w:rPr>
          <w:rFonts w:ascii="Arial" w:eastAsia="ＭＳ ゴシック" w:hAnsi="Arial"/>
        </w:rPr>
        <w:fldChar w:fldCharType="separate"/>
      </w:r>
      <w:r w:rsidR="00851D02" w:rsidRPr="00851D02">
        <w:rPr>
          <w:rFonts w:ascii="Arial" w:eastAsia="ＭＳ ゴシック" w:hAnsi="Arial" w:hint="eastAsia"/>
        </w:rPr>
        <w:t>図</w:t>
      </w:r>
      <w:r w:rsidR="00851D02" w:rsidRPr="00851D02">
        <w:rPr>
          <w:rFonts w:ascii="Arial" w:eastAsia="ＭＳ ゴシック" w:hAnsi="Arial" w:hint="eastAsia"/>
        </w:rPr>
        <w:t xml:space="preserve"> </w:t>
      </w:r>
      <w:r w:rsidR="00851D02" w:rsidRPr="00851D02">
        <w:rPr>
          <w:rFonts w:ascii="Arial" w:eastAsia="ＭＳ ゴシック" w:hAnsi="Arial"/>
          <w:noProof/>
        </w:rPr>
        <w:t>5.1</w:t>
      </w:r>
      <w:r w:rsidR="001948FD" w:rsidRPr="001B352B">
        <w:rPr>
          <w:rFonts w:ascii="Arial" w:eastAsia="ＭＳ ゴシック" w:hAnsi="Arial"/>
        </w:rPr>
        <w:fldChar w:fldCharType="end"/>
      </w:r>
      <w:r w:rsidR="001948FD">
        <w:rPr>
          <w:rFonts w:hint="eastAsia"/>
        </w:rPr>
        <w:t>)</w:t>
      </w:r>
      <w:r w:rsidR="00D11DCE">
        <w:rPr>
          <w:rFonts w:hint="eastAsia"/>
        </w:rPr>
        <w:t>が</w:t>
      </w:r>
      <w:r w:rsidR="008A5CBC">
        <w:rPr>
          <w:rFonts w:hint="eastAsia"/>
        </w:rPr>
        <w:t>100</w:t>
      </w:r>
      <w:r w:rsidR="008A5CBC">
        <w:t>%</w:t>
      </w:r>
      <w:r w:rsidR="008A5CBC">
        <w:rPr>
          <w:rFonts w:hint="eastAsia"/>
        </w:rPr>
        <w:t>に達しておらず、</w:t>
      </w:r>
      <w:r>
        <w:rPr>
          <w:rFonts w:hint="eastAsia"/>
        </w:rPr>
        <w:t>下水道未接続世帯が存在する。そのため、下水道整備を推進するとともに、下水道接続率を向上するため、以下のような取組を実施する。</w:t>
      </w:r>
    </w:p>
    <w:p w14:paraId="31E4242A" w14:textId="091478FC" w:rsidR="00645DB8" w:rsidRPr="00645DB8" w:rsidRDefault="00645DB8" w:rsidP="00645DB8">
      <w:pPr>
        <w:pStyle w:val="af6"/>
        <w:ind w:leftChars="100" w:left="210" w:firstLineChars="0" w:firstLine="0"/>
        <w:rPr>
          <w:rFonts w:ascii="ＭＳ ゴシック" w:eastAsia="ＭＳ ゴシック" w:hAnsi="ＭＳ ゴシック"/>
        </w:rPr>
      </w:pPr>
      <w:r w:rsidRPr="00645DB8">
        <w:rPr>
          <w:rFonts w:ascii="ＭＳ ゴシック" w:eastAsia="ＭＳ ゴシック" w:hAnsi="ＭＳ ゴシック" w:hint="eastAsia"/>
        </w:rPr>
        <w:t>【下水道接続率向上のための取組例】</w:t>
      </w:r>
    </w:p>
    <w:p w14:paraId="1E7F6549" w14:textId="74159366" w:rsidR="00645DB8" w:rsidRDefault="00645DB8" w:rsidP="00645DB8">
      <w:pPr>
        <w:pStyle w:val="af6"/>
        <w:ind w:leftChars="150" w:left="525" w:hangingChars="100" w:hanging="210"/>
      </w:pPr>
      <w:r>
        <w:rPr>
          <w:rFonts w:hint="eastAsia"/>
        </w:rPr>
        <w:t>・下水道への接続促進の広報</w:t>
      </w:r>
      <w:r>
        <w:rPr>
          <w:rFonts w:hint="eastAsia"/>
        </w:rPr>
        <w:t>(</w:t>
      </w:r>
      <w:r>
        <w:rPr>
          <w:rFonts w:hint="eastAsia"/>
        </w:rPr>
        <w:t>広報紙への掲載、ビラ配布等</w:t>
      </w:r>
      <w:r>
        <w:rPr>
          <w:rFonts w:hint="eastAsia"/>
        </w:rPr>
        <w:t>)</w:t>
      </w:r>
    </w:p>
    <w:p w14:paraId="77AF949B" w14:textId="3ED31E17" w:rsidR="00645DB8" w:rsidRDefault="00645DB8" w:rsidP="00645DB8">
      <w:pPr>
        <w:pStyle w:val="af6"/>
        <w:ind w:leftChars="150" w:left="525" w:hangingChars="100" w:hanging="210"/>
      </w:pPr>
      <w:r>
        <w:rPr>
          <w:rFonts w:hint="eastAsia"/>
        </w:rPr>
        <w:t>・下水道接続費用の助成制度の充実</w:t>
      </w:r>
    </w:p>
    <w:p w14:paraId="729B177C" w14:textId="65EB8C72" w:rsidR="00645DB8" w:rsidRDefault="00645DB8" w:rsidP="00645DB8">
      <w:pPr>
        <w:pStyle w:val="af6"/>
        <w:ind w:leftChars="150" w:left="525" w:hangingChars="100" w:hanging="210"/>
      </w:pPr>
      <w:r>
        <w:rPr>
          <w:rFonts w:hint="eastAsia"/>
        </w:rPr>
        <w:t>・下水道未接続世帯への訪問･郵便等による個別啓発</w:t>
      </w:r>
    </w:p>
    <w:p w14:paraId="12DF4650" w14:textId="70E709BF" w:rsidR="008A5CBC" w:rsidRDefault="0071612F" w:rsidP="00CB1C57">
      <w:r w:rsidRPr="0071612F">
        <w:rPr>
          <w:noProof/>
        </w:rPr>
        <w:drawing>
          <wp:anchor distT="0" distB="0" distL="114300" distR="114300" simplePos="0" relativeHeight="252066304" behindDoc="0" locked="0" layoutInCell="1" allowOverlap="1" wp14:anchorId="0FE1B953" wp14:editId="46DA5BCF">
            <wp:simplePos x="0" y="0"/>
            <wp:positionH relativeFrom="column">
              <wp:posOffset>229235</wp:posOffset>
            </wp:positionH>
            <wp:positionV relativeFrom="paragraph">
              <wp:posOffset>189865</wp:posOffset>
            </wp:positionV>
            <wp:extent cx="5611495" cy="288417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1495" cy="2884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46A506" w14:textId="4257451C" w:rsidR="008A5CBC" w:rsidRDefault="008A5CBC" w:rsidP="00CB1C57"/>
    <w:p w14:paraId="328E8597" w14:textId="23E4E93A" w:rsidR="008A5CBC" w:rsidRDefault="008A5CBC" w:rsidP="00CB1C57"/>
    <w:p w14:paraId="5C028E17" w14:textId="7BFC4B16" w:rsidR="008A5CBC" w:rsidRDefault="008A5CBC" w:rsidP="00CB1C57"/>
    <w:p w14:paraId="70EB29A2" w14:textId="739572CA" w:rsidR="008A5CBC" w:rsidRDefault="008A5CBC" w:rsidP="00CB1C57"/>
    <w:p w14:paraId="58ADB937" w14:textId="7DEF98E2" w:rsidR="008A5CBC" w:rsidRDefault="008A5CBC" w:rsidP="00CB1C57"/>
    <w:p w14:paraId="7D06FCC6" w14:textId="101C45FF" w:rsidR="008A5CBC" w:rsidRDefault="008A5CBC" w:rsidP="00CB1C57"/>
    <w:p w14:paraId="27B60A1A" w14:textId="0DAE3F58" w:rsidR="008A5CBC" w:rsidRDefault="008A5CBC" w:rsidP="00CB1C57"/>
    <w:p w14:paraId="70C0D9C6" w14:textId="316F73B9" w:rsidR="008A5CBC" w:rsidRDefault="008A5CBC" w:rsidP="00CB1C57"/>
    <w:p w14:paraId="1BB73E2D" w14:textId="5FD90024" w:rsidR="008A5CBC" w:rsidRDefault="008A5CBC" w:rsidP="00CB1C57"/>
    <w:p w14:paraId="22E73CF9" w14:textId="1C1AD268" w:rsidR="008A5CBC" w:rsidRDefault="008A5CBC" w:rsidP="00CB1C57"/>
    <w:p w14:paraId="4C06B13A" w14:textId="112ECBF2" w:rsidR="008A5CBC" w:rsidRDefault="008A5CBC" w:rsidP="00CB1C57"/>
    <w:p w14:paraId="57F959F5" w14:textId="436007C5" w:rsidR="008A5CBC" w:rsidRDefault="00A214D0" w:rsidP="00CB1C57">
      <w:r>
        <w:rPr>
          <w:noProof/>
        </w:rPr>
        <mc:AlternateContent>
          <mc:Choice Requires="wps">
            <w:drawing>
              <wp:anchor distT="0" distB="0" distL="114300" distR="114300" simplePos="0" relativeHeight="252085760" behindDoc="0" locked="0" layoutInCell="1" allowOverlap="1" wp14:anchorId="58A396C2" wp14:editId="1561A8D4">
                <wp:simplePos x="0" y="0"/>
                <wp:positionH relativeFrom="margin">
                  <wp:posOffset>671195</wp:posOffset>
                </wp:positionH>
                <wp:positionV relativeFrom="paragraph">
                  <wp:posOffset>33020</wp:posOffset>
                </wp:positionV>
                <wp:extent cx="4695825" cy="190500"/>
                <wp:effectExtent l="0" t="0" r="9525" b="0"/>
                <wp:wrapNone/>
                <wp:docPr id="50" name="テキスト ボックス 50"/>
                <wp:cNvGraphicFramePr/>
                <a:graphic xmlns:a="http://schemas.openxmlformats.org/drawingml/2006/main">
                  <a:graphicData uri="http://schemas.microsoft.com/office/word/2010/wordprocessingShape">
                    <wps:wsp>
                      <wps:cNvSpPr txBox="1"/>
                      <wps:spPr>
                        <a:xfrm>
                          <a:off x="0" y="0"/>
                          <a:ext cx="4695825" cy="190500"/>
                        </a:xfrm>
                        <a:prstGeom prst="rect">
                          <a:avLst/>
                        </a:prstGeom>
                        <a:solidFill>
                          <a:schemeClr val="bg1"/>
                        </a:solidFill>
                        <a:ln w="6350">
                          <a:noFill/>
                        </a:ln>
                      </wps:spPr>
                      <wps:txbx>
                        <w:txbxContent>
                          <w:p w14:paraId="427EC3FE" w14:textId="11CA72F8" w:rsidR="003D4378" w:rsidRPr="00A214D0" w:rsidRDefault="003D4378" w:rsidP="00A214D0">
                            <w:pPr>
                              <w:spacing w:line="200" w:lineRule="exact"/>
                              <w:rPr>
                                <w:rFonts w:ascii="ＭＳ Ｐゴシック" w:eastAsia="ＭＳ Ｐゴシック" w:hAnsi="ＭＳ Ｐゴシック"/>
                                <w:sz w:val="16"/>
                                <w:szCs w:val="16"/>
                              </w:rPr>
                            </w:pPr>
                            <w:r w:rsidRPr="00A214D0">
                              <w:rPr>
                                <w:rFonts w:ascii="ＭＳ Ｐゴシック" w:eastAsia="ＭＳ Ｐゴシック" w:hAnsi="ＭＳ Ｐゴシック" w:hint="eastAsia"/>
                                <w:sz w:val="16"/>
                                <w:szCs w:val="16"/>
                              </w:rPr>
                              <w:t>整備率</w:t>
                            </w:r>
                            <w:r w:rsidRPr="00A214D0">
                              <w:rPr>
                                <w:rFonts w:ascii="ＭＳ Ｐゴシック" w:eastAsia="ＭＳ Ｐゴシック" w:hAnsi="ＭＳ Ｐゴシック"/>
                                <w:sz w:val="16"/>
                                <w:szCs w:val="16"/>
                              </w:rPr>
                              <w:t>＝下水道整備区域内人口</w:t>
                            </w:r>
                            <w:r w:rsidRPr="00A214D0">
                              <w:rPr>
                                <w:rFonts w:ascii="ＭＳ Ｐゴシック" w:eastAsia="ＭＳ Ｐゴシック" w:hAnsi="ＭＳ Ｐゴシック" w:hint="eastAsia"/>
                                <w:sz w:val="16"/>
                                <w:szCs w:val="16"/>
                              </w:rPr>
                              <w:t>/流域内行政人口</w:t>
                            </w:r>
                            <w:r w:rsidRPr="00A214D0">
                              <w:rPr>
                                <w:rFonts w:ascii="ＭＳ Ｐゴシック" w:eastAsia="ＭＳ Ｐゴシック" w:hAnsi="ＭＳ Ｐゴシック"/>
                                <w:sz w:val="16"/>
                                <w:szCs w:val="16"/>
                              </w:rPr>
                              <w:t>、接続率＝下水道接続人口</w:t>
                            </w:r>
                            <w:r w:rsidRPr="00A214D0">
                              <w:rPr>
                                <w:rFonts w:ascii="ＭＳ Ｐゴシック" w:eastAsia="ＭＳ Ｐゴシック" w:hAnsi="ＭＳ Ｐゴシック" w:hint="eastAsia"/>
                                <w:sz w:val="16"/>
                                <w:szCs w:val="16"/>
                              </w:rPr>
                              <w:t>/流域内</w:t>
                            </w:r>
                            <w:r w:rsidRPr="00A214D0">
                              <w:rPr>
                                <w:rFonts w:ascii="ＭＳ Ｐゴシック" w:eastAsia="ＭＳ Ｐゴシック" w:hAnsi="ＭＳ Ｐゴシック"/>
                                <w:sz w:val="16"/>
                                <w:szCs w:val="16"/>
                              </w:rPr>
                              <w:t>行政人口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8A396C2" id="_x0000_t202" coordsize="21600,21600" o:spt="202" path="m,l,21600r21600,l21600,xe">
                <v:stroke joinstyle="miter"/>
                <v:path gradientshapeok="t" o:connecttype="rect"/>
              </v:shapetype>
              <v:shape id="テキスト ボックス 50" o:spid="_x0000_s1026" type="#_x0000_t202" style="position:absolute;left:0;text-align:left;margin-left:52.85pt;margin-top:2.6pt;width:369.75pt;height:15pt;z-index:25208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" fillcolor="white [3212]" stroked="f" strokeweight=".5pt">
                <v:textbox inset="0,0,0,0">
                  <w:txbxContent>
                    <w:p w14:paraId="427EC3FE" w14:textId="11CA72F8" w:rsidR="003D4378" w:rsidRPr="00A214D0" w:rsidRDefault="003D4378" w:rsidP="00A214D0">
                      <w:pPr>
                        <w:spacing w:line="200" w:lineRule="exact"/>
                        <w:rPr>
                          <w:rFonts w:ascii="ＭＳ Ｐゴシック" w:eastAsia="ＭＳ Ｐゴシック" w:hAnsi="ＭＳ Ｐゴシック"/>
                          <w:sz w:val="16"/>
                          <w:szCs w:val="16"/>
                        </w:rPr>
                      </w:pPr>
                      <w:r w:rsidRPr="00A214D0">
                        <w:rPr>
                          <w:rFonts w:ascii="ＭＳ Ｐゴシック" w:eastAsia="ＭＳ Ｐゴシック" w:hAnsi="ＭＳ Ｐゴシック" w:hint="eastAsia"/>
                          <w:sz w:val="16"/>
                          <w:szCs w:val="16"/>
                        </w:rPr>
                        <w:t>整備率</w:t>
                      </w:r>
                      <w:r w:rsidRPr="00A214D0">
                        <w:rPr>
                          <w:rFonts w:ascii="ＭＳ Ｐゴシック" w:eastAsia="ＭＳ Ｐゴシック" w:hAnsi="ＭＳ Ｐゴシック"/>
                          <w:sz w:val="16"/>
                          <w:szCs w:val="16"/>
                        </w:rPr>
                        <w:t>＝下水道整備区域内人口</w:t>
                      </w:r>
                      <w:r w:rsidRPr="00A214D0">
                        <w:rPr>
                          <w:rFonts w:ascii="ＭＳ Ｐゴシック" w:eastAsia="ＭＳ Ｐゴシック" w:hAnsi="ＭＳ Ｐゴシック" w:hint="eastAsia"/>
                          <w:sz w:val="16"/>
                          <w:szCs w:val="16"/>
                        </w:rPr>
                        <w:t>/流域内行政人口</w:t>
                      </w:r>
                      <w:r w:rsidRPr="00A214D0">
                        <w:rPr>
                          <w:rFonts w:ascii="ＭＳ Ｐゴシック" w:eastAsia="ＭＳ Ｐゴシック" w:hAnsi="ＭＳ Ｐゴシック"/>
                          <w:sz w:val="16"/>
                          <w:szCs w:val="16"/>
                        </w:rPr>
                        <w:t>、接続率＝下水道接続人口</w:t>
                      </w:r>
                      <w:r w:rsidRPr="00A214D0">
                        <w:rPr>
                          <w:rFonts w:ascii="ＭＳ Ｐゴシック" w:eastAsia="ＭＳ Ｐゴシック" w:hAnsi="ＭＳ Ｐゴシック" w:hint="eastAsia"/>
                          <w:sz w:val="16"/>
                          <w:szCs w:val="16"/>
                        </w:rPr>
                        <w:t>/流域内</w:t>
                      </w:r>
                      <w:r w:rsidRPr="00A214D0">
                        <w:rPr>
                          <w:rFonts w:ascii="ＭＳ Ｐゴシック" w:eastAsia="ＭＳ Ｐゴシック" w:hAnsi="ＭＳ Ｐゴシック"/>
                          <w:sz w:val="16"/>
                          <w:szCs w:val="16"/>
                        </w:rPr>
                        <w:t>行政人口</w:t>
                      </w:r>
                    </w:p>
                  </w:txbxContent>
                </v:textbox>
                <w10:wrap anchorx="margin"/>
              </v:shape>
            </w:pict>
          </mc:Fallback>
        </mc:AlternateContent>
      </w:r>
    </w:p>
    <w:p w14:paraId="6B82992D" w14:textId="6D10C45D" w:rsidR="008A5CBC" w:rsidRDefault="001948FD" w:rsidP="00CB1C57">
      <w:r>
        <w:rPr>
          <w:noProof/>
        </w:rPr>
        <mc:AlternateContent>
          <mc:Choice Requires="wps">
            <w:drawing>
              <wp:anchor distT="0" distB="0" distL="114300" distR="114300" simplePos="0" relativeHeight="252015104" behindDoc="0" locked="0" layoutInCell="1" allowOverlap="1" wp14:anchorId="6CAF47CF" wp14:editId="7AE12356">
                <wp:simplePos x="0" y="0"/>
                <wp:positionH relativeFrom="column">
                  <wp:posOffset>675640</wp:posOffset>
                </wp:positionH>
                <wp:positionV relativeFrom="paragraph">
                  <wp:posOffset>9525</wp:posOffset>
                </wp:positionV>
                <wp:extent cx="1728000" cy="179042"/>
                <wp:effectExtent l="0" t="0" r="5715" b="12065"/>
                <wp:wrapNone/>
                <wp:docPr id="40" name="テキスト ボックス 40"/>
                <wp:cNvGraphicFramePr/>
                <a:graphic xmlns:a="http://schemas.openxmlformats.org/drawingml/2006/main">
                  <a:graphicData uri="http://schemas.microsoft.com/office/word/2010/wordprocessingShape">
                    <wps:wsp>
                      <wps:cNvSpPr txBox="1"/>
                      <wps:spPr>
                        <a:xfrm>
                          <a:off x="0" y="0"/>
                          <a:ext cx="1728000" cy="179042"/>
                        </a:xfrm>
                        <a:prstGeom prst="rect">
                          <a:avLst/>
                        </a:prstGeom>
                        <a:noFill/>
                        <a:ln w="6350">
                          <a:noFill/>
                        </a:ln>
                      </wps:spPr>
                      <wps:txbx>
                        <w:txbxContent>
                          <w:p w14:paraId="3CB6F960" w14:textId="7DB2CDCD" w:rsidR="003D4378" w:rsidRPr="005E47D5" w:rsidRDefault="003D4378" w:rsidP="001948FD">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下水道室資料</w:t>
                            </w:r>
                            <w:r w:rsidRPr="005E47D5">
                              <w:rPr>
                                <w:rFonts w:hint="eastAsia"/>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CAF47CF" id="_x0000_t202" coordsize="21600,21600" o:spt="202" path="m,l,21600r21600,l21600,xe">
                <v:stroke joinstyle="miter"/>
                <v:path gradientshapeok="t" o:connecttype="rect"/>
              </v:shapetype>
              <v:shape id="テキスト ボックス 40" o:spid="_x0000_s1027" type="#_x0000_t202" style="position:absolute;left:0;text-align:left;margin-left:53.2pt;margin-top:.75pt;width:136.05pt;height:14.1pt;z-index:25201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" filled="f" stroked="f" strokeweight=".5pt">
                <v:textbox inset="0,0,0,0">
                  <w:txbxContent>
                    <w:p w14:paraId="3CB6F960" w14:textId="7DB2CDCD" w:rsidR="003D4378" w:rsidRPr="005E47D5" w:rsidRDefault="003D4378" w:rsidP="001948FD">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下水道室資料</w:t>
                      </w:r>
                      <w:r w:rsidRPr="005E47D5">
                        <w:rPr>
                          <w:rFonts w:hint="eastAsia"/>
                          <w:sz w:val="18"/>
                          <w:szCs w:val="18"/>
                        </w:rPr>
                        <w:t>)</w:t>
                      </w:r>
                    </w:p>
                  </w:txbxContent>
                </v:textbox>
              </v:shape>
            </w:pict>
          </mc:Fallback>
        </mc:AlternateContent>
      </w:r>
    </w:p>
    <w:p w14:paraId="59D3479F" w14:textId="4B1053F6" w:rsidR="008A5CBC" w:rsidRDefault="008A5CBC" w:rsidP="002A6649">
      <w:pPr>
        <w:pStyle w:val="aa"/>
      </w:pPr>
      <w:bookmarkStart w:id="3" w:name="_Ref80376424"/>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w:t>
      </w:r>
      <w:r w:rsidR="00D53657">
        <w:fldChar w:fldCharType="end"/>
      </w:r>
      <w:bookmarkEnd w:id="3"/>
      <w:r>
        <w:rPr>
          <w:rFonts w:hint="eastAsia"/>
        </w:rPr>
        <w:t xml:space="preserve">　各市の下水道整備率及び接続率</w:t>
      </w:r>
      <w:r>
        <w:rPr>
          <w:rFonts w:hint="eastAsia"/>
        </w:rPr>
        <w:t>(</w:t>
      </w:r>
      <w:r>
        <w:t>R</w:t>
      </w:r>
      <w:r w:rsidR="008F2A53">
        <w:rPr>
          <w:rFonts w:hint="eastAsia"/>
        </w:rPr>
        <w:t>2</w:t>
      </w:r>
      <w:r>
        <w:rPr>
          <w:rFonts w:hint="eastAsia"/>
        </w:rPr>
        <w:t>年度末時点</w:t>
      </w:r>
      <w:r>
        <w:rPr>
          <w:rFonts w:hint="eastAsia"/>
        </w:rPr>
        <w:t>)</w:t>
      </w:r>
    </w:p>
    <w:p w14:paraId="6812F3D8" w14:textId="660A266C" w:rsidR="008A5CBC" w:rsidRDefault="008A5CBC" w:rsidP="00CB1C57"/>
    <w:p w14:paraId="33CA181A" w14:textId="647DA641" w:rsidR="008F2A53" w:rsidRDefault="008F2A53">
      <w:pPr>
        <w:widowControl/>
        <w:jc w:val="left"/>
      </w:pPr>
      <w:r>
        <w:br w:type="page"/>
      </w:r>
    </w:p>
    <w:p w14:paraId="28A6C446" w14:textId="0A3CF600" w:rsidR="00CB1C57" w:rsidRDefault="00CB1C57" w:rsidP="00FA2A95">
      <w:pPr>
        <w:pStyle w:val="4"/>
        <w:ind w:left="570"/>
      </w:pPr>
      <w:r>
        <w:rPr>
          <w:rFonts w:hint="eastAsia"/>
        </w:rPr>
        <w:lastRenderedPageBreak/>
        <w:t>下水処理場における</w:t>
      </w:r>
      <w:r w:rsidR="00A0343C" w:rsidRPr="008236A2">
        <w:rPr>
          <w:rFonts w:hint="eastAsia"/>
        </w:rPr>
        <w:t>適正</w:t>
      </w:r>
      <w:r w:rsidR="00A20A81" w:rsidRPr="008236A2">
        <w:rPr>
          <w:rFonts w:hint="eastAsia"/>
        </w:rPr>
        <w:t>処理</w:t>
      </w:r>
      <w:r w:rsidR="005A096B">
        <w:rPr>
          <w:rFonts w:hint="eastAsia"/>
        </w:rPr>
        <w:t>(</w:t>
      </w:r>
      <w:r w:rsidR="005A096B">
        <w:t>A2)</w:t>
      </w:r>
    </w:p>
    <w:p w14:paraId="66D1844D" w14:textId="4DBD5388"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sidR="00D970F3">
        <w:rPr>
          <w:rFonts w:ascii="ＭＳ ゴシック" w:eastAsia="ＭＳ ゴシック" w:hAnsi="ＭＳ ゴシック" w:hint="eastAsia"/>
        </w:rPr>
        <w:t>、大阪市、守口市</w:t>
      </w:r>
    </w:p>
    <w:p w14:paraId="75F103A6" w14:textId="45517ABF" w:rsidR="00CB1C57" w:rsidRDefault="00645DB8" w:rsidP="00645DB8">
      <w:pPr>
        <w:pStyle w:val="af6"/>
        <w:ind w:left="105" w:firstLine="210"/>
      </w:pPr>
      <w:r>
        <w:rPr>
          <w:rFonts w:hint="eastAsia"/>
        </w:rPr>
        <w:t>下水処理場から河川に流入する汚濁負荷を削減するため、</w:t>
      </w:r>
      <w:r w:rsidR="001E35DA">
        <w:rPr>
          <w:rFonts w:hint="eastAsia"/>
        </w:rPr>
        <w:t>引き続き</w:t>
      </w:r>
      <w:r>
        <w:rPr>
          <w:rFonts w:hint="eastAsia"/>
        </w:rPr>
        <w:t>下水処理場に</w:t>
      </w:r>
      <w:r w:rsidR="00A20A81">
        <w:rPr>
          <w:rFonts w:hint="eastAsia"/>
        </w:rPr>
        <w:t>おいて</w:t>
      </w:r>
      <w:r w:rsidR="00A0343C" w:rsidRPr="008236A2">
        <w:rPr>
          <w:rFonts w:hint="eastAsia"/>
        </w:rPr>
        <w:t>下水</w:t>
      </w:r>
      <w:r w:rsidR="00A20A81" w:rsidRPr="008236A2">
        <w:rPr>
          <w:rFonts w:hint="eastAsia"/>
        </w:rPr>
        <w:t>の</w:t>
      </w:r>
      <w:r w:rsidR="00A0343C" w:rsidRPr="008236A2">
        <w:rPr>
          <w:rFonts w:hint="eastAsia"/>
        </w:rPr>
        <w:t>適正</w:t>
      </w:r>
      <w:r w:rsidR="00A20A81" w:rsidRPr="008236A2">
        <w:rPr>
          <w:rFonts w:hint="eastAsia"/>
        </w:rPr>
        <w:t>処理</w:t>
      </w:r>
      <w:r>
        <w:rPr>
          <w:rFonts w:hint="eastAsia"/>
        </w:rPr>
        <w:t>を実施する。</w:t>
      </w:r>
    </w:p>
    <w:p w14:paraId="5DEE240A" w14:textId="49960B28" w:rsidR="00CB1C57" w:rsidRDefault="003E5B5B" w:rsidP="009E2294">
      <w:pPr>
        <w:pStyle w:val="af6"/>
        <w:ind w:left="105" w:firstLine="210"/>
      </w:pPr>
      <w:r>
        <w:rPr>
          <w:rFonts w:hint="eastAsia"/>
        </w:rPr>
        <w:t>寝屋川流域</w:t>
      </w:r>
      <w:r w:rsidR="00096D55">
        <w:rPr>
          <w:rFonts w:hint="eastAsia"/>
        </w:rPr>
        <w:t>に処理水を放流している下水処理場は</w:t>
      </w:r>
      <w:r w:rsidR="00096D55">
        <w:rPr>
          <w:rFonts w:hint="eastAsia"/>
        </w:rPr>
        <w:t>10</w:t>
      </w:r>
      <w:r w:rsidR="00096D55">
        <w:rPr>
          <w:rFonts w:hint="eastAsia"/>
        </w:rPr>
        <w:t>施設あ</w:t>
      </w:r>
      <w:r w:rsidR="00D56E6A">
        <w:rPr>
          <w:rFonts w:hint="eastAsia"/>
        </w:rPr>
        <w:t>り</w:t>
      </w:r>
      <w:r w:rsidR="009E2294">
        <w:rPr>
          <w:rFonts w:hint="eastAsia"/>
        </w:rPr>
        <w:t>(</w:t>
      </w:r>
      <w:r w:rsidR="009E2294" w:rsidRPr="001B352B">
        <w:rPr>
          <w:rFonts w:ascii="Arial" w:eastAsia="ＭＳ ゴシック" w:hAnsi="Arial"/>
          <w14:props3d w14:extrusionH="0" w14:contourW="0" w14:prstMaterial="matte"/>
        </w:rPr>
        <w:fldChar w:fldCharType="begin"/>
      </w:r>
      <w:r w:rsidR="009E2294" w:rsidRPr="001B352B">
        <w:rPr>
          <w:rFonts w:ascii="Arial" w:eastAsia="ＭＳ ゴシック" w:hAnsi="Arial"/>
          <w14:props3d w14:extrusionH="0" w14:contourW="0" w14:prstMaterial="matte"/>
        </w:rPr>
        <w:instrText xml:space="preserve"> </w:instrText>
      </w:r>
      <w:r w:rsidR="009E2294" w:rsidRPr="001B352B">
        <w:rPr>
          <w:rFonts w:ascii="Arial" w:eastAsia="ＭＳ ゴシック" w:hAnsi="Arial" w:hint="eastAsia"/>
          <w14:props3d w14:extrusionH="0" w14:contourW="0" w14:prstMaterial="matte"/>
        </w:rPr>
        <w:instrText>REF _Ref80379045 \h</w:instrText>
      </w:r>
      <w:r w:rsidR="009E2294" w:rsidRPr="001B352B">
        <w:rPr>
          <w:rFonts w:ascii="Arial" w:eastAsia="ＭＳ ゴシック" w:hAnsi="Arial"/>
          <w14:props3d w14:extrusionH="0" w14:contourW="0" w14:prstMaterial="matte"/>
        </w:rPr>
        <w:instrText xml:space="preserve"> </w:instrText>
      </w:r>
      <w:r w:rsidR="001B352B">
        <w:rPr>
          <w:rFonts w:ascii="Arial" w:eastAsia="ＭＳ ゴシック" w:hAnsi="Arial"/>
          <w14:props3d w14:extrusionH="0" w14:contourW="0" w14:prstMaterial="matte"/>
        </w:rPr>
        <w:instrText xml:space="preserve"> \* MERGEFORMAT </w:instrText>
      </w:r>
      <w:r w:rsidR="009E2294" w:rsidRPr="001B352B">
        <w:rPr>
          <w:rFonts w:ascii="Arial" w:eastAsia="ＭＳ ゴシック" w:hAnsi="Arial"/>
          <w14:props3d w14:extrusionH="0" w14:contourW="0" w14:prstMaterial="matte"/>
        </w:rPr>
      </w:r>
      <w:r w:rsidR="009E2294" w:rsidRPr="001B352B">
        <w:rPr>
          <w:rFonts w:ascii="Arial" w:eastAsia="ＭＳ ゴシック" w:hAnsi="Arial"/>
          <w14:props3d w14:extrusionH="0" w14:contourW="0" w14:prstMaterial="matte"/>
        </w:rPr>
        <w:fldChar w:fldCharType="separate"/>
      </w:r>
      <w:r w:rsidR="00851D02" w:rsidRPr="00851D02">
        <w:rPr>
          <w:rFonts w:ascii="Arial" w:eastAsia="ＭＳ ゴシック" w:hAnsi="Arial" w:hint="eastAsia"/>
          <w14:props3d w14:extrusionH="0" w14:contourW="0" w14:prstMaterial="matte"/>
        </w:rPr>
        <w:t>表</w:t>
      </w:r>
      <w:r w:rsidR="00851D02" w:rsidRPr="00851D02">
        <w:rPr>
          <w:rFonts w:ascii="Arial" w:eastAsia="ＭＳ ゴシック" w:hAnsi="Arial" w:hint="eastAsia"/>
          <w14:props3d w14:extrusionH="0" w14:contourW="0" w14:prstMaterial="matte"/>
        </w:rPr>
        <w:t xml:space="preserve"> </w:t>
      </w:r>
      <w:r w:rsidR="00851D02" w:rsidRPr="00851D02">
        <w:rPr>
          <w:rFonts w:ascii="Arial" w:eastAsia="ＭＳ ゴシック" w:hAnsi="Arial"/>
          <w:noProof/>
          <w14:props3d w14:extrusionH="0" w14:contourW="0" w14:prstMaterial="matte"/>
        </w:rPr>
        <w:t>5.2</w:t>
      </w:r>
      <w:r w:rsidR="009E2294" w:rsidRPr="001B352B">
        <w:rPr>
          <w:rFonts w:ascii="Arial" w:eastAsia="ＭＳ ゴシック" w:hAnsi="Arial"/>
          <w14:props3d w14:extrusionH="0" w14:contourW="0" w14:prstMaterial="matte"/>
        </w:rPr>
        <w:fldChar w:fldCharType="end"/>
      </w:r>
      <w:r w:rsidR="002F5E4D" w:rsidRPr="002F5E4D">
        <w:rPr>
          <w:rFonts w:ascii="Arial" w:eastAsia="ＭＳ ゴシック" w:hAnsi="Arial" w:cs="Arial"/>
          <w14:props3d w14:extrusionH="0" w14:contourW="0" w14:prstMaterial="matte"/>
        </w:rPr>
        <w:t>、</w:t>
      </w:r>
      <w:r w:rsidR="002F5E4D" w:rsidRPr="002F5E4D">
        <w:rPr>
          <w:rFonts w:ascii="Arial" w:eastAsia="ＭＳ ゴシック" w:hAnsi="Arial" w:cs="Arial"/>
          <w14:props3d w14:extrusionH="0" w14:contourW="0" w14:prstMaterial="matte"/>
        </w:rPr>
        <w:fldChar w:fldCharType="begin"/>
      </w:r>
      <w:r w:rsidR="002F5E4D" w:rsidRPr="002F5E4D">
        <w:rPr>
          <w:rFonts w:ascii="Arial" w:eastAsia="ＭＳ ゴシック" w:hAnsi="Arial" w:cs="Arial"/>
          <w14:props3d w14:extrusionH="0" w14:contourW="0" w14:prstMaterial="matte"/>
        </w:rPr>
        <w:instrText xml:space="preserve"> REF _Ref88320873 \h  \* MERGEFORMAT </w:instrText>
      </w:r>
      <w:r w:rsidR="002F5E4D" w:rsidRPr="002F5E4D">
        <w:rPr>
          <w:rFonts w:ascii="Arial" w:eastAsia="ＭＳ ゴシック" w:hAnsi="Arial" w:cs="Arial"/>
          <w14:props3d w14:extrusionH="0" w14:contourW="0" w14:prstMaterial="matte"/>
        </w:rPr>
      </w:r>
      <w:r w:rsidR="002F5E4D" w:rsidRPr="002F5E4D">
        <w:rPr>
          <w:rFonts w:ascii="Arial" w:eastAsia="ＭＳ ゴシック" w:hAnsi="Arial" w:cs="Arial"/>
          <w14:props3d w14:extrusionH="0" w14:contourW="0" w14:prstMaterial="matte"/>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w:t>
      </w:r>
      <w:r w:rsidR="002F5E4D" w:rsidRPr="002F5E4D">
        <w:rPr>
          <w:rFonts w:ascii="Arial" w:eastAsia="ＭＳ ゴシック" w:hAnsi="Arial" w:cs="Arial"/>
          <w14:props3d w14:extrusionH="0" w14:contourW="0" w14:prstMaterial="matte"/>
        </w:rPr>
        <w:fldChar w:fldCharType="end"/>
      </w:r>
      <w:r w:rsidR="009E2294">
        <w:rPr>
          <w:rFonts w:hint="eastAsia"/>
        </w:rPr>
        <w:t>)</w:t>
      </w:r>
      <w:r w:rsidR="00D56E6A">
        <w:rPr>
          <w:rFonts w:hint="eastAsia"/>
        </w:rPr>
        <w:t>、寝屋川流域の晴天時流入水量の約</w:t>
      </w:r>
      <w:r w:rsidR="00D56E6A">
        <w:rPr>
          <w:rFonts w:hint="eastAsia"/>
        </w:rPr>
        <w:t>8</w:t>
      </w:r>
      <w:r w:rsidR="00D56E6A">
        <w:rPr>
          <w:rFonts w:hint="eastAsia"/>
        </w:rPr>
        <w:t>割を下水</w:t>
      </w:r>
      <w:r w:rsidR="00BB05B8">
        <w:rPr>
          <w:rFonts w:hint="eastAsia"/>
        </w:rPr>
        <w:t>処理水が占めている。</w:t>
      </w:r>
      <w:r w:rsidR="00B405FB" w:rsidRPr="00B405FB">
        <w:rPr>
          <w:rFonts w:hint="eastAsia"/>
        </w:rPr>
        <w:t>下水を適正に処理し放流することで</w:t>
      </w:r>
      <w:r w:rsidR="009E2294">
        <w:rPr>
          <w:rFonts w:hint="eastAsia"/>
        </w:rPr>
        <w:t>、寝屋川流域の水質保全を図る。</w:t>
      </w:r>
    </w:p>
    <w:p w14:paraId="54DCAF85" w14:textId="2BD9FD4F" w:rsidR="00C32417" w:rsidRPr="00C32417" w:rsidRDefault="00C32417" w:rsidP="009E2294">
      <w:pPr>
        <w:pStyle w:val="af6"/>
        <w:ind w:left="105" w:firstLine="210"/>
      </w:pPr>
    </w:p>
    <w:p w14:paraId="49CB46E5" w14:textId="476ACC0F" w:rsidR="00096D55" w:rsidRDefault="00AF0668" w:rsidP="009E2294">
      <w:pPr>
        <w:pStyle w:val="aa"/>
        <w:ind w:rightChars="1569" w:right="3295"/>
      </w:pPr>
      <w:bookmarkStart w:id="4" w:name="_Ref80379045"/>
      <w:r w:rsidRPr="00AF0668">
        <w:rPr>
          <w:noProof/>
        </w:rPr>
        <w:drawing>
          <wp:anchor distT="0" distB="0" distL="114300" distR="114300" simplePos="0" relativeHeight="251603450" behindDoc="0" locked="0" layoutInCell="1" allowOverlap="1" wp14:anchorId="7CA2AC98" wp14:editId="2A15A1F0">
            <wp:simplePos x="0" y="0"/>
            <wp:positionH relativeFrom="column">
              <wp:posOffset>-46355</wp:posOffset>
            </wp:positionH>
            <wp:positionV relativeFrom="paragraph">
              <wp:posOffset>228600</wp:posOffset>
            </wp:positionV>
            <wp:extent cx="3657600" cy="3724275"/>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57600" cy="3724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D55">
        <w:rPr>
          <w:rFonts w:hint="eastAsia"/>
        </w:rPr>
        <w:t>表</w:t>
      </w:r>
      <w:r w:rsidR="00096D55">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2</w:t>
      </w:r>
      <w:r w:rsidR="0075779B">
        <w:fldChar w:fldCharType="end"/>
      </w:r>
      <w:bookmarkEnd w:id="4"/>
      <w:r w:rsidR="00096D55">
        <w:rPr>
          <w:rFonts w:hint="eastAsia"/>
        </w:rPr>
        <w:t xml:space="preserve">　寝屋川流域に処理水を放流している下水処理場</w:t>
      </w:r>
    </w:p>
    <w:p w14:paraId="36D250FD" w14:textId="38119B25" w:rsidR="00096D55" w:rsidRDefault="00096D55" w:rsidP="00CB1C57"/>
    <w:p w14:paraId="0278C40F" w14:textId="610457E2" w:rsidR="00096D55" w:rsidRDefault="00096D55" w:rsidP="00CB1C57"/>
    <w:p w14:paraId="7E7D3358" w14:textId="63069E0C" w:rsidR="00096D55" w:rsidRPr="003B3A49" w:rsidRDefault="00096D55" w:rsidP="00CB1C57"/>
    <w:p w14:paraId="225A685B" w14:textId="674C9622" w:rsidR="00096D55" w:rsidRDefault="00096D55" w:rsidP="00CB1C57"/>
    <w:p w14:paraId="2D3FD3AD" w14:textId="2521CC7F" w:rsidR="00096D55" w:rsidRPr="00AF0668" w:rsidRDefault="00096D55" w:rsidP="00CB1C57"/>
    <w:p w14:paraId="47FE6A3B" w14:textId="35C34C88" w:rsidR="00096D55" w:rsidRDefault="00096D55" w:rsidP="00CB1C57"/>
    <w:p w14:paraId="194F1C81" w14:textId="4B509E0A" w:rsidR="00096D55" w:rsidRDefault="00F077FC" w:rsidP="00CB1C57">
      <w:r w:rsidRPr="00F077FC">
        <w:rPr>
          <w:noProof/>
        </w:rPr>
        <w:drawing>
          <wp:anchor distT="0" distB="0" distL="114300" distR="114300" simplePos="0" relativeHeight="252064256" behindDoc="0" locked="0" layoutInCell="1" allowOverlap="1" wp14:anchorId="28592E03" wp14:editId="1AF24C3B">
            <wp:simplePos x="0" y="0"/>
            <wp:positionH relativeFrom="column">
              <wp:posOffset>3181350</wp:posOffset>
            </wp:positionH>
            <wp:positionV relativeFrom="paragraph">
              <wp:posOffset>237490</wp:posOffset>
            </wp:positionV>
            <wp:extent cx="2905760" cy="4740910"/>
            <wp:effectExtent l="0" t="0" r="0" b="254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5760" cy="4740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C95BD7" w14:textId="3D358CF9" w:rsidR="00096D55" w:rsidRDefault="00096D55" w:rsidP="00CB1C57"/>
    <w:p w14:paraId="5D8E10DB" w14:textId="1FC77291" w:rsidR="00096D55" w:rsidRDefault="00096D55" w:rsidP="00CB1C57"/>
    <w:p w14:paraId="0B32E9EA" w14:textId="7447D801" w:rsidR="00096D55" w:rsidRPr="00F62B31" w:rsidRDefault="00096D55" w:rsidP="00CB1C57"/>
    <w:p w14:paraId="4DCB6679" w14:textId="23ED7A25" w:rsidR="00096D55" w:rsidRDefault="00096D55" w:rsidP="00CB1C57"/>
    <w:p w14:paraId="67FA656B" w14:textId="11E19C46" w:rsidR="00096D55" w:rsidRDefault="00096D55" w:rsidP="00CB1C57"/>
    <w:p w14:paraId="1A7BF1DC" w14:textId="4C18DA81" w:rsidR="00096D55" w:rsidRDefault="00096D55" w:rsidP="00CB1C57"/>
    <w:p w14:paraId="5EBCA26E" w14:textId="5D5A2291" w:rsidR="00096D55" w:rsidRDefault="00096D55" w:rsidP="00CB1C57"/>
    <w:p w14:paraId="55C17F24" w14:textId="3A9F81D5" w:rsidR="00096D55" w:rsidRDefault="00096D55" w:rsidP="00CB1C57"/>
    <w:p w14:paraId="171601A6" w14:textId="579E55FA" w:rsidR="00096D55" w:rsidRDefault="00A214D0" w:rsidP="00CB1C57">
      <w:r>
        <w:rPr>
          <w:noProof/>
        </w:rPr>
        <mc:AlternateContent>
          <mc:Choice Requires="wps">
            <w:drawing>
              <wp:anchor distT="0" distB="0" distL="114300" distR="114300" simplePos="0" relativeHeight="252083712" behindDoc="0" locked="0" layoutInCell="1" allowOverlap="1" wp14:anchorId="17651B5E" wp14:editId="5C633751">
                <wp:simplePos x="0" y="0"/>
                <wp:positionH relativeFrom="margin">
                  <wp:posOffset>-28575</wp:posOffset>
                </wp:positionH>
                <wp:positionV relativeFrom="paragraph">
                  <wp:posOffset>109220</wp:posOffset>
                </wp:positionV>
                <wp:extent cx="2352675" cy="200025"/>
                <wp:effectExtent l="0" t="0" r="9525" b="9525"/>
                <wp:wrapNone/>
                <wp:docPr id="47" name="テキスト ボックス 47"/>
                <wp:cNvGraphicFramePr/>
                <a:graphic xmlns:a="http://schemas.openxmlformats.org/drawingml/2006/main">
                  <a:graphicData uri="http://schemas.microsoft.com/office/word/2010/wordprocessingShape">
                    <wps:wsp>
                      <wps:cNvSpPr txBox="1"/>
                      <wps:spPr>
                        <a:xfrm>
                          <a:off x="0" y="0"/>
                          <a:ext cx="2352675" cy="200025"/>
                        </a:xfrm>
                        <a:prstGeom prst="rect">
                          <a:avLst/>
                        </a:prstGeom>
                        <a:solidFill>
                          <a:schemeClr val="bg1"/>
                        </a:solidFill>
                        <a:ln w="6350">
                          <a:noFill/>
                        </a:ln>
                      </wps:spPr>
                      <wps:txbx>
                        <w:txbxContent>
                          <w:p w14:paraId="07DFD8B8" w14:textId="22CB775D" w:rsidR="003D4378" w:rsidRPr="005E47D5" w:rsidRDefault="003D4378" w:rsidP="00A214D0">
                            <w:pPr>
                              <w:spacing w:line="200" w:lineRule="exact"/>
                              <w:rPr>
                                <w:sz w:val="18"/>
                                <w:szCs w:val="18"/>
                              </w:rPr>
                            </w:pPr>
                            <w:r>
                              <w:rPr>
                                <w:rFonts w:hint="eastAsia"/>
                                <w:sz w:val="18"/>
                                <w:szCs w:val="18"/>
                              </w:rPr>
                              <w:t>＊</w:t>
                            </w:r>
                            <w:r>
                              <w:rPr>
                                <w:sz w:val="18"/>
                                <w:szCs w:val="18"/>
                              </w:rPr>
                              <w:t>流域外であるが、</w:t>
                            </w:r>
                            <w:r w:rsidRPr="00A214D0">
                              <w:rPr>
                                <w:rFonts w:ascii="ＭＳ 明朝" w:hAnsi="ＭＳ 明朝"/>
                                <w:sz w:val="18"/>
                                <w:szCs w:val="18"/>
                              </w:rPr>
                              <w:t>H11</w:t>
                            </w:r>
                            <w:r>
                              <w:rPr>
                                <w:sz w:val="18"/>
                                <w:szCs w:val="18"/>
                              </w:rPr>
                              <w:t>から寝屋川に放流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51B5E" id="テキスト ボックス 47" o:spid="_x0000_s1028" type="#_x0000_t202" style="position:absolute;left:0;text-align:left;margin-left:-2.25pt;margin-top:8.6pt;width:185.25pt;height:15.75pt;z-index:25208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" fillcolor="white [3212]" stroked="f" strokeweight=".5pt">
                <v:textbox inset="0,0,0,0">
                  <w:txbxContent>
                    <w:p w14:paraId="07DFD8B8" w14:textId="22CB775D" w:rsidR="003D4378" w:rsidRPr="005E47D5" w:rsidRDefault="003D4378" w:rsidP="00A214D0">
                      <w:pPr>
                        <w:spacing w:line="200" w:lineRule="exact"/>
                        <w:rPr>
                          <w:sz w:val="18"/>
                          <w:szCs w:val="18"/>
                        </w:rPr>
                      </w:pPr>
                      <w:r>
                        <w:rPr>
                          <w:rFonts w:hint="eastAsia"/>
                          <w:sz w:val="18"/>
                          <w:szCs w:val="18"/>
                        </w:rPr>
                        <w:t>＊</w:t>
                      </w:r>
                      <w:r>
                        <w:rPr>
                          <w:sz w:val="18"/>
                          <w:szCs w:val="18"/>
                        </w:rPr>
                        <w:t>流域外であるが、</w:t>
                      </w:r>
                      <w:r w:rsidRPr="00A214D0">
                        <w:rPr>
                          <w:rFonts w:ascii="ＭＳ 明朝" w:hAnsi="ＭＳ 明朝"/>
                          <w:sz w:val="18"/>
                          <w:szCs w:val="18"/>
                        </w:rPr>
                        <w:t>H11</w:t>
                      </w:r>
                      <w:r>
                        <w:rPr>
                          <w:sz w:val="18"/>
                          <w:szCs w:val="18"/>
                        </w:rPr>
                        <w:t>から寝屋川に放流</w:t>
                      </w:r>
                    </w:p>
                  </w:txbxContent>
                </v:textbox>
                <w10:wrap anchorx="margin"/>
              </v:shape>
            </w:pict>
          </mc:Fallback>
        </mc:AlternateContent>
      </w:r>
    </w:p>
    <w:p w14:paraId="641D3E7A" w14:textId="45CCF0FC" w:rsidR="00096D55" w:rsidRDefault="00096D55" w:rsidP="00CB1C57"/>
    <w:p w14:paraId="3DD30C83" w14:textId="228C92D3" w:rsidR="00731B87" w:rsidRDefault="00F5776C" w:rsidP="00CB1C57">
      <w:r>
        <w:rPr>
          <w:noProof/>
        </w:rPr>
        <mc:AlternateContent>
          <mc:Choice Requires="wps">
            <w:drawing>
              <wp:anchor distT="0" distB="0" distL="114300" distR="114300" simplePos="0" relativeHeight="251825664" behindDoc="0" locked="0" layoutInCell="1" allowOverlap="1" wp14:anchorId="7D14F324" wp14:editId="7E7BB4DE">
                <wp:simplePos x="0" y="0"/>
                <wp:positionH relativeFrom="column">
                  <wp:posOffset>0</wp:posOffset>
                </wp:positionH>
                <wp:positionV relativeFrom="paragraph">
                  <wp:posOffset>233045</wp:posOffset>
                </wp:positionV>
                <wp:extent cx="1188000" cy="180000"/>
                <wp:effectExtent l="0" t="0" r="12700" b="10795"/>
                <wp:wrapNone/>
                <wp:docPr id="2435" name="テキスト ボックス 2435"/>
                <wp:cNvGraphicFramePr/>
                <a:graphic xmlns:a="http://schemas.openxmlformats.org/drawingml/2006/main">
                  <a:graphicData uri="http://schemas.microsoft.com/office/word/2010/wordprocessingShape">
                    <wps:wsp>
                      <wps:cNvSpPr txBox="1"/>
                      <wps:spPr>
                        <a:xfrm>
                          <a:off x="0" y="0"/>
                          <a:ext cx="1188000" cy="180000"/>
                        </a:xfrm>
                        <a:prstGeom prst="rect">
                          <a:avLst/>
                        </a:prstGeom>
                        <a:noFill/>
                        <a:ln w="6350">
                          <a:noFill/>
                        </a:ln>
                      </wps:spPr>
                      <wps:txbx>
                        <w:txbxContent>
                          <w:p w14:paraId="0BC7FC30" w14:textId="3F6EB043" w:rsidR="003D4378" w:rsidRPr="00F5776C" w:rsidRDefault="003D4378" w:rsidP="00F5776C">
                            <w:pPr>
                              <w:spacing w:line="200" w:lineRule="exact"/>
                              <w:rPr>
                                <w:rFonts w:asciiTheme="majorEastAsia" w:eastAsiaTheme="majorEastAsia" w:hAnsiTheme="majorEastAsia"/>
                                <w:sz w:val="16"/>
                                <w:szCs w:val="16"/>
                              </w:rPr>
                            </w:pPr>
                            <w:r w:rsidRPr="00F5776C">
                              <w:rPr>
                                <w:rFonts w:asciiTheme="majorEastAsia" w:eastAsiaTheme="majorEastAsia" w:hAnsiTheme="majorEastAsia" w:hint="eastAsia"/>
                                <w:sz w:val="16"/>
                                <w:szCs w:val="16"/>
                              </w:rPr>
                              <w:t>竜華水みらいセンター</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4F324" id="テキスト ボックス 2435" o:spid="_x0000_s1030" type="#_x0000_t202" style="position:absolute;left:0;text-align:left;margin-left:0;margin-top:18.35pt;width:93.55pt;height:14.1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" filled="f" stroked="f" strokeweight=".5pt">
                <v:textbox inset="1mm,0,0,0">
                  <w:txbxContent>
                    <w:p w14:paraId="0BC7FC30" w14:textId="3F6EB043" w:rsidR="003D4378" w:rsidRPr="00F5776C" w:rsidRDefault="003D4378" w:rsidP="00F5776C">
                      <w:pPr>
                        <w:spacing w:line="200" w:lineRule="exact"/>
                        <w:rPr>
                          <w:rFonts w:asciiTheme="majorEastAsia" w:eastAsiaTheme="majorEastAsia" w:hAnsiTheme="majorEastAsia"/>
                          <w:sz w:val="16"/>
                          <w:szCs w:val="16"/>
                        </w:rPr>
                      </w:pPr>
                      <w:r w:rsidRPr="00F5776C">
                        <w:rPr>
                          <w:rFonts w:asciiTheme="majorEastAsia" w:eastAsiaTheme="majorEastAsia" w:hAnsiTheme="majorEastAsia" w:hint="eastAsia"/>
                          <w:sz w:val="16"/>
                          <w:szCs w:val="16"/>
                        </w:rPr>
                        <w:t>竜華水みらいセンター</w:t>
                      </w:r>
                    </w:p>
                  </w:txbxContent>
                </v:textbox>
              </v:shape>
            </w:pict>
          </mc:Fallback>
        </mc:AlternateContent>
      </w:r>
      <w:r>
        <w:rPr>
          <w:noProof/>
        </w:rPr>
        <w:drawing>
          <wp:anchor distT="0" distB="0" distL="114300" distR="114300" simplePos="0" relativeHeight="251824640" behindDoc="0" locked="0" layoutInCell="1" allowOverlap="1" wp14:anchorId="0FE779B7" wp14:editId="6AD6A28E">
            <wp:simplePos x="0" y="0"/>
            <wp:positionH relativeFrom="column">
              <wp:posOffset>4445</wp:posOffset>
            </wp:positionH>
            <wp:positionV relativeFrom="paragraph">
              <wp:posOffset>229235</wp:posOffset>
            </wp:positionV>
            <wp:extent cx="2820035" cy="1833880"/>
            <wp:effectExtent l="0" t="0" r="0" b="0"/>
            <wp:wrapNone/>
            <wp:docPr id="33" name="図 33" descr="屋外, 草, 電車,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屋外, 草, 電車, 建物 が含まれている画像&#10;&#10;自動的に生成された説明"/>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0035" cy="1833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51E1E9" w14:textId="0846E615" w:rsidR="00731B87" w:rsidRDefault="00731B87" w:rsidP="00CB1C57"/>
    <w:p w14:paraId="3088AB4B" w14:textId="5DC45BA6" w:rsidR="00731B87" w:rsidRDefault="00731B87" w:rsidP="00CB1C57"/>
    <w:p w14:paraId="1BF8C4FA" w14:textId="520DA588" w:rsidR="00731B87" w:rsidRDefault="00731B87" w:rsidP="00CB1C57"/>
    <w:p w14:paraId="4DBAEB6E" w14:textId="77777777" w:rsidR="00731B87" w:rsidRDefault="00731B87" w:rsidP="00CB1C57"/>
    <w:p w14:paraId="2D175E1C" w14:textId="77777777" w:rsidR="00731B87" w:rsidRDefault="00731B87" w:rsidP="00CB1C57"/>
    <w:p w14:paraId="03532E7D" w14:textId="3FDCC4BF" w:rsidR="00F62B31" w:rsidRDefault="00F62B31" w:rsidP="00CB1C57"/>
    <w:p w14:paraId="4A06C0B4" w14:textId="69BCA542" w:rsidR="00F62B31" w:rsidRDefault="00F62B31" w:rsidP="00CB1C57"/>
    <w:p w14:paraId="051CBF87" w14:textId="4F80B670" w:rsidR="00731B87" w:rsidRDefault="00731B87" w:rsidP="00CB1C57"/>
    <w:p w14:paraId="1570A4AD" w14:textId="17E3B717" w:rsidR="00731B87" w:rsidRDefault="00370FD5" w:rsidP="00CB1C57">
      <w:r w:rsidRPr="00286755">
        <w:rPr>
          <w:noProof/>
        </w:rPr>
        <mc:AlternateContent>
          <mc:Choice Requires="wps">
            <w:drawing>
              <wp:anchor distT="0" distB="0" distL="114300" distR="114300" simplePos="0" relativeHeight="252001792" behindDoc="0" locked="0" layoutInCell="1" allowOverlap="1" wp14:anchorId="613DD253" wp14:editId="47270FCE">
                <wp:simplePos x="0" y="0"/>
                <wp:positionH relativeFrom="column">
                  <wp:posOffset>0</wp:posOffset>
                </wp:positionH>
                <wp:positionV relativeFrom="paragraph">
                  <wp:posOffset>18415</wp:posOffset>
                </wp:positionV>
                <wp:extent cx="995680" cy="143510"/>
                <wp:effectExtent l="0" t="0" r="13970" b="8890"/>
                <wp:wrapNone/>
                <wp:docPr id="70" name="テキスト ボックス 70"/>
                <wp:cNvGraphicFramePr/>
                <a:graphic xmlns:a="http://schemas.openxmlformats.org/drawingml/2006/main">
                  <a:graphicData uri="http://schemas.microsoft.com/office/word/2010/wordprocessingShape">
                    <wps:wsp>
                      <wps:cNvSpPr txBox="1"/>
                      <wps:spPr>
                        <a:xfrm>
                          <a:off x="0" y="0"/>
                          <a:ext cx="995680" cy="143510"/>
                        </a:xfrm>
                        <a:prstGeom prst="rect">
                          <a:avLst/>
                        </a:prstGeom>
                        <a:noFill/>
                        <a:ln w="6350">
                          <a:noFill/>
                        </a:ln>
                      </wps:spPr>
                      <wps:txbx>
                        <w:txbxContent>
                          <w:p w14:paraId="4359A80C" w14:textId="77777777" w:rsidR="003D4378" w:rsidRPr="005E47D5" w:rsidRDefault="003D4378" w:rsidP="00370FD5">
                            <w:pPr>
                              <w:autoSpaceDE w:val="0"/>
                              <w:autoSpaceDN w:val="0"/>
                              <w:spacing w:line="200" w:lineRule="exact"/>
                              <w:ind w:left="180" w:hangingChars="100" w:hanging="180"/>
                              <w:rPr>
                                <w:sz w:val="18"/>
                                <w:szCs w:val="18"/>
                              </w:rPr>
                            </w:pPr>
                            <w:r w:rsidRPr="005E47D5">
                              <w:rPr>
                                <w:rFonts w:hint="eastAsia"/>
                                <w:sz w:val="18"/>
                                <w:szCs w:val="18"/>
                              </w:rPr>
                              <w:t>出典：大阪府</w:t>
                            </w:r>
                            <w:r w:rsidRPr="005E47D5">
                              <w:rPr>
                                <w:rFonts w:hint="eastAsia"/>
                                <w:sz w:val="18"/>
                                <w:szCs w:val="18"/>
                              </w:rPr>
                              <w:t>H</w:t>
                            </w:r>
                            <w:r w:rsidRPr="005E47D5">
                              <w:rPr>
                                <w:sz w:val="18"/>
                                <w:szCs w:val="18"/>
                              </w:rPr>
                              <w:t>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DD253" id="テキスト ボックス 70" o:spid="_x0000_s1031" type="#_x0000_t202" style="position:absolute;left:0;text-align:left;margin-left:0;margin-top:1.45pt;width:78.4pt;height:11.3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" filled="f" stroked="f" strokeweight=".5pt">
                <v:textbox inset="0,0,0,0">
                  <w:txbxContent>
                    <w:p w14:paraId="4359A80C" w14:textId="77777777" w:rsidR="003D4378" w:rsidRPr="005E47D5" w:rsidRDefault="003D4378" w:rsidP="00370FD5">
                      <w:pPr>
                        <w:autoSpaceDE w:val="0"/>
                        <w:autoSpaceDN w:val="0"/>
                        <w:spacing w:line="200" w:lineRule="exact"/>
                        <w:ind w:left="180" w:hangingChars="100" w:hanging="180"/>
                        <w:rPr>
                          <w:sz w:val="18"/>
                          <w:szCs w:val="18"/>
                        </w:rPr>
                      </w:pPr>
                      <w:r w:rsidRPr="005E47D5">
                        <w:rPr>
                          <w:rFonts w:hint="eastAsia"/>
                          <w:sz w:val="18"/>
                          <w:szCs w:val="18"/>
                        </w:rPr>
                        <w:t>出典：大阪府</w:t>
                      </w:r>
                      <w:r w:rsidRPr="005E47D5">
                        <w:rPr>
                          <w:rFonts w:hint="eastAsia"/>
                          <w:sz w:val="18"/>
                          <w:szCs w:val="18"/>
                        </w:rPr>
                        <w:t>H</w:t>
                      </w:r>
                      <w:r w:rsidRPr="005E47D5">
                        <w:rPr>
                          <w:sz w:val="18"/>
                          <w:szCs w:val="18"/>
                        </w:rPr>
                        <w:t>P</w:t>
                      </w:r>
                    </w:p>
                  </w:txbxContent>
                </v:textbox>
              </v:shape>
            </w:pict>
          </mc:Fallback>
        </mc:AlternateContent>
      </w:r>
    </w:p>
    <w:p w14:paraId="3EF73892" w14:textId="6F00ABBB" w:rsidR="00F62B31" w:rsidRDefault="00F62B31" w:rsidP="00CB1C57"/>
    <w:p w14:paraId="07C925F7" w14:textId="5A7E5DFF" w:rsidR="009E2294" w:rsidRPr="00F62B31" w:rsidRDefault="009E2294" w:rsidP="009E2294">
      <w:pPr>
        <w:pStyle w:val="aa"/>
        <w:ind w:leftChars="1900" w:left="3990"/>
      </w:pPr>
      <w:bookmarkStart w:id="5" w:name="_Ref88320873"/>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w:t>
      </w:r>
      <w:r w:rsidR="00D53657">
        <w:fldChar w:fldCharType="end"/>
      </w:r>
      <w:bookmarkEnd w:id="5"/>
      <w:r>
        <w:rPr>
          <w:rFonts w:hint="eastAsia"/>
        </w:rPr>
        <w:t xml:space="preserve">　寝屋川流域に放流している下水処理場の位置</w:t>
      </w:r>
    </w:p>
    <w:p w14:paraId="66F6374C" w14:textId="0EB44A82" w:rsidR="005A2E55" w:rsidRDefault="005A2E55">
      <w:pPr>
        <w:widowControl/>
        <w:jc w:val="left"/>
      </w:pPr>
      <w:r>
        <w:br w:type="page"/>
      </w:r>
    </w:p>
    <w:p w14:paraId="20C47684" w14:textId="7B1335BB" w:rsidR="00CB1C57" w:rsidRDefault="006667B8" w:rsidP="00FA2A95">
      <w:pPr>
        <w:pStyle w:val="4"/>
        <w:ind w:left="570"/>
      </w:pPr>
      <w:r w:rsidRPr="006667B8">
        <w:rPr>
          <w:noProof/>
        </w:rPr>
        <w:lastRenderedPageBreak/>
        <w:drawing>
          <wp:anchor distT="0" distB="0" distL="71755" distR="0" simplePos="0" relativeHeight="251887104" behindDoc="0" locked="0" layoutInCell="1" allowOverlap="1" wp14:anchorId="39891FB3" wp14:editId="4096332B">
            <wp:simplePos x="0" y="0"/>
            <wp:positionH relativeFrom="column">
              <wp:posOffset>3995420</wp:posOffset>
            </wp:positionH>
            <wp:positionV relativeFrom="page">
              <wp:posOffset>904875</wp:posOffset>
            </wp:positionV>
            <wp:extent cx="1722120" cy="2553335"/>
            <wp:effectExtent l="0" t="0" r="0" b="0"/>
            <wp:wrapSquare wrapText="left"/>
            <wp:docPr id="222" name="図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914" t="12949" r="19788" b="8298"/>
                    <a:stretch/>
                  </pic:blipFill>
                  <pic:spPr bwMode="auto">
                    <a:xfrm>
                      <a:off x="0" y="0"/>
                      <a:ext cx="1722120" cy="2553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B1C57">
        <w:rPr>
          <w:rFonts w:hint="eastAsia"/>
        </w:rPr>
        <w:t>合流式下水道の改善</w:t>
      </w:r>
      <w:r w:rsidR="005A096B">
        <w:rPr>
          <w:rFonts w:hint="eastAsia"/>
        </w:rPr>
        <w:t>(</w:t>
      </w:r>
      <w:r w:rsidR="005A096B">
        <w:t>A3)</w:t>
      </w:r>
    </w:p>
    <w:p w14:paraId="7C65B667" w14:textId="4AFB4556"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Pr>
          <w:rFonts w:ascii="ＭＳ ゴシック" w:eastAsia="ＭＳ ゴシック" w:hAnsi="ＭＳ ゴシック" w:hint="eastAsia"/>
        </w:rPr>
        <w:t>大阪市、</w:t>
      </w:r>
      <w:r w:rsidR="00F45983">
        <w:rPr>
          <w:rFonts w:ascii="ＭＳ ゴシック" w:eastAsia="ＭＳ ゴシック" w:hAnsi="ＭＳ ゴシック" w:hint="eastAsia"/>
        </w:rPr>
        <w:t>(</w:t>
      </w:r>
      <w:r>
        <w:rPr>
          <w:rFonts w:ascii="ＭＳ ゴシック" w:eastAsia="ＭＳ ゴシック" w:hAnsi="ＭＳ ゴシック" w:hint="eastAsia"/>
        </w:rPr>
        <w:t>守口市</w:t>
      </w:r>
      <w:r w:rsidR="00F45983">
        <w:rPr>
          <w:rFonts w:ascii="ＭＳ ゴシック" w:eastAsia="ＭＳ ゴシック" w:hAnsi="ＭＳ ゴシック" w:hint="eastAsia"/>
        </w:rPr>
        <w:t>)</w:t>
      </w:r>
      <w:r w:rsidR="006667B8" w:rsidRPr="006667B8">
        <w:rPr>
          <w:noProof/>
        </w:rPr>
        <w:t xml:space="preserve"> </w:t>
      </w:r>
    </w:p>
    <w:p w14:paraId="31097617" w14:textId="70E56940" w:rsidR="00D56E6A" w:rsidRDefault="00144210" w:rsidP="00D56E6A">
      <w:pPr>
        <w:pStyle w:val="af6"/>
        <w:ind w:left="105" w:firstLine="210"/>
      </w:pPr>
      <w:r>
        <w:rPr>
          <w:rFonts w:hint="eastAsia"/>
        </w:rPr>
        <w:t>合流式下水道から河川に流入する汚濁負荷を削減するため、合流式下水道の改善</w:t>
      </w:r>
      <w:r w:rsidR="006D19EC">
        <w:rPr>
          <w:rFonts w:hint="eastAsia"/>
        </w:rPr>
        <w:t>対策を推進する</w:t>
      </w:r>
      <w:r>
        <w:rPr>
          <w:rFonts w:hint="eastAsia"/>
        </w:rPr>
        <w:t>。</w:t>
      </w:r>
      <w:r w:rsidR="006D19EC">
        <w:rPr>
          <w:rFonts w:hint="eastAsia"/>
        </w:rPr>
        <w:t>(</w:t>
      </w:r>
      <w:r w:rsidR="00D56E6A" w:rsidRPr="00D56E6A">
        <w:rPr>
          <w:rFonts w:hint="eastAsia"/>
        </w:rPr>
        <w:t>守口市は完了済み</w:t>
      </w:r>
      <w:r w:rsidR="006D19EC">
        <w:rPr>
          <w:rFonts w:hint="eastAsia"/>
        </w:rPr>
        <w:t>)</w:t>
      </w:r>
    </w:p>
    <w:p w14:paraId="38E13DCF" w14:textId="1AE53F4C" w:rsidR="006D19EC" w:rsidRPr="00D56E6A" w:rsidRDefault="006D19EC" w:rsidP="00D56E6A">
      <w:pPr>
        <w:pStyle w:val="af6"/>
        <w:ind w:left="105" w:firstLine="210"/>
      </w:pPr>
      <w:r>
        <w:rPr>
          <w:rFonts w:hint="eastAsia"/>
        </w:rPr>
        <w:t>合流式下水道の整備区域</w:t>
      </w:r>
      <w:r w:rsidR="006667B8" w:rsidRPr="006667B8">
        <w:rPr>
          <w:rFonts w:ascii="Arial" w:eastAsia="ＭＳ ゴシック" w:hAnsi="Arial" w:cs="Arial"/>
        </w:rPr>
        <w:t>(</w:t>
      </w:r>
      <w:r w:rsidR="006667B8" w:rsidRPr="006667B8">
        <w:rPr>
          <w:rFonts w:ascii="Arial" w:eastAsia="ＭＳ ゴシック" w:hAnsi="Arial" w:cs="Arial"/>
        </w:rPr>
        <w:fldChar w:fldCharType="begin"/>
      </w:r>
      <w:r w:rsidR="006667B8" w:rsidRPr="006667B8">
        <w:rPr>
          <w:rFonts w:ascii="Arial" w:eastAsia="ＭＳ ゴシック" w:hAnsi="Arial" w:cs="Arial"/>
        </w:rPr>
        <w:instrText xml:space="preserve"> REF _Ref88146998 \h  \* MERGEFORMAT </w:instrText>
      </w:r>
      <w:r w:rsidR="006667B8" w:rsidRPr="006667B8">
        <w:rPr>
          <w:rFonts w:ascii="Arial" w:eastAsia="ＭＳ ゴシック" w:hAnsi="Arial" w:cs="Arial"/>
        </w:rPr>
      </w:r>
      <w:r w:rsidR="006667B8" w:rsidRPr="006667B8">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5.3</w:t>
      </w:r>
      <w:r w:rsidR="006667B8" w:rsidRPr="006667B8">
        <w:rPr>
          <w:rFonts w:ascii="Arial" w:eastAsia="ＭＳ ゴシック" w:hAnsi="Arial" w:cs="Arial"/>
        </w:rPr>
        <w:fldChar w:fldCharType="end"/>
      </w:r>
      <w:r w:rsidR="006667B8">
        <w:rPr>
          <w:rFonts w:hint="eastAsia"/>
        </w:rPr>
        <w:t>)</w:t>
      </w:r>
      <w:r>
        <w:rPr>
          <w:rFonts w:hint="eastAsia"/>
        </w:rPr>
        <w:t>では、雨天時に雨水と汚水が混合した下水の一部が処理されずに河川に放流され、水質悪化要因の一つとなっている。</w:t>
      </w:r>
      <w:r w:rsidR="00A145B2">
        <w:rPr>
          <w:rFonts w:hint="eastAsia"/>
        </w:rPr>
        <w:t>そのため、平成</w:t>
      </w:r>
      <w:r w:rsidR="00A145B2">
        <w:rPr>
          <w:rFonts w:hint="eastAsia"/>
        </w:rPr>
        <w:t>15</w:t>
      </w:r>
      <w:r w:rsidR="00A145B2">
        <w:rPr>
          <w:rFonts w:hint="eastAsia"/>
        </w:rPr>
        <w:t>年度に下水道法施行令が改正され、寝屋川流域においても合流式下水道の改善対策が</w:t>
      </w:r>
      <w:r w:rsidR="00D0118B">
        <w:rPr>
          <w:rFonts w:hint="eastAsia"/>
        </w:rPr>
        <w:t>実施されて</w:t>
      </w:r>
      <w:r w:rsidR="00A145B2">
        <w:rPr>
          <w:rFonts w:hint="eastAsia"/>
        </w:rPr>
        <w:t>いる。この対策を</w:t>
      </w:r>
      <w:r w:rsidR="00D0118B">
        <w:rPr>
          <w:rFonts w:hint="eastAsia"/>
        </w:rPr>
        <w:t>実施し</w:t>
      </w:r>
      <w:r w:rsidR="00A145B2">
        <w:rPr>
          <w:rFonts w:hint="eastAsia"/>
        </w:rPr>
        <w:t>、</w:t>
      </w:r>
      <w:r w:rsidR="00406753">
        <w:rPr>
          <w:rFonts w:hint="eastAsia"/>
        </w:rPr>
        <w:t>雨天時に流入する汚濁負荷の削減を図る。</w:t>
      </w:r>
    </w:p>
    <w:p w14:paraId="0CAAD3AC" w14:textId="337FBCA5" w:rsidR="006D19EC" w:rsidRPr="00D56E6A" w:rsidRDefault="006D19EC" w:rsidP="00CB1C57"/>
    <w:p w14:paraId="0FE17B07" w14:textId="6AB86107" w:rsidR="005A2E55" w:rsidRDefault="006667B8" w:rsidP="005A2E55">
      <w:pPr>
        <w:pStyle w:val="5"/>
        <w:ind w:left="607"/>
      </w:pPr>
      <w:r>
        <w:rPr>
          <w:noProof/>
        </w:rPr>
        <mc:AlternateContent>
          <mc:Choice Requires="wps">
            <w:drawing>
              <wp:anchor distT="0" distB="0" distL="0" distR="0" simplePos="0" relativeHeight="251890176" behindDoc="0" locked="0" layoutInCell="1" allowOverlap="1" wp14:anchorId="59FF9845" wp14:editId="3E6F3D15">
                <wp:simplePos x="0" y="0"/>
                <wp:positionH relativeFrom="column">
                  <wp:posOffset>3738245</wp:posOffset>
                </wp:positionH>
                <wp:positionV relativeFrom="page">
                  <wp:posOffset>3642316</wp:posOffset>
                </wp:positionV>
                <wp:extent cx="2129040" cy="228600"/>
                <wp:effectExtent l="0" t="0" r="5080" b="0"/>
                <wp:wrapSquare wrapText="left"/>
                <wp:docPr id="227" name="テキスト ボックス 227"/>
                <wp:cNvGraphicFramePr/>
                <a:graphic xmlns:a="http://schemas.openxmlformats.org/drawingml/2006/main">
                  <a:graphicData uri="http://schemas.microsoft.com/office/word/2010/wordprocessingShape">
                    <wps:wsp>
                      <wps:cNvSpPr txBox="1"/>
                      <wps:spPr>
                        <a:xfrm>
                          <a:off x="0" y="0"/>
                          <a:ext cx="2129040" cy="228600"/>
                        </a:xfrm>
                        <a:prstGeom prst="rect">
                          <a:avLst/>
                        </a:prstGeom>
                        <a:noFill/>
                        <a:ln>
                          <a:noFill/>
                        </a:ln>
                      </wps:spPr>
                      <wps:txbx>
                        <w:txbxContent>
                          <w:p w14:paraId="5F0CFD9D" w14:textId="783B76B0" w:rsidR="003D4378" w:rsidRPr="00035126" w:rsidRDefault="003D4378" w:rsidP="006667B8">
                            <w:pPr>
                              <w:pStyle w:val="aa"/>
                              <w:rPr>
                                <w:noProof/>
                                <w:szCs w:val="24"/>
                              </w:rPr>
                            </w:pPr>
                            <w:bookmarkStart w:id="6" w:name="_Ref88146998"/>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3</w:t>
                            </w:r>
                            <w:r>
                              <w:fldChar w:fldCharType="end"/>
                            </w:r>
                            <w:bookmarkEnd w:id="6"/>
                            <w:r>
                              <w:rPr>
                                <w:rFonts w:hint="eastAsia"/>
                              </w:rPr>
                              <w:t xml:space="preserve">　合流式下水道の整備区域</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59FF9845" id="_x0000_t202" coordsize="21600,21600" o:spt="202" path="m,l,21600r21600,l21600,xe">
                <v:stroke joinstyle="miter"/>
                <v:path gradientshapeok="t" o:connecttype="rect"/>
              </v:shapetype>
              <v:shape id="テキスト ボックス 227" o:spid="_x0000_s1031" type="#_x0000_t202" style="position:absolute;left:0;text-align:left;margin-left:294.35pt;margin-top:286.8pt;width:167.65pt;height:18pt;z-index:251890176;visibility:visible;mso-wrap-style:square;mso-width-percent:0;mso-wrap-distance-left:0;mso-wrap-distance-top:0;mso-wrap-distance-right:0;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" filled="f" stroked="f">
                <v:textbox style="mso-fit-shape-to-text:t" inset="0,0,0,0">
                  <w:txbxContent>
                    <w:p w14:paraId="5F0CFD9D" w14:textId="783B76B0" w:rsidR="003D4378" w:rsidRPr="00035126" w:rsidRDefault="003D4378" w:rsidP="006667B8">
                      <w:pPr>
                        <w:pStyle w:val="aa"/>
                        <w:rPr>
                          <w:noProof/>
                          <w:szCs w:val="24"/>
                        </w:rPr>
                      </w:pPr>
                      <w:bookmarkStart w:id="7" w:name="_Ref88146998"/>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3</w:t>
                      </w:r>
                      <w:r>
                        <w:fldChar w:fldCharType="end"/>
                      </w:r>
                      <w:bookmarkEnd w:id="7"/>
                      <w:r>
                        <w:rPr>
                          <w:rFonts w:hint="eastAsia"/>
                        </w:rPr>
                        <w:t xml:space="preserve">　合流式下水道の整備区域</w:t>
                      </w:r>
                    </w:p>
                  </w:txbxContent>
                </v:textbox>
                <w10:wrap type="square" side="left" anchory="page"/>
              </v:shape>
            </w:pict>
          </mc:Fallback>
        </mc:AlternateContent>
      </w:r>
      <w:r w:rsidR="005A2E55">
        <w:rPr>
          <w:rFonts w:hint="eastAsia"/>
        </w:rPr>
        <w:t>大阪府</w:t>
      </w:r>
      <w:r w:rsidR="005A2E55">
        <w:rPr>
          <w:rFonts w:hint="eastAsia"/>
        </w:rPr>
        <w:t>(</w:t>
      </w:r>
      <w:r w:rsidR="005A2E55">
        <w:rPr>
          <w:rFonts w:hint="eastAsia"/>
        </w:rPr>
        <w:t>寝屋川流域下水道</w:t>
      </w:r>
      <w:r w:rsidR="005A2E55">
        <w:rPr>
          <w:rFonts w:hint="eastAsia"/>
        </w:rPr>
        <w:t>)</w:t>
      </w:r>
    </w:p>
    <w:p w14:paraId="0CE8E084" w14:textId="78F614AD" w:rsidR="00D56E6A" w:rsidRDefault="00D56E6A" w:rsidP="00D56E6A">
      <w:pPr>
        <w:pStyle w:val="af8"/>
        <w:ind w:left="210" w:firstLine="210"/>
      </w:pPr>
      <w:r>
        <w:rPr>
          <w:rFonts w:hint="eastAsia"/>
        </w:rPr>
        <w:t>大阪府では合流改善</w:t>
      </w:r>
      <w:r w:rsidR="00406753">
        <w:rPr>
          <w:rFonts w:hint="eastAsia"/>
        </w:rPr>
        <w:t>対策</w:t>
      </w:r>
      <w:r w:rsidR="00B77A58">
        <w:rPr>
          <w:rFonts w:hint="eastAsia"/>
        </w:rPr>
        <w:t>(</w:t>
      </w:r>
      <w:r w:rsidR="00B77A58" w:rsidRPr="00376AD9">
        <w:rPr>
          <w:rFonts w:ascii="Arial" w:eastAsia="ＭＳ ゴシック" w:hAnsi="Arial"/>
        </w:rPr>
        <w:fldChar w:fldCharType="begin"/>
      </w:r>
      <w:r w:rsidR="00B77A58" w:rsidRPr="00376AD9">
        <w:rPr>
          <w:rFonts w:ascii="Arial" w:eastAsia="ＭＳ ゴシック" w:hAnsi="Arial"/>
        </w:rPr>
        <w:instrText xml:space="preserve"> </w:instrText>
      </w:r>
      <w:r w:rsidR="00B77A58" w:rsidRPr="00376AD9">
        <w:rPr>
          <w:rFonts w:ascii="Arial" w:eastAsia="ＭＳ ゴシック" w:hAnsi="Arial" w:hint="eastAsia"/>
        </w:rPr>
        <w:instrText>REF _Ref88321029 \h</w:instrText>
      </w:r>
      <w:r w:rsidR="00B77A58" w:rsidRPr="00376AD9">
        <w:rPr>
          <w:rFonts w:ascii="Arial" w:eastAsia="ＭＳ ゴシック" w:hAnsi="Arial"/>
        </w:rPr>
        <w:instrText xml:space="preserve"> </w:instrText>
      </w:r>
      <w:r w:rsidR="00B77A58">
        <w:rPr>
          <w:rFonts w:ascii="Arial" w:eastAsia="ＭＳ ゴシック" w:hAnsi="Arial"/>
        </w:rPr>
        <w:instrText xml:space="preserve"> \* MERGEFORMAT </w:instrText>
      </w:r>
      <w:r w:rsidR="00B77A58" w:rsidRPr="00376AD9">
        <w:rPr>
          <w:rFonts w:ascii="Arial" w:eastAsia="ＭＳ ゴシック" w:hAnsi="Arial"/>
        </w:rPr>
      </w:r>
      <w:r w:rsidR="00B77A58" w:rsidRPr="00376AD9">
        <w:rPr>
          <w:rFonts w:ascii="Arial" w:eastAsia="ＭＳ ゴシック" w:hAnsi="Arial"/>
        </w:rPr>
        <w:fldChar w:fldCharType="separate"/>
      </w:r>
      <w:r w:rsidR="00851D02" w:rsidRPr="00851D02">
        <w:rPr>
          <w:rFonts w:ascii="Arial" w:eastAsia="ＭＳ ゴシック" w:hAnsi="Arial" w:hint="eastAsia"/>
        </w:rPr>
        <w:t>表</w:t>
      </w:r>
      <w:r w:rsidR="00851D02" w:rsidRPr="00851D02">
        <w:rPr>
          <w:rFonts w:ascii="Arial" w:eastAsia="ＭＳ ゴシック" w:hAnsi="Arial" w:hint="eastAsia"/>
        </w:rPr>
        <w:t xml:space="preserve"> </w:t>
      </w:r>
      <w:r w:rsidR="00851D02" w:rsidRPr="00851D02">
        <w:rPr>
          <w:rFonts w:ascii="Arial" w:eastAsia="ＭＳ ゴシック" w:hAnsi="Arial"/>
          <w:noProof/>
        </w:rPr>
        <w:t>5.3</w:t>
      </w:r>
      <w:r w:rsidR="00B77A58" w:rsidRPr="00376AD9">
        <w:rPr>
          <w:rFonts w:ascii="Arial" w:eastAsia="ＭＳ ゴシック" w:hAnsi="Arial"/>
        </w:rPr>
        <w:fldChar w:fldCharType="end"/>
      </w:r>
      <w:r w:rsidR="00B77A58">
        <w:t>)</w:t>
      </w:r>
      <w:r>
        <w:rPr>
          <w:rFonts w:hint="eastAsia"/>
        </w:rPr>
        <w:t>として、</w:t>
      </w:r>
      <w:r w:rsidR="00406753">
        <w:rPr>
          <w:rFonts w:hint="eastAsia"/>
        </w:rPr>
        <w:t>｢</w:t>
      </w:r>
      <w:r>
        <w:rPr>
          <w:rFonts w:hint="eastAsia"/>
        </w:rPr>
        <w:t>雨水沈砂池</w:t>
      </w:r>
      <w:r w:rsidR="0021194B" w:rsidRPr="0021194B">
        <w:rPr>
          <w:rFonts w:hint="eastAsia"/>
          <w:vertAlign w:val="superscript"/>
        </w:rPr>
        <w:t>※</w:t>
      </w:r>
      <w:r>
        <w:rPr>
          <w:rFonts w:hint="eastAsia"/>
        </w:rPr>
        <w:t>のドライ化</w:t>
      </w:r>
      <w:r w:rsidR="00406753">
        <w:rPr>
          <w:rFonts w:hint="eastAsia"/>
        </w:rPr>
        <w:t>｣、</w:t>
      </w:r>
      <w:r>
        <w:rPr>
          <w:rFonts w:hint="eastAsia"/>
        </w:rPr>
        <w:t>｢増補幹線</w:t>
      </w:r>
      <w:r w:rsidR="00ED0C78" w:rsidRPr="00ED0C78">
        <w:rPr>
          <w:rFonts w:hint="eastAsia"/>
          <w:vertAlign w:val="superscript"/>
        </w:rPr>
        <w:t>※</w:t>
      </w:r>
      <w:r>
        <w:rPr>
          <w:rFonts w:hint="eastAsia"/>
        </w:rPr>
        <w:t>の活用｣</w:t>
      </w:r>
      <w:r w:rsidR="00406753">
        <w:rPr>
          <w:rFonts w:hint="eastAsia"/>
        </w:rPr>
        <w:t>、｢</w:t>
      </w:r>
      <w:r>
        <w:rPr>
          <w:rFonts w:hint="eastAsia"/>
        </w:rPr>
        <w:t>分流区域</w:t>
      </w:r>
      <w:r w:rsidR="009C4737" w:rsidRPr="009C4737">
        <w:rPr>
          <w:rFonts w:hint="eastAsia"/>
          <w:vertAlign w:val="superscript"/>
        </w:rPr>
        <w:t>※</w:t>
      </w:r>
      <w:r>
        <w:rPr>
          <w:rFonts w:hint="eastAsia"/>
        </w:rPr>
        <w:t>の切り離し</w:t>
      </w:r>
      <w:r w:rsidR="00406753">
        <w:rPr>
          <w:rFonts w:hint="eastAsia"/>
        </w:rPr>
        <w:t>｣</w:t>
      </w:r>
      <w:r>
        <w:rPr>
          <w:rFonts w:hint="eastAsia"/>
        </w:rPr>
        <w:t>を進めており、この対策を実施し、</w:t>
      </w:r>
      <w:r w:rsidR="00406753">
        <w:rPr>
          <w:rFonts w:hint="eastAsia"/>
        </w:rPr>
        <w:t>雨天時</w:t>
      </w:r>
      <w:r>
        <w:rPr>
          <w:rFonts w:hint="eastAsia"/>
        </w:rPr>
        <w:t>に流入する汚濁負荷の削減を図る。</w:t>
      </w:r>
    </w:p>
    <w:p w14:paraId="716CAEB6" w14:textId="77777777" w:rsidR="005A2E55" w:rsidRPr="00406753" w:rsidRDefault="005A2E55" w:rsidP="005A2E55">
      <w:pPr>
        <w:pStyle w:val="af8"/>
        <w:ind w:left="210" w:firstLine="210"/>
      </w:pPr>
    </w:p>
    <w:p w14:paraId="2CB897C2" w14:textId="795EA256" w:rsidR="005A2E55" w:rsidRDefault="00174ECF" w:rsidP="00174ECF">
      <w:pPr>
        <w:pStyle w:val="aa"/>
      </w:pPr>
      <w:bookmarkStart w:id="8" w:name="_Ref88321029"/>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3</w:t>
      </w:r>
      <w:r w:rsidR="0075779B">
        <w:fldChar w:fldCharType="end"/>
      </w:r>
      <w:bookmarkEnd w:id="8"/>
      <w:r>
        <w:rPr>
          <w:rFonts w:hint="eastAsia"/>
        </w:rPr>
        <w:t xml:space="preserve">　大阪府の合流式下水道改善対策</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303"/>
        <w:gridCol w:w="6748"/>
      </w:tblGrid>
      <w:tr w:rsidR="005A2E55" w:rsidRPr="005A2E55" w14:paraId="390A37C8" w14:textId="77777777" w:rsidTr="00D56E6A">
        <w:tc>
          <w:tcPr>
            <w:tcW w:w="2303" w:type="dxa"/>
            <w:tcBorders>
              <w:top w:val="single" w:sz="8" w:space="0" w:color="auto"/>
              <w:bottom w:val="single" w:sz="4" w:space="0" w:color="auto"/>
            </w:tcBorders>
            <w:shd w:val="clear" w:color="auto" w:fill="D9D9D9" w:themeFill="background1" w:themeFillShade="D9"/>
            <w:vAlign w:val="center"/>
          </w:tcPr>
          <w:p w14:paraId="43C232DF" w14:textId="0ECF4DA7" w:rsidR="005A2E55" w:rsidRPr="005A2E55" w:rsidRDefault="005A2E55" w:rsidP="00174ECF">
            <w:pPr>
              <w:spacing w:line="300" w:lineRule="exact"/>
              <w:jc w:val="center"/>
              <w:rPr>
                <w:sz w:val="18"/>
                <w:szCs w:val="18"/>
              </w:rPr>
            </w:pPr>
            <w:r>
              <w:rPr>
                <w:rFonts w:hint="eastAsia"/>
                <w:sz w:val="18"/>
                <w:szCs w:val="18"/>
              </w:rPr>
              <w:t>対策</w:t>
            </w:r>
          </w:p>
        </w:tc>
        <w:tc>
          <w:tcPr>
            <w:tcW w:w="6748" w:type="dxa"/>
            <w:tcBorders>
              <w:top w:val="single" w:sz="8" w:space="0" w:color="auto"/>
              <w:bottom w:val="single" w:sz="4" w:space="0" w:color="auto"/>
            </w:tcBorders>
            <w:shd w:val="clear" w:color="auto" w:fill="D9D9D9" w:themeFill="background1" w:themeFillShade="D9"/>
            <w:vAlign w:val="center"/>
          </w:tcPr>
          <w:p w14:paraId="0C266C02" w14:textId="4BA344BB" w:rsidR="005A2E55" w:rsidRPr="005A2E55" w:rsidRDefault="005A2E55" w:rsidP="00174ECF">
            <w:pPr>
              <w:spacing w:line="300" w:lineRule="exact"/>
              <w:jc w:val="center"/>
              <w:rPr>
                <w:sz w:val="18"/>
                <w:szCs w:val="18"/>
              </w:rPr>
            </w:pPr>
            <w:r>
              <w:rPr>
                <w:rFonts w:hint="eastAsia"/>
                <w:sz w:val="18"/>
                <w:szCs w:val="18"/>
              </w:rPr>
              <w:t>対策内容の概略</w:t>
            </w:r>
          </w:p>
        </w:tc>
      </w:tr>
      <w:tr w:rsidR="00D56E6A" w:rsidRPr="005A2E55" w14:paraId="3EAE8CA7" w14:textId="77777777" w:rsidTr="00D56E6A">
        <w:tc>
          <w:tcPr>
            <w:tcW w:w="2303" w:type="dxa"/>
            <w:tcBorders>
              <w:top w:val="single" w:sz="4" w:space="0" w:color="auto"/>
            </w:tcBorders>
          </w:tcPr>
          <w:p w14:paraId="580AD031" w14:textId="0C17EB5F" w:rsidR="00D56E6A" w:rsidRPr="005A2E55" w:rsidRDefault="00D56E6A" w:rsidP="00D56E6A">
            <w:pPr>
              <w:spacing w:line="260" w:lineRule="exact"/>
              <w:rPr>
                <w:sz w:val="18"/>
                <w:szCs w:val="18"/>
              </w:rPr>
            </w:pPr>
            <w:r w:rsidRPr="005A2E55">
              <w:rPr>
                <w:rFonts w:hint="eastAsia"/>
                <w:sz w:val="18"/>
                <w:szCs w:val="18"/>
              </w:rPr>
              <w:t>雨水沈砂池を貯留施設として有効利用</w:t>
            </w:r>
            <w:r>
              <w:rPr>
                <w:rFonts w:hint="eastAsia"/>
                <w:sz w:val="18"/>
                <w:szCs w:val="18"/>
              </w:rPr>
              <w:t>(</w:t>
            </w:r>
            <w:r w:rsidRPr="005A2E55">
              <w:rPr>
                <w:rFonts w:hint="eastAsia"/>
                <w:sz w:val="18"/>
                <w:szCs w:val="18"/>
              </w:rPr>
              <w:t>ドライ化</w:t>
            </w:r>
            <w:r>
              <w:rPr>
                <w:rFonts w:hint="eastAsia"/>
                <w:sz w:val="18"/>
                <w:szCs w:val="18"/>
              </w:rPr>
              <w:t>)</w:t>
            </w:r>
          </w:p>
        </w:tc>
        <w:tc>
          <w:tcPr>
            <w:tcW w:w="6748" w:type="dxa"/>
            <w:tcBorders>
              <w:top w:val="single" w:sz="4" w:space="0" w:color="auto"/>
            </w:tcBorders>
          </w:tcPr>
          <w:p w14:paraId="3E29B5C2" w14:textId="37CD585F" w:rsidR="00D56E6A" w:rsidRPr="005A2E55" w:rsidRDefault="00D56E6A" w:rsidP="00D56E6A">
            <w:pPr>
              <w:spacing w:line="260" w:lineRule="exact"/>
              <w:ind w:left="90" w:hangingChars="50" w:hanging="90"/>
              <w:rPr>
                <w:sz w:val="18"/>
                <w:szCs w:val="18"/>
              </w:rPr>
            </w:pPr>
            <w:r>
              <w:rPr>
                <w:rFonts w:hint="eastAsia"/>
                <w:sz w:val="18"/>
                <w:szCs w:val="18"/>
              </w:rPr>
              <w:t>･</w:t>
            </w:r>
            <w:r w:rsidRPr="005A2E55">
              <w:rPr>
                <w:rFonts w:hint="eastAsia"/>
                <w:sz w:val="18"/>
                <w:szCs w:val="18"/>
              </w:rPr>
              <w:t>雨</w:t>
            </w:r>
            <w:r>
              <w:rPr>
                <w:rFonts w:hint="eastAsia"/>
                <w:sz w:val="18"/>
                <w:szCs w:val="18"/>
              </w:rPr>
              <w:t>水</w:t>
            </w:r>
            <w:r w:rsidRPr="005A2E55">
              <w:rPr>
                <w:rFonts w:hint="eastAsia"/>
                <w:sz w:val="18"/>
                <w:szCs w:val="18"/>
              </w:rPr>
              <w:t>沈砂池に貯まった下水を降雨終了後、下水処理場に送水し</w:t>
            </w:r>
            <w:r>
              <w:rPr>
                <w:rFonts w:hint="eastAsia"/>
                <w:sz w:val="18"/>
                <w:szCs w:val="18"/>
              </w:rPr>
              <w:t>高級</w:t>
            </w:r>
            <w:r w:rsidRPr="005A2E55">
              <w:rPr>
                <w:rFonts w:hint="eastAsia"/>
                <w:sz w:val="18"/>
                <w:szCs w:val="18"/>
              </w:rPr>
              <w:t>処理することにより、汚濁放流負荷量の軽減を図</w:t>
            </w:r>
            <w:r>
              <w:rPr>
                <w:rFonts w:hint="eastAsia"/>
                <w:sz w:val="18"/>
                <w:szCs w:val="18"/>
              </w:rPr>
              <w:t>る</w:t>
            </w:r>
            <w:r w:rsidRPr="005A2E55">
              <w:rPr>
                <w:rFonts w:hint="eastAsia"/>
                <w:sz w:val="18"/>
                <w:szCs w:val="18"/>
              </w:rPr>
              <w:t>。</w:t>
            </w:r>
          </w:p>
          <w:p w14:paraId="31E1CE27" w14:textId="22C10996" w:rsidR="00D56E6A" w:rsidRPr="005A2E55" w:rsidRDefault="00D56E6A" w:rsidP="00D56E6A">
            <w:pPr>
              <w:spacing w:line="260" w:lineRule="exact"/>
              <w:ind w:left="90" w:hangingChars="50" w:hanging="90"/>
              <w:rPr>
                <w:sz w:val="18"/>
                <w:szCs w:val="18"/>
              </w:rPr>
            </w:pPr>
            <w:r>
              <w:rPr>
                <w:rFonts w:hint="eastAsia"/>
                <w:sz w:val="18"/>
                <w:szCs w:val="18"/>
              </w:rPr>
              <w:t>･雨水</w:t>
            </w:r>
            <w:r w:rsidRPr="005A2E55">
              <w:rPr>
                <w:rFonts w:hint="eastAsia"/>
                <w:sz w:val="18"/>
                <w:szCs w:val="18"/>
              </w:rPr>
              <w:t>沈砂池を空</w:t>
            </w:r>
            <w:r>
              <w:rPr>
                <w:rFonts w:hint="eastAsia"/>
                <w:sz w:val="18"/>
                <w:szCs w:val="18"/>
              </w:rPr>
              <w:t>(</w:t>
            </w:r>
            <w:r w:rsidRPr="005A2E55">
              <w:rPr>
                <w:rFonts w:hint="eastAsia"/>
                <w:sz w:val="18"/>
                <w:szCs w:val="18"/>
              </w:rPr>
              <w:t>ドライ</w:t>
            </w:r>
            <w:r>
              <w:rPr>
                <w:rFonts w:hint="eastAsia"/>
                <w:sz w:val="18"/>
                <w:szCs w:val="18"/>
              </w:rPr>
              <w:t>)</w:t>
            </w:r>
            <w:r w:rsidRPr="005A2E55">
              <w:rPr>
                <w:rFonts w:hint="eastAsia"/>
                <w:sz w:val="18"/>
                <w:szCs w:val="18"/>
              </w:rPr>
              <w:t>にすることにより、小降雨時には貯留施設として働き、</w:t>
            </w:r>
            <w:r>
              <w:rPr>
                <w:rFonts w:hint="eastAsia"/>
                <w:sz w:val="18"/>
                <w:szCs w:val="18"/>
              </w:rPr>
              <w:t>汚濁放流負荷量の軽減に</w:t>
            </w:r>
            <w:r w:rsidRPr="005A2E55">
              <w:rPr>
                <w:rFonts w:hint="eastAsia"/>
                <w:sz w:val="18"/>
                <w:szCs w:val="18"/>
              </w:rPr>
              <w:t>効果があ</w:t>
            </w:r>
            <w:r>
              <w:rPr>
                <w:rFonts w:hint="eastAsia"/>
                <w:sz w:val="18"/>
                <w:szCs w:val="18"/>
              </w:rPr>
              <w:t>る</w:t>
            </w:r>
            <w:r w:rsidRPr="005A2E55">
              <w:rPr>
                <w:rFonts w:hint="eastAsia"/>
                <w:sz w:val="18"/>
                <w:szCs w:val="18"/>
              </w:rPr>
              <w:t>。</w:t>
            </w:r>
          </w:p>
        </w:tc>
      </w:tr>
      <w:tr w:rsidR="00D56E6A" w:rsidRPr="005A2E55" w14:paraId="67F8E035" w14:textId="77777777" w:rsidTr="00D56E6A">
        <w:tc>
          <w:tcPr>
            <w:tcW w:w="2303" w:type="dxa"/>
          </w:tcPr>
          <w:p w14:paraId="4956BE61" w14:textId="66329FBD" w:rsidR="00D56E6A" w:rsidRPr="005A2E55" w:rsidRDefault="00D56E6A" w:rsidP="00D56E6A">
            <w:pPr>
              <w:spacing w:line="260" w:lineRule="exact"/>
              <w:rPr>
                <w:sz w:val="18"/>
                <w:szCs w:val="18"/>
              </w:rPr>
            </w:pPr>
            <w:r w:rsidRPr="005A2E55">
              <w:rPr>
                <w:rFonts w:hint="eastAsia"/>
                <w:sz w:val="18"/>
                <w:szCs w:val="18"/>
              </w:rPr>
              <w:t>増補幹線を貯留施設として有効利用</w:t>
            </w:r>
            <w:r>
              <w:rPr>
                <w:rFonts w:hint="eastAsia"/>
                <w:sz w:val="18"/>
                <w:szCs w:val="18"/>
              </w:rPr>
              <w:t>(</w:t>
            </w:r>
            <w:r w:rsidRPr="005A2E55">
              <w:rPr>
                <w:rFonts w:hint="eastAsia"/>
                <w:sz w:val="18"/>
                <w:szCs w:val="18"/>
              </w:rPr>
              <w:t>渇水期に活用</w:t>
            </w:r>
            <w:r>
              <w:rPr>
                <w:rFonts w:hint="eastAsia"/>
                <w:sz w:val="18"/>
                <w:szCs w:val="18"/>
              </w:rPr>
              <w:t>)</w:t>
            </w:r>
          </w:p>
        </w:tc>
        <w:tc>
          <w:tcPr>
            <w:tcW w:w="6748" w:type="dxa"/>
          </w:tcPr>
          <w:p w14:paraId="1FD275AB" w14:textId="62998D44" w:rsidR="00D56E6A" w:rsidRPr="005A2E55" w:rsidRDefault="00D56E6A" w:rsidP="00D56E6A">
            <w:pPr>
              <w:spacing w:line="260" w:lineRule="exact"/>
              <w:ind w:left="90" w:hangingChars="50" w:hanging="90"/>
              <w:rPr>
                <w:sz w:val="18"/>
                <w:szCs w:val="18"/>
              </w:rPr>
            </w:pPr>
            <w:r>
              <w:rPr>
                <w:rFonts w:hint="eastAsia"/>
                <w:sz w:val="18"/>
                <w:szCs w:val="18"/>
              </w:rPr>
              <w:t>･</w:t>
            </w:r>
            <w:r w:rsidRPr="005A2E55">
              <w:rPr>
                <w:rFonts w:hint="eastAsia"/>
                <w:sz w:val="18"/>
                <w:szCs w:val="18"/>
              </w:rPr>
              <w:t>雨水ポンプ</w:t>
            </w:r>
            <w:r>
              <w:rPr>
                <w:rFonts w:hint="eastAsia"/>
                <w:sz w:val="18"/>
                <w:szCs w:val="18"/>
              </w:rPr>
              <w:t>場</w:t>
            </w:r>
            <w:r w:rsidRPr="005A2E55">
              <w:rPr>
                <w:rFonts w:hint="eastAsia"/>
                <w:sz w:val="18"/>
                <w:szCs w:val="18"/>
              </w:rPr>
              <w:t>から河川に未処理で放流される降雨初期の汚濁負荷の高い下水を一時的に増補幹線に貯留し、降雨終了後、下水処理場に送水して</w:t>
            </w:r>
            <w:r>
              <w:rPr>
                <w:rFonts w:hint="eastAsia"/>
                <w:sz w:val="18"/>
                <w:szCs w:val="18"/>
              </w:rPr>
              <w:t>高級</w:t>
            </w:r>
            <w:r w:rsidRPr="005A2E55">
              <w:rPr>
                <w:rFonts w:hint="eastAsia"/>
                <w:sz w:val="18"/>
                <w:szCs w:val="18"/>
              </w:rPr>
              <w:t>処理</w:t>
            </w:r>
            <w:r>
              <w:rPr>
                <w:rFonts w:hint="eastAsia"/>
                <w:sz w:val="18"/>
                <w:szCs w:val="18"/>
              </w:rPr>
              <w:t>して放流</w:t>
            </w:r>
            <w:r w:rsidRPr="005A2E55">
              <w:rPr>
                <w:rFonts w:hint="eastAsia"/>
                <w:sz w:val="18"/>
                <w:szCs w:val="18"/>
              </w:rPr>
              <w:t>することにより、汚濁放流負荷量の軽減を図</w:t>
            </w:r>
            <w:r>
              <w:rPr>
                <w:rFonts w:hint="eastAsia"/>
                <w:sz w:val="18"/>
                <w:szCs w:val="18"/>
              </w:rPr>
              <w:t>る</w:t>
            </w:r>
            <w:r>
              <w:rPr>
                <w:rFonts w:hint="eastAsia"/>
                <w:sz w:val="18"/>
                <w:szCs w:val="18"/>
              </w:rPr>
              <w:t>(</w:t>
            </w:r>
            <w:r w:rsidRPr="005A2E55">
              <w:rPr>
                <w:rFonts w:hint="eastAsia"/>
                <w:sz w:val="18"/>
                <w:szCs w:val="18"/>
              </w:rPr>
              <w:t>渇水期に活用</w:t>
            </w:r>
            <w:r>
              <w:rPr>
                <w:rFonts w:hint="eastAsia"/>
                <w:sz w:val="18"/>
                <w:szCs w:val="18"/>
              </w:rPr>
              <w:t>)</w:t>
            </w:r>
            <w:r w:rsidRPr="005A2E55">
              <w:rPr>
                <w:rFonts w:hint="eastAsia"/>
                <w:sz w:val="18"/>
                <w:szCs w:val="18"/>
              </w:rPr>
              <w:t>。</w:t>
            </w:r>
          </w:p>
        </w:tc>
      </w:tr>
      <w:tr w:rsidR="00D56E6A" w:rsidRPr="005A2E55" w14:paraId="29707A05" w14:textId="77777777" w:rsidTr="00D56E6A">
        <w:tc>
          <w:tcPr>
            <w:tcW w:w="2303" w:type="dxa"/>
          </w:tcPr>
          <w:p w14:paraId="51BE4F35" w14:textId="4E5D1F7B" w:rsidR="00D56E6A" w:rsidRPr="005A2E55" w:rsidRDefault="00D56E6A" w:rsidP="00D56E6A">
            <w:pPr>
              <w:spacing w:line="260" w:lineRule="exact"/>
              <w:rPr>
                <w:sz w:val="18"/>
                <w:szCs w:val="18"/>
              </w:rPr>
            </w:pPr>
            <w:r>
              <w:rPr>
                <w:rFonts w:hint="eastAsia"/>
                <w:sz w:val="18"/>
                <w:szCs w:val="18"/>
              </w:rPr>
              <w:t>分流区域の切り離し</w:t>
            </w:r>
          </w:p>
        </w:tc>
        <w:tc>
          <w:tcPr>
            <w:tcW w:w="6748" w:type="dxa"/>
          </w:tcPr>
          <w:p w14:paraId="0CF18B0F" w14:textId="6B926E1F" w:rsidR="00D56E6A" w:rsidRPr="005A2E55" w:rsidRDefault="00D56E6A" w:rsidP="00D56E6A">
            <w:pPr>
              <w:spacing w:line="260" w:lineRule="exact"/>
              <w:ind w:left="90" w:hangingChars="50" w:hanging="90"/>
              <w:rPr>
                <w:sz w:val="18"/>
                <w:szCs w:val="18"/>
              </w:rPr>
            </w:pPr>
            <w:r>
              <w:rPr>
                <w:rFonts w:hint="eastAsia"/>
                <w:sz w:val="18"/>
                <w:szCs w:val="18"/>
              </w:rPr>
              <w:t>･分流区域の汚水と合流区域</w:t>
            </w:r>
            <w:r w:rsidR="00920B68" w:rsidRPr="00920B68">
              <w:rPr>
                <w:rFonts w:hint="eastAsia"/>
                <w:sz w:val="18"/>
                <w:szCs w:val="18"/>
                <w:vertAlign w:val="superscript"/>
              </w:rPr>
              <w:t>※</w:t>
            </w:r>
            <w:r>
              <w:rPr>
                <w:rFonts w:hint="eastAsia"/>
                <w:sz w:val="18"/>
                <w:szCs w:val="18"/>
              </w:rPr>
              <w:t>の汚水を混ぜることなく水みらいセンターで処理することにより、汚濁放流負荷の削減を図る。</w:t>
            </w:r>
          </w:p>
        </w:tc>
      </w:tr>
    </w:tbl>
    <w:p w14:paraId="6F492E45" w14:textId="553F5E21" w:rsidR="005A2E55" w:rsidRDefault="005A2E55" w:rsidP="00CB1C57"/>
    <w:p w14:paraId="7B0AFAD1" w14:textId="41EC4E11" w:rsidR="00174ECF" w:rsidRDefault="00174ECF" w:rsidP="00174ECF">
      <w:pPr>
        <w:pStyle w:val="5"/>
        <w:ind w:left="607"/>
      </w:pPr>
      <w:r>
        <w:rPr>
          <w:rFonts w:hint="eastAsia"/>
        </w:rPr>
        <w:t>大阪市</w:t>
      </w:r>
    </w:p>
    <w:p w14:paraId="1B70D21D" w14:textId="3FB714CD" w:rsidR="00D56E6A" w:rsidRPr="00D56E6A" w:rsidRDefault="00D56E6A" w:rsidP="00D56E6A">
      <w:pPr>
        <w:pStyle w:val="af8"/>
        <w:ind w:left="210" w:firstLine="210"/>
      </w:pPr>
      <w:r w:rsidRPr="00D56E6A">
        <w:rPr>
          <w:rFonts w:hint="eastAsia"/>
        </w:rPr>
        <w:t>大阪市では合流改善</w:t>
      </w:r>
      <w:r w:rsidR="00406753">
        <w:rPr>
          <w:rFonts w:hint="eastAsia"/>
        </w:rPr>
        <w:t>対策</w:t>
      </w:r>
      <w:r w:rsidRPr="00D56E6A">
        <w:rPr>
          <w:rFonts w:hint="eastAsia"/>
        </w:rPr>
        <w:t>として、｢雨天時下水活性汚泥処理法</w:t>
      </w:r>
      <w:r w:rsidR="0037755F" w:rsidRPr="0037755F">
        <w:rPr>
          <w:rFonts w:hint="eastAsia"/>
          <w:vertAlign w:val="superscript"/>
        </w:rPr>
        <w:t>※</w:t>
      </w:r>
      <w:r w:rsidRPr="00D56E6A">
        <w:rPr>
          <w:rFonts w:hint="eastAsia"/>
        </w:rPr>
        <w:t>の導入｣</w:t>
      </w:r>
      <w:r w:rsidR="00406753">
        <w:rPr>
          <w:rFonts w:hint="eastAsia"/>
        </w:rPr>
        <w:t>、</w:t>
      </w:r>
      <w:r w:rsidRPr="00D56E6A">
        <w:rPr>
          <w:rFonts w:hint="eastAsia"/>
        </w:rPr>
        <w:t>｢凝集傾斜板沈殿処理法</w:t>
      </w:r>
      <w:r w:rsidR="0037755F" w:rsidRPr="0037755F">
        <w:rPr>
          <w:rFonts w:hint="eastAsia"/>
          <w:vertAlign w:val="superscript"/>
        </w:rPr>
        <w:t>※</w:t>
      </w:r>
      <w:r w:rsidRPr="00D56E6A">
        <w:rPr>
          <w:rFonts w:hint="eastAsia"/>
        </w:rPr>
        <w:t>の導入｣、｢雨水滞水池の建設｣を</w:t>
      </w:r>
      <w:r w:rsidR="007D234B">
        <w:rPr>
          <w:rFonts w:hint="eastAsia"/>
        </w:rPr>
        <w:t>実施している。</w:t>
      </w:r>
      <w:r w:rsidRPr="00D56E6A">
        <w:rPr>
          <w:rFonts w:hint="eastAsia"/>
        </w:rPr>
        <w:t>このうち｢雨天時下水活性汚泥処理法の導入｣と｢凝集傾斜板沈殿処理法の導入｣については実施済みとなって</w:t>
      </w:r>
      <w:r w:rsidR="007D234B">
        <w:rPr>
          <w:rFonts w:hint="eastAsia"/>
        </w:rPr>
        <w:t>いるため、</w:t>
      </w:r>
      <w:r w:rsidRPr="00D56E6A">
        <w:rPr>
          <w:rFonts w:hint="eastAsia"/>
        </w:rPr>
        <w:t>｢雨水滞水池の建設｣</w:t>
      </w:r>
      <w:r w:rsidR="00581AB7">
        <w:rPr>
          <w:rFonts w:hint="eastAsia"/>
        </w:rPr>
        <w:t>(</w:t>
      </w:r>
      <w:r w:rsidR="00581AB7" w:rsidRPr="00376AD9">
        <w:rPr>
          <w:rFonts w:ascii="Arial" w:eastAsia="ＭＳ ゴシック" w:hAnsi="Arial"/>
        </w:rPr>
        <w:fldChar w:fldCharType="begin"/>
      </w:r>
      <w:r w:rsidR="00581AB7" w:rsidRPr="00376AD9">
        <w:rPr>
          <w:rFonts w:ascii="Arial" w:eastAsia="ＭＳ ゴシック" w:hAnsi="Arial"/>
        </w:rPr>
        <w:instrText xml:space="preserve"> </w:instrText>
      </w:r>
      <w:r w:rsidR="00581AB7" w:rsidRPr="00376AD9">
        <w:rPr>
          <w:rFonts w:ascii="Arial" w:eastAsia="ＭＳ ゴシック" w:hAnsi="Arial" w:hint="eastAsia"/>
        </w:rPr>
        <w:instrText>REF _Ref88321043 \h</w:instrText>
      </w:r>
      <w:r w:rsidR="00581AB7" w:rsidRPr="00376AD9">
        <w:rPr>
          <w:rFonts w:ascii="Arial" w:eastAsia="ＭＳ ゴシック" w:hAnsi="Arial"/>
        </w:rPr>
        <w:instrText xml:space="preserve">  \* MERGEFORMAT </w:instrText>
      </w:r>
      <w:r w:rsidR="00581AB7" w:rsidRPr="00376AD9">
        <w:rPr>
          <w:rFonts w:ascii="Arial" w:eastAsia="ＭＳ ゴシック" w:hAnsi="Arial"/>
        </w:rPr>
      </w:r>
      <w:r w:rsidR="00581AB7" w:rsidRPr="00376AD9">
        <w:rPr>
          <w:rFonts w:ascii="Arial" w:eastAsia="ＭＳ ゴシック" w:hAnsi="Arial"/>
        </w:rPr>
        <w:fldChar w:fldCharType="separate"/>
      </w:r>
      <w:r w:rsidR="00851D02" w:rsidRPr="00851D02">
        <w:rPr>
          <w:rFonts w:ascii="Arial" w:eastAsia="ＭＳ ゴシック" w:hAnsi="Arial" w:hint="eastAsia"/>
        </w:rPr>
        <w:t>表</w:t>
      </w:r>
      <w:r w:rsidR="00851D02" w:rsidRPr="00851D02">
        <w:rPr>
          <w:rFonts w:ascii="Arial" w:eastAsia="ＭＳ ゴシック" w:hAnsi="Arial" w:hint="eastAsia"/>
        </w:rPr>
        <w:t xml:space="preserve"> </w:t>
      </w:r>
      <w:r w:rsidR="00851D02" w:rsidRPr="00851D02">
        <w:rPr>
          <w:rFonts w:ascii="Arial" w:eastAsia="ＭＳ ゴシック" w:hAnsi="Arial"/>
          <w:noProof/>
        </w:rPr>
        <w:t>5.4</w:t>
      </w:r>
      <w:r w:rsidR="00581AB7" w:rsidRPr="00376AD9">
        <w:rPr>
          <w:rFonts w:ascii="Arial" w:eastAsia="ＭＳ ゴシック" w:hAnsi="Arial"/>
        </w:rPr>
        <w:fldChar w:fldCharType="end"/>
      </w:r>
      <w:r w:rsidR="00581AB7">
        <w:t>)</w:t>
      </w:r>
      <w:r w:rsidRPr="00D56E6A">
        <w:rPr>
          <w:rFonts w:hint="eastAsia"/>
        </w:rPr>
        <w:t>や既設施設の能力増強を実施し、</w:t>
      </w:r>
      <w:r w:rsidR="00406753">
        <w:rPr>
          <w:rFonts w:hint="eastAsia"/>
        </w:rPr>
        <w:t>雨天時</w:t>
      </w:r>
      <w:r w:rsidRPr="00D56E6A">
        <w:rPr>
          <w:rFonts w:hint="eastAsia"/>
        </w:rPr>
        <w:t>に流入する汚濁負荷の削減を図る。</w:t>
      </w:r>
    </w:p>
    <w:p w14:paraId="46A54CFE" w14:textId="1CEAEF01" w:rsidR="00B61E8F" w:rsidRPr="00D56E6A" w:rsidRDefault="00B61E8F" w:rsidP="00CB1C57"/>
    <w:p w14:paraId="7BDFB90D" w14:textId="4107DC4B" w:rsidR="00572B3D" w:rsidRPr="00572B3D" w:rsidRDefault="00572B3D" w:rsidP="00572B3D">
      <w:pPr>
        <w:pStyle w:val="aa"/>
      </w:pPr>
      <w:bookmarkStart w:id="9" w:name="_Ref88321043"/>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4</w:t>
      </w:r>
      <w:r w:rsidR="0075779B">
        <w:fldChar w:fldCharType="end"/>
      </w:r>
      <w:bookmarkEnd w:id="9"/>
      <w:r>
        <w:rPr>
          <w:rFonts w:hint="eastAsia"/>
        </w:rPr>
        <w:t xml:space="preserve">　大阪市の合流式下水道改善対策</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2303"/>
        <w:gridCol w:w="6748"/>
      </w:tblGrid>
      <w:tr w:rsidR="00174ECF" w:rsidRPr="005A2E55" w14:paraId="08DCDD12" w14:textId="77777777" w:rsidTr="00602E20">
        <w:tc>
          <w:tcPr>
            <w:tcW w:w="2305" w:type="dxa"/>
            <w:tcBorders>
              <w:top w:val="single" w:sz="8" w:space="0" w:color="auto"/>
              <w:bottom w:val="single" w:sz="4" w:space="0" w:color="auto"/>
            </w:tcBorders>
            <w:shd w:val="clear" w:color="auto" w:fill="D9D9D9" w:themeFill="background1" w:themeFillShade="D9"/>
            <w:vAlign w:val="center"/>
          </w:tcPr>
          <w:p w14:paraId="4A9B2A0A" w14:textId="77777777" w:rsidR="00174ECF" w:rsidRPr="005A2E55" w:rsidRDefault="00174ECF" w:rsidP="00B61E8F">
            <w:pPr>
              <w:spacing w:line="300" w:lineRule="exact"/>
              <w:jc w:val="center"/>
              <w:rPr>
                <w:sz w:val="18"/>
                <w:szCs w:val="18"/>
              </w:rPr>
            </w:pPr>
            <w:r>
              <w:rPr>
                <w:rFonts w:hint="eastAsia"/>
                <w:sz w:val="18"/>
                <w:szCs w:val="18"/>
              </w:rPr>
              <w:t>対策</w:t>
            </w:r>
          </w:p>
        </w:tc>
        <w:tc>
          <w:tcPr>
            <w:tcW w:w="6756" w:type="dxa"/>
            <w:tcBorders>
              <w:top w:val="single" w:sz="8" w:space="0" w:color="auto"/>
              <w:bottom w:val="single" w:sz="4" w:space="0" w:color="auto"/>
            </w:tcBorders>
            <w:shd w:val="clear" w:color="auto" w:fill="D9D9D9" w:themeFill="background1" w:themeFillShade="D9"/>
            <w:vAlign w:val="center"/>
          </w:tcPr>
          <w:p w14:paraId="3DA89EB2" w14:textId="77777777" w:rsidR="00174ECF" w:rsidRPr="005A2E55" w:rsidRDefault="00174ECF" w:rsidP="00B61E8F">
            <w:pPr>
              <w:spacing w:line="300" w:lineRule="exact"/>
              <w:jc w:val="center"/>
              <w:rPr>
                <w:sz w:val="18"/>
                <w:szCs w:val="18"/>
              </w:rPr>
            </w:pPr>
            <w:r>
              <w:rPr>
                <w:rFonts w:hint="eastAsia"/>
                <w:sz w:val="18"/>
                <w:szCs w:val="18"/>
              </w:rPr>
              <w:t>対策内容の概略</w:t>
            </w:r>
          </w:p>
        </w:tc>
      </w:tr>
      <w:tr w:rsidR="00174ECF" w:rsidRPr="005A2E55" w14:paraId="146B6264" w14:textId="77777777" w:rsidTr="00E50462">
        <w:trPr>
          <w:trHeight w:val="340"/>
        </w:trPr>
        <w:tc>
          <w:tcPr>
            <w:tcW w:w="2305" w:type="dxa"/>
            <w:tcBorders>
              <w:top w:val="single" w:sz="4" w:space="0" w:color="auto"/>
            </w:tcBorders>
          </w:tcPr>
          <w:p w14:paraId="28ECBF68" w14:textId="20F9441D" w:rsidR="00174ECF" w:rsidRPr="005A2E55" w:rsidRDefault="00174ECF" w:rsidP="00E50462">
            <w:pPr>
              <w:spacing w:line="240" w:lineRule="exact"/>
              <w:rPr>
                <w:sz w:val="18"/>
                <w:szCs w:val="18"/>
              </w:rPr>
            </w:pPr>
            <w:r w:rsidRPr="00174ECF">
              <w:rPr>
                <w:rFonts w:hint="eastAsia"/>
                <w:sz w:val="18"/>
                <w:szCs w:val="18"/>
              </w:rPr>
              <w:t>雨水滞水池の建設</w:t>
            </w:r>
          </w:p>
        </w:tc>
        <w:tc>
          <w:tcPr>
            <w:tcW w:w="6756" w:type="dxa"/>
            <w:tcBorders>
              <w:top w:val="single" w:sz="4" w:space="0" w:color="auto"/>
            </w:tcBorders>
          </w:tcPr>
          <w:p w14:paraId="1D77B51A" w14:textId="57EC2D9B" w:rsidR="00B61E8F" w:rsidRPr="00B61E8F" w:rsidRDefault="00B61E8F" w:rsidP="00E50462">
            <w:pPr>
              <w:spacing w:line="240" w:lineRule="exact"/>
              <w:ind w:left="90" w:hangingChars="50" w:hanging="90"/>
              <w:rPr>
                <w:sz w:val="18"/>
                <w:szCs w:val="18"/>
              </w:rPr>
            </w:pPr>
            <w:r w:rsidRPr="00B61E8F">
              <w:rPr>
                <w:rFonts w:hint="eastAsia"/>
                <w:sz w:val="18"/>
                <w:szCs w:val="18"/>
              </w:rPr>
              <w:t>降雨初期の汚れた雨水を捕捉する貯留池</w:t>
            </w:r>
            <w:r>
              <w:rPr>
                <w:rFonts w:hint="eastAsia"/>
                <w:sz w:val="18"/>
                <w:szCs w:val="18"/>
              </w:rPr>
              <w:t>を</w:t>
            </w:r>
            <w:r w:rsidRPr="00B61E8F">
              <w:rPr>
                <w:rFonts w:hint="eastAsia"/>
                <w:sz w:val="18"/>
                <w:szCs w:val="18"/>
              </w:rPr>
              <w:t>整備</w:t>
            </w:r>
            <w:r>
              <w:rPr>
                <w:rFonts w:hint="eastAsia"/>
                <w:sz w:val="18"/>
                <w:szCs w:val="18"/>
              </w:rPr>
              <w:t>する</w:t>
            </w:r>
            <w:r w:rsidR="00174ECF" w:rsidRPr="005A2E55">
              <w:rPr>
                <w:rFonts w:hint="eastAsia"/>
                <w:sz w:val="18"/>
                <w:szCs w:val="18"/>
              </w:rPr>
              <w:t>。</w:t>
            </w:r>
          </w:p>
        </w:tc>
      </w:tr>
    </w:tbl>
    <w:p w14:paraId="2B2AC782" w14:textId="77777777" w:rsidR="00EF4C84" w:rsidRDefault="00EF4C84" w:rsidP="00CB1C57"/>
    <w:p w14:paraId="0603C8F6" w14:textId="1D445A54" w:rsidR="00572B3D" w:rsidRDefault="00572B3D">
      <w:pPr>
        <w:widowControl/>
        <w:jc w:val="left"/>
      </w:pPr>
      <w:r>
        <w:br w:type="page"/>
      </w:r>
    </w:p>
    <w:p w14:paraId="2C036B90" w14:textId="0A095E28" w:rsidR="00CB1C57" w:rsidRDefault="00CB1C57" w:rsidP="00FA2A95">
      <w:pPr>
        <w:pStyle w:val="4"/>
        <w:ind w:left="570"/>
      </w:pPr>
      <w:r>
        <w:rPr>
          <w:rFonts w:hint="eastAsia"/>
        </w:rPr>
        <w:lastRenderedPageBreak/>
        <w:t>事業所排水対策の徹底</w:t>
      </w:r>
      <w:r w:rsidR="005A096B">
        <w:rPr>
          <w:rFonts w:hint="eastAsia"/>
        </w:rPr>
        <w:t>(</w:t>
      </w:r>
      <w:r w:rsidR="005A096B">
        <w:t>A4)</w:t>
      </w:r>
    </w:p>
    <w:p w14:paraId="48781C20" w14:textId="63706A89"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sidR="006C0EA3">
        <w:rPr>
          <w:rFonts w:ascii="ＭＳ ゴシック" w:eastAsia="ＭＳ ゴシック" w:hAnsi="ＭＳ ゴシック" w:hint="eastAsia"/>
        </w:rPr>
        <w:t>大阪市、守口市、枚方市、寝屋川市、東大阪市、八尾市</w:t>
      </w:r>
    </w:p>
    <w:p w14:paraId="1302E768" w14:textId="745A4BFC" w:rsidR="00654D60" w:rsidRDefault="00654D60" w:rsidP="00654D60">
      <w:pPr>
        <w:pStyle w:val="af6"/>
        <w:ind w:left="105" w:firstLine="210"/>
      </w:pPr>
      <w:r>
        <w:rPr>
          <w:rFonts w:hint="eastAsia"/>
        </w:rPr>
        <w:t>工場･事業場から河川に流入する汚濁負荷を削減するため、事業所排水対策を</w:t>
      </w:r>
      <w:r w:rsidR="002112E0">
        <w:rPr>
          <w:rFonts w:hint="eastAsia"/>
        </w:rPr>
        <w:t>実施する</w:t>
      </w:r>
      <w:r>
        <w:rPr>
          <w:rFonts w:hint="eastAsia"/>
        </w:rPr>
        <w:t>。</w:t>
      </w:r>
    </w:p>
    <w:p w14:paraId="233FA247" w14:textId="31F0FB39" w:rsidR="00CB1C57" w:rsidRPr="00AF6B9C" w:rsidRDefault="00654D60" w:rsidP="00654D60">
      <w:pPr>
        <w:pStyle w:val="af6"/>
        <w:ind w:left="105" w:firstLine="210"/>
      </w:pPr>
      <w:r w:rsidRPr="00654D60">
        <w:rPr>
          <w:rFonts w:hint="eastAsia"/>
        </w:rPr>
        <w:t>規制対象工場･事業場に対し</w:t>
      </w:r>
      <w:r w:rsidR="009A2AB1">
        <w:rPr>
          <w:rFonts w:hint="eastAsia"/>
        </w:rPr>
        <w:t>ては</w:t>
      </w:r>
      <w:r w:rsidRPr="00654D60">
        <w:rPr>
          <w:rFonts w:hint="eastAsia"/>
        </w:rPr>
        <w:t>、水質汚濁防止法及び上乗せ条例等に基づく排水規制の遵守を指導する。また、規制対象外の工場･事業場に対しては、下水道への接続や放流水質改善等の啓発</w:t>
      </w:r>
      <w:r w:rsidR="004106E3">
        <w:rPr>
          <w:rFonts w:hint="eastAsia"/>
        </w:rPr>
        <w:t>(</w:t>
      </w:r>
      <w:r w:rsidR="004106E3" w:rsidRPr="004106E3">
        <w:rPr>
          <w:rFonts w:ascii="Arial" w:eastAsia="ＭＳ ゴシック" w:hAnsi="Arial"/>
        </w:rPr>
        <w:fldChar w:fldCharType="begin"/>
      </w:r>
      <w:r w:rsidR="004106E3" w:rsidRPr="004106E3">
        <w:rPr>
          <w:rFonts w:ascii="Arial" w:eastAsia="ＭＳ ゴシック" w:hAnsi="Arial"/>
        </w:rPr>
        <w:instrText xml:space="preserve"> </w:instrText>
      </w:r>
      <w:r w:rsidR="004106E3" w:rsidRPr="004106E3">
        <w:rPr>
          <w:rFonts w:ascii="Arial" w:eastAsia="ＭＳ ゴシック" w:hAnsi="Arial" w:hint="eastAsia"/>
        </w:rPr>
        <w:instrText>REF _Ref89864217 \h</w:instrText>
      </w:r>
      <w:r w:rsidR="004106E3" w:rsidRPr="004106E3">
        <w:rPr>
          <w:rFonts w:ascii="Arial" w:eastAsia="ＭＳ ゴシック" w:hAnsi="Arial"/>
        </w:rPr>
        <w:instrText xml:space="preserve"> </w:instrText>
      </w:r>
      <w:r w:rsidR="004106E3">
        <w:rPr>
          <w:rFonts w:ascii="Arial" w:eastAsia="ＭＳ ゴシック" w:hAnsi="Arial"/>
        </w:rPr>
        <w:instrText xml:space="preserve"> \* MERGEFORMAT </w:instrText>
      </w:r>
      <w:r w:rsidR="004106E3" w:rsidRPr="004106E3">
        <w:rPr>
          <w:rFonts w:ascii="Arial" w:eastAsia="ＭＳ ゴシック" w:hAnsi="Arial"/>
        </w:rPr>
      </w:r>
      <w:r w:rsidR="004106E3" w:rsidRPr="004106E3">
        <w:rPr>
          <w:rFonts w:ascii="Arial" w:eastAsia="ＭＳ ゴシック" w:hAnsi="Arial"/>
        </w:rPr>
        <w:fldChar w:fldCharType="separate"/>
      </w:r>
      <w:r w:rsidR="00851D02" w:rsidRPr="00851D02">
        <w:rPr>
          <w:rFonts w:ascii="Arial" w:eastAsia="ＭＳ ゴシック" w:hAnsi="Arial" w:hint="eastAsia"/>
        </w:rPr>
        <w:t>図</w:t>
      </w:r>
      <w:r w:rsidR="00851D02" w:rsidRPr="00851D02">
        <w:rPr>
          <w:rFonts w:ascii="Arial" w:eastAsia="ＭＳ ゴシック" w:hAnsi="Arial" w:hint="eastAsia"/>
        </w:rPr>
        <w:t xml:space="preserve"> </w:t>
      </w:r>
      <w:r w:rsidR="00851D02" w:rsidRPr="00851D02">
        <w:rPr>
          <w:rFonts w:ascii="Arial" w:eastAsia="ＭＳ ゴシック" w:hAnsi="Arial"/>
          <w:noProof/>
        </w:rPr>
        <w:t>5.4</w:t>
      </w:r>
      <w:r w:rsidR="004106E3" w:rsidRPr="004106E3">
        <w:rPr>
          <w:rFonts w:ascii="Arial" w:eastAsia="ＭＳ ゴシック" w:hAnsi="Arial"/>
        </w:rPr>
        <w:fldChar w:fldCharType="end"/>
      </w:r>
      <w:r w:rsidR="004106E3">
        <w:t>)</w:t>
      </w:r>
      <w:r w:rsidRPr="00654D60">
        <w:rPr>
          <w:rFonts w:hint="eastAsia"/>
        </w:rPr>
        <w:t>を</w:t>
      </w:r>
      <w:r w:rsidR="002112E0">
        <w:rPr>
          <w:rFonts w:hint="eastAsia"/>
        </w:rPr>
        <w:t>実施し</w:t>
      </w:r>
      <w:r w:rsidRPr="00654D60">
        <w:rPr>
          <w:rFonts w:hint="eastAsia"/>
        </w:rPr>
        <w:t>、工場･事業所等から流入</w:t>
      </w:r>
      <w:r w:rsidR="00FF07D5">
        <w:rPr>
          <w:rFonts w:hint="eastAsia"/>
        </w:rPr>
        <w:t>する汚濁</w:t>
      </w:r>
      <w:r w:rsidRPr="00654D60">
        <w:rPr>
          <w:rFonts w:hint="eastAsia"/>
        </w:rPr>
        <w:t>負荷を削減する。</w:t>
      </w:r>
    </w:p>
    <w:p w14:paraId="08126990" w14:textId="635212CD" w:rsidR="00C472CA" w:rsidRDefault="008B7129">
      <w:pPr>
        <w:widowControl/>
        <w:jc w:val="left"/>
      </w:pPr>
      <w:r w:rsidRPr="00C472CA">
        <w:rPr>
          <w:noProof/>
        </w:rPr>
        <w:drawing>
          <wp:anchor distT="0" distB="0" distL="114300" distR="114300" simplePos="0" relativeHeight="251611648" behindDoc="0" locked="0" layoutInCell="1" allowOverlap="1" wp14:anchorId="221644F6" wp14:editId="50A19241">
            <wp:simplePos x="0" y="0"/>
            <wp:positionH relativeFrom="column">
              <wp:posOffset>911225</wp:posOffset>
            </wp:positionH>
            <wp:positionV relativeFrom="paragraph">
              <wp:posOffset>68580</wp:posOffset>
            </wp:positionV>
            <wp:extent cx="3920487" cy="2448000"/>
            <wp:effectExtent l="19050" t="19050" r="23495" b="9525"/>
            <wp:wrapNone/>
            <wp:docPr id="121" name="図 120" descr="テキスト&#10;&#10;自動的に生成された説明">
              <a:extLst xmlns:a="http://schemas.openxmlformats.org/drawingml/2006/main">
                <a:ext uri="{FF2B5EF4-FFF2-40B4-BE49-F238E27FC236}">
                  <a16:creationId xmlns:a16="http://schemas.microsoft.com/office/drawing/2014/main" id="{E5D5E0C0-951F-4CE1-A1A2-CE8F3B6933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120" descr="テキスト&#10;&#10;自動的に生成された説明">
                      <a:extLst>
                        <a:ext uri="{FF2B5EF4-FFF2-40B4-BE49-F238E27FC236}">
                          <a16:creationId xmlns:a16="http://schemas.microsoft.com/office/drawing/2014/main" id="{E5D5E0C0-951F-4CE1-A1A2-CE8F3B693340}"/>
                        </a:ext>
                      </a:extLst>
                    </pic:cNvPr>
                    <pic:cNvPicPr>
                      <a:picLocks noChangeAspect="1"/>
                    </pic:cNvPicPr>
                  </pic:nvPicPr>
                  <pic:blipFill>
                    <a:blip r:embed="rId13"/>
                    <a:stretch>
                      <a:fillRect/>
                    </a:stretch>
                  </pic:blipFill>
                  <pic:spPr>
                    <a:xfrm>
                      <a:off x="0" y="0"/>
                      <a:ext cx="3920487" cy="2448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5EF97399" w14:textId="532C4BD4" w:rsidR="00C472CA" w:rsidRDefault="00C472CA" w:rsidP="00CB1C57"/>
    <w:p w14:paraId="53878771" w14:textId="7120BCB2" w:rsidR="00C472CA" w:rsidRDefault="00C472CA" w:rsidP="00CB1C57"/>
    <w:p w14:paraId="41035E20" w14:textId="756E8CDB" w:rsidR="00C472CA" w:rsidRDefault="00C472CA" w:rsidP="00CB1C57"/>
    <w:p w14:paraId="38BD09A7" w14:textId="7A46A375" w:rsidR="00C472CA" w:rsidRDefault="00C472CA" w:rsidP="00CB1C57"/>
    <w:p w14:paraId="6ACC170B" w14:textId="3C741039" w:rsidR="00C472CA" w:rsidRDefault="00C472CA" w:rsidP="00CB1C57"/>
    <w:p w14:paraId="48362209" w14:textId="092BBC98" w:rsidR="00C472CA" w:rsidRDefault="00C472CA" w:rsidP="00CB1C57"/>
    <w:p w14:paraId="1326D42F" w14:textId="249FC274" w:rsidR="00C472CA" w:rsidRDefault="00C472CA" w:rsidP="00CB1C57"/>
    <w:p w14:paraId="3E4EDABC" w14:textId="6C18BA66" w:rsidR="00C472CA" w:rsidRDefault="00C472CA" w:rsidP="00CB1C57"/>
    <w:p w14:paraId="55BEAAA8" w14:textId="3BC44BDE" w:rsidR="00C472CA" w:rsidRDefault="00C472CA" w:rsidP="00CB1C57"/>
    <w:p w14:paraId="5DE2DDA4" w14:textId="0DB3C932" w:rsidR="00C472CA" w:rsidRDefault="00C472CA" w:rsidP="00CB1C57"/>
    <w:p w14:paraId="6C47683D" w14:textId="3B7463B0" w:rsidR="00C472CA" w:rsidRPr="00C472CA" w:rsidRDefault="00581AB7" w:rsidP="008B7129">
      <w:pPr>
        <w:spacing w:line="240" w:lineRule="exact"/>
        <w:ind w:leftChars="700" w:left="1470"/>
        <w:rPr>
          <w:sz w:val="18"/>
          <w:szCs w:val="18"/>
        </w:rPr>
      </w:pPr>
      <w:r>
        <w:rPr>
          <w:rFonts w:hint="eastAsia"/>
          <w:sz w:val="18"/>
          <w:szCs w:val="18"/>
        </w:rPr>
        <w:t>出典：大阪</w:t>
      </w:r>
      <w:r w:rsidR="006C7A17">
        <w:rPr>
          <w:rFonts w:hint="eastAsia"/>
          <w:sz w:val="18"/>
          <w:szCs w:val="18"/>
        </w:rPr>
        <w:t>府</w:t>
      </w:r>
      <w:r w:rsidR="006C7A17">
        <w:rPr>
          <w:rFonts w:hint="eastAsia"/>
          <w:sz w:val="18"/>
          <w:szCs w:val="18"/>
        </w:rPr>
        <w:t>H</w:t>
      </w:r>
      <w:r w:rsidR="006C7A17">
        <w:rPr>
          <w:sz w:val="18"/>
          <w:szCs w:val="18"/>
        </w:rPr>
        <w:t>P</w:t>
      </w:r>
      <w:r>
        <w:rPr>
          <w:sz w:val="18"/>
          <w:szCs w:val="18"/>
        </w:rPr>
        <w:t>(</w:t>
      </w:r>
      <w:r w:rsidR="00C472CA">
        <w:rPr>
          <w:rFonts w:hint="eastAsia"/>
          <w:sz w:val="18"/>
          <w:szCs w:val="18"/>
        </w:rPr>
        <w:t>小規模事業所排水対策のしおり</w:t>
      </w:r>
      <w:r>
        <w:rPr>
          <w:rFonts w:hint="eastAsia"/>
          <w:sz w:val="18"/>
          <w:szCs w:val="18"/>
        </w:rPr>
        <w:t>)</w:t>
      </w:r>
    </w:p>
    <w:p w14:paraId="21CC4343" w14:textId="0C80F962" w:rsidR="00C472CA" w:rsidRDefault="00C472CA" w:rsidP="00C472CA">
      <w:pPr>
        <w:pStyle w:val="aa"/>
      </w:pPr>
      <w:bookmarkStart w:id="10" w:name="_Ref89864217"/>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4</w:t>
      </w:r>
      <w:r w:rsidR="00D53657">
        <w:fldChar w:fldCharType="end"/>
      </w:r>
      <w:bookmarkEnd w:id="10"/>
      <w:r>
        <w:rPr>
          <w:rFonts w:hint="eastAsia"/>
        </w:rPr>
        <w:t xml:space="preserve">　事業所排水対策</w:t>
      </w:r>
      <w:r>
        <w:rPr>
          <w:rFonts w:hint="eastAsia"/>
        </w:rPr>
        <w:t>(</w:t>
      </w:r>
      <w:r>
        <w:rPr>
          <w:rFonts w:hint="eastAsia"/>
        </w:rPr>
        <w:t>規制対象外事業所への啓発資料</w:t>
      </w:r>
      <w:r>
        <w:rPr>
          <w:rFonts w:hint="eastAsia"/>
        </w:rPr>
        <w:t>)</w:t>
      </w:r>
    </w:p>
    <w:p w14:paraId="11A57581" w14:textId="64E61BE2" w:rsidR="00C472CA" w:rsidRPr="009A2AB1" w:rsidRDefault="00C472CA" w:rsidP="00CB1C57"/>
    <w:p w14:paraId="1A424357" w14:textId="1BE9294F" w:rsidR="00CB1C57" w:rsidRDefault="00CB1C57" w:rsidP="00FA2A95">
      <w:pPr>
        <w:pStyle w:val="4"/>
        <w:ind w:left="570"/>
      </w:pPr>
      <w:r>
        <w:rPr>
          <w:rFonts w:hint="eastAsia"/>
        </w:rPr>
        <w:t>生活排水対策</w:t>
      </w:r>
      <w:r>
        <w:rPr>
          <w:rFonts w:hint="eastAsia"/>
        </w:rPr>
        <w:t>(</w:t>
      </w:r>
      <w:r>
        <w:rPr>
          <w:rFonts w:hint="eastAsia"/>
        </w:rPr>
        <w:t>啓発・教育</w:t>
      </w:r>
      <w:r>
        <w:rPr>
          <w:rFonts w:hint="eastAsia"/>
        </w:rPr>
        <w:t>)</w:t>
      </w:r>
      <w:r>
        <w:rPr>
          <w:rFonts w:hint="eastAsia"/>
        </w:rPr>
        <w:t>の推進</w:t>
      </w:r>
      <w:r w:rsidR="005A096B">
        <w:rPr>
          <w:rFonts w:hint="eastAsia"/>
        </w:rPr>
        <w:t>(</w:t>
      </w:r>
      <w:r w:rsidR="005A096B">
        <w:t>A5)</w:t>
      </w:r>
    </w:p>
    <w:p w14:paraId="42DBD5F6" w14:textId="5267EDF4"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71612F">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56904288" w14:textId="4A69AE68" w:rsidR="000047DA" w:rsidRDefault="00946520" w:rsidP="00F34792">
      <w:pPr>
        <w:pStyle w:val="af6"/>
        <w:ind w:left="105" w:firstLine="210"/>
      </w:pPr>
      <w:r w:rsidRPr="00946520">
        <w:rPr>
          <w:noProof/>
        </w:rPr>
        <w:drawing>
          <wp:anchor distT="0" distB="0" distL="114300" distR="114300" simplePos="0" relativeHeight="251586025" behindDoc="0" locked="0" layoutInCell="1" allowOverlap="1" wp14:anchorId="6CDA7DD8" wp14:editId="6174B2D5">
            <wp:simplePos x="0" y="0"/>
            <wp:positionH relativeFrom="column">
              <wp:posOffset>1533525</wp:posOffset>
            </wp:positionH>
            <wp:positionV relativeFrom="paragraph">
              <wp:posOffset>1394460</wp:posOffset>
            </wp:positionV>
            <wp:extent cx="4393440" cy="1112040"/>
            <wp:effectExtent l="0" t="0" r="0" b="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93440" cy="111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E33C8D">
        <w:rPr>
          <w:rFonts w:hint="eastAsia"/>
        </w:rPr>
        <w:t>寝屋川流域</w:t>
      </w:r>
      <w:r w:rsidR="000047DA">
        <w:rPr>
          <w:rFonts w:hint="eastAsia"/>
        </w:rPr>
        <w:t>の下水道接続率は</w:t>
      </w:r>
      <w:r w:rsidR="000047DA">
        <w:rPr>
          <w:rFonts w:hint="eastAsia"/>
        </w:rPr>
        <w:t>9</w:t>
      </w:r>
      <w:r w:rsidR="00161FB9">
        <w:t>8.6</w:t>
      </w:r>
      <w:r w:rsidR="000047DA">
        <w:t>%</w:t>
      </w:r>
      <w:r w:rsidR="000047DA">
        <w:rPr>
          <w:rFonts w:hint="eastAsia"/>
        </w:rPr>
        <w:t>(</w:t>
      </w:r>
      <w:r w:rsidR="000047DA">
        <w:t>R2</w:t>
      </w:r>
      <w:r w:rsidR="000047DA">
        <w:rPr>
          <w:rFonts w:hint="eastAsia"/>
        </w:rPr>
        <w:t>年度末</w:t>
      </w:r>
      <w:r w:rsidR="00922EE9">
        <w:rPr>
          <w:rFonts w:hint="eastAsia"/>
        </w:rPr>
        <w:t>、</w:t>
      </w:r>
      <w:r w:rsidR="00922EE9" w:rsidRPr="00922EE9">
        <w:rPr>
          <w:rFonts w:ascii="Arial" w:eastAsia="ＭＳ ゴシック" w:hAnsi="Arial" w:cs="Arial"/>
        </w:rPr>
        <w:fldChar w:fldCharType="begin"/>
      </w:r>
      <w:r w:rsidR="00922EE9" w:rsidRPr="00922EE9">
        <w:rPr>
          <w:rFonts w:ascii="Arial" w:eastAsia="ＭＳ ゴシック" w:hAnsi="Arial" w:cs="Arial"/>
        </w:rPr>
        <w:instrText xml:space="preserve"> REF _Ref80376424 \h  \* MERGEFORMAT </w:instrText>
      </w:r>
      <w:r w:rsidR="00922EE9" w:rsidRPr="00922EE9">
        <w:rPr>
          <w:rFonts w:ascii="Arial" w:eastAsia="ＭＳ ゴシック" w:hAnsi="Arial" w:cs="Arial"/>
        </w:rPr>
      </w:r>
      <w:r w:rsidR="00922EE9" w:rsidRPr="00922EE9">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w:t>
      </w:r>
      <w:r w:rsidR="00922EE9" w:rsidRPr="00922EE9">
        <w:rPr>
          <w:rFonts w:ascii="Arial" w:eastAsia="ＭＳ ゴシック" w:hAnsi="Arial" w:cs="Arial"/>
        </w:rPr>
        <w:fldChar w:fldCharType="end"/>
      </w:r>
      <w:r w:rsidR="000047DA">
        <w:rPr>
          <w:rFonts w:hint="eastAsia"/>
        </w:rPr>
        <w:t>)</w:t>
      </w:r>
      <w:r w:rsidR="000047DA">
        <w:rPr>
          <w:rFonts w:hint="eastAsia"/>
        </w:rPr>
        <w:t>に達しており、大部分の生活排水は下水道により適正処理されて河川に放流されている。</w:t>
      </w:r>
      <w:r w:rsidR="004A1338">
        <w:rPr>
          <w:rFonts w:hint="eastAsia"/>
        </w:rPr>
        <w:t>しかし</w:t>
      </w:r>
      <w:r w:rsidR="000047DA">
        <w:rPr>
          <w:rFonts w:hint="eastAsia"/>
        </w:rPr>
        <w:t>、下水道</w:t>
      </w:r>
      <w:r w:rsidR="004A1338">
        <w:rPr>
          <w:rFonts w:hint="eastAsia"/>
        </w:rPr>
        <w:t>に接続していない家庭</w:t>
      </w:r>
      <w:r w:rsidR="007B00F0">
        <w:rPr>
          <w:rFonts w:hint="eastAsia"/>
        </w:rPr>
        <w:t>の人口</w:t>
      </w:r>
      <w:r w:rsidR="00F721D4">
        <w:rPr>
          <w:rFonts w:hint="eastAsia"/>
        </w:rPr>
        <w:t>が</w:t>
      </w:r>
      <w:r w:rsidR="007B00F0">
        <w:rPr>
          <w:rFonts w:hint="eastAsia"/>
        </w:rPr>
        <w:t>約</w:t>
      </w:r>
      <w:r w:rsidR="007B00F0">
        <w:rPr>
          <w:rFonts w:hint="eastAsia"/>
        </w:rPr>
        <w:t>3.</w:t>
      </w:r>
      <w:r w:rsidR="008432B1">
        <w:t>7</w:t>
      </w:r>
      <w:r w:rsidR="007B00F0">
        <w:rPr>
          <w:rFonts w:hint="eastAsia"/>
        </w:rPr>
        <w:t>万人</w:t>
      </w:r>
      <w:r w:rsidR="00F721D4">
        <w:rPr>
          <w:rFonts w:hint="eastAsia"/>
        </w:rPr>
        <w:t>であり</w:t>
      </w:r>
      <w:r w:rsidR="007B00F0">
        <w:rPr>
          <w:rFonts w:hint="eastAsia"/>
        </w:rPr>
        <w:t>、</w:t>
      </w:r>
      <w:r w:rsidR="004106E3">
        <w:rPr>
          <w:rFonts w:hint="eastAsia"/>
        </w:rPr>
        <w:t>下水道に接続できない地域の</w:t>
      </w:r>
      <w:r w:rsidR="007B00F0">
        <w:rPr>
          <w:rFonts w:hint="eastAsia"/>
        </w:rPr>
        <w:t>うち生活</w:t>
      </w:r>
      <w:r w:rsidR="00F011A9">
        <w:rPr>
          <w:rFonts w:hint="eastAsia"/>
        </w:rPr>
        <w:t>雑</w:t>
      </w:r>
      <w:r w:rsidR="007B00F0">
        <w:rPr>
          <w:rFonts w:hint="eastAsia"/>
        </w:rPr>
        <w:t>排水を未処理で放流する単独</w:t>
      </w:r>
      <w:r w:rsidR="00147C13">
        <w:rPr>
          <w:rFonts w:hint="eastAsia"/>
        </w:rPr>
        <w:t>処理</w:t>
      </w:r>
      <w:r w:rsidR="007B00F0">
        <w:rPr>
          <w:rFonts w:hint="eastAsia"/>
        </w:rPr>
        <w:t>浄化槽とくみ取りの人口が約</w:t>
      </w:r>
      <w:r w:rsidR="007B00F0">
        <w:rPr>
          <w:rFonts w:hint="eastAsia"/>
        </w:rPr>
        <w:t>2</w:t>
      </w:r>
      <w:r w:rsidR="007B00F0">
        <w:t>.</w:t>
      </w:r>
      <w:r w:rsidR="008432B1">
        <w:t>6</w:t>
      </w:r>
      <w:r w:rsidR="007B00F0">
        <w:rPr>
          <w:rFonts w:hint="eastAsia"/>
        </w:rPr>
        <w:t>万人</w:t>
      </w:r>
      <w:r w:rsidR="00F721D4">
        <w:rPr>
          <w:rFonts w:hint="eastAsia"/>
        </w:rPr>
        <w:t>となって</w:t>
      </w:r>
      <w:r w:rsidR="00B8481E">
        <w:rPr>
          <w:rFonts w:hint="eastAsia"/>
        </w:rPr>
        <w:t>いる</w:t>
      </w:r>
      <w:r w:rsidR="007B00F0">
        <w:rPr>
          <w:rFonts w:hint="eastAsia"/>
        </w:rPr>
        <w:t>(</w:t>
      </w:r>
      <w:r w:rsidR="006E1777">
        <w:rPr>
          <w:rFonts w:hint="eastAsia"/>
        </w:rPr>
        <w:t>R</w:t>
      </w:r>
      <w:r w:rsidR="006E1777">
        <w:t>2</w:t>
      </w:r>
      <w:r w:rsidR="006E1777">
        <w:rPr>
          <w:rFonts w:hint="eastAsia"/>
        </w:rPr>
        <w:t>年度末、</w:t>
      </w:r>
      <w:r w:rsidR="006E1777" w:rsidRPr="007B00F0">
        <w:rPr>
          <w:rFonts w:ascii="Arial" w:eastAsia="ＭＳ ゴシック" w:hAnsi="Arial" w:cs="Arial"/>
        </w:rPr>
        <w:fldChar w:fldCharType="begin"/>
      </w:r>
      <w:r w:rsidR="006E1777" w:rsidRPr="007B00F0">
        <w:rPr>
          <w:rFonts w:ascii="Arial" w:eastAsia="ＭＳ ゴシック" w:hAnsi="Arial" w:cs="Arial"/>
        </w:rPr>
        <w:instrText xml:space="preserve"> REF _Ref88128045 \h  \* MERGEFORMAT </w:instrText>
      </w:r>
      <w:r w:rsidR="006E1777" w:rsidRPr="007B00F0">
        <w:rPr>
          <w:rFonts w:ascii="Arial" w:eastAsia="ＭＳ ゴシック" w:hAnsi="Arial" w:cs="Arial"/>
        </w:rPr>
      </w:r>
      <w:r w:rsidR="006E1777" w:rsidRPr="007B00F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5.5</w:t>
      </w:r>
      <w:r w:rsidR="006E1777" w:rsidRPr="007B00F0">
        <w:rPr>
          <w:rFonts w:ascii="Arial" w:eastAsia="ＭＳ ゴシック" w:hAnsi="Arial" w:cs="Arial"/>
        </w:rPr>
        <w:fldChar w:fldCharType="end"/>
      </w:r>
      <w:r w:rsidR="006E1777">
        <w:rPr>
          <w:rFonts w:hint="eastAsia"/>
        </w:rPr>
        <w:t>)</w:t>
      </w:r>
      <w:r w:rsidR="00B8481E">
        <w:rPr>
          <w:rFonts w:hint="eastAsia"/>
        </w:rPr>
        <w:t>。</w:t>
      </w:r>
      <w:r w:rsidR="00F011A9">
        <w:rPr>
          <w:rFonts w:hint="eastAsia"/>
        </w:rPr>
        <w:t>こ</w:t>
      </w:r>
      <w:r w:rsidR="00F011A9" w:rsidRPr="00F011A9">
        <w:rPr>
          <w:rFonts w:hint="eastAsia"/>
        </w:rPr>
        <w:t>れらの家庭からの生活雑排水が流入する河川や水路では、水質悪化の懸念がある。また、浄化槽については、所期機能を発揮させ、良好な処理水質を確保するためには、適正な維持管理</w:t>
      </w:r>
      <w:r w:rsidR="00F011A9" w:rsidRPr="00F011A9">
        <w:rPr>
          <w:rFonts w:hint="eastAsia"/>
        </w:rPr>
        <w:t>(</w:t>
      </w:r>
      <w:r w:rsidR="00F011A9" w:rsidRPr="00F011A9">
        <w:rPr>
          <w:rFonts w:hint="eastAsia"/>
        </w:rPr>
        <w:t>保守点検、清掃、法定点検</w:t>
      </w:r>
      <w:r w:rsidR="00F011A9" w:rsidRPr="00F011A9">
        <w:rPr>
          <w:rFonts w:hint="eastAsia"/>
        </w:rPr>
        <w:t>)</w:t>
      </w:r>
      <w:r w:rsidR="00F011A9" w:rsidRPr="00F011A9">
        <w:rPr>
          <w:rFonts w:hint="eastAsia"/>
        </w:rPr>
        <w:t>が必要である。</w:t>
      </w:r>
    </w:p>
    <w:p w14:paraId="59CD15C6" w14:textId="6BEBD9A0" w:rsidR="0058597F" w:rsidRDefault="00946520" w:rsidP="0058597F">
      <w:pPr>
        <w:pStyle w:val="af6"/>
        <w:widowControl w:val="0"/>
        <w:ind w:left="105" w:rightChars="3250" w:right="6825" w:firstLine="210"/>
      </w:pPr>
      <w:r>
        <w:rPr>
          <w:rFonts w:hint="eastAsia"/>
          <w:noProof/>
        </w:rPr>
        <mc:AlternateContent>
          <mc:Choice Requires="wps">
            <w:drawing>
              <wp:anchor distT="0" distB="0" distL="114300" distR="114300" simplePos="0" relativeHeight="252076544" behindDoc="0" locked="0" layoutInCell="1" allowOverlap="1" wp14:anchorId="09248F24" wp14:editId="54FD92CF">
                <wp:simplePos x="0" y="0"/>
                <wp:positionH relativeFrom="column">
                  <wp:posOffset>1871345</wp:posOffset>
                </wp:positionH>
                <wp:positionV relativeFrom="paragraph">
                  <wp:posOffset>2214245</wp:posOffset>
                </wp:positionV>
                <wp:extent cx="3851910" cy="215900"/>
                <wp:effectExtent l="0" t="0" r="15240" b="12700"/>
                <wp:wrapNone/>
                <wp:docPr id="38" name="テキスト ボックス 38"/>
                <wp:cNvGraphicFramePr/>
                <a:graphic xmlns:a="http://schemas.openxmlformats.org/drawingml/2006/main">
                  <a:graphicData uri="http://schemas.microsoft.com/office/word/2010/wordprocessingShape">
                    <wps:wsp>
                      <wps:cNvSpPr txBox="1"/>
                      <wps:spPr>
                        <a:xfrm>
                          <a:off x="0" y="0"/>
                          <a:ext cx="3851910" cy="215900"/>
                        </a:xfrm>
                        <a:prstGeom prst="rect">
                          <a:avLst/>
                        </a:prstGeom>
                        <a:noFill/>
                        <a:ln w="6350">
                          <a:noFill/>
                        </a:ln>
                      </wps:spPr>
                      <wps:txbx>
                        <w:txbxContent>
                          <w:p w14:paraId="67D05F1E" w14:textId="6232B0BD" w:rsidR="003D4378" w:rsidRPr="007C7BAE" w:rsidRDefault="003D4378" w:rsidP="007C7BAE">
                            <w:pPr>
                              <w:pStyle w:val="aa"/>
                              <w:spacing w:line="300" w:lineRule="exact"/>
                            </w:pPr>
                            <w:bookmarkStart w:id="11" w:name="_Ref88128045"/>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5</w:t>
                            </w:r>
                            <w:r>
                              <w:fldChar w:fldCharType="end"/>
                            </w:r>
                            <w:bookmarkEnd w:id="11"/>
                            <w:r>
                              <w:rPr>
                                <w:rFonts w:hint="eastAsia"/>
                              </w:rPr>
                              <w:t xml:space="preserve">　寝屋川流域の各市の排水処理形態別人口</w:t>
                            </w:r>
                            <w:r>
                              <w:rPr>
                                <w:rFonts w:hint="eastAsia"/>
                              </w:rPr>
                              <w:t>(</w:t>
                            </w:r>
                            <w:r>
                              <w:t>R2</w:t>
                            </w:r>
                            <w:r>
                              <w:rPr>
                                <w:rFonts w:hint="eastAsia"/>
                              </w:rPr>
                              <w:t>年度末</w:t>
                            </w:r>
                            <w:r>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09248F24" id="テキスト ボックス 38" o:spid="_x0000_s1034" type="#_x0000_t202" style="position:absolute;left:0;text-align:left;margin-left:147.35pt;margin-top:174.35pt;width:303.3pt;height:17pt;z-index:25207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" filled="f" stroked="f" strokeweight=".5pt">
                <v:textbox inset="0,0,0,0">
                  <w:txbxContent>
                    <w:p w14:paraId="67D05F1E" w14:textId="6232B0BD" w:rsidR="003D4378" w:rsidRPr="007C7BAE" w:rsidRDefault="003D4378" w:rsidP="007C7BAE">
                      <w:pPr>
                        <w:pStyle w:val="aa"/>
                        <w:spacing w:line="300" w:lineRule="exact"/>
                      </w:pPr>
                      <w:bookmarkStart w:id="12" w:name="_Ref88128045"/>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5</w:t>
                      </w:r>
                      <w:r>
                        <w:fldChar w:fldCharType="end"/>
                      </w:r>
                      <w:bookmarkEnd w:id="12"/>
                      <w:r>
                        <w:rPr>
                          <w:rFonts w:hint="eastAsia"/>
                        </w:rPr>
                        <w:t xml:space="preserve">　</w:t>
                      </w:r>
                      <w:r>
                        <w:rPr>
                          <w:rFonts w:hint="eastAsia"/>
                        </w:rPr>
                        <w:t>寝屋川流域の各市の排水処理形態別人口</w:t>
                      </w:r>
                      <w:r>
                        <w:rPr>
                          <w:rFonts w:hint="eastAsia"/>
                        </w:rPr>
                        <w:t>(</w:t>
                      </w:r>
                      <w:r>
                        <w:t>R2</w:t>
                      </w:r>
                      <w:r>
                        <w:rPr>
                          <w:rFonts w:hint="eastAsia"/>
                        </w:rPr>
                        <w:t>年度末</w:t>
                      </w:r>
                      <w:r>
                        <w:rPr>
                          <w:rFonts w:hint="eastAsia"/>
                        </w:rPr>
                        <w:t>)</w:t>
                      </w:r>
                    </w:p>
                  </w:txbxContent>
                </v:textbox>
              </v:shape>
            </w:pict>
          </mc:Fallback>
        </mc:AlternateContent>
      </w:r>
      <w:r>
        <w:rPr>
          <w:rFonts w:hint="eastAsia"/>
          <w:noProof/>
        </w:rPr>
        <w:drawing>
          <wp:anchor distT="0" distB="0" distL="114300" distR="114300" simplePos="0" relativeHeight="252077568" behindDoc="0" locked="0" layoutInCell="1" allowOverlap="1" wp14:anchorId="527E58D4" wp14:editId="1EF5EB97">
            <wp:simplePos x="0" y="0"/>
            <wp:positionH relativeFrom="column">
              <wp:posOffset>1461770</wp:posOffset>
            </wp:positionH>
            <wp:positionV relativeFrom="paragraph">
              <wp:posOffset>928370</wp:posOffset>
            </wp:positionV>
            <wp:extent cx="4286250" cy="10617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6250" cy="1061720"/>
                    </a:xfrm>
                    <a:prstGeom prst="rect">
                      <a:avLst/>
                    </a:prstGeom>
                    <a:noFill/>
                    <a:ln>
                      <a:noFill/>
                    </a:ln>
                  </pic:spPr>
                </pic:pic>
              </a:graphicData>
            </a:graphic>
          </wp:anchor>
        </w:drawing>
      </w:r>
      <w:r>
        <w:rPr>
          <w:rFonts w:hint="eastAsia"/>
          <w:noProof/>
        </w:rPr>
        <mc:AlternateContent>
          <mc:Choice Requires="wps">
            <w:drawing>
              <wp:anchor distT="0" distB="0" distL="114300" distR="114300" simplePos="0" relativeHeight="252079616" behindDoc="0" locked="0" layoutInCell="1" allowOverlap="1" wp14:anchorId="5208C9A2" wp14:editId="5B5BB1E8">
                <wp:simplePos x="0" y="0"/>
                <wp:positionH relativeFrom="column">
                  <wp:posOffset>1471295</wp:posOffset>
                </wp:positionH>
                <wp:positionV relativeFrom="paragraph">
                  <wp:posOffset>2004695</wp:posOffset>
                </wp:positionV>
                <wp:extent cx="1799590" cy="179705"/>
                <wp:effectExtent l="0" t="0" r="10160" b="10795"/>
                <wp:wrapNone/>
                <wp:docPr id="54" name="テキスト ボックス 54"/>
                <wp:cNvGraphicFramePr/>
                <a:graphic xmlns:a="http://schemas.openxmlformats.org/drawingml/2006/main">
                  <a:graphicData uri="http://schemas.microsoft.com/office/word/2010/wordprocessingShape">
                    <wps:wsp>
                      <wps:cNvSpPr txBox="1"/>
                      <wps:spPr>
                        <a:xfrm>
                          <a:off x="0" y="0"/>
                          <a:ext cx="1799590" cy="179705"/>
                        </a:xfrm>
                        <a:prstGeom prst="rect">
                          <a:avLst/>
                        </a:prstGeom>
                        <a:noFill/>
                        <a:ln w="6350">
                          <a:noFill/>
                        </a:ln>
                      </wps:spPr>
                      <wps:txbx>
                        <w:txbxContent>
                          <w:p w14:paraId="7C251943" w14:textId="47732DCC" w:rsidR="003D4378" w:rsidRPr="005E47D5" w:rsidRDefault="003D4378" w:rsidP="002F1635">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下水道室資料</w:t>
                            </w:r>
                            <w:r w:rsidRPr="005E47D5">
                              <w:rPr>
                                <w:rFonts w:hint="eastAsia"/>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5208C9A2" id="テキスト ボックス 54" o:spid="_x0000_s1035" type="#_x0000_t202" style="position:absolute;left:0;text-align:left;margin-left:115.85pt;margin-top:157.85pt;width:141.7pt;height:14.15pt;z-index:25207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" filled="f" stroked="f" strokeweight=".5pt">
                <v:textbox inset="0,0,0,0">
                  <w:txbxContent>
                    <w:p w14:paraId="7C251943" w14:textId="47732DCC" w:rsidR="003D4378" w:rsidRPr="005E47D5" w:rsidRDefault="003D4378" w:rsidP="002F1635">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下水道室資料</w:t>
                      </w:r>
                      <w:r w:rsidRPr="005E47D5">
                        <w:rPr>
                          <w:rFonts w:hint="eastAsia"/>
                          <w:sz w:val="18"/>
                          <w:szCs w:val="18"/>
                        </w:rPr>
                        <w:t>)</w:t>
                      </w:r>
                    </w:p>
                  </w:txbxContent>
                </v:textbox>
              </v:shape>
            </w:pict>
          </mc:Fallback>
        </mc:AlternateContent>
      </w:r>
      <w:r w:rsidR="006E1777">
        <w:rPr>
          <w:rFonts w:hint="eastAsia"/>
        </w:rPr>
        <w:t>そのため、</w:t>
      </w:r>
      <w:r w:rsidR="006801F0" w:rsidRPr="006801F0">
        <w:rPr>
          <w:rFonts w:hint="eastAsia"/>
        </w:rPr>
        <w:t>下水道未接続世帯</w:t>
      </w:r>
      <w:r w:rsidR="00AF0668">
        <w:rPr>
          <w:rFonts w:hint="eastAsia"/>
        </w:rPr>
        <w:t>(</w:t>
      </w:r>
      <w:r w:rsidR="006801F0" w:rsidRPr="006801F0">
        <w:rPr>
          <w:rFonts w:hint="eastAsia"/>
        </w:rPr>
        <w:t>もしくは接続率が低い地域</w:t>
      </w:r>
      <w:r w:rsidR="00737713">
        <w:rPr>
          <w:rFonts w:hint="eastAsia"/>
        </w:rPr>
        <w:t>等</w:t>
      </w:r>
      <w:r w:rsidR="00AF0668">
        <w:rPr>
          <w:rFonts w:hint="eastAsia"/>
        </w:rPr>
        <w:t>)</w:t>
      </w:r>
      <w:r w:rsidR="006801F0" w:rsidRPr="006801F0">
        <w:rPr>
          <w:rFonts w:hint="eastAsia"/>
        </w:rPr>
        <w:t>に</w:t>
      </w:r>
      <w:r w:rsidR="00671952">
        <w:rPr>
          <w:rFonts w:hint="eastAsia"/>
        </w:rPr>
        <w:t>対して</w:t>
      </w:r>
      <w:r w:rsidR="006801F0" w:rsidRPr="006801F0">
        <w:rPr>
          <w:rFonts w:hint="eastAsia"/>
        </w:rPr>
        <w:t>、下水道への接続の啓発を</w:t>
      </w:r>
      <w:r w:rsidR="002112E0">
        <w:rPr>
          <w:rFonts w:hint="eastAsia"/>
        </w:rPr>
        <w:t>実施し</w:t>
      </w:r>
      <w:r w:rsidR="006E1777">
        <w:rPr>
          <w:rFonts w:hint="eastAsia"/>
        </w:rPr>
        <w:t>、</w:t>
      </w:r>
      <w:r w:rsidR="006E1777" w:rsidRPr="009A2AB1">
        <w:rPr>
          <w:rFonts w:hint="eastAsia"/>
        </w:rPr>
        <w:t>家庭から流入する汚濁負荷</w:t>
      </w:r>
      <w:r w:rsidR="006E1777">
        <w:rPr>
          <w:rFonts w:hint="eastAsia"/>
        </w:rPr>
        <w:t>の</w:t>
      </w:r>
      <w:r w:rsidR="006E1777" w:rsidRPr="009A2AB1">
        <w:rPr>
          <w:rFonts w:hint="eastAsia"/>
        </w:rPr>
        <w:t>削減</w:t>
      </w:r>
      <w:r w:rsidR="006E1777">
        <w:rPr>
          <w:rFonts w:hint="eastAsia"/>
        </w:rPr>
        <w:t>を図る。</w:t>
      </w:r>
      <w:r w:rsidR="00671952">
        <w:rPr>
          <w:rFonts w:hint="eastAsia"/>
        </w:rPr>
        <w:t>また</w:t>
      </w:r>
      <w:r w:rsidR="006801F0" w:rsidRPr="006801F0">
        <w:rPr>
          <w:rFonts w:hint="eastAsia"/>
        </w:rPr>
        <w:t>、下水道に接続するまでの間や下水道未整備地区で浄化槽を使用する</w:t>
      </w:r>
    </w:p>
    <w:p w14:paraId="6FEA80A7" w14:textId="5C7D9BC1" w:rsidR="00A72B0B" w:rsidRDefault="006801F0" w:rsidP="0058597F">
      <w:pPr>
        <w:pStyle w:val="af6"/>
        <w:widowControl w:val="0"/>
        <w:ind w:left="105" w:firstLineChars="0" w:firstLine="0"/>
      </w:pPr>
      <w:r w:rsidRPr="006801F0">
        <w:rPr>
          <w:rFonts w:hint="eastAsia"/>
        </w:rPr>
        <w:lastRenderedPageBreak/>
        <w:t>場合は、</w:t>
      </w:r>
      <w:r w:rsidR="009A2AB1" w:rsidRPr="009A2AB1">
        <w:rPr>
          <w:rFonts w:hint="eastAsia"/>
        </w:rPr>
        <w:t>浄化槽の適正管理や家庭でできる</w:t>
      </w:r>
      <w:r w:rsidR="009A2AB1">
        <w:rPr>
          <w:rFonts w:hint="eastAsia"/>
        </w:rPr>
        <w:t>生活排水対策などの啓発を</w:t>
      </w:r>
      <w:r w:rsidR="002112E0">
        <w:rPr>
          <w:rFonts w:hint="eastAsia"/>
        </w:rPr>
        <w:t>実施し</w:t>
      </w:r>
      <w:r w:rsidR="009A2AB1">
        <w:rPr>
          <w:rFonts w:hint="eastAsia"/>
        </w:rPr>
        <w:t>、家庭</w:t>
      </w:r>
      <w:r w:rsidR="00737713">
        <w:rPr>
          <w:rFonts w:hint="eastAsia"/>
        </w:rPr>
        <w:t>等</w:t>
      </w:r>
      <w:r w:rsidR="009A2AB1">
        <w:rPr>
          <w:rFonts w:hint="eastAsia"/>
        </w:rPr>
        <w:t>から流入</w:t>
      </w:r>
      <w:r w:rsidR="00FF07D5">
        <w:rPr>
          <w:rFonts w:hint="eastAsia"/>
        </w:rPr>
        <w:t>する汚濁</w:t>
      </w:r>
      <w:r w:rsidR="009A2AB1">
        <w:rPr>
          <w:rFonts w:hint="eastAsia"/>
        </w:rPr>
        <w:t>負荷</w:t>
      </w:r>
      <w:r w:rsidR="00B8481E">
        <w:rPr>
          <w:rFonts w:hint="eastAsia"/>
        </w:rPr>
        <w:t>の</w:t>
      </w:r>
      <w:r w:rsidR="009A2AB1">
        <w:rPr>
          <w:rFonts w:hint="eastAsia"/>
        </w:rPr>
        <w:t>削減を図る。</w:t>
      </w:r>
    </w:p>
    <w:p w14:paraId="142657AD" w14:textId="7B29EE3F" w:rsidR="009A2AB1" w:rsidRDefault="00671952" w:rsidP="00A72B0B">
      <w:pPr>
        <w:pStyle w:val="af6"/>
        <w:widowControl w:val="0"/>
        <w:ind w:left="105" w:firstLine="210"/>
      </w:pPr>
      <w:r>
        <w:rPr>
          <w:rFonts w:hint="eastAsia"/>
        </w:rPr>
        <w:t>さらに</w:t>
      </w:r>
      <w:r w:rsidR="009A2AB1">
        <w:rPr>
          <w:rFonts w:hint="eastAsia"/>
        </w:rPr>
        <w:t>、寝屋川流域の水環境の現状等に関する啓発を</w:t>
      </w:r>
      <w:r w:rsidR="002112E0">
        <w:rPr>
          <w:rFonts w:hint="eastAsia"/>
        </w:rPr>
        <w:t>実施し</w:t>
      </w:r>
      <w:r w:rsidR="009A2AB1">
        <w:rPr>
          <w:rFonts w:hint="eastAsia"/>
        </w:rPr>
        <w:t>、住民意識の向上を図る。</w:t>
      </w:r>
    </w:p>
    <w:p w14:paraId="5301593C" w14:textId="77C5782B" w:rsidR="00AF0668" w:rsidRDefault="00AF0668">
      <w:pPr>
        <w:widowControl/>
        <w:jc w:val="left"/>
      </w:pPr>
    </w:p>
    <w:p w14:paraId="6AA51AD2" w14:textId="69B3E88D" w:rsidR="00E33C8D" w:rsidRPr="00645DB8" w:rsidRDefault="00E33C8D" w:rsidP="00E33C8D">
      <w:pPr>
        <w:pStyle w:val="af6"/>
        <w:ind w:leftChars="100" w:left="210" w:firstLineChars="0" w:firstLine="0"/>
        <w:rPr>
          <w:rFonts w:ascii="ＭＳ ゴシック" w:eastAsia="ＭＳ ゴシック" w:hAnsi="ＭＳ ゴシック"/>
        </w:rPr>
      </w:pPr>
      <w:r w:rsidRPr="00645DB8">
        <w:rPr>
          <w:rFonts w:ascii="ＭＳ ゴシック" w:eastAsia="ＭＳ ゴシック" w:hAnsi="ＭＳ ゴシック" w:hint="eastAsia"/>
        </w:rPr>
        <w:t>【</w:t>
      </w:r>
      <w:r>
        <w:rPr>
          <w:rFonts w:ascii="ＭＳ ゴシック" w:eastAsia="ＭＳ ゴシック" w:hAnsi="ＭＳ ゴシック" w:hint="eastAsia"/>
        </w:rPr>
        <w:t>生活排水対策の啓発等</w:t>
      </w:r>
      <w:r w:rsidRPr="00645DB8">
        <w:rPr>
          <w:rFonts w:ascii="ＭＳ ゴシック" w:eastAsia="ＭＳ ゴシック" w:hAnsi="ＭＳ ゴシック" w:hint="eastAsia"/>
        </w:rPr>
        <w:t>】</w:t>
      </w:r>
      <w:r w:rsidR="005E47D5">
        <w:rPr>
          <w:rFonts w:ascii="ＭＳ ゴシック" w:eastAsia="ＭＳ ゴシック" w:hAnsi="ＭＳ ゴシック" w:hint="eastAsia"/>
        </w:rPr>
        <w:t>(</w:t>
      </w:r>
      <w:r w:rsidR="005E47D5" w:rsidRPr="005E47D5">
        <w:rPr>
          <w:rFonts w:ascii="Arial" w:eastAsia="ＭＳ ゴシック" w:hAnsi="Arial" w:cs="Arial"/>
        </w:rPr>
        <w:fldChar w:fldCharType="begin"/>
      </w:r>
      <w:r w:rsidR="005E47D5" w:rsidRPr="005E47D5">
        <w:rPr>
          <w:rFonts w:ascii="Arial" w:eastAsia="ＭＳ ゴシック" w:hAnsi="Arial" w:cs="Arial"/>
        </w:rPr>
        <w:instrText xml:space="preserve"> REF _Ref89865507 \h  \* MERGEFORMAT </w:instrText>
      </w:r>
      <w:r w:rsidR="005E47D5" w:rsidRPr="005E47D5">
        <w:rPr>
          <w:rFonts w:ascii="Arial" w:eastAsia="ＭＳ ゴシック" w:hAnsi="Arial" w:cs="Arial"/>
        </w:rPr>
      </w:r>
      <w:r w:rsidR="005E47D5" w:rsidRPr="005E47D5">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5.6</w:t>
      </w:r>
      <w:r w:rsidR="005E47D5" w:rsidRPr="005E47D5">
        <w:rPr>
          <w:rFonts w:ascii="Arial" w:eastAsia="ＭＳ ゴシック" w:hAnsi="Arial" w:cs="Arial"/>
        </w:rPr>
        <w:fldChar w:fldCharType="end"/>
      </w:r>
      <w:r w:rsidR="005E47D5">
        <w:rPr>
          <w:rFonts w:ascii="ＭＳ ゴシック" w:eastAsia="ＭＳ ゴシック" w:hAnsi="ＭＳ ゴシック"/>
        </w:rPr>
        <w:t>)</w:t>
      </w:r>
    </w:p>
    <w:p w14:paraId="5B02E03A" w14:textId="68DA1B85" w:rsidR="00E33C8D" w:rsidRDefault="00E33C8D" w:rsidP="00E33C8D">
      <w:pPr>
        <w:pStyle w:val="af6"/>
        <w:ind w:leftChars="100" w:left="420" w:hangingChars="100" w:hanging="210"/>
      </w:pPr>
      <w:r>
        <w:rPr>
          <w:rFonts w:hint="eastAsia"/>
        </w:rPr>
        <w:t>・</w:t>
      </w:r>
      <w:r w:rsidRPr="009A2AB1">
        <w:rPr>
          <w:rFonts w:hint="eastAsia"/>
        </w:rPr>
        <w:t>浄化槽設置者へのチラシ配布</w:t>
      </w:r>
    </w:p>
    <w:p w14:paraId="1860E72A" w14:textId="5E516BB3" w:rsidR="00E33C8D" w:rsidRDefault="00E33C8D" w:rsidP="00E33C8D">
      <w:pPr>
        <w:pStyle w:val="af6"/>
        <w:ind w:leftChars="100" w:left="420" w:hangingChars="100" w:hanging="210"/>
      </w:pPr>
      <w:r>
        <w:rPr>
          <w:rFonts w:hint="eastAsia"/>
        </w:rPr>
        <w:t>・</w:t>
      </w:r>
      <w:r w:rsidRPr="009A2AB1">
        <w:rPr>
          <w:rFonts w:hint="eastAsia"/>
        </w:rPr>
        <w:t>広報紙</w:t>
      </w:r>
      <w:r>
        <w:rPr>
          <w:rFonts w:hint="eastAsia"/>
        </w:rPr>
        <w:t>等</w:t>
      </w:r>
      <w:r w:rsidRPr="009A2AB1">
        <w:rPr>
          <w:rFonts w:hint="eastAsia"/>
        </w:rPr>
        <w:t>による啓発</w:t>
      </w:r>
    </w:p>
    <w:p w14:paraId="589104C8" w14:textId="0BD343E8" w:rsidR="00E33C8D" w:rsidRDefault="00E33C8D" w:rsidP="00E33C8D">
      <w:pPr>
        <w:pStyle w:val="af6"/>
        <w:ind w:leftChars="100" w:left="420" w:hangingChars="100" w:hanging="210"/>
      </w:pPr>
      <w:r>
        <w:rPr>
          <w:rFonts w:hint="eastAsia"/>
        </w:rPr>
        <w:t>・</w:t>
      </w:r>
      <w:r w:rsidRPr="009A2AB1">
        <w:rPr>
          <w:rFonts w:hint="eastAsia"/>
        </w:rPr>
        <w:t>総合学習への支援</w:t>
      </w:r>
    </w:p>
    <w:p w14:paraId="4E715448" w14:textId="6DD341BF" w:rsidR="00E33C8D" w:rsidRDefault="00E33C8D" w:rsidP="00E33C8D">
      <w:pPr>
        <w:pStyle w:val="af6"/>
        <w:ind w:leftChars="100" w:left="420" w:hangingChars="100" w:hanging="210"/>
      </w:pPr>
      <w:r>
        <w:rPr>
          <w:rFonts w:hint="eastAsia"/>
        </w:rPr>
        <w:t>・</w:t>
      </w:r>
      <w:r w:rsidR="0002108D">
        <w:rPr>
          <w:rFonts w:hint="eastAsia"/>
        </w:rPr>
        <w:t>流域住民</w:t>
      </w:r>
      <w:r w:rsidRPr="009A2AB1">
        <w:rPr>
          <w:rFonts w:hint="eastAsia"/>
        </w:rPr>
        <w:t>と連携した水質調査</w:t>
      </w:r>
    </w:p>
    <w:p w14:paraId="6CBB3003" w14:textId="6734719A" w:rsidR="00E33C8D" w:rsidRDefault="00E33C8D" w:rsidP="00E33C8D">
      <w:pPr>
        <w:pStyle w:val="af6"/>
        <w:ind w:leftChars="100" w:left="420" w:hangingChars="100" w:hanging="210"/>
      </w:pPr>
      <w:r>
        <w:rPr>
          <w:rFonts w:hint="eastAsia"/>
        </w:rPr>
        <w:t>・</w:t>
      </w:r>
      <w:r w:rsidRPr="009A2AB1">
        <w:rPr>
          <w:rFonts w:hint="eastAsia"/>
        </w:rPr>
        <w:t>パネル展示・チラシ配布</w:t>
      </w:r>
    </w:p>
    <w:p w14:paraId="642DC578" w14:textId="747BEEF9" w:rsidR="00E33C8D" w:rsidRDefault="00E33C8D" w:rsidP="00E33C8D">
      <w:pPr>
        <w:pStyle w:val="af6"/>
        <w:ind w:leftChars="100" w:left="420" w:hangingChars="100" w:hanging="210"/>
      </w:pPr>
      <w:r>
        <w:rPr>
          <w:rFonts w:hint="eastAsia"/>
        </w:rPr>
        <w:t>・大阪府チャンネル</w:t>
      </w:r>
      <w:r w:rsidR="001D27E0">
        <w:rPr>
          <w:rFonts w:hint="eastAsia"/>
        </w:rPr>
        <w:t>(</w:t>
      </w:r>
      <w:r w:rsidR="001D27E0">
        <w:t>YouTube</w:t>
      </w:r>
      <w:r w:rsidR="001D27E0">
        <w:rPr>
          <w:rFonts w:hint="eastAsia"/>
        </w:rPr>
        <w:t>公式チャンネル</w:t>
      </w:r>
      <w:r w:rsidR="001D27E0">
        <w:rPr>
          <w:rFonts w:hint="eastAsia"/>
        </w:rPr>
        <w:t>)</w:t>
      </w:r>
      <w:r w:rsidR="001D27E0">
        <w:rPr>
          <w:rFonts w:hint="eastAsia"/>
        </w:rPr>
        <w:t>による配信</w:t>
      </w:r>
      <w:r w:rsidR="001D27E0">
        <w:rPr>
          <w:rFonts w:hint="eastAsia"/>
        </w:rPr>
        <w:t>(</w:t>
      </w:r>
      <w:r w:rsidR="001D27E0">
        <w:rPr>
          <w:rFonts w:hint="eastAsia"/>
        </w:rPr>
        <w:t>情報発信</w:t>
      </w:r>
      <w:r w:rsidR="001D27E0">
        <w:rPr>
          <w:rFonts w:hint="eastAsia"/>
        </w:rPr>
        <w:t>)</w:t>
      </w:r>
      <w:r w:rsidRPr="009A2AB1">
        <w:rPr>
          <w:rFonts w:hint="eastAsia"/>
        </w:rPr>
        <w:t>など</w:t>
      </w:r>
    </w:p>
    <w:p w14:paraId="143B488B" w14:textId="04BE0F4A" w:rsidR="003539BB" w:rsidRDefault="003539BB">
      <w:pPr>
        <w:widowControl/>
        <w:jc w:val="left"/>
      </w:pPr>
    </w:p>
    <w:p w14:paraId="518D7910" w14:textId="5526BB7E" w:rsidR="003539BB" w:rsidRDefault="00735EF3">
      <w:pPr>
        <w:widowControl/>
        <w:jc w:val="left"/>
      </w:pPr>
      <w:r>
        <w:rPr>
          <w:rFonts w:hint="eastAsia"/>
          <w:noProof/>
        </w:rPr>
        <w:drawing>
          <wp:anchor distT="0" distB="0" distL="114300" distR="114300" simplePos="0" relativeHeight="251787776" behindDoc="0" locked="0" layoutInCell="1" allowOverlap="1" wp14:anchorId="60C69DEA" wp14:editId="67C4F801">
            <wp:simplePos x="0" y="0"/>
            <wp:positionH relativeFrom="column">
              <wp:posOffset>2933065</wp:posOffset>
            </wp:positionH>
            <wp:positionV relativeFrom="paragraph">
              <wp:posOffset>45085</wp:posOffset>
            </wp:positionV>
            <wp:extent cx="2496185" cy="1871980"/>
            <wp:effectExtent l="0" t="0" r="0" b="0"/>
            <wp:wrapNone/>
            <wp:docPr id="204" name="図 204" descr="屋内, テーブル, キッチン, 冷蔵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204" descr="屋内, テーブル, キッチン, 冷蔵庫 が含まれている画像&#10;&#10;自動的に生成された説明"/>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96185"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1785728" behindDoc="0" locked="0" layoutInCell="1" allowOverlap="1" wp14:anchorId="2CCAA5CB" wp14:editId="0A6B3FB1">
            <wp:simplePos x="0" y="0"/>
            <wp:positionH relativeFrom="column">
              <wp:posOffset>-1270</wp:posOffset>
            </wp:positionH>
            <wp:positionV relativeFrom="paragraph">
              <wp:posOffset>43815</wp:posOffset>
            </wp:positionV>
            <wp:extent cx="2807970" cy="1871345"/>
            <wp:effectExtent l="0" t="0" r="0" b="0"/>
            <wp:wrapNone/>
            <wp:docPr id="200" name="図 200" descr="テキスト, 新聞, 覆い, 多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図 200" descr="テキスト, 新聞, 覆い, 多い が含まれている画像&#10;&#10;自動的に生成された説明"/>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7970" cy="1871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9824" behindDoc="0" locked="0" layoutInCell="1" allowOverlap="1" wp14:anchorId="3C9DA3C4" wp14:editId="4F773068">
                <wp:simplePos x="0" y="0"/>
                <wp:positionH relativeFrom="column">
                  <wp:posOffset>-3175</wp:posOffset>
                </wp:positionH>
                <wp:positionV relativeFrom="paragraph">
                  <wp:posOffset>1917065</wp:posOffset>
                </wp:positionV>
                <wp:extent cx="2663825" cy="215900"/>
                <wp:effectExtent l="0" t="0" r="3175" b="12700"/>
                <wp:wrapNone/>
                <wp:docPr id="205" name="テキスト ボックス 205"/>
                <wp:cNvGraphicFramePr/>
                <a:graphic xmlns:a="http://schemas.openxmlformats.org/drawingml/2006/main">
                  <a:graphicData uri="http://schemas.microsoft.com/office/word/2010/wordprocessingShape">
                    <wps:wsp>
                      <wps:cNvSpPr txBox="1"/>
                      <wps:spPr>
                        <a:xfrm>
                          <a:off x="0" y="0"/>
                          <a:ext cx="2663825" cy="215900"/>
                        </a:xfrm>
                        <a:prstGeom prst="rect">
                          <a:avLst/>
                        </a:prstGeom>
                        <a:noFill/>
                        <a:ln w="6350">
                          <a:noFill/>
                        </a:ln>
                      </wps:spPr>
                      <wps:txbx>
                        <w:txbxContent>
                          <w:p w14:paraId="2595345C" w14:textId="7F8AD9C3" w:rsidR="003D4378" w:rsidRPr="005E47D5" w:rsidRDefault="003D4378" w:rsidP="00DC5593">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パネル展示・チラシ配布状況</w:t>
                            </w:r>
                            <w:r w:rsidRPr="005E47D5">
                              <w:rPr>
                                <w:rFonts w:hint="eastAsia"/>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9DA3C4" id="テキスト ボックス 205" o:spid="_x0000_s1036" type="#_x0000_t202" style="position:absolute;margin-left:-.25pt;margin-top:150.95pt;width:209.75pt;height:1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" filled="f" stroked="f" strokeweight=".5pt">
                <v:textbox inset="0,0,0,0">
                  <w:txbxContent>
                    <w:p w14:paraId="2595345C" w14:textId="7F8AD9C3" w:rsidR="003D4378" w:rsidRPr="005E47D5" w:rsidRDefault="003D4378" w:rsidP="00DC5593">
                      <w:pPr>
                        <w:spacing w:line="200" w:lineRule="exact"/>
                        <w:rPr>
                          <w:sz w:val="18"/>
                          <w:szCs w:val="18"/>
                        </w:rPr>
                      </w:pPr>
                      <w:r w:rsidRPr="005E47D5">
                        <w:rPr>
                          <w:rFonts w:hint="eastAsia"/>
                          <w:sz w:val="18"/>
                          <w:szCs w:val="18"/>
                        </w:rPr>
                        <w:t>出典：大阪府資料</w:t>
                      </w:r>
                      <w:r w:rsidRPr="005E47D5">
                        <w:rPr>
                          <w:rFonts w:hint="eastAsia"/>
                          <w:sz w:val="18"/>
                          <w:szCs w:val="18"/>
                        </w:rPr>
                        <w:t>(</w:t>
                      </w:r>
                      <w:r w:rsidRPr="005E47D5">
                        <w:rPr>
                          <w:rFonts w:hint="eastAsia"/>
                          <w:sz w:val="18"/>
                          <w:szCs w:val="18"/>
                        </w:rPr>
                        <w:t>パネル展示・チラシ配布状況</w:t>
                      </w:r>
                      <w:r w:rsidRPr="005E47D5">
                        <w:rPr>
                          <w:rFonts w:hint="eastAsia"/>
                          <w:sz w:val="18"/>
                          <w:szCs w:val="18"/>
                        </w:rPr>
                        <w:t>)</w:t>
                      </w:r>
                    </w:p>
                  </w:txbxContent>
                </v:textbox>
              </v:shape>
            </w:pict>
          </mc:Fallback>
        </mc:AlternateContent>
      </w:r>
    </w:p>
    <w:p w14:paraId="78582F76" w14:textId="67AD6E48" w:rsidR="003539BB" w:rsidRDefault="003539BB">
      <w:pPr>
        <w:widowControl/>
        <w:jc w:val="left"/>
      </w:pPr>
    </w:p>
    <w:p w14:paraId="2A787139" w14:textId="7B39B46A" w:rsidR="003539BB" w:rsidRDefault="003539BB">
      <w:pPr>
        <w:widowControl/>
        <w:jc w:val="left"/>
      </w:pPr>
    </w:p>
    <w:p w14:paraId="30780825" w14:textId="5A3C2290" w:rsidR="003539BB" w:rsidRDefault="003539BB">
      <w:pPr>
        <w:widowControl/>
        <w:jc w:val="left"/>
      </w:pPr>
    </w:p>
    <w:p w14:paraId="50A56C6C" w14:textId="3FA37423" w:rsidR="003539BB" w:rsidRDefault="003539BB">
      <w:pPr>
        <w:widowControl/>
        <w:jc w:val="left"/>
      </w:pPr>
    </w:p>
    <w:p w14:paraId="4A985B30" w14:textId="3A6465F1" w:rsidR="003539BB" w:rsidRDefault="003539BB">
      <w:pPr>
        <w:widowControl/>
        <w:jc w:val="left"/>
      </w:pPr>
    </w:p>
    <w:p w14:paraId="5AE73D73" w14:textId="00056D36" w:rsidR="003539BB" w:rsidRDefault="003539BB">
      <w:pPr>
        <w:widowControl/>
        <w:jc w:val="left"/>
      </w:pPr>
    </w:p>
    <w:p w14:paraId="0837F485" w14:textId="36EB2AA4" w:rsidR="003539BB" w:rsidRDefault="003539BB">
      <w:pPr>
        <w:widowControl/>
        <w:jc w:val="left"/>
      </w:pPr>
    </w:p>
    <w:p w14:paraId="1E62BE62" w14:textId="4CF6238D" w:rsidR="003539BB" w:rsidRDefault="003539BB">
      <w:pPr>
        <w:widowControl/>
        <w:jc w:val="left"/>
      </w:pPr>
    </w:p>
    <w:p w14:paraId="58FE190E" w14:textId="09B4E48B" w:rsidR="003539BB" w:rsidRDefault="00735EF3">
      <w:pPr>
        <w:widowControl/>
        <w:jc w:val="left"/>
      </w:pPr>
      <w:r>
        <w:rPr>
          <w:noProof/>
        </w:rPr>
        <w:drawing>
          <wp:anchor distT="0" distB="0" distL="114300" distR="114300" simplePos="0" relativeHeight="251811328" behindDoc="0" locked="0" layoutInCell="1" allowOverlap="1" wp14:anchorId="69192EDB" wp14:editId="2A88EE15">
            <wp:simplePos x="0" y="0"/>
            <wp:positionH relativeFrom="column">
              <wp:posOffset>-3810</wp:posOffset>
            </wp:positionH>
            <wp:positionV relativeFrom="paragraph">
              <wp:posOffset>212090</wp:posOffset>
            </wp:positionV>
            <wp:extent cx="2738120" cy="2051685"/>
            <wp:effectExtent l="19050" t="19050" r="24130" b="24765"/>
            <wp:wrapNone/>
            <wp:docPr id="2" name="図 1" descr="テーブルの周りに集まっている人々&#10;&#10;中程度の精度で自動的に生成された説明">
              <a:extLst xmlns:a="http://schemas.openxmlformats.org/drawingml/2006/main">
                <a:ext uri="{FF2B5EF4-FFF2-40B4-BE49-F238E27FC236}">
                  <a16:creationId xmlns:a16="http://schemas.microsoft.com/office/drawing/2014/main" id="{87F0D9B2-E1FE-4596-85E3-D7DCB32A1E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テーブルの周りに集まっている人々&#10;&#10;中程度の精度で自動的に生成された説明">
                      <a:extLst>
                        <a:ext uri="{FF2B5EF4-FFF2-40B4-BE49-F238E27FC236}">
                          <a16:creationId xmlns:a16="http://schemas.microsoft.com/office/drawing/2014/main" id="{87F0D9B2-E1FE-4596-85E3-D7DCB32A1EFC}"/>
                        </a:ext>
                      </a:extLst>
                    </pic:cNvPr>
                    <pic:cNvPicPr>
                      <a:picLocks noChangeAspect="1"/>
                    </pic:cNvPicPr>
                  </pic:nvPicPr>
                  <pic:blipFill>
                    <a:blip r:embed="rId18"/>
                    <a:stretch>
                      <a:fillRect/>
                    </a:stretch>
                  </pic:blipFill>
                  <pic:spPr>
                    <a:xfrm>
                      <a:off x="0" y="0"/>
                      <a:ext cx="2738120" cy="205168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4FD5E2A5" w14:textId="37351008" w:rsidR="00F9228A" w:rsidRDefault="00F9228A">
      <w:pPr>
        <w:widowControl/>
        <w:jc w:val="left"/>
      </w:pPr>
    </w:p>
    <w:p w14:paraId="3FFB885F" w14:textId="384BA771" w:rsidR="00F9228A" w:rsidRDefault="00F9228A">
      <w:pPr>
        <w:widowControl/>
        <w:jc w:val="left"/>
      </w:pPr>
    </w:p>
    <w:p w14:paraId="6220A899" w14:textId="667BFB20" w:rsidR="00F9228A" w:rsidRDefault="00F9228A">
      <w:pPr>
        <w:widowControl/>
        <w:jc w:val="left"/>
      </w:pPr>
    </w:p>
    <w:p w14:paraId="478B85CF" w14:textId="74F4EADE" w:rsidR="00F9228A" w:rsidRDefault="00F9228A">
      <w:pPr>
        <w:widowControl/>
        <w:jc w:val="left"/>
      </w:pPr>
    </w:p>
    <w:p w14:paraId="676FCECF" w14:textId="2356BDB1" w:rsidR="00F9228A" w:rsidRDefault="00F9228A">
      <w:pPr>
        <w:widowControl/>
        <w:jc w:val="left"/>
      </w:pPr>
    </w:p>
    <w:p w14:paraId="7491C8CA" w14:textId="25D46AAC" w:rsidR="00F9228A" w:rsidRDefault="00F9228A">
      <w:pPr>
        <w:widowControl/>
        <w:jc w:val="left"/>
      </w:pPr>
    </w:p>
    <w:p w14:paraId="42602609" w14:textId="01BD5E34" w:rsidR="00F9228A" w:rsidRDefault="00F9228A">
      <w:pPr>
        <w:widowControl/>
        <w:jc w:val="left"/>
      </w:pPr>
    </w:p>
    <w:p w14:paraId="7BA2A002" w14:textId="4A713FEE" w:rsidR="00F9228A" w:rsidRDefault="00F9228A">
      <w:pPr>
        <w:widowControl/>
        <w:jc w:val="left"/>
      </w:pPr>
    </w:p>
    <w:p w14:paraId="5DA9B968" w14:textId="33F7A236" w:rsidR="00F9228A" w:rsidRDefault="00735EF3">
      <w:pPr>
        <w:widowControl/>
        <w:jc w:val="left"/>
      </w:pPr>
      <w:r>
        <w:rPr>
          <w:noProof/>
        </w:rPr>
        <mc:AlternateContent>
          <mc:Choice Requires="wps">
            <w:drawing>
              <wp:anchor distT="0" distB="0" distL="114300" distR="114300" simplePos="0" relativeHeight="251814400" behindDoc="0" locked="0" layoutInCell="1" allowOverlap="1" wp14:anchorId="13ED2EEF" wp14:editId="62226F79">
                <wp:simplePos x="0" y="0"/>
                <wp:positionH relativeFrom="column">
                  <wp:posOffset>635</wp:posOffset>
                </wp:positionH>
                <wp:positionV relativeFrom="paragraph">
                  <wp:posOffset>217170</wp:posOffset>
                </wp:positionV>
                <wp:extent cx="2735580" cy="287655"/>
                <wp:effectExtent l="0" t="0" r="7620" b="0"/>
                <wp:wrapNone/>
                <wp:docPr id="2493" name="テキスト ボックス 2493"/>
                <wp:cNvGraphicFramePr/>
                <a:graphic xmlns:a="http://schemas.openxmlformats.org/drawingml/2006/main">
                  <a:graphicData uri="http://schemas.microsoft.com/office/word/2010/wordprocessingShape">
                    <wps:wsp>
                      <wps:cNvSpPr txBox="1"/>
                      <wps:spPr>
                        <a:xfrm>
                          <a:off x="0" y="0"/>
                          <a:ext cx="2735580" cy="287655"/>
                        </a:xfrm>
                        <a:prstGeom prst="rect">
                          <a:avLst/>
                        </a:prstGeom>
                        <a:noFill/>
                        <a:ln w="6350">
                          <a:noFill/>
                        </a:ln>
                      </wps:spPr>
                      <wps:txbx>
                        <w:txbxContent>
                          <w:p w14:paraId="5011338B" w14:textId="575F465B" w:rsidR="003D4378" w:rsidRPr="005E47D5" w:rsidRDefault="003D4378" w:rsidP="005E47D5">
                            <w:pPr>
                              <w:spacing w:line="220" w:lineRule="exact"/>
                              <w:rPr>
                                <w:sz w:val="18"/>
                                <w:szCs w:val="18"/>
                              </w:rPr>
                            </w:pPr>
                            <w:r w:rsidRPr="005E47D5">
                              <w:rPr>
                                <w:rFonts w:hint="eastAsia"/>
                                <w:sz w:val="18"/>
                                <w:szCs w:val="18"/>
                              </w:rPr>
                              <w:t>出典：柏原市</w:t>
                            </w:r>
                            <w:r w:rsidRPr="005E47D5">
                              <w:rPr>
                                <w:rFonts w:hint="eastAsia"/>
                                <w:sz w:val="18"/>
                                <w:szCs w:val="18"/>
                              </w:rPr>
                              <w:t>HP</w:t>
                            </w:r>
                            <w:r>
                              <w:rPr>
                                <w:sz w:val="18"/>
                                <w:szCs w:val="18"/>
                              </w:rPr>
                              <w:br/>
                              <w:t xml:space="preserve">  </w:t>
                            </w:r>
                            <w:r w:rsidRPr="005E47D5">
                              <w:rPr>
                                <w:sz w:val="18"/>
                                <w:szCs w:val="18"/>
                              </w:rPr>
                              <w:t>(</w:t>
                            </w:r>
                            <w:r w:rsidRPr="005E47D5">
                              <w:rPr>
                                <w:rFonts w:hint="eastAsia"/>
                                <w:sz w:val="18"/>
                                <w:szCs w:val="18"/>
                              </w:rPr>
                              <w:t>生活排水対策</w:t>
                            </w:r>
                            <w:r w:rsidRPr="005E47D5">
                              <w:rPr>
                                <w:rFonts w:hint="eastAsia"/>
                                <w:sz w:val="18"/>
                                <w:szCs w:val="18"/>
                              </w:rPr>
                              <w:t xml:space="preserve"> </w:t>
                            </w:r>
                            <w:r w:rsidRPr="005E47D5">
                              <w:rPr>
                                <w:rFonts w:hint="eastAsia"/>
                                <w:sz w:val="18"/>
                                <w:szCs w:val="18"/>
                              </w:rPr>
                              <w:t>なんしょう</w:t>
                            </w:r>
                            <w:r w:rsidRPr="005E47D5">
                              <w:rPr>
                                <w:rFonts w:hint="eastAsia"/>
                                <w:sz w:val="18"/>
                                <w:szCs w:val="18"/>
                              </w:rPr>
                              <w:t>DAY</w:t>
                            </w:r>
                            <w:r w:rsidRPr="005E47D5">
                              <w:rPr>
                                <w:rFonts w:hint="eastAsia"/>
                                <w:sz w:val="18"/>
                                <w:szCs w:val="18"/>
                              </w:rPr>
                              <w:t>開催状況</w:t>
                            </w:r>
                            <w:r w:rsidRPr="005E47D5">
                              <w:rPr>
                                <w:rFonts w:hint="eastAsia"/>
                                <w:sz w:val="18"/>
                                <w:szCs w:val="18"/>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D2EEF" id="テキスト ボックス 2493" o:spid="_x0000_s1037" type="#_x0000_t202" style="position:absolute;margin-left:.05pt;margin-top:17.1pt;width:215.4pt;height:22.6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" filled="f" stroked="f" strokeweight=".5pt">
                <v:textbox inset="0,0,0,0">
                  <w:txbxContent>
                    <w:p w14:paraId="5011338B" w14:textId="575F465B" w:rsidR="003D4378" w:rsidRPr="005E47D5" w:rsidRDefault="003D4378" w:rsidP="005E47D5">
                      <w:pPr>
                        <w:spacing w:line="220" w:lineRule="exact"/>
                        <w:rPr>
                          <w:sz w:val="18"/>
                          <w:szCs w:val="18"/>
                        </w:rPr>
                      </w:pPr>
                      <w:r w:rsidRPr="005E47D5">
                        <w:rPr>
                          <w:rFonts w:hint="eastAsia"/>
                          <w:sz w:val="18"/>
                          <w:szCs w:val="18"/>
                        </w:rPr>
                        <w:t>出典：柏原市</w:t>
                      </w:r>
                      <w:r w:rsidRPr="005E47D5">
                        <w:rPr>
                          <w:rFonts w:hint="eastAsia"/>
                          <w:sz w:val="18"/>
                          <w:szCs w:val="18"/>
                        </w:rPr>
                        <w:t>HP</w:t>
                      </w:r>
                      <w:r>
                        <w:rPr>
                          <w:sz w:val="18"/>
                          <w:szCs w:val="18"/>
                        </w:rPr>
                        <w:br/>
                        <w:t xml:space="preserve">  </w:t>
                      </w:r>
                      <w:r w:rsidRPr="005E47D5">
                        <w:rPr>
                          <w:sz w:val="18"/>
                          <w:szCs w:val="18"/>
                        </w:rPr>
                        <w:t>(</w:t>
                      </w:r>
                      <w:r w:rsidRPr="005E47D5">
                        <w:rPr>
                          <w:rFonts w:hint="eastAsia"/>
                          <w:sz w:val="18"/>
                          <w:szCs w:val="18"/>
                        </w:rPr>
                        <w:t>生活排水対策</w:t>
                      </w:r>
                      <w:r w:rsidRPr="005E47D5">
                        <w:rPr>
                          <w:rFonts w:hint="eastAsia"/>
                          <w:sz w:val="18"/>
                          <w:szCs w:val="18"/>
                        </w:rPr>
                        <w:t xml:space="preserve"> </w:t>
                      </w:r>
                      <w:r w:rsidRPr="005E47D5">
                        <w:rPr>
                          <w:rFonts w:hint="eastAsia"/>
                          <w:sz w:val="18"/>
                          <w:szCs w:val="18"/>
                        </w:rPr>
                        <w:t>なんしょう</w:t>
                      </w:r>
                      <w:r w:rsidRPr="005E47D5">
                        <w:rPr>
                          <w:rFonts w:hint="eastAsia"/>
                          <w:sz w:val="18"/>
                          <w:szCs w:val="18"/>
                        </w:rPr>
                        <w:t>DAY</w:t>
                      </w:r>
                      <w:r w:rsidRPr="005E47D5">
                        <w:rPr>
                          <w:rFonts w:hint="eastAsia"/>
                          <w:sz w:val="18"/>
                          <w:szCs w:val="18"/>
                        </w:rPr>
                        <w:t>開催状況</w:t>
                      </w:r>
                      <w:r w:rsidRPr="005E47D5">
                        <w:rPr>
                          <w:rFonts w:hint="eastAsia"/>
                          <w:sz w:val="18"/>
                          <w:szCs w:val="18"/>
                        </w:rPr>
                        <w:t>)</w:t>
                      </w:r>
                    </w:p>
                  </w:txbxContent>
                </v:textbox>
              </v:shape>
            </w:pict>
          </mc:Fallback>
        </mc:AlternateContent>
      </w:r>
    </w:p>
    <w:p w14:paraId="477AF585" w14:textId="3F2CC7BE" w:rsidR="003539BB" w:rsidRDefault="003539BB">
      <w:pPr>
        <w:widowControl/>
        <w:jc w:val="left"/>
      </w:pPr>
    </w:p>
    <w:p w14:paraId="0DFDA017" w14:textId="4E430F2A" w:rsidR="00F9228A" w:rsidRDefault="00F9228A">
      <w:pPr>
        <w:widowControl/>
        <w:jc w:val="left"/>
      </w:pPr>
    </w:p>
    <w:p w14:paraId="2CE859F1" w14:textId="62CCFC70" w:rsidR="00F9228A" w:rsidRDefault="00C1792C" w:rsidP="00C1792C">
      <w:pPr>
        <w:pStyle w:val="aa"/>
      </w:pPr>
      <w:bookmarkStart w:id="12" w:name="_Ref89865507"/>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6</w:t>
      </w:r>
      <w:r w:rsidR="00D53657">
        <w:fldChar w:fldCharType="end"/>
      </w:r>
      <w:bookmarkEnd w:id="12"/>
      <w:r>
        <w:rPr>
          <w:rFonts w:hint="eastAsia"/>
        </w:rPr>
        <w:t xml:space="preserve">　生活排水対策の啓発等</w:t>
      </w:r>
    </w:p>
    <w:p w14:paraId="73538E44" w14:textId="3D59FED7" w:rsidR="00F9228A" w:rsidRDefault="00F9228A">
      <w:pPr>
        <w:widowControl/>
        <w:jc w:val="left"/>
      </w:pPr>
    </w:p>
    <w:p w14:paraId="40924E5B" w14:textId="47D4C124" w:rsidR="003539BB" w:rsidRDefault="003539BB">
      <w:pPr>
        <w:widowControl/>
        <w:jc w:val="left"/>
      </w:pPr>
      <w:r>
        <w:br w:type="page"/>
      </w:r>
    </w:p>
    <w:p w14:paraId="7B1E13C7" w14:textId="06C2386E" w:rsidR="00CB1C57" w:rsidRDefault="00CB1C57" w:rsidP="00FA2A95">
      <w:pPr>
        <w:pStyle w:val="4"/>
        <w:ind w:left="570"/>
      </w:pPr>
      <w:r>
        <w:rPr>
          <w:rFonts w:hint="eastAsia"/>
        </w:rPr>
        <w:lastRenderedPageBreak/>
        <w:t>底泥の浚渫</w:t>
      </w:r>
      <w:r w:rsidR="005A096B">
        <w:rPr>
          <w:rFonts w:hint="eastAsia"/>
        </w:rPr>
        <w:t>(</w:t>
      </w:r>
      <w:r w:rsidR="005A096B">
        <w:t>A6)</w:t>
      </w:r>
    </w:p>
    <w:p w14:paraId="06AC0C26" w14:textId="634995BC"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sidR="00597862">
        <w:rPr>
          <w:rFonts w:ascii="ＭＳ ゴシック" w:eastAsia="ＭＳ ゴシック" w:hAnsi="ＭＳ ゴシック" w:hint="eastAsia"/>
        </w:rPr>
        <w:t>、全1</w:t>
      </w:r>
      <w:r w:rsidR="0058597F">
        <w:rPr>
          <w:rFonts w:ascii="ＭＳ ゴシック" w:eastAsia="ＭＳ ゴシック" w:hAnsi="ＭＳ ゴシック" w:hint="eastAsia"/>
        </w:rPr>
        <w:t>2</w:t>
      </w:r>
      <w:r w:rsidR="00597862">
        <w:rPr>
          <w:rFonts w:ascii="ＭＳ ゴシック" w:eastAsia="ＭＳ ゴシック" w:hAnsi="ＭＳ ゴシック" w:hint="eastAsia"/>
        </w:rPr>
        <w:t>市</w:t>
      </w:r>
    </w:p>
    <w:p w14:paraId="357B8138" w14:textId="39EAF893" w:rsidR="00597862" w:rsidRDefault="00597862" w:rsidP="00915932">
      <w:pPr>
        <w:pStyle w:val="af6"/>
        <w:ind w:left="105" w:firstLine="210"/>
      </w:pPr>
      <w:r>
        <w:rPr>
          <w:rFonts w:hint="eastAsia"/>
        </w:rPr>
        <w:t>河川</w:t>
      </w:r>
      <w:r w:rsidR="006C7A69">
        <w:rPr>
          <w:rFonts w:hint="eastAsia"/>
        </w:rPr>
        <w:t>や水路に堆積し、</w:t>
      </w:r>
      <w:r>
        <w:rPr>
          <w:rFonts w:hint="eastAsia"/>
        </w:rPr>
        <w:t>水質汚濁</w:t>
      </w:r>
      <w:r w:rsidR="006C7A69">
        <w:rPr>
          <w:rFonts w:hint="eastAsia"/>
        </w:rPr>
        <w:t>の</w:t>
      </w:r>
      <w:r>
        <w:rPr>
          <w:rFonts w:hint="eastAsia"/>
        </w:rPr>
        <w:t>要因となる底泥</w:t>
      </w:r>
      <w:r w:rsidR="006C7A69">
        <w:rPr>
          <w:rFonts w:hint="eastAsia"/>
        </w:rPr>
        <w:t>の除去</w:t>
      </w:r>
      <w:r w:rsidR="006C7A69">
        <w:rPr>
          <w:rFonts w:hint="eastAsia"/>
        </w:rPr>
        <w:t>(</w:t>
      </w:r>
      <w:r w:rsidR="006C7A69">
        <w:rPr>
          <w:rFonts w:hint="eastAsia"/>
        </w:rPr>
        <w:t>浚渫</w:t>
      </w:r>
      <w:r w:rsidR="006C7A69">
        <w:rPr>
          <w:rFonts w:hint="eastAsia"/>
        </w:rPr>
        <w:t>)</w:t>
      </w:r>
      <w:r w:rsidR="006C7A69">
        <w:rPr>
          <w:rFonts w:hint="eastAsia"/>
        </w:rPr>
        <w:t>を実施し</w:t>
      </w:r>
      <w:r w:rsidR="007245D0">
        <w:rPr>
          <w:rFonts w:hint="eastAsia"/>
        </w:rPr>
        <w:t>(</w:t>
      </w:r>
      <w:r w:rsidR="007245D0" w:rsidRPr="007245D0">
        <w:rPr>
          <w:rFonts w:ascii="Arial" w:eastAsia="ＭＳ ゴシック" w:hAnsi="Arial" w:cs="Arial"/>
        </w:rPr>
        <w:fldChar w:fldCharType="begin"/>
      </w:r>
      <w:r w:rsidR="007245D0" w:rsidRPr="007245D0">
        <w:rPr>
          <w:rFonts w:ascii="Arial" w:eastAsia="ＭＳ ゴシック" w:hAnsi="Arial" w:cs="Arial"/>
        </w:rPr>
        <w:instrText xml:space="preserve"> REF _Ref88136591 \h  \* MERGEFORMAT </w:instrText>
      </w:r>
      <w:r w:rsidR="007245D0" w:rsidRPr="007245D0">
        <w:rPr>
          <w:rFonts w:ascii="Arial" w:eastAsia="ＭＳ ゴシック" w:hAnsi="Arial" w:cs="Arial"/>
        </w:rPr>
      </w:r>
      <w:r w:rsidR="007245D0" w:rsidRPr="007245D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5.7</w:t>
      </w:r>
      <w:r w:rsidR="007245D0" w:rsidRPr="007245D0">
        <w:rPr>
          <w:rFonts w:ascii="Arial" w:eastAsia="ＭＳ ゴシック" w:hAnsi="Arial" w:cs="Arial"/>
        </w:rPr>
        <w:fldChar w:fldCharType="end"/>
      </w:r>
      <w:r w:rsidR="007245D0">
        <w:t>)</w:t>
      </w:r>
      <w:r w:rsidR="006C7A69">
        <w:rPr>
          <w:rFonts w:hint="eastAsia"/>
        </w:rPr>
        <w:t>、水質改善を図る。</w:t>
      </w:r>
    </w:p>
    <w:p w14:paraId="55118408" w14:textId="67AB00A1" w:rsidR="007245D0" w:rsidRDefault="005319F1" w:rsidP="007245D0">
      <w:pPr>
        <w:widowControl/>
        <w:jc w:val="left"/>
      </w:pPr>
      <w:r>
        <w:rPr>
          <w:noProof/>
        </w:rPr>
        <w:drawing>
          <wp:anchor distT="0" distB="0" distL="114300" distR="114300" simplePos="0" relativeHeight="252011008" behindDoc="0" locked="0" layoutInCell="1" allowOverlap="1" wp14:anchorId="13FBE3A9" wp14:editId="5E1B589C">
            <wp:simplePos x="0" y="0"/>
            <wp:positionH relativeFrom="column">
              <wp:posOffset>3010108</wp:posOffset>
            </wp:positionH>
            <wp:positionV relativeFrom="paragraph">
              <wp:posOffset>77765</wp:posOffset>
            </wp:positionV>
            <wp:extent cx="2495324" cy="1979930"/>
            <wp:effectExtent l="0" t="0" r="635" b="127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495324"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8960" behindDoc="0" locked="0" layoutInCell="1" allowOverlap="1" wp14:anchorId="538F2915" wp14:editId="5A2348D7">
            <wp:simplePos x="0" y="0"/>
            <wp:positionH relativeFrom="column">
              <wp:posOffset>133985</wp:posOffset>
            </wp:positionH>
            <wp:positionV relativeFrom="paragraph">
              <wp:posOffset>73025</wp:posOffset>
            </wp:positionV>
            <wp:extent cx="2639695" cy="1979930"/>
            <wp:effectExtent l="0" t="0" r="8255" b="1270"/>
            <wp:wrapNone/>
            <wp:docPr id="51" name="図 51" descr="建物, 屋外, フェンス, 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建物, 屋外, フェンス, 橋 が含まれている画像&#10;&#10;自動的に生成された説明"/>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9695"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30A30" w14:textId="0847B367" w:rsidR="007245D0" w:rsidRDefault="007245D0" w:rsidP="007245D0">
      <w:pPr>
        <w:widowControl/>
        <w:jc w:val="left"/>
      </w:pPr>
    </w:p>
    <w:p w14:paraId="1BE64411" w14:textId="048E3ED1" w:rsidR="007245D0" w:rsidRPr="00E44436" w:rsidRDefault="007245D0" w:rsidP="007245D0">
      <w:pPr>
        <w:widowControl/>
        <w:jc w:val="left"/>
      </w:pPr>
    </w:p>
    <w:p w14:paraId="2E8A0EEF" w14:textId="77CFD6AA" w:rsidR="005319F1" w:rsidRDefault="005319F1" w:rsidP="007245D0">
      <w:pPr>
        <w:widowControl/>
        <w:jc w:val="left"/>
      </w:pPr>
    </w:p>
    <w:p w14:paraId="7B6B24F6" w14:textId="5875FADC" w:rsidR="005319F1" w:rsidRDefault="005319F1" w:rsidP="007245D0">
      <w:pPr>
        <w:widowControl/>
        <w:jc w:val="left"/>
      </w:pPr>
    </w:p>
    <w:p w14:paraId="4125AFC0" w14:textId="5DD42CD1" w:rsidR="005319F1" w:rsidRDefault="005319F1" w:rsidP="007245D0">
      <w:pPr>
        <w:widowControl/>
        <w:jc w:val="left"/>
      </w:pPr>
    </w:p>
    <w:p w14:paraId="2FC8467D" w14:textId="3144E6DA" w:rsidR="005319F1" w:rsidRDefault="005319F1" w:rsidP="007245D0">
      <w:pPr>
        <w:widowControl/>
        <w:jc w:val="left"/>
      </w:pPr>
    </w:p>
    <w:p w14:paraId="3B5910F0" w14:textId="77777777" w:rsidR="005319F1" w:rsidRDefault="005319F1" w:rsidP="007245D0">
      <w:pPr>
        <w:widowControl/>
        <w:jc w:val="left"/>
      </w:pPr>
    </w:p>
    <w:p w14:paraId="332DBEBB" w14:textId="20A61EBD" w:rsidR="007245D0" w:rsidRDefault="00E44436" w:rsidP="007245D0">
      <w:pPr>
        <w:widowControl/>
        <w:jc w:val="left"/>
      </w:pPr>
      <w:r>
        <w:rPr>
          <w:noProof/>
        </w:rPr>
        <mc:AlternateContent>
          <mc:Choice Requires="wps">
            <w:drawing>
              <wp:anchor distT="0" distB="0" distL="114300" distR="114300" simplePos="0" relativeHeight="252061184" behindDoc="0" locked="0" layoutInCell="1" allowOverlap="1" wp14:anchorId="30FF36E1" wp14:editId="16AE36BA">
                <wp:simplePos x="0" y="0"/>
                <wp:positionH relativeFrom="column">
                  <wp:posOffset>3073400</wp:posOffset>
                </wp:positionH>
                <wp:positionV relativeFrom="paragraph">
                  <wp:posOffset>231775</wp:posOffset>
                </wp:positionV>
                <wp:extent cx="972000" cy="179705"/>
                <wp:effectExtent l="0" t="0" r="0" b="10795"/>
                <wp:wrapNone/>
                <wp:docPr id="67" name="テキスト ボックス 67"/>
                <wp:cNvGraphicFramePr/>
                <a:graphic xmlns:a="http://schemas.openxmlformats.org/drawingml/2006/main">
                  <a:graphicData uri="http://schemas.microsoft.com/office/word/2010/wordprocessingShape">
                    <wps:wsp>
                      <wps:cNvSpPr txBox="1"/>
                      <wps:spPr>
                        <a:xfrm>
                          <a:off x="0" y="0"/>
                          <a:ext cx="972000" cy="179705"/>
                        </a:xfrm>
                        <a:prstGeom prst="rect">
                          <a:avLst/>
                        </a:prstGeom>
                        <a:noFill/>
                        <a:ln w="6350">
                          <a:noFill/>
                        </a:ln>
                      </wps:spPr>
                      <wps:txbx>
                        <w:txbxContent>
                          <w:p w14:paraId="75795645" w14:textId="542B126A" w:rsidR="003D4378" w:rsidRPr="005E47D5" w:rsidRDefault="003D4378" w:rsidP="00E44436">
                            <w:pPr>
                              <w:spacing w:line="240" w:lineRule="exact"/>
                              <w:rPr>
                                <w:sz w:val="18"/>
                                <w:szCs w:val="18"/>
                              </w:rPr>
                            </w:pPr>
                            <w:r w:rsidRPr="005E47D5">
                              <w:rPr>
                                <w:rFonts w:hint="eastAsia"/>
                                <w:sz w:val="18"/>
                                <w:szCs w:val="18"/>
                              </w:rPr>
                              <w:t>出典：</w:t>
                            </w:r>
                            <w:r>
                              <w:rPr>
                                <w:rFonts w:hint="eastAsia"/>
                                <w:sz w:val="18"/>
                                <w:szCs w:val="18"/>
                              </w:rPr>
                              <w:t>大阪府</w:t>
                            </w:r>
                            <w:r w:rsidRPr="005E47D5">
                              <w:rPr>
                                <w:rFonts w:hint="eastAsia"/>
                                <w:sz w:val="18"/>
                                <w:szCs w:val="18"/>
                              </w:rPr>
                              <w:t>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F36E1" id="テキスト ボックス 67" o:spid="_x0000_s1038" type="#_x0000_t202" style="position:absolute;margin-left:242pt;margin-top:18.25pt;width:76.55pt;height:14.15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" filled="f" stroked="f" strokeweight=".5pt">
                <v:textbox inset="0,0,0,0">
                  <w:txbxContent>
                    <w:p w14:paraId="75795645" w14:textId="542B126A" w:rsidR="003D4378" w:rsidRPr="005E47D5" w:rsidRDefault="003D4378" w:rsidP="00E44436">
                      <w:pPr>
                        <w:spacing w:line="240" w:lineRule="exact"/>
                        <w:rPr>
                          <w:sz w:val="18"/>
                          <w:szCs w:val="18"/>
                        </w:rPr>
                      </w:pPr>
                      <w:r w:rsidRPr="005E47D5">
                        <w:rPr>
                          <w:rFonts w:hint="eastAsia"/>
                          <w:sz w:val="18"/>
                          <w:szCs w:val="18"/>
                        </w:rPr>
                        <w:t>出典：</w:t>
                      </w:r>
                      <w:r>
                        <w:rPr>
                          <w:rFonts w:hint="eastAsia"/>
                          <w:sz w:val="18"/>
                          <w:szCs w:val="18"/>
                        </w:rPr>
                        <w:t>大阪府</w:t>
                      </w:r>
                      <w:r w:rsidRPr="005E47D5">
                        <w:rPr>
                          <w:rFonts w:hint="eastAsia"/>
                          <w:sz w:val="18"/>
                          <w:szCs w:val="18"/>
                        </w:rPr>
                        <w:t>資料</w:t>
                      </w:r>
                    </w:p>
                  </w:txbxContent>
                </v:textbox>
              </v:shape>
            </w:pict>
          </mc:Fallback>
        </mc:AlternateContent>
      </w:r>
      <w:r w:rsidR="005319F1">
        <w:rPr>
          <w:noProof/>
        </w:rPr>
        <mc:AlternateContent>
          <mc:Choice Requires="wps">
            <w:drawing>
              <wp:anchor distT="0" distB="0" distL="114300" distR="114300" simplePos="0" relativeHeight="252013056" behindDoc="0" locked="0" layoutInCell="1" allowOverlap="1" wp14:anchorId="0902EF16" wp14:editId="34763026">
                <wp:simplePos x="0" y="0"/>
                <wp:positionH relativeFrom="column">
                  <wp:posOffset>198120</wp:posOffset>
                </wp:positionH>
                <wp:positionV relativeFrom="paragraph">
                  <wp:posOffset>226695</wp:posOffset>
                </wp:positionV>
                <wp:extent cx="972000" cy="179705"/>
                <wp:effectExtent l="0" t="0" r="0" b="10795"/>
                <wp:wrapNone/>
                <wp:docPr id="61" name="テキスト ボックス 61"/>
                <wp:cNvGraphicFramePr/>
                <a:graphic xmlns:a="http://schemas.openxmlformats.org/drawingml/2006/main">
                  <a:graphicData uri="http://schemas.microsoft.com/office/word/2010/wordprocessingShape">
                    <wps:wsp>
                      <wps:cNvSpPr txBox="1"/>
                      <wps:spPr>
                        <a:xfrm>
                          <a:off x="0" y="0"/>
                          <a:ext cx="972000" cy="179705"/>
                        </a:xfrm>
                        <a:prstGeom prst="rect">
                          <a:avLst/>
                        </a:prstGeom>
                        <a:noFill/>
                        <a:ln w="6350">
                          <a:noFill/>
                        </a:ln>
                      </wps:spPr>
                      <wps:txbx>
                        <w:txbxContent>
                          <w:p w14:paraId="7C2C45B3" w14:textId="2F810E15" w:rsidR="003D4378" w:rsidRPr="005E47D5" w:rsidRDefault="003D4378" w:rsidP="005319F1">
                            <w:pPr>
                              <w:spacing w:line="240" w:lineRule="exact"/>
                              <w:rPr>
                                <w:sz w:val="18"/>
                                <w:szCs w:val="18"/>
                              </w:rPr>
                            </w:pPr>
                            <w:r w:rsidRPr="005E47D5">
                              <w:rPr>
                                <w:rFonts w:hint="eastAsia"/>
                                <w:sz w:val="18"/>
                                <w:szCs w:val="18"/>
                              </w:rPr>
                              <w:t>出典：大東市資料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2EF16" id="テキスト ボックス 61" o:spid="_x0000_s1039" type="#_x0000_t202" style="position:absolute;margin-left:15.6pt;margin-top:17.85pt;width:76.55pt;height:14.1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" filled="f" stroked="f" strokeweight=".5pt">
                <v:textbox inset="0,0,0,0">
                  <w:txbxContent>
                    <w:p w14:paraId="7C2C45B3" w14:textId="2F810E15" w:rsidR="003D4378" w:rsidRPr="005E47D5" w:rsidRDefault="003D4378" w:rsidP="005319F1">
                      <w:pPr>
                        <w:spacing w:line="240" w:lineRule="exact"/>
                        <w:rPr>
                          <w:sz w:val="18"/>
                          <w:szCs w:val="18"/>
                        </w:rPr>
                      </w:pPr>
                      <w:r w:rsidRPr="005E47D5">
                        <w:rPr>
                          <w:rFonts w:hint="eastAsia"/>
                          <w:sz w:val="18"/>
                          <w:szCs w:val="18"/>
                        </w:rPr>
                        <w:t>出典：大東市資料</w:t>
                      </w:r>
                    </w:p>
                  </w:txbxContent>
                </v:textbox>
              </v:shape>
            </w:pict>
          </mc:Fallback>
        </mc:AlternateContent>
      </w:r>
    </w:p>
    <w:p w14:paraId="054C27A0" w14:textId="79B144B7" w:rsidR="005319F1" w:rsidRDefault="005319F1" w:rsidP="00CB1C57"/>
    <w:p w14:paraId="3F38C07E" w14:textId="4A7F6BF2" w:rsidR="005319F1" w:rsidRDefault="005319F1" w:rsidP="005319F1">
      <w:pPr>
        <w:pStyle w:val="aa"/>
      </w:pPr>
      <w:bookmarkStart w:id="13" w:name="_Ref88136591"/>
      <w:bookmarkStart w:id="14" w:name="OLE_LINK1"/>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7</w:t>
      </w:r>
      <w:r w:rsidR="00D53657">
        <w:fldChar w:fldCharType="end"/>
      </w:r>
      <w:bookmarkEnd w:id="13"/>
      <w:r>
        <w:rPr>
          <w:rFonts w:hint="eastAsia"/>
        </w:rPr>
        <w:t xml:space="preserve">　底泥</w:t>
      </w:r>
      <w:r w:rsidR="006144B6">
        <w:rPr>
          <w:rFonts w:hint="eastAsia"/>
        </w:rPr>
        <w:t>の</w:t>
      </w:r>
      <w:r>
        <w:rPr>
          <w:rFonts w:hint="eastAsia"/>
        </w:rPr>
        <w:t>浚渫</w:t>
      </w:r>
      <w:bookmarkEnd w:id="14"/>
    </w:p>
    <w:p w14:paraId="60F8F546" w14:textId="0AC4E959" w:rsidR="007245D0" w:rsidRPr="007245D0" w:rsidRDefault="007245D0" w:rsidP="00CB1C57"/>
    <w:p w14:paraId="4BE9BBD1" w14:textId="1B50E221" w:rsidR="00CB1C57" w:rsidRPr="00843158" w:rsidRDefault="006C7A69" w:rsidP="006C7A69">
      <w:pPr>
        <w:pStyle w:val="4"/>
        <w:ind w:left="570"/>
      </w:pPr>
      <w:r>
        <w:rPr>
          <w:rFonts w:hint="eastAsia"/>
        </w:rPr>
        <w:t>流域住民等と連携した</w:t>
      </w:r>
      <w:r w:rsidR="00CB1C57" w:rsidRPr="00843158">
        <w:rPr>
          <w:rFonts w:hint="eastAsia"/>
        </w:rPr>
        <w:t>水路</w:t>
      </w:r>
      <w:r>
        <w:rPr>
          <w:rFonts w:hint="eastAsia"/>
        </w:rPr>
        <w:t>等</w:t>
      </w:r>
      <w:r w:rsidR="00CB1C57" w:rsidRPr="00843158">
        <w:rPr>
          <w:rFonts w:hint="eastAsia"/>
        </w:rPr>
        <w:t>の水質改善の促進</w:t>
      </w:r>
      <w:r w:rsidR="005A096B" w:rsidRPr="00843158">
        <w:rPr>
          <w:rFonts w:hint="eastAsia"/>
        </w:rPr>
        <w:t>(</w:t>
      </w:r>
      <w:r w:rsidR="005A096B" w:rsidRPr="00843158">
        <w:t>A7)</w:t>
      </w:r>
    </w:p>
    <w:p w14:paraId="5F151717" w14:textId="3A182C5B" w:rsidR="00AF6B9C" w:rsidRPr="00843158" w:rsidRDefault="00AF6B9C" w:rsidP="00AF6B9C">
      <w:pPr>
        <w:ind w:leftChars="150" w:left="315"/>
        <w:rPr>
          <w:rFonts w:ascii="ＭＳ ゴシック" w:eastAsia="ＭＳ ゴシック" w:hAnsi="ＭＳ ゴシック"/>
        </w:rPr>
      </w:pPr>
      <w:r w:rsidRPr="00843158">
        <w:rPr>
          <w:rFonts w:ascii="ＭＳ ゴシック" w:eastAsia="ＭＳ ゴシック" w:hAnsi="ＭＳ ゴシック" w:hint="eastAsia"/>
        </w:rPr>
        <w:t>実施主体：全1</w:t>
      </w:r>
      <w:r w:rsidR="0058597F">
        <w:rPr>
          <w:rFonts w:ascii="ＭＳ ゴシック" w:eastAsia="ＭＳ ゴシック" w:hAnsi="ＭＳ ゴシック" w:hint="eastAsia"/>
        </w:rPr>
        <w:t>2</w:t>
      </w:r>
      <w:r w:rsidRPr="00843158">
        <w:rPr>
          <w:rFonts w:ascii="ＭＳ ゴシック" w:eastAsia="ＭＳ ゴシック" w:hAnsi="ＭＳ ゴシック" w:hint="eastAsia"/>
        </w:rPr>
        <w:t>市</w:t>
      </w:r>
    </w:p>
    <w:p w14:paraId="3DE3DF4D" w14:textId="6236CC0B" w:rsidR="00F12044" w:rsidRDefault="00F12044" w:rsidP="00F12044">
      <w:pPr>
        <w:pStyle w:val="af6"/>
        <w:ind w:left="105" w:firstLine="210"/>
      </w:pPr>
      <w:r w:rsidRPr="00843158">
        <w:rPr>
          <w:rFonts w:hint="eastAsia"/>
        </w:rPr>
        <w:t>河川に流入する水路等において、</w:t>
      </w:r>
      <w:r w:rsidR="00E50462">
        <w:rPr>
          <w:rFonts w:hint="eastAsia"/>
        </w:rPr>
        <w:t>流域</w:t>
      </w:r>
      <w:r w:rsidRPr="00843158">
        <w:rPr>
          <w:rFonts w:hint="eastAsia"/>
        </w:rPr>
        <w:t>住民や</w:t>
      </w:r>
      <w:r w:rsidRPr="00843158">
        <w:rPr>
          <w:rFonts w:hint="eastAsia"/>
        </w:rPr>
        <w:t>NPO</w:t>
      </w:r>
      <w:r w:rsidRPr="00843158">
        <w:rPr>
          <w:rFonts w:hint="eastAsia"/>
        </w:rPr>
        <w:t>、</w:t>
      </w:r>
      <w:r w:rsidR="00F94068">
        <w:rPr>
          <w:rFonts w:hint="eastAsia"/>
        </w:rPr>
        <w:t>学校、</w:t>
      </w:r>
      <w:r w:rsidRPr="00843158">
        <w:rPr>
          <w:rFonts w:hint="eastAsia"/>
        </w:rPr>
        <w:t>企業等と連携した水質改善を図</w:t>
      </w:r>
      <w:r w:rsidR="00843158" w:rsidRPr="00843158">
        <w:rPr>
          <w:rFonts w:hint="eastAsia"/>
        </w:rPr>
        <w:t>る。</w:t>
      </w:r>
    </w:p>
    <w:p w14:paraId="77B1324E" w14:textId="2DF41F2D" w:rsidR="00011C5C" w:rsidRPr="00843158" w:rsidRDefault="00E50462" w:rsidP="00F12044">
      <w:pPr>
        <w:pStyle w:val="af6"/>
        <w:ind w:left="105" w:firstLine="210"/>
      </w:pPr>
      <w:r>
        <w:rPr>
          <w:rFonts w:hint="eastAsia"/>
        </w:rPr>
        <w:t>河川や水路の水質保全</w:t>
      </w:r>
      <w:r w:rsidR="001416BE">
        <w:rPr>
          <w:rFonts w:hint="eastAsia"/>
        </w:rPr>
        <w:t>や水質改善</w:t>
      </w:r>
      <w:r>
        <w:rPr>
          <w:rFonts w:hint="eastAsia"/>
        </w:rPr>
        <w:t>の啓発</w:t>
      </w:r>
      <w:r w:rsidR="001416BE">
        <w:rPr>
          <w:rFonts w:hint="eastAsia"/>
        </w:rPr>
        <w:t>等</w:t>
      </w:r>
      <w:r>
        <w:rPr>
          <w:rFonts w:hint="eastAsia"/>
        </w:rPr>
        <w:t>を行うため、市街地を流れる水路にお</w:t>
      </w:r>
      <w:r w:rsidR="001416BE">
        <w:rPr>
          <w:rFonts w:hint="eastAsia"/>
        </w:rPr>
        <w:t>いて、</w:t>
      </w:r>
      <w:r>
        <w:rPr>
          <w:rFonts w:hint="eastAsia"/>
        </w:rPr>
        <w:t>堆積物の除去など流域住民等</w:t>
      </w:r>
      <w:r w:rsidR="001416BE">
        <w:rPr>
          <w:rFonts w:hint="eastAsia"/>
        </w:rPr>
        <w:t>が</w:t>
      </w:r>
      <w:r>
        <w:rPr>
          <w:rFonts w:hint="eastAsia"/>
        </w:rPr>
        <w:t>実施できる水質改善の取組を</w:t>
      </w:r>
      <w:r w:rsidR="002112E0">
        <w:rPr>
          <w:rFonts w:hint="eastAsia"/>
        </w:rPr>
        <w:t>実施</w:t>
      </w:r>
      <w:r w:rsidR="001416BE">
        <w:rPr>
          <w:rFonts w:hint="eastAsia"/>
        </w:rPr>
        <w:t>する</w:t>
      </w:r>
      <w:r w:rsidR="00F94068">
        <w:rPr>
          <w:rFonts w:hint="eastAsia"/>
        </w:rPr>
        <w:t>とともに、環境学習の場として提供するなど流域住民、</w:t>
      </w:r>
      <w:r w:rsidR="00F94068">
        <w:rPr>
          <w:rFonts w:hint="eastAsia"/>
        </w:rPr>
        <w:t>N</w:t>
      </w:r>
      <w:r w:rsidR="00F94068">
        <w:t>PO</w:t>
      </w:r>
      <w:r w:rsidR="00F94068">
        <w:rPr>
          <w:rFonts w:hint="eastAsia"/>
        </w:rPr>
        <w:t>等と連携した取組を</w:t>
      </w:r>
      <w:r w:rsidR="002112E0">
        <w:rPr>
          <w:rFonts w:hint="eastAsia"/>
        </w:rPr>
        <w:t>実施</w:t>
      </w:r>
      <w:r w:rsidR="00F94068">
        <w:rPr>
          <w:rFonts w:hint="eastAsia"/>
        </w:rPr>
        <w:t>し、水質改善を図る。</w:t>
      </w:r>
    </w:p>
    <w:p w14:paraId="6F28AD76" w14:textId="746CA50E" w:rsidR="00F12044" w:rsidRPr="00843158" w:rsidRDefault="00F12044" w:rsidP="00F12044">
      <w:pPr>
        <w:pStyle w:val="af6"/>
        <w:ind w:leftChars="100" w:left="210" w:firstLineChars="0" w:firstLine="0"/>
        <w:rPr>
          <w:rFonts w:ascii="ＭＳ ゴシック" w:eastAsia="ＭＳ ゴシック" w:hAnsi="ＭＳ ゴシック"/>
        </w:rPr>
      </w:pPr>
      <w:r w:rsidRPr="00843158">
        <w:rPr>
          <w:rFonts w:ascii="ＭＳ ゴシック" w:eastAsia="ＭＳ ゴシック" w:hAnsi="ＭＳ ゴシック" w:hint="eastAsia"/>
        </w:rPr>
        <w:t>【市街地における水路の水質改善の取組例】</w:t>
      </w:r>
    </w:p>
    <w:p w14:paraId="0F485013" w14:textId="5635EC44" w:rsidR="00F12044" w:rsidRPr="00843158" w:rsidRDefault="00F12044" w:rsidP="00F12044">
      <w:pPr>
        <w:pStyle w:val="af6"/>
        <w:ind w:leftChars="150" w:left="525" w:hangingChars="100" w:hanging="210"/>
      </w:pPr>
      <w:r w:rsidRPr="00843158">
        <w:rPr>
          <w:rFonts w:hint="eastAsia"/>
        </w:rPr>
        <w:t>・水路の堆積物除去</w:t>
      </w:r>
      <w:r w:rsidRPr="00843158">
        <w:rPr>
          <w:rFonts w:hint="eastAsia"/>
        </w:rPr>
        <w:t>(</w:t>
      </w:r>
      <w:r w:rsidRPr="00843158">
        <w:rPr>
          <w:rFonts w:hint="eastAsia"/>
        </w:rPr>
        <w:t>清掃</w:t>
      </w:r>
      <w:r w:rsidRPr="00843158">
        <w:rPr>
          <w:rFonts w:hint="eastAsia"/>
        </w:rPr>
        <w:t>)</w:t>
      </w:r>
    </w:p>
    <w:p w14:paraId="0693812E" w14:textId="05AAA305" w:rsidR="00F12044" w:rsidRDefault="00F12044" w:rsidP="009A54DF">
      <w:pPr>
        <w:pStyle w:val="af6"/>
        <w:ind w:leftChars="150" w:left="525" w:hangingChars="100" w:hanging="210"/>
      </w:pPr>
      <w:r w:rsidRPr="00843158">
        <w:rPr>
          <w:rFonts w:hint="eastAsia"/>
        </w:rPr>
        <w:t>・</w:t>
      </w:r>
      <w:r w:rsidR="001515AF">
        <w:rPr>
          <w:rFonts w:hint="eastAsia"/>
        </w:rPr>
        <w:t>流域住民、</w:t>
      </w:r>
      <w:r w:rsidR="001515AF">
        <w:rPr>
          <w:rFonts w:hint="eastAsia"/>
        </w:rPr>
        <w:t>NPO</w:t>
      </w:r>
      <w:r w:rsidR="001515AF">
        <w:rPr>
          <w:rFonts w:hint="eastAsia"/>
        </w:rPr>
        <w:t>、</w:t>
      </w:r>
      <w:r w:rsidRPr="00843158">
        <w:rPr>
          <w:rFonts w:hint="eastAsia"/>
        </w:rPr>
        <w:t>学校</w:t>
      </w:r>
      <w:r w:rsidR="001515AF">
        <w:rPr>
          <w:rFonts w:hint="eastAsia"/>
        </w:rPr>
        <w:t>、</w:t>
      </w:r>
      <w:r w:rsidRPr="00843158">
        <w:rPr>
          <w:rFonts w:hint="eastAsia"/>
        </w:rPr>
        <w:t>企業等と連携した環境学習</w:t>
      </w:r>
      <w:r w:rsidR="009A54DF">
        <w:rPr>
          <w:rFonts w:hint="eastAsia"/>
        </w:rPr>
        <w:t>など</w:t>
      </w:r>
    </w:p>
    <w:p w14:paraId="1004CA0A" w14:textId="05060330" w:rsidR="003539BB" w:rsidRDefault="003539BB">
      <w:pPr>
        <w:widowControl/>
        <w:jc w:val="left"/>
      </w:pPr>
    </w:p>
    <w:p w14:paraId="71AEE068" w14:textId="77777777" w:rsidR="003539BB" w:rsidRDefault="003539BB">
      <w:pPr>
        <w:widowControl/>
        <w:jc w:val="left"/>
      </w:pPr>
    </w:p>
    <w:p w14:paraId="19646560" w14:textId="7E468024" w:rsidR="009269E7" w:rsidRDefault="009269E7">
      <w:pPr>
        <w:widowControl/>
        <w:jc w:val="left"/>
      </w:pPr>
      <w:r>
        <w:br w:type="page"/>
      </w:r>
    </w:p>
    <w:p w14:paraId="214FAA70" w14:textId="647BDFC9" w:rsidR="00CB1C57" w:rsidRDefault="00CB1C57" w:rsidP="00FA2A95">
      <w:pPr>
        <w:pStyle w:val="3"/>
      </w:pPr>
      <w:r>
        <w:rPr>
          <w:rFonts w:hint="eastAsia"/>
        </w:rPr>
        <w:lastRenderedPageBreak/>
        <w:t>水量の</w:t>
      </w:r>
      <w:r w:rsidR="00774F00">
        <w:rPr>
          <w:rFonts w:hint="eastAsia"/>
        </w:rPr>
        <w:t>確保</w:t>
      </w:r>
      <w:r>
        <w:rPr>
          <w:rFonts w:hint="eastAsia"/>
        </w:rPr>
        <w:t>の取組</w:t>
      </w:r>
    </w:p>
    <w:p w14:paraId="60D72AF3" w14:textId="00F5BA86" w:rsidR="00CB1C57" w:rsidRDefault="00B148E3" w:rsidP="00FA2A95">
      <w:pPr>
        <w:pStyle w:val="4"/>
        <w:ind w:left="570"/>
      </w:pPr>
      <w:r>
        <w:rPr>
          <w:rFonts w:hint="eastAsia"/>
        </w:rPr>
        <w:t>淀川</w:t>
      </w:r>
      <w:r w:rsidR="00E97205">
        <w:rPr>
          <w:rFonts w:hint="eastAsia"/>
        </w:rPr>
        <w:t>等</w:t>
      </w:r>
      <w:r w:rsidR="00CB1C57">
        <w:rPr>
          <w:rFonts w:hint="eastAsia"/>
        </w:rPr>
        <w:t>からの</w:t>
      </w:r>
      <w:r w:rsidR="00FC4EE9">
        <w:rPr>
          <w:rFonts w:hint="eastAsia"/>
        </w:rPr>
        <w:t>浄化</w:t>
      </w:r>
      <w:r w:rsidR="00CB1C57">
        <w:rPr>
          <w:rFonts w:hint="eastAsia"/>
        </w:rPr>
        <w:t>導水</w:t>
      </w:r>
      <w:r w:rsidR="005A096B">
        <w:rPr>
          <w:rFonts w:hint="eastAsia"/>
        </w:rPr>
        <w:t>(</w:t>
      </w:r>
      <w:r w:rsidR="005A096B">
        <w:t>B1)</w:t>
      </w:r>
    </w:p>
    <w:p w14:paraId="3E89F28F" w14:textId="27E723EA"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w:t>
      </w:r>
      <w:r>
        <w:rPr>
          <w:rFonts w:ascii="ＭＳ ゴシック" w:eastAsia="ＭＳ ゴシック" w:hAnsi="ＭＳ ゴシック" w:hint="eastAsia"/>
        </w:rPr>
        <w:t>国、</w:t>
      </w:r>
      <w:r w:rsidRPr="00AF6B9C">
        <w:rPr>
          <w:rFonts w:ascii="ＭＳ ゴシック" w:eastAsia="ＭＳ ゴシック" w:hAnsi="ＭＳ ゴシック" w:hint="eastAsia"/>
        </w:rPr>
        <w:t>大阪府</w:t>
      </w:r>
      <w:r w:rsidR="00F3570B">
        <w:rPr>
          <w:rFonts w:ascii="ＭＳ ゴシック" w:eastAsia="ＭＳ ゴシック" w:hAnsi="ＭＳ ゴシック" w:hint="eastAsia"/>
        </w:rPr>
        <w:t>、大阪市</w:t>
      </w:r>
    </w:p>
    <w:p w14:paraId="2C939E48" w14:textId="1B5229C8" w:rsidR="002E2720" w:rsidRDefault="002E2720" w:rsidP="00044F30">
      <w:pPr>
        <w:pStyle w:val="af6"/>
        <w:ind w:left="105" w:firstLine="210"/>
      </w:pPr>
      <w:r>
        <w:rPr>
          <w:rFonts w:hint="eastAsia"/>
        </w:rPr>
        <w:t>淀川</w:t>
      </w:r>
      <w:r w:rsidR="00E97205">
        <w:rPr>
          <w:rFonts w:hint="eastAsia"/>
        </w:rPr>
        <w:t>から寝屋川、寝屋川から古川、</w:t>
      </w:r>
      <w:r>
        <w:rPr>
          <w:rFonts w:hint="eastAsia"/>
        </w:rPr>
        <w:t>大川から</w:t>
      </w:r>
      <w:r w:rsidR="00161FB9">
        <w:rPr>
          <w:rFonts w:hint="eastAsia"/>
        </w:rPr>
        <w:t>城北川･</w:t>
      </w:r>
      <w:r w:rsidR="00E97205">
        <w:rPr>
          <w:rFonts w:hint="eastAsia"/>
        </w:rPr>
        <w:t>寝屋川へ</w:t>
      </w:r>
      <w:r>
        <w:rPr>
          <w:rFonts w:hint="eastAsia"/>
        </w:rPr>
        <w:t>の導水を</w:t>
      </w:r>
      <w:r w:rsidR="002112E0">
        <w:rPr>
          <w:rFonts w:hint="eastAsia"/>
        </w:rPr>
        <w:t>実施し</w:t>
      </w:r>
      <w:r>
        <w:rPr>
          <w:rFonts w:hint="eastAsia"/>
        </w:rPr>
        <w:t>、水量の確保を図る。</w:t>
      </w:r>
      <w:r w:rsidR="00322B6B">
        <w:rPr>
          <w:rFonts w:hint="eastAsia"/>
        </w:rPr>
        <w:t>(</w:t>
      </w:r>
      <w:r w:rsidR="00322B6B" w:rsidRPr="00322B6B">
        <w:rPr>
          <w:rFonts w:ascii="Arial" w:eastAsia="ＭＳ ゴシック" w:hAnsi="Arial" w:cs="Arial"/>
        </w:rPr>
        <w:fldChar w:fldCharType="begin"/>
      </w:r>
      <w:r w:rsidR="00322B6B" w:rsidRPr="00322B6B">
        <w:rPr>
          <w:rFonts w:ascii="Arial" w:eastAsia="ＭＳ ゴシック" w:hAnsi="Arial" w:cs="Arial"/>
        </w:rPr>
        <w:instrText xml:space="preserve"> REF _Ref88140624 \h  \* MERGEFORMAT </w:instrText>
      </w:r>
      <w:r w:rsidR="00322B6B" w:rsidRPr="00322B6B">
        <w:rPr>
          <w:rFonts w:ascii="Arial" w:eastAsia="ＭＳ ゴシック" w:hAnsi="Arial" w:cs="Arial"/>
        </w:rPr>
      </w:r>
      <w:r w:rsidR="00322B6B" w:rsidRPr="00322B6B">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5.10</w:t>
      </w:r>
      <w:r w:rsidR="00322B6B" w:rsidRPr="00322B6B">
        <w:rPr>
          <w:rFonts w:ascii="Arial" w:eastAsia="ＭＳ ゴシック" w:hAnsi="Arial" w:cs="Arial"/>
        </w:rPr>
        <w:fldChar w:fldCharType="end"/>
      </w:r>
      <w:r w:rsidR="00322B6B">
        <w:rPr>
          <w:rFonts w:hint="eastAsia"/>
        </w:rPr>
        <w:t>)</w:t>
      </w:r>
    </w:p>
    <w:p w14:paraId="2A2F2974" w14:textId="7DE13A09" w:rsidR="00E97205" w:rsidRDefault="00213D76" w:rsidP="00322B6B">
      <w:pPr>
        <w:pStyle w:val="5"/>
        <w:spacing w:beforeLines="50" w:before="180"/>
        <w:ind w:left="607"/>
      </w:pPr>
      <w:r>
        <w:rPr>
          <w:rFonts w:ascii="ＭＳ ゴシック" w:hAnsi="ＭＳ ゴシック" w:hint="eastAsia"/>
          <w:noProof/>
        </w:rPr>
        <mc:AlternateContent>
          <mc:Choice Requires="wpg">
            <w:drawing>
              <wp:anchor distT="0" distB="0" distL="71755" distR="0" simplePos="0" relativeHeight="251722240" behindDoc="0" locked="0" layoutInCell="1" allowOverlap="1" wp14:anchorId="59876BC6" wp14:editId="3521EC96">
                <wp:simplePos x="0" y="0"/>
                <wp:positionH relativeFrom="column">
                  <wp:posOffset>3595370</wp:posOffset>
                </wp:positionH>
                <wp:positionV relativeFrom="paragraph">
                  <wp:posOffset>225425</wp:posOffset>
                </wp:positionV>
                <wp:extent cx="2284200" cy="1852200"/>
                <wp:effectExtent l="0" t="0" r="20955" b="15240"/>
                <wp:wrapSquare wrapText="left"/>
                <wp:docPr id="2432" name="グループ化 2432"/>
                <wp:cNvGraphicFramePr/>
                <a:graphic xmlns:a="http://schemas.openxmlformats.org/drawingml/2006/main">
                  <a:graphicData uri="http://schemas.microsoft.com/office/word/2010/wordprocessingGroup">
                    <wpg:wgp>
                      <wpg:cNvGrpSpPr/>
                      <wpg:grpSpPr>
                        <a:xfrm>
                          <a:off x="0" y="0"/>
                          <a:ext cx="2284200" cy="1852200"/>
                          <a:chOff x="0" y="0"/>
                          <a:chExt cx="2284095" cy="1852930"/>
                        </a:xfrm>
                      </wpg:grpSpPr>
                      <pic:pic xmlns:pic="http://schemas.openxmlformats.org/drawingml/2006/picture">
                        <pic:nvPicPr>
                          <pic:cNvPr id="8" name="図 8" descr="川の上の橋&#10;&#10;自動的に生成された説明"/>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59635" cy="1619885"/>
                          </a:xfrm>
                          <a:prstGeom prst="rect">
                            <a:avLst/>
                          </a:prstGeom>
                          <a:noFill/>
                          <a:ln>
                            <a:noFill/>
                          </a:ln>
                        </pic:spPr>
                      </pic:pic>
                      <wps:wsp>
                        <wps:cNvPr id="9" name="テキスト ボックス 9"/>
                        <wps:cNvSpPr txBox="1"/>
                        <wps:spPr>
                          <a:xfrm>
                            <a:off x="9525" y="1628775"/>
                            <a:ext cx="2138680" cy="224155"/>
                          </a:xfrm>
                          <a:prstGeom prst="rect">
                            <a:avLst/>
                          </a:prstGeom>
                          <a:noFill/>
                          <a:ln>
                            <a:noFill/>
                          </a:ln>
                        </wps:spPr>
                        <wps:txbx>
                          <w:txbxContent>
                            <w:p w14:paraId="0FF6696A" w14:textId="15CD3C06" w:rsidR="003D4378" w:rsidRPr="00F538BA" w:rsidRDefault="003D4378" w:rsidP="00AA7359">
                              <w:pPr>
                                <w:pStyle w:val="aa"/>
                                <w:spacing w:line="260" w:lineRule="exact"/>
                                <w:rPr>
                                  <w:rFonts w:ascii="Century" w:eastAsia="ＭＳ 明朝" w:hAnsi="Century"/>
                                  <w:noProof/>
                                  <w:szCs w:val="24"/>
                                </w:rPr>
                              </w:pPr>
                              <w:bookmarkStart w:id="15" w:name="_Ref84527646"/>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8</w:t>
                              </w:r>
                              <w:r>
                                <w:fldChar w:fldCharType="end"/>
                              </w:r>
                              <w:bookmarkEnd w:id="15"/>
                              <w:r>
                                <w:rPr>
                                  <w:rFonts w:hint="eastAsia"/>
                                </w:rPr>
                                <w:t xml:space="preserve">　古川導水路の吞口部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1" name="直線矢印コネクタ 11"/>
                        <wps:cNvCnPr/>
                        <wps:spPr>
                          <a:xfrm flipH="1" flipV="1">
                            <a:off x="1209675" y="1304925"/>
                            <a:ext cx="359410" cy="21590"/>
                          </a:xfrm>
                          <a:prstGeom prst="straightConnector1">
                            <a:avLst/>
                          </a:prstGeom>
                          <a:ln w="12700">
                            <a:solidFill>
                              <a:srgbClr val="00FFF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6" name="テキスト ボックス 16"/>
                        <wps:cNvSpPr txBox="1"/>
                        <wps:spPr>
                          <a:xfrm>
                            <a:off x="1571625" y="1257300"/>
                            <a:ext cx="395605" cy="143510"/>
                          </a:xfrm>
                          <a:prstGeom prst="rect">
                            <a:avLst/>
                          </a:prstGeom>
                          <a:noFill/>
                          <a:ln w="6350">
                            <a:noFill/>
                          </a:ln>
                        </wps:spPr>
                        <wps:txbx>
                          <w:txbxContent>
                            <w:p w14:paraId="7E8DDD36" w14:textId="39999DE8" w:rsidR="003D4378" w:rsidRPr="00AA7359" w:rsidRDefault="003D4378" w:rsidP="00AA7359">
                              <w:pPr>
                                <w:spacing w:line="200" w:lineRule="exact"/>
                                <w:jc w:val="center"/>
                                <w:rPr>
                                  <w:rFonts w:ascii="ＭＳ ゴシック" w:eastAsia="ＭＳ ゴシック" w:hAnsi="ＭＳ ゴシック"/>
                                  <w:color w:val="00FFFF"/>
                                  <w:sz w:val="16"/>
                                  <w:szCs w:val="16"/>
                                </w:rPr>
                              </w:pPr>
                              <w:r w:rsidRPr="00AA7359">
                                <w:rPr>
                                  <w:rFonts w:ascii="ＭＳ ゴシック" w:eastAsia="ＭＳ ゴシック" w:hAnsi="ＭＳ ゴシック" w:hint="eastAsia"/>
                                  <w:color w:val="00FFFF"/>
                                  <w:sz w:val="16"/>
                                  <w:szCs w:val="16"/>
                                </w:rPr>
                                <w:t>寝屋川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9" name="テキスト ボックス 19"/>
                        <wps:cNvSpPr txBox="1"/>
                        <wps:spPr>
                          <a:xfrm>
                            <a:off x="1409700" y="66675"/>
                            <a:ext cx="874395" cy="652145"/>
                          </a:xfrm>
                          <a:prstGeom prst="rect">
                            <a:avLst/>
                          </a:prstGeom>
                          <a:solidFill>
                            <a:schemeClr val="bg1"/>
                          </a:solidFill>
                          <a:ln w="3175">
                            <a:solidFill>
                              <a:srgbClr val="FF00FF"/>
                            </a:solidFill>
                          </a:ln>
                        </wps:spPr>
                        <wps:txbx>
                          <w:txbxContent>
                            <w:p w14:paraId="5EBCE3D9" w14:textId="13EF9CDA" w:rsidR="003D4378" w:rsidRPr="006E1907" w:rsidRDefault="003D4378" w:rsidP="00AA7359">
                              <w:pPr>
                                <w:spacing w:line="180" w:lineRule="exact"/>
                                <w:rPr>
                                  <w:rFonts w:ascii="ＭＳ ゴシック" w:eastAsia="ＭＳ ゴシック" w:hAnsi="ＭＳ ゴシック"/>
                                  <w:color w:val="FF00FF"/>
                                  <w:sz w:val="16"/>
                                  <w:szCs w:val="16"/>
                                </w:rPr>
                              </w:pPr>
                              <w:r w:rsidRPr="006E1907">
                                <w:rPr>
                                  <w:rFonts w:ascii="ＭＳ ゴシック" w:eastAsia="ＭＳ ゴシック" w:hAnsi="ＭＳ ゴシック" w:hint="eastAsia"/>
                                  <w:color w:val="FF00FF"/>
                                  <w:sz w:val="16"/>
                                  <w:szCs w:val="16"/>
                                </w:rPr>
                                <w:t>古川導水取水口</w:t>
                              </w:r>
                            </w:p>
                            <w:p w14:paraId="1E6F876B" w14:textId="2AA3889E" w:rsidR="003D4378" w:rsidRPr="00AA7359" w:rsidRDefault="003D4378" w:rsidP="00AA7359">
                              <w:pPr>
                                <w:spacing w:line="180" w:lineRule="exact"/>
                                <w:rPr>
                                  <w:rFonts w:ascii="ＭＳ ゴシック" w:eastAsia="ＭＳ ゴシック" w:hAnsi="ＭＳ ゴシック"/>
                                  <w:color w:val="FF00FF"/>
                                  <w:sz w:val="14"/>
                                  <w:szCs w:val="14"/>
                                </w:rPr>
                              </w:pPr>
                              <w:r w:rsidRPr="00AA7359">
                                <w:rPr>
                                  <w:rFonts w:ascii="ＭＳ ゴシック" w:eastAsia="ＭＳ ゴシック" w:hAnsi="ＭＳ ゴシック"/>
                                  <w:color w:val="FF00FF"/>
                                  <w:sz w:val="14"/>
                                  <w:szCs w:val="14"/>
                                </w:rPr>
                                <w:t>H22</w:t>
                              </w:r>
                              <w:r w:rsidRPr="00AA7359">
                                <w:rPr>
                                  <w:rFonts w:ascii="ＭＳ ゴシック" w:eastAsia="ＭＳ ゴシック" w:hAnsi="ＭＳ ゴシック" w:hint="eastAsia"/>
                                  <w:color w:val="FF00FF"/>
                                  <w:sz w:val="14"/>
                                  <w:szCs w:val="14"/>
                                </w:rPr>
                                <w:t>に取水口を改築し、寝屋川の水位が低下しても導水が可能となった。</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wps:wsp>
                        <wps:cNvPr id="41" name="直線矢印コネクタ 41"/>
                        <wps:cNvCnPr/>
                        <wps:spPr>
                          <a:xfrm flipH="1">
                            <a:off x="1209675" y="723900"/>
                            <a:ext cx="215900" cy="179705"/>
                          </a:xfrm>
                          <a:prstGeom prst="straightConnector1">
                            <a:avLst/>
                          </a:prstGeom>
                          <a:ln w="9525">
                            <a:solidFill>
                              <a:srgbClr val="FF00FF"/>
                            </a:solidFill>
                            <a:tailEnd type="arrow"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9876BC6" id="グループ化 2432" o:spid="_x0000_s1040" style="position:absolute;left:0;text-align:left;margin-left:283.1pt;margin-top:17.75pt;width:179.85pt;height:145.85pt;z-index:251722240;mso-wrap-distance-left:5.65pt;mso-wrap-distance-right:0;mso-width-relative:margin;mso-height-relative:margin" coordsize="22840,18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 o:spid="_x0000_s1041" type="#_x0000_t75" alt="川の上の橋&#10;&#10;自動的に生成された説明" style="position:absolute;width:21596;height:16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">
                  <v:imagedata r:id="rId22" o:title="川の上の橋&#10;&#10;自動的に生成された説明"/>
                  <v:path arrowok="t"/>
                </v:shape>
                <v:shape id="テキスト ボックス 9" o:spid="_x0000_s1042" type="#_x0000_t202" style="position:absolute;left:95;top:16287;width:21387;height:2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" filled="f" stroked="f">
                  <v:textbox inset="0,0,0,0">
                    <w:txbxContent>
                      <w:p w14:paraId="0FF6696A" w14:textId="15CD3C06" w:rsidR="003D4378" w:rsidRPr="00F538BA" w:rsidRDefault="003D4378" w:rsidP="00AA7359">
                        <w:pPr>
                          <w:pStyle w:val="aa"/>
                          <w:spacing w:line="260" w:lineRule="exact"/>
                          <w:rPr>
                            <w:rFonts w:ascii="Century" w:eastAsia="ＭＳ 明朝" w:hAnsi="Century"/>
                            <w:noProof/>
                            <w:szCs w:val="24"/>
                          </w:rPr>
                        </w:pPr>
                        <w:bookmarkStart w:id="17" w:name="_Ref84527646"/>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8</w:t>
                        </w:r>
                        <w:r>
                          <w:fldChar w:fldCharType="end"/>
                        </w:r>
                        <w:bookmarkEnd w:id="17"/>
                        <w:r>
                          <w:rPr>
                            <w:rFonts w:hint="eastAsia"/>
                          </w:rPr>
                          <w:t xml:space="preserve">　</w:t>
                        </w:r>
                        <w:r>
                          <w:rPr>
                            <w:rFonts w:hint="eastAsia"/>
                          </w:rPr>
                          <w:t>古川導水路の吞口部</w:t>
                        </w:r>
                      </w:p>
                    </w:txbxContent>
                  </v:textbox>
                </v:shape>
                <v:shapetype id="_x0000_t32" coordsize="21600,21600" o:spt="32" o:oned="t" path="m,l21600,21600e" filled="f">
                  <v:path arrowok="t" fillok="f" o:connecttype="none"/>
                  <o:lock v:ext="edit" shapetype="t"/>
                </v:shapetype>
                <v:shape id="直線矢印コネクタ 11" o:spid="_x0000_s1043" type="#_x0000_t32" style="position:absolute;left:12096;top:13049;width:3594;height:21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" strokecolor="aqua" strokeweight="1pt">
                  <v:stroke endarrow="block"/>
                </v:shape>
                <v:shape id="テキスト ボックス 16" o:spid="_x0000_s1044" type="#_x0000_t202" style="position:absolute;left:15716;top:12573;width:3956;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" filled="f" stroked="f" strokeweight=".5pt">
                  <v:textbox inset="0,0,0,0">
                    <w:txbxContent>
                      <w:p w14:paraId="7E8DDD36" w14:textId="39999DE8" w:rsidR="003D4378" w:rsidRPr="00AA7359" w:rsidRDefault="003D4378" w:rsidP="00AA7359">
                        <w:pPr>
                          <w:spacing w:line="200" w:lineRule="exact"/>
                          <w:jc w:val="center"/>
                          <w:rPr>
                            <w:rFonts w:ascii="ＭＳ ゴシック" w:eastAsia="ＭＳ ゴシック" w:hAnsi="ＭＳ ゴシック"/>
                            <w:color w:val="00FFFF"/>
                            <w:sz w:val="16"/>
                            <w:szCs w:val="16"/>
                          </w:rPr>
                        </w:pPr>
                        <w:r w:rsidRPr="00AA7359">
                          <w:rPr>
                            <w:rFonts w:ascii="ＭＳ ゴシック" w:eastAsia="ＭＳ ゴシック" w:hAnsi="ＭＳ ゴシック" w:hint="eastAsia"/>
                            <w:color w:val="00FFFF"/>
                            <w:sz w:val="16"/>
                            <w:szCs w:val="16"/>
                          </w:rPr>
                          <w:t>寝屋川</w:t>
                        </w:r>
                      </w:p>
                    </w:txbxContent>
                  </v:textbox>
                </v:shape>
                <v:shape id="テキスト ボックス 19" o:spid="_x0000_s1045" type="#_x0000_t202" style="position:absolute;left:14097;top:666;width:8743;height:6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" fillcolor="white [3212]" strokecolor="fuchsia" strokeweight=".25pt">
                  <v:textbox inset="1mm,1mm,1mm,0">
                    <w:txbxContent>
                      <w:p w14:paraId="5EBCE3D9" w14:textId="13EF9CDA" w:rsidR="003D4378" w:rsidRPr="006E1907" w:rsidRDefault="003D4378" w:rsidP="00AA7359">
                        <w:pPr>
                          <w:spacing w:line="180" w:lineRule="exact"/>
                          <w:rPr>
                            <w:rFonts w:ascii="ＭＳ ゴシック" w:eastAsia="ＭＳ ゴシック" w:hAnsi="ＭＳ ゴシック"/>
                            <w:color w:val="FF00FF"/>
                            <w:sz w:val="16"/>
                            <w:szCs w:val="16"/>
                          </w:rPr>
                        </w:pPr>
                        <w:r w:rsidRPr="006E1907">
                          <w:rPr>
                            <w:rFonts w:ascii="ＭＳ ゴシック" w:eastAsia="ＭＳ ゴシック" w:hAnsi="ＭＳ ゴシック" w:hint="eastAsia"/>
                            <w:color w:val="FF00FF"/>
                            <w:sz w:val="16"/>
                            <w:szCs w:val="16"/>
                          </w:rPr>
                          <w:t>古川導水取水口</w:t>
                        </w:r>
                      </w:p>
                      <w:p w14:paraId="1E6F876B" w14:textId="2AA3889E" w:rsidR="003D4378" w:rsidRPr="00AA7359" w:rsidRDefault="003D4378" w:rsidP="00AA7359">
                        <w:pPr>
                          <w:spacing w:line="180" w:lineRule="exact"/>
                          <w:rPr>
                            <w:rFonts w:ascii="ＭＳ ゴシック" w:eastAsia="ＭＳ ゴシック" w:hAnsi="ＭＳ ゴシック"/>
                            <w:color w:val="FF00FF"/>
                            <w:sz w:val="14"/>
                            <w:szCs w:val="14"/>
                          </w:rPr>
                        </w:pPr>
                        <w:r w:rsidRPr="00AA7359">
                          <w:rPr>
                            <w:rFonts w:ascii="ＭＳ ゴシック" w:eastAsia="ＭＳ ゴシック" w:hAnsi="ＭＳ ゴシック"/>
                            <w:color w:val="FF00FF"/>
                            <w:sz w:val="14"/>
                            <w:szCs w:val="14"/>
                          </w:rPr>
                          <w:t>H22</w:t>
                        </w:r>
                        <w:r w:rsidRPr="00AA7359">
                          <w:rPr>
                            <w:rFonts w:ascii="ＭＳ ゴシック" w:eastAsia="ＭＳ ゴシック" w:hAnsi="ＭＳ ゴシック" w:hint="eastAsia"/>
                            <w:color w:val="FF00FF"/>
                            <w:sz w:val="14"/>
                            <w:szCs w:val="14"/>
                          </w:rPr>
                          <w:t>に取水口を改築し、寝屋川の水位が低下しても導水が可能となった。</w:t>
                        </w:r>
                      </w:p>
                    </w:txbxContent>
                  </v:textbox>
                </v:shape>
                <v:shape id="直線矢印コネクタ 41" o:spid="_x0000_s1046" type="#_x0000_t32" style="position:absolute;left:12096;top:7239;width:2159;height:17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" strokecolor="fuchsia">
                  <v:stroke endarrow="open" endarrowwidth="narrow" endarrowlength="short"/>
                </v:shape>
                <w10:wrap type="square" side="left"/>
              </v:group>
            </w:pict>
          </mc:Fallback>
        </mc:AlternateContent>
      </w:r>
      <w:r w:rsidR="00E97205">
        <w:rPr>
          <w:rFonts w:hint="eastAsia"/>
        </w:rPr>
        <w:t>淀川から寝屋川、寝屋川から古川への導水</w:t>
      </w:r>
    </w:p>
    <w:p w14:paraId="26094084" w14:textId="425FF333" w:rsidR="00213D76" w:rsidRDefault="002E2720" w:rsidP="00213D76">
      <w:pPr>
        <w:pStyle w:val="af8"/>
        <w:ind w:left="210" w:firstLine="210"/>
      </w:pPr>
      <w:r>
        <w:rPr>
          <w:rFonts w:hint="eastAsia"/>
        </w:rPr>
        <w:t>寝屋川の水量を確保するため、</w:t>
      </w:r>
      <w:r w:rsidR="00BE0A03">
        <w:rPr>
          <w:rFonts w:hint="eastAsia"/>
        </w:rPr>
        <w:t>淀川の水量が一定量以上確保されている</w:t>
      </w:r>
      <w:r w:rsidR="001515AF">
        <w:rPr>
          <w:rFonts w:hint="eastAsia"/>
        </w:rPr>
        <w:t>時に</w:t>
      </w:r>
      <w:r w:rsidR="00BE0A03">
        <w:rPr>
          <w:rFonts w:hint="eastAsia"/>
        </w:rPr>
        <w:t>、寝屋川導水路を利用して</w:t>
      </w:r>
      <w:r w:rsidR="00F02448">
        <w:rPr>
          <w:rFonts w:hint="eastAsia"/>
        </w:rPr>
        <w:t>淀川から寝屋川への導水を</w:t>
      </w:r>
      <w:r>
        <w:rPr>
          <w:rFonts w:hint="eastAsia"/>
        </w:rPr>
        <w:t>行っている。また、</w:t>
      </w:r>
      <w:r w:rsidR="00BC603B">
        <w:rPr>
          <w:rFonts w:hint="eastAsia"/>
        </w:rPr>
        <w:t>自然流量</w:t>
      </w:r>
      <w:r>
        <w:rPr>
          <w:rFonts w:hint="eastAsia"/>
        </w:rPr>
        <w:t>が</w:t>
      </w:r>
      <w:r w:rsidR="00BC603B">
        <w:rPr>
          <w:rFonts w:hint="eastAsia"/>
        </w:rPr>
        <w:t>少ない</w:t>
      </w:r>
      <w:r>
        <w:rPr>
          <w:rFonts w:hint="eastAsia"/>
        </w:rPr>
        <w:t>古川の水量を確保するため、寝屋川･萱島橋上流に堰を設け</w:t>
      </w:r>
      <w:r>
        <w:rPr>
          <w:rFonts w:hint="eastAsia"/>
        </w:rPr>
        <w:t>(</w:t>
      </w:r>
      <w:r w:rsidRPr="001B352B">
        <w:rPr>
          <w:rFonts w:ascii="Arial" w:eastAsia="ＭＳ ゴシック" w:hAnsi="Arial"/>
          <w14:props3d w14:extrusionH="0" w14:contourW="0" w14:prstMaterial="matte"/>
        </w:rPr>
        <w:fldChar w:fldCharType="begin"/>
      </w:r>
      <w:r w:rsidRPr="001B352B">
        <w:rPr>
          <w:rFonts w:ascii="Arial" w:eastAsia="ＭＳ ゴシック" w:hAnsi="Arial"/>
          <w14:props3d w14:extrusionH="0" w14:contourW="0" w14:prstMaterial="matte"/>
        </w:rPr>
        <w:instrText xml:space="preserve"> </w:instrText>
      </w:r>
      <w:r w:rsidRPr="001B352B">
        <w:rPr>
          <w:rFonts w:ascii="Arial" w:eastAsia="ＭＳ ゴシック" w:hAnsi="Arial" w:hint="eastAsia"/>
          <w14:props3d w14:extrusionH="0" w14:contourW="0" w14:prstMaterial="matte"/>
        </w:rPr>
        <w:instrText>REF _Ref84527646 \h</w:instrText>
      </w:r>
      <w:r w:rsidRPr="001B352B">
        <w:rPr>
          <w:rFonts w:ascii="Arial" w:eastAsia="ＭＳ ゴシック" w:hAnsi="Arial"/>
          <w14:props3d w14:extrusionH="0" w14:contourW="0" w14:prstMaterial="matte"/>
        </w:rPr>
        <w:instrText xml:space="preserve"> </w:instrText>
      </w:r>
      <w:r w:rsidR="001B352B">
        <w:rPr>
          <w:rFonts w:ascii="Arial" w:eastAsia="ＭＳ ゴシック" w:hAnsi="Arial"/>
          <w14:props3d w14:extrusionH="0" w14:contourW="0" w14:prstMaterial="matte"/>
        </w:rPr>
        <w:instrText xml:space="preserve"> \* MERGEFORMAT </w:instrText>
      </w:r>
      <w:r w:rsidRPr="001B352B">
        <w:rPr>
          <w:rFonts w:ascii="Arial" w:eastAsia="ＭＳ ゴシック" w:hAnsi="Arial"/>
          <w14:props3d w14:extrusionH="0" w14:contourW="0" w14:prstMaterial="matte"/>
        </w:rPr>
      </w:r>
      <w:r w:rsidRPr="001B352B">
        <w:rPr>
          <w:rFonts w:ascii="Arial" w:eastAsia="ＭＳ ゴシック" w:hAnsi="Arial"/>
          <w14:props3d w14:extrusionH="0" w14:contourW="0" w14:prstMaterial="matte"/>
        </w:rPr>
        <w:fldChar w:fldCharType="separate"/>
      </w:r>
      <w:r w:rsidR="00851D02" w:rsidRPr="00851D02">
        <w:rPr>
          <w:rFonts w:ascii="Arial" w:eastAsia="ＭＳ ゴシック" w:hAnsi="Arial" w:hint="eastAsia"/>
          <w14:props3d w14:extrusionH="0" w14:contourW="0" w14:prstMaterial="matte"/>
        </w:rPr>
        <w:t>図</w:t>
      </w:r>
      <w:r w:rsidR="00851D02" w:rsidRPr="00851D02">
        <w:rPr>
          <w:rFonts w:ascii="Arial" w:eastAsia="ＭＳ ゴシック" w:hAnsi="Arial" w:hint="eastAsia"/>
          <w14:props3d w14:extrusionH="0" w14:contourW="0" w14:prstMaterial="matte"/>
        </w:rPr>
        <w:t xml:space="preserve"> </w:t>
      </w:r>
      <w:r w:rsidR="00851D02" w:rsidRPr="00851D02">
        <w:rPr>
          <w:rFonts w:ascii="Arial" w:eastAsia="ＭＳ ゴシック" w:hAnsi="Arial"/>
          <w:noProof/>
          <w14:props3d w14:extrusionH="0" w14:contourW="0" w14:prstMaterial="matte"/>
        </w:rPr>
        <w:t>5.8</w:t>
      </w:r>
      <w:r w:rsidRPr="001B352B">
        <w:rPr>
          <w:rFonts w:ascii="Arial" w:eastAsia="ＭＳ ゴシック" w:hAnsi="Arial"/>
          <w14:props3d w14:extrusionH="0" w14:contourW="0" w14:prstMaterial="matte"/>
        </w:rPr>
        <w:fldChar w:fldCharType="end"/>
      </w:r>
      <w:r>
        <w:t>)</w:t>
      </w:r>
      <w:r>
        <w:rPr>
          <w:rFonts w:hint="eastAsia"/>
        </w:rPr>
        <w:t>、寝屋川</w:t>
      </w:r>
      <w:r w:rsidR="00EC2D5D">
        <w:rPr>
          <w:rFonts w:hint="eastAsia"/>
        </w:rPr>
        <w:t>から古川</w:t>
      </w:r>
      <w:r>
        <w:rPr>
          <w:rFonts w:hint="eastAsia"/>
        </w:rPr>
        <w:t>への導水を行っている。</w:t>
      </w:r>
    </w:p>
    <w:p w14:paraId="019A0406" w14:textId="74464419" w:rsidR="002E2720" w:rsidRDefault="00F02448" w:rsidP="00213D76">
      <w:pPr>
        <w:pStyle w:val="af8"/>
        <w:ind w:left="210" w:firstLine="210"/>
      </w:pPr>
      <w:r>
        <w:rPr>
          <w:rFonts w:hint="eastAsia"/>
        </w:rPr>
        <w:t>これらの導水</w:t>
      </w:r>
      <w:r w:rsidR="00213D76">
        <w:rPr>
          <w:rFonts w:hint="eastAsia"/>
        </w:rPr>
        <w:t>を実施し、</w:t>
      </w:r>
      <w:r>
        <w:rPr>
          <w:rFonts w:hint="eastAsia"/>
        </w:rPr>
        <w:t>寝屋川</w:t>
      </w:r>
      <w:r w:rsidR="00213D76">
        <w:rPr>
          <w:rFonts w:hint="eastAsia"/>
        </w:rPr>
        <w:t>、</w:t>
      </w:r>
      <w:r>
        <w:rPr>
          <w:rFonts w:hint="eastAsia"/>
        </w:rPr>
        <w:t>古川の水量</w:t>
      </w:r>
      <w:r w:rsidR="00213D76">
        <w:rPr>
          <w:rFonts w:hint="eastAsia"/>
        </w:rPr>
        <w:t>の</w:t>
      </w:r>
      <w:r>
        <w:rPr>
          <w:rFonts w:hint="eastAsia"/>
        </w:rPr>
        <w:t>確保</w:t>
      </w:r>
      <w:r w:rsidR="00213D76">
        <w:rPr>
          <w:rFonts w:hint="eastAsia"/>
        </w:rPr>
        <w:t>を行う</w:t>
      </w:r>
      <w:r>
        <w:rPr>
          <w:rFonts w:hint="eastAsia"/>
        </w:rPr>
        <w:t>。</w:t>
      </w:r>
    </w:p>
    <w:p w14:paraId="36C58226" w14:textId="39F2D22F" w:rsidR="00213D76" w:rsidRPr="00213D76" w:rsidRDefault="00213D76" w:rsidP="00322B6B">
      <w:pPr>
        <w:pStyle w:val="5"/>
        <w:spacing w:beforeLines="50" w:before="180"/>
        <w:ind w:left="607"/>
      </w:pPr>
      <w:r>
        <w:rPr>
          <w:rFonts w:hint="eastAsia"/>
        </w:rPr>
        <w:t>大川から</w:t>
      </w:r>
      <w:r w:rsidR="00161FB9">
        <w:rPr>
          <w:rFonts w:hint="eastAsia"/>
        </w:rPr>
        <w:t>城北川･</w:t>
      </w:r>
      <w:r>
        <w:rPr>
          <w:rFonts w:hint="eastAsia"/>
        </w:rPr>
        <w:t>寝屋川への導水</w:t>
      </w:r>
    </w:p>
    <w:p w14:paraId="53955766" w14:textId="70C52E31" w:rsidR="007E7B8E" w:rsidRDefault="00B42A65" w:rsidP="00213D76">
      <w:pPr>
        <w:pStyle w:val="af8"/>
        <w:ind w:left="210" w:firstLine="210"/>
      </w:pPr>
      <w:r>
        <w:rPr>
          <w:rFonts w:hint="eastAsia"/>
        </w:rPr>
        <w:t>大川からの導水は、城北川の大川接続箇所にある大川口水門と寝屋川接続口にある寝屋川口水門を潮汐の干満に合わせて</w:t>
      </w:r>
      <w:r w:rsidR="00B148E3">
        <w:rPr>
          <w:rFonts w:hint="eastAsia"/>
        </w:rPr>
        <w:t>運用</w:t>
      </w:r>
      <w:r w:rsidR="007E7B8E">
        <w:rPr>
          <w:rFonts w:hint="eastAsia"/>
        </w:rPr>
        <w:t>し、</w:t>
      </w:r>
      <w:r w:rsidR="00495914">
        <w:rPr>
          <w:rFonts w:hint="eastAsia"/>
        </w:rPr>
        <w:t>大川の水を城北川、寝屋川に導水している</w:t>
      </w:r>
      <w:r w:rsidR="007E7B8E">
        <w:rPr>
          <w:rFonts w:hint="eastAsia"/>
        </w:rPr>
        <w:t>。</w:t>
      </w:r>
      <w:r w:rsidR="007E7B8E">
        <w:rPr>
          <w:rFonts w:hint="eastAsia"/>
        </w:rPr>
        <w:t>(</w:t>
      </w:r>
      <w:r w:rsidR="007E7B8E" w:rsidRPr="0051304F">
        <w:rPr>
          <w:rFonts w:ascii="Arial" w:eastAsia="ＭＳ ゴシック" w:hAnsi="Arial" w:cs="Arial"/>
        </w:rPr>
        <w:fldChar w:fldCharType="begin"/>
      </w:r>
      <w:r w:rsidR="007E7B8E" w:rsidRPr="0051304F">
        <w:rPr>
          <w:rFonts w:ascii="Arial" w:eastAsia="ＭＳ ゴシック" w:hAnsi="Arial" w:cs="Arial"/>
        </w:rPr>
        <w:instrText xml:space="preserve"> REF _Ref88641611 \h  \* MERGEFORMAT </w:instrText>
      </w:r>
      <w:r w:rsidR="007E7B8E" w:rsidRPr="0051304F">
        <w:rPr>
          <w:rFonts w:ascii="Arial" w:eastAsia="ＭＳ ゴシック" w:hAnsi="Arial" w:cs="Arial"/>
        </w:rPr>
      </w:r>
      <w:r w:rsidR="007E7B8E" w:rsidRPr="0051304F">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5.9</w:t>
      </w:r>
      <w:r w:rsidR="007E7B8E" w:rsidRPr="0051304F">
        <w:rPr>
          <w:rFonts w:ascii="Arial" w:eastAsia="ＭＳ ゴシック" w:hAnsi="Arial" w:cs="Arial"/>
        </w:rPr>
        <w:fldChar w:fldCharType="end"/>
      </w:r>
      <w:r w:rsidR="007E7B8E">
        <w:rPr>
          <w:rFonts w:hint="eastAsia"/>
        </w:rPr>
        <w:t>)</w:t>
      </w:r>
    </w:p>
    <w:p w14:paraId="479D7B11" w14:textId="60711C93" w:rsidR="00B42A65" w:rsidRDefault="00194FD1" w:rsidP="00213D76">
      <w:pPr>
        <w:pStyle w:val="af8"/>
        <w:ind w:left="210" w:firstLine="210"/>
      </w:pPr>
      <w:r w:rsidRPr="00194FD1">
        <w:rPr>
          <w:noProof/>
        </w:rPr>
        <w:drawing>
          <wp:anchor distT="0" distB="0" distL="114300" distR="114300" simplePos="0" relativeHeight="251587050" behindDoc="0" locked="0" layoutInCell="1" allowOverlap="1" wp14:anchorId="51B0CE9B" wp14:editId="717DF49B">
            <wp:simplePos x="0" y="0"/>
            <wp:positionH relativeFrom="column">
              <wp:posOffset>3206115</wp:posOffset>
            </wp:positionH>
            <wp:positionV relativeFrom="page">
              <wp:posOffset>5020945</wp:posOffset>
            </wp:positionV>
            <wp:extent cx="2652840" cy="4608360"/>
            <wp:effectExtent l="0" t="0" r="0" b="190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52840" cy="4608360"/>
                    </a:xfrm>
                    <a:prstGeom prst="rect">
                      <a:avLst/>
                    </a:prstGeom>
                    <a:noFill/>
                    <a:ln>
                      <a:noFill/>
                    </a:ln>
                  </pic:spPr>
                </pic:pic>
              </a:graphicData>
            </a:graphic>
            <wp14:sizeRelH relativeFrom="page">
              <wp14:pctWidth>0</wp14:pctWidth>
            </wp14:sizeRelH>
            <wp14:sizeRelV relativeFrom="page">
              <wp14:pctHeight>0</wp14:pctHeight>
            </wp14:sizeRelV>
          </wp:anchor>
        </w:drawing>
      </w:r>
      <w:r w:rsidR="00322B6B">
        <w:rPr>
          <w:rFonts w:hint="eastAsia"/>
        </w:rPr>
        <w:t>この</w:t>
      </w:r>
      <w:r w:rsidR="00B148E3">
        <w:rPr>
          <w:rFonts w:hint="eastAsia"/>
        </w:rPr>
        <w:t>運用</w:t>
      </w:r>
      <w:r w:rsidR="00322B6B">
        <w:rPr>
          <w:rFonts w:hint="eastAsia"/>
        </w:rPr>
        <w:t>を実施し、城北川、寝屋川の水量の確保を</w:t>
      </w:r>
      <w:r w:rsidR="00445270">
        <w:rPr>
          <w:rFonts w:hint="eastAsia"/>
        </w:rPr>
        <w:t>図る</w:t>
      </w:r>
      <w:r w:rsidR="00322B6B">
        <w:rPr>
          <w:rFonts w:hint="eastAsia"/>
        </w:rPr>
        <w:t>。</w:t>
      </w:r>
    </w:p>
    <w:p w14:paraId="5C777022" w14:textId="524B628E" w:rsidR="007E7B8E" w:rsidRDefault="007E7B8E" w:rsidP="007E7B8E">
      <w:r w:rsidRPr="007E35F7">
        <w:rPr>
          <w:noProof/>
        </w:rPr>
        <w:drawing>
          <wp:anchor distT="0" distB="0" distL="114300" distR="114300" simplePos="0" relativeHeight="252003840" behindDoc="0" locked="0" layoutInCell="1" allowOverlap="1" wp14:anchorId="731290F7" wp14:editId="081DCE68">
            <wp:simplePos x="0" y="0"/>
            <wp:positionH relativeFrom="column">
              <wp:posOffset>85090</wp:posOffset>
            </wp:positionH>
            <wp:positionV relativeFrom="paragraph">
              <wp:posOffset>110490</wp:posOffset>
            </wp:positionV>
            <wp:extent cx="3153661" cy="1692000"/>
            <wp:effectExtent l="0" t="0" r="0" b="381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53661" cy="1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5AF3A" w14:textId="4F4F1476" w:rsidR="007E7B8E" w:rsidRDefault="007E7B8E" w:rsidP="007E7B8E"/>
    <w:p w14:paraId="73F02CF8" w14:textId="7AADA5B0" w:rsidR="007E7B8E" w:rsidRDefault="007E7B8E" w:rsidP="007E7B8E"/>
    <w:p w14:paraId="5FFA0B52" w14:textId="3E0E4D14" w:rsidR="007E7B8E" w:rsidRDefault="007E7B8E" w:rsidP="007E7B8E"/>
    <w:p w14:paraId="169131EB" w14:textId="70D8A48E" w:rsidR="007E7B8E" w:rsidRDefault="007E7B8E" w:rsidP="007E7B8E"/>
    <w:p w14:paraId="5B34B1C7" w14:textId="35CB70B5" w:rsidR="007E7B8E" w:rsidRDefault="007E7B8E" w:rsidP="007E7B8E"/>
    <w:p w14:paraId="0F94FBFC" w14:textId="59281F9E" w:rsidR="007E7B8E" w:rsidRDefault="007E7B8E" w:rsidP="007E7B8E"/>
    <w:p w14:paraId="2D5A9044" w14:textId="1AFA4E4E" w:rsidR="00B148E3" w:rsidRDefault="00B148E3" w:rsidP="007E7B8E">
      <w:r>
        <w:rPr>
          <w:noProof/>
        </w:rPr>
        <mc:AlternateContent>
          <mc:Choice Requires="wps">
            <w:drawing>
              <wp:anchor distT="0" distB="0" distL="114300" distR="114300" simplePos="0" relativeHeight="252028416" behindDoc="0" locked="0" layoutInCell="1" allowOverlap="1" wp14:anchorId="289699DA" wp14:editId="7A841510">
                <wp:simplePos x="0" y="0"/>
                <wp:positionH relativeFrom="column">
                  <wp:posOffset>141605</wp:posOffset>
                </wp:positionH>
                <wp:positionV relativeFrom="paragraph">
                  <wp:posOffset>191770</wp:posOffset>
                </wp:positionV>
                <wp:extent cx="1044000" cy="178435"/>
                <wp:effectExtent l="0" t="0" r="3810" b="12065"/>
                <wp:wrapNone/>
                <wp:docPr id="64" name="テキスト ボックス 64"/>
                <wp:cNvGraphicFramePr/>
                <a:graphic xmlns:a="http://schemas.openxmlformats.org/drawingml/2006/main">
                  <a:graphicData uri="http://schemas.microsoft.com/office/word/2010/wordprocessingShape">
                    <wps:wsp>
                      <wps:cNvSpPr txBox="1"/>
                      <wps:spPr>
                        <a:xfrm>
                          <a:off x="0" y="0"/>
                          <a:ext cx="1044000" cy="178435"/>
                        </a:xfrm>
                        <a:prstGeom prst="rect">
                          <a:avLst/>
                        </a:prstGeom>
                        <a:noFill/>
                        <a:ln w="6350">
                          <a:noFill/>
                        </a:ln>
                      </wps:spPr>
                      <wps:txbx>
                        <w:txbxContent>
                          <w:p w14:paraId="73E79266" w14:textId="2C7D6985" w:rsidR="003D4378" w:rsidRPr="005E47D5" w:rsidRDefault="003D4378" w:rsidP="00B148E3">
                            <w:pPr>
                              <w:spacing w:line="200" w:lineRule="exact"/>
                              <w:rPr>
                                <w:sz w:val="18"/>
                                <w:szCs w:val="18"/>
                              </w:rPr>
                            </w:pPr>
                            <w:r w:rsidRPr="005E47D5">
                              <w:rPr>
                                <w:rFonts w:hint="eastAsia"/>
                                <w:sz w:val="18"/>
                                <w:szCs w:val="18"/>
                              </w:rPr>
                              <w:t>出典：大阪府資料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89699DA" id="テキスト ボックス 64" o:spid="_x0000_s1047" type="#_x0000_t202" style="position:absolute;left:0;text-align:left;margin-left:11.15pt;margin-top:15.1pt;width:82.2pt;height:14.05pt;z-index:25202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" filled="f" stroked="f" strokeweight=".5pt">
                <v:textbox inset="0,0,0,0">
                  <w:txbxContent>
                    <w:p w14:paraId="73E79266" w14:textId="2C7D6985" w:rsidR="003D4378" w:rsidRPr="005E47D5" w:rsidRDefault="003D4378" w:rsidP="00B148E3">
                      <w:pPr>
                        <w:spacing w:line="200" w:lineRule="exact"/>
                        <w:rPr>
                          <w:sz w:val="18"/>
                          <w:szCs w:val="18"/>
                        </w:rPr>
                      </w:pPr>
                      <w:r w:rsidRPr="005E47D5">
                        <w:rPr>
                          <w:rFonts w:hint="eastAsia"/>
                          <w:sz w:val="18"/>
                          <w:szCs w:val="18"/>
                        </w:rPr>
                        <w:t>出典：大阪府資料</w:t>
                      </w:r>
                    </w:p>
                  </w:txbxContent>
                </v:textbox>
              </v:shape>
            </w:pict>
          </mc:Fallback>
        </mc:AlternateContent>
      </w:r>
    </w:p>
    <w:p w14:paraId="768BFA69" w14:textId="093E040F" w:rsidR="007E7B8E" w:rsidRDefault="007E7B8E" w:rsidP="00B148E3">
      <w:pPr>
        <w:pStyle w:val="aa"/>
        <w:spacing w:beforeLines="50" w:before="180"/>
        <w:ind w:rightChars="1900" w:right="3990"/>
      </w:pPr>
      <w:bookmarkStart w:id="16" w:name="_Ref88641611"/>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9</w:t>
      </w:r>
      <w:r w:rsidR="00D53657">
        <w:fldChar w:fldCharType="end"/>
      </w:r>
      <w:bookmarkEnd w:id="16"/>
      <w:r>
        <w:rPr>
          <w:rFonts w:hint="eastAsia"/>
        </w:rPr>
        <w:t xml:space="preserve">　大川から城北川・寝屋川への導水方法</w:t>
      </w:r>
    </w:p>
    <w:p w14:paraId="6401DB96" w14:textId="5E44F577" w:rsidR="00495914" w:rsidRDefault="00495914" w:rsidP="00B148E3">
      <w:pPr>
        <w:pStyle w:val="af8"/>
        <w:spacing w:beforeLines="50" w:before="180"/>
        <w:ind w:left="210" w:rightChars="1850" w:right="3885" w:firstLine="210"/>
      </w:pPr>
      <w:r>
        <w:rPr>
          <w:rFonts w:hint="eastAsia"/>
        </w:rPr>
        <w:t>これら</w:t>
      </w:r>
      <w:r w:rsidR="00EA0226">
        <w:rPr>
          <w:rFonts w:hint="eastAsia"/>
        </w:rPr>
        <w:t>淀川</w:t>
      </w:r>
      <w:r w:rsidR="00803E66">
        <w:rPr>
          <w:rFonts w:hint="eastAsia"/>
        </w:rPr>
        <w:t>等からの</w:t>
      </w:r>
      <w:r w:rsidR="0051304F">
        <w:rPr>
          <w:rFonts w:hint="eastAsia"/>
        </w:rPr>
        <w:t>浄化</w:t>
      </w:r>
      <w:r>
        <w:rPr>
          <w:rFonts w:hint="eastAsia"/>
        </w:rPr>
        <w:t>導水</w:t>
      </w:r>
      <w:r w:rsidR="00774F00">
        <w:rPr>
          <w:rFonts w:hint="eastAsia"/>
        </w:rPr>
        <w:t>を実施</w:t>
      </w:r>
      <w:r w:rsidR="00F80A15">
        <w:rPr>
          <w:rFonts w:hint="eastAsia"/>
        </w:rPr>
        <w:t>するとともに、導水の実施にあた</w:t>
      </w:r>
      <w:r w:rsidR="001515AF">
        <w:rPr>
          <w:rFonts w:hint="eastAsia"/>
        </w:rPr>
        <w:t>っては、</w:t>
      </w:r>
      <w:r w:rsidR="00BE0A03">
        <w:rPr>
          <w:rFonts w:hint="eastAsia"/>
        </w:rPr>
        <w:t>モニタリング及び必要性の検討を</w:t>
      </w:r>
      <w:r w:rsidR="002E2720">
        <w:rPr>
          <w:rFonts w:hint="eastAsia"/>
        </w:rPr>
        <w:t>併せて</w:t>
      </w:r>
      <w:r w:rsidR="00445270">
        <w:rPr>
          <w:rFonts w:hint="eastAsia"/>
        </w:rPr>
        <w:t>実施</w:t>
      </w:r>
      <w:r w:rsidR="002E2720">
        <w:rPr>
          <w:rFonts w:hint="eastAsia"/>
        </w:rPr>
        <w:t>する。</w:t>
      </w:r>
    </w:p>
    <w:p w14:paraId="68AA5F6F" w14:textId="77777777" w:rsidR="00B148E3" w:rsidRDefault="00B148E3" w:rsidP="00803E66">
      <w:pPr>
        <w:pStyle w:val="af6"/>
        <w:ind w:left="105" w:rightChars="1850" w:right="3885" w:firstLine="210"/>
      </w:pPr>
    </w:p>
    <w:p w14:paraId="399786F1" w14:textId="3E775A62" w:rsidR="00CB1C57" w:rsidRDefault="00CB1C57" w:rsidP="00FA2A95">
      <w:pPr>
        <w:pStyle w:val="4"/>
        <w:ind w:left="570"/>
      </w:pPr>
      <w:r>
        <w:rPr>
          <w:rFonts w:hint="eastAsia"/>
        </w:rPr>
        <w:t>地下水の導水</w:t>
      </w:r>
      <w:r w:rsidR="005A096B">
        <w:rPr>
          <w:rFonts w:hint="eastAsia"/>
        </w:rPr>
        <w:t>(</w:t>
      </w:r>
      <w:r w:rsidR="005A096B">
        <w:t>B2)</w:t>
      </w:r>
    </w:p>
    <w:p w14:paraId="7E562284" w14:textId="4948FC5F"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sidR="00194FD1">
        <w:rPr>
          <w:rFonts w:ascii="ＭＳ ゴシック" w:eastAsia="ＭＳ ゴシック" w:hAnsi="ＭＳ ゴシック" w:hint="eastAsia"/>
        </w:rPr>
        <w:t>寝屋川市、</w:t>
      </w:r>
      <w:r>
        <w:rPr>
          <w:rFonts w:ascii="ＭＳ ゴシック" w:eastAsia="ＭＳ ゴシック" w:hAnsi="ＭＳ ゴシック" w:hint="eastAsia"/>
        </w:rPr>
        <w:t>柏原市</w:t>
      </w:r>
    </w:p>
    <w:p w14:paraId="2595CFC1" w14:textId="571ABA32" w:rsidR="00CB1C57" w:rsidRDefault="00DC2B1C" w:rsidP="00194FD1">
      <w:pPr>
        <w:pStyle w:val="af6"/>
        <w:ind w:left="105" w:rightChars="1550" w:right="3255" w:firstLine="210"/>
      </w:pPr>
      <w:r>
        <w:rPr>
          <w:rFonts w:hint="eastAsia"/>
        </w:rPr>
        <w:t>恩智川</w:t>
      </w:r>
      <w:r w:rsidR="00735808">
        <w:rPr>
          <w:rFonts w:hint="eastAsia"/>
        </w:rPr>
        <w:t>沿い</w:t>
      </w:r>
      <w:r>
        <w:rPr>
          <w:rFonts w:hint="eastAsia"/>
        </w:rPr>
        <w:t>２箇所</w:t>
      </w:r>
      <w:r w:rsidR="00737713">
        <w:rPr>
          <w:rFonts w:hint="eastAsia"/>
        </w:rPr>
        <w:t>、寝屋川流入水路沿い１箇所</w:t>
      </w:r>
      <w:r w:rsidR="00194FD1">
        <w:rPr>
          <w:rFonts w:hint="eastAsia"/>
        </w:rPr>
        <w:t>の計３箇所</w:t>
      </w:r>
      <w:r w:rsidR="00194FD1">
        <w:rPr>
          <w:rFonts w:hint="eastAsia"/>
        </w:rPr>
        <w:t>(</w:t>
      </w:r>
      <w:r w:rsidR="00194FD1" w:rsidRPr="00322B6B">
        <w:rPr>
          <w:rFonts w:ascii="Arial" w:eastAsia="ＭＳ ゴシック" w:hAnsi="Arial" w:cs="Arial"/>
        </w:rPr>
        <w:fldChar w:fldCharType="begin"/>
      </w:r>
      <w:r w:rsidR="00194FD1" w:rsidRPr="00322B6B">
        <w:rPr>
          <w:rFonts w:ascii="Arial" w:eastAsia="ＭＳ ゴシック" w:hAnsi="Arial" w:cs="Arial"/>
        </w:rPr>
        <w:instrText xml:space="preserve"> REF _Ref88140624 \h  \* MERGEFORMAT </w:instrText>
      </w:r>
      <w:r w:rsidR="00194FD1" w:rsidRPr="00322B6B">
        <w:rPr>
          <w:rFonts w:ascii="Arial" w:eastAsia="ＭＳ ゴシック" w:hAnsi="Arial" w:cs="Arial"/>
        </w:rPr>
      </w:r>
      <w:r w:rsidR="00194FD1" w:rsidRPr="00322B6B">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5.10</w:t>
      </w:r>
      <w:r w:rsidR="00194FD1" w:rsidRPr="00322B6B">
        <w:rPr>
          <w:rFonts w:ascii="Arial" w:eastAsia="ＭＳ ゴシック" w:hAnsi="Arial" w:cs="Arial"/>
        </w:rPr>
        <w:fldChar w:fldCharType="end"/>
      </w:r>
      <w:r w:rsidR="00194FD1">
        <w:rPr>
          <w:rFonts w:hint="eastAsia"/>
        </w:rPr>
        <w:t>)</w:t>
      </w:r>
      <w:r w:rsidR="00194299">
        <w:rPr>
          <w:rFonts w:hint="eastAsia"/>
        </w:rPr>
        <w:t>において</w:t>
      </w:r>
      <w:r w:rsidR="00C418EA">
        <w:rPr>
          <w:rFonts w:hint="eastAsia"/>
        </w:rPr>
        <w:t>地下水の</w:t>
      </w:r>
      <w:r w:rsidR="00322B6B">
        <w:rPr>
          <w:rFonts w:hint="eastAsia"/>
        </w:rPr>
        <w:t>導水を実施し、</w:t>
      </w:r>
      <w:r w:rsidR="00B04639">
        <w:rPr>
          <w:rFonts w:hint="eastAsia"/>
        </w:rPr>
        <w:t>恩智川及び流入水路</w:t>
      </w:r>
      <w:r w:rsidR="00737713">
        <w:rPr>
          <w:rFonts w:hint="eastAsia"/>
        </w:rPr>
        <w:t>等</w:t>
      </w:r>
      <w:r w:rsidR="00B04639">
        <w:rPr>
          <w:rFonts w:hint="eastAsia"/>
        </w:rPr>
        <w:t>の水量</w:t>
      </w:r>
      <w:r w:rsidR="009F7D55">
        <w:rPr>
          <w:rFonts w:hint="eastAsia"/>
        </w:rPr>
        <w:t>の</w:t>
      </w:r>
      <w:r w:rsidR="00B04639">
        <w:rPr>
          <w:rFonts w:hint="eastAsia"/>
        </w:rPr>
        <w:t>確保を図る。</w:t>
      </w:r>
    </w:p>
    <w:p w14:paraId="1466DA85" w14:textId="7075EB79" w:rsidR="009269E7" w:rsidRDefault="00163BDF">
      <w:pPr>
        <w:widowControl/>
        <w:jc w:val="left"/>
      </w:pPr>
      <w:r>
        <w:rPr>
          <w:noProof/>
        </w:rPr>
        <mc:AlternateContent>
          <mc:Choice Requires="wps">
            <w:drawing>
              <wp:anchor distT="0" distB="0" distL="114300" distR="114300" simplePos="0" relativeHeight="251684352" behindDoc="0" locked="0" layoutInCell="1" allowOverlap="1" wp14:anchorId="5FEEADC4" wp14:editId="38290A3D">
                <wp:simplePos x="0" y="0"/>
                <wp:positionH relativeFrom="column">
                  <wp:posOffset>2533651</wp:posOffset>
                </wp:positionH>
                <wp:positionV relativeFrom="page">
                  <wp:posOffset>9591675</wp:posOffset>
                </wp:positionV>
                <wp:extent cx="3347720" cy="224155"/>
                <wp:effectExtent l="0" t="0" r="5080" b="4445"/>
                <wp:wrapNone/>
                <wp:docPr id="22" name="テキスト ボックス 22"/>
                <wp:cNvGraphicFramePr/>
                <a:graphic xmlns:a="http://schemas.openxmlformats.org/drawingml/2006/main">
                  <a:graphicData uri="http://schemas.microsoft.com/office/word/2010/wordprocessingShape">
                    <wps:wsp>
                      <wps:cNvSpPr txBox="1"/>
                      <wps:spPr>
                        <a:xfrm>
                          <a:off x="0" y="0"/>
                          <a:ext cx="3347720" cy="224155"/>
                        </a:xfrm>
                        <a:prstGeom prst="rect">
                          <a:avLst/>
                        </a:prstGeom>
                        <a:noFill/>
                        <a:ln>
                          <a:noFill/>
                        </a:ln>
                      </wps:spPr>
                      <wps:txbx>
                        <w:txbxContent>
                          <w:p w14:paraId="62044481" w14:textId="7190ECF0" w:rsidR="003D4378" w:rsidRPr="00F538BA" w:rsidRDefault="003D4378" w:rsidP="002B7AC1">
                            <w:pPr>
                              <w:pStyle w:val="aa"/>
                              <w:spacing w:line="260" w:lineRule="exact"/>
                              <w:rPr>
                                <w:rFonts w:ascii="Century" w:eastAsia="ＭＳ 明朝" w:hAnsi="Century"/>
                                <w:noProof/>
                                <w:szCs w:val="24"/>
                              </w:rPr>
                            </w:pPr>
                            <w:bookmarkStart w:id="17" w:name="_Ref8814062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10</w:t>
                            </w:r>
                            <w:r>
                              <w:fldChar w:fldCharType="end"/>
                            </w:r>
                            <w:bookmarkEnd w:id="17"/>
                            <w:r>
                              <w:rPr>
                                <w:rFonts w:hint="eastAsia"/>
                              </w:rPr>
                              <w:t xml:space="preserve">　淀川等からの導水及び地下水導水の実施位置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EADC4" id="テキスト ボックス 22" o:spid="_x0000_s1048" type="#_x0000_t202" style="position:absolute;margin-left:199.5pt;margin-top:755.25pt;width:263.6pt;height:17.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" filled="f" stroked="f">
                <v:textbox inset="0,0,0,0">
                  <w:txbxContent>
                    <w:p w14:paraId="62044481" w14:textId="7190ECF0" w:rsidR="003D4378" w:rsidRPr="00F538BA" w:rsidRDefault="003D4378" w:rsidP="002B7AC1">
                      <w:pPr>
                        <w:pStyle w:val="aa"/>
                        <w:spacing w:line="260" w:lineRule="exact"/>
                        <w:rPr>
                          <w:rFonts w:ascii="Century" w:eastAsia="ＭＳ 明朝" w:hAnsi="Century"/>
                          <w:noProof/>
                          <w:szCs w:val="24"/>
                        </w:rPr>
                      </w:pPr>
                      <w:bookmarkStart w:id="20" w:name="_Ref8814062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10</w:t>
                      </w:r>
                      <w:r>
                        <w:fldChar w:fldCharType="end"/>
                      </w:r>
                      <w:bookmarkEnd w:id="20"/>
                      <w:r>
                        <w:rPr>
                          <w:rFonts w:hint="eastAsia"/>
                        </w:rPr>
                        <w:t xml:space="preserve">　淀川等からの導水及び地下水導水の実施位置</w:t>
                      </w:r>
                    </w:p>
                  </w:txbxContent>
                </v:textbox>
                <w10:wrap anchory="page"/>
              </v:shape>
            </w:pict>
          </mc:Fallback>
        </mc:AlternateContent>
      </w:r>
      <w:r w:rsidR="009269E7">
        <w:br w:type="page"/>
      </w:r>
    </w:p>
    <w:p w14:paraId="05209D27" w14:textId="545190EE" w:rsidR="00CB1C57" w:rsidRDefault="00CB1C57" w:rsidP="00FA2A95">
      <w:pPr>
        <w:pStyle w:val="4"/>
        <w:ind w:left="570"/>
      </w:pPr>
      <w:r>
        <w:rPr>
          <w:rFonts w:hint="eastAsia"/>
        </w:rPr>
        <w:lastRenderedPageBreak/>
        <w:t>下水処理水の利用</w:t>
      </w:r>
      <w:r w:rsidR="005A096B">
        <w:rPr>
          <w:rFonts w:hint="eastAsia"/>
        </w:rPr>
        <w:t>(</w:t>
      </w:r>
      <w:r w:rsidR="005A096B">
        <w:t>B3)</w:t>
      </w:r>
    </w:p>
    <w:p w14:paraId="7DCC7B19" w14:textId="7E6D39A3"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Pr>
          <w:rFonts w:ascii="ＭＳ ゴシック" w:eastAsia="ＭＳ ゴシック" w:hAnsi="ＭＳ ゴシック" w:hint="eastAsia"/>
        </w:rPr>
        <w:t>大阪市、</w:t>
      </w:r>
      <w:r w:rsidR="006801F0">
        <w:rPr>
          <w:rFonts w:ascii="ＭＳ ゴシック" w:eastAsia="ＭＳ ゴシック" w:hAnsi="ＭＳ ゴシック" w:hint="eastAsia"/>
        </w:rPr>
        <w:t>東大阪市、大東市</w:t>
      </w:r>
    </w:p>
    <w:p w14:paraId="38158E29" w14:textId="0F7FF90F" w:rsidR="00337534" w:rsidRDefault="00BC603B" w:rsidP="00337534">
      <w:pPr>
        <w:pStyle w:val="af6"/>
        <w:ind w:left="105" w:firstLine="210"/>
      </w:pPr>
      <w:r>
        <w:rPr>
          <w:rFonts w:hint="eastAsia"/>
        </w:rPr>
        <w:t>自然</w:t>
      </w:r>
      <w:r w:rsidR="00833D4A">
        <w:rPr>
          <w:rFonts w:hint="eastAsia"/>
        </w:rPr>
        <w:t>流量の少ない寝屋川流域では、</w:t>
      </w:r>
      <w:r w:rsidR="00833D4A" w:rsidRPr="00C67619">
        <w:rPr>
          <w:rFonts w:hint="eastAsia"/>
        </w:rPr>
        <w:t>下水処理水の一部</w:t>
      </w:r>
      <w:r w:rsidR="00833D4A">
        <w:rPr>
          <w:rFonts w:hint="eastAsia"/>
        </w:rPr>
        <w:t>が</w:t>
      </w:r>
      <w:r w:rsidR="00337534">
        <w:rPr>
          <w:rFonts w:hint="eastAsia"/>
        </w:rPr>
        <w:t>隣接する河川や水路だけでなく、河川の上流側や市街地等に設けられたせせらぎ</w:t>
      </w:r>
      <w:r w:rsidR="00337534" w:rsidRPr="009D4FD2">
        <w:rPr>
          <w:rFonts w:hint="eastAsia"/>
        </w:rPr>
        <w:t>水路などに</w:t>
      </w:r>
      <w:r w:rsidR="009D4FD2" w:rsidRPr="009D4FD2">
        <w:rPr>
          <w:rFonts w:hint="eastAsia"/>
        </w:rPr>
        <w:t>導水</w:t>
      </w:r>
      <w:r w:rsidR="00833D4A">
        <w:rPr>
          <w:rFonts w:hint="eastAsia"/>
        </w:rPr>
        <w:t>されており</w:t>
      </w:r>
      <w:r w:rsidR="00833D4A">
        <w:rPr>
          <w:rFonts w:hint="eastAsia"/>
        </w:rPr>
        <w:t>(</w:t>
      </w:r>
      <w:r w:rsidR="004C3A94" w:rsidRPr="004C3A94">
        <w:rPr>
          <w:rFonts w:ascii="Arial" w:eastAsia="ＭＳ ゴシック" w:hAnsi="Arial" w:cs="Arial"/>
        </w:rPr>
        <w:fldChar w:fldCharType="begin"/>
      </w:r>
      <w:r w:rsidR="004C3A94" w:rsidRPr="004C3A94">
        <w:rPr>
          <w:rFonts w:ascii="Arial" w:eastAsia="ＭＳ ゴシック" w:hAnsi="Arial" w:cs="Arial"/>
        </w:rPr>
        <w:instrText xml:space="preserve"> REF _Ref84436049 \h  \* MERGEFORMAT </w:instrText>
      </w:r>
      <w:r w:rsidR="004C3A94" w:rsidRPr="004C3A94">
        <w:rPr>
          <w:rFonts w:ascii="Arial" w:eastAsia="ＭＳ ゴシック" w:hAnsi="Arial" w:cs="Arial"/>
        </w:rPr>
      </w:r>
      <w:r w:rsidR="004C3A94" w:rsidRPr="004C3A94">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5.5</w:t>
      </w:r>
      <w:r w:rsidR="004C3A94" w:rsidRPr="004C3A94">
        <w:rPr>
          <w:rFonts w:ascii="Arial" w:eastAsia="ＭＳ ゴシック" w:hAnsi="Arial" w:cs="Arial"/>
        </w:rPr>
        <w:fldChar w:fldCharType="end"/>
      </w:r>
      <w:r w:rsidR="004C3A94" w:rsidRPr="004C3A94">
        <w:rPr>
          <w:rFonts w:ascii="Arial" w:eastAsia="ＭＳ ゴシック" w:hAnsi="Arial" w:cs="Arial"/>
        </w:rPr>
        <w:t>、</w:t>
      </w:r>
      <w:r w:rsidR="004C3A94" w:rsidRPr="004C3A94">
        <w:rPr>
          <w:rFonts w:ascii="Arial" w:eastAsia="ＭＳ ゴシック" w:hAnsi="Arial" w:cs="Arial"/>
        </w:rPr>
        <w:fldChar w:fldCharType="begin"/>
      </w:r>
      <w:r w:rsidR="004C3A94" w:rsidRPr="004C3A94">
        <w:rPr>
          <w:rFonts w:ascii="Arial" w:eastAsia="ＭＳ ゴシック" w:hAnsi="Arial" w:cs="Arial"/>
        </w:rPr>
        <w:instrText xml:space="preserve"> REF _Ref84254364 \h  \* MERGEFORMAT </w:instrText>
      </w:r>
      <w:r w:rsidR="004C3A94" w:rsidRPr="004C3A94">
        <w:rPr>
          <w:rFonts w:ascii="Arial" w:eastAsia="ＭＳ ゴシック" w:hAnsi="Arial" w:cs="Arial"/>
        </w:rPr>
      </w:r>
      <w:r w:rsidR="004C3A94" w:rsidRPr="004C3A94">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5.12</w:t>
      </w:r>
      <w:r w:rsidR="004C3A94" w:rsidRPr="004C3A94">
        <w:rPr>
          <w:rFonts w:ascii="Arial" w:eastAsia="ＭＳ ゴシック" w:hAnsi="Arial" w:cs="Arial"/>
        </w:rPr>
        <w:fldChar w:fldCharType="end"/>
      </w:r>
      <w:r w:rsidR="00833D4A">
        <w:rPr>
          <w:rFonts w:hint="eastAsia"/>
        </w:rPr>
        <w:t>)</w:t>
      </w:r>
      <w:r w:rsidR="00833D4A">
        <w:rPr>
          <w:rFonts w:hint="eastAsia"/>
        </w:rPr>
        <w:t>、水質の改善や景観改善など寝屋川流域全体の水環境改善に寄与している。</w:t>
      </w:r>
    </w:p>
    <w:p w14:paraId="5483ED79" w14:textId="34655F5A" w:rsidR="00CB1C57" w:rsidRDefault="00833D4A" w:rsidP="00337534">
      <w:pPr>
        <w:pStyle w:val="af6"/>
        <w:ind w:left="105" w:firstLine="210"/>
      </w:pPr>
      <w:r>
        <w:rPr>
          <w:rFonts w:hint="eastAsia"/>
        </w:rPr>
        <w:t>この取組を</w:t>
      </w:r>
      <w:r w:rsidR="00605269">
        <w:rPr>
          <w:rFonts w:hint="eastAsia"/>
        </w:rPr>
        <w:t>実施</w:t>
      </w:r>
      <w:r>
        <w:rPr>
          <w:rFonts w:hint="eastAsia"/>
        </w:rPr>
        <w:t>し、流域全体の河川や水路の水量を確保し、水質や景観</w:t>
      </w:r>
      <w:r w:rsidR="004C3A94">
        <w:rPr>
          <w:rFonts w:hint="eastAsia"/>
        </w:rPr>
        <w:t>等の</w:t>
      </w:r>
      <w:r>
        <w:rPr>
          <w:rFonts w:hint="eastAsia"/>
        </w:rPr>
        <w:t>改善を図る。</w:t>
      </w:r>
    </w:p>
    <w:p w14:paraId="3007D2DE" w14:textId="77777777" w:rsidR="009A6CA3" w:rsidRPr="009A6CA3" w:rsidRDefault="009A6CA3" w:rsidP="00337534">
      <w:pPr>
        <w:pStyle w:val="af6"/>
        <w:ind w:left="105" w:firstLine="210"/>
      </w:pPr>
    </w:p>
    <w:p w14:paraId="6903373E" w14:textId="130037B5" w:rsidR="000F4D20" w:rsidRDefault="0020292E" w:rsidP="000F4D20">
      <w:r w:rsidRPr="00286755">
        <w:rPr>
          <w:noProof/>
        </w:rPr>
        <mc:AlternateContent>
          <mc:Choice Requires="wps">
            <w:drawing>
              <wp:anchor distT="0" distB="0" distL="114300" distR="114300" simplePos="0" relativeHeight="251985408" behindDoc="0" locked="0" layoutInCell="1" allowOverlap="1" wp14:anchorId="0838D58A" wp14:editId="197A90B7">
                <wp:simplePos x="0" y="0"/>
                <wp:positionH relativeFrom="column">
                  <wp:posOffset>1495425</wp:posOffset>
                </wp:positionH>
                <wp:positionV relativeFrom="paragraph">
                  <wp:posOffset>635</wp:posOffset>
                </wp:positionV>
                <wp:extent cx="662305" cy="179705"/>
                <wp:effectExtent l="0" t="0" r="4445" b="10795"/>
                <wp:wrapNone/>
                <wp:docPr id="229" name="テキスト ボックス 229"/>
                <wp:cNvGraphicFramePr/>
                <a:graphic xmlns:a="http://schemas.openxmlformats.org/drawingml/2006/main">
                  <a:graphicData uri="http://schemas.microsoft.com/office/word/2010/wordprocessingShape">
                    <wps:wsp>
                      <wps:cNvSpPr txBox="1"/>
                      <wps:spPr>
                        <a:xfrm>
                          <a:off x="0" y="0"/>
                          <a:ext cx="662305" cy="179705"/>
                        </a:xfrm>
                        <a:prstGeom prst="rect">
                          <a:avLst/>
                        </a:prstGeom>
                        <a:noFill/>
                        <a:ln w="6350">
                          <a:noFill/>
                        </a:ln>
                      </wps:spPr>
                      <wps:txbx>
                        <w:txbxContent>
                          <w:p w14:paraId="118B6C93" w14:textId="77777777" w:rsidR="003D4378" w:rsidRPr="0036528E" w:rsidRDefault="003D4378" w:rsidP="000F4D20">
                            <w:pPr>
                              <w:autoSpaceDE w:val="0"/>
                              <w:autoSpaceDN w:val="0"/>
                              <w:spacing w:line="20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御領井路②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8D58A" id="テキスト ボックス 229" o:spid="_x0000_s1049" type="#_x0000_t202" style="position:absolute;left:0;text-align:left;margin-left:117.75pt;margin-top:.05pt;width:52.15pt;height:14.1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" filled="f" stroked="f" strokeweight=".5pt">
                <v:textbox inset="0,0,0,0">
                  <w:txbxContent>
                    <w:p w14:paraId="118B6C93" w14:textId="77777777" w:rsidR="003D4378" w:rsidRPr="0036528E" w:rsidRDefault="003D4378" w:rsidP="000F4D20">
                      <w:pPr>
                        <w:autoSpaceDE w:val="0"/>
                        <w:autoSpaceDN w:val="0"/>
                        <w:spacing w:line="20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御領井路②</w:t>
                      </w:r>
                    </w:p>
                  </w:txbxContent>
                </v:textbox>
              </v:shape>
            </w:pict>
          </mc:Fallback>
        </mc:AlternateContent>
      </w:r>
      <w:r w:rsidRPr="00E125EC">
        <w:rPr>
          <w:noProof/>
        </w:rPr>
        <w:drawing>
          <wp:anchor distT="0" distB="0" distL="114300" distR="114300" simplePos="0" relativeHeight="251984384" behindDoc="0" locked="0" layoutInCell="1" allowOverlap="1" wp14:anchorId="7F77A6A2" wp14:editId="0E0E8C0F">
            <wp:simplePos x="0" y="0"/>
            <wp:positionH relativeFrom="column">
              <wp:posOffset>1427007</wp:posOffset>
            </wp:positionH>
            <wp:positionV relativeFrom="paragraph">
              <wp:posOffset>4445</wp:posOffset>
            </wp:positionV>
            <wp:extent cx="2879725" cy="2169160"/>
            <wp:effectExtent l="19050" t="19050" r="15875" b="21590"/>
            <wp:wrapNone/>
            <wp:docPr id="228" name="図 4" descr="ボートに乗っている少年&#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図 4" descr="ボートに乗っている少年&#10;&#10;低い精度で自動的に生成された説明"/>
                    <pic:cNvPicPr>
                      <a:picLocks noChangeAspect="1"/>
                    </pic:cNvPicPr>
                  </pic:nvPicPr>
                  <pic:blipFill rotWithShape="1">
                    <a:blip r:embed="rId25"/>
                    <a:srcRect l="7460" r="4182"/>
                    <a:stretch/>
                  </pic:blipFill>
                  <pic:spPr bwMode="auto">
                    <a:xfrm>
                      <a:off x="0" y="0"/>
                      <a:ext cx="2879725" cy="216916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6B34DE" w14:textId="17955002" w:rsidR="000F4D20" w:rsidRDefault="000F4D20" w:rsidP="000F4D20"/>
    <w:p w14:paraId="1AD7FF58" w14:textId="77777777" w:rsidR="000F4D20" w:rsidRDefault="000F4D20" w:rsidP="000F4D20"/>
    <w:p w14:paraId="6B6B8C83" w14:textId="77777777" w:rsidR="000F4D20" w:rsidRDefault="000F4D20" w:rsidP="000F4D20"/>
    <w:p w14:paraId="17FA6A9D" w14:textId="77777777" w:rsidR="000F4D20" w:rsidRDefault="000F4D20" w:rsidP="000F4D20"/>
    <w:p w14:paraId="7CD8C799" w14:textId="77777777" w:rsidR="000F4D20" w:rsidRDefault="000F4D20" w:rsidP="000F4D20"/>
    <w:p w14:paraId="236E2C20" w14:textId="77777777" w:rsidR="000F4D20" w:rsidRDefault="000F4D20" w:rsidP="000F4D20"/>
    <w:p w14:paraId="549F7EB2" w14:textId="1376684C" w:rsidR="000F4D20" w:rsidRDefault="000F4D20" w:rsidP="000F4D20"/>
    <w:p w14:paraId="05CC5FEA" w14:textId="3BD445AD" w:rsidR="000F4D20" w:rsidRDefault="0020292E" w:rsidP="000F4D20">
      <w:r w:rsidRPr="00286755">
        <w:rPr>
          <w:noProof/>
        </w:rPr>
        <mc:AlternateContent>
          <mc:Choice Requires="wps">
            <w:drawing>
              <wp:anchor distT="0" distB="0" distL="114300" distR="114300" simplePos="0" relativeHeight="251986432" behindDoc="0" locked="0" layoutInCell="1" allowOverlap="1" wp14:anchorId="3CECEA7A" wp14:editId="5F1FCB2D">
                <wp:simplePos x="0" y="0"/>
                <wp:positionH relativeFrom="column">
                  <wp:posOffset>4400550</wp:posOffset>
                </wp:positionH>
                <wp:positionV relativeFrom="paragraph">
                  <wp:posOffset>161881</wp:posOffset>
                </wp:positionV>
                <wp:extent cx="995680" cy="179705"/>
                <wp:effectExtent l="0" t="0" r="13970" b="10795"/>
                <wp:wrapNone/>
                <wp:docPr id="230" name="テキスト ボックス 230"/>
                <wp:cNvGraphicFramePr/>
                <a:graphic xmlns:a="http://schemas.openxmlformats.org/drawingml/2006/main">
                  <a:graphicData uri="http://schemas.microsoft.com/office/word/2010/wordprocessingShape">
                    <wps:wsp>
                      <wps:cNvSpPr txBox="1"/>
                      <wps:spPr>
                        <a:xfrm>
                          <a:off x="0" y="0"/>
                          <a:ext cx="995680" cy="179705"/>
                        </a:xfrm>
                        <a:prstGeom prst="rect">
                          <a:avLst/>
                        </a:prstGeom>
                        <a:noFill/>
                        <a:ln w="6350">
                          <a:noFill/>
                        </a:ln>
                      </wps:spPr>
                      <wps:txbx>
                        <w:txbxContent>
                          <w:p w14:paraId="2CD1003F" w14:textId="77777777" w:rsidR="003D4378" w:rsidRPr="0020292E" w:rsidRDefault="003D4378" w:rsidP="0020292E">
                            <w:pPr>
                              <w:autoSpaceDE w:val="0"/>
                              <w:autoSpaceDN w:val="0"/>
                              <w:spacing w:line="240" w:lineRule="exact"/>
                              <w:ind w:left="180" w:hangingChars="100" w:hanging="180"/>
                              <w:rPr>
                                <w:sz w:val="18"/>
                                <w:szCs w:val="18"/>
                              </w:rPr>
                            </w:pPr>
                            <w:r w:rsidRPr="0020292E">
                              <w:rPr>
                                <w:rFonts w:hint="eastAsia"/>
                                <w:sz w:val="18"/>
                                <w:szCs w:val="18"/>
                              </w:rPr>
                              <w:t>出典：大東市</w:t>
                            </w:r>
                            <w:r w:rsidRPr="0020292E">
                              <w:rPr>
                                <w:rFonts w:hint="eastAsia"/>
                                <w:sz w:val="18"/>
                                <w:szCs w:val="18"/>
                              </w:rPr>
                              <w:t>H</w:t>
                            </w:r>
                            <w:r w:rsidRPr="0020292E">
                              <w:rPr>
                                <w:sz w:val="18"/>
                                <w:szCs w:val="18"/>
                              </w:rPr>
                              <w:t>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CEA7A" id="テキスト ボックス 230" o:spid="_x0000_s1050" type="#_x0000_t202" style="position:absolute;left:0;text-align:left;margin-left:346.5pt;margin-top:12.75pt;width:78.4pt;height:14.15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" filled="f" stroked="f" strokeweight=".5pt">
                <v:textbox inset="0,0,0,0">
                  <w:txbxContent>
                    <w:p w14:paraId="2CD1003F" w14:textId="77777777" w:rsidR="003D4378" w:rsidRPr="0020292E" w:rsidRDefault="003D4378" w:rsidP="0020292E">
                      <w:pPr>
                        <w:autoSpaceDE w:val="0"/>
                        <w:autoSpaceDN w:val="0"/>
                        <w:spacing w:line="240" w:lineRule="exact"/>
                        <w:ind w:left="180" w:hangingChars="100" w:hanging="180"/>
                        <w:rPr>
                          <w:sz w:val="18"/>
                          <w:szCs w:val="18"/>
                        </w:rPr>
                      </w:pPr>
                      <w:r w:rsidRPr="0020292E">
                        <w:rPr>
                          <w:rFonts w:hint="eastAsia"/>
                          <w:sz w:val="18"/>
                          <w:szCs w:val="18"/>
                        </w:rPr>
                        <w:t>出典：大東市</w:t>
                      </w:r>
                      <w:r w:rsidRPr="0020292E">
                        <w:rPr>
                          <w:rFonts w:hint="eastAsia"/>
                          <w:sz w:val="18"/>
                          <w:szCs w:val="18"/>
                        </w:rPr>
                        <w:t>H</w:t>
                      </w:r>
                      <w:r w:rsidRPr="0020292E">
                        <w:rPr>
                          <w:sz w:val="18"/>
                          <w:szCs w:val="18"/>
                        </w:rPr>
                        <w:t>P</w:t>
                      </w:r>
                    </w:p>
                  </w:txbxContent>
                </v:textbox>
              </v:shape>
            </w:pict>
          </mc:Fallback>
        </mc:AlternateContent>
      </w:r>
    </w:p>
    <w:p w14:paraId="0C88410B" w14:textId="6D3FD1CF" w:rsidR="000F4D20" w:rsidRDefault="009F7D55" w:rsidP="000F4D20">
      <w:r w:rsidRPr="00286755">
        <w:rPr>
          <w:noProof/>
        </w:rPr>
        <mc:AlternateContent>
          <mc:Choice Requires="wps">
            <w:drawing>
              <wp:anchor distT="0" distB="0" distL="114300" distR="114300" simplePos="0" relativeHeight="251827712" behindDoc="0" locked="0" layoutInCell="1" allowOverlap="1" wp14:anchorId="4888C6BA" wp14:editId="61C2723C">
                <wp:simplePos x="0" y="0"/>
                <wp:positionH relativeFrom="column">
                  <wp:posOffset>1497330</wp:posOffset>
                </wp:positionH>
                <wp:positionV relativeFrom="paragraph">
                  <wp:posOffset>231775</wp:posOffset>
                </wp:positionV>
                <wp:extent cx="432000" cy="179705"/>
                <wp:effectExtent l="0" t="0" r="6350" b="10795"/>
                <wp:wrapNone/>
                <wp:docPr id="2495" name="テキスト ボックス 2495"/>
                <wp:cNvGraphicFramePr/>
                <a:graphic xmlns:a="http://schemas.openxmlformats.org/drawingml/2006/main">
                  <a:graphicData uri="http://schemas.microsoft.com/office/word/2010/wordprocessingShape">
                    <wps:wsp>
                      <wps:cNvSpPr txBox="1"/>
                      <wps:spPr>
                        <a:xfrm>
                          <a:off x="0" y="0"/>
                          <a:ext cx="432000" cy="179705"/>
                        </a:xfrm>
                        <a:prstGeom prst="rect">
                          <a:avLst/>
                        </a:prstGeom>
                        <a:noFill/>
                        <a:ln w="6350">
                          <a:noFill/>
                        </a:ln>
                      </wps:spPr>
                      <wps:txbx>
                        <w:txbxContent>
                          <w:p w14:paraId="7C569659" w14:textId="1C31BC8F" w:rsidR="003D4378" w:rsidRPr="009F7D55" w:rsidRDefault="003D4378" w:rsidP="0036528E">
                            <w:pPr>
                              <w:autoSpaceDE w:val="0"/>
                              <w:autoSpaceDN w:val="0"/>
                              <w:spacing w:line="200" w:lineRule="exact"/>
                              <w:rPr>
                                <w:rFonts w:ascii="ＭＳ ゴシック" w:eastAsia="ＭＳ ゴシック" w:hAnsi="ＭＳ ゴシック"/>
                                <w:color w:val="FFFF00"/>
                                <w:sz w:val="16"/>
                                <w:szCs w:val="16"/>
                              </w:rPr>
                            </w:pPr>
                            <w:r w:rsidRPr="009F7D55">
                              <w:rPr>
                                <w:rFonts w:ascii="ＭＳ ゴシック" w:eastAsia="ＭＳ ゴシック" w:hAnsi="ＭＳ ゴシック" w:hint="eastAsia"/>
                                <w:color w:val="FFFF00"/>
                                <w:sz w:val="16"/>
                                <w:szCs w:val="16"/>
                              </w:rPr>
                              <w:t>今川③</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8C6BA" id="テキスト ボックス 2495" o:spid="_x0000_s1051" type="#_x0000_t202" style="position:absolute;left:0;text-align:left;margin-left:117.9pt;margin-top:18.25pt;width:34pt;height:14.1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" filled="f" stroked="f" strokeweight=".5pt">
                <v:textbox inset="0,0,0,0">
                  <w:txbxContent>
                    <w:p w14:paraId="7C569659" w14:textId="1C31BC8F" w:rsidR="003D4378" w:rsidRPr="009F7D55" w:rsidRDefault="003D4378" w:rsidP="0036528E">
                      <w:pPr>
                        <w:autoSpaceDE w:val="0"/>
                        <w:autoSpaceDN w:val="0"/>
                        <w:spacing w:line="200" w:lineRule="exact"/>
                        <w:rPr>
                          <w:rFonts w:ascii="ＭＳ ゴシック" w:eastAsia="ＭＳ ゴシック" w:hAnsi="ＭＳ ゴシック"/>
                          <w:color w:val="FFFF00"/>
                          <w:sz w:val="16"/>
                          <w:szCs w:val="16"/>
                        </w:rPr>
                      </w:pPr>
                      <w:r w:rsidRPr="009F7D55">
                        <w:rPr>
                          <w:rFonts w:ascii="ＭＳ ゴシック" w:eastAsia="ＭＳ ゴシック" w:hAnsi="ＭＳ ゴシック" w:hint="eastAsia"/>
                          <w:color w:val="FFFF00"/>
                          <w:sz w:val="16"/>
                          <w:szCs w:val="16"/>
                        </w:rPr>
                        <w:t>今川③</w:t>
                      </w:r>
                    </w:p>
                  </w:txbxContent>
                </v:textbox>
              </v:shape>
            </w:pict>
          </mc:Fallback>
        </mc:AlternateContent>
      </w:r>
      <w:r w:rsidR="00B31F97" w:rsidRPr="00286755">
        <w:rPr>
          <w:noProof/>
        </w:rPr>
        <w:drawing>
          <wp:anchor distT="0" distB="0" distL="114300" distR="114300" simplePos="0" relativeHeight="251601400" behindDoc="0" locked="0" layoutInCell="1" allowOverlap="1" wp14:anchorId="714B19C6" wp14:editId="7BA54F6B">
            <wp:simplePos x="0" y="0"/>
            <wp:positionH relativeFrom="column">
              <wp:posOffset>1423035</wp:posOffset>
            </wp:positionH>
            <wp:positionV relativeFrom="paragraph">
              <wp:posOffset>220980</wp:posOffset>
            </wp:positionV>
            <wp:extent cx="2880000" cy="2053534"/>
            <wp:effectExtent l="19050" t="19050" r="15875" b="23495"/>
            <wp:wrapNone/>
            <wp:docPr id="2437" name="図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 name="図 243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8841" b="3993"/>
                    <a:stretch/>
                  </pic:blipFill>
                  <pic:spPr bwMode="auto">
                    <a:xfrm>
                      <a:off x="0" y="0"/>
                      <a:ext cx="2880000" cy="2053534"/>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D82293" w14:textId="4DD7DCD6" w:rsidR="0020292E" w:rsidRDefault="0020292E" w:rsidP="00286755"/>
    <w:p w14:paraId="7B73B38B" w14:textId="7BC80CDD" w:rsidR="0020292E" w:rsidRDefault="0020292E" w:rsidP="00286755"/>
    <w:p w14:paraId="5F0E149F" w14:textId="1181B890" w:rsidR="0020292E" w:rsidRDefault="0020292E" w:rsidP="00286755"/>
    <w:p w14:paraId="5E94347C" w14:textId="7B72FE98" w:rsidR="0020292E" w:rsidRDefault="0020292E" w:rsidP="00286755"/>
    <w:p w14:paraId="64AFBDA5" w14:textId="44FE4F09" w:rsidR="00337534" w:rsidRPr="00286755" w:rsidRDefault="00337534" w:rsidP="00286755"/>
    <w:p w14:paraId="19EB5BC4" w14:textId="645A3E19" w:rsidR="00CC3A7C" w:rsidRPr="00286755" w:rsidRDefault="00CC3A7C" w:rsidP="00286755"/>
    <w:p w14:paraId="1AA217E2" w14:textId="711E2414" w:rsidR="00C50A8A" w:rsidRPr="00286755" w:rsidRDefault="00C50A8A" w:rsidP="00286755"/>
    <w:p w14:paraId="2592D03F" w14:textId="00B11035" w:rsidR="00C50A8A" w:rsidRPr="00286755" w:rsidRDefault="00C50A8A" w:rsidP="00286755"/>
    <w:p w14:paraId="4FF41E37" w14:textId="08567E85" w:rsidR="00C50A8A" w:rsidRPr="00286755" w:rsidRDefault="0020292E" w:rsidP="00286755">
      <w:r w:rsidRPr="00286755">
        <w:rPr>
          <w:noProof/>
        </w:rPr>
        <mc:AlternateContent>
          <mc:Choice Requires="wps">
            <w:drawing>
              <wp:anchor distT="0" distB="0" distL="114300" distR="114300" simplePos="0" relativeHeight="251732480" behindDoc="0" locked="0" layoutInCell="1" allowOverlap="1" wp14:anchorId="24E216F6" wp14:editId="0FE4C418">
                <wp:simplePos x="0" y="0"/>
                <wp:positionH relativeFrom="column">
                  <wp:posOffset>4404360</wp:posOffset>
                </wp:positionH>
                <wp:positionV relativeFrom="paragraph">
                  <wp:posOffset>64135</wp:posOffset>
                </wp:positionV>
                <wp:extent cx="995680" cy="180000"/>
                <wp:effectExtent l="0" t="0" r="13970" b="10795"/>
                <wp:wrapNone/>
                <wp:docPr id="49" name="テキスト ボックス 49"/>
                <wp:cNvGraphicFramePr/>
                <a:graphic xmlns:a="http://schemas.openxmlformats.org/drawingml/2006/main">
                  <a:graphicData uri="http://schemas.microsoft.com/office/word/2010/wordprocessingShape">
                    <wps:wsp>
                      <wps:cNvSpPr txBox="1"/>
                      <wps:spPr>
                        <a:xfrm>
                          <a:off x="0" y="0"/>
                          <a:ext cx="995680" cy="180000"/>
                        </a:xfrm>
                        <a:prstGeom prst="rect">
                          <a:avLst/>
                        </a:prstGeom>
                        <a:noFill/>
                        <a:ln w="6350">
                          <a:noFill/>
                        </a:ln>
                      </wps:spPr>
                      <wps:txbx>
                        <w:txbxContent>
                          <w:p w14:paraId="7A5AA57F" w14:textId="2EE42785" w:rsidR="003D4378" w:rsidRPr="0020292E" w:rsidRDefault="003D4378" w:rsidP="0020292E">
                            <w:pPr>
                              <w:autoSpaceDE w:val="0"/>
                              <w:autoSpaceDN w:val="0"/>
                              <w:spacing w:line="240" w:lineRule="exact"/>
                              <w:ind w:left="180" w:hangingChars="100" w:hanging="180"/>
                              <w:rPr>
                                <w:sz w:val="18"/>
                                <w:szCs w:val="18"/>
                              </w:rPr>
                            </w:pPr>
                            <w:r w:rsidRPr="0020292E">
                              <w:rPr>
                                <w:rFonts w:hint="eastAsia"/>
                                <w:sz w:val="18"/>
                                <w:szCs w:val="18"/>
                              </w:rPr>
                              <w:t>出典：</w:t>
                            </w:r>
                            <w:r>
                              <w:rPr>
                                <w:rFonts w:hint="eastAsia"/>
                                <w:sz w:val="18"/>
                                <w:szCs w:val="18"/>
                              </w:rPr>
                              <w:t>大阪市</w:t>
                            </w:r>
                            <w:r w:rsidRPr="00884239">
                              <w:rPr>
                                <w:rFonts w:hint="eastAsia"/>
                                <w:sz w:val="18"/>
                                <w:szCs w:val="18"/>
                              </w:rPr>
                              <w:t>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216F6" id="テキスト ボックス 49" o:spid="_x0000_s1052" type="#_x0000_t202" style="position:absolute;left:0;text-align:left;margin-left:346.8pt;margin-top:5.05pt;width:78.4pt;height:14.1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" filled="f" stroked="f" strokeweight=".5pt">
                <v:textbox inset="0,0,0,0">
                  <w:txbxContent>
                    <w:p w14:paraId="7A5AA57F" w14:textId="2EE42785" w:rsidR="003D4378" w:rsidRPr="0020292E" w:rsidRDefault="003D4378" w:rsidP="0020292E">
                      <w:pPr>
                        <w:autoSpaceDE w:val="0"/>
                        <w:autoSpaceDN w:val="0"/>
                        <w:spacing w:line="240" w:lineRule="exact"/>
                        <w:ind w:left="180" w:hangingChars="100" w:hanging="180"/>
                        <w:rPr>
                          <w:sz w:val="18"/>
                          <w:szCs w:val="18"/>
                        </w:rPr>
                      </w:pPr>
                      <w:r w:rsidRPr="0020292E">
                        <w:rPr>
                          <w:rFonts w:hint="eastAsia"/>
                          <w:sz w:val="18"/>
                          <w:szCs w:val="18"/>
                        </w:rPr>
                        <w:t>出典：</w:t>
                      </w:r>
                      <w:r>
                        <w:rPr>
                          <w:rFonts w:hint="eastAsia"/>
                          <w:sz w:val="18"/>
                          <w:szCs w:val="18"/>
                        </w:rPr>
                        <w:t>大阪市</w:t>
                      </w:r>
                      <w:r w:rsidRPr="00884239">
                        <w:rPr>
                          <w:rFonts w:hint="eastAsia"/>
                          <w:sz w:val="18"/>
                          <w:szCs w:val="18"/>
                        </w:rPr>
                        <w:t>資料</w:t>
                      </w:r>
                    </w:p>
                  </w:txbxContent>
                </v:textbox>
              </v:shape>
            </w:pict>
          </mc:Fallback>
        </mc:AlternateContent>
      </w:r>
    </w:p>
    <w:p w14:paraId="75E8F4C5" w14:textId="328D0782" w:rsidR="00C50A8A" w:rsidRPr="00286755" w:rsidRDefault="004E61A9" w:rsidP="00286755">
      <w:r>
        <w:rPr>
          <w:noProof/>
        </w:rPr>
        <mc:AlternateContent>
          <mc:Choice Requires="wps">
            <w:drawing>
              <wp:anchor distT="0" distB="0" distL="114300" distR="114300" simplePos="0" relativeHeight="251954688" behindDoc="0" locked="0" layoutInCell="1" allowOverlap="1" wp14:anchorId="3BD8F255" wp14:editId="564388E3">
                <wp:simplePos x="0" y="0"/>
                <wp:positionH relativeFrom="column">
                  <wp:posOffset>3422015</wp:posOffset>
                </wp:positionH>
                <wp:positionV relativeFrom="paragraph">
                  <wp:posOffset>1490980</wp:posOffset>
                </wp:positionV>
                <wp:extent cx="575945" cy="35560"/>
                <wp:effectExtent l="0" t="57150" r="33655" b="97790"/>
                <wp:wrapNone/>
                <wp:docPr id="25" name="直線矢印コネクタ 25"/>
                <wp:cNvGraphicFramePr/>
                <a:graphic xmlns:a="http://schemas.openxmlformats.org/drawingml/2006/main">
                  <a:graphicData uri="http://schemas.microsoft.com/office/word/2010/wordprocessingShape">
                    <wps:wsp>
                      <wps:cNvCnPr/>
                      <wps:spPr>
                        <a:xfrm>
                          <a:off x="0" y="0"/>
                          <a:ext cx="575945" cy="35560"/>
                        </a:xfrm>
                        <a:prstGeom prst="straightConnector1">
                          <a:avLst/>
                        </a:prstGeom>
                        <a:ln w="15875">
                          <a:solidFill>
                            <a:srgbClr val="00FFFF"/>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0C67BF" id="直線矢印コネクタ 25" o:spid="_x0000_s1026" type="#_x0000_t32" style="position:absolute;left:0;text-align:left;margin-left:269.45pt;margin-top:117.4pt;width:45.35pt;height:2.8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" strokecolor="aqua" strokeweight="1.25pt">
                <v:stroke endarrow="open"/>
              </v:shape>
            </w:pict>
          </mc:Fallback>
        </mc:AlternateContent>
      </w:r>
      <w:r w:rsidRPr="00286755">
        <w:rPr>
          <w:noProof/>
        </w:rPr>
        <mc:AlternateContent>
          <mc:Choice Requires="wps">
            <w:drawing>
              <wp:anchor distT="0" distB="0" distL="114300" distR="114300" simplePos="0" relativeHeight="251956736" behindDoc="0" locked="0" layoutInCell="1" allowOverlap="1" wp14:anchorId="44C163D4" wp14:editId="77E740D5">
                <wp:simplePos x="0" y="0"/>
                <wp:positionH relativeFrom="column">
                  <wp:posOffset>3464560</wp:posOffset>
                </wp:positionH>
                <wp:positionV relativeFrom="paragraph">
                  <wp:posOffset>1275080</wp:posOffset>
                </wp:positionV>
                <wp:extent cx="683895" cy="179705"/>
                <wp:effectExtent l="0" t="0" r="1905" b="10795"/>
                <wp:wrapNone/>
                <wp:docPr id="27" name="テキスト ボックス 27"/>
                <wp:cNvGraphicFramePr/>
                <a:graphic xmlns:a="http://schemas.openxmlformats.org/drawingml/2006/main">
                  <a:graphicData uri="http://schemas.microsoft.com/office/word/2010/wordprocessingShape">
                    <wps:wsp>
                      <wps:cNvSpPr txBox="1"/>
                      <wps:spPr>
                        <a:xfrm>
                          <a:off x="0" y="0"/>
                          <a:ext cx="683895" cy="179705"/>
                        </a:xfrm>
                        <a:prstGeom prst="rect">
                          <a:avLst/>
                        </a:prstGeom>
                        <a:noFill/>
                        <a:ln w="6350">
                          <a:noFill/>
                        </a:ln>
                      </wps:spPr>
                      <wps:txbx>
                        <w:txbxContent>
                          <w:p w14:paraId="4F74AEEC" w14:textId="54985398" w:rsidR="003D4378" w:rsidRPr="00271675" w:rsidRDefault="003D4378" w:rsidP="00271675">
                            <w:pPr>
                              <w:autoSpaceDE w:val="0"/>
                              <w:autoSpaceDN w:val="0"/>
                              <w:spacing w:line="200" w:lineRule="exact"/>
                              <w:rPr>
                                <w:rFonts w:ascii="ＭＳ ゴシック" w:eastAsia="ＭＳ ゴシック" w:hAnsi="ＭＳ ゴシック"/>
                                <w:color w:val="00FFFF"/>
                                <w:sz w:val="16"/>
                                <w:szCs w:val="16"/>
                              </w:rPr>
                            </w:pPr>
                            <w:r w:rsidRPr="00271675">
                              <w:rPr>
                                <w:rFonts w:ascii="ＭＳ ゴシック" w:eastAsia="ＭＳ ゴシック" w:hAnsi="ＭＳ ゴシック" w:hint="eastAsia"/>
                                <w:color w:val="00FFFF"/>
                                <w:sz w:val="16"/>
                                <w:szCs w:val="16"/>
                              </w:rPr>
                              <w:t>平野川分水路</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163D4" id="テキスト ボックス 27" o:spid="_x0000_s1053" type="#_x0000_t202" style="position:absolute;left:0;text-align:left;margin-left:272.8pt;margin-top:100.4pt;width:53.85pt;height:14.1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" filled="f" stroked="f" strokeweight=".5pt">
                <v:textbox inset="0,0,0,0">
                  <w:txbxContent>
                    <w:p w14:paraId="4F74AEEC" w14:textId="54985398" w:rsidR="003D4378" w:rsidRPr="00271675" w:rsidRDefault="003D4378" w:rsidP="00271675">
                      <w:pPr>
                        <w:autoSpaceDE w:val="0"/>
                        <w:autoSpaceDN w:val="0"/>
                        <w:spacing w:line="200" w:lineRule="exact"/>
                        <w:rPr>
                          <w:rFonts w:ascii="ＭＳ ゴシック" w:eastAsia="ＭＳ ゴシック" w:hAnsi="ＭＳ ゴシック"/>
                          <w:color w:val="00FFFF"/>
                          <w:sz w:val="16"/>
                          <w:szCs w:val="16"/>
                        </w:rPr>
                      </w:pPr>
                      <w:r w:rsidRPr="00271675">
                        <w:rPr>
                          <w:rFonts w:ascii="ＭＳ ゴシック" w:eastAsia="ＭＳ ゴシック" w:hAnsi="ＭＳ ゴシック" w:hint="eastAsia"/>
                          <w:color w:val="00FFFF"/>
                          <w:sz w:val="16"/>
                          <w:szCs w:val="16"/>
                        </w:rPr>
                        <w:t>平野川分水路</w:t>
                      </w:r>
                    </w:p>
                  </w:txbxContent>
                </v:textbox>
              </v:shape>
            </w:pict>
          </mc:Fallback>
        </mc:AlternateContent>
      </w:r>
      <w:r w:rsidRPr="00271675">
        <w:rPr>
          <w:noProof/>
        </w:rPr>
        <mc:AlternateContent>
          <mc:Choice Requires="wps">
            <w:drawing>
              <wp:anchor distT="0" distB="0" distL="114300" distR="114300" simplePos="0" relativeHeight="251958784" behindDoc="0" locked="0" layoutInCell="1" allowOverlap="1" wp14:anchorId="0BAC4363" wp14:editId="7DAF1972">
                <wp:simplePos x="0" y="0"/>
                <wp:positionH relativeFrom="column">
                  <wp:posOffset>3094990</wp:posOffset>
                </wp:positionH>
                <wp:positionV relativeFrom="paragraph">
                  <wp:posOffset>462280</wp:posOffset>
                </wp:positionV>
                <wp:extent cx="195580" cy="342900"/>
                <wp:effectExtent l="38100" t="0" r="33020" b="57150"/>
                <wp:wrapNone/>
                <wp:docPr id="28" name="直線矢印コネクタ 28"/>
                <wp:cNvGraphicFramePr/>
                <a:graphic xmlns:a="http://schemas.openxmlformats.org/drawingml/2006/main">
                  <a:graphicData uri="http://schemas.microsoft.com/office/word/2010/wordprocessingShape">
                    <wps:wsp>
                      <wps:cNvCnPr/>
                      <wps:spPr>
                        <a:xfrm flipH="1">
                          <a:off x="0" y="0"/>
                          <a:ext cx="195580" cy="342900"/>
                        </a:xfrm>
                        <a:prstGeom prst="straightConnector1">
                          <a:avLst/>
                        </a:prstGeom>
                        <a:ln w="12700">
                          <a:solidFill>
                            <a:srgbClr val="FFFF00"/>
                          </a:solidFill>
                          <a:tailEnd type="triangl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E278B9" id="直線矢印コネクタ 28" o:spid="_x0000_s1026" type="#_x0000_t32" style="position:absolute;left:0;text-align:left;margin-left:243.7pt;margin-top:36.4pt;width:15.4pt;height:27pt;flip:x;z-index:2519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" strokecolor="yellow" strokeweight="1pt">
                <v:stroke endarrow="block" endarrowwidth="narrow" endarrowlength="short"/>
              </v:shape>
            </w:pict>
          </mc:Fallback>
        </mc:AlternateContent>
      </w:r>
      <w:r w:rsidRPr="00286755">
        <w:rPr>
          <w:noProof/>
        </w:rPr>
        <mc:AlternateContent>
          <mc:Choice Requires="wps">
            <w:drawing>
              <wp:anchor distT="0" distB="0" distL="114300" distR="114300" simplePos="0" relativeHeight="251953664" behindDoc="0" locked="0" layoutInCell="1" allowOverlap="1" wp14:anchorId="0241264D" wp14:editId="4170242C">
                <wp:simplePos x="0" y="0"/>
                <wp:positionH relativeFrom="column">
                  <wp:posOffset>1492250</wp:posOffset>
                </wp:positionH>
                <wp:positionV relativeFrom="paragraph">
                  <wp:posOffset>123825</wp:posOffset>
                </wp:positionV>
                <wp:extent cx="1223645" cy="179705"/>
                <wp:effectExtent l="0" t="0" r="14605" b="10795"/>
                <wp:wrapNone/>
                <wp:docPr id="23" name="テキスト ボックス 23"/>
                <wp:cNvGraphicFramePr/>
                <a:graphic xmlns:a="http://schemas.openxmlformats.org/drawingml/2006/main">
                  <a:graphicData uri="http://schemas.microsoft.com/office/word/2010/wordprocessingShape">
                    <wps:wsp>
                      <wps:cNvSpPr txBox="1"/>
                      <wps:spPr>
                        <a:xfrm>
                          <a:off x="0" y="0"/>
                          <a:ext cx="1223645" cy="179705"/>
                        </a:xfrm>
                        <a:prstGeom prst="rect">
                          <a:avLst/>
                        </a:prstGeom>
                        <a:noFill/>
                        <a:ln w="6350">
                          <a:noFill/>
                        </a:ln>
                      </wps:spPr>
                      <wps:txbx>
                        <w:txbxContent>
                          <w:p w14:paraId="073844FF" w14:textId="77777777" w:rsidR="003D4378" w:rsidRPr="009A44E5" w:rsidRDefault="003D4378" w:rsidP="009A44E5">
                            <w:pPr>
                              <w:autoSpaceDE w:val="0"/>
                              <w:autoSpaceDN w:val="0"/>
                              <w:spacing w:line="200" w:lineRule="exact"/>
                              <w:rPr>
                                <w:rFonts w:ascii="ＭＳ ゴシック" w:eastAsia="ＭＳ ゴシック" w:hAnsi="ＭＳ ゴシック"/>
                                <w:color w:val="FFFF00"/>
                                <w:sz w:val="16"/>
                                <w:szCs w:val="16"/>
                              </w:rPr>
                            </w:pPr>
                            <w:r w:rsidRPr="009A44E5">
                              <w:rPr>
                                <w:rFonts w:ascii="ＭＳ ゴシック" w:eastAsia="ＭＳ ゴシック" w:hAnsi="ＭＳ ゴシック" w:hint="eastAsia"/>
                                <w:color w:val="FFFF00"/>
                                <w:sz w:val="16"/>
                                <w:szCs w:val="16"/>
                              </w:rPr>
                              <w:t>平野下水処理場の導水④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1264D" id="テキスト ボックス 23" o:spid="_x0000_s1054" type="#_x0000_t202" style="position:absolute;left:0;text-align:left;margin-left:117.5pt;margin-top:9.75pt;width:96.35pt;height:14.15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" filled="f" stroked="f" strokeweight=".5pt">
                <v:textbox inset="0,0,0,0">
                  <w:txbxContent>
                    <w:p w14:paraId="073844FF" w14:textId="77777777" w:rsidR="003D4378" w:rsidRPr="009A44E5" w:rsidRDefault="003D4378" w:rsidP="009A44E5">
                      <w:pPr>
                        <w:autoSpaceDE w:val="0"/>
                        <w:autoSpaceDN w:val="0"/>
                        <w:spacing w:line="200" w:lineRule="exact"/>
                        <w:rPr>
                          <w:rFonts w:ascii="ＭＳ ゴシック" w:eastAsia="ＭＳ ゴシック" w:hAnsi="ＭＳ ゴシック"/>
                          <w:color w:val="FFFF00"/>
                          <w:sz w:val="16"/>
                          <w:szCs w:val="16"/>
                        </w:rPr>
                      </w:pPr>
                      <w:r w:rsidRPr="009A44E5">
                        <w:rPr>
                          <w:rFonts w:ascii="ＭＳ ゴシック" w:eastAsia="ＭＳ ゴシック" w:hAnsi="ＭＳ ゴシック" w:hint="eastAsia"/>
                          <w:color w:val="FFFF00"/>
                          <w:sz w:val="16"/>
                          <w:szCs w:val="16"/>
                        </w:rPr>
                        <w:t>平野下水処理場の導水④</w:t>
                      </w:r>
                    </w:p>
                  </w:txbxContent>
                </v:textbox>
              </v:shape>
            </w:pict>
          </mc:Fallback>
        </mc:AlternateContent>
      </w:r>
      <w:r>
        <w:rPr>
          <w:noProof/>
        </w:rPr>
        <w:drawing>
          <wp:anchor distT="0" distB="0" distL="114300" distR="114300" simplePos="0" relativeHeight="251951616" behindDoc="0" locked="0" layoutInCell="1" allowOverlap="1" wp14:anchorId="5D460D6A" wp14:editId="06288C45">
            <wp:simplePos x="0" y="0"/>
            <wp:positionH relativeFrom="column">
              <wp:posOffset>1424940</wp:posOffset>
            </wp:positionH>
            <wp:positionV relativeFrom="paragraph">
              <wp:posOffset>109855</wp:posOffset>
            </wp:positionV>
            <wp:extent cx="2880000" cy="2046921"/>
            <wp:effectExtent l="19050" t="19050" r="15875" b="10795"/>
            <wp:wrapNone/>
            <wp:docPr id="18" name="図 18" descr="建物, 屋外, 水,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建物, 屋外, 水, 男 が含まれている画像&#10;&#10;自動的に生成された説明"/>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9849" t="14484" r="18039" b="17198"/>
                    <a:stretch/>
                  </pic:blipFill>
                  <pic:spPr bwMode="auto">
                    <a:xfrm>
                      <a:off x="0" y="0"/>
                      <a:ext cx="2880000" cy="2046921"/>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7ADDF0" w14:textId="5E9516B2" w:rsidR="00C50A8A" w:rsidRPr="00286755" w:rsidRDefault="004E61A9" w:rsidP="00286755">
      <w:r w:rsidRPr="00271675">
        <w:rPr>
          <w:noProof/>
        </w:rPr>
        <mc:AlternateContent>
          <mc:Choice Requires="wps">
            <w:drawing>
              <wp:anchor distT="0" distB="0" distL="114300" distR="114300" simplePos="0" relativeHeight="251959808" behindDoc="0" locked="0" layoutInCell="1" allowOverlap="1" wp14:anchorId="5E3D8B75" wp14:editId="5C99F633">
                <wp:simplePos x="0" y="0"/>
                <wp:positionH relativeFrom="column">
                  <wp:posOffset>3158328</wp:posOffset>
                </wp:positionH>
                <wp:positionV relativeFrom="paragraph">
                  <wp:posOffset>74930</wp:posOffset>
                </wp:positionV>
                <wp:extent cx="840740" cy="217170"/>
                <wp:effectExtent l="0" t="0" r="0" b="11430"/>
                <wp:wrapNone/>
                <wp:docPr id="29" name="テキスト ボックス 29"/>
                <wp:cNvGraphicFramePr/>
                <a:graphic xmlns:a="http://schemas.openxmlformats.org/drawingml/2006/main">
                  <a:graphicData uri="http://schemas.microsoft.com/office/word/2010/wordprocessingShape">
                    <wps:wsp>
                      <wps:cNvSpPr txBox="1"/>
                      <wps:spPr>
                        <a:xfrm>
                          <a:off x="0" y="0"/>
                          <a:ext cx="840740" cy="217170"/>
                        </a:xfrm>
                        <a:prstGeom prst="rect">
                          <a:avLst/>
                        </a:prstGeom>
                        <a:noFill/>
                        <a:ln w="6350">
                          <a:noFill/>
                        </a:ln>
                      </wps:spPr>
                      <wps:txbx>
                        <w:txbxContent>
                          <w:p w14:paraId="1921D805" w14:textId="31095860" w:rsidR="003D4378" w:rsidRPr="00271675" w:rsidRDefault="003D4378" w:rsidP="00271675">
                            <w:pPr>
                              <w:autoSpaceDE w:val="0"/>
                              <w:autoSpaceDN w:val="0"/>
                              <w:spacing w:line="200" w:lineRule="exact"/>
                              <w:rPr>
                                <w:rFonts w:ascii="ＭＳ ゴシック" w:eastAsia="ＭＳ ゴシック" w:hAnsi="ＭＳ ゴシック"/>
                                <w:color w:val="FFFF00"/>
                                <w:sz w:val="16"/>
                                <w:szCs w:val="16"/>
                              </w:rPr>
                            </w:pPr>
                            <w:r w:rsidRPr="00271675">
                              <w:rPr>
                                <w:rFonts w:ascii="ＭＳ ゴシック" w:eastAsia="ＭＳ ゴシック" w:hAnsi="ＭＳ ゴシック" w:hint="eastAsia"/>
                                <w:color w:val="FFFF00"/>
                                <w:sz w:val="16"/>
                                <w:szCs w:val="16"/>
                              </w:rPr>
                              <w:t>下水処理水の導水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D8B75" id="テキスト ボックス 29" o:spid="_x0000_s1055" type="#_x0000_t202" style="position:absolute;left:0;text-align:left;margin-left:248.7pt;margin-top:5.9pt;width:66.2pt;height:17.1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" filled="f" stroked="f" strokeweight=".5pt">
                <v:textbox inset="0,0,0,0">
                  <w:txbxContent>
                    <w:p w14:paraId="1921D805" w14:textId="31095860" w:rsidR="003D4378" w:rsidRPr="00271675" w:rsidRDefault="003D4378" w:rsidP="00271675">
                      <w:pPr>
                        <w:autoSpaceDE w:val="0"/>
                        <w:autoSpaceDN w:val="0"/>
                        <w:spacing w:line="200" w:lineRule="exact"/>
                        <w:rPr>
                          <w:rFonts w:ascii="ＭＳ ゴシック" w:eastAsia="ＭＳ ゴシック" w:hAnsi="ＭＳ ゴシック"/>
                          <w:color w:val="FFFF00"/>
                          <w:sz w:val="16"/>
                          <w:szCs w:val="16"/>
                        </w:rPr>
                      </w:pPr>
                      <w:r w:rsidRPr="00271675">
                        <w:rPr>
                          <w:rFonts w:ascii="ＭＳ ゴシック" w:eastAsia="ＭＳ ゴシック" w:hAnsi="ＭＳ ゴシック" w:hint="eastAsia"/>
                          <w:color w:val="FFFF00"/>
                          <w:sz w:val="16"/>
                          <w:szCs w:val="16"/>
                        </w:rPr>
                        <w:t>下水処理水の導水</w:t>
                      </w:r>
                    </w:p>
                  </w:txbxContent>
                </v:textbox>
              </v:shape>
            </w:pict>
          </mc:Fallback>
        </mc:AlternateContent>
      </w:r>
    </w:p>
    <w:p w14:paraId="2602E99F" w14:textId="54127AE2" w:rsidR="00C50A8A" w:rsidRPr="00286755" w:rsidRDefault="00C50A8A" w:rsidP="00286755"/>
    <w:p w14:paraId="20D7351D" w14:textId="4BAA53DB" w:rsidR="00DC2B1C" w:rsidRPr="00286755" w:rsidRDefault="00DC2B1C" w:rsidP="00286755"/>
    <w:p w14:paraId="4F26F056" w14:textId="4805F715" w:rsidR="00E125EC" w:rsidRDefault="00E125EC" w:rsidP="00286755"/>
    <w:p w14:paraId="66C6CFF7" w14:textId="66B44814" w:rsidR="00E125EC" w:rsidRDefault="00E125EC" w:rsidP="00286755"/>
    <w:p w14:paraId="6B70B85A" w14:textId="391B6EEA" w:rsidR="000F4D20" w:rsidRDefault="000F4D20" w:rsidP="00286755"/>
    <w:p w14:paraId="3183CA3A" w14:textId="4474C448" w:rsidR="000F4D20" w:rsidRDefault="000F4D20" w:rsidP="00286755"/>
    <w:p w14:paraId="7B9ECE13" w14:textId="468B258B" w:rsidR="004E61A9" w:rsidRDefault="004E61A9" w:rsidP="00286755">
      <w:r w:rsidRPr="00286755">
        <w:rPr>
          <w:noProof/>
        </w:rPr>
        <mc:AlternateContent>
          <mc:Choice Requires="wps">
            <w:drawing>
              <wp:anchor distT="0" distB="0" distL="114300" distR="114300" simplePos="0" relativeHeight="251996672" behindDoc="0" locked="0" layoutInCell="1" allowOverlap="1" wp14:anchorId="0A261840" wp14:editId="1986F924">
                <wp:simplePos x="0" y="0"/>
                <wp:positionH relativeFrom="column">
                  <wp:posOffset>4399915</wp:posOffset>
                </wp:positionH>
                <wp:positionV relativeFrom="paragraph">
                  <wp:posOffset>109220</wp:posOffset>
                </wp:positionV>
                <wp:extent cx="1008000" cy="180000"/>
                <wp:effectExtent l="0" t="0" r="1905" b="10795"/>
                <wp:wrapNone/>
                <wp:docPr id="66" name="テキスト ボックス 66"/>
                <wp:cNvGraphicFramePr/>
                <a:graphic xmlns:a="http://schemas.openxmlformats.org/drawingml/2006/main">
                  <a:graphicData uri="http://schemas.microsoft.com/office/word/2010/wordprocessingShape">
                    <wps:wsp>
                      <wps:cNvSpPr txBox="1"/>
                      <wps:spPr>
                        <a:xfrm>
                          <a:off x="0" y="0"/>
                          <a:ext cx="1008000" cy="180000"/>
                        </a:xfrm>
                        <a:prstGeom prst="rect">
                          <a:avLst/>
                        </a:prstGeom>
                        <a:noFill/>
                        <a:ln w="6350">
                          <a:noFill/>
                        </a:ln>
                      </wps:spPr>
                      <wps:txbx>
                        <w:txbxContent>
                          <w:p w14:paraId="38CA5DE2" w14:textId="77777777" w:rsidR="003D4378" w:rsidRPr="00884239" w:rsidRDefault="003D4378" w:rsidP="000F4D20">
                            <w:pPr>
                              <w:autoSpaceDE w:val="0"/>
                              <w:autoSpaceDN w:val="0"/>
                              <w:spacing w:line="200" w:lineRule="exact"/>
                              <w:ind w:left="180" w:hangingChars="100" w:hanging="180"/>
                              <w:rPr>
                                <w:sz w:val="18"/>
                                <w:szCs w:val="18"/>
                              </w:rPr>
                            </w:pPr>
                            <w:r w:rsidRPr="00884239">
                              <w:rPr>
                                <w:rFonts w:hint="eastAsia"/>
                                <w:sz w:val="18"/>
                                <w:szCs w:val="18"/>
                              </w:rPr>
                              <w:t>出典：大阪府資料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61840" id="テキスト ボックス 66" o:spid="_x0000_s1056" type="#_x0000_t202" style="position:absolute;left:0;text-align:left;margin-left:346.45pt;margin-top:8.6pt;width:79.35pt;height:14.1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" filled="f" stroked="f" strokeweight=".5pt">
                <v:textbox inset="0,0,0,0">
                  <w:txbxContent>
                    <w:p w14:paraId="38CA5DE2" w14:textId="77777777" w:rsidR="003D4378" w:rsidRPr="00884239" w:rsidRDefault="003D4378" w:rsidP="000F4D20">
                      <w:pPr>
                        <w:autoSpaceDE w:val="0"/>
                        <w:autoSpaceDN w:val="0"/>
                        <w:spacing w:line="200" w:lineRule="exact"/>
                        <w:ind w:left="180" w:hangingChars="100" w:hanging="180"/>
                        <w:rPr>
                          <w:sz w:val="18"/>
                          <w:szCs w:val="18"/>
                        </w:rPr>
                      </w:pPr>
                      <w:r w:rsidRPr="00884239">
                        <w:rPr>
                          <w:rFonts w:hint="eastAsia"/>
                          <w:sz w:val="18"/>
                          <w:szCs w:val="18"/>
                        </w:rPr>
                        <w:t>出典：大阪府資料</w:t>
                      </w:r>
                    </w:p>
                  </w:txbxContent>
                </v:textbox>
              </v:shape>
            </w:pict>
          </mc:Fallback>
        </mc:AlternateContent>
      </w:r>
    </w:p>
    <w:p w14:paraId="356B6B67" w14:textId="632C1FEF" w:rsidR="004E61A9" w:rsidRDefault="00DB4EE5" w:rsidP="00286755">
      <w:r w:rsidRPr="00286755">
        <w:rPr>
          <w:noProof/>
        </w:rPr>
        <mc:AlternateContent>
          <mc:Choice Requires="wps">
            <w:drawing>
              <wp:anchor distT="0" distB="0" distL="114300" distR="114300" simplePos="0" relativeHeight="252057088" behindDoc="0" locked="0" layoutInCell="1" allowOverlap="1" wp14:anchorId="1D60C3EC" wp14:editId="6A10A228">
                <wp:simplePos x="0" y="0"/>
                <wp:positionH relativeFrom="column">
                  <wp:posOffset>1467485</wp:posOffset>
                </wp:positionH>
                <wp:positionV relativeFrom="paragraph">
                  <wp:posOffset>161925</wp:posOffset>
                </wp:positionV>
                <wp:extent cx="1764000" cy="180000"/>
                <wp:effectExtent l="0" t="0" r="8255" b="10795"/>
                <wp:wrapNone/>
                <wp:docPr id="26" name="テキスト ボックス 26"/>
                <wp:cNvGraphicFramePr/>
                <a:graphic xmlns:a="http://schemas.openxmlformats.org/drawingml/2006/main">
                  <a:graphicData uri="http://schemas.microsoft.com/office/word/2010/wordprocessingShape">
                    <wps:wsp>
                      <wps:cNvSpPr txBox="1"/>
                      <wps:spPr>
                        <a:xfrm>
                          <a:off x="0" y="0"/>
                          <a:ext cx="1764000" cy="180000"/>
                        </a:xfrm>
                        <a:prstGeom prst="rect">
                          <a:avLst/>
                        </a:prstGeom>
                        <a:noFill/>
                        <a:ln w="6350">
                          <a:noFill/>
                        </a:ln>
                      </wps:spPr>
                      <wps:txbx>
                        <w:txbxContent>
                          <w:p w14:paraId="48DB390A" w14:textId="75D5B144" w:rsidR="003D4378" w:rsidRPr="00DB4EE5" w:rsidRDefault="003D4378" w:rsidP="00DB4EE5">
                            <w:pPr>
                              <w:autoSpaceDE w:val="0"/>
                              <w:autoSpaceDN w:val="0"/>
                              <w:spacing w:line="200" w:lineRule="exact"/>
                              <w:ind w:left="180" w:hangingChars="100" w:hanging="180"/>
                              <w:rPr>
                                <w:sz w:val="18"/>
                                <w:szCs w:val="18"/>
                              </w:rPr>
                            </w:pPr>
                            <w:r w:rsidRPr="00DB4EE5">
                              <w:rPr>
                                <w:rFonts w:hint="eastAsia"/>
                                <w:sz w:val="18"/>
                                <w:szCs w:val="18"/>
                              </w:rPr>
                              <w:t>丸数字は</w:t>
                            </w:r>
                            <w:r w:rsidRPr="00DB4EE5">
                              <w:rPr>
                                <w:rFonts w:ascii="Arial" w:eastAsia="ＭＳ ゴシック" w:hAnsi="Arial" w:cs="Arial"/>
                                <w:sz w:val="18"/>
                                <w:szCs w:val="18"/>
                              </w:rPr>
                              <w:fldChar w:fldCharType="begin"/>
                            </w:r>
                            <w:r w:rsidRPr="00DB4EE5">
                              <w:rPr>
                                <w:rFonts w:ascii="Arial" w:eastAsia="ＭＳ ゴシック" w:hAnsi="Arial" w:cs="Arial"/>
                                <w:sz w:val="18"/>
                                <w:szCs w:val="18"/>
                              </w:rPr>
                              <w:instrText xml:space="preserve"> REF _Ref84436049 \h  \* MERGEFORMAT </w:instrText>
                            </w:r>
                            <w:r w:rsidRPr="00DB4EE5">
                              <w:rPr>
                                <w:rFonts w:ascii="Arial" w:eastAsia="ＭＳ ゴシック" w:hAnsi="Arial" w:cs="Arial"/>
                                <w:sz w:val="18"/>
                                <w:szCs w:val="18"/>
                              </w:rPr>
                            </w:r>
                            <w:r w:rsidRPr="00DB4EE5">
                              <w:rPr>
                                <w:rFonts w:ascii="Arial" w:eastAsia="ＭＳ ゴシック" w:hAnsi="Arial" w:cs="Arial"/>
                                <w:sz w:val="18"/>
                                <w:szCs w:val="18"/>
                              </w:rPr>
                              <w:fldChar w:fldCharType="separate"/>
                            </w:r>
                            <w:r w:rsidR="00851D02" w:rsidRPr="00851D02">
                              <w:rPr>
                                <w:rFonts w:ascii="Arial" w:eastAsia="ＭＳ ゴシック" w:hAnsi="Arial" w:cs="Arial" w:hint="eastAsia"/>
                                <w:sz w:val="18"/>
                                <w:szCs w:val="18"/>
                              </w:rPr>
                              <w:t>表</w:t>
                            </w:r>
                            <w:r w:rsidR="00851D02" w:rsidRPr="00851D02">
                              <w:rPr>
                                <w:rFonts w:ascii="Arial" w:eastAsia="ＭＳ ゴシック" w:hAnsi="Arial" w:cs="Arial" w:hint="eastAsia"/>
                                <w:sz w:val="18"/>
                                <w:szCs w:val="18"/>
                              </w:rPr>
                              <w:t xml:space="preserve"> </w:t>
                            </w:r>
                            <w:r w:rsidR="00851D02" w:rsidRPr="00851D02">
                              <w:rPr>
                                <w:rFonts w:ascii="Arial" w:eastAsia="ＭＳ ゴシック" w:hAnsi="Arial" w:cs="Arial"/>
                                <w:noProof/>
                                <w:sz w:val="18"/>
                                <w:szCs w:val="18"/>
                              </w:rPr>
                              <w:t>5.5</w:t>
                            </w:r>
                            <w:r w:rsidRPr="00DB4EE5">
                              <w:rPr>
                                <w:rFonts w:ascii="Arial" w:eastAsia="ＭＳ ゴシック" w:hAnsi="Arial" w:cs="Arial"/>
                                <w:sz w:val="18"/>
                                <w:szCs w:val="18"/>
                              </w:rPr>
                              <w:fldChar w:fldCharType="end"/>
                            </w:r>
                            <w:r w:rsidRPr="00DB4EE5">
                              <w:rPr>
                                <w:rFonts w:ascii="ＭＳ 明朝" w:hAnsi="ＭＳ 明朝" w:cs="Arial"/>
                                <w:sz w:val="18"/>
                                <w:szCs w:val="18"/>
                              </w:rPr>
                              <w:t>、</w:t>
                            </w:r>
                            <w:r w:rsidRPr="00DB4EE5">
                              <w:rPr>
                                <w:rFonts w:ascii="Arial" w:eastAsia="ＭＳ ゴシック" w:hAnsi="Arial" w:cs="Arial"/>
                                <w:sz w:val="18"/>
                                <w:szCs w:val="18"/>
                              </w:rPr>
                              <w:fldChar w:fldCharType="begin"/>
                            </w:r>
                            <w:r w:rsidRPr="00DB4EE5">
                              <w:rPr>
                                <w:rFonts w:ascii="Arial" w:eastAsia="ＭＳ ゴシック" w:hAnsi="Arial" w:cs="Arial"/>
                                <w:sz w:val="18"/>
                                <w:szCs w:val="18"/>
                              </w:rPr>
                              <w:instrText xml:space="preserve"> REF _Ref84254364 \h  \* MERGEFORMAT </w:instrText>
                            </w:r>
                            <w:r w:rsidRPr="00DB4EE5">
                              <w:rPr>
                                <w:rFonts w:ascii="Arial" w:eastAsia="ＭＳ ゴシック" w:hAnsi="Arial" w:cs="Arial"/>
                                <w:sz w:val="18"/>
                                <w:szCs w:val="18"/>
                              </w:rPr>
                            </w:r>
                            <w:r w:rsidRPr="00DB4EE5">
                              <w:rPr>
                                <w:rFonts w:ascii="Arial" w:eastAsia="ＭＳ ゴシック" w:hAnsi="Arial" w:cs="Arial"/>
                                <w:sz w:val="18"/>
                                <w:szCs w:val="18"/>
                              </w:rPr>
                              <w:fldChar w:fldCharType="separate"/>
                            </w:r>
                            <w:r w:rsidR="00851D02" w:rsidRPr="00851D02">
                              <w:rPr>
                                <w:rFonts w:ascii="Arial" w:eastAsia="ＭＳ ゴシック" w:hAnsi="Arial" w:cs="Arial" w:hint="eastAsia"/>
                                <w:sz w:val="18"/>
                                <w:szCs w:val="18"/>
                              </w:rPr>
                              <w:t>図</w:t>
                            </w:r>
                            <w:r w:rsidR="00851D02" w:rsidRPr="00851D02">
                              <w:rPr>
                                <w:rFonts w:ascii="Arial" w:eastAsia="ＭＳ ゴシック" w:hAnsi="Arial" w:cs="Arial" w:hint="eastAsia"/>
                                <w:sz w:val="18"/>
                                <w:szCs w:val="18"/>
                              </w:rPr>
                              <w:t xml:space="preserve"> </w:t>
                            </w:r>
                            <w:r w:rsidR="00851D02" w:rsidRPr="00851D02">
                              <w:rPr>
                                <w:rFonts w:ascii="Arial" w:eastAsia="ＭＳ ゴシック" w:hAnsi="Arial" w:cs="Arial"/>
                                <w:noProof/>
                                <w:sz w:val="18"/>
                                <w:szCs w:val="18"/>
                              </w:rPr>
                              <w:t>5.12</w:t>
                            </w:r>
                            <w:r w:rsidRPr="00DB4EE5">
                              <w:rPr>
                                <w:rFonts w:ascii="Arial" w:eastAsia="ＭＳ ゴシック" w:hAnsi="Arial" w:cs="Arial"/>
                                <w:sz w:val="18"/>
                                <w:szCs w:val="18"/>
                              </w:rPr>
                              <w:fldChar w:fldCharType="end"/>
                            </w:r>
                            <w:r w:rsidRPr="00DB4EE5">
                              <w:rPr>
                                <w:rFonts w:hint="eastAsia"/>
                                <w:sz w:val="18"/>
                                <w:szCs w:val="18"/>
                              </w:rPr>
                              <w:t>と対応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0C3EC" id="テキスト ボックス 26" o:spid="_x0000_s1057" type="#_x0000_t202" style="position:absolute;left:0;text-align:left;margin-left:115.55pt;margin-top:12.75pt;width:138.9pt;height:14.15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" filled="f" stroked="f" strokeweight=".5pt">
                <v:textbox inset="0,0,0,0">
                  <w:txbxContent>
                    <w:p w14:paraId="48DB390A" w14:textId="75D5B144" w:rsidR="003D4378" w:rsidRPr="00DB4EE5" w:rsidRDefault="003D4378" w:rsidP="00DB4EE5">
                      <w:pPr>
                        <w:autoSpaceDE w:val="0"/>
                        <w:autoSpaceDN w:val="0"/>
                        <w:spacing w:line="200" w:lineRule="exact"/>
                        <w:ind w:left="180" w:hangingChars="100" w:hanging="180"/>
                        <w:rPr>
                          <w:sz w:val="18"/>
                          <w:szCs w:val="18"/>
                        </w:rPr>
                      </w:pPr>
                      <w:r w:rsidRPr="00DB4EE5">
                        <w:rPr>
                          <w:rFonts w:hint="eastAsia"/>
                          <w:sz w:val="18"/>
                          <w:szCs w:val="18"/>
                        </w:rPr>
                        <w:t>丸数字は</w:t>
                      </w:r>
                      <w:r w:rsidRPr="00DB4EE5">
                        <w:rPr>
                          <w:rFonts w:ascii="Arial" w:eastAsia="ＭＳ ゴシック" w:hAnsi="Arial" w:cs="Arial"/>
                          <w:sz w:val="18"/>
                          <w:szCs w:val="18"/>
                        </w:rPr>
                        <w:fldChar w:fldCharType="begin"/>
                      </w:r>
                      <w:r w:rsidRPr="00DB4EE5">
                        <w:rPr>
                          <w:rFonts w:ascii="Arial" w:eastAsia="ＭＳ ゴシック" w:hAnsi="Arial" w:cs="Arial"/>
                          <w:sz w:val="18"/>
                          <w:szCs w:val="18"/>
                        </w:rPr>
                        <w:instrText xml:space="preserve"> REF _Ref84436049 \h  \* MERGEFORMAT </w:instrText>
                      </w:r>
                      <w:r w:rsidRPr="00DB4EE5">
                        <w:rPr>
                          <w:rFonts w:ascii="Arial" w:eastAsia="ＭＳ ゴシック" w:hAnsi="Arial" w:cs="Arial"/>
                          <w:sz w:val="18"/>
                          <w:szCs w:val="18"/>
                        </w:rPr>
                      </w:r>
                      <w:r w:rsidRPr="00DB4EE5">
                        <w:rPr>
                          <w:rFonts w:ascii="Arial" w:eastAsia="ＭＳ ゴシック" w:hAnsi="Arial" w:cs="Arial"/>
                          <w:sz w:val="18"/>
                          <w:szCs w:val="18"/>
                        </w:rPr>
                        <w:fldChar w:fldCharType="separate"/>
                      </w:r>
                      <w:r w:rsidR="00851D02" w:rsidRPr="00851D02">
                        <w:rPr>
                          <w:rFonts w:ascii="Arial" w:eastAsia="ＭＳ ゴシック" w:hAnsi="Arial" w:cs="Arial" w:hint="eastAsia"/>
                          <w:sz w:val="18"/>
                          <w:szCs w:val="18"/>
                        </w:rPr>
                        <w:t>表</w:t>
                      </w:r>
                      <w:r w:rsidR="00851D02" w:rsidRPr="00851D02">
                        <w:rPr>
                          <w:rFonts w:ascii="Arial" w:eastAsia="ＭＳ ゴシック" w:hAnsi="Arial" w:cs="Arial" w:hint="eastAsia"/>
                          <w:sz w:val="18"/>
                          <w:szCs w:val="18"/>
                        </w:rPr>
                        <w:t xml:space="preserve"> </w:t>
                      </w:r>
                      <w:r w:rsidR="00851D02" w:rsidRPr="00851D02">
                        <w:rPr>
                          <w:rFonts w:ascii="Arial" w:eastAsia="ＭＳ ゴシック" w:hAnsi="Arial" w:cs="Arial"/>
                          <w:noProof/>
                          <w:sz w:val="18"/>
                          <w:szCs w:val="18"/>
                        </w:rPr>
                        <w:t>5.5</w:t>
                      </w:r>
                      <w:r w:rsidRPr="00DB4EE5">
                        <w:rPr>
                          <w:rFonts w:ascii="Arial" w:eastAsia="ＭＳ ゴシック" w:hAnsi="Arial" w:cs="Arial"/>
                          <w:sz w:val="18"/>
                          <w:szCs w:val="18"/>
                        </w:rPr>
                        <w:fldChar w:fldCharType="end"/>
                      </w:r>
                      <w:r w:rsidRPr="00DB4EE5">
                        <w:rPr>
                          <w:rFonts w:ascii="ＭＳ 明朝" w:hAnsi="ＭＳ 明朝" w:cs="Arial"/>
                          <w:sz w:val="18"/>
                          <w:szCs w:val="18"/>
                        </w:rPr>
                        <w:t>、</w:t>
                      </w:r>
                      <w:r w:rsidRPr="00DB4EE5">
                        <w:rPr>
                          <w:rFonts w:ascii="Arial" w:eastAsia="ＭＳ ゴシック" w:hAnsi="Arial" w:cs="Arial"/>
                          <w:sz w:val="18"/>
                          <w:szCs w:val="18"/>
                        </w:rPr>
                        <w:fldChar w:fldCharType="begin"/>
                      </w:r>
                      <w:r w:rsidRPr="00DB4EE5">
                        <w:rPr>
                          <w:rFonts w:ascii="Arial" w:eastAsia="ＭＳ ゴシック" w:hAnsi="Arial" w:cs="Arial"/>
                          <w:sz w:val="18"/>
                          <w:szCs w:val="18"/>
                        </w:rPr>
                        <w:instrText xml:space="preserve"> REF _Ref84254364 \h  \* MERGEFORMAT </w:instrText>
                      </w:r>
                      <w:r w:rsidRPr="00DB4EE5">
                        <w:rPr>
                          <w:rFonts w:ascii="Arial" w:eastAsia="ＭＳ ゴシック" w:hAnsi="Arial" w:cs="Arial"/>
                          <w:sz w:val="18"/>
                          <w:szCs w:val="18"/>
                        </w:rPr>
                      </w:r>
                      <w:r w:rsidRPr="00DB4EE5">
                        <w:rPr>
                          <w:rFonts w:ascii="Arial" w:eastAsia="ＭＳ ゴシック" w:hAnsi="Arial" w:cs="Arial"/>
                          <w:sz w:val="18"/>
                          <w:szCs w:val="18"/>
                        </w:rPr>
                        <w:fldChar w:fldCharType="separate"/>
                      </w:r>
                      <w:r w:rsidR="00851D02" w:rsidRPr="00851D02">
                        <w:rPr>
                          <w:rFonts w:ascii="Arial" w:eastAsia="ＭＳ ゴシック" w:hAnsi="Arial" w:cs="Arial" w:hint="eastAsia"/>
                          <w:sz w:val="18"/>
                          <w:szCs w:val="18"/>
                        </w:rPr>
                        <w:t>図</w:t>
                      </w:r>
                      <w:r w:rsidR="00851D02" w:rsidRPr="00851D02">
                        <w:rPr>
                          <w:rFonts w:ascii="Arial" w:eastAsia="ＭＳ ゴシック" w:hAnsi="Arial" w:cs="Arial" w:hint="eastAsia"/>
                          <w:sz w:val="18"/>
                          <w:szCs w:val="18"/>
                        </w:rPr>
                        <w:t xml:space="preserve"> </w:t>
                      </w:r>
                      <w:r w:rsidR="00851D02" w:rsidRPr="00851D02">
                        <w:rPr>
                          <w:rFonts w:ascii="Arial" w:eastAsia="ＭＳ ゴシック" w:hAnsi="Arial" w:cs="Arial"/>
                          <w:noProof/>
                          <w:sz w:val="18"/>
                          <w:szCs w:val="18"/>
                        </w:rPr>
                        <w:t>5.12</w:t>
                      </w:r>
                      <w:r w:rsidRPr="00DB4EE5">
                        <w:rPr>
                          <w:rFonts w:ascii="Arial" w:eastAsia="ＭＳ ゴシック" w:hAnsi="Arial" w:cs="Arial"/>
                          <w:sz w:val="18"/>
                          <w:szCs w:val="18"/>
                        </w:rPr>
                        <w:fldChar w:fldCharType="end"/>
                      </w:r>
                      <w:r w:rsidRPr="00DB4EE5">
                        <w:rPr>
                          <w:rFonts w:hint="eastAsia"/>
                          <w:sz w:val="18"/>
                          <w:szCs w:val="18"/>
                        </w:rPr>
                        <w:t>と対応</w:t>
                      </w:r>
                    </w:p>
                  </w:txbxContent>
                </v:textbox>
              </v:shape>
            </w:pict>
          </mc:Fallback>
        </mc:AlternateContent>
      </w:r>
    </w:p>
    <w:p w14:paraId="4010CFB0" w14:textId="45904931" w:rsidR="0020292E" w:rsidRDefault="00286755" w:rsidP="00DB4EE5">
      <w:pPr>
        <w:pStyle w:val="aa"/>
        <w:spacing w:beforeLines="50" w:before="180"/>
      </w:pPr>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11</w:t>
      </w:r>
      <w:r w:rsidR="00D53657">
        <w:fldChar w:fldCharType="end"/>
      </w:r>
      <w:r>
        <w:rPr>
          <w:rFonts w:hint="eastAsia"/>
        </w:rPr>
        <w:t xml:space="preserve">　下水処理水の利用状況</w:t>
      </w:r>
    </w:p>
    <w:p w14:paraId="3863977C" w14:textId="0A5D8054" w:rsidR="00803E66" w:rsidRDefault="00803E66" w:rsidP="0020292E">
      <w:r>
        <w:br w:type="page"/>
      </w:r>
    </w:p>
    <w:bookmarkStart w:id="18" w:name="_Ref84436049"/>
    <w:p w14:paraId="23E92006" w14:textId="7DB9A4D7" w:rsidR="00CB1C57" w:rsidRDefault="00E9120A" w:rsidP="00C50A8A">
      <w:pPr>
        <w:pStyle w:val="aa"/>
      </w:pPr>
      <w:r>
        <w:rPr>
          <w:noProof/>
        </w:rPr>
        <w:lastRenderedPageBreak/>
        <mc:AlternateContent>
          <mc:Choice Requires="wps">
            <w:drawing>
              <wp:anchor distT="0" distB="0" distL="114300" distR="114300" simplePos="0" relativeHeight="252030464" behindDoc="0" locked="0" layoutInCell="1" allowOverlap="1" wp14:anchorId="65A89C78" wp14:editId="1B29CEB2">
                <wp:simplePos x="0" y="0"/>
                <wp:positionH relativeFrom="column">
                  <wp:posOffset>194310</wp:posOffset>
                </wp:positionH>
                <wp:positionV relativeFrom="paragraph">
                  <wp:posOffset>3309620</wp:posOffset>
                </wp:positionV>
                <wp:extent cx="3420000" cy="180000"/>
                <wp:effectExtent l="0" t="0" r="9525" b="10795"/>
                <wp:wrapNone/>
                <wp:docPr id="69" name="テキスト ボックス 69"/>
                <wp:cNvGraphicFramePr/>
                <a:graphic xmlns:a="http://schemas.openxmlformats.org/drawingml/2006/main">
                  <a:graphicData uri="http://schemas.microsoft.com/office/word/2010/wordprocessingShape">
                    <wps:wsp>
                      <wps:cNvSpPr txBox="1"/>
                      <wps:spPr>
                        <a:xfrm>
                          <a:off x="0" y="0"/>
                          <a:ext cx="3420000" cy="180000"/>
                        </a:xfrm>
                        <a:prstGeom prst="rect">
                          <a:avLst/>
                        </a:prstGeom>
                        <a:noFill/>
                        <a:ln w="6350">
                          <a:noFill/>
                        </a:ln>
                      </wps:spPr>
                      <wps:txbx>
                        <w:txbxContent>
                          <w:p w14:paraId="52435230" w14:textId="77B184A7" w:rsidR="003D4378" w:rsidRPr="005E47D5" w:rsidRDefault="003D4378" w:rsidP="00E9120A">
                            <w:pPr>
                              <w:spacing w:line="240" w:lineRule="exact"/>
                              <w:rPr>
                                <w:sz w:val="18"/>
                                <w:szCs w:val="18"/>
                              </w:rPr>
                            </w:pPr>
                            <w:r>
                              <w:rPr>
                                <w:rFonts w:hint="eastAsia"/>
                                <w:sz w:val="18"/>
                                <w:szCs w:val="18"/>
                              </w:rPr>
                              <w:t>実施主体：下水処理水を利用するための導水路を整備した事業者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89C78" id="テキスト ボックス 69" o:spid="_x0000_s1058" type="#_x0000_t202" style="position:absolute;left:0;text-align:left;margin-left:15.3pt;margin-top:260.6pt;width:269.3pt;height:14.15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" filled="f" stroked="f" strokeweight=".5pt">
                <v:textbox inset="0,0,0,0">
                  <w:txbxContent>
                    <w:p w14:paraId="52435230" w14:textId="77B184A7" w:rsidR="003D4378" w:rsidRPr="005E47D5" w:rsidRDefault="003D4378" w:rsidP="00E9120A">
                      <w:pPr>
                        <w:spacing w:line="240" w:lineRule="exact"/>
                        <w:rPr>
                          <w:sz w:val="18"/>
                          <w:szCs w:val="18"/>
                        </w:rPr>
                      </w:pPr>
                      <w:r>
                        <w:rPr>
                          <w:rFonts w:hint="eastAsia"/>
                          <w:sz w:val="18"/>
                          <w:szCs w:val="18"/>
                        </w:rPr>
                        <w:t>実施主体：下水処理水を利用するための導水路を整備した事業者</w:t>
                      </w:r>
                    </w:p>
                  </w:txbxContent>
                </v:textbox>
              </v:shape>
            </w:pict>
          </mc:Fallback>
        </mc:AlternateContent>
      </w:r>
      <w:r w:rsidR="00C50A8A">
        <w:rPr>
          <w:rFonts w:hint="eastAsia"/>
        </w:rPr>
        <w:t>表</w:t>
      </w:r>
      <w:r w:rsidR="00C50A8A">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5</w:t>
      </w:r>
      <w:r w:rsidR="0075779B">
        <w:fldChar w:fldCharType="end"/>
      </w:r>
      <w:bookmarkEnd w:id="18"/>
      <w:r w:rsidR="00C50A8A">
        <w:rPr>
          <w:rFonts w:hint="eastAsia"/>
        </w:rPr>
        <w:t xml:space="preserve">　下水処理水の</w:t>
      </w:r>
      <w:r w:rsidR="00EC2D5D">
        <w:rPr>
          <w:rFonts w:hint="eastAsia"/>
        </w:rPr>
        <w:t>浄化</w:t>
      </w:r>
      <w:r w:rsidR="00C50A8A">
        <w:rPr>
          <w:rFonts w:hint="eastAsia"/>
        </w:rPr>
        <w:t>導水</w:t>
      </w:r>
      <w:r w:rsidR="00EC2D5D">
        <w:rPr>
          <w:rFonts w:hint="eastAsia"/>
        </w:rPr>
        <w:t>等の</w:t>
      </w:r>
      <w:r w:rsidR="00C50A8A">
        <w:rPr>
          <w:rFonts w:hint="eastAsia"/>
        </w:rPr>
        <w:t>実施状況</w:t>
      </w:r>
      <w:r w:rsidR="00C50A8A">
        <w:rPr>
          <w:rFonts w:hint="eastAsia"/>
        </w:rPr>
        <w:t>(</w:t>
      </w:r>
      <w:r w:rsidR="00C50A8A">
        <w:t>R1</w:t>
      </w:r>
      <w:r w:rsidR="00C50A8A">
        <w:rPr>
          <w:rFonts w:hint="eastAsia"/>
        </w:rPr>
        <w:t>年度末</w:t>
      </w:r>
      <w:r w:rsidR="00C50A8A">
        <w:rPr>
          <w:rFonts w:hint="eastAsia"/>
        </w:rPr>
        <w:t>)</w:t>
      </w:r>
    </w:p>
    <w:tbl>
      <w:tblPr>
        <w:tblStyle w:val="af1"/>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340"/>
        <w:gridCol w:w="837"/>
        <w:gridCol w:w="2209"/>
        <w:gridCol w:w="840"/>
        <w:gridCol w:w="840"/>
        <w:gridCol w:w="1575"/>
        <w:gridCol w:w="1995"/>
      </w:tblGrid>
      <w:tr w:rsidR="00E00691" w:rsidRPr="003D1873" w14:paraId="48CEDBBA" w14:textId="77777777" w:rsidTr="00286755">
        <w:trPr>
          <w:jc w:val="center"/>
        </w:trPr>
        <w:tc>
          <w:tcPr>
            <w:tcW w:w="340" w:type="dxa"/>
            <w:tcBorders>
              <w:top w:val="single" w:sz="8" w:space="0" w:color="auto"/>
              <w:bottom w:val="single" w:sz="4" w:space="0" w:color="auto"/>
            </w:tcBorders>
            <w:shd w:val="clear" w:color="auto" w:fill="D9D9D9" w:themeFill="background1" w:themeFillShade="D9"/>
            <w:vAlign w:val="center"/>
          </w:tcPr>
          <w:p w14:paraId="2741B995" w14:textId="59309672" w:rsidR="003D1873" w:rsidRPr="004C3A94" w:rsidRDefault="003D1873" w:rsidP="00E00691">
            <w:pPr>
              <w:spacing w:line="200" w:lineRule="exact"/>
              <w:ind w:leftChars="-50" w:left="-105" w:rightChars="-50" w:right="-105"/>
              <w:jc w:val="center"/>
              <w:rPr>
                <w:sz w:val="16"/>
                <w:szCs w:val="16"/>
              </w:rPr>
            </w:pPr>
            <w:r w:rsidRPr="004C3A94">
              <w:rPr>
                <w:rFonts w:hint="eastAsia"/>
                <w:sz w:val="16"/>
                <w:szCs w:val="16"/>
              </w:rPr>
              <w:t>№</w:t>
            </w:r>
          </w:p>
        </w:tc>
        <w:tc>
          <w:tcPr>
            <w:tcW w:w="837" w:type="dxa"/>
            <w:tcBorders>
              <w:top w:val="single" w:sz="8" w:space="0" w:color="auto"/>
              <w:bottom w:val="single" w:sz="4" w:space="0" w:color="auto"/>
            </w:tcBorders>
            <w:shd w:val="clear" w:color="auto" w:fill="D9D9D9" w:themeFill="background1" w:themeFillShade="D9"/>
            <w:vAlign w:val="center"/>
          </w:tcPr>
          <w:p w14:paraId="1F795782" w14:textId="4DF93B40" w:rsidR="003D1873" w:rsidRPr="004C3A94" w:rsidRDefault="006801F0" w:rsidP="00C50A8A">
            <w:pPr>
              <w:spacing w:line="240" w:lineRule="exact"/>
              <w:ind w:leftChars="-50" w:left="-105" w:rightChars="-50" w:right="-105"/>
              <w:jc w:val="center"/>
              <w:rPr>
                <w:sz w:val="16"/>
                <w:szCs w:val="16"/>
              </w:rPr>
            </w:pPr>
            <w:r w:rsidRPr="004C3A94">
              <w:rPr>
                <w:rFonts w:hint="eastAsia"/>
                <w:sz w:val="16"/>
                <w:szCs w:val="16"/>
              </w:rPr>
              <w:t>実施</w:t>
            </w:r>
            <w:r w:rsidR="003D1873" w:rsidRPr="004C3A94">
              <w:rPr>
                <w:rFonts w:hint="eastAsia"/>
                <w:sz w:val="16"/>
                <w:szCs w:val="16"/>
              </w:rPr>
              <w:t>主体</w:t>
            </w:r>
          </w:p>
        </w:tc>
        <w:tc>
          <w:tcPr>
            <w:tcW w:w="2209" w:type="dxa"/>
            <w:tcBorders>
              <w:top w:val="single" w:sz="8" w:space="0" w:color="auto"/>
              <w:bottom w:val="single" w:sz="4" w:space="0" w:color="auto"/>
            </w:tcBorders>
            <w:shd w:val="clear" w:color="auto" w:fill="D9D9D9" w:themeFill="background1" w:themeFillShade="D9"/>
            <w:vAlign w:val="center"/>
          </w:tcPr>
          <w:p w14:paraId="0D1EC98E" w14:textId="1364951D" w:rsidR="003D1873" w:rsidRPr="004C3A94" w:rsidRDefault="003D1873" w:rsidP="00C50A8A">
            <w:pPr>
              <w:spacing w:line="240" w:lineRule="exact"/>
              <w:jc w:val="center"/>
              <w:rPr>
                <w:sz w:val="16"/>
                <w:szCs w:val="16"/>
              </w:rPr>
            </w:pPr>
            <w:r w:rsidRPr="004C3A94">
              <w:rPr>
                <w:rFonts w:hint="eastAsia"/>
                <w:sz w:val="16"/>
                <w:szCs w:val="16"/>
              </w:rPr>
              <w:t>放流先</w:t>
            </w:r>
            <w:r w:rsidRPr="004C3A94">
              <w:rPr>
                <w:rFonts w:hint="eastAsia"/>
                <w:sz w:val="16"/>
                <w:szCs w:val="16"/>
              </w:rPr>
              <w:t>(</w:t>
            </w:r>
            <w:r w:rsidRPr="004C3A94">
              <w:rPr>
                <w:rFonts w:hint="eastAsia"/>
                <w:sz w:val="16"/>
                <w:szCs w:val="16"/>
              </w:rPr>
              <w:t>合流河川</w:t>
            </w:r>
            <w:r w:rsidRPr="004C3A94">
              <w:rPr>
                <w:rFonts w:hint="eastAsia"/>
                <w:sz w:val="16"/>
                <w:szCs w:val="16"/>
              </w:rPr>
              <w:t>)</w:t>
            </w:r>
          </w:p>
        </w:tc>
        <w:tc>
          <w:tcPr>
            <w:tcW w:w="840" w:type="dxa"/>
            <w:tcBorders>
              <w:top w:val="single" w:sz="8" w:space="0" w:color="auto"/>
              <w:bottom w:val="single" w:sz="4" w:space="0" w:color="auto"/>
            </w:tcBorders>
            <w:shd w:val="clear" w:color="auto" w:fill="D9D9D9" w:themeFill="background1" w:themeFillShade="D9"/>
            <w:vAlign w:val="center"/>
          </w:tcPr>
          <w:p w14:paraId="587BF76D" w14:textId="77777777" w:rsidR="003D1873" w:rsidRPr="004C3A94" w:rsidRDefault="003D1873" w:rsidP="004C3A94">
            <w:pPr>
              <w:spacing w:line="180" w:lineRule="exact"/>
              <w:ind w:leftChars="-50" w:left="-105" w:rightChars="-50" w:right="-105"/>
              <w:jc w:val="center"/>
              <w:rPr>
                <w:sz w:val="16"/>
                <w:szCs w:val="16"/>
              </w:rPr>
            </w:pPr>
            <w:r w:rsidRPr="004C3A94">
              <w:rPr>
                <w:rFonts w:hint="eastAsia"/>
                <w:sz w:val="16"/>
                <w:szCs w:val="16"/>
              </w:rPr>
              <w:t>最大流量</w:t>
            </w:r>
          </w:p>
          <w:p w14:paraId="71271052" w14:textId="60FCA52E" w:rsidR="003D1873" w:rsidRPr="004C3A94" w:rsidRDefault="003D1873" w:rsidP="004C3A94">
            <w:pPr>
              <w:spacing w:line="180" w:lineRule="exact"/>
              <w:ind w:leftChars="-50" w:left="-105" w:rightChars="-50" w:right="-105"/>
              <w:jc w:val="center"/>
              <w:rPr>
                <w:sz w:val="14"/>
                <w:szCs w:val="14"/>
              </w:rPr>
            </w:pPr>
            <w:r w:rsidRPr="004C3A94">
              <w:rPr>
                <w:rFonts w:hint="eastAsia"/>
                <w:sz w:val="14"/>
                <w:szCs w:val="14"/>
              </w:rPr>
              <w:t>(</w:t>
            </w:r>
            <w:r w:rsidRPr="004C3A94">
              <w:rPr>
                <w:sz w:val="14"/>
                <w:szCs w:val="14"/>
              </w:rPr>
              <w:t>m</w:t>
            </w:r>
            <w:r w:rsidRPr="004C3A94">
              <w:rPr>
                <w:sz w:val="14"/>
                <w:szCs w:val="14"/>
                <w:vertAlign w:val="superscript"/>
              </w:rPr>
              <w:t>3</w:t>
            </w:r>
            <w:r w:rsidRPr="004C3A94">
              <w:rPr>
                <w:sz w:val="14"/>
                <w:szCs w:val="14"/>
              </w:rPr>
              <w:t>/</w:t>
            </w:r>
            <w:r w:rsidRPr="004C3A94">
              <w:rPr>
                <w:rFonts w:hint="eastAsia"/>
                <w:sz w:val="14"/>
                <w:szCs w:val="14"/>
              </w:rPr>
              <w:t>日</w:t>
            </w:r>
            <w:r w:rsidRPr="004C3A94">
              <w:rPr>
                <w:rFonts w:hint="eastAsia"/>
                <w:sz w:val="14"/>
                <w:szCs w:val="14"/>
              </w:rPr>
              <w:t>)</w:t>
            </w:r>
          </w:p>
        </w:tc>
        <w:tc>
          <w:tcPr>
            <w:tcW w:w="840" w:type="dxa"/>
            <w:tcBorders>
              <w:top w:val="single" w:sz="8" w:space="0" w:color="auto"/>
              <w:bottom w:val="single" w:sz="4" w:space="0" w:color="auto"/>
            </w:tcBorders>
            <w:shd w:val="clear" w:color="auto" w:fill="D9D9D9" w:themeFill="background1" w:themeFillShade="D9"/>
            <w:vAlign w:val="center"/>
          </w:tcPr>
          <w:p w14:paraId="02A9FB6D" w14:textId="0D8EE432" w:rsidR="003D1873" w:rsidRPr="004C3A94" w:rsidRDefault="003D1873" w:rsidP="004C3A94">
            <w:pPr>
              <w:spacing w:line="180" w:lineRule="exact"/>
              <w:ind w:leftChars="-50" w:left="-105" w:rightChars="-50" w:right="-105"/>
              <w:jc w:val="center"/>
              <w:rPr>
                <w:sz w:val="16"/>
                <w:szCs w:val="16"/>
              </w:rPr>
            </w:pPr>
            <w:r w:rsidRPr="004C3A94">
              <w:rPr>
                <w:rFonts w:hint="eastAsia"/>
                <w:sz w:val="16"/>
                <w:szCs w:val="16"/>
              </w:rPr>
              <w:t>導水開</w:t>
            </w:r>
            <w:r w:rsidR="00C50A8A" w:rsidRPr="004C3A94">
              <w:rPr>
                <w:sz w:val="16"/>
                <w:szCs w:val="16"/>
              </w:rPr>
              <w:br/>
            </w:r>
            <w:r w:rsidRPr="004C3A94">
              <w:rPr>
                <w:rFonts w:hint="eastAsia"/>
                <w:sz w:val="16"/>
                <w:szCs w:val="16"/>
              </w:rPr>
              <w:t>始年度</w:t>
            </w:r>
          </w:p>
        </w:tc>
        <w:tc>
          <w:tcPr>
            <w:tcW w:w="1575" w:type="dxa"/>
            <w:tcBorders>
              <w:top w:val="single" w:sz="8" w:space="0" w:color="auto"/>
              <w:bottom w:val="single" w:sz="4" w:space="0" w:color="auto"/>
            </w:tcBorders>
            <w:shd w:val="clear" w:color="auto" w:fill="D9D9D9" w:themeFill="background1" w:themeFillShade="D9"/>
            <w:vAlign w:val="center"/>
          </w:tcPr>
          <w:p w14:paraId="4E1F2BC9" w14:textId="0EC44922" w:rsidR="003D1873" w:rsidRPr="004C3A94" w:rsidRDefault="00C50A8A" w:rsidP="00C50A8A">
            <w:pPr>
              <w:spacing w:line="240" w:lineRule="exact"/>
              <w:jc w:val="center"/>
              <w:rPr>
                <w:sz w:val="16"/>
                <w:szCs w:val="16"/>
              </w:rPr>
            </w:pPr>
            <w:r w:rsidRPr="004C3A94">
              <w:rPr>
                <w:rFonts w:hint="eastAsia"/>
                <w:sz w:val="16"/>
                <w:szCs w:val="16"/>
              </w:rPr>
              <w:t>導水</w:t>
            </w:r>
            <w:r w:rsidR="003D1873" w:rsidRPr="004C3A94">
              <w:rPr>
                <w:rFonts w:hint="eastAsia"/>
                <w:sz w:val="16"/>
                <w:szCs w:val="16"/>
              </w:rPr>
              <w:t>目的</w:t>
            </w:r>
          </w:p>
        </w:tc>
        <w:tc>
          <w:tcPr>
            <w:tcW w:w="1995" w:type="dxa"/>
            <w:tcBorders>
              <w:top w:val="single" w:sz="8" w:space="0" w:color="auto"/>
              <w:bottom w:val="single" w:sz="4" w:space="0" w:color="auto"/>
            </w:tcBorders>
            <w:shd w:val="clear" w:color="auto" w:fill="D9D9D9" w:themeFill="background1" w:themeFillShade="D9"/>
            <w:vAlign w:val="center"/>
          </w:tcPr>
          <w:p w14:paraId="1CDF97CA" w14:textId="70AE1F64" w:rsidR="003D1873" w:rsidRPr="004C3A94" w:rsidRDefault="003D1873" w:rsidP="00C50A8A">
            <w:pPr>
              <w:spacing w:line="240" w:lineRule="exact"/>
              <w:jc w:val="center"/>
              <w:rPr>
                <w:sz w:val="16"/>
                <w:szCs w:val="16"/>
              </w:rPr>
            </w:pPr>
            <w:r w:rsidRPr="004C3A94">
              <w:rPr>
                <w:rFonts w:hint="eastAsia"/>
                <w:sz w:val="16"/>
                <w:szCs w:val="16"/>
              </w:rPr>
              <w:t>導水元処理場</w:t>
            </w:r>
          </w:p>
        </w:tc>
      </w:tr>
      <w:tr w:rsidR="00C50A8A" w:rsidRPr="003D1873" w14:paraId="0475E28F" w14:textId="77777777" w:rsidTr="00286755">
        <w:trPr>
          <w:trHeight w:val="284"/>
          <w:jc w:val="center"/>
        </w:trPr>
        <w:tc>
          <w:tcPr>
            <w:tcW w:w="340" w:type="dxa"/>
            <w:tcBorders>
              <w:top w:val="single" w:sz="4" w:space="0" w:color="auto"/>
            </w:tcBorders>
            <w:vAlign w:val="center"/>
          </w:tcPr>
          <w:p w14:paraId="42D04304" w14:textId="40D3114F"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①</w:t>
            </w:r>
          </w:p>
        </w:tc>
        <w:tc>
          <w:tcPr>
            <w:tcW w:w="837" w:type="dxa"/>
            <w:tcBorders>
              <w:top w:val="single" w:sz="4" w:space="0" w:color="auto"/>
            </w:tcBorders>
            <w:vAlign w:val="center"/>
          </w:tcPr>
          <w:p w14:paraId="4AA7BF21" w14:textId="6A6561F0" w:rsidR="003D1873" w:rsidRPr="004C3A94" w:rsidRDefault="003D1873" w:rsidP="00E00691">
            <w:pPr>
              <w:spacing w:line="200" w:lineRule="exact"/>
              <w:ind w:leftChars="-50" w:left="-105" w:rightChars="-50" w:right="-105"/>
              <w:jc w:val="center"/>
              <w:rPr>
                <w:sz w:val="16"/>
                <w:szCs w:val="16"/>
              </w:rPr>
            </w:pPr>
            <w:r w:rsidRPr="004C3A94">
              <w:rPr>
                <w:rFonts w:hint="eastAsia"/>
                <w:sz w:val="16"/>
                <w:szCs w:val="16"/>
              </w:rPr>
              <w:t>東大阪市</w:t>
            </w:r>
          </w:p>
        </w:tc>
        <w:tc>
          <w:tcPr>
            <w:tcW w:w="2209" w:type="dxa"/>
            <w:tcBorders>
              <w:top w:val="single" w:sz="4" w:space="0" w:color="auto"/>
            </w:tcBorders>
            <w:vAlign w:val="center"/>
          </w:tcPr>
          <w:p w14:paraId="205C2431" w14:textId="0A6C428C" w:rsidR="003D1873" w:rsidRPr="004C3A94" w:rsidRDefault="003D1873" w:rsidP="00E00691">
            <w:pPr>
              <w:spacing w:line="200" w:lineRule="exact"/>
              <w:rPr>
                <w:sz w:val="16"/>
                <w:szCs w:val="16"/>
              </w:rPr>
            </w:pPr>
            <w:r w:rsidRPr="004C3A94">
              <w:rPr>
                <w:rFonts w:hint="eastAsia"/>
                <w:sz w:val="16"/>
                <w:szCs w:val="16"/>
              </w:rPr>
              <w:t>鴻池井路</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tcBorders>
              <w:top w:val="single" w:sz="4" w:space="0" w:color="auto"/>
            </w:tcBorders>
            <w:vAlign w:val="center"/>
          </w:tcPr>
          <w:p w14:paraId="09E51F0E" w14:textId="380F19A5" w:rsidR="003D1873" w:rsidRPr="004C3A94" w:rsidRDefault="003D1873" w:rsidP="00E00691">
            <w:pPr>
              <w:spacing w:line="200" w:lineRule="exact"/>
              <w:jc w:val="right"/>
              <w:rPr>
                <w:sz w:val="16"/>
                <w:szCs w:val="16"/>
              </w:rPr>
            </w:pPr>
            <w:r w:rsidRPr="004C3A94">
              <w:rPr>
                <w:sz w:val="16"/>
                <w:szCs w:val="16"/>
              </w:rPr>
              <w:t>3,000</w:t>
            </w:r>
          </w:p>
        </w:tc>
        <w:tc>
          <w:tcPr>
            <w:tcW w:w="840" w:type="dxa"/>
            <w:tcBorders>
              <w:top w:val="single" w:sz="4" w:space="0" w:color="auto"/>
            </w:tcBorders>
            <w:vAlign w:val="center"/>
          </w:tcPr>
          <w:p w14:paraId="35E518DB" w14:textId="0F8FB7A5"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16</w:t>
            </w:r>
          </w:p>
        </w:tc>
        <w:tc>
          <w:tcPr>
            <w:tcW w:w="1575" w:type="dxa"/>
            <w:tcBorders>
              <w:top w:val="single" w:sz="4" w:space="0" w:color="auto"/>
            </w:tcBorders>
            <w:vAlign w:val="center"/>
          </w:tcPr>
          <w:p w14:paraId="30F748F3" w14:textId="437AFEFE" w:rsidR="003D1873" w:rsidRPr="004C3A94" w:rsidRDefault="003D1873" w:rsidP="00E00691">
            <w:pPr>
              <w:spacing w:line="200" w:lineRule="exact"/>
              <w:ind w:rightChars="-50" w:right="-105"/>
              <w:rPr>
                <w:sz w:val="16"/>
                <w:szCs w:val="16"/>
              </w:rPr>
            </w:pPr>
            <w:r w:rsidRPr="004C3A94">
              <w:rPr>
                <w:rFonts w:hint="eastAsia"/>
                <w:sz w:val="16"/>
                <w:szCs w:val="16"/>
              </w:rPr>
              <w:t>河川浄化･維持用水</w:t>
            </w:r>
          </w:p>
        </w:tc>
        <w:tc>
          <w:tcPr>
            <w:tcW w:w="1995" w:type="dxa"/>
            <w:tcBorders>
              <w:top w:val="single" w:sz="4" w:space="0" w:color="auto"/>
            </w:tcBorders>
            <w:vAlign w:val="center"/>
          </w:tcPr>
          <w:p w14:paraId="19B65F62" w14:textId="14F4C118" w:rsidR="003D1873" w:rsidRPr="00C50A8A" w:rsidRDefault="003D1873" w:rsidP="00E00691">
            <w:pPr>
              <w:spacing w:line="200" w:lineRule="exact"/>
              <w:rPr>
                <w:sz w:val="16"/>
                <w:szCs w:val="16"/>
              </w:rPr>
            </w:pPr>
            <w:r w:rsidRPr="00C50A8A">
              <w:rPr>
                <w:rFonts w:hint="eastAsia"/>
                <w:sz w:val="16"/>
                <w:szCs w:val="16"/>
              </w:rPr>
              <w:t>鴻池水みらいセンター</w:t>
            </w:r>
          </w:p>
        </w:tc>
      </w:tr>
      <w:tr w:rsidR="00C50A8A" w:rsidRPr="003D1873" w14:paraId="26372682" w14:textId="77777777" w:rsidTr="00286755">
        <w:trPr>
          <w:trHeight w:val="284"/>
          <w:jc w:val="center"/>
        </w:trPr>
        <w:tc>
          <w:tcPr>
            <w:tcW w:w="340" w:type="dxa"/>
            <w:vAlign w:val="center"/>
          </w:tcPr>
          <w:p w14:paraId="39814504" w14:textId="7A8C4B03"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②</w:t>
            </w:r>
          </w:p>
        </w:tc>
        <w:tc>
          <w:tcPr>
            <w:tcW w:w="837" w:type="dxa"/>
            <w:vAlign w:val="center"/>
          </w:tcPr>
          <w:p w14:paraId="2F4185B8" w14:textId="5AAC0258" w:rsidR="003D1873" w:rsidRPr="004C3A94" w:rsidRDefault="003D1873" w:rsidP="00E00691">
            <w:pPr>
              <w:spacing w:line="200" w:lineRule="exact"/>
              <w:jc w:val="center"/>
              <w:rPr>
                <w:sz w:val="16"/>
                <w:szCs w:val="16"/>
              </w:rPr>
            </w:pPr>
            <w:r w:rsidRPr="004C3A94">
              <w:rPr>
                <w:rFonts w:hint="eastAsia"/>
                <w:sz w:val="16"/>
                <w:szCs w:val="16"/>
              </w:rPr>
              <w:t>大東市</w:t>
            </w:r>
          </w:p>
        </w:tc>
        <w:tc>
          <w:tcPr>
            <w:tcW w:w="2209" w:type="dxa"/>
            <w:vAlign w:val="center"/>
          </w:tcPr>
          <w:p w14:paraId="7FB3A075" w14:textId="077E8F08" w:rsidR="003D1873" w:rsidRPr="004C3A94" w:rsidRDefault="003D1873" w:rsidP="00E00691">
            <w:pPr>
              <w:spacing w:line="200" w:lineRule="exact"/>
              <w:rPr>
                <w:sz w:val="16"/>
                <w:szCs w:val="16"/>
              </w:rPr>
            </w:pPr>
            <w:r w:rsidRPr="004C3A94">
              <w:rPr>
                <w:rFonts w:hint="eastAsia"/>
                <w:sz w:val="16"/>
                <w:szCs w:val="16"/>
              </w:rPr>
              <w:t>御領井路</w:t>
            </w:r>
            <w:r w:rsidRPr="004C3A94">
              <w:rPr>
                <w:rFonts w:hint="eastAsia"/>
                <w:sz w:val="16"/>
                <w:szCs w:val="16"/>
              </w:rPr>
              <w:t>(</w:t>
            </w:r>
            <w:r w:rsidRPr="004C3A94">
              <w:rPr>
                <w:rFonts w:hint="eastAsia"/>
                <w:sz w:val="16"/>
                <w:szCs w:val="16"/>
              </w:rPr>
              <w:t>古川</w:t>
            </w:r>
            <w:r w:rsidRPr="004C3A94">
              <w:rPr>
                <w:rFonts w:hint="eastAsia"/>
                <w:sz w:val="16"/>
                <w:szCs w:val="16"/>
              </w:rPr>
              <w:t>)</w:t>
            </w:r>
          </w:p>
        </w:tc>
        <w:tc>
          <w:tcPr>
            <w:tcW w:w="840" w:type="dxa"/>
            <w:vAlign w:val="center"/>
          </w:tcPr>
          <w:p w14:paraId="291FA6AF" w14:textId="45079676" w:rsidR="003D1873" w:rsidRPr="004C3A94" w:rsidRDefault="003D1873" w:rsidP="00E00691">
            <w:pPr>
              <w:spacing w:line="200" w:lineRule="exact"/>
              <w:jc w:val="right"/>
              <w:rPr>
                <w:sz w:val="16"/>
                <w:szCs w:val="16"/>
              </w:rPr>
            </w:pPr>
            <w:r w:rsidRPr="004C3A94">
              <w:rPr>
                <w:rFonts w:hint="eastAsia"/>
                <w:sz w:val="16"/>
                <w:szCs w:val="16"/>
              </w:rPr>
              <w:t>3</w:t>
            </w:r>
            <w:r w:rsidRPr="004C3A94">
              <w:rPr>
                <w:sz w:val="16"/>
                <w:szCs w:val="16"/>
              </w:rPr>
              <w:t>,000</w:t>
            </w:r>
          </w:p>
        </w:tc>
        <w:tc>
          <w:tcPr>
            <w:tcW w:w="840" w:type="dxa"/>
            <w:vAlign w:val="center"/>
          </w:tcPr>
          <w:p w14:paraId="3E4A5CEB" w14:textId="7599F0A1"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16</w:t>
            </w:r>
          </w:p>
        </w:tc>
        <w:tc>
          <w:tcPr>
            <w:tcW w:w="1575" w:type="dxa"/>
            <w:vAlign w:val="center"/>
          </w:tcPr>
          <w:p w14:paraId="45DB78F0" w14:textId="54DF0853" w:rsidR="003D1873" w:rsidRPr="004C3A94" w:rsidRDefault="003D1873" w:rsidP="00E00691">
            <w:pPr>
              <w:spacing w:line="200" w:lineRule="exact"/>
              <w:ind w:rightChars="-50" w:right="-105"/>
              <w:rPr>
                <w:sz w:val="16"/>
                <w:szCs w:val="16"/>
              </w:rPr>
            </w:pPr>
            <w:r w:rsidRPr="004C3A94">
              <w:rPr>
                <w:rFonts w:hint="eastAsia"/>
                <w:sz w:val="16"/>
                <w:szCs w:val="16"/>
              </w:rPr>
              <w:t>河川浄化･維持用水</w:t>
            </w:r>
          </w:p>
        </w:tc>
        <w:tc>
          <w:tcPr>
            <w:tcW w:w="1995" w:type="dxa"/>
            <w:vAlign w:val="center"/>
          </w:tcPr>
          <w:p w14:paraId="0FBB79AA" w14:textId="023D9890" w:rsidR="003D1873" w:rsidRPr="00C50A8A" w:rsidRDefault="003D1873" w:rsidP="00E00691">
            <w:pPr>
              <w:spacing w:line="200" w:lineRule="exact"/>
              <w:rPr>
                <w:sz w:val="16"/>
                <w:szCs w:val="16"/>
              </w:rPr>
            </w:pPr>
            <w:r w:rsidRPr="00C50A8A">
              <w:rPr>
                <w:rFonts w:hint="eastAsia"/>
                <w:sz w:val="16"/>
                <w:szCs w:val="16"/>
              </w:rPr>
              <w:t>鴻池水みらいセンター</w:t>
            </w:r>
          </w:p>
        </w:tc>
      </w:tr>
      <w:tr w:rsidR="00C50A8A" w:rsidRPr="003D1873" w14:paraId="14DCE2DA" w14:textId="77777777" w:rsidTr="00286755">
        <w:trPr>
          <w:trHeight w:val="284"/>
          <w:jc w:val="center"/>
        </w:trPr>
        <w:tc>
          <w:tcPr>
            <w:tcW w:w="340" w:type="dxa"/>
            <w:vAlign w:val="center"/>
          </w:tcPr>
          <w:p w14:paraId="2CCD0219" w14:textId="214F601D"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③</w:t>
            </w:r>
          </w:p>
        </w:tc>
        <w:tc>
          <w:tcPr>
            <w:tcW w:w="837" w:type="dxa"/>
            <w:vAlign w:val="center"/>
          </w:tcPr>
          <w:p w14:paraId="4FD64DC0" w14:textId="0CD580B3" w:rsidR="003D1873" w:rsidRPr="004C3A94" w:rsidRDefault="003D1873" w:rsidP="00E00691">
            <w:pPr>
              <w:spacing w:line="200" w:lineRule="exact"/>
              <w:jc w:val="center"/>
              <w:rPr>
                <w:sz w:val="16"/>
                <w:szCs w:val="16"/>
              </w:rPr>
            </w:pPr>
            <w:r w:rsidRPr="004C3A94">
              <w:rPr>
                <w:rFonts w:hint="eastAsia"/>
                <w:sz w:val="16"/>
                <w:szCs w:val="16"/>
              </w:rPr>
              <w:t>大阪市</w:t>
            </w:r>
          </w:p>
        </w:tc>
        <w:tc>
          <w:tcPr>
            <w:tcW w:w="2209" w:type="dxa"/>
            <w:vAlign w:val="center"/>
          </w:tcPr>
          <w:p w14:paraId="6B71A254" w14:textId="7DB074AA" w:rsidR="003D1873" w:rsidRPr="004C3A94" w:rsidRDefault="003D1873" w:rsidP="00E00691">
            <w:pPr>
              <w:spacing w:line="200" w:lineRule="exact"/>
              <w:rPr>
                <w:sz w:val="16"/>
                <w:szCs w:val="16"/>
              </w:rPr>
            </w:pPr>
            <w:r w:rsidRPr="004C3A94">
              <w:rPr>
                <w:rFonts w:hint="eastAsia"/>
                <w:sz w:val="16"/>
                <w:szCs w:val="16"/>
              </w:rPr>
              <w:t>今川･駒川</w:t>
            </w:r>
            <w:r w:rsidRPr="004C3A94">
              <w:rPr>
                <w:rFonts w:hint="eastAsia"/>
                <w:sz w:val="16"/>
                <w:szCs w:val="16"/>
              </w:rPr>
              <w:t>(</w:t>
            </w:r>
            <w:r w:rsidRPr="004C3A94">
              <w:rPr>
                <w:rFonts w:hint="eastAsia"/>
                <w:sz w:val="16"/>
                <w:szCs w:val="16"/>
              </w:rPr>
              <w:t>平野川</w:t>
            </w:r>
            <w:r w:rsidRPr="004C3A94">
              <w:rPr>
                <w:rFonts w:hint="eastAsia"/>
                <w:sz w:val="16"/>
                <w:szCs w:val="16"/>
              </w:rPr>
              <w:t>)</w:t>
            </w:r>
          </w:p>
        </w:tc>
        <w:tc>
          <w:tcPr>
            <w:tcW w:w="840" w:type="dxa"/>
            <w:vAlign w:val="center"/>
          </w:tcPr>
          <w:p w14:paraId="016D59B8" w14:textId="6D039086" w:rsidR="003D1873" w:rsidRPr="004C3A94" w:rsidRDefault="003D1873" w:rsidP="00E00691">
            <w:pPr>
              <w:spacing w:line="200" w:lineRule="exact"/>
              <w:jc w:val="right"/>
              <w:rPr>
                <w:sz w:val="16"/>
                <w:szCs w:val="16"/>
              </w:rPr>
            </w:pPr>
            <w:r w:rsidRPr="004C3A94">
              <w:rPr>
                <w:rFonts w:hint="eastAsia"/>
                <w:sz w:val="16"/>
                <w:szCs w:val="16"/>
              </w:rPr>
              <w:t>3</w:t>
            </w:r>
            <w:r w:rsidRPr="004C3A94">
              <w:rPr>
                <w:sz w:val="16"/>
                <w:szCs w:val="16"/>
              </w:rPr>
              <w:t>0,000</w:t>
            </w:r>
          </w:p>
        </w:tc>
        <w:tc>
          <w:tcPr>
            <w:tcW w:w="840" w:type="dxa"/>
            <w:vAlign w:val="center"/>
          </w:tcPr>
          <w:p w14:paraId="5B179C38" w14:textId="41DACB8C" w:rsidR="003D1873" w:rsidRPr="004C3A94" w:rsidRDefault="003D1873" w:rsidP="00E00691">
            <w:pPr>
              <w:spacing w:line="200" w:lineRule="exact"/>
              <w:jc w:val="center"/>
              <w:rPr>
                <w:sz w:val="16"/>
                <w:szCs w:val="16"/>
              </w:rPr>
            </w:pPr>
            <w:r w:rsidRPr="004C3A94">
              <w:rPr>
                <w:rFonts w:hint="eastAsia"/>
                <w:sz w:val="16"/>
                <w:szCs w:val="16"/>
              </w:rPr>
              <w:t>S</w:t>
            </w:r>
            <w:r w:rsidRPr="004C3A94">
              <w:rPr>
                <w:sz w:val="16"/>
                <w:szCs w:val="16"/>
              </w:rPr>
              <w:t>57</w:t>
            </w:r>
          </w:p>
        </w:tc>
        <w:tc>
          <w:tcPr>
            <w:tcW w:w="1575" w:type="dxa"/>
            <w:vAlign w:val="center"/>
          </w:tcPr>
          <w:p w14:paraId="33D0E8E9" w14:textId="5534C7C4" w:rsidR="003D1873" w:rsidRPr="004C3A94" w:rsidRDefault="003D1873" w:rsidP="00E00691">
            <w:pPr>
              <w:spacing w:line="200" w:lineRule="exact"/>
              <w:rPr>
                <w:sz w:val="16"/>
                <w:szCs w:val="16"/>
              </w:rPr>
            </w:pPr>
            <w:r w:rsidRPr="004C3A94">
              <w:rPr>
                <w:rFonts w:hint="eastAsia"/>
                <w:sz w:val="16"/>
                <w:szCs w:val="16"/>
              </w:rPr>
              <w:t>せせらぎ河川浄化</w:t>
            </w:r>
            <w:r w:rsidR="00C50A8A" w:rsidRPr="004C3A94">
              <w:rPr>
                <w:sz w:val="16"/>
                <w:szCs w:val="16"/>
              </w:rPr>
              <w:br/>
            </w:r>
            <w:r w:rsidRPr="004C3A94">
              <w:rPr>
                <w:rFonts w:hint="eastAsia"/>
                <w:sz w:val="16"/>
                <w:szCs w:val="16"/>
              </w:rPr>
              <w:t>･維持用水</w:t>
            </w:r>
          </w:p>
        </w:tc>
        <w:tc>
          <w:tcPr>
            <w:tcW w:w="1995" w:type="dxa"/>
            <w:vAlign w:val="center"/>
          </w:tcPr>
          <w:p w14:paraId="70840C68" w14:textId="3A66CCB4" w:rsidR="003D1873" w:rsidRPr="00C50A8A" w:rsidRDefault="003D1873" w:rsidP="00E00691">
            <w:pPr>
              <w:spacing w:line="200" w:lineRule="exact"/>
              <w:rPr>
                <w:sz w:val="16"/>
                <w:szCs w:val="16"/>
              </w:rPr>
            </w:pPr>
            <w:r w:rsidRPr="00C50A8A">
              <w:rPr>
                <w:rFonts w:hint="eastAsia"/>
                <w:sz w:val="16"/>
                <w:szCs w:val="16"/>
              </w:rPr>
              <w:t>平野下水処理場</w:t>
            </w:r>
          </w:p>
        </w:tc>
      </w:tr>
      <w:tr w:rsidR="00C50A8A" w:rsidRPr="003D1873" w14:paraId="36228E27" w14:textId="77777777" w:rsidTr="00286755">
        <w:trPr>
          <w:trHeight w:val="284"/>
          <w:jc w:val="center"/>
        </w:trPr>
        <w:tc>
          <w:tcPr>
            <w:tcW w:w="340" w:type="dxa"/>
            <w:vAlign w:val="center"/>
          </w:tcPr>
          <w:p w14:paraId="78F77C6A" w14:textId="3173D2A1"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④</w:t>
            </w:r>
          </w:p>
        </w:tc>
        <w:tc>
          <w:tcPr>
            <w:tcW w:w="837" w:type="dxa"/>
            <w:vAlign w:val="center"/>
          </w:tcPr>
          <w:p w14:paraId="496CE9B1" w14:textId="4B6C5F79" w:rsidR="003D1873" w:rsidRPr="004C3A94" w:rsidRDefault="003D1873" w:rsidP="00E00691">
            <w:pPr>
              <w:spacing w:line="200" w:lineRule="exact"/>
              <w:jc w:val="center"/>
              <w:rPr>
                <w:sz w:val="16"/>
                <w:szCs w:val="16"/>
              </w:rPr>
            </w:pPr>
            <w:r w:rsidRPr="004C3A94">
              <w:rPr>
                <w:rFonts w:hint="eastAsia"/>
                <w:sz w:val="16"/>
                <w:szCs w:val="16"/>
              </w:rPr>
              <w:t>大阪府</w:t>
            </w:r>
          </w:p>
        </w:tc>
        <w:tc>
          <w:tcPr>
            <w:tcW w:w="2209" w:type="dxa"/>
            <w:vAlign w:val="center"/>
          </w:tcPr>
          <w:p w14:paraId="724DF673" w14:textId="614C6B08" w:rsidR="003D1873" w:rsidRPr="004C3A94" w:rsidRDefault="003D1873" w:rsidP="00E00691">
            <w:pPr>
              <w:spacing w:line="200" w:lineRule="exact"/>
              <w:rPr>
                <w:sz w:val="16"/>
                <w:szCs w:val="16"/>
              </w:rPr>
            </w:pPr>
            <w:r w:rsidRPr="004C3A94">
              <w:rPr>
                <w:rFonts w:hint="eastAsia"/>
                <w:sz w:val="16"/>
                <w:szCs w:val="16"/>
              </w:rPr>
              <w:t>平野川･平野川分水路</w:t>
            </w:r>
          </w:p>
        </w:tc>
        <w:tc>
          <w:tcPr>
            <w:tcW w:w="840" w:type="dxa"/>
            <w:vAlign w:val="center"/>
          </w:tcPr>
          <w:p w14:paraId="33F4A119" w14:textId="5CAD932A" w:rsidR="003D1873" w:rsidRPr="004C3A94" w:rsidRDefault="003D1873" w:rsidP="00E00691">
            <w:pPr>
              <w:spacing w:line="200" w:lineRule="exact"/>
              <w:jc w:val="right"/>
              <w:rPr>
                <w:sz w:val="16"/>
                <w:szCs w:val="16"/>
              </w:rPr>
            </w:pPr>
            <w:r w:rsidRPr="004C3A94">
              <w:rPr>
                <w:rFonts w:hint="eastAsia"/>
                <w:sz w:val="16"/>
                <w:szCs w:val="16"/>
              </w:rPr>
              <w:t>3</w:t>
            </w:r>
            <w:r w:rsidRPr="004C3A94">
              <w:rPr>
                <w:sz w:val="16"/>
                <w:szCs w:val="16"/>
              </w:rPr>
              <w:t>9,000</w:t>
            </w:r>
          </w:p>
        </w:tc>
        <w:tc>
          <w:tcPr>
            <w:tcW w:w="840" w:type="dxa"/>
            <w:vAlign w:val="center"/>
          </w:tcPr>
          <w:p w14:paraId="4AD517B8" w14:textId="01E667E6"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13</w:t>
            </w:r>
          </w:p>
        </w:tc>
        <w:tc>
          <w:tcPr>
            <w:tcW w:w="1575" w:type="dxa"/>
            <w:vAlign w:val="center"/>
          </w:tcPr>
          <w:p w14:paraId="6BFBCD4D" w14:textId="691D6E4B" w:rsidR="003D1873" w:rsidRPr="004C3A94" w:rsidRDefault="003D1873" w:rsidP="00E00691">
            <w:pPr>
              <w:spacing w:line="200" w:lineRule="exact"/>
              <w:rPr>
                <w:sz w:val="16"/>
                <w:szCs w:val="16"/>
              </w:rPr>
            </w:pPr>
            <w:r w:rsidRPr="004C3A94">
              <w:rPr>
                <w:rFonts w:hint="eastAsia"/>
                <w:sz w:val="16"/>
                <w:szCs w:val="16"/>
              </w:rPr>
              <w:t>河川浄化</w:t>
            </w:r>
          </w:p>
        </w:tc>
        <w:tc>
          <w:tcPr>
            <w:tcW w:w="1995" w:type="dxa"/>
            <w:vAlign w:val="center"/>
          </w:tcPr>
          <w:p w14:paraId="35FFEC8C" w14:textId="315ACFDD" w:rsidR="003D1873" w:rsidRPr="00C50A8A" w:rsidRDefault="003D1873" w:rsidP="00E00691">
            <w:pPr>
              <w:spacing w:line="200" w:lineRule="exact"/>
              <w:rPr>
                <w:sz w:val="16"/>
                <w:szCs w:val="16"/>
              </w:rPr>
            </w:pPr>
            <w:r w:rsidRPr="00C50A8A">
              <w:rPr>
                <w:rFonts w:hint="eastAsia"/>
                <w:sz w:val="16"/>
                <w:szCs w:val="16"/>
              </w:rPr>
              <w:t>平野下水処理場</w:t>
            </w:r>
          </w:p>
        </w:tc>
      </w:tr>
      <w:tr w:rsidR="00C50A8A" w:rsidRPr="003D1873" w14:paraId="62C347DF" w14:textId="77777777" w:rsidTr="00286755">
        <w:trPr>
          <w:trHeight w:val="284"/>
          <w:jc w:val="center"/>
        </w:trPr>
        <w:tc>
          <w:tcPr>
            <w:tcW w:w="340" w:type="dxa"/>
            <w:vAlign w:val="center"/>
          </w:tcPr>
          <w:p w14:paraId="66B43918" w14:textId="1C215931"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⑤</w:t>
            </w:r>
          </w:p>
        </w:tc>
        <w:tc>
          <w:tcPr>
            <w:tcW w:w="837" w:type="dxa"/>
            <w:vAlign w:val="center"/>
          </w:tcPr>
          <w:p w14:paraId="2AFF4023" w14:textId="09721545" w:rsidR="003D1873" w:rsidRPr="004C3A94" w:rsidRDefault="003D1873" w:rsidP="00E00691">
            <w:pPr>
              <w:spacing w:line="200" w:lineRule="exact"/>
              <w:jc w:val="center"/>
              <w:rPr>
                <w:sz w:val="16"/>
                <w:szCs w:val="16"/>
              </w:rPr>
            </w:pPr>
            <w:r w:rsidRPr="004C3A94">
              <w:rPr>
                <w:rFonts w:hint="eastAsia"/>
                <w:sz w:val="16"/>
                <w:szCs w:val="16"/>
              </w:rPr>
              <w:t>大阪府</w:t>
            </w:r>
          </w:p>
        </w:tc>
        <w:tc>
          <w:tcPr>
            <w:tcW w:w="2209" w:type="dxa"/>
            <w:vAlign w:val="center"/>
          </w:tcPr>
          <w:p w14:paraId="1D4C4034" w14:textId="5F0BE321" w:rsidR="003D1873" w:rsidRPr="004C3A94" w:rsidRDefault="003D1873" w:rsidP="00E00691">
            <w:pPr>
              <w:spacing w:line="200" w:lineRule="exact"/>
              <w:rPr>
                <w:sz w:val="16"/>
                <w:szCs w:val="16"/>
              </w:rPr>
            </w:pPr>
            <w:r w:rsidRPr="004C3A94">
              <w:rPr>
                <w:rFonts w:hint="eastAsia"/>
                <w:sz w:val="16"/>
                <w:szCs w:val="16"/>
              </w:rPr>
              <w:t>寝屋川</w:t>
            </w:r>
          </w:p>
        </w:tc>
        <w:tc>
          <w:tcPr>
            <w:tcW w:w="840" w:type="dxa"/>
            <w:vAlign w:val="center"/>
          </w:tcPr>
          <w:p w14:paraId="1147DB4B" w14:textId="196C57D6" w:rsidR="003D1873" w:rsidRPr="004C3A94" w:rsidRDefault="003D1873" w:rsidP="00E00691">
            <w:pPr>
              <w:spacing w:line="200" w:lineRule="exact"/>
              <w:jc w:val="right"/>
              <w:rPr>
                <w:sz w:val="16"/>
                <w:szCs w:val="16"/>
              </w:rPr>
            </w:pPr>
            <w:r w:rsidRPr="004C3A94">
              <w:rPr>
                <w:rFonts w:hint="eastAsia"/>
                <w:sz w:val="16"/>
                <w:szCs w:val="16"/>
              </w:rPr>
              <w:t>1</w:t>
            </w:r>
            <w:r w:rsidRPr="004C3A94">
              <w:rPr>
                <w:sz w:val="16"/>
                <w:szCs w:val="16"/>
              </w:rPr>
              <w:t>70,280</w:t>
            </w:r>
          </w:p>
        </w:tc>
        <w:tc>
          <w:tcPr>
            <w:tcW w:w="840" w:type="dxa"/>
            <w:vAlign w:val="center"/>
          </w:tcPr>
          <w:p w14:paraId="0CB47BE7" w14:textId="64071FC6"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11</w:t>
            </w:r>
          </w:p>
        </w:tc>
        <w:tc>
          <w:tcPr>
            <w:tcW w:w="1575" w:type="dxa"/>
            <w:vAlign w:val="center"/>
          </w:tcPr>
          <w:p w14:paraId="0302147B" w14:textId="45841693" w:rsidR="003D1873" w:rsidRPr="004C3A94" w:rsidRDefault="003D1873" w:rsidP="00E00691">
            <w:pPr>
              <w:spacing w:line="200" w:lineRule="exact"/>
              <w:rPr>
                <w:sz w:val="16"/>
                <w:szCs w:val="16"/>
              </w:rPr>
            </w:pPr>
            <w:r w:rsidRPr="004C3A94">
              <w:rPr>
                <w:rFonts w:hint="eastAsia"/>
                <w:sz w:val="16"/>
                <w:szCs w:val="16"/>
              </w:rPr>
              <w:t>河川浄化</w:t>
            </w:r>
          </w:p>
        </w:tc>
        <w:tc>
          <w:tcPr>
            <w:tcW w:w="1995" w:type="dxa"/>
            <w:vAlign w:val="center"/>
          </w:tcPr>
          <w:p w14:paraId="01D851B5" w14:textId="0779A37D" w:rsidR="003D1873" w:rsidRPr="00C50A8A" w:rsidRDefault="003D1873" w:rsidP="00E00691">
            <w:pPr>
              <w:spacing w:line="200" w:lineRule="exact"/>
              <w:rPr>
                <w:sz w:val="16"/>
                <w:szCs w:val="16"/>
              </w:rPr>
            </w:pPr>
            <w:r w:rsidRPr="00C50A8A">
              <w:rPr>
                <w:rFonts w:hint="eastAsia"/>
                <w:sz w:val="16"/>
                <w:szCs w:val="16"/>
              </w:rPr>
              <w:t>渚水みらいセンター</w:t>
            </w:r>
          </w:p>
        </w:tc>
      </w:tr>
      <w:tr w:rsidR="00C50A8A" w:rsidRPr="003D1873" w14:paraId="47960177" w14:textId="77777777" w:rsidTr="00286755">
        <w:trPr>
          <w:trHeight w:val="284"/>
          <w:jc w:val="center"/>
        </w:trPr>
        <w:tc>
          <w:tcPr>
            <w:tcW w:w="340" w:type="dxa"/>
            <w:vAlign w:val="center"/>
          </w:tcPr>
          <w:p w14:paraId="78A932E9" w14:textId="213B8FCA"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⑥</w:t>
            </w:r>
          </w:p>
        </w:tc>
        <w:tc>
          <w:tcPr>
            <w:tcW w:w="837" w:type="dxa"/>
            <w:vAlign w:val="center"/>
          </w:tcPr>
          <w:p w14:paraId="0E130557" w14:textId="78A6B6A1" w:rsidR="003D1873" w:rsidRPr="004C3A94" w:rsidRDefault="003D1873" w:rsidP="00E00691">
            <w:pPr>
              <w:spacing w:line="200" w:lineRule="exact"/>
              <w:jc w:val="center"/>
              <w:rPr>
                <w:sz w:val="16"/>
                <w:szCs w:val="16"/>
              </w:rPr>
            </w:pPr>
            <w:r w:rsidRPr="004C3A94">
              <w:rPr>
                <w:rFonts w:hint="eastAsia"/>
                <w:sz w:val="16"/>
                <w:szCs w:val="16"/>
              </w:rPr>
              <w:t>大阪府</w:t>
            </w:r>
          </w:p>
        </w:tc>
        <w:tc>
          <w:tcPr>
            <w:tcW w:w="2209" w:type="dxa"/>
            <w:vAlign w:val="center"/>
          </w:tcPr>
          <w:p w14:paraId="0AC09547" w14:textId="12C3820D" w:rsidR="003D1873" w:rsidRPr="004C3A94" w:rsidRDefault="003D1873" w:rsidP="00E00691">
            <w:pPr>
              <w:spacing w:line="200" w:lineRule="exact"/>
              <w:rPr>
                <w:sz w:val="16"/>
                <w:szCs w:val="16"/>
              </w:rPr>
            </w:pPr>
            <w:r w:rsidRPr="004C3A94">
              <w:rPr>
                <w:rFonts w:hint="eastAsia"/>
                <w:sz w:val="16"/>
                <w:szCs w:val="16"/>
              </w:rPr>
              <w:t>平野川</w:t>
            </w:r>
          </w:p>
        </w:tc>
        <w:tc>
          <w:tcPr>
            <w:tcW w:w="840" w:type="dxa"/>
            <w:vAlign w:val="center"/>
          </w:tcPr>
          <w:p w14:paraId="192B80E3" w14:textId="6343B342" w:rsidR="003D1873" w:rsidRPr="004C3A94" w:rsidRDefault="003D1873" w:rsidP="00E00691">
            <w:pPr>
              <w:spacing w:line="200" w:lineRule="exact"/>
              <w:jc w:val="right"/>
              <w:rPr>
                <w:sz w:val="16"/>
                <w:szCs w:val="16"/>
              </w:rPr>
            </w:pPr>
            <w:r w:rsidRPr="004C3A94">
              <w:rPr>
                <w:rFonts w:hint="eastAsia"/>
                <w:sz w:val="16"/>
                <w:szCs w:val="16"/>
              </w:rPr>
              <w:t>6</w:t>
            </w:r>
            <w:r w:rsidRPr="004C3A94">
              <w:rPr>
                <w:sz w:val="16"/>
                <w:szCs w:val="16"/>
              </w:rPr>
              <w:t>9,000</w:t>
            </w:r>
          </w:p>
        </w:tc>
        <w:tc>
          <w:tcPr>
            <w:tcW w:w="840" w:type="dxa"/>
            <w:vAlign w:val="center"/>
          </w:tcPr>
          <w:p w14:paraId="34FC51DE" w14:textId="720205B4"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22</w:t>
            </w:r>
          </w:p>
        </w:tc>
        <w:tc>
          <w:tcPr>
            <w:tcW w:w="1575" w:type="dxa"/>
            <w:vAlign w:val="center"/>
          </w:tcPr>
          <w:p w14:paraId="4EDD7D7A" w14:textId="7762ECCD" w:rsidR="003D1873" w:rsidRPr="004C3A94" w:rsidRDefault="003D1873" w:rsidP="00E00691">
            <w:pPr>
              <w:spacing w:line="200" w:lineRule="exact"/>
              <w:rPr>
                <w:sz w:val="16"/>
                <w:szCs w:val="16"/>
              </w:rPr>
            </w:pPr>
            <w:r w:rsidRPr="004C3A94">
              <w:rPr>
                <w:rFonts w:hint="eastAsia"/>
                <w:sz w:val="16"/>
                <w:szCs w:val="16"/>
              </w:rPr>
              <w:t>河川浄化</w:t>
            </w:r>
          </w:p>
        </w:tc>
        <w:tc>
          <w:tcPr>
            <w:tcW w:w="1995" w:type="dxa"/>
            <w:vAlign w:val="center"/>
          </w:tcPr>
          <w:p w14:paraId="22238445" w14:textId="2A45B2EC" w:rsidR="003D1873" w:rsidRPr="00C50A8A" w:rsidRDefault="003D1873" w:rsidP="00E00691">
            <w:pPr>
              <w:spacing w:line="200" w:lineRule="exact"/>
              <w:rPr>
                <w:sz w:val="16"/>
                <w:szCs w:val="16"/>
              </w:rPr>
            </w:pPr>
            <w:r w:rsidRPr="00C50A8A">
              <w:rPr>
                <w:rFonts w:hint="eastAsia"/>
                <w:sz w:val="16"/>
                <w:szCs w:val="16"/>
              </w:rPr>
              <w:t>竜華水みらいセンター</w:t>
            </w:r>
          </w:p>
        </w:tc>
      </w:tr>
      <w:tr w:rsidR="00C50A8A" w:rsidRPr="003D1873" w14:paraId="0B9F23F6" w14:textId="77777777" w:rsidTr="00286755">
        <w:trPr>
          <w:trHeight w:val="284"/>
          <w:jc w:val="center"/>
        </w:trPr>
        <w:tc>
          <w:tcPr>
            <w:tcW w:w="340" w:type="dxa"/>
            <w:vAlign w:val="center"/>
          </w:tcPr>
          <w:p w14:paraId="60C3071F" w14:textId="723DBC5A" w:rsidR="003D1873" w:rsidRPr="00286755" w:rsidRDefault="00E00691" w:rsidP="00E00691">
            <w:pPr>
              <w:spacing w:line="200" w:lineRule="exact"/>
              <w:ind w:leftChars="-50" w:left="-105" w:rightChars="-50" w:right="-105"/>
              <w:jc w:val="center"/>
              <w:rPr>
                <w:sz w:val="18"/>
                <w:szCs w:val="18"/>
              </w:rPr>
            </w:pPr>
            <w:r w:rsidRPr="00286755">
              <w:rPr>
                <w:rFonts w:hint="eastAsia"/>
                <w:sz w:val="18"/>
                <w:szCs w:val="18"/>
              </w:rPr>
              <w:t>⑦</w:t>
            </w:r>
          </w:p>
        </w:tc>
        <w:tc>
          <w:tcPr>
            <w:tcW w:w="837" w:type="dxa"/>
            <w:vAlign w:val="center"/>
          </w:tcPr>
          <w:p w14:paraId="34F528BF" w14:textId="2EB93207" w:rsidR="003D1873" w:rsidRPr="004C3A94" w:rsidRDefault="003D1873" w:rsidP="00E00691">
            <w:pPr>
              <w:spacing w:line="200" w:lineRule="exact"/>
              <w:jc w:val="center"/>
              <w:rPr>
                <w:sz w:val="16"/>
                <w:szCs w:val="16"/>
              </w:rPr>
            </w:pPr>
            <w:r w:rsidRPr="004C3A94">
              <w:rPr>
                <w:rFonts w:hint="eastAsia"/>
                <w:sz w:val="16"/>
                <w:szCs w:val="16"/>
              </w:rPr>
              <w:t>大阪府</w:t>
            </w:r>
          </w:p>
        </w:tc>
        <w:tc>
          <w:tcPr>
            <w:tcW w:w="2209" w:type="dxa"/>
            <w:vAlign w:val="center"/>
          </w:tcPr>
          <w:p w14:paraId="3C290439" w14:textId="7DC40CE5" w:rsidR="003D1873" w:rsidRPr="004C3A94" w:rsidRDefault="003D1873" w:rsidP="00E00691">
            <w:pPr>
              <w:spacing w:line="200" w:lineRule="exact"/>
              <w:rPr>
                <w:sz w:val="16"/>
                <w:szCs w:val="16"/>
              </w:rPr>
            </w:pPr>
            <w:r w:rsidRPr="004C3A94">
              <w:rPr>
                <w:rFonts w:hint="eastAsia"/>
                <w:sz w:val="16"/>
                <w:szCs w:val="16"/>
              </w:rPr>
              <w:t>讃良川</w:t>
            </w:r>
            <w:r w:rsidR="006801F0" w:rsidRPr="004C3A94">
              <w:rPr>
                <w:rFonts w:hint="eastAsia"/>
                <w:sz w:val="16"/>
                <w:szCs w:val="16"/>
              </w:rPr>
              <w:t>(</w:t>
            </w:r>
            <w:r w:rsidR="006801F0" w:rsidRPr="004C3A94">
              <w:rPr>
                <w:rFonts w:hint="eastAsia"/>
                <w:sz w:val="16"/>
                <w:szCs w:val="16"/>
              </w:rPr>
              <w:t>支</w:t>
            </w:r>
            <w:r w:rsidR="000B34BE" w:rsidRPr="004C3A94">
              <w:rPr>
                <w:rFonts w:hint="eastAsia"/>
                <w:sz w:val="16"/>
                <w:szCs w:val="16"/>
              </w:rPr>
              <w:t>川</w:t>
            </w:r>
            <w:r w:rsidR="006801F0" w:rsidRPr="004C3A94">
              <w:rPr>
                <w:rFonts w:hint="eastAsia"/>
                <w:sz w:val="16"/>
                <w:szCs w:val="16"/>
              </w:rPr>
              <w:t>)</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vAlign w:val="center"/>
          </w:tcPr>
          <w:p w14:paraId="0C93DA93" w14:textId="6D38CBC0" w:rsidR="003D1873" w:rsidRPr="004C3A94" w:rsidRDefault="003D1873" w:rsidP="00E00691">
            <w:pPr>
              <w:spacing w:line="200" w:lineRule="exact"/>
              <w:jc w:val="right"/>
              <w:rPr>
                <w:sz w:val="16"/>
                <w:szCs w:val="16"/>
              </w:rPr>
            </w:pPr>
            <w:r w:rsidRPr="004C3A94">
              <w:rPr>
                <w:rFonts w:hint="eastAsia"/>
                <w:sz w:val="16"/>
                <w:szCs w:val="16"/>
              </w:rPr>
              <w:t>5</w:t>
            </w:r>
            <w:r w:rsidRPr="004C3A94">
              <w:rPr>
                <w:sz w:val="16"/>
                <w:szCs w:val="16"/>
              </w:rPr>
              <w:t>28</w:t>
            </w:r>
          </w:p>
        </w:tc>
        <w:tc>
          <w:tcPr>
            <w:tcW w:w="840" w:type="dxa"/>
            <w:vAlign w:val="center"/>
          </w:tcPr>
          <w:p w14:paraId="1F34E10B" w14:textId="5B2EDDBB" w:rsidR="003D1873" w:rsidRPr="004C3A94" w:rsidRDefault="003D1873"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4AAA19D8" w14:textId="292367CA" w:rsidR="003D1873" w:rsidRPr="004C3A94" w:rsidRDefault="003D1873" w:rsidP="00E00691">
            <w:pPr>
              <w:spacing w:line="200" w:lineRule="exact"/>
              <w:rPr>
                <w:sz w:val="16"/>
                <w:szCs w:val="16"/>
              </w:rPr>
            </w:pPr>
            <w:r w:rsidRPr="004C3A94">
              <w:rPr>
                <w:rFonts w:hint="eastAsia"/>
                <w:sz w:val="16"/>
                <w:szCs w:val="16"/>
              </w:rPr>
              <w:t>河川浄化</w:t>
            </w:r>
          </w:p>
        </w:tc>
        <w:tc>
          <w:tcPr>
            <w:tcW w:w="1995" w:type="dxa"/>
            <w:vAlign w:val="center"/>
          </w:tcPr>
          <w:p w14:paraId="7AAE4BCE" w14:textId="42F9ECB5" w:rsidR="003D1873" w:rsidRPr="00C50A8A" w:rsidRDefault="003D1873" w:rsidP="00E00691">
            <w:pPr>
              <w:spacing w:line="200" w:lineRule="exact"/>
              <w:rPr>
                <w:sz w:val="16"/>
                <w:szCs w:val="16"/>
              </w:rPr>
            </w:pPr>
            <w:r w:rsidRPr="00C50A8A">
              <w:rPr>
                <w:rFonts w:hint="eastAsia"/>
                <w:sz w:val="16"/>
                <w:szCs w:val="16"/>
              </w:rPr>
              <w:t>なわて水みらいセンター</w:t>
            </w:r>
          </w:p>
        </w:tc>
      </w:tr>
      <w:tr w:rsidR="00C50A8A" w:rsidRPr="003D1873" w14:paraId="4F600029" w14:textId="77777777" w:rsidTr="00286755">
        <w:trPr>
          <w:trHeight w:val="284"/>
          <w:jc w:val="center"/>
        </w:trPr>
        <w:tc>
          <w:tcPr>
            <w:tcW w:w="340" w:type="dxa"/>
            <w:vAlign w:val="center"/>
          </w:tcPr>
          <w:p w14:paraId="27763058" w14:textId="1AF449EC"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⑧</w:t>
            </w:r>
          </w:p>
        </w:tc>
        <w:tc>
          <w:tcPr>
            <w:tcW w:w="837" w:type="dxa"/>
            <w:vAlign w:val="center"/>
          </w:tcPr>
          <w:p w14:paraId="7C296041" w14:textId="11C113FB"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5A5E97F8" w14:textId="4B837394" w:rsidR="00C50A8A" w:rsidRPr="004C3A94" w:rsidRDefault="00C50A8A" w:rsidP="00E00691">
            <w:pPr>
              <w:spacing w:line="200" w:lineRule="exact"/>
              <w:rPr>
                <w:sz w:val="16"/>
                <w:szCs w:val="16"/>
              </w:rPr>
            </w:pPr>
            <w:r w:rsidRPr="004C3A94">
              <w:rPr>
                <w:rFonts w:hint="eastAsia"/>
                <w:sz w:val="16"/>
                <w:szCs w:val="16"/>
              </w:rPr>
              <w:t>上川</w:t>
            </w:r>
            <w:r w:rsidRPr="004C3A94">
              <w:rPr>
                <w:rFonts w:hint="eastAsia"/>
                <w:sz w:val="16"/>
                <w:szCs w:val="16"/>
              </w:rPr>
              <w:t>(</w:t>
            </w:r>
            <w:r w:rsidRPr="004C3A94">
              <w:rPr>
                <w:rFonts w:hint="eastAsia"/>
                <w:sz w:val="16"/>
                <w:szCs w:val="16"/>
              </w:rPr>
              <w:t>上流</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vAlign w:val="center"/>
          </w:tcPr>
          <w:p w14:paraId="79F8F6C2" w14:textId="28CF5ACE" w:rsidR="00C50A8A" w:rsidRPr="004C3A94" w:rsidRDefault="00C50A8A" w:rsidP="00E00691">
            <w:pPr>
              <w:spacing w:line="200" w:lineRule="exact"/>
              <w:jc w:val="right"/>
              <w:rPr>
                <w:sz w:val="16"/>
                <w:szCs w:val="16"/>
              </w:rPr>
            </w:pPr>
            <w:r w:rsidRPr="004C3A94">
              <w:rPr>
                <w:rFonts w:hint="eastAsia"/>
                <w:sz w:val="16"/>
                <w:szCs w:val="16"/>
              </w:rPr>
              <w:t>1</w:t>
            </w:r>
            <w:r w:rsidRPr="004C3A94">
              <w:rPr>
                <w:sz w:val="16"/>
                <w:szCs w:val="16"/>
              </w:rPr>
              <w:t>,056</w:t>
            </w:r>
          </w:p>
        </w:tc>
        <w:tc>
          <w:tcPr>
            <w:tcW w:w="840" w:type="dxa"/>
            <w:vAlign w:val="center"/>
          </w:tcPr>
          <w:p w14:paraId="5F1F5F5E" w14:textId="4DA3C798"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519A92C2" w14:textId="4E5178D7"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31FCEEC0" w14:textId="36D91169" w:rsidR="00C50A8A" w:rsidRPr="00C50A8A" w:rsidRDefault="00C50A8A" w:rsidP="00E00691">
            <w:pPr>
              <w:spacing w:line="200" w:lineRule="exact"/>
              <w:rPr>
                <w:sz w:val="16"/>
                <w:szCs w:val="16"/>
              </w:rPr>
            </w:pPr>
            <w:r w:rsidRPr="00C50A8A">
              <w:rPr>
                <w:rFonts w:hint="eastAsia"/>
                <w:sz w:val="16"/>
                <w:szCs w:val="16"/>
              </w:rPr>
              <w:t>なわて水みらいセンター</w:t>
            </w:r>
          </w:p>
        </w:tc>
      </w:tr>
      <w:tr w:rsidR="00C50A8A" w:rsidRPr="003D1873" w14:paraId="251DFCC8" w14:textId="77777777" w:rsidTr="00286755">
        <w:trPr>
          <w:trHeight w:val="284"/>
          <w:jc w:val="center"/>
        </w:trPr>
        <w:tc>
          <w:tcPr>
            <w:tcW w:w="340" w:type="dxa"/>
            <w:vAlign w:val="center"/>
          </w:tcPr>
          <w:p w14:paraId="0BA7B4F4" w14:textId="5F1FCB8B"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⑨</w:t>
            </w:r>
          </w:p>
        </w:tc>
        <w:tc>
          <w:tcPr>
            <w:tcW w:w="837" w:type="dxa"/>
            <w:vAlign w:val="center"/>
          </w:tcPr>
          <w:p w14:paraId="3BD59D41" w14:textId="37284B11"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0CFE8B53" w14:textId="3749B4C1" w:rsidR="00C50A8A" w:rsidRPr="004C3A94" w:rsidRDefault="00C50A8A" w:rsidP="00E00691">
            <w:pPr>
              <w:spacing w:line="200" w:lineRule="exact"/>
              <w:rPr>
                <w:sz w:val="16"/>
                <w:szCs w:val="16"/>
              </w:rPr>
            </w:pPr>
            <w:r w:rsidRPr="004C3A94">
              <w:rPr>
                <w:rFonts w:hint="eastAsia"/>
                <w:sz w:val="16"/>
                <w:szCs w:val="16"/>
              </w:rPr>
              <w:t>上川</w:t>
            </w:r>
            <w:r w:rsidRPr="004C3A94">
              <w:rPr>
                <w:rFonts w:hint="eastAsia"/>
                <w:sz w:val="16"/>
                <w:szCs w:val="16"/>
              </w:rPr>
              <w:t>(</w:t>
            </w:r>
            <w:r w:rsidRPr="004C3A94">
              <w:rPr>
                <w:rFonts w:hint="eastAsia"/>
                <w:sz w:val="16"/>
                <w:szCs w:val="16"/>
              </w:rPr>
              <w:t>下流</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vAlign w:val="center"/>
          </w:tcPr>
          <w:p w14:paraId="1C33B849" w14:textId="0507C699" w:rsidR="00C50A8A" w:rsidRPr="004C3A94" w:rsidRDefault="00C50A8A" w:rsidP="00E00691">
            <w:pPr>
              <w:spacing w:line="200" w:lineRule="exact"/>
              <w:jc w:val="right"/>
              <w:rPr>
                <w:sz w:val="16"/>
                <w:szCs w:val="16"/>
              </w:rPr>
            </w:pPr>
            <w:r w:rsidRPr="004C3A94">
              <w:rPr>
                <w:rFonts w:hint="eastAsia"/>
                <w:sz w:val="16"/>
                <w:szCs w:val="16"/>
              </w:rPr>
              <w:t>1</w:t>
            </w:r>
            <w:r w:rsidRPr="004C3A94">
              <w:rPr>
                <w:sz w:val="16"/>
                <w:szCs w:val="16"/>
              </w:rPr>
              <w:t>,056</w:t>
            </w:r>
          </w:p>
        </w:tc>
        <w:tc>
          <w:tcPr>
            <w:tcW w:w="840" w:type="dxa"/>
            <w:vAlign w:val="center"/>
          </w:tcPr>
          <w:p w14:paraId="073186CA" w14:textId="72782731"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120CA4B0" w14:textId="26959C62"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0A16BB59" w14:textId="4B6EF03C" w:rsidR="00C50A8A" w:rsidRPr="00C50A8A" w:rsidRDefault="00C50A8A" w:rsidP="00E00691">
            <w:pPr>
              <w:spacing w:line="200" w:lineRule="exact"/>
              <w:rPr>
                <w:sz w:val="16"/>
                <w:szCs w:val="16"/>
              </w:rPr>
            </w:pPr>
            <w:r w:rsidRPr="00C50A8A">
              <w:rPr>
                <w:rFonts w:hint="eastAsia"/>
                <w:sz w:val="16"/>
                <w:szCs w:val="16"/>
              </w:rPr>
              <w:t>なわて水みらいセンター</w:t>
            </w:r>
          </w:p>
        </w:tc>
      </w:tr>
      <w:tr w:rsidR="00C50A8A" w:rsidRPr="003D1873" w14:paraId="0FDB85D0" w14:textId="77777777" w:rsidTr="00286755">
        <w:trPr>
          <w:trHeight w:val="284"/>
          <w:jc w:val="center"/>
        </w:trPr>
        <w:tc>
          <w:tcPr>
            <w:tcW w:w="340" w:type="dxa"/>
            <w:vAlign w:val="center"/>
          </w:tcPr>
          <w:p w14:paraId="2C0579E5" w14:textId="1CB587CA"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⑩</w:t>
            </w:r>
          </w:p>
        </w:tc>
        <w:tc>
          <w:tcPr>
            <w:tcW w:w="837" w:type="dxa"/>
            <w:vAlign w:val="center"/>
          </w:tcPr>
          <w:p w14:paraId="69220EF2" w14:textId="1FD49E93"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5AA44210" w14:textId="0745D724" w:rsidR="00C50A8A" w:rsidRPr="004C3A94" w:rsidRDefault="00C50A8A" w:rsidP="00E00691">
            <w:pPr>
              <w:spacing w:line="200" w:lineRule="exact"/>
              <w:ind w:rightChars="-50" w:right="-105"/>
              <w:rPr>
                <w:sz w:val="16"/>
                <w:szCs w:val="16"/>
              </w:rPr>
            </w:pPr>
            <w:r w:rsidRPr="004C3A94">
              <w:rPr>
                <w:rFonts w:hint="eastAsia"/>
                <w:sz w:val="16"/>
                <w:szCs w:val="16"/>
              </w:rPr>
              <w:t>寝屋川第十二水路</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vAlign w:val="center"/>
          </w:tcPr>
          <w:p w14:paraId="6A874C15" w14:textId="4815985B" w:rsidR="00C50A8A" w:rsidRPr="004C3A94" w:rsidRDefault="00C50A8A" w:rsidP="00E00691">
            <w:pPr>
              <w:spacing w:line="200" w:lineRule="exact"/>
              <w:jc w:val="right"/>
              <w:rPr>
                <w:sz w:val="16"/>
                <w:szCs w:val="16"/>
              </w:rPr>
            </w:pPr>
            <w:r w:rsidRPr="004C3A94">
              <w:rPr>
                <w:rFonts w:hint="eastAsia"/>
                <w:sz w:val="16"/>
                <w:szCs w:val="16"/>
              </w:rPr>
              <w:t>4</w:t>
            </w:r>
            <w:r w:rsidRPr="004C3A94">
              <w:rPr>
                <w:sz w:val="16"/>
                <w:szCs w:val="16"/>
              </w:rPr>
              <w:t>,368</w:t>
            </w:r>
          </w:p>
        </w:tc>
        <w:tc>
          <w:tcPr>
            <w:tcW w:w="840" w:type="dxa"/>
            <w:vAlign w:val="center"/>
          </w:tcPr>
          <w:p w14:paraId="637EAD86" w14:textId="06848601"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0DD3DD1A" w14:textId="549D31FE"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13D5E5BF" w14:textId="2A751295" w:rsidR="00C50A8A" w:rsidRPr="00C50A8A" w:rsidRDefault="00C50A8A" w:rsidP="00E00691">
            <w:pPr>
              <w:spacing w:line="200" w:lineRule="exact"/>
              <w:rPr>
                <w:sz w:val="16"/>
                <w:szCs w:val="16"/>
              </w:rPr>
            </w:pPr>
            <w:r w:rsidRPr="00C50A8A">
              <w:rPr>
                <w:rFonts w:hint="eastAsia"/>
                <w:sz w:val="16"/>
                <w:szCs w:val="16"/>
              </w:rPr>
              <w:t>なわて水みらいセンター</w:t>
            </w:r>
          </w:p>
        </w:tc>
      </w:tr>
      <w:tr w:rsidR="00C50A8A" w:rsidRPr="003D1873" w14:paraId="63A2C763" w14:textId="77777777" w:rsidTr="00286755">
        <w:trPr>
          <w:trHeight w:val="284"/>
          <w:jc w:val="center"/>
        </w:trPr>
        <w:tc>
          <w:tcPr>
            <w:tcW w:w="340" w:type="dxa"/>
            <w:vAlign w:val="center"/>
          </w:tcPr>
          <w:p w14:paraId="7B05C40F" w14:textId="644332DB"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⑪</w:t>
            </w:r>
          </w:p>
        </w:tc>
        <w:tc>
          <w:tcPr>
            <w:tcW w:w="837" w:type="dxa"/>
            <w:vAlign w:val="center"/>
          </w:tcPr>
          <w:p w14:paraId="273F741A" w14:textId="3AD4273F"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4855DEA3" w14:textId="4B27954A" w:rsidR="00C50A8A" w:rsidRPr="004C3A94" w:rsidRDefault="00C50A8A" w:rsidP="00E00691">
            <w:pPr>
              <w:spacing w:line="200" w:lineRule="exact"/>
              <w:rPr>
                <w:sz w:val="16"/>
                <w:szCs w:val="16"/>
              </w:rPr>
            </w:pPr>
            <w:r w:rsidRPr="004C3A94">
              <w:rPr>
                <w:rFonts w:hint="eastAsia"/>
                <w:sz w:val="16"/>
                <w:szCs w:val="16"/>
              </w:rPr>
              <w:t>岡部川</w:t>
            </w:r>
            <w:r w:rsidRPr="004C3A94">
              <w:rPr>
                <w:rFonts w:hint="eastAsia"/>
                <w:sz w:val="16"/>
                <w:szCs w:val="16"/>
              </w:rPr>
              <w:t>(</w:t>
            </w:r>
            <w:r w:rsidRPr="004C3A94">
              <w:rPr>
                <w:rFonts w:hint="eastAsia"/>
                <w:sz w:val="16"/>
                <w:szCs w:val="16"/>
              </w:rPr>
              <w:t>寝屋川</w:t>
            </w:r>
            <w:r w:rsidRPr="004C3A94">
              <w:rPr>
                <w:rFonts w:hint="eastAsia"/>
                <w:sz w:val="16"/>
                <w:szCs w:val="16"/>
              </w:rPr>
              <w:t>)</w:t>
            </w:r>
          </w:p>
        </w:tc>
        <w:tc>
          <w:tcPr>
            <w:tcW w:w="840" w:type="dxa"/>
            <w:vAlign w:val="center"/>
          </w:tcPr>
          <w:p w14:paraId="214B0136" w14:textId="52B74697" w:rsidR="00C50A8A" w:rsidRPr="004C3A94" w:rsidRDefault="00C50A8A" w:rsidP="00E00691">
            <w:pPr>
              <w:spacing w:line="200" w:lineRule="exact"/>
              <w:jc w:val="right"/>
              <w:rPr>
                <w:sz w:val="16"/>
                <w:szCs w:val="16"/>
              </w:rPr>
            </w:pPr>
            <w:r w:rsidRPr="004C3A94">
              <w:rPr>
                <w:rFonts w:hint="eastAsia"/>
                <w:sz w:val="16"/>
                <w:szCs w:val="16"/>
              </w:rPr>
              <w:t>7</w:t>
            </w:r>
            <w:r w:rsidRPr="004C3A94">
              <w:rPr>
                <w:sz w:val="16"/>
                <w:szCs w:val="16"/>
              </w:rPr>
              <w:t>6,000</w:t>
            </w:r>
          </w:p>
        </w:tc>
        <w:tc>
          <w:tcPr>
            <w:tcW w:w="840" w:type="dxa"/>
            <w:vAlign w:val="center"/>
          </w:tcPr>
          <w:p w14:paraId="557A40F8" w14:textId="7522849E"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22</w:t>
            </w:r>
          </w:p>
        </w:tc>
        <w:tc>
          <w:tcPr>
            <w:tcW w:w="1575" w:type="dxa"/>
            <w:vAlign w:val="center"/>
          </w:tcPr>
          <w:p w14:paraId="4E1B4774" w14:textId="2D93C7AC"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0791136C" w14:textId="31290DC1" w:rsidR="00C50A8A" w:rsidRPr="00C50A8A" w:rsidRDefault="00C50A8A" w:rsidP="00E00691">
            <w:pPr>
              <w:spacing w:line="200" w:lineRule="exact"/>
              <w:rPr>
                <w:sz w:val="16"/>
                <w:szCs w:val="16"/>
              </w:rPr>
            </w:pPr>
            <w:r w:rsidRPr="00C50A8A">
              <w:rPr>
                <w:rFonts w:hint="eastAsia"/>
                <w:sz w:val="16"/>
                <w:szCs w:val="16"/>
              </w:rPr>
              <w:t>なわて水みらいセンター</w:t>
            </w:r>
          </w:p>
        </w:tc>
      </w:tr>
      <w:tr w:rsidR="00C50A8A" w:rsidRPr="003D1873" w14:paraId="7A0BDD3F" w14:textId="77777777" w:rsidTr="00286755">
        <w:trPr>
          <w:trHeight w:val="284"/>
          <w:jc w:val="center"/>
        </w:trPr>
        <w:tc>
          <w:tcPr>
            <w:tcW w:w="340" w:type="dxa"/>
            <w:vAlign w:val="center"/>
          </w:tcPr>
          <w:p w14:paraId="4010B956" w14:textId="5EEF5918"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⑫</w:t>
            </w:r>
          </w:p>
        </w:tc>
        <w:tc>
          <w:tcPr>
            <w:tcW w:w="837" w:type="dxa"/>
            <w:vAlign w:val="center"/>
          </w:tcPr>
          <w:p w14:paraId="5CA2E305" w14:textId="77F27E6A"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6FEC1B4B" w14:textId="3EDA3258" w:rsidR="00C50A8A" w:rsidRPr="004C3A94" w:rsidRDefault="00C50A8A" w:rsidP="00E00691">
            <w:pPr>
              <w:spacing w:line="200" w:lineRule="exact"/>
              <w:rPr>
                <w:sz w:val="16"/>
                <w:szCs w:val="16"/>
              </w:rPr>
            </w:pPr>
            <w:r w:rsidRPr="004C3A94">
              <w:rPr>
                <w:rFonts w:hint="eastAsia"/>
                <w:sz w:val="16"/>
                <w:szCs w:val="16"/>
              </w:rPr>
              <w:t>長瀬川</w:t>
            </w:r>
            <w:r w:rsidRPr="004C3A94">
              <w:rPr>
                <w:rFonts w:hint="eastAsia"/>
                <w:sz w:val="16"/>
                <w:szCs w:val="16"/>
              </w:rPr>
              <w:t>(</w:t>
            </w:r>
            <w:r w:rsidRPr="004C3A94">
              <w:rPr>
                <w:rFonts w:hint="eastAsia"/>
                <w:sz w:val="16"/>
                <w:szCs w:val="16"/>
              </w:rPr>
              <w:t>第二寝屋川</w:t>
            </w:r>
            <w:r w:rsidRPr="004C3A94">
              <w:rPr>
                <w:rFonts w:hint="eastAsia"/>
                <w:sz w:val="16"/>
                <w:szCs w:val="16"/>
              </w:rPr>
              <w:t>)</w:t>
            </w:r>
          </w:p>
        </w:tc>
        <w:tc>
          <w:tcPr>
            <w:tcW w:w="840" w:type="dxa"/>
            <w:vAlign w:val="center"/>
          </w:tcPr>
          <w:p w14:paraId="4FDFFC57" w14:textId="372B38A5" w:rsidR="00C50A8A" w:rsidRPr="004C3A94" w:rsidRDefault="00C50A8A" w:rsidP="00E00691">
            <w:pPr>
              <w:spacing w:line="200" w:lineRule="exact"/>
              <w:jc w:val="right"/>
              <w:rPr>
                <w:sz w:val="16"/>
                <w:szCs w:val="16"/>
              </w:rPr>
            </w:pPr>
            <w:r w:rsidRPr="004C3A94">
              <w:rPr>
                <w:rFonts w:hint="eastAsia"/>
                <w:sz w:val="16"/>
                <w:szCs w:val="16"/>
              </w:rPr>
              <w:t>8</w:t>
            </w:r>
            <w:r w:rsidRPr="004C3A94">
              <w:rPr>
                <w:sz w:val="16"/>
                <w:szCs w:val="16"/>
              </w:rPr>
              <w:t>,640</w:t>
            </w:r>
          </w:p>
        </w:tc>
        <w:tc>
          <w:tcPr>
            <w:tcW w:w="840" w:type="dxa"/>
            <w:vAlign w:val="center"/>
          </w:tcPr>
          <w:p w14:paraId="5EE06541" w14:textId="19D694E4"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61994BAC" w14:textId="195FE8A1"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50F8F640" w14:textId="4E29C1DC" w:rsidR="00C50A8A" w:rsidRPr="00C50A8A" w:rsidRDefault="00C50A8A" w:rsidP="00E00691">
            <w:pPr>
              <w:spacing w:line="200" w:lineRule="exact"/>
              <w:rPr>
                <w:sz w:val="16"/>
                <w:szCs w:val="16"/>
              </w:rPr>
            </w:pPr>
            <w:r w:rsidRPr="00C50A8A">
              <w:rPr>
                <w:rFonts w:hint="eastAsia"/>
                <w:sz w:val="16"/>
                <w:szCs w:val="16"/>
              </w:rPr>
              <w:t>竜華水みらいセンター</w:t>
            </w:r>
          </w:p>
        </w:tc>
      </w:tr>
      <w:tr w:rsidR="00C50A8A" w:rsidRPr="003D1873" w14:paraId="62B9A819" w14:textId="77777777" w:rsidTr="00286755">
        <w:trPr>
          <w:trHeight w:val="284"/>
          <w:jc w:val="center"/>
        </w:trPr>
        <w:tc>
          <w:tcPr>
            <w:tcW w:w="340" w:type="dxa"/>
            <w:vAlign w:val="center"/>
          </w:tcPr>
          <w:p w14:paraId="6178BD1F" w14:textId="2E6C1B45"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⑬</w:t>
            </w:r>
          </w:p>
        </w:tc>
        <w:tc>
          <w:tcPr>
            <w:tcW w:w="837" w:type="dxa"/>
            <w:vAlign w:val="center"/>
          </w:tcPr>
          <w:p w14:paraId="6FFC3270" w14:textId="2CE8A33E" w:rsidR="00C50A8A" w:rsidRPr="004C3A94" w:rsidRDefault="00C50A8A" w:rsidP="00E00691">
            <w:pPr>
              <w:spacing w:line="200" w:lineRule="exact"/>
              <w:jc w:val="center"/>
              <w:rPr>
                <w:sz w:val="16"/>
                <w:szCs w:val="16"/>
              </w:rPr>
            </w:pPr>
            <w:r w:rsidRPr="004C3A94">
              <w:rPr>
                <w:rFonts w:hint="eastAsia"/>
                <w:sz w:val="16"/>
                <w:szCs w:val="16"/>
              </w:rPr>
              <w:t>大阪府</w:t>
            </w:r>
          </w:p>
        </w:tc>
        <w:tc>
          <w:tcPr>
            <w:tcW w:w="2209" w:type="dxa"/>
            <w:vAlign w:val="center"/>
          </w:tcPr>
          <w:p w14:paraId="3927ED45" w14:textId="085ECCF6" w:rsidR="00C50A8A" w:rsidRPr="004C3A94" w:rsidRDefault="00C50A8A" w:rsidP="00E00691">
            <w:pPr>
              <w:spacing w:line="200" w:lineRule="exact"/>
              <w:rPr>
                <w:sz w:val="16"/>
                <w:szCs w:val="16"/>
              </w:rPr>
            </w:pPr>
            <w:r w:rsidRPr="004C3A94">
              <w:rPr>
                <w:rFonts w:hint="eastAsia"/>
                <w:sz w:val="16"/>
                <w:szCs w:val="16"/>
              </w:rPr>
              <w:t>楠根川･八尾市市街地水路等</w:t>
            </w:r>
            <w:r w:rsidRPr="004C3A94">
              <w:rPr>
                <w:rFonts w:hint="eastAsia"/>
                <w:sz w:val="16"/>
                <w:szCs w:val="16"/>
              </w:rPr>
              <w:t>(</w:t>
            </w:r>
            <w:r w:rsidRPr="004C3A94">
              <w:rPr>
                <w:rFonts w:hint="eastAsia"/>
                <w:sz w:val="16"/>
                <w:szCs w:val="16"/>
              </w:rPr>
              <w:t>第二寝屋川</w:t>
            </w:r>
            <w:r w:rsidRPr="004C3A94">
              <w:rPr>
                <w:rFonts w:hint="eastAsia"/>
                <w:sz w:val="16"/>
                <w:szCs w:val="16"/>
              </w:rPr>
              <w:t>)</w:t>
            </w:r>
          </w:p>
        </w:tc>
        <w:tc>
          <w:tcPr>
            <w:tcW w:w="840" w:type="dxa"/>
            <w:vAlign w:val="center"/>
          </w:tcPr>
          <w:p w14:paraId="4BC65033" w14:textId="0E7A8C6D" w:rsidR="00C50A8A" w:rsidRPr="004C3A94" w:rsidRDefault="00C50A8A" w:rsidP="00E00691">
            <w:pPr>
              <w:spacing w:line="200" w:lineRule="exact"/>
              <w:jc w:val="right"/>
              <w:rPr>
                <w:sz w:val="16"/>
                <w:szCs w:val="16"/>
              </w:rPr>
            </w:pPr>
            <w:r w:rsidRPr="004C3A94">
              <w:rPr>
                <w:rFonts w:hint="eastAsia"/>
                <w:sz w:val="16"/>
                <w:szCs w:val="16"/>
              </w:rPr>
              <w:t>1</w:t>
            </w:r>
            <w:r w:rsidRPr="004C3A94">
              <w:rPr>
                <w:sz w:val="16"/>
                <w:szCs w:val="16"/>
              </w:rPr>
              <w:t>7,280</w:t>
            </w:r>
          </w:p>
        </w:tc>
        <w:tc>
          <w:tcPr>
            <w:tcW w:w="840" w:type="dxa"/>
            <w:vAlign w:val="center"/>
          </w:tcPr>
          <w:p w14:paraId="11FF9018" w14:textId="3DCBB1BE"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23</w:t>
            </w:r>
          </w:p>
        </w:tc>
        <w:tc>
          <w:tcPr>
            <w:tcW w:w="1575" w:type="dxa"/>
            <w:vAlign w:val="center"/>
          </w:tcPr>
          <w:p w14:paraId="14479AD9" w14:textId="0F6C257C" w:rsidR="00C50A8A" w:rsidRPr="004C3A94" w:rsidRDefault="00C50A8A" w:rsidP="00E00691">
            <w:pPr>
              <w:spacing w:line="200" w:lineRule="exact"/>
              <w:rPr>
                <w:sz w:val="16"/>
                <w:szCs w:val="16"/>
              </w:rPr>
            </w:pPr>
            <w:r w:rsidRPr="004C3A94">
              <w:rPr>
                <w:rFonts w:hint="eastAsia"/>
                <w:sz w:val="16"/>
                <w:szCs w:val="16"/>
              </w:rPr>
              <w:t>河川浄化</w:t>
            </w:r>
          </w:p>
        </w:tc>
        <w:tc>
          <w:tcPr>
            <w:tcW w:w="1995" w:type="dxa"/>
            <w:vAlign w:val="center"/>
          </w:tcPr>
          <w:p w14:paraId="1A0C3E2B" w14:textId="78B7339D" w:rsidR="00C50A8A" w:rsidRPr="00C50A8A" w:rsidRDefault="00C50A8A" w:rsidP="00E00691">
            <w:pPr>
              <w:spacing w:line="200" w:lineRule="exact"/>
              <w:rPr>
                <w:sz w:val="16"/>
                <w:szCs w:val="16"/>
              </w:rPr>
            </w:pPr>
            <w:r w:rsidRPr="00C50A8A">
              <w:rPr>
                <w:rFonts w:hint="eastAsia"/>
                <w:sz w:val="16"/>
                <w:szCs w:val="16"/>
              </w:rPr>
              <w:t>竜華水みらいセンター</w:t>
            </w:r>
          </w:p>
        </w:tc>
      </w:tr>
      <w:tr w:rsidR="00C50A8A" w:rsidRPr="003D1873" w14:paraId="3AB3C8E9" w14:textId="77777777" w:rsidTr="00286755">
        <w:trPr>
          <w:trHeight w:val="284"/>
          <w:jc w:val="center"/>
        </w:trPr>
        <w:tc>
          <w:tcPr>
            <w:tcW w:w="340" w:type="dxa"/>
            <w:vAlign w:val="center"/>
          </w:tcPr>
          <w:p w14:paraId="64AB9F2D" w14:textId="5FE27AE7" w:rsidR="00C50A8A" w:rsidRPr="00286755" w:rsidRDefault="00E00691" w:rsidP="00E00691">
            <w:pPr>
              <w:spacing w:line="200" w:lineRule="exact"/>
              <w:ind w:leftChars="-50" w:left="-105" w:rightChars="-50" w:right="-105"/>
              <w:jc w:val="center"/>
              <w:rPr>
                <w:sz w:val="18"/>
                <w:szCs w:val="18"/>
              </w:rPr>
            </w:pPr>
            <w:r w:rsidRPr="00286755">
              <w:rPr>
                <w:rFonts w:hint="eastAsia"/>
                <w:sz w:val="18"/>
                <w:szCs w:val="18"/>
              </w:rPr>
              <w:t>⑭</w:t>
            </w:r>
          </w:p>
        </w:tc>
        <w:tc>
          <w:tcPr>
            <w:tcW w:w="837" w:type="dxa"/>
            <w:vAlign w:val="center"/>
          </w:tcPr>
          <w:p w14:paraId="27067005" w14:textId="4B1327CE" w:rsidR="00C50A8A" w:rsidRPr="004C3A94" w:rsidRDefault="00C50A8A" w:rsidP="00E00691">
            <w:pPr>
              <w:spacing w:line="200" w:lineRule="exact"/>
              <w:jc w:val="center"/>
              <w:rPr>
                <w:sz w:val="16"/>
                <w:szCs w:val="16"/>
              </w:rPr>
            </w:pPr>
            <w:r w:rsidRPr="004C3A94">
              <w:rPr>
                <w:rFonts w:hint="eastAsia"/>
                <w:sz w:val="16"/>
                <w:szCs w:val="16"/>
              </w:rPr>
              <w:t>大阪市</w:t>
            </w:r>
          </w:p>
        </w:tc>
        <w:tc>
          <w:tcPr>
            <w:tcW w:w="2209" w:type="dxa"/>
            <w:vAlign w:val="center"/>
          </w:tcPr>
          <w:p w14:paraId="3D043C8B" w14:textId="3E3B8086" w:rsidR="00C50A8A" w:rsidRPr="004C3A94" w:rsidRDefault="00C50A8A" w:rsidP="00E00691">
            <w:pPr>
              <w:spacing w:line="200" w:lineRule="exact"/>
              <w:rPr>
                <w:sz w:val="16"/>
                <w:szCs w:val="16"/>
              </w:rPr>
            </w:pPr>
            <w:r w:rsidRPr="004C3A94">
              <w:rPr>
                <w:rFonts w:hint="eastAsia"/>
                <w:sz w:val="16"/>
                <w:szCs w:val="16"/>
              </w:rPr>
              <w:t>大正川</w:t>
            </w:r>
            <w:r w:rsidRPr="004C3A94">
              <w:rPr>
                <w:rFonts w:hint="eastAsia"/>
                <w:sz w:val="16"/>
                <w:szCs w:val="16"/>
              </w:rPr>
              <w:t>(</w:t>
            </w:r>
            <w:r w:rsidRPr="004C3A94">
              <w:rPr>
                <w:rFonts w:hint="eastAsia"/>
                <w:sz w:val="16"/>
                <w:szCs w:val="16"/>
              </w:rPr>
              <w:t>平野川</w:t>
            </w:r>
            <w:r w:rsidRPr="004C3A94">
              <w:rPr>
                <w:rFonts w:hint="eastAsia"/>
                <w:sz w:val="16"/>
                <w:szCs w:val="16"/>
              </w:rPr>
              <w:t>)</w:t>
            </w:r>
          </w:p>
        </w:tc>
        <w:tc>
          <w:tcPr>
            <w:tcW w:w="840" w:type="dxa"/>
            <w:vAlign w:val="center"/>
          </w:tcPr>
          <w:p w14:paraId="66937A55" w14:textId="73D2F835" w:rsidR="00C50A8A" w:rsidRPr="004C3A94" w:rsidRDefault="00C50A8A" w:rsidP="00E00691">
            <w:pPr>
              <w:spacing w:line="200" w:lineRule="exact"/>
              <w:jc w:val="right"/>
              <w:rPr>
                <w:sz w:val="16"/>
                <w:szCs w:val="16"/>
              </w:rPr>
            </w:pPr>
            <w:r w:rsidRPr="004C3A94">
              <w:rPr>
                <w:rFonts w:hint="eastAsia"/>
                <w:sz w:val="16"/>
                <w:szCs w:val="16"/>
              </w:rPr>
              <w:t>3</w:t>
            </w:r>
            <w:r w:rsidRPr="004C3A94">
              <w:rPr>
                <w:sz w:val="16"/>
                <w:szCs w:val="16"/>
              </w:rPr>
              <w:t>,700</w:t>
            </w:r>
          </w:p>
        </w:tc>
        <w:tc>
          <w:tcPr>
            <w:tcW w:w="840" w:type="dxa"/>
            <w:vAlign w:val="center"/>
          </w:tcPr>
          <w:p w14:paraId="42C906EA" w14:textId="5302086E" w:rsidR="00C50A8A" w:rsidRPr="004C3A94" w:rsidRDefault="00C50A8A" w:rsidP="00E00691">
            <w:pPr>
              <w:spacing w:line="200" w:lineRule="exact"/>
              <w:jc w:val="center"/>
              <w:rPr>
                <w:sz w:val="16"/>
                <w:szCs w:val="16"/>
              </w:rPr>
            </w:pPr>
            <w:r w:rsidRPr="004C3A94">
              <w:rPr>
                <w:rFonts w:hint="eastAsia"/>
                <w:sz w:val="16"/>
                <w:szCs w:val="16"/>
              </w:rPr>
              <w:t>H</w:t>
            </w:r>
            <w:r w:rsidRPr="004C3A94">
              <w:rPr>
                <w:sz w:val="16"/>
                <w:szCs w:val="16"/>
              </w:rPr>
              <w:t>24</w:t>
            </w:r>
          </w:p>
        </w:tc>
        <w:tc>
          <w:tcPr>
            <w:tcW w:w="1575" w:type="dxa"/>
            <w:vAlign w:val="center"/>
          </w:tcPr>
          <w:p w14:paraId="351B1866" w14:textId="705D8DBE" w:rsidR="00C50A8A" w:rsidRPr="004C3A94" w:rsidRDefault="00C50A8A" w:rsidP="00E00691">
            <w:pPr>
              <w:spacing w:line="200" w:lineRule="exact"/>
              <w:rPr>
                <w:sz w:val="16"/>
                <w:szCs w:val="16"/>
              </w:rPr>
            </w:pPr>
            <w:r w:rsidRPr="004C3A94">
              <w:rPr>
                <w:rFonts w:hint="eastAsia"/>
                <w:sz w:val="16"/>
                <w:szCs w:val="16"/>
              </w:rPr>
              <w:t>せせらぎ河川浄化</w:t>
            </w:r>
            <w:r w:rsidRPr="004C3A94">
              <w:rPr>
                <w:sz w:val="16"/>
                <w:szCs w:val="16"/>
              </w:rPr>
              <w:br/>
            </w:r>
            <w:r w:rsidRPr="004C3A94">
              <w:rPr>
                <w:rFonts w:hint="eastAsia"/>
                <w:sz w:val="16"/>
                <w:szCs w:val="16"/>
              </w:rPr>
              <w:t>･維持用水</w:t>
            </w:r>
          </w:p>
        </w:tc>
        <w:tc>
          <w:tcPr>
            <w:tcW w:w="1995" w:type="dxa"/>
            <w:vAlign w:val="center"/>
          </w:tcPr>
          <w:p w14:paraId="6B83CF47" w14:textId="3FDCEE1A" w:rsidR="00C50A8A" w:rsidRPr="00C50A8A" w:rsidRDefault="00C50A8A" w:rsidP="00E00691">
            <w:pPr>
              <w:spacing w:line="200" w:lineRule="exact"/>
              <w:rPr>
                <w:sz w:val="16"/>
                <w:szCs w:val="16"/>
              </w:rPr>
            </w:pPr>
            <w:r w:rsidRPr="00C50A8A">
              <w:rPr>
                <w:rFonts w:hint="eastAsia"/>
                <w:sz w:val="16"/>
                <w:szCs w:val="16"/>
              </w:rPr>
              <w:t>竜華水みらいセンター</w:t>
            </w:r>
          </w:p>
        </w:tc>
      </w:tr>
    </w:tbl>
    <w:p w14:paraId="7AE92494" w14:textId="64D18389" w:rsidR="00803E66" w:rsidRDefault="00803E66" w:rsidP="00803E66"/>
    <w:p w14:paraId="75D1FE68" w14:textId="451B3ABC" w:rsidR="00286755" w:rsidRDefault="00486127" w:rsidP="00803E66">
      <w:bookmarkStart w:id="19" w:name="_GoBack"/>
      <w:r w:rsidRPr="00486127">
        <w:rPr>
          <w:noProof/>
        </w:rPr>
        <w:drawing>
          <wp:anchor distT="0" distB="0" distL="114300" distR="114300" simplePos="0" relativeHeight="252081664" behindDoc="0" locked="0" layoutInCell="1" allowOverlap="1" wp14:anchorId="48441E8E" wp14:editId="4913C6B5">
            <wp:simplePos x="0" y="0"/>
            <wp:positionH relativeFrom="column">
              <wp:posOffset>570230</wp:posOffset>
            </wp:positionH>
            <wp:positionV relativeFrom="paragraph">
              <wp:posOffset>133205</wp:posOffset>
            </wp:positionV>
            <wp:extent cx="4977000" cy="5026680"/>
            <wp:effectExtent l="0" t="0" r="0" b="254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5947" b="1237"/>
                    <a:stretch/>
                  </pic:blipFill>
                  <pic:spPr bwMode="auto">
                    <a:xfrm>
                      <a:off x="0" y="0"/>
                      <a:ext cx="4977000" cy="5026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9"/>
    </w:p>
    <w:p w14:paraId="28B0C23A" w14:textId="13ECD90E" w:rsidR="00803E66" w:rsidRDefault="00803E66" w:rsidP="00803E66"/>
    <w:p w14:paraId="51E36E73" w14:textId="117805D8" w:rsidR="00803E66" w:rsidRDefault="00803E66" w:rsidP="00803E66"/>
    <w:p w14:paraId="32115CE8" w14:textId="274B1E08" w:rsidR="00803E66" w:rsidRDefault="00803E66" w:rsidP="00803E66"/>
    <w:p w14:paraId="517EB783" w14:textId="5F9D38EF" w:rsidR="00803E66" w:rsidRDefault="00803E66" w:rsidP="00803E66"/>
    <w:p w14:paraId="59A8186F" w14:textId="77EE9A80" w:rsidR="00803E66" w:rsidRDefault="00803E66" w:rsidP="00803E66"/>
    <w:p w14:paraId="3F78F7AD" w14:textId="77777777" w:rsidR="00803E66" w:rsidRDefault="00803E66" w:rsidP="00803E66"/>
    <w:p w14:paraId="255B011B" w14:textId="77777777" w:rsidR="00803E66" w:rsidRDefault="00803E66" w:rsidP="00803E66"/>
    <w:p w14:paraId="31BA770B" w14:textId="77777777" w:rsidR="00803E66" w:rsidRDefault="00803E66" w:rsidP="00803E66"/>
    <w:p w14:paraId="132BE553" w14:textId="77777777" w:rsidR="00803E66" w:rsidRDefault="00803E66" w:rsidP="00803E66"/>
    <w:p w14:paraId="002888D8" w14:textId="7A7E43A1" w:rsidR="00803E66" w:rsidRDefault="00803E66" w:rsidP="00803E66"/>
    <w:p w14:paraId="2EE0EFA2" w14:textId="0C7EA653" w:rsidR="00803E66" w:rsidRDefault="00803E66" w:rsidP="00803E66"/>
    <w:p w14:paraId="27E05C97" w14:textId="77777777" w:rsidR="00803E66" w:rsidRDefault="00803E66" w:rsidP="00803E66"/>
    <w:p w14:paraId="4FDC879F" w14:textId="77777777" w:rsidR="00803E66" w:rsidRDefault="00803E66" w:rsidP="00803E66"/>
    <w:p w14:paraId="29B8B24B" w14:textId="5FDDBF96" w:rsidR="00803E66" w:rsidRDefault="00803E66" w:rsidP="00803E66"/>
    <w:p w14:paraId="71AB1A88" w14:textId="4DE87AFF" w:rsidR="00803E66" w:rsidRDefault="00803E66" w:rsidP="00803E66"/>
    <w:p w14:paraId="2D2DF510" w14:textId="3F5152D7" w:rsidR="00803E66" w:rsidRDefault="00803E66" w:rsidP="00803E66"/>
    <w:p w14:paraId="22C4F934" w14:textId="0F4184A5" w:rsidR="00803E66" w:rsidRDefault="00803E66" w:rsidP="00803E66"/>
    <w:p w14:paraId="00495A73" w14:textId="69F1261E" w:rsidR="00803E66" w:rsidRDefault="00803E66" w:rsidP="00803E66"/>
    <w:p w14:paraId="6A832E6D" w14:textId="04F066FF" w:rsidR="00803E66" w:rsidRDefault="00803E66" w:rsidP="00803E66"/>
    <w:p w14:paraId="61848161" w14:textId="356CC1AE" w:rsidR="00803E66" w:rsidRDefault="00803E66" w:rsidP="00803E66"/>
    <w:p w14:paraId="284F0807" w14:textId="77777777" w:rsidR="00CA0A3C" w:rsidRDefault="00CA0A3C" w:rsidP="00803E66"/>
    <w:p w14:paraId="476989D4" w14:textId="4E7718DD" w:rsidR="00F628F5" w:rsidRPr="00DC2B1C" w:rsidRDefault="00286755" w:rsidP="00CA0A3C">
      <w:pPr>
        <w:pStyle w:val="aa"/>
        <w:spacing w:beforeLines="50" w:before="180"/>
      </w:pPr>
      <w:bookmarkStart w:id="20" w:name="_Ref84254364"/>
      <w:bookmarkStart w:id="21" w:name="_Ref88141762"/>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12</w:t>
      </w:r>
      <w:r w:rsidR="00D53657">
        <w:fldChar w:fldCharType="end"/>
      </w:r>
      <w:bookmarkEnd w:id="20"/>
      <w:r>
        <w:rPr>
          <w:rFonts w:hint="eastAsia"/>
        </w:rPr>
        <w:t xml:space="preserve">　下水処理水の導水位置</w:t>
      </w:r>
      <w:bookmarkEnd w:id="21"/>
      <w:r w:rsidR="00F628F5" w:rsidRPr="00DC2B1C">
        <w:br w:type="page"/>
      </w:r>
    </w:p>
    <w:p w14:paraId="3794063C" w14:textId="5EA75F20" w:rsidR="00F628F5" w:rsidRDefault="00F628F5" w:rsidP="00F628F5">
      <w:pPr>
        <w:pStyle w:val="2"/>
      </w:pPr>
      <w:bookmarkStart w:id="22" w:name="_Hlk80023014"/>
      <w:r>
        <w:rPr>
          <w:rFonts w:hint="eastAsia"/>
        </w:rPr>
        <w:lastRenderedPageBreak/>
        <w:t>河川の景観・生活環境の改善</w:t>
      </w:r>
      <w:bookmarkEnd w:id="22"/>
      <w:r>
        <w:rPr>
          <w:rFonts w:hint="eastAsia"/>
        </w:rPr>
        <w:t>に係わる取組</w:t>
      </w:r>
    </w:p>
    <w:p w14:paraId="55F92577" w14:textId="5266CC45" w:rsidR="00602E20" w:rsidRPr="00602E20" w:rsidRDefault="00602E20" w:rsidP="00602E20">
      <w:pPr>
        <w:pStyle w:val="20"/>
        <w:ind w:left="105" w:firstLine="210"/>
      </w:pPr>
      <w:r>
        <w:rPr>
          <w:rFonts w:hint="eastAsia"/>
        </w:rPr>
        <w:t>河川の景観･生活環境の改善のための取組を</w:t>
      </w:r>
      <w:r w:rsidRPr="001B352B">
        <w:rPr>
          <w:rFonts w:ascii="Arial" w:eastAsia="ＭＳ ゴシック" w:hAnsi="Arial"/>
          <w14:props3d w14:extrusionH="0" w14:contourW="0" w14:prstMaterial="matte"/>
        </w:rPr>
        <w:fldChar w:fldCharType="begin"/>
      </w:r>
      <w:r w:rsidRPr="001B352B">
        <w:rPr>
          <w:rFonts w:ascii="Arial" w:eastAsia="ＭＳ ゴシック" w:hAnsi="Arial"/>
          <w14:props3d w14:extrusionH="0" w14:contourW="0" w14:prstMaterial="matte"/>
        </w:rPr>
        <w:instrText xml:space="preserve"> </w:instrText>
      </w:r>
      <w:r w:rsidRPr="001B352B">
        <w:rPr>
          <w:rFonts w:ascii="Arial" w:eastAsia="ＭＳ ゴシック" w:hAnsi="Arial" w:hint="eastAsia"/>
          <w14:props3d w14:extrusionH="0" w14:contourW="0" w14:prstMaterial="matte"/>
        </w:rPr>
        <w:instrText>REF _Ref80784149 \h</w:instrText>
      </w:r>
      <w:r w:rsidRPr="001B352B">
        <w:rPr>
          <w:rFonts w:ascii="Arial" w:eastAsia="ＭＳ ゴシック" w:hAnsi="Arial"/>
          <w14:props3d w14:extrusionH="0" w14:contourW="0" w14:prstMaterial="matte"/>
        </w:rPr>
        <w:instrText xml:space="preserve"> </w:instrText>
      </w:r>
      <w:r w:rsidR="001B352B">
        <w:rPr>
          <w:rFonts w:ascii="Arial" w:eastAsia="ＭＳ ゴシック" w:hAnsi="Arial"/>
          <w14:props3d w14:extrusionH="0" w14:contourW="0" w14:prstMaterial="matte"/>
        </w:rPr>
        <w:instrText xml:space="preserve"> \* MERGEFORMAT </w:instrText>
      </w:r>
      <w:r w:rsidRPr="001B352B">
        <w:rPr>
          <w:rFonts w:ascii="Arial" w:eastAsia="ＭＳ ゴシック" w:hAnsi="Arial"/>
          <w14:props3d w14:extrusionH="0" w14:contourW="0" w14:prstMaterial="matte"/>
        </w:rPr>
      </w:r>
      <w:r w:rsidRPr="001B352B">
        <w:rPr>
          <w:rFonts w:ascii="Arial" w:eastAsia="ＭＳ ゴシック" w:hAnsi="Arial"/>
          <w14:props3d w14:extrusionH="0" w14:contourW="0" w14:prstMaterial="matte"/>
        </w:rPr>
        <w:fldChar w:fldCharType="separate"/>
      </w:r>
      <w:r w:rsidR="00851D02" w:rsidRPr="00851D02">
        <w:rPr>
          <w:rFonts w:ascii="Arial" w:eastAsia="ＭＳ ゴシック" w:hAnsi="Arial" w:hint="eastAsia"/>
          <w14:props3d w14:extrusionH="0" w14:contourW="0" w14:prstMaterial="matte"/>
        </w:rPr>
        <w:t>表</w:t>
      </w:r>
      <w:r w:rsidR="00851D02" w:rsidRPr="00851D02">
        <w:rPr>
          <w:rFonts w:ascii="Arial" w:eastAsia="ＭＳ ゴシック" w:hAnsi="Arial" w:hint="eastAsia"/>
          <w14:props3d w14:extrusionH="0" w14:contourW="0" w14:prstMaterial="matte"/>
        </w:rPr>
        <w:t xml:space="preserve"> </w:t>
      </w:r>
      <w:r w:rsidR="00851D02" w:rsidRPr="00851D02">
        <w:rPr>
          <w:rFonts w:ascii="Arial" w:eastAsia="ＭＳ ゴシック" w:hAnsi="Arial"/>
          <w:noProof/>
          <w14:props3d w14:extrusionH="0" w14:contourW="0" w14:prstMaterial="matte"/>
        </w:rPr>
        <w:t>5.6</w:t>
      </w:r>
      <w:r w:rsidRPr="001B352B">
        <w:rPr>
          <w:rFonts w:ascii="Arial" w:eastAsia="ＭＳ ゴシック" w:hAnsi="Arial"/>
          <w14:props3d w14:extrusionH="0" w14:contourW="0" w14:prstMaterial="matte"/>
        </w:rPr>
        <w:fldChar w:fldCharType="end"/>
      </w:r>
      <w:r>
        <w:rPr>
          <w:rFonts w:hint="eastAsia"/>
        </w:rPr>
        <w:t>に示す。</w:t>
      </w:r>
    </w:p>
    <w:p w14:paraId="629E6629" w14:textId="77777777" w:rsidR="00F628F5" w:rsidRPr="00F628F5" w:rsidRDefault="00F628F5" w:rsidP="00F628F5"/>
    <w:p w14:paraId="7161DD9C" w14:textId="0880B3AA" w:rsidR="00FA2A95" w:rsidRDefault="00FA2A95" w:rsidP="00FA2A95">
      <w:pPr>
        <w:pStyle w:val="aa"/>
      </w:pPr>
      <w:bookmarkStart w:id="23" w:name="_Ref80784149"/>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6</w:t>
      </w:r>
      <w:r w:rsidR="0075779B">
        <w:fldChar w:fldCharType="end"/>
      </w:r>
      <w:bookmarkEnd w:id="23"/>
      <w:r>
        <w:rPr>
          <w:rFonts w:hint="eastAsia"/>
        </w:rPr>
        <w:t xml:space="preserve">　</w:t>
      </w:r>
      <w:r w:rsidR="00187C5B" w:rsidRPr="00187C5B">
        <w:rPr>
          <w:rFonts w:hint="eastAsia"/>
        </w:rPr>
        <w:t>河川の景観・生活環境の改善</w:t>
      </w:r>
      <w:r>
        <w:rPr>
          <w:rFonts w:hint="eastAsia"/>
        </w:rPr>
        <w:t>のための取組</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827"/>
        <w:gridCol w:w="457"/>
        <w:gridCol w:w="1673"/>
        <w:gridCol w:w="3132"/>
        <w:gridCol w:w="420"/>
        <w:gridCol w:w="420"/>
        <w:gridCol w:w="420"/>
        <w:gridCol w:w="1702"/>
      </w:tblGrid>
      <w:tr w:rsidR="00FA2A95" w:rsidRPr="00E40764" w14:paraId="2B737B91" w14:textId="77777777" w:rsidTr="0031696F">
        <w:tc>
          <w:tcPr>
            <w:tcW w:w="827" w:type="dxa"/>
            <w:vMerge w:val="restart"/>
            <w:tcBorders>
              <w:top w:val="single" w:sz="8" w:space="0" w:color="auto"/>
              <w:bottom w:val="single" w:sz="4" w:space="0" w:color="auto"/>
            </w:tcBorders>
            <w:shd w:val="clear" w:color="auto" w:fill="D9D9D9" w:themeFill="background1" w:themeFillShade="D9"/>
            <w:vAlign w:val="center"/>
          </w:tcPr>
          <w:p w14:paraId="527F8E86" w14:textId="77777777" w:rsidR="00FA2A95" w:rsidRPr="00E40764" w:rsidRDefault="00FA2A95" w:rsidP="00AF6B9C">
            <w:pPr>
              <w:spacing w:line="300" w:lineRule="exact"/>
              <w:jc w:val="center"/>
              <w:rPr>
                <w:sz w:val="18"/>
                <w:szCs w:val="18"/>
              </w:rPr>
            </w:pPr>
            <w:r w:rsidRPr="00E40764">
              <w:rPr>
                <w:rFonts w:hint="eastAsia"/>
                <w:sz w:val="18"/>
                <w:szCs w:val="18"/>
              </w:rPr>
              <w:t>項目</w:t>
            </w:r>
          </w:p>
        </w:tc>
        <w:tc>
          <w:tcPr>
            <w:tcW w:w="457" w:type="dxa"/>
            <w:vMerge w:val="restart"/>
            <w:tcBorders>
              <w:top w:val="single" w:sz="8" w:space="0" w:color="auto"/>
              <w:bottom w:val="single" w:sz="4" w:space="0" w:color="auto"/>
            </w:tcBorders>
            <w:shd w:val="clear" w:color="auto" w:fill="D9D9D9" w:themeFill="background1" w:themeFillShade="D9"/>
            <w:vAlign w:val="center"/>
          </w:tcPr>
          <w:p w14:paraId="028B9768" w14:textId="77777777" w:rsidR="00FA2A95" w:rsidRDefault="00FA2A95" w:rsidP="00AF6B9C">
            <w:pPr>
              <w:spacing w:line="300" w:lineRule="exact"/>
              <w:jc w:val="center"/>
              <w:rPr>
                <w:sz w:val="18"/>
                <w:szCs w:val="18"/>
              </w:rPr>
            </w:pPr>
            <w:r>
              <w:rPr>
                <w:rFonts w:hint="eastAsia"/>
                <w:sz w:val="18"/>
                <w:szCs w:val="18"/>
              </w:rPr>
              <w:t>№</w:t>
            </w:r>
          </w:p>
        </w:tc>
        <w:tc>
          <w:tcPr>
            <w:tcW w:w="1673" w:type="dxa"/>
            <w:vMerge w:val="restart"/>
            <w:tcBorders>
              <w:top w:val="single" w:sz="8" w:space="0" w:color="auto"/>
              <w:bottom w:val="single" w:sz="4" w:space="0" w:color="auto"/>
            </w:tcBorders>
            <w:shd w:val="clear" w:color="auto" w:fill="D9D9D9" w:themeFill="background1" w:themeFillShade="D9"/>
            <w:vAlign w:val="center"/>
          </w:tcPr>
          <w:p w14:paraId="403C1366" w14:textId="77777777" w:rsidR="00FA2A95" w:rsidRPr="00E40764" w:rsidRDefault="00FA2A95" w:rsidP="00AF6B9C">
            <w:pPr>
              <w:spacing w:line="300" w:lineRule="exact"/>
              <w:jc w:val="center"/>
              <w:rPr>
                <w:sz w:val="18"/>
                <w:szCs w:val="18"/>
              </w:rPr>
            </w:pPr>
            <w:r>
              <w:rPr>
                <w:rFonts w:hint="eastAsia"/>
                <w:sz w:val="18"/>
                <w:szCs w:val="18"/>
              </w:rPr>
              <w:t>取組メニュー</w:t>
            </w:r>
          </w:p>
        </w:tc>
        <w:tc>
          <w:tcPr>
            <w:tcW w:w="3132" w:type="dxa"/>
            <w:vMerge w:val="restart"/>
            <w:tcBorders>
              <w:top w:val="single" w:sz="8" w:space="0" w:color="auto"/>
              <w:bottom w:val="single" w:sz="4" w:space="0" w:color="auto"/>
            </w:tcBorders>
            <w:shd w:val="clear" w:color="auto" w:fill="D9D9D9" w:themeFill="background1" w:themeFillShade="D9"/>
            <w:vAlign w:val="center"/>
          </w:tcPr>
          <w:p w14:paraId="5BC106BF" w14:textId="77777777" w:rsidR="00FA2A95" w:rsidRDefault="00FA2A95" w:rsidP="00AF6B9C">
            <w:pPr>
              <w:spacing w:line="300" w:lineRule="exact"/>
              <w:jc w:val="center"/>
              <w:rPr>
                <w:sz w:val="18"/>
                <w:szCs w:val="18"/>
              </w:rPr>
            </w:pPr>
            <w:r>
              <w:rPr>
                <w:rFonts w:hint="eastAsia"/>
                <w:sz w:val="18"/>
                <w:szCs w:val="18"/>
              </w:rPr>
              <w:t>取組の概要</w:t>
            </w:r>
          </w:p>
        </w:tc>
        <w:tc>
          <w:tcPr>
            <w:tcW w:w="2962" w:type="dxa"/>
            <w:gridSpan w:val="4"/>
            <w:tcBorders>
              <w:top w:val="single" w:sz="8" w:space="0" w:color="auto"/>
              <w:bottom w:val="single" w:sz="4" w:space="0" w:color="auto"/>
            </w:tcBorders>
            <w:shd w:val="clear" w:color="auto" w:fill="D9D9D9" w:themeFill="background1" w:themeFillShade="D9"/>
            <w:vAlign w:val="center"/>
          </w:tcPr>
          <w:p w14:paraId="172CC44D" w14:textId="77777777" w:rsidR="00FA2A95" w:rsidRDefault="00FA2A95" w:rsidP="00AF6B9C">
            <w:pPr>
              <w:spacing w:line="300" w:lineRule="exact"/>
              <w:jc w:val="center"/>
              <w:rPr>
                <w:sz w:val="18"/>
                <w:szCs w:val="18"/>
              </w:rPr>
            </w:pPr>
            <w:r>
              <w:rPr>
                <w:rFonts w:hint="eastAsia"/>
                <w:sz w:val="18"/>
                <w:szCs w:val="18"/>
              </w:rPr>
              <w:t>実施主体</w:t>
            </w:r>
          </w:p>
        </w:tc>
      </w:tr>
      <w:tr w:rsidR="00FA2A95" w:rsidRPr="00E40764" w14:paraId="1EC750E4" w14:textId="77777777" w:rsidTr="0031696F">
        <w:tc>
          <w:tcPr>
            <w:tcW w:w="827" w:type="dxa"/>
            <w:vMerge/>
            <w:tcBorders>
              <w:top w:val="single" w:sz="4" w:space="0" w:color="auto"/>
              <w:bottom w:val="single" w:sz="4" w:space="0" w:color="auto"/>
            </w:tcBorders>
          </w:tcPr>
          <w:p w14:paraId="085828FE" w14:textId="77777777" w:rsidR="00FA2A95" w:rsidRPr="00E40764" w:rsidRDefault="00FA2A95" w:rsidP="00AF6B9C">
            <w:pPr>
              <w:spacing w:line="240" w:lineRule="exact"/>
              <w:rPr>
                <w:sz w:val="18"/>
                <w:szCs w:val="18"/>
              </w:rPr>
            </w:pPr>
          </w:p>
        </w:tc>
        <w:tc>
          <w:tcPr>
            <w:tcW w:w="457" w:type="dxa"/>
            <w:vMerge/>
            <w:tcBorders>
              <w:top w:val="single" w:sz="4" w:space="0" w:color="auto"/>
              <w:bottom w:val="single" w:sz="4" w:space="0" w:color="auto"/>
            </w:tcBorders>
          </w:tcPr>
          <w:p w14:paraId="39295E68" w14:textId="77777777" w:rsidR="00FA2A95" w:rsidRPr="00C569CC" w:rsidRDefault="00FA2A95" w:rsidP="00AF6B9C">
            <w:pPr>
              <w:spacing w:line="240" w:lineRule="exact"/>
              <w:rPr>
                <w:sz w:val="18"/>
                <w:szCs w:val="18"/>
              </w:rPr>
            </w:pPr>
          </w:p>
        </w:tc>
        <w:tc>
          <w:tcPr>
            <w:tcW w:w="1673" w:type="dxa"/>
            <w:vMerge/>
            <w:tcBorders>
              <w:top w:val="single" w:sz="4" w:space="0" w:color="auto"/>
              <w:bottom w:val="single" w:sz="4" w:space="0" w:color="auto"/>
            </w:tcBorders>
          </w:tcPr>
          <w:p w14:paraId="03179639" w14:textId="77777777" w:rsidR="00FA2A95" w:rsidRPr="00C569CC" w:rsidRDefault="00FA2A95" w:rsidP="00AF6B9C">
            <w:pPr>
              <w:spacing w:line="240" w:lineRule="exact"/>
              <w:rPr>
                <w:sz w:val="18"/>
                <w:szCs w:val="18"/>
              </w:rPr>
            </w:pPr>
          </w:p>
        </w:tc>
        <w:tc>
          <w:tcPr>
            <w:tcW w:w="3132" w:type="dxa"/>
            <w:vMerge/>
            <w:tcBorders>
              <w:top w:val="single" w:sz="4" w:space="0" w:color="auto"/>
              <w:bottom w:val="single" w:sz="4" w:space="0" w:color="auto"/>
            </w:tcBorders>
            <w:vAlign w:val="center"/>
          </w:tcPr>
          <w:p w14:paraId="3AEAC566" w14:textId="77777777" w:rsidR="00FA2A95" w:rsidRPr="00B7532F" w:rsidRDefault="00FA2A95" w:rsidP="00AF6B9C">
            <w:pPr>
              <w:spacing w:line="240" w:lineRule="exact"/>
              <w:rPr>
                <w:sz w:val="18"/>
                <w:szCs w:val="18"/>
              </w:rPr>
            </w:pPr>
          </w:p>
        </w:tc>
        <w:tc>
          <w:tcPr>
            <w:tcW w:w="420" w:type="dxa"/>
            <w:tcBorders>
              <w:top w:val="single" w:sz="4" w:space="0" w:color="auto"/>
              <w:bottom w:val="single" w:sz="4" w:space="0" w:color="auto"/>
            </w:tcBorders>
            <w:shd w:val="clear" w:color="auto" w:fill="D9D9D9" w:themeFill="background1" w:themeFillShade="D9"/>
            <w:vAlign w:val="center"/>
          </w:tcPr>
          <w:p w14:paraId="5BA3B8D7" w14:textId="77777777" w:rsidR="00FA2A95" w:rsidRPr="00C569CC" w:rsidRDefault="00FA2A95" w:rsidP="00AF6B9C">
            <w:pPr>
              <w:spacing w:line="240" w:lineRule="exact"/>
              <w:jc w:val="center"/>
              <w:rPr>
                <w:sz w:val="18"/>
                <w:szCs w:val="18"/>
              </w:rPr>
            </w:pPr>
            <w:r>
              <w:rPr>
                <w:rFonts w:hint="eastAsia"/>
                <w:sz w:val="18"/>
                <w:szCs w:val="18"/>
              </w:rPr>
              <w:t>国</w:t>
            </w:r>
          </w:p>
        </w:tc>
        <w:tc>
          <w:tcPr>
            <w:tcW w:w="420" w:type="dxa"/>
            <w:tcBorders>
              <w:top w:val="single" w:sz="4" w:space="0" w:color="auto"/>
              <w:bottom w:val="single" w:sz="4" w:space="0" w:color="auto"/>
            </w:tcBorders>
            <w:shd w:val="clear" w:color="auto" w:fill="D9D9D9" w:themeFill="background1" w:themeFillShade="D9"/>
            <w:vAlign w:val="center"/>
          </w:tcPr>
          <w:p w14:paraId="32F6F855" w14:textId="77777777" w:rsidR="00FA2A95" w:rsidRPr="00C569CC" w:rsidRDefault="00FA2A95" w:rsidP="00AF6B9C">
            <w:pPr>
              <w:spacing w:line="240" w:lineRule="exact"/>
              <w:jc w:val="center"/>
              <w:rPr>
                <w:sz w:val="18"/>
                <w:szCs w:val="18"/>
              </w:rPr>
            </w:pPr>
            <w:r>
              <w:rPr>
                <w:rFonts w:hint="eastAsia"/>
                <w:sz w:val="18"/>
                <w:szCs w:val="18"/>
              </w:rPr>
              <w:t>府</w:t>
            </w:r>
          </w:p>
        </w:tc>
        <w:tc>
          <w:tcPr>
            <w:tcW w:w="2122" w:type="dxa"/>
            <w:gridSpan w:val="2"/>
            <w:tcBorders>
              <w:top w:val="single" w:sz="4" w:space="0" w:color="auto"/>
              <w:bottom w:val="single" w:sz="4" w:space="0" w:color="auto"/>
            </w:tcBorders>
            <w:shd w:val="clear" w:color="auto" w:fill="D9D9D9" w:themeFill="background1" w:themeFillShade="D9"/>
            <w:vAlign w:val="center"/>
          </w:tcPr>
          <w:p w14:paraId="47A1A1C1" w14:textId="77777777" w:rsidR="00FA2A95" w:rsidRDefault="00FA2A95" w:rsidP="00AF6B9C">
            <w:pPr>
              <w:spacing w:line="240" w:lineRule="exact"/>
              <w:jc w:val="center"/>
              <w:rPr>
                <w:sz w:val="18"/>
                <w:szCs w:val="18"/>
              </w:rPr>
            </w:pPr>
            <w:r>
              <w:rPr>
                <w:rFonts w:hint="eastAsia"/>
                <w:sz w:val="18"/>
                <w:szCs w:val="18"/>
              </w:rPr>
              <w:t>市</w:t>
            </w:r>
          </w:p>
        </w:tc>
      </w:tr>
      <w:tr w:rsidR="00586F13" w:rsidRPr="00E40764" w14:paraId="4C8816F9" w14:textId="77777777" w:rsidTr="0031696F">
        <w:tc>
          <w:tcPr>
            <w:tcW w:w="827" w:type="dxa"/>
            <w:vMerge w:val="restart"/>
            <w:tcBorders>
              <w:top w:val="single" w:sz="4" w:space="0" w:color="auto"/>
              <w:bottom w:val="single" w:sz="4" w:space="0" w:color="auto"/>
            </w:tcBorders>
          </w:tcPr>
          <w:p w14:paraId="4AD973B4" w14:textId="6EB91E74" w:rsidR="00586F13" w:rsidRDefault="00586F13" w:rsidP="00586F13">
            <w:pPr>
              <w:spacing w:line="240" w:lineRule="exact"/>
              <w:jc w:val="center"/>
              <w:rPr>
                <w:sz w:val="18"/>
                <w:szCs w:val="18"/>
              </w:rPr>
            </w:pPr>
            <w:bookmarkStart w:id="24" w:name="_Hlk80022768"/>
            <w:r>
              <w:rPr>
                <w:rFonts w:hint="eastAsia"/>
                <w:sz w:val="18"/>
                <w:szCs w:val="18"/>
              </w:rPr>
              <w:t>河道内のごみ</w:t>
            </w:r>
          </w:p>
          <w:p w14:paraId="73EB321D" w14:textId="310FEBE5" w:rsidR="00586F13" w:rsidRPr="00E40764" w:rsidRDefault="00586F13" w:rsidP="00586F13">
            <w:pPr>
              <w:spacing w:line="240" w:lineRule="exact"/>
              <w:jc w:val="center"/>
              <w:rPr>
                <w:sz w:val="18"/>
                <w:szCs w:val="18"/>
              </w:rPr>
            </w:pPr>
            <w:r>
              <w:rPr>
                <w:rFonts w:hint="eastAsia"/>
                <w:sz w:val="18"/>
                <w:szCs w:val="18"/>
              </w:rPr>
              <w:t>対策</w:t>
            </w:r>
          </w:p>
        </w:tc>
        <w:tc>
          <w:tcPr>
            <w:tcW w:w="457" w:type="dxa"/>
            <w:tcBorders>
              <w:top w:val="single" w:sz="4" w:space="0" w:color="auto"/>
              <w:bottom w:val="single" w:sz="4" w:space="0" w:color="auto"/>
            </w:tcBorders>
          </w:tcPr>
          <w:p w14:paraId="20EE7015" w14:textId="5F1DADE3" w:rsidR="00586F13" w:rsidRPr="00C569CC" w:rsidRDefault="00586F13" w:rsidP="00586F13">
            <w:pPr>
              <w:spacing w:line="240" w:lineRule="exact"/>
              <w:rPr>
                <w:sz w:val="18"/>
                <w:szCs w:val="18"/>
              </w:rPr>
            </w:pPr>
            <w:r>
              <w:rPr>
                <w:sz w:val="18"/>
                <w:szCs w:val="18"/>
              </w:rPr>
              <w:t>C</w:t>
            </w:r>
            <w:r>
              <w:rPr>
                <w:rFonts w:hint="eastAsia"/>
                <w:sz w:val="18"/>
                <w:szCs w:val="18"/>
              </w:rPr>
              <w:t>1</w:t>
            </w:r>
          </w:p>
        </w:tc>
        <w:tc>
          <w:tcPr>
            <w:tcW w:w="1673" w:type="dxa"/>
            <w:tcBorders>
              <w:top w:val="single" w:sz="4" w:space="0" w:color="auto"/>
              <w:bottom w:val="single" w:sz="4" w:space="0" w:color="auto"/>
            </w:tcBorders>
          </w:tcPr>
          <w:p w14:paraId="764E9EAE" w14:textId="4273BB39" w:rsidR="00586F13" w:rsidRPr="00B73902" w:rsidRDefault="00586F13" w:rsidP="00586F13">
            <w:pPr>
              <w:spacing w:line="240" w:lineRule="exact"/>
              <w:rPr>
                <w:sz w:val="18"/>
                <w:szCs w:val="18"/>
              </w:rPr>
            </w:pPr>
            <w:r w:rsidRPr="00B73902">
              <w:rPr>
                <w:rFonts w:hint="eastAsia"/>
                <w:sz w:val="18"/>
                <w:szCs w:val="18"/>
              </w:rPr>
              <w:t>ごみの発生源対策の推進</w:t>
            </w:r>
          </w:p>
        </w:tc>
        <w:tc>
          <w:tcPr>
            <w:tcW w:w="3132" w:type="dxa"/>
            <w:tcBorders>
              <w:top w:val="single" w:sz="4" w:space="0" w:color="auto"/>
              <w:bottom w:val="single" w:sz="4" w:space="0" w:color="auto"/>
            </w:tcBorders>
          </w:tcPr>
          <w:p w14:paraId="412A7D3C" w14:textId="52F09024" w:rsidR="00586F13" w:rsidRPr="00B73902" w:rsidRDefault="00586F13" w:rsidP="00586F13">
            <w:pPr>
              <w:spacing w:line="220" w:lineRule="exact"/>
              <w:rPr>
                <w:sz w:val="16"/>
                <w:szCs w:val="16"/>
              </w:rPr>
            </w:pPr>
            <w:r w:rsidRPr="00B73902">
              <w:rPr>
                <w:rFonts w:hint="eastAsia"/>
                <w:sz w:val="16"/>
                <w:szCs w:val="16"/>
              </w:rPr>
              <w:t>ごみの発生源対策</w:t>
            </w:r>
            <w:r w:rsidRPr="00B73902">
              <w:rPr>
                <w:rFonts w:hint="eastAsia"/>
                <w:sz w:val="16"/>
                <w:szCs w:val="16"/>
              </w:rPr>
              <w:t>(</w:t>
            </w:r>
            <w:r w:rsidRPr="00B73902">
              <w:rPr>
                <w:rFonts w:hint="eastAsia"/>
                <w:sz w:val="16"/>
                <w:szCs w:val="16"/>
              </w:rPr>
              <w:t>発生抑制･流域での回収等</w:t>
            </w:r>
            <w:r w:rsidRPr="00B73902">
              <w:rPr>
                <w:rFonts w:hint="eastAsia"/>
                <w:sz w:val="16"/>
                <w:szCs w:val="16"/>
              </w:rPr>
              <w:t>)</w:t>
            </w:r>
            <w:r w:rsidRPr="00B73902">
              <w:rPr>
                <w:rFonts w:hint="eastAsia"/>
                <w:sz w:val="16"/>
                <w:szCs w:val="16"/>
              </w:rPr>
              <w:t>を実施し、河川に流入するごみを削減する。</w:t>
            </w:r>
          </w:p>
        </w:tc>
        <w:tc>
          <w:tcPr>
            <w:tcW w:w="420" w:type="dxa"/>
            <w:tcBorders>
              <w:top w:val="single" w:sz="4" w:space="0" w:color="auto"/>
              <w:bottom w:val="single" w:sz="4" w:space="0" w:color="auto"/>
            </w:tcBorders>
          </w:tcPr>
          <w:p w14:paraId="161342BD" w14:textId="77777777" w:rsidR="00586F13" w:rsidRPr="00B73902" w:rsidRDefault="00586F13" w:rsidP="00586F13">
            <w:pPr>
              <w:spacing w:line="240" w:lineRule="exact"/>
              <w:rPr>
                <w:sz w:val="18"/>
                <w:szCs w:val="18"/>
              </w:rPr>
            </w:pPr>
          </w:p>
        </w:tc>
        <w:tc>
          <w:tcPr>
            <w:tcW w:w="420" w:type="dxa"/>
            <w:tcBorders>
              <w:top w:val="single" w:sz="4" w:space="0" w:color="auto"/>
              <w:bottom w:val="single" w:sz="4" w:space="0" w:color="auto"/>
            </w:tcBorders>
          </w:tcPr>
          <w:p w14:paraId="7BF3FB43" w14:textId="212DDB74" w:rsidR="00586F13" w:rsidRPr="00B73902" w:rsidRDefault="00586F13" w:rsidP="00586F13">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59FB38CB" w14:textId="4E10E7AA" w:rsidR="00586F13" w:rsidRPr="00B73902" w:rsidRDefault="00586F13" w:rsidP="00586F13">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15BE9C8A" w14:textId="78030B11" w:rsidR="00586F13" w:rsidRPr="00B73902" w:rsidRDefault="00586F13" w:rsidP="00586F13">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sidRPr="00B73902">
              <w:rPr>
                <w:rFonts w:hint="eastAsia"/>
                <w:sz w:val="16"/>
                <w:szCs w:val="16"/>
              </w:rPr>
              <w:t>市</w:t>
            </w:r>
          </w:p>
        </w:tc>
      </w:tr>
      <w:tr w:rsidR="005C2039" w:rsidRPr="00E40764" w14:paraId="6BD41841" w14:textId="77777777" w:rsidTr="0031696F">
        <w:tc>
          <w:tcPr>
            <w:tcW w:w="827" w:type="dxa"/>
            <w:vMerge/>
            <w:tcBorders>
              <w:top w:val="single" w:sz="4" w:space="0" w:color="auto"/>
              <w:bottom w:val="single" w:sz="4" w:space="0" w:color="auto"/>
            </w:tcBorders>
          </w:tcPr>
          <w:p w14:paraId="471756AC" w14:textId="77777777" w:rsidR="005C2039" w:rsidRPr="00E40764" w:rsidRDefault="005C2039" w:rsidP="005C2039">
            <w:pPr>
              <w:spacing w:line="240" w:lineRule="exact"/>
              <w:jc w:val="center"/>
              <w:rPr>
                <w:sz w:val="18"/>
                <w:szCs w:val="18"/>
              </w:rPr>
            </w:pPr>
          </w:p>
        </w:tc>
        <w:tc>
          <w:tcPr>
            <w:tcW w:w="457" w:type="dxa"/>
            <w:tcBorders>
              <w:top w:val="single" w:sz="4" w:space="0" w:color="auto"/>
              <w:bottom w:val="single" w:sz="4" w:space="0" w:color="auto"/>
            </w:tcBorders>
          </w:tcPr>
          <w:p w14:paraId="6564D119" w14:textId="6F725930" w:rsidR="005C2039" w:rsidRDefault="005C2039" w:rsidP="005C2039">
            <w:pPr>
              <w:spacing w:line="240" w:lineRule="exact"/>
              <w:rPr>
                <w:sz w:val="18"/>
                <w:szCs w:val="18"/>
              </w:rPr>
            </w:pPr>
            <w:r>
              <w:rPr>
                <w:sz w:val="18"/>
                <w:szCs w:val="18"/>
              </w:rPr>
              <w:t>C</w:t>
            </w:r>
            <w:r>
              <w:rPr>
                <w:rFonts w:hint="eastAsia"/>
                <w:sz w:val="18"/>
                <w:szCs w:val="18"/>
              </w:rPr>
              <w:t>2</w:t>
            </w:r>
          </w:p>
        </w:tc>
        <w:tc>
          <w:tcPr>
            <w:tcW w:w="1673" w:type="dxa"/>
            <w:tcBorders>
              <w:top w:val="single" w:sz="4" w:space="0" w:color="auto"/>
              <w:bottom w:val="single" w:sz="4" w:space="0" w:color="auto"/>
            </w:tcBorders>
          </w:tcPr>
          <w:p w14:paraId="67B68EB0" w14:textId="664A5435" w:rsidR="005C2039" w:rsidRPr="00B73902" w:rsidRDefault="004E2553" w:rsidP="005C2039">
            <w:pPr>
              <w:spacing w:line="240" w:lineRule="exact"/>
              <w:rPr>
                <w:sz w:val="18"/>
                <w:szCs w:val="18"/>
              </w:rPr>
            </w:pPr>
            <w:r>
              <w:rPr>
                <w:rFonts w:hint="eastAsia"/>
                <w:sz w:val="18"/>
                <w:szCs w:val="18"/>
              </w:rPr>
              <w:t>流域</w:t>
            </w:r>
            <w:r w:rsidR="005C2039" w:rsidRPr="00B73902">
              <w:rPr>
                <w:rFonts w:hint="eastAsia"/>
                <w:sz w:val="18"/>
                <w:szCs w:val="18"/>
              </w:rPr>
              <w:t>住民、</w:t>
            </w:r>
            <w:r w:rsidR="005C2039" w:rsidRPr="00B73902">
              <w:rPr>
                <w:rFonts w:hint="eastAsia"/>
                <w:sz w:val="18"/>
                <w:szCs w:val="18"/>
              </w:rPr>
              <w:t>NPO</w:t>
            </w:r>
            <w:r w:rsidR="005C2039" w:rsidRPr="00B73902">
              <w:rPr>
                <w:rFonts w:hint="eastAsia"/>
                <w:sz w:val="18"/>
                <w:szCs w:val="18"/>
              </w:rPr>
              <w:t>、学校等による清掃活動の支援</w:t>
            </w:r>
          </w:p>
        </w:tc>
        <w:tc>
          <w:tcPr>
            <w:tcW w:w="3132" w:type="dxa"/>
            <w:tcBorders>
              <w:top w:val="single" w:sz="4" w:space="0" w:color="auto"/>
              <w:bottom w:val="single" w:sz="4" w:space="0" w:color="auto"/>
            </w:tcBorders>
          </w:tcPr>
          <w:p w14:paraId="618CD146" w14:textId="68709433" w:rsidR="005C2039" w:rsidRDefault="005C2039" w:rsidP="005C2039">
            <w:pPr>
              <w:spacing w:line="220" w:lineRule="exact"/>
              <w:rPr>
                <w:sz w:val="16"/>
                <w:szCs w:val="16"/>
              </w:rPr>
            </w:pPr>
            <w:r w:rsidRPr="00B73902">
              <w:rPr>
                <w:rFonts w:hint="eastAsia"/>
                <w:sz w:val="16"/>
                <w:szCs w:val="16"/>
              </w:rPr>
              <w:t>清掃道具の貸し出しや清掃活動の際の保険加入の助成、アドプト</w:t>
            </w:r>
            <w:r w:rsidR="000B34BE">
              <w:rPr>
                <w:rFonts w:hint="eastAsia"/>
                <w:sz w:val="16"/>
                <w:szCs w:val="16"/>
              </w:rPr>
              <w:t>･</w:t>
            </w:r>
            <w:r w:rsidRPr="00B73902">
              <w:rPr>
                <w:rFonts w:hint="eastAsia"/>
                <w:sz w:val="16"/>
                <w:szCs w:val="16"/>
              </w:rPr>
              <w:t>リバー</w:t>
            </w:r>
            <w:r w:rsidR="000B34BE">
              <w:rPr>
                <w:rFonts w:hint="eastAsia"/>
                <w:sz w:val="16"/>
                <w:szCs w:val="16"/>
              </w:rPr>
              <w:t>･プログラム</w:t>
            </w:r>
            <w:r w:rsidRPr="00B73902">
              <w:rPr>
                <w:rFonts w:hint="eastAsia"/>
                <w:sz w:val="16"/>
                <w:szCs w:val="16"/>
              </w:rPr>
              <w:t>の活用、恩智川クリーンリバープロジェクトの実施など、流域住民や</w:t>
            </w:r>
            <w:r w:rsidRPr="00B73902">
              <w:rPr>
                <w:rFonts w:hint="eastAsia"/>
                <w:sz w:val="16"/>
                <w:szCs w:val="16"/>
              </w:rPr>
              <w:t>NPO</w:t>
            </w:r>
            <w:r w:rsidRPr="00B73902">
              <w:rPr>
                <w:rFonts w:hint="eastAsia"/>
                <w:sz w:val="16"/>
                <w:szCs w:val="16"/>
              </w:rPr>
              <w:t>、学校、企業等による河川域における清掃活動への支援を</w:t>
            </w:r>
            <w:r w:rsidR="00445270">
              <w:rPr>
                <w:rFonts w:hint="eastAsia"/>
                <w:sz w:val="16"/>
                <w:szCs w:val="16"/>
              </w:rPr>
              <w:t>実施する</w:t>
            </w:r>
            <w:r w:rsidRPr="00B73902">
              <w:rPr>
                <w:rFonts w:hint="eastAsia"/>
                <w:sz w:val="16"/>
                <w:szCs w:val="16"/>
              </w:rPr>
              <w:t>。</w:t>
            </w:r>
          </w:p>
        </w:tc>
        <w:tc>
          <w:tcPr>
            <w:tcW w:w="420" w:type="dxa"/>
            <w:tcBorders>
              <w:top w:val="single" w:sz="4" w:space="0" w:color="auto"/>
              <w:bottom w:val="single" w:sz="4" w:space="0" w:color="auto"/>
            </w:tcBorders>
          </w:tcPr>
          <w:p w14:paraId="72455460" w14:textId="77777777" w:rsidR="005C2039" w:rsidRPr="00B73902" w:rsidRDefault="005C2039" w:rsidP="005C2039">
            <w:pPr>
              <w:spacing w:line="240" w:lineRule="exact"/>
              <w:rPr>
                <w:sz w:val="18"/>
                <w:szCs w:val="18"/>
              </w:rPr>
            </w:pPr>
          </w:p>
        </w:tc>
        <w:tc>
          <w:tcPr>
            <w:tcW w:w="420" w:type="dxa"/>
            <w:tcBorders>
              <w:top w:val="single" w:sz="4" w:space="0" w:color="auto"/>
              <w:bottom w:val="single" w:sz="4" w:space="0" w:color="auto"/>
            </w:tcBorders>
          </w:tcPr>
          <w:p w14:paraId="68C2E0EE" w14:textId="7D177CA5" w:rsidR="005C2039" w:rsidRPr="00B73902" w:rsidRDefault="005C2039" w:rsidP="005C2039">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173C069F" w14:textId="0915CF37" w:rsidR="005C2039" w:rsidRPr="00B73902" w:rsidRDefault="005C2039" w:rsidP="005C2039">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74D6B469" w14:textId="01E73A01" w:rsidR="005C2039" w:rsidRDefault="005C2039" w:rsidP="005C2039">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sidRPr="00B73902">
              <w:rPr>
                <w:rFonts w:hint="eastAsia"/>
                <w:sz w:val="16"/>
                <w:szCs w:val="16"/>
              </w:rPr>
              <w:t>市</w:t>
            </w:r>
          </w:p>
        </w:tc>
      </w:tr>
      <w:tr w:rsidR="005C2039" w:rsidRPr="00E40764" w14:paraId="7D139ED5" w14:textId="77777777" w:rsidTr="0031696F">
        <w:tc>
          <w:tcPr>
            <w:tcW w:w="827" w:type="dxa"/>
            <w:vMerge/>
            <w:tcBorders>
              <w:top w:val="single" w:sz="4" w:space="0" w:color="auto"/>
              <w:bottom w:val="single" w:sz="4" w:space="0" w:color="auto"/>
            </w:tcBorders>
          </w:tcPr>
          <w:p w14:paraId="220E6997" w14:textId="77777777" w:rsidR="005C2039" w:rsidRPr="00E40764" w:rsidRDefault="005C2039" w:rsidP="005C2039">
            <w:pPr>
              <w:spacing w:line="240" w:lineRule="exact"/>
              <w:jc w:val="center"/>
              <w:rPr>
                <w:sz w:val="18"/>
                <w:szCs w:val="18"/>
              </w:rPr>
            </w:pPr>
          </w:p>
        </w:tc>
        <w:tc>
          <w:tcPr>
            <w:tcW w:w="457" w:type="dxa"/>
            <w:tcBorders>
              <w:top w:val="single" w:sz="4" w:space="0" w:color="auto"/>
              <w:bottom w:val="single" w:sz="4" w:space="0" w:color="auto"/>
            </w:tcBorders>
          </w:tcPr>
          <w:p w14:paraId="1DF5938F" w14:textId="1B6F0D9F" w:rsidR="005C2039" w:rsidRPr="00C569CC" w:rsidRDefault="005C2039" w:rsidP="005C2039">
            <w:pPr>
              <w:spacing w:line="240" w:lineRule="exact"/>
              <w:rPr>
                <w:sz w:val="18"/>
                <w:szCs w:val="18"/>
              </w:rPr>
            </w:pPr>
            <w:r>
              <w:rPr>
                <w:sz w:val="18"/>
                <w:szCs w:val="18"/>
              </w:rPr>
              <w:t>C</w:t>
            </w:r>
            <w:r>
              <w:rPr>
                <w:rFonts w:hint="eastAsia"/>
                <w:sz w:val="18"/>
                <w:szCs w:val="18"/>
              </w:rPr>
              <w:t>3</w:t>
            </w:r>
          </w:p>
        </w:tc>
        <w:tc>
          <w:tcPr>
            <w:tcW w:w="1673" w:type="dxa"/>
            <w:tcBorders>
              <w:top w:val="single" w:sz="4" w:space="0" w:color="auto"/>
              <w:bottom w:val="single" w:sz="4" w:space="0" w:color="auto"/>
            </w:tcBorders>
          </w:tcPr>
          <w:p w14:paraId="712A9649" w14:textId="428C2972" w:rsidR="005C2039" w:rsidRPr="00B73902" w:rsidRDefault="005C2039" w:rsidP="005C2039">
            <w:pPr>
              <w:spacing w:line="240" w:lineRule="exact"/>
              <w:rPr>
                <w:sz w:val="18"/>
                <w:szCs w:val="18"/>
              </w:rPr>
            </w:pPr>
            <w:r w:rsidRPr="00B73902">
              <w:rPr>
                <w:rFonts w:hint="eastAsia"/>
                <w:sz w:val="18"/>
                <w:szCs w:val="18"/>
              </w:rPr>
              <w:t>水面清掃の実施</w:t>
            </w:r>
          </w:p>
        </w:tc>
        <w:tc>
          <w:tcPr>
            <w:tcW w:w="3132" w:type="dxa"/>
            <w:tcBorders>
              <w:top w:val="single" w:sz="4" w:space="0" w:color="auto"/>
              <w:bottom w:val="single" w:sz="4" w:space="0" w:color="auto"/>
            </w:tcBorders>
          </w:tcPr>
          <w:p w14:paraId="09D45759" w14:textId="3E6DD567" w:rsidR="005C2039" w:rsidRPr="00B73902" w:rsidRDefault="005C2039" w:rsidP="005C2039">
            <w:pPr>
              <w:spacing w:line="220" w:lineRule="exact"/>
              <w:rPr>
                <w:sz w:val="16"/>
                <w:szCs w:val="16"/>
              </w:rPr>
            </w:pPr>
            <w:r w:rsidRPr="00B73902">
              <w:rPr>
                <w:rFonts w:hint="eastAsia"/>
                <w:sz w:val="16"/>
                <w:szCs w:val="16"/>
              </w:rPr>
              <w:t>河川管理者や行政等が河川域において浮遊ごみ等の回収</w:t>
            </w:r>
            <w:r w:rsidRPr="00B73902">
              <w:rPr>
                <w:rFonts w:hint="eastAsia"/>
                <w:sz w:val="16"/>
                <w:szCs w:val="16"/>
              </w:rPr>
              <w:t>(</w:t>
            </w:r>
            <w:r w:rsidRPr="00B73902">
              <w:rPr>
                <w:rFonts w:hint="eastAsia"/>
                <w:sz w:val="16"/>
                <w:szCs w:val="16"/>
              </w:rPr>
              <w:t>水面清掃</w:t>
            </w:r>
            <w:r w:rsidRPr="00B73902">
              <w:rPr>
                <w:rFonts w:hint="eastAsia"/>
                <w:sz w:val="16"/>
                <w:szCs w:val="16"/>
              </w:rPr>
              <w:t>)</w:t>
            </w:r>
            <w:r w:rsidRPr="00B73902">
              <w:rPr>
                <w:rFonts w:hint="eastAsia"/>
                <w:sz w:val="16"/>
                <w:szCs w:val="16"/>
              </w:rPr>
              <w:t>を</w:t>
            </w:r>
            <w:r w:rsidR="00445270">
              <w:rPr>
                <w:rFonts w:hint="eastAsia"/>
                <w:sz w:val="16"/>
                <w:szCs w:val="16"/>
              </w:rPr>
              <w:t>実施する</w:t>
            </w:r>
            <w:r w:rsidRPr="00B73902">
              <w:rPr>
                <w:rFonts w:hint="eastAsia"/>
                <w:sz w:val="16"/>
                <w:szCs w:val="16"/>
              </w:rPr>
              <w:t>。</w:t>
            </w:r>
          </w:p>
        </w:tc>
        <w:tc>
          <w:tcPr>
            <w:tcW w:w="420" w:type="dxa"/>
            <w:tcBorders>
              <w:top w:val="single" w:sz="4" w:space="0" w:color="auto"/>
              <w:bottom w:val="single" w:sz="4" w:space="0" w:color="auto"/>
            </w:tcBorders>
          </w:tcPr>
          <w:p w14:paraId="3227A94E" w14:textId="77777777" w:rsidR="005C2039" w:rsidRPr="00B73902" w:rsidRDefault="005C2039" w:rsidP="005C2039">
            <w:pPr>
              <w:spacing w:line="240" w:lineRule="exact"/>
              <w:rPr>
                <w:sz w:val="18"/>
                <w:szCs w:val="18"/>
              </w:rPr>
            </w:pPr>
          </w:p>
        </w:tc>
        <w:tc>
          <w:tcPr>
            <w:tcW w:w="420" w:type="dxa"/>
            <w:tcBorders>
              <w:top w:val="single" w:sz="4" w:space="0" w:color="auto"/>
              <w:bottom w:val="single" w:sz="4" w:space="0" w:color="auto"/>
            </w:tcBorders>
          </w:tcPr>
          <w:p w14:paraId="3696E31D" w14:textId="0AF39330" w:rsidR="005C2039" w:rsidRPr="00B73902" w:rsidRDefault="005C2039" w:rsidP="005C2039">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559397D7" w14:textId="7E0D0CED" w:rsidR="005C2039" w:rsidRPr="00B73902" w:rsidRDefault="005C2039" w:rsidP="005C2039">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1A34F7D0" w14:textId="3F5645AE" w:rsidR="005C2039" w:rsidRPr="00B73902" w:rsidRDefault="005C2039" w:rsidP="005C2039">
            <w:pPr>
              <w:spacing w:line="240" w:lineRule="exact"/>
              <w:rPr>
                <w:sz w:val="16"/>
                <w:szCs w:val="16"/>
              </w:rPr>
            </w:pPr>
            <w:r w:rsidRPr="00B73902">
              <w:rPr>
                <w:rFonts w:hint="eastAsia"/>
                <w:sz w:val="16"/>
                <w:szCs w:val="16"/>
              </w:rPr>
              <w:t>大阪市、大東市</w:t>
            </w:r>
          </w:p>
        </w:tc>
      </w:tr>
      <w:tr w:rsidR="005C2039" w:rsidRPr="00E40764" w14:paraId="2974AFDA" w14:textId="77777777" w:rsidTr="0031696F">
        <w:tc>
          <w:tcPr>
            <w:tcW w:w="827" w:type="dxa"/>
            <w:vMerge/>
            <w:tcBorders>
              <w:top w:val="single" w:sz="4" w:space="0" w:color="auto"/>
              <w:bottom w:val="single" w:sz="4" w:space="0" w:color="auto"/>
            </w:tcBorders>
          </w:tcPr>
          <w:p w14:paraId="74C13B06" w14:textId="77777777" w:rsidR="005C2039" w:rsidRPr="00E40764" w:rsidRDefault="005C2039" w:rsidP="005C2039">
            <w:pPr>
              <w:spacing w:line="240" w:lineRule="exact"/>
              <w:jc w:val="center"/>
              <w:rPr>
                <w:sz w:val="18"/>
                <w:szCs w:val="18"/>
              </w:rPr>
            </w:pPr>
          </w:p>
        </w:tc>
        <w:tc>
          <w:tcPr>
            <w:tcW w:w="457" w:type="dxa"/>
            <w:tcBorders>
              <w:top w:val="single" w:sz="4" w:space="0" w:color="auto"/>
              <w:bottom w:val="single" w:sz="4" w:space="0" w:color="auto"/>
            </w:tcBorders>
          </w:tcPr>
          <w:p w14:paraId="340259E1" w14:textId="0E6A481C" w:rsidR="005C2039" w:rsidRPr="00C569CC" w:rsidRDefault="005C2039" w:rsidP="005C2039">
            <w:pPr>
              <w:spacing w:line="240" w:lineRule="exact"/>
              <w:rPr>
                <w:sz w:val="18"/>
                <w:szCs w:val="18"/>
              </w:rPr>
            </w:pPr>
            <w:r>
              <w:rPr>
                <w:sz w:val="18"/>
                <w:szCs w:val="18"/>
              </w:rPr>
              <w:t>C</w:t>
            </w:r>
            <w:r>
              <w:rPr>
                <w:rFonts w:hint="eastAsia"/>
                <w:sz w:val="18"/>
                <w:szCs w:val="18"/>
              </w:rPr>
              <w:t>4</w:t>
            </w:r>
          </w:p>
        </w:tc>
        <w:tc>
          <w:tcPr>
            <w:tcW w:w="1673" w:type="dxa"/>
            <w:tcBorders>
              <w:top w:val="single" w:sz="4" w:space="0" w:color="auto"/>
              <w:bottom w:val="single" w:sz="4" w:space="0" w:color="auto"/>
            </w:tcBorders>
          </w:tcPr>
          <w:p w14:paraId="593EDA96" w14:textId="041B549D" w:rsidR="005C2039" w:rsidRPr="00B73902" w:rsidRDefault="005C2039" w:rsidP="005C2039">
            <w:pPr>
              <w:spacing w:line="240" w:lineRule="exact"/>
              <w:rPr>
                <w:sz w:val="18"/>
                <w:szCs w:val="18"/>
              </w:rPr>
            </w:pPr>
            <w:r w:rsidRPr="00B73902">
              <w:rPr>
                <w:rFonts w:hint="eastAsia"/>
                <w:sz w:val="18"/>
                <w:szCs w:val="18"/>
              </w:rPr>
              <w:t>啓発と教育</w:t>
            </w:r>
          </w:p>
        </w:tc>
        <w:tc>
          <w:tcPr>
            <w:tcW w:w="3132" w:type="dxa"/>
            <w:tcBorders>
              <w:top w:val="single" w:sz="4" w:space="0" w:color="auto"/>
              <w:bottom w:val="single" w:sz="4" w:space="0" w:color="auto"/>
            </w:tcBorders>
          </w:tcPr>
          <w:p w14:paraId="58DCAC92" w14:textId="2209398D" w:rsidR="005C2039" w:rsidRPr="00B73902" w:rsidRDefault="005C2039" w:rsidP="005C2039">
            <w:pPr>
              <w:spacing w:line="220" w:lineRule="exact"/>
              <w:rPr>
                <w:sz w:val="16"/>
                <w:szCs w:val="16"/>
              </w:rPr>
            </w:pPr>
            <w:r>
              <w:rPr>
                <w:rFonts w:hint="eastAsia"/>
                <w:sz w:val="16"/>
                <w:szCs w:val="16"/>
              </w:rPr>
              <w:t>ごみ対策に係わる啓発看板の設置や清掃イベント等を実施し、ごみ</w:t>
            </w:r>
            <w:r w:rsidR="009B18F8">
              <w:rPr>
                <w:rFonts w:hint="eastAsia"/>
                <w:sz w:val="16"/>
                <w:szCs w:val="16"/>
              </w:rPr>
              <w:t>対策</w:t>
            </w:r>
            <w:r>
              <w:rPr>
                <w:rFonts w:hint="eastAsia"/>
                <w:sz w:val="16"/>
                <w:szCs w:val="16"/>
              </w:rPr>
              <w:t>に係わる啓発を</w:t>
            </w:r>
            <w:r w:rsidR="00445270">
              <w:rPr>
                <w:rFonts w:hint="eastAsia"/>
                <w:sz w:val="16"/>
                <w:szCs w:val="16"/>
              </w:rPr>
              <w:t>実施する</w:t>
            </w:r>
            <w:r>
              <w:rPr>
                <w:rFonts w:hint="eastAsia"/>
                <w:sz w:val="16"/>
                <w:szCs w:val="16"/>
              </w:rPr>
              <w:t>。</w:t>
            </w:r>
          </w:p>
        </w:tc>
        <w:tc>
          <w:tcPr>
            <w:tcW w:w="420" w:type="dxa"/>
            <w:tcBorders>
              <w:top w:val="single" w:sz="4" w:space="0" w:color="auto"/>
              <w:bottom w:val="single" w:sz="4" w:space="0" w:color="auto"/>
            </w:tcBorders>
          </w:tcPr>
          <w:p w14:paraId="24D53C0D" w14:textId="77777777" w:rsidR="005C2039" w:rsidRPr="00B73902" w:rsidRDefault="005C2039" w:rsidP="005C2039">
            <w:pPr>
              <w:spacing w:line="240" w:lineRule="exact"/>
              <w:rPr>
                <w:sz w:val="18"/>
                <w:szCs w:val="18"/>
              </w:rPr>
            </w:pPr>
          </w:p>
        </w:tc>
        <w:tc>
          <w:tcPr>
            <w:tcW w:w="420" w:type="dxa"/>
            <w:tcBorders>
              <w:top w:val="single" w:sz="4" w:space="0" w:color="auto"/>
              <w:bottom w:val="single" w:sz="4" w:space="0" w:color="auto"/>
            </w:tcBorders>
          </w:tcPr>
          <w:p w14:paraId="236D7E7D" w14:textId="22A480D4" w:rsidR="005C2039" w:rsidRPr="00B73902" w:rsidRDefault="005C2039" w:rsidP="005C2039">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3A9A4AFE" w14:textId="1BEF11E5" w:rsidR="005C2039" w:rsidRPr="00B73902" w:rsidRDefault="005C2039" w:rsidP="005C2039">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4C3BB3FC" w14:textId="27E44B2C" w:rsidR="005C2039" w:rsidRPr="00B73902" w:rsidRDefault="005C2039" w:rsidP="005C2039">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sidRPr="00B73902">
              <w:rPr>
                <w:rFonts w:hint="eastAsia"/>
                <w:sz w:val="16"/>
                <w:szCs w:val="16"/>
              </w:rPr>
              <w:t>市</w:t>
            </w:r>
          </w:p>
        </w:tc>
      </w:tr>
      <w:tr w:rsidR="005C2039" w:rsidRPr="00E40764" w14:paraId="1625FD09" w14:textId="77777777" w:rsidTr="0031696F">
        <w:tc>
          <w:tcPr>
            <w:tcW w:w="827" w:type="dxa"/>
            <w:vMerge w:val="restart"/>
            <w:tcBorders>
              <w:top w:val="single" w:sz="4" w:space="0" w:color="auto"/>
              <w:bottom w:val="single" w:sz="4" w:space="0" w:color="auto"/>
            </w:tcBorders>
          </w:tcPr>
          <w:p w14:paraId="7B8A91BC" w14:textId="3E4846E3" w:rsidR="005C2039" w:rsidRDefault="005C2039" w:rsidP="000B34BE">
            <w:pPr>
              <w:spacing w:line="240" w:lineRule="exact"/>
              <w:ind w:rightChars="-50" w:right="-105"/>
              <w:jc w:val="center"/>
              <w:rPr>
                <w:sz w:val="18"/>
                <w:szCs w:val="18"/>
              </w:rPr>
            </w:pPr>
            <w:r>
              <w:rPr>
                <w:rFonts w:hint="eastAsia"/>
                <w:sz w:val="18"/>
                <w:szCs w:val="18"/>
              </w:rPr>
              <w:t>スカム</w:t>
            </w:r>
          </w:p>
          <w:p w14:paraId="4074216B" w14:textId="13388D1F" w:rsidR="005C2039" w:rsidRPr="00E40764" w:rsidRDefault="005C2039" w:rsidP="005C2039">
            <w:pPr>
              <w:spacing w:line="240" w:lineRule="exact"/>
              <w:jc w:val="center"/>
              <w:rPr>
                <w:sz w:val="18"/>
                <w:szCs w:val="18"/>
              </w:rPr>
            </w:pPr>
            <w:r>
              <w:rPr>
                <w:rFonts w:hint="eastAsia"/>
                <w:sz w:val="18"/>
                <w:szCs w:val="18"/>
              </w:rPr>
              <w:t>対策</w:t>
            </w:r>
          </w:p>
        </w:tc>
        <w:tc>
          <w:tcPr>
            <w:tcW w:w="457" w:type="dxa"/>
            <w:tcBorders>
              <w:top w:val="single" w:sz="4" w:space="0" w:color="auto"/>
              <w:bottom w:val="single" w:sz="4" w:space="0" w:color="auto"/>
            </w:tcBorders>
          </w:tcPr>
          <w:p w14:paraId="4232EABA" w14:textId="49040A15" w:rsidR="005C2039" w:rsidRPr="00C569CC" w:rsidRDefault="005C2039" w:rsidP="005C2039">
            <w:pPr>
              <w:spacing w:line="240" w:lineRule="exact"/>
              <w:rPr>
                <w:sz w:val="18"/>
                <w:szCs w:val="18"/>
              </w:rPr>
            </w:pPr>
            <w:r>
              <w:rPr>
                <w:sz w:val="18"/>
                <w:szCs w:val="18"/>
              </w:rPr>
              <w:t>D1</w:t>
            </w:r>
          </w:p>
        </w:tc>
        <w:tc>
          <w:tcPr>
            <w:tcW w:w="1673" w:type="dxa"/>
            <w:tcBorders>
              <w:top w:val="single" w:sz="4" w:space="0" w:color="auto"/>
              <w:bottom w:val="single" w:sz="4" w:space="0" w:color="auto"/>
            </w:tcBorders>
          </w:tcPr>
          <w:p w14:paraId="3663A7C7" w14:textId="6AD476AA" w:rsidR="005C2039" w:rsidRPr="00B73902" w:rsidRDefault="005C2039" w:rsidP="005C2039">
            <w:pPr>
              <w:spacing w:line="240" w:lineRule="exact"/>
              <w:rPr>
                <w:sz w:val="18"/>
                <w:szCs w:val="18"/>
              </w:rPr>
            </w:pPr>
            <w:r w:rsidRPr="00B73902">
              <w:rPr>
                <w:rFonts w:hint="eastAsia"/>
                <w:sz w:val="18"/>
                <w:szCs w:val="18"/>
              </w:rPr>
              <w:t>底泥の浚渫</w:t>
            </w:r>
          </w:p>
        </w:tc>
        <w:tc>
          <w:tcPr>
            <w:tcW w:w="3132" w:type="dxa"/>
            <w:tcBorders>
              <w:top w:val="single" w:sz="4" w:space="0" w:color="auto"/>
              <w:bottom w:val="single" w:sz="4" w:space="0" w:color="auto"/>
            </w:tcBorders>
          </w:tcPr>
          <w:p w14:paraId="28285EB4" w14:textId="6D25341B" w:rsidR="005C2039" w:rsidRPr="00B73902" w:rsidRDefault="005C2039" w:rsidP="005C2039">
            <w:pPr>
              <w:spacing w:line="220" w:lineRule="exact"/>
              <w:rPr>
                <w:sz w:val="16"/>
                <w:szCs w:val="16"/>
              </w:rPr>
            </w:pPr>
            <w:r w:rsidRPr="00B73902">
              <w:rPr>
                <w:rFonts w:hint="eastAsia"/>
                <w:sz w:val="16"/>
                <w:szCs w:val="16"/>
              </w:rPr>
              <w:t>底泥浚渫により汚濁が進行した底泥を除去し、スカムの発生抑制を図る。</w:t>
            </w:r>
          </w:p>
        </w:tc>
        <w:tc>
          <w:tcPr>
            <w:tcW w:w="420" w:type="dxa"/>
            <w:tcBorders>
              <w:top w:val="single" w:sz="4" w:space="0" w:color="auto"/>
              <w:bottom w:val="single" w:sz="4" w:space="0" w:color="auto"/>
            </w:tcBorders>
          </w:tcPr>
          <w:p w14:paraId="2FC5D7F6" w14:textId="7946CEFA" w:rsidR="005C2039" w:rsidRPr="00B73902" w:rsidRDefault="005C2039" w:rsidP="005C2039">
            <w:pPr>
              <w:spacing w:line="240" w:lineRule="exact"/>
              <w:rPr>
                <w:sz w:val="18"/>
                <w:szCs w:val="18"/>
              </w:rPr>
            </w:pPr>
          </w:p>
        </w:tc>
        <w:tc>
          <w:tcPr>
            <w:tcW w:w="420" w:type="dxa"/>
            <w:tcBorders>
              <w:top w:val="single" w:sz="4" w:space="0" w:color="auto"/>
              <w:bottom w:val="single" w:sz="4" w:space="0" w:color="auto"/>
            </w:tcBorders>
          </w:tcPr>
          <w:p w14:paraId="53FAD786" w14:textId="28F7654F" w:rsidR="005C2039" w:rsidRPr="00B73902" w:rsidRDefault="005C2039" w:rsidP="005C2039">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592B23BE" w14:textId="77777777" w:rsidR="005C2039" w:rsidRPr="00B73902" w:rsidRDefault="005C2039" w:rsidP="005C2039">
            <w:pPr>
              <w:spacing w:line="240" w:lineRule="exact"/>
              <w:rPr>
                <w:sz w:val="18"/>
                <w:szCs w:val="18"/>
              </w:rPr>
            </w:pPr>
          </w:p>
        </w:tc>
        <w:tc>
          <w:tcPr>
            <w:tcW w:w="1702" w:type="dxa"/>
            <w:tcBorders>
              <w:top w:val="single" w:sz="4" w:space="0" w:color="auto"/>
              <w:left w:val="dotted" w:sz="4" w:space="0" w:color="auto"/>
              <w:bottom w:val="single" w:sz="4" w:space="0" w:color="auto"/>
            </w:tcBorders>
          </w:tcPr>
          <w:p w14:paraId="670717B9" w14:textId="77777777" w:rsidR="005C2039" w:rsidRPr="00B73902" w:rsidRDefault="005C2039" w:rsidP="005C2039">
            <w:pPr>
              <w:spacing w:line="240" w:lineRule="exact"/>
              <w:rPr>
                <w:sz w:val="16"/>
                <w:szCs w:val="16"/>
              </w:rPr>
            </w:pPr>
          </w:p>
        </w:tc>
      </w:tr>
      <w:tr w:rsidR="005C2039" w:rsidRPr="00E40764" w14:paraId="77366FB0" w14:textId="77777777" w:rsidTr="0031696F">
        <w:tc>
          <w:tcPr>
            <w:tcW w:w="827" w:type="dxa"/>
            <w:vMerge/>
            <w:tcBorders>
              <w:top w:val="single" w:sz="4" w:space="0" w:color="auto"/>
              <w:bottom w:val="single" w:sz="4" w:space="0" w:color="auto"/>
            </w:tcBorders>
          </w:tcPr>
          <w:p w14:paraId="4A68FA2A" w14:textId="77777777" w:rsidR="005C2039" w:rsidRPr="00E40764" w:rsidRDefault="005C2039" w:rsidP="005C2039">
            <w:pPr>
              <w:spacing w:line="240" w:lineRule="exact"/>
              <w:rPr>
                <w:sz w:val="18"/>
                <w:szCs w:val="18"/>
              </w:rPr>
            </w:pPr>
          </w:p>
        </w:tc>
        <w:tc>
          <w:tcPr>
            <w:tcW w:w="457" w:type="dxa"/>
            <w:tcBorders>
              <w:top w:val="single" w:sz="4" w:space="0" w:color="auto"/>
              <w:bottom w:val="single" w:sz="4" w:space="0" w:color="auto"/>
            </w:tcBorders>
          </w:tcPr>
          <w:p w14:paraId="38520A6E" w14:textId="51100B4A" w:rsidR="005C2039" w:rsidRPr="00C569CC" w:rsidRDefault="005C2039" w:rsidP="005C2039">
            <w:pPr>
              <w:spacing w:line="240" w:lineRule="exact"/>
              <w:rPr>
                <w:sz w:val="18"/>
                <w:szCs w:val="18"/>
              </w:rPr>
            </w:pPr>
            <w:r>
              <w:rPr>
                <w:sz w:val="18"/>
                <w:szCs w:val="18"/>
              </w:rPr>
              <w:t>D2</w:t>
            </w:r>
          </w:p>
        </w:tc>
        <w:tc>
          <w:tcPr>
            <w:tcW w:w="1673" w:type="dxa"/>
            <w:tcBorders>
              <w:top w:val="single" w:sz="4" w:space="0" w:color="auto"/>
              <w:bottom w:val="single" w:sz="4" w:space="0" w:color="auto"/>
            </w:tcBorders>
          </w:tcPr>
          <w:p w14:paraId="3E66EA63" w14:textId="1DEFF6F6" w:rsidR="005C2039" w:rsidRPr="00B73902" w:rsidRDefault="005C2039" w:rsidP="005C2039">
            <w:pPr>
              <w:spacing w:line="240" w:lineRule="exact"/>
              <w:rPr>
                <w:sz w:val="18"/>
                <w:szCs w:val="18"/>
              </w:rPr>
            </w:pPr>
            <w:r>
              <w:rPr>
                <w:rFonts w:hint="eastAsia"/>
                <w:sz w:val="18"/>
                <w:szCs w:val="18"/>
              </w:rPr>
              <w:t>フラッシング運転の実施</w:t>
            </w:r>
          </w:p>
        </w:tc>
        <w:tc>
          <w:tcPr>
            <w:tcW w:w="3132" w:type="dxa"/>
            <w:tcBorders>
              <w:top w:val="single" w:sz="4" w:space="0" w:color="auto"/>
              <w:bottom w:val="single" w:sz="4" w:space="0" w:color="auto"/>
            </w:tcBorders>
          </w:tcPr>
          <w:p w14:paraId="0D3ABC4C" w14:textId="5A682233" w:rsidR="005C2039" w:rsidRPr="00B73902" w:rsidRDefault="005C2039" w:rsidP="005C2039">
            <w:pPr>
              <w:spacing w:line="220" w:lineRule="exact"/>
              <w:rPr>
                <w:sz w:val="16"/>
                <w:szCs w:val="16"/>
              </w:rPr>
            </w:pPr>
            <w:r w:rsidRPr="00B73902">
              <w:rPr>
                <w:rFonts w:hint="eastAsia"/>
                <w:sz w:val="16"/>
                <w:szCs w:val="16"/>
              </w:rPr>
              <w:t>合流式下水道において、フラッシング</w:t>
            </w:r>
            <w:r>
              <w:rPr>
                <w:rFonts w:hint="eastAsia"/>
                <w:sz w:val="16"/>
                <w:szCs w:val="16"/>
              </w:rPr>
              <w:t>運転</w:t>
            </w:r>
            <w:r w:rsidRPr="00B73902">
              <w:rPr>
                <w:rFonts w:hint="eastAsia"/>
                <w:sz w:val="16"/>
                <w:szCs w:val="16"/>
              </w:rPr>
              <w:t>を</w:t>
            </w:r>
            <w:r w:rsidR="00445270">
              <w:rPr>
                <w:rFonts w:hint="eastAsia"/>
                <w:sz w:val="16"/>
                <w:szCs w:val="16"/>
              </w:rPr>
              <w:t>実施し</w:t>
            </w:r>
            <w:r w:rsidRPr="00B73902">
              <w:rPr>
                <w:rFonts w:hint="eastAsia"/>
                <w:sz w:val="16"/>
                <w:szCs w:val="16"/>
              </w:rPr>
              <w:t>、降雨時に河川に流入する汚濁負荷を削減する。</w:t>
            </w:r>
          </w:p>
        </w:tc>
        <w:tc>
          <w:tcPr>
            <w:tcW w:w="420" w:type="dxa"/>
            <w:tcBorders>
              <w:top w:val="single" w:sz="4" w:space="0" w:color="auto"/>
              <w:bottom w:val="single" w:sz="4" w:space="0" w:color="auto"/>
            </w:tcBorders>
          </w:tcPr>
          <w:p w14:paraId="21566B68" w14:textId="77777777" w:rsidR="005C2039" w:rsidRPr="00B73902" w:rsidRDefault="005C2039" w:rsidP="005C2039">
            <w:pPr>
              <w:spacing w:line="240" w:lineRule="exact"/>
              <w:rPr>
                <w:sz w:val="18"/>
                <w:szCs w:val="18"/>
              </w:rPr>
            </w:pPr>
          </w:p>
        </w:tc>
        <w:tc>
          <w:tcPr>
            <w:tcW w:w="420" w:type="dxa"/>
            <w:tcBorders>
              <w:top w:val="single" w:sz="4" w:space="0" w:color="auto"/>
              <w:bottom w:val="single" w:sz="4" w:space="0" w:color="auto"/>
            </w:tcBorders>
          </w:tcPr>
          <w:p w14:paraId="0B632650" w14:textId="52B7F366" w:rsidR="005C2039" w:rsidRPr="00B73902" w:rsidRDefault="005C2039" w:rsidP="005C2039">
            <w:pPr>
              <w:spacing w:line="240" w:lineRule="exact"/>
              <w:rPr>
                <w:sz w:val="18"/>
                <w:szCs w:val="18"/>
              </w:rPr>
            </w:pPr>
          </w:p>
        </w:tc>
        <w:tc>
          <w:tcPr>
            <w:tcW w:w="420" w:type="dxa"/>
            <w:tcBorders>
              <w:top w:val="single" w:sz="4" w:space="0" w:color="auto"/>
              <w:bottom w:val="single" w:sz="4" w:space="0" w:color="auto"/>
              <w:right w:val="dotted" w:sz="4" w:space="0" w:color="auto"/>
            </w:tcBorders>
          </w:tcPr>
          <w:p w14:paraId="75C18102" w14:textId="1AB1E590" w:rsidR="005C2039" w:rsidRPr="00B73902" w:rsidRDefault="005C2039" w:rsidP="005C2039">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1B7F218A" w14:textId="387B7A4A" w:rsidR="005C2039" w:rsidRPr="00B73902" w:rsidRDefault="005C2039" w:rsidP="005C2039">
            <w:pPr>
              <w:spacing w:line="240" w:lineRule="exact"/>
              <w:rPr>
                <w:sz w:val="16"/>
                <w:szCs w:val="16"/>
              </w:rPr>
            </w:pPr>
            <w:r w:rsidRPr="00B73902">
              <w:rPr>
                <w:rFonts w:hint="eastAsia"/>
                <w:sz w:val="16"/>
                <w:szCs w:val="16"/>
              </w:rPr>
              <w:t>大阪市</w:t>
            </w:r>
          </w:p>
        </w:tc>
      </w:tr>
      <w:tr w:rsidR="00003803" w:rsidRPr="00E40764" w14:paraId="3A5A1872" w14:textId="77777777" w:rsidTr="0031696F">
        <w:tc>
          <w:tcPr>
            <w:tcW w:w="827" w:type="dxa"/>
            <w:vMerge/>
            <w:tcBorders>
              <w:top w:val="single" w:sz="4" w:space="0" w:color="auto"/>
              <w:bottom w:val="single" w:sz="4" w:space="0" w:color="auto"/>
            </w:tcBorders>
          </w:tcPr>
          <w:p w14:paraId="7E67BADB" w14:textId="77777777" w:rsidR="00003803" w:rsidRPr="00E40764" w:rsidRDefault="00003803" w:rsidP="00003803">
            <w:pPr>
              <w:spacing w:line="240" w:lineRule="exact"/>
              <w:rPr>
                <w:sz w:val="18"/>
                <w:szCs w:val="18"/>
              </w:rPr>
            </w:pPr>
          </w:p>
        </w:tc>
        <w:tc>
          <w:tcPr>
            <w:tcW w:w="457" w:type="dxa"/>
            <w:tcBorders>
              <w:top w:val="single" w:sz="4" w:space="0" w:color="auto"/>
              <w:bottom w:val="single" w:sz="4" w:space="0" w:color="auto"/>
            </w:tcBorders>
          </w:tcPr>
          <w:p w14:paraId="6C785094" w14:textId="7926BFCF" w:rsidR="00003803" w:rsidRPr="00C569CC" w:rsidRDefault="00003803" w:rsidP="00003803">
            <w:pPr>
              <w:spacing w:line="240" w:lineRule="exact"/>
              <w:rPr>
                <w:sz w:val="18"/>
                <w:szCs w:val="18"/>
              </w:rPr>
            </w:pPr>
            <w:r>
              <w:rPr>
                <w:rFonts w:hint="eastAsia"/>
                <w:sz w:val="18"/>
                <w:szCs w:val="18"/>
              </w:rPr>
              <w:t>D</w:t>
            </w:r>
            <w:r>
              <w:rPr>
                <w:sz w:val="18"/>
                <w:szCs w:val="18"/>
              </w:rPr>
              <w:t>3</w:t>
            </w:r>
          </w:p>
        </w:tc>
        <w:tc>
          <w:tcPr>
            <w:tcW w:w="1673" w:type="dxa"/>
            <w:tcBorders>
              <w:top w:val="single" w:sz="4" w:space="0" w:color="auto"/>
              <w:bottom w:val="single" w:sz="4" w:space="0" w:color="auto"/>
            </w:tcBorders>
          </w:tcPr>
          <w:p w14:paraId="5EB822B1" w14:textId="474CD3D6" w:rsidR="00003803" w:rsidRPr="00B73902" w:rsidRDefault="00003803" w:rsidP="00003803">
            <w:pPr>
              <w:spacing w:line="240" w:lineRule="exact"/>
              <w:rPr>
                <w:sz w:val="18"/>
                <w:szCs w:val="18"/>
              </w:rPr>
            </w:pPr>
            <w:r w:rsidRPr="00B73902">
              <w:rPr>
                <w:rFonts w:hint="eastAsia"/>
                <w:sz w:val="18"/>
                <w:szCs w:val="18"/>
              </w:rPr>
              <w:t>スカム発生の実態把握と発生抑制対策の検討</w:t>
            </w:r>
          </w:p>
        </w:tc>
        <w:tc>
          <w:tcPr>
            <w:tcW w:w="3132" w:type="dxa"/>
            <w:tcBorders>
              <w:top w:val="single" w:sz="4" w:space="0" w:color="auto"/>
              <w:bottom w:val="single" w:sz="4" w:space="0" w:color="auto"/>
            </w:tcBorders>
          </w:tcPr>
          <w:p w14:paraId="5917D3EA" w14:textId="62D9E14F" w:rsidR="00003803" w:rsidRPr="00B73902" w:rsidRDefault="00003803" w:rsidP="00003803">
            <w:pPr>
              <w:spacing w:line="220" w:lineRule="exact"/>
              <w:rPr>
                <w:sz w:val="16"/>
                <w:szCs w:val="16"/>
              </w:rPr>
            </w:pPr>
            <w:r w:rsidRPr="00B73902">
              <w:rPr>
                <w:rFonts w:hint="eastAsia"/>
                <w:sz w:val="16"/>
                <w:szCs w:val="16"/>
              </w:rPr>
              <w:t>大学等の研究機関と連携し、監視方法の検討、スカム発生機構を把握する。その結果を踏まえて、薬剤散布やエアレーション等のスカムの発生抑制対策を検討する。</w:t>
            </w:r>
          </w:p>
        </w:tc>
        <w:tc>
          <w:tcPr>
            <w:tcW w:w="420" w:type="dxa"/>
            <w:tcBorders>
              <w:top w:val="single" w:sz="4" w:space="0" w:color="auto"/>
              <w:bottom w:val="single" w:sz="4" w:space="0" w:color="auto"/>
            </w:tcBorders>
          </w:tcPr>
          <w:p w14:paraId="02299C44" w14:textId="77777777" w:rsidR="00003803" w:rsidRPr="00B73902" w:rsidRDefault="00003803" w:rsidP="00003803">
            <w:pPr>
              <w:spacing w:line="240" w:lineRule="exact"/>
              <w:rPr>
                <w:sz w:val="18"/>
                <w:szCs w:val="18"/>
              </w:rPr>
            </w:pPr>
          </w:p>
        </w:tc>
        <w:tc>
          <w:tcPr>
            <w:tcW w:w="420" w:type="dxa"/>
            <w:tcBorders>
              <w:top w:val="single" w:sz="4" w:space="0" w:color="auto"/>
              <w:bottom w:val="single" w:sz="4" w:space="0" w:color="auto"/>
            </w:tcBorders>
          </w:tcPr>
          <w:p w14:paraId="115C9188" w14:textId="0801C459" w:rsidR="00003803" w:rsidRPr="00B73902" w:rsidRDefault="00003803" w:rsidP="00003803">
            <w:pPr>
              <w:spacing w:line="240" w:lineRule="exact"/>
              <w:rPr>
                <w:sz w:val="18"/>
                <w:szCs w:val="18"/>
              </w:rPr>
            </w:pPr>
            <w:r w:rsidRPr="00B73902">
              <w:rPr>
                <w:rFonts w:hint="eastAsia"/>
                <w:sz w:val="18"/>
                <w:szCs w:val="18"/>
              </w:rPr>
              <w:t>●</w:t>
            </w:r>
          </w:p>
        </w:tc>
        <w:tc>
          <w:tcPr>
            <w:tcW w:w="420" w:type="dxa"/>
            <w:tcBorders>
              <w:top w:val="single" w:sz="4" w:space="0" w:color="auto"/>
              <w:bottom w:val="single" w:sz="4" w:space="0" w:color="auto"/>
              <w:right w:val="dotted" w:sz="4" w:space="0" w:color="auto"/>
            </w:tcBorders>
          </w:tcPr>
          <w:p w14:paraId="2747C40F" w14:textId="5406B617" w:rsidR="00003803" w:rsidRPr="00B73902" w:rsidRDefault="00003803" w:rsidP="00003803">
            <w:pPr>
              <w:spacing w:line="240" w:lineRule="exact"/>
              <w:rPr>
                <w:sz w:val="18"/>
                <w:szCs w:val="18"/>
              </w:rPr>
            </w:pPr>
            <w:r w:rsidRPr="00B73902">
              <w:rPr>
                <w:rFonts w:hint="eastAsia"/>
                <w:sz w:val="18"/>
                <w:szCs w:val="18"/>
              </w:rPr>
              <w:t>●</w:t>
            </w:r>
          </w:p>
        </w:tc>
        <w:tc>
          <w:tcPr>
            <w:tcW w:w="1702" w:type="dxa"/>
            <w:tcBorders>
              <w:top w:val="single" w:sz="4" w:space="0" w:color="auto"/>
              <w:left w:val="dotted" w:sz="4" w:space="0" w:color="auto"/>
              <w:bottom w:val="single" w:sz="4" w:space="0" w:color="auto"/>
            </w:tcBorders>
          </w:tcPr>
          <w:p w14:paraId="07394008" w14:textId="20848373" w:rsidR="00003803" w:rsidRPr="00B73902" w:rsidRDefault="00003803" w:rsidP="00003803">
            <w:pPr>
              <w:spacing w:line="240" w:lineRule="exact"/>
              <w:rPr>
                <w:sz w:val="16"/>
                <w:szCs w:val="16"/>
              </w:rPr>
            </w:pPr>
            <w:r w:rsidRPr="00B73902">
              <w:rPr>
                <w:rFonts w:hint="eastAsia"/>
                <w:sz w:val="16"/>
                <w:szCs w:val="16"/>
              </w:rPr>
              <w:t>大阪市</w:t>
            </w:r>
          </w:p>
        </w:tc>
      </w:tr>
      <w:tr w:rsidR="005C2039" w:rsidRPr="00E40764" w14:paraId="55371BFE" w14:textId="77777777" w:rsidTr="0031696F">
        <w:tc>
          <w:tcPr>
            <w:tcW w:w="827" w:type="dxa"/>
            <w:vMerge/>
            <w:tcBorders>
              <w:top w:val="single" w:sz="4" w:space="0" w:color="auto"/>
              <w:bottom w:val="single" w:sz="8" w:space="0" w:color="auto"/>
            </w:tcBorders>
          </w:tcPr>
          <w:p w14:paraId="2D68A754" w14:textId="77777777" w:rsidR="005C2039" w:rsidRPr="00E40764" w:rsidRDefault="005C2039" w:rsidP="005C2039">
            <w:pPr>
              <w:spacing w:line="240" w:lineRule="exact"/>
              <w:rPr>
                <w:sz w:val="18"/>
                <w:szCs w:val="18"/>
              </w:rPr>
            </w:pPr>
          </w:p>
        </w:tc>
        <w:tc>
          <w:tcPr>
            <w:tcW w:w="457" w:type="dxa"/>
            <w:tcBorders>
              <w:top w:val="single" w:sz="4" w:space="0" w:color="auto"/>
              <w:bottom w:val="single" w:sz="8" w:space="0" w:color="auto"/>
            </w:tcBorders>
          </w:tcPr>
          <w:p w14:paraId="22E81A28" w14:textId="5E512486" w:rsidR="005C2039" w:rsidRPr="00C569CC" w:rsidRDefault="005C2039" w:rsidP="005C2039">
            <w:pPr>
              <w:spacing w:line="240" w:lineRule="exact"/>
              <w:rPr>
                <w:sz w:val="18"/>
                <w:szCs w:val="18"/>
              </w:rPr>
            </w:pPr>
            <w:r>
              <w:rPr>
                <w:rFonts w:hint="eastAsia"/>
                <w:sz w:val="18"/>
                <w:szCs w:val="18"/>
              </w:rPr>
              <w:t>D</w:t>
            </w:r>
            <w:r>
              <w:rPr>
                <w:sz w:val="18"/>
                <w:szCs w:val="18"/>
              </w:rPr>
              <w:t>4</w:t>
            </w:r>
          </w:p>
        </w:tc>
        <w:tc>
          <w:tcPr>
            <w:tcW w:w="1673" w:type="dxa"/>
            <w:tcBorders>
              <w:top w:val="single" w:sz="4" w:space="0" w:color="auto"/>
              <w:bottom w:val="single" w:sz="8" w:space="0" w:color="auto"/>
            </w:tcBorders>
          </w:tcPr>
          <w:p w14:paraId="3D4045CD" w14:textId="46552477" w:rsidR="005C2039" w:rsidRPr="00B73902" w:rsidRDefault="005C2039" w:rsidP="005C2039">
            <w:pPr>
              <w:spacing w:line="240" w:lineRule="exact"/>
              <w:rPr>
                <w:sz w:val="18"/>
                <w:szCs w:val="18"/>
              </w:rPr>
            </w:pPr>
            <w:r w:rsidRPr="00B73902">
              <w:rPr>
                <w:rFonts w:hint="eastAsia"/>
                <w:sz w:val="18"/>
                <w:szCs w:val="18"/>
              </w:rPr>
              <w:t>スカムの発生監視</w:t>
            </w:r>
            <w:r w:rsidR="00003803">
              <w:rPr>
                <w:rFonts w:hint="eastAsia"/>
                <w:sz w:val="18"/>
                <w:szCs w:val="18"/>
              </w:rPr>
              <w:t>等</w:t>
            </w:r>
          </w:p>
        </w:tc>
        <w:tc>
          <w:tcPr>
            <w:tcW w:w="3132" w:type="dxa"/>
            <w:tcBorders>
              <w:top w:val="single" w:sz="4" w:space="0" w:color="auto"/>
              <w:bottom w:val="single" w:sz="8" w:space="0" w:color="auto"/>
            </w:tcBorders>
          </w:tcPr>
          <w:p w14:paraId="65C29812" w14:textId="18C9396E" w:rsidR="005C2039" w:rsidRPr="00B73902" w:rsidRDefault="005C2039" w:rsidP="005C2039">
            <w:pPr>
              <w:spacing w:line="220" w:lineRule="exact"/>
              <w:rPr>
                <w:sz w:val="16"/>
                <w:szCs w:val="16"/>
              </w:rPr>
            </w:pPr>
            <w:r w:rsidRPr="00B73902">
              <w:rPr>
                <w:rFonts w:hint="eastAsia"/>
                <w:sz w:val="16"/>
                <w:szCs w:val="16"/>
              </w:rPr>
              <w:t>スカムアラート</w:t>
            </w:r>
            <w:r w:rsidR="000B34BE" w:rsidRPr="000B34BE">
              <w:rPr>
                <w:rFonts w:hint="eastAsia"/>
                <w:sz w:val="16"/>
                <w:szCs w:val="16"/>
                <w:vertAlign w:val="superscript"/>
              </w:rPr>
              <w:t>※</w:t>
            </w:r>
            <w:r w:rsidRPr="00B73902">
              <w:rPr>
                <w:rFonts w:hint="eastAsia"/>
                <w:sz w:val="16"/>
                <w:szCs w:val="16"/>
              </w:rPr>
              <w:t>を活用してスカムの発生監視</w:t>
            </w:r>
            <w:r w:rsidRPr="00B73902">
              <w:rPr>
                <w:rFonts w:hint="eastAsia"/>
                <w:sz w:val="16"/>
                <w:szCs w:val="16"/>
              </w:rPr>
              <w:t>(</w:t>
            </w:r>
            <w:r w:rsidRPr="00B73902">
              <w:rPr>
                <w:rFonts w:hint="eastAsia"/>
                <w:sz w:val="16"/>
                <w:szCs w:val="16"/>
              </w:rPr>
              <w:t>モニタリング</w:t>
            </w:r>
            <w:r w:rsidRPr="00B73902">
              <w:rPr>
                <w:rFonts w:hint="eastAsia"/>
                <w:sz w:val="16"/>
                <w:szCs w:val="16"/>
              </w:rPr>
              <w:t>)</w:t>
            </w:r>
            <w:r w:rsidRPr="00B73902">
              <w:rPr>
                <w:rFonts w:hint="eastAsia"/>
                <w:sz w:val="16"/>
                <w:szCs w:val="16"/>
              </w:rPr>
              <w:t>を</w:t>
            </w:r>
            <w:r w:rsidR="00445270">
              <w:rPr>
                <w:rFonts w:hint="eastAsia"/>
                <w:sz w:val="16"/>
                <w:szCs w:val="16"/>
              </w:rPr>
              <w:t>実施し</w:t>
            </w:r>
            <w:r w:rsidRPr="00B73902">
              <w:rPr>
                <w:rFonts w:hint="eastAsia"/>
                <w:sz w:val="16"/>
                <w:szCs w:val="16"/>
              </w:rPr>
              <w:t>、スカム発生時には船舶による破砕等の対策を</w:t>
            </w:r>
            <w:r w:rsidR="00445270">
              <w:rPr>
                <w:rFonts w:hint="eastAsia"/>
                <w:sz w:val="16"/>
                <w:szCs w:val="16"/>
              </w:rPr>
              <w:t>実施し</w:t>
            </w:r>
            <w:r w:rsidRPr="00B73902">
              <w:rPr>
                <w:rFonts w:hint="eastAsia"/>
                <w:sz w:val="16"/>
                <w:szCs w:val="16"/>
              </w:rPr>
              <w:t>、景観や生活環境への影響を低減する。</w:t>
            </w:r>
          </w:p>
        </w:tc>
        <w:tc>
          <w:tcPr>
            <w:tcW w:w="420" w:type="dxa"/>
            <w:tcBorders>
              <w:top w:val="single" w:sz="4" w:space="0" w:color="auto"/>
              <w:bottom w:val="single" w:sz="8" w:space="0" w:color="auto"/>
            </w:tcBorders>
          </w:tcPr>
          <w:p w14:paraId="7550D921" w14:textId="77777777" w:rsidR="005C2039" w:rsidRPr="00B73902" w:rsidRDefault="005C2039" w:rsidP="005C2039">
            <w:pPr>
              <w:spacing w:line="240" w:lineRule="exact"/>
              <w:rPr>
                <w:sz w:val="18"/>
                <w:szCs w:val="18"/>
              </w:rPr>
            </w:pPr>
          </w:p>
        </w:tc>
        <w:tc>
          <w:tcPr>
            <w:tcW w:w="420" w:type="dxa"/>
            <w:tcBorders>
              <w:top w:val="single" w:sz="4" w:space="0" w:color="auto"/>
              <w:bottom w:val="single" w:sz="8" w:space="0" w:color="auto"/>
            </w:tcBorders>
          </w:tcPr>
          <w:p w14:paraId="39A6CB16" w14:textId="3A3AAB77" w:rsidR="005C2039" w:rsidRPr="00B73902" w:rsidRDefault="005C2039" w:rsidP="005C2039">
            <w:pPr>
              <w:spacing w:line="240" w:lineRule="exact"/>
              <w:rPr>
                <w:sz w:val="18"/>
                <w:szCs w:val="18"/>
              </w:rPr>
            </w:pPr>
            <w:r w:rsidRPr="00B73902">
              <w:rPr>
                <w:rFonts w:hint="eastAsia"/>
                <w:sz w:val="18"/>
                <w:szCs w:val="18"/>
              </w:rPr>
              <w:t>●</w:t>
            </w:r>
          </w:p>
        </w:tc>
        <w:tc>
          <w:tcPr>
            <w:tcW w:w="420" w:type="dxa"/>
            <w:tcBorders>
              <w:top w:val="single" w:sz="4" w:space="0" w:color="auto"/>
              <w:bottom w:val="single" w:sz="8" w:space="0" w:color="auto"/>
              <w:right w:val="dotted" w:sz="4" w:space="0" w:color="auto"/>
            </w:tcBorders>
          </w:tcPr>
          <w:p w14:paraId="4EC9EDD2" w14:textId="77D0BA96" w:rsidR="005C2039" w:rsidRPr="00B73902" w:rsidRDefault="005C2039" w:rsidP="005C2039">
            <w:pPr>
              <w:spacing w:line="240" w:lineRule="exact"/>
              <w:rPr>
                <w:sz w:val="18"/>
                <w:szCs w:val="18"/>
              </w:rPr>
            </w:pPr>
          </w:p>
        </w:tc>
        <w:tc>
          <w:tcPr>
            <w:tcW w:w="1702" w:type="dxa"/>
            <w:tcBorders>
              <w:top w:val="single" w:sz="4" w:space="0" w:color="auto"/>
              <w:left w:val="dotted" w:sz="4" w:space="0" w:color="auto"/>
              <w:bottom w:val="single" w:sz="8" w:space="0" w:color="auto"/>
            </w:tcBorders>
          </w:tcPr>
          <w:p w14:paraId="33B58188" w14:textId="1D92FBD7" w:rsidR="005C2039" w:rsidRPr="00B73902" w:rsidRDefault="005C2039" w:rsidP="005C2039">
            <w:pPr>
              <w:spacing w:line="240" w:lineRule="exact"/>
              <w:rPr>
                <w:sz w:val="16"/>
                <w:szCs w:val="16"/>
              </w:rPr>
            </w:pPr>
          </w:p>
        </w:tc>
      </w:tr>
      <w:bookmarkEnd w:id="24"/>
    </w:tbl>
    <w:p w14:paraId="3E39B418" w14:textId="77777777" w:rsidR="00FA2A95" w:rsidRDefault="00FA2A95" w:rsidP="00FA2A95"/>
    <w:p w14:paraId="71C21174" w14:textId="77777777" w:rsidR="00F628F5" w:rsidRPr="00FA2A95" w:rsidRDefault="00F628F5" w:rsidP="00F628F5"/>
    <w:p w14:paraId="4E767F8E" w14:textId="77777777" w:rsidR="00602E20" w:rsidRDefault="00602E20" w:rsidP="00F628F5"/>
    <w:p w14:paraId="47A8F7EB" w14:textId="70969BB9" w:rsidR="00B73902" w:rsidRDefault="00B73902">
      <w:pPr>
        <w:widowControl/>
        <w:jc w:val="left"/>
      </w:pPr>
      <w:r>
        <w:br w:type="page"/>
      </w:r>
    </w:p>
    <w:p w14:paraId="03B7A816" w14:textId="46D34C32" w:rsidR="00B73902" w:rsidRDefault="007C2AB5" w:rsidP="00B73902">
      <w:pPr>
        <w:pStyle w:val="3"/>
      </w:pPr>
      <w:r>
        <w:rPr>
          <w:rFonts w:hint="eastAsia"/>
        </w:rPr>
        <w:lastRenderedPageBreak/>
        <w:t>河道内の</w:t>
      </w:r>
      <w:r w:rsidR="00B73902">
        <w:rPr>
          <w:rFonts w:hint="eastAsia"/>
        </w:rPr>
        <w:t>ごみ対策の取組</w:t>
      </w:r>
    </w:p>
    <w:p w14:paraId="7D870816" w14:textId="7EA07738" w:rsidR="009B18F8" w:rsidRDefault="009B18F8" w:rsidP="009B18F8">
      <w:pPr>
        <w:pStyle w:val="af6"/>
        <w:ind w:left="105" w:firstLine="210"/>
        <w:rPr>
          <w:rStyle w:val="af7"/>
        </w:rPr>
      </w:pPr>
      <w:r>
        <w:rPr>
          <w:rFonts w:hint="eastAsia"/>
          <w:noProof/>
        </w:rPr>
        <mc:AlternateContent>
          <mc:Choice Requires="wpg">
            <w:drawing>
              <wp:anchor distT="0" distB="0" distL="36195" distR="0" simplePos="0" relativeHeight="251852288" behindDoc="0" locked="0" layoutInCell="1" allowOverlap="1" wp14:anchorId="7F252CEC" wp14:editId="48535C1A">
                <wp:simplePos x="0" y="0"/>
                <wp:positionH relativeFrom="column">
                  <wp:posOffset>2880995</wp:posOffset>
                </wp:positionH>
                <wp:positionV relativeFrom="paragraph">
                  <wp:posOffset>13970</wp:posOffset>
                </wp:positionV>
                <wp:extent cx="2900160" cy="1920960"/>
                <wp:effectExtent l="0" t="0" r="0" b="3175"/>
                <wp:wrapSquare wrapText="left"/>
                <wp:docPr id="208" name="グループ化 208"/>
                <wp:cNvGraphicFramePr/>
                <a:graphic xmlns:a="http://schemas.openxmlformats.org/drawingml/2006/main">
                  <a:graphicData uri="http://schemas.microsoft.com/office/word/2010/wordprocessingGroup">
                    <wpg:wgp>
                      <wpg:cNvGrpSpPr/>
                      <wpg:grpSpPr>
                        <a:xfrm>
                          <a:off x="0" y="0"/>
                          <a:ext cx="2900160" cy="1920960"/>
                          <a:chOff x="0" y="0"/>
                          <a:chExt cx="2900045" cy="1920975"/>
                        </a:xfrm>
                      </wpg:grpSpPr>
                      <wps:wsp>
                        <wps:cNvPr id="39" name="テキスト ボックス 39"/>
                        <wps:cNvSpPr txBox="1"/>
                        <wps:spPr>
                          <a:xfrm>
                            <a:off x="114300" y="1704975"/>
                            <a:ext cx="2691130" cy="216000"/>
                          </a:xfrm>
                          <a:prstGeom prst="rect">
                            <a:avLst/>
                          </a:prstGeom>
                          <a:noFill/>
                          <a:ln>
                            <a:noFill/>
                          </a:ln>
                        </wps:spPr>
                        <wps:txbx>
                          <w:txbxContent>
                            <w:p w14:paraId="7BC88EB2" w14:textId="28348701" w:rsidR="003D4378" w:rsidRPr="006E2128" w:rsidRDefault="003D4378" w:rsidP="006E2128">
                              <w:pPr>
                                <w:pStyle w:val="aa"/>
                                <w:spacing w:line="260" w:lineRule="exact"/>
                              </w:pPr>
                              <w:bookmarkStart w:id="25" w:name="_Ref84414176"/>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13</w:t>
                              </w:r>
                              <w:r>
                                <w:fldChar w:fldCharType="end"/>
                              </w:r>
                              <w:bookmarkEnd w:id="25"/>
                              <w:r>
                                <w:rPr>
                                  <w:rFonts w:hint="eastAsia"/>
                                </w:rPr>
                                <w:t xml:space="preserve">　ごみの発生プロセスのイメージ</w:t>
                              </w:r>
                            </w:p>
                          </w:txbxContent>
                        </wps:txbx>
                        <wps:bodyPr rot="0" spcFirstLastPara="0" vertOverflow="overflow" horzOverflow="overflow" vert="horz" wrap="square" lIns="0" tIns="36000" rIns="0" bIns="0" numCol="1" spcCol="0" rtlCol="0" fromWordArt="0" anchor="t" anchorCtr="0" forceAA="0" compatLnSpc="1">
                          <a:prstTxWarp prst="textNoShape">
                            <a:avLst/>
                          </a:prstTxWarp>
                          <a:noAutofit/>
                        </wps:bodyPr>
                      </wps:wsp>
                      <pic:pic xmlns:pic="http://schemas.openxmlformats.org/drawingml/2006/picture">
                        <pic:nvPicPr>
                          <pic:cNvPr id="207" name="図 207" descr="ダイアグラム&#10;&#10;自動的に生成された説明"/>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900045" cy="1691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252CEC" id="グループ化 208" o:spid="_x0000_s1060" style="position:absolute;left:0;text-align:left;margin-left:226.85pt;margin-top:1.1pt;width:228.35pt;height:151.25pt;z-index:251852288;mso-wrap-distance-left:2.85pt;mso-wrap-distance-right:0;mso-width-relative:margin;mso-height-relative:margin" coordsize="29000,19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">
                <v:shape id="テキスト ボックス 39" o:spid="_x0000_s1061" type="#_x0000_t202" style="position:absolute;left:1143;top:17049;width:26911;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" filled="f" stroked="f">
                  <v:textbox inset="0,1mm,0,0">
                    <w:txbxContent>
                      <w:p w14:paraId="7BC88EB2" w14:textId="28348701" w:rsidR="003D4378" w:rsidRPr="006E2128" w:rsidRDefault="003D4378" w:rsidP="006E2128">
                        <w:pPr>
                          <w:pStyle w:val="aa"/>
                          <w:spacing w:line="260" w:lineRule="exact"/>
                        </w:pPr>
                        <w:bookmarkStart w:id="28" w:name="_Ref84414176"/>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13</w:t>
                        </w:r>
                        <w:r>
                          <w:fldChar w:fldCharType="end"/>
                        </w:r>
                        <w:bookmarkEnd w:id="28"/>
                        <w:r>
                          <w:rPr>
                            <w:rFonts w:hint="eastAsia"/>
                          </w:rPr>
                          <w:t xml:space="preserve">　</w:t>
                        </w:r>
                        <w:r>
                          <w:rPr>
                            <w:rFonts w:hint="eastAsia"/>
                          </w:rPr>
                          <w:t>ごみの発生プロセスのイメージ</w:t>
                        </w:r>
                      </w:p>
                    </w:txbxContent>
                  </v:textbox>
                </v:shape>
                <v:shape id="図 207" o:spid="_x0000_s1062" type="#_x0000_t75" alt="ダイアグラム&#10;&#10;自動的に生成された説明" style="position:absolute;width:29000;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">
                  <v:imagedata r:id="rId30" o:title="ダイアグラム&#10;&#10;自動的に生成された説明"/>
                  <v:path arrowok="t"/>
                </v:shape>
                <w10:wrap type="square" side="left"/>
              </v:group>
            </w:pict>
          </mc:Fallback>
        </mc:AlternateContent>
      </w:r>
      <w:r>
        <w:rPr>
          <w:rStyle w:val="af7"/>
          <w:rFonts w:hint="eastAsia"/>
        </w:rPr>
        <w:t>河道内のごみ対策は、これまで</w:t>
      </w:r>
      <w:r w:rsidR="000C7CF7">
        <w:rPr>
          <w:rStyle w:val="af7"/>
          <w:rFonts w:hint="eastAsia"/>
        </w:rPr>
        <w:t>流域</w:t>
      </w:r>
      <w:r>
        <w:rPr>
          <w:rStyle w:val="af7"/>
          <w:rFonts w:hint="eastAsia"/>
        </w:rPr>
        <w:t>住民による清掃活動など河川域でのごみの回収を主に行ってきたが、河川域に流入するごみの削減、すなわち流域における発生源対策の推進が必要不可欠と考えられる。</w:t>
      </w:r>
    </w:p>
    <w:p w14:paraId="404E3851" w14:textId="023791E4" w:rsidR="009B18F8" w:rsidRPr="00FA1C6A" w:rsidRDefault="009B18F8" w:rsidP="009B18F8">
      <w:pPr>
        <w:pStyle w:val="af4"/>
        <w:rPr>
          <w:rStyle w:val="af7"/>
        </w:rPr>
      </w:pPr>
      <w:r w:rsidRPr="00FA1C6A">
        <w:rPr>
          <w:rStyle w:val="af7"/>
          <w:rFonts w:hint="eastAsia"/>
        </w:rPr>
        <w:t>ごみの発生源対策は、｢大阪ブルー･オーシャン・ビジョン実行計画｣や｢おおさか海ごみゼロプラン｣などの関連計画においても推進されている。</w:t>
      </w:r>
    </w:p>
    <w:p w14:paraId="13D34CE0" w14:textId="7E8DE134" w:rsidR="009B18F8" w:rsidRDefault="009B18F8" w:rsidP="009B18F8">
      <w:pPr>
        <w:pStyle w:val="af4"/>
        <w:rPr>
          <w:rStyle w:val="af7"/>
        </w:rPr>
      </w:pPr>
      <w:r>
        <w:rPr>
          <w:rStyle w:val="af7"/>
          <w:rFonts w:hint="eastAsia"/>
        </w:rPr>
        <w:t>河道内のごみの発生プロセスのイメージは</w:t>
      </w:r>
      <w:r w:rsidRPr="000C7CF7">
        <w:rPr>
          <w:rStyle w:val="af7"/>
          <w:rFonts w:ascii="Arial" w:eastAsia="ＭＳ ゴシック" w:hAnsi="Arial" w:cs="Arial"/>
        </w:rPr>
        <w:fldChar w:fldCharType="begin"/>
      </w:r>
      <w:r w:rsidRPr="000C7CF7">
        <w:rPr>
          <w:rStyle w:val="af7"/>
          <w:rFonts w:ascii="Arial" w:eastAsia="ＭＳ ゴシック" w:hAnsi="Arial" w:cs="Arial"/>
        </w:rPr>
        <w:instrText xml:space="preserve"> REF _Ref84414176 \h </w:instrText>
      </w:r>
      <w:r w:rsidR="000C7CF7" w:rsidRPr="000C7CF7">
        <w:rPr>
          <w:rStyle w:val="af7"/>
          <w:rFonts w:ascii="Arial" w:eastAsia="ＭＳ ゴシック" w:hAnsi="Arial" w:cs="Arial"/>
        </w:rPr>
        <w:instrText xml:space="preserve"> \* MERGEFORMAT </w:instrText>
      </w:r>
      <w:r w:rsidRPr="000C7CF7">
        <w:rPr>
          <w:rStyle w:val="af7"/>
          <w:rFonts w:ascii="Arial" w:eastAsia="ＭＳ ゴシック" w:hAnsi="Arial" w:cs="Arial"/>
        </w:rPr>
      </w:r>
      <w:r w:rsidRPr="000C7CF7">
        <w:rPr>
          <w:rStyle w:val="af7"/>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5.13</w:t>
      </w:r>
      <w:r w:rsidRPr="000C7CF7">
        <w:rPr>
          <w:rStyle w:val="af7"/>
          <w:rFonts w:ascii="Arial" w:eastAsia="ＭＳ ゴシック" w:hAnsi="Arial" w:cs="Arial"/>
        </w:rPr>
        <w:fldChar w:fldCharType="end"/>
      </w:r>
      <w:r>
        <w:rPr>
          <w:rStyle w:val="af7"/>
          <w:rFonts w:hint="eastAsia"/>
        </w:rPr>
        <w:t>に示すとおりであり、</w:t>
      </w:r>
      <w:r w:rsidRPr="00FA1C6A">
        <w:rPr>
          <w:rStyle w:val="af7"/>
          <w:rFonts w:hint="eastAsia"/>
        </w:rPr>
        <w:t>人々の生活や経済活動等により発生する</w:t>
      </w:r>
      <w:r w:rsidR="00F077FC">
        <w:rPr>
          <w:rStyle w:val="af7"/>
          <w:rFonts w:hint="eastAsia"/>
        </w:rPr>
        <w:t>ポイ捨てごみや非意図的に散乱した</w:t>
      </w:r>
      <w:r w:rsidRPr="00FA1C6A">
        <w:rPr>
          <w:rStyle w:val="af7"/>
          <w:rFonts w:hint="eastAsia"/>
        </w:rPr>
        <w:t>ごみ</w:t>
      </w:r>
      <w:r w:rsidR="00F077FC">
        <w:rPr>
          <w:rStyle w:val="af7"/>
          <w:rFonts w:hint="eastAsia"/>
        </w:rPr>
        <w:t>など</w:t>
      </w:r>
      <w:r w:rsidRPr="00FA1C6A">
        <w:rPr>
          <w:rStyle w:val="af7"/>
          <w:rFonts w:hint="eastAsia"/>
        </w:rPr>
        <w:t>は、家庭や事業所から市街地などに排出されると、散乱し回収しにくくなる。そして市街地などから河川域に流入するとさらに回収が難しくなるなど、プロセスを経るごとにごみは広がり回収コストが大きくなる。</w:t>
      </w:r>
    </w:p>
    <w:p w14:paraId="2C38F1DC" w14:textId="29D6EB3F" w:rsidR="009B18F8" w:rsidRPr="00FA1C6A" w:rsidRDefault="009B18F8" w:rsidP="009B18F8">
      <w:pPr>
        <w:pStyle w:val="af4"/>
        <w:rPr>
          <w:rStyle w:val="af7"/>
        </w:rPr>
      </w:pPr>
      <w:r w:rsidRPr="00FA1C6A">
        <w:rPr>
          <w:rStyle w:val="af7"/>
          <w:rFonts w:hint="eastAsia"/>
        </w:rPr>
        <w:t>そのため、まずはごみをできるだけ発生させないことが重要であり、発生したごみについては発生源により近いところで回収するのが効率的となる。</w:t>
      </w:r>
    </w:p>
    <w:p w14:paraId="71BCCBB7" w14:textId="102D1870" w:rsidR="006E2128" w:rsidRDefault="006E2128" w:rsidP="00D927F0">
      <w:pPr>
        <w:pStyle w:val="af6"/>
        <w:ind w:left="105" w:firstLine="210"/>
        <w:rPr>
          <w:rStyle w:val="af7"/>
        </w:rPr>
      </w:pPr>
    </w:p>
    <w:p w14:paraId="3CE4F975" w14:textId="6B1FA8B1" w:rsidR="005C2039" w:rsidRDefault="005C2039" w:rsidP="005C2039">
      <w:pPr>
        <w:pStyle w:val="4"/>
        <w:ind w:left="570"/>
      </w:pPr>
      <w:r>
        <w:rPr>
          <w:rFonts w:hint="eastAsia"/>
        </w:rPr>
        <w:t>ごみの発生源対策の推進</w:t>
      </w:r>
      <w:r>
        <w:rPr>
          <w:rFonts w:hint="eastAsia"/>
        </w:rPr>
        <w:t>(</w:t>
      </w:r>
      <w:r>
        <w:t>C1)</w:t>
      </w:r>
    </w:p>
    <w:p w14:paraId="3742D53F" w14:textId="39635ADB" w:rsidR="005C2039" w:rsidRPr="00AF6B9C" w:rsidRDefault="005C2039" w:rsidP="005C2039">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Pr>
          <w:rFonts w:ascii="ＭＳ ゴシック" w:eastAsia="ＭＳ ゴシック" w:hAnsi="ＭＳ ゴシック" w:hint="eastAsia"/>
        </w:rPr>
        <w:t>、全1</w:t>
      </w:r>
      <w:r w:rsidR="002F3F36">
        <w:rPr>
          <w:rFonts w:ascii="ＭＳ ゴシック" w:eastAsia="ＭＳ ゴシック" w:hAnsi="ＭＳ ゴシック" w:hint="eastAsia"/>
        </w:rPr>
        <w:t>2</w:t>
      </w:r>
      <w:r>
        <w:rPr>
          <w:rFonts w:ascii="ＭＳ ゴシック" w:eastAsia="ＭＳ ゴシック" w:hAnsi="ＭＳ ゴシック" w:hint="eastAsia"/>
        </w:rPr>
        <w:t>市</w:t>
      </w:r>
    </w:p>
    <w:p w14:paraId="13D9013E" w14:textId="77777777" w:rsidR="009B18F8" w:rsidRPr="00F1515D" w:rsidRDefault="009B18F8" w:rsidP="009B18F8">
      <w:pPr>
        <w:pStyle w:val="af6"/>
        <w:ind w:left="105" w:firstLine="210"/>
        <w:rPr>
          <w:rStyle w:val="af7"/>
          <w:rFonts w:ascii="ＭＳ 明朝" w:hAnsi="ＭＳ 明朝"/>
        </w:rPr>
      </w:pPr>
      <w:r w:rsidRPr="00F1515D">
        <w:rPr>
          <w:rStyle w:val="af7"/>
          <w:rFonts w:ascii="ＭＳ 明朝" w:hAnsi="ＭＳ 明朝" w:hint="eastAsia"/>
        </w:rPr>
        <w:t>ごみの発生源対策(発生抑制･流域での回収等)を実施し、河川に流入するごみを削減する。</w:t>
      </w:r>
    </w:p>
    <w:p w14:paraId="071156F5" w14:textId="44475F16" w:rsidR="009B18F8" w:rsidRPr="00A029ED" w:rsidRDefault="009B18F8" w:rsidP="00A029ED">
      <w:pPr>
        <w:pStyle w:val="af6"/>
        <w:ind w:left="105" w:firstLine="210"/>
        <w:rPr>
          <w:rStyle w:val="af7"/>
          <w:rFonts w:ascii="ＭＳ 明朝" w:hAnsi="ＭＳ 明朝"/>
          <w:sz w:val="18"/>
          <w:szCs w:val="18"/>
        </w:rPr>
      </w:pPr>
      <w:r>
        <w:rPr>
          <w:rStyle w:val="af7"/>
          <w:rFonts w:ascii="ＭＳ 明朝" w:hAnsi="ＭＳ 明朝" w:hint="eastAsia"/>
        </w:rPr>
        <w:t>ごみの発生源対策は、｢ワンウェイプラスチック</w:t>
      </w:r>
      <w:r w:rsidR="003C693F" w:rsidRPr="003C693F">
        <w:rPr>
          <w:rStyle w:val="af7"/>
          <w:rFonts w:ascii="ＭＳ 明朝" w:hAnsi="ＭＳ 明朝" w:hint="eastAsia"/>
          <w:vertAlign w:val="superscript"/>
        </w:rPr>
        <w:t>※</w:t>
      </w:r>
      <w:r>
        <w:rPr>
          <w:rStyle w:val="af7"/>
          <w:rFonts w:ascii="ＭＳ 明朝" w:hAnsi="ＭＳ 明朝" w:hint="eastAsia"/>
        </w:rPr>
        <w:t>の使用量</w:t>
      </w:r>
      <w:r w:rsidRPr="00F1515D">
        <w:rPr>
          <w:rStyle w:val="af7"/>
          <w:rFonts w:ascii="ＭＳ 明朝" w:hAnsi="ＭＳ 明朝" w:hint="eastAsia"/>
        </w:rPr>
        <w:t>削減｣、｢</w:t>
      </w:r>
      <w:r w:rsidRPr="00547E60">
        <w:rPr>
          <w:rStyle w:val="af7"/>
          <w:rFonts w:ascii="ＭＳ 明朝" w:hAnsi="ＭＳ 明朝" w:hint="eastAsia"/>
        </w:rPr>
        <w:t>街中や道路沿道等におけるごみの散乱防止</w:t>
      </w:r>
      <w:r w:rsidRPr="00F1515D">
        <w:rPr>
          <w:rStyle w:val="af7"/>
          <w:rFonts w:ascii="ＭＳ 明朝" w:hAnsi="ＭＳ 明朝" w:hint="eastAsia"/>
        </w:rPr>
        <w:t>｣</w:t>
      </w:r>
      <w:r>
        <w:rPr>
          <w:rStyle w:val="af7"/>
          <w:rFonts w:ascii="ＭＳ 明朝" w:hAnsi="ＭＳ 明朝" w:hint="eastAsia"/>
        </w:rPr>
        <w:t>、</w:t>
      </w:r>
      <w:r w:rsidRPr="00547E60">
        <w:rPr>
          <w:rStyle w:val="af7"/>
          <w:rFonts w:ascii="ＭＳ 明朝" w:hAnsi="ＭＳ 明朝" w:hint="eastAsia"/>
        </w:rPr>
        <w:t>「街中や道路沿道</w:t>
      </w:r>
      <w:r>
        <w:rPr>
          <w:rStyle w:val="af7"/>
          <w:rFonts w:ascii="ＭＳ 明朝" w:hAnsi="ＭＳ 明朝" w:hint="eastAsia"/>
        </w:rPr>
        <w:t>、河川敷</w:t>
      </w:r>
      <w:r w:rsidRPr="00547E60">
        <w:rPr>
          <w:rStyle w:val="af7"/>
          <w:rFonts w:ascii="ＭＳ 明朝" w:hAnsi="ＭＳ 明朝" w:hint="eastAsia"/>
        </w:rPr>
        <w:t>での散乱ごみの回収」</w:t>
      </w:r>
      <w:r w:rsidRPr="00F1515D">
        <w:rPr>
          <w:rStyle w:val="af7"/>
          <w:rFonts w:ascii="ＭＳ 明朝" w:hAnsi="ＭＳ 明朝" w:hint="eastAsia"/>
        </w:rPr>
        <w:t>の視点から、流域住民や企業等、様々な関係者の協力を得て、以下のような取組を実施し、流域から河川に流入するごみの削減を図る。</w:t>
      </w:r>
    </w:p>
    <w:p w14:paraId="30149913" w14:textId="31C6AAC2" w:rsidR="002843D2" w:rsidRPr="009B18F8" w:rsidRDefault="002843D2" w:rsidP="002843D2"/>
    <w:p w14:paraId="742A25C7" w14:textId="4D32B216" w:rsidR="009B18F8" w:rsidRPr="00F1515D" w:rsidRDefault="009B18F8" w:rsidP="009B18F8">
      <w:pPr>
        <w:pStyle w:val="5"/>
        <w:ind w:left="607"/>
      </w:pPr>
      <w:r w:rsidRPr="00F1515D">
        <w:rPr>
          <w:rFonts w:hint="eastAsia"/>
        </w:rPr>
        <w:t>ワンウェイプラスチックの使用量削減</w:t>
      </w:r>
    </w:p>
    <w:p w14:paraId="0FF83DBB" w14:textId="656E0E64"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行政の率先行動</w:t>
      </w:r>
    </w:p>
    <w:p w14:paraId="4164DAEB" w14:textId="13A8F04E" w:rsidR="009B18F8" w:rsidRDefault="000C7CF7" w:rsidP="009B18F8">
      <w:pPr>
        <w:pStyle w:val="afa"/>
        <w:ind w:left="210" w:firstLine="210"/>
      </w:pPr>
      <w:r>
        <w:rPr>
          <w:rFonts w:hint="eastAsia"/>
        </w:rPr>
        <w:t>府や各市の</w:t>
      </w:r>
      <w:r w:rsidR="009B18F8" w:rsidRPr="00F1515D">
        <w:rPr>
          <w:rFonts w:hint="eastAsia"/>
        </w:rPr>
        <w:t>職員がマイボトルを日常的に携帯することを推進するとともに、会議やイベントの開催にあたっては、ペットボトルなどの使い捨てプラスチック容器を使わないようにする。</w:t>
      </w:r>
    </w:p>
    <w:p w14:paraId="552F34BF" w14:textId="77777777" w:rsidR="009B18F8" w:rsidRDefault="009B18F8" w:rsidP="009B18F8">
      <w:pPr>
        <w:pStyle w:val="afa"/>
        <w:ind w:left="210" w:firstLine="210"/>
      </w:pPr>
      <w:r w:rsidRPr="00F1515D">
        <w:rPr>
          <w:rFonts w:hint="eastAsia"/>
        </w:rPr>
        <w:t>また、マイバッグを携帯することにより、レジ袋の使用削減を推進する。</w:t>
      </w:r>
    </w:p>
    <w:p w14:paraId="0F077941" w14:textId="77777777" w:rsidR="009B18F8" w:rsidRPr="00F1515D" w:rsidRDefault="009B18F8" w:rsidP="009B18F8">
      <w:pPr>
        <w:pStyle w:val="afa"/>
        <w:ind w:left="210" w:firstLine="210"/>
      </w:pPr>
      <w:r w:rsidRPr="00F1515D">
        <w:rPr>
          <w:rFonts w:hint="eastAsia"/>
        </w:rPr>
        <w:t>さらに、物品を購入する際には、個包装していない物品の購入や配送時の過剰包装を控えるよう依頼するなど、プラスチックごみができるだけ発生しないよう努める。</w:t>
      </w:r>
    </w:p>
    <w:p w14:paraId="2CC35B60" w14:textId="77777777" w:rsidR="009B18F8" w:rsidRPr="00F1515D" w:rsidRDefault="009B18F8" w:rsidP="009B18F8">
      <w:pPr>
        <w:pStyle w:val="afa"/>
        <w:ind w:left="210" w:firstLine="210"/>
      </w:pPr>
    </w:p>
    <w:p w14:paraId="5D954485" w14:textId="4C6CD8DE"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マイボトルの利用促進</w:t>
      </w:r>
    </w:p>
    <w:p w14:paraId="42728991" w14:textId="6E7C3D51" w:rsidR="009B18F8" w:rsidRDefault="009B18F8" w:rsidP="009B18F8">
      <w:pPr>
        <w:pStyle w:val="afa"/>
        <w:ind w:left="210" w:firstLine="210"/>
      </w:pPr>
      <w:r>
        <w:rPr>
          <w:rFonts w:hint="eastAsia"/>
        </w:rPr>
        <w:t>イベントや</w:t>
      </w:r>
      <w:r>
        <w:rPr>
          <w:rFonts w:hint="eastAsia"/>
        </w:rPr>
        <w:t>SNS</w:t>
      </w:r>
      <w:r>
        <w:rPr>
          <w:rFonts w:hint="eastAsia"/>
        </w:rPr>
        <w:t>、広報誌等でマイボトルの携帯を呼び掛けるなど、</w:t>
      </w:r>
      <w:r w:rsidRPr="00F1515D">
        <w:t>ペットボトルの使用削減を促進する。</w:t>
      </w:r>
    </w:p>
    <w:p w14:paraId="2F4937CD" w14:textId="77777777" w:rsidR="009B18F8" w:rsidRPr="009B18F8" w:rsidRDefault="009B18F8" w:rsidP="009B18F8">
      <w:pPr>
        <w:pStyle w:val="afa"/>
        <w:ind w:left="210" w:firstLine="210"/>
      </w:pPr>
    </w:p>
    <w:p w14:paraId="0C759AB6" w14:textId="06C8913F"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レジ袋の削減</w:t>
      </w:r>
    </w:p>
    <w:p w14:paraId="16BCFCAE" w14:textId="5AC8A2FE" w:rsidR="009B18F8" w:rsidRPr="00F1515D" w:rsidRDefault="009B18F8" w:rsidP="009B18F8">
      <w:pPr>
        <w:pStyle w:val="afa"/>
        <w:widowControl w:val="0"/>
        <w:ind w:left="210" w:firstLine="210"/>
      </w:pPr>
      <w:r w:rsidRPr="00F1515D">
        <w:rPr>
          <w:rFonts w:hint="eastAsia"/>
        </w:rPr>
        <w:t>レジ袋有料化によりエコバッグの普及が進んでいるが、さらにレジ袋を削減するため、小売</w:t>
      </w:r>
      <w:r w:rsidRPr="00F1515D">
        <w:rPr>
          <w:rFonts w:hint="eastAsia"/>
        </w:rPr>
        <w:lastRenderedPageBreak/>
        <w:t>店等と連携し、幅広い年齢層に継続して啓発することで、</w:t>
      </w:r>
      <w:r w:rsidR="000C7CF7">
        <w:rPr>
          <w:rFonts w:hint="eastAsia"/>
        </w:rPr>
        <w:t>流域住民による</w:t>
      </w:r>
      <w:r w:rsidRPr="00F1515D">
        <w:rPr>
          <w:rFonts w:hint="eastAsia"/>
        </w:rPr>
        <w:t>レジ袋の使用削減を促進する。</w:t>
      </w:r>
    </w:p>
    <w:p w14:paraId="6B365A67" w14:textId="77777777" w:rsidR="009B18F8" w:rsidRPr="000C7CF7" w:rsidRDefault="009B18F8" w:rsidP="009B18F8">
      <w:pPr>
        <w:pStyle w:val="afa"/>
        <w:ind w:left="210" w:firstLine="210"/>
      </w:pPr>
    </w:p>
    <w:p w14:paraId="1F370E4B" w14:textId="5778D422"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簡易包装・詰め替え・量り売り等の促進</w:t>
      </w:r>
    </w:p>
    <w:p w14:paraId="1E2C03E0" w14:textId="47DD9835" w:rsidR="009B18F8" w:rsidRPr="00F1515D" w:rsidRDefault="000C7CF7" w:rsidP="009B18F8">
      <w:pPr>
        <w:pStyle w:val="afa"/>
        <w:ind w:left="210" w:firstLine="210"/>
      </w:pPr>
      <w:r>
        <w:rPr>
          <w:rFonts w:hint="eastAsia"/>
        </w:rPr>
        <w:t>流域住民</w:t>
      </w:r>
      <w:r w:rsidR="009B18F8" w:rsidRPr="00F1515D">
        <w:rPr>
          <w:rFonts w:hint="eastAsia"/>
        </w:rPr>
        <w:t>が持参するマイ容器（食品、飲料、洗剤等日用品の容器）で購入した物やサービスで提供される水を持ち帰ることができる飲食店・小売店を紹介するなど、</w:t>
      </w:r>
      <w:r>
        <w:rPr>
          <w:rFonts w:hint="eastAsia"/>
        </w:rPr>
        <w:t>流域住民</w:t>
      </w:r>
      <w:r w:rsidR="009B18F8" w:rsidRPr="00F1515D">
        <w:rPr>
          <w:rFonts w:hint="eastAsia"/>
        </w:rPr>
        <w:t>に使い捨てプラスチックを使わないよう働きかけ、使い捨てプラスチックの使用削減を促進する。</w:t>
      </w:r>
    </w:p>
    <w:p w14:paraId="747072D9" w14:textId="77777777" w:rsidR="000C7CF7" w:rsidRPr="000C7CF7" w:rsidRDefault="000C7CF7" w:rsidP="009B18F8">
      <w:pPr>
        <w:rPr>
          <w:rFonts w:ascii="ＭＳ 明朝" w:hAnsi="ＭＳ 明朝"/>
          <w:b/>
          <w:bCs/>
        </w:rPr>
      </w:pPr>
    </w:p>
    <w:p w14:paraId="49EFB148" w14:textId="7134A1AD"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706A" w:rsidRPr="00080A74">
        <w:rPr>
          <w:rFonts w:ascii="Arial" w:eastAsia="ＭＳ ゴシック" w:hAnsi="Arial" w:hint="eastAsia"/>
        </w:rPr>
        <w:t>行政が</w:t>
      </w:r>
      <w:r w:rsidR="009B18F8" w:rsidRPr="00080A74">
        <w:rPr>
          <w:rFonts w:ascii="Arial" w:eastAsia="ＭＳ ゴシック" w:hAnsi="Arial" w:hint="eastAsia"/>
        </w:rPr>
        <w:t>主催するイベント等におけるリユース</w:t>
      </w:r>
      <w:r w:rsidR="003C693F">
        <w:rPr>
          <w:rFonts w:ascii="Arial" w:eastAsia="ＭＳ ゴシック" w:hAnsi="Arial" w:hint="eastAsia"/>
          <w:vertAlign w:val="superscript"/>
        </w:rPr>
        <w:t>※</w:t>
      </w:r>
      <w:r w:rsidR="009B18F8" w:rsidRPr="00080A74">
        <w:rPr>
          <w:rFonts w:ascii="Arial" w:eastAsia="ＭＳ ゴシック" w:hAnsi="Arial" w:hint="eastAsia"/>
        </w:rPr>
        <w:t>食器の使用促進等</w:t>
      </w:r>
    </w:p>
    <w:p w14:paraId="0B70FD83" w14:textId="03B18D92" w:rsidR="009B18F8" w:rsidRPr="00F1515D" w:rsidRDefault="009B706A" w:rsidP="009B18F8">
      <w:pPr>
        <w:pStyle w:val="afa"/>
        <w:ind w:left="210" w:firstLine="210"/>
      </w:pPr>
      <w:r>
        <w:rPr>
          <w:rFonts w:hint="eastAsia"/>
        </w:rPr>
        <w:t>府や各市が</w:t>
      </w:r>
      <w:r w:rsidR="009B18F8" w:rsidRPr="00F1515D">
        <w:rPr>
          <w:rFonts w:hint="eastAsia"/>
        </w:rPr>
        <w:t>主催イベントの開催に伴うワンウェイプラスチックの使用削減に努める。</w:t>
      </w:r>
    </w:p>
    <w:p w14:paraId="08BA42B7" w14:textId="1FD437C7" w:rsidR="009B18F8" w:rsidRDefault="009B18F8" w:rsidP="009B18F8">
      <w:pPr>
        <w:pStyle w:val="afa"/>
        <w:ind w:left="210" w:firstLine="210"/>
      </w:pPr>
      <w:r w:rsidRPr="00F1515D">
        <w:rPr>
          <w:rFonts w:hint="eastAsia"/>
        </w:rPr>
        <w:t>また、</w:t>
      </w:r>
      <w:r w:rsidR="009B706A">
        <w:rPr>
          <w:rFonts w:hint="eastAsia"/>
        </w:rPr>
        <w:t>府や各市が</w:t>
      </w:r>
      <w:r w:rsidRPr="00F1515D">
        <w:rPr>
          <w:rFonts w:hint="eastAsia"/>
        </w:rPr>
        <w:t>後援するイベントや補助事業等におけるプラスチックごみ</w:t>
      </w:r>
      <w:r w:rsidR="009B706A">
        <w:rPr>
          <w:rFonts w:hint="eastAsia"/>
        </w:rPr>
        <w:t>の</w:t>
      </w:r>
      <w:r w:rsidRPr="00F1515D">
        <w:rPr>
          <w:rFonts w:hint="eastAsia"/>
        </w:rPr>
        <w:t>削減、グリーン調達など環境に配慮した取組の実施を求めてい</w:t>
      </w:r>
      <w:r>
        <w:rPr>
          <w:rFonts w:hint="eastAsia"/>
        </w:rPr>
        <w:t>く</w:t>
      </w:r>
      <w:r w:rsidRPr="00F1515D">
        <w:rPr>
          <w:rFonts w:hint="eastAsia"/>
        </w:rPr>
        <w:t>。</w:t>
      </w:r>
    </w:p>
    <w:p w14:paraId="129A3DD0" w14:textId="0B2B6D6D" w:rsidR="003C693F" w:rsidRPr="003C693F" w:rsidRDefault="009B18F8" w:rsidP="003C693F">
      <w:pPr>
        <w:pStyle w:val="afa"/>
        <w:ind w:left="210" w:firstLine="210"/>
        <w:rPr>
          <w:sz w:val="18"/>
          <w:szCs w:val="18"/>
          <w:u w:val="single"/>
        </w:rPr>
      </w:pPr>
      <w:r w:rsidRPr="00F1515D">
        <w:rPr>
          <w:rFonts w:hint="eastAsia"/>
        </w:rPr>
        <w:t>各種イベントにおける環境に配慮した活動内容については、広く</w:t>
      </w:r>
      <w:r w:rsidRPr="00F1515D">
        <w:t>PR</w:t>
      </w:r>
      <w:r w:rsidRPr="00F1515D">
        <w:t>し、参加者への意識啓発や情報提供に努め</w:t>
      </w:r>
      <w:r w:rsidRPr="00F1515D">
        <w:rPr>
          <w:rFonts w:hint="eastAsia"/>
        </w:rPr>
        <w:t>る</w:t>
      </w:r>
      <w:r w:rsidRPr="00F1515D">
        <w:t>。</w:t>
      </w:r>
    </w:p>
    <w:p w14:paraId="4EA75639" w14:textId="77777777" w:rsidR="003C693F" w:rsidRPr="00F1515D" w:rsidRDefault="003C693F" w:rsidP="009B18F8">
      <w:pPr>
        <w:rPr>
          <w:rFonts w:ascii="ＭＳ 明朝" w:hAnsi="ＭＳ 明朝"/>
          <w:b/>
          <w:bCs/>
        </w:rPr>
      </w:pPr>
    </w:p>
    <w:p w14:paraId="42CC2694" w14:textId="0E98A626" w:rsidR="009B18F8" w:rsidRPr="00F1515D" w:rsidRDefault="009B18F8" w:rsidP="009B18F8">
      <w:pPr>
        <w:pStyle w:val="5"/>
        <w:ind w:left="607"/>
      </w:pPr>
      <w:r w:rsidRPr="00F1515D">
        <w:rPr>
          <w:rFonts w:hint="eastAsia"/>
        </w:rPr>
        <w:t>街中や道路沿道等におけるごみの散乱防止</w:t>
      </w:r>
    </w:p>
    <w:p w14:paraId="2CF0DA54" w14:textId="2BD2E5D9"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自動販売機横の回収ボックスからのペットボトル等の漏洩対策の徹底</w:t>
      </w:r>
    </w:p>
    <w:p w14:paraId="2EF484D6" w14:textId="2B8116C0" w:rsidR="009B18F8" w:rsidRPr="00F1515D" w:rsidRDefault="009B18F8" w:rsidP="009B18F8">
      <w:pPr>
        <w:pStyle w:val="afa"/>
        <w:ind w:left="210" w:firstLine="210"/>
      </w:pPr>
      <w:r w:rsidRPr="001D572D">
        <w:rPr>
          <w:rFonts w:hint="eastAsia"/>
        </w:rPr>
        <w:t>自動販売機横の回収ボックスからのペットボトル等の漏洩対策の徹底</w:t>
      </w:r>
      <w:r>
        <w:rPr>
          <w:rFonts w:hint="eastAsia"/>
        </w:rPr>
        <w:t>に向け、関係団体</w:t>
      </w:r>
      <w:r w:rsidR="00EC2D5D">
        <w:rPr>
          <w:rFonts w:hint="eastAsia"/>
        </w:rPr>
        <w:t>と連携し、ペットボトルなどの漏洩防止の啓発を実施する</w:t>
      </w:r>
      <w:r>
        <w:rPr>
          <w:rFonts w:hint="eastAsia"/>
        </w:rPr>
        <w:t>。</w:t>
      </w:r>
    </w:p>
    <w:p w14:paraId="7598C1AF" w14:textId="56328440" w:rsidR="009B18F8" w:rsidRPr="00F1515D" w:rsidRDefault="009B18F8" w:rsidP="009B18F8">
      <w:pPr>
        <w:ind w:firstLineChars="100" w:firstLine="211"/>
        <w:rPr>
          <w:rFonts w:ascii="ＭＳ 明朝" w:hAnsi="ＭＳ 明朝"/>
          <w:b/>
          <w:bCs/>
        </w:rPr>
      </w:pPr>
    </w:p>
    <w:p w14:paraId="004B3C68" w14:textId="1A33E97D"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家庭ごみ集積場等からのごみ漏洩対策の推進</w:t>
      </w:r>
    </w:p>
    <w:p w14:paraId="61590F90" w14:textId="22AE1647" w:rsidR="009B18F8" w:rsidRPr="00F1515D" w:rsidRDefault="009B18F8" w:rsidP="009B18F8">
      <w:pPr>
        <w:pStyle w:val="afa"/>
        <w:ind w:left="210" w:firstLine="210"/>
      </w:pPr>
      <w:r w:rsidRPr="00F1515D">
        <w:rPr>
          <w:rFonts w:hint="eastAsia"/>
        </w:rPr>
        <w:t>各市</w:t>
      </w:r>
      <w:r>
        <w:rPr>
          <w:rFonts w:hint="eastAsia"/>
        </w:rPr>
        <w:t>において実施している</w:t>
      </w:r>
      <w:r w:rsidRPr="00F1515D">
        <w:rPr>
          <w:rFonts w:hint="eastAsia"/>
        </w:rPr>
        <w:t>散乱ごみ対策に繋がるカラス防止ネットの</w:t>
      </w:r>
      <w:r>
        <w:rPr>
          <w:rFonts w:hint="eastAsia"/>
        </w:rPr>
        <w:t>貸与</w:t>
      </w:r>
      <w:r w:rsidRPr="00F1515D">
        <w:rPr>
          <w:rFonts w:hint="eastAsia"/>
        </w:rPr>
        <w:t>等を引き続き</w:t>
      </w:r>
      <w:r w:rsidR="00445270">
        <w:rPr>
          <w:rFonts w:hint="eastAsia"/>
        </w:rPr>
        <w:t>実施する</w:t>
      </w:r>
      <w:r w:rsidRPr="00F1515D">
        <w:rPr>
          <w:rFonts w:hint="eastAsia"/>
        </w:rPr>
        <w:t>とともに、カラス防止ネット</w:t>
      </w:r>
      <w:r>
        <w:rPr>
          <w:rFonts w:hint="eastAsia"/>
        </w:rPr>
        <w:t>等</w:t>
      </w:r>
      <w:r w:rsidRPr="00F1515D">
        <w:rPr>
          <w:rFonts w:hint="eastAsia"/>
        </w:rPr>
        <w:t>の使い方のチラシ</w:t>
      </w:r>
      <w:r>
        <w:rPr>
          <w:rFonts w:hint="eastAsia"/>
        </w:rPr>
        <w:t>の作成や配布をするなど、正しい使い方の周知徹底や</w:t>
      </w:r>
      <w:r w:rsidR="00EC2D5D">
        <w:rPr>
          <w:rFonts w:hint="eastAsia"/>
        </w:rPr>
        <w:t>河道内のごみ等</w:t>
      </w:r>
      <w:r>
        <w:rPr>
          <w:rFonts w:hint="eastAsia"/>
        </w:rPr>
        <w:t>にかかる啓発</w:t>
      </w:r>
      <w:r w:rsidR="009B706A">
        <w:rPr>
          <w:rFonts w:hint="eastAsia"/>
        </w:rPr>
        <w:t>を</w:t>
      </w:r>
      <w:r w:rsidRPr="00F1515D">
        <w:rPr>
          <w:rFonts w:hint="eastAsia"/>
        </w:rPr>
        <w:t>実施</w:t>
      </w:r>
      <w:r>
        <w:rPr>
          <w:rFonts w:hint="eastAsia"/>
        </w:rPr>
        <w:t>する</w:t>
      </w:r>
      <w:r w:rsidRPr="00F1515D">
        <w:rPr>
          <w:rFonts w:hint="eastAsia"/>
        </w:rPr>
        <w:t>。</w:t>
      </w:r>
    </w:p>
    <w:p w14:paraId="30B6E07B" w14:textId="7B2AA6A6" w:rsidR="009B18F8" w:rsidRPr="00445270" w:rsidRDefault="009B18F8" w:rsidP="009B18F8">
      <w:pPr>
        <w:ind w:firstLineChars="200" w:firstLine="422"/>
        <w:rPr>
          <w:rFonts w:ascii="ＭＳ 明朝" w:hAnsi="ＭＳ 明朝"/>
          <w:b/>
          <w:bCs/>
        </w:rPr>
      </w:pPr>
    </w:p>
    <w:p w14:paraId="72CE9663" w14:textId="5197ABED"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自動車</w:t>
      </w:r>
      <w:r w:rsidR="00147C13">
        <w:rPr>
          <w:rFonts w:ascii="Arial" w:eastAsia="ＭＳ ゴシック" w:hAnsi="Arial" w:hint="eastAsia"/>
        </w:rPr>
        <w:t>関係</w:t>
      </w:r>
      <w:r w:rsidR="009B18F8" w:rsidRPr="00080A74">
        <w:rPr>
          <w:rFonts w:ascii="Arial" w:eastAsia="ＭＳ ゴシック" w:hAnsi="Arial" w:hint="eastAsia"/>
        </w:rPr>
        <w:t>団体等と連携したトラックドライバー</w:t>
      </w:r>
      <w:r w:rsidR="009B706A" w:rsidRPr="00080A74">
        <w:rPr>
          <w:rFonts w:ascii="Arial" w:eastAsia="ＭＳ ゴシック" w:hAnsi="Arial" w:hint="eastAsia"/>
        </w:rPr>
        <w:t>等</w:t>
      </w:r>
      <w:r w:rsidR="009B18F8" w:rsidRPr="00080A74">
        <w:rPr>
          <w:rFonts w:ascii="Arial" w:eastAsia="ＭＳ ゴシック" w:hAnsi="Arial" w:hint="eastAsia"/>
        </w:rPr>
        <w:t>に対するポイ捨てごみ防止に向けた啓発</w:t>
      </w:r>
    </w:p>
    <w:p w14:paraId="7A6C4DA5" w14:textId="3AA7BEE5" w:rsidR="009B18F8" w:rsidRPr="00F1515D" w:rsidRDefault="009B18F8" w:rsidP="009B18F8">
      <w:pPr>
        <w:pStyle w:val="afa"/>
        <w:ind w:left="210" w:firstLine="210"/>
      </w:pPr>
      <w:r>
        <w:rPr>
          <w:rFonts w:hint="eastAsia"/>
        </w:rPr>
        <w:t>自動車</w:t>
      </w:r>
      <w:r w:rsidR="00147C13">
        <w:rPr>
          <w:rFonts w:hint="eastAsia"/>
        </w:rPr>
        <w:t>関係</w:t>
      </w:r>
      <w:r>
        <w:rPr>
          <w:rFonts w:hint="eastAsia"/>
        </w:rPr>
        <w:t>団体等</w:t>
      </w:r>
      <w:r w:rsidRPr="00F1515D">
        <w:rPr>
          <w:rFonts w:hint="eastAsia"/>
        </w:rPr>
        <w:t>と連携し、トラックドライバー</w:t>
      </w:r>
      <w:r w:rsidR="009B706A">
        <w:rPr>
          <w:rFonts w:hint="eastAsia"/>
        </w:rPr>
        <w:t>等</w:t>
      </w:r>
      <w:r w:rsidRPr="00F1515D">
        <w:rPr>
          <w:rFonts w:hint="eastAsia"/>
        </w:rPr>
        <w:t>に対するポイ捨て防止</w:t>
      </w:r>
      <w:r w:rsidR="009B706A">
        <w:rPr>
          <w:rFonts w:hint="eastAsia"/>
        </w:rPr>
        <w:t>の</w:t>
      </w:r>
      <w:r w:rsidRPr="00F1515D">
        <w:rPr>
          <w:rFonts w:hint="eastAsia"/>
        </w:rPr>
        <w:t>啓発を</w:t>
      </w:r>
      <w:r w:rsidR="00445270">
        <w:rPr>
          <w:rFonts w:hint="eastAsia"/>
        </w:rPr>
        <w:t>実施する</w:t>
      </w:r>
      <w:r w:rsidRPr="00F1515D">
        <w:rPr>
          <w:rFonts w:hint="eastAsia"/>
        </w:rPr>
        <w:t>。</w:t>
      </w:r>
    </w:p>
    <w:p w14:paraId="27EBB28C" w14:textId="0DEAEF80" w:rsidR="009B18F8" w:rsidRPr="009B18F8" w:rsidRDefault="009B18F8" w:rsidP="009B18F8">
      <w:pPr>
        <w:ind w:firstLineChars="100" w:firstLine="211"/>
        <w:rPr>
          <w:rFonts w:ascii="ＭＳ 明朝" w:hAnsi="ＭＳ 明朝"/>
          <w:b/>
          <w:bCs/>
        </w:rPr>
      </w:pPr>
    </w:p>
    <w:p w14:paraId="182D653A" w14:textId="5053227E" w:rsidR="009B18F8" w:rsidRPr="00080A74" w:rsidRDefault="00A136A9" w:rsidP="00080A74">
      <w:pPr>
        <w:ind w:leftChars="100" w:left="210"/>
        <w:rPr>
          <w:rFonts w:ascii="Arial" w:eastAsia="ＭＳ ゴシック" w:hAnsi="Arial"/>
        </w:rPr>
      </w:pPr>
      <w:r>
        <w:rPr>
          <w:noProof/>
        </w:rPr>
        <w:drawing>
          <wp:anchor distT="0" distB="0" distL="71755" distR="0" simplePos="0" relativeHeight="252063232" behindDoc="0" locked="0" layoutInCell="1" allowOverlap="1" wp14:anchorId="6F5D92E8" wp14:editId="410128BD">
            <wp:simplePos x="0" y="0"/>
            <wp:positionH relativeFrom="column">
              <wp:posOffset>3585845</wp:posOffset>
            </wp:positionH>
            <wp:positionV relativeFrom="paragraph">
              <wp:posOffset>233045</wp:posOffset>
            </wp:positionV>
            <wp:extent cx="2159640" cy="1527120"/>
            <wp:effectExtent l="0" t="0" r="0" b="0"/>
            <wp:wrapSquare wrapText="left"/>
            <wp:docPr id="68" name="図 68" descr="テキスト, 新聞, 冷蔵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テキスト, 新聞, 冷蔵庫 が含まれている画像&#10;&#10;自動的に生成された説明"/>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59640" cy="1527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80A74" w:rsidRPr="00080A74">
        <w:rPr>
          <w:rFonts w:ascii="Arial" w:eastAsia="ＭＳ ゴシック" w:hAnsi="Arial" w:hint="eastAsia"/>
        </w:rPr>
        <w:t>○</w:t>
      </w:r>
      <w:r w:rsidR="009B18F8" w:rsidRPr="00080A74">
        <w:rPr>
          <w:rFonts w:ascii="Arial" w:eastAsia="ＭＳ ゴシック" w:hAnsi="Arial" w:hint="eastAsia"/>
        </w:rPr>
        <w:t>重点対策地域における啓発看板等の設置</w:t>
      </w:r>
    </w:p>
    <w:p w14:paraId="209116AC" w14:textId="28D5A3AE" w:rsidR="009B18F8" w:rsidRPr="00F1515D" w:rsidRDefault="009B18F8" w:rsidP="009B18F8">
      <w:pPr>
        <w:pStyle w:val="afa"/>
        <w:ind w:left="210" w:firstLine="210"/>
      </w:pPr>
      <w:r w:rsidRPr="00F1515D">
        <w:rPr>
          <w:rFonts w:hint="eastAsia"/>
        </w:rPr>
        <w:t>ごみの散乱が目立つ場所を把握し、重点対策</w:t>
      </w:r>
      <w:r>
        <w:rPr>
          <w:rFonts w:hint="eastAsia"/>
        </w:rPr>
        <w:t>地域</w:t>
      </w:r>
      <w:r w:rsidRPr="00F1515D">
        <w:rPr>
          <w:rFonts w:hint="eastAsia"/>
        </w:rPr>
        <w:t>を整理し</w:t>
      </w:r>
      <w:r>
        <w:rPr>
          <w:rFonts w:hint="eastAsia"/>
        </w:rPr>
        <w:t>た上で</w:t>
      </w:r>
      <w:r w:rsidR="005E3972">
        <w:rPr>
          <w:rFonts w:hint="eastAsia"/>
        </w:rPr>
        <w:t>(</w:t>
      </w:r>
      <w:r w:rsidR="005E3972" w:rsidRPr="005E3972">
        <w:rPr>
          <w:rFonts w:ascii="Arial" w:eastAsia="ＭＳ ゴシック" w:hAnsi="Arial" w:cs="Arial"/>
        </w:rPr>
        <w:fldChar w:fldCharType="begin"/>
      </w:r>
      <w:r w:rsidR="005E3972" w:rsidRPr="005E3972">
        <w:rPr>
          <w:rFonts w:ascii="Arial" w:eastAsia="ＭＳ ゴシック" w:hAnsi="Arial" w:cs="Arial"/>
        </w:rPr>
        <w:instrText xml:space="preserve"> REF _Ref88146017 \h  \* MERGEFORMAT </w:instrText>
      </w:r>
      <w:r w:rsidR="005E3972" w:rsidRPr="005E3972">
        <w:rPr>
          <w:rFonts w:ascii="Arial" w:eastAsia="ＭＳ ゴシック" w:hAnsi="Arial" w:cs="Arial"/>
        </w:rPr>
      </w:r>
      <w:r w:rsidR="005E3972" w:rsidRPr="005E3972">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5.7</w:t>
      </w:r>
      <w:r w:rsidR="005E3972" w:rsidRPr="005E3972">
        <w:rPr>
          <w:rFonts w:ascii="Arial" w:eastAsia="ＭＳ ゴシック" w:hAnsi="Arial" w:cs="Arial"/>
        </w:rPr>
        <w:fldChar w:fldCharType="end"/>
      </w:r>
      <w:r w:rsidR="005E3972">
        <w:rPr>
          <w:rFonts w:hint="eastAsia"/>
        </w:rPr>
        <w:t>)</w:t>
      </w:r>
      <w:r w:rsidRPr="00F1515D">
        <w:rPr>
          <w:rFonts w:hint="eastAsia"/>
        </w:rPr>
        <w:t>、ポイ捨て防止看板</w:t>
      </w:r>
      <w:r w:rsidR="008F43C3">
        <w:rPr>
          <w:rFonts w:hint="eastAsia"/>
        </w:rPr>
        <w:t>(</w:t>
      </w:r>
      <w:r w:rsidR="008F43C3" w:rsidRPr="008F43C3">
        <w:rPr>
          <w:rFonts w:ascii="Arial" w:eastAsia="ＭＳ ゴシック" w:hAnsi="Arial" w:cs="Arial"/>
        </w:rPr>
        <w:fldChar w:fldCharType="begin"/>
      </w:r>
      <w:r w:rsidR="008F43C3" w:rsidRPr="008F43C3">
        <w:rPr>
          <w:rFonts w:ascii="Arial" w:eastAsia="ＭＳ ゴシック" w:hAnsi="Arial" w:cs="Arial"/>
        </w:rPr>
        <w:instrText xml:space="preserve"> REF _Ref88325834 \h  \* MERGEFORMAT </w:instrText>
      </w:r>
      <w:r w:rsidR="008F43C3" w:rsidRPr="008F43C3">
        <w:rPr>
          <w:rFonts w:ascii="Arial" w:eastAsia="ＭＳ ゴシック" w:hAnsi="Arial" w:cs="Arial"/>
        </w:rPr>
      </w:r>
      <w:r w:rsidR="008F43C3" w:rsidRPr="008F43C3">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5.14</w:t>
      </w:r>
      <w:r w:rsidR="008F43C3" w:rsidRPr="008F43C3">
        <w:rPr>
          <w:rFonts w:ascii="Arial" w:eastAsia="ＭＳ ゴシック" w:hAnsi="Arial" w:cs="Arial"/>
        </w:rPr>
        <w:fldChar w:fldCharType="end"/>
      </w:r>
      <w:r w:rsidR="008F43C3">
        <w:t>)</w:t>
      </w:r>
      <w:r>
        <w:rPr>
          <w:rFonts w:hint="eastAsia"/>
        </w:rPr>
        <w:t>や監視カメラの</w:t>
      </w:r>
      <w:r w:rsidRPr="00F1515D">
        <w:rPr>
          <w:rFonts w:hint="eastAsia"/>
        </w:rPr>
        <w:t>設置</w:t>
      </w:r>
      <w:r>
        <w:rPr>
          <w:rFonts w:hint="eastAsia"/>
        </w:rPr>
        <w:t>など、地域に応じた</w:t>
      </w:r>
      <w:r w:rsidR="008F43C3">
        <w:rPr>
          <w:rFonts w:hint="eastAsia"/>
        </w:rPr>
        <w:t>対策を実施する</w:t>
      </w:r>
      <w:r w:rsidRPr="00F1515D">
        <w:rPr>
          <w:rFonts w:hint="eastAsia"/>
        </w:rPr>
        <w:t>。</w:t>
      </w:r>
    </w:p>
    <w:p w14:paraId="791F8B97" w14:textId="556F4972" w:rsidR="009B18F8" w:rsidRPr="00000841" w:rsidRDefault="009B18F8" w:rsidP="009B18F8">
      <w:pPr>
        <w:ind w:firstLineChars="200" w:firstLine="420"/>
        <w:rPr>
          <w:rFonts w:ascii="ＭＳ 明朝" w:hAnsi="ＭＳ 明朝"/>
        </w:rPr>
      </w:pPr>
    </w:p>
    <w:p w14:paraId="0D9C4064" w14:textId="77777777" w:rsidR="00A136A9" w:rsidRPr="001E0E17" w:rsidRDefault="00A136A9" w:rsidP="001E0E17"/>
    <w:p w14:paraId="55B4BA60" w14:textId="6DFAC1B5" w:rsidR="009B18F8" w:rsidRPr="001E0E17" w:rsidRDefault="009B18F8" w:rsidP="001E0E17"/>
    <w:p w14:paraId="115ED888" w14:textId="241A878A" w:rsidR="009B18F8" w:rsidRPr="001E0E17" w:rsidRDefault="00A136A9" w:rsidP="001E0E17">
      <w:r w:rsidRPr="001E0E17">
        <w:rPr>
          <w:noProof/>
        </w:rPr>
        <mc:AlternateContent>
          <mc:Choice Requires="wps">
            <w:drawing>
              <wp:anchor distT="0" distB="0" distL="114300" distR="114300" simplePos="0" relativeHeight="251859456" behindDoc="0" locked="0" layoutInCell="1" allowOverlap="1" wp14:anchorId="12FCBC10" wp14:editId="6484A596">
                <wp:simplePos x="0" y="0"/>
                <wp:positionH relativeFrom="column">
                  <wp:posOffset>3714750</wp:posOffset>
                </wp:positionH>
                <wp:positionV relativeFrom="paragraph">
                  <wp:posOffset>167005</wp:posOffset>
                </wp:positionV>
                <wp:extent cx="1896110" cy="431800"/>
                <wp:effectExtent l="0" t="0" r="8890" b="6350"/>
                <wp:wrapNone/>
                <wp:docPr id="220" name="テキスト ボックス 220"/>
                <wp:cNvGraphicFramePr/>
                <a:graphic xmlns:a="http://schemas.openxmlformats.org/drawingml/2006/main">
                  <a:graphicData uri="http://schemas.microsoft.com/office/word/2010/wordprocessingShape">
                    <wps:wsp>
                      <wps:cNvSpPr txBox="1"/>
                      <wps:spPr>
                        <a:xfrm>
                          <a:off x="0" y="0"/>
                          <a:ext cx="1896110" cy="431800"/>
                        </a:xfrm>
                        <a:prstGeom prst="rect">
                          <a:avLst/>
                        </a:prstGeom>
                        <a:noFill/>
                        <a:ln>
                          <a:noFill/>
                        </a:ln>
                      </wps:spPr>
                      <wps:txbx>
                        <w:txbxContent>
                          <w:p w14:paraId="69895171" w14:textId="5CC9E38A" w:rsidR="003D4378" w:rsidRPr="00071905" w:rsidRDefault="003D4378" w:rsidP="009B18F8">
                            <w:pPr>
                              <w:pStyle w:val="aa"/>
                              <w:spacing w:line="300" w:lineRule="exact"/>
                              <w:rPr>
                                <w:rFonts w:ascii="Century" w:eastAsia="ＭＳ 明朝" w:hAnsi="Century"/>
                                <w:noProof/>
                                <w:szCs w:val="24"/>
                              </w:rPr>
                            </w:pPr>
                            <w:bookmarkStart w:id="26" w:name="_Ref8832583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14</w:t>
                            </w:r>
                            <w:r>
                              <w:fldChar w:fldCharType="end"/>
                            </w:r>
                            <w:bookmarkEnd w:id="26"/>
                            <w:r>
                              <w:rPr>
                                <w:rFonts w:hint="eastAsia"/>
                              </w:rPr>
                              <w:t xml:space="preserve">　</w:t>
                            </w:r>
                            <w:r w:rsidRPr="009B18F8">
                              <w:rPr>
                                <w:rFonts w:hint="eastAsia"/>
                              </w:rPr>
                              <w:t>流域</w:t>
                            </w:r>
                            <w:r>
                              <w:rPr>
                                <w:rFonts w:hint="eastAsia"/>
                              </w:rPr>
                              <w:t>全体で</w:t>
                            </w:r>
                            <w:r w:rsidRPr="009B18F8">
                              <w:rPr>
                                <w:rFonts w:hint="eastAsia"/>
                              </w:rPr>
                              <w:t>統一的なポイ捨て啓発看板</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CBC10" id="テキスト ボックス 220" o:spid="_x0000_s1063" type="#_x0000_t202" style="position:absolute;left:0;text-align:left;margin-left:292.5pt;margin-top:13.15pt;width:149.3pt;height:34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" filled="f" stroked="f">
                <v:textbox inset="0,0,0,0">
                  <w:txbxContent>
                    <w:p w14:paraId="69895171" w14:textId="5CC9E38A" w:rsidR="003D4378" w:rsidRPr="00071905" w:rsidRDefault="003D4378" w:rsidP="009B18F8">
                      <w:pPr>
                        <w:pStyle w:val="aa"/>
                        <w:spacing w:line="300" w:lineRule="exact"/>
                        <w:rPr>
                          <w:rFonts w:ascii="Century" w:eastAsia="ＭＳ 明朝" w:hAnsi="Century"/>
                          <w:noProof/>
                          <w:szCs w:val="24"/>
                        </w:rPr>
                      </w:pPr>
                      <w:bookmarkStart w:id="30" w:name="_Ref8832583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14</w:t>
                      </w:r>
                      <w:r>
                        <w:fldChar w:fldCharType="end"/>
                      </w:r>
                      <w:bookmarkEnd w:id="30"/>
                      <w:r>
                        <w:rPr>
                          <w:rFonts w:hint="eastAsia"/>
                        </w:rPr>
                        <w:t xml:space="preserve">　</w:t>
                      </w:r>
                      <w:r w:rsidRPr="009B18F8">
                        <w:rPr>
                          <w:rFonts w:hint="eastAsia"/>
                        </w:rPr>
                        <w:t>流域</w:t>
                      </w:r>
                      <w:r>
                        <w:rPr>
                          <w:rFonts w:hint="eastAsia"/>
                        </w:rPr>
                        <w:t>全体で</w:t>
                      </w:r>
                      <w:r w:rsidRPr="009B18F8">
                        <w:rPr>
                          <w:rFonts w:hint="eastAsia"/>
                        </w:rPr>
                        <w:t>統一的なポイ捨て啓発看板</w:t>
                      </w:r>
                    </w:p>
                  </w:txbxContent>
                </v:textbox>
              </v:shape>
            </w:pict>
          </mc:Fallback>
        </mc:AlternateContent>
      </w:r>
    </w:p>
    <w:p w14:paraId="7EA5A335" w14:textId="5C181CED" w:rsidR="001E0E17" w:rsidRDefault="001E0E17">
      <w:pPr>
        <w:widowControl/>
        <w:jc w:val="left"/>
      </w:pPr>
      <w:r>
        <w:br w:type="page"/>
      </w:r>
    </w:p>
    <w:p w14:paraId="1ABB3C5A" w14:textId="67BD7049" w:rsidR="009B18F8" w:rsidRPr="005E3972" w:rsidRDefault="001E0E17" w:rsidP="005E3972">
      <w:pPr>
        <w:pStyle w:val="aa"/>
      </w:pPr>
      <w:bookmarkStart w:id="27" w:name="_Ref88146017"/>
      <w:r w:rsidRPr="005E3972">
        <w:rPr>
          <w:rFonts w:hint="eastAsia"/>
        </w:rPr>
        <w:lastRenderedPageBreak/>
        <w:t>表</w:t>
      </w:r>
      <w:r w:rsidRPr="005E3972">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7</w:t>
      </w:r>
      <w:r w:rsidR="0075779B">
        <w:fldChar w:fldCharType="end"/>
      </w:r>
      <w:bookmarkEnd w:id="27"/>
      <w:r w:rsidR="009B18F8" w:rsidRPr="005E3972">
        <w:rPr>
          <w:rFonts w:hint="eastAsia"/>
        </w:rPr>
        <w:t xml:space="preserve">　重点対策ポイントの例</w:t>
      </w:r>
    </w:p>
    <w:tbl>
      <w:tblPr>
        <w:tblStyle w:val="af1"/>
        <w:tblW w:w="0" w:type="auto"/>
        <w:jc w:val="center"/>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3560"/>
        <w:gridCol w:w="4232"/>
      </w:tblGrid>
      <w:tr w:rsidR="009B18F8" w:rsidRPr="00F1515D" w14:paraId="77BC8E4F" w14:textId="77777777" w:rsidTr="000975E7">
        <w:trPr>
          <w:trHeight w:val="340"/>
          <w:jc w:val="center"/>
        </w:trPr>
        <w:tc>
          <w:tcPr>
            <w:tcW w:w="3560" w:type="dxa"/>
            <w:tcBorders>
              <w:top w:val="single" w:sz="8" w:space="0" w:color="auto"/>
              <w:bottom w:val="single" w:sz="4" w:space="0" w:color="auto"/>
            </w:tcBorders>
            <w:shd w:val="clear" w:color="auto" w:fill="D9D9D9" w:themeFill="background1" w:themeFillShade="D9"/>
            <w:vAlign w:val="center"/>
          </w:tcPr>
          <w:p w14:paraId="1C071859" w14:textId="77777777" w:rsidR="009B18F8" w:rsidRPr="005E3972" w:rsidRDefault="009B18F8" w:rsidP="005E3972">
            <w:pPr>
              <w:spacing w:line="300" w:lineRule="exact"/>
              <w:jc w:val="center"/>
              <w:rPr>
                <w:rFonts w:ascii="ＭＳ 明朝" w:hAnsi="ＭＳ 明朝"/>
                <w:bCs/>
                <w:sz w:val="20"/>
                <w:szCs w:val="20"/>
              </w:rPr>
            </w:pPr>
            <w:r w:rsidRPr="005E3972">
              <w:rPr>
                <w:rFonts w:ascii="ＭＳ 明朝" w:hAnsi="ＭＳ 明朝" w:hint="eastAsia"/>
                <w:bCs/>
                <w:sz w:val="20"/>
                <w:szCs w:val="20"/>
              </w:rPr>
              <w:t>場所</w:t>
            </w:r>
          </w:p>
        </w:tc>
        <w:tc>
          <w:tcPr>
            <w:tcW w:w="4232" w:type="dxa"/>
            <w:tcBorders>
              <w:top w:val="single" w:sz="8" w:space="0" w:color="auto"/>
              <w:bottom w:val="single" w:sz="4" w:space="0" w:color="auto"/>
            </w:tcBorders>
            <w:shd w:val="clear" w:color="auto" w:fill="D9D9D9" w:themeFill="background1" w:themeFillShade="D9"/>
            <w:vAlign w:val="center"/>
          </w:tcPr>
          <w:p w14:paraId="573DC507" w14:textId="77777777" w:rsidR="009B18F8" w:rsidRPr="005E3972" w:rsidRDefault="009B18F8" w:rsidP="005E3972">
            <w:pPr>
              <w:widowControl/>
              <w:spacing w:line="300" w:lineRule="exact"/>
              <w:jc w:val="center"/>
              <w:rPr>
                <w:rFonts w:ascii="ＭＳ 明朝" w:hAnsi="ＭＳ 明朝" w:cs="ＭＳ Ｐゴシック"/>
                <w:color w:val="000000"/>
                <w:kern w:val="0"/>
                <w:sz w:val="20"/>
                <w:szCs w:val="20"/>
              </w:rPr>
            </w:pPr>
            <w:r w:rsidRPr="005E3972">
              <w:rPr>
                <w:rFonts w:ascii="ＭＳ 明朝" w:hAnsi="ＭＳ 明朝" w:cs="ＭＳ Ｐゴシック" w:hint="eastAsia"/>
                <w:color w:val="000000"/>
                <w:kern w:val="0"/>
                <w:sz w:val="20"/>
                <w:szCs w:val="20"/>
              </w:rPr>
              <w:t>重点的に取り組む対策の内容</w:t>
            </w:r>
          </w:p>
        </w:tc>
      </w:tr>
      <w:tr w:rsidR="009B18F8" w:rsidRPr="00F1515D" w14:paraId="591DFE8F" w14:textId="77777777" w:rsidTr="000975E7">
        <w:trPr>
          <w:jc w:val="center"/>
        </w:trPr>
        <w:tc>
          <w:tcPr>
            <w:tcW w:w="3560" w:type="dxa"/>
            <w:tcBorders>
              <w:top w:val="single" w:sz="4" w:space="0" w:color="auto"/>
            </w:tcBorders>
            <w:vAlign w:val="center"/>
          </w:tcPr>
          <w:p w14:paraId="17AC54B4" w14:textId="77777777" w:rsidR="009B18F8" w:rsidRPr="005E3972" w:rsidRDefault="009B18F8" w:rsidP="005E3972">
            <w:pPr>
              <w:spacing w:line="300" w:lineRule="exact"/>
              <w:rPr>
                <w:rFonts w:ascii="ＭＳ 明朝" w:hAnsi="ＭＳ 明朝"/>
                <w:bCs/>
                <w:sz w:val="20"/>
                <w:szCs w:val="20"/>
              </w:rPr>
            </w:pPr>
            <w:r w:rsidRPr="005E3972">
              <w:rPr>
                <w:rFonts w:ascii="ＭＳ 明朝" w:hAnsi="ＭＳ 明朝" w:hint="eastAsia"/>
                <w:bCs/>
                <w:sz w:val="20"/>
                <w:szCs w:val="20"/>
              </w:rPr>
              <w:t>中央分離帯</w:t>
            </w:r>
          </w:p>
        </w:tc>
        <w:tc>
          <w:tcPr>
            <w:tcW w:w="4232" w:type="dxa"/>
            <w:tcBorders>
              <w:top w:val="single" w:sz="4" w:space="0" w:color="auto"/>
            </w:tcBorders>
          </w:tcPr>
          <w:p w14:paraId="493A355D" w14:textId="3FE9A2CF" w:rsidR="009B18F8" w:rsidRPr="005E3972" w:rsidRDefault="009B18F8"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啓発看板</w:t>
            </w:r>
            <w:r w:rsidR="000975E7">
              <w:rPr>
                <w:rFonts w:ascii="ＭＳ 明朝" w:hAnsi="ＭＳ 明朝" w:cs="ＭＳ Ｐゴシック" w:hint="eastAsia"/>
                <w:color w:val="000000"/>
                <w:kern w:val="0"/>
                <w:sz w:val="20"/>
                <w:szCs w:val="20"/>
              </w:rPr>
              <w:t>等を</w:t>
            </w:r>
            <w:r w:rsidRPr="005E3972">
              <w:rPr>
                <w:rFonts w:ascii="ＭＳ 明朝" w:hAnsi="ＭＳ 明朝" w:cs="ＭＳ Ｐゴシック" w:hint="eastAsia"/>
                <w:color w:val="000000"/>
                <w:kern w:val="0"/>
                <w:sz w:val="20"/>
                <w:szCs w:val="20"/>
              </w:rPr>
              <w:t>設置</w:t>
            </w:r>
            <w:r w:rsidR="000975E7">
              <w:rPr>
                <w:rFonts w:ascii="ＭＳ 明朝" w:hAnsi="ＭＳ 明朝" w:cs="ＭＳ Ｐゴシック" w:hint="eastAsia"/>
                <w:color w:val="000000"/>
                <w:kern w:val="0"/>
                <w:sz w:val="20"/>
                <w:szCs w:val="20"/>
              </w:rPr>
              <w:t>、</w:t>
            </w:r>
            <w:r w:rsidRPr="005E3972">
              <w:rPr>
                <w:rFonts w:ascii="ＭＳ 明朝" w:hAnsi="ＭＳ 明朝" w:cs="ＭＳ Ｐゴシック" w:hint="eastAsia"/>
                <w:color w:val="000000"/>
                <w:kern w:val="0"/>
                <w:sz w:val="20"/>
                <w:szCs w:val="20"/>
              </w:rPr>
              <w:t>監視カメラの設置</w:t>
            </w:r>
          </w:p>
        </w:tc>
      </w:tr>
      <w:tr w:rsidR="009B18F8" w:rsidRPr="00F1515D" w14:paraId="3AF20015" w14:textId="77777777" w:rsidTr="000975E7">
        <w:trPr>
          <w:jc w:val="center"/>
        </w:trPr>
        <w:tc>
          <w:tcPr>
            <w:tcW w:w="3560" w:type="dxa"/>
          </w:tcPr>
          <w:p w14:paraId="6EBBA29E" w14:textId="77777777" w:rsidR="009B18F8" w:rsidRPr="005E3972" w:rsidRDefault="009B18F8" w:rsidP="005E3972">
            <w:pPr>
              <w:spacing w:line="300" w:lineRule="exact"/>
              <w:rPr>
                <w:rFonts w:ascii="ＭＳ 明朝" w:hAnsi="ＭＳ 明朝"/>
                <w:bCs/>
                <w:sz w:val="20"/>
                <w:szCs w:val="20"/>
              </w:rPr>
            </w:pPr>
            <w:r w:rsidRPr="005E3972">
              <w:rPr>
                <w:rFonts w:ascii="ＭＳ 明朝" w:hAnsi="ＭＳ 明朝" w:hint="eastAsia"/>
                <w:bCs/>
                <w:sz w:val="20"/>
                <w:szCs w:val="20"/>
              </w:rPr>
              <w:t>公園</w:t>
            </w:r>
          </w:p>
        </w:tc>
        <w:tc>
          <w:tcPr>
            <w:tcW w:w="4232" w:type="dxa"/>
          </w:tcPr>
          <w:p w14:paraId="2F5A6C1A" w14:textId="0117BC7D" w:rsidR="009B18F8" w:rsidRPr="005E3972" w:rsidRDefault="009B18F8"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啓発看板</w:t>
            </w:r>
            <w:r w:rsidR="000975E7">
              <w:rPr>
                <w:rFonts w:ascii="ＭＳ 明朝" w:hAnsi="ＭＳ 明朝" w:cs="ＭＳ Ｐゴシック" w:hint="eastAsia"/>
                <w:color w:val="000000"/>
                <w:kern w:val="0"/>
                <w:sz w:val="20"/>
                <w:szCs w:val="20"/>
              </w:rPr>
              <w:t>等を</w:t>
            </w:r>
            <w:r w:rsidRPr="005E3972">
              <w:rPr>
                <w:rFonts w:ascii="ＭＳ 明朝" w:hAnsi="ＭＳ 明朝" w:cs="ＭＳ Ｐゴシック" w:hint="eastAsia"/>
                <w:color w:val="000000"/>
                <w:kern w:val="0"/>
                <w:sz w:val="20"/>
                <w:szCs w:val="20"/>
              </w:rPr>
              <w:t>設置</w:t>
            </w:r>
          </w:p>
        </w:tc>
      </w:tr>
      <w:tr w:rsidR="009B18F8" w:rsidRPr="00F1515D" w14:paraId="65773913" w14:textId="77777777" w:rsidTr="000975E7">
        <w:trPr>
          <w:jc w:val="center"/>
        </w:trPr>
        <w:tc>
          <w:tcPr>
            <w:tcW w:w="3560" w:type="dxa"/>
          </w:tcPr>
          <w:p w14:paraId="70F9E8E9" w14:textId="77777777" w:rsidR="009B18F8" w:rsidRPr="005E3972" w:rsidRDefault="009B18F8" w:rsidP="005E3972">
            <w:pPr>
              <w:spacing w:line="300" w:lineRule="exact"/>
              <w:rPr>
                <w:rFonts w:ascii="ＭＳ 明朝" w:hAnsi="ＭＳ 明朝"/>
                <w:bCs/>
                <w:sz w:val="20"/>
                <w:szCs w:val="20"/>
              </w:rPr>
            </w:pPr>
            <w:r w:rsidRPr="005E3972">
              <w:rPr>
                <w:rFonts w:ascii="ＭＳ 明朝" w:hAnsi="ＭＳ 明朝" w:hint="eastAsia"/>
                <w:bCs/>
                <w:sz w:val="20"/>
                <w:szCs w:val="20"/>
              </w:rPr>
              <w:t>ごみ集積所</w:t>
            </w:r>
          </w:p>
        </w:tc>
        <w:tc>
          <w:tcPr>
            <w:tcW w:w="4232" w:type="dxa"/>
          </w:tcPr>
          <w:p w14:paraId="3E693731" w14:textId="06A6C05C" w:rsidR="009B18F8" w:rsidRPr="005E3972" w:rsidRDefault="009A6CA3"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地元自治会等と協議の上、</w:t>
            </w:r>
            <w:r w:rsidR="009B18F8" w:rsidRPr="005E3972">
              <w:rPr>
                <w:rFonts w:ascii="ＭＳ 明朝" w:hAnsi="ＭＳ 明朝" w:cs="ＭＳ Ｐゴシック" w:hint="eastAsia"/>
                <w:color w:val="000000"/>
                <w:kern w:val="0"/>
                <w:sz w:val="20"/>
                <w:szCs w:val="20"/>
              </w:rPr>
              <w:t>啓発看板</w:t>
            </w:r>
            <w:r>
              <w:rPr>
                <w:rFonts w:ascii="ＭＳ 明朝" w:hAnsi="ＭＳ 明朝" w:cs="ＭＳ Ｐゴシック" w:hint="eastAsia"/>
                <w:color w:val="000000"/>
                <w:kern w:val="0"/>
                <w:sz w:val="20"/>
                <w:szCs w:val="20"/>
              </w:rPr>
              <w:t>等</w:t>
            </w:r>
            <w:r w:rsidR="009B18F8" w:rsidRPr="005E3972">
              <w:rPr>
                <w:rFonts w:ascii="ＭＳ 明朝" w:hAnsi="ＭＳ 明朝" w:cs="ＭＳ Ｐゴシック" w:hint="eastAsia"/>
                <w:color w:val="000000"/>
                <w:kern w:val="0"/>
                <w:sz w:val="20"/>
                <w:szCs w:val="20"/>
              </w:rPr>
              <w:t>を設置</w:t>
            </w:r>
          </w:p>
        </w:tc>
      </w:tr>
      <w:tr w:rsidR="009B18F8" w:rsidRPr="00F1515D" w14:paraId="0B093C77" w14:textId="77777777" w:rsidTr="000975E7">
        <w:trPr>
          <w:jc w:val="center"/>
        </w:trPr>
        <w:tc>
          <w:tcPr>
            <w:tcW w:w="3560" w:type="dxa"/>
          </w:tcPr>
          <w:p w14:paraId="29D58BC9" w14:textId="77777777" w:rsidR="009B18F8" w:rsidRPr="005E3972" w:rsidRDefault="009B18F8" w:rsidP="005E3972">
            <w:pPr>
              <w:spacing w:line="300" w:lineRule="exact"/>
              <w:rPr>
                <w:rFonts w:ascii="ＭＳ 明朝" w:hAnsi="ＭＳ 明朝"/>
                <w:bCs/>
                <w:sz w:val="20"/>
                <w:szCs w:val="20"/>
              </w:rPr>
            </w:pPr>
            <w:r w:rsidRPr="005E3972">
              <w:rPr>
                <w:rFonts w:ascii="ＭＳ 明朝" w:hAnsi="ＭＳ 明朝" w:hint="eastAsia"/>
                <w:bCs/>
                <w:sz w:val="20"/>
                <w:szCs w:val="20"/>
              </w:rPr>
              <w:t>水路敷き</w:t>
            </w:r>
          </w:p>
        </w:tc>
        <w:tc>
          <w:tcPr>
            <w:tcW w:w="4232" w:type="dxa"/>
          </w:tcPr>
          <w:p w14:paraId="0060577E" w14:textId="462E3EB2" w:rsidR="009B18F8" w:rsidRPr="005E3972" w:rsidRDefault="009B18F8"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地元自治会等と協議の上、</w:t>
            </w:r>
            <w:r w:rsidR="009A6CA3">
              <w:rPr>
                <w:rFonts w:ascii="ＭＳ 明朝" w:hAnsi="ＭＳ 明朝" w:cs="ＭＳ Ｐゴシック" w:hint="eastAsia"/>
                <w:color w:val="000000"/>
                <w:kern w:val="0"/>
                <w:sz w:val="20"/>
                <w:szCs w:val="20"/>
              </w:rPr>
              <w:t>啓発</w:t>
            </w:r>
            <w:r w:rsidRPr="005E3972">
              <w:rPr>
                <w:rFonts w:ascii="ＭＳ 明朝" w:hAnsi="ＭＳ 明朝" w:cs="ＭＳ Ｐゴシック" w:hint="eastAsia"/>
                <w:color w:val="000000"/>
                <w:kern w:val="0"/>
                <w:sz w:val="20"/>
                <w:szCs w:val="20"/>
              </w:rPr>
              <w:t>看板等</w:t>
            </w:r>
            <w:r w:rsidR="009A6CA3">
              <w:rPr>
                <w:rFonts w:ascii="ＭＳ 明朝" w:hAnsi="ＭＳ 明朝" w:cs="ＭＳ Ｐゴシック" w:hint="eastAsia"/>
                <w:color w:val="000000"/>
                <w:kern w:val="0"/>
                <w:sz w:val="20"/>
                <w:szCs w:val="20"/>
              </w:rPr>
              <w:t>を</w:t>
            </w:r>
            <w:r w:rsidRPr="005E3972">
              <w:rPr>
                <w:rFonts w:ascii="ＭＳ 明朝" w:hAnsi="ＭＳ 明朝" w:cs="ＭＳ Ｐゴシック" w:hint="eastAsia"/>
                <w:color w:val="000000"/>
                <w:kern w:val="0"/>
                <w:sz w:val="20"/>
                <w:szCs w:val="20"/>
              </w:rPr>
              <w:t>設置</w:t>
            </w:r>
          </w:p>
        </w:tc>
      </w:tr>
      <w:tr w:rsidR="009B18F8" w:rsidRPr="00F1515D" w14:paraId="1B8BC936" w14:textId="77777777" w:rsidTr="000975E7">
        <w:trPr>
          <w:jc w:val="center"/>
        </w:trPr>
        <w:tc>
          <w:tcPr>
            <w:tcW w:w="3560" w:type="dxa"/>
          </w:tcPr>
          <w:p w14:paraId="7C6163D7" w14:textId="77777777" w:rsidR="009B18F8" w:rsidRPr="005E3972" w:rsidRDefault="009B18F8"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住宅地から離れた人の少ない場所</w:t>
            </w:r>
          </w:p>
        </w:tc>
        <w:tc>
          <w:tcPr>
            <w:tcW w:w="4232" w:type="dxa"/>
          </w:tcPr>
          <w:p w14:paraId="3F4029AE" w14:textId="77281D9E" w:rsidR="009B18F8" w:rsidRPr="005E3972" w:rsidRDefault="009B18F8" w:rsidP="005E3972">
            <w:pPr>
              <w:spacing w:line="300" w:lineRule="exact"/>
              <w:rPr>
                <w:rFonts w:ascii="ＭＳ 明朝" w:hAnsi="ＭＳ 明朝"/>
                <w:bCs/>
                <w:sz w:val="20"/>
                <w:szCs w:val="20"/>
              </w:rPr>
            </w:pPr>
            <w:r w:rsidRPr="005E3972">
              <w:rPr>
                <w:rFonts w:ascii="ＭＳ 明朝" w:hAnsi="ＭＳ 明朝" w:cs="ＭＳ Ｐゴシック" w:hint="eastAsia"/>
                <w:color w:val="000000"/>
                <w:kern w:val="0"/>
                <w:sz w:val="20"/>
                <w:szCs w:val="20"/>
              </w:rPr>
              <w:t>地元自治会等と協議の上、</w:t>
            </w:r>
            <w:r w:rsidR="009A6CA3">
              <w:rPr>
                <w:rFonts w:ascii="ＭＳ 明朝" w:hAnsi="ＭＳ 明朝" w:cs="ＭＳ Ｐゴシック" w:hint="eastAsia"/>
                <w:color w:val="000000"/>
                <w:kern w:val="0"/>
                <w:sz w:val="20"/>
                <w:szCs w:val="20"/>
              </w:rPr>
              <w:t>啓発</w:t>
            </w:r>
            <w:r w:rsidR="009A6CA3" w:rsidRPr="005E3972">
              <w:rPr>
                <w:rFonts w:ascii="ＭＳ 明朝" w:hAnsi="ＭＳ 明朝" w:cs="ＭＳ Ｐゴシック" w:hint="eastAsia"/>
                <w:color w:val="000000"/>
                <w:kern w:val="0"/>
                <w:sz w:val="20"/>
                <w:szCs w:val="20"/>
              </w:rPr>
              <w:t>看板等</w:t>
            </w:r>
            <w:r w:rsidR="009A6CA3">
              <w:rPr>
                <w:rFonts w:ascii="ＭＳ 明朝" w:hAnsi="ＭＳ 明朝" w:cs="ＭＳ Ｐゴシック" w:hint="eastAsia"/>
                <w:color w:val="000000"/>
                <w:kern w:val="0"/>
                <w:sz w:val="20"/>
                <w:szCs w:val="20"/>
              </w:rPr>
              <w:t>を</w:t>
            </w:r>
            <w:r w:rsidRPr="005E3972">
              <w:rPr>
                <w:rFonts w:ascii="ＭＳ 明朝" w:hAnsi="ＭＳ 明朝" w:cs="ＭＳ Ｐゴシック" w:hint="eastAsia"/>
                <w:color w:val="000000"/>
                <w:kern w:val="0"/>
                <w:sz w:val="20"/>
                <w:szCs w:val="20"/>
              </w:rPr>
              <w:t>設置</w:t>
            </w:r>
          </w:p>
        </w:tc>
      </w:tr>
    </w:tbl>
    <w:p w14:paraId="3EC22015" w14:textId="77777777" w:rsidR="009B18F8" w:rsidRPr="00F1515D" w:rsidRDefault="009B18F8" w:rsidP="009B18F8">
      <w:pPr>
        <w:snapToGrid w:val="0"/>
        <w:rPr>
          <w:rFonts w:ascii="ＭＳ 明朝" w:hAnsi="ＭＳ 明朝"/>
          <w:b/>
          <w:bCs/>
        </w:rPr>
      </w:pPr>
    </w:p>
    <w:p w14:paraId="3855894A" w14:textId="086D0EC0" w:rsidR="009B18F8" w:rsidRPr="00936E06" w:rsidRDefault="009B18F8" w:rsidP="001E0E17">
      <w:pPr>
        <w:pStyle w:val="5"/>
        <w:ind w:left="607"/>
      </w:pPr>
      <w:r>
        <w:rPr>
          <w:rFonts w:hint="eastAsia"/>
        </w:rPr>
        <w:t>街中や道路沿道、河川敷</w:t>
      </w:r>
      <w:r w:rsidRPr="00936E06">
        <w:rPr>
          <w:rFonts w:hint="eastAsia"/>
        </w:rPr>
        <w:t>での散乱ごみの回収</w:t>
      </w:r>
    </w:p>
    <w:p w14:paraId="4480B68C" w14:textId="0C0BD00C" w:rsidR="009B18F8" w:rsidRPr="00080A74" w:rsidRDefault="00080A74" w:rsidP="00080A74">
      <w:pPr>
        <w:ind w:leftChars="100" w:left="210"/>
        <w:rPr>
          <w:rFonts w:ascii="Arial" w:eastAsia="ＭＳ ゴシック" w:hAnsi="Arial"/>
        </w:rPr>
      </w:pPr>
      <w:r w:rsidRPr="00080A74">
        <w:rPr>
          <w:rFonts w:ascii="Arial" w:eastAsia="ＭＳ ゴシック" w:hAnsi="Arial" w:hint="eastAsia"/>
        </w:rPr>
        <w:t>○</w:t>
      </w:r>
      <w:r w:rsidR="009B18F8" w:rsidRPr="00080A74">
        <w:rPr>
          <w:rFonts w:ascii="Arial" w:eastAsia="ＭＳ ゴシック" w:hAnsi="Arial" w:hint="eastAsia"/>
        </w:rPr>
        <w:t>地域団体等による美化活動の活性化</w:t>
      </w:r>
    </w:p>
    <w:p w14:paraId="18E7EA76" w14:textId="0A653B75" w:rsidR="009B18F8" w:rsidRPr="00936E06" w:rsidRDefault="009B18F8" w:rsidP="001E0E17">
      <w:pPr>
        <w:pStyle w:val="afa"/>
        <w:ind w:left="210" w:firstLine="210"/>
      </w:pPr>
      <w:r w:rsidRPr="00936E06">
        <w:rPr>
          <w:rFonts w:hint="eastAsia"/>
        </w:rPr>
        <w:t>地域団体の活動状況や活動を通して直面している課題などを共有する場</w:t>
      </w:r>
      <w:r w:rsidR="004E2553">
        <w:rPr>
          <w:rFonts w:hint="eastAsia"/>
        </w:rPr>
        <w:t>(</w:t>
      </w:r>
      <w:r w:rsidRPr="00936E06">
        <w:rPr>
          <w:rFonts w:hint="eastAsia"/>
        </w:rPr>
        <w:t>ワークショップなど</w:t>
      </w:r>
      <w:r w:rsidR="004E2553">
        <w:rPr>
          <w:rFonts w:hint="eastAsia"/>
        </w:rPr>
        <w:t>)</w:t>
      </w:r>
      <w:r w:rsidRPr="00936E06">
        <w:rPr>
          <w:rFonts w:hint="eastAsia"/>
        </w:rPr>
        <w:t>を定期的に設け、地域団体の交流の促進や各団体の</w:t>
      </w:r>
      <w:r>
        <w:rPr>
          <w:rFonts w:hint="eastAsia"/>
        </w:rPr>
        <w:t>活動の</w:t>
      </w:r>
      <w:r w:rsidRPr="00936E06">
        <w:rPr>
          <w:rFonts w:hint="eastAsia"/>
        </w:rPr>
        <w:t>活性化を図る。</w:t>
      </w:r>
    </w:p>
    <w:p w14:paraId="141A5CEE" w14:textId="68A6AC7A" w:rsidR="009B18F8" w:rsidRPr="00936E06" w:rsidRDefault="009B18F8" w:rsidP="001E0E17">
      <w:pPr>
        <w:pStyle w:val="afa"/>
        <w:ind w:left="210" w:firstLine="210"/>
      </w:pPr>
      <w:r w:rsidRPr="00936E06">
        <w:rPr>
          <w:rFonts w:hint="eastAsia"/>
        </w:rPr>
        <w:t>また、企業や</w:t>
      </w:r>
      <w:r>
        <w:rPr>
          <w:rFonts w:hint="eastAsia"/>
        </w:rPr>
        <w:t>大学</w:t>
      </w:r>
      <w:r w:rsidRPr="00936E06">
        <w:rPr>
          <w:rFonts w:hint="eastAsia"/>
        </w:rPr>
        <w:t>等と連携し、幅広い年齢層の参加が期待できるイベント等を企画・実施するなど、美化活動の活性化を図る。</w:t>
      </w:r>
    </w:p>
    <w:p w14:paraId="526BC271" w14:textId="77777777" w:rsidR="009B18F8" w:rsidRPr="004E2553" w:rsidRDefault="009B18F8" w:rsidP="009B18F8">
      <w:pPr>
        <w:snapToGrid w:val="0"/>
        <w:rPr>
          <w:rFonts w:ascii="ＭＳ 明朝" w:hAnsi="ＭＳ 明朝"/>
          <w:b/>
          <w:bCs/>
          <w:highlight w:val="yellow"/>
        </w:rPr>
      </w:pPr>
    </w:p>
    <w:p w14:paraId="0B0F5ACC" w14:textId="6286F333" w:rsidR="009B18F8" w:rsidRDefault="004E2553" w:rsidP="009B18F8">
      <w:pPr>
        <w:pStyle w:val="4"/>
        <w:ind w:left="570"/>
      </w:pPr>
      <w:r>
        <w:rPr>
          <w:rFonts w:hint="eastAsia"/>
        </w:rPr>
        <w:t>流域</w:t>
      </w:r>
      <w:r w:rsidR="009B18F8">
        <w:rPr>
          <w:rFonts w:hint="eastAsia"/>
        </w:rPr>
        <w:t>住民、</w:t>
      </w:r>
      <w:r w:rsidR="009B18F8">
        <w:rPr>
          <w:rFonts w:hint="eastAsia"/>
        </w:rPr>
        <w:t>NPO</w:t>
      </w:r>
      <w:r w:rsidR="009B18F8">
        <w:rPr>
          <w:rFonts w:hint="eastAsia"/>
        </w:rPr>
        <w:t>、学校等による清掃活動の支援</w:t>
      </w:r>
      <w:r w:rsidR="009B18F8">
        <w:rPr>
          <w:rFonts w:hint="eastAsia"/>
        </w:rPr>
        <w:t>(</w:t>
      </w:r>
      <w:r w:rsidR="009B18F8">
        <w:t>C</w:t>
      </w:r>
      <w:r w:rsidR="009B18F8">
        <w:rPr>
          <w:rFonts w:hint="eastAsia"/>
        </w:rPr>
        <w:t>2</w:t>
      </w:r>
      <w:r w:rsidR="009B18F8">
        <w:t>)</w:t>
      </w:r>
    </w:p>
    <w:p w14:paraId="671AED3E" w14:textId="1F57B672" w:rsidR="009B18F8" w:rsidRPr="00AF6B9C" w:rsidRDefault="009B18F8" w:rsidP="009B18F8">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0F0C5904" w14:textId="2969A6F7" w:rsidR="009B18F8" w:rsidRPr="001E0E17" w:rsidRDefault="009B18F8" w:rsidP="001E0E17">
      <w:pPr>
        <w:pStyle w:val="af6"/>
        <w:ind w:left="105" w:firstLine="210"/>
      </w:pPr>
      <w:r>
        <w:rPr>
          <w:rFonts w:hint="eastAsia"/>
        </w:rPr>
        <w:t>河</w:t>
      </w:r>
      <w:r w:rsidRPr="001E0E17">
        <w:rPr>
          <w:rFonts w:hint="eastAsia"/>
        </w:rPr>
        <w:t>道内のごみを削減するとともに、流域住民等の河川美化に関する意識向上を図るため、</w:t>
      </w:r>
      <w:r w:rsidR="004E2553">
        <w:rPr>
          <w:rFonts w:hint="eastAsia"/>
        </w:rPr>
        <w:t>流域</w:t>
      </w:r>
      <w:r w:rsidRPr="001E0E17">
        <w:rPr>
          <w:rFonts w:hint="eastAsia"/>
        </w:rPr>
        <w:t>住民、</w:t>
      </w:r>
      <w:r w:rsidRPr="001E0E17">
        <w:rPr>
          <w:rFonts w:hint="eastAsia"/>
        </w:rPr>
        <w:t>NPO</w:t>
      </w:r>
      <w:r w:rsidRPr="001E0E17">
        <w:rPr>
          <w:rFonts w:hint="eastAsia"/>
        </w:rPr>
        <w:t>、学校等による清掃活動への支援を</w:t>
      </w:r>
      <w:r w:rsidR="00445270">
        <w:rPr>
          <w:rFonts w:hint="eastAsia"/>
        </w:rPr>
        <w:t>実施する</w:t>
      </w:r>
      <w:r w:rsidRPr="001E0E17">
        <w:rPr>
          <w:rFonts w:hint="eastAsia"/>
        </w:rPr>
        <w:t>。</w:t>
      </w:r>
    </w:p>
    <w:p w14:paraId="4831FEF5" w14:textId="1527E119" w:rsidR="004E2553" w:rsidRDefault="004E2553" w:rsidP="001E0E17">
      <w:pPr>
        <w:pStyle w:val="af6"/>
        <w:ind w:left="105" w:firstLine="210"/>
      </w:pPr>
      <w:r>
        <w:rPr>
          <w:rFonts w:hint="eastAsia"/>
        </w:rPr>
        <w:t>流域</w:t>
      </w:r>
      <w:r w:rsidR="009B18F8" w:rsidRPr="001E0E17">
        <w:rPr>
          <w:rFonts w:hint="eastAsia"/>
        </w:rPr>
        <w:t>住民等による清掃活動に対しては、アドプト</w:t>
      </w:r>
      <w:r w:rsidRPr="001E0E17">
        <w:rPr>
          <w:rFonts w:hint="eastAsia"/>
        </w:rPr>
        <w:t>･</w:t>
      </w:r>
      <w:r>
        <w:rPr>
          <w:rFonts w:hint="eastAsia"/>
        </w:rPr>
        <w:t>リバー</w:t>
      </w:r>
      <w:r w:rsidR="009B18F8" w:rsidRPr="001E0E17">
        <w:rPr>
          <w:rFonts w:hint="eastAsia"/>
        </w:rPr>
        <w:t>･プログラムや各市の助成制度を活用して清掃道具の貸し出しや清掃活動の際の保険加入の助成等を行っている。寝屋川流域におけるアドプト･リバー</w:t>
      </w:r>
      <w:r>
        <w:rPr>
          <w:rFonts w:hint="eastAsia"/>
        </w:rPr>
        <w:t>･プログラム</w:t>
      </w:r>
      <w:r w:rsidR="009B18F8" w:rsidRPr="001E0E17">
        <w:rPr>
          <w:rFonts w:hint="eastAsia"/>
        </w:rPr>
        <w:t>の登録団体は</w:t>
      </w:r>
      <w:r w:rsidR="009B18F8" w:rsidRPr="001E0E17">
        <w:rPr>
          <w:rFonts w:hint="eastAsia"/>
        </w:rPr>
        <w:t>36</w:t>
      </w:r>
      <w:r w:rsidR="009B18F8" w:rsidRPr="001E0E17">
        <w:rPr>
          <w:rFonts w:hint="eastAsia"/>
        </w:rPr>
        <w:t>団体ある</w:t>
      </w:r>
      <w:r w:rsidR="009B18F8" w:rsidRPr="001E0E17">
        <w:rPr>
          <w:rFonts w:hint="eastAsia"/>
        </w:rPr>
        <w:t>(</w:t>
      </w:r>
      <w:r w:rsidR="009B18F8" w:rsidRPr="001E0E17">
        <w:t>R3.4</w:t>
      </w:r>
      <w:r w:rsidR="009B18F8" w:rsidRPr="001E0E17">
        <w:rPr>
          <w:rFonts w:hint="eastAsia"/>
        </w:rPr>
        <w:t>時点</w:t>
      </w:r>
      <w:r w:rsidR="009B18F8" w:rsidRPr="001E0E17">
        <w:rPr>
          <w:rFonts w:hint="eastAsia"/>
        </w:rPr>
        <w:t>)</w:t>
      </w:r>
      <w:r w:rsidR="009B18F8" w:rsidRPr="001E0E17">
        <w:rPr>
          <w:rFonts w:hint="eastAsia"/>
        </w:rPr>
        <w:t>。また、寝屋川市が実施している｢クリーンリバー</w:t>
      </w:r>
      <w:r w:rsidR="005002CC" w:rsidRPr="001E0E17">
        <w:rPr>
          <w:rFonts w:hint="eastAsia"/>
        </w:rPr>
        <w:t>寝屋川</w:t>
      </w:r>
      <w:r w:rsidR="009B18F8" w:rsidRPr="001E0E17">
        <w:rPr>
          <w:rFonts w:hint="eastAsia"/>
        </w:rPr>
        <w:t>作戦｣や大阪府、大東市、東大阪市、八尾市、柏原市が連携して実施している｢恩智川クリーンリバープロジェクト｣</w:t>
      </w:r>
      <w:r w:rsidR="009A6782">
        <w:rPr>
          <w:rFonts w:hint="eastAsia"/>
        </w:rPr>
        <w:t>(</w:t>
      </w:r>
      <w:r w:rsidR="009A6782" w:rsidRPr="009A6782">
        <w:rPr>
          <w:rFonts w:ascii="Arial" w:eastAsia="ＭＳ ゴシック" w:hAnsi="Arial" w:cs="Arial"/>
        </w:rPr>
        <w:fldChar w:fldCharType="begin"/>
      </w:r>
      <w:r w:rsidR="009A6782" w:rsidRPr="009A6782">
        <w:rPr>
          <w:rFonts w:ascii="Arial" w:eastAsia="ＭＳ ゴシック" w:hAnsi="Arial" w:cs="Arial"/>
        </w:rPr>
        <w:instrText xml:space="preserve"> REF _Ref90054013 \h  \* MERGEFORMAT </w:instrText>
      </w:r>
      <w:r w:rsidR="009A6782" w:rsidRPr="009A6782">
        <w:rPr>
          <w:rFonts w:ascii="Arial" w:eastAsia="ＭＳ ゴシック" w:hAnsi="Arial" w:cs="Arial"/>
        </w:rPr>
      </w:r>
      <w:r w:rsidR="009A6782" w:rsidRPr="009A6782">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5.15</w:t>
      </w:r>
      <w:r w:rsidR="009A6782" w:rsidRPr="009A6782">
        <w:rPr>
          <w:rFonts w:ascii="Arial" w:eastAsia="ＭＳ ゴシック" w:hAnsi="Arial" w:cs="Arial"/>
        </w:rPr>
        <w:fldChar w:fldCharType="end"/>
      </w:r>
      <w:r w:rsidR="009A6782">
        <w:rPr>
          <w:rFonts w:hint="eastAsia"/>
        </w:rPr>
        <w:t>)</w:t>
      </w:r>
      <w:r w:rsidR="009B18F8" w:rsidRPr="001E0E17">
        <w:rPr>
          <w:rFonts w:hint="eastAsia"/>
        </w:rPr>
        <w:t>など、流域住民や</w:t>
      </w:r>
      <w:r w:rsidR="009B18F8" w:rsidRPr="001E0E17">
        <w:rPr>
          <w:rFonts w:hint="eastAsia"/>
        </w:rPr>
        <w:t>N</w:t>
      </w:r>
      <w:r w:rsidR="009B18F8" w:rsidRPr="001E0E17">
        <w:t>PO</w:t>
      </w:r>
      <w:r w:rsidR="009B18F8" w:rsidRPr="001E0E17">
        <w:rPr>
          <w:rFonts w:hint="eastAsia"/>
        </w:rPr>
        <w:t>、学校、企業等による河川域での清掃活動への支援を</w:t>
      </w:r>
      <w:r w:rsidR="00C72442">
        <w:rPr>
          <w:rFonts w:hint="eastAsia"/>
        </w:rPr>
        <w:t>行っている</w:t>
      </w:r>
      <w:r w:rsidR="009B18F8" w:rsidRPr="001E0E17">
        <w:rPr>
          <w:rFonts w:hint="eastAsia"/>
        </w:rPr>
        <w:t>。</w:t>
      </w:r>
    </w:p>
    <w:p w14:paraId="67BF9ABC" w14:textId="384312AC" w:rsidR="009B18F8" w:rsidRDefault="006E61CF" w:rsidP="001E0E17">
      <w:pPr>
        <w:pStyle w:val="af6"/>
        <w:ind w:left="105" w:firstLine="210"/>
      </w:pPr>
      <w:r w:rsidRPr="001E0E17">
        <w:rPr>
          <w:rFonts w:hint="eastAsia"/>
        </w:rPr>
        <w:t>アドプト･</w:t>
      </w:r>
      <w:r>
        <w:rPr>
          <w:rFonts w:hint="eastAsia"/>
        </w:rPr>
        <w:t>リバー</w:t>
      </w:r>
      <w:r w:rsidRPr="001E0E17">
        <w:rPr>
          <w:rFonts w:hint="eastAsia"/>
        </w:rPr>
        <w:t>･プログラム</w:t>
      </w:r>
      <w:r w:rsidR="000975E7">
        <w:rPr>
          <w:rFonts w:hint="eastAsia"/>
        </w:rPr>
        <w:t>のような</w:t>
      </w:r>
      <w:r w:rsidR="009B18F8" w:rsidRPr="001E0E17">
        <w:rPr>
          <w:rFonts w:hint="eastAsia"/>
        </w:rPr>
        <w:t>支援</w:t>
      </w:r>
      <w:r w:rsidR="00C72442">
        <w:rPr>
          <w:rFonts w:hint="eastAsia"/>
        </w:rPr>
        <w:t>を実施するとともに、</w:t>
      </w:r>
      <w:r w:rsidR="0002108D">
        <w:rPr>
          <w:rFonts w:hint="eastAsia"/>
        </w:rPr>
        <w:t>流域住民</w:t>
      </w:r>
      <w:r w:rsidR="00C72442">
        <w:rPr>
          <w:rFonts w:hint="eastAsia"/>
        </w:rPr>
        <w:t>や</w:t>
      </w:r>
      <w:r>
        <w:rPr>
          <w:rFonts w:hint="eastAsia"/>
        </w:rPr>
        <w:t>NPO</w:t>
      </w:r>
      <w:r>
        <w:rPr>
          <w:rFonts w:hint="eastAsia"/>
        </w:rPr>
        <w:t>等</w:t>
      </w:r>
      <w:r w:rsidR="00C72442">
        <w:rPr>
          <w:rFonts w:hint="eastAsia"/>
        </w:rPr>
        <w:t>と連携した</w:t>
      </w:r>
      <w:r w:rsidR="009B18F8" w:rsidRPr="001E0E17">
        <w:rPr>
          <w:rFonts w:hint="eastAsia"/>
        </w:rPr>
        <w:t>清掃活動を推進し、河道内のごみの削</w:t>
      </w:r>
      <w:r w:rsidR="009B18F8">
        <w:rPr>
          <w:rFonts w:hint="eastAsia"/>
        </w:rPr>
        <w:t>減や美化意識の啓発等を図る。</w:t>
      </w:r>
    </w:p>
    <w:p w14:paraId="3CA0058C" w14:textId="529245B5" w:rsidR="009B18F8" w:rsidRDefault="00884239" w:rsidP="009B18F8">
      <w:pPr>
        <w:widowControl/>
        <w:jc w:val="left"/>
      </w:pPr>
      <w:r>
        <w:rPr>
          <w:noProof/>
        </w:rPr>
        <w:drawing>
          <wp:anchor distT="0" distB="0" distL="114300" distR="114300" simplePos="0" relativeHeight="251854336" behindDoc="0" locked="0" layoutInCell="1" allowOverlap="1" wp14:anchorId="2E51E796" wp14:editId="4FD15DE8">
            <wp:simplePos x="0" y="0"/>
            <wp:positionH relativeFrom="column">
              <wp:posOffset>67310</wp:posOffset>
            </wp:positionH>
            <wp:positionV relativeFrom="paragraph">
              <wp:posOffset>142875</wp:posOffset>
            </wp:positionV>
            <wp:extent cx="2639060" cy="1979930"/>
            <wp:effectExtent l="0" t="0" r="8890" b="1270"/>
            <wp:wrapNone/>
            <wp:docPr id="219" name="図 219" descr="屋外, 草, 電車, 跡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屋外, 草, 電車, 跡 が含まれている画像&#10;&#10;自動的に生成された説明"/>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3906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52992" behindDoc="0" locked="0" layoutInCell="1" allowOverlap="1" wp14:anchorId="13C7B34E" wp14:editId="2E0C7522">
            <wp:simplePos x="0" y="0"/>
            <wp:positionH relativeFrom="column">
              <wp:posOffset>2752725</wp:posOffset>
            </wp:positionH>
            <wp:positionV relativeFrom="paragraph">
              <wp:posOffset>144780</wp:posOffset>
            </wp:positionV>
            <wp:extent cx="2978150" cy="1979930"/>
            <wp:effectExtent l="0" t="0" r="0" b="1270"/>
            <wp:wrapNone/>
            <wp:docPr id="62" name="図 62" descr="草, 屋外, 建物, フェン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草, 屋外, 建物, フェンス が含まれている画像&#10;&#10;自動的に生成された説明"/>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815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01B13C" w14:textId="77777777" w:rsidR="009B18F8" w:rsidRDefault="009B18F8" w:rsidP="009B18F8">
      <w:pPr>
        <w:widowControl/>
        <w:jc w:val="left"/>
      </w:pPr>
    </w:p>
    <w:p w14:paraId="75F941C8" w14:textId="77777777" w:rsidR="009B18F8" w:rsidRDefault="009B18F8" w:rsidP="009B18F8">
      <w:pPr>
        <w:widowControl/>
        <w:jc w:val="left"/>
      </w:pPr>
    </w:p>
    <w:p w14:paraId="765D8093" w14:textId="77777777" w:rsidR="009B18F8" w:rsidRDefault="009B18F8" w:rsidP="009B18F8">
      <w:pPr>
        <w:widowControl/>
        <w:jc w:val="left"/>
      </w:pPr>
    </w:p>
    <w:p w14:paraId="7C1A8F65" w14:textId="77777777" w:rsidR="009B18F8" w:rsidRDefault="009B18F8" w:rsidP="009B18F8">
      <w:pPr>
        <w:widowControl/>
        <w:jc w:val="left"/>
      </w:pPr>
    </w:p>
    <w:p w14:paraId="21FC099C" w14:textId="39ABE901" w:rsidR="009B18F8" w:rsidRDefault="009B18F8" w:rsidP="009B18F8">
      <w:pPr>
        <w:widowControl/>
        <w:jc w:val="left"/>
      </w:pPr>
    </w:p>
    <w:p w14:paraId="1316928C" w14:textId="77777777" w:rsidR="008E5B49" w:rsidRDefault="008E5B49" w:rsidP="009B18F8">
      <w:pPr>
        <w:widowControl/>
        <w:jc w:val="left"/>
      </w:pPr>
    </w:p>
    <w:p w14:paraId="5D095925" w14:textId="08DA701D" w:rsidR="009B18F8" w:rsidRDefault="009B18F8" w:rsidP="009B18F8">
      <w:pPr>
        <w:widowControl/>
        <w:jc w:val="left"/>
      </w:pPr>
    </w:p>
    <w:p w14:paraId="3F0BBBC9" w14:textId="078B7C0B" w:rsidR="00884239" w:rsidRDefault="00884239" w:rsidP="009B18F8">
      <w:pPr>
        <w:widowControl/>
        <w:jc w:val="left"/>
      </w:pPr>
    </w:p>
    <w:p w14:paraId="4AADD87A" w14:textId="03DA834D" w:rsidR="009B18F8" w:rsidRDefault="00D62311" w:rsidP="009B18F8">
      <w:pPr>
        <w:widowControl/>
        <w:jc w:val="left"/>
      </w:pPr>
      <w:r>
        <w:rPr>
          <w:noProof/>
        </w:rPr>
        <mc:AlternateContent>
          <mc:Choice Requires="wps">
            <w:drawing>
              <wp:anchor distT="0" distB="0" distL="114300" distR="114300" simplePos="0" relativeHeight="252055040" behindDoc="0" locked="0" layoutInCell="1" allowOverlap="1" wp14:anchorId="5C3EABDA" wp14:editId="2EF669C0">
                <wp:simplePos x="0" y="0"/>
                <wp:positionH relativeFrom="column">
                  <wp:posOffset>2806065</wp:posOffset>
                </wp:positionH>
                <wp:positionV relativeFrom="paragraph">
                  <wp:posOffset>75565</wp:posOffset>
                </wp:positionV>
                <wp:extent cx="1367790" cy="178435"/>
                <wp:effectExtent l="0" t="0" r="3810" b="12065"/>
                <wp:wrapNone/>
                <wp:docPr id="63" name="テキスト ボックス 63"/>
                <wp:cNvGraphicFramePr/>
                <a:graphic xmlns:a="http://schemas.openxmlformats.org/drawingml/2006/main">
                  <a:graphicData uri="http://schemas.microsoft.com/office/word/2010/wordprocessingShape">
                    <wps:wsp>
                      <wps:cNvSpPr txBox="1"/>
                      <wps:spPr>
                        <a:xfrm>
                          <a:off x="0" y="0"/>
                          <a:ext cx="1367790" cy="178435"/>
                        </a:xfrm>
                        <a:prstGeom prst="rect">
                          <a:avLst/>
                        </a:prstGeom>
                        <a:noFill/>
                        <a:ln w="6350">
                          <a:noFill/>
                        </a:ln>
                      </wps:spPr>
                      <wps:txbx>
                        <w:txbxContent>
                          <w:p w14:paraId="771F6256" w14:textId="2E1B7F62" w:rsidR="003D4378" w:rsidRPr="005E47D5" w:rsidRDefault="003D4378" w:rsidP="00D62311">
                            <w:pPr>
                              <w:spacing w:line="240" w:lineRule="exact"/>
                              <w:rPr>
                                <w:sz w:val="18"/>
                                <w:szCs w:val="18"/>
                              </w:rPr>
                            </w:pPr>
                            <w:r w:rsidRPr="005E47D5">
                              <w:rPr>
                                <w:rFonts w:hint="eastAsia"/>
                                <w:sz w:val="18"/>
                                <w:szCs w:val="18"/>
                              </w:rPr>
                              <w:t>出典：</w:t>
                            </w:r>
                            <w:r>
                              <w:rPr>
                                <w:rFonts w:hint="eastAsia"/>
                                <w:sz w:val="18"/>
                                <w:szCs w:val="18"/>
                              </w:rPr>
                              <w:t>寝屋川市資料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EABDA" id="テキスト ボックス 63" o:spid="_x0000_s1064" type="#_x0000_t202" style="position:absolute;margin-left:220.95pt;margin-top:5.95pt;width:107.7pt;height:14.0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" filled="f" stroked="f" strokeweight=".5pt">
                <v:textbox inset="0,0,0,0">
                  <w:txbxContent>
                    <w:p w14:paraId="771F6256" w14:textId="2E1B7F62" w:rsidR="003D4378" w:rsidRPr="005E47D5" w:rsidRDefault="003D4378" w:rsidP="00D62311">
                      <w:pPr>
                        <w:spacing w:line="240" w:lineRule="exact"/>
                        <w:rPr>
                          <w:sz w:val="18"/>
                          <w:szCs w:val="18"/>
                        </w:rPr>
                      </w:pPr>
                      <w:r w:rsidRPr="005E47D5">
                        <w:rPr>
                          <w:rFonts w:hint="eastAsia"/>
                          <w:sz w:val="18"/>
                          <w:szCs w:val="18"/>
                        </w:rPr>
                        <w:t>出典：</w:t>
                      </w:r>
                      <w:r>
                        <w:rPr>
                          <w:rFonts w:hint="eastAsia"/>
                          <w:sz w:val="18"/>
                          <w:szCs w:val="18"/>
                        </w:rPr>
                        <w:t>寝屋川市資料</w:t>
                      </w:r>
                    </w:p>
                  </w:txbxContent>
                </v:textbox>
              </v:shape>
            </w:pict>
          </mc:Fallback>
        </mc:AlternateContent>
      </w:r>
    </w:p>
    <w:p w14:paraId="0A5699B7" w14:textId="0511037D" w:rsidR="009B18F8" w:rsidRDefault="00D53657" w:rsidP="009A6782">
      <w:pPr>
        <w:pStyle w:val="aa"/>
        <w:spacing w:beforeLines="50" w:before="180" w:line="300" w:lineRule="exact"/>
      </w:pPr>
      <w:bookmarkStart w:id="28" w:name="_Ref90054013"/>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15</w:t>
      </w:r>
      <w:r>
        <w:fldChar w:fldCharType="end"/>
      </w:r>
      <w:bookmarkEnd w:id="28"/>
      <w:r w:rsidR="009B18F8">
        <w:rPr>
          <w:rFonts w:hint="eastAsia"/>
        </w:rPr>
        <w:t xml:space="preserve">　</w:t>
      </w:r>
      <w:r w:rsidR="008E5B49">
        <w:rPr>
          <w:rFonts w:hint="eastAsia"/>
        </w:rPr>
        <w:t>流域住民による清掃活動</w:t>
      </w:r>
      <w:r w:rsidR="008E5B49">
        <w:br/>
      </w:r>
      <w:r w:rsidR="009B18F8">
        <w:t>(</w:t>
      </w:r>
      <w:r w:rsidR="009B18F8">
        <w:rPr>
          <w:rFonts w:hint="eastAsia"/>
        </w:rPr>
        <w:t>左：</w:t>
      </w:r>
      <w:r w:rsidR="008E5B49">
        <w:rPr>
          <w:rFonts w:hint="eastAsia"/>
        </w:rPr>
        <w:t>恩智川クリーンリバープロジェクト</w:t>
      </w:r>
      <w:r w:rsidR="009B18F8">
        <w:rPr>
          <w:rFonts w:hint="eastAsia"/>
        </w:rPr>
        <w:t>、右：</w:t>
      </w:r>
      <w:r w:rsidR="008E5B49">
        <w:rPr>
          <w:rFonts w:hint="eastAsia"/>
        </w:rPr>
        <w:t>クリーンリバー</w:t>
      </w:r>
      <w:r w:rsidR="005002CC">
        <w:rPr>
          <w:rFonts w:hint="eastAsia"/>
        </w:rPr>
        <w:t>寝屋川</w:t>
      </w:r>
      <w:r w:rsidR="008E5B49">
        <w:rPr>
          <w:rFonts w:hint="eastAsia"/>
        </w:rPr>
        <w:t>作戦</w:t>
      </w:r>
      <w:r w:rsidR="009B18F8">
        <w:rPr>
          <w:rFonts w:hint="eastAsia"/>
        </w:rPr>
        <w:t>)</w:t>
      </w:r>
    </w:p>
    <w:p w14:paraId="6539C5B8" w14:textId="7463161B" w:rsidR="00955E3B" w:rsidRDefault="00955E3B">
      <w:pPr>
        <w:widowControl/>
        <w:jc w:val="left"/>
      </w:pPr>
      <w:r>
        <w:br w:type="page"/>
      </w:r>
    </w:p>
    <w:p w14:paraId="638B5CD1" w14:textId="77777777" w:rsidR="00955E3B" w:rsidRDefault="00955E3B" w:rsidP="00955E3B">
      <w:pPr>
        <w:pStyle w:val="4"/>
        <w:ind w:left="570"/>
      </w:pPr>
      <w:r>
        <w:rPr>
          <w:rFonts w:hint="eastAsia"/>
        </w:rPr>
        <w:lastRenderedPageBreak/>
        <w:t>水面清掃の実施</w:t>
      </w:r>
      <w:r>
        <w:rPr>
          <w:rFonts w:hint="eastAsia"/>
        </w:rPr>
        <w:t>(</w:t>
      </w:r>
      <w:r>
        <w:t>C3)</w:t>
      </w:r>
    </w:p>
    <w:p w14:paraId="74749B35" w14:textId="77777777" w:rsidR="00955E3B" w:rsidRPr="00AF6B9C" w:rsidRDefault="00955E3B" w:rsidP="00955E3B">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Pr>
          <w:rFonts w:ascii="ＭＳ ゴシック" w:eastAsia="ＭＳ ゴシック" w:hAnsi="ＭＳ ゴシック" w:hint="eastAsia"/>
        </w:rPr>
        <w:t>大阪市、大東市</w:t>
      </w:r>
    </w:p>
    <w:p w14:paraId="5CAAB6EF" w14:textId="0B490BDA" w:rsidR="000975E7" w:rsidRDefault="000975E7" w:rsidP="001E0E17">
      <w:pPr>
        <w:pStyle w:val="af6"/>
        <w:ind w:left="105" w:firstLine="210"/>
      </w:pPr>
      <w:r>
        <w:rPr>
          <w:rFonts w:hint="eastAsia"/>
        </w:rPr>
        <w:t>寝屋川及び第二寝屋川等において河道内のごみ</w:t>
      </w:r>
      <w:r>
        <w:rPr>
          <w:rFonts w:hint="eastAsia"/>
        </w:rPr>
        <w:t>(</w:t>
      </w:r>
      <w:r>
        <w:rPr>
          <w:rFonts w:hint="eastAsia"/>
        </w:rPr>
        <w:t>浮遊ごみ</w:t>
      </w:r>
      <w:r>
        <w:rPr>
          <w:rFonts w:hint="eastAsia"/>
        </w:rPr>
        <w:t>)</w:t>
      </w:r>
      <w:r>
        <w:rPr>
          <w:rFonts w:hint="eastAsia"/>
        </w:rPr>
        <w:t>の回収作業</w:t>
      </w:r>
      <w:r>
        <w:rPr>
          <w:rFonts w:hint="eastAsia"/>
        </w:rPr>
        <w:t>(</w:t>
      </w:r>
      <w:r>
        <w:rPr>
          <w:rFonts w:hint="eastAsia"/>
        </w:rPr>
        <w:t>水面清掃</w:t>
      </w:r>
      <w:r>
        <w:rPr>
          <w:rFonts w:hint="eastAsia"/>
        </w:rPr>
        <w:t>)</w:t>
      </w:r>
      <w:r>
        <w:rPr>
          <w:rFonts w:hint="eastAsia"/>
        </w:rPr>
        <w:t>を実施する。</w:t>
      </w:r>
    </w:p>
    <w:p w14:paraId="1BC8D1BF" w14:textId="2B185109" w:rsidR="00C72442" w:rsidRDefault="001B6F8C" w:rsidP="001E0E17">
      <w:pPr>
        <w:pStyle w:val="af6"/>
        <w:ind w:left="105" w:firstLine="210"/>
      </w:pPr>
      <w:r w:rsidRPr="002E67C1">
        <w:rPr>
          <w:noProof/>
        </w:rPr>
        <w:drawing>
          <wp:anchor distT="0" distB="0" distL="71755" distR="0" simplePos="0" relativeHeight="251900416" behindDoc="0" locked="0" layoutInCell="1" allowOverlap="1" wp14:anchorId="7DA80155" wp14:editId="33C7805A">
            <wp:simplePos x="0" y="0"/>
            <wp:positionH relativeFrom="column">
              <wp:posOffset>2904490</wp:posOffset>
            </wp:positionH>
            <wp:positionV relativeFrom="paragraph">
              <wp:posOffset>141605</wp:posOffset>
            </wp:positionV>
            <wp:extent cx="1979930" cy="3566160"/>
            <wp:effectExtent l="26035" t="12065" r="27305" b="27305"/>
            <wp:wrapSquare wrapText="left"/>
            <wp:docPr id="232" name="図 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5" descr="ダイアグラム, 設計図&#10;&#10;自動的に生成された説明"/>
                    <pic:cNvPicPr>
                      <a:picLocks noChangeAspect="1"/>
                    </pic:cNvPicPr>
                  </pic:nvPicPr>
                  <pic:blipFill rotWithShape="1">
                    <a:blip r:embed="rId34"/>
                    <a:srcRect l="2549" r="9015"/>
                    <a:stretch/>
                  </pic:blipFill>
                  <pic:spPr bwMode="auto">
                    <a:xfrm rot="5400000">
                      <a:off x="0" y="0"/>
                      <a:ext cx="1979930" cy="3566160"/>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E0E17">
        <w:rPr>
          <w:rFonts w:hint="eastAsia"/>
        </w:rPr>
        <w:t>大阪府、大阪市では、河川域を航行する船舶の安全確保を目的として、寝屋川及び第二寝屋川等</w:t>
      </w:r>
      <w:r w:rsidR="00F118E5">
        <w:rPr>
          <w:rFonts w:hint="eastAsia"/>
        </w:rPr>
        <w:t>(</w:t>
      </w:r>
      <w:r w:rsidR="00F118E5" w:rsidRPr="00F118E5">
        <w:rPr>
          <w:rFonts w:ascii="Arial" w:eastAsia="ＭＳ ゴシック" w:hAnsi="Arial"/>
        </w:rPr>
        <w:fldChar w:fldCharType="begin"/>
      </w:r>
      <w:r w:rsidR="00F118E5" w:rsidRPr="00F118E5">
        <w:rPr>
          <w:rFonts w:ascii="Arial" w:eastAsia="ＭＳ ゴシック" w:hAnsi="Arial"/>
        </w:rPr>
        <w:instrText xml:space="preserve"> </w:instrText>
      </w:r>
      <w:r w:rsidR="00F118E5" w:rsidRPr="00F118E5">
        <w:rPr>
          <w:rFonts w:ascii="Arial" w:eastAsia="ＭＳ ゴシック" w:hAnsi="Arial" w:hint="eastAsia"/>
        </w:rPr>
        <w:instrText>REF _Ref89878462 \h</w:instrText>
      </w:r>
      <w:r w:rsidR="00F118E5" w:rsidRPr="00F118E5">
        <w:rPr>
          <w:rFonts w:ascii="Arial" w:eastAsia="ＭＳ ゴシック" w:hAnsi="Arial"/>
        </w:rPr>
        <w:instrText xml:space="preserve"> </w:instrText>
      </w:r>
      <w:r w:rsidR="00F118E5">
        <w:rPr>
          <w:rFonts w:ascii="Arial" w:eastAsia="ＭＳ ゴシック" w:hAnsi="Arial"/>
        </w:rPr>
        <w:instrText xml:space="preserve"> \* MERGEFORMAT </w:instrText>
      </w:r>
      <w:r w:rsidR="00F118E5" w:rsidRPr="00F118E5">
        <w:rPr>
          <w:rFonts w:ascii="Arial" w:eastAsia="ＭＳ ゴシック" w:hAnsi="Arial"/>
        </w:rPr>
      </w:r>
      <w:r w:rsidR="00F118E5" w:rsidRPr="00F118E5">
        <w:rPr>
          <w:rFonts w:ascii="Arial" w:eastAsia="ＭＳ ゴシック" w:hAnsi="Arial"/>
        </w:rPr>
        <w:fldChar w:fldCharType="separate"/>
      </w:r>
      <w:r w:rsidR="00851D02" w:rsidRPr="00851D02">
        <w:rPr>
          <w:rFonts w:ascii="Arial" w:eastAsia="ＭＳ ゴシック" w:hAnsi="Arial" w:hint="eastAsia"/>
        </w:rPr>
        <w:t>図</w:t>
      </w:r>
      <w:r w:rsidR="00851D02" w:rsidRPr="00851D02">
        <w:rPr>
          <w:rFonts w:ascii="Arial" w:eastAsia="ＭＳ ゴシック" w:hAnsi="Arial" w:hint="eastAsia"/>
        </w:rPr>
        <w:t xml:space="preserve"> </w:t>
      </w:r>
      <w:r w:rsidR="00851D02" w:rsidRPr="00851D02">
        <w:rPr>
          <w:rFonts w:ascii="Arial" w:eastAsia="ＭＳ ゴシック" w:hAnsi="Arial"/>
          <w:noProof/>
        </w:rPr>
        <w:t>5.16</w:t>
      </w:r>
      <w:r w:rsidR="00F118E5" w:rsidRPr="00F118E5">
        <w:rPr>
          <w:rFonts w:ascii="Arial" w:eastAsia="ＭＳ ゴシック" w:hAnsi="Arial"/>
        </w:rPr>
        <w:fldChar w:fldCharType="end"/>
      </w:r>
      <w:r w:rsidR="00F118E5">
        <w:rPr>
          <w:rFonts w:hint="eastAsia"/>
        </w:rPr>
        <w:t>)</w:t>
      </w:r>
      <w:r w:rsidR="001E0E17">
        <w:rPr>
          <w:rFonts w:hint="eastAsia"/>
        </w:rPr>
        <w:t>において浮遊ごみの回収作業を実施して</w:t>
      </w:r>
      <w:r w:rsidR="00F118E5">
        <w:rPr>
          <w:rFonts w:hint="eastAsia"/>
        </w:rPr>
        <w:t>おり、</w:t>
      </w:r>
      <w:r w:rsidR="001E0E17">
        <w:rPr>
          <w:rFonts w:hint="eastAsia"/>
        </w:rPr>
        <w:t>この水面清掃による平成</w:t>
      </w:r>
      <w:r w:rsidR="001E0E17">
        <w:rPr>
          <w:rFonts w:hint="eastAsia"/>
        </w:rPr>
        <w:t>24</w:t>
      </w:r>
      <w:r w:rsidR="001E0E17">
        <w:rPr>
          <w:rFonts w:hint="eastAsia"/>
        </w:rPr>
        <w:t>年度から令和元</w:t>
      </w:r>
      <w:r w:rsidR="004E2553">
        <w:rPr>
          <w:rFonts w:hint="eastAsia"/>
        </w:rPr>
        <w:t>年度</w:t>
      </w:r>
      <w:r w:rsidR="001E0E17">
        <w:rPr>
          <w:rFonts w:hint="eastAsia"/>
        </w:rPr>
        <w:t>のごみの回収量は、寝屋川流域以外の河川</w:t>
      </w:r>
      <w:r w:rsidR="001E0E17">
        <w:rPr>
          <w:rFonts w:hint="eastAsia"/>
        </w:rPr>
        <w:t>(</w:t>
      </w:r>
      <w:r w:rsidR="001E0E17">
        <w:rPr>
          <w:rFonts w:hint="eastAsia"/>
        </w:rPr>
        <w:t>大川、堂島川、土佐堀川、木津川</w:t>
      </w:r>
      <w:r w:rsidR="001E0E17">
        <w:rPr>
          <w:rFonts w:hint="eastAsia"/>
        </w:rPr>
        <w:t>)</w:t>
      </w:r>
      <w:r w:rsidR="001E0E17">
        <w:rPr>
          <w:rFonts w:hint="eastAsia"/>
        </w:rPr>
        <w:t>での回収分も含めて年間</w:t>
      </w:r>
      <w:r w:rsidR="001E0E17">
        <w:rPr>
          <w:rFonts w:hint="eastAsia"/>
        </w:rPr>
        <w:t>7</w:t>
      </w:r>
      <w:r w:rsidR="001E0E17">
        <w:t>5</w:t>
      </w:r>
      <w:r w:rsidR="001E0E17">
        <w:rPr>
          <w:rFonts w:hint="eastAsia"/>
        </w:rPr>
        <w:t>t</w:t>
      </w:r>
      <w:r w:rsidR="001E0E17">
        <w:rPr>
          <w:rFonts w:hint="eastAsia"/>
        </w:rPr>
        <w:t>～</w:t>
      </w:r>
      <w:r w:rsidR="001E0E17">
        <w:rPr>
          <w:rFonts w:hint="eastAsia"/>
        </w:rPr>
        <w:t>140</w:t>
      </w:r>
      <w:r w:rsidR="001E0E17">
        <w:t>t(</w:t>
      </w:r>
      <w:r w:rsidR="001E0E17">
        <w:rPr>
          <w:rFonts w:hint="eastAsia"/>
        </w:rPr>
        <w:t>平均</w:t>
      </w:r>
      <w:r w:rsidR="001E0E17">
        <w:rPr>
          <w:rFonts w:hint="eastAsia"/>
        </w:rPr>
        <w:t>1</w:t>
      </w:r>
      <w:r w:rsidR="001E0E17">
        <w:t>02.5t)</w:t>
      </w:r>
      <w:r w:rsidR="001E0E17">
        <w:rPr>
          <w:rFonts w:hint="eastAsia"/>
        </w:rPr>
        <w:t>となって</w:t>
      </w:r>
      <w:r w:rsidR="00EC2D5D">
        <w:rPr>
          <w:rFonts w:hint="eastAsia"/>
        </w:rPr>
        <w:t>いる。</w:t>
      </w:r>
      <w:r w:rsidR="001E0E17">
        <w:rPr>
          <w:rFonts w:hint="eastAsia"/>
        </w:rPr>
        <w:t>また、大東市においても、年</w:t>
      </w:r>
      <w:r w:rsidR="001E0E17">
        <w:rPr>
          <w:rFonts w:hint="eastAsia"/>
        </w:rPr>
        <w:t>1</w:t>
      </w:r>
      <w:r w:rsidR="001E0E17">
        <w:t>0</w:t>
      </w:r>
      <w:r w:rsidR="001E0E17">
        <w:rPr>
          <w:rFonts w:hint="eastAsia"/>
        </w:rPr>
        <w:t>回程度、ボートを用いて河道内のごみの回収</w:t>
      </w:r>
      <w:r w:rsidR="00F118E5">
        <w:rPr>
          <w:rFonts w:hint="eastAsia"/>
        </w:rPr>
        <w:t>(</w:t>
      </w:r>
      <w:r w:rsidR="00F118E5" w:rsidRPr="00F118E5">
        <w:rPr>
          <w:rFonts w:ascii="Arial" w:eastAsia="ＭＳ ゴシック" w:hAnsi="Arial"/>
        </w:rPr>
        <w:fldChar w:fldCharType="begin"/>
      </w:r>
      <w:r w:rsidR="00F118E5" w:rsidRPr="00F118E5">
        <w:rPr>
          <w:rFonts w:ascii="Arial" w:eastAsia="ＭＳ ゴシック" w:hAnsi="Arial"/>
        </w:rPr>
        <w:instrText xml:space="preserve"> </w:instrText>
      </w:r>
      <w:r w:rsidR="00F118E5" w:rsidRPr="00F118E5">
        <w:rPr>
          <w:rFonts w:ascii="Arial" w:eastAsia="ＭＳ ゴシック" w:hAnsi="Arial" w:hint="eastAsia"/>
        </w:rPr>
        <w:instrText>REF _Ref89878492 \h</w:instrText>
      </w:r>
      <w:r w:rsidR="00F118E5" w:rsidRPr="00F118E5">
        <w:rPr>
          <w:rFonts w:ascii="Arial" w:eastAsia="ＭＳ ゴシック" w:hAnsi="Arial"/>
        </w:rPr>
        <w:instrText xml:space="preserve"> </w:instrText>
      </w:r>
      <w:r w:rsidR="00F118E5">
        <w:rPr>
          <w:rFonts w:ascii="Arial" w:eastAsia="ＭＳ ゴシック" w:hAnsi="Arial"/>
        </w:rPr>
        <w:instrText xml:space="preserve"> \* MERGEFORMAT </w:instrText>
      </w:r>
      <w:r w:rsidR="00F118E5" w:rsidRPr="00F118E5">
        <w:rPr>
          <w:rFonts w:ascii="Arial" w:eastAsia="ＭＳ ゴシック" w:hAnsi="Arial"/>
        </w:rPr>
      </w:r>
      <w:r w:rsidR="00F118E5" w:rsidRPr="00F118E5">
        <w:rPr>
          <w:rFonts w:ascii="Arial" w:eastAsia="ＭＳ ゴシック" w:hAnsi="Arial"/>
        </w:rPr>
        <w:fldChar w:fldCharType="separate"/>
      </w:r>
      <w:r w:rsidR="00851D02" w:rsidRPr="00851D02">
        <w:rPr>
          <w:rFonts w:ascii="Arial" w:eastAsia="ＭＳ ゴシック" w:hAnsi="Arial" w:hint="eastAsia"/>
        </w:rPr>
        <w:t>図</w:t>
      </w:r>
      <w:r w:rsidR="00851D02" w:rsidRPr="00851D02">
        <w:rPr>
          <w:rFonts w:ascii="Arial" w:eastAsia="ＭＳ ゴシック" w:hAnsi="Arial" w:hint="eastAsia"/>
        </w:rPr>
        <w:t xml:space="preserve"> </w:t>
      </w:r>
      <w:r w:rsidR="00851D02" w:rsidRPr="00851D02">
        <w:rPr>
          <w:rFonts w:ascii="Arial" w:eastAsia="ＭＳ ゴシック" w:hAnsi="Arial"/>
          <w:noProof/>
        </w:rPr>
        <w:t>5.17</w:t>
      </w:r>
      <w:r w:rsidR="00F118E5" w:rsidRPr="00F118E5">
        <w:rPr>
          <w:rFonts w:ascii="Arial" w:eastAsia="ＭＳ ゴシック" w:hAnsi="Arial"/>
        </w:rPr>
        <w:fldChar w:fldCharType="end"/>
      </w:r>
      <w:r w:rsidR="00F118E5">
        <w:rPr>
          <w:rFonts w:hint="eastAsia"/>
        </w:rPr>
        <w:t>)</w:t>
      </w:r>
      <w:r w:rsidR="001E0E17">
        <w:rPr>
          <w:rFonts w:hint="eastAsia"/>
        </w:rPr>
        <w:t>を実施しており、最大でごみ袋</w:t>
      </w:r>
      <w:r w:rsidR="001E0E17">
        <w:rPr>
          <w:rFonts w:hint="eastAsia"/>
        </w:rPr>
        <w:t>1</w:t>
      </w:r>
      <w:r w:rsidR="001E0E17">
        <w:t>8</w:t>
      </w:r>
      <w:r w:rsidR="001E0E17">
        <w:rPr>
          <w:rFonts w:hint="eastAsia"/>
        </w:rPr>
        <w:t>0</w:t>
      </w:r>
      <w:r w:rsidR="001E0E17">
        <w:rPr>
          <w:rFonts w:hint="eastAsia"/>
        </w:rPr>
        <w:t>個程度</w:t>
      </w:r>
      <w:r w:rsidR="001E0E17">
        <w:rPr>
          <w:rFonts w:hint="eastAsia"/>
        </w:rPr>
        <w:t>/</w:t>
      </w:r>
      <w:r w:rsidR="001E0E17">
        <w:rPr>
          <w:rFonts w:hint="eastAsia"/>
        </w:rPr>
        <w:t>年のごみを回収している。</w:t>
      </w:r>
    </w:p>
    <w:p w14:paraId="30C84CF0" w14:textId="5FA66371" w:rsidR="004E2553" w:rsidRDefault="004E2553" w:rsidP="004E2553">
      <w:pPr>
        <w:pStyle w:val="af6"/>
        <w:ind w:leftChars="0" w:left="0" w:firstLineChars="0" w:firstLine="0"/>
      </w:pPr>
    </w:p>
    <w:p w14:paraId="1BFBB98C" w14:textId="7B1BF6AD" w:rsidR="004E2553" w:rsidRDefault="004E2553" w:rsidP="004E2553">
      <w:pPr>
        <w:pStyle w:val="af6"/>
        <w:ind w:leftChars="0" w:left="0" w:firstLineChars="0" w:firstLine="0"/>
      </w:pPr>
    </w:p>
    <w:p w14:paraId="4CF03116" w14:textId="464D8E90" w:rsidR="004E2553" w:rsidRDefault="004E2553" w:rsidP="004E2553">
      <w:pPr>
        <w:pStyle w:val="af6"/>
        <w:ind w:leftChars="0" w:left="0" w:firstLineChars="0" w:firstLine="0"/>
      </w:pPr>
    </w:p>
    <w:p w14:paraId="7D745888" w14:textId="6521E6FE" w:rsidR="004E2553" w:rsidRDefault="002E67C1" w:rsidP="00D208FC">
      <w:pPr>
        <w:pStyle w:val="aa"/>
        <w:spacing w:line="280" w:lineRule="exact"/>
        <w:ind w:leftChars="1500" w:left="3150"/>
      </w:pPr>
      <w:bookmarkStart w:id="29" w:name="_Ref89878462"/>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16</w:t>
      </w:r>
      <w:r w:rsidR="00D53657">
        <w:fldChar w:fldCharType="end"/>
      </w:r>
      <w:bookmarkEnd w:id="29"/>
      <w:r>
        <w:rPr>
          <w:rFonts w:hint="eastAsia"/>
        </w:rPr>
        <w:t xml:space="preserve">　大阪府、大阪市による</w:t>
      </w:r>
      <w:r w:rsidR="00251C16">
        <w:rPr>
          <w:rFonts w:hint="eastAsia"/>
        </w:rPr>
        <w:t>浮遊ごみの回収</w:t>
      </w:r>
      <w:r>
        <w:rPr>
          <w:rFonts w:hint="eastAsia"/>
        </w:rPr>
        <w:t>範囲</w:t>
      </w:r>
      <w:r w:rsidR="00D208FC">
        <w:br/>
      </w:r>
      <w:r>
        <w:rPr>
          <w:rFonts w:hint="eastAsia"/>
        </w:rPr>
        <w:t>(</w:t>
      </w:r>
      <w:r>
        <w:rPr>
          <w:rFonts w:hint="eastAsia"/>
        </w:rPr>
        <w:t>寝屋川流域外を含む</w:t>
      </w:r>
      <w:r>
        <w:rPr>
          <w:rFonts w:hint="eastAsia"/>
        </w:rPr>
        <w:t>)</w:t>
      </w:r>
    </w:p>
    <w:p w14:paraId="394E70BC" w14:textId="0E3E2509" w:rsidR="00955E3B" w:rsidRDefault="008665D1" w:rsidP="00955E3B">
      <w:r>
        <w:rPr>
          <w:noProof/>
        </w:rPr>
        <w:drawing>
          <wp:anchor distT="0" distB="0" distL="114300" distR="114300" simplePos="0" relativeHeight="251777536" behindDoc="0" locked="0" layoutInCell="1" allowOverlap="1" wp14:anchorId="01322509" wp14:editId="48470D1F">
            <wp:simplePos x="0" y="0"/>
            <wp:positionH relativeFrom="column">
              <wp:posOffset>2891790</wp:posOffset>
            </wp:positionH>
            <wp:positionV relativeFrom="paragraph">
              <wp:posOffset>105410</wp:posOffset>
            </wp:positionV>
            <wp:extent cx="2442845" cy="1439545"/>
            <wp:effectExtent l="0" t="0" r="0" b="8255"/>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0200" b="11144"/>
                    <a:stretch/>
                  </pic:blipFill>
                  <pic:spPr bwMode="auto">
                    <a:xfrm>
                      <a:off x="0" y="0"/>
                      <a:ext cx="244284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7849">
        <w:rPr>
          <w:noProof/>
        </w:rPr>
        <w:drawing>
          <wp:anchor distT="0" distB="0" distL="114300" distR="114300" simplePos="0" relativeHeight="251596275" behindDoc="0" locked="0" layoutInCell="1" allowOverlap="1" wp14:anchorId="7B1A3321" wp14:editId="68CF4A02">
            <wp:simplePos x="0" y="0"/>
            <wp:positionH relativeFrom="column">
              <wp:posOffset>400050</wp:posOffset>
            </wp:positionH>
            <wp:positionV relativeFrom="paragraph">
              <wp:posOffset>105410</wp:posOffset>
            </wp:positionV>
            <wp:extent cx="2367280" cy="1439545"/>
            <wp:effectExtent l="0" t="0" r="0" b="8255"/>
            <wp:wrapNone/>
            <wp:docPr id="240" name="図 43" descr="水, 表示, 電子機器, ボート が含まれている画像&#10;&#10;自動的に生成された説明">
              <a:extLst xmlns:a="http://schemas.openxmlformats.org/drawingml/2006/main">
                <a:ext uri="{FF2B5EF4-FFF2-40B4-BE49-F238E27FC236}">
                  <a16:creationId xmlns:a16="http://schemas.microsoft.com/office/drawing/2014/main" id="{59E0E56C-3418-463F-B51E-C10E016DA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43" descr="水, 表示, 電子機器, ボート が含まれている画像&#10;&#10;自動的に生成された説明">
                      <a:extLst>
                        <a:ext uri="{FF2B5EF4-FFF2-40B4-BE49-F238E27FC236}">
                          <a16:creationId xmlns:a16="http://schemas.microsoft.com/office/drawing/2014/main" id="{59E0E56C-3418-463F-B51E-C10E016DAE1C}"/>
                        </a:ext>
                      </a:extLst>
                    </pic:cNvPr>
                    <pic:cNvPicPr>
                      <a:picLocks noChangeAspect="1"/>
                    </pic:cNvPicPr>
                  </pic:nvPicPr>
                  <pic:blipFill rotWithShape="1">
                    <a:blip r:embed="rId36"/>
                    <a:srcRect l="19640" t="21216" r="24033" b="17811"/>
                    <a:stretch/>
                  </pic:blipFill>
                  <pic:spPr bwMode="auto">
                    <a:xfrm>
                      <a:off x="0" y="0"/>
                      <a:ext cx="2367280" cy="1439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47BBC2" w14:textId="35518B30" w:rsidR="00955E3B" w:rsidRDefault="00955E3B" w:rsidP="00955E3B"/>
    <w:p w14:paraId="07FAC4B1" w14:textId="153E690E" w:rsidR="00955E3B" w:rsidRDefault="00955E3B" w:rsidP="00955E3B"/>
    <w:p w14:paraId="6D13A17D" w14:textId="5D5095AD" w:rsidR="00955E3B" w:rsidRDefault="00955E3B" w:rsidP="00955E3B"/>
    <w:p w14:paraId="25272EF3" w14:textId="41CEBBC9" w:rsidR="00955E3B" w:rsidRDefault="00955E3B" w:rsidP="00955E3B"/>
    <w:p w14:paraId="3306F7BF" w14:textId="77777777" w:rsidR="008665D1" w:rsidRDefault="008665D1" w:rsidP="00955E3B"/>
    <w:p w14:paraId="58FD6801" w14:textId="7187D5F8" w:rsidR="008665D1" w:rsidRDefault="008665D1" w:rsidP="00955E3B">
      <w:r>
        <w:rPr>
          <w:noProof/>
        </w:rPr>
        <mc:AlternateContent>
          <mc:Choice Requires="wps">
            <w:drawing>
              <wp:anchor distT="0" distB="0" distL="114300" distR="114300" simplePos="0" relativeHeight="251942400" behindDoc="0" locked="0" layoutInCell="1" allowOverlap="1" wp14:anchorId="7199A7B7" wp14:editId="73571035">
                <wp:simplePos x="0" y="0"/>
                <wp:positionH relativeFrom="column">
                  <wp:posOffset>407670</wp:posOffset>
                </wp:positionH>
                <wp:positionV relativeFrom="paragraph">
                  <wp:posOffset>173355</wp:posOffset>
                </wp:positionV>
                <wp:extent cx="935990" cy="144000"/>
                <wp:effectExtent l="0" t="0" r="0" b="8890"/>
                <wp:wrapNone/>
                <wp:docPr id="7" name="テキスト ボックス 7"/>
                <wp:cNvGraphicFramePr/>
                <a:graphic xmlns:a="http://schemas.openxmlformats.org/drawingml/2006/main">
                  <a:graphicData uri="http://schemas.microsoft.com/office/word/2010/wordprocessingShape">
                    <wps:wsp>
                      <wps:cNvSpPr txBox="1"/>
                      <wps:spPr>
                        <a:xfrm>
                          <a:off x="0" y="0"/>
                          <a:ext cx="935990" cy="144000"/>
                        </a:xfrm>
                        <a:prstGeom prst="rect">
                          <a:avLst/>
                        </a:prstGeom>
                        <a:noFill/>
                        <a:ln w="6350">
                          <a:noFill/>
                        </a:ln>
                      </wps:spPr>
                      <wps:txbx>
                        <w:txbxContent>
                          <w:p w14:paraId="310FE94C" w14:textId="02677131" w:rsidR="003D4378" w:rsidRPr="008665D1" w:rsidRDefault="003D4378" w:rsidP="008665D1">
                            <w:pPr>
                              <w:spacing w:line="200" w:lineRule="exact"/>
                              <w:rPr>
                                <w:rFonts w:ascii="ＭＳ ゴシック" w:eastAsia="ＭＳ ゴシック" w:hAnsi="ＭＳ ゴシック"/>
                                <w:sz w:val="16"/>
                                <w:szCs w:val="16"/>
                              </w:rPr>
                            </w:pPr>
                            <w:r w:rsidRPr="008665D1">
                              <w:rPr>
                                <w:rFonts w:hint="eastAsia"/>
                                <w:sz w:val="16"/>
                                <w:szCs w:val="16"/>
                              </w:rPr>
                              <w:t>出典：大東市</w:t>
                            </w:r>
                            <w:r w:rsidRPr="008665D1">
                              <w:rPr>
                                <w:rFonts w:hint="eastAsia"/>
                                <w:sz w:val="16"/>
                                <w:szCs w:val="16"/>
                              </w:rPr>
                              <w:t>H</w:t>
                            </w:r>
                            <w:r w:rsidRPr="008665D1">
                              <w:rPr>
                                <w:sz w:val="16"/>
                                <w:szCs w:val="16"/>
                              </w:rPr>
                              <w:t>P</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A7B7" id="テキスト ボックス 7" o:spid="_x0000_s1065" type="#_x0000_t202" style="position:absolute;left:0;text-align:left;margin-left:32.1pt;margin-top:13.65pt;width:73.7pt;height:11.3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" filled="f" stroked="f" strokeweight=".5pt">
                <v:textbox inset="0,0,0,0">
                  <w:txbxContent>
                    <w:p w14:paraId="310FE94C" w14:textId="02677131" w:rsidR="003D4378" w:rsidRPr="008665D1" w:rsidRDefault="003D4378" w:rsidP="008665D1">
                      <w:pPr>
                        <w:spacing w:line="200" w:lineRule="exact"/>
                        <w:rPr>
                          <w:rFonts w:ascii="ＭＳ ゴシック" w:eastAsia="ＭＳ ゴシック" w:hAnsi="ＭＳ ゴシック"/>
                          <w:sz w:val="16"/>
                          <w:szCs w:val="16"/>
                        </w:rPr>
                      </w:pPr>
                      <w:r w:rsidRPr="008665D1">
                        <w:rPr>
                          <w:rFonts w:hint="eastAsia"/>
                          <w:sz w:val="16"/>
                          <w:szCs w:val="16"/>
                        </w:rPr>
                        <w:t>出典：大東市</w:t>
                      </w:r>
                      <w:r w:rsidRPr="008665D1">
                        <w:rPr>
                          <w:rFonts w:hint="eastAsia"/>
                          <w:sz w:val="16"/>
                          <w:szCs w:val="16"/>
                        </w:rPr>
                        <w:t>H</w:t>
                      </w:r>
                      <w:r w:rsidRPr="008665D1">
                        <w:rPr>
                          <w:sz w:val="16"/>
                          <w:szCs w:val="16"/>
                        </w:rPr>
                        <w:t>P</w:t>
                      </w:r>
                    </w:p>
                  </w:txbxContent>
                </v:textbox>
              </v:shape>
            </w:pict>
          </mc:Fallback>
        </mc:AlternateContent>
      </w:r>
      <w:r>
        <w:rPr>
          <w:noProof/>
        </w:rPr>
        <mc:AlternateContent>
          <mc:Choice Requires="wps">
            <w:drawing>
              <wp:anchor distT="0" distB="0" distL="114300" distR="114300" simplePos="0" relativeHeight="252059136" behindDoc="0" locked="0" layoutInCell="1" allowOverlap="1" wp14:anchorId="1F14401D" wp14:editId="6E15A727">
                <wp:simplePos x="0" y="0"/>
                <wp:positionH relativeFrom="column">
                  <wp:posOffset>2897505</wp:posOffset>
                </wp:positionH>
                <wp:positionV relativeFrom="paragraph">
                  <wp:posOffset>176530</wp:posOffset>
                </wp:positionV>
                <wp:extent cx="1224000" cy="144000"/>
                <wp:effectExtent l="0" t="0" r="14605" b="8890"/>
                <wp:wrapNone/>
                <wp:docPr id="31" name="テキスト ボックス 31"/>
                <wp:cNvGraphicFramePr/>
                <a:graphic xmlns:a="http://schemas.openxmlformats.org/drawingml/2006/main">
                  <a:graphicData uri="http://schemas.microsoft.com/office/word/2010/wordprocessingShape">
                    <wps:wsp>
                      <wps:cNvSpPr txBox="1"/>
                      <wps:spPr>
                        <a:xfrm>
                          <a:off x="0" y="0"/>
                          <a:ext cx="1224000" cy="144000"/>
                        </a:xfrm>
                        <a:prstGeom prst="rect">
                          <a:avLst/>
                        </a:prstGeom>
                        <a:noFill/>
                        <a:ln w="6350">
                          <a:noFill/>
                        </a:ln>
                      </wps:spPr>
                      <wps:txbx>
                        <w:txbxContent>
                          <w:p w14:paraId="07714846" w14:textId="3FD59D8C" w:rsidR="003D4378" w:rsidRPr="008665D1" w:rsidRDefault="003D4378" w:rsidP="008665D1">
                            <w:pPr>
                              <w:spacing w:line="200" w:lineRule="exact"/>
                              <w:rPr>
                                <w:rFonts w:ascii="ＭＳ ゴシック" w:eastAsia="ＭＳ ゴシック" w:hAnsi="ＭＳ ゴシック"/>
                                <w:sz w:val="16"/>
                                <w:szCs w:val="16"/>
                              </w:rPr>
                            </w:pPr>
                            <w:r w:rsidRPr="008665D1">
                              <w:rPr>
                                <w:rFonts w:hint="eastAsia"/>
                                <w:sz w:val="16"/>
                                <w:szCs w:val="16"/>
                              </w:rPr>
                              <w:t>出典：</w:t>
                            </w:r>
                            <w:r>
                              <w:rPr>
                                <w:rFonts w:hint="eastAsia"/>
                                <w:sz w:val="16"/>
                                <w:szCs w:val="16"/>
                              </w:rPr>
                              <w:t>大阪府･大阪市資料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4401D" id="テキスト ボックス 31" o:spid="_x0000_s1066" type="#_x0000_t202" style="position:absolute;left:0;text-align:left;margin-left:228.15pt;margin-top:13.9pt;width:96.4pt;height:11.35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" filled="f" stroked="f" strokeweight=".5pt">
                <v:textbox inset="0,0,0,0">
                  <w:txbxContent>
                    <w:p w14:paraId="07714846" w14:textId="3FD59D8C" w:rsidR="003D4378" w:rsidRPr="008665D1" w:rsidRDefault="003D4378" w:rsidP="008665D1">
                      <w:pPr>
                        <w:spacing w:line="200" w:lineRule="exact"/>
                        <w:rPr>
                          <w:rFonts w:ascii="ＭＳ ゴシック" w:eastAsia="ＭＳ ゴシック" w:hAnsi="ＭＳ ゴシック"/>
                          <w:sz w:val="16"/>
                          <w:szCs w:val="16"/>
                        </w:rPr>
                      </w:pPr>
                      <w:r w:rsidRPr="008665D1">
                        <w:rPr>
                          <w:rFonts w:hint="eastAsia"/>
                          <w:sz w:val="16"/>
                          <w:szCs w:val="16"/>
                        </w:rPr>
                        <w:t>出典：</w:t>
                      </w:r>
                      <w:r>
                        <w:rPr>
                          <w:rFonts w:hint="eastAsia"/>
                          <w:sz w:val="16"/>
                          <w:szCs w:val="16"/>
                        </w:rPr>
                        <w:t>大阪府･大阪市資料</w:t>
                      </w:r>
                    </w:p>
                  </w:txbxContent>
                </v:textbox>
              </v:shape>
            </w:pict>
          </mc:Fallback>
        </mc:AlternateContent>
      </w:r>
    </w:p>
    <w:p w14:paraId="7BFB357F" w14:textId="363C323F" w:rsidR="00955E3B" w:rsidRPr="00955E3B" w:rsidRDefault="00955E3B" w:rsidP="008665D1">
      <w:pPr>
        <w:pStyle w:val="aa"/>
        <w:spacing w:beforeLines="50" w:before="180"/>
      </w:pPr>
      <w:bookmarkStart w:id="30" w:name="_Ref89878492"/>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17</w:t>
      </w:r>
      <w:r w:rsidR="00D53657">
        <w:fldChar w:fldCharType="end"/>
      </w:r>
      <w:bookmarkEnd w:id="30"/>
      <w:r>
        <w:rPr>
          <w:rFonts w:hint="eastAsia"/>
        </w:rPr>
        <w:t xml:space="preserve">　</w:t>
      </w:r>
      <w:r w:rsidR="00944E0B" w:rsidRPr="00944E0B">
        <w:rPr>
          <w:rFonts w:hint="eastAsia"/>
        </w:rPr>
        <w:t>府市による</w:t>
      </w:r>
      <w:r>
        <w:rPr>
          <w:rFonts w:hint="eastAsia"/>
        </w:rPr>
        <w:t>水面清掃</w:t>
      </w:r>
    </w:p>
    <w:p w14:paraId="0E05BA7B" w14:textId="312F4285" w:rsidR="00955E3B" w:rsidRPr="00955E3B" w:rsidRDefault="00955E3B" w:rsidP="00955E3B"/>
    <w:p w14:paraId="41A3F729" w14:textId="0DB8F7FA" w:rsidR="00B73902" w:rsidRDefault="00851D02" w:rsidP="00955E3B">
      <w:pPr>
        <w:pStyle w:val="4"/>
        <w:ind w:left="570"/>
      </w:pPr>
      <w:r>
        <w:rPr>
          <w:rFonts w:ascii="ＭＳ 明朝" w:hAnsi="ＭＳ 明朝"/>
          <w:b/>
          <w:bCs w:val="0"/>
          <w:noProof/>
        </w:rPr>
        <w:drawing>
          <wp:anchor distT="0" distB="0" distL="114300" distR="114300" simplePos="0" relativeHeight="252086784" behindDoc="0" locked="0" layoutInCell="1" allowOverlap="1" wp14:anchorId="21A03A00" wp14:editId="7AD9CCB2">
            <wp:simplePos x="0" y="0"/>
            <wp:positionH relativeFrom="column">
              <wp:posOffset>3852545</wp:posOffset>
            </wp:positionH>
            <wp:positionV relativeFrom="paragraph">
              <wp:posOffset>21590</wp:posOffset>
            </wp:positionV>
            <wp:extent cx="1828800" cy="1335548"/>
            <wp:effectExtent l="0" t="0" r="0" b="0"/>
            <wp:wrapSquare wrapText="bothSides"/>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28800" cy="1335548"/>
                    </a:xfrm>
                    <a:prstGeom prst="rect">
                      <a:avLst/>
                    </a:prstGeom>
                    <a:noFill/>
                    <a:ln>
                      <a:noFill/>
                    </a:ln>
                  </pic:spPr>
                </pic:pic>
              </a:graphicData>
            </a:graphic>
          </wp:anchor>
        </w:drawing>
      </w:r>
      <w:r w:rsidR="00B73902">
        <w:rPr>
          <w:rFonts w:hint="eastAsia"/>
        </w:rPr>
        <w:t>啓発と教育</w:t>
      </w:r>
      <w:r w:rsidR="005A096B">
        <w:rPr>
          <w:rFonts w:hint="eastAsia"/>
        </w:rPr>
        <w:t>(</w:t>
      </w:r>
      <w:r w:rsidR="005A096B">
        <w:t>C</w:t>
      </w:r>
      <w:r w:rsidR="00955E3B">
        <w:t>4</w:t>
      </w:r>
      <w:r w:rsidR="005A096B">
        <w:t>)</w:t>
      </w:r>
    </w:p>
    <w:p w14:paraId="08528C2B" w14:textId="0514E59A"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43F34C36" w14:textId="033E36AC" w:rsidR="001E0E17" w:rsidRDefault="001E0E17" w:rsidP="001E0E17">
      <w:pPr>
        <w:pStyle w:val="af6"/>
        <w:widowControl w:val="0"/>
        <w:ind w:left="105" w:firstLine="210"/>
      </w:pPr>
      <w:r>
        <w:rPr>
          <w:rFonts w:hint="eastAsia"/>
        </w:rPr>
        <w:t>ごみの問題はすべての流域住民が関係するため、住民一人ひとりの行動変容を促すことが重要であり、啓発と教育は重要な役割を担う。そ</w:t>
      </w:r>
      <w:r w:rsidR="00887B05">
        <w:rPr>
          <w:rFonts w:hint="eastAsia"/>
        </w:rPr>
        <w:t>の点を踏まえ</w:t>
      </w:r>
      <w:r>
        <w:rPr>
          <w:rFonts w:hint="eastAsia"/>
        </w:rPr>
        <w:t>、以下のような取組みを</w:t>
      </w:r>
      <w:r w:rsidR="00887B05">
        <w:rPr>
          <w:rFonts w:hint="eastAsia"/>
        </w:rPr>
        <w:t>実施する</w:t>
      </w:r>
      <w:r>
        <w:rPr>
          <w:rFonts w:hint="eastAsia"/>
        </w:rPr>
        <w:t>。</w:t>
      </w:r>
    </w:p>
    <w:p w14:paraId="7F2C1136" w14:textId="664AE577" w:rsidR="001E0E17" w:rsidRDefault="001E0E17" w:rsidP="00086600">
      <w:pPr>
        <w:pStyle w:val="af6"/>
        <w:widowControl w:val="0"/>
        <w:ind w:left="105" w:firstLine="210"/>
      </w:pPr>
    </w:p>
    <w:p w14:paraId="0D1CC99B" w14:textId="6251F3C6" w:rsidR="001E0E17" w:rsidRDefault="00851D02" w:rsidP="002E67C1">
      <w:pPr>
        <w:pStyle w:val="5"/>
        <w:keepNext w:val="0"/>
        <w:keepLines w:val="0"/>
        <w:widowControl w:val="0"/>
        <w:ind w:left="607"/>
      </w:pPr>
      <w:r>
        <w:rPr>
          <w:noProof/>
        </w:rPr>
        <mc:AlternateContent>
          <mc:Choice Requires="wps">
            <w:drawing>
              <wp:anchor distT="0" distB="0" distL="114300" distR="114300" simplePos="0" relativeHeight="252088832" behindDoc="0" locked="0" layoutInCell="1" allowOverlap="1" wp14:anchorId="2CB59F0C" wp14:editId="20855A30">
                <wp:simplePos x="0" y="0"/>
                <wp:positionH relativeFrom="column">
                  <wp:posOffset>3733800</wp:posOffset>
                </wp:positionH>
                <wp:positionV relativeFrom="paragraph">
                  <wp:posOffset>8890</wp:posOffset>
                </wp:positionV>
                <wp:extent cx="935990" cy="144000"/>
                <wp:effectExtent l="0" t="0" r="0" b="8890"/>
                <wp:wrapNone/>
                <wp:docPr id="73" name="テキスト ボックス 73"/>
                <wp:cNvGraphicFramePr/>
                <a:graphic xmlns:a="http://schemas.openxmlformats.org/drawingml/2006/main">
                  <a:graphicData uri="http://schemas.microsoft.com/office/word/2010/wordprocessingShape">
                    <wps:wsp>
                      <wps:cNvSpPr txBox="1"/>
                      <wps:spPr>
                        <a:xfrm>
                          <a:off x="0" y="0"/>
                          <a:ext cx="935990" cy="144000"/>
                        </a:xfrm>
                        <a:prstGeom prst="rect">
                          <a:avLst/>
                        </a:prstGeom>
                        <a:noFill/>
                        <a:ln w="6350">
                          <a:noFill/>
                        </a:ln>
                      </wps:spPr>
                      <wps:txbx>
                        <w:txbxContent>
                          <w:p w14:paraId="75C5CB10" w14:textId="4D1F6412" w:rsidR="00851D02" w:rsidRPr="008665D1" w:rsidRDefault="00851D02" w:rsidP="00851D02">
                            <w:pPr>
                              <w:spacing w:line="200" w:lineRule="exact"/>
                              <w:rPr>
                                <w:rFonts w:ascii="ＭＳ ゴシック" w:eastAsia="ＭＳ ゴシック" w:hAnsi="ＭＳ ゴシック"/>
                                <w:sz w:val="16"/>
                                <w:szCs w:val="16"/>
                              </w:rPr>
                            </w:pPr>
                            <w:r w:rsidRPr="008665D1">
                              <w:rPr>
                                <w:rFonts w:hint="eastAsia"/>
                                <w:sz w:val="16"/>
                                <w:szCs w:val="16"/>
                              </w:rPr>
                              <w:t>出典：</w:t>
                            </w:r>
                            <w:proofErr w:type="spellStart"/>
                            <w:r>
                              <w:rPr>
                                <w:rFonts w:hint="eastAsia"/>
                                <w:sz w:val="16"/>
                                <w:szCs w:val="16"/>
                              </w:rPr>
                              <w:t>youtube</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59F0C" id="テキスト ボックス 73" o:spid="_x0000_s1067" type="#_x0000_t202" style="position:absolute;left:0;text-align:left;margin-left:294pt;margin-top:.7pt;width:73.7pt;height:11.3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" filled="f" stroked="f" strokeweight=".5pt">
                <v:textbox inset="0,0,0,0">
                  <w:txbxContent>
                    <w:p w14:paraId="75C5CB10" w14:textId="4D1F6412" w:rsidR="00851D02" w:rsidRPr="008665D1" w:rsidRDefault="00851D02" w:rsidP="00851D02">
                      <w:pPr>
                        <w:spacing w:line="200" w:lineRule="exact"/>
                        <w:rPr>
                          <w:rFonts w:ascii="ＭＳ ゴシック" w:eastAsia="ＭＳ ゴシック" w:hAnsi="ＭＳ ゴシック"/>
                          <w:sz w:val="16"/>
                          <w:szCs w:val="16"/>
                        </w:rPr>
                      </w:pPr>
                      <w:r w:rsidRPr="008665D1">
                        <w:rPr>
                          <w:rFonts w:hint="eastAsia"/>
                          <w:sz w:val="16"/>
                          <w:szCs w:val="16"/>
                        </w:rPr>
                        <w:t>出典：</w:t>
                      </w:r>
                      <w:proofErr w:type="spellStart"/>
                      <w:r>
                        <w:rPr>
                          <w:rFonts w:hint="eastAsia"/>
                          <w:sz w:val="16"/>
                          <w:szCs w:val="16"/>
                        </w:rPr>
                        <w:t>youtube</w:t>
                      </w:r>
                      <w:proofErr w:type="spellEnd"/>
                    </w:p>
                  </w:txbxContent>
                </v:textbox>
              </v:shape>
            </w:pict>
          </mc:Fallback>
        </mc:AlternateContent>
      </w:r>
      <w:r>
        <w:rPr>
          <w:rFonts w:hint="eastAsia"/>
          <w:noProof/>
        </w:rPr>
        <mc:AlternateContent>
          <mc:Choice Requires="wps">
            <w:drawing>
              <wp:anchor distT="0" distB="0" distL="114300" distR="114300" simplePos="0" relativeHeight="252041728" behindDoc="0" locked="0" layoutInCell="1" allowOverlap="1" wp14:anchorId="412EA26E" wp14:editId="203EC4A7">
                <wp:simplePos x="0" y="0"/>
                <wp:positionH relativeFrom="margin">
                  <wp:align>right</wp:align>
                </wp:positionH>
                <wp:positionV relativeFrom="paragraph">
                  <wp:posOffset>144145</wp:posOffset>
                </wp:positionV>
                <wp:extent cx="2050415" cy="215900"/>
                <wp:effectExtent l="0" t="0" r="6985" b="12700"/>
                <wp:wrapSquare wrapText="bothSides"/>
                <wp:docPr id="225" name="テキスト ボックス 225"/>
                <wp:cNvGraphicFramePr/>
                <a:graphic xmlns:a="http://schemas.openxmlformats.org/drawingml/2006/main">
                  <a:graphicData uri="http://schemas.microsoft.com/office/word/2010/wordprocessingShape">
                    <wps:wsp>
                      <wps:cNvSpPr txBox="1"/>
                      <wps:spPr>
                        <a:xfrm>
                          <a:off x="0" y="0"/>
                          <a:ext cx="2050415" cy="215900"/>
                        </a:xfrm>
                        <a:prstGeom prst="rect">
                          <a:avLst/>
                        </a:prstGeom>
                        <a:noFill/>
                        <a:ln>
                          <a:noFill/>
                        </a:ln>
                      </wps:spPr>
                      <wps:txbx>
                        <w:txbxContent>
                          <w:p w14:paraId="0B638158" w14:textId="4D3D471C" w:rsidR="003D4378" w:rsidRPr="00587288" w:rsidRDefault="003D4378" w:rsidP="001E0E17">
                            <w:pPr>
                              <w:pStyle w:val="aa"/>
                              <w:spacing w:line="300" w:lineRule="exact"/>
                              <w:rPr>
                                <w:rFonts w:ascii="Century" w:eastAsia="ＭＳ 明朝" w:hAnsi="Century"/>
                                <w:noProof/>
                                <w:szCs w:val="24"/>
                              </w:rPr>
                            </w:pPr>
                            <w:bookmarkStart w:id="31" w:name="_Ref8814798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18</w:t>
                            </w:r>
                            <w:r>
                              <w:fldChar w:fldCharType="end"/>
                            </w:r>
                            <w:bookmarkEnd w:id="31"/>
                            <w:r>
                              <w:rPr>
                                <w:rFonts w:hint="eastAsia"/>
                              </w:rPr>
                              <w:t xml:space="preserve">　</w:t>
                            </w:r>
                            <w:r w:rsidRPr="00B64332">
                              <w:rPr>
                                <w:rFonts w:hint="eastAsia"/>
                              </w:rPr>
                              <w:t>啓発</w:t>
                            </w:r>
                            <w:r>
                              <w:rPr>
                                <w:rFonts w:hint="eastAsia"/>
                              </w:rPr>
                              <w:t>動画</w:t>
                            </w:r>
                            <w:r>
                              <w:rPr>
                                <w:rFonts w:hint="eastAsia"/>
                              </w:rPr>
                              <w:t>(</w:t>
                            </w:r>
                            <w:r>
                              <w:t>R3</w:t>
                            </w:r>
                            <w:r>
                              <w:rPr>
                                <w:rFonts w:hint="eastAsia"/>
                              </w:rPr>
                              <w:t>年度作成</w:t>
                            </w:r>
                            <w:r>
                              <w:rPr>
                                <w:rFonts w:hint="eastAsia"/>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412EA26E" id="テキスト ボックス 225" o:spid="_x0000_s1068" type="#_x0000_t202" style="position:absolute;left:0;text-align:left;margin-left:110.25pt;margin-top:11.35pt;width:161.45pt;height:17pt;z-index:25204172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" filled="f" stroked="f">
                <v:textbox inset="0,0,0,0">
                  <w:txbxContent>
                    <w:p w14:paraId="0B638158" w14:textId="4D3D471C" w:rsidR="003D4378" w:rsidRPr="00587288" w:rsidRDefault="003D4378" w:rsidP="001E0E17">
                      <w:pPr>
                        <w:pStyle w:val="aa"/>
                        <w:spacing w:line="300" w:lineRule="exact"/>
                        <w:rPr>
                          <w:rFonts w:ascii="Century" w:eastAsia="ＭＳ 明朝" w:hAnsi="Century"/>
                          <w:noProof/>
                          <w:szCs w:val="24"/>
                        </w:rPr>
                      </w:pPr>
                      <w:bookmarkStart w:id="36" w:name="_Ref88147984"/>
                      <w:r>
                        <w:rPr>
                          <w:rFonts w:hint="eastAsia"/>
                        </w:rPr>
                        <w:t>図</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 \s 1</w:instrText>
                      </w:r>
                      <w:r>
                        <w:instrText xml:space="preserve"> </w:instrText>
                      </w:r>
                      <w:r>
                        <w:fldChar w:fldCharType="separate"/>
                      </w:r>
                      <w:r w:rsidR="00851D02">
                        <w:rPr>
                          <w:noProof/>
                        </w:rPr>
                        <w:t>18</w:t>
                      </w:r>
                      <w:r>
                        <w:fldChar w:fldCharType="end"/>
                      </w:r>
                      <w:bookmarkEnd w:id="36"/>
                      <w:r>
                        <w:rPr>
                          <w:rFonts w:hint="eastAsia"/>
                        </w:rPr>
                        <w:t xml:space="preserve">　</w:t>
                      </w:r>
                      <w:r w:rsidRPr="00B64332">
                        <w:rPr>
                          <w:rFonts w:hint="eastAsia"/>
                        </w:rPr>
                        <w:t>啓発</w:t>
                      </w:r>
                      <w:r>
                        <w:rPr>
                          <w:rFonts w:hint="eastAsia"/>
                        </w:rPr>
                        <w:t>動画</w:t>
                      </w:r>
                      <w:r>
                        <w:rPr>
                          <w:rFonts w:hint="eastAsia"/>
                        </w:rPr>
                        <w:t>(</w:t>
                      </w:r>
                      <w:r>
                        <w:t>R3</w:t>
                      </w:r>
                      <w:r>
                        <w:rPr>
                          <w:rFonts w:hint="eastAsia"/>
                        </w:rPr>
                        <w:t>年度作成</w:t>
                      </w:r>
                      <w:r>
                        <w:rPr>
                          <w:rFonts w:hint="eastAsia"/>
                        </w:rPr>
                        <w:t>)</w:t>
                      </w:r>
                    </w:p>
                  </w:txbxContent>
                </v:textbox>
                <w10:wrap type="square" anchorx="margin"/>
              </v:shape>
            </w:pict>
          </mc:Fallback>
        </mc:AlternateContent>
      </w:r>
      <w:r w:rsidR="001E0E17">
        <w:rPr>
          <w:rFonts w:hint="eastAsia"/>
        </w:rPr>
        <w:t>SNS</w:t>
      </w:r>
      <w:r w:rsidR="001E0E17">
        <w:rPr>
          <w:rFonts w:hint="eastAsia"/>
        </w:rPr>
        <w:t>や広報誌など様々な媒体を活用した情報発信</w:t>
      </w:r>
    </w:p>
    <w:p w14:paraId="246F03B8" w14:textId="5C8BE9A0" w:rsidR="001E0E17" w:rsidRDefault="001E0E17" w:rsidP="002E67C1">
      <w:pPr>
        <w:pStyle w:val="af8"/>
        <w:widowControl w:val="0"/>
        <w:ind w:left="210" w:firstLine="210"/>
      </w:pPr>
      <w:r w:rsidRPr="00BE6998">
        <w:rPr>
          <w:rFonts w:hint="eastAsia"/>
        </w:rPr>
        <w:t>ごみの散乱防止対策重点</w:t>
      </w:r>
      <w:r>
        <w:rPr>
          <w:rFonts w:hint="eastAsia"/>
        </w:rPr>
        <w:t>地点</w:t>
      </w:r>
      <w:r w:rsidRPr="00BE6998">
        <w:rPr>
          <w:rFonts w:hint="eastAsia"/>
        </w:rPr>
        <w:t>に</w:t>
      </w:r>
      <w:r>
        <w:rPr>
          <w:rFonts w:hint="eastAsia"/>
        </w:rPr>
        <w:t>おいて実施した取組内容や取組効果</w:t>
      </w:r>
      <w:r w:rsidRPr="00BE6998">
        <w:t>を広く情報発信することで</w:t>
      </w:r>
      <w:r>
        <w:rPr>
          <w:rFonts w:hint="eastAsia"/>
        </w:rPr>
        <w:t>、</w:t>
      </w:r>
      <w:r w:rsidRPr="00BE6998">
        <w:t>啓発看板や監視カメラの設置等</w:t>
      </w:r>
      <w:r>
        <w:rPr>
          <w:rFonts w:hint="eastAsia"/>
        </w:rPr>
        <w:t>の取組</w:t>
      </w:r>
      <w:r w:rsidR="00C3169E">
        <w:rPr>
          <w:rFonts w:hint="eastAsia"/>
        </w:rPr>
        <w:t>を</w:t>
      </w:r>
      <w:r>
        <w:rPr>
          <w:rFonts w:hint="eastAsia"/>
        </w:rPr>
        <w:t>加速させ、</w:t>
      </w:r>
      <w:r w:rsidRPr="00BE6998">
        <w:t>ごみの発生を抑制する。</w:t>
      </w:r>
    </w:p>
    <w:p w14:paraId="45500CFB" w14:textId="5C0FC3FB" w:rsidR="00A84A17" w:rsidRDefault="001E0E17" w:rsidP="00A84A17">
      <w:pPr>
        <w:pStyle w:val="af8"/>
        <w:widowControl w:val="0"/>
        <w:ind w:left="210" w:firstLine="210"/>
        <w:rPr>
          <w:rFonts w:ascii="ＭＳ 明朝" w:hAnsi="ＭＳ 明朝"/>
          <w:b/>
          <w:bCs/>
        </w:rPr>
      </w:pPr>
      <w:r>
        <w:rPr>
          <w:rFonts w:hint="eastAsia"/>
        </w:rPr>
        <w:t>また、</w:t>
      </w:r>
      <w:r w:rsidRPr="00D64F2E">
        <w:rPr>
          <w:rFonts w:hint="eastAsia"/>
        </w:rPr>
        <w:t>協議会で作成した啓発動画</w:t>
      </w:r>
      <w:r w:rsidR="00C3169E">
        <w:rPr>
          <w:rFonts w:hint="eastAsia"/>
        </w:rPr>
        <w:t>(</w:t>
      </w:r>
      <w:r w:rsidR="00C3169E" w:rsidRPr="00C3169E">
        <w:rPr>
          <w:rFonts w:ascii="Arial" w:eastAsia="ＭＳ ゴシック" w:hAnsi="Arial" w:cs="Arial"/>
        </w:rPr>
        <w:fldChar w:fldCharType="begin"/>
      </w:r>
      <w:r w:rsidR="00C3169E" w:rsidRPr="00C3169E">
        <w:rPr>
          <w:rFonts w:ascii="Arial" w:eastAsia="ＭＳ ゴシック" w:hAnsi="Arial" w:cs="Arial"/>
        </w:rPr>
        <w:instrText xml:space="preserve"> REF _Ref88147984 \h  \* MERGEFORMAT </w:instrText>
      </w:r>
      <w:r w:rsidR="00C3169E" w:rsidRPr="00C3169E">
        <w:rPr>
          <w:rFonts w:ascii="Arial" w:eastAsia="ＭＳ ゴシック" w:hAnsi="Arial" w:cs="Arial"/>
        </w:rPr>
      </w:r>
      <w:r w:rsidR="00C3169E" w:rsidRPr="00C3169E">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5.18</w:t>
      </w:r>
      <w:r w:rsidR="00C3169E" w:rsidRPr="00C3169E">
        <w:rPr>
          <w:rFonts w:ascii="Arial" w:eastAsia="ＭＳ ゴシック" w:hAnsi="Arial" w:cs="Arial"/>
        </w:rPr>
        <w:fldChar w:fldCharType="end"/>
      </w:r>
      <w:r w:rsidR="00C3169E">
        <w:rPr>
          <w:rFonts w:hint="eastAsia"/>
        </w:rPr>
        <w:t>)</w:t>
      </w:r>
      <w:r>
        <w:rPr>
          <w:rFonts w:hint="eastAsia"/>
        </w:rPr>
        <w:t>等の啓発資材の紹介</w:t>
      </w:r>
      <w:r w:rsidRPr="00D64F2E">
        <w:rPr>
          <w:rFonts w:hint="eastAsia"/>
        </w:rPr>
        <w:t>や、イベント</w:t>
      </w:r>
      <w:r>
        <w:rPr>
          <w:rFonts w:hint="eastAsia"/>
        </w:rPr>
        <w:t>の開催</w:t>
      </w:r>
      <w:r w:rsidRPr="00D64F2E">
        <w:t>状況</w:t>
      </w:r>
      <w:r w:rsidRPr="00D64F2E">
        <w:rPr>
          <w:rFonts w:hint="eastAsia"/>
        </w:rPr>
        <w:t>等について、</w:t>
      </w:r>
      <w:r w:rsidRPr="00D64F2E">
        <w:t>SNS</w:t>
      </w:r>
      <w:r w:rsidRPr="00D64F2E">
        <w:rPr>
          <w:rFonts w:hint="eastAsia"/>
        </w:rPr>
        <w:t>や市広報誌</w:t>
      </w:r>
      <w:r w:rsidRPr="00D64F2E">
        <w:t>等</w:t>
      </w:r>
      <w:r w:rsidRPr="00D64F2E">
        <w:rPr>
          <w:rFonts w:hint="eastAsia"/>
        </w:rPr>
        <w:t>で</w:t>
      </w:r>
      <w:r w:rsidR="00887B05">
        <w:rPr>
          <w:rFonts w:hint="eastAsia"/>
        </w:rPr>
        <w:t>の</w:t>
      </w:r>
      <w:r w:rsidRPr="00D64F2E">
        <w:rPr>
          <w:rFonts w:hint="eastAsia"/>
        </w:rPr>
        <w:t>定期的</w:t>
      </w:r>
      <w:r w:rsidR="00887B05">
        <w:rPr>
          <w:rFonts w:hint="eastAsia"/>
        </w:rPr>
        <w:t>な</w:t>
      </w:r>
      <w:r w:rsidRPr="00D64F2E">
        <w:rPr>
          <w:rFonts w:hint="eastAsia"/>
        </w:rPr>
        <w:t>情報発信を</w:t>
      </w:r>
      <w:r w:rsidR="00887B05">
        <w:rPr>
          <w:rFonts w:hint="eastAsia"/>
        </w:rPr>
        <w:t>実施する</w:t>
      </w:r>
      <w:r w:rsidRPr="00D64F2E">
        <w:rPr>
          <w:rFonts w:hint="eastAsia"/>
        </w:rPr>
        <w:t>。</w:t>
      </w:r>
      <w:r w:rsidR="00A84A17">
        <w:rPr>
          <w:rFonts w:ascii="ＭＳ 明朝" w:hAnsi="ＭＳ 明朝"/>
          <w:b/>
          <w:bCs/>
        </w:rPr>
        <w:br w:type="page"/>
      </w:r>
    </w:p>
    <w:p w14:paraId="2B0ECF5A" w14:textId="1E9310B3" w:rsidR="001E0E17" w:rsidRDefault="001E0E17" w:rsidP="001E0E17">
      <w:pPr>
        <w:pStyle w:val="5"/>
        <w:ind w:left="607"/>
      </w:pPr>
      <w:r>
        <w:rPr>
          <w:rFonts w:hint="eastAsia"/>
        </w:rPr>
        <w:lastRenderedPageBreak/>
        <w:t>清掃イベントやエコツーリズム等の環境イベントにおける啓発</w:t>
      </w:r>
    </w:p>
    <w:p w14:paraId="72358530" w14:textId="582D9AB7" w:rsidR="001E0E17" w:rsidRDefault="001E0E17" w:rsidP="001E0E17">
      <w:pPr>
        <w:pStyle w:val="af8"/>
        <w:ind w:left="210" w:firstLine="210"/>
      </w:pPr>
      <w:r w:rsidRPr="00D64F2E">
        <w:rPr>
          <w:rFonts w:hint="eastAsia"/>
        </w:rPr>
        <w:t>各市において実施されている清掃イベントやエコツーリズム等の</w:t>
      </w:r>
      <w:r>
        <w:rPr>
          <w:rFonts w:hint="eastAsia"/>
        </w:rPr>
        <w:t>環境</w:t>
      </w:r>
      <w:r w:rsidRPr="00D64F2E">
        <w:rPr>
          <w:rFonts w:hint="eastAsia"/>
        </w:rPr>
        <w:t>イベント</w:t>
      </w:r>
      <w:r>
        <w:rPr>
          <w:rFonts w:hint="eastAsia"/>
        </w:rPr>
        <w:t>の場において、</w:t>
      </w:r>
      <w:r w:rsidR="00A84A17">
        <w:rPr>
          <w:rFonts w:hint="eastAsia"/>
        </w:rPr>
        <w:t>浮遊ごみ対策などの</w:t>
      </w:r>
      <w:r>
        <w:rPr>
          <w:rFonts w:hint="eastAsia"/>
        </w:rPr>
        <w:t>観点</w:t>
      </w:r>
      <w:r w:rsidR="00A84A17">
        <w:rPr>
          <w:rFonts w:hint="eastAsia"/>
        </w:rPr>
        <w:t>を</w:t>
      </w:r>
      <w:r>
        <w:rPr>
          <w:rFonts w:hint="eastAsia"/>
        </w:rPr>
        <w:t>盛り込むことで、住民一人ひとりの生活スタイルを見直す機会となるような啓発を</w:t>
      </w:r>
      <w:r w:rsidR="00887B05">
        <w:rPr>
          <w:rFonts w:hint="eastAsia"/>
        </w:rPr>
        <w:t>実施する</w:t>
      </w:r>
      <w:r w:rsidRPr="00D64F2E">
        <w:rPr>
          <w:rFonts w:hint="eastAsia"/>
        </w:rPr>
        <w:t>。</w:t>
      </w:r>
    </w:p>
    <w:p w14:paraId="0A4365F2" w14:textId="5835226A" w:rsidR="001E0E17" w:rsidRPr="00936E06" w:rsidRDefault="001E0E17" w:rsidP="001E0E17">
      <w:pPr>
        <w:pStyle w:val="af8"/>
        <w:ind w:left="210" w:firstLine="210"/>
      </w:pPr>
      <w:r w:rsidRPr="00936E06">
        <w:rPr>
          <w:rFonts w:hint="eastAsia"/>
        </w:rPr>
        <w:t>また、企業や</w:t>
      </w:r>
      <w:r>
        <w:rPr>
          <w:rFonts w:hint="eastAsia"/>
        </w:rPr>
        <w:t>大学</w:t>
      </w:r>
      <w:r w:rsidRPr="00936E06">
        <w:rPr>
          <w:rFonts w:hint="eastAsia"/>
        </w:rPr>
        <w:t>等と連携し、幅広い年齢層の参加が期待できるイベント等を企画・実施</w:t>
      </w:r>
      <w:r w:rsidR="00887B05">
        <w:rPr>
          <w:rFonts w:hint="eastAsia"/>
        </w:rPr>
        <w:t>し</w:t>
      </w:r>
      <w:r w:rsidRPr="00936E06">
        <w:rPr>
          <w:rFonts w:hint="eastAsia"/>
        </w:rPr>
        <w:t>、美化活動のさらなる活性化を図る。</w:t>
      </w:r>
    </w:p>
    <w:p w14:paraId="56AAB0C8" w14:textId="77777777" w:rsidR="001E0E17" w:rsidRPr="00AC1884" w:rsidRDefault="001E0E17" w:rsidP="001E0E17">
      <w:pPr>
        <w:ind w:firstLineChars="200" w:firstLine="422"/>
        <w:rPr>
          <w:rFonts w:ascii="ＭＳ 明朝" w:hAnsi="ＭＳ 明朝"/>
          <w:b/>
          <w:bCs/>
        </w:rPr>
      </w:pPr>
    </w:p>
    <w:p w14:paraId="6D4CC783" w14:textId="0A9664CE" w:rsidR="001E0E17" w:rsidRDefault="001E0E17" w:rsidP="001E0E17">
      <w:pPr>
        <w:pStyle w:val="5"/>
        <w:ind w:left="607"/>
      </w:pPr>
      <w:r>
        <w:rPr>
          <w:rFonts w:hint="eastAsia"/>
        </w:rPr>
        <w:t>環境教育の実施</w:t>
      </w:r>
    </w:p>
    <w:p w14:paraId="358EEB25" w14:textId="4193D471" w:rsidR="001E0E17" w:rsidRPr="00936E06" w:rsidRDefault="001E0E17" w:rsidP="001E0E17">
      <w:pPr>
        <w:pStyle w:val="af8"/>
        <w:ind w:left="210" w:firstLine="210"/>
      </w:pPr>
      <w:r>
        <w:rPr>
          <w:rFonts w:hint="eastAsia"/>
        </w:rPr>
        <w:t>ごみ問題の解決に向けては、現世代において最大限の発生抑制と回収・処理に取り組むことに加えて、将来世代を担う世代に向けた環境教育</w:t>
      </w:r>
      <w:r w:rsidR="00C3169E">
        <w:rPr>
          <w:rFonts w:hint="eastAsia"/>
        </w:rPr>
        <w:t>が</w:t>
      </w:r>
      <w:r>
        <w:rPr>
          <w:rFonts w:hint="eastAsia"/>
        </w:rPr>
        <w:t>非常に重要である。そこで、教育機関等と連携し、学校現場等で積極的にごみ問題を発信し、ごみが発生しないような生活を心がける、ポイ捨ては絶対にしないなど、意識醸成やライフスタイルの定着を図る。</w:t>
      </w:r>
    </w:p>
    <w:p w14:paraId="46DFBC57" w14:textId="5DEC800D" w:rsidR="001E0E17" w:rsidRPr="00AC1884" w:rsidRDefault="001E0E17" w:rsidP="001E0E17">
      <w:pPr>
        <w:rPr>
          <w:rFonts w:ascii="ＭＳ 明朝" w:hAnsi="ＭＳ 明朝"/>
          <w:bCs/>
        </w:rPr>
      </w:pPr>
    </w:p>
    <w:p w14:paraId="10491D8A" w14:textId="5AAE167E" w:rsidR="001E0E17" w:rsidRDefault="001E0E17" w:rsidP="001E0E17">
      <w:pPr>
        <w:pStyle w:val="5"/>
        <w:ind w:left="607"/>
      </w:pPr>
      <w:r w:rsidRPr="00BE6998">
        <w:rPr>
          <w:rFonts w:hint="eastAsia"/>
        </w:rPr>
        <w:t>流域統一デザインの啓発看板の設置</w:t>
      </w:r>
      <w:r>
        <w:rPr>
          <w:rFonts w:hint="eastAsia"/>
        </w:rPr>
        <w:t>（再掲）</w:t>
      </w:r>
    </w:p>
    <w:p w14:paraId="5FFEF8FE" w14:textId="43AAF376" w:rsidR="001E0E17" w:rsidRPr="004B6734" w:rsidRDefault="001E0E17" w:rsidP="001E0E17">
      <w:pPr>
        <w:pStyle w:val="af8"/>
        <w:ind w:left="210" w:firstLine="210"/>
      </w:pPr>
      <w:r w:rsidRPr="00F1515D">
        <w:rPr>
          <w:rFonts w:hint="eastAsia"/>
        </w:rPr>
        <w:t>ごみの散乱が目立つ場所を把握し、重点対策</w:t>
      </w:r>
      <w:r>
        <w:rPr>
          <w:rFonts w:hint="eastAsia"/>
        </w:rPr>
        <w:t>地域</w:t>
      </w:r>
      <w:r w:rsidRPr="00F1515D">
        <w:rPr>
          <w:rFonts w:hint="eastAsia"/>
        </w:rPr>
        <w:t>を整理し</w:t>
      </w:r>
      <w:r>
        <w:rPr>
          <w:rFonts w:hint="eastAsia"/>
        </w:rPr>
        <w:t>た上で</w:t>
      </w:r>
      <w:r w:rsidRPr="00F1515D">
        <w:rPr>
          <w:rFonts w:hint="eastAsia"/>
        </w:rPr>
        <w:t>、ポイ捨て防止看板</w:t>
      </w:r>
      <w:r>
        <w:rPr>
          <w:rFonts w:hint="eastAsia"/>
        </w:rPr>
        <w:t>や監視カメラの</w:t>
      </w:r>
      <w:r w:rsidRPr="00F1515D">
        <w:rPr>
          <w:rFonts w:hint="eastAsia"/>
        </w:rPr>
        <w:t>設置</w:t>
      </w:r>
      <w:r>
        <w:rPr>
          <w:rFonts w:hint="eastAsia"/>
        </w:rPr>
        <w:t>など、地域に応じた</w:t>
      </w:r>
      <w:r w:rsidR="00AC1884">
        <w:rPr>
          <w:rFonts w:hint="eastAsia"/>
        </w:rPr>
        <w:t>対策を実施する</w:t>
      </w:r>
      <w:r w:rsidRPr="00F1515D">
        <w:rPr>
          <w:rFonts w:hint="eastAsia"/>
        </w:rPr>
        <w:t>。</w:t>
      </w:r>
    </w:p>
    <w:p w14:paraId="53A31B83" w14:textId="66D4D039" w:rsidR="001E0E17" w:rsidRPr="00AC1884" w:rsidRDefault="001E0E17" w:rsidP="001E0E17">
      <w:pPr>
        <w:rPr>
          <w:rFonts w:ascii="ＭＳ 明朝" w:hAnsi="ＭＳ 明朝"/>
          <w:bCs/>
        </w:rPr>
      </w:pPr>
    </w:p>
    <w:p w14:paraId="3363585E" w14:textId="0F4395ED" w:rsidR="001E0E17" w:rsidRPr="00F1515D" w:rsidRDefault="001E0E17" w:rsidP="001E0E17">
      <w:pPr>
        <w:pStyle w:val="5"/>
        <w:ind w:left="607"/>
      </w:pPr>
      <w:r w:rsidRPr="00BE6998">
        <w:rPr>
          <w:rFonts w:hint="eastAsia"/>
        </w:rPr>
        <w:t>美化活動で回収されたごみの組成調査の働きかけ</w:t>
      </w:r>
    </w:p>
    <w:p w14:paraId="0541D795" w14:textId="2EF68FE8" w:rsidR="001E0E17" w:rsidRDefault="001E0E17" w:rsidP="001E0E17">
      <w:pPr>
        <w:pStyle w:val="af8"/>
        <w:ind w:left="210" w:firstLine="210"/>
      </w:pPr>
      <w:r>
        <w:rPr>
          <w:rFonts w:hint="eastAsia"/>
        </w:rPr>
        <w:t>河道内のごみの実態や発生プロセスをより正確に把握することは、効果的な発生抑制対策を検討・実施することにつながり、河道内のごみ量削減に資すると考えられる。</w:t>
      </w:r>
    </w:p>
    <w:p w14:paraId="49F822E7" w14:textId="520DDBDA" w:rsidR="001E0E17" w:rsidRDefault="001E0E17" w:rsidP="001E0E17">
      <w:pPr>
        <w:pStyle w:val="af8"/>
        <w:ind w:left="210" w:firstLine="210"/>
      </w:pPr>
      <w:r>
        <w:rPr>
          <w:rFonts w:hint="eastAsia"/>
        </w:rPr>
        <w:t>そこで、ごみの種類や量を把握する「美化活動ごみ調査カード</w:t>
      </w:r>
      <w:r>
        <w:rPr>
          <w:rFonts w:hint="eastAsia"/>
        </w:rPr>
        <w:t>(</w:t>
      </w:r>
      <w:r w:rsidRPr="001E0E17">
        <w:rPr>
          <w:rFonts w:ascii="Arial" w:eastAsia="ＭＳ ゴシック" w:hAnsi="Arial" w:cs="Arial"/>
        </w:rPr>
        <w:fldChar w:fldCharType="begin"/>
      </w:r>
      <w:r w:rsidRPr="001E0E17">
        <w:rPr>
          <w:rFonts w:ascii="Arial" w:eastAsia="ＭＳ ゴシック" w:hAnsi="Arial" w:cs="Arial"/>
        </w:rPr>
        <w:instrText xml:space="preserve"> REF _Ref87946149 \h  \* MERGEFORMAT </w:instrText>
      </w:r>
      <w:r w:rsidRPr="001E0E17">
        <w:rPr>
          <w:rFonts w:ascii="Arial" w:eastAsia="ＭＳ ゴシック" w:hAnsi="Arial" w:cs="Arial"/>
        </w:rPr>
      </w:r>
      <w:r w:rsidRPr="001E0E17">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5.19</w:t>
      </w:r>
      <w:r w:rsidRPr="001E0E17">
        <w:rPr>
          <w:rFonts w:ascii="Arial" w:eastAsia="ＭＳ ゴシック" w:hAnsi="Arial" w:cs="Arial"/>
        </w:rPr>
        <w:fldChar w:fldCharType="end"/>
      </w:r>
      <w:r>
        <w:rPr>
          <w:rFonts w:hint="eastAsia"/>
        </w:rPr>
        <w:t>)</w:t>
      </w:r>
      <w:r>
        <w:rPr>
          <w:rFonts w:hint="eastAsia"/>
        </w:rPr>
        <w:t>」の活用を、</w:t>
      </w:r>
      <w:r w:rsidR="0061617B">
        <w:rPr>
          <w:rFonts w:hint="eastAsia"/>
        </w:rPr>
        <w:t>流域</w:t>
      </w:r>
      <w:r>
        <w:rPr>
          <w:rFonts w:hint="eastAsia"/>
        </w:rPr>
        <w:t>住民</w:t>
      </w:r>
      <w:r w:rsidR="0061617B">
        <w:rPr>
          <w:rFonts w:hint="eastAsia"/>
        </w:rPr>
        <w:t>、</w:t>
      </w:r>
      <w:r>
        <w:rPr>
          <w:rFonts w:hint="eastAsia"/>
        </w:rPr>
        <w:t>N</w:t>
      </w:r>
      <w:r>
        <w:t>PO</w:t>
      </w:r>
      <w:r>
        <w:rPr>
          <w:rFonts w:hint="eastAsia"/>
        </w:rPr>
        <w:t>、企業等による美化活動に働きかけ、河道内のごみの組成を把握するとともに、この調査結果を広く情報発信する。</w:t>
      </w:r>
    </w:p>
    <w:p w14:paraId="4F5FE576" w14:textId="3FA2AA34" w:rsidR="001E0E17" w:rsidRPr="001E0E17" w:rsidRDefault="001D5097" w:rsidP="001E0E17">
      <w:r>
        <w:rPr>
          <w:noProof/>
        </w:rPr>
        <w:drawing>
          <wp:anchor distT="0" distB="0" distL="114300" distR="114300" simplePos="0" relativeHeight="252044800" behindDoc="0" locked="0" layoutInCell="1" allowOverlap="1" wp14:anchorId="43B9812A" wp14:editId="79CC7196">
            <wp:simplePos x="0" y="0"/>
            <wp:positionH relativeFrom="column">
              <wp:posOffset>471170</wp:posOffset>
            </wp:positionH>
            <wp:positionV relativeFrom="paragraph">
              <wp:posOffset>113665</wp:posOffset>
            </wp:positionV>
            <wp:extent cx="2317968" cy="3276000"/>
            <wp:effectExtent l="19050" t="19050" r="25400" b="19685"/>
            <wp:wrapNone/>
            <wp:docPr id="75" name="図 75" descr="ダイアグラム, 設計図, 概略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5" descr="ダイアグラム, 設計図, 概略図&#10;&#10;自動的に生成された説明"/>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44" t="4327" r="6685" b="5053"/>
                    <a:stretch/>
                  </pic:blipFill>
                  <pic:spPr bwMode="auto">
                    <a:xfrm>
                      <a:off x="0" y="0"/>
                      <a:ext cx="2317968" cy="327600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7BF332" w14:textId="2360CF86" w:rsidR="001E0E17" w:rsidRPr="001E0E17" w:rsidRDefault="007B103E" w:rsidP="001E0E17">
      <w:r w:rsidRPr="001E0E17">
        <w:rPr>
          <w:noProof/>
        </w:rPr>
        <w:drawing>
          <wp:anchor distT="0" distB="0" distL="0" distR="0" simplePos="0" relativeHeight="251865600" behindDoc="0" locked="0" layoutInCell="1" allowOverlap="1" wp14:anchorId="141C29F9" wp14:editId="332E8E5D">
            <wp:simplePos x="0" y="0"/>
            <wp:positionH relativeFrom="margin">
              <wp:posOffset>2660015</wp:posOffset>
            </wp:positionH>
            <wp:positionV relativeFrom="paragraph">
              <wp:posOffset>165573</wp:posOffset>
            </wp:positionV>
            <wp:extent cx="2924175" cy="2375535"/>
            <wp:effectExtent l="26670" t="11430" r="17145" b="17145"/>
            <wp:wrapNone/>
            <wp:docPr id="224" name="図 224"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24" descr="ダイアグラム&#10;&#10;自動的に生成された説明"/>
                    <pic:cNvPicPr/>
                  </pic:nvPicPr>
                  <pic:blipFill rotWithShape="1">
                    <a:blip r:embed="rId39">
                      <a:extLst>
                        <a:ext uri="{28A0092B-C50C-407E-A947-70E740481C1C}">
                          <a14:useLocalDpi xmlns:a14="http://schemas.microsoft.com/office/drawing/2010/main" val="0"/>
                        </a:ext>
                      </a:extLst>
                    </a:blip>
                    <a:srcRect l="17389"/>
                    <a:stretch/>
                  </pic:blipFill>
                  <pic:spPr bwMode="auto">
                    <a:xfrm rot="16200000">
                      <a:off x="0" y="0"/>
                      <a:ext cx="2924175" cy="237553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8C3A1C" w14:textId="3FE3DB4C" w:rsidR="001E0E17" w:rsidRPr="001E0E17" w:rsidRDefault="001E0E17" w:rsidP="001E0E17"/>
    <w:p w14:paraId="3BC483DA" w14:textId="423332F1" w:rsidR="001E0E17" w:rsidRPr="001E0E17" w:rsidRDefault="001E0E17" w:rsidP="001E0E17"/>
    <w:p w14:paraId="49174239" w14:textId="7E512C15" w:rsidR="001E0E17" w:rsidRDefault="001E0E17" w:rsidP="001E0E17"/>
    <w:p w14:paraId="0B1520DC" w14:textId="08E2422D" w:rsidR="0061617B" w:rsidRDefault="0061617B" w:rsidP="001E0E17"/>
    <w:p w14:paraId="6B117BA2" w14:textId="18C0D40A" w:rsidR="00A84A17" w:rsidRDefault="00A84A17" w:rsidP="001E0E17"/>
    <w:p w14:paraId="3893438C" w14:textId="53AB30CE" w:rsidR="00A84A17" w:rsidRDefault="00A84A17" w:rsidP="001E0E17"/>
    <w:p w14:paraId="697C37CF" w14:textId="222F77F1" w:rsidR="00A84A17" w:rsidRDefault="00A84A17" w:rsidP="001E0E17"/>
    <w:p w14:paraId="12190F7A" w14:textId="178B5911" w:rsidR="00A84A17" w:rsidRDefault="00A84A17" w:rsidP="001E0E17"/>
    <w:p w14:paraId="57E4A489" w14:textId="369E05ED" w:rsidR="00A84A17" w:rsidRDefault="00A84A17" w:rsidP="001E0E17"/>
    <w:p w14:paraId="67561622" w14:textId="5BABF352" w:rsidR="00A84A17" w:rsidRDefault="00A84A17" w:rsidP="001E0E17"/>
    <w:p w14:paraId="6EA2793D" w14:textId="547E1027" w:rsidR="00A84A17" w:rsidRDefault="00A84A17" w:rsidP="001E0E17"/>
    <w:p w14:paraId="033E99FD" w14:textId="41139BCB" w:rsidR="00A84A17" w:rsidRDefault="00A84A17" w:rsidP="001E0E17"/>
    <w:p w14:paraId="284C9C01" w14:textId="77777777" w:rsidR="00A84A17" w:rsidRPr="001E0E17" w:rsidRDefault="00A84A17" w:rsidP="001E0E17"/>
    <w:p w14:paraId="6BD7F072" w14:textId="6B68A0A3" w:rsidR="00E202B8" w:rsidRDefault="001E0E17" w:rsidP="00A84A17">
      <w:pPr>
        <w:pStyle w:val="aa"/>
      </w:pPr>
      <w:bookmarkStart w:id="32" w:name="_Ref87946149"/>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19</w:t>
      </w:r>
      <w:r w:rsidR="00D53657">
        <w:fldChar w:fldCharType="end"/>
      </w:r>
      <w:bookmarkEnd w:id="32"/>
      <w:r>
        <w:rPr>
          <w:rFonts w:hint="eastAsia"/>
        </w:rPr>
        <w:t xml:space="preserve">　</w:t>
      </w:r>
      <w:r w:rsidR="00111250">
        <w:rPr>
          <w:rFonts w:hint="eastAsia"/>
        </w:rPr>
        <w:t>美化活動</w:t>
      </w:r>
      <w:r w:rsidRPr="001E0E17">
        <w:rPr>
          <w:rFonts w:hint="eastAsia"/>
        </w:rPr>
        <w:t>ごみ</w:t>
      </w:r>
      <w:r w:rsidR="00111250">
        <w:rPr>
          <w:rFonts w:hint="eastAsia"/>
        </w:rPr>
        <w:t>調査カード</w:t>
      </w:r>
      <w:r w:rsidR="00111250">
        <w:rPr>
          <w:rFonts w:hint="eastAsia"/>
        </w:rPr>
        <w:t>(</w:t>
      </w:r>
      <w:r w:rsidRPr="001E0E17">
        <w:rPr>
          <w:rFonts w:hint="eastAsia"/>
        </w:rPr>
        <w:t>組成調査カード</w:t>
      </w:r>
      <w:r w:rsidR="00111250">
        <w:rPr>
          <w:rFonts w:hint="eastAsia"/>
        </w:rPr>
        <w:t>)</w:t>
      </w:r>
      <w:r w:rsidR="00E202B8">
        <w:br w:type="page"/>
      </w:r>
    </w:p>
    <w:p w14:paraId="3B58FEBD" w14:textId="2239F4EE" w:rsidR="00B73902" w:rsidRDefault="00B73902" w:rsidP="00B73902">
      <w:pPr>
        <w:pStyle w:val="3"/>
      </w:pPr>
      <w:r>
        <w:rPr>
          <w:rFonts w:hint="eastAsia"/>
        </w:rPr>
        <w:lastRenderedPageBreak/>
        <w:t>スカム対策の取組</w:t>
      </w:r>
    </w:p>
    <w:p w14:paraId="776705E4" w14:textId="56FC61DA" w:rsidR="00B73902" w:rsidRDefault="00B73902" w:rsidP="00187C5B">
      <w:pPr>
        <w:pStyle w:val="4"/>
        <w:ind w:left="570"/>
      </w:pPr>
      <w:r>
        <w:rPr>
          <w:rFonts w:hint="eastAsia"/>
        </w:rPr>
        <w:t>底泥の浚渫</w:t>
      </w:r>
      <w:r w:rsidR="005A096B">
        <w:rPr>
          <w:rFonts w:hint="eastAsia"/>
        </w:rPr>
        <w:t>(</w:t>
      </w:r>
      <w:r w:rsidR="005A096B">
        <w:t>D1)</w:t>
      </w:r>
    </w:p>
    <w:p w14:paraId="2CEA965F" w14:textId="3E978CA2"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p>
    <w:p w14:paraId="6C667BF9" w14:textId="5AA8FD3E" w:rsidR="00187C5B" w:rsidRDefault="009502B2" w:rsidP="009502B2">
      <w:pPr>
        <w:pStyle w:val="af6"/>
        <w:ind w:left="105" w:firstLine="210"/>
      </w:pPr>
      <w:r>
        <w:rPr>
          <w:rFonts w:hint="eastAsia"/>
        </w:rPr>
        <w:t>スカム</w:t>
      </w:r>
      <w:r w:rsidR="0061617B">
        <w:rPr>
          <w:rFonts w:hint="eastAsia"/>
        </w:rPr>
        <w:t>発生や水質悪化の原因</w:t>
      </w:r>
      <w:r w:rsidR="00C418EA">
        <w:rPr>
          <w:rFonts w:hint="eastAsia"/>
        </w:rPr>
        <w:t>と</w:t>
      </w:r>
      <w:r>
        <w:rPr>
          <w:rFonts w:hint="eastAsia"/>
        </w:rPr>
        <w:t>なる底泥を</w:t>
      </w:r>
      <w:r w:rsidRPr="009502B2">
        <w:rPr>
          <w:rFonts w:hint="eastAsia"/>
        </w:rPr>
        <w:t>浚渫により除去し、スカムの発生抑制</w:t>
      </w:r>
      <w:r w:rsidR="0061617B">
        <w:rPr>
          <w:rFonts w:hint="eastAsia"/>
        </w:rPr>
        <w:t>等、河川環境の改善</w:t>
      </w:r>
      <w:r w:rsidRPr="009502B2">
        <w:rPr>
          <w:rFonts w:hint="eastAsia"/>
        </w:rPr>
        <w:t>を図る。</w:t>
      </w:r>
    </w:p>
    <w:p w14:paraId="543AE84C" w14:textId="77777777" w:rsidR="006C7A69" w:rsidRDefault="006C7A69" w:rsidP="006C7A69">
      <w:r>
        <w:rPr>
          <w:noProof/>
        </w:rPr>
        <w:drawing>
          <wp:anchor distT="0" distB="0" distL="114300" distR="114300" simplePos="0" relativeHeight="251764224" behindDoc="0" locked="0" layoutInCell="1" allowOverlap="1" wp14:anchorId="54BBB89B" wp14:editId="1C185DD4">
            <wp:simplePos x="0" y="0"/>
            <wp:positionH relativeFrom="column">
              <wp:posOffset>492760</wp:posOffset>
            </wp:positionH>
            <wp:positionV relativeFrom="paragraph">
              <wp:posOffset>99695</wp:posOffset>
            </wp:positionV>
            <wp:extent cx="2303780" cy="1727835"/>
            <wp:effectExtent l="0" t="0" r="1270" b="5715"/>
            <wp:wrapNone/>
            <wp:docPr id="36" name="図 36" descr="建物, パワーショベル, 屋外, 輸送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建物, パワーショベル, 屋外, 輸送 が含まれている画像&#10;&#10;自動的に生成された説明"/>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0378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5248" behindDoc="0" locked="0" layoutInCell="1" allowOverlap="1" wp14:anchorId="3905181B" wp14:editId="6DD451E6">
            <wp:simplePos x="0" y="0"/>
            <wp:positionH relativeFrom="column">
              <wp:posOffset>2935605</wp:posOffset>
            </wp:positionH>
            <wp:positionV relativeFrom="paragraph">
              <wp:posOffset>99695</wp:posOffset>
            </wp:positionV>
            <wp:extent cx="2303780" cy="1727835"/>
            <wp:effectExtent l="0" t="0" r="1270" b="5715"/>
            <wp:wrapNone/>
            <wp:docPr id="37" name="図 37" descr="川の上の橋を走る列車&#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川の上の橋を走る列車&#10;&#10;低い精度で自動的に生成された説明"/>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378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EE9F12" w14:textId="77777777" w:rsidR="006C7A69" w:rsidRDefault="006C7A69" w:rsidP="006C7A69"/>
    <w:p w14:paraId="47597238" w14:textId="77777777" w:rsidR="006C7A69" w:rsidRDefault="006C7A69" w:rsidP="006C7A69"/>
    <w:p w14:paraId="4D7FB1C6" w14:textId="77777777" w:rsidR="006C7A69" w:rsidRDefault="006C7A69" w:rsidP="006C7A69"/>
    <w:p w14:paraId="36D3D431" w14:textId="77777777" w:rsidR="006C7A69" w:rsidRDefault="006C7A69" w:rsidP="006C7A69"/>
    <w:p w14:paraId="77803EC7" w14:textId="77777777" w:rsidR="006C7A69" w:rsidRDefault="006C7A69" w:rsidP="006C7A69"/>
    <w:p w14:paraId="0DF5567A" w14:textId="4CF08D45" w:rsidR="006C7A69" w:rsidRDefault="006C7A69" w:rsidP="006C7A69"/>
    <w:p w14:paraId="031A0517" w14:textId="36FDD383" w:rsidR="007B103E" w:rsidRDefault="007B103E" w:rsidP="006C7A69"/>
    <w:p w14:paraId="1803354E" w14:textId="42A808E1" w:rsidR="006C7A69" w:rsidRDefault="007B103E" w:rsidP="006C7A69">
      <w:r>
        <w:rPr>
          <w:noProof/>
        </w:rPr>
        <mc:AlternateContent>
          <mc:Choice Requires="wps">
            <w:drawing>
              <wp:anchor distT="0" distB="0" distL="114300" distR="114300" simplePos="0" relativeHeight="252046848" behindDoc="0" locked="0" layoutInCell="1" allowOverlap="1" wp14:anchorId="166B9C79" wp14:editId="0556D420">
                <wp:simplePos x="0" y="0"/>
                <wp:positionH relativeFrom="column">
                  <wp:posOffset>573567</wp:posOffset>
                </wp:positionH>
                <wp:positionV relativeFrom="paragraph">
                  <wp:posOffset>4445</wp:posOffset>
                </wp:positionV>
                <wp:extent cx="1367790" cy="178435"/>
                <wp:effectExtent l="0" t="0" r="3810" b="12065"/>
                <wp:wrapNone/>
                <wp:docPr id="76" name="テキスト ボックス 76"/>
                <wp:cNvGraphicFramePr/>
                <a:graphic xmlns:a="http://schemas.openxmlformats.org/drawingml/2006/main">
                  <a:graphicData uri="http://schemas.microsoft.com/office/word/2010/wordprocessingShape">
                    <wps:wsp>
                      <wps:cNvSpPr txBox="1"/>
                      <wps:spPr>
                        <a:xfrm>
                          <a:off x="0" y="0"/>
                          <a:ext cx="1367790" cy="178435"/>
                        </a:xfrm>
                        <a:prstGeom prst="rect">
                          <a:avLst/>
                        </a:prstGeom>
                        <a:noFill/>
                        <a:ln w="6350">
                          <a:noFill/>
                        </a:ln>
                      </wps:spPr>
                      <wps:txbx>
                        <w:txbxContent>
                          <w:p w14:paraId="38FD39F6" w14:textId="5A8C1D87" w:rsidR="003D4378" w:rsidRPr="005E47D5" w:rsidRDefault="003D4378" w:rsidP="007B103E">
                            <w:pPr>
                              <w:spacing w:line="240" w:lineRule="exact"/>
                              <w:rPr>
                                <w:sz w:val="18"/>
                                <w:szCs w:val="18"/>
                              </w:rPr>
                            </w:pPr>
                            <w:r w:rsidRPr="005E47D5">
                              <w:rPr>
                                <w:rFonts w:hint="eastAsia"/>
                                <w:sz w:val="18"/>
                                <w:szCs w:val="18"/>
                              </w:rPr>
                              <w:t>出典：</w:t>
                            </w:r>
                            <w:r>
                              <w:rPr>
                                <w:rFonts w:hint="eastAsia"/>
                                <w:sz w:val="18"/>
                                <w:szCs w:val="18"/>
                              </w:rPr>
                              <w:t>大阪府資料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B9C79" id="テキスト ボックス 76" o:spid="_x0000_s1069" type="#_x0000_t202" style="position:absolute;left:0;text-align:left;margin-left:45.15pt;margin-top:.35pt;width:107.7pt;height:14.0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" filled="f" stroked="f" strokeweight=".5pt">
                <v:textbox inset="0,0,0,0">
                  <w:txbxContent>
                    <w:p w14:paraId="38FD39F6" w14:textId="5A8C1D87" w:rsidR="003D4378" w:rsidRPr="005E47D5" w:rsidRDefault="003D4378" w:rsidP="007B103E">
                      <w:pPr>
                        <w:spacing w:line="240" w:lineRule="exact"/>
                        <w:rPr>
                          <w:sz w:val="18"/>
                          <w:szCs w:val="18"/>
                        </w:rPr>
                      </w:pPr>
                      <w:r w:rsidRPr="005E47D5">
                        <w:rPr>
                          <w:rFonts w:hint="eastAsia"/>
                          <w:sz w:val="18"/>
                          <w:szCs w:val="18"/>
                        </w:rPr>
                        <w:t>出典：</w:t>
                      </w:r>
                      <w:r>
                        <w:rPr>
                          <w:rFonts w:hint="eastAsia"/>
                          <w:sz w:val="18"/>
                          <w:szCs w:val="18"/>
                        </w:rPr>
                        <w:t>大阪府資料</w:t>
                      </w:r>
                    </w:p>
                  </w:txbxContent>
                </v:textbox>
              </v:shape>
            </w:pict>
          </mc:Fallback>
        </mc:AlternateContent>
      </w:r>
    </w:p>
    <w:p w14:paraId="4E20A08A" w14:textId="2B73588F" w:rsidR="006C7A69" w:rsidRDefault="006C7A69" w:rsidP="006C7A69">
      <w:pPr>
        <w:pStyle w:val="aa"/>
      </w:pPr>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20</w:t>
      </w:r>
      <w:r w:rsidR="00D53657">
        <w:fldChar w:fldCharType="end"/>
      </w:r>
      <w:r>
        <w:rPr>
          <w:rFonts w:hint="eastAsia"/>
        </w:rPr>
        <w:t xml:space="preserve">　底泥</w:t>
      </w:r>
      <w:r w:rsidR="00944E0B">
        <w:rPr>
          <w:rFonts w:hint="eastAsia"/>
        </w:rPr>
        <w:t>の</w:t>
      </w:r>
      <w:r>
        <w:rPr>
          <w:rFonts w:hint="eastAsia"/>
        </w:rPr>
        <w:t>浚渫</w:t>
      </w:r>
      <w:r>
        <w:rPr>
          <w:rFonts w:hint="eastAsia"/>
        </w:rPr>
        <w:t>(</w:t>
      </w:r>
      <w:r>
        <w:rPr>
          <w:rFonts w:hint="eastAsia"/>
        </w:rPr>
        <w:t>平野川</w:t>
      </w:r>
      <w:r>
        <w:rPr>
          <w:rFonts w:hint="eastAsia"/>
        </w:rPr>
        <w:t>)</w:t>
      </w:r>
    </w:p>
    <w:p w14:paraId="405E471C" w14:textId="77777777" w:rsidR="00144C4E" w:rsidRPr="006C7A69" w:rsidRDefault="00144C4E" w:rsidP="00B73902"/>
    <w:p w14:paraId="4659F1C4" w14:textId="081CDCED" w:rsidR="00B73902" w:rsidRDefault="001F681F" w:rsidP="00187C5B">
      <w:pPr>
        <w:pStyle w:val="4"/>
        <w:ind w:left="570"/>
      </w:pPr>
      <w:bookmarkStart w:id="33" w:name="_Ref80784413"/>
      <w:r>
        <w:rPr>
          <w:rFonts w:hint="eastAsia"/>
        </w:rPr>
        <w:t>フラッシング運転の実施</w:t>
      </w:r>
      <w:r w:rsidR="005A096B">
        <w:t>(D2)</w:t>
      </w:r>
      <w:bookmarkEnd w:id="33"/>
    </w:p>
    <w:p w14:paraId="56FAFFB0" w14:textId="56542093"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w:t>
      </w:r>
      <w:r>
        <w:rPr>
          <w:rFonts w:ascii="ＭＳ ゴシック" w:eastAsia="ＭＳ ゴシック" w:hAnsi="ＭＳ ゴシック" w:hint="eastAsia"/>
        </w:rPr>
        <w:t>大阪市</w:t>
      </w:r>
    </w:p>
    <w:p w14:paraId="4CA88576" w14:textId="3B63C4DC" w:rsidR="001F681F" w:rsidRDefault="001F681F" w:rsidP="009502B2">
      <w:pPr>
        <w:pStyle w:val="af6"/>
        <w:ind w:left="105" w:firstLine="210"/>
      </w:pPr>
      <w:r w:rsidRPr="001F681F">
        <w:rPr>
          <w:rFonts w:hint="eastAsia"/>
        </w:rPr>
        <w:t>合流式下水道において、フラッシング運転を</w:t>
      </w:r>
      <w:r w:rsidR="00AC1884">
        <w:rPr>
          <w:rFonts w:hint="eastAsia"/>
        </w:rPr>
        <w:t>実施し</w:t>
      </w:r>
      <w:r w:rsidRPr="001F681F">
        <w:rPr>
          <w:rFonts w:hint="eastAsia"/>
        </w:rPr>
        <w:t>、</w:t>
      </w:r>
      <w:r>
        <w:rPr>
          <w:rFonts w:hint="eastAsia"/>
        </w:rPr>
        <w:t>スカムの原因と推測される</w:t>
      </w:r>
      <w:r w:rsidR="0061617B">
        <w:rPr>
          <w:rFonts w:hint="eastAsia"/>
        </w:rPr>
        <w:t>雨天</w:t>
      </w:r>
      <w:r w:rsidRPr="001F681F">
        <w:rPr>
          <w:rFonts w:hint="eastAsia"/>
        </w:rPr>
        <w:t>時</w:t>
      </w:r>
      <w:r w:rsidR="0061617B">
        <w:rPr>
          <w:rFonts w:hint="eastAsia"/>
        </w:rPr>
        <w:t>の</w:t>
      </w:r>
      <w:r w:rsidRPr="001F681F">
        <w:rPr>
          <w:rFonts w:hint="eastAsia"/>
        </w:rPr>
        <w:t>汚濁負荷を削減する。</w:t>
      </w:r>
    </w:p>
    <w:p w14:paraId="32DD54B1" w14:textId="77777777" w:rsidR="00BF0E67" w:rsidRDefault="00F932E9" w:rsidP="009502B2">
      <w:pPr>
        <w:pStyle w:val="af6"/>
        <w:ind w:left="105" w:firstLine="210"/>
      </w:pPr>
      <w:r>
        <w:rPr>
          <w:rFonts w:hint="eastAsia"/>
        </w:rPr>
        <w:t>合流式下水道の雨水沈砂池では、雨水放流後に汚水混じりの</w:t>
      </w:r>
      <w:r w:rsidR="00D97879">
        <w:rPr>
          <w:rFonts w:hint="eastAsia"/>
        </w:rPr>
        <w:t>雨水</w:t>
      </w:r>
      <w:r>
        <w:rPr>
          <w:rFonts w:hint="eastAsia"/>
        </w:rPr>
        <w:t>が滞留するため、通常運転を行うと、次の雨天時に汚水混じりの滞留水が河川に放流されることになる。</w:t>
      </w:r>
    </w:p>
    <w:p w14:paraId="45017BF4" w14:textId="77777777" w:rsidR="00655733" w:rsidRDefault="00F932E9" w:rsidP="009502B2">
      <w:pPr>
        <w:pStyle w:val="af6"/>
        <w:ind w:left="105" w:firstLine="210"/>
      </w:pPr>
      <w:r>
        <w:rPr>
          <w:rFonts w:hint="eastAsia"/>
        </w:rPr>
        <w:t>そのため、晴天時に河川水を雨水沈砂池に引き込み、</w:t>
      </w:r>
      <w:r w:rsidR="00D97879">
        <w:rPr>
          <w:rFonts w:hint="eastAsia"/>
        </w:rPr>
        <w:t>汚水混じりの水を</w:t>
      </w:r>
      <w:r>
        <w:rPr>
          <w:rFonts w:hint="eastAsia"/>
        </w:rPr>
        <w:t>下水処理場に送り出し、雨水沈砂池の滞留水を河川水と置換するフラッシング</w:t>
      </w:r>
      <w:r w:rsidR="0061617B">
        <w:rPr>
          <w:rFonts w:hint="eastAsia"/>
        </w:rPr>
        <w:t>運転</w:t>
      </w:r>
      <w:r>
        <w:rPr>
          <w:rFonts w:hint="eastAsia"/>
        </w:rPr>
        <w:t>を</w:t>
      </w:r>
      <w:r w:rsidR="00AC1884">
        <w:rPr>
          <w:rFonts w:hint="eastAsia"/>
        </w:rPr>
        <w:t>実施し</w:t>
      </w:r>
      <w:r w:rsidR="00BF0E67">
        <w:rPr>
          <w:rFonts w:hint="eastAsia"/>
        </w:rPr>
        <w:t>、雨天時の汚濁負荷を</w:t>
      </w:r>
      <w:r>
        <w:rPr>
          <w:rFonts w:hint="eastAsia"/>
        </w:rPr>
        <w:t>削減し、スカムの発生抑制を図る。</w:t>
      </w:r>
    </w:p>
    <w:p w14:paraId="6B5F8481" w14:textId="22D57DAB" w:rsidR="00655733" w:rsidRDefault="00655733" w:rsidP="009502B2">
      <w:pPr>
        <w:pStyle w:val="af6"/>
        <w:ind w:left="105" w:firstLine="210"/>
      </w:pPr>
      <w:r>
        <w:rPr>
          <w:rFonts w:hint="eastAsia"/>
        </w:rPr>
        <w:t>また、フラッシング運転を効果的に行うため、雨水沈砂池入口に可動堰を設置する。</w:t>
      </w:r>
    </w:p>
    <w:p w14:paraId="57C27D45" w14:textId="2363C64F" w:rsidR="00F932E9" w:rsidRDefault="00F932E9" w:rsidP="005F6542"/>
    <w:p w14:paraId="039CC273" w14:textId="2A29128E" w:rsidR="00B73902" w:rsidRDefault="00B73902" w:rsidP="00187C5B">
      <w:pPr>
        <w:pStyle w:val="4"/>
        <w:ind w:left="570"/>
      </w:pPr>
      <w:r>
        <w:rPr>
          <w:rFonts w:hint="eastAsia"/>
        </w:rPr>
        <w:t>スカム発生の実態把握と発生抑制対策の検討</w:t>
      </w:r>
      <w:r w:rsidR="005A096B">
        <w:t>(D3)</w:t>
      </w:r>
    </w:p>
    <w:p w14:paraId="69081C03" w14:textId="60C4A1C7"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r w:rsidR="00574C18">
        <w:rPr>
          <w:rFonts w:ascii="ＭＳ ゴシック" w:eastAsia="ＭＳ ゴシック" w:hAnsi="ＭＳ ゴシック" w:hint="eastAsia"/>
        </w:rPr>
        <w:t>、大阪市</w:t>
      </w:r>
    </w:p>
    <w:p w14:paraId="598835FA" w14:textId="49D44BBA" w:rsidR="00D97879" w:rsidRDefault="00D97879" w:rsidP="00D97879">
      <w:pPr>
        <w:pStyle w:val="af6"/>
        <w:ind w:left="105" w:firstLine="210"/>
      </w:pPr>
      <w:r w:rsidRPr="009502B2">
        <w:rPr>
          <w:rFonts w:hint="eastAsia"/>
        </w:rPr>
        <w:t>大学等の研究機関と連携し、</w:t>
      </w:r>
      <w:r>
        <w:rPr>
          <w:rFonts w:hint="eastAsia"/>
        </w:rPr>
        <w:t>スカム</w:t>
      </w:r>
      <w:r w:rsidRPr="009502B2">
        <w:rPr>
          <w:rFonts w:hint="eastAsia"/>
        </w:rPr>
        <w:t>監視方法の検討、スカム発生機構</w:t>
      </w:r>
      <w:r w:rsidR="00C717C0">
        <w:rPr>
          <w:rFonts w:hint="eastAsia"/>
        </w:rPr>
        <w:t>の</w:t>
      </w:r>
      <w:r w:rsidRPr="009502B2">
        <w:rPr>
          <w:rFonts w:hint="eastAsia"/>
        </w:rPr>
        <w:t>把握</w:t>
      </w:r>
      <w:r w:rsidR="00C717C0">
        <w:rPr>
          <w:rFonts w:hint="eastAsia"/>
        </w:rPr>
        <w:t>を</w:t>
      </w:r>
      <w:r w:rsidR="00AC1884">
        <w:rPr>
          <w:rFonts w:hint="eastAsia"/>
        </w:rPr>
        <w:t>実施する</w:t>
      </w:r>
      <w:r w:rsidRPr="009502B2">
        <w:rPr>
          <w:rFonts w:hint="eastAsia"/>
        </w:rPr>
        <w:t>。その結果を踏まえて、薬剤散布やエアレーション等のスカムの発生抑制対策を検討する。</w:t>
      </w:r>
    </w:p>
    <w:p w14:paraId="5298E8DE" w14:textId="68CFEE42" w:rsidR="00AC7376" w:rsidRPr="00D97879" w:rsidRDefault="00AC7376" w:rsidP="009502B2">
      <w:pPr>
        <w:pStyle w:val="af6"/>
        <w:ind w:left="105" w:firstLine="210"/>
      </w:pPr>
    </w:p>
    <w:p w14:paraId="0BF455D6" w14:textId="04AD250E" w:rsidR="00AC7376" w:rsidRDefault="00AC7376" w:rsidP="00AC7376">
      <w:pPr>
        <w:pStyle w:val="5"/>
        <w:ind w:left="607"/>
      </w:pPr>
      <w:r>
        <w:rPr>
          <w:rFonts w:hint="eastAsia"/>
        </w:rPr>
        <w:t>スカム発生の実態把握</w:t>
      </w:r>
    </w:p>
    <w:p w14:paraId="51A15355" w14:textId="0A36C11D" w:rsidR="00AC7376" w:rsidRDefault="002A3C93" w:rsidP="00D97879">
      <w:pPr>
        <w:pStyle w:val="af8"/>
        <w:ind w:left="210" w:firstLine="210"/>
      </w:pPr>
      <w:r>
        <w:rPr>
          <w:rFonts w:hint="eastAsia"/>
        </w:rPr>
        <w:t>スカムは、</w:t>
      </w:r>
      <w:r w:rsidR="009354C3">
        <w:rPr>
          <w:rFonts w:hint="eastAsia"/>
        </w:rPr>
        <w:t>河床に堆積し粘着性を持った底泥が、嫌気化</w:t>
      </w:r>
      <w:r w:rsidR="00D61CF3" w:rsidRPr="00D61CF3">
        <w:rPr>
          <w:rFonts w:hint="eastAsia"/>
          <w:vertAlign w:val="superscript"/>
        </w:rPr>
        <w:t>※</w:t>
      </w:r>
      <w:r w:rsidR="009354C3">
        <w:rPr>
          <w:rFonts w:hint="eastAsia"/>
        </w:rPr>
        <w:t>に伴い発生するガスの作用などにより剥離･浮上したものであるが、これまで詳細な観測データがなく、スカムの発生場所や発生のタイミングなどの実態が把握されていない。</w:t>
      </w:r>
    </w:p>
    <w:p w14:paraId="5102FF25" w14:textId="3498593F" w:rsidR="00AC7376" w:rsidRDefault="002D6610" w:rsidP="00D97879">
      <w:pPr>
        <w:pStyle w:val="af8"/>
        <w:ind w:left="210" w:firstLine="210"/>
      </w:pPr>
      <w:r>
        <w:rPr>
          <w:rFonts w:hint="eastAsia"/>
        </w:rPr>
        <w:t>効果的にスカム対策を実施するためにはスカム発生の実態把握が必要</w:t>
      </w:r>
      <w:r w:rsidR="00C64740">
        <w:rPr>
          <w:rFonts w:hint="eastAsia"/>
        </w:rPr>
        <w:t>となるため</w:t>
      </w:r>
      <w:r>
        <w:rPr>
          <w:rFonts w:hint="eastAsia"/>
        </w:rPr>
        <w:t>、</w:t>
      </w:r>
      <w:r w:rsidR="00261716">
        <w:rPr>
          <w:rFonts w:hint="eastAsia"/>
        </w:rPr>
        <w:t>複数カメラによる連続モニタリング</w:t>
      </w:r>
      <w:r w:rsidR="00A914E4" w:rsidRPr="00C64740">
        <w:rPr>
          <w:rFonts w:hint="eastAsia"/>
        </w:rPr>
        <w:t>(</w:t>
      </w:r>
      <w:r w:rsidR="00C64740" w:rsidRPr="00C64740">
        <w:rPr>
          <w:rFonts w:ascii="Arial" w:eastAsia="ＭＳ ゴシック" w:hAnsi="Arial" w:cs="Arial"/>
        </w:rPr>
        <w:fldChar w:fldCharType="begin"/>
      </w:r>
      <w:r w:rsidR="00C64740" w:rsidRPr="00C64740">
        <w:rPr>
          <w:rFonts w:ascii="Arial" w:eastAsia="ＭＳ ゴシック" w:hAnsi="Arial" w:cs="Arial"/>
        </w:rPr>
        <w:instrText xml:space="preserve"> REF _Ref88150104 \h  \* MERGEFORMAT </w:instrText>
      </w:r>
      <w:r w:rsidR="00C64740" w:rsidRPr="00C64740">
        <w:rPr>
          <w:rFonts w:ascii="Arial" w:eastAsia="ＭＳ ゴシック" w:hAnsi="Arial" w:cs="Arial"/>
        </w:rPr>
      </w:r>
      <w:r w:rsidR="00C64740" w:rsidRPr="00C6474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5.21</w:t>
      </w:r>
      <w:r w:rsidR="00C64740" w:rsidRPr="00C64740">
        <w:rPr>
          <w:rFonts w:ascii="Arial" w:eastAsia="ＭＳ ゴシック" w:hAnsi="Arial" w:cs="Arial"/>
        </w:rPr>
        <w:fldChar w:fldCharType="end"/>
      </w:r>
      <w:r w:rsidR="00C64740" w:rsidRPr="00C64740">
        <w:rPr>
          <w:rFonts w:ascii="Arial" w:eastAsia="ＭＳ ゴシック" w:hAnsi="Arial" w:cs="Arial"/>
        </w:rPr>
        <w:t>左上</w:t>
      </w:r>
      <w:r w:rsidR="00D62311">
        <w:rPr>
          <w:rFonts w:ascii="Arial" w:eastAsia="ＭＳ ゴシック" w:hAnsi="Arial" w:cs="Arial" w:hint="eastAsia"/>
        </w:rPr>
        <w:t>･左</w:t>
      </w:r>
      <w:r w:rsidR="00C64740" w:rsidRPr="00C64740">
        <w:rPr>
          <w:rFonts w:ascii="Arial" w:eastAsia="ＭＳ ゴシック" w:hAnsi="Arial" w:cs="Arial"/>
        </w:rPr>
        <w:t>下</w:t>
      </w:r>
      <w:r w:rsidR="00A914E4">
        <w:rPr>
          <w:rFonts w:hint="eastAsia"/>
        </w:rPr>
        <w:t>)</w:t>
      </w:r>
      <w:r w:rsidR="00261716">
        <w:rPr>
          <w:rFonts w:hint="eastAsia"/>
        </w:rPr>
        <w:t>等を実施し、スカム発生の実態</w:t>
      </w:r>
      <w:r w:rsidR="00AC1884">
        <w:rPr>
          <w:rFonts w:hint="eastAsia"/>
        </w:rPr>
        <w:t>を</w:t>
      </w:r>
      <w:r w:rsidR="00261716">
        <w:rPr>
          <w:rFonts w:hint="eastAsia"/>
        </w:rPr>
        <w:t>把握</w:t>
      </w:r>
      <w:r w:rsidR="00AC1884">
        <w:rPr>
          <w:rFonts w:hint="eastAsia"/>
        </w:rPr>
        <w:t>する</w:t>
      </w:r>
      <w:r w:rsidR="00261716">
        <w:rPr>
          <w:rFonts w:hint="eastAsia"/>
        </w:rPr>
        <w:t>。</w:t>
      </w:r>
    </w:p>
    <w:p w14:paraId="548A85C4" w14:textId="613AA41E" w:rsidR="007B103E" w:rsidRDefault="007B103E">
      <w:pPr>
        <w:widowControl/>
        <w:jc w:val="left"/>
      </w:pPr>
      <w:r>
        <w:br w:type="page"/>
      </w:r>
    </w:p>
    <w:p w14:paraId="2ADE01BC" w14:textId="13D3C015" w:rsidR="00AC7376" w:rsidRDefault="00AC7376" w:rsidP="001F681F">
      <w:pPr>
        <w:pStyle w:val="5"/>
        <w:keepNext w:val="0"/>
        <w:keepLines w:val="0"/>
        <w:widowControl w:val="0"/>
        <w:ind w:left="607"/>
      </w:pPr>
      <w:r>
        <w:rPr>
          <w:rFonts w:hint="eastAsia"/>
        </w:rPr>
        <w:lastRenderedPageBreak/>
        <w:t>スカムの発生抑制対策の検討</w:t>
      </w:r>
    </w:p>
    <w:p w14:paraId="402D99A5" w14:textId="7114AF6D" w:rsidR="00881A5A" w:rsidRDefault="00826850" w:rsidP="001F681F">
      <w:pPr>
        <w:pStyle w:val="af8"/>
        <w:widowControl w:val="0"/>
        <w:ind w:left="210" w:firstLine="210"/>
      </w:pPr>
      <w:r>
        <w:rPr>
          <w:rFonts w:hint="eastAsia"/>
        </w:rPr>
        <w:t>汚濁</w:t>
      </w:r>
      <w:r w:rsidR="00C717C0">
        <w:rPr>
          <w:rFonts w:hint="eastAsia"/>
        </w:rPr>
        <w:t>負荷</w:t>
      </w:r>
      <w:r w:rsidR="00D97879">
        <w:rPr>
          <w:rFonts w:hint="eastAsia"/>
        </w:rPr>
        <w:t>削減策を実施しても完全に</w:t>
      </w:r>
      <w:r>
        <w:rPr>
          <w:rFonts w:hint="eastAsia"/>
        </w:rPr>
        <w:t>汚濁</w:t>
      </w:r>
      <w:r w:rsidR="00D97879">
        <w:rPr>
          <w:rFonts w:hint="eastAsia"/>
        </w:rPr>
        <w:t>負荷をなくすのは</w:t>
      </w:r>
      <w:r w:rsidR="00F45983">
        <w:rPr>
          <w:rFonts w:hint="eastAsia"/>
        </w:rPr>
        <w:t>困難であり</w:t>
      </w:r>
      <w:r w:rsidR="00D97879">
        <w:rPr>
          <w:rFonts w:hint="eastAsia"/>
        </w:rPr>
        <w:t>、</w:t>
      </w:r>
      <w:r w:rsidR="00AC7376">
        <w:rPr>
          <w:rFonts w:hint="eastAsia"/>
        </w:rPr>
        <w:t>スカムの</w:t>
      </w:r>
      <w:r w:rsidR="00F45983">
        <w:rPr>
          <w:rFonts w:hint="eastAsia"/>
        </w:rPr>
        <w:t>発生源</w:t>
      </w:r>
      <w:r w:rsidR="00AC7376">
        <w:rPr>
          <w:rFonts w:hint="eastAsia"/>
        </w:rPr>
        <w:t>となる底泥</w:t>
      </w:r>
      <w:r w:rsidR="00D97879">
        <w:rPr>
          <w:rFonts w:hint="eastAsia"/>
        </w:rPr>
        <w:t>の浚渫は引き続き実施する必要がある。しかしながら、</w:t>
      </w:r>
      <w:r w:rsidR="00AC7376">
        <w:rPr>
          <w:rFonts w:hint="eastAsia"/>
        </w:rPr>
        <w:t>作業期間やコストの観点から一度に実施できる浚渫には限界がある。</w:t>
      </w:r>
    </w:p>
    <w:p w14:paraId="65D0F056" w14:textId="725F5A27" w:rsidR="00D97879" w:rsidRPr="00AF6B9C" w:rsidRDefault="00826850" w:rsidP="00D97879">
      <w:pPr>
        <w:pStyle w:val="af8"/>
        <w:ind w:left="210" w:firstLine="210"/>
      </w:pPr>
      <w:r>
        <w:rPr>
          <w:rFonts w:hint="eastAsia"/>
        </w:rPr>
        <w:t>そのため、</w:t>
      </w:r>
      <w:r w:rsidR="00AC7376">
        <w:rPr>
          <w:rFonts w:hint="eastAsia"/>
        </w:rPr>
        <w:t>府では</w:t>
      </w:r>
      <w:r w:rsidR="00261716">
        <w:rPr>
          <w:rFonts w:hint="eastAsia"/>
        </w:rPr>
        <w:t>令和２</w:t>
      </w:r>
      <w:r w:rsidR="00AC7376">
        <w:rPr>
          <w:rFonts w:hint="eastAsia"/>
        </w:rPr>
        <w:t>年度より</w:t>
      </w:r>
      <w:r w:rsidR="00D97879">
        <w:rPr>
          <w:rFonts w:hint="eastAsia"/>
        </w:rPr>
        <w:t>作業性や経済性に優れた</w:t>
      </w:r>
      <w:r w:rsidR="00AC7376">
        <w:rPr>
          <w:rFonts w:hint="eastAsia"/>
        </w:rPr>
        <w:t>薬剤散布等の底泥改善対策を検討し、現地における</w:t>
      </w:r>
      <w:r w:rsidR="00F45983">
        <w:rPr>
          <w:rFonts w:hint="eastAsia"/>
        </w:rPr>
        <w:t>試行実施</w:t>
      </w:r>
      <w:r w:rsidR="00AC7376">
        <w:rPr>
          <w:rFonts w:hint="eastAsia"/>
        </w:rPr>
        <w:t>を行っ</w:t>
      </w:r>
      <w:r w:rsidR="00261716">
        <w:rPr>
          <w:rFonts w:hint="eastAsia"/>
        </w:rPr>
        <w:t>ている</w:t>
      </w:r>
      <w:r w:rsidR="00C64740" w:rsidRPr="00C64740">
        <w:rPr>
          <w:rFonts w:hint="eastAsia"/>
        </w:rPr>
        <w:t>(</w:t>
      </w:r>
      <w:r w:rsidR="00C64740" w:rsidRPr="00C64740">
        <w:rPr>
          <w:rFonts w:ascii="Arial" w:eastAsia="ＭＳ ゴシック" w:hAnsi="Arial" w:cs="Arial"/>
        </w:rPr>
        <w:fldChar w:fldCharType="begin"/>
      </w:r>
      <w:r w:rsidR="00C64740" w:rsidRPr="00C64740">
        <w:rPr>
          <w:rFonts w:ascii="Arial" w:eastAsia="ＭＳ ゴシック" w:hAnsi="Arial" w:cs="Arial"/>
        </w:rPr>
        <w:instrText xml:space="preserve"> REF _Ref88150104 \h  \* MERGEFORMAT </w:instrText>
      </w:r>
      <w:r w:rsidR="00C64740" w:rsidRPr="00C64740">
        <w:rPr>
          <w:rFonts w:ascii="Arial" w:eastAsia="ＭＳ ゴシック" w:hAnsi="Arial" w:cs="Arial"/>
        </w:rPr>
      </w:r>
      <w:r w:rsidR="00C64740" w:rsidRPr="00C6474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5.21</w:t>
      </w:r>
      <w:r w:rsidR="00C64740" w:rsidRPr="00C64740">
        <w:rPr>
          <w:rFonts w:ascii="Arial" w:eastAsia="ＭＳ ゴシック" w:hAnsi="Arial" w:cs="Arial"/>
        </w:rPr>
        <w:fldChar w:fldCharType="end"/>
      </w:r>
      <w:r w:rsidR="00C64740">
        <w:rPr>
          <w:rFonts w:ascii="Arial" w:eastAsia="ＭＳ ゴシック" w:hAnsi="Arial" w:cs="Arial" w:hint="eastAsia"/>
        </w:rPr>
        <w:t>右上</w:t>
      </w:r>
      <w:r w:rsidR="00C64740">
        <w:rPr>
          <w:rFonts w:hint="eastAsia"/>
        </w:rPr>
        <w:t>)</w:t>
      </w:r>
      <w:r w:rsidR="00261716">
        <w:rPr>
          <w:rFonts w:hint="eastAsia"/>
        </w:rPr>
        <w:t>。この取組を実施し、効果的なスカム発生抑制対策を検討する。</w:t>
      </w:r>
    </w:p>
    <w:p w14:paraId="63CDC59F" w14:textId="5F415755" w:rsidR="00F45983" w:rsidRDefault="00F45983">
      <w:pPr>
        <w:widowControl/>
        <w:jc w:val="left"/>
      </w:pPr>
    </w:p>
    <w:p w14:paraId="5CE1087C" w14:textId="6C32E9DC" w:rsidR="00F628F5" w:rsidRDefault="00B73902" w:rsidP="00187C5B">
      <w:pPr>
        <w:pStyle w:val="4"/>
        <w:ind w:left="570"/>
      </w:pPr>
      <w:r>
        <w:rPr>
          <w:rFonts w:hint="eastAsia"/>
        </w:rPr>
        <w:t>スカムの発生監視</w:t>
      </w:r>
      <w:r w:rsidR="00574C18">
        <w:rPr>
          <w:rFonts w:hint="eastAsia"/>
        </w:rPr>
        <w:t>等</w:t>
      </w:r>
      <w:r w:rsidR="005A096B">
        <w:rPr>
          <w:rFonts w:hint="eastAsia"/>
        </w:rPr>
        <w:t>(</w:t>
      </w:r>
      <w:r w:rsidR="005A096B">
        <w:t>D4)</w:t>
      </w:r>
    </w:p>
    <w:p w14:paraId="4100AC81" w14:textId="51E69D5D" w:rsidR="00AF6B9C" w:rsidRPr="00AF6B9C" w:rsidRDefault="00AF6B9C" w:rsidP="00AF6B9C">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w:t>
      </w:r>
    </w:p>
    <w:p w14:paraId="3D5E680D" w14:textId="77777777" w:rsidR="00574C18" w:rsidRDefault="00574C18" w:rsidP="00574C18">
      <w:pPr>
        <w:pStyle w:val="af6"/>
        <w:ind w:left="105" w:firstLine="210"/>
      </w:pPr>
      <w:r>
        <w:rPr>
          <w:rFonts w:hint="eastAsia"/>
        </w:rPr>
        <w:t>スカム対策として、</w:t>
      </w:r>
      <w:r>
        <w:rPr>
          <w:rFonts w:hint="eastAsia"/>
        </w:rPr>
        <w:t>(</w:t>
      </w:r>
      <w:r>
        <w:t>1)</w:t>
      </w:r>
      <w:r>
        <w:rPr>
          <w:rFonts w:hint="eastAsia"/>
        </w:rPr>
        <w:t>～</w:t>
      </w:r>
      <w:r>
        <w:rPr>
          <w:rFonts w:hint="eastAsia"/>
        </w:rPr>
        <w:t>(3)</w:t>
      </w:r>
      <w:r>
        <w:rPr>
          <w:rFonts w:hint="eastAsia"/>
        </w:rPr>
        <w:t>に示した対策や実態把握等に取り組むとともに、河川パトロールによるスカムの発生監視を行い、スカム発生時には船舶による破砕措置などを速やかに実施し、河川の景観や生活環境への影響を緩和する。</w:t>
      </w:r>
    </w:p>
    <w:p w14:paraId="69CA996E" w14:textId="7F1B0EA5" w:rsidR="00574C18" w:rsidRDefault="00574C18" w:rsidP="00574C18">
      <w:pPr>
        <w:pStyle w:val="af6"/>
        <w:ind w:left="105" w:firstLine="210"/>
      </w:pPr>
      <w:r>
        <w:rPr>
          <w:rFonts w:hint="eastAsia"/>
        </w:rPr>
        <w:t>また、河川カメラによる常時監視画像に</w:t>
      </w:r>
      <w:r>
        <w:rPr>
          <w:rFonts w:hint="eastAsia"/>
        </w:rPr>
        <w:t>AI</w:t>
      </w:r>
      <w:r>
        <w:rPr>
          <w:rFonts w:hint="eastAsia"/>
        </w:rPr>
        <w:t>を用いた画像解析を組み合わせてスカムの発生を監視する｢スカムアラート｣を運用している</w:t>
      </w:r>
      <w:r w:rsidRPr="00C64740">
        <w:rPr>
          <w:rFonts w:hint="eastAsia"/>
        </w:rPr>
        <w:t>(</w:t>
      </w:r>
      <w:r w:rsidRPr="00C64740">
        <w:rPr>
          <w:rFonts w:ascii="Arial" w:eastAsia="ＭＳ ゴシック" w:hAnsi="Arial" w:cs="Arial"/>
        </w:rPr>
        <w:fldChar w:fldCharType="begin"/>
      </w:r>
      <w:r w:rsidRPr="00C64740">
        <w:rPr>
          <w:rFonts w:ascii="Arial" w:eastAsia="ＭＳ ゴシック" w:hAnsi="Arial" w:cs="Arial"/>
        </w:rPr>
        <w:instrText xml:space="preserve"> REF _Ref88150104 \h  \* MERGEFORMAT </w:instrText>
      </w:r>
      <w:r w:rsidRPr="00C64740">
        <w:rPr>
          <w:rFonts w:ascii="Arial" w:eastAsia="ＭＳ ゴシック" w:hAnsi="Arial" w:cs="Arial"/>
        </w:rPr>
      </w:r>
      <w:r w:rsidRPr="00C6474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5.21</w:t>
      </w:r>
      <w:r w:rsidRPr="00C64740">
        <w:rPr>
          <w:rFonts w:ascii="Arial" w:eastAsia="ＭＳ ゴシック" w:hAnsi="Arial" w:cs="Arial"/>
        </w:rPr>
        <w:fldChar w:fldCharType="end"/>
      </w:r>
      <w:r>
        <w:rPr>
          <w:rFonts w:ascii="Arial" w:eastAsia="ＭＳ ゴシック" w:hAnsi="Arial" w:cs="Arial" w:hint="eastAsia"/>
        </w:rPr>
        <w:t>右下</w:t>
      </w:r>
      <w:r>
        <w:rPr>
          <w:rFonts w:hint="eastAsia"/>
        </w:rPr>
        <w:t>)</w:t>
      </w:r>
      <w:r>
        <w:rPr>
          <w:rFonts w:hint="eastAsia"/>
        </w:rPr>
        <w:t>。大学等の研究機関と連携し、このスカムアラートを含めたスカム監視技術を検討する。</w:t>
      </w:r>
    </w:p>
    <w:p w14:paraId="020418D0" w14:textId="06EF2648" w:rsidR="009502B2" w:rsidRDefault="00547ACF" w:rsidP="007A468F">
      <w:r w:rsidRPr="0036528E">
        <w:rPr>
          <w:noProof/>
        </w:rPr>
        <mc:AlternateContent>
          <mc:Choice Requires="wps">
            <w:drawing>
              <wp:anchor distT="0" distB="0" distL="114300" distR="114300" simplePos="0" relativeHeight="251833855" behindDoc="0" locked="0" layoutInCell="1" allowOverlap="1" wp14:anchorId="328242A1" wp14:editId="6F1494EE">
                <wp:simplePos x="0" y="0"/>
                <wp:positionH relativeFrom="column">
                  <wp:posOffset>10795</wp:posOffset>
                </wp:positionH>
                <wp:positionV relativeFrom="paragraph">
                  <wp:posOffset>228600</wp:posOffset>
                </wp:positionV>
                <wp:extent cx="1439545" cy="179705"/>
                <wp:effectExtent l="0" t="0" r="0" b="0"/>
                <wp:wrapNone/>
                <wp:docPr id="202" name="テキスト ボックス 77"/>
                <wp:cNvGraphicFramePr/>
                <a:graphic xmlns:a="http://schemas.openxmlformats.org/drawingml/2006/main">
                  <a:graphicData uri="http://schemas.microsoft.com/office/word/2010/wordprocessingShape">
                    <wps:wsp>
                      <wps:cNvSpPr txBox="1"/>
                      <wps:spPr>
                        <a:xfrm>
                          <a:off x="0" y="0"/>
                          <a:ext cx="1439545" cy="179705"/>
                        </a:xfrm>
                        <a:prstGeom prst="rect">
                          <a:avLst/>
                        </a:prstGeom>
                        <a:noFill/>
                      </wps:spPr>
                      <wps:txbx>
                        <w:txbxContent>
                          <w:p w14:paraId="5D8E343F" w14:textId="4F85FC64" w:rsidR="003D4378" w:rsidRPr="00547ACF" w:rsidRDefault="003D4378" w:rsidP="00F13284">
                            <w:pPr>
                              <w:spacing w:line="200" w:lineRule="exact"/>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定点カメラの設置例(日吉橋)</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8242A1" id="テキスト ボックス 77" o:spid="_x0000_s1070" type="#_x0000_t202" style="position:absolute;left:0;text-align:left;margin-left:.85pt;margin-top:18pt;width:113.35pt;height:14.15pt;z-index:251833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" filled="f" stroked="f">
                <v:textbox inset="0,0,0,0">
                  <w:txbxContent>
                    <w:p w14:paraId="5D8E343F" w14:textId="4F85FC64" w:rsidR="003D4378" w:rsidRPr="00547ACF" w:rsidRDefault="003D4378" w:rsidP="00F13284">
                      <w:pPr>
                        <w:spacing w:line="200" w:lineRule="exact"/>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定点カメラの設置例(日吉橋)</w:t>
                      </w:r>
                    </w:p>
                  </w:txbxContent>
                </v:textbox>
              </v:shape>
            </w:pict>
          </mc:Fallback>
        </mc:AlternateContent>
      </w:r>
      <w:r w:rsidRPr="0036528E">
        <w:rPr>
          <w:noProof/>
        </w:rPr>
        <mc:AlternateContent>
          <mc:Choice Requires="wps">
            <w:drawing>
              <wp:anchor distT="0" distB="0" distL="114300" distR="114300" simplePos="0" relativeHeight="251848192" behindDoc="0" locked="0" layoutInCell="1" allowOverlap="1" wp14:anchorId="6949BF75" wp14:editId="03A26F57">
                <wp:simplePos x="0" y="0"/>
                <wp:positionH relativeFrom="column">
                  <wp:posOffset>2808605</wp:posOffset>
                </wp:positionH>
                <wp:positionV relativeFrom="paragraph">
                  <wp:posOffset>232410</wp:posOffset>
                </wp:positionV>
                <wp:extent cx="1943735" cy="179705"/>
                <wp:effectExtent l="0" t="0" r="0" b="10795"/>
                <wp:wrapNone/>
                <wp:docPr id="216" name="テキスト ボックス 77"/>
                <wp:cNvGraphicFramePr/>
                <a:graphic xmlns:a="http://schemas.openxmlformats.org/drawingml/2006/main">
                  <a:graphicData uri="http://schemas.microsoft.com/office/word/2010/wordprocessingShape">
                    <wps:wsp>
                      <wps:cNvSpPr txBox="1"/>
                      <wps:spPr>
                        <a:xfrm>
                          <a:off x="0" y="0"/>
                          <a:ext cx="1943735" cy="179705"/>
                        </a:xfrm>
                        <a:prstGeom prst="rect">
                          <a:avLst/>
                        </a:prstGeom>
                        <a:noFill/>
                        <a:ln w="3175">
                          <a:noFill/>
                        </a:ln>
                      </wps:spPr>
                      <wps:txbx>
                        <w:txbxContent>
                          <w:p w14:paraId="0DC2BC91" w14:textId="253E037B" w:rsidR="003D4378" w:rsidRPr="00547ACF" w:rsidRDefault="003D4378" w:rsidP="00F13284">
                            <w:pPr>
                              <w:spacing w:line="200" w:lineRule="exact"/>
                              <w:jc w:val="center"/>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スカム抑制対策(薬剤散布</w:t>
                            </w:r>
                            <w:r w:rsidRPr="00547ACF">
                              <w:rPr>
                                <w:rFonts w:ascii="ＭＳ ゴシック" w:eastAsia="ＭＳ ゴシック" w:hAnsi="ＭＳ ゴシック" w:cstheme="minorBidi"/>
                                <w:color w:val="FFFF00"/>
                                <w:kern w:val="24"/>
                                <w:sz w:val="16"/>
                                <w:szCs w:val="16"/>
                              </w:rPr>
                              <w:t>)</w:t>
                            </w:r>
                            <w:r w:rsidRPr="00547ACF">
                              <w:rPr>
                                <w:rFonts w:ascii="ＭＳ ゴシック" w:eastAsia="ＭＳ ゴシック" w:hAnsi="ＭＳ ゴシック" w:cstheme="minorBidi" w:hint="eastAsia"/>
                                <w:color w:val="FFFF00"/>
                                <w:kern w:val="24"/>
                                <w:sz w:val="16"/>
                                <w:szCs w:val="16"/>
                              </w:rPr>
                              <w:t>の試行実施</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949BF75" id="_x0000_s1071" type="#_x0000_t202" style="position:absolute;left:0;text-align:left;margin-left:221.15pt;margin-top:18.3pt;width:153.05pt;height:14.15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" filled="f" stroked="f" strokeweight=".25pt">
                <v:textbox inset="0,0,0,0">
                  <w:txbxContent>
                    <w:p w14:paraId="0DC2BC91" w14:textId="253E037B" w:rsidR="003D4378" w:rsidRPr="00547ACF" w:rsidRDefault="003D4378" w:rsidP="00F13284">
                      <w:pPr>
                        <w:spacing w:line="200" w:lineRule="exact"/>
                        <w:jc w:val="center"/>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スカム抑制対策(薬剤散布</w:t>
                      </w:r>
                      <w:r w:rsidRPr="00547ACF">
                        <w:rPr>
                          <w:rFonts w:ascii="ＭＳ ゴシック" w:eastAsia="ＭＳ ゴシック" w:hAnsi="ＭＳ ゴシック" w:cstheme="minorBidi"/>
                          <w:color w:val="FFFF00"/>
                          <w:kern w:val="24"/>
                          <w:sz w:val="16"/>
                          <w:szCs w:val="16"/>
                        </w:rPr>
                        <w:t>)</w:t>
                      </w:r>
                      <w:r w:rsidRPr="00547ACF">
                        <w:rPr>
                          <w:rFonts w:ascii="ＭＳ ゴシック" w:eastAsia="ＭＳ ゴシック" w:hAnsi="ＭＳ ゴシック" w:cstheme="minorBidi" w:hint="eastAsia"/>
                          <w:color w:val="FFFF00"/>
                          <w:kern w:val="24"/>
                          <w:sz w:val="16"/>
                          <w:szCs w:val="16"/>
                        </w:rPr>
                        <w:t>の試行実施</w:t>
                      </w:r>
                    </w:p>
                  </w:txbxContent>
                </v:textbox>
              </v:shape>
            </w:pict>
          </mc:Fallback>
        </mc:AlternateContent>
      </w:r>
      <w:r w:rsidR="000C79B7">
        <w:rPr>
          <w:noProof/>
        </w:rPr>
        <w:drawing>
          <wp:anchor distT="0" distB="0" distL="114300" distR="114300" simplePos="0" relativeHeight="251838975" behindDoc="0" locked="0" layoutInCell="1" allowOverlap="1" wp14:anchorId="0A291AAB" wp14:editId="09962045">
            <wp:simplePos x="0" y="0"/>
            <wp:positionH relativeFrom="column">
              <wp:posOffset>2804795</wp:posOffset>
            </wp:positionH>
            <wp:positionV relativeFrom="paragraph">
              <wp:posOffset>233046</wp:posOffset>
            </wp:positionV>
            <wp:extent cx="2915210" cy="1938020"/>
            <wp:effectExtent l="19050" t="19050" r="19050" b="24130"/>
            <wp:wrapNone/>
            <wp:docPr id="214" name="図 214" descr="ボートに乗っている人たち&#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図 214" descr="ボートに乗っている人たち&#10;&#10;自動的に生成された説明"/>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3829" t="12692" r="6326" b="25401"/>
                    <a:stretch/>
                  </pic:blipFill>
                  <pic:spPr bwMode="auto">
                    <a:xfrm>
                      <a:off x="0" y="0"/>
                      <a:ext cx="2916000" cy="193854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191EE" w14:textId="14BE4616" w:rsidR="009502B2" w:rsidRDefault="000C79B7" w:rsidP="007A468F">
      <w:r w:rsidRPr="0036528E">
        <w:rPr>
          <w:noProof/>
        </w:rPr>
        <w:drawing>
          <wp:anchor distT="0" distB="0" distL="114300" distR="114300" simplePos="0" relativeHeight="251830784" behindDoc="0" locked="0" layoutInCell="1" allowOverlap="1" wp14:anchorId="023FF33F" wp14:editId="5F60AB5D">
            <wp:simplePos x="0" y="0"/>
            <wp:positionH relativeFrom="column">
              <wp:posOffset>0</wp:posOffset>
            </wp:positionH>
            <wp:positionV relativeFrom="paragraph">
              <wp:posOffset>15240</wp:posOffset>
            </wp:positionV>
            <wp:extent cx="2736000" cy="1392923"/>
            <wp:effectExtent l="19050" t="19050" r="26670" b="17145"/>
            <wp:wrapNone/>
            <wp:docPr id="206" name="図 40" descr="川の上の橋&#10;&#10;中程度の精度で自動的に生成された説明">
              <a:extLst xmlns:a="http://schemas.openxmlformats.org/drawingml/2006/main">
                <a:ext uri="{FF2B5EF4-FFF2-40B4-BE49-F238E27FC236}">
                  <a16:creationId xmlns:a16="http://schemas.microsoft.com/office/drawing/2014/main" id="{E97D60E0-D031-40BC-A46D-C10B41C56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図 40" descr="川の上の橋&#10;&#10;中程度の精度で自動的に生成された説明">
                      <a:extLst>
                        <a:ext uri="{FF2B5EF4-FFF2-40B4-BE49-F238E27FC236}">
                          <a16:creationId xmlns:a16="http://schemas.microsoft.com/office/drawing/2014/main" id="{E97D60E0-D031-40BC-A46D-C10B41C5692A}"/>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t="6516" b="2960"/>
                    <a:stretch/>
                  </pic:blipFill>
                  <pic:spPr bwMode="auto">
                    <a:xfrm>
                      <a:off x="0" y="0"/>
                      <a:ext cx="2736000" cy="1392923"/>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5FBDC6" w14:textId="2BC2C417" w:rsidR="0036528E" w:rsidRDefault="0036528E" w:rsidP="007A468F"/>
    <w:p w14:paraId="2741F183" w14:textId="1EC1E7F5" w:rsidR="0036528E" w:rsidRDefault="0036528E" w:rsidP="007A468F"/>
    <w:p w14:paraId="16A8FCE6" w14:textId="7FDE9B59" w:rsidR="0036528E" w:rsidRDefault="0036528E" w:rsidP="007A468F"/>
    <w:p w14:paraId="0F96B9B0" w14:textId="2ECA9BFC" w:rsidR="0036528E" w:rsidRDefault="0036528E" w:rsidP="007A468F"/>
    <w:p w14:paraId="5303BA09" w14:textId="136A6F11" w:rsidR="0036528E" w:rsidRDefault="00547ACF" w:rsidP="007A468F">
      <w:r w:rsidRPr="00F13284">
        <w:rPr>
          <w:noProof/>
        </w:rPr>
        <w:drawing>
          <wp:anchor distT="0" distB="0" distL="114300" distR="114300" simplePos="0" relativeHeight="251841024" behindDoc="0" locked="0" layoutInCell="1" allowOverlap="1" wp14:anchorId="5C0CB63F" wp14:editId="1A9B06BF">
            <wp:simplePos x="0" y="0"/>
            <wp:positionH relativeFrom="column">
              <wp:posOffset>2825115</wp:posOffset>
            </wp:positionH>
            <wp:positionV relativeFrom="paragraph">
              <wp:posOffset>179705</wp:posOffset>
            </wp:positionV>
            <wp:extent cx="719455" cy="623570"/>
            <wp:effectExtent l="19050" t="19050" r="23495" b="24130"/>
            <wp:wrapNone/>
            <wp:docPr id="213" name="図 2" descr="テーブル, 食品, カウンター, 容器 が含まれている画像&#10;&#10;自動的に生成された説明">
              <a:extLst xmlns:a="http://schemas.openxmlformats.org/drawingml/2006/main">
                <a:ext uri="{FF2B5EF4-FFF2-40B4-BE49-F238E27FC236}">
                  <a16:creationId xmlns:a16="http://schemas.microsoft.com/office/drawing/2014/main" id="{31B1A0F4-AB97-4B0E-B65B-4C6102629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図 2" descr="テーブル, 食品, カウンター, 容器 が含まれている画像&#10;&#10;自動的に生成された説明">
                      <a:extLst>
                        <a:ext uri="{FF2B5EF4-FFF2-40B4-BE49-F238E27FC236}">
                          <a16:creationId xmlns:a16="http://schemas.microsoft.com/office/drawing/2014/main" id="{31B1A0F4-AB97-4B0E-B65B-4C610262955C}"/>
                        </a:ext>
                      </a:extLst>
                    </pic:cNvPr>
                    <pic:cNvPicPr>
                      <a:picLocks noChangeAspect="1"/>
                    </pic:cNvPicPr>
                  </pic:nvPicPr>
                  <pic:blipFill rotWithShape="1">
                    <a:blip r:embed="rId44"/>
                    <a:srcRect l="25631" t="17705" r="23254" b="23254"/>
                    <a:stretch/>
                  </pic:blipFill>
                  <pic:spPr>
                    <a:xfrm>
                      <a:off x="0" y="0"/>
                      <a:ext cx="719455" cy="623570"/>
                    </a:xfrm>
                    <a:prstGeom prst="rect">
                      <a:avLst/>
                    </a:prstGeom>
                    <a:ln w="19050">
                      <a:solidFill>
                        <a:schemeClr val="bg1"/>
                      </a:solidFill>
                    </a:ln>
                  </pic:spPr>
                </pic:pic>
              </a:graphicData>
            </a:graphic>
            <wp14:sizeRelH relativeFrom="margin">
              <wp14:pctWidth>0</wp14:pctWidth>
            </wp14:sizeRelH>
            <wp14:sizeRelV relativeFrom="margin">
              <wp14:pctHeight>0</wp14:pctHeight>
            </wp14:sizeRelV>
          </wp:anchor>
        </w:drawing>
      </w:r>
    </w:p>
    <w:p w14:paraId="42A82B33" w14:textId="35E36DAA" w:rsidR="0036528E" w:rsidRDefault="00547ACF" w:rsidP="007A468F">
      <w:r w:rsidRPr="0036528E">
        <w:rPr>
          <w:noProof/>
        </w:rPr>
        <mc:AlternateContent>
          <mc:Choice Requires="wps">
            <w:drawing>
              <wp:anchor distT="0" distB="0" distL="114300" distR="114300" simplePos="0" relativeHeight="251846144" behindDoc="0" locked="0" layoutInCell="1" allowOverlap="1" wp14:anchorId="301D78DC" wp14:editId="485E9FCF">
                <wp:simplePos x="0" y="0"/>
                <wp:positionH relativeFrom="column">
                  <wp:posOffset>17780</wp:posOffset>
                </wp:positionH>
                <wp:positionV relativeFrom="paragraph">
                  <wp:posOffset>230505</wp:posOffset>
                </wp:positionV>
                <wp:extent cx="1943735" cy="179705"/>
                <wp:effectExtent l="0" t="0" r="0" b="0"/>
                <wp:wrapNone/>
                <wp:docPr id="215" name="テキスト ボックス 77"/>
                <wp:cNvGraphicFramePr/>
                <a:graphic xmlns:a="http://schemas.openxmlformats.org/drawingml/2006/main">
                  <a:graphicData uri="http://schemas.microsoft.com/office/word/2010/wordprocessingShape">
                    <wps:wsp>
                      <wps:cNvSpPr txBox="1"/>
                      <wps:spPr>
                        <a:xfrm>
                          <a:off x="0" y="0"/>
                          <a:ext cx="1943735" cy="179705"/>
                        </a:xfrm>
                        <a:prstGeom prst="rect">
                          <a:avLst/>
                        </a:prstGeom>
                        <a:solidFill>
                          <a:schemeClr val="bg1"/>
                        </a:solidFill>
                        <a:ln w="3175">
                          <a:noFill/>
                        </a:ln>
                      </wps:spPr>
                      <wps:txbx>
                        <w:txbxContent>
                          <w:p w14:paraId="549B95AD" w14:textId="4DCCFDEB" w:rsidR="003D4378" w:rsidRPr="00547ACF" w:rsidRDefault="003D4378" w:rsidP="00F13284">
                            <w:pPr>
                              <w:spacing w:line="200" w:lineRule="exact"/>
                              <w:jc w:val="center"/>
                              <w:rPr>
                                <w:rFonts w:ascii="ＭＳ ゴシック" w:eastAsia="ＭＳ ゴシック" w:hAnsi="ＭＳ ゴシック" w:cstheme="minorBidi"/>
                                <w:kern w:val="24"/>
                                <w:sz w:val="16"/>
                                <w:szCs w:val="16"/>
                              </w:rPr>
                            </w:pPr>
                            <w:r w:rsidRPr="00547ACF">
                              <w:rPr>
                                <w:rFonts w:ascii="ＭＳ ゴシック" w:eastAsia="ＭＳ ゴシック" w:hAnsi="ＭＳ ゴシック" w:cstheme="minorBidi" w:hint="eastAsia"/>
                                <w:kern w:val="24"/>
                                <w:sz w:val="16"/>
                                <w:szCs w:val="16"/>
                              </w:rPr>
                              <w:t xml:space="preserve">スカム発生時の画像例(城見橋 </w:t>
                            </w:r>
                            <w:r w:rsidRPr="00547ACF">
                              <w:rPr>
                                <w:rFonts w:ascii="ＭＳ ゴシック" w:eastAsia="ＭＳ ゴシック" w:hAnsi="ＭＳ ゴシック" w:cstheme="minorBidi"/>
                                <w:kern w:val="24"/>
                                <w:sz w:val="16"/>
                                <w:szCs w:val="16"/>
                              </w:rPr>
                              <w:t>R3.5.18)</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1D78DC" id="_x0000_s1072" type="#_x0000_t202" style="position:absolute;left:0;text-align:left;margin-left:1.4pt;margin-top:18.15pt;width:153.05pt;height:14.1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" fillcolor="white [3212]" stroked="f" strokeweight=".25pt">
                <v:textbox inset="0,0,0,0">
                  <w:txbxContent>
                    <w:p w14:paraId="549B95AD" w14:textId="4DCCFDEB" w:rsidR="003D4378" w:rsidRPr="00547ACF" w:rsidRDefault="003D4378" w:rsidP="00F13284">
                      <w:pPr>
                        <w:spacing w:line="200" w:lineRule="exact"/>
                        <w:jc w:val="center"/>
                        <w:rPr>
                          <w:rFonts w:ascii="ＭＳ ゴシック" w:eastAsia="ＭＳ ゴシック" w:hAnsi="ＭＳ ゴシック" w:cstheme="minorBidi"/>
                          <w:kern w:val="24"/>
                          <w:sz w:val="16"/>
                          <w:szCs w:val="16"/>
                        </w:rPr>
                      </w:pPr>
                      <w:r w:rsidRPr="00547ACF">
                        <w:rPr>
                          <w:rFonts w:ascii="ＭＳ ゴシック" w:eastAsia="ＭＳ ゴシック" w:hAnsi="ＭＳ ゴシック" w:cstheme="minorBidi" w:hint="eastAsia"/>
                          <w:kern w:val="24"/>
                          <w:sz w:val="16"/>
                          <w:szCs w:val="16"/>
                        </w:rPr>
                        <w:t>スカム発生時の画像例(</w:t>
                      </w:r>
                      <w:r w:rsidRPr="00547ACF">
                        <w:rPr>
                          <w:rFonts w:ascii="ＭＳ ゴシック" w:eastAsia="ＭＳ ゴシック" w:hAnsi="ＭＳ ゴシック" w:cstheme="minorBidi" w:hint="eastAsia"/>
                          <w:kern w:val="24"/>
                          <w:sz w:val="16"/>
                          <w:szCs w:val="16"/>
                        </w:rPr>
                        <w:t xml:space="preserve">城見橋 </w:t>
                      </w:r>
                      <w:r w:rsidRPr="00547ACF">
                        <w:rPr>
                          <w:rFonts w:ascii="ＭＳ ゴシック" w:eastAsia="ＭＳ ゴシック" w:hAnsi="ＭＳ ゴシック" w:cstheme="minorBidi"/>
                          <w:kern w:val="24"/>
                          <w:sz w:val="16"/>
                          <w:szCs w:val="16"/>
                        </w:rPr>
                        <w:t>R3.5.18)</w:t>
                      </w:r>
                    </w:p>
                  </w:txbxContent>
                </v:textbox>
              </v:shape>
            </w:pict>
          </mc:Fallback>
        </mc:AlternateContent>
      </w:r>
      <w:r w:rsidRPr="0036528E">
        <w:rPr>
          <w:noProof/>
        </w:rPr>
        <w:drawing>
          <wp:anchor distT="0" distB="0" distL="114300" distR="114300" simplePos="0" relativeHeight="251836928" behindDoc="0" locked="0" layoutInCell="1" allowOverlap="1" wp14:anchorId="3C949C27" wp14:editId="71259A8B">
            <wp:simplePos x="0" y="0"/>
            <wp:positionH relativeFrom="column">
              <wp:posOffset>1905</wp:posOffset>
            </wp:positionH>
            <wp:positionV relativeFrom="paragraph">
              <wp:posOffset>227965</wp:posOffset>
            </wp:positionV>
            <wp:extent cx="2735580" cy="1538605"/>
            <wp:effectExtent l="19050" t="19050" r="26670" b="23495"/>
            <wp:wrapNone/>
            <wp:docPr id="210" name="図 16" descr="川の上の橋&#10;&#10;中程度の精度で自動的に生成された説明">
              <a:extLst xmlns:a="http://schemas.openxmlformats.org/drawingml/2006/main">
                <a:ext uri="{FF2B5EF4-FFF2-40B4-BE49-F238E27FC236}">
                  <a16:creationId xmlns:a16="http://schemas.microsoft.com/office/drawing/2014/main" id="{92C06CF0-AB22-49B8-A11F-6E00DC330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descr="川の上の橋&#10;&#10;中程度の精度で自動的に生成された説明">
                      <a:extLst>
                        <a:ext uri="{FF2B5EF4-FFF2-40B4-BE49-F238E27FC236}">
                          <a16:creationId xmlns:a16="http://schemas.microsoft.com/office/drawing/2014/main" id="{92C06CF0-AB22-49B8-A11F-6E00DC3302E4}"/>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35580" cy="1538605"/>
                    </a:xfrm>
                    <a:prstGeom prst="rect">
                      <a:avLst/>
                    </a:prstGeom>
                    <a:ln w="3175">
                      <a:solidFill>
                        <a:prstClr val="black"/>
                      </a:solidFill>
                    </a:ln>
                  </pic:spPr>
                </pic:pic>
              </a:graphicData>
            </a:graphic>
            <wp14:sizeRelH relativeFrom="margin">
              <wp14:pctWidth>0</wp14:pctWidth>
            </wp14:sizeRelH>
            <wp14:sizeRelV relativeFrom="margin">
              <wp14:pctHeight>0</wp14:pctHeight>
            </wp14:sizeRelV>
          </wp:anchor>
        </w:drawing>
      </w:r>
    </w:p>
    <w:p w14:paraId="1153D671" w14:textId="47D79E5F" w:rsidR="0036528E" w:rsidRPr="00547ACF" w:rsidRDefault="00547ACF" w:rsidP="007A468F">
      <w:pPr>
        <w:rPr>
          <w:color w:val="FFFF00"/>
        </w:rPr>
      </w:pPr>
      <w:r w:rsidRPr="00547ACF">
        <w:rPr>
          <w:noProof/>
          <w:color w:val="FFFF00"/>
        </w:rPr>
        <mc:AlternateContent>
          <mc:Choice Requires="wps">
            <w:drawing>
              <wp:anchor distT="0" distB="0" distL="114300" distR="114300" simplePos="0" relativeHeight="251842048" behindDoc="0" locked="0" layoutInCell="1" allowOverlap="1" wp14:anchorId="35990218" wp14:editId="4AA6B83D">
                <wp:simplePos x="0" y="0"/>
                <wp:positionH relativeFrom="column">
                  <wp:posOffset>2796540</wp:posOffset>
                </wp:positionH>
                <wp:positionV relativeFrom="paragraph">
                  <wp:posOffset>163830</wp:posOffset>
                </wp:positionV>
                <wp:extent cx="359410" cy="179705"/>
                <wp:effectExtent l="0" t="0" r="2540" b="10795"/>
                <wp:wrapNone/>
                <wp:docPr id="211" name="テキスト ボックス 32"/>
                <wp:cNvGraphicFramePr/>
                <a:graphic xmlns:a="http://schemas.openxmlformats.org/drawingml/2006/main">
                  <a:graphicData uri="http://schemas.microsoft.com/office/word/2010/wordprocessingShape">
                    <wps:wsp>
                      <wps:cNvSpPr txBox="1"/>
                      <wps:spPr>
                        <a:xfrm>
                          <a:off x="0" y="0"/>
                          <a:ext cx="359410" cy="179705"/>
                        </a:xfrm>
                        <a:prstGeom prst="rect">
                          <a:avLst/>
                        </a:prstGeom>
                        <a:noFill/>
                        <a:ln cmpd="dbl">
                          <a:noFill/>
                        </a:ln>
                      </wps:spPr>
                      <wps:txbx>
                        <w:txbxContent>
                          <w:p w14:paraId="6BE88684" w14:textId="77777777" w:rsidR="003D4378" w:rsidRPr="00547ACF" w:rsidRDefault="003D4378" w:rsidP="000C79B7">
                            <w:pPr>
                              <w:spacing w:line="200" w:lineRule="exact"/>
                              <w:jc w:val="center"/>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薬剤</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990218" id="テキスト ボックス 32" o:spid="_x0000_s1073" type="#_x0000_t202" style="position:absolute;left:0;text-align:left;margin-left:220.2pt;margin-top:12.9pt;width:28.3pt;height:14.15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" filled="f" stroked="f">
                <v:stroke linestyle="thinThin"/>
                <v:textbox inset="0,0,0,0">
                  <w:txbxContent>
                    <w:p w14:paraId="6BE88684" w14:textId="77777777" w:rsidR="003D4378" w:rsidRPr="00547ACF" w:rsidRDefault="003D4378" w:rsidP="000C79B7">
                      <w:pPr>
                        <w:spacing w:line="200" w:lineRule="exact"/>
                        <w:jc w:val="center"/>
                        <w:rPr>
                          <w:rFonts w:ascii="ＭＳ ゴシック" w:eastAsia="ＭＳ ゴシック" w:hAnsi="ＭＳ ゴシック" w:cstheme="minorBidi"/>
                          <w:color w:val="FFFF00"/>
                          <w:kern w:val="24"/>
                          <w:sz w:val="16"/>
                          <w:szCs w:val="16"/>
                        </w:rPr>
                      </w:pPr>
                      <w:r w:rsidRPr="00547ACF">
                        <w:rPr>
                          <w:rFonts w:ascii="ＭＳ ゴシック" w:eastAsia="ＭＳ ゴシック" w:hAnsi="ＭＳ ゴシック" w:cstheme="minorBidi" w:hint="eastAsia"/>
                          <w:color w:val="FFFF00"/>
                          <w:kern w:val="24"/>
                          <w:sz w:val="16"/>
                          <w:szCs w:val="16"/>
                        </w:rPr>
                        <w:t>薬剤</w:t>
                      </w:r>
                    </w:p>
                  </w:txbxContent>
                </v:textbox>
              </v:shape>
            </w:pict>
          </mc:Fallback>
        </mc:AlternateContent>
      </w:r>
    </w:p>
    <w:p w14:paraId="052F27CE" w14:textId="3F5985AF" w:rsidR="0036528E" w:rsidRPr="00547ACF" w:rsidRDefault="00547ACF" w:rsidP="007A468F">
      <w:pPr>
        <w:rPr>
          <w:color w:val="FFFF00"/>
        </w:rPr>
      </w:pPr>
      <w:r w:rsidRPr="00547ACF">
        <w:rPr>
          <w:noProof/>
          <w:color w:val="FFFF00"/>
        </w:rPr>
        <w:drawing>
          <wp:anchor distT="0" distB="0" distL="114300" distR="114300" simplePos="0" relativeHeight="251902464" behindDoc="0" locked="0" layoutInCell="1" allowOverlap="1" wp14:anchorId="7E0BEFE6" wp14:editId="78F6CBCE">
            <wp:simplePos x="0" y="0"/>
            <wp:positionH relativeFrom="column">
              <wp:posOffset>2795270</wp:posOffset>
            </wp:positionH>
            <wp:positionV relativeFrom="paragraph">
              <wp:posOffset>186055</wp:posOffset>
            </wp:positionV>
            <wp:extent cx="2915920" cy="1133475"/>
            <wp:effectExtent l="0" t="0" r="0" b="9525"/>
            <wp:wrapNone/>
            <wp:docPr id="236" name="図 81" descr="QR コード&#10;&#10;自動的に生成された説明">
              <a:extLst xmlns:a="http://schemas.openxmlformats.org/drawingml/2006/main">
                <a:ext uri="{FF2B5EF4-FFF2-40B4-BE49-F238E27FC236}">
                  <a16:creationId xmlns:a16="http://schemas.microsoft.com/office/drawing/2014/main" id="{8092DE97-275E-47B6-BA36-A8102D341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1" descr="QR コード&#10;&#10;自動的に生成された説明">
                      <a:extLst>
                        <a:ext uri="{FF2B5EF4-FFF2-40B4-BE49-F238E27FC236}">
                          <a16:creationId xmlns:a16="http://schemas.microsoft.com/office/drawing/2014/main" id="{8092DE97-275E-47B6-BA36-A8102D341990}"/>
                        </a:ext>
                      </a:extLst>
                    </pic:cNvPr>
                    <pic:cNvPicPr>
                      <a:picLocks noChangeAspect="1"/>
                    </pic:cNvPicPr>
                  </pic:nvPicPr>
                  <pic:blipFill rotWithShape="1">
                    <a:blip r:embed="rId46" cstate="print">
                      <a:extLst>
                        <a:ext uri="{28A0092B-C50C-407E-A947-70E740481C1C}">
                          <a14:useLocalDpi xmlns:a14="http://schemas.microsoft.com/office/drawing/2010/main"/>
                        </a:ext>
                      </a:extLst>
                    </a:blip>
                    <a:srcRect r="3300" b="16000"/>
                    <a:stretch/>
                  </pic:blipFill>
                  <pic:spPr bwMode="auto">
                    <a:xfrm>
                      <a:off x="0" y="0"/>
                      <a:ext cx="2915920" cy="1133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DF7DF1" w14:textId="736D8C1A" w:rsidR="0036528E" w:rsidRDefault="00547ACF" w:rsidP="007A468F">
      <w:r w:rsidRPr="00547ACF">
        <w:rPr>
          <w:noProof/>
          <w:color w:val="FFFF00"/>
        </w:rPr>
        <mc:AlternateContent>
          <mc:Choice Requires="wps">
            <w:drawing>
              <wp:anchor distT="0" distB="0" distL="114300" distR="114300" simplePos="0" relativeHeight="251906560" behindDoc="0" locked="0" layoutInCell="1" allowOverlap="1" wp14:anchorId="10272536" wp14:editId="2EF5A143">
                <wp:simplePos x="0" y="0"/>
                <wp:positionH relativeFrom="column">
                  <wp:posOffset>5147945</wp:posOffset>
                </wp:positionH>
                <wp:positionV relativeFrom="paragraph">
                  <wp:posOffset>194310</wp:posOffset>
                </wp:positionV>
                <wp:extent cx="359410" cy="179705"/>
                <wp:effectExtent l="0" t="0" r="2540" b="10795"/>
                <wp:wrapNone/>
                <wp:docPr id="238" name="テキスト ボックス 32"/>
                <wp:cNvGraphicFramePr/>
                <a:graphic xmlns:a="http://schemas.openxmlformats.org/drawingml/2006/main">
                  <a:graphicData uri="http://schemas.microsoft.com/office/word/2010/wordprocessingShape">
                    <wps:wsp>
                      <wps:cNvSpPr txBox="1"/>
                      <wps:spPr>
                        <a:xfrm>
                          <a:off x="0" y="0"/>
                          <a:ext cx="359410" cy="179705"/>
                        </a:xfrm>
                        <a:prstGeom prst="rect">
                          <a:avLst/>
                        </a:prstGeom>
                        <a:noFill/>
                        <a:ln cmpd="dbl">
                          <a:noFill/>
                        </a:ln>
                      </wps:spPr>
                      <wps:txbx>
                        <w:txbxContent>
                          <w:p w14:paraId="6B9F3630" w14:textId="4453616A" w:rsidR="003D4378" w:rsidRPr="00547ACF" w:rsidRDefault="003D4378" w:rsidP="00547ACF">
                            <w:pPr>
                              <w:spacing w:line="200" w:lineRule="exact"/>
                              <w:jc w:val="center"/>
                              <w:rPr>
                                <w:rFonts w:ascii="ＭＳ ゴシック" w:eastAsia="ＭＳ ゴシック" w:hAnsi="ＭＳ ゴシック" w:cstheme="minorBidi"/>
                                <w:color w:val="FFFF00"/>
                                <w:kern w:val="24"/>
                                <w:sz w:val="16"/>
                                <w:szCs w:val="16"/>
                              </w:rPr>
                            </w:pPr>
                            <w:r>
                              <w:rPr>
                                <w:rFonts w:ascii="ＭＳ ゴシック" w:eastAsia="ＭＳ ゴシック" w:hAnsi="ＭＳ ゴシック" w:cstheme="minorBidi" w:hint="eastAsia"/>
                                <w:color w:val="FFFF00"/>
                                <w:kern w:val="24"/>
                                <w:sz w:val="16"/>
                                <w:szCs w:val="16"/>
                              </w:rPr>
                              <w:t>出力例</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0272536" id="_x0000_s1074" type="#_x0000_t202" style="position:absolute;left:0;text-align:left;margin-left:405.35pt;margin-top:15.3pt;width:28.3pt;height:14.1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" filled="f" stroked="f">
                <v:stroke linestyle="thinThin"/>
                <v:textbox inset="0,0,0,0">
                  <w:txbxContent>
                    <w:p w14:paraId="6B9F3630" w14:textId="4453616A" w:rsidR="003D4378" w:rsidRPr="00547ACF" w:rsidRDefault="003D4378" w:rsidP="00547ACF">
                      <w:pPr>
                        <w:spacing w:line="200" w:lineRule="exact"/>
                        <w:jc w:val="center"/>
                        <w:rPr>
                          <w:rFonts w:ascii="ＭＳ ゴシック" w:eastAsia="ＭＳ ゴシック" w:hAnsi="ＭＳ ゴシック" w:cstheme="minorBidi"/>
                          <w:color w:val="FFFF00"/>
                          <w:kern w:val="24"/>
                          <w:sz w:val="16"/>
                          <w:szCs w:val="16"/>
                        </w:rPr>
                      </w:pPr>
                      <w:r>
                        <w:rPr>
                          <w:rFonts w:ascii="ＭＳ ゴシック" w:eastAsia="ＭＳ ゴシック" w:hAnsi="ＭＳ ゴシック" w:cstheme="minorBidi" w:hint="eastAsia"/>
                          <w:color w:val="FFFF00"/>
                          <w:kern w:val="24"/>
                          <w:sz w:val="16"/>
                          <w:szCs w:val="16"/>
                        </w:rPr>
                        <w:t>出力例</w:t>
                      </w:r>
                    </w:p>
                  </w:txbxContent>
                </v:textbox>
              </v:shape>
            </w:pict>
          </mc:Fallback>
        </mc:AlternateContent>
      </w:r>
      <w:r w:rsidRPr="00547ACF">
        <w:rPr>
          <w:noProof/>
          <w:color w:val="FFFF00"/>
        </w:rPr>
        <mc:AlternateContent>
          <mc:Choice Requires="wps">
            <w:drawing>
              <wp:anchor distT="0" distB="0" distL="114300" distR="114300" simplePos="0" relativeHeight="251904512" behindDoc="0" locked="0" layoutInCell="1" allowOverlap="1" wp14:anchorId="7C9EA996" wp14:editId="203851E5">
                <wp:simplePos x="0" y="0"/>
                <wp:positionH relativeFrom="column">
                  <wp:posOffset>3710940</wp:posOffset>
                </wp:positionH>
                <wp:positionV relativeFrom="paragraph">
                  <wp:posOffset>161925</wp:posOffset>
                </wp:positionV>
                <wp:extent cx="359410" cy="179705"/>
                <wp:effectExtent l="0" t="0" r="2540" b="10795"/>
                <wp:wrapNone/>
                <wp:docPr id="237" name="テキスト ボックス 32"/>
                <wp:cNvGraphicFramePr/>
                <a:graphic xmlns:a="http://schemas.openxmlformats.org/drawingml/2006/main">
                  <a:graphicData uri="http://schemas.microsoft.com/office/word/2010/wordprocessingShape">
                    <wps:wsp>
                      <wps:cNvSpPr txBox="1"/>
                      <wps:spPr>
                        <a:xfrm>
                          <a:off x="0" y="0"/>
                          <a:ext cx="359410" cy="179705"/>
                        </a:xfrm>
                        <a:prstGeom prst="rect">
                          <a:avLst/>
                        </a:prstGeom>
                        <a:noFill/>
                        <a:ln cmpd="dbl">
                          <a:noFill/>
                        </a:ln>
                      </wps:spPr>
                      <wps:txbx>
                        <w:txbxContent>
                          <w:p w14:paraId="406BF03B" w14:textId="430570B6" w:rsidR="003D4378" w:rsidRPr="00547ACF" w:rsidRDefault="003D4378" w:rsidP="00547ACF">
                            <w:pPr>
                              <w:spacing w:line="200" w:lineRule="exact"/>
                              <w:jc w:val="center"/>
                              <w:rPr>
                                <w:rFonts w:ascii="ＭＳ ゴシック" w:eastAsia="ＭＳ ゴシック" w:hAnsi="ＭＳ ゴシック" w:cstheme="minorBidi"/>
                                <w:color w:val="FFFF00"/>
                                <w:kern w:val="24"/>
                                <w:sz w:val="16"/>
                                <w:szCs w:val="16"/>
                              </w:rPr>
                            </w:pPr>
                            <w:r>
                              <w:rPr>
                                <w:rFonts w:ascii="ＭＳ ゴシック" w:eastAsia="ＭＳ ゴシック" w:hAnsi="ＭＳ ゴシック" w:cstheme="minorBidi" w:hint="eastAsia"/>
                                <w:color w:val="FFFF00"/>
                                <w:kern w:val="24"/>
                                <w:sz w:val="16"/>
                                <w:szCs w:val="16"/>
                              </w:rPr>
                              <w:t>元画像</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9EA996" id="_x0000_s1075" type="#_x0000_t202" style="position:absolute;left:0;text-align:left;margin-left:292.2pt;margin-top:12.75pt;width:28.3pt;height:14.1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" filled="f" stroked="f">
                <v:stroke linestyle="thinThin"/>
                <v:textbox inset="0,0,0,0">
                  <w:txbxContent>
                    <w:p w14:paraId="406BF03B" w14:textId="430570B6" w:rsidR="003D4378" w:rsidRPr="00547ACF" w:rsidRDefault="003D4378" w:rsidP="00547ACF">
                      <w:pPr>
                        <w:spacing w:line="200" w:lineRule="exact"/>
                        <w:jc w:val="center"/>
                        <w:rPr>
                          <w:rFonts w:ascii="ＭＳ ゴシック" w:eastAsia="ＭＳ ゴシック" w:hAnsi="ＭＳ ゴシック" w:cstheme="minorBidi"/>
                          <w:color w:val="FFFF00"/>
                          <w:kern w:val="24"/>
                          <w:sz w:val="16"/>
                          <w:szCs w:val="16"/>
                        </w:rPr>
                      </w:pPr>
                      <w:r>
                        <w:rPr>
                          <w:rFonts w:ascii="ＭＳ ゴシック" w:eastAsia="ＭＳ ゴシック" w:hAnsi="ＭＳ ゴシック" w:cstheme="minorBidi" w:hint="eastAsia"/>
                          <w:color w:val="FFFF00"/>
                          <w:kern w:val="24"/>
                          <w:sz w:val="16"/>
                          <w:szCs w:val="16"/>
                        </w:rPr>
                        <w:t>元画像</w:t>
                      </w:r>
                    </w:p>
                  </w:txbxContent>
                </v:textbox>
              </v:shape>
            </w:pict>
          </mc:Fallback>
        </mc:AlternateContent>
      </w:r>
    </w:p>
    <w:p w14:paraId="362C243F" w14:textId="5D43219E" w:rsidR="0036528E" w:rsidRDefault="0036528E" w:rsidP="007A468F"/>
    <w:p w14:paraId="3C8556BA" w14:textId="2EFF2EA4" w:rsidR="0036528E" w:rsidRDefault="0036528E" w:rsidP="007A468F"/>
    <w:p w14:paraId="2102A60C" w14:textId="6FF7CF2E" w:rsidR="0036528E" w:rsidRDefault="0036528E" w:rsidP="007A468F"/>
    <w:p w14:paraId="51744AD3" w14:textId="0B868E33" w:rsidR="0036528E" w:rsidRDefault="0036528E" w:rsidP="007A468F"/>
    <w:p w14:paraId="4D4836D3" w14:textId="4409FBCA" w:rsidR="007B103E" w:rsidRDefault="007B103E" w:rsidP="007A468F">
      <w:r>
        <w:rPr>
          <w:noProof/>
        </w:rPr>
        <mc:AlternateContent>
          <mc:Choice Requires="wps">
            <w:drawing>
              <wp:anchor distT="0" distB="0" distL="114300" distR="114300" simplePos="0" relativeHeight="252048896" behindDoc="0" locked="0" layoutInCell="1" allowOverlap="1" wp14:anchorId="48F33D42" wp14:editId="2BAA8DC4">
                <wp:simplePos x="0" y="0"/>
                <wp:positionH relativeFrom="column">
                  <wp:posOffset>64770</wp:posOffset>
                </wp:positionH>
                <wp:positionV relativeFrom="paragraph">
                  <wp:posOffset>8890</wp:posOffset>
                </wp:positionV>
                <wp:extent cx="1367790" cy="178435"/>
                <wp:effectExtent l="0" t="0" r="3810" b="12065"/>
                <wp:wrapNone/>
                <wp:docPr id="77" name="テキスト ボックス 77"/>
                <wp:cNvGraphicFramePr/>
                <a:graphic xmlns:a="http://schemas.openxmlformats.org/drawingml/2006/main">
                  <a:graphicData uri="http://schemas.microsoft.com/office/word/2010/wordprocessingShape">
                    <wps:wsp>
                      <wps:cNvSpPr txBox="1"/>
                      <wps:spPr>
                        <a:xfrm>
                          <a:off x="0" y="0"/>
                          <a:ext cx="1367790" cy="178435"/>
                        </a:xfrm>
                        <a:prstGeom prst="rect">
                          <a:avLst/>
                        </a:prstGeom>
                        <a:noFill/>
                        <a:ln w="6350">
                          <a:noFill/>
                        </a:ln>
                      </wps:spPr>
                      <wps:txbx>
                        <w:txbxContent>
                          <w:p w14:paraId="666C1105" w14:textId="77777777" w:rsidR="003D4378" w:rsidRPr="005E47D5" w:rsidRDefault="003D4378" w:rsidP="007B103E">
                            <w:pPr>
                              <w:spacing w:line="240" w:lineRule="exact"/>
                              <w:rPr>
                                <w:sz w:val="18"/>
                                <w:szCs w:val="18"/>
                              </w:rPr>
                            </w:pPr>
                            <w:r w:rsidRPr="005E47D5">
                              <w:rPr>
                                <w:rFonts w:hint="eastAsia"/>
                                <w:sz w:val="18"/>
                                <w:szCs w:val="18"/>
                              </w:rPr>
                              <w:t>出典：</w:t>
                            </w:r>
                            <w:r>
                              <w:rPr>
                                <w:rFonts w:hint="eastAsia"/>
                                <w:sz w:val="18"/>
                                <w:szCs w:val="18"/>
                              </w:rPr>
                              <w:t>大阪府資料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33D42" id="_x0000_s1076" type="#_x0000_t202" style="position:absolute;left:0;text-align:left;margin-left:5.1pt;margin-top:.7pt;width:107.7pt;height:14.0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" filled="f" stroked="f" strokeweight=".5pt">
                <v:textbox inset="0,0,0,0">
                  <w:txbxContent>
                    <w:p w14:paraId="666C1105" w14:textId="77777777" w:rsidR="003D4378" w:rsidRPr="005E47D5" w:rsidRDefault="003D4378" w:rsidP="007B103E">
                      <w:pPr>
                        <w:spacing w:line="240" w:lineRule="exact"/>
                        <w:rPr>
                          <w:sz w:val="18"/>
                          <w:szCs w:val="18"/>
                        </w:rPr>
                      </w:pPr>
                      <w:r w:rsidRPr="005E47D5">
                        <w:rPr>
                          <w:rFonts w:hint="eastAsia"/>
                          <w:sz w:val="18"/>
                          <w:szCs w:val="18"/>
                        </w:rPr>
                        <w:t>出典：</w:t>
                      </w:r>
                      <w:r>
                        <w:rPr>
                          <w:rFonts w:hint="eastAsia"/>
                          <w:sz w:val="18"/>
                          <w:szCs w:val="18"/>
                        </w:rPr>
                        <w:t>大阪府資料</w:t>
                      </w:r>
                    </w:p>
                  </w:txbxContent>
                </v:textbox>
              </v:shape>
            </w:pict>
          </mc:Fallback>
        </mc:AlternateContent>
      </w:r>
    </w:p>
    <w:p w14:paraId="6B355C85" w14:textId="17941C6E" w:rsidR="00F13284" w:rsidRDefault="00F13284" w:rsidP="00F13284">
      <w:pPr>
        <w:pStyle w:val="aa"/>
      </w:pPr>
      <w:bookmarkStart w:id="34" w:name="_Ref88150104"/>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21</w:t>
      </w:r>
      <w:r w:rsidR="00D53657">
        <w:fldChar w:fldCharType="end"/>
      </w:r>
      <w:bookmarkEnd w:id="34"/>
      <w:r>
        <w:rPr>
          <w:rFonts w:hint="eastAsia"/>
        </w:rPr>
        <w:t xml:space="preserve">　スカム</w:t>
      </w:r>
      <w:r w:rsidR="00A914E4">
        <w:rPr>
          <w:rFonts w:hint="eastAsia"/>
        </w:rPr>
        <w:t>発生監視や試行実施等の状況</w:t>
      </w:r>
    </w:p>
    <w:p w14:paraId="0BC64633" w14:textId="0B10044D" w:rsidR="00A478E2" w:rsidRDefault="00A478E2">
      <w:pPr>
        <w:widowControl/>
        <w:jc w:val="left"/>
      </w:pPr>
    </w:p>
    <w:p w14:paraId="5F667A06" w14:textId="77777777" w:rsidR="00A478E2" w:rsidRDefault="00A478E2" w:rsidP="00A478E2">
      <w:pPr>
        <w:widowControl/>
        <w:jc w:val="left"/>
      </w:pPr>
      <w:r>
        <w:br w:type="page"/>
      </w:r>
    </w:p>
    <w:p w14:paraId="79641C0E" w14:textId="77777777" w:rsidR="00A478E2" w:rsidRDefault="00A478E2" w:rsidP="00A478E2">
      <w:pPr>
        <w:pStyle w:val="2"/>
      </w:pPr>
      <w:r>
        <w:rPr>
          <w:rFonts w:hint="eastAsia"/>
        </w:rPr>
        <w:lastRenderedPageBreak/>
        <w:t>水辺空間の利活用の促進に係わる取組</w:t>
      </w:r>
    </w:p>
    <w:p w14:paraId="10954A29" w14:textId="2DF54794" w:rsidR="00A478E2" w:rsidRDefault="00A478E2" w:rsidP="00A478E2">
      <w:pPr>
        <w:pStyle w:val="27"/>
      </w:pPr>
      <w:r>
        <w:rPr>
          <w:rFonts w:hint="eastAsia"/>
        </w:rPr>
        <w:t>水辺空間の利活用の促進のための取組を</w:t>
      </w:r>
      <w:r w:rsidR="00564ADD" w:rsidRPr="00564ADD">
        <w:rPr>
          <w:rFonts w:ascii="Arial" w:eastAsia="ＭＳ ゴシック" w:hAnsi="Arial" w:cs="Arial"/>
        </w:rPr>
        <w:fldChar w:fldCharType="begin"/>
      </w:r>
      <w:r w:rsidR="00564ADD" w:rsidRPr="00564ADD">
        <w:rPr>
          <w:rFonts w:ascii="Arial" w:eastAsia="ＭＳ ゴシック" w:hAnsi="Arial" w:cs="Arial"/>
        </w:rPr>
        <w:instrText xml:space="preserve"> REF _Ref88156251 \h  \* MERGEFORMAT </w:instrText>
      </w:r>
      <w:r w:rsidR="00564ADD" w:rsidRPr="00564ADD">
        <w:rPr>
          <w:rFonts w:ascii="Arial" w:eastAsia="ＭＳ ゴシック" w:hAnsi="Arial" w:cs="Arial"/>
        </w:rPr>
      </w:r>
      <w:r w:rsidR="00564ADD" w:rsidRPr="00564ADD">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5.8</w:t>
      </w:r>
      <w:r w:rsidR="00564ADD" w:rsidRPr="00564ADD">
        <w:rPr>
          <w:rFonts w:ascii="Arial" w:eastAsia="ＭＳ ゴシック" w:hAnsi="Arial" w:cs="Arial"/>
        </w:rPr>
        <w:fldChar w:fldCharType="end"/>
      </w:r>
      <w:r>
        <w:rPr>
          <w:rFonts w:hint="eastAsia"/>
        </w:rPr>
        <w:t>に示す。</w:t>
      </w:r>
    </w:p>
    <w:p w14:paraId="4A4AD126" w14:textId="77777777" w:rsidR="00A478E2" w:rsidRPr="00C717C0" w:rsidRDefault="00A478E2" w:rsidP="00A478E2"/>
    <w:p w14:paraId="334678DF" w14:textId="6710B0BD" w:rsidR="00A478E2" w:rsidRDefault="00A478E2" w:rsidP="00A478E2">
      <w:pPr>
        <w:pStyle w:val="aa"/>
      </w:pPr>
      <w:bookmarkStart w:id="35" w:name="_Ref88156251"/>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8</w:t>
      </w:r>
      <w:r w:rsidR="0075779B">
        <w:fldChar w:fldCharType="end"/>
      </w:r>
      <w:bookmarkEnd w:id="35"/>
      <w:r>
        <w:rPr>
          <w:rFonts w:hint="eastAsia"/>
        </w:rPr>
        <w:t xml:space="preserve">　</w:t>
      </w:r>
      <w:r w:rsidRPr="00187C5B">
        <w:rPr>
          <w:rFonts w:hint="eastAsia"/>
        </w:rPr>
        <w:t>水辺空間の利活用の促進</w:t>
      </w:r>
      <w:r>
        <w:rPr>
          <w:rFonts w:hint="eastAsia"/>
        </w:rPr>
        <w:t>のための取組</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245"/>
        <w:gridCol w:w="447"/>
        <w:gridCol w:w="1883"/>
        <w:gridCol w:w="3138"/>
        <w:gridCol w:w="420"/>
        <w:gridCol w:w="420"/>
        <w:gridCol w:w="420"/>
        <w:gridCol w:w="1078"/>
      </w:tblGrid>
      <w:tr w:rsidR="00A478E2" w:rsidRPr="00E40764" w14:paraId="0AB220D3" w14:textId="77777777" w:rsidTr="003D4378">
        <w:tc>
          <w:tcPr>
            <w:tcW w:w="1250" w:type="dxa"/>
            <w:vMerge w:val="restart"/>
            <w:tcBorders>
              <w:top w:val="single" w:sz="8" w:space="0" w:color="auto"/>
            </w:tcBorders>
            <w:shd w:val="clear" w:color="auto" w:fill="D9D9D9" w:themeFill="background1" w:themeFillShade="D9"/>
            <w:vAlign w:val="center"/>
          </w:tcPr>
          <w:p w14:paraId="3197C33A" w14:textId="77777777" w:rsidR="00A478E2" w:rsidRPr="00E40764" w:rsidRDefault="00A478E2" w:rsidP="003D4378">
            <w:pPr>
              <w:spacing w:line="300" w:lineRule="exact"/>
              <w:jc w:val="center"/>
              <w:rPr>
                <w:sz w:val="18"/>
                <w:szCs w:val="18"/>
              </w:rPr>
            </w:pPr>
            <w:r w:rsidRPr="00E40764">
              <w:rPr>
                <w:rFonts w:hint="eastAsia"/>
                <w:sz w:val="18"/>
                <w:szCs w:val="18"/>
              </w:rPr>
              <w:t>項目</w:t>
            </w:r>
          </w:p>
        </w:tc>
        <w:tc>
          <w:tcPr>
            <w:tcW w:w="420" w:type="dxa"/>
            <w:vMerge w:val="restart"/>
            <w:tcBorders>
              <w:top w:val="single" w:sz="8" w:space="0" w:color="auto"/>
            </w:tcBorders>
            <w:shd w:val="clear" w:color="auto" w:fill="D9D9D9" w:themeFill="background1" w:themeFillShade="D9"/>
            <w:vAlign w:val="center"/>
          </w:tcPr>
          <w:p w14:paraId="26295519" w14:textId="77777777" w:rsidR="00A478E2" w:rsidRDefault="00A478E2" w:rsidP="003D4378">
            <w:pPr>
              <w:spacing w:line="300" w:lineRule="exact"/>
              <w:jc w:val="center"/>
              <w:rPr>
                <w:sz w:val="18"/>
                <w:szCs w:val="18"/>
              </w:rPr>
            </w:pPr>
            <w:r>
              <w:rPr>
                <w:rFonts w:hint="eastAsia"/>
                <w:sz w:val="18"/>
                <w:szCs w:val="18"/>
              </w:rPr>
              <w:t>№</w:t>
            </w:r>
          </w:p>
        </w:tc>
        <w:tc>
          <w:tcPr>
            <w:tcW w:w="1890" w:type="dxa"/>
            <w:vMerge w:val="restart"/>
            <w:tcBorders>
              <w:top w:val="single" w:sz="8" w:space="0" w:color="auto"/>
            </w:tcBorders>
            <w:shd w:val="clear" w:color="auto" w:fill="D9D9D9" w:themeFill="background1" w:themeFillShade="D9"/>
            <w:vAlign w:val="center"/>
          </w:tcPr>
          <w:p w14:paraId="1AB26F6F" w14:textId="77777777" w:rsidR="00A478E2" w:rsidRPr="00E40764" w:rsidRDefault="00A478E2" w:rsidP="003D4378">
            <w:pPr>
              <w:spacing w:line="300" w:lineRule="exact"/>
              <w:jc w:val="center"/>
              <w:rPr>
                <w:sz w:val="18"/>
                <w:szCs w:val="18"/>
              </w:rPr>
            </w:pPr>
            <w:r>
              <w:rPr>
                <w:rFonts w:hint="eastAsia"/>
                <w:sz w:val="18"/>
                <w:szCs w:val="18"/>
              </w:rPr>
              <w:t>取組メニュー</w:t>
            </w:r>
          </w:p>
        </w:tc>
        <w:tc>
          <w:tcPr>
            <w:tcW w:w="3150" w:type="dxa"/>
            <w:vMerge w:val="restart"/>
            <w:tcBorders>
              <w:top w:val="single" w:sz="8" w:space="0" w:color="auto"/>
            </w:tcBorders>
            <w:shd w:val="clear" w:color="auto" w:fill="D9D9D9" w:themeFill="background1" w:themeFillShade="D9"/>
            <w:vAlign w:val="center"/>
          </w:tcPr>
          <w:p w14:paraId="4A69B683" w14:textId="77777777" w:rsidR="00A478E2" w:rsidRDefault="00A478E2" w:rsidP="003D4378">
            <w:pPr>
              <w:spacing w:line="300" w:lineRule="exact"/>
              <w:jc w:val="center"/>
              <w:rPr>
                <w:sz w:val="18"/>
                <w:szCs w:val="18"/>
              </w:rPr>
            </w:pPr>
            <w:r>
              <w:rPr>
                <w:rFonts w:hint="eastAsia"/>
                <w:sz w:val="18"/>
                <w:szCs w:val="18"/>
              </w:rPr>
              <w:t>取組の概要</w:t>
            </w:r>
          </w:p>
        </w:tc>
        <w:tc>
          <w:tcPr>
            <w:tcW w:w="2341" w:type="dxa"/>
            <w:gridSpan w:val="4"/>
            <w:tcBorders>
              <w:top w:val="single" w:sz="8" w:space="0" w:color="auto"/>
              <w:bottom w:val="single" w:sz="4" w:space="0" w:color="auto"/>
            </w:tcBorders>
            <w:shd w:val="clear" w:color="auto" w:fill="D9D9D9" w:themeFill="background1" w:themeFillShade="D9"/>
            <w:vAlign w:val="center"/>
          </w:tcPr>
          <w:p w14:paraId="548B9A7A" w14:textId="77777777" w:rsidR="00A478E2" w:rsidRDefault="00A478E2" w:rsidP="003D4378">
            <w:pPr>
              <w:spacing w:line="300" w:lineRule="exact"/>
              <w:jc w:val="center"/>
              <w:rPr>
                <w:sz w:val="18"/>
                <w:szCs w:val="18"/>
              </w:rPr>
            </w:pPr>
            <w:r>
              <w:rPr>
                <w:rFonts w:hint="eastAsia"/>
                <w:sz w:val="18"/>
                <w:szCs w:val="18"/>
              </w:rPr>
              <w:t>実施主体</w:t>
            </w:r>
          </w:p>
        </w:tc>
      </w:tr>
      <w:tr w:rsidR="00A478E2" w:rsidRPr="00E40764" w14:paraId="086D43DC" w14:textId="77777777" w:rsidTr="003D4378">
        <w:tc>
          <w:tcPr>
            <w:tcW w:w="1250" w:type="dxa"/>
            <w:vMerge/>
          </w:tcPr>
          <w:p w14:paraId="6EA204B5" w14:textId="77777777" w:rsidR="00A478E2" w:rsidRPr="00E40764" w:rsidRDefault="00A478E2" w:rsidP="003D4378">
            <w:pPr>
              <w:spacing w:line="240" w:lineRule="exact"/>
              <w:rPr>
                <w:sz w:val="18"/>
                <w:szCs w:val="18"/>
              </w:rPr>
            </w:pPr>
          </w:p>
        </w:tc>
        <w:tc>
          <w:tcPr>
            <w:tcW w:w="420" w:type="dxa"/>
            <w:vMerge/>
          </w:tcPr>
          <w:p w14:paraId="589B8D96" w14:textId="77777777" w:rsidR="00A478E2" w:rsidRPr="00C569CC" w:rsidRDefault="00A478E2" w:rsidP="003D4378">
            <w:pPr>
              <w:spacing w:line="240" w:lineRule="exact"/>
              <w:rPr>
                <w:sz w:val="18"/>
                <w:szCs w:val="18"/>
              </w:rPr>
            </w:pPr>
          </w:p>
        </w:tc>
        <w:tc>
          <w:tcPr>
            <w:tcW w:w="1890" w:type="dxa"/>
            <w:vMerge/>
          </w:tcPr>
          <w:p w14:paraId="62939AD1" w14:textId="77777777" w:rsidR="00A478E2" w:rsidRPr="00C569CC" w:rsidRDefault="00A478E2" w:rsidP="003D4378">
            <w:pPr>
              <w:spacing w:line="240" w:lineRule="exact"/>
              <w:rPr>
                <w:sz w:val="18"/>
                <w:szCs w:val="18"/>
              </w:rPr>
            </w:pPr>
          </w:p>
        </w:tc>
        <w:tc>
          <w:tcPr>
            <w:tcW w:w="3150" w:type="dxa"/>
            <w:vMerge/>
            <w:vAlign w:val="center"/>
          </w:tcPr>
          <w:p w14:paraId="53A73045" w14:textId="77777777" w:rsidR="00A478E2" w:rsidRPr="00B7532F" w:rsidRDefault="00A478E2" w:rsidP="003D4378">
            <w:pPr>
              <w:spacing w:line="240" w:lineRule="exact"/>
              <w:rPr>
                <w:sz w:val="18"/>
                <w:szCs w:val="18"/>
              </w:rPr>
            </w:pPr>
          </w:p>
        </w:tc>
        <w:tc>
          <w:tcPr>
            <w:tcW w:w="420" w:type="dxa"/>
            <w:tcBorders>
              <w:top w:val="single" w:sz="4" w:space="0" w:color="auto"/>
              <w:bottom w:val="single" w:sz="4" w:space="0" w:color="auto"/>
            </w:tcBorders>
            <w:shd w:val="clear" w:color="auto" w:fill="D9D9D9" w:themeFill="background1" w:themeFillShade="D9"/>
            <w:vAlign w:val="center"/>
          </w:tcPr>
          <w:p w14:paraId="4FF3B9EE" w14:textId="77777777" w:rsidR="00A478E2" w:rsidRPr="00C569CC" w:rsidRDefault="00A478E2" w:rsidP="003D4378">
            <w:pPr>
              <w:spacing w:line="240" w:lineRule="exact"/>
              <w:jc w:val="center"/>
              <w:rPr>
                <w:sz w:val="18"/>
                <w:szCs w:val="18"/>
              </w:rPr>
            </w:pPr>
            <w:r>
              <w:rPr>
                <w:rFonts w:hint="eastAsia"/>
                <w:sz w:val="18"/>
                <w:szCs w:val="18"/>
              </w:rPr>
              <w:t>国</w:t>
            </w:r>
          </w:p>
        </w:tc>
        <w:tc>
          <w:tcPr>
            <w:tcW w:w="420" w:type="dxa"/>
            <w:tcBorders>
              <w:top w:val="single" w:sz="4" w:space="0" w:color="auto"/>
              <w:bottom w:val="single" w:sz="4" w:space="0" w:color="auto"/>
            </w:tcBorders>
            <w:shd w:val="clear" w:color="auto" w:fill="D9D9D9" w:themeFill="background1" w:themeFillShade="D9"/>
            <w:vAlign w:val="center"/>
          </w:tcPr>
          <w:p w14:paraId="5430CAC2" w14:textId="77777777" w:rsidR="00A478E2" w:rsidRPr="00C569CC" w:rsidRDefault="00A478E2" w:rsidP="003D4378">
            <w:pPr>
              <w:spacing w:line="240" w:lineRule="exact"/>
              <w:jc w:val="center"/>
              <w:rPr>
                <w:sz w:val="18"/>
                <w:szCs w:val="18"/>
              </w:rPr>
            </w:pPr>
            <w:r>
              <w:rPr>
                <w:rFonts w:hint="eastAsia"/>
                <w:sz w:val="18"/>
                <w:szCs w:val="18"/>
              </w:rPr>
              <w:t>府</w:t>
            </w:r>
          </w:p>
        </w:tc>
        <w:tc>
          <w:tcPr>
            <w:tcW w:w="1501" w:type="dxa"/>
            <w:gridSpan w:val="2"/>
            <w:tcBorders>
              <w:top w:val="single" w:sz="4" w:space="0" w:color="auto"/>
              <w:bottom w:val="single" w:sz="4" w:space="0" w:color="auto"/>
            </w:tcBorders>
            <w:shd w:val="clear" w:color="auto" w:fill="D9D9D9" w:themeFill="background1" w:themeFillShade="D9"/>
            <w:vAlign w:val="center"/>
          </w:tcPr>
          <w:p w14:paraId="6EDF5282" w14:textId="77777777" w:rsidR="00A478E2" w:rsidRDefault="00A478E2" w:rsidP="003D4378">
            <w:pPr>
              <w:spacing w:line="240" w:lineRule="exact"/>
              <w:jc w:val="center"/>
              <w:rPr>
                <w:sz w:val="18"/>
                <w:szCs w:val="18"/>
              </w:rPr>
            </w:pPr>
            <w:r>
              <w:rPr>
                <w:rFonts w:hint="eastAsia"/>
                <w:sz w:val="18"/>
                <w:szCs w:val="18"/>
              </w:rPr>
              <w:t>市</w:t>
            </w:r>
          </w:p>
        </w:tc>
      </w:tr>
      <w:tr w:rsidR="00A478E2" w:rsidRPr="00E40764" w14:paraId="6473E4AA" w14:textId="77777777" w:rsidTr="003D4378">
        <w:tc>
          <w:tcPr>
            <w:tcW w:w="1250" w:type="dxa"/>
            <w:vMerge w:val="restart"/>
            <w:tcBorders>
              <w:top w:val="single" w:sz="4" w:space="0" w:color="auto"/>
            </w:tcBorders>
          </w:tcPr>
          <w:p w14:paraId="62D1017F" w14:textId="77777777" w:rsidR="00A478E2" w:rsidRDefault="00A478E2" w:rsidP="003D4378">
            <w:pPr>
              <w:spacing w:line="240" w:lineRule="exact"/>
              <w:ind w:leftChars="-50" w:left="-105" w:rightChars="-50" w:right="-105"/>
              <w:jc w:val="center"/>
              <w:rPr>
                <w:sz w:val="18"/>
                <w:szCs w:val="18"/>
              </w:rPr>
            </w:pPr>
            <w:r>
              <w:rPr>
                <w:rFonts w:hint="eastAsia"/>
                <w:sz w:val="18"/>
                <w:szCs w:val="18"/>
              </w:rPr>
              <w:t>水辺空間の</w:t>
            </w:r>
          </w:p>
          <w:p w14:paraId="07335648" w14:textId="77777777" w:rsidR="00A478E2" w:rsidRPr="00E40764" w:rsidRDefault="00A478E2" w:rsidP="003D4378">
            <w:pPr>
              <w:spacing w:line="240" w:lineRule="exact"/>
              <w:ind w:leftChars="-50" w:left="-105" w:rightChars="-50" w:right="-105"/>
              <w:jc w:val="center"/>
              <w:rPr>
                <w:sz w:val="18"/>
                <w:szCs w:val="18"/>
              </w:rPr>
            </w:pPr>
            <w:r>
              <w:rPr>
                <w:rFonts w:hint="eastAsia"/>
                <w:sz w:val="18"/>
                <w:szCs w:val="18"/>
              </w:rPr>
              <w:t>利活用の促進</w:t>
            </w:r>
          </w:p>
        </w:tc>
        <w:tc>
          <w:tcPr>
            <w:tcW w:w="420" w:type="dxa"/>
            <w:tcBorders>
              <w:top w:val="single" w:sz="4" w:space="0" w:color="auto"/>
            </w:tcBorders>
          </w:tcPr>
          <w:p w14:paraId="5781C645" w14:textId="77777777" w:rsidR="00A478E2" w:rsidRPr="00C569CC" w:rsidRDefault="00A478E2" w:rsidP="003D4378">
            <w:pPr>
              <w:spacing w:line="240" w:lineRule="exact"/>
              <w:rPr>
                <w:sz w:val="18"/>
                <w:szCs w:val="18"/>
              </w:rPr>
            </w:pPr>
            <w:r>
              <w:rPr>
                <w:rFonts w:hint="eastAsia"/>
                <w:sz w:val="18"/>
                <w:szCs w:val="18"/>
              </w:rPr>
              <w:t>E1</w:t>
            </w:r>
          </w:p>
        </w:tc>
        <w:tc>
          <w:tcPr>
            <w:tcW w:w="1890" w:type="dxa"/>
            <w:tcBorders>
              <w:top w:val="single" w:sz="4" w:space="0" w:color="auto"/>
            </w:tcBorders>
          </w:tcPr>
          <w:p w14:paraId="28A03529" w14:textId="77777777" w:rsidR="00A478E2" w:rsidRPr="00187C5B" w:rsidRDefault="00A478E2" w:rsidP="003D4378">
            <w:pPr>
              <w:spacing w:line="240" w:lineRule="exact"/>
              <w:rPr>
                <w:sz w:val="18"/>
                <w:szCs w:val="18"/>
              </w:rPr>
            </w:pPr>
            <w:r w:rsidRPr="00187C5B">
              <w:rPr>
                <w:rFonts w:hint="eastAsia"/>
                <w:sz w:val="18"/>
                <w:szCs w:val="18"/>
              </w:rPr>
              <w:t>水辺空間のネットワーク化</w:t>
            </w:r>
          </w:p>
        </w:tc>
        <w:tc>
          <w:tcPr>
            <w:tcW w:w="3150" w:type="dxa"/>
            <w:tcBorders>
              <w:top w:val="single" w:sz="4" w:space="0" w:color="auto"/>
            </w:tcBorders>
          </w:tcPr>
          <w:p w14:paraId="2524358C" w14:textId="77777777" w:rsidR="00A478E2" w:rsidRPr="00C71693" w:rsidRDefault="00A478E2" w:rsidP="003D4378">
            <w:pPr>
              <w:spacing w:line="220" w:lineRule="exact"/>
              <w:rPr>
                <w:sz w:val="16"/>
                <w:szCs w:val="16"/>
              </w:rPr>
            </w:pPr>
            <w:r w:rsidRPr="00C71693">
              <w:rPr>
                <w:rFonts w:hint="eastAsia"/>
                <w:sz w:val="16"/>
                <w:szCs w:val="16"/>
              </w:rPr>
              <w:t>寝屋川流域に点在する水辺空間のマップを作成し、面的に水辺空間の周知を行う。</w:t>
            </w:r>
          </w:p>
        </w:tc>
        <w:tc>
          <w:tcPr>
            <w:tcW w:w="420" w:type="dxa"/>
            <w:tcBorders>
              <w:top w:val="single" w:sz="4" w:space="0" w:color="auto"/>
            </w:tcBorders>
          </w:tcPr>
          <w:p w14:paraId="7926F28E" w14:textId="77777777" w:rsidR="00A478E2" w:rsidRPr="00B73902" w:rsidRDefault="00A478E2" w:rsidP="003D4378">
            <w:pPr>
              <w:spacing w:line="240" w:lineRule="exact"/>
              <w:rPr>
                <w:sz w:val="18"/>
                <w:szCs w:val="18"/>
              </w:rPr>
            </w:pPr>
          </w:p>
        </w:tc>
        <w:tc>
          <w:tcPr>
            <w:tcW w:w="420" w:type="dxa"/>
            <w:tcBorders>
              <w:top w:val="single" w:sz="4" w:space="0" w:color="auto"/>
            </w:tcBorders>
          </w:tcPr>
          <w:p w14:paraId="6634225A" w14:textId="77777777" w:rsidR="00A478E2" w:rsidRPr="00B73902" w:rsidRDefault="00A478E2" w:rsidP="003D4378">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7916BEC4" w14:textId="77777777" w:rsidR="00A478E2" w:rsidRPr="00B73902" w:rsidRDefault="00A478E2" w:rsidP="003D4378">
            <w:pPr>
              <w:spacing w:line="240" w:lineRule="exact"/>
              <w:rPr>
                <w:sz w:val="18"/>
                <w:szCs w:val="18"/>
              </w:rPr>
            </w:pPr>
            <w:r>
              <w:rPr>
                <w:rFonts w:hint="eastAsia"/>
                <w:sz w:val="18"/>
                <w:szCs w:val="18"/>
              </w:rPr>
              <w:t>●</w:t>
            </w:r>
          </w:p>
        </w:tc>
        <w:tc>
          <w:tcPr>
            <w:tcW w:w="1081" w:type="dxa"/>
            <w:tcBorders>
              <w:top w:val="single" w:sz="4" w:space="0" w:color="auto"/>
              <w:left w:val="dotted" w:sz="4" w:space="0" w:color="auto"/>
              <w:bottom w:val="single" w:sz="4" w:space="0" w:color="auto"/>
            </w:tcBorders>
          </w:tcPr>
          <w:p w14:paraId="78A170DE" w14:textId="3F90FDD6" w:rsidR="00A478E2" w:rsidRPr="00B73902" w:rsidRDefault="00A478E2" w:rsidP="003D4378">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Pr>
                <w:rFonts w:hint="eastAsia"/>
                <w:sz w:val="16"/>
                <w:szCs w:val="16"/>
              </w:rPr>
              <w:t>市</w:t>
            </w:r>
          </w:p>
        </w:tc>
      </w:tr>
      <w:tr w:rsidR="00A478E2" w:rsidRPr="00E40764" w14:paraId="1DE4B23C" w14:textId="77777777" w:rsidTr="0031696F">
        <w:trPr>
          <w:trHeight w:val="756"/>
        </w:trPr>
        <w:tc>
          <w:tcPr>
            <w:tcW w:w="1250" w:type="dxa"/>
            <w:vMerge/>
          </w:tcPr>
          <w:p w14:paraId="4D183CE0" w14:textId="77777777" w:rsidR="00A478E2" w:rsidRPr="00E40764" w:rsidRDefault="00A478E2" w:rsidP="003D4378">
            <w:pPr>
              <w:spacing w:line="240" w:lineRule="exact"/>
              <w:jc w:val="center"/>
              <w:rPr>
                <w:sz w:val="18"/>
                <w:szCs w:val="18"/>
              </w:rPr>
            </w:pPr>
          </w:p>
        </w:tc>
        <w:tc>
          <w:tcPr>
            <w:tcW w:w="420" w:type="dxa"/>
            <w:tcBorders>
              <w:top w:val="single" w:sz="4" w:space="0" w:color="auto"/>
            </w:tcBorders>
          </w:tcPr>
          <w:p w14:paraId="35E44587" w14:textId="77777777" w:rsidR="00A478E2" w:rsidRPr="00C569CC" w:rsidRDefault="00A478E2" w:rsidP="003D4378">
            <w:pPr>
              <w:spacing w:line="240" w:lineRule="exact"/>
              <w:rPr>
                <w:sz w:val="18"/>
                <w:szCs w:val="18"/>
              </w:rPr>
            </w:pPr>
            <w:r>
              <w:rPr>
                <w:rFonts w:hint="eastAsia"/>
                <w:sz w:val="18"/>
                <w:szCs w:val="18"/>
              </w:rPr>
              <w:t>E2</w:t>
            </w:r>
          </w:p>
        </w:tc>
        <w:tc>
          <w:tcPr>
            <w:tcW w:w="1890" w:type="dxa"/>
            <w:tcBorders>
              <w:top w:val="single" w:sz="4" w:space="0" w:color="auto"/>
            </w:tcBorders>
          </w:tcPr>
          <w:p w14:paraId="114C11F4" w14:textId="77777777" w:rsidR="00A478E2" w:rsidRPr="00187C5B" w:rsidRDefault="00A478E2" w:rsidP="003D4378">
            <w:pPr>
              <w:spacing w:line="240" w:lineRule="exact"/>
              <w:rPr>
                <w:sz w:val="18"/>
                <w:szCs w:val="18"/>
              </w:rPr>
            </w:pPr>
            <w:r>
              <w:rPr>
                <w:rFonts w:hint="eastAsia"/>
                <w:sz w:val="18"/>
                <w:szCs w:val="18"/>
              </w:rPr>
              <w:t>水辺空間サインボードの設置</w:t>
            </w:r>
          </w:p>
        </w:tc>
        <w:tc>
          <w:tcPr>
            <w:tcW w:w="3150" w:type="dxa"/>
            <w:tcBorders>
              <w:top w:val="single" w:sz="4" w:space="0" w:color="auto"/>
              <w:bottom w:val="single" w:sz="4" w:space="0" w:color="auto"/>
            </w:tcBorders>
          </w:tcPr>
          <w:p w14:paraId="2E59832D" w14:textId="77777777" w:rsidR="00A478E2" w:rsidRPr="00C71693" w:rsidRDefault="00A478E2" w:rsidP="003D4378">
            <w:pPr>
              <w:spacing w:line="220" w:lineRule="exact"/>
              <w:rPr>
                <w:sz w:val="16"/>
                <w:szCs w:val="16"/>
              </w:rPr>
            </w:pPr>
            <w:r w:rsidRPr="005F25CF">
              <w:rPr>
                <w:rFonts w:hint="eastAsia"/>
                <w:sz w:val="16"/>
                <w:szCs w:val="16"/>
              </w:rPr>
              <w:t>寝屋川流域協議会で統一した水辺空間サインボードを作成し、流域一体として周</w:t>
            </w:r>
            <w:r w:rsidRPr="00C71693">
              <w:rPr>
                <w:rFonts w:hint="eastAsia"/>
                <w:sz w:val="16"/>
                <w:szCs w:val="16"/>
              </w:rPr>
              <w:t>知する。</w:t>
            </w:r>
          </w:p>
        </w:tc>
        <w:tc>
          <w:tcPr>
            <w:tcW w:w="420" w:type="dxa"/>
            <w:tcBorders>
              <w:bottom w:val="single" w:sz="4" w:space="0" w:color="auto"/>
            </w:tcBorders>
          </w:tcPr>
          <w:p w14:paraId="3B0A1E67" w14:textId="77777777" w:rsidR="00A478E2" w:rsidRPr="00B73902" w:rsidRDefault="00A478E2" w:rsidP="003D4378">
            <w:pPr>
              <w:spacing w:line="240" w:lineRule="exact"/>
              <w:rPr>
                <w:sz w:val="18"/>
                <w:szCs w:val="18"/>
              </w:rPr>
            </w:pPr>
          </w:p>
        </w:tc>
        <w:tc>
          <w:tcPr>
            <w:tcW w:w="420" w:type="dxa"/>
            <w:tcBorders>
              <w:bottom w:val="single" w:sz="4" w:space="0" w:color="auto"/>
            </w:tcBorders>
          </w:tcPr>
          <w:p w14:paraId="0E3D3315" w14:textId="77777777" w:rsidR="00A478E2" w:rsidRPr="00B73902" w:rsidRDefault="00A478E2" w:rsidP="003D4378">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5CDD620D" w14:textId="77777777" w:rsidR="00A478E2" w:rsidRPr="00B73902" w:rsidRDefault="00A478E2" w:rsidP="003D4378">
            <w:pPr>
              <w:spacing w:line="240" w:lineRule="exact"/>
              <w:rPr>
                <w:sz w:val="18"/>
                <w:szCs w:val="18"/>
              </w:rPr>
            </w:pPr>
            <w:r>
              <w:rPr>
                <w:rFonts w:hint="eastAsia"/>
                <w:sz w:val="18"/>
                <w:szCs w:val="18"/>
              </w:rPr>
              <w:t>●</w:t>
            </w:r>
          </w:p>
        </w:tc>
        <w:tc>
          <w:tcPr>
            <w:tcW w:w="1081" w:type="dxa"/>
            <w:tcBorders>
              <w:top w:val="single" w:sz="4" w:space="0" w:color="auto"/>
              <w:left w:val="dotted" w:sz="4" w:space="0" w:color="auto"/>
              <w:bottom w:val="single" w:sz="4" w:space="0" w:color="auto"/>
            </w:tcBorders>
          </w:tcPr>
          <w:p w14:paraId="34077A1E" w14:textId="75C67A4E" w:rsidR="00A478E2" w:rsidRPr="00B73902" w:rsidRDefault="00A478E2" w:rsidP="003D4378">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Pr>
                <w:rFonts w:hint="eastAsia"/>
                <w:sz w:val="16"/>
                <w:szCs w:val="16"/>
              </w:rPr>
              <w:t>市</w:t>
            </w:r>
          </w:p>
        </w:tc>
      </w:tr>
      <w:tr w:rsidR="00A478E2" w:rsidRPr="00E40764" w14:paraId="0D81A1E0" w14:textId="77777777" w:rsidTr="0031696F">
        <w:tc>
          <w:tcPr>
            <w:tcW w:w="1250" w:type="dxa"/>
            <w:vMerge/>
          </w:tcPr>
          <w:p w14:paraId="69965966" w14:textId="77777777" w:rsidR="00A478E2" w:rsidRPr="00E40764" w:rsidRDefault="00A478E2" w:rsidP="003D4378">
            <w:pPr>
              <w:spacing w:line="240" w:lineRule="exact"/>
              <w:jc w:val="center"/>
              <w:rPr>
                <w:sz w:val="18"/>
                <w:szCs w:val="18"/>
              </w:rPr>
            </w:pPr>
          </w:p>
        </w:tc>
        <w:tc>
          <w:tcPr>
            <w:tcW w:w="420" w:type="dxa"/>
            <w:tcBorders>
              <w:top w:val="single" w:sz="4" w:space="0" w:color="auto"/>
            </w:tcBorders>
          </w:tcPr>
          <w:p w14:paraId="47F08156" w14:textId="77777777" w:rsidR="00A478E2" w:rsidRPr="00C569CC" w:rsidRDefault="00A478E2" w:rsidP="003D4378">
            <w:pPr>
              <w:spacing w:line="240" w:lineRule="exact"/>
              <w:rPr>
                <w:sz w:val="18"/>
                <w:szCs w:val="18"/>
              </w:rPr>
            </w:pPr>
            <w:r>
              <w:rPr>
                <w:rFonts w:hint="eastAsia"/>
                <w:sz w:val="18"/>
                <w:szCs w:val="18"/>
              </w:rPr>
              <w:t>E3</w:t>
            </w:r>
          </w:p>
        </w:tc>
        <w:tc>
          <w:tcPr>
            <w:tcW w:w="1890" w:type="dxa"/>
            <w:tcBorders>
              <w:top w:val="single" w:sz="4" w:space="0" w:color="auto"/>
            </w:tcBorders>
          </w:tcPr>
          <w:p w14:paraId="709E8D91" w14:textId="77777777" w:rsidR="00A478E2" w:rsidRPr="00B73902" w:rsidRDefault="00A478E2" w:rsidP="003D4378">
            <w:pPr>
              <w:spacing w:line="240" w:lineRule="exact"/>
              <w:rPr>
                <w:sz w:val="18"/>
                <w:szCs w:val="18"/>
              </w:rPr>
            </w:pPr>
            <w:r>
              <w:rPr>
                <w:rFonts w:hint="eastAsia"/>
                <w:sz w:val="18"/>
                <w:szCs w:val="18"/>
              </w:rPr>
              <w:t>イベント等による水辺空間の魅力の</w:t>
            </w:r>
            <w:r w:rsidRPr="00187C5B">
              <w:rPr>
                <w:rFonts w:hint="eastAsia"/>
                <w:sz w:val="18"/>
                <w:szCs w:val="18"/>
              </w:rPr>
              <w:t>情報発信</w:t>
            </w:r>
          </w:p>
        </w:tc>
        <w:tc>
          <w:tcPr>
            <w:tcW w:w="3150" w:type="dxa"/>
            <w:tcBorders>
              <w:top w:val="single" w:sz="4" w:space="0" w:color="auto"/>
              <w:bottom w:val="single" w:sz="8" w:space="0" w:color="auto"/>
            </w:tcBorders>
          </w:tcPr>
          <w:p w14:paraId="0DA9DEE7" w14:textId="77777777" w:rsidR="00A478E2" w:rsidRPr="00C71693" w:rsidRDefault="00A478E2" w:rsidP="003D4378">
            <w:pPr>
              <w:spacing w:line="220" w:lineRule="exact"/>
              <w:rPr>
                <w:sz w:val="16"/>
                <w:szCs w:val="16"/>
              </w:rPr>
            </w:pPr>
            <w:r w:rsidRPr="00C71693">
              <w:rPr>
                <w:rFonts w:hint="eastAsia"/>
                <w:sz w:val="16"/>
                <w:szCs w:val="16"/>
              </w:rPr>
              <w:t>水辺空間を繋いだウォークイベントの実施など、寝屋川流域内の水辺空間を面的に活用したイベントを実施する。</w:t>
            </w:r>
          </w:p>
        </w:tc>
        <w:tc>
          <w:tcPr>
            <w:tcW w:w="420" w:type="dxa"/>
            <w:tcBorders>
              <w:top w:val="single" w:sz="4" w:space="0" w:color="auto"/>
              <w:bottom w:val="single" w:sz="8" w:space="0" w:color="auto"/>
            </w:tcBorders>
          </w:tcPr>
          <w:p w14:paraId="48D8F4B2" w14:textId="77777777" w:rsidR="00A478E2" w:rsidRPr="00B73902" w:rsidRDefault="00A478E2" w:rsidP="003D4378">
            <w:pPr>
              <w:spacing w:line="240" w:lineRule="exact"/>
              <w:rPr>
                <w:sz w:val="18"/>
                <w:szCs w:val="18"/>
              </w:rPr>
            </w:pPr>
          </w:p>
        </w:tc>
        <w:tc>
          <w:tcPr>
            <w:tcW w:w="420" w:type="dxa"/>
            <w:tcBorders>
              <w:top w:val="single" w:sz="4" w:space="0" w:color="auto"/>
              <w:bottom w:val="single" w:sz="8" w:space="0" w:color="auto"/>
            </w:tcBorders>
          </w:tcPr>
          <w:p w14:paraId="46303405" w14:textId="77777777" w:rsidR="00A478E2" w:rsidRPr="00B73902" w:rsidRDefault="00A478E2" w:rsidP="003D4378">
            <w:pPr>
              <w:spacing w:line="240" w:lineRule="exact"/>
              <w:rPr>
                <w:sz w:val="18"/>
                <w:szCs w:val="18"/>
              </w:rPr>
            </w:pPr>
            <w:r>
              <w:rPr>
                <w:rFonts w:hint="eastAsia"/>
                <w:sz w:val="18"/>
                <w:szCs w:val="18"/>
              </w:rPr>
              <w:t>●</w:t>
            </w:r>
          </w:p>
        </w:tc>
        <w:tc>
          <w:tcPr>
            <w:tcW w:w="420" w:type="dxa"/>
            <w:tcBorders>
              <w:top w:val="single" w:sz="4" w:space="0" w:color="auto"/>
              <w:bottom w:val="single" w:sz="8" w:space="0" w:color="auto"/>
              <w:right w:val="dotted" w:sz="4" w:space="0" w:color="auto"/>
            </w:tcBorders>
          </w:tcPr>
          <w:p w14:paraId="4248781C" w14:textId="77777777" w:rsidR="00A478E2" w:rsidRPr="00B73902" w:rsidRDefault="00A478E2" w:rsidP="003D4378">
            <w:pPr>
              <w:spacing w:line="240" w:lineRule="exact"/>
              <w:rPr>
                <w:sz w:val="18"/>
                <w:szCs w:val="18"/>
              </w:rPr>
            </w:pPr>
            <w:r>
              <w:rPr>
                <w:rFonts w:hint="eastAsia"/>
                <w:sz w:val="18"/>
                <w:szCs w:val="18"/>
              </w:rPr>
              <w:t>●</w:t>
            </w:r>
          </w:p>
        </w:tc>
        <w:tc>
          <w:tcPr>
            <w:tcW w:w="1081" w:type="dxa"/>
            <w:tcBorders>
              <w:top w:val="single" w:sz="4" w:space="0" w:color="auto"/>
              <w:left w:val="dotted" w:sz="4" w:space="0" w:color="auto"/>
              <w:bottom w:val="single" w:sz="8" w:space="0" w:color="auto"/>
            </w:tcBorders>
          </w:tcPr>
          <w:p w14:paraId="7134B145" w14:textId="6EF6BF7C" w:rsidR="00A478E2" w:rsidRPr="00B73902" w:rsidRDefault="00A478E2" w:rsidP="003D4378">
            <w:pPr>
              <w:spacing w:line="240" w:lineRule="exact"/>
              <w:rPr>
                <w:sz w:val="16"/>
                <w:szCs w:val="16"/>
              </w:rPr>
            </w:pPr>
            <w:r>
              <w:rPr>
                <w:rFonts w:hint="eastAsia"/>
                <w:sz w:val="16"/>
                <w:szCs w:val="16"/>
              </w:rPr>
              <w:t>全</w:t>
            </w:r>
            <w:r>
              <w:rPr>
                <w:rFonts w:hint="eastAsia"/>
                <w:sz w:val="16"/>
                <w:szCs w:val="16"/>
              </w:rPr>
              <w:t>1</w:t>
            </w:r>
            <w:r w:rsidR="002F3F36">
              <w:rPr>
                <w:rFonts w:hint="eastAsia"/>
                <w:sz w:val="16"/>
                <w:szCs w:val="16"/>
              </w:rPr>
              <w:t>2</w:t>
            </w:r>
            <w:r>
              <w:rPr>
                <w:rFonts w:hint="eastAsia"/>
                <w:sz w:val="16"/>
                <w:szCs w:val="16"/>
              </w:rPr>
              <w:t>市</w:t>
            </w:r>
          </w:p>
        </w:tc>
      </w:tr>
    </w:tbl>
    <w:p w14:paraId="412BC0F4" w14:textId="77777777" w:rsidR="00A478E2" w:rsidRDefault="00A478E2" w:rsidP="00A478E2"/>
    <w:p w14:paraId="46961B6B" w14:textId="77777777" w:rsidR="00A478E2" w:rsidRDefault="00A478E2" w:rsidP="00A478E2">
      <w:pPr>
        <w:pStyle w:val="4"/>
        <w:ind w:left="570"/>
      </w:pPr>
      <w:r>
        <w:rPr>
          <w:rFonts w:hint="eastAsia"/>
        </w:rPr>
        <w:t>水辺空間のネットワーク化</w:t>
      </w:r>
      <w:r>
        <w:rPr>
          <w:rFonts w:hint="eastAsia"/>
        </w:rPr>
        <w:t>(E1)</w:t>
      </w:r>
    </w:p>
    <w:p w14:paraId="07A6BC5B" w14:textId="134DF4F9" w:rsidR="00A478E2" w:rsidRPr="00AF6B9C" w:rsidRDefault="00A478E2" w:rsidP="00A478E2">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2294926D" w14:textId="036D1890" w:rsidR="00A478E2" w:rsidRDefault="00A478E2" w:rsidP="00A478E2">
      <w:pPr>
        <w:pStyle w:val="af6"/>
        <w:ind w:left="105" w:firstLine="210"/>
      </w:pPr>
      <w:r>
        <w:rPr>
          <w:rFonts w:hint="eastAsia"/>
        </w:rPr>
        <w:t>寝屋川流域には、親水空間、せせらぎ公園の他、大和川付替等の河川に係る歴史的遺産、散策コース等</w:t>
      </w:r>
      <w:r w:rsidR="00803D9F">
        <w:rPr>
          <w:rFonts w:hint="eastAsia"/>
        </w:rPr>
        <w:t>(</w:t>
      </w:r>
      <w:r w:rsidR="00803D9F" w:rsidRPr="00226200">
        <w:rPr>
          <w:rFonts w:ascii="Arial" w:eastAsia="ＭＳ ゴシック" w:hAnsi="Arial" w:cs="Arial"/>
        </w:rPr>
        <w:fldChar w:fldCharType="begin"/>
      </w:r>
      <w:r w:rsidR="00803D9F" w:rsidRPr="00226200">
        <w:rPr>
          <w:rFonts w:ascii="Arial" w:eastAsia="ＭＳ ゴシック" w:hAnsi="Arial" w:cs="Arial"/>
        </w:rPr>
        <w:instrText xml:space="preserve"> REF _Ref88306255 \h  \* MERGEFORMAT </w:instrText>
      </w:r>
      <w:r w:rsidR="00803D9F" w:rsidRPr="00226200">
        <w:rPr>
          <w:rFonts w:ascii="Arial" w:eastAsia="ＭＳ ゴシック" w:hAnsi="Arial" w:cs="Arial"/>
        </w:rPr>
      </w:r>
      <w:r w:rsidR="00803D9F" w:rsidRPr="0022620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5.22</w:t>
      </w:r>
      <w:r w:rsidR="00803D9F" w:rsidRPr="00226200">
        <w:rPr>
          <w:rFonts w:ascii="Arial" w:eastAsia="ＭＳ ゴシック" w:hAnsi="Arial" w:cs="Arial"/>
        </w:rPr>
        <w:fldChar w:fldCharType="end"/>
      </w:r>
      <w:r w:rsidR="00803D9F">
        <w:rPr>
          <w:rFonts w:hint="eastAsia"/>
        </w:rPr>
        <w:t>)</w:t>
      </w:r>
      <w:r>
        <w:rPr>
          <w:rFonts w:hint="eastAsia"/>
        </w:rPr>
        <w:t>の水辺に</w:t>
      </w:r>
      <w:r w:rsidRPr="00B10572">
        <w:rPr>
          <w:rFonts w:hint="eastAsia"/>
        </w:rPr>
        <w:t>親しむことのできる</w:t>
      </w:r>
      <w:r>
        <w:rPr>
          <w:rFonts w:hint="eastAsia"/>
        </w:rPr>
        <w:t>水辺空間が各所に点在している。</w:t>
      </w:r>
    </w:p>
    <w:p w14:paraId="38C22F3F" w14:textId="40CCC68F" w:rsidR="00A478E2" w:rsidRDefault="00A478E2" w:rsidP="00A478E2">
      <w:pPr>
        <w:pStyle w:val="af6"/>
        <w:ind w:left="105" w:firstLine="210"/>
      </w:pPr>
      <w:r>
        <w:rPr>
          <w:rFonts w:hint="eastAsia"/>
        </w:rPr>
        <w:t>これらの水辺空間の流域住民による利活用を促すため、水辺空間の情報を集約し、</w:t>
      </w:r>
      <w:r w:rsidR="003B2F17">
        <w:rPr>
          <w:rFonts w:hint="eastAsia"/>
        </w:rPr>
        <w:t>水辺空間マップを作成した上で、個々の水辺空間をネットワーク化した面的な周知を実施する。</w:t>
      </w:r>
    </w:p>
    <w:p w14:paraId="3FE314AE" w14:textId="036D189D" w:rsidR="00A478E2" w:rsidRDefault="006319B2" w:rsidP="006319B2">
      <w:pPr>
        <w:ind w:leftChars="50" w:left="105" w:firstLineChars="100" w:firstLine="210"/>
      </w:pPr>
      <w:r>
        <w:rPr>
          <w:rFonts w:hint="eastAsia"/>
        </w:rPr>
        <w:t>ネットワーク化にあたっては、</w:t>
      </w:r>
      <w:r w:rsidR="00A478E2">
        <w:rPr>
          <w:rFonts w:hint="eastAsia"/>
        </w:rPr>
        <w:t>利用者の興味対象や使い方</w:t>
      </w:r>
      <w:r w:rsidR="00A478E2">
        <w:rPr>
          <w:rFonts w:hint="eastAsia"/>
        </w:rPr>
        <w:t>(</w:t>
      </w:r>
      <w:r w:rsidR="00A478E2">
        <w:rPr>
          <w:rFonts w:hint="eastAsia"/>
        </w:rPr>
        <w:t>ルートや距離等</w:t>
      </w:r>
      <w:r w:rsidR="00A478E2">
        <w:rPr>
          <w:rFonts w:hint="eastAsia"/>
        </w:rPr>
        <w:t>)</w:t>
      </w:r>
      <w:r w:rsidR="00A478E2">
        <w:rPr>
          <w:rFonts w:hint="eastAsia"/>
        </w:rPr>
        <w:t>を踏まえ、河川別、ジャンル別、エリア別等</w:t>
      </w:r>
      <w:r w:rsidR="00A478E2" w:rsidRPr="001F030F">
        <w:rPr>
          <w:rFonts w:hint="eastAsia"/>
        </w:rPr>
        <w:t>に</w:t>
      </w:r>
      <w:r w:rsidR="004D6957" w:rsidRPr="001F030F">
        <w:rPr>
          <w:rFonts w:hint="eastAsia"/>
        </w:rPr>
        <w:t>水辺空間マップ</w:t>
      </w:r>
      <w:r w:rsidR="004D6957">
        <w:rPr>
          <w:rFonts w:hint="eastAsia"/>
        </w:rPr>
        <w:t>を</w:t>
      </w:r>
      <w:r w:rsidR="00A478E2">
        <w:rPr>
          <w:rFonts w:hint="eastAsia"/>
        </w:rPr>
        <w:t>作成</w:t>
      </w:r>
      <w:r w:rsidR="00A478E2" w:rsidRPr="001F030F">
        <w:rPr>
          <w:rFonts w:hint="eastAsia"/>
        </w:rPr>
        <w:t>し</w:t>
      </w:r>
      <w:r w:rsidR="004D6957">
        <w:rPr>
          <w:rFonts w:hint="eastAsia"/>
        </w:rPr>
        <w:t>(</w:t>
      </w:r>
      <w:r w:rsidR="004D6957" w:rsidRPr="00226200">
        <w:rPr>
          <w:rFonts w:ascii="Arial" w:eastAsia="ＭＳ ゴシック" w:hAnsi="Arial" w:cs="Arial"/>
        </w:rPr>
        <w:fldChar w:fldCharType="begin"/>
      </w:r>
      <w:r w:rsidR="004D6957" w:rsidRPr="00226200">
        <w:rPr>
          <w:rFonts w:ascii="Arial" w:eastAsia="ＭＳ ゴシック" w:hAnsi="Arial" w:cs="Arial"/>
        </w:rPr>
        <w:instrText xml:space="preserve"> REF _Ref88306325 \h  \* MERGEFORMAT </w:instrText>
      </w:r>
      <w:r w:rsidR="004D6957" w:rsidRPr="00226200">
        <w:rPr>
          <w:rFonts w:ascii="Arial" w:eastAsia="ＭＳ ゴシック" w:hAnsi="Arial" w:cs="Arial"/>
        </w:rPr>
      </w:r>
      <w:r w:rsidR="004D6957" w:rsidRPr="00226200">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5.9</w:t>
      </w:r>
      <w:r w:rsidR="004D6957" w:rsidRPr="00226200">
        <w:rPr>
          <w:rFonts w:ascii="Arial" w:eastAsia="ＭＳ ゴシック" w:hAnsi="Arial" w:cs="Arial"/>
        </w:rPr>
        <w:fldChar w:fldCharType="end"/>
      </w:r>
      <w:r w:rsidR="004D6957" w:rsidRPr="00226200">
        <w:rPr>
          <w:rFonts w:ascii="Arial" w:eastAsia="ＭＳ ゴシック" w:hAnsi="Arial" w:cs="Arial"/>
        </w:rPr>
        <w:t>、</w:t>
      </w:r>
      <w:r w:rsidR="004D6957" w:rsidRPr="00226200">
        <w:rPr>
          <w:rFonts w:ascii="Arial" w:eastAsia="ＭＳ ゴシック" w:hAnsi="Arial" w:cs="Arial"/>
        </w:rPr>
        <w:fldChar w:fldCharType="begin"/>
      </w:r>
      <w:r w:rsidR="004D6957" w:rsidRPr="00226200">
        <w:rPr>
          <w:rFonts w:ascii="Arial" w:eastAsia="ＭＳ ゴシック" w:hAnsi="Arial" w:cs="Arial"/>
        </w:rPr>
        <w:instrText xml:space="preserve"> REF _Ref88306338 \h  \* MERGEFORMAT </w:instrText>
      </w:r>
      <w:r w:rsidR="004D6957" w:rsidRPr="00226200">
        <w:rPr>
          <w:rFonts w:ascii="Arial" w:eastAsia="ＭＳ ゴシック" w:hAnsi="Arial" w:cs="Arial"/>
        </w:rPr>
      </w:r>
      <w:r w:rsidR="004D6957" w:rsidRPr="00226200">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5.23</w:t>
      </w:r>
      <w:r w:rsidR="004D6957" w:rsidRPr="00226200">
        <w:rPr>
          <w:rFonts w:ascii="Arial" w:eastAsia="ＭＳ ゴシック" w:hAnsi="Arial" w:cs="Arial"/>
        </w:rPr>
        <w:fldChar w:fldCharType="end"/>
      </w:r>
      <w:r w:rsidR="004D6957">
        <w:rPr>
          <w:rFonts w:hint="eastAsia"/>
        </w:rPr>
        <w:t>)</w:t>
      </w:r>
      <w:r w:rsidR="00A478E2">
        <w:rPr>
          <w:rFonts w:hint="eastAsia"/>
        </w:rPr>
        <w:t>、</w:t>
      </w:r>
      <w:r w:rsidR="004D6957">
        <w:rPr>
          <w:rFonts w:hint="eastAsia"/>
        </w:rPr>
        <w:t>ホームページでの公表や</w:t>
      </w:r>
      <w:r w:rsidR="00A478E2" w:rsidRPr="001F030F">
        <w:rPr>
          <w:rFonts w:hint="eastAsia"/>
        </w:rPr>
        <w:t>イベントで</w:t>
      </w:r>
      <w:r w:rsidR="004D6957">
        <w:rPr>
          <w:rFonts w:hint="eastAsia"/>
        </w:rPr>
        <w:t>の</w:t>
      </w:r>
      <w:r w:rsidR="00A478E2">
        <w:rPr>
          <w:rFonts w:hint="eastAsia"/>
        </w:rPr>
        <w:t>活用</w:t>
      </w:r>
      <w:r w:rsidR="004D6957">
        <w:rPr>
          <w:rFonts w:hint="eastAsia"/>
        </w:rPr>
        <w:t>などを</w:t>
      </w:r>
      <w:r w:rsidR="00487A2A">
        <w:rPr>
          <w:rFonts w:hint="eastAsia"/>
        </w:rPr>
        <w:t>実施し</w:t>
      </w:r>
      <w:r w:rsidR="00A478E2">
        <w:rPr>
          <w:rFonts w:hint="eastAsia"/>
        </w:rPr>
        <w:t>、寝屋川流域の水辺の魅力</w:t>
      </w:r>
      <w:r w:rsidR="00390241">
        <w:rPr>
          <w:rFonts w:hint="eastAsia"/>
        </w:rPr>
        <w:t>を周知する。</w:t>
      </w:r>
    </w:p>
    <w:p w14:paraId="059D3F37" w14:textId="77777777" w:rsidR="00A478E2" w:rsidRDefault="00A478E2" w:rsidP="00A478E2">
      <w:pPr>
        <w:ind w:leftChars="150" w:left="525" w:hangingChars="100" w:hanging="210"/>
      </w:pPr>
    </w:p>
    <w:p w14:paraId="7C8ED8F3" w14:textId="0F4F3293" w:rsidR="00A478E2" w:rsidRDefault="00A478E2" w:rsidP="00A478E2">
      <w:pPr>
        <w:pStyle w:val="aa"/>
      </w:pPr>
      <w:bookmarkStart w:id="36" w:name="_Ref88306325"/>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9</w:t>
      </w:r>
      <w:r w:rsidR="0075779B">
        <w:fldChar w:fldCharType="end"/>
      </w:r>
      <w:bookmarkEnd w:id="36"/>
      <w:r>
        <w:rPr>
          <w:rFonts w:hint="eastAsia"/>
        </w:rPr>
        <w:t xml:space="preserve">　水辺空間ジャンル分類のイメージ</w:t>
      </w:r>
    </w:p>
    <w:tbl>
      <w:tblPr>
        <w:tblStyle w:val="af1"/>
        <w:tblW w:w="0" w:type="auto"/>
        <w:jc w:val="center"/>
        <w:tblLook w:val="04A0" w:firstRow="1" w:lastRow="0" w:firstColumn="1" w:lastColumn="0" w:noHBand="0" w:noVBand="1"/>
      </w:tblPr>
      <w:tblGrid>
        <w:gridCol w:w="1675"/>
        <w:gridCol w:w="6930"/>
      </w:tblGrid>
      <w:tr w:rsidR="00A478E2" w:rsidRPr="00A478E2" w14:paraId="394A55CB" w14:textId="77777777" w:rsidTr="006D59D4">
        <w:trPr>
          <w:trHeight w:val="340"/>
          <w:jc w:val="center"/>
        </w:trPr>
        <w:tc>
          <w:tcPr>
            <w:tcW w:w="1675" w:type="dxa"/>
            <w:shd w:val="clear" w:color="auto" w:fill="D9D9D9" w:themeFill="background1" w:themeFillShade="D9"/>
            <w:vAlign w:val="center"/>
          </w:tcPr>
          <w:p w14:paraId="0F25D66B" w14:textId="77777777" w:rsidR="00A478E2" w:rsidRPr="00A478E2" w:rsidRDefault="00A478E2" w:rsidP="003D4378">
            <w:pPr>
              <w:pStyle w:val="af8"/>
              <w:snapToGrid w:val="0"/>
              <w:spacing w:line="280" w:lineRule="exact"/>
              <w:ind w:leftChars="0" w:left="0" w:firstLineChars="0" w:firstLine="0"/>
              <w:jc w:val="center"/>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ジャンル</w:t>
            </w:r>
          </w:p>
        </w:tc>
        <w:tc>
          <w:tcPr>
            <w:tcW w:w="6930" w:type="dxa"/>
            <w:shd w:val="clear" w:color="auto" w:fill="D9D9D9" w:themeFill="background1" w:themeFillShade="D9"/>
            <w:vAlign w:val="center"/>
          </w:tcPr>
          <w:p w14:paraId="399F8F54" w14:textId="77777777" w:rsidR="00A478E2" w:rsidRPr="00A478E2" w:rsidRDefault="00A478E2" w:rsidP="003D4378">
            <w:pPr>
              <w:pStyle w:val="af8"/>
              <w:snapToGrid w:val="0"/>
              <w:spacing w:line="280" w:lineRule="exact"/>
              <w:ind w:leftChars="0" w:left="0" w:firstLineChars="0" w:firstLine="0"/>
              <w:jc w:val="center"/>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水辺空間</w:t>
            </w:r>
          </w:p>
        </w:tc>
      </w:tr>
      <w:tr w:rsidR="00A478E2" w:rsidRPr="00A478E2" w14:paraId="654C8FAD" w14:textId="77777777" w:rsidTr="006D59D4">
        <w:trPr>
          <w:jc w:val="center"/>
        </w:trPr>
        <w:tc>
          <w:tcPr>
            <w:tcW w:w="1675" w:type="dxa"/>
          </w:tcPr>
          <w:p w14:paraId="73CA2323" w14:textId="77777777" w:rsidR="00A478E2" w:rsidRPr="00A478E2" w:rsidRDefault="00A478E2" w:rsidP="003D4378">
            <w:pPr>
              <w:pStyle w:val="af8"/>
              <w:snapToGrid w:val="0"/>
              <w:spacing w:line="30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下水道関連</w:t>
            </w:r>
          </w:p>
        </w:tc>
        <w:tc>
          <w:tcPr>
            <w:tcW w:w="6930" w:type="dxa"/>
          </w:tcPr>
          <w:p w14:paraId="2CB2E01D" w14:textId="4CD5779E" w:rsidR="00A478E2" w:rsidRPr="00A478E2" w:rsidRDefault="00A478E2" w:rsidP="00A478E2">
            <w:pPr>
              <w:pStyle w:val="af8"/>
              <w:snapToGrid w:val="0"/>
              <w:spacing w:line="28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放出せせらぎの里</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城東区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、中浜せせらぎの里</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城東区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、今川のせせらぎ</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東住吉区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、平野せせらぎの里</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平野区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、竜華せせらぎ緑道</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八尾市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、成法せせらぎの小径</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八尾市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、鴻池スカイランド</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東大阪市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、川俣スカイランド</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東大阪市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、なわて水みらい緑地</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四條畷市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 xml:space="preserve">　等</w:t>
            </w:r>
          </w:p>
        </w:tc>
      </w:tr>
      <w:tr w:rsidR="00A478E2" w:rsidRPr="00A478E2" w14:paraId="516BD02D" w14:textId="77777777" w:rsidTr="006D59D4">
        <w:trPr>
          <w:jc w:val="center"/>
        </w:trPr>
        <w:tc>
          <w:tcPr>
            <w:tcW w:w="1675" w:type="dxa"/>
          </w:tcPr>
          <w:p w14:paraId="4530C334" w14:textId="534C76FD" w:rsidR="00A478E2" w:rsidRPr="00A478E2" w:rsidRDefault="00A478E2" w:rsidP="003D4378">
            <w:pPr>
              <w:pStyle w:val="af8"/>
              <w:snapToGrid w:val="0"/>
              <w:spacing w:line="30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河川</w:t>
            </w:r>
            <w:r w:rsidR="00226200">
              <w:rPr>
                <w:rFonts w:asciiTheme="minorEastAsia" w:eastAsiaTheme="minorEastAsia" w:hAnsiTheme="minorEastAsia" w:hint="eastAsia"/>
                <w:sz w:val="18"/>
                <w:szCs w:val="18"/>
              </w:rPr>
              <w:t>施設</w:t>
            </w:r>
            <w:r w:rsidRPr="00A478E2">
              <w:rPr>
                <w:rFonts w:asciiTheme="minorEastAsia" w:eastAsiaTheme="minorEastAsia" w:hAnsiTheme="minorEastAsia" w:hint="eastAsia"/>
                <w:sz w:val="18"/>
                <w:szCs w:val="18"/>
              </w:rPr>
              <w:t>関連</w:t>
            </w:r>
          </w:p>
        </w:tc>
        <w:tc>
          <w:tcPr>
            <w:tcW w:w="6930" w:type="dxa"/>
          </w:tcPr>
          <w:p w14:paraId="7ABD762F" w14:textId="1B6132BC" w:rsidR="00A478E2" w:rsidRPr="00A478E2" w:rsidRDefault="00A478E2" w:rsidP="00A478E2">
            <w:pPr>
              <w:pStyle w:val="af8"/>
              <w:snapToGrid w:val="0"/>
              <w:spacing w:line="28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恩智川治水緑地</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法善寺、池島・福万寺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、打上川緑地、寝屋川治水緑地、恩智川多目的遊水地、花園多目的遊水地、城北立坑築造工事インフォメーションセンター、北部地下河川、南部地下河川　等</w:t>
            </w:r>
          </w:p>
        </w:tc>
      </w:tr>
      <w:tr w:rsidR="00A478E2" w:rsidRPr="00A478E2" w14:paraId="04304E10" w14:textId="77777777" w:rsidTr="006D59D4">
        <w:trPr>
          <w:jc w:val="center"/>
        </w:trPr>
        <w:tc>
          <w:tcPr>
            <w:tcW w:w="1675" w:type="dxa"/>
          </w:tcPr>
          <w:p w14:paraId="301E25CA" w14:textId="77777777" w:rsidR="00A478E2" w:rsidRPr="00A478E2" w:rsidRDefault="00A478E2" w:rsidP="003D4378">
            <w:pPr>
              <w:pStyle w:val="af8"/>
              <w:snapToGrid w:val="0"/>
              <w:spacing w:line="30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大和川付替え関連</w:t>
            </w:r>
          </w:p>
        </w:tc>
        <w:tc>
          <w:tcPr>
            <w:tcW w:w="6930" w:type="dxa"/>
          </w:tcPr>
          <w:p w14:paraId="0F9C8F40" w14:textId="40BA3361" w:rsidR="00A478E2" w:rsidRPr="00A478E2" w:rsidRDefault="00A478E2" w:rsidP="00A478E2">
            <w:pPr>
              <w:pStyle w:val="af8"/>
              <w:snapToGrid w:val="0"/>
              <w:spacing w:line="28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新喜多新田会所跡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城東区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、狐山</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八尾市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、安中新田会所跡旧上田家住宅</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八尾市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、大和川治水記念公園</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柏原市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、柏原市歴史資料館</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柏原市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、大和川分水築留掛かり</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長瀬川・玉串川</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 xml:space="preserve">　等</w:t>
            </w:r>
          </w:p>
        </w:tc>
      </w:tr>
      <w:tr w:rsidR="00A478E2" w:rsidRPr="00A478E2" w14:paraId="02A20C71" w14:textId="77777777" w:rsidTr="006D59D4">
        <w:trPr>
          <w:jc w:val="center"/>
        </w:trPr>
        <w:tc>
          <w:tcPr>
            <w:tcW w:w="1675" w:type="dxa"/>
          </w:tcPr>
          <w:p w14:paraId="4C2F7E0C" w14:textId="77777777" w:rsidR="00A478E2" w:rsidRPr="00A478E2" w:rsidRDefault="00A478E2" w:rsidP="003D4378">
            <w:pPr>
              <w:pStyle w:val="af8"/>
              <w:snapToGrid w:val="0"/>
              <w:spacing w:line="30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史跡関連</w:t>
            </w:r>
          </w:p>
        </w:tc>
        <w:tc>
          <w:tcPr>
            <w:tcW w:w="6930" w:type="dxa"/>
          </w:tcPr>
          <w:p w14:paraId="55038214" w14:textId="79DD2B5C" w:rsidR="00A478E2" w:rsidRPr="00A478E2" w:rsidRDefault="00A478E2" w:rsidP="00A478E2">
            <w:pPr>
              <w:pStyle w:val="af8"/>
              <w:snapToGrid w:val="0"/>
              <w:spacing w:line="280" w:lineRule="exact"/>
              <w:ind w:leftChars="0" w:left="0" w:firstLineChars="0" w:firstLine="0"/>
              <w:rPr>
                <w:rFonts w:asciiTheme="minorEastAsia" w:eastAsiaTheme="minorEastAsia" w:hAnsiTheme="minorEastAsia"/>
                <w:sz w:val="18"/>
                <w:szCs w:val="18"/>
              </w:rPr>
            </w:pPr>
            <w:r w:rsidRPr="00A478E2">
              <w:rPr>
                <w:rFonts w:asciiTheme="minorEastAsia" w:eastAsiaTheme="minorEastAsia" w:hAnsiTheme="minorEastAsia" w:hint="eastAsia"/>
                <w:sz w:val="18"/>
                <w:szCs w:val="18"/>
              </w:rPr>
              <w:t>平野環濠跡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平野区</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、平野川の柏原船使い場跡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八尾市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、点野茨田樋遺跡水辺公園</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寝屋川市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、柏原船だまり跡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柏原市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、鴻池新田会所</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東大阪市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、吉松新田会所跡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東大阪市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、神並・西の辻遺跡</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東大阪市</w:t>
            </w:r>
            <w:r w:rsidR="00AD68B8">
              <w:rPr>
                <w:rFonts w:asciiTheme="minorEastAsia" w:eastAsiaTheme="minorEastAsia" w:hAnsiTheme="minorEastAsia" w:hint="eastAsia"/>
                <w:sz w:val="18"/>
                <w:szCs w:val="18"/>
              </w:rPr>
              <w:t>)</w:t>
            </w:r>
            <w:r w:rsidRPr="00A478E2">
              <w:rPr>
                <w:rFonts w:asciiTheme="minorEastAsia" w:eastAsiaTheme="minorEastAsia" w:hAnsiTheme="minorEastAsia" w:hint="eastAsia"/>
                <w:sz w:val="18"/>
                <w:szCs w:val="18"/>
              </w:rPr>
              <w:t xml:space="preserve">　等</w:t>
            </w:r>
          </w:p>
        </w:tc>
      </w:tr>
    </w:tbl>
    <w:p w14:paraId="1DC3EFFE" w14:textId="77777777" w:rsidR="00A478E2" w:rsidRDefault="00A478E2" w:rsidP="00A478E2">
      <w:pPr>
        <w:pStyle w:val="af8"/>
        <w:ind w:left="210" w:firstLine="210"/>
      </w:pPr>
      <w:r>
        <w:br w:type="page"/>
      </w:r>
    </w:p>
    <w:p w14:paraId="7A0014DC" w14:textId="42C8841F" w:rsidR="00226200" w:rsidRPr="00226200" w:rsidRDefault="00803D9F" w:rsidP="00226200">
      <w:r w:rsidRPr="00226200">
        <w:rPr>
          <w:noProof/>
        </w:rPr>
        <w:lastRenderedPageBreak/>
        <w:drawing>
          <wp:anchor distT="0" distB="0" distL="114300" distR="114300" simplePos="0" relativeHeight="251944448" behindDoc="0" locked="0" layoutInCell="1" allowOverlap="1" wp14:anchorId="57B2CC91" wp14:editId="490D6E4C">
            <wp:simplePos x="0" y="0"/>
            <wp:positionH relativeFrom="column">
              <wp:posOffset>5095</wp:posOffset>
            </wp:positionH>
            <wp:positionV relativeFrom="paragraph">
              <wp:posOffset>2540</wp:posOffset>
            </wp:positionV>
            <wp:extent cx="1924050" cy="1439545"/>
            <wp:effectExtent l="0" t="0" r="0" b="8255"/>
            <wp:wrapNone/>
            <wp:docPr id="2620" name="図 2620" descr="フェンスに囲まれている建物&#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フェンスに囲まれている建物&#10;&#10;低い精度で自動的に生成された説明"/>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0" y="0"/>
                      <a:ext cx="1924050" cy="1439545"/>
                    </a:xfrm>
                    <a:prstGeom prst="rect">
                      <a:avLst/>
                    </a:prstGeom>
                  </pic:spPr>
                </pic:pic>
              </a:graphicData>
            </a:graphic>
            <wp14:sizeRelH relativeFrom="margin">
              <wp14:pctWidth>0</wp14:pctWidth>
            </wp14:sizeRelH>
            <wp14:sizeRelV relativeFrom="margin">
              <wp14:pctHeight>0</wp14:pctHeight>
            </wp14:sizeRelV>
          </wp:anchor>
        </w:drawing>
      </w:r>
      <w:r w:rsidRPr="00226200">
        <w:rPr>
          <w:noProof/>
        </w:rPr>
        <w:drawing>
          <wp:anchor distT="0" distB="0" distL="114300" distR="114300" simplePos="0" relativeHeight="251948544" behindDoc="0" locked="0" layoutInCell="1" allowOverlap="1" wp14:anchorId="3CD9297D" wp14:editId="234D2823">
            <wp:simplePos x="0" y="0"/>
            <wp:positionH relativeFrom="column">
              <wp:posOffset>2016125</wp:posOffset>
            </wp:positionH>
            <wp:positionV relativeFrom="paragraph">
              <wp:posOffset>3027</wp:posOffset>
            </wp:positionV>
            <wp:extent cx="1919605" cy="1439545"/>
            <wp:effectExtent l="0" t="0" r="4445" b="8255"/>
            <wp:wrapNone/>
            <wp:docPr id="2619" name="図 2619" descr="水, 建物, 屋外, フェンス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水, 建物, 屋外, フェンス が含まれている画像&#10;&#10;自動的に生成された説明"/>
                    <pic:cNvPicPr/>
                  </pic:nvPicPr>
                  <pic:blipFill>
                    <a:blip r:embed="rId48">
                      <a:extLst>
                        <a:ext uri="{28A0092B-C50C-407E-A947-70E740481C1C}">
                          <a14:useLocalDpi xmlns:a14="http://schemas.microsoft.com/office/drawing/2010/main" val="0"/>
                        </a:ext>
                      </a:extLst>
                    </a:blip>
                    <a:stretch>
                      <a:fillRect/>
                    </a:stretch>
                  </pic:blipFill>
                  <pic:spPr>
                    <a:xfrm>
                      <a:off x="0" y="0"/>
                      <a:ext cx="1919605" cy="1439545"/>
                    </a:xfrm>
                    <a:prstGeom prst="rect">
                      <a:avLst/>
                    </a:prstGeom>
                  </pic:spPr>
                </pic:pic>
              </a:graphicData>
            </a:graphic>
            <wp14:sizeRelH relativeFrom="margin">
              <wp14:pctWidth>0</wp14:pctWidth>
            </wp14:sizeRelH>
            <wp14:sizeRelV relativeFrom="margin">
              <wp14:pctHeight>0</wp14:pctHeight>
            </wp14:sizeRelV>
          </wp:anchor>
        </w:drawing>
      </w:r>
      <w:r w:rsidRPr="00226200">
        <w:rPr>
          <w:noProof/>
        </w:rPr>
        <w:drawing>
          <wp:anchor distT="0" distB="0" distL="114300" distR="114300" simplePos="0" relativeHeight="251946496" behindDoc="0" locked="0" layoutInCell="1" allowOverlap="1" wp14:anchorId="2908453B" wp14:editId="620987FA">
            <wp:simplePos x="0" y="0"/>
            <wp:positionH relativeFrom="column">
              <wp:posOffset>4036016</wp:posOffset>
            </wp:positionH>
            <wp:positionV relativeFrom="paragraph">
              <wp:posOffset>2540</wp:posOffset>
            </wp:positionV>
            <wp:extent cx="1694654" cy="1440000"/>
            <wp:effectExtent l="0" t="0" r="1270" b="8255"/>
            <wp:wrapNone/>
            <wp:docPr id="2621" name="図 2621" descr="屋外, 草, 跡, 電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屋外, 草, 跡, 電車 が含まれている画像&#10;&#10;自動的に生成された説明"/>
                    <pic:cNvPicPr>
                      <a:picLocks noChangeAspect="1"/>
                    </pic:cNvPicPr>
                  </pic:nvPicPr>
                  <pic:blipFill rotWithShape="1">
                    <a:blip r:embed="rId49" cstate="print">
                      <a:extLst>
                        <a:ext uri="{28A0092B-C50C-407E-A947-70E740481C1C}">
                          <a14:useLocalDpi xmlns:a14="http://schemas.microsoft.com/office/drawing/2010/main"/>
                        </a:ext>
                      </a:extLst>
                    </a:blip>
                    <a:srcRect/>
                    <a:stretch/>
                  </pic:blipFill>
                  <pic:spPr>
                    <a:xfrm>
                      <a:off x="0" y="0"/>
                      <a:ext cx="1694654" cy="1440000"/>
                    </a:xfrm>
                    <a:prstGeom prst="rect">
                      <a:avLst/>
                    </a:prstGeom>
                  </pic:spPr>
                </pic:pic>
              </a:graphicData>
            </a:graphic>
            <wp14:sizeRelH relativeFrom="margin">
              <wp14:pctWidth>0</wp14:pctWidth>
            </wp14:sizeRelH>
            <wp14:sizeRelV relativeFrom="margin">
              <wp14:pctHeight>0</wp14:pctHeight>
            </wp14:sizeRelV>
          </wp:anchor>
        </w:drawing>
      </w:r>
    </w:p>
    <w:p w14:paraId="702D2A70" w14:textId="77777777" w:rsidR="00226200" w:rsidRPr="00226200" w:rsidRDefault="00226200" w:rsidP="00226200"/>
    <w:p w14:paraId="0FC207E5" w14:textId="77777777" w:rsidR="00226200" w:rsidRPr="00226200" w:rsidRDefault="00226200" w:rsidP="00226200"/>
    <w:p w14:paraId="21B5A3C0" w14:textId="77777777" w:rsidR="00226200" w:rsidRPr="00226200" w:rsidRDefault="00226200" w:rsidP="00226200"/>
    <w:p w14:paraId="5057C222" w14:textId="77777777" w:rsidR="00226200" w:rsidRPr="00226200" w:rsidRDefault="00226200" w:rsidP="00226200"/>
    <w:p w14:paraId="51BF73D5" w14:textId="25A95E4C" w:rsidR="00226200" w:rsidRPr="00226200" w:rsidRDefault="00226200" w:rsidP="00226200"/>
    <w:p w14:paraId="38CB9848" w14:textId="28CC8F9D" w:rsidR="00226200" w:rsidRPr="00226200" w:rsidRDefault="00803D9F" w:rsidP="00226200">
      <w:r w:rsidRPr="00226200">
        <w:rPr>
          <w:noProof/>
        </w:rPr>
        <mc:AlternateContent>
          <mc:Choice Requires="wps">
            <w:drawing>
              <wp:anchor distT="0" distB="0" distL="114300" distR="114300" simplePos="0" relativeHeight="251947520" behindDoc="0" locked="0" layoutInCell="1" allowOverlap="1" wp14:anchorId="662A404E" wp14:editId="22B263AE">
                <wp:simplePos x="0" y="0"/>
                <wp:positionH relativeFrom="column">
                  <wp:posOffset>4120042</wp:posOffset>
                </wp:positionH>
                <wp:positionV relativeFrom="paragraph">
                  <wp:posOffset>73025</wp:posOffset>
                </wp:positionV>
                <wp:extent cx="2277110" cy="323850"/>
                <wp:effectExtent l="0" t="0" r="0" b="0"/>
                <wp:wrapNone/>
                <wp:docPr id="24" name="テキスト ボックス 84"/>
                <wp:cNvGraphicFramePr/>
                <a:graphic xmlns:a="http://schemas.openxmlformats.org/drawingml/2006/main">
                  <a:graphicData uri="http://schemas.microsoft.com/office/word/2010/wordprocessingShape">
                    <wps:wsp>
                      <wps:cNvSpPr txBox="1"/>
                      <wps:spPr>
                        <a:xfrm>
                          <a:off x="0" y="0"/>
                          <a:ext cx="2277110" cy="323850"/>
                        </a:xfrm>
                        <a:prstGeom prst="rect">
                          <a:avLst/>
                        </a:prstGeom>
                        <a:noFill/>
                      </wps:spPr>
                      <wps:txbx>
                        <w:txbxContent>
                          <w:p w14:paraId="70A72E83"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鴻池水路／東大阪市</w:t>
                            </w:r>
                          </w:p>
                          <w:p w14:paraId="58B04535" w14:textId="7DC8959F"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出典：東大阪市</w:t>
                            </w:r>
                            <w:r w:rsidRPr="00803D9F">
                              <w:rPr>
                                <w:rFonts w:cstheme="minorBidi" w:hint="eastAsia"/>
                                <w:color w:val="000000" w:themeColor="text1"/>
                                <w:kern w:val="24"/>
                                <w:sz w:val="18"/>
                                <w:szCs w:val="18"/>
                              </w:rPr>
                              <w:t>HP</w:t>
                            </w:r>
                          </w:p>
                        </w:txbxContent>
                      </wps:txbx>
                      <wps:bodyPr wrap="none" lIns="0" tIns="0" rIns="0" bIns="0" rtlCol="0" anchor="ctr" anchorCtr="0">
                        <a:noAutofit/>
                      </wps:bodyPr>
                    </wps:wsp>
                  </a:graphicData>
                </a:graphic>
                <wp14:sizeRelV relativeFrom="margin">
                  <wp14:pctHeight>0</wp14:pctHeight>
                </wp14:sizeRelV>
              </wp:anchor>
            </w:drawing>
          </mc:Choice>
          <mc:Fallback>
            <w:pict>
              <v:shape w14:anchorId="662A404E" id="テキスト ボックス 84" o:spid="_x0000_s1077" type="#_x0000_t202" style="position:absolute;left:0;text-align:left;margin-left:324.4pt;margin-top:5.75pt;width:179.3pt;height:25.5pt;z-index:251947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" filled="f" stroked="f">
                <v:textbox inset="0,0,0,0">
                  <w:txbxContent>
                    <w:p w14:paraId="70A72E83"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鴻池水路／東大阪市</w:t>
                      </w:r>
                    </w:p>
                    <w:p w14:paraId="58B04535" w14:textId="7DC8959F"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出典：東大阪市</w:t>
                      </w:r>
                      <w:r w:rsidRPr="00803D9F">
                        <w:rPr>
                          <w:rFonts w:cstheme="minorBidi" w:hint="eastAsia"/>
                          <w:color w:val="000000" w:themeColor="text1"/>
                          <w:kern w:val="24"/>
                          <w:sz w:val="18"/>
                          <w:szCs w:val="18"/>
                        </w:rPr>
                        <w:t>HP</w:t>
                      </w:r>
                    </w:p>
                  </w:txbxContent>
                </v:textbox>
              </v:shape>
            </w:pict>
          </mc:Fallback>
        </mc:AlternateContent>
      </w:r>
      <w:r w:rsidRPr="00226200">
        <w:rPr>
          <w:noProof/>
        </w:rPr>
        <mc:AlternateContent>
          <mc:Choice Requires="wps">
            <w:drawing>
              <wp:anchor distT="0" distB="0" distL="114300" distR="114300" simplePos="0" relativeHeight="251949568" behindDoc="0" locked="0" layoutInCell="1" allowOverlap="1" wp14:anchorId="73DC8092" wp14:editId="30A6C63B">
                <wp:simplePos x="0" y="0"/>
                <wp:positionH relativeFrom="column">
                  <wp:posOffset>2065596</wp:posOffset>
                </wp:positionH>
                <wp:positionV relativeFrom="paragraph">
                  <wp:posOffset>71755</wp:posOffset>
                </wp:positionV>
                <wp:extent cx="2277110" cy="323850"/>
                <wp:effectExtent l="0" t="0" r="0" b="0"/>
                <wp:wrapNone/>
                <wp:docPr id="21" name="テキスト ボックス 84"/>
                <wp:cNvGraphicFramePr/>
                <a:graphic xmlns:a="http://schemas.openxmlformats.org/drawingml/2006/main">
                  <a:graphicData uri="http://schemas.microsoft.com/office/word/2010/wordprocessingShape">
                    <wps:wsp>
                      <wps:cNvSpPr txBox="1"/>
                      <wps:spPr>
                        <a:xfrm>
                          <a:off x="0" y="0"/>
                          <a:ext cx="2277110" cy="323850"/>
                        </a:xfrm>
                        <a:prstGeom prst="rect">
                          <a:avLst/>
                        </a:prstGeom>
                        <a:noFill/>
                      </wps:spPr>
                      <wps:txbx>
                        <w:txbxContent>
                          <w:p w14:paraId="650F328F"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築留二番樋</w:t>
                            </w:r>
                            <w:r w:rsidRPr="00803D9F">
                              <w:rPr>
                                <w:rFonts w:cstheme="minorBidi" w:hint="eastAsia"/>
                                <w:color w:val="000000" w:themeColor="text1"/>
                                <w:kern w:val="24"/>
                                <w:sz w:val="18"/>
                                <w:szCs w:val="18"/>
                              </w:rPr>
                              <w:t>(</w:t>
                            </w:r>
                            <w:r w:rsidRPr="00803D9F">
                              <w:rPr>
                                <w:rFonts w:cstheme="minorBidi" w:hint="eastAsia"/>
                                <w:color w:val="000000" w:themeColor="text1"/>
                                <w:kern w:val="24"/>
                                <w:sz w:val="18"/>
                                <w:szCs w:val="18"/>
                              </w:rPr>
                              <w:t>文化財</w:t>
                            </w:r>
                            <w:r w:rsidRPr="00803D9F">
                              <w:rPr>
                                <w:rFonts w:cstheme="minorBidi" w:hint="eastAsia"/>
                                <w:color w:val="000000" w:themeColor="text1"/>
                                <w:kern w:val="24"/>
                                <w:sz w:val="18"/>
                                <w:szCs w:val="18"/>
                              </w:rPr>
                              <w:t>)</w:t>
                            </w:r>
                            <w:r w:rsidRPr="00803D9F">
                              <w:rPr>
                                <w:rFonts w:cstheme="minorBidi" w:hint="eastAsia"/>
                                <w:color w:val="000000" w:themeColor="text1"/>
                                <w:kern w:val="24"/>
                                <w:sz w:val="18"/>
                                <w:szCs w:val="18"/>
                              </w:rPr>
                              <w:t>／柏原市</w:t>
                            </w:r>
                          </w:p>
                          <w:p w14:paraId="131390D0" w14:textId="3199753E"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出典：農林水産省</w:t>
                            </w:r>
                            <w:r w:rsidRPr="00803D9F">
                              <w:rPr>
                                <w:rFonts w:cstheme="minorBidi" w:hint="eastAsia"/>
                                <w:color w:val="000000" w:themeColor="text1"/>
                                <w:kern w:val="24"/>
                                <w:sz w:val="18"/>
                                <w:szCs w:val="18"/>
                              </w:rPr>
                              <w:t>HP</w:t>
                            </w:r>
                          </w:p>
                        </w:txbxContent>
                      </wps:txbx>
                      <wps:bodyPr wrap="none" lIns="0" tIns="0" rIns="0" bIns="0" rtlCol="0" anchor="ctr" anchorCtr="0">
                        <a:noAutofit/>
                      </wps:bodyPr>
                    </wps:wsp>
                  </a:graphicData>
                </a:graphic>
                <wp14:sizeRelV relativeFrom="margin">
                  <wp14:pctHeight>0</wp14:pctHeight>
                </wp14:sizeRelV>
              </wp:anchor>
            </w:drawing>
          </mc:Choice>
          <mc:Fallback>
            <w:pict>
              <v:shape w14:anchorId="73DC8092" id="_x0000_s1078" type="#_x0000_t202" style="position:absolute;left:0;text-align:left;margin-left:162.65pt;margin-top:5.65pt;width:179.3pt;height:25.5pt;z-index:251949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" filled="f" stroked="f">
                <v:textbox inset="0,0,0,0">
                  <w:txbxContent>
                    <w:p w14:paraId="650F328F"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築留二番樋</w:t>
                      </w:r>
                      <w:r w:rsidRPr="00803D9F">
                        <w:rPr>
                          <w:rFonts w:cstheme="minorBidi" w:hint="eastAsia"/>
                          <w:color w:val="000000" w:themeColor="text1"/>
                          <w:kern w:val="24"/>
                          <w:sz w:val="18"/>
                          <w:szCs w:val="18"/>
                        </w:rPr>
                        <w:t>(</w:t>
                      </w:r>
                      <w:r w:rsidRPr="00803D9F">
                        <w:rPr>
                          <w:rFonts w:cstheme="minorBidi" w:hint="eastAsia"/>
                          <w:color w:val="000000" w:themeColor="text1"/>
                          <w:kern w:val="24"/>
                          <w:sz w:val="18"/>
                          <w:szCs w:val="18"/>
                        </w:rPr>
                        <w:t>文化財</w:t>
                      </w:r>
                      <w:r w:rsidRPr="00803D9F">
                        <w:rPr>
                          <w:rFonts w:cstheme="minorBidi" w:hint="eastAsia"/>
                          <w:color w:val="000000" w:themeColor="text1"/>
                          <w:kern w:val="24"/>
                          <w:sz w:val="18"/>
                          <w:szCs w:val="18"/>
                        </w:rPr>
                        <w:t>)</w:t>
                      </w:r>
                      <w:r w:rsidRPr="00803D9F">
                        <w:rPr>
                          <w:rFonts w:cstheme="minorBidi" w:hint="eastAsia"/>
                          <w:color w:val="000000" w:themeColor="text1"/>
                          <w:kern w:val="24"/>
                          <w:sz w:val="18"/>
                          <w:szCs w:val="18"/>
                        </w:rPr>
                        <w:t>／柏原市</w:t>
                      </w:r>
                    </w:p>
                    <w:p w14:paraId="131390D0" w14:textId="3199753E"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出典：農林水産省</w:t>
                      </w:r>
                      <w:r w:rsidRPr="00803D9F">
                        <w:rPr>
                          <w:rFonts w:cstheme="minorBidi" w:hint="eastAsia"/>
                          <w:color w:val="000000" w:themeColor="text1"/>
                          <w:kern w:val="24"/>
                          <w:sz w:val="18"/>
                          <w:szCs w:val="18"/>
                        </w:rPr>
                        <w:t>HP</w:t>
                      </w:r>
                    </w:p>
                  </w:txbxContent>
                </v:textbox>
              </v:shape>
            </w:pict>
          </mc:Fallback>
        </mc:AlternateContent>
      </w:r>
      <w:r w:rsidRPr="00226200">
        <w:rPr>
          <w:noProof/>
        </w:rPr>
        <mc:AlternateContent>
          <mc:Choice Requires="wps">
            <w:drawing>
              <wp:anchor distT="0" distB="0" distL="114300" distR="114300" simplePos="0" relativeHeight="251945472" behindDoc="0" locked="0" layoutInCell="1" allowOverlap="1" wp14:anchorId="45103688" wp14:editId="090F8BDF">
                <wp:simplePos x="0" y="0"/>
                <wp:positionH relativeFrom="column">
                  <wp:posOffset>67827</wp:posOffset>
                </wp:positionH>
                <wp:positionV relativeFrom="paragraph">
                  <wp:posOffset>78105</wp:posOffset>
                </wp:positionV>
                <wp:extent cx="1691640" cy="323850"/>
                <wp:effectExtent l="0" t="0" r="0" b="0"/>
                <wp:wrapNone/>
                <wp:docPr id="43" name="テキスト ボックス 85"/>
                <wp:cNvGraphicFramePr/>
                <a:graphic xmlns:a="http://schemas.openxmlformats.org/drawingml/2006/main">
                  <a:graphicData uri="http://schemas.microsoft.com/office/word/2010/wordprocessingShape">
                    <wps:wsp>
                      <wps:cNvSpPr txBox="1"/>
                      <wps:spPr>
                        <a:xfrm>
                          <a:off x="0" y="0"/>
                          <a:ext cx="1691640" cy="323850"/>
                        </a:xfrm>
                        <a:prstGeom prst="rect">
                          <a:avLst/>
                        </a:prstGeom>
                        <a:noFill/>
                      </wps:spPr>
                      <wps:txbx>
                        <w:txbxContent>
                          <w:p w14:paraId="7D5BF890"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寝屋川せせらぎ公園／寝屋川市</w:t>
                            </w:r>
                          </w:p>
                          <w:p w14:paraId="4C5BA53F" w14:textId="253B9FAD"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出典：寝屋川市</w:t>
                            </w:r>
                            <w:r w:rsidRPr="00803D9F">
                              <w:rPr>
                                <w:rFonts w:cstheme="minorBidi" w:hint="eastAsia"/>
                                <w:color w:val="000000" w:themeColor="text1"/>
                                <w:kern w:val="24"/>
                                <w:sz w:val="18"/>
                                <w:szCs w:val="18"/>
                              </w:rPr>
                              <w:t>HP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103688" id="テキスト ボックス 85" o:spid="_x0000_s1079" type="#_x0000_t202" style="position:absolute;left:0;text-align:left;margin-left:5.35pt;margin-top:6.15pt;width:133.2pt;height:25.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" filled="f" stroked="f">
                <v:textbox inset="0,0,0,0">
                  <w:txbxContent>
                    <w:p w14:paraId="7D5BF890" w14:textId="77777777"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寝屋川せせらぎ公園／寝屋川市</w:t>
                      </w:r>
                    </w:p>
                    <w:p w14:paraId="4C5BA53F" w14:textId="253B9FAD" w:rsidR="003D4378" w:rsidRPr="00803D9F" w:rsidRDefault="003D4378" w:rsidP="00803D9F">
                      <w:pPr>
                        <w:autoSpaceDE w:val="0"/>
                        <w:autoSpaceDN w:val="0"/>
                        <w:snapToGrid w:val="0"/>
                        <w:spacing w:line="220" w:lineRule="exact"/>
                        <w:rPr>
                          <w:rFonts w:cstheme="minorBidi"/>
                          <w:color w:val="000000" w:themeColor="text1"/>
                          <w:kern w:val="24"/>
                          <w:sz w:val="18"/>
                          <w:szCs w:val="18"/>
                        </w:rPr>
                      </w:pPr>
                      <w:r w:rsidRPr="00803D9F">
                        <w:rPr>
                          <w:rFonts w:cstheme="minorBidi" w:hint="eastAsia"/>
                          <w:color w:val="000000" w:themeColor="text1"/>
                          <w:kern w:val="24"/>
                          <w:sz w:val="18"/>
                          <w:szCs w:val="18"/>
                        </w:rPr>
                        <w:t>出典：寝屋川市</w:t>
                      </w:r>
                      <w:r w:rsidRPr="00803D9F">
                        <w:rPr>
                          <w:rFonts w:cstheme="minorBidi" w:hint="eastAsia"/>
                          <w:color w:val="000000" w:themeColor="text1"/>
                          <w:kern w:val="24"/>
                          <w:sz w:val="18"/>
                          <w:szCs w:val="18"/>
                        </w:rPr>
                        <w:t>HP</w:t>
                      </w:r>
                    </w:p>
                  </w:txbxContent>
                </v:textbox>
              </v:shape>
            </w:pict>
          </mc:Fallback>
        </mc:AlternateContent>
      </w:r>
    </w:p>
    <w:p w14:paraId="759DDD31" w14:textId="77777777" w:rsidR="00226200" w:rsidRPr="00226200" w:rsidRDefault="00226200" w:rsidP="00226200"/>
    <w:p w14:paraId="443B953D" w14:textId="4BFB6023" w:rsidR="00226200" w:rsidRDefault="00226200" w:rsidP="00226200">
      <w:pPr>
        <w:pStyle w:val="aa"/>
      </w:pPr>
      <w:bookmarkStart w:id="37" w:name="_Ref88306255"/>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22</w:t>
      </w:r>
      <w:r w:rsidR="00D53657">
        <w:fldChar w:fldCharType="end"/>
      </w:r>
      <w:bookmarkEnd w:id="37"/>
      <w:r>
        <w:rPr>
          <w:rFonts w:hint="eastAsia"/>
        </w:rPr>
        <w:t xml:space="preserve">　寝屋川流域に点在する水辺空間</w:t>
      </w:r>
    </w:p>
    <w:p w14:paraId="533CF852" w14:textId="4AE6ABAB" w:rsidR="00226200" w:rsidRPr="00226200" w:rsidRDefault="00810C0E" w:rsidP="00226200">
      <w:r w:rsidRPr="00226200">
        <w:rPr>
          <w:noProof/>
        </w:rPr>
        <w:drawing>
          <wp:anchor distT="0" distB="0" distL="114300" distR="114300" simplePos="0" relativeHeight="251919872" behindDoc="0" locked="0" layoutInCell="1" allowOverlap="1" wp14:anchorId="254649F7" wp14:editId="34759399">
            <wp:simplePos x="0" y="0"/>
            <wp:positionH relativeFrom="column">
              <wp:posOffset>2219325</wp:posOffset>
            </wp:positionH>
            <wp:positionV relativeFrom="paragraph">
              <wp:posOffset>1725930</wp:posOffset>
            </wp:positionV>
            <wp:extent cx="3531235" cy="2466975"/>
            <wp:effectExtent l="0" t="0" r="0" b="9525"/>
            <wp:wrapNone/>
            <wp:docPr id="2618" name="図 2618"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ダイアグラム&#10;&#10;自動的に生成された説明"/>
                    <pic:cNvPicPr/>
                  </pic:nvPicPr>
                  <pic:blipFill rotWithShape="1">
                    <a:blip r:embed="rId50" cstate="print">
                      <a:extLst>
                        <a:ext uri="{28A0092B-C50C-407E-A947-70E740481C1C}">
                          <a14:useLocalDpi xmlns:a14="http://schemas.microsoft.com/office/drawing/2010/main" val="0"/>
                        </a:ext>
                      </a:extLst>
                    </a:blip>
                    <a:srcRect l="5907" t="7833" r="9549" b="8607"/>
                    <a:stretch/>
                  </pic:blipFill>
                  <pic:spPr bwMode="auto">
                    <a:xfrm>
                      <a:off x="0" y="0"/>
                      <a:ext cx="3531235" cy="2466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26200">
        <w:rPr>
          <w:noProof/>
        </w:rPr>
        <w:drawing>
          <wp:anchor distT="0" distB="0" distL="114300" distR="114300" simplePos="0" relativeHeight="251918848" behindDoc="0" locked="0" layoutInCell="1" allowOverlap="1" wp14:anchorId="38A2BD61" wp14:editId="1DAC2728">
            <wp:simplePos x="0" y="0"/>
            <wp:positionH relativeFrom="column">
              <wp:posOffset>-44450</wp:posOffset>
            </wp:positionH>
            <wp:positionV relativeFrom="paragraph">
              <wp:posOffset>113030</wp:posOffset>
            </wp:positionV>
            <wp:extent cx="4139565" cy="2014220"/>
            <wp:effectExtent l="0" t="0" r="0" b="5080"/>
            <wp:wrapNone/>
            <wp:docPr id="32" name="図 32"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テキスト&#10;&#10;自動的に生成された説明"/>
                    <pic:cNvPicPr/>
                  </pic:nvPicPr>
                  <pic:blipFill>
                    <a:blip r:embed="rId51"/>
                    <a:stretch>
                      <a:fillRect/>
                    </a:stretch>
                  </pic:blipFill>
                  <pic:spPr>
                    <a:xfrm>
                      <a:off x="0" y="0"/>
                      <a:ext cx="4139565" cy="2014220"/>
                    </a:xfrm>
                    <a:prstGeom prst="rect">
                      <a:avLst/>
                    </a:prstGeom>
                    <a:ln>
                      <a:noFill/>
                    </a:ln>
                  </pic:spPr>
                </pic:pic>
              </a:graphicData>
            </a:graphic>
            <wp14:sizeRelH relativeFrom="margin">
              <wp14:pctWidth>0</wp14:pctWidth>
            </wp14:sizeRelH>
            <wp14:sizeRelV relativeFrom="margin">
              <wp14:pctHeight>0</wp14:pctHeight>
            </wp14:sizeRelV>
          </wp:anchor>
        </w:drawing>
      </w:r>
    </w:p>
    <w:p w14:paraId="00DAABD0" w14:textId="731EA360" w:rsidR="00A478E2" w:rsidRPr="00226200" w:rsidRDefault="00A478E2" w:rsidP="00226200"/>
    <w:p w14:paraId="5FFDE815" w14:textId="77777777" w:rsidR="00A478E2" w:rsidRPr="00226200" w:rsidRDefault="00A478E2" w:rsidP="00226200"/>
    <w:p w14:paraId="2ABD5D33" w14:textId="77777777" w:rsidR="00A478E2" w:rsidRPr="00226200" w:rsidRDefault="00A478E2" w:rsidP="00226200"/>
    <w:p w14:paraId="3DAD3E3A" w14:textId="77777777" w:rsidR="00A478E2" w:rsidRPr="00226200" w:rsidRDefault="00A478E2" w:rsidP="00226200"/>
    <w:p w14:paraId="3A390299" w14:textId="77777777" w:rsidR="00A478E2" w:rsidRPr="00226200" w:rsidRDefault="00A478E2" w:rsidP="00226200"/>
    <w:p w14:paraId="38258505" w14:textId="1392A36F" w:rsidR="00A478E2" w:rsidRPr="00226200" w:rsidRDefault="00A478E2" w:rsidP="00226200"/>
    <w:p w14:paraId="126CD7B4" w14:textId="324A604D" w:rsidR="00A478E2" w:rsidRPr="00226200" w:rsidRDefault="00A478E2" w:rsidP="00226200"/>
    <w:p w14:paraId="749BC16B" w14:textId="33D036C9" w:rsidR="00A478E2" w:rsidRPr="00226200" w:rsidRDefault="00A478E2" w:rsidP="00226200"/>
    <w:p w14:paraId="16582C72" w14:textId="55D2985B" w:rsidR="00A478E2" w:rsidRPr="00226200" w:rsidRDefault="00810C0E" w:rsidP="00226200">
      <w:r w:rsidRPr="00226200">
        <w:rPr>
          <w:noProof/>
        </w:rPr>
        <mc:AlternateContent>
          <mc:Choice Requires="wps">
            <w:drawing>
              <wp:anchor distT="0" distB="0" distL="114300" distR="114300" simplePos="0" relativeHeight="251920896" behindDoc="0" locked="0" layoutInCell="1" allowOverlap="1" wp14:anchorId="7F5C4CA7" wp14:editId="7066E373">
                <wp:simplePos x="0" y="0"/>
                <wp:positionH relativeFrom="column">
                  <wp:posOffset>200586</wp:posOffset>
                </wp:positionH>
                <wp:positionV relativeFrom="paragraph">
                  <wp:posOffset>45720</wp:posOffset>
                </wp:positionV>
                <wp:extent cx="3717925" cy="323850"/>
                <wp:effectExtent l="0" t="0" r="0" b="0"/>
                <wp:wrapNone/>
                <wp:docPr id="14" name="テキスト ボックス 85"/>
                <wp:cNvGraphicFramePr/>
                <a:graphic xmlns:a="http://schemas.openxmlformats.org/drawingml/2006/main">
                  <a:graphicData uri="http://schemas.microsoft.com/office/word/2010/wordprocessingShape">
                    <wps:wsp>
                      <wps:cNvSpPr txBox="1"/>
                      <wps:spPr>
                        <a:xfrm>
                          <a:off x="0" y="0"/>
                          <a:ext cx="3717925" cy="323850"/>
                        </a:xfrm>
                        <a:prstGeom prst="rect">
                          <a:avLst/>
                        </a:prstGeom>
                        <a:noFill/>
                      </wps:spPr>
                      <wps:txbx>
                        <w:txbxContent>
                          <w:p w14:paraId="507FD477" w14:textId="77777777" w:rsidR="003D4378" w:rsidRPr="00810C0E" w:rsidRDefault="003D4378" w:rsidP="00810C0E">
                            <w:pPr>
                              <w:autoSpaceDE w:val="0"/>
                              <w:autoSpaceDN w:val="0"/>
                              <w:snapToGrid w:val="0"/>
                              <w:spacing w:line="220" w:lineRule="exact"/>
                              <w:rPr>
                                <w:rFonts w:cstheme="minorBidi"/>
                                <w:color w:val="000000" w:themeColor="text1"/>
                                <w:kern w:val="24"/>
                                <w:sz w:val="18"/>
                                <w:szCs w:val="18"/>
                              </w:rPr>
                            </w:pPr>
                            <w:r w:rsidRPr="00810C0E">
                              <w:rPr>
                                <w:rFonts w:cstheme="minorBidi" w:hint="eastAsia"/>
                                <w:color w:val="000000" w:themeColor="text1"/>
                                <w:kern w:val="24"/>
                                <w:sz w:val="18"/>
                                <w:szCs w:val="18"/>
                              </w:rPr>
                              <w:t>長瀬川コース・玉串川コース／八尾市</w:t>
                            </w:r>
                          </w:p>
                          <w:p w14:paraId="5306AD13" w14:textId="2E751116" w:rsidR="003D4378" w:rsidRPr="00810C0E" w:rsidRDefault="003D4378" w:rsidP="00810C0E">
                            <w:pPr>
                              <w:autoSpaceDE w:val="0"/>
                              <w:autoSpaceDN w:val="0"/>
                              <w:snapToGrid w:val="0"/>
                              <w:spacing w:line="220" w:lineRule="exact"/>
                              <w:rPr>
                                <w:rFonts w:cstheme="minorBidi"/>
                                <w:color w:val="000000" w:themeColor="text1"/>
                                <w:kern w:val="24"/>
                                <w:sz w:val="18"/>
                                <w:szCs w:val="16"/>
                              </w:rPr>
                            </w:pPr>
                            <w:r>
                              <w:rPr>
                                <w:rFonts w:cstheme="minorBidi" w:hint="eastAsia"/>
                                <w:color w:val="000000" w:themeColor="text1"/>
                                <w:kern w:val="24"/>
                                <w:sz w:val="18"/>
                                <w:szCs w:val="16"/>
                              </w:rPr>
                              <w:t>出典：</w:t>
                            </w:r>
                            <w:r w:rsidRPr="00810C0E">
                              <w:rPr>
                                <w:rFonts w:cstheme="minorBidi" w:hint="eastAsia"/>
                                <w:color w:val="000000" w:themeColor="text1"/>
                                <w:kern w:val="24"/>
                                <w:sz w:val="18"/>
                                <w:szCs w:val="16"/>
                              </w:rPr>
                              <w:t>八尾市観光協会</w:t>
                            </w:r>
                            <w:r w:rsidRPr="00810C0E">
                              <w:rPr>
                                <w:rFonts w:cstheme="minorBidi" w:hint="eastAsia"/>
                                <w:color w:val="000000" w:themeColor="text1"/>
                                <w:kern w:val="24"/>
                                <w:sz w:val="18"/>
                                <w:szCs w:val="16"/>
                              </w:rPr>
                              <w:t>HP</w:t>
                            </w:r>
                          </w:p>
                        </w:txbxContent>
                      </wps:txbx>
                      <wps:bodyPr wrap="none" lIns="0" tIns="0" rIns="0" bIns="0" rtlCol="0" anchor="ctr" anchorCtr="0">
                        <a:noAutofit/>
                      </wps:bodyPr>
                    </wps:wsp>
                  </a:graphicData>
                </a:graphic>
                <wp14:sizeRelV relativeFrom="margin">
                  <wp14:pctHeight>0</wp14:pctHeight>
                </wp14:sizeRelV>
              </wp:anchor>
            </w:drawing>
          </mc:Choice>
          <mc:Fallback>
            <w:pict>
              <v:shape w14:anchorId="7F5C4CA7" id="_x0000_s1080" type="#_x0000_t202" style="position:absolute;left:0;text-align:left;margin-left:15.8pt;margin-top:3.6pt;width:292.75pt;height:25.5pt;z-index:251920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" filled="f" stroked="f">
                <v:textbox inset="0,0,0,0">
                  <w:txbxContent>
                    <w:p w14:paraId="507FD477" w14:textId="77777777" w:rsidR="003D4378" w:rsidRPr="00810C0E" w:rsidRDefault="003D4378" w:rsidP="00810C0E">
                      <w:pPr>
                        <w:autoSpaceDE w:val="0"/>
                        <w:autoSpaceDN w:val="0"/>
                        <w:snapToGrid w:val="0"/>
                        <w:spacing w:line="220" w:lineRule="exact"/>
                        <w:rPr>
                          <w:rFonts w:cstheme="minorBidi"/>
                          <w:color w:val="000000" w:themeColor="text1"/>
                          <w:kern w:val="24"/>
                          <w:sz w:val="18"/>
                          <w:szCs w:val="18"/>
                        </w:rPr>
                      </w:pPr>
                      <w:r w:rsidRPr="00810C0E">
                        <w:rPr>
                          <w:rFonts w:cstheme="minorBidi" w:hint="eastAsia"/>
                          <w:color w:val="000000" w:themeColor="text1"/>
                          <w:kern w:val="24"/>
                          <w:sz w:val="18"/>
                          <w:szCs w:val="18"/>
                        </w:rPr>
                        <w:t>長瀬川コース・玉串川コース／八尾市</w:t>
                      </w:r>
                    </w:p>
                    <w:p w14:paraId="5306AD13" w14:textId="2E751116" w:rsidR="003D4378" w:rsidRPr="00810C0E" w:rsidRDefault="003D4378" w:rsidP="00810C0E">
                      <w:pPr>
                        <w:autoSpaceDE w:val="0"/>
                        <w:autoSpaceDN w:val="0"/>
                        <w:snapToGrid w:val="0"/>
                        <w:spacing w:line="220" w:lineRule="exact"/>
                        <w:rPr>
                          <w:rFonts w:cstheme="minorBidi"/>
                          <w:color w:val="000000" w:themeColor="text1"/>
                          <w:kern w:val="24"/>
                          <w:sz w:val="18"/>
                          <w:szCs w:val="16"/>
                        </w:rPr>
                      </w:pPr>
                      <w:r>
                        <w:rPr>
                          <w:rFonts w:cstheme="minorBidi" w:hint="eastAsia"/>
                          <w:color w:val="000000" w:themeColor="text1"/>
                          <w:kern w:val="24"/>
                          <w:sz w:val="18"/>
                          <w:szCs w:val="16"/>
                        </w:rPr>
                        <w:t>出典：</w:t>
                      </w:r>
                      <w:r w:rsidRPr="00810C0E">
                        <w:rPr>
                          <w:rFonts w:cstheme="minorBidi" w:hint="eastAsia"/>
                          <w:color w:val="000000" w:themeColor="text1"/>
                          <w:kern w:val="24"/>
                          <w:sz w:val="18"/>
                          <w:szCs w:val="16"/>
                        </w:rPr>
                        <w:t>八尾市観光協会</w:t>
                      </w:r>
                      <w:r w:rsidRPr="00810C0E">
                        <w:rPr>
                          <w:rFonts w:cstheme="minorBidi" w:hint="eastAsia"/>
                          <w:color w:val="000000" w:themeColor="text1"/>
                          <w:kern w:val="24"/>
                          <w:sz w:val="18"/>
                          <w:szCs w:val="16"/>
                        </w:rPr>
                        <w:t>HP</w:t>
                      </w:r>
                    </w:p>
                  </w:txbxContent>
                </v:textbox>
              </v:shape>
            </w:pict>
          </mc:Fallback>
        </mc:AlternateContent>
      </w:r>
    </w:p>
    <w:p w14:paraId="4FADCD95" w14:textId="77777777" w:rsidR="00A478E2" w:rsidRPr="00226200" w:rsidRDefault="00A478E2" w:rsidP="00226200"/>
    <w:p w14:paraId="59B4A17F" w14:textId="77777777" w:rsidR="00A478E2" w:rsidRPr="00226200" w:rsidRDefault="00A478E2" w:rsidP="00226200"/>
    <w:p w14:paraId="01A47336" w14:textId="77777777" w:rsidR="00A478E2" w:rsidRPr="00226200" w:rsidRDefault="00A478E2" w:rsidP="00226200"/>
    <w:p w14:paraId="1CE48B94" w14:textId="77777777" w:rsidR="00A478E2" w:rsidRPr="00226200" w:rsidRDefault="00A478E2" w:rsidP="00226200"/>
    <w:p w14:paraId="06CB5FA6" w14:textId="77777777" w:rsidR="00A478E2" w:rsidRPr="00226200" w:rsidRDefault="00A478E2" w:rsidP="00226200"/>
    <w:p w14:paraId="432108BB" w14:textId="77777777" w:rsidR="00A478E2" w:rsidRPr="00226200" w:rsidRDefault="00A478E2" w:rsidP="00226200"/>
    <w:p w14:paraId="6558D093" w14:textId="3C47A52E" w:rsidR="00A478E2" w:rsidRPr="00226200" w:rsidRDefault="00A478E2" w:rsidP="00226200"/>
    <w:p w14:paraId="1B468972" w14:textId="751FBFDE" w:rsidR="00A478E2" w:rsidRPr="00226200" w:rsidRDefault="00A478E2" w:rsidP="00226200"/>
    <w:p w14:paraId="7C139F6B" w14:textId="23989FD1" w:rsidR="00A478E2" w:rsidRPr="00226200" w:rsidRDefault="00810C0E" w:rsidP="00226200">
      <w:r w:rsidRPr="00226200">
        <w:rPr>
          <w:noProof/>
        </w:rPr>
        <mc:AlternateContent>
          <mc:Choice Requires="wps">
            <w:drawing>
              <wp:anchor distT="0" distB="0" distL="114300" distR="114300" simplePos="0" relativeHeight="251921920" behindDoc="0" locked="0" layoutInCell="1" allowOverlap="1" wp14:anchorId="71B5D684" wp14:editId="36309C47">
                <wp:simplePos x="0" y="0"/>
                <wp:positionH relativeFrom="column">
                  <wp:posOffset>2262505</wp:posOffset>
                </wp:positionH>
                <wp:positionV relativeFrom="paragraph">
                  <wp:posOffset>39532</wp:posOffset>
                </wp:positionV>
                <wp:extent cx="3348000" cy="180000"/>
                <wp:effectExtent l="0" t="0" r="0" b="0"/>
                <wp:wrapNone/>
                <wp:docPr id="20" name="テキスト ボックス 85"/>
                <wp:cNvGraphicFramePr/>
                <a:graphic xmlns:a="http://schemas.openxmlformats.org/drawingml/2006/main">
                  <a:graphicData uri="http://schemas.microsoft.com/office/word/2010/wordprocessingShape">
                    <wps:wsp>
                      <wps:cNvSpPr txBox="1"/>
                      <wps:spPr>
                        <a:xfrm>
                          <a:off x="0" y="0"/>
                          <a:ext cx="3348000" cy="180000"/>
                        </a:xfrm>
                        <a:prstGeom prst="rect">
                          <a:avLst/>
                        </a:prstGeom>
                        <a:noFill/>
                      </wps:spPr>
                      <wps:txbx>
                        <w:txbxContent>
                          <w:p w14:paraId="23D570E0" w14:textId="69DB04E5" w:rsidR="003D4378" w:rsidRPr="00810C0E" w:rsidRDefault="003D4378" w:rsidP="00810C0E">
                            <w:pPr>
                              <w:autoSpaceDE w:val="0"/>
                              <w:autoSpaceDN w:val="0"/>
                              <w:snapToGrid w:val="0"/>
                              <w:spacing w:line="220" w:lineRule="exact"/>
                              <w:rPr>
                                <w:rFonts w:cstheme="minorBidi"/>
                                <w:color w:val="000000" w:themeColor="text1"/>
                                <w:kern w:val="24"/>
                                <w:sz w:val="18"/>
                                <w:szCs w:val="16"/>
                              </w:rPr>
                            </w:pPr>
                            <w:r w:rsidRPr="00810C0E">
                              <w:rPr>
                                <w:rFonts w:cstheme="minorBidi" w:hint="eastAsia"/>
                                <w:color w:val="000000" w:themeColor="text1"/>
                                <w:kern w:val="24"/>
                                <w:sz w:val="18"/>
                                <w:szCs w:val="18"/>
                              </w:rPr>
                              <w:t>大和川付け替え・奈良街道コース／柏原市</w:t>
                            </w:r>
                            <w:r>
                              <w:rPr>
                                <w:rFonts w:cstheme="minorBidi" w:hint="eastAsia"/>
                                <w:color w:val="000000" w:themeColor="text1"/>
                                <w:kern w:val="24"/>
                                <w:sz w:val="18"/>
                                <w:szCs w:val="18"/>
                              </w:rPr>
                              <w:t xml:space="preserve">　出典：</w:t>
                            </w:r>
                            <w:r w:rsidRPr="00810C0E">
                              <w:rPr>
                                <w:rFonts w:cstheme="minorBidi" w:hint="eastAsia"/>
                                <w:color w:val="000000" w:themeColor="text1"/>
                                <w:kern w:val="24"/>
                                <w:sz w:val="18"/>
                                <w:szCs w:val="16"/>
                              </w:rPr>
                              <w:t>柏原市</w:t>
                            </w:r>
                            <w:r w:rsidRPr="00810C0E">
                              <w:rPr>
                                <w:rFonts w:cstheme="minorBidi" w:hint="eastAsia"/>
                                <w:color w:val="000000" w:themeColor="text1"/>
                                <w:kern w:val="24"/>
                                <w:sz w:val="18"/>
                                <w:szCs w:val="16"/>
                              </w:rPr>
                              <w:t>HP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B5D684" id="_x0000_s1081" type="#_x0000_t202" style="position:absolute;left:0;text-align:left;margin-left:178.15pt;margin-top:3.1pt;width:263.6pt;height:14.1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" filled="f" stroked="f">
                <v:textbox inset="0,0,0,0">
                  <w:txbxContent>
                    <w:p w14:paraId="23D570E0" w14:textId="69DB04E5" w:rsidR="003D4378" w:rsidRPr="00810C0E" w:rsidRDefault="003D4378" w:rsidP="00810C0E">
                      <w:pPr>
                        <w:autoSpaceDE w:val="0"/>
                        <w:autoSpaceDN w:val="0"/>
                        <w:snapToGrid w:val="0"/>
                        <w:spacing w:line="220" w:lineRule="exact"/>
                        <w:rPr>
                          <w:rFonts w:cstheme="minorBidi"/>
                          <w:color w:val="000000" w:themeColor="text1"/>
                          <w:kern w:val="24"/>
                          <w:sz w:val="18"/>
                          <w:szCs w:val="16"/>
                        </w:rPr>
                      </w:pPr>
                      <w:r w:rsidRPr="00810C0E">
                        <w:rPr>
                          <w:rFonts w:cstheme="minorBidi" w:hint="eastAsia"/>
                          <w:color w:val="000000" w:themeColor="text1"/>
                          <w:kern w:val="24"/>
                          <w:sz w:val="18"/>
                          <w:szCs w:val="18"/>
                        </w:rPr>
                        <w:t>大和川付け替え・奈良街道コース／柏原市</w:t>
                      </w:r>
                      <w:r>
                        <w:rPr>
                          <w:rFonts w:cstheme="minorBidi" w:hint="eastAsia"/>
                          <w:color w:val="000000" w:themeColor="text1"/>
                          <w:kern w:val="24"/>
                          <w:sz w:val="18"/>
                          <w:szCs w:val="18"/>
                        </w:rPr>
                        <w:t xml:space="preserve">　出典：</w:t>
                      </w:r>
                      <w:r w:rsidRPr="00810C0E">
                        <w:rPr>
                          <w:rFonts w:cstheme="minorBidi" w:hint="eastAsia"/>
                          <w:color w:val="000000" w:themeColor="text1"/>
                          <w:kern w:val="24"/>
                          <w:sz w:val="18"/>
                          <w:szCs w:val="16"/>
                        </w:rPr>
                        <w:t>柏原市</w:t>
                      </w:r>
                      <w:r w:rsidRPr="00810C0E">
                        <w:rPr>
                          <w:rFonts w:cstheme="minorBidi" w:hint="eastAsia"/>
                          <w:color w:val="000000" w:themeColor="text1"/>
                          <w:kern w:val="24"/>
                          <w:sz w:val="18"/>
                          <w:szCs w:val="16"/>
                        </w:rPr>
                        <w:t>HP</w:t>
                      </w:r>
                    </w:p>
                  </w:txbxContent>
                </v:textbox>
              </v:shape>
            </w:pict>
          </mc:Fallback>
        </mc:AlternateContent>
      </w:r>
    </w:p>
    <w:p w14:paraId="17D7D73E" w14:textId="6C59C887" w:rsidR="00A478E2" w:rsidRDefault="00A478E2" w:rsidP="00A478E2">
      <w:pPr>
        <w:pStyle w:val="aa"/>
      </w:pPr>
      <w:bookmarkStart w:id="38" w:name="_Ref88306338"/>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23</w:t>
      </w:r>
      <w:r w:rsidR="00D53657">
        <w:fldChar w:fldCharType="end"/>
      </w:r>
      <w:bookmarkEnd w:id="38"/>
      <w:r>
        <w:rPr>
          <w:rFonts w:hint="eastAsia"/>
        </w:rPr>
        <w:t xml:space="preserve">　河川別・ジャンル別（川に係る史跡関連）コース</w:t>
      </w:r>
    </w:p>
    <w:p w14:paraId="7D3DFF3D" w14:textId="77777777" w:rsidR="00A478E2" w:rsidRDefault="00A478E2" w:rsidP="00A478E2">
      <w:pPr>
        <w:pStyle w:val="af8"/>
        <w:ind w:left="210" w:firstLine="210"/>
      </w:pPr>
    </w:p>
    <w:p w14:paraId="4E75B621" w14:textId="77777777" w:rsidR="00A478E2" w:rsidRDefault="00A478E2" w:rsidP="00A478E2">
      <w:pPr>
        <w:pStyle w:val="4"/>
        <w:ind w:left="570"/>
      </w:pPr>
      <w:r w:rsidRPr="006915D1">
        <w:rPr>
          <w:rFonts w:hint="eastAsia"/>
        </w:rPr>
        <w:t>水辺空間サインボードの設置</w:t>
      </w:r>
      <w:r>
        <w:rPr>
          <w:rFonts w:hint="eastAsia"/>
        </w:rPr>
        <w:t>（</w:t>
      </w:r>
      <w:r>
        <w:rPr>
          <w:rFonts w:hint="eastAsia"/>
        </w:rPr>
        <w:t>E2)</w:t>
      </w:r>
    </w:p>
    <w:p w14:paraId="14D8EA48" w14:textId="2863E4A7" w:rsidR="00A478E2" w:rsidRPr="00AF6B9C" w:rsidRDefault="00A478E2" w:rsidP="00A478E2">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60A07AE9" w14:textId="798CF6B8" w:rsidR="00A478E2" w:rsidRDefault="00390241" w:rsidP="00A478E2">
      <w:pPr>
        <w:pStyle w:val="af6"/>
        <w:ind w:left="105" w:firstLine="210"/>
      </w:pPr>
      <w:r>
        <w:rPr>
          <w:rFonts w:hint="eastAsia"/>
        </w:rPr>
        <w:t>流域</w:t>
      </w:r>
      <w:r w:rsidR="00A478E2">
        <w:rPr>
          <w:rFonts w:hint="eastAsia"/>
        </w:rPr>
        <w:t>住民や来訪者が水辺への理解を深めていくために、水辺空間の解説等を記した</w:t>
      </w:r>
      <w:r w:rsidR="006319B2">
        <w:rPr>
          <w:rFonts w:hint="eastAsia"/>
        </w:rPr>
        <w:t>以下のような</w:t>
      </w:r>
      <w:r w:rsidR="00A478E2" w:rsidRPr="00654E41">
        <w:rPr>
          <w:rFonts w:hint="eastAsia"/>
        </w:rPr>
        <w:t>サインボードを作成する</w:t>
      </w:r>
      <w:r w:rsidR="006319B2">
        <w:rPr>
          <w:rFonts w:hint="eastAsia"/>
        </w:rPr>
        <w:t>(</w:t>
      </w:r>
      <w:r w:rsidR="006319B2" w:rsidRPr="001A70F1">
        <w:rPr>
          <w:rFonts w:ascii="Arial" w:eastAsia="ＭＳ ゴシック" w:hAnsi="Arial" w:cs="Arial"/>
        </w:rPr>
        <w:fldChar w:fldCharType="begin"/>
      </w:r>
      <w:r w:rsidR="006319B2" w:rsidRPr="001A70F1">
        <w:rPr>
          <w:rFonts w:ascii="Arial" w:eastAsia="ＭＳ ゴシック" w:hAnsi="Arial" w:cs="Arial"/>
        </w:rPr>
        <w:instrText xml:space="preserve"> REF _Ref88306431 \h  \* MERGEFORMAT </w:instrText>
      </w:r>
      <w:r w:rsidR="006319B2" w:rsidRPr="001A70F1">
        <w:rPr>
          <w:rFonts w:ascii="Arial" w:eastAsia="ＭＳ ゴシック" w:hAnsi="Arial" w:cs="Arial"/>
        </w:rPr>
      </w:r>
      <w:r w:rsidR="006319B2" w:rsidRPr="001A70F1">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5.24</w:t>
      </w:r>
      <w:r w:rsidR="006319B2" w:rsidRPr="001A70F1">
        <w:rPr>
          <w:rFonts w:ascii="Arial" w:eastAsia="ＭＳ ゴシック" w:hAnsi="Arial" w:cs="Arial"/>
        </w:rPr>
        <w:fldChar w:fldCharType="end"/>
      </w:r>
      <w:r w:rsidR="006319B2">
        <w:rPr>
          <w:rFonts w:hint="eastAsia"/>
        </w:rPr>
        <w:t>)</w:t>
      </w:r>
      <w:r w:rsidR="00A478E2" w:rsidRPr="00654E41">
        <w:rPr>
          <w:rFonts w:hint="eastAsia"/>
        </w:rPr>
        <w:t>。</w:t>
      </w:r>
    </w:p>
    <w:p w14:paraId="17C48CFE" w14:textId="77777777" w:rsidR="00A478E2" w:rsidRDefault="00A478E2" w:rsidP="00A478E2">
      <w:pPr>
        <w:pStyle w:val="af6"/>
        <w:ind w:left="105" w:firstLine="210"/>
      </w:pPr>
      <w:r>
        <w:rPr>
          <w:rFonts w:hint="eastAsia"/>
        </w:rPr>
        <w:t>・サインボードには、寝屋川流域協議会のホームページにリンクするＱＲコードを明記する。</w:t>
      </w:r>
    </w:p>
    <w:p w14:paraId="63FF626D" w14:textId="77777777" w:rsidR="00810C0E" w:rsidRDefault="00A478E2" w:rsidP="00A478E2">
      <w:pPr>
        <w:pStyle w:val="af6"/>
        <w:ind w:leftChars="150" w:left="525" w:hangingChars="100" w:hanging="210"/>
      </w:pPr>
      <w:r>
        <w:rPr>
          <w:rFonts w:hint="eastAsia"/>
        </w:rPr>
        <w:t>・サインボードのデザインは統一したものとし、水辺空間に連番を付けて表示するなど統一感を持たせる。</w:t>
      </w:r>
    </w:p>
    <w:p w14:paraId="6A61AFC8" w14:textId="0AB1D9DB" w:rsidR="00A478E2" w:rsidRDefault="00A478E2" w:rsidP="00810C0E">
      <w:r>
        <w:br w:type="page"/>
      </w:r>
    </w:p>
    <w:p w14:paraId="0E883F3B" w14:textId="11C6A7EB" w:rsidR="00A478E2" w:rsidRPr="00AD68B8" w:rsidRDefault="00AD68B8" w:rsidP="00AD68B8">
      <w:r w:rsidRPr="00AD68B8">
        <w:rPr>
          <w:rFonts w:hint="eastAsia"/>
          <w:noProof/>
        </w:rPr>
        <w:lastRenderedPageBreak/>
        <mc:AlternateContent>
          <mc:Choice Requires="wpg">
            <w:drawing>
              <wp:anchor distT="0" distB="0" distL="114300" distR="114300" simplePos="0" relativeHeight="251917824" behindDoc="0" locked="0" layoutInCell="1" allowOverlap="1" wp14:anchorId="6B8D24F1" wp14:editId="01E8200C">
                <wp:simplePos x="0" y="0"/>
                <wp:positionH relativeFrom="column">
                  <wp:posOffset>951865</wp:posOffset>
                </wp:positionH>
                <wp:positionV relativeFrom="paragraph">
                  <wp:posOffset>164465</wp:posOffset>
                </wp:positionV>
                <wp:extent cx="5038725" cy="2291715"/>
                <wp:effectExtent l="0" t="0" r="0" b="13335"/>
                <wp:wrapNone/>
                <wp:docPr id="48" name="グループ化 48"/>
                <wp:cNvGraphicFramePr/>
                <a:graphic xmlns:a="http://schemas.openxmlformats.org/drawingml/2006/main">
                  <a:graphicData uri="http://schemas.microsoft.com/office/word/2010/wordprocessingGroup">
                    <wpg:wgp>
                      <wpg:cNvGrpSpPr/>
                      <wpg:grpSpPr>
                        <a:xfrm>
                          <a:off x="0" y="0"/>
                          <a:ext cx="5038725" cy="2291715"/>
                          <a:chOff x="0" y="0"/>
                          <a:chExt cx="5038937" cy="2291857"/>
                        </a:xfrm>
                      </wpg:grpSpPr>
                      <wps:wsp>
                        <wps:cNvPr id="52" name="テキスト ボックス 52"/>
                        <wps:cNvSpPr txBox="1"/>
                        <wps:spPr>
                          <a:xfrm>
                            <a:off x="950026" y="1615044"/>
                            <a:ext cx="245729" cy="117363"/>
                          </a:xfrm>
                          <a:prstGeom prst="rect">
                            <a:avLst/>
                          </a:prstGeom>
                          <a:noFill/>
                          <a:ln w="6350">
                            <a:noFill/>
                          </a:ln>
                        </wps:spPr>
                        <wps:txbx>
                          <w:txbxContent>
                            <w:p w14:paraId="59967E79" w14:textId="77777777" w:rsidR="003D4378" w:rsidRPr="001421BB" w:rsidRDefault="003D4378" w:rsidP="00A478E2">
                              <w:pPr>
                                <w:jc w:val="center"/>
                                <w:rPr>
                                  <w:rFonts w:ascii="ＭＳ ゴシック" w:eastAsia="ＭＳ ゴシック" w:hAnsi="ＭＳ ゴシック"/>
                                  <w:sz w:val="18"/>
                                  <w:szCs w:val="16"/>
                                </w:rPr>
                              </w:pPr>
                              <w:r w:rsidRPr="001421BB">
                                <w:rPr>
                                  <w:rFonts w:ascii="ＭＳ ゴシック" w:eastAsia="ＭＳ ゴシック" w:hAnsi="ＭＳ ゴシック" w:hint="eastAsia"/>
                                  <w:sz w:val="18"/>
                                  <w:szCs w:val="16"/>
                                </w:rPr>
                                <w:t>1</w:t>
                              </w:r>
                              <w:r>
                                <w:rPr>
                                  <w:rFonts w:ascii="ＭＳ ゴシック" w:eastAsia="ＭＳ ゴシック" w:hAnsi="ＭＳ ゴシック"/>
                                  <w:sz w:val="18"/>
                                  <w:szCs w:val="16"/>
                                </w:rPr>
                                <w:t>2</w:t>
                              </w:r>
                              <w:r w:rsidRPr="001421BB">
                                <w:rPr>
                                  <w:rFonts w:ascii="ＭＳ ゴシック" w:eastAsia="ＭＳ ゴシック" w:hAnsi="ＭＳ ゴシック" w:hint="eastAsia"/>
                                  <w:sz w:val="18"/>
                                  <w:szCs w:val="16"/>
                                </w:rPr>
                                <w:t>00mm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33" name="グループ化 2433"/>
                        <wpg:cNvGrpSpPr/>
                        <wpg:grpSpPr>
                          <a:xfrm>
                            <a:off x="0" y="178130"/>
                            <a:ext cx="1288784" cy="1870710"/>
                            <a:chOff x="0" y="0"/>
                            <a:chExt cx="1288784" cy="1870710"/>
                          </a:xfrm>
                        </wpg:grpSpPr>
                        <wps:wsp>
                          <wps:cNvPr id="2458" name="正方形/長方形 2458"/>
                          <wps:cNvSpPr/>
                          <wps:spPr>
                            <a:xfrm>
                              <a:off x="86889" y="0"/>
                              <a:ext cx="1119646" cy="139953"/>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正方形/長方形 199"/>
                          <wps:cNvSpPr/>
                          <wps:spPr>
                            <a:xfrm>
                              <a:off x="0" y="0"/>
                              <a:ext cx="84904" cy="187071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正方形/長方形 201"/>
                          <wps:cNvSpPr/>
                          <wps:spPr>
                            <a:xfrm>
                              <a:off x="1204029" y="0"/>
                              <a:ext cx="84755" cy="1870557"/>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正方形/長方形 217"/>
                          <wps:cNvSpPr/>
                          <wps:spPr>
                            <a:xfrm>
                              <a:off x="86889" y="144814"/>
                              <a:ext cx="1119618" cy="900824"/>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テキスト ボックス 218"/>
                          <wps:cNvSpPr txBox="1"/>
                          <wps:spPr>
                            <a:xfrm>
                              <a:off x="121222" y="24825"/>
                              <a:ext cx="1026795" cy="88900"/>
                            </a:xfrm>
                            <a:prstGeom prst="rect">
                              <a:avLst/>
                            </a:prstGeom>
                            <a:noFill/>
                            <a:ln w="6350">
                              <a:noFill/>
                            </a:ln>
                          </wps:spPr>
                          <wps:txbx>
                            <w:txbxContent>
                              <w:p w14:paraId="06AED4D0" w14:textId="77777777" w:rsidR="003D4378" w:rsidRPr="00067EFE" w:rsidRDefault="003D4378" w:rsidP="00A478E2">
                                <w:pPr>
                                  <w:snapToGrid w:val="0"/>
                                  <w:jc w:val="center"/>
                                  <w:rPr>
                                    <w:rFonts w:ascii="ＭＳ ゴシック" w:eastAsia="ＭＳ ゴシック" w:hAnsi="ＭＳ ゴシック"/>
                                    <w:b/>
                                    <w:bCs/>
                                    <w:color w:val="FFFFFF" w:themeColor="background1"/>
                                    <w:sz w:val="10"/>
                                    <w:szCs w:val="10"/>
                                  </w:rPr>
                                </w:pPr>
                                <w:r w:rsidRPr="00067EFE">
                                  <w:rPr>
                                    <w:rFonts w:ascii="ＭＳ ゴシック" w:eastAsia="ＭＳ ゴシック" w:hAnsi="ＭＳ ゴシック" w:hint="eastAsia"/>
                                    <w:b/>
                                    <w:bCs/>
                                    <w:color w:val="FFFFFF" w:themeColor="background1"/>
                                    <w:sz w:val="10"/>
                                    <w:szCs w:val="10"/>
                                  </w:rPr>
                                  <w:t>寝屋川流域</w:t>
                                </w:r>
                                <w:r>
                                  <w:rPr>
                                    <w:rFonts w:ascii="ＭＳ ゴシック" w:eastAsia="ＭＳ ゴシック" w:hAnsi="ＭＳ ゴシック" w:hint="eastAsia"/>
                                    <w:b/>
                                    <w:bCs/>
                                    <w:color w:val="FFFFFF" w:themeColor="background1"/>
                                    <w:sz w:val="10"/>
                                    <w:szCs w:val="10"/>
                                  </w:rPr>
                                  <w:t>(●●エリア)</w:t>
                                </w:r>
                                <w:r w:rsidRPr="00067EFE">
                                  <w:rPr>
                                    <w:rFonts w:ascii="ＭＳ ゴシック" w:eastAsia="ＭＳ ゴシック" w:hAnsi="ＭＳ ゴシック" w:hint="eastAsia"/>
                                    <w:b/>
                                    <w:bCs/>
                                    <w:color w:val="FFFFFF" w:themeColor="background1"/>
                                    <w:sz w:val="10"/>
                                    <w:szCs w:val="10"/>
                                  </w:rPr>
                                  <w:t>の水辺空間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pic:pic xmlns:pic="http://schemas.openxmlformats.org/drawingml/2006/picture">
                          <pic:nvPicPr>
                            <pic:cNvPr id="226" name="図 226" descr="マップ&#10;&#10;自動的に生成された説明"/>
                            <pic:cNvPicPr>
                              <a:picLocks noChangeAspect="1"/>
                            </pic:cNvPicPr>
                          </pic:nvPicPr>
                          <pic:blipFill rotWithShape="1">
                            <a:blip r:embed="rId52" cstate="print">
                              <a:extLst>
                                <a:ext uri="{28A0092B-C50C-407E-A947-70E740481C1C}">
                                  <a14:useLocalDpi xmlns:a14="http://schemas.microsoft.com/office/drawing/2010/main" val="0"/>
                                </a:ext>
                              </a:extLst>
                            </a:blip>
                            <a:srcRect l="35751" t="53837" r="37753" b="19161"/>
                            <a:stretch/>
                          </pic:blipFill>
                          <pic:spPr bwMode="auto">
                            <a:xfrm>
                              <a:off x="393068" y="161364"/>
                              <a:ext cx="531495" cy="8343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33" name="図 233" descr="建物の間の道路&#10;&#10;中程度の精度で自動的に生成された説明"/>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906125" y="471681"/>
                              <a:ext cx="276860" cy="183515"/>
                            </a:xfrm>
                            <a:prstGeom prst="rect">
                              <a:avLst/>
                            </a:prstGeom>
                          </pic:spPr>
                        </pic:pic>
                        <pic:pic xmlns:pic="http://schemas.openxmlformats.org/drawingml/2006/picture">
                          <pic:nvPicPr>
                            <pic:cNvPr id="234" name="図 234" descr="建物の前にある水車&#10;&#10;中程度の精度で自動的に生成された説明"/>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901988" y="173777"/>
                              <a:ext cx="276860" cy="184785"/>
                            </a:xfrm>
                            <a:prstGeom prst="rect">
                              <a:avLst/>
                            </a:prstGeom>
                          </pic:spPr>
                        </pic:pic>
                        <pic:pic xmlns:pic="http://schemas.openxmlformats.org/drawingml/2006/picture">
                          <pic:nvPicPr>
                            <pic:cNvPr id="235" name="図 38" descr="公園にあるベンチ&#10;&#10;中程度の精度で自動的に生成された説明"/>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99302" y="161364"/>
                              <a:ext cx="267970" cy="198755"/>
                            </a:xfrm>
                            <a:prstGeom prst="rect">
                              <a:avLst/>
                            </a:prstGeom>
                          </pic:spPr>
                        </pic:pic>
                        <pic:pic xmlns:pic="http://schemas.openxmlformats.org/drawingml/2006/picture">
                          <pic:nvPicPr>
                            <pic:cNvPr id="239" name="図 10" descr="フェンスに囲まれている建物&#10;&#10;低い精度で自動的に生成された説明"/>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107577" y="475819"/>
                              <a:ext cx="260350" cy="194310"/>
                            </a:xfrm>
                            <a:prstGeom prst="rect">
                              <a:avLst/>
                            </a:prstGeom>
                          </pic:spPr>
                        </pic:pic>
                        <pic:pic xmlns:pic="http://schemas.openxmlformats.org/drawingml/2006/picture">
                          <pic:nvPicPr>
                            <pic:cNvPr id="242" name="図 24" descr="鉄道を走っている&#10;&#10;低い精度で自動的に生成された説明"/>
                            <pic:cNvPicPr>
                              <a:picLocks noChangeAspect="1"/>
                            </pic:cNvPicPr>
                          </pic:nvPicPr>
                          <pic:blipFill>
                            <a:blip r:embed="rId56">
                              <a:extLst>
                                <a:ext uri="{28A0092B-C50C-407E-A947-70E740481C1C}">
                                  <a14:useLocalDpi xmlns:a14="http://schemas.microsoft.com/office/drawing/2010/main"/>
                                </a:ext>
                              </a:extLst>
                            </a:blip>
                            <a:stretch>
                              <a:fillRect/>
                            </a:stretch>
                          </pic:blipFill>
                          <pic:spPr>
                            <a:xfrm>
                              <a:off x="107577" y="765448"/>
                              <a:ext cx="253365" cy="189865"/>
                            </a:xfrm>
                            <a:prstGeom prst="rect">
                              <a:avLst/>
                            </a:prstGeom>
                          </pic:spPr>
                        </pic:pic>
                        <wps:wsp>
                          <wps:cNvPr id="243" name="テキスト ボックス 243"/>
                          <wps:cNvSpPr txBox="1"/>
                          <wps:spPr>
                            <a:xfrm>
                              <a:off x="103410" y="359967"/>
                              <a:ext cx="260985" cy="72390"/>
                            </a:xfrm>
                            <a:prstGeom prst="rect">
                              <a:avLst/>
                            </a:prstGeom>
                            <a:noFill/>
                            <a:ln w="6350">
                              <a:noFill/>
                            </a:ln>
                          </wps:spPr>
                          <wps:txbx>
                            <w:txbxContent>
                              <w:p w14:paraId="7D92A943"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7E7477A2"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4" name="テキスト ボックス 244"/>
                          <wps:cNvSpPr txBox="1"/>
                          <wps:spPr>
                            <a:xfrm>
                              <a:off x="103410" y="670284"/>
                              <a:ext cx="260985" cy="72390"/>
                            </a:xfrm>
                            <a:prstGeom prst="rect">
                              <a:avLst/>
                            </a:prstGeom>
                            <a:noFill/>
                            <a:ln w="6350">
                              <a:noFill/>
                            </a:ln>
                          </wps:spPr>
                          <wps:txbx>
                            <w:txbxContent>
                              <w:p w14:paraId="0B064C27"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BA420FB"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5" name="テキスト ボックス 245"/>
                          <wps:cNvSpPr txBox="1"/>
                          <wps:spPr>
                            <a:xfrm>
                              <a:off x="111682" y="955775"/>
                              <a:ext cx="260985" cy="72390"/>
                            </a:xfrm>
                            <a:prstGeom prst="rect">
                              <a:avLst/>
                            </a:prstGeom>
                            <a:noFill/>
                            <a:ln w="6350">
                              <a:noFill/>
                            </a:ln>
                          </wps:spPr>
                          <wps:txbx>
                            <w:txbxContent>
                              <w:p w14:paraId="219CAE28"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12D207C8"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6" name="テキスト ボックス 246"/>
                          <wps:cNvSpPr txBox="1"/>
                          <wps:spPr>
                            <a:xfrm>
                              <a:off x="934822" y="364105"/>
                              <a:ext cx="260985" cy="72390"/>
                            </a:xfrm>
                            <a:prstGeom prst="rect">
                              <a:avLst/>
                            </a:prstGeom>
                            <a:noFill/>
                            <a:ln w="6350">
                              <a:noFill/>
                            </a:ln>
                          </wps:spPr>
                          <wps:txbx>
                            <w:txbxContent>
                              <w:p w14:paraId="5D0A9215"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7993299C"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7" name="テキスト ボックス 247"/>
                          <wps:cNvSpPr txBox="1"/>
                          <wps:spPr>
                            <a:xfrm>
                              <a:off x="934822" y="662009"/>
                              <a:ext cx="260985" cy="72390"/>
                            </a:xfrm>
                            <a:prstGeom prst="rect">
                              <a:avLst/>
                            </a:prstGeom>
                            <a:noFill/>
                            <a:ln w="6350">
                              <a:noFill/>
                            </a:ln>
                          </wps:spPr>
                          <wps:txbx>
                            <w:txbxContent>
                              <w:p w14:paraId="0CCC0744"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A3F71CE"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48" name="テキスト ボックス 248"/>
                          <wps:cNvSpPr txBox="1"/>
                          <wps:spPr>
                            <a:xfrm>
                              <a:off x="905827" y="761310"/>
                              <a:ext cx="283845" cy="224790"/>
                            </a:xfrm>
                            <a:prstGeom prst="rect">
                              <a:avLst/>
                            </a:prstGeom>
                            <a:solidFill>
                              <a:schemeClr val="accent5">
                                <a:lumMod val="20000"/>
                                <a:lumOff val="80000"/>
                              </a:schemeClr>
                            </a:solidFill>
                            <a:ln w="6350">
                              <a:solidFill>
                                <a:schemeClr val="tx2">
                                  <a:lumMod val="60000"/>
                                  <a:lumOff val="40000"/>
                                </a:schemeClr>
                              </a:solidFill>
                            </a:ln>
                          </wps:spPr>
                          <wps:txbx>
                            <w:txbxContent>
                              <w:p w14:paraId="23AA482B"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569F4E98" w14:textId="77777777" w:rsidR="003D4378" w:rsidRDefault="003D4378" w:rsidP="00A478E2">
                                <w:pPr>
                                  <w:snapToGrid w:val="0"/>
                                  <w:rPr>
                                    <w:sz w:val="4"/>
                                    <w:szCs w:val="4"/>
                                  </w:rPr>
                                </w:pPr>
                                <w:r w:rsidRPr="00067EFE">
                                  <w:rPr>
                                    <w:rFonts w:hint="eastAsia"/>
                                    <w:sz w:val="4"/>
                                    <w:szCs w:val="4"/>
                                  </w:rPr>
                                  <w:t>○○○○</w:t>
                                </w:r>
                              </w:p>
                              <w:p w14:paraId="3897072B" w14:textId="77777777" w:rsidR="003D4378" w:rsidRDefault="003D4378" w:rsidP="00A478E2">
                                <w:pPr>
                                  <w:snapToGrid w:val="0"/>
                                  <w:rPr>
                                    <w:sz w:val="4"/>
                                    <w:szCs w:val="4"/>
                                  </w:rPr>
                                </w:pPr>
                              </w:p>
                              <w:p w14:paraId="14FAD052" w14:textId="77777777" w:rsidR="003D4378" w:rsidRDefault="003D4378" w:rsidP="00A478E2">
                                <w:pPr>
                                  <w:snapToGrid w:val="0"/>
                                  <w:rPr>
                                    <w:sz w:val="4"/>
                                    <w:szCs w:val="4"/>
                                  </w:rPr>
                                </w:pPr>
                              </w:p>
                              <w:p w14:paraId="75168924" w14:textId="77777777" w:rsidR="003D4378" w:rsidRDefault="003D4378" w:rsidP="00A478E2">
                                <w:pPr>
                                  <w:snapToGrid w:val="0"/>
                                  <w:rPr>
                                    <w:sz w:val="4"/>
                                    <w:szCs w:val="4"/>
                                  </w:rPr>
                                </w:pPr>
                              </w:p>
                              <w:p w14:paraId="7C98227C" w14:textId="77777777" w:rsidR="003D4378" w:rsidRDefault="003D4378" w:rsidP="00A478E2">
                                <w:pPr>
                                  <w:snapToGrid w:val="0"/>
                                  <w:rPr>
                                    <w:sz w:val="4"/>
                                    <w:szCs w:val="4"/>
                                  </w:rPr>
                                </w:pPr>
                              </w:p>
                              <w:p w14:paraId="736FEB5A" w14:textId="77777777" w:rsidR="003D4378" w:rsidRPr="00067EFE" w:rsidRDefault="003D4378" w:rsidP="00A478E2">
                                <w:pPr>
                                  <w:snapToGrid w:val="0"/>
                                  <w:rPr>
                                    <w:sz w:val="4"/>
                                    <w:szCs w:val="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49" name="テキスト ボックス 249"/>
                          <wps:cNvSpPr txBox="1"/>
                          <wps:spPr>
                            <a:xfrm>
                              <a:off x="578237" y="302041"/>
                              <a:ext cx="100965" cy="52070"/>
                            </a:xfrm>
                            <a:prstGeom prst="rect">
                              <a:avLst/>
                            </a:prstGeom>
                            <a:noFill/>
                            <a:ln w="6350">
                              <a:noFill/>
                            </a:ln>
                          </wps:spPr>
                          <wps:txbx>
                            <w:txbxContent>
                              <w:p w14:paraId="76CF03C0" w14:textId="77777777" w:rsidR="003D4378" w:rsidRPr="00067EFE" w:rsidRDefault="003D4378" w:rsidP="00A478E2">
                                <w:pPr>
                                  <w:snapToGrid w:val="0"/>
                                  <w:rPr>
                                    <w:sz w:val="6"/>
                                    <w:szCs w:val="6"/>
                                  </w:rPr>
                                </w:pPr>
                                <w:r>
                                  <w:rPr>
                                    <w:rFonts w:hint="eastAsia"/>
                                    <w:sz w:val="6"/>
                                    <w:szCs w:val="6"/>
                                  </w:rPr>
                                  <w:t>NG-1</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0" name="テキスト ボックス 250"/>
                          <wps:cNvSpPr txBox="1"/>
                          <wps:spPr>
                            <a:xfrm>
                              <a:off x="678337" y="533744"/>
                              <a:ext cx="45085" cy="55880"/>
                            </a:xfrm>
                            <a:prstGeom prst="rect">
                              <a:avLst/>
                            </a:prstGeom>
                            <a:noFill/>
                            <a:ln w="6350">
                              <a:noFill/>
                            </a:ln>
                          </wps:spPr>
                          <wps:txbx>
                            <w:txbxContent>
                              <w:p w14:paraId="08E05D02"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1" name="テキスト ボックス 251"/>
                          <wps:cNvSpPr txBox="1"/>
                          <wps:spPr>
                            <a:xfrm>
                              <a:off x="579067" y="268941"/>
                              <a:ext cx="45085" cy="55880"/>
                            </a:xfrm>
                            <a:prstGeom prst="rect">
                              <a:avLst/>
                            </a:prstGeom>
                            <a:noFill/>
                            <a:ln w="6350">
                              <a:noFill/>
                            </a:ln>
                          </wps:spPr>
                          <wps:txbx>
                            <w:txbxContent>
                              <w:p w14:paraId="5BC52B64"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2" name="テキスト ボックス 252"/>
                          <wps:cNvSpPr txBox="1"/>
                          <wps:spPr>
                            <a:xfrm>
                              <a:off x="744516" y="719934"/>
                              <a:ext cx="45085" cy="55880"/>
                            </a:xfrm>
                            <a:prstGeom prst="rect">
                              <a:avLst/>
                            </a:prstGeom>
                            <a:noFill/>
                            <a:ln w="6350">
                              <a:noFill/>
                            </a:ln>
                          </wps:spPr>
                          <wps:txbx>
                            <w:txbxContent>
                              <w:p w14:paraId="4A61FA35"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3" name="テキスト ボックス 253"/>
                          <wps:cNvSpPr txBox="1"/>
                          <wps:spPr>
                            <a:xfrm>
                              <a:off x="823103" y="889574"/>
                              <a:ext cx="45085" cy="55880"/>
                            </a:xfrm>
                            <a:prstGeom prst="rect">
                              <a:avLst/>
                            </a:prstGeom>
                            <a:noFill/>
                            <a:ln w="6350">
                              <a:noFill/>
                            </a:ln>
                          </wps:spPr>
                          <wps:txbx>
                            <w:txbxContent>
                              <w:p w14:paraId="48008D41"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4" name="テキスト ボックス 254"/>
                          <wps:cNvSpPr txBox="1"/>
                          <wps:spPr>
                            <a:xfrm>
                              <a:off x="690904" y="446856"/>
                              <a:ext cx="45085" cy="55880"/>
                            </a:xfrm>
                            <a:prstGeom prst="rect">
                              <a:avLst/>
                            </a:prstGeom>
                            <a:noFill/>
                            <a:ln w="6350">
                              <a:noFill/>
                            </a:ln>
                          </wps:spPr>
                          <wps:txbx>
                            <w:txbxContent>
                              <w:p w14:paraId="72FC6483"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5" name="テキスト ボックス 255"/>
                          <wps:cNvSpPr txBox="1"/>
                          <wps:spPr>
                            <a:xfrm>
                              <a:off x="731228" y="459268"/>
                              <a:ext cx="100965" cy="52070"/>
                            </a:xfrm>
                            <a:prstGeom prst="rect">
                              <a:avLst/>
                            </a:prstGeom>
                            <a:noFill/>
                            <a:ln w="6350">
                              <a:noFill/>
                            </a:ln>
                          </wps:spPr>
                          <wps:txbx>
                            <w:txbxContent>
                              <w:p w14:paraId="07DEBF04" w14:textId="77777777" w:rsidR="003D4378" w:rsidRPr="00067EFE" w:rsidRDefault="003D4378" w:rsidP="00A478E2">
                                <w:pPr>
                                  <w:snapToGrid w:val="0"/>
                                  <w:rPr>
                                    <w:sz w:val="6"/>
                                    <w:szCs w:val="6"/>
                                  </w:rPr>
                                </w:pPr>
                                <w:r>
                                  <w:rPr>
                                    <w:rFonts w:hint="eastAsia"/>
                                    <w:sz w:val="6"/>
                                    <w:szCs w:val="6"/>
                                  </w:rPr>
                                  <w:t>NG-2</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0" name="テキスト ボックス 320"/>
                          <wps:cNvSpPr txBox="1"/>
                          <wps:spPr>
                            <a:xfrm>
                              <a:off x="652735" y="570982"/>
                              <a:ext cx="100965" cy="52070"/>
                            </a:xfrm>
                            <a:prstGeom prst="rect">
                              <a:avLst/>
                            </a:prstGeom>
                            <a:noFill/>
                            <a:ln w="6350">
                              <a:noFill/>
                            </a:ln>
                          </wps:spPr>
                          <wps:txbx>
                            <w:txbxContent>
                              <w:p w14:paraId="07E6C9A6" w14:textId="77777777" w:rsidR="003D4378" w:rsidRPr="00067EFE" w:rsidRDefault="003D4378" w:rsidP="00A478E2">
                                <w:pPr>
                                  <w:snapToGrid w:val="0"/>
                                  <w:rPr>
                                    <w:sz w:val="6"/>
                                    <w:szCs w:val="6"/>
                                  </w:rPr>
                                </w:pPr>
                                <w:r>
                                  <w:rPr>
                                    <w:rFonts w:hint="eastAsia"/>
                                    <w:sz w:val="6"/>
                                    <w:szCs w:val="6"/>
                                  </w:rPr>
                                  <w:t>NG-3</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1" name="テキスト ボックス 321"/>
                          <wps:cNvSpPr txBox="1"/>
                          <wps:spPr>
                            <a:xfrm>
                              <a:off x="743120" y="682329"/>
                              <a:ext cx="100965" cy="52070"/>
                            </a:xfrm>
                            <a:prstGeom prst="rect">
                              <a:avLst/>
                            </a:prstGeom>
                            <a:noFill/>
                            <a:ln w="6350">
                              <a:noFill/>
                            </a:ln>
                          </wps:spPr>
                          <wps:txbx>
                            <w:txbxContent>
                              <w:p w14:paraId="194A61AF" w14:textId="77777777" w:rsidR="003D4378" w:rsidRPr="00067EFE" w:rsidRDefault="003D4378" w:rsidP="00A478E2">
                                <w:pPr>
                                  <w:snapToGrid w:val="0"/>
                                  <w:rPr>
                                    <w:sz w:val="6"/>
                                    <w:szCs w:val="6"/>
                                  </w:rPr>
                                </w:pPr>
                                <w:r>
                                  <w:rPr>
                                    <w:rFonts w:hint="eastAsia"/>
                                    <w:sz w:val="6"/>
                                    <w:szCs w:val="6"/>
                                  </w:rPr>
                                  <w:t>NG-4</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2" name="テキスト ボックス 322"/>
                          <wps:cNvSpPr txBox="1"/>
                          <wps:spPr>
                            <a:xfrm>
                              <a:off x="761463" y="933841"/>
                              <a:ext cx="100965" cy="52070"/>
                            </a:xfrm>
                            <a:prstGeom prst="rect">
                              <a:avLst/>
                            </a:prstGeom>
                            <a:noFill/>
                            <a:ln w="6350">
                              <a:noFill/>
                            </a:ln>
                          </wps:spPr>
                          <wps:txbx>
                            <w:txbxContent>
                              <w:p w14:paraId="65FC0885" w14:textId="77777777" w:rsidR="003D4378" w:rsidRPr="00067EFE" w:rsidRDefault="003D4378" w:rsidP="00A478E2">
                                <w:pPr>
                                  <w:snapToGrid w:val="0"/>
                                  <w:rPr>
                                    <w:sz w:val="6"/>
                                    <w:szCs w:val="6"/>
                                  </w:rPr>
                                </w:pPr>
                                <w:r>
                                  <w:rPr>
                                    <w:rFonts w:hint="eastAsia"/>
                                    <w:sz w:val="6"/>
                                    <w:szCs w:val="6"/>
                                  </w:rPr>
                                  <w:t>NG-5</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pic:pic xmlns:pic="http://schemas.openxmlformats.org/drawingml/2006/picture">
                          <pic:nvPicPr>
                            <pic:cNvPr id="323" name="図 323" descr="QR コード&#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088178" y="881299"/>
                              <a:ext cx="89535" cy="89535"/>
                            </a:xfrm>
                            <a:prstGeom prst="rect">
                              <a:avLst/>
                            </a:prstGeom>
                          </pic:spPr>
                        </pic:pic>
                      </wpg:grpSp>
                      <wpg:grpSp>
                        <wpg:cNvPr id="324" name="グループ化 324"/>
                        <wpg:cNvGrpSpPr/>
                        <wpg:grpSpPr>
                          <a:xfrm>
                            <a:off x="1662545" y="605641"/>
                            <a:ext cx="693863" cy="1447800"/>
                            <a:chOff x="0" y="0"/>
                            <a:chExt cx="693863" cy="1447800"/>
                          </a:xfrm>
                        </wpg:grpSpPr>
                        <wps:wsp>
                          <wps:cNvPr id="325" name="正方形/長方形 325"/>
                          <wps:cNvSpPr/>
                          <wps:spPr>
                            <a:xfrm>
                              <a:off x="69011" y="0"/>
                              <a:ext cx="567690" cy="139700"/>
                            </a:xfrm>
                            <a:prstGeom prst="rect">
                              <a:avLst/>
                            </a:prstGeom>
                            <a:solidFill>
                              <a:schemeClr val="tx2">
                                <a:lumMod val="60000"/>
                                <a:lumOff val="4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正方形/長方形 326"/>
                          <wps:cNvSpPr/>
                          <wps:spPr>
                            <a:xfrm>
                              <a:off x="0" y="0"/>
                              <a:ext cx="58005" cy="144780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正方形/長方形 327"/>
                          <wps:cNvSpPr/>
                          <wps:spPr>
                            <a:xfrm>
                              <a:off x="629728" y="0"/>
                              <a:ext cx="64135" cy="1442720"/>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テキスト ボックス 328"/>
                          <wps:cNvSpPr txBox="1"/>
                          <wps:spPr>
                            <a:xfrm>
                              <a:off x="198380" y="34506"/>
                              <a:ext cx="261620" cy="88900"/>
                            </a:xfrm>
                            <a:prstGeom prst="rect">
                              <a:avLst/>
                            </a:prstGeom>
                            <a:noFill/>
                            <a:ln w="6350">
                              <a:noFill/>
                            </a:ln>
                          </wps:spPr>
                          <wps:txbx>
                            <w:txbxContent>
                              <w:p w14:paraId="717594B1" w14:textId="77777777" w:rsidR="003D4378" w:rsidRPr="00067EFE" w:rsidRDefault="003D4378" w:rsidP="00A478E2">
                                <w:pPr>
                                  <w:snapToGrid w:val="0"/>
                                  <w:jc w:val="center"/>
                                  <w:rPr>
                                    <w:rFonts w:ascii="ＭＳ ゴシック" w:eastAsia="ＭＳ ゴシック" w:hAnsi="ＭＳ ゴシック"/>
                                    <w:b/>
                                    <w:bCs/>
                                    <w:color w:val="FFFFFF" w:themeColor="background1"/>
                                    <w:sz w:val="10"/>
                                    <w:szCs w:val="10"/>
                                  </w:rPr>
                                </w:pPr>
                                <w:r>
                                  <w:rPr>
                                    <w:rFonts w:ascii="ＭＳ ゴシック" w:eastAsia="ＭＳ ゴシック" w:hAnsi="ＭＳ ゴシック" w:hint="eastAsia"/>
                                    <w:b/>
                                    <w:bCs/>
                                    <w:color w:val="FFFFFF" w:themeColor="background1"/>
                                    <w:sz w:val="10"/>
                                    <w:szCs w:val="10"/>
                                  </w:rPr>
                                  <w:t>●●●跡</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29" name="正方形/長方形 329"/>
                          <wps:cNvSpPr/>
                          <wps:spPr>
                            <a:xfrm>
                              <a:off x="69011" y="146649"/>
                              <a:ext cx="563245" cy="51054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0" name="図 10" descr="フェンスに囲まれている建物&#10;&#10;低い精度で自動的に生成された説明"/>
                            <pic:cNvPicPr>
                              <a:picLocks noChangeAspect="1"/>
                            </pic:cNvPicPr>
                          </pic:nvPicPr>
                          <pic:blipFill>
                            <a:blip r:embed="rId47" cstate="screen">
                              <a:extLst>
                                <a:ext uri="{28A0092B-C50C-407E-A947-70E740481C1C}">
                                  <a14:useLocalDpi xmlns:a14="http://schemas.microsoft.com/office/drawing/2010/main"/>
                                </a:ext>
                              </a:extLst>
                            </a:blip>
                            <a:stretch>
                              <a:fillRect/>
                            </a:stretch>
                          </pic:blipFill>
                          <pic:spPr>
                            <a:xfrm>
                              <a:off x="345056" y="422695"/>
                              <a:ext cx="273050" cy="203835"/>
                            </a:xfrm>
                            <a:prstGeom prst="rect">
                              <a:avLst/>
                            </a:prstGeom>
                          </pic:spPr>
                        </pic:pic>
                        <wps:wsp>
                          <wps:cNvPr id="331" name="テキスト ボックス 331"/>
                          <wps:cNvSpPr txBox="1"/>
                          <wps:spPr>
                            <a:xfrm>
                              <a:off x="103503" y="189781"/>
                              <a:ext cx="387985" cy="288925"/>
                            </a:xfrm>
                            <a:prstGeom prst="rect">
                              <a:avLst/>
                            </a:prstGeom>
                            <a:noFill/>
                            <a:ln w="6350">
                              <a:noFill/>
                            </a:ln>
                          </wps:spPr>
                          <wps:txbx>
                            <w:txbxContent>
                              <w:p w14:paraId="22AACE94" w14:textId="77777777" w:rsidR="003D4378" w:rsidRPr="0023510E" w:rsidRDefault="003D4378" w:rsidP="00A478E2">
                                <w:pPr>
                                  <w:snapToGrid w:val="0"/>
                                  <w:rPr>
                                    <w:sz w:val="6"/>
                                    <w:szCs w:val="6"/>
                                  </w:rPr>
                                </w:pPr>
                                <w:r w:rsidRPr="0023510E">
                                  <w:rPr>
                                    <w:rFonts w:hint="eastAsia"/>
                                    <w:sz w:val="6"/>
                                    <w:szCs w:val="6"/>
                                  </w:rPr>
                                  <w:t>○○○○○○○○○○</w:t>
                                </w:r>
                              </w:p>
                              <w:p w14:paraId="0DC3D6F0" w14:textId="77777777" w:rsidR="003D4378" w:rsidRDefault="003D4378" w:rsidP="00A478E2">
                                <w:pPr>
                                  <w:snapToGrid w:val="0"/>
                                  <w:rPr>
                                    <w:sz w:val="6"/>
                                    <w:szCs w:val="6"/>
                                  </w:rPr>
                                </w:pPr>
                                <w:r w:rsidRPr="0023510E">
                                  <w:rPr>
                                    <w:rFonts w:hint="eastAsia"/>
                                    <w:sz w:val="6"/>
                                    <w:szCs w:val="6"/>
                                  </w:rPr>
                                  <w:t>○○○○</w:t>
                                </w:r>
                              </w:p>
                              <w:p w14:paraId="2D19807E" w14:textId="77777777" w:rsidR="003D4378" w:rsidRDefault="003D4378" w:rsidP="00A478E2">
                                <w:pPr>
                                  <w:snapToGrid w:val="0"/>
                                  <w:rPr>
                                    <w:sz w:val="6"/>
                                    <w:szCs w:val="6"/>
                                  </w:rPr>
                                </w:pPr>
                                <w:r>
                                  <w:rPr>
                                    <w:rFonts w:hint="eastAsia"/>
                                    <w:sz w:val="6"/>
                                    <w:szCs w:val="6"/>
                                  </w:rPr>
                                  <w:t>○○○○○○○○○</w:t>
                                </w:r>
                              </w:p>
                              <w:p w14:paraId="46632A4E" w14:textId="77777777" w:rsidR="003D4378" w:rsidRPr="0023510E" w:rsidRDefault="003D4378" w:rsidP="00A478E2">
                                <w:pPr>
                                  <w:snapToGrid w:val="0"/>
                                  <w:rPr>
                                    <w:sz w:val="6"/>
                                    <w:szCs w:val="6"/>
                                  </w:rPr>
                                </w:pPr>
                                <w:r>
                                  <w:rPr>
                                    <w:rFonts w:hint="eastAsia"/>
                                    <w:sz w:val="6"/>
                                    <w:szCs w:val="6"/>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2" name="テキスト ボックス 332"/>
                          <wps:cNvSpPr txBox="1"/>
                          <wps:spPr>
                            <a:xfrm>
                              <a:off x="86264" y="508959"/>
                              <a:ext cx="239978" cy="114687"/>
                            </a:xfrm>
                            <a:prstGeom prst="rect">
                              <a:avLst/>
                            </a:prstGeom>
                            <a:solidFill>
                              <a:schemeClr val="accent5">
                                <a:lumMod val="20000"/>
                                <a:lumOff val="80000"/>
                              </a:schemeClr>
                            </a:solidFill>
                            <a:ln w="6350">
                              <a:solidFill>
                                <a:schemeClr val="tx2">
                                  <a:lumMod val="60000"/>
                                  <a:lumOff val="40000"/>
                                </a:schemeClr>
                              </a:solidFill>
                            </a:ln>
                          </wps:spPr>
                          <wps:txbx>
                            <w:txbxContent>
                              <w:p w14:paraId="665AB766"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413AAED4" w14:textId="77777777" w:rsidR="003D4378" w:rsidRDefault="003D4378" w:rsidP="00A478E2">
                                <w:pPr>
                                  <w:snapToGrid w:val="0"/>
                                  <w:rPr>
                                    <w:sz w:val="4"/>
                                    <w:szCs w:val="4"/>
                                  </w:rPr>
                                </w:pPr>
                                <w:r w:rsidRPr="00067EFE">
                                  <w:rPr>
                                    <w:rFonts w:hint="eastAsia"/>
                                    <w:sz w:val="4"/>
                                    <w:szCs w:val="4"/>
                                  </w:rPr>
                                  <w:t>○○○○</w:t>
                                </w:r>
                              </w:p>
                              <w:p w14:paraId="0351CEA4" w14:textId="77777777" w:rsidR="003D4378" w:rsidRDefault="003D4378" w:rsidP="00A478E2">
                                <w:pPr>
                                  <w:snapToGrid w:val="0"/>
                                  <w:rPr>
                                    <w:sz w:val="4"/>
                                    <w:szCs w:val="4"/>
                                  </w:rPr>
                                </w:pPr>
                              </w:p>
                              <w:p w14:paraId="747111F6" w14:textId="77777777" w:rsidR="003D4378" w:rsidRDefault="003D4378" w:rsidP="00A478E2">
                                <w:pPr>
                                  <w:snapToGrid w:val="0"/>
                                  <w:rPr>
                                    <w:sz w:val="4"/>
                                    <w:szCs w:val="4"/>
                                  </w:rPr>
                                </w:pPr>
                              </w:p>
                              <w:p w14:paraId="30CB06E7" w14:textId="77777777" w:rsidR="003D4378" w:rsidRDefault="003D4378" w:rsidP="00A478E2">
                                <w:pPr>
                                  <w:snapToGrid w:val="0"/>
                                  <w:rPr>
                                    <w:sz w:val="4"/>
                                    <w:szCs w:val="4"/>
                                  </w:rPr>
                                </w:pPr>
                              </w:p>
                              <w:p w14:paraId="77D4921F" w14:textId="77777777" w:rsidR="003D4378" w:rsidRDefault="003D4378" w:rsidP="00A478E2">
                                <w:pPr>
                                  <w:snapToGrid w:val="0"/>
                                  <w:rPr>
                                    <w:sz w:val="4"/>
                                    <w:szCs w:val="4"/>
                                  </w:rPr>
                                </w:pPr>
                              </w:p>
                              <w:p w14:paraId="30F6B708" w14:textId="77777777" w:rsidR="003D4378" w:rsidRPr="00067EFE" w:rsidRDefault="003D4378" w:rsidP="00A478E2">
                                <w:pPr>
                                  <w:snapToGrid w:val="0"/>
                                  <w:rPr>
                                    <w:sz w:val="4"/>
                                    <w:szCs w:val="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33" name="図 333" descr="QR コード&#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03517" y="526212"/>
                              <a:ext cx="89535" cy="89535"/>
                            </a:xfrm>
                            <a:prstGeom prst="rect">
                              <a:avLst/>
                            </a:prstGeom>
                          </pic:spPr>
                        </pic:pic>
                        <wps:wsp>
                          <wps:cNvPr id="334" name="テキスト ボックス 334"/>
                          <wps:cNvSpPr txBox="1"/>
                          <wps:spPr>
                            <a:xfrm>
                              <a:off x="86264" y="422695"/>
                              <a:ext cx="260985" cy="53788"/>
                            </a:xfrm>
                            <a:prstGeom prst="rect">
                              <a:avLst/>
                            </a:prstGeom>
                            <a:noFill/>
                            <a:ln w="6350">
                              <a:noFill/>
                            </a:ln>
                          </wps:spPr>
                          <wps:txbx>
                            <w:txbxContent>
                              <w:p w14:paraId="259FF344"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4444568"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35" name="テキスト ボックス 335"/>
                          <wps:cNvSpPr txBox="1"/>
                          <wps:spPr>
                            <a:xfrm>
                              <a:off x="491638" y="34506"/>
                              <a:ext cx="109220" cy="72390"/>
                            </a:xfrm>
                            <a:prstGeom prst="rect">
                              <a:avLst/>
                            </a:prstGeom>
                            <a:solidFill>
                              <a:srgbClr val="FFC000"/>
                            </a:solidFill>
                            <a:ln w="6350">
                              <a:noFill/>
                            </a:ln>
                          </wps:spPr>
                          <wps:txbx>
                            <w:txbxContent>
                              <w:p w14:paraId="64D22FB9" w14:textId="77777777" w:rsidR="003D4378" w:rsidRPr="0023510E" w:rsidRDefault="003D4378" w:rsidP="00A478E2">
                                <w:pPr>
                                  <w:snapToGrid w:val="0"/>
                                  <w:jc w:val="center"/>
                                  <w:rPr>
                                    <w:rFonts w:ascii="ＭＳ ゴシック" w:eastAsia="ＭＳ ゴシック" w:hAnsi="ＭＳ ゴシック"/>
                                    <w:b/>
                                    <w:bCs/>
                                    <w:sz w:val="8"/>
                                    <w:szCs w:val="8"/>
                                  </w:rPr>
                                </w:pPr>
                                <w:r w:rsidRPr="0023510E">
                                  <w:rPr>
                                    <w:rFonts w:ascii="ＭＳ ゴシック" w:eastAsia="ＭＳ ゴシック" w:hAnsi="ＭＳ ゴシック" w:hint="eastAsia"/>
                                    <w:b/>
                                    <w:bCs/>
                                    <w:sz w:val="8"/>
                                    <w:szCs w:val="8"/>
                                  </w:rPr>
                                  <w:t>NG-1</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g:cNvPr id="336" name="グループ化 336"/>
                        <wpg:cNvGrpSpPr/>
                        <wpg:grpSpPr>
                          <a:xfrm>
                            <a:off x="2766950" y="439387"/>
                            <a:ext cx="1128251" cy="1627265"/>
                            <a:chOff x="0" y="0"/>
                            <a:chExt cx="1128251" cy="1627265"/>
                          </a:xfrm>
                        </wpg:grpSpPr>
                        <wps:wsp>
                          <wps:cNvPr id="337" name="テキスト ボックス 337"/>
                          <wps:cNvSpPr txBox="1"/>
                          <wps:spPr>
                            <a:xfrm>
                              <a:off x="948906" y="172528"/>
                              <a:ext cx="45085" cy="55880"/>
                            </a:xfrm>
                            <a:prstGeom prst="rect">
                              <a:avLst/>
                            </a:prstGeom>
                            <a:noFill/>
                            <a:ln w="6350">
                              <a:noFill/>
                            </a:ln>
                          </wps:spPr>
                          <wps:txbx>
                            <w:txbxContent>
                              <w:p w14:paraId="66018466" w14:textId="77777777" w:rsidR="003D4378" w:rsidRPr="00067EFE" w:rsidRDefault="003D4378" w:rsidP="00A478E2">
                                <w:pPr>
                                  <w:snapToGrid w:val="0"/>
                                  <w:rPr>
                                    <w:color w:val="548DD4" w:themeColor="text2" w:themeTint="99"/>
                                    <w:sz w:val="6"/>
                                    <w:szCs w:val="6"/>
                                  </w:rPr>
                                </w:pP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38" name="正方形/長方形 338"/>
                          <wps:cNvSpPr/>
                          <wps:spPr>
                            <a:xfrm>
                              <a:off x="0" y="0"/>
                              <a:ext cx="89065" cy="1627265"/>
                            </a:xfrm>
                            <a:prstGeom prst="rect">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正方形/長方形 339"/>
                          <wps:cNvSpPr/>
                          <wps:spPr>
                            <a:xfrm>
                              <a:off x="1043796" y="0"/>
                              <a:ext cx="84455" cy="1626630"/>
                            </a:xfrm>
                            <a:prstGeom prst="rect">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正方形/長方形 340"/>
                          <wps:cNvSpPr/>
                          <wps:spPr>
                            <a:xfrm>
                              <a:off x="86264" y="0"/>
                              <a:ext cx="955963" cy="796925"/>
                            </a:xfrm>
                            <a:prstGeom prst="rect">
                              <a:avLst/>
                            </a:prstGeom>
                            <a:solidFill>
                              <a:schemeClr val="bg1"/>
                            </a:solid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41" name="図 38" descr="公園にあるベンチ&#10;&#10;中程度の精度で自動的に生成された説明"/>
                            <pic:cNvPicPr>
                              <a:picLocks noChangeAspect="1"/>
                            </pic:cNvPicPr>
                          </pic:nvPicPr>
                          <pic:blipFill>
                            <a:blip r:embed="rId55" cstate="print">
                              <a:duotone>
                                <a:schemeClr val="bg2">
                                  <a:shade val="45000"/>
                                  <a:satMod val="135000"/>
                                </a:schemeClr>
                                <a:prstClr val="white"/>
                              </a:duotone>
                              <a:extLst>
                                <a:ext uri="{28A0092B-C50C-407E-A947-70E740481C1C}">
                                  <a14:useLocalDpi xmlns:a14="http://schemas.microsoft.com/office/drawing/2010/main"/>
                                </a:ext>
                              </a:extLst>
                            </a:blip>
                            <a:stretch>
                              <a:fillRect/>
                            </a:stretch>
                          </pic:blipFill>
                          <pic:spPr>
                            <a:xfrm>
                              <a:off x="405442" y="172528"/>
                              <a:ext cx="379730" cy="281305"/>
                            </a:xfrm>
                            <a:prstGeom prst="rect">
                              <a:avLst/>
                            </a:prstGeom>
                          </pic:spPr>
                        </pic:pic>
                        <pic:pic xmlns:pic="http://schemas.openxmlformats.org/drawingml/2006/picture">
                          <pic:nvPicPr>
                            <pic:cNvPr id="342" name="図 10" descr="フェンスに囲まれている建物&#10;&#10;低い精度で自動的に生成された説明"/>
                            <pic:cNvPicPr>
                              <a:picLocks noChangeAspect="1"/>
                            </pic:cNvPicPr>
                          </pic:nvPicPr>
                          <pic:blipFill>
                            <a:blip r:embed="rId47" cstate="screen">
                              <a:duotone>
                                <a:schemeClr val="bg2">
                                  <a:shade val="45000"/>
                                  <a:satMod val="135000"/>
                                </a:schemeClr>
                                <a:prstClr val="white"/>
                              </a:duotone>
                              <a:extLst>
                                <a:ext uri="{28A0092B-C50C-407E-A947-70E740481C1C}">
                                  <a14:useLocalDpi xmlns:a14="http://schemas.microsoft.com/office/drawing/2010/main"/>
                                </a:ext>
                              </a:extLst>
                            </a:blip>
                            <a:stretch>
                              <a:fillRect/>
                            </a:stretch>
                          </pic:blipFill>
                          <pic:spPr>
                            <a:xfrm>
                              <a:off x="112144" y="232913"/>
                              <a:ext cx="260350" cy="194310"/>
                            </a:xfrm>
                            <a:prstGeom prst="rect">
                              <a:avLst/>
                            </a:prstGeom>
                          </pic:spPr>
                        </pic:pic>
                        <wps:wsp>
                          <wps:cNvPr id="343" name="テキスト ボックス 343"/>
                          <wps:cNvSpPr txBox="1"/>
                          <wps:spPr>
                            <a:xfrm>
                              <a:off x="112144" y="94890"/>
                              <a:ext cx="260985" cy="72390"/>
                            </a:xfrm>
                            <a:prstGeom prst="rect">
                              <a:avLst/>
                            </a:prstGeom>
                            <a:noFill/>
                            <a:ln w="6350">
                              <a:noFill/>
                            </a:ln>
                          </wps:spPr>
                          <wps:txbx>
                            <w:txbxContent>
                              <w:p w14:paraId="56D835AB"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F8FBF28"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44" name="テキスト ボックス 344"/>
                          <wps:cNvSpPr txBox="1"/>
                          <wps:spPr>
                            <a:xfrm>
                              <a:off x="103517" y="431320"/>
                              <a:ext cx="260985" cy="72390"/>
                            </a:xfrm>
                            <a:prstGeom prst="rect">
                              <a:avLst/>
                            </a:prstGeom>
                            <a:noFill/>
                            <a:ln w="6350">
                              <a:noFill/>
                            </a:ln>
                          </wps:spPr>
                          <wps:txbx>
                            <w:txbxContent>
                              <w:p w14:paraId="45A71FE6"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77F9DC3"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45" name="テキスト ボックス 345"/>
                          <wps:cNvSpPr txBox="1"/>
                          <wps:spPr>
                            <a:xfrm>
                              <a:off x="517585" y="86264"/>
                              <a:ext cx="260985" cy="72390"/>
                            </a:xfrm>
                            <a:prstGeom prst="rect">
                              <a:avLst/>
                            </a:prstGeom>
                            <a:noFill/>
                            <a:ln w="6350">
                              <a:noFill/>
                            </a:ln>
                          </wps:spPr>
                          <wps:txbx>
                            <w:txbxContent>
                              <w:p w14:paraId="224B5582"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F1C32EB"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46" name="テキスト ボックス 346"/>
                          <wps:cNvSpPr txBox="1"/>
                          <wps:spPr>
                            <a:xfrm>
                              <a:off x="785004" y="146649"/>
                              <a:ext cx="260985" cy="72390"/>
                            </a:xfrm>
                            <a:prstGeom prst="rect">
                              <a:avLst/>
                            </a:prstGeom>
                            <a:noFill/>
                            <a:ln w="6350">
                              <a:noFill/>
                            </a:ln>
                          </wps:spPr>
                          <wps:txbx>
                            <w:txbxContent>
                              <w:p w14:paraId="4B072DD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6D75696A"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47" name="テキスト ボックス 347"/>
                          <wps:cNvSpPr txBox="1"/>
                          <wps:spPr>
                            <a:xfrm>
                              <a:off x="785004" y="646981"/>
                              <a:ext cx="218440" cy="136525"/>
                            </a:xfrm>
                            <a:prstGeom prst="rect">
                              <a:avLst/>
                            </a:prstGeom>
                            <a:solidFill>
                              <a:schemeClr val="accent5">
                                <a:lumMod val="20000"/>
                                <a:lumOff val="80000"/>
                              </a:schemeClr>
                            </a:solidFill>
                            <a:ln w="6350">
                              <a:solidFill>
                                <a:schemeClr val="tx2">
                                  <a:lumMod val="60000"/>
                                  <a:lumOff val="40000"/>
                                </a:schemeClr>
                              </a:solidFill>
                            </a:ln>
                          </wps:spPr>
                          <wps:txbx>
                            <w:txbxContent>
                              <w:p w14:paraId="31F584C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2F2794A" w14:textId="77777777" w:rsidR="003D4378" w:rsidRDefault="003D4378" w:rsidP="00A478E2">
                                <w:pPr>
                                  <w:snapToGrid w:val="0"/>
                                  <w:rPr>
                                    <w:sz w:val="4"/>
                                    <w:szCs w:val="4"/>
                                  </w:rPr>
                                </w:pPr>
                                <w:r w:rsidRPr="00067EFE">
                                  <w:rPr>
                                    <w:rFonts w:hint="eastAsia"/>
                                    <w:sz w:val="4"/>
                                    <w:szCs w:val="4"/>
                                  </w:rPr>
                                  <w:t>○○○○</w:t>
                                </w:r>
                              </w:p>
                              <w:p w14:paraId="1B23E6EC" w14:textId="77777777" w:rsidR="003D4378" w:rsidRDefault="003D4378" w:rsidP="00A478E2">
                                <w:pPr>
                                  <w:snapToGrid w:val="0"/>
                                  <w:rPr>
                                    <w:sz w:val="4"/>
                                    <w:szCs w:val="4"/>
                                  </w:rPr>
                                </w:pPr>
                              </w:p>
                              <w:p w14:paraId="4B5EB9CF" w14:textId="77777777" w:rsidR="003D4378" w:rsidRDefault="003D4378" w:rsidP="00A478E2">
                                <w:pPr>
                                  <w:snapToGrid w:val="0"/>
                                  <w:rPr>
                                    <w:sz w:val="4"/>
                                    <w:szCs w:val="4"/>
                                  </w:rPr>
                                </w:pPr>
                              </w:p>
                              <w:p w14:paraId="0C0B1E62" w14:textId="77777777" w:rsidR="003D4378" w:rsidRDefault="003D4378" w:rsidP="00A478E2">
                                <w:pPr>
                                  <w:snapToGrid w:val="0"/>
                                  <w:rPr>
                                    <w:sz w:val="4"/>
                                    <w:szCs w:val="4"/>
                                  </w:rPr>
                                </w:pPr>
                              </w:p>
                              <w:p w14:paraId="21994376" w14:textId="77777777" w:rsidR="003D4378" w:rsidRDefault="003D4378" w:rsidP="00A478E2">
                                <w:pPr>
                                  <w:snapToGrid w:val="0"/>
                                  <w:rPr>
                                    <w:sz w:val="4"/>
                                    <w:szCs w:val="4"/>
                                  </w:rPr>
                                </w:pPr>
                              </w:p>
                              <w:p w14:paraId="0FBDBFA4" w14:textId="77777777" w:rsidR="003D4378" w:rsidRPr="00067EFE" w:rsidRDefault="003D4378" w:rsidP="00A478E2">
                                <w:pPr>
                                  <w:snapToGrid w:val="0"/>
                                  <w:rPr>
                                    <w:sz w:val="4"/>
                                    <w:szCs w:val="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48" name="図 348" descr="QR コード&#10;&#10;自動的に生成された説明"/>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897147" y="690113"/>
                              <a:ext cx="89535" cy="89535"/>
                            </a:xfrm>
                            <a:prstGeom prst="rect">
                              <a:avLst/>
                            </a:prstGeom>
                          </pic:spPr>
                        </pic:pic>
                        <pic:pic xmlns:pic="http://schemas.openxmlformats.org/drawingml/2006/picture">
                          <pic:nvPicPr>
                            <pic:cNvPr id="349" name="図 24" descr="鉄道を走っている&#10;&#10;低い精度で自動的に生成された説明"/>
                            <pic:cNvPicPr>
                              <a:picLocks noChangeAspect="1"/>
                            </pic:cNvPicPr>
                          </pic:nvPicPr>
                          <pic:blipFill>
                            <a:blip r:embed="rId56">
                              <a:duotone>
                                <a:schemeClr val="bg2">
                                  <a:shade val="45000"/>
                                  <a:satMod val="135000"/>
                                </a:schemeClr>
                                <a:prstClr val="white"/>
                              </a:duotone>
                              <a:extLst>
                                <a:ext uri="{28A0092B-C50C-407E-A947-70E740481C1C}">
                                  <a14:useLocalDpi xmlns:a14="http://schemas.microsoft.com/office/drawing/2010/main"/>
                                </a:ext>
                              </a:extLst>
                            </a:blip>
                            <a:stretch>
                              <a:fillRect/>
                            </a:stretch>
                          </pic:blipFill>
                          <pic:spPr>
                            <a:xfrm>
                              <a:off x="112144" y="526211"/>
                              <a:ext cx="253365" cy="189865"/>
                            </a:xfrm>
                            <a:prstGeom prst="rect">
                              <a:avLst/>
                            </a:prstGeom>
                          </pic:spPr>
                        </pic:pic>
                        <wps:wsp>
                          <wps:cNvPr id="350" name="テキスト ボックス 350"/>
                          <wps:cNvSpPr txBox="1"/>
                          <wps:spPr>
                            <a:xfrm>
                              <a:off x="112144" y="715992"/>
                              <a:ext cx="260985" cy="72390"/>
                            </a:xfrm>
                            <a:prstGeom prst="rect">
                              <a:avLst/>
                            </a:prstGeom>
                            <a:noFill/>
                            <a:ln w="6350">
                              <a:noFill/>
                            </a:ln>
                          </wps:spPr>
                          <wps:txbx>
                            <w:txbxContent>
                              <w:p w14:paraId="7363C9C8"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5640EB6D"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52" name="テキスト ボックス 352"/>
                          <wps:cNvSpPr txBox="1"/>
                          <wps:spPr>
                            <a:xfrm>
                              <a:off x="785004" y="241539"/>
                              <a:ext cx="260985" cy="72390"/>
                            </a:xfrm>
                            <a:prstGeom prst="rect">
                              <a:avLst/>
                            </a:prstGeom>
                            <a:noFill/>
                            <a:ln w="6350">
                              <a:noFill/>
                            </a:ln>
                          </wps:spPr>
                          <wps:txbx>
                            <w:txbxContent>
                              <w:p w14:paraId="45C4696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1B0B68E9" w14:textId="77777777" w:rsidR="003D4378" w:rsidRPr="00067EFE" w:rsidRDefault="003D4378" w:rsidP="00A478E2">
                                <w:pPr>
                                  <w:snapToGrid w:val="0"/>
                                  <w:rPr>
                                    <w:sz w:val="4"/>
                                    <w:szCs w:val="4"/>
                                  </w:rPr>
                                </w:pPr>
                                <w:r w:rsidRPr="00067EFE">
                                  <w:rPr>
                                    <w:rFonts w:hint="eastAsia"/>
                                    <w:sz w:val="4"/>
                                    <w:szCs w:val="4"/>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s:wsp>
                        <wps:cNvPr id="353" name="テキスト ボックス 353"/>
                        <wps:cNvSpPr txBox="1"/>
                        <wps:spPr>
                          <a:xfrm>
                            <a:off x="225622" y="2137416"/>
                            <a:ext cx="807085" cy="154305"/>
                          </a:xfrm>
                          <a:prstGeom prst="rect">
                            <a:avLst/>
                          </a:prstGeom>
                          <a:noFill/>
                          <a:ln w="6350">
                            <a:noFill/>
                          </a:ln>
                        </wps:spPr>
                        <wps:txbx>
                          <w:txbxContent>
                            <w:p w14:paraId="4DD91610"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周辺案内サイン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54" name="テキスト ボックス 354"/>
                        <wps:cNvSpPr txBox="1"/>
                        <wps:spPr>
                          <a:xfrm>
                            <a:off x="1769349" y="2137552"/>
                            <a:ext cx="578485" cy="154305"/>
                          </a:xfrm>
                          <a:prstGeom prst="rect">
                            <a:avLst/>
                          </a:prstGeom>
                          <a:noFill/>
                          <a:ln w="6350">
                            <a:noFill/>
                          </a:ln>
                        </wps:spPr>
                        <wps:txbx>
                          <w:txbxContent>
                            <w:p w14:paraId="7FA07985"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解説サイン</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55" name="テキスト ボックス 355"/>
                        <wps:cNvSpPr txBox="1"/>
                        <wps:spPr>
                          <a:xfrm>
                            <a:off x="2670940" y="2112629"/>
                            <a:ext cx="1721485" cy="154305"/>
                          </a:xfrm>
                          <a:prstGeom prst="rect">
                            <a:avLst/>
                          </a:prstGeom>
                          <a:noFill/>
                          <a:ln w="6350">
                            <a:noFill/>
                          </a:ln>
                        </wps:spPr>
                        <wps:txbx>
                          <w:txbxContent>
                            <w:p w14:paraId="4F2F5218"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既存サイン（共通情報の張付け）</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356" name="テキスト ボックス 356"/>
                        <wps:cNvSpPr txBox="1"/>
                        <wps:spPr>
                          <a:xfrm>
                            <a:off x="3978233" y="1318161"/>
                            <a:ext cx="1060704" cy="375955"/>
                          </a:xfrm>
                          <a:prstGeom prst="rect">
                            <a:avLst/>
                          </a:prstGeom>
                          <a:noFill/>
                          <a:ln w="6350">
                            <a:noFill/>
                          </a:ln>
                        </wps:spPr>
                        <wps:txbx>
                          <w:txbxContent>
                            <w:p w14:paraId="2BA7A0E3"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QRコード</w:t>
                              </w:r>
                            </w:p>
                            <w:p w14:paraId="58D40113"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連番等の貼付け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フリーフォーム: 図形 357"/>
                        <wps:cNvSpPr/>
                        <wps:spPr>
                          <a:xfrm>
                            <a:off x="3743201" y="1237508"/>
                            <a:ext cx="1221638" cy="438912"/>
                          </a:xfrm>
                          <a:custGeom>
                            <a:avLst/>
                            <a:gdLst>
                              <a:gd name="connsiteX0" fmla="*/ 1221638 w 1221638"/>
                              <a:gd name="connsiteY0" fmla="*/ 438912 h 438912"/>
                              <a:gd name="connsiteX1" fmla="*/ 270662 w 1221638"/>
                              <a:gd name="connsiteY1" fmla="*/ 438912 h 438912"/>
                              <a:gd name="connsiteX2" fmla="*/ 0 w 1221638"/>
                              <a:gd name="connsiteY2" fmla="*/ 0 h 438912"/>
                            </a:gdLst>
                            <a:ahLst/>
                            <a:cxnLst>
                              <a:cxn ang="0">
                                <a:pos x="connsiteX0" y="connsiteY0"/>
                              </a:cxn>
                              <a:cxn ang="0">
                                <a:pos x="connsiteX1" y="connsiteY1"/>
                              </a:cxn>
                              <a:cxn ang="0">
                                <a:pos x="connsiteX2" y="connsiteY2"/>
                              </a:cxn>
                            </a:cxnLst>
                            <a:rect l="l" t="t" r="r" b="b"/>
                            <a:pathLst>
                              <a:path w="1221638" h="438912">
                                <a:moveTo>
                                  <a:pt x="1221638" y="438912"/>
                                </a:moveTo>
                                <a:lnTo>
                                  <a:pt x="270662" y="438912"/>
                                </a:lnTo>
                                <a:lnTo>
                                  <a:pt x="0" y="0"/>
                                </a:lnTo>
                              </a:path>
                            </a:pathLst>
                          </a:custGeom>
                          <a:noFill/>
                          <a:ln w="12700">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 name="テキスト ボックス 358"/>
                        <wps:cNvSpPr txBox="1"/>
                        <wps:spPr>
                          <a:xfrm>
                            <a:off x="1900052" y="0"/>
                            <a:ext cx="968357" cy="207705"/>
                          </a:xfrm>
                          <a:prstGeom prst="rect">
                            <a:avLst/>
                          </a:prstGeom>
                          <a:noFill/>
                          <a:ln w="6350">
                            <a:noFill/>
                          </a:ln>
                        </wps:spPr>
                        <wps:txbx>
                          <w:txbxContent>
                            <w:p w14:paraId="49661C12" w14:textId="77777777" w:rsidR="003D4378" w:rsidRPr="00387D58"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統一デザイン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9" name="フリーフォーム: 図形 359"/>
                        <wps:cNvSpPr/>
                        <wps:spPr>
                          <a:xfrm flipV="1">
                            <a:off x="1712520" y="166254"/>
                            <a:ext cx="1044519" cy="417151"/>
                          </a:xfrm>
                          <a:custGeom>
                            <a:avLst/>
                            <a:gdLst>
                              <a:gd name="connsiteX0" fmla="*/ 1221638 w 1221638"/>
                              <a:gd name="connsiteY0" fmla="*/ 438912 h 438912"/>
                              <a:gd name="connsiteX1" fmla="*/ 270662 w 1221638"/>
                              <a:gd name="connsiteY1" fmla="*/ 438912 h 438912"/>
                              <a:gd name="connsiteX2" fmla="*/ 0 w 1221638"/>
                              <a:gd name="connsiteY2" fmla="*/ 0 h 438912"/>
                            </a:gdLst>
                            <a:ahLst/>
                            <a:cxnLst>
                              <a:cxn ang="0">
                                <a:pos x="connsiteX0" y="connsiteY0"/>
                              </a:cxn>
                              <a:cxn ang="0">
                                <a:pos x="connsiteX1" y="connsiteY1"/>
                              </a:cxn>
                              <a:cxn ang="0">
                                <a:pos x="connsiteX2" y="connsiteY2"/>
                              </a:cxn>
                            </a:cxnLst>
                            <a:rect l="l" t="t" r="r" b="b"/>
                            <a:pathLst>
                              <a:path w="1221638" h="438912">
                                <a:moveTo>
                                  <a:pt x="1221638" y="438912"/>
                                </a:moveTo>
                                <a:lnTo>
                                  <a:pt x="270662" y="438912"/>
                                </a:lnTo>
                                <a:lnTo>
                                  <a:pt x="0" y="0"/>
                                </a:lnTo>
                              </a:path>
                            </a:pathLst>
                          </a:custGeom>
                          <a:noFill/>
                          <a:ln w="952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直線矢印コネクタ 360"/>
                        <wps:cNvCnPr/>
                        <wps:spPr>
                          <a:xfrm flipH="1">
                            <a:off x="1285009" y="166254"/>
                            <a:ext cx="677988" cy="120549"/>
                          </a:xfrm>
                          <a:prstGeom prst="straightConnector1">
                            <a:avLst/>
                          </a:prstGeom>
                          <a:ln w="95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61" name="テキスト ボックス 361"/>
                        <wps:cNvSpPr txBox="1"/>
                        <wps:spPr>
                          <a:xfrm>
                            <a:off x="83127" y="1306285"/>
                            <a:ext cx="1060704" cy="375955"/>
                          </a:xfrm>
                          <a:prstGeom prst="rect">
                            <a:avLst/>
                          </a:prstGeom>
                          <a:noFill/>
                          <a:ln w="6350">
                            <a:noFill/>
                          </a:ln>
                        </wps:spPr>
                        <wps:txbx>
                          <w:txbxContent>
                            <w:p w14:paraId="26B76F08"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QRコード</w:t>
                              </w:r>
                            </w:p>
                            <w:p w14:paraId="662B56C0"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連番等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 name="フリーフォーム: 図形 362"/>
                        <wps:cNvSpPr/>
                        <wps:spPr>
                          <a:xfrm>
                            <a:off x="178130" y="1166256"/>
                            <a:ext cx="845388" cy="465827"/>
                          </a:xfrm>
                          <a:custGeom>
                            <a:avLst/>
                            <a:gdLst>
                              <a:gd name="connsiteX0" fmla="*/ 0 w 845388"/>
                              <a:gd name="connsiteY0" fmla="*/ 465827 h 465827"/>
                              <a:gd name="connsiteX1" fmla="*/ 577969 w 845388"/>
                              <a:gd name="connsiteY1" fmla="*/ 465827 h 465827"/>
                              <a:gd name="connsiteX2" fmla="*/ 845388 w 845388"/>
                              <a:gd name="connsiteY2" fmla="*/ 0 h 465827"/>
                            </a:gdLst>
                            <a:ahLst/>
                            <a:cxnLst>
                              <a:cxn ang="0">
                                <a:pos x="connsiteX0" y="connsiteY0"/>
                              </a:cxn>
                              <a:cxn ang="0">
                                <a:pos x="connsiteX1" y="connsiteY1"/>
                              </a:cxn>
                              <a:cxn ang="0">
                                <a:pos x="connsiteX2" y="connsiteY2"/>
                              </a:cxn>
                            </a:cxnLst>
                            <a:rect l="l" t="t" r="r" b="b"/>
                            <a:pathLst>
                              <a:path w="845388" h="465827">
                                <a:moveTo>
                                  <a:pt x="0" y="465827"/>
                                </a:moveTo>
                                <a:lnTo>
                                  <a:pt x="577969" y="465827"/>
                                </a:lnTo>
                                <a:lnTo>
                                  <a:pt x="845388" y="0"/>
                                </a:lnTo>
                              </a:path>
                            </a:pathLst>
                          </a:custGeom>
                          <a:noFill/>
                          <a:ln w="9525">
                            <a:solidFill>
                              <a:schemeClr val="tx1"/>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8D24F1" id="グループ化 48" o:spid="_x0000_s1082" style="position:absolute;left:0;text-align:left;margin-left:74.95pt;margin-top:12.95pt;width:396.75pt;height:180.45pt;z-index:251917824" coordsize="50389,22918"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">
                <v:shape id="テキスト ボックス 52" o:spid="_x0000_s1083" type="#_x0000_t202" style="position:absolute;left:9500;top:16150;width:2457;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59967E79" w14:textId="77777777" w:rsidR="003D4378" w:rsidRPr="001421BB" w:rsidRDefault="003D4378" w:rsidP="00A478E2">
                        <w:pPr>
                          <w:jc w:val="center"/>
                          <w:rPr>
                            <w:rFonts w:ascii="ＭＳ ゴシック" w:eastAsia="ＭＳ ゴシック" w:hAnsi="ＭＳ ゴシック"/>
                            <w:sz w:val="18"/>
                            <w:szCs w:val="16"/>
                          </w:rPr>
                        </w:pPr>
                        <w:r w:rsidRPr="001421BB">
                          <w:rPr>
                            <w:rFonts w:ascii="ＭＳ ゴシック" w:eastAsia="ＭＳ ゴシック" w:hAnsi="ＭＳ ゴシック" w:hint="eastAsia"/>
                            <w:sz w:val="18"/>
                            <w:szCs w:val="16"/>
                          </w:rPr>
                          <w:t>1</w:t>
                        </w:r>
                        <w:r>
                          <w:rPr>
                            <w:rFonts w:ascii="ＭＳ ゴシック" w:eastAsia="ＭＳ ゴシック" w:hAnsi="ＭＳ ゴシック"/>
                            <w:sz w:val="18"/>
                            <w:szCs w:val="16"/>
                          </w:rPr>
                          <w:t>2</w:t>
                        </w:r>
                        <w:r w:rsidRPr="001421BB">
                          <w:rPr>
                            <w:rFonts w:ascii="ＭＳ ゴシック" w:eastAsia="ＭＳ ゴシック" w:hAnsi="ＭＳ ゴシック" w:hint="eastAsia"/>
                            <w:sz w:val="18"/>
                            <w:szCs w:val="16"/>
                          </w:rPr>
                          <w:t>00mm</w:t>
                        </w:r>
                      </w:p>
                    </w:txbxContent>
                  </v:textbox>
                </v:shape>
                <v:group id="グループ化 2433" o:spid="_x0000_s1084" style="position:absolute;top:1781;width:12887;height:18707" coordsize="12887,18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">
                  <v:rect id="正方形/長方形 2458" o:spid="_x0000_s1085" style="position:absolute;left:868;width:11197;height:1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" fillcolor="#548dd4 [1951]" strokecolor="black [3213]" strokeweight="1pt"/>
                  <v:rect id="正方形/長方形 199" o:spid="_x0000_s1086" style="position:absolute;width:849;height:18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" fillcolor="#d8d8d8 [2732]" strokecolor="black [3213]" strokeweight="1pt"/>
                  <v:rect id="正方形/長方形 201" o:spid="_x0000_s1087" style="position:absolute;left:12040;width:847;height:18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" fillcolor="#d8d8d8 [2732]" strokecolor="black [3213]" strokeweight="1pt"/>
                  <v:rect id="正方形/長方形 217" o:spid="_x0000_s1088" style="position:absolute;left:868;top:1448;width:11197;height:9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" fillcolor="white [3212]" strokecolor="black [3213]" strokeweight="1pt"/>
                  <v:shape id="テキスト ボックス 218" o:spid="_x0000_s1089" type="#_x0000_t202" style="position:absolute;left:1212;top:248;width:10268;height: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" filled="f" stroked="f" strokeweight=".5pt">
                    <v:textbox style="mso-fit-shape-to-text:t" inset="0,0,0,0">
                      <w:txbxContent>
                        <w:p w14:paraId="06AED4D0" w14:textId="77777777" w:rsidR="003D4378" w:rsidRPr="00067EFE" w:rsidRDefault="003D4378" w:rsidP="00A478E2">
                          <w:pPr>
                            <w:snapToGrid w:val="0"/>
                            <w:jc w:val="center"/>
                            <w:rPr>
                              <w:rFonts w:ascii="ＭＳ ゴシック" w:eastAsia="ＭＳ ゴシック" w:hAnsi="ＭＳ ゴシック"/>
                              <w:b/>
                              <w:bCs/>
                              <w:color w:val="FFFFFF" w:themeColor="background1"/>
                              <w:sz w:val="10"/>
                              <w:szCs w:val="10"/>
                            </w:rPr>
                          </w:pPr>
                          <w:r w:rsidRPr="00067EFE">
                            <w:rPr>
                              <w:rFonts w:ascii="ＭＳ ゴシック" w:eastAsia="ＭＳ ゴシック" w:hAnsi="ＭＳ ゴシック" w:hint="eastAsia"/>
                              <w:b/>
                              <w:bCs/>
                              <w:color w:val="FFFFFF" w:themeColor="background1"/>
                              <w:sz w:val="10"/>
                              <w:szCs w:val="10"/>
                            </w:rPr>
                            <w:t>寝屋川流域</w:t>
                          </w:r>
                          <w:r>
                            <w:rPr>
                              <w:rFonts w:ascii="ＭＳ ゴシック" w:eastAsia="ＭＳ ゴシック" w:hAnsi="ＭＳ ゴシック" w:hint="eastAsia"/>
                              <w:b/>
                              <w:bCs/>
                              <w:color w:val="FFFFFF" w:themeColor="background1"/>
                              <w:sz w:val="10"/>
                              <w:szCs w:val="10"/>
                            </w:rPr>
                            <w:t>(●●エリア)</w:t>
                          </w:r>
                          <w:r w:rsidRPr="00067EFE">
                            <w:rPr>
                              <w:rFonts w:ascii="ＭＳ ゴシック" w:eastAsia="ＭＳ ゴシック" w:hAnsi="ＭＳ ゴシック" w:hint="eastAsia"/>
                              <w:b/>
                              <w:bCs/>
                              <w:color w:val="FFFFFF" w:themeColor="background1"/>
                              <w:sz w:val="10"/>
                              <w:szCs w:val="10"/>
                            </w:rPr>
                            <w:t>の水辺空間</w:t>
                          </w:r>
                        </w:p>
                      </w:txbxContent>
                    </v:textbox>
                  </v:shape>
                  <v:shape id="図 226" o:spid="_x0000_s1090" type="#_x0000_t75" alt="マップ&#10;&#10;自動的に生成された説明" style="position:absolute;left:3930;top:1613;width:5315;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">
                    <v:imagedata r:id="rId58" o:title="マップ&#10;&#10;自動的に生成された説明" croptop="35283f" cropbottom="12557f" cropleft="23430f" cropright="24742f"/>
                    <v:path arrowok="t"/>
                  </v:shape>
                  <v:shape id="図 233" o:spid="_x0000_s1091" type="#_x0000_t75" alt="建物の間の道路&#10;&#10;中程度の精度で自動的に生成された説明" style="position:absolute;left:9061;top:4716;width:2768;height:1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">
                    <v:imagedata r:id="rId59" o:title="建物の間の道路&#10;&#10;中程度の精度で自動的に生成された説明"/>
                    <v:path arrowok="t"/>
                  </v:shape>
                  <v:shape id="図 234" o:spid="_x0000_s1092" type="#_x0000_t75" alt="建物の前にある水車&#10;&#10;中程度の精度で自動的に生成された説明" style="position:absolute;left:9019;top:1737;width:2769;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">
                    <v:imagedata r:id="rId60" o:title="建物の前にある水車&#10;&#10;中程度の精度で自動的に生成された説明"/>
                    <v:path arrowok="t"/>
                  </v:shape>
                  <v:shape id="図 38" o:spid="_x0000_s1093" type="#_x0000_t75" alt="公園にあるベンチ&#10;&#10;中程度の精度で自動的に生成された説明" style="position:absolute;left:993;top:1613;width:2679;height: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">
                    <v:imagedata r:id="rId61" o:title="公園にあるベンチ&#10;&#10;中程度の精度で自動的に生成された説明"/>
                    <v:path arrowok="t"/>
                  </v:shape>
                  <v:shape id="図 10" o:spid="_x0000_s1094" type="#_x0000_t75" alt="フェンスに囲まれている建物&#10;&#10;低い精度で自動的に生成された説明" style="position:absolute;left:1075;top:4758;width:2604;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">
                    <v:imagedata r:id="rId62" o:title="フェンスに囲まれている建物&#10;&#10;低い精度で自動的に生成された説明"/>
                    <v:path arrowok="t"/>
                  </v:shape>
                  <v:shape id="図 24" o:spid="_x0000_s1095" type="#_x0000_t75" alt="鉄道を走っている&#10;&#10;低い精度で自動的に生成された説明" style="position:absolute;left:1075;top:7654;width:2534;height:1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">
                    <v:imagedata r:id="rId63" o:title="鉄道を走っている&#10;&#10;低い精度で自動的に生成された説明"/>
                    <v:path arrowok="t"/>
                  </v:shape>
                  <v:shape id="テキスト ボックス 243" o:spid="_x0000_s1096" type="#_x0000_t202" style="position:absolute;left:1034;top:3599;width:2609;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" filled="f" stroked="f" strokeweight=".5pt">
                    <v:textbox style="mso-fit-shape-to-text:t" inset="0,0,0,0">
                      <w:txbxContent>
                        <w:p w14:paraId="7D92A943"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7E7477A2"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244" o:spid="_x0000_s1097" type="#_x0000_t202" style="position:absolute;left:1034;top:6702;width:2609;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" filled="f" stroked="f" strokeweight=".5pt">
                    <v:textbox style="mso-fit-shape-to-text:t" inset="0,0,0,0">
                      <w:txbxContent>
                        <w:p w14:paraId="0B064C27"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BA420FB"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245" o:spid="_x0000_s1098" type="#_x0000_t202" style="position:absolute;left:1116;top:9557;width:2610;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" filled="f" stroked="f" strokeweight=".5pt">
                    <v:textbox style="mso-fit-shape-to-text:t" inset="0,0,0,0">
                      <w:txbxContent>
                        <w:p w14:paraId="219CAE28"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12D207C8"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246" o:spid="_x0000_s1099" type="#_x0000_t202" style="position:absolute;left:9348;top:3641;width:2610;height:7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" filled="f" stroked="f" strokeweight=".5pt">
                    <v:textbox style="mso-fit-shape-to-text:t" inset="0,0,0,0">
                      <w:txbxContent>
                        <w:p w14:paraId="5D0A9215"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7993299C"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247" o:spid="_x0000_s1100" type="#_x0000_t202" style="position:absolute;left:9348;top:6620;width:2610;height:7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" filled="f" stroked="f" strokeweight=".5pt">
                    <v:textbox style="mso-fit-shape-to-text:t" inset="0,0,0,0">
                      <w:txbxContent>
                        <w:p w14:paraId="0CCC0744"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A3F71CE"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248" o:spid="_x0000_s1101" type="#_x0000_t202" style="position:absolute;left:9058;top:7613;width:283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" fillcolor="#daeef3 [664]" strokecolor="#548dd4 [1951]" strokeweight=".5pt">
                    <v:textbox style="mso-fit-shape-to-text:t" inset="0,0,0,0">
                      <w:txbxContent>
                        <w:p w14:paraId="23AA482B"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569F4E98" w14:textId="77777777" w:rsidR="003D4378" w:rsidRDefault="003D4378" w:rsidP="00A478E2">
                          <w:pPr>
                            <w:snapToGrid w:val="0"/>
                            <w:rPr>
                              <w:sz w:val="4"/>
                              <w:szCs w:val="4"/>
                            </w:rPr>
                          </w:pPr>
                          <w:r w:rsidRPr="00067EFE">
                            <w:rPr>
                              <w:rFonts w:hint="eastAsia"/>
                              <w:sz w:val="4"/>
                              <w:szCs w:val="4"/>
                            </w:rPr>
                            <w:t>○○○○</w:t>
                          </w:r>
                        </w:p>
                        <w:p w14:paraId="3897072B" w14:textId="77777777" w:rsidR="003D4378" w:rsidRDefault="003D4378" w:rsidP="00A478E2">
                          <w:pPr>
                            <w:snapToGrid w:val="0"/>
                            <w:rPr>
                              <w:sz w:val="4"/>
                              <w:szCs w:val="4"/>
                            </w:rPr>
                          </w:pPr>
                        </w:p>
                        <w:p w14:paraId="14FAD052" w14:textId="77777777" w:rsidR="003D4378" w:rsidRDefault="003D4378" w:rsidP="00A478E2">
                          <w:pPr>
                            <w:snapToGrid w:val="0"/>
                            <w:rPr>
                              <w:sz w:val="4"/>
                              <w:szCs w:val="4"/>
                            </w:rPr>
                          </w:pPr>
                        </w:p>
                        <w:p w14:paraId="75168924" w14:textId="77777777" w:rsidR="003D4378" w:rsidRDefault="003D4378" w:rsidP="00A478E2">
                          <w:pPr>
                            <w:snapToGrid w:val="0"/>
                            <w:rPr>
                              <w:sz w:val="4"/>
                              <w:szCs w:val="4"/>
                            </w:rPr>
                          </w:pPr>
                        </w:p>
                        <w:p w14:paraId="7C98227C" w14:textId="77777777" w:rsidR="003D4378" w:rsidRDefault="003D4378" w:rsidP="00A478E2">
                          <w:pPr>
                            <w:snapToGrid w:val="0"/>
                            <w:rPr>
                              <w:sz w:val="4"/>
                              <w:szCs w:val="4"/>
                            </w:rPr>
                          </w:pPr>
                        </w:p>
                        <w:p w14:paraId="736FEB5A" w14:textId="77777777" w:rsidR="003D4378" w:rsidRPr="00067EFE" w:rsidRDefault="003D4378" w:rsidP="00A478E2">
                          <w:pPr>
                            <w:snapToGrid w:val="0"/>
                            <w:rPr>
                              <w:sz w:val="4"/>
                              <w:szCs w:val="4"/>
                            </w:rPr>
                          </w:pPr>
                        </w:p>
                      </w:txbxContent>
                    </v:textbox>
                  </v:shape>
                  <v:shape id="テキスト ボックス 249" o:spid="_x0000_s1102" type="#_x0000_t202" style="position:absolute;left:5782;top:3020;width:1010;height: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" filled="f" stroked="f" strokeweight=".5pt">
                    <v:textbox style="mso-fit-shape-to-text:t" inset="0,0,0,0">
                      <w:txbxContent>
                        <w:p w14:paraId="76CF03C0" w14:textId="77777777" w:rsidR="003D4378" w:rsidRPr="00067EFE" w:rsidRDefault="003D4378" w:rsidP="00A478E2">
                          <w:pPr>
                            <w:snapToGrid w:val="0"/>
                            <w:rPr>
                              <w:sz w:val="6"/>
                              <w:szCs w:val="6"/>
                            </w:rPr>
                          </w:pPr>
                          <w:r>
                            <w:rPr>
                              <w:rFonts w:hint="eastAsia"/>
                              <w:sz w:val="6"/>
                              <w:szCs w:val="6"/>
                            </w:rPr>
                            <w:t>NG-1</w:t>
                          </w:r>
                        </w:p>
                      </w:txbxContent>
                    </v:textbox>
                  </v:shape>
                  <v:shape id="テキスト ボックス 250" o:spid="_x0000_s1103" type="#_x0000_t202" style="position:absolute;left:6783;top:5337;width:451;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" filled="f" stroked="f" strokeweight=".5pt">
                    <v:textbox style="mso-fit-shape-to-text:t" inset="0,0,0,0">
                      <w:txbxContent>
                        <w:p w14:paraId="08E05D02"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v:textbox>
                  </v:shape>
                  <v:shape id="テキスト ボックス 251" o:spid="_x0000_s1104" type="#_x0000_t202" style="position:absolute;left:5790;top:2689;width:451;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" filled="f" stroked="f" strokeweight=".5pt">
                    <v:textbox style="mso-fit-shape-to-text:t" inset="0,0,0,0">
                      <w:txbxContent>
                        <w:p w14:paraId="5BC52B64"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v:textbox>
                  </v:shape>
                  <v:shape id="テキスト ボックス 252" o:spid="_x0000_s1105" type="#_x0000_t202" style="position:absolute;left:7445;top:7199;width:451;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" filled="f" stroked="f" strokeweight=".5pt">
                    <v:textbox style="mso-fit-shape-to-text:t" inset="0,0,0,0">
                      <w:txbxContent>
                        <w:p w14:paraId="4A61FA35"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v:textbox>
                  </v:shape>
                  <v:shape id="テキスト ボックス 253" o:spid="_x0000_s1106" type="#_x0000_t202" style="position:absolute;left:8231;top:8895;width:450;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" filled="f" stroked="f" strokeweight=".5pt">
                    <v:textbox style="mso-fit-shape-to-text:t" inset="0,0,0,0">
                      <w:txbxContent>
                        <w:p w14:paraId="48008D41"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v:textbox>
                  </v:shape>
                  <v:shape id="テキスト ボックス 254" o:spid="_x0000_s1107" type="#_x0000_t202" style="position:absolute;left:6909;top:4468;width:450;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" filled="f" stroked="f" strokeweight=".5pt">
                    <v:textbox style="mso-fit-shape-to-text:t" inset="0,0,0,0">
                      <w:txbxContent>
                        <w:p w14:paraId="72FC6483" w14:textId="77777777" w:rsidR="003D4378" w:rsidRPr="00067EFE" w:rsidRDefault="003D4378" w:rsidP="00A478E2">
                          <w:pPr>
                            <w:snapToGrid w:val="0"/>
                            <w:rPr>
                              <w:color w:val="548DD4" w:themeColor="text2" w:themeTint="99"/>
                              <w:sz w:val="6"/>
                              <w:szCs w:val="6"/>
                            </w:rPr>
                          </w:pPr>
                          <w:r w:rsidRPr="00067EFE">
                            <w:rPr>
                              <w:rFonts w:hint="eastAsia"/>
                              <w:color w:val="548DD4" w:themeColor="text2" w:themeTint="99"/>
                              <w:sz w:val="6"/>
                              <w:szCs w:val="6"/>
                            </w:rPr>
                            <w:t>●</w:t>
                          </w:r>
                        </w:p>
                      </w:txbxContent>
                    </v:textbox>
                  </v:shape>
                  <v:shape id="テキスト ボックス 255" o:spid="_x0000_s1108" type="#_x0000_t202" style="position:absolute;left:7312;top:4592;width:1009;height: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" filled="f" stroked="f" strokeweight=".5pt">
                    <v:textbox style="mso-fit-shape-to-text:t" inset="0,0,0,0">
                      <w:txbxContent>
                        <w:p w14:paraId="07DEBF04" w14:textId="77777777" w:rsidR="003D4378" w:rsidRPr="00067EFE" w:rsidRDefault="003D4378" w:rsidP="00A478E2">
                          <w:pPr>
                            <w:snapToGrid w:val="0"/>
                            <w:rPr>
                              <w:sz w:val="6"/>
                              <w:szCs w:val="6"/>
                            </w:rPr>
                          </w:pPr>
                          <w:r>
                            <w:rPr>
                              <w:rFonts w:hint="eastAsia"/>
                              <w:sz w:val="6"/>
                              <w:szCs w:val="6"/>
                            </w:rPr>
                            <w:t>NG-2</w:t>
                          </w:r>
                        </w:p>
                      </w:txbxContent>
                    </v:textbox>
                  </v:shape>
                  <v:shape id="テキスト ボックス 320" o:spid="_x0000_s1109" type="#_x0000_t202" style="position:absolute;left:6527;top:5709;width:1010;height: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" filled="f" stroked="f" strokeweight=".5pt">
                    <v:textbox style="mso-fit-shape-to-text:t" inset="0,0,0,0">
                      <w:txbxContent>
                        <w:p w14:paraId="07E6C9A6" w14:textId="77777777" w:rsidR="003D4378" w:rsidRPr="00067EFE" w:rsidRDefault="003D4378" w:rsidP="00A478E2">
                          <w:pPr>
                            <w:snapToGrid w:val="0"/>
                            <w:rPr>
                              <w:sz w:val="6"/>
                              <w:szCs w:val="6"/>
                            </w:rPr>
                          </w:pPr>
                          <w:r>
                            <w:rPr>
                              <w:rFonts w:hint="eastAsia"/>
                              <w:sz w:val="6"/>
                              <w:szCs w:val="6"/>
                            </w:rPr>
                            <w:t>NG-3</w:t>
                          </w:r>
                        </w:p>
                      </w:txbxContent>
                    </v:textbox>
                  </v:shape>
                  <v:shape id="テキスト ボックス 321" o:spid="_x0000_s1110" type="#_x0000_t202" style="position:absolute;left:7431;top:6823;width:1009;height: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" filled="f" stroked="f" strokeweight=".5pt">
                    <v:textbox style="mso-fit-shape-to-text:t" inset="0,0,0,0">
                      <w:txbxContent>
                        <w:p w14:paraId="194A61AF" w14:textId="77777777" w:rsidR="003D4378" w:rsidRPr="00067EFE" w:rsidRDefault="003D4378" w:rsidP="00A478E2">
                          <w:pPr>
                            <w:snapToGrid w:val="0"/>
                            <w:rPr>
                              <w:sz w:val="6"/>
                              <w:szCs w:val="6"/>
                            </w:rPr>
                          </w:pPr>
                          <w:r>
                            <w:rPr>
                              <w:rFonts w:hint="eastAsia"/>
                              <w:sz w:val="6"/>
                              <w:szCs w:val="6"/>
                            </w:rPr>
                            <w:t>NG-4</w:t>
                          </w:r>
                        </w:p>
                      </w:txbxContent>
                    </v:textbox>
                  </v:shape>
                  <v:shape id="テキスト ボックス 322" o:spid="_x0000_s1111" type="#_x0000_t202" style="position:absolute;left:7614;top:9338;width:1010;height:5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" filled="f" stroked="f" strokeweight=".5pt">
                    <v:textbox style="mso-fit-shape-to-text:t" inset="0,0,0,0">
                      <w:txbxContent>
                        <w:p w14:paraId="65FC0885" w14:textId="77777777" w:rsidR="003D4378" w:rsidRPr="00067EFE" w:rsidRDefault="003D4378" w:rsidP="00A478E2">
                          <w:pPr>
                            <w:snapToGrid w:val="0"/>
                            <w:rPr>
                              <w:sz w:val="6"/>
                              <w:szCs w:val="6"/>
                            </w:rPr>
                          </w:pPr>
                          <w:r>
                            <w:rPr>
                              <w:rFonts w:hint="eastAsia"/>
                              <w:sz w:val="6"/>
                              <w:szCs w:val="6"/>
                            </w:rPr>
                            <w:t>NG-5</w:t>
                          </w:r>
                        </w:p>
                      </w:txbxContent>
                    </v:textbox>
                  </v:shape>
                  <v:shape id="図 323" o:spid="_x0000_s1112" type="#_x0000_t75" alt="QR コード&#10;&#10;自動的に生成された説明" style="position:absolute;left:10881;top:8812;width:896;height: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">
                    <v:imagedata r:id="rId64" o:title="QR コード&#10;&#10;自動的に生成された説明"/>
                    <v:path arrowok="t"/>
                  </v:shape>
                </v:group>
                <v:group id="グループ化 324" o:spid="_x0000_s1113" style="position:absolute;left:16625;top:6056;width:6939;height:14478" coordsize="6938,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rect id="正方形/長方形 325" o:spid="_x0000_s1114" style="position:absolute;left:690;width:567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" fillcolor="#548dd4 [1951]" strokecolor="black [3213]" strokeweight="1pt"/>
                  <v:rect id="正方形/長方形 326" o:spid="_x0000_s1115" style="position:absolute;width:580;height:14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" fillcolor="#d8d8d8 [2732]" strokecolor="black [3213]" strokeweight="1pt"/>
                  <v:rect id="正方形/長方形 327" o:spid="_x0000_s1116" style="position:absolute;left:6297;width:641;height:14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" fillcolor="#d8d8d8 [2732]" strokecolor="black [3213]" strokeweight="1pt"/>
                  <v:shape id="テキスト ボックス 328" o:spid="_x0000_s1117" type="#_x0000_t202" style="position:absolute;left:1983;top:345;width:2617;height: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" filled="f" stroked="f" strokeweight=".5pt">
                    <v:textbox style="mso-fit-shape-to-text:t" inset="0,0,0,0">
                      <w:txbxContent>
                        <w:p w14:paraId="717594B1" w14:textId="77777777" w:rsidR="003D4378" w:rsidRPr="00067EFE" w:rsidRDefault="003D4378" w:rsidP="00A478E2">
                          <w:pPr>
                            <w:snapToGrid w:val="0"/>
                            <w:jc w:val="center"/>
                            <w:rPr>
                              <w:rFonts w:ascii="ＭＳ ゴシック" w:eastAsia="ＭＳ ゴシック" w:hAnsi="ＭＳ ゴシック"/>
                              <w:b/>
                              <w:bCs/>
                              <w:color w:val="FFFFFF" w:themeColor="background1"/>
                              <w:sz w:val="10"/>
                              <w:szCs w:val="10"/>
                            </w:rPr>
                          </w:pPr>
                          <w:r>
                            <w:rPr>
                              <w:rFonts w:ascii="ＭＳ ゴシック" w:eastAsia="ＭＳ ゴシック" w:hAnsi="ＭＳ ゴシック" w:hint="eastAsia"/>
                              <w:b/>
                              <w:bCs/>
                              <w:color w:val="FFFFFF" w:themeColor="background1"/>
                              <w:sz w:val="10"/>
                              <w:szCs w:val="10"/>
                            </w:rPr>
                            <w:t>●●●跡</w:t>
                          </w:r>
                        </w:p>
                      </w:txbxContent>
                    </v:textbox>
                  </v:shape>
                  <v:rect id="正方形/長方形 329" o:spid="_x0000_s1118" style="position:absolute;left:690;top:1466;width:5632;height:51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" fillcolor="white [3212]" strokecolor="black [3213]" strokeweight="1pt"/>
                  <v:shape id="図 10" o:spid="_x0000_s1119" type="#_x0000_t75" alt="フェンスに囲まれている建物&#10;&#10;低い精度で自動的に生成された説明" style="position:absolute;left:3450;top:4226;width:2731;height: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">
                    <v:imagedata r:id="rId62" o:title="フェンスに囲まれている建物&#10;&#10;低い精度で自動的に生成された説明"/>
                    <v:path arrowok="t"/>
                  </v:shape>
                  <v:shape id="テキスト ボックス 331" o:spid="_x0000_s1120" type="#_x0000_t202" style="position:absolute;left:1035;top:1897;width:3879;height:28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" filled="f" stroked="f" strokeweight=".5pt">
                    <v:textbox inset="0,0,0,0">
                      <w:txbxContent>
                        <w:p w14:paraId="22AACE94" w14:textId="77777777" w:rsidR="003D4378" w:rsidRPr="0023510E" w:rsidRDefault="003D4378" w:rsidP="00A478E2">
                          <w:pPr>
                            <w:snapToGrid w:val="0"/>
                            <w:rPr>
                              <w:sz w:val="6"/>
                              <w:szCs w:val="6"/>
                            </w:rPr>
                          </w:pPr>
                          <w:r w:rsidRPr="0023510E">
                            <w:rPr>
                              <w:rFonts w:hint="eastAsia"/>
                              <w:sz w:val="6"/>
                              <w:szCs w:val="6"/>
                            </w:rPr>
                            <w:t>○○○○○○○○○○</w:t>
                          </w:r>
                        </w:p>
                        <w:p w14:paraId="0DC3D6F0" w14:textId="77777777" w:rsidR="003D4378" w:rsidRDefault="003D4378" w:rsidP="00A478E2">
                          <w:pPr>
                            <w:snapToGrid w:val="0"/>
                            <w:rPr>
                              <w:sz w:val="6"/>
                              <w:szCs w:val="6"/>
                            </w:rPr>
                          </w:pPr>
                          <w:r w:rsidRPr="0023510E">
                            <w:rPr>
                              <w:rFonts w:hint="eastAsia"/>
                              <w:sz w:val="6"/>
                              <w:szCs w:val="6"/>
                            </w:rPr>
                            <w:t>○○○○</w:t>
                          </w:r>
                        </w:p>
                        <w:p w14:paraId="2D19807E" w14:textId="77777777" w:rsidR="003D4378" w:rsidRDefault="003D4378" w:rsidP="00A478E2">
                          <w:pPr>
                            <w:snapToGrid w:val="0"/>
                            <w:rPr>
                              <w:sz w:val="6"/>
                              <w:szCs w:val="6"/>
                            </w:rPr>
                          </w:pPr>
                          <w:r>
                            <w:rPr>
                              <w:rFonts w:hint="eastAsia"/>
                              <w:sz w:val="6"/>
                              <w:szCs w:val="6"/>
                            </w:rPr>
                            <w:t>○○○○○○○○○</w:t>
                          </w:r>
                        </w:p>
                        <w:p w14:paraId="46632A4E" w14:textId="77777777" w:rsidR="003D4378" w:rsidRPr="0023510E" w:rsidRDefault="003D4378" w:rsidP="00A478E2">
                          <w:pPr>
                            <w:snapToGrid w:val="0"/>
                            <w:rPr>
                              <w:sz w:val="6"/>
                              <w:szCs w:val="6"/>
                            </w:rPr>
                          </w:pPr>
                          <w:r>
                            <w:rPr>
                              <w:rFonts w:hint="eastAsia"/>
                              <w:sz w:val="6"/>
                              <w:szCs w:val="6"/>
                            </w:rPr>
                            <w:t>○○○○○○○○</w:t>
                          </w:r>
                        </w:p>
                      </w:txbxContent>
                    </v:textbox>
                  </v:shape>
                  <v:shape id="テキスト ボックス 332" o:spid="_x0000_s1121" type="#_x0000_t202" style="position:absolute;left:862;top:5089;width:2400;height:1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" fillcolor="#daeef3 [664]" strokecolor="#548dd4 [1951]" strokeweight=".5pt">
                    <v:textbox inset="0,0,0,0">
                      <w:txbxContent>
                        <w:p w14:paraId="665AB766"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413AAED4" w14:textId="77777777" w:rsidR="003D4378" w:rsidRDefault="003D4378" w:rsidP="00A478E2">
                          <w:pPr>
                            <w:snapToGrid w:val="0"/>
                            <w:rPr>
                              <w:sz w:val="4"/>
                              <w:szCs w:val="4"/>
                            </w:rPr>
                          </w:pPr>
                          <w:r w:rsidRPr="00067EFE">
                            <w:rPr>
                              <w:rFonts w:hint="eastAsia"/>
                              <w:sz w:val="4"/>
                              <w:szCs w:val="4"/>
                            </w:rPr>
                            <w:t>○○○○</w:t>
                          </w:r>
                        </w:p>
                        <w:p w14:paraId="0351CEA4" w14:textId="77777777" w:rsidR="003D4378" w:rsidRDefault="003D4378" w:rsidP="00A478E2">
                          <w:pPr>
                            <w:snapToGrid w:val="0"/>
                            <w:rPr>
                              <w:sz w:val="4"/>
                              <w:szCs w:val="4"/>
                            </w:rPr>
                          </w:pPr>
                        </w:p>
                        <w:p w14:paraId="747111F6" w14:textId="77777777" w:rsidR="003D4378" w:rsidRDefault="003D4378" w:rsidP="00A478E2">
                          <w:pPr>
                            <w:snapToGrid w:val="0"/>
                            <w:rPr>
                              <w:sz w:val="4"/>
                              <w:szCs w:val="4"/>
                            </w:rPr>
                          </w:pPr>
                        </w:p>
                        <w:p w14:paraId="30CB06E7" w14:textId="77777777" w:rsidR="003D4378" w:rsidRDefault="003D4378" w:rsidP="00A478E2">
                          <w:pPr>
                            <w:snapToGrid w:val="0"/>
                            <w:rPr>
                              <w:sz w:val="4"/>
                              <w:szCs w:val="4"/>
                            </w:rPr>
                          </w:pPr>
                        </w:p>
                        <w:p w14:paraId="77D4921F" w14:textId="77777777" w:rsidR="003D4378" w:rsidRDefault="003D4378" w:rsidP="00A478E2">
                          <w:pPr>
                            <w:snapToGrid w:val="0"/>
                            <w:rPr>
                              <w:sz w:val="4"/>
                              <w:szCs w:val="4"/>
                            </w:rPr>
                          </w:pPr>
                        </w:p>
                        <w:p w14:paraId="30F6B708" w14:textId="77777777" w:rsidR="003D4378" w:rsidRPr="00067EFE" w:rsidRDefault="003D4378" w:rsidP="00A478E2">
                          <w:pPr>
                            <w:snapToGrid w:val="0"/>
                            <w:rPr>
                              <w:sz w:val="4"/>
                              <w:szCs w:val="4"/>
                            </w:rPr>
                          </w:pPr>
                        </w:p>
                      </w:txbxContent>
                    </v:textbox>
                  </v:shape>
                  <v:shape id="図 333" o:spid="_x0000_s1122" type="#_x0000_t75" alt="QR コード&#10;&#10;自動的に生成された説明" style="position:absolute;left:1035;top:5262;width:895;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">
                    <v:imagedata r:id="rId64" o:title="QR コード&#10;&#10;自動的に生成された説明"/>
                    <v:path arrowok="t"/>
                  </v:shape>
                  <v:shape id="テキスト ボックス 334" o:spid="_x0000_s1123" type="#_x0000_t202" style="position:absolute;left:862;top:4226;width:2610;height:5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" filled="f" stroked="f" strokeweight=".5pt">
                    <v:textbox inset="0,0,0,0">
                      <w:txbxContent>
                        <w:p w14:paraId="259FF344"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04444568"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35" o:spid="_x0000_s1124" type="#_x0000_t202" style="position:absolute;left:4916;top:345;width:1092;height:7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" fillcolor="#ffc000" stroked="f" strokeweight=".5pt">
                    <v:textbox style="mso-fit-shape-to-text:t" inset="0,0,0,0">
                      <w:txbxContent>
                        <w:p w14:paraId="64D22FB9" w14:textId="77777777" w:rsidR="003D4378" w:rsidRPr="0023510E" w:rsidRDefault="003D4378" w:rsidP="00A478E2">
                          <w:pPr>
                            <w:snapToGrid w:val="0"/>
                            <w:jc w:val="center"/>
                            <w:rPr>
                              <w:rFonts w:ascii="ＭＳ ゴシック" w:eastAsia="ＭＳ ゴシック" w:hAnsi="ＭＳ ゴシック"/>
                              <w:b/>
                              <w:bCs/>
                              <w:sz w:val="8"/>
                              <w:szCs w:val="8"/>
                            </w:rPr>
                          </w:pPr>
                          <w:r w:rsidRPr="0023510E">
                            <w:rPr>
                              <w:rFonts w:ascii="ＭＳ ゴシック" w:eastAsia="ＭＳ ゴシック" w:hAnsi="ＭＳ ゴシック" w:hint="eastAsia"/>
                              <w:b/>
                              <w:bCs/>
                              <w:sz w:val="8"/>
                              <w:szCs w:val="8"/>
                            </w:rPr>
                            <w:t>NG-1</w:t>
                          </w:r>
                        </w:p>
                      </w:txbxContent>
                    </v:textbox>
                  </v:shape>
                </v:group>
                <v:group id="グループ化 336" o:spid="_x0000_s1125" style="position:absolute;left:27669;top:4393;width:11283;height:16273" coordsize="11282,1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テキスト ボックス 337" o:spid="_x0000_s1126" type="#_x0000_t202" style="position:absolute;left:9489;top:1725;width:450;height: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" filled="f" stroked="f" strokeweight=".5pt">
                    <v:textbox style="mso-fit-shape-to-text:t" inset="0,0,0,0">
                      <w:txbxContent>
                        <w:p w14:paraId="66018466" w14:textId="77777777" w:rsidR="003D4378" w:rsidRPr="00067EFE" w:rsidRDefault="003D4378" w:rsidP="00A478E2">
                          <w:pPr>
                            <w:snapToGrid w:val="0"/>
                            <w:rPr>
                              <w:color w:val="548DD4" w:themeColor="text2" w:themeTint="99"/>
                              <w:sz w:val="6"/>
                              <w:szCs w:val="6"/>
                            </w:rPr>
                          </w:pPr>
                        </w:p>
                      </w:txbxContent>
                    </v:textbox>
                  </v:shape>
                  <v:rect id="正方形/長方形 338" o:spid="_x0000_s1127" style="position:absolute;width:890;height:16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" filled="f" strokecolor="black [3213]" strokeweight="1pt">
                    <v:stroke dashstyle="3 1"/>
                  </v:rect>
                  <v:rect id="正方形/長方形 339" o:spid="_x0000_s1128" style="position:absolute;left:10437;width:845;height:16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" filled="f" strokecolor="black [3213]" strokeweight="1pt">
                    <v:stroke dashstyle="3 1"/>
                  </v:rect>
                  <v:rect id="正方形/長方形 340" o:spid="_x0000_s1129" style="position:absolute;left:862;width:9560;height:7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" fillcolor="white [3212]" strokecolor="black [3213]" strokeweight="1pt">
                    <v:stroke dashstyle="3 1"/>
                  </v:rect>
                  <v:shape id="図 38" o:spid="_x0000_s1130" type="#_x0000_t75" alt="公園にあるベンチ&#10;&#10;中程度の精度で自動的に生成された説明" style="position:absolute;left:4054;top:1725;width:3797;height:2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">
                    <v:imagedata r:id="rId61" o:title="公園にあるベンチ&#10;&#10;中程度の精度で自動的に生成された説明" recolortarget="#837a4a [1454]"/>
                    <v:path arrowok="t"/>
                  </v:shape>
                  <v:shape id="図 10" o:spid="_x0000_s1131" type="#_x0000_t75" alt="フェンスに囲まれている建物&#10;&#10;低い精度で自動的に生成された説明" style="position:absolute;left:1121;top:2329;width:2603;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">
                    <v:imagedata r:id="rId62" o:title="フェンスに囲まれている建物&#10;&#10;低い精度で自動的に生成された説明" recolortarget="#837a4a [1454]"/>
                    <v:path arrowok="t"/>
                  </v:shape>
                  <v:shape id="テキスト ボックス 343" o:spid="_x0000_s1132" type="#_x0000_t202" style="position:absolute;left:1121;top:948;width:2610;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" filled="f" stroked="f" strokeweight=".5pt">
                    <v:textbox style="mso-fit-shape-to-text:t" inset="0,0,0,0">
                      <w:txbxContent>
                        <w:p w14:paraId="56D835AB"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F8FBF28"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44" o:spid="_x0000_s1133" type="#_x0000_t202" style="position:absolute;left:1035;top:4313;width:2610;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" filled="f" stroked="f" strokeweight=".5pt">
                    <v:textbox style="mso-fit-shape-to-text:t" inset="0,0,0,0">
                      <w:txbxContent>
                        <w:p w14:paraId="45A71FE6"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77F9DC3"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45" o:spid="_x0000_s1134" type="#_x0000_t202" style="position:absolute;left:5175;top:862;width:2610;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" filled="f" stroked="f" strokeweight=".5pt">
                    <v:textbox style="mso-fit-shape-to-text:t" inset="0,0,0,0">
                      <w:txbxContent>
                        <w:p w14:paraId="224B5582"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F1C32EB"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46" o:spid="_x0000_s1135" type="#_x0000_t202" style="position:absolute;left:7850;top:1466;width:2609;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" filled="f" stroked="f" strokeweight=".5pt">
                    <v:textbox style="mso-fit-shape-to-text:t" inset="0,0,0,0">
                      <w:txbxContent>
                        <w:p w14:paraId="4B072DD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6D75696A"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47" o:spid="_x0000_s1136" type="#_x0000_t202" style="position:absolute;left:7850;top:6469;width:2184;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" fillcolor="#daeef3 [664]" strokecolor="#548dd4 [1951]" strokeweight=".5pt">
                    <v:textbox inset="0,0,0,0">
                      <w:txbxContent>
                        <w:p w14:paraId="31F584C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32F2794A" w14:textId="77777777" w:rsidR="003D4378" w:rsidRDefault="003D4378" w:rsidP="00A478E2">
                          <w:pPr>
                            <w:snapToGrid w:val="0"/>
                            <w:rPr>
                              <w:sz w:val="4"/>
                              <w:szCs w:val="4"/>
                            </w:rPr>
                          </w:pPr>
                          <w:r w:rsidRPr="00067EFE">
                            <w:rPr>
                              <w:rFonts w:hint="eastAsia"/>
                              <w:sz w:val="4"/>
                              <w:szCs w:val="4"/>
                            </w:rPr>
                            <w:t>○○○○</w:t>
                          </w:r>
                        </w:p>
                        <w:p w14:paraId="1B23E6EC" w14:textId="77777777" w:rsidR="003D4378" w:rsidRDefault="003D4378" w:rsidP="00A478E2">
                          <w:pPr>
                            <w:snapToGrid w:val="0"/>
                            <w:rPr>
                              <w:sz w:val="4"/>
                              <w:szCs w:val="4"/>
                            </w:rPr>
                          </w:pPr>
                        </w:p>
                        <w:p w14:paraId="4B5EB9CF" w14:textId="77777777" w:rsidR="003D4378" w:rsidRDefault="003D4378" w:rsidP="00A478E2">
                          <w:pPr>
                            <w:snapToGrid w:val="0"/>
                            <w:rPr>
                              <w:sz w:val="4"/>
                              <w:szCs w:val="4"/>
                            </w:rPr>
                          </w:pPr>
                        </w:p>
                        <w:p w14:paraId="0C0B1E62" w14:textId="77777777" w:rsidR="003D4378" w:rsidRDefault="003D4378" w:rsidP="00A478E2">
                          <w:pPr>
                            <w:snapToGrid w:val="0"/>
                            <w:rPr>
                              <w:sz w:val="4"/>
                              <w:szCs w:val="4"/>
                            </w:rPr>
                          </w:pPr>
                        </w:p>
                        <w:p w14:paraId="21994376" w14:textId="77777777" w:rsidR="003D4378" w:rsidRDefault="003D4378" w:rsidP="00A478E2">
                          <w:pPr>
                            <w:snapToGrid w:val="0"/>
                            <w:rPr>
                              <w:sz w:val="4"/>
                              <w:szCs w:val="4"/>
                            </w:rPr>
                          </w:pPr>
                        </w:p>
                        <w:p w14:paraId="0FBDBFA4" w14:textId="77777777" w:rsidR="003D4378" w:rsidRPr="00067EFE" w:rsidRDefault="003D4378" w:rsidP="00A478E2">
                          <w:pPr>
                            <w:snapToGrid w:val="0"/>
                            <w:rPr>
                              <w:sz w:val="4"/>
                              <w:szCs w:val="4"/>
                            </w:rPr>
                          </w:pPr>
                        </w:p>
                      </w:txbxContent>
                    </v:textbox>
                  </v:shape>
                  <v:shape id="図 348" o:spid="_x0000_s1137" type="#_x0000_t75" alt="QR コード&#10;&#10;自動的に生成された説明" style="position:absolute;left:8971;top:6901;width:895;height: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">
                    <v:imagedata r:id="rId64" o:title="QR コード&#10;&#10;自動的に生成された説明"/>
                    <v:path arrowok="t"/>
                  </v:shape>
                  <v:shape id="図 24" o:spid="_x0000_s1138" type="#_x0000_t75" alt="鉄道を走っている&#10;&#10;低い精度で自動的に生成された説明" style="position:absolute;left:1121;top:5262;width:2534;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">
                    <v:imagedata r:id="rId63" o:title="鉄道を走っている&#10;&#10;低い精度で自動的に生成された説明" recolortarget="#837a4a [1454]"/>
                    <v:path arrowok="t"/>
                  </v:shape>
                  <v:shape id="テキスト ボックス 350" o:spid="_x0000_s1139" type="#_x0000_t202" style="position:absolute;left:1121;top:7159;width:2610;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" filled="f" stroked="f" strokeweight=".5pt">
                    <v:textbox style="mso-fit-shape-to-text:t" inset="0,0,0,0">
                      <w:txbxContent>
                        <w:p w14:paraId="7363C9C8"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5640EB6D" w14:textId="77777777" w:rsidR="003D4378" w:rsidRPr="00067EFE" w:rsidRDefault="003D4378" w:rsidP="00A478E2">
                          <w:pPr>
                            <w:snapToGrid w:val="0"/>
                            <w:rPr>
                              <w:sz w:val="4"/>
                              <w:szCs w:val="4"/>
                            </w:rPr>
                          </w:pPr>
                          <w:r w:rsidRPr="00067EFE">
                            <w:rPr>
                              <w:rFonts w:hint="eastAsia"/>
                              <w:sz w:val="4"/>
                              <w:szCs w:val="4"/>
                            </w:rPr>
                            <w:t>○○○○</w:t>
                          </w:r>
                        </w:p>
                      </w:txbxContent>
                    </v:textbox>
                  </v:shape>
                  <v:shape id="テキスト ボックス 352" o:spid="_x0000_s1140" type="#_x0000_t202" style="position:absolute;left:7850;top:2415;width:2609;height:7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" filled="f" stroked="f" strokeweight=".5pt">
                    <v:textbox style="mso-fit-shape-to-text:t" inset="0,0,0,0">
                      <w:txbxContent>
                        <w:p w14:paraId="45C46960" w14:textId="77777777" w:rsidR="003D4378" w:rsidRPr="00067EFE" w:rsidRDefault="003D4378" w:rsidP="00A478E2">
                          <w:pPr>
                            <w:snapToGrid w:val="0"/>
                            <w:rPr>
                              <w:sz w:val="4"/>
                              <w:szCs w:val="4"/>
                            </w:rPr>
                          </w:pPr>
                          <w:r w:rsidRPr="00067EFE">
                            <w:rPr>
                              <w:rFonts w:hint="eastAsia"/>
                              <w:sz w:val="4"/>
                              <w:szCs w:val="4"/>
                            </w:rPr>
                            <w:t>○○○</w:t>
                          </w:r>
                          <w:r>
                            <w:rPr>
                              <w:rFonts w:hint="eastAsia"/>
                              <w:sz w:val="4"/>
                              <w:szCs w:val="4"/>
                            </w:rPr>
                            <w:t>○○○○○○</w:t>
                          </w:r>
                          <w:r w:rsidRPr="00067EFE">
                            <w:rPr>
                              <w:rFonts w:hint="eastAsia"/>
                              <w:sz w:val="4"/>
                              <w:szCs w:val="4"/>
                            </w:rPr>
                            <w:t>○</w:t>
                          </w:r>
                        </w:p>
                        <w:p w14:paraId="1B0B68E9" w14:textId="77777777" w:rsidR="003D4378" w:rsidRPr="00067EFE" w:rsidRDefault="003D4378" w:rsidP="00A478E2">
                          <w:pPr>
                            <w:snapToGrid w:val="0"/>
                            <w:rPr>
                              <w:sz w:val="4"/>
                              <w:szCs w:val="4"/>
                            </w:rPr>
                          </w:pPr>
                          <w:r w:rsidRPr="00067EFE">
                            <w:rPr>
                              <w:rFonts w:hint="eastAsia"/>
                              <w:sz w:val="4"/>
                              <w:szCs w:val="4"/>
                            </w:rPr>
                            <w:t>○○○○</w:t>
                          </w:r>
                        </w:p>
                      </w:txbxContent>
                    </v:textbox>
                  </v:shape>
                </v:group>
                <v:shape id="テキスト ボックス 353" o:spid="_x0000_s1141" type="#_x0000_t202" style="position:absolute;left:2256;top:21374;width:8071;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" filled="f" stroked="f" strokeweight=".5pt">
                  <v:textbox style="mso-fit-shape-to-text:t" inset="0,0,0,0">
                    <w:txbxContent>
                      <w:p w14:paraId="4DD91610"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周辺案内サイン</w:t>
                        </w:r>
                      </w:p>
                    </w:txbxContent>
                  </v:textbox>
                </v:shape>
                <v:shape id="テキスト ボックス 354" o:spid="_x0000_s1142" type="#_x0000_t202" style="position:absolute;left:17693;top:21375;width:5785;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" filled="f" stroked="f" strokeweight=".5pt">
                  <v:textbox style="mso-fit-shape-to-text:t" inset="0,0,0,0">
                    <w:txbxContent>
                      <w:p w14:paraId="7FA07985"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解説サイン</w:t>
                        </w:r>
                      </w:p>
                    </w:txbxContent>
                  </v:textbox>
                </v:shape>
                <v:shape id="テキスト ボックス 355" o:spid="_x0000_s1143" type="#_x0000_t202" style="position:absolute;left:26709;top:21126;width:17215;height:1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" filled="f" stroked="f" strokeweight=".5pt">
                  <v:textbox style="mso-fit-shape-to-text:t" inset="0,0,0,0">
                    <w:txbxContent>
                      <w:p w14:paraId="4F2F5218" w14:textId="77777777" w:rsidR="003D4378" w:rsidRPr="0023510E" w:rsidRDefault="003D4378" w:rsidP="00A478E2">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既存サイン（</w:t>
                        </w:r>
                        <w:r>
                          <w:rPr>
                            <w:rFonts w:ascii="ＭＳ ゴシック" w:eastAsia="ＭＳ ゴシック" w:hAnsi="ＭＳ ゴシック" w:hint="eastAsia"/>
                            <w:sz w:val="18"/>
                            <w:szCs w:val="18"/>
                          </w:rPr>
                          <w:t>共通情報の張付け）</w:t>
                        </w:r>
                      </w:p>
                    </w:txbxContent>
                  </v:textbox>
                </v:shape>
                <v:shape id="テキスト ボックス 356" o:spid="_x0000_s1144" type="#_x0000_t202" style="position:absolute;left:39782;top:13181;width:10607;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" filled="f" stroked="f" strokeweight=".5pt">
                  <v:textbox>
                    <w:txbxContent>
                      <w:p w14:paraId="2BA7A0E3"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QR</w:t>
                        </w:r>
                        <w:r w:rsidRPr="00387D58">
                          <w:rPr>
                            <w:rFonts w:asciiTheme="majorEastAsia" w:eastAsiaTheme="majorEastAsia" w:hAnsiTheme="majorEastAsia" w:hint="eastAsia"/>
                            <w:sz w:val="16"/>
                            <w:szCs w:val="16"/>
                          </w:rPr>
                          <w:t>コード</w:t>
                        </w:r>
                      </w:p>
                      <w:p w14:paraId="58D40113"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連番等の貼付け</w:t>
                        </w:r>
                      </w:p>
                    </w:txbxContent>
                  </v:textbox>
                </v:shape>
                <v:shape id="フリーフォーム: 図形 357" o:spid="_x0000_s1145" style="position:absolute;left:37432;top:12375;width:12216;height:4389;visibility:visible;mso-wrap-style:square;v-text-anchor:middle" coordsize="1221638,4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" path="m1221638,438912r-950976,l,e" filled="f" strokecolor="black [3213]" strokeweight="1pt">
                  <v:stroke endarrow="block"/>
                  <v:path arrowok="t" o:connecttype="custom" o:connectlocs="1221638,438912;270662,438912;0,0" o:connectangles="0,0,0"/>
                </v:shape>
                <v:shape id="テキスト ボックス 358" o:spid="_x0000_s1146" type="#_x0000_t202" style="position:absolute;left:19000;width:9684;height:2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" filled="f" stroked="f" strokeweight=".5pt">
                  <v:textbox>
                    <w:txbxContent>
                      <w:p w14:paraId="49661C12" w14:textId="77777777" w:rsidR="003D4378" w:rsidRPr="00387D58"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統一デザイン</w:t>
                        </w:r>
                      </w:p>
                    </w:txbxContent>
                  </v:textbox>
                </v:shape>
                <v:shape id="フリーフォーム: 図形 359" o:spid="_x0000_s1147" style="position:absolute;left:17125;top:1662;width:10445;height:4172;flip:y;visibility:visible;mso-wrap-style:square;v-text-anchor:middle" coordsize="1221638,4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" path="m1221638,438912r-950976,l,e" filled="f" strokecolor="black [3213]">
                  <v:stroke endarrow="block"/>
                  <v:path arrowok="t" o:connecttype="custom" o:connectlocs="1044519,417151;231420,417151;0,0" o:connectangles="0,0,0"/>
                </v:shape>
                <v:shape id="直線矢印コネクタ 360" o:spid="_x0000_s1148" type="#_x0000_t32" style="position:absolute;left:12850;top:1662;width:6779;height:120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" strokecolor="black [3213]">
                  <v:stroke endarrow="block"/>
                </v:shape>
                <v:shape id="テキスト ボックス 361" o:spid="_x0000_s1149" type="#_x0000_t202" style="position:absolute;left:831;top:13062;width:10607;height:3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" filled="f" stroked="f" strokeweight=".5pt">
                  <v:textbox>
                    <w:txbxContent>
                      <w:p w14:paraId="26B76F08"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QR</w:t>
                        </w:r>
                        <w:r w:rsidRPr="00387D58">
                          <w:rPr>
                            <w:rFonts w:asciiTheme="majorEastAsia" w:eastAsiaTheme="majorEastAsia" w:hAnsiTheme="majorEastAsia" w:hint="eastAsia"/>
                            <w:sz w:val="16"/>
                            <w:szCs w:val="16"/>
                          </w:rPr>
                          <w:t>コード</w:t>
                        </w:r>
                      </w:p>
                      <w:p w14:paraId="662B56C0" w14:textId="77777777" w:rsidR="003D4378" w:rsidRPr="00387D58" w:rsidRDefault="003D4378" w:rsidP="00A478E2">
                        <w:pPr>
                          <w:snapToGrid w:val="0"/>
                          <w:rPr>
                            <w:rFonts w:asciiTheme="majorEastAsia" w:eastAsiaTheme="majorEastAsia" w:hAnsiTheme="majorEastAsia"/>
                            <w:sz w:val="16"/>
                            <w:szCs w:val="16"/>
                          </w:rPr>
                        </w:pPr>
                        <w:r w:rsidRPr="00387D58">
                          <w:rPr>
                            <w:rFonts w:asciiTheme="majorEastAsia" w:eastAsiaTheme="majorEastAsia" w:hAnsiTheme="majorEastAsia" w:hint="eastAsia"/>
                            <w:sz w:val="16"/>
                            <w:szCs w:val="16"/>
                          </w:rPr>
                          <w:t>連番等</w:t>
                        </w:r>
                      </w:p>
                    </w:txbxContent>
                  </v:textbox>
                </v:shape>
                <v:shape id="フリーフォーム: 図形 362" o:spid="_x0000_s1150" style="position:absolute;left:1781;top:11662;width:8454;height:4658;visibility:visible;mso-wrap-style:square;v-text-anchor:middle" coordsize="845388,465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" path="m,465827r577969,l845388,e" filled="f" strokecolor="black [3213]">
                  <v:stroke endarrow="block"/>
                  <v:path arrowok="t" o:connecttype="custom" o:connectlocs="0,465827;577969,465827;845388,0" o:connectangles="0,0,0"/>
                </v:shape>
              </v:group>
            </w:pict>
          </mc:Fallback>
        </mc:AlternateContent>
      </w:r>
    </w:p>
    <w:p w14:paraId="1BEE65BF" w14:textId="20F27D89" w:rsidR="00A478E2" w:rsidRPr="00AD68B8" w:rsidRDefault="00A478E2" w:rsidP="00AD68B8"/>
    <w:p w14:paraId="23C2036A" w14:textId="77777777" w:rsidR="00A478E2" w:rsidRPr="00AD68B8" w:rsidRDefault="00A478E2" w:rsidP="00AD68B8"/>
    <w:p w14:paraId="6509C7BB" w14:textId="77777777" w:rsidR="00A478E2" w:rsidRDefault="00A478E2" w:rsidP="00A478E2"/>
    <w:p w14:paraId="4340430D" w14:textId="77777777" w:rsidR="00A478E2" w:rsidRDefault="00A478E2" w:rsidP="00A478E2"/>
    <w:p w14:paraId="135915B4" w14:textId="77777777" w:rsidR="00A478E2" w:rsidRDefault="00A478E2" w:rsidP="00A478E2"/>
    <w:p w14:paraId="5BA254E9" w14:textId="77777777" w:rsidR="00A478E2" w:rsidRDefault="00A478E2" w:rsidP="00A478E2"/>
    <w:p w14:paraId="7DA04329" w14:textId="77777777" w:rsidR="00A478E2" w:rsidRDefault="00A478E2" w:rsidP="00A478E2"/>
    <w:p w14:paraId="083D77E8" w14:textId="77777777" w:rsidR="00A478E2" w:rsidRDefault="00A478E2" w:rsidP="00A478E2"/>
    <w:p w14:paraId="392DA412" w14:textId="77777777" w:rsidR="00A478E2" w:rsidRDefault="00A478E2" w:rsidP="00A478E2"/>
    <w:p w14:paraId="26FC2780" w14:textId="77777777" w:rsidR="00A478E2" w:rsidRDefault="00A478E2" w:rsidP="00A478E2"/>
    <w:p w14:paraId="32840EA0" w14:textId="5DEC64CB" w:rsidR="00A478E2" w:rsidRDefault="00A478E2" w:rsidP="00A478E2">
      <w:pPr>
        <w:pStyle w:val="aa"/>
      </w:pPr>
      <w:bookmarkStart w:id="39" w:name="_Ref88306431"/>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24</w:t>
      </w:r>
      <w:r w:rsidR="00D53657">
        <w:fldChar w:fldCharType="end"/>
      </w:r>
      <w:bookmarkEnd w:id="39"/>
      <w:r>
        <w:rPr>
          <w:rFonts w:hint="eastAsia"/>
        </w:rPr>
        <w:t xml:space="preserve">　水辺空間サインボードのイメージ</w:t>
      </w:r>
    </w:p>
    <w:p w14:paraId="0F31E1A6" w14:textId="77777777" w:rsidR="00A478E2" w:rsidRPr="00DD136F" w:rsidRDefault="00A478E2" w:rsidP="00A478E2"/>
    <w:p w14:paraId="07AA68C3" w14:textId="77777777" w:rsidR="00A478E2" w:rsidRDefault="00A478E2" w:rsidP="00A478E2">
      <w:pPr>
        <w:pStyle w:val="4"/>
        <w:ind w:left="570"/>
      </w:pPr>
      <w:bookmarkStart w:id="40" w:name="_Hlk88151250"/>
      <w:r w:rsidRPr="00724F90">
        <w:rPr>
          <w:rFonts w:hint="eastAsia"/>
        </w:rPr>
        <w:t>イベント等による水辺空間の魅力の情報発信</w:t>
      </w:r>
      <w:bookmarkEnd w:id="40"/>
      <w:r>
        <w:rPr>
          <w:rFonts w:hint="eastAsia"/>
        </w:rPr>
        <w:t>(E3)</w:t>
      </w:r>
    </w:p>
    <w:p w14:paraId="2F81B0F2" w14:textId="396CDAAF" w:rsidR="00A478E2" w:rsidRPr="00AF6B9C" w:rsidRDefault="00A478E2" w:rsidP="00A478E2">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1D6DFEEB" w14:textId="2325CC3F" w:rsidR="00A478E2" w:rsidRDefault="00A6122D" w:rsidP="00A478E2">
      <w:pPr>
        <w:pStyle w:val="af6"/>
        <w:ind w:left="105" w:firstLine="210"/>
      </w:pPr>
      <w:r>
        <w:rPr>
          <w:rFonts w:hint="eastAsia"/>
        </w:rPr>
        <w:t>水辺空間マップを活用したモデルコースの設定や水辺空間をつないだウォークイベントの実施など</w:t>
      </w:r>
      <w:r w:rsidR="00E57644">
        <w:rPr>
          <w:rFonts w:hint="eastAsia"/>
        </w:rPr>
        <w:t>(</w:t>
      </w:r>
      <w:r w:rsidR="00E57644" w:rsidRPr="00292421">
        <w:rPr>
          <w:rFonts w:ascii="Arial" w:eastAsia="ＭＳ ゴシック" w:hAnsi="Arial" w:cs="Arial"/>
        </w:rPr>
        <w:fldChar w:fldCharType="begin"/>
      </w:r>
      <w:r w:rsidR="00E57644" w:rsidRPr="00292421">
        <w:rPr>
          <w:rFonts w:ascii="Arial" w:eastAsia="ＭＳ ゴシック" w:hAnsi="Arial" w:cs="Arial"/>
        </w:rPr>
        <w:instrText xml:space="preserve"> REF _Ref88328788 \h  \* MERGEFORMAT </w:instrText>
      </w:r>
      <w:r w:rsidR="00E57644" w:rsidRPr="00292421">
        <w:rPr>
          <w:rFonts w:ascii="Arial" w:eastAsia="ＭＳ ゴシック" w:hAnsi="Arial" w:cs="Arial"/>
        </w:rPr>
      </w:r>
      <w:r w:rsidR="00E57644" w:rsidRPr="00292421">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5.25</w:t>
      </w:r>
      <w:r w:rsidR="00E57644" w:rsidRPr="00292421">
        <w:rPr>
          <w:rFonts w:ascii="Arial" w:eastAsia="ＭＳ ゴシック" w:hAnsi="Arial" w:cs="Arial"/>
        </w:rPr>
        <w:fldChar w:fldCharType="end"/>
      </w:r>
      <w:r w:rsidR="00E57644">
        <w:rPr>
          <w:rFonts w:hint="eastAsia"/>
        </w:rPr>
        <w:t>)</w:t>
      </w:r>
      <w:r>
        <w:rPr>
          <w:rFonts w:hint="eastAsia"/>
        </w:rPr>
        <w:t>、</w:t>
      </w:r>
      <w:r w:rsidR="00A478E2" w:rsidRPr="00724F90">
        <w:rPr>
          <w:rFonts w:hint="eastAsia"/>
        </w:rPr>
        <w:t>寝屋川流域内の水辺空間を面的に活用した</w:t>
      </w:r>
      <w:r w:rsidR="003F3D66">
        <w:rPr>
          <w:rFonts w:hint="eastAsia"/>
        </w:rPr>
        <w:t>以下のような</w:t>
      </w:r>
      <w:r w:rsidR="00A478E2" w:rsidRPr="00724F90">
        <w:rPr>
          <w:rFonts w:hint="eastAsia"/>
        </w:rPr>
        <w:t>イベント</w:t>
      </w:r>
      <w:r w:rsidR="00D61CF3">
        <w:rPr>
          <w:rFonts w:hint="eastAsia"/>
        </w:rPr>
        <w:t>等</w:t>
      </w:r>
      <w:r w:rsidR="00A478E2" w:rsidRPr="00724F90">
        <w:rPr>
          <w:rFonts w:hint="eastAsia"/>
        </w:rPr>
        <w:t>を実施</w:t>
      </w:r>
      <w:r w:rsidR="00A478E2">
        <w:rPr>
          <w:rFonts w:hint="eastAsia"/>
        </w:rPr>
        <w:t>し、水辺空間の魅力を情報発信する</w:t>
      </w:r>
      <w:r w:rsidR="00A478E2" w:rsidRPr="00724F90">
        <w:rPr>
          <w:rFonts w:hint="eastAsia"/>
        </w:rPr>
        <w:t>。</w:t>
      </w:r>
    </w:p>
    <w:p w14:paraId="74CAB511" w14:textId="77777777" w:rsidR="00A6122D" w:rsidRDefault="00A6122D" w:rsidP="00A6122D">
      <w:pPr>
        <w:ind w:leftChars="150" w:left="525" w:hangingChars="100" w:hanging="210"/>
      </w:pPr>
      <w:r>
        <w:rPr>
          <w:rFonts w:hint="eastAsia"/>
        </w:rPr>
        <w:t>・水辺空間マップを活用したモデルコースの設定</w:t>
      </w:r>
    </w:p>
    <w:p w14:paraId="6EEDF00E" w14:textId="57844552" w:rsidR="00A478E2" w:rsidRDefault="00A478E2" w:rsidP="00A478E2">
      <w:pPr>
        <w:ind w:leftChars="150" w:left="525" w:hangingChars="100" w:hanging="210"/>
      </w:pPr>
      <w:r>
        <w:rPr>
          <w:rFonts w:hint="eastAsia"/>
        </w:rPr>
        <w:t>・水辺空間を</w:t>
      </w:r>
      <w:r w:rsidR="00A6122D">
        <w:rPr>
          <w:rFonts w:hint="eastAsia"/>
        </w:rPr>
        <w:t>つないだ</w:t>
      </w:r>
      <w:r>
        <w:rPr>
          <w:rFonts w:hint="eastAsia"/>
        </w:rPr>
        <w:t>ウォークイベント等</w:t>
      </w:r>
      <w:r w:rsidR="00390241">
        <w:rPr>
          <w:rFonts w:hint="eastAsia"/>
        </w:rPr>
        <w:t>の</w:t>
      </w:r>
      <w:r>
        <w:rPr>
          <w:rFonts w:hint="eastAsia"/>
        </w:rPr>
        <w:t>企画、開催</w:t>
      </w:r>
    </w:p>
    <w:p w14:paraId="7EEF9D59" w14:textId="766A9D66" w:rsidR="00A478E2" w:rsidRDefault="00A478E2" w:rsidP="00A478E2">
      <w:pPr>
        <w:ind w:leftChars="150" w:left="525" w:hangingChars="100" w:hanging="210"/>
      </w:pPr>
      <w:r>
        <w:rPr>
          <w:rFonts w:hint="eastAsia"/>
        </w:rPr>
        <w:t>・既存アプリや関連イベントと連携した利用促進</w:t>
      </w:r>
    </w:p>
    <w:p w14:paraId="732540B9" w14:textId="77777777" w:rsidR="00425073" w:rsidRPr="00425073" w:rsidRDefault="00425073" w:rsidP="00425073"/>
    <w:p w14:paraId="3A014F30" w14:textId="48191730" w:rsidR="00DF2AAB" w:rsidRDefault="00425073" w:rsidP="00A478E2">
      <w:pPr>
        <w:widowControl/>
        <w:jc w:val="left"/>
      </w:pPr>
      <w:r>
        <w:rPr>
          <w:noProof/>
        </w:rPr>
        <w:drawing>
          <wp:anchor distT="0" distB="0" distL="114300" distR="114300" simplePos="0" relativeHeight="251914752" behindDoc="0" locked="0" layoutInCell="1" allowOverlap="1" wp14:anchorId="5DA0E7CF" wp14:editId="41220E14">
            <wp:simplePos x="0" y="0"/>
            <wp:positionH relativeFrom="column">
              <wp:posOffset>3813648</wp:posOffset>
            </wp:positionH>
            <wp:positionV relativeFrom="paragraph">
              <wp:posOffset>133350</wp:posOffset>
            </wp:positionV>
            <wp:extent cx="1980000" cy="1212584"/>
            <wp:effectExtent l="0" t="0" r="1270" b="6985"/>
            <wp:wrapNone/>
            <wp:docPr id="2623" name="図 2623" descr="フェンス, 屋外, ボート,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フェンス, 屋外, ボート, 建物 が含まれている画像&#10;&#10;自動的に生成された説明"/>
                    <pic:cNvPicPr/>
                  </pic:nvPicPr>
                  <pic:blipFill rotWithShape="1">
                    <a:blip r:embed="rId65">
                      <a:extLst>
                        <a:ext uri="{28A0092B-C50C-407E-A947-70E740481C1C}">
                          <a14:useLocalDpi xmlns:a14="http://schemas.microsoft.com/office/drawing/2010/main" val="0"/>
                        </a:ext>
                      </a:extLst>
                    </a:blip>
                    <a:srcRect t="17978"/>
                    <a:stretch/>
                  </pic:blipFill>
                  <pic:spPr bwMode="auto">
                    <a:xfrm>
                      <a:off x="0" y="0"/>
                      <a:ext cx="1980000" cy="12125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2421">
        <w:rPr>
          <w:noProof/>
        </w:rPr>
        <mc:AlternateContent>
          <mc:Choice Requires="wpc">
            <w:drawing>
              <wp:anchor distT="0" distB="0" distL="114300" distR="114300" simplePos="0" relativeHeight="251916800" behindDoc="0" locked="0" layoutInCell="1" allowOverlap="1" wp14:anchorId="443F32B1" wp14:editId="5282E511">
                <wp:simplePos x="0" y="0"/>
                <wp:positionH relativeFrom="column">
                  <wp:posOffset>1270</wp:posOffset>
                </wp:positionH>
                <wp:positionV relativeFrom="paragraph">
                  <wp:posOffset>100330</wp:posOffset>
                </wp:positionV>
                <wp:extent cx="3731895" cy="2301240"/>
                <wp:effectExtent l="0" t="0" r="20955" b="22860"/>
                <wp:wrapNone/>
                <wp:docPr id="2622" name="キャンバス 262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srgbClr val="FFFFE5"/>
                        </a:solidFill>
                      </wpc:bg>
                      <wpc:whole>
                        <a:ln>
                          <a:solidFill>
                            <a:schemeClr val="tx1"/>
                          </a:solidFill>
                        </a:ln>
                      </wpc:whole>
                      <wps:wsp>
                        <wps:cNvPr id="363" name="正方形/長方形 363"/>
                        <wps:cNvSpPr/>
                        <wps:spPr>
                          <a:xfrm>
                            <a:off x="2003898" y="1630727"/>
                            <a:ext cx="169118" cy="61186"/>
                          </a:xfrm>
                          <a:prstGeom prst="rect">
                            <a:avLst/>
                          </a:prstGeom>
                          <a:solidFill>
                            <a:schemeClr val="bg1"/>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正方形/長方形 364"/>
                        <wps:cNvSpPr/>
                        <wps:spPr>
                          <a:xfrm>
                            <a:off x="2007267" y="1663912"/>
                            <a:ext cx="162000" cy="25200"/>
                          </a:xfrm>
                          <a:prstGeom prst="rect">
                            <a:avLst/>
                          </a:prstGeom>
                          <a:solidFill>
                            <a:schemeClr val="accent6">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四角形: 角を丸くする 365"/>
                        <wps:cNvSpPr/>
                        <wps:spPr>
                          <a:xfrm rot="16368015">
                            <a:off x="247964" y="866839"/>
                            <a:ext cx="290886" cy="508376"/>
                          </a:xfrm>
                          <a:prstGeom prst="roundRect">
                            <a:avLst>
                              <a:gd name="adj" fmla="val 34658"/>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四角形: 角を丸くする 366"/>
                        <wps:cNvSpPr/>
                        <wps:spPr>
                          <a:xfrm>
                            <a:off x="2917179" y="1114680"/>
                            <a:ext cx="290886" cy="397823"/>
                          </a:xfrm>
                          <a:prstGeom prst="roundRect">
                            <a:avLst>
                              <a:gd name="adj" fmla="val 34658"/>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1219F6" w14:textId="77777777" w:rsidR="003D4378" w:rsidRDefault="003D4378" w:rsidP="00A478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フリーフォーム: 図形 367"/>
                        <wps:cNvSpPr/>
                        <wps:spPr>
                          <a:xfrm>
                            <a:off x="132415" y="823665"/>
                            <a:ext cx="3075709" cy="249451"/>
                          </a:xfrm>
                          <a:custGeom>
                            <a:avLst/>
                            <a:gdLst>
                              <a:gd name="connsiteX0" fmla="*/ 3918858 w 3918858"/>
                              <a:gd name="connsiteY0" fmla="*/ 249451 h 249451"/>
                              <a:gd name="connsiteX1" fmla="*/ 3752603 w 3918858"/>
                              <a:gd name="connsiteY1" fmla="*/ 201950 h 249451"/>
                              <a:gd name="connsiteX2" fmla="*/ 3063834 w 3918858"/>
                              <a:gd name="connsiteY2" fmla="*/ 69 h 249451"/>
                              <a:gd name="connsiteX3" fmla="*/ 1805050 w 3918858"/>
                              <a:gd name="connsiteY3" fmla="*/ 178199 h 249451"/>
                              <a:gd name="connsiteX4" fmla="*/ 0 w 3918858"/>
                              <a:gd name="connsiteY4" fmla="*/ 95072 h 24945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18858" h="249451">
                                <a:moveTo>
                                  <a:pt x="3918858" y="249451"/>
                                </a:moveTo>
                                <a:cubicBezTo>
                                  <a:pt x="3906982" y="246482"/>
                                  <a:pt x="3752603" y="201950"/>
                                  <a:pt x="3752603" y="201950"/>
                                </a:cubicBezTo>
                                <a:cubicBezTo>
                                  <a:pt x="3610099" y="160386"/>
                                  <a:pt x="3388426" y="4027"/>
                                  <a:pt x="3063834" y="69"/>
                                </a:cubicBezTo>
                                <a:cubicBezTo>
                                  <a:pt x="2739242" y="-3890"/>
                                  <a:pt x="2315689" y="162365"/>
                                  <a:pt x="1805050" y="178199"/>
                                </a:cubicBezTo>
                                <a:cubicBezTo>
                                  <a:pt x="1294411" y="194033"/>
                                  <a:pt x="647205" y="144552"/>
                                  <a:pt x="0" y="95072"/>
                                </a:cubicBezTo>
                              </a:path>
                            </a:pathLst>
                          </a:custGeom>
                          <a:noFill/>
                          <a:ln w="571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フリーフォーム: 図形 368"/>
                        <wps:cNvSpPr/>
                        <wps:spPr>
                          <a:xfrm>
                            <a:off x="132416" y="1595631"/>
                            <a:ext cx="3075708" cy="228072"/>
                          </a:xfrm>
                          <a:custGeom>
                            <a:avLst/>
                            <a:gdLst>
                              <a:gd name="connsiteX0" fmla="*/ 4286992 w 4286992"/>
                              <a:gd name="connsiteY0" fmla="*/ 187967 h 187967"/>
                              <a:gd name="connsiteX1" fmla="*/ 1543792 w 4286992"/>
                              <a:gd name="connsiteY1" fmla="*/ 176092 h 187967"/>
                              <a:gd name="connsiteX2" fmla="*/ 570016 w 4286992"/>
                              <a:gd name="connsiteY2" fmla="*/ 9837 h 187967"/>
                              <a:gd name="connsiteX3" fmla="*/ 0 w 4286992"/>
                              <a:gd name="connsiteY3" fmla="*/ 33588 h 187967"/>
                              <a:gd name="connsiteX0" fmla="*/ 4127622 w 4127622"/>
                              <a:gd name="connsiteY0" fmla="*/ 0 h 368164"/>
                              <a:gd name="connsiteX1" fmla="*/ 1543792 w 4127622"/>
                              <a:gd name="connsiteY1" fmla="*/ 364055 h 368164"/>
                              <a:gd name="connsiteX2" fmla="*/ 570016 w 4127622"/>
                              <a:gd name="connsiteY2" fmla="*/ 197800 h 368164"/>
                              <a:gd name="connsiteX3" fmla="*/ 0 w 4127622"/>
                              <a:gd name="connsiteY3" fmla="*/ 221551 h 368164"/>
                              <a:gd name="connsiteX0" fmla="*/ 4127622 w 4127622"/>
                              <a:gd name="connsiteY0" fmla="*/ 0 h 401108"/>
                              <a:gd name="connsiteX1" fmla="*/ 2757119 w 4127622"/>
                              <a:gd name="connsiteY1" fmla="*/ 368164 h 401108"/>
                              <a:gd name="connsiteX2" fmla="*/ 1543792 w 4127622"/>
                              <a:gd name="connsiteY2" fmla="*/ 364055 h 401108"/>
                              <a:gd name="connsiteX3" fmla="*/ 570016 w 4127622"/>
                              <a:gd name="connsiteY3" fmla="*/ 197800 h 401108"/>
                              <a:gd name="connsiteX4" fmla="*/ 0 w 4127622"/>
                              <a:gd name="connsiteY4" fmla="*/ 221551 h 40110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127622" h="401108">
                                <a:moveTo>
                                  <a:pt x="4127622" y="0"/>
                                </a:moveTo>
                                <a:cubicBezTo>
                                  <a:pt x="3782333" y="45251"/>
                                  <a:pt x="3187757" y="307488"/>
                                  <a:pt x="2757119" y="368164"/>
                                </a:cubicBezTo>
                                <a:cubicBezTo>
                                  <a:pt x="2326481" y="428840"/>
                                  <a:pt x="1908309" y="392449"/>
                                  <a:pt x="1543792" y="364055"/>
                                </a:cubicBezTo>
                                <a:cubicBezTo>
                                  <a:pt x="1179275" y="335661"/>
                                  <a:pt x="827315" y="221551"/>
                                  <a:pt x="570016" y="197800"/>
                                </a:cubicBezTo>
                                <a:cubicBezTo>
                                  <a:pt x="312717" y="174049"/>
                                  <a:pt x="156358" y="197800"/>
                                  <a:pt x="0" y="221551"/>
                                </a:cubicBezTo>
                              </a:path>
                            </a:pathLst>
                          </a:custGeom>
                          <a:noFill/>
                          <a:ln w="762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フリーフォーム: 図形 369"/>
                        <wps:cNvSpPr/>
                        <wps:spPr>
                          <a:xfrm>
                            <a:off x="298670" y="894986"/>
                            <a:ext cx="2731325" cy="1009403"/>
                          </a:xfrm>
                          <a:custGeom>
                            <a:avLst/>
                            <a:gdLst>
                              <a:gd name="connsiteX0" fmla="*/ 0 w 2755076"/>
                              <a:gd name="connsiteY0" fmla="*/ 0 h 1045029"/>
                              <a:gd name="connsiteX1" fmla="*/ 415637 w 2755076"/>
                              <a:gd name="connsiteY1" fmla="*/ 35626 h 1045029"/>
                              <a:gd name="connsiteX2" fmla="*/ 950026 w 2755076"/>
                              <a:gd name="connsiteY2" fmla="*/ 71252 h 1045029"/>
                              <a:gd name="connsiteX3" fmla="*/ 1270660 w 2755076"/>
                              <a:gd name="connsiteY3" fmla="*/ 59377 h 1045029"/>
                              <a:gd name="connsiteX4" fmla="*/ 1282535 w 2755076"/>
                              <a:gd name="connsiteY4" fmla="*/ 249382 h 1045029"/>
                              <a:gd name="connsiteX5" fmla="*/ 1686296 w 2755076"/>
                              <a:gd name="connsiteY5" fmla="*/ 190005 h 1045029"/>
                              <a:gd name="connsiteX6" fmla="*/ 2030681 w 2755076"/>
                              <a:gd name="connsiteY6" fmla="*/ 106878 h 1045029"/>
                              <a:gd name="connsiteX7" fmla="*/ 2280063 w 2755076"/>
                              <a:gd name="connsiteY7" fmla="*/ 71252 h 1045029"/>
                              <a:gd name="connsiteX8" fmla="*/ 2541320 w 2755076"/>
                              <a:gd name="connsiteY8" fmla="*/ 142504 h 1045029"/>
                              <a:gd name="connsiteX9" fmla="*/ 2743200 w 2755076"/>
                              <a:gd name="connsiteY9" fmla="*/ 261257 h 1045029"/>
                              <a:gd name="connsiteX10" fmla="*/ 2755076 w 2755076"/>
                              <a:gd name="connsiteY10" fmla="*/ 783772 h 1045029"/>
                              <a:gd name="connsiteX11" fmla="*/ 2125683 w 2755076"/>
                              <a:gd name="connsiteY11" fmla="*/ 878774 h 1045029"/>
                              <a:gd name="connsiteX12" fmla="*/ 1543793 w 2755076"/>
                              <a:gd name="connsiteY12" fmla="*/ 866899 h 1045029"/>
                              <a:gd name="connsiteX13" fmla="*/ 1555668 w 2755076"/>
                              <a:gd name="connsiteY13" fmla="*/ 1045029 h 1045029"/>
                              <a:gd name="connsiteX14" fmla="*/ 914400 w 2755076"/>
                              <a:gd name="connsiteY14" fmla="*/ 1033153 h 1045029"/>
                              <a:gd name="connsiteX15" fmla="*/ 522515 w 2755076"/>
                              <a:gd name="connsiteY15" fmla="*/ 985652 h 1045029"/>
                              <a:gd name="connsiteX16" fmla="*/ 273133 w 2755076"/>
                              <a:gd name="connsiteY16" fmla="*/ 914400 h 1045029"/>
                              <a:gd name="connsiteX17" fmla="*/ 273133 w 2755076"/>
                              <a:gd name="connsiteY17" fmla="*/ 534390 h 1045029"/>
                              <a:gd name="connsiteX18" fmla="*/ 35626 w 2755076"/>
                              <a:gd name="connsiteY18" fmla="*/ 498764 h 1045029"/>
                              <a:gd name="connsiteX19" fmla="*/ 23751 w 2755076"/>
                              <a:gd name="connsiteY19" fmla="*/ 142504 h 1045029"/>
                              <a:gd name="connsiteX0" fmla="*/ 0 w 2755076"/>
                              <a:gd name="connsiteY0" fmla="*/ 0 h 1045029"/>
                              <a:gd name="connsiteX1" fmla="*/ 415637 w 2755076"/>
                              <a:gd name="connsiteY1" fmla="*/ 35626 h 1045029"/>
                              <a:gd name="connsiteX2" fmla="*/ 950026 w 2755076"/>
                              <a:gd name="connsiteY2" fmla="*/ 71252 h 1045029"/>
                              <a:gd name="connsiteX3" fmla="*/ 1270660 w 2755076"/>
                              <a:gd name="connsiteY3" fmla="*/ 59377 h 1045029"/>
                              <a:gd name="connsiteX4" fmla="*/ 1282535 w 2755076"/>
                              <a:gd name="connsiteY4" fmla="*/ 249382 h 1045029"/>
                              <a:gd name="connsiteX5" fmla="*/ 1686296 w 2755076"/>
                              <a:gd name="connsiteY5" fmla="*/ 190005 h 1045029"/>
                              <a:gd name="connsiteX6" fmla="*/ 2030681 w 2755076"/>
                              <a:gd name="connsiteY6" fmla="*/ 106878 h 1045029"/>
                              <a:gd name="connsiteX7" fmla="*/ 2280063 w 2755076"/>
                              <a:gd name="connsiteY7" fmla="*/ 71252 h 1045029"/>
                              <a:gd name="connsiteX8" fmla="*/ 2541320 w 2755076"/>
                              <a:gd name="connsiteY8" fmla="*/ 142504 h 1045029"/>
                              <a:gd name="connsiteX9" fmla="*/ 2743200 w 2755076"/>
                              <a:gd name="connsiteY9" fmla="*/ 261257 h 1045029"/>
                              <a:gd name="connsiteX10" fmla="*/ 2755076 w 2755076"/>
                              <a:gd name="connsiteY10" fmla="*/ 670956 h 1045029"/>
                              <a:gd name="connsiteX11" fmla="*/ 2125683 w 2755076"/>
                              <a:gd name="connsiteY11" fmla="*/ 878774 h 1045029"/>
                              <a:gd name="connsiteX12" fmla="*/ 1543793 w 2755076"/>
                              <a:gd name="connsiteY12" fmla="*/ 866899 h 1045029"/>
                              <a:gd name="connsiteX13" fmla="*/ 1555668 w 2755076"/>
                              <a:gd name="connsiteY13" fmla="*/ 1045029 h 1045029"/>
                              <a:gd name="connsiteX14" fmla="*/ 914400 w 2755076"/>
                              <a:gd name="connsiteY14" fmla="*/ 1033153 h 1045029"/>
                              <a:gd name="connsiteX15" fmla="*/ 522515 w 2755076"/>
                              <a:gd name="connsiteY15" fmla="*/ 985652 h 1045029"/>
                              <a:gd name="connsiteX16" fmla="*/ 273133 w 2755076"/>
                              <a:gd name="connsiteY16" fmla="*/ 914400 h 1045029"/>
                              <a:gd name="connsiteX17" fmla="*/ 273133 w 2755076"/>
                              <a:gd name="connsiteY17" fmla="*/ 534390 h 1045029"/>
                              <a:gd name="connsiteX18" fmla="*/ 35626 w 2755076"/>
                              <a:gd name="connsiteY18" fmla="*/ 498764 h 1045029"/>
                              <a:gd name="connsiteX19" fmla="*/ 23751 w 2755076"/>
                              <a:gd name="connsiteY19" fmla="*/ 142504 h 1045029"/>
                              <a:gd name="connsiteX0" fmla="*/ 0 w 2755076"/>
                              <a:gd name="connsiteY0" fmla="*/ 0 h 1045029"/>
                              <a:gd name="connsiteX1" fmla="*/ 415637 w 2755076"/>
                              <a:gd name="connsiteY1" fmla="*/ 35626 h 1045029"/>
                              <a:gd name="connsiteX2" fmla="*/ 950026 w 2755076"/>
                              <a:gd name="connsiteY2" fmla="*/ 71252 h 1045029"/>
                              <a:gd name="connsiteX3" fmla="*/ 1270660 w 2755076"/>
                              <a:gd name="connsiteY3" fmla="*/ 59377 h 1045029"/>
                              <a:gd name="connsiteX4" fmla="*/ 1282535 w 2755076"/>
                              <a:gd name="connsiteY4" fmla="*/ 249382 h 1045029"/>
                              <a:gd name="connsiteX5" fmla="*/ 1686296 w 2755076"/>
                              <a:gd name="connsiteY5" fmla="*/ 190005 h 1045029"/>
                              <a:gd name="connsiteX6" fmla="*/ 2030681 w 2755076"/>
                              <a:gd name="connsiteY6" fmla="*/ 106878 h 1045029"/>
                              <a:gd name="connsiteX7" fmla="*/ 2280063 w 2755076"/>
                              <a:gd name="connsiteY7" fmla="*/ 71252 h 1045029"/>
                              <a:gd name="connsiteX8" fmla="*/ 2541320 w 2755076"/>
                              <a:gd name="connsiteY8" fmla="*/ 142504 h 1045029"/>
                              <a:gd name="connsiteX9" fmla="*/ 2743200 w 2755076"/>
                              <a:gd name="connsiteY9" fmla="*/ 261257 h 1045029"/>
                              <a:gd name="connsiteX10" fmla="*/ 2755076 w 2755076"/>
                              <a:gd name="connsiteY10" fmla="*/ 670956 h 1045029"/>
                              <a:gd name="connsiteX11" fmla="*/ 2006927 w 2755076"/>
                              <a:gd name="connsiteY11" fmla="*/ 855024 h 1045029"/>
                              <a:gd name="connsiteX12" fmla="*/ 1543793 w 2755076"/>
                              <a:gd name="connsiteY12" fmla="*/ 866899 h 1045029"/>
                              <a:gd name="connsiteX13" fmla="*/ 1555668 w 2755076"/>
                              <a:gd name="connsiteY13" fmla="*/ 1045029 h 1045029"/>
                              <a:gd name="connsiteX14" fmla="*/ 914400 w 2755076"/>
                              <a:gd name="connsiteY14" fmla="*/ 1033153 h 1045029"/>
                              <a:gd name="connsiteX15" fmla="*/ 522515 w 2755076"/>
                              <a:gd name="connsiteY15" fmla="*/ 985652 h 1045029"/>
                              <a:gd name="connsiteX16" fmla="*/ 273133 w 2755076"/>
                              <a:gd name="connsiteY16" fmla="*/ 914400 h 1045029"/>
                              <a:gd name="connsiteX17" fmla="*/ 273133 w 2755076"/>
                              <a:gd name="connsiteY17" fmla="*/ 534390 h 1045029"/>
                              <a:gd name="connsiteX18" fmla="*/ 35626 w 2755076"/>
                              <a:gd name="connsiteY18" fmla="*/ 498764 h 1045029"/>
                              <a:gd name="connsiteX19" fmla="*/ 23751 w 2755076"/>
                              <a:gd name="connsiteY19" fmla="*/ 142504 h 1045029"/>
                              <a:gd name="connsiteX0" fmla="*/ 0 w 2755076"/>
                              <a:gd name="connsiteY0" fmla="*/ 371 h 1045400"/>
                              <a:gd name="connsiteX1" fmla="*/ 138004 w 2755076"/>
                              <a:gd name="connsiteY1" fmla="*/ 0 h 1045400"/>
                              <a:gd name="connsiteX2" fmla="*/ 415637 w 2755076"/>
                              <a:gd name="connsiteY2" fmla="*/ 35997 h 1045400"/>
                              <a:gd name="connsiteX3" fmla="*/ 950026 w 2755076"/>
                              <a:gd name="connsiteY3" fmla="*/ 71623 h 1045400"/>
                              <a:gd name="connsiteX4" fmla="*/ 1270660 w 2755076"/>
                              <a:gd name="connsiteY4" fmla="*/ 59748 h 1045400"/>
                              <a:gd name="connsiteX5" fmla="*/ 1282535 w 2755076"/>
                              <a:gd name="connsiteY5" fmla="*/ 249753 h 1045400"/>
                              <a:gd name="connsiteX6" fmla="*/ 1686296 w 2755076"/>
                              <a:gd name="connsiteY6" fmla="*/ 190376 h 1045400"/>
                              <a:gd name="connsiteX7" fmla="*/ 2030681 w 2755076"/>
                              <a:gd name="connsiteY7" fmla="*/ 107249 h 1045400"/>
                              <a:gd name="connsiteX8" fmla="*/ 2280063 w 2755076"/>
                              <a:gd name="connsiteY8" fmla="*/ 71623 h 1045400"/>
                              <a:gd name="connsiteX9" fmla="*/ 2541320 w 2755076"/>
                              <a:gd name="connsiteY9" fmla="*/ 142875 h 1045400"/>
                              <a:gd name="connsiteX10" fmla="*/ 2743200 w 2755076"/>
                              <a:gd name="connsiteY10" fmla="*/ 261628 h 1045400"/>
                              <a:gd name="connsiteX11" fmla="*/ 2755076 w 2755076"/>
                              <a:gd name="connsiteY11" fmla="*/ 671327 h 1045400"/>
                              <a:gd name="connsiteX12" fmla="*/ 2006927 w 2755076"/>
                              <a:gd name="connsiteY12" fmla="*/ 855395 h 1045400"/>
                              <a:gd name="connsiteX13" fmla="*/ 1543793 w 2755076"/>
                              <a:gd name="connsiteY13" fmla="*/ 867270 h 1045400"/>
                              <a:gd name="connsiteX14" fmla="*/ 1555668 w 2755076"/>
                              <a:gd name="connsiteY14" fmla="*/ 1045400 h 1045400"/>
                              <a:gd name="connsiteX15" fmla="*/ 914400 w 2755076"/>
                              <a:gd name="connsiteY15" fmla="*/ 1033524 h 1045400"/>
                              <a:gd name="connsiteX16" fmla="*/ 522515 w 2755076"/>
                              <a:gd name="connsiteY16" fmla="*/ 986023 h 1045400"/>
                              <a:gd name="connsiteX17" fmla="*/ 273133 w 2755076"/>
                              <a:gd name="connsiteY17" fmla="*/ 914771 h 1045400"/>
                              <a:gd name="connsiteX18" fmla="*/ 273133 w 2755076"/>
                              <a:gd name="connsiteY18" fmla="*/ 534761 h 1045400"/>
                              <a:gd name="connsiteX19" fmla="*/ 35626 w 2755076"/>
                              <a:gd name="connsiteY19" fmla="*/ 499135 h 1045400"/>
                              <a:gd name="connsiteX20" fmla="*/ 23751 w 2755076"/>
                              <a:gd name="connsiteY20" fmla="*/ 142875 h 1045400"/>
                              <a:gd name="connsiteX0" fmla="*/ 0 w 2755076"/>
                              <a:gd name="connsiteY0" fmla="*/ 104353 h 1045400"/>
                              <a:gd name="connsiteX1" fmla="*/ 138004 w 2755076"/>
                              <a:gd name="connsiteY1" fmla="*/ 0 h 1045400"/>
                              <a:gd name="connsiteX2" fmla="*/ 415637 w 2755076"/>
                              <a:gd name="connsiteY2" fmla="*/ 35997 h 1045400"/>
                              <a:gd name="connsiteX3" fmla="*/ 950026 w 2755076"/>
                              <a:gd name="connsiteY3" fmla="*/ 71623 h 1045400"/>
                              <a:gd name="connsiteX4" fmla="*/ 1270660 w 2755076"/>
                              <a:gd name="connsiteY4" fmla="*/ 59748 h 1045400"/>
                              <a:gd name="connsiteX5" fmla="*/ 1282535 w 2755076"/>
                              <a:gd name="connsiteY5" fmla="*/ 249753 h 1045400"/>
                              <a:gd name="connsiteX6" fmla="*/ 1686296 w 2755076"/>
                              <a:gd name="connsiteY6" fmla="*/ 190376 h 1045400"/>
                              <a:gd name="connsiteX7" fmla="*/ 2030681 w 2755076"/>
                              <a:gd name="connsiteY7" fmla="*/ 107249 h 1045400"/>
                              <a:gd name="connsiteX8" fmla="*/ 2280063 w 2755076"/>
                              <a:gd name="connsiteY8" fmla="*/ 71623 h 1045400"/>
                              <a:gd name="connsiteX9" fmla="*/ 2541320 w 2755076"/>
                              <a:gd name="connsiteY9" fmla="*/ 142875 h 1045400"/>
                              <a:gd name="connsiteX10" fmla="*/ 2743200 w 2755076"/>
                              <a:gd name="connsiteY10" fmla="*/ 261628 h 1045400"/>
                              <a:gd name="connsiteX11" fmla="*/ 2755076 w 2755076"/>
                              <a:gd name="connsiteY11" fmla="*/ 671327 h 1045400"/>
                              <a:gd name="connsiteX12" fmla="*/ 2006927 w 2755076"/>
                              <a:gd name="connsiteY12" fmla="*/ 855395 h 1045400"/>
                              <a:gd name="connsiteX13" fmla="*/ 1543793 w 2755076"/>
                              <a:gd name="connsiteY13" fmla="*/ 867270 h 1045400"/>
                              <a:gd name="connsiteX14" fmla="*/ 1555668 w 2755076"/>
                              <a:gd name="connsiteY14" fmla="*/ 1045400 h 1045400"/>
                              <a:gd name="connsiteX15" fmla="*/ 914400 w 2755076"/>
                              <a:gd name="connsiteY15" fmla="*/ 1033524 h 1045400"/>
                              <a:gd name="connsiteX16" fmla="*/ 522515 w 2755076"/>
                              <a:gd name="connsiteY16" fmla="*/ 986023 h 1045400"/>
                              <a:gd name="connsiteX17" fmla="*/ 273133 w 2755076"/>
                              <a:gd name="connsiteY17" fmla="*/ 914771 h 1045400"/>
                              <a:gd name="connsiteX18" fmla="*/ 273133 w 2755076"/>
                              <a:gd name="connsiteY18" fmla="*/ 534761 h 1045400"/>
                              <a:gd name="connsiteX19" fmla="*/ 35626 w 2755076"/>
                              <a:gd name="connsiteY19" fmla="*/ 499135 h 1045400"/>
                              <a:gd name="connsiteX20" fmla="*/ 23751 w 2755076"/>
                              <a:gd name="connsiteY20" fmla="*/ 142875 h 1045400"/>
                              <a:gd name="connsiteX0" fmla="*/ 0 w 2755076"/>
                              <a:gd name="connsiteY0" fmla="*/ 72597 h 1013644"/>
                              <a:gd name="connsiteX1" fmla="*/ 452334 w 2755076"/>
                              <a:gd name="connsiteY1" fmla="*/ 144457 h 1013644"/>
                              <a:gd name="connsiteX2" fmla="*/ 415637 w 2755076"/>
                              <a:gd name="connsiteY2" fmla="*/ 4241 h 1013644"/>
                              <a:gd name="connsiteX3" fmla="*/ 950026 w 2755076"/>
                              <a:gd name="connsiteY3" fmla="*/ 39867 h 1013644"/>
                              <a:gd name="connsiteX4" fmla="*/ 1270660 w 2755076"/>
                              <a:gd name="connsiteY4" fmla="*/ 27992 h 1013644"/>
                              <a:gd name="connsiteX5" fmla="*/ 1282535 w 2755076"/>
                              <a:gd name="connsiteY5" fmla="*/ 217997 h 1013644"/>
                              <a:gd name="connsiteX6" fmla="*/ 1686296 w 2755076"/>
                              <a:gd name="connsiteY6" fmla="*/ 158620 h 1013644"/>
                              <a:gd name="connsiteX7" fmla="*/ 2030681 w 2755076"/>
                              <a:gd name="connsiteY7" fmla="*/ 75493 h 1013644"/>
                              <a:gd name="connsiteX8" fmla="*/ 2280063 w 2755076"/>
                              <a:gd name="connsiteY8" fmla="*/ 39867 h 1013644"/>
                              <a:gd name="connsiteX9" fmla="*/ 2541320 w 2755076"/>
                              <a:gd name="connsiteY9" fmla="*/ 111119 h 1013644"/>
                              <a:gd name="connsiteX10" fmla="*/ 2743200 w 2755076"/>
                              <a:gd name="connsiteY10" fmla="*/ 229872 h 1013644"/>
                              <a:gd name="connsiteX11" fmla="*/ 2755076 w 2755076"/>
                              <a:gd name="connsiteY11" fmla="*/ 639571 h 1013644"/>
                              <a:gd name="connsiteX12" fmla="*/ 2006927 w 2755076"/>
                              <a:gd name="connsiteY12" fmla="*/ 823639 h 1013644"/>
                              <a:gd name="connsiteX13" fmla="*/ 1543793 w 2755076"/>
                              <a:gd name="connsiteY13" fmla="*/ 835514 h 1013644"/>
                              <a:gd name="connsiteX14" fmla="*/ 1555668 w 2755076"/>
                              <a:gd name="connsiteY14" fmla="*/ 1013644 h 1013644"/>
                              <a:gd name="connsiteX15" fmla="*/ 914400 w 2755076"/>
                              <a:gd name="connsiteY15" fmla="*/ 1001768 h 1013644"/>
                              <a:gd name="connsiteX16" fmla="*/ 522515 w 2755076"/>
                              <a:gd name="connsiteY16" fmla="*/ 954267 h 1013644"/>
                              <a:gd name="connsiteX17" fmla="*/ 273133 w 2755076"/>
                              <a:gd name="connsiteY17" fmla="*/ 883015 h 1013644"/>
                              <a:gd name="connsiteX18" fmla="*/ 273133 w 2755076"/>
                              <a:gd name="connsiteY18" fmla="*/ 503005 h 1013644"/>
                              <a:gd name="connsiteX19" fmla="*/ 35626 w 2755076"/>
                              <a:gd name="connsiteY19" fmla="*/ 467379 h 1013644"/>
                              <a:gd name="connsiteX20" fmla="*/ 23751 w 2755076"/>
                              <a:gd name="connsiteY20" fmla="*/ 111119 h 1013644"/>
                              <a:gd name="connsiteX0" fmla="*/ 0 w 2755076"/>
                              <a:gd name="connsiteY0" fmla="*/ 72597 h 1013644"/>
                              <a:gd name="connsiteX1" fmla="*/ 452334 w 2755076"/>
                              <a:gd name="connsiteY1" fmla="*/ 144457 h 1013644"/>
                              <a:gd name="connsiteX2" fmla="*/ 415637 w 2755076"/>
                              <a:gd name="connsiteY2" fmla="*/ 4241 h 1013644"/>
                              <a:gd name="connsiteX3" fmla="*/ 950026 w 2755076"/>
                              <a:gd name="connsiteY3" fmla="*/ 39867 h 1013644"/>
                              <a:gd name="connsiteX4" fmla="*/ 1270660 w 2755076"/>
                              <a:gd name="connsiteY4" fmla="*/ 27992 h 1013644"/>
                              <a:gd name="connsiteX5" fmla="*/ 1282535 w 2755076"/>
                              <a:gd name="connsiteY5" fmla="*/ 217997 h 1013644"/>
                              <a:gd name="connsiteX6" fmla="*/ 1686296 w 2755076"/>
                              <a:gd name="connsiteY6" fmla="*/ 158620 h 1013644"/>
                              <a:gd name="connsiteX7" fmla="*/ 2030681 w 2755076"/>
                              <a:gd name="connsiteY7" fmla="*/ 75493 h 1013644"/>
                              <a:gd name="connsiteX8" fmla="*/ 2280063 w 2755076"/>
                              <a:gd name="connsiteY8" fmla="*/ 39867 h 1013644"/>
                              <a:gd name="connsiteX9" fmla="*/ 2541320 w 2755076"/>
                              <a:gd name="connsiteY9" fmla="*/ 111119 h 1013644"/>
                              <a:gd name="connsiteX10" fmla="*/ 2743200 w 2755076"/>
                              <a:gd name="connsiteY10" fmla="*/ 229872 h 1013644"/>
                              <a:gd name="connsiteX11" fmla="*/ 2755076 w 2755076"/>
                              <a:gd name="connsiteY11" fmla="*/ 639571 h 1013644"/>
                              <a:gd name="connsiteX12" fmla="*/ 2006927 w 2755076"/>
                              <a:gd name="connsiteY12" fmla="*/ 823639 h 1013644"/>
                              <a:gd name="connsiteX13" fmla="*/ 1543793 w 2755076"/>
                              <a:gd name="connsiteY13" fmla="*/ 835514 h 1013644"/>
                              <a:gd name="connsiteX14" fmla="*/ 1555668 w 2755076"/>
                              <a:gd name="connsiteY14" fmla="*/ 1013644 h 1013644"/>
                              <a:gd name="connsiteX15" fmla="*/ 914400 w 2755076"/>
                              <a:gd name="connsiteY15" fmla="*/ 1001768 h 1013644"/>
                              <a:gd name="connsiteX16" fmla="*/ 522515 w 2755076"/>
                              <a:gd name="connsiteY16" fmla="*/ 954267 h 1013644"/>
                              <a:gd name="connsiteX17" fmla="*/ 273133 w 2755076"/>
                              <a:gd name="connsiteY17" fmla="*/ 883015 h 1013644"/>
                              <a:gd name="connsiteX18" fmla="*/ 273133 w 2755076"/>
                              <a:gd name="connsiteY18" fmla="*/ 503005 h 1013644"/>
                              <a:gd name="connsiteX19" fmla="*/ 35626 w 2755076"/>
                              <a:gd name="connsiteY19" fmla="*/ 467379 h 1013644"/>
                              <a:gd name="connsiteX20" fmla="*/ 23751 w 2755076"/>
                              <a:gd name="connsiteY20" fmla="*/ 111119 h 1013644"/>
                              <a:gd name="connsiteX0" fmla="*/ 0 w 2755076"/>
                              <a:gd name="connsiteY0" fmla="*/ 72597 h 1013644"/>
                              <a:gd name="connsiteX1" fmla="*/ 452334 w 2755076"/>
                              <a:gd name="connsiteY1" fmla="*/ 144457 h 1013644"/>
                              <a:gd name="connsiteX2" fmla="*/ 415637 w 2755076"/>
                              <a:gd name="connsiteY2" fmla="*/ 4241 h 1013644"/>
                              <a:gd name="connsiteX3" fmla="*/ 950026 w 2755076"/>
                              <a:gd name="connsiteY3" fmla="*/ 39867 h 1013644"/>
                              <a:gd name="connsiteX4" fmla="*/ 1270660 w 2755076"/>
                              <a:gd name="connsiteY4" fmla="*/ 27992 h 1013644"/>
                              <a:gd name="connsiteX5" fmla="*/ 1282535 w 2755076"/>
                              <a:gd name="connsiteY5" fmla="*/ 217997 h 1013644"/>
                              <a:gd name="connsiteX6" fmla="*/ 1686296 w 2755076"/>
                              <a:gd name="connsiteY6" fmla="*/ 158620 h 1013644"/>
                              <a:gd name="connsiteX7" fmla="*/ 2030681 w 2755076"/>
                              <a:gd name="connsiteY7" fmla="*/ 75493 h 1013644"/>
                              <a:gd name="connsiteX8" fmla="*/ 2280063 w 2755076"/>
                              <a:gd name="connsiteY8" fmla="*/ 39867 h 1013644"/>
                              <a:gd name="connsiteX9" fmla="*/ 2541320 w 2755076"/>
                              <a:gd name="connsiteY9" fmla="*/ 111119 h 1013644"/>
                              <a:gd name="connsiteX10" fmla="*/ 2743200 w 2755076"/>
                              <a:gd name="connsiteY10" fmla="*/ 229872 h 1013644"/>
                              <a:gd name="connsiteX11" fmla="*/ 2755076 w 2755076"/>
                              <a:gd name="connsiteY11" fmla="*/ 639571 h 1013644"/>
                              <a:gd name="connsiteX12" fmla="*/ 2006927 w 2755076"/>
                              <a:gd name="connsiteY12" fmla="*/ 823639 h 1013644"/>
                              <a:gd name="connsiteX13" fmla="*/ 1543793 w 2755076"/>
                              <a:gd name="connsiteY13" fmla="*/ 835514 h 1013644"/>
                              <a:gd name="connsiteX14" fmla="*/ 1555668 w 2755076"/>
                              <a:gd name="connsiteY14" fmla="*/ 1013644 h 1013644"/>
                              <a:gd name="connsiteX15" fmla="*/ 914400 w 2755076"/>
                              <a:gd name="connsiteY15" fmla="*/ 1001768 h 1013644"/>
                              <a:gd name="connsiteX16" fmla="*/ 522515 w 2755076"/>
                              <a:gd name="connsiteY16" fmla="*/ 954267 h 1013644"/>
                              <a:gd name="connsiteX17" fmla="*/ 273133 w 2755076"/>
                              <a:gd name="connsiteY17" fmla="*/ 883015 h 1013644"/>
                              <a:gd name="connsiteX18" fmla="*/ 273133 w 2755076"/>
                              <a:gd name="connsiteY18" fmla="*/ 503005 h 1013644"/>
                              <a:gd name="connsiteX19" fmla="*/ 35626 w 2755076"/>
                              <a:gd name="connsiteY19" fmla="*/ 467379 h 1013644"/>
                              <a:gd name="connsiteX20" fmla="*/ 23751 w 2755076"/>
                              <a:gd name="connsiteY20" fmla="*/ 111119 h 1013644"/>
                              <a:gd name="connsiteX0" fmla="*/ 0 w 2755076"/>
                              <a:gd name="connsiteY0" fmla="*/ 72597 h 1013644"/>
                              <a:gd name="connsiteX1" fmla="*/ 452334 w 2755076"/>
                              <a:gd name="connsiteY1" fmla="*/ 144457 h 1013644"/>
                              <a:gd name="connsiteX2" fmla="*/ 415637 w 2755076"/>
                              <a:gd name="connsiteY2" fmla="*/ 4241 h 1013644"/>
                              <a:gd name="connsiteX3" fmla="*/ 950026 w 2755076"/>
                              <a:gd name="connsiteY3" fmla="*/ 39867 h 1013644"/>
                              <a:gd name="connsiteX4" fmla="*/ 1270660 w 2755076"/>
                              <a:gd name="connsiteY4" fmla="*/ 27992 h 1013644"/>
                              <a:gd name="connsiteX5" fmla="*/ 1282535 w 2755076"/>
                              <a:gd name="connsiteY5" fmla="*/ 217997 h 1013644"/>
                              <a:gd name="connsiteX6" fmla="*/ 1686296 w 2755076"/>
                              <a:gd name="connsiteY6" fmla="*/ 158620 h 1013644"/>
                              <a:gd name="connsiteX7" fmla="*/ 2030681 w 2755076"/>
                              <a:gd name="connsiteY7" fmla="*/ 75493 h 1013644"/>
                              <a:gd name="connsiteX8" fmla="*/ 2280063 w 2755076"/>
                              <a:gd name="connsiteY8" fmla="*/ 39867 h 1013644"/>
                              <a:gd name="connsiteX9" fmla="*/ 2541320 w 2755076"/>
                              <a:gd name="connsiteY9" fmla="*/ 111119 h 1013644"/>
                              <a:gd name="connsiteX10" fmla="*/ 2743200 w 2755076"/>
                              <a:gd name="connsiteY10" fmla="*/ 229872 h 1013644"/>
                              <a:gd name="connsiteX11" fmla="*/ 2755076 w 2755076"/>
                              <a:gd name="connsiteY11" fmla="*/ 639571 h 1013644"/>
                              <a:gd name="connsiteX12" fmla="*/ 2006927 w 2755076"/>
                              <a:gd name="connsiteY12" fmla="*/ 823639 h 1013644"/>
                              <a:gd name="connsiteX13" fmla="*/ 1543793 w 2755076"/>
                              <a:gd name="connsiteY13" fmla="*/ 835514 h 1013644"/>
                              <a:gd name="connsiteX14" fmla="*/ 1555668 w 2755076"/>
                              <a:gd name="connsiteY14" fmla="*/ 1013644 h 1013644"/>
                              <a:gd name="connsiteX15" fmla="*/ 914400 w 2755076"/>
                              <a:gd name="connsiteY15" fmla="*/ 1001768 h 1013644"/>
                              <a:gd name="connsiteX16" fmla="*/ 522515 w 2755076"/>
                              <a:gd name="connsiteY16" fmla="*/ 954267 h 1013644"/>
                              <a:gd name="connsiteX17" fmla="*/ 273133 w 2755076"/>
                              <a:gd name="connsiteY17" fmla="*/ 883015 h 1013644"/>
                              <a:gd name="connsiteX18" fmla="*/ 273133 w 2755076"/>
                              <a:gd name="connsiteY18" fmla="*/ 503005 h 1013644"/>
                              <a:gd name="connsiteX19" fmla="*/ 35626 w 2755076"/>
                              <a:gd name="connsiteY19" fmla="*/ 467379 h 1013644"/>
                              <a:gd name="connsiteX20" fmla="*/ 23751 w 2755076"/>
                              <a:gd name="connsiteY20" fmla="*/ 111119 h 1013644"/>
                              <a:gd name="connsiteX0" fmla="*/ 0 w 2755076"/>
                              <a:gd name="connsiteY0" fmla="*/ 68356 h 1009403"/>
                              <a:gd name="connsiteX1" fmla="*/ 452334 w 2755076"/>
                              <a:gd name="connsiteY1" fmla="*/ 140216 h 1009403"/>
                              <a:gd name="connsiteX2" fmla="*/ 415637 w 2755076"/>
                              <a:gd name="connsiteY2" fmla="*/ 0 h 1009403"/>
                              <a:gd name="connsiteX3" fmla="*/ 950026 w 2755076"/>
                              <a:gd name="connsiteY3" fmla="*/ 35626 h 1009403"/>
                              <a:gd name="connsiteX4" fmla="*/ 1270660 w 2755076"/>
                              <a:gd name="connsiteY4" fmla="*/ 23751 h 1009403"/>
                              <a:gd name="connsiteX5" fmla="*/ 1282535 w 2755076"/>
                              <a:gd name="connsiteY5" fmla="*/ 213756 h 1009403"/>
                              <a:gd name="connsiteX6" fmla="*/ 1686296 w 2755076"/>
                              <a:gd name="connsiteY6" fmla="*/ 154379 h 1009403"/>
                              <a:gd name="connsiteX7" fmla="*/ 2030681 w 2755076"/>
                              <a:gd name="connsiteY7" fmla="*/ 71252 h 1009403"/>
                              <a:gd name="connsiteX8" fmla="*/ 2280063 w 2755076"/>
                              <a:gd name="connsiteY8" fmla="*/ 35626 h 1009403"/>
                              <a:gd name="connsiteX9" fmla="*/ 2541320 w 2755076"/>
                              <a:gd name="connsiteY9" fmla="*/ 106878 h 1009403"/>
                              <a:gd name="connsiteX10" fmla="*/ 2743200 w 2755076"/>
                              <a:gd name="connsiteY10" fmla="*/ 225631 h 1009403"/>
                              <a:gd name="connsiteX11" fmla="*/ 2755076 w 2755076"/>
                              <a:gd name="connsiteY11" fmla="*/ 635330 h 1009403"/>
                              <a:gd name="connsiteX12" fmla="*/ 2006927 w 2755076"/>
                              <a:gd name="connsiteY12" fmla="*/ 819398 h 1009403"/>
                              <a:gd name="connsiteX13" fmla="*/ 1543793 w 2755076"/>
                              <a:gd name="connsiteY13" fmla="*/ 831273 h 1009403"/>
                              <a:gd name="connsiteX14" fmla="*/ 1555668 w 2755076"/>
                              <a:gd name="connsiteY14" fmla="*/ 1009403 h 1009403"/>
                              <a:gd name="connsiteX15" fmla="*/ 914400 w 2755076"/>
                              <a:gd name="connsiteY15" fmla="*/ 997527 h 1009403"/>
                              <a:gd name="connsiteX16" fmla="*/ 522515 w 2755076"/>
                              <a:gd name="connsiteY16" fmla="*/ 950026 h 1009403"/>
                              <a:gd name="connsiteX17" fmla="*/ 273133 w 2755076"/>
                              <a:gd name="connsiteY17" fmla="*/ 878774 h 1009403"/>
                              <a:gd name="connsiteX18" fmla="*/ 273133 w 2755076"/>
                              <a:gd name="connsiteY18" fmla="*/ 498764 h 1009403"/>
                              <a:gd name="connsiteX19" fmla="*/ 35626 w 2755076"/>
                              <a:gd name="connsiteY19" fmla="*/ 463138 h 1009403"/>
                              <a:gd name="connsiteX20" fmla="*/ 23751 w 2755076"/>
                              <a:gd name="connsiteY20" fmla="*/ 106878 h 1009403"/>
                              <a:gd name="connsiteX0" fmla="*/ 0 w 2755076"/>
                              <a:gd name="connsiteY0" fmla="*/ 68356 h 1009403"/>
                              <a:gd name="connsiteX1" fmla="*/ 452334 w 2755076"/>
                              <a:gd name="connsiteY1" fmla="*/ 140216 h 1009403"/>
                              <a:gd name="connsiteX2" fmla="*/ 472788 w 2755076"/>
                              <a:gd name="connsiteY2" fmla="*/ 0 h 1009403"/>
                              <a:gd name="connsiteX3" fmla="*/ 950026 w 2755076"/>
                              <a:gd name="connsiteY3" fmla="*/ 35626 h 1009403"/>
                              <a:gd name="connsiteX4" fmla="*/ 1270660 w 2755076"/>
                              <a:gd name="connsiteY4" fmla="*/ 23751 h 1009403"/>
                              <a:gd name="connsiteX5" fmla="*/ 1282535 w 2755076"/>
                              <a:gd name="connsiteY5" fmla="*/ 213756 h 1009403"/>
                              <a:gd name="connsiteX6" fmla="*/ 1686296 w 2755076"/>
                              <a:gd name="connsiteY6" fmla="*/ 154379 h 1009403"/>
                              <a:gd name="connsiteX7" fmla="*/ 2030681 w 2755076"/>
                              <a:gd name="connsiteY7" fmla="*/ 71252 h 1009403"/>
                              <a:gd name="connsiteX8" fmla="*/ 2280063 w 2755076"/>
                              <a:gd name="connsiteY8" fmla="*/ 35626 h 1009403"/>
                              <a:gd name="connsiteX9" fmla="*/ 2541320 w 2755076"/>
                              <a:gd name="connsiteY9" fmla="*/ 106878 h 1009403"/>
                              <a:gd name="connsiteX10" fmla="*/ 2743200 w 2755076"/>
                              <a:gd name="connsiteY10" fmla="*/ 225631 h 1009403"/>
                              <a:gd name="connsiteX11" fmla="*/ 2755076 w 2755076"/>
                              <a:gd name="connsiteY11" fmla="*/ 635330 h 1009403"/>
                              <a:gd name="connsiteX12" fmla="*/ 2006927 w 2755076"/>
                              <a:gd name="connsiteY12" fmla="*/ 819398 h 1009403"/>
                              <a:gd name="connsiteX13" fmla="*/ 1543793 w 2755076"/>
                              <a:gd name="connsiteY13" fmla="*/ 831273 h 1009403"/>
                              <a:gd name="connsiteX14" fmla="*/ 1555668 w 2755076"/>
                              <a:gd name="connsiteY14" fmla="*/ 1009403 h 1009403"/>
                              <a:gd name="connsiteX15" fmla="*/ 914400 w 2755076"/>
                              <a:gd name="connsiteY15" fmla="*/ 997527 h 1009403"/>
                              <a:gd name="connsiteX16" fmla="*/ 522515 w 2755076"/>
                              <a:gd name="connsiteY16" fmla="*/ 950026 h 1009403"/>
                              <a:gd name="connsiteX17" fmla="*/ 273133 w 2755076"/>
                              <a:gd name="connsiteY17" fmla="*/ 878774 h 1009403"/>
                              <a:gd name="connsiteX18" fmla="*/ 273133 w 2755076"/>
                              <a:gd name="connsiteY18" fmla="*/ 498764 h 1009403"/>
                              <a:gd name="connsiteX19" fmla="*/ 35626 w 2755076"/>
                              <a:gd name="connsiteY19" fmla="*/ 463138 h 1009403"/>
                              <a:gd name="connsiteX20" fmla="*/ 23751 w 2755076"/>
                              <a:gd name="connsiteY20" fmla="*/ 106878 h 1009403"/>
                              <a:gd name="connsiteX0" fmla="*/ 90551 w 2731325"/>
                              <a:gd name="connsiteY0" fmla="*/ 125506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106878 h 1009403"/>
                              <a:gd name="connsiteX0" fmla="*/ 90551 w 2731325"/>
                              <a:gd name="connsiteY0" fmla="*/ 125506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106878 h 1009403"/>
                              <a:gd name="connsiteX0" fmla="*/ 90551 w 2731325"/>
                              <a:gd name="connsiteY0" fmla="*/ 125506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106878 h 1009403"/>
                              <a:gd name="connsiteX0" fmla="*/ 188768 w 2731325"/>
                              <a:gd name="connsiteY0" fmla="*/ 149318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106878 h 1009403"/>
                              <a:gd name="connsiteX0" fmla="*/ 188768 w 2731325"/>
                              <a:gd name="connsiteY0" fmla="*/ 149318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300656 h 1009403"/>
                              <a:gd name="connsiteX0" fmla="*/ 190108 w 2731325"/>
                              <a:gd name="connsiteY0" fmla="*/ 128149 h 1009403"/>
                              <a:gd name="connsiteX1" fmla="*/ 428583 w 2731325"/>
                              <a:gd name="connsiteY1" fmla="*/ 140216 h 1009403"/>
                              <a:gd name="connsiteX2" fmla="*/ 449037 w 2731325"/>
                              <a:gd name="connsiteY2" fmla="*/ 0 h 1009403"/>
                              <a:gd name="connsiteX3" fmla="*/ 926275 w 2731325"/>
                              <a:gd name="connsiteY3" fmla="*/ 35626 h 1009403"/>
                              <a:gd name="connsiteX4" fmla="*/ 1246909 w 2731325"/>
                              <a:gd name="connsiteY4" fmla="*/ 23751 h 1009403"/>
                              <a:gd name="connsiteX5" fmla="*/ 1258784 w 2731325"/>
                              <a:gd name="connsiteY5" fmla="*/ 213756 h 1009403"/>
                              <a:gd name="connsiteX6" fmla="*/ 1662545 w 2731325"/>
                              <a:gd name="connsiteY6" fmla="*/ 154379 h 1009403"/>
                              <a:gd name="connsiteX7" fmla="*/ 2006930 w 2731325"/>
                              <a:gd name="connsiteY7" fmla="*/ 71252 h 1009403"/>
                              <a:gd name="connsiteX8" fmla="*/ 2256312 w 2731325"/>
                              <a:gd name="connsiteY8" fmla="*/ 35626 h 1009403"/>
                              <a:gd name="connsiteX9" fmla="*/ 2517569 w 2731325"/>
                              <a:gd name="connsiteY9" fmla="*/ 106878 h 1009403"/>
                              <a:gd name="connsiteX10" fmla="*/ 2719449 w 2731325"/>
                              <a:gd name="connsiteY10" fmla="*/ 225631 h 1009403"/>
                              <a:gd name="connsiteX11" fmla="*/ 2731325 w 2731325"/>
                              <a:gd name="connsiteY11" fmla="*/ 635330 h 1009403"/>
                              <a:gd name="connsiteX12" fmla="*/ 1983176 w 2731325"/>
                              <a:gd name="connsiteY12" fmla="*/ 819398 h 1009403"/>
                              <a:gd name="connsiteX13" fmla="*/ 1520042 w 2731325"/>
                              <a:gd name="connsiteY13" fmla="*/ 831273 h 1009403"/>
                              <a:gd name="connsiteX14" fmla="*/ 1531917 w 2731325"/>
                              <a:gd name="connsiteY14" fmla="*/ 1009403 h 1009403"/>
                              <a:gd name="connsiteX15" fmla="*/ 890649 w 2731325"/>
                              <a:gd name="connsiteY15" fmla="*/ 997527 h 1009403"/>
                              <a:gd name="connsiteX16" fmla="*/ 498764 w 2731325"/>
                              <a:gd name="connsiteY16" fmla="*/ 950026 h 1009403"/>
                              <a:gd name="connsiteX17" fmla="*/ 249382 w 2731325"/>
                              <a:gd name="connsiteY17" fmla="*/ 878774 h 1009403"/>
                              <a:gd name="connsiteX18" fmla="*/ 249382 w 2731325"/>
                              <a:gd name="connsiteY18" fmla="*/ 498764 h 1009403"/>
                              <a:gd name="connsiteX19" fmla="*/ 11875 w 2731325"/>
                              <a:gd name="connsiteY19" fmla="*/ 463138 h 1009403"/>
                              <a:gd name="connsiteX20" fmla="*/ 0 w 2731325"/>
                              <a:gd name="connsiteY20" fmla="*/ 300656 h 10094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2731325" h="1009403">
                                <a:moveTo>
                                  <a:pt x="190108" y="128149"/>
                                </a:moveTo>
                                <a:lnTo>
                                  <a:pt x="428583" y="140216"/>
                                </a:lnTo>
                                <a:lnTo>
                                  <a:pt x="449037" y="0"/>
                                </a:lnTo>
                                <a:cubicBezTo>
                                  <a:pt x="608116" y="11875"/>
                                  <a:pt x="793296" y="31668"/>
                                  <a:pt x="926275" y="35626"/>
                                </a:cubicBezTo>
                                <a:lnTo>
                                  <a:pt x="1246909" y="23751"/>
                                </a:lnTo>
                                <a:lnTo>
                                  <a:pt x="1258784" y="213756"/>
                                </a:lnTo>
                                <a:lnTo>
                                  <a:pt x="1662545" y="154379"/>
                                </a:lnTo>
                                <a:lnTo>
                                  <a:pt x="2006930" y="71252"/>
                                </a:lnTo>
                                <a:lnTo>
                                  <a:pt x="2256312" y="35626"/>
                                </a:lnTo>
                                <a:lnTo>
                                  <a:pt x="2517569" y="106878"/>
                                </a:lnTo>
                                <a:lnTo>
                                  <a:pt x="2719449" y="225631"/>
                                </a:lnTo>
                                <a:lnTo>
                                  <a:pt x="2731325" y="635330"/>
                                </a:lnTo>
                                <a:lnTo>
                                  <a:pt x="1983176" y="819398"/>
                                </a:lnTo>
                                <a:lnTo>
                                  <a:pt x="1520042" y="831273"/>
                                </a:lnTo>
                                <a:lnTo>
                                  <a:pt x="1531917" y="1009403"/>
                                </a:lnTo>
                                <a:lnTo>
                                  <a:pt x="890649" y="997527"/>
                                </a:lnTo>
                                <a:lnTo>
                                  <a:pt x="498764" y="950026"/>
                                </a:lnTo>
                                <a:lnTo>
                                  <a:pt x="249382" y="878774"/>
                                </a:lnTo>
                                <a:lnTo>
                                  <a:pt x="249382" y="498764"/>
                                </a:lnTo>
                                <a:lnTo>
                                  <a:pt x="11875" y="463138"/>
                                </a:lnTo>
                                <a:lnTo>
                                  <a:pt x="0" y="300656"/>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楕円 370"/>
                        <wps:cNvSpPr/>
                        <wps:spPr>
                          <a:xfrm>
                            <a:off x="1632109" y="1006434"/>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楕円 371"/>
                        <wps:cNvSpPr/>
                        <wps:spPr>
                          <a:xfrm>
                            <a:off x="1713070" y="992154"/>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楕円 372"/>
                        <wps:cNvSpPr/>
                        <wps:spPr>
                          <a:xfrm>
                            <a:off x="1794031" y="96334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楕円 373"/>
                        <wps:cNvSpPr/>
                        <wps:spPr>
                          <a:xfrm>
                            <a:off x="1887663" y="96334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楕円 374"/>
                        <wps:cNvSpPr/>
                        <wps:spPr>
                          <a:xfrm>
                            <a:off x="1986241" y="92547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楕円 375"/>
                        <wps:cNvSpPr/>
                        <wps:spPr>
                          <a:xfrm>
                            <a:off x="2067202" y="91119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楕円 376"/>
                        <wps:cNvSpPr/>
                        <wps:spPr>
                          <a:xfrm>
                            <a:off x="2148163" y="894986"/>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楕円 377"/>
                        <wps:cNvSpPr/>
                        <wps:spPr>
                          <a:xfrm>
                            <a:off x="1649105" y="1114680"/>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楕円 378"/>
                        <wps:cNvSpPr/>
                        <wps:spPr>
                          <a:xfrm>
                            <a:off x="1730066" y="1087396"/>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楕円 379"/>
                        <wps:cNvSpPr/>
                        <wps:spPr>
                          <a:xfrm>
                            <a:off x="1811027" y="1087396"/>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楕円 380"/>
                        <wps:cNvSpPr/>
                        <wps:spPr>
                          <a:xfrm>
                            <a:off x="1905278" y="1066958"/>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楕円 381"/>
                        <wps:cNvSpPr/>
                        <wps:spPr>
                          <a:xfrm>
                            <a:off x="1986240" y="1057311"/>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楕円 382"/>
                        <wps:cNvSpPr/>
                        <wps:spPr>
                          <a:xfrm>
                            <a:off x="2067199" y="1030870"/>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楕円 383"/>
                        <wps:cNvSpPr/>
                        <wps:spPr>
                          <a:xfrm>
                            <a:off x="2148163" y="100694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6" name="楕円 2496"/>
                        <wps:cNvSpPr/>
                        <wps:spPr>
                          <a:xfrm>
                            <a:off x="1995685" y="1722791"/>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7" name="二等辺三角形 68"/>
                        <wps:cNvSpPr/>
                        <wps:spPr>
                          <a:xfrm>
                            <a:off x="2000123" y="1600394"/>
                            <a:ext cx="180000" cy="35096"/>
                          </a:xfrm>
                          <a:custGeom>
                            <a:avLst/>
                            <a:gdLst>
                              <a:gd name="connsiteX0" fmla="*/ 0 w 167177"/>
                              <a:gd name="connsiteY0" fmla="*/ 55491 h 55491"/>
                              <a:gd name="connsiteX1" fmla="*/ 83589 w 167177"/>
                              <a:gd name="connsiteY1" fmla="*/ 0 h 55491"/>
                              <a:gd name="connsiteX2" fmla="*/ 167177 w 167177"/>
                              <a:gd name="connsiteY2" fmla="*/ 55491 h 55491"/>
                              <a:gd name="connsiteX3" fmla="*/ 0 w 167177"/>
                              <a:gd name="connsiteY3" fmla="*/ 55491 h 55491"/>
                              <a:gd name="connsiteX0" fmla="*/ 0 w 167177"/>
                              <a:gd name="connsiteY0" fmla="*/ 55491 h 55491"/>
                              <a:gd name="connsiteX1" fmla="*/ 38776 w 167177"/>
                              <a:gd name="connsiteY1" fmla="*/ 23665 h 55491"/>
                              <a:gd name="connsiteX2" fmla="*/ 83589 w 167177"/>
                              <a:gd name="connsiteY2" fmla="*/ 0 h 55491"/>
                              <a:gd name="connsiteX3" fmla="*/ 167177 w 167177"/>
                              <a:gd name="connsiteY3" fmla="*/ 55491 h 55491"/>
                              <a:gd name="connsiteX4" fmla="*/ 0 w 167177"/>
                              <a:gd name="connsiteY4" fmla="*/ 55491 h 55491"/>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14686 w 167177"/>
                              <a:gd name="connsiteY2" fmla="*/ 0 h 35096"/>
                              <a:gd name="connsiteX3" fmla="*/ 167177 w 167177"/>
                              <a:gd name="connsiteY3" fmla="*/ 35096 h 35096"/>
                              <a:gd name="connsiteX4" fmla="*/ 0 w 167177"/>
                              <a:gd name="connsiteY4" fmla="*/ 35096 h 350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177" h="35096">
                                <a:moveTo>
                                  <a:pt x="0" y="35096"/>
                                </a:moveTo>
                                <a:lnTo>
                                  <a:pt x="38776" y="3270"/>
                                </a:lnTo>
                                <a:lnTo>
                                  <a:pt x="114686" y="0"/>
                                </a:lnTo>
                                <a:lnTo>
                                  <a:pt x="167177" y="35096"/>
                                </a:lnTo>
                                <a:lnTo>
                                  <a:pt x="0" y="35096"/>
                                </a:lnTo>
                                <a:close/>
                              </a:path>
                            </a:pathLst>
                          </a:cu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8" name="正方形/長方形 2498"/>
                        <wps:cNvSpPr/>
                        <wps:spPr>
                          <a:xfrm>
                            <a:off x="2018538" y="1641311"/>
                            <a:ext cx="21600" cy="36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9" name="正方形/長方形 2499"/>
                        <wps:cNvSpPr/>
                        <wps:spPr>
                          <a:xfrm>
                            <a:off x="2078527" y="1641311"/>
                            <a:ext cx="21600" cy="36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0" name="正方形/長方形 2500"/>
                        <wps:cNvSpPr/>
                        <wps:spPr>
                          <a:xfrm>
                            <a:off x="2135698" y="1641311"/>
                            <a:ext cx="21600" cy="36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1" name="正方形/長方形 2501"/>
                        <wps:cNvSpPr/>
                        <wps:spPr>
                          <a:xfrm>
                            <a:off x="1810019" y="1641310"/>
                            <a:ext cx="169118" cy="61186"/>
                          </a:xfrm>
                          <a:prstGeom prst="rect">
                            <a:avLst/>
                          </a:prstGeom>
                          <a:solidFill>
                            <a:schemeClr val="bg1"/>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2" name="正方形/長方形 2502"/>
                        <wps:cNvSpPr/>
                        <wps:spPr>
                          <a:xfrm>
                            <a:off x="1815769" y="1676876"/>
                            <a:ext cx="162000" cy="25200"/>
                          </a:xfrm>
                          <a:prstGeom prst="rect">
                            <a:avLst/>
                          </a:prstGeom>
                          <a:solidFill>
                            <a:schemeClr val="accent6">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3" name="二等辺三角形 68"/>
                        <wps:cNvSpPr/>
                        <wps:spPr>
                          <a:xfrm>
                            <a:off x="1806244" y="1606215"/>
                            <a:ext cx="180000" cy="35096"/>
                          </a:xfrm>
                          <a:custGeom>
                            <a:avLst/>
                            <a:gdLst>
                              <a:gd name="connsiteX0" fmla="*/ 0 w 167177"/>
                              <a:gd name="connsiteY0" fmla="*/ 55491 h 55491"/>
                              <a:gd name="connsiteX1" fmla="*/ 83589 w 167177"/>
                              <a:gd name="connsiteY1" fmla="*/ 0 h 55491"/>
                              <a:gd name="connsiteX2" fmla="*/ 167177 w 167177"/>
                              <a:gd name="connsiteY2" fmla="*/ 55491 h 55491"/>
                              <a:gd name="connsiteX3" fmla="*/ 0 w 167177"/>
                              <a:gd name="connsiteY3" fmla="*/ 55491 h 55491"/>
                              <a:gd name="connsiteX0" fmla="*/ 0 w 167177"/>
                              <a:gd name="connsiteY0" fmla="*/ 55491 h 55491"/>
                              <a:gd name="connsiteX1" fmla="*/ 38776 w 167177"/>
                              <a:gd name="connsiteY1" fmla="*/ 23665 h 55491"/>
                              <a:gd name="connsiteX2" fmla="*/ 83589 w 167177"/>
                              <a:gd name="connsiteY2" fmla="*/ 0 h 55491"/>
                              <a:gd name="connsiteX3" fmla="*/ 167177 w 167177"/>
                              <a:gd name="connsiteY3" fmla="*/ 55491 h 55491"/>
                              <a:gd name="connsiteX4" fmla="*/ 0 w 167177"/>
                              <a:gd name="connsiteY4" fmla="*/ 55491 h 55491"/>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14686 w 167177"/>
                              <a:gd name="connsiteY2" fmla="*/ 0 h 35096"/>
                              <a:gd name="connsiteX3" fmla="*/ 167177 w 167177"/>
                              <a:gd name="connsiteY3" fmla="*/ 35096 h 35096"/>
                              <a:gd name="connsiteX4" fmla="*/ 0 w 167177"/>
                              <a:gd name="connsiteY4" fmla="*/ 35096 h 350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177" h="35096">
                                <a:moveTo>
                                  <a:pt x="0" y="35096"/>
                                </a:moveTo>
                                <a:lnTo>
                                  <a:pt x="38776" y="3270"/>
                                </a:lnTo>
                                <a:lnTo>
                                  <a:pt x="114686" y="0"/>
                                </a:lnTo>
                                <a:lnTo>
                                  <a:pt x="167177" y="35096"/>
                                </a:lnTo>
                                <a:lnTo>
                                  <a:pt x="0" y="35096"/>
                                </a:lnTo>
                                <a:close/>
                              </a:path>
                            </a:pathLst>
                          </a:cu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4" name="正方形/長方形 2504"/>
                        <wps:cNvSpPr/>
                        <wps:spPr>
                          <a:xfrm>
                            <a:off x="1824659" y="1651894"/>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5" name="正方形/長方形 2505"/>
                        <wps:cNvSpPr/>
                        <wps:spPr>
                          <a:xfrm>
                            <a:off x="1884648" y="1651894"/>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6" name="正方形/長方形 2506"/>
                        <wps:cNvSpPr/>
                        <wps:spPr>
                          <a:xfrm>
                            <a:off x="1946581" y="1651894"/>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7" name="正方形/長方形 2507"/>
                        <wps:cNvSpPr/>
                        <wps:spPr>
                          <a:xfrm>
                            <a:off x="2196734" y="1596636"/>
                            <a:ext cx="169118" cy="61186"/>
                          </a:xfrm>
                          <a:prstGeom prst="rect">
                            <a:avLst/>
                          </a:prstGeom>
                          <a:solidFill>
                            <a:schemeClr val="bg1"/>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8" name="正方形/長方形 2508"/>
                        <wps:cNvSpPr/>
                        <wps:spPr>
                          <a:xfrm>
                            <a:off x="2200103" y="1629821"/>
                            <a:ext cx="162000" cy="25200"/>
                          </a:xfrm>
                          <a:prstGeom prst="rect">
                            <a:avLst/>
                          </a:prstGeom>
                          <a:solidFill>
                            <a:schemeClr val="accent6">
                              <a:lumMod val="50000"/>
                            </a:schemeClr>
                          </a:solid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9" name="二等辺三角形 68"/>
                        <wps:cNvSpPr/>
                        <wps:spPr>
                          <a:xfrm>
                            <a:off x="2192959" y="1561541"/>
                            <a:ext cx="180000" cy="35096"/>
                          </a:xfrm>
                          <a:custGeom>
                            <a:avLst/>
                            <a:gdLst>
                              <a:gd name="connsiteX0" fmla="*/ 0 w 167177"/>
                              <a:gd name="connsiteY0" fmla="*/ 55491 h 55491"/>
                              <a:gd name="connsiteX1" fmla="*/ 83589 w 167177"/>
                              <a:gd name="connsiteY1" fmla="*/ 0 h 55491"/>
                              <a:gd name="connsiteX2" fmla="*/ 167177 w 167177"/>
                              <a:gd name="connsiteY2" fmla="*/ 55491 h 55491"/>
                              <a:gd name="connsiteX3" fmla="*/ 0 w 167177"/>
                              <a:gd name="connsiteY3" fmla="*/ 55491 h 55491"/>
                              <a:gd name="connsiteX0" fmla="*/ 0 w 167177"/>
                              <a:gd name="connsiteY0" fmla="*/ 55491 h 55491"/>
                              <a:gd name="connsiteX1" fmla="*/ 38776 w 167177"/>
                              <a:gd name="connsiteY1" fmla="*/ 23665 h 55491"/>
                              <a:gd name="connsiteX2" fmla="*/ 83589 w 167177"/>
                              <a:gd name="connsiteY2" fmla="*/ 0 h 55491"/>
                              <a:gd name="connsiteX3" fmla="*/ 167177 w 167177"/>
                              <a:gd name="connsiteY3" fmla="*/ 55491 h 55491"/>
                              <a:gd name="connsiteX4" fmla="*/ 0 w 167177"/>
                              <a:gd name="connsiteY4" fmla="*/ 55491 h 55491"/>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34621 w 167177"/>
                              <a:gd name="connsiteY2" fmla="*/ 0 h 35096"/>
                              <a:gd name="connsiteX3" fmla="*/ 167177 w 167177"/>
                              <a:gd name="connsiteY3" fmla="*/ 35096 h 35096"/>
                              <a:gd name="connsiteX4" fmla="*/ 0 w 167177"/>
                              <a:gd name="connsiteY4" fmla="*/ 35096 h 35096"/>
                              <a:gd name="connsiteX0" fmla="*/ 0 w 167177"/>
                              <a:gd name="connsiteY0" fmla="*/ 35096 h 35096"/>
                              <a:gd name="connsiteX1" fmla="*/ 38776 w 167177"/>
                              <a:gd name="connsiteY1" fmla="*/ 3270 h 35096"/>
                              <a:gd name="connsiteX2" fmla="*/ 114686 w 167177"/>
                              <a:gd name="connsiteY2" fmla="*/ 0 h 35096"/>
                              <a:gd name="connsiteX3" fmla="*/ 167177 w 167177"/>
                              <a:gd name="connsiteY3" fmla="*/ 35096 h 35096"/>
                              <a:gd name="connsiteX4" fmla="*/ 0 w 167177"/>
                              <a:gd name="connsiteY4" fmla="*/ 35096 h 350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7177" h="35096">
                                <a:moveTo>
                                  <a:pt x="0" y="35096"/>
                                </a:moveTo>
                                <a:lnTo>
                                  <a:pt x="38776" y="3270"/>
                                </a:lnTo>
                                <a:lnTo>
                                  <a:pt x="114686" y="0"/>
                                </a:lnTo>
                                <a:lnTo>
                                  <a:pt x="167177" y="35096"/>
                                </a:lnTo>
                                <a:lnTo>
                                  <a:pt x="0" y="35096"/>
                                </a:lnTo>
                                <a:close/>
                              </a:path>
                            </a:pathLst>
                          </a:custGeom>
                          <a:solidFill>
                            <a:schemeClr val="tx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0" name="正方形/長方形 2510"/>
                        <wps:cNvSpPr/>
                        <wps:spPr>
                          <a:xfrm>
                            <a:off x="2211374" y="1607220"/>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1" name="正方形/長方形 2511"/>
                        <wps:cNvSpPr/>
                        <wps:spPr>
                          <a:xfrm>
                            <a:off x="2271363" y="1607220"/>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2" name="正方形/長方形 2512"/>
                        <wps:cNvSpPr/>
                        <wps:spPr>
                          <a:xfrm>
                            <a:off x="2328534" y="1607220"/>
                            <a:ext cx="21600" cy="36000"/>
                          </a:xfrm>
                          <a:prstGeom prst="rect">
                            <a:avLst/>
                          </a:prstGeom>
                          <a:solidFill>
                            <a:schemeClr val="tx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3" name="楕円 2513"/>
                        <wps:cNvSpPr/>
                        <wps:spPr>
                          <a:xfrm>
                            <a:off x="1729426" y="1722137"/>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4" name="楕円 2514"/>
                        <wps:cNvSpPr/>
                        <wps:spPr>
                          <a:xfrm>
                            <a:off x="1657914" y="1722137"/>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5" name="楕円 2515"/>
                        <wps:cNvSpPr/>
                        <wps:spPr>
                          <a:xfrm>
                            <a:off x="2107502" y="1719065"/>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6" name="楕円 2516"/>
                        <wps:cNvSpPr/>
                        <wps:spPr>
                          <a:xfrm>
                            <a:off x="647170" y="1736702"/>
                            <a:ext cx="55842" cy="5584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7" name="フリーフォーム: 図形 2517"/>
                        <wps:cNvSpPr/>
                        <wps:spPr>
                          <a:xfrm rot="21059359">
                            <a:off x="2189295" y="1791770"/>
                            <a:ext cx="180000" cy="25200"/>
                          </a:xfrm>
                          <a:custGeom>
                            <a:avLst/>
                            <a:gdLst>
                              <a:gd name="connsiteX0" fmla="*/ 0 w 273079"/>
                              <a:gd name="connsiteY0" fmla="*/ 0 h 53789"/>
                              <a:gd name="connsiteX1" fmla="*/ 273079 w 273079"/>
                              <a:gd name="connsiteY1" fmla="*/ 0 h 53789"/>
                              <a:gd name="connsiteX2" fmla="*/ 227565 w 273079"/>
                              <a:gd name="connsiteY2" fmla="*/ 53789 h 53789"/>
                              <a:gd name="connsiteX3" fmla="*/ 45513 w 273079"/>
                              <a:gd name="connsiteY3" fmla="*/ 53789 h 53789"/>
                              <a:gd name="connsiteX4" fmla="*/ 0 w 273079"/>
                              <a:gd name="connsiteY4" fmla="*/ 0 h 53789"/>
                              <a:gd name="connsiteX0" fmla="*/ 0 w 273079"/>
                              <a:gd name="connsiteY0" fmla="*/ 0 h 53789"/>
                              <a:gd name="connsiteX1" fmla="*/ 273079 w 273079"/>
                              <a:gd name="connsiteY1" fmla="*/ 0 h 53789"/>
                              <a:gd name="connsiteX2" fmla="*/ 273079 w 273079"/>
                              <a:gd name="connsiteY2" fmla="*/ 53789 h 53789"/>
                              <a:gd name="connsiteX3" fmla="*/ 45513 w 273079"/>
                              <a:gd name="connsiteY3" fmla="*/ 53789 h 53789"/>
                              <a:gd name="connsiteX4" fmla="*/ 0 w 273079"/>
                              <a:gd name="connsiteY4" fmla="*/ 0 h 53789"/>
                              <a:gd name="connsiteX0" fmla="*/ 0 w 273079"/>
                              <a:gd name="connsiteY0" fmla="*/ 0 h 53789"/>
                              <a:gd name="connsiteX1" fmla="*/ 273079 w 273079"/>
                              <a:gd name="connsiteY1" fmla="*/ 0 h 53789"/>
                              <a:gd name="connsiteX2" fmla="*/ 258387 w 273079"/>
                              <a:gd name="connsiteY2" fmla="*/ 53789 h 53789"/>
                              <a:gd name="connsiteX3" fmla="*/ 45513 w 273079"/>
                              <a:gd name="connsiteY3" fmla="*/ 53789 h 53789"/>
                              <a:gd name="connsiteX4" fmla="*/ 0 w 273079"/>
                              <a:gd name="connsiteY4" fmla="*/ 0 h 537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3079" h="53789">
                                <a:moveTo>
                                  <a:pt x="0" y="0"/>
                                </a:moveTo>
                                <a:lnTo>
                                  <a:pt x="273079" y="0"/>
                                </a:lnTo>
                                <a:lnTo>
                                  <a:pt x="258387" y="53789"/>
                                </a:lnTo>
                                <a:lnTo>
                                  <a:pt x="45513" y="53789"/>
                                </a:lnTo>
                                <a:lnTo>
                                  <a:pt x="0" y="0"/>
                                </a:lnTo>
                                <a:close/>
                              </a:path>
                            </a:pathLst>
                          </a:custGeom>
                          <a:solidFill>
                            <a:schemeClr val="accent6">
                              <a:lumMod val="5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8" name="正方形/長方形 2518"/>
                        <wps:cNvSpPr/>
                        <wps:spPr>
                          <a:xfrm>
                            <a:off x="1863411" y="1736702"/>
                            <a:ext cx="104775" cy="45719"/>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9" name="直線コネクタ 2519"/>
                        <wps:cNvCnPr/>
                        <wps:spPr>
                          <a:xfrm>
                            <a:off x="1863373" y="1749642"/>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0" name="直線コネクタ 2520"/>
                        <wps:cNvCnPr/>
                        <wps:spPr>
                          <a:xfrm>
                            <a:off x="1863373" y="1766171"/>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1" name="正方形/長方形 2521"/>
                        <wps:cNvSpPr/>
                        <wps:spPr>
                          <a:xfrm>
                            <a:off x="487477" y="963342"/>
                            <a:ext cx="104775" cy="45719"/>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2" name="直線コネクタ 2522"/>
                        <wps:cNvCnPr/>
                        <wps:spPr>
                          <a:xfrm>
                            <a:off x="487439" y="976282"/>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3" name="直線コネクタ 2523"/>
                        <wps:cNvCnPr/>
                        <wps:spPr>
                          <a:xfrm>
                            <a:off x="487439" y="992811"/>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4" name="正方形/長方形 2524"/>
                        <wps:cNvSpPr/>
                        <wps:spPr>
                          <a:xfrm>
                            <a:off x="1410544" y="933600"/>
                            <a:ext cx="104775" cy="45719"/>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5" name="直線コネクタ 2525"/>
                        <wps:cNvCnPr/>
                        <wps:spPr>
                          <a:xfrm>
                            <a:off x="1410506" y="946540"/>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6" name="直線コネクタ 2526"/>
                        <wps:cNvCnPr/>
                        <wps:spPr>
                          <a:xfrm>
                            <a:off x="1410506" y="963069"/>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wgp>
                        <wpg:cNvPr id="2527" name="グループ化 2527"/>
                        <wpg:cNvGrpSpPr/>
                        <wpg:grpSpPr>
                          <a:xfrm>
                            <a:off x="1300254" y="1926860"/>
                            <a:ext cx="86341" cy="123526"/>
                            <a:chOff x="2321333" y="1840145"/>
                            <a:chExt cx="86341" cy="123526"/>
                          </a:xfrm>
                        </wpg:grpSpPr>
                        <wps:wsp>
                          <wps:cNvPr id="2528" name="四角形: 角を丸くする 106"/>
                          <wps:cNvSpPr/>
                          <wps:spPr>
                            <a:xfrm>
                              <a:off x="2334585" y="1840145"/>
                              <a:ext cx="63624" cy="105526"/>
                            </a:xfrm>
                            <a:custGeom>
                              <a:avLst/>
                              <a:gdLst>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46496 w 156583"/>
                                <a:gd name="connsiteY6" fmla="*/ 260901 h 260901"/>
                                <a:gd name="connsiteX7" fmla="*/ 0 w 156583"/>
                                <a:gd name="connsiteY7" fmla="*/ 214405 h 260901"/>
                                <a:gd name="connsiteX8" fmla="*/ 0 w 156583"/>
                                <a:gd name="connsiteY8" fmla="*/ 46496 h 260901"/>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0 w 156583"/>
                                <a:gd name="connsiteY6" fmla="*/ 214405 h 260901"/>
                                <a:gd name="connsiteX7" fmla="*/ 0 w 156583"/>
                                <a:gd name="connsiteY7" fmla="*/ 46496 h 260901"/>
                                <a:gd name="connsiteX0" fmla="*/ 0 w 156583"/>
                                <a:gd name="connsiteY0" fmla="*/ 46496 h 235393"/>
                                <a:gd name="connsiteX1" fmla="*/ 46496 w 156583"/>
                                <a:gd name="connsiteY1" fmla="*/ 0 h 235393"/>
                                <a:gd name="connsiteX2" fmla="*/ 110087 w 156583"/>
                                <a:gd name="connsiteY2" fmla="*/ 0 h 235393"/>
                                <a:gd name="connsiteX3" fmla="*/ 156583 w 156583"/>
                                <a:gd name="connsiteY3" fmla="*/ 46496 h 235393"/>
                                <a:gd name="connsiteX4" fmla="*/ 156583 w 156583"/>
                                <a:gd name="connsiteY4" fmla="*/ 214405 h 235393"/>
                                <a:gd name="connsiteX5" fmla="*/ 0 w 156583"/>
                                <a:gd name="connsiteY5" fmla="*/ 214405 h 235393"/>
                                <a:gd name="connsiteX6" fmla="*/ 0 w 156583"/>
                                <a:gd name="connsiteY6" fmla="*/ 46496 h 235393"/>
                                <a:gd name="connsiteX0" fmla="*/ 0 w 156583"/>
                                <a:gd name="connsiteY0" fmla="*/ 46496 h 214405"/>
                                <a:gd name="connsiteX1" fmla="*/ 46496 w 156583"/>
                                <a:gd name="connsiteY1" fmla="*/ 0 h 214405"/>
                                <a:gd name="connsiteX2" fmla="*/ 110087 w 156583"/>
                                <a:gd name="connsiteY2" fmla="*/ 0 h 214405"/>
                                <a:gd name="connsiteX3" fmla="*/ 156583 w 156583"/>
                                <a:gd name="connsiteY3" fmla="*/ 46496 h 214405"/>
                                <a:gd name="connsiteX4" fmla="*/ 156583 w 156583"/>
                                <a:gd name="connsiteY4" fmla="*/ 214405 h 214405"/>
                                <a:gd name="connsiteX5" fmla="*/ 0 w 156583"/>
                                <a:gd name="connsiteY5" fmla="*/ 214405 h 214405"/>
                                <a:gd name="connsiteX6" fmla="*/ 0 w 156583"/>
                                <a:gd name="connsiteY6" fmla="*/ 46496 h 214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6583" h="214405">
                                  <a:moveTo>
                                    <a:pt x="0" y="46496"/>
                                  </a:moveTo>
                                  <a:cubicBezTo>
                                    <a:pt x="0" y="20817"/>
                                    <a:pt x="20817" y="0"/>
                                    <a:pt x="46496" y="0"/>
                                  </a:cubicBezTo>
                                  <a:lnTo>
                                    <a:pt x="110087" y="0"/>
                                  </a:lnTo>
                                  <a:cubicBezTo>
                                    <a:pt x="135766" y="0"/>
                                    <a:pt x="156583" y="20817"/>
                                    <a:pt x="156583" y="46496"/>
                                  </a:cubicBezTo>
                                  <a:lnTo>
                                    <a:pt x="156583" y="214405"/>
                                  </a:lnTo>
                                  <a:lnTo>
                                    <a:pt x="0" y="214405"/>
                                  </a:lnTo>
                                  <a:lnTo>
                                    <a:pt x="0" y="46496"/>
                                  </a:lnTo>
                                  <a:close/>
                                </a:path>
                              </a:pathLst>
                            </a:cu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9" name="正方形/長方形 2529"/>
                          <wps:cNvSpPr/>
                          <wps:spPr>
                            <a:xfrm>
                              <a:off x="2321333" y="1945671"/>
                              <a:ext cx="86341" cy="18000"/>
                            </a:xfrm>
                            <a:prstGeom prst="rect">
                              <a:avLst/>
                            </a:pr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0" name="楕円 2530"/>
                          <wps:cNvSpPr/>
                          <wps:spPr>
                            <a:xfrm>
                              <a:off x="2355204" y="1858903"/>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1" name="楕円 2531"/>
                          <wps:cNvSpPr/>
                          <wps:spPr>
                            <a:xfrm>
                              <a:off x="2355204" y="1879247"/>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2" name="楕円 2532"/>
                          <wps:cNvSpPr/>
                          <wps:spPr>
                            <a:xfrm>
                              <a:off x="2355204" y="1896036"/>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33" name="グループ化 2533"/>
                        <wpg:cNvGrpSpPr/>
                        <wpg:grpSpPr>
                          <a:xfrm>
                            <a:off x="402437" y="1512503"/>
                            <a:ext cx="86341" cy="123526"/>
                            <a:chOff x="2321333" y="1840145"/>
                            <a:chExt cx="86341" cy="123526"/>
                          </a:xfrm>
                        </wpg:grpSpPr>
                        <wps:wsp>
                          <wps:cNvPr id="2534" name="四角形: 角を丸くする 106"/>
                          <wps:cNvSpPr/>
                          <wps:spPr>
                            <a:xfrm>
                              <a:off x="2334585" y="1840145"/>
                              <a:ext cx="63624" cy="105526"/>
                            </a:xfrm>
                            <a:custGeom>
                              <a:avLst/>
                              <a:gdLst>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46496 w 156583"/>
                                <a:gd name="connsiteY6" fmla="*/ 260901 h 260901"/>
                                <a:gd name="connsiteX7" fmla="*/ 0 w 156583"/>
                                <a:gd name="connsiteY7" fmla="*/ 214405 h 260901"/>
                                <a:gd name="connsiteX8" fmla="*/ 0 w 156583"/>
                                <a:gd name="connsiteY8" fmla="*/ 46496 h 260901"/>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0 w 156583"/>
                                <a:gd name="connsiteY6" fmla="*/ 214405 h 260901"/>
                                <a:gd name="connsiteX7" fmla="*/ 0 w 156583"/>
                                <a:gd name="connsiteY7" fmla="*/ 46496 h 260901"/>
                                <a:gd name="connsiteX0" fmla="*/ 0 w 156583"/>
                                <a:gd name="connsiteY0" fmla="*/ 46496 h 235393"/>
                                <a:gd name="connsiteX1" fmla="*/ 46496 w 156583"/>
                                <a:gd name="connsiteY1" fmla="*/ 0 h 235393"/>
                                <a:gd name="connsiteX2" fmla="*/ 110087 w 156583"/>
                                <a:gd name="connsiteY2" fmla="*/ 0 h 235393"/>
                                <a:gd name="connsiteX3" fmla="*/ 156583 w 156583"/>
                                <a:gd name="connsiteY3" fmla="*/ 46496 h 235393"/>
                                <a:gd name="connsiteX4" fmla="*/ 156583 w 156583"/>
                                <a:gd name="connsiteY4" fmla="*/ 214405 h 235393"/>
                                <a:gd name="connsiteX5" fmla="*/ 0 w 156583"/>
                                <a:gd name="connsiteY5" fmla="*/ 214405 h 235393"/>
                                <a:gd name="connsiteX6" fmla="*/ 0 w 156583"/>
                                <a:gd name="connsiteY6" fmla="*/ 46496 h 235393"/>
                                <a:gd name="connsiteX0" fmla="*/ 0 w 156583"/>
                                <a:gd name="connsiteY0" fmla="*/ 46496 h 214405"/>
                                <a:gd name="connsiteX1" fmla="*/ 46496 w 156583"/>
                                <a:gd name="connsiteY1" fmla="*/ 0 h 214405"/>
                                <a:gd name="connsiteX2" fmla="*/ 110087 w 156583"/>
                                <a:gd name="connsiteY2" fmla="*/ 0 h 214405"/>
                                <a:gd name="connsiteX3" fmla="*/ 156583 w 156583"/>
                                <a:gd name="connsiteY3" fmla="*/ 46496 h 214405"/>
                                <a:gd name="connsiteX4" fmla="*/ 156583 w 156583"/>
                                <a:gd name="connsiteY4" fmla="*/ 214405 h 214405"/>
                                <a:gd name="connsiteX5" fmla="*/ 0 w 156583"/>
                                <a:gd name="connsiteY5" fmla="*/ 214405 h 214405"/>
                                <a:gd name="connsiteX6" fmla="*/ 0 w 156583"/>
                                <a:gd name="connsiteY6" fmla="*/ 46496 h 214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6583" h="214405">
                                  <a:moveTo>
                                    <a:pt x="0" y="46496"/>
                                  </a:moveTo>
                                  <a:cubicBezTo>
                                    <a:pt x="0" y="20817"/>
                                    <a:pt x="20817" y="0"/>
                                    <a:pt x="46496" y="0"/>
                                  </a:cubicBezTo>
                                  <a:lnTo>
                                    <a:pt x="110087" y="0"/>
                                  </a:lnTo>
                                  <a:cubicBezTo>
                                    <a:pt x="135766" y="0"/>
                                    <a:pt x="156583" y="20817"/>
                                    <a:pt x="156583" y="46496"/>
                                  </a:cubicBezTo>
                                  <a:lnTo>
                                    <a:pt x="156583" y="214405"/>
                                  </a:lnTo>
                                  <a:lnTo>
                                    <a:pt x="0" y="214405"/>
                                  </a:lnTo>
                                  <a:lnTo>
                                    <a:pt x="0" y="46496"/>
                                  </a:lnTo>
                                  <a:close/>
                                </a:path>
                              </a:pathLst>
                            </a:cu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5" name="正方形/長方形 2535"/>
                          <wps:cNvSpPr/>
                          <wps:spPr>
                            <a:xfrm>
                              <a:off x="2321333" y="1945671"/>
                              <a:ext cx="86341" cy="18000"/>
                            </a:xfrm>
                            <a:prstGeom prst="rect">
                              <a:avLst/>
                            </a:pr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6" name="楕円 2536"/>
                          <wps:cNvSpPr/>
                          <wps:spPr>
                            <a:xfrm>
                              <a:off x="2355204" y="1858903"/>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7" name="楕円 2537"/>
                          <wps:cNvSpPr/>
                          <wps:spPr>
                            <a:xfrm>
                              <a:off x="2355204" y="1879247"/>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8" name="楕円 2538"/>
                          <wps:cNvSpPr/>
                          <wps:spPr>
                            <a:xfrm>
                              <a:off x="2355204" y="1896036"/>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39" name="グループ化 2539"/>
                        <wpg:cNvGrpSpPr/>
                        <wpg:grpSpPr>
                          <a:xfrm>
                            <a:off x="2397078" y="1522030"/>
                            <a:ext cx="72000" cy="109712"/>
                            <a:chOff x="3058546" y="1409039"/>
                            <a:chExt cx="72000" cy="109712"/>
                          </a:xfrm>
                        </wpg:grpSpPr>
                        <wps:wsp>
                          <wps:cNvPr id="2540" name="正方形/長方形 2540"/>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1" name="正方形/長方形 2541"/>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42" name="グループ化 2542"/>
                        <wpg:cNvGrpSpPr/>
                        <wpg:grpSpPr>
                          <a:xfrm>
                            <a:off x="3014254" y="1010112"/>
                            <a:ext cx="72000" cy="109712"/>
                            <a:chOff x="3058546" y="1409039"/>
                            <a:chExt cx="72000" cy="109712"/>
                          </a:xfrm>
                        </wpg:grpSpPr>
                        <wps:wsp>
                          <wps:cNvPr id="2543" name="正方形/長方形 2543"/>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4" name="正方形/長方形 2544"/>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45" name="グループ化 2545"/>
                        <wpg:cNvGrpSpPr/>
                        <wpg:grpSpPr>
                          <a:xfrm>
                            <a:off x="2236893" y="816095"/>
                            <a:ext cx="72000" cy="109712"/>
                            <a:chOff x="3058546" y="1409039"/>
                            <a:chExt cx="72000" cy="109712"/>
                          </a:xfrm>
                        </wpg:grpSpPr>
                        <wps:wsp>
                          <wps:cNvPr id="2546" name="正方形/長方形 2546"/>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7" name="正方形/長方形 2547"/>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48" name="グループ化 2548"/>
                        <wpg:cNvGrpSpPr/>
                        <wpg:grpSpPr>
                          <a:xfrm>
                            <a:off x="1204627" y="1890211"/>
                            <a:ext cx="72000" cy="109712"/>
                            <a:chOff x="3058546" y="1409039"/>
                            <a:chExt cx="72000" cy="109712"/>
                          </a:xfrm>
                        </wpg:grpSpPr>
                        <wps:wsp>
                          <wps:cNvPr id="2549" name="正方形/長方形 2549"/>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0" name="正方形/長方形 2550"/>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wgp>
                        <wpg:cNvPr id="2551" name="グループ化 2551"/>
                        <wpg:cNvGrpSpPr/>
                        <wpg:grpSpPr>
                          <a:xfrm>
                            <a:off x="382286" y="882442"/>
                            <a:ext cx="72000" cy="109712"/>
                            <a:chOff x="3058546" y="1409039"/>
                            <a:chExt cx="72000" cy="109712"/>
                          </a:xfrm>
                        </wpg:grpSpPr>
                        <wps:wsp>
                          <wps:cNvPr id="2552" name="正方形/長方形 2552"/>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3" name="正方形/長方形 2553"/>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54" name="四角形: 角を丸くする 2554"/>
                        <wps:cNvSpPr/>
                        <wps:spPr>
                          <a:xfrm rot="16200000">
                            <a:off x="1165236" y="489633"/>
                            <a:ext cx="495147" cy="332189"/>
                          </a:xfrm>
                          <a:prstGeom prst="roundRect">
                            <a:avLst>
                              <a:gd name="adj" fmla="val 11167"/>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5" name="楕円 2555"/>
                        <wps:cNvSpPr/>
                        <wps:spPr>
                          <a:xfrm>
                            <a:off x="1271359" y="563012"/>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6" name="楕円 2556"/>
                        <wps:cNvSpPr/>
                        <wps:spPr>
                          <a:xfrm>
                            <a:off x="1377112" y="568594"/>
                            <a:ext cx="56139" cy="56140"/>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7" name="楕円 2557"/>
                        <wps:cNvSpPr/>
                        <wps:spPr>
                          <a:xfrm>
                            <a:off x="1271361" y="643974"/>
                            <a:ext cx="56139" cy="56140"/>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8" name="楕円 2558"/>
                        <wps:cNvSpPr/>
                        <wps:spPr>
                          <a:xfrm>
                            <a:off x="1410479" y="812311"/>
                            <a:ext cx="51810" cy="51811"/>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59" name="楕円 2559"/>
                        <wps:cNvSpPr/>
                        <wps:spPr>
                          <a:xfrm>
                            <a:off x="1401446" y="700113"/>
                            <a:ext cx="95916" cy="95919"/>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0" name="楕円 2560"/>
                        <wps:cNvSpPr/>
                        <wps:spPr>
                          <a:xfrm>
                            <a:off x="1493342" y="760500"/>
                            <a:ext cx="51810" cy="51811"/>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1" name="楕円 2561"/>
                        <wps:cNvSpPr/>
                        <wps:spPr>
                          <a:xfrm>
                            <a:off x="1271712" y="812311"/>
                            <a:ext cx="51810" cy="51811"/>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2" name="楕円 2562"/>
                        <wps:cNvSpPr/>
                        <wps:spPr>
                          <a:xfrm>
                            <a:off x="1246743" y="764284"/>
                            <a:ext cx="51810" cy="51811"/>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563" name="グループ化 2563"/>
                        <wpg:cNvGrpSpPr/>
                        <wpg:grpSpPr>
                          <a:xfrm>
                            <a:off x="1163868" y="797320"/>
                            <a:ext cx="72000" cy="109712"/>
                            <a:chOff x="3058546" y="1409039"/>
                            <a:chExt cx="72000" cy="109712"/>
                          </a:xfrm>
                        </wpg:grpSpPr>
                        <wps:wsp>
                          <wps:cNvPr id="2564" name="正方形/長方形 2564"/>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5" name="正方形/長方形 2565"/>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66" name="楕円 2566"/>
                        <wps:cNvSpPr/>
                        <wps:spPr>
                          <a:xfrm>
                            <a:off x="786900" y="911192"/>
                            <a:ext cx="51810" cy="51811"/>
                          </a:xfrm>
                          <a:prstGeom prst="ellipse">
                            <a:avLst/>
                          </a:prstGeom>
                          <a:solidFill>
                            <a:srgbClr val="CC99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7" name="楕円 2567"/>
                        <wps:cNvSpPr/>
                        <wps:spPr>
                          <a:xfrm>
                            <a:off x="838709" y="911192"/>
                            <a:ext cx="51810" cy="51811"/>
                          </a:xfrm>
                          <a:prstGeom prst="ellipse">
                            <a:avLst/>
                          </a:prstGeom>
                          <a:solidFill>
                            <a:srgbClr val="FF66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8" name="楕円 2568"/>
                        <wps:cNvSpPr/>
                        <wps:spPr>
                          <a:xfrm>
                            <a:off x="898325" y="916315"/>
                            <a:ext cx="51810" cy="51811"/>
                          </a:xfrm>
                          <a:prstGeom prst="ellipse">
                            <a:avLst/>
                          </a:prstGeom>
                          <a:solidFill>
                            <a:schemeClr val="accent4">
                              <a:lumMod val="60000"/>
                              <a:lumOff val="40000"/>
                            </a:schemeClr>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9" name="楕円 2569"/>
                        <wps:cNvSpPr/>
                        <wps:spPr>
                          <a:xfrm>
                            <a:off x="951487" y="920657"/>
                            <a:ext cx="51810" cy="51811"/>
                          </a:xfrm>
                          <a:prstGeom prst="ellipse">
                            <a:avLst/>
                          </a:prstGeom>
                          <a:solidFill>
                            <a:srgbClr val="00B0F0"/>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0" name="楕円 2570"/>
                        <wps:cNvSpPr/>
                        <wps:spPr>
                          <a:xfrm>
                            <a:off x="1004954" y="927682"/>
                            <a:ext cx="51810" cy="51811"/>
                          </a:xfrm>
                          <a:prstGeom prst="ellipse">
                            <a:avLst/>
                          </a:prstGeom>
                          <a:solidFill>
                            <a:schemeClr val="accent4">
                              <a:lumMod val="60000"/>
                              <a:lumOff val="40000"/>
                            </a:schemeClr>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1" name="楕円 2571"/>
                        <wps:cNvSpPr/>
                        <wps:spPr>
                          <a:xfrm>
                            <a:off x="1056763" y="924645"/>
                            <a:ext cx="51810" cy="51811"/>
                          </a:xfrm>
                          <a:prstGeom prst="ellipse">
                            <a:avLst/>
                          </a:prstGeom>
                          <a:solidFill>
                            <a:srgbClr val="FF66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2" name="正方形/長方形 2572"/>
                        <wps:cNvSpPr/>
                        <wps:spPr>
                          <a:xfrm>
                            <a:off x="1271331" y="425486"/>
                            <a:ext cx="273751" cy="120189"/>
                          </a:xfrm>
                          <a:prstGeom prst="rect">
                            <a:avLst/>
                          </a:prstGeom>
                          <a:solidFill>
                            <a:schemeClr val="bg1">
                              <a:lumMod val="75000"/>
                            </a:schemeClr>
                          </a:solidFill>
                          <a:ln w="6350">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3" name="フリーフォーム: 図形 2573"/>
                        <wps:cNvSpPr/>
                        <wps:spPr>
                          <a:xfrm>
                            <a:off x="1298524" y="565807"/>
                            <a:ext cx="186686" cy="427004"/>
                          </a:xfrm>
                          <a:custGeom>
                            <a:avLst/>
                            <a:gdLst>
                              <a:gd name="connsiteX0" fmla="*/ 163852 w 163852"/>
                              <a:gd name="connsiteY0" fmla="*/ 0 h 401701"/>
                              <a:gd name="connsiteX1" fmla="*/ 163852 w 163852"/>
                              <a:gd name="connsiteY1" fmla="*/ 66069 h 401701"/>
                              <a:gd name="connsiteX2" fmla="*/ 129496 w 163852"/>
                              <a:gd name="connsiteY2" fmla="*/ 92497 h 401701"/>
                              <a:gd name="connsiteX3" fmla="*/ 92497 w 163852"/>
                              <a:gd name="connsiteY3" fmla="*/ 103068 h 401701"/>
                              <a:gd name="connsiteX4" fmla="*/ 63426 w 163852"/>
                              <a:gd name="connsiteY4" fmla="*/ 118924 h 401701"/>
                              <a:gd name="connsiteX5" fmla="*/ 39641 w 163852"/>
                              <a:gd name="connsiteY5" fmla="*/ 147995 h 401701"/>
                              <a:gd name="connsiteX6" fmla="*/ 29070 w 163852"/>
                              <a:gd name="connsiteY6" fmla="*/ 177065 h 401701"/>
                              <a:gd name="connsiteX7" fmla="*/ 36999 w 163852"/>
                              <a:gd name="connsiteY7" fmla="*/ 221993 h 401701"/>
                              <a:gd name="connsiteX8" fmla="*/ 42284 w 163852"/>
                              <a:gd name="connsiteY8" fmla="*/ 256349 h 401701"/>
                              <a:gd name="connsiteX9" fmla="*/ 31713 w 163852"/>
                              <a:gd name="connsiteY9" fmla="*/ 293348 h 401701"/>
                              <a:gd name="connsiteX10" fmla="*/ 10571 w 163852"/>
                              <a:gd name="connsiteY10" fmla="*/ 319775 h 401701"/>
                              <a:gd name="connsiteX11" fmla="*/ 2642 w 163852"/>
                              <a:gd name="connsiteY11" fmla="*/ 383202 h 401701"/>
                              <a:gd name="connsiteX12" fmla="*/ 0 w 163852"/>
                              <a:gd name="connsiteY12" fmla="*/ 401701 h 4017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63852" h="401701">
                                <a:moveTo>
                                  <a:pt x="163852" y="0"/>
                                </a:moveTo>
                                <a:lnTo>
                                  <a:pt x="163852" y="66069"/>
                                </a:lnTo>
                                <a:lnTo>
                                  <a:pt x="129496" y="92497"/>
                                </a:lnTo>
                                <a:lnTo>
                                  <a:pt x="92497" y="103068"/>
                                </a:lnTo>
                                <a:lnTo>
                                  <a:pt x="63426" y="118924"/>
                                </a:lnTo>
                                <a:lnTo>
                                  <a:pt x="39641" y="147995"/>
                                </a:lnTo>
                                <a:lnTo>
                                  <a:pt x="29070" y="177065"/>
                                </a:lnTo>
                                <a:lnTo>
                                  <a:pt x="36999" y="221993"/>
                                </a:lnTo>
                                <a:lnTo>
                                  <a:pt x="42284" y="256349"/>
                                </a:lnTo>
                                <a:lnTo>
                                  <a:pt x="31713" y="293348"/>
                                </a:lnTo>
                                <a:lnTo>
                                  <a:pt x="10571" y="319775"/>
                                </a:lnTo>
                                <a:lnTo>
                                  <a:pt x="2642" y="383202"/>
                                </a:lnTo>
                                <a:lnTo>
                                  <a:pt x="0" y="401701"/>
                                </a:lnTo>
                              </a:path>
                            </a:pathLst>
                          </a:cu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4" name="楕円 2574"/>
                        <wps:cNvSpPr/>
                        <wps:spPr>
                          <a:xfrm>
                            <a:off x="705295" y="1739687"/>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5" name="楕円 2575"/>
                        <wps:cNvSpPr/>
                        <wps:spPr>
                          <a:xfrm>
                            <a:off x="785096" y="1750448"/>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6" name="楕円 2576"/>
                        <wps:cNvSpPr/>
                        <wps:spPr>
                          <a:xfrm>
                            <a:off x="866057" y="1765554"/>
                            <a:ext cx="80962" cy="80962"/>
                          </a:xfrm>
                          <a:prstGeom prst="ellipse">
                            <a:avLst/>
                          </a:prstGeom>
                          <a:solidFill>
                            <a:srgbClr val="FFCCFF"/>
                          </a:solidFill>
                          <a:ln w="6350">
                            <a:solidFill>
                              <a:srgbClr val="FF66F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7" name="楕円 2577"/>
                        <wps:cNvSpPr/>
                        <wps:spPr>
                          <a:xfrm>
                            <a:off x="2774151" y="897276"/>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8" name="楕円 2578"/>
                        <wps:cNvSpPr/>
                        <wps:spPr>
                          <a:xfrm>
                            <a:off x="2845665" y="951621"/>
                            <a:ext cx="71513" cy="71514"/>
                          </a:xfrm>
                          <a:prstGeom prst="ellipse">
                            <a:avLst/>
                          </a:prstGeom>
                          <a:solidFill>
                            <a:srgbClr val="92D050"/>
                          </a:solidFill>
                          <a:ln w="6350">
                            <a:solidFill>
                              <a:schemeClr val="accent3">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9" name="四角形: 角を丸くする 2579"/>
                        <wps:cNvSpPr/>
                        <wps:spPr>
                          <a:xfrm rot="16357155">
                            <a:off x="1230002" y="1486745"/>
                            <a:ext cx="108485" cy="432765"/>
                          </a:xfrm>
                          <a:prstGeom prst="roundRect">
                            <a:avLst>
                              <a:gd name="adj" fmla="val 34658"/>
                            </a:avLst>
                          </a:prstGeom>
                          <a:solidFill>
                            <a:srgbClr val="92D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0" name="フリーフォーム: 図形 2580"/>
                        <wps:cNvSpPr/>
                        <wps:spPr>
                          <a:xfrm>
                            <a:off x="1138243" y="1712308"/>
                            <a:ext cx="207354" cy="166564"/>
                          </a:xfrm>
                          <a:custGeom>
                            <a:avLst/>
                            <a:gdLst>
                              <a:gd name="connsiteX0" fmla="*/ 0 w 207354"/>
                              <a:gd name="connsiteY0" fmla="*/ 166564 h 166564"/>
                              <a:gd name="connsiteX1" fmla="*/ 20395 w 207354"/>
                              <a:gd name="connsiteY1" fmla="*/ 0 h 166564"/>
                              <a:gd name="connsiteX2" fmla="*/ 207354 w 207354"/>
                              <a:gd name="connsiteY2" fmla="*/ 13597 h 166564"/>
                            </a:gdLst>
                            <a:ahLst/>
                            <a:cxnLst>
                              <a:cxn ang="0">
                                <a:pos x="connsiteX0" y="connsiteY0"/>
                              </a:cxn>
                              <a:cxn ang="0">
                                <a:pos x="connsiteX1" y="connsiteY1"/>
                              </a:cxn>
                              <a:cxn ang="0">
                                <a:pos x="connsiteX2" y="connsiteY2"/>
                              </a:cxn>
                            </a:cxnLst>
                            <a:rect l="l" t="t" r="r" b="b"/>
                            <a:pathLst>
                              <a:path w="207354" h="166564">
                                <a:moveTo>
                                  <a:pt x="0" y="166564"/>
                                </a:moveTo>
                                <a:lnTo>
                                  <a:pt x="20395" y="0"/>
                                </a:lnTo>
                                <a:lnTo>
                                  <a:pt x="207354" y="13597"/>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581" name="グループ化 2581"/>
                        <wpg:cNvGrpSpPr/>
                        <wpg:grpSpPr>
                          <a:xfrm>
                            <a:off x="3085929" y="1424524"/>
                            <a:ext cx="86341" cy="123526"/>
                            <a:chOff x="2321333" y="1840145"/>
                            <a:chExt cx="86341" cy="123526"/>
                          </a:xfrm>
                        </wpg:grpSpPr>
                        <wps:wsp>
                          <wps:cNvPr id="2582" name="四角形: 角を丸くする 106"/>
                          <wps:cNvSpPr/>
                          <wps:spPr>
                            <a:xfrm>
                              <a:off x="2334585" y="1840145"/>
                              <a:ext cx="63624" cy="105526"/>
                            </a:xfrm>
                            <a:custGeom>
                              <a:avLst/>
                              <a:gdLst>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46496 w 156583"/>
                                <a:gd name="connsiteY6" fmla="*/ 260901 h 260901"/>
                                <a:gd name="connsiteX7" fmla="*/ 0 w 156583"/>
                                <a:gd name="connsiteY7" fmla="*/ 214405 h 260901"/>
                                <a:gd name="connsiteX8" fmla="*/ 0 w 156583"/>
                                <a:gd name="connsiteY8" fmla="*/ 46496 h 260901"/>
                                <a:gd name="connsiteX0" fmla="*/ 0 w 156583"/>
                                <a:gd name="connsiteY0" fmla="*/ 46496 h 260901"/>
                                <a:gd name="connsiteX1" fmla="*/ 46496 w 156583"/>
                                <a:gd name="connsiteY1" fmla="*/ 0 h 260901"/>
                                <a:gd name="connsiteX2" fmla="*/ 110087 w 156583"/>
                                <a:gd name="connsiteY2" fmla="*/ 0 h 260901"/>
                                <a:gd name="connsiteX3" fmla="*/ 156583 w 156583"/>
                                <a:gd name="connsiteY3" fmla="*/ 46496 h 260901"/>
                                <a:gd name="connsiteX4" fmla="*/ 156583 w 156583"/>
                                <a:gd name="connsiteY4" fmla="*/ 214405 h 260901"/>
                                <a:gd name="connsiteX5" fmla="*/ 110087 w 156583"/>
                                <a:gd name="connsiteY5" fmla="*/ 260901 h 260901"/>
                                <a:gd name="connsiteX6" fmla="*/ 0 w 156583"/>
                                <a:gd name="connsiteY6" fmla="*/ 214405 h 260901"/>
                                <a:gd name="connsiteX7" fmla="*/ 0 w 156583"/>
                                <a:gd name="connsiteY7" fmla="*/ 46496 h 260901"/>
                                <a:gd name="connsiteX0" fmla="*/ 0 w 156583"/>
                                <a:gd name="connsiteY0" fmla="*/ 46496 h 235393"/>
                                <a:gd name="connsiteX1" fmla="*/ 46496 w 156583"/>
                                <a:gd name="connsiteY1" fmla="*/ 0 h 235393"/>
                                <a:gd name="connsiteX2" fmla="*/ 110087 w 156583"/>
                                <a:gd name="connsiteY2" fmla="*/ 0 h 235393"/>
                                <a:gd name="connsiteX3" fmla="*/ 156583 w 156583"/>
                                <a:gd name="connsiteY3" fmla="*/ 46496 h 235393"/>
                                <a:gd name="connsiteX4" fmla="*/ 156583 w 156583"/>
                                <a:gd name="connsiteY4" fmla="*/ 214405 h 235393"/>
                                <a:gd name="connsiteX5" fmla="*/ 0 w 156583"/>
                                <a:gd name="connsiteY5" fmla="*/ 214405 h 235393"/>
                                <a:gd name="connsiteX6" fmla="*/ 0 w 156583"/>
                                <a:gd name="connsiteY6" fmla="*/ 46496 h 235393"/>
                                <a:gd name="connsiteX0" fmla="*/ 0 w 156583"/>
                                <a:gd name="connsiteY0" fmla="*/ 46496 h 214405"/>
                                <a:gd name="connsiteX1" fmla="*/ 46496 w 156583"/>
                                <a:gd name="connsiteY1" fmla="*/ 0 h 214405"/>
                                <a:gd name="connsiteX2" fmla="*/ 110087 w 156583"/>
                                <a:gd name="connsiteY2" fmla="*/ 0 h 214405"/>
                                <a:gd name="connsiteX3" fmla="*/ 156583 w 156583"/>
                                <a:gd name="connsiteY3" fmla="*/ 46496 h 214405"/>
                                <a:gd name="connsiteX4" fmla="*/ 156583 w 156583"/>
                                <a:gd name="connsiteY4" fmla="*/ 214405 h 214405"/>
                                <a:gd name="connsiteX5" fmla="*/ 0 w 156583"/>
                                <a:gd name="connsiteY5" fmla="*/ 214405 h 214405"/>
                                <a:gd name="connsiteX6" fmla="*/ 0 w 156583"/>
                                <a:gd name="connsiteY6" fmla="*/ 46496 h 214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6583" h="214405">
                                  <a:moveTo>
                                    <a:pt x="0" y="46496"/>
                                  </a:moveTo>
                                  <a:cubicBezTo>
                                    <a:pt x="0" y="20817"/>
                                    <a:pt x="20817" y="0"/>
                                    <a:pt x="46496" y="0"/>
                                  </a:cubicBezTo>
                                  <a:lnTo>
                                    <a:pt x="110087" y="0"/>
                                  </a:lnTo>
                                  <a:cubicBezTo>
                                    <a:pt x="135766" y="0"/>
                                    <a:pt x="156583" y="20817"/>
                                    <a:pt x="156583" y="46496"/>
                                  </a:cubicBezTo>
                                  <a:lnTo>
                                    <a:pt x="156583" y="214405"/>
                                  </a:lnTo>
                                  <a:lnTo>
                                    <a:pt x="0" y="214405"/>
                                  </a:lnTo>
                                  <a:lnTo>
                                    <a:pt x="0" y="46496"/>
                                  </a:lnTo>
                                  <a:close/>
                                </a:path>
                              </a:pathLst>
                            </a:cu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3" name="正方形/長方形 2583"/>
                          <wps:cNvSpPr/>
                          <wps:spPr>
                            <a:xfrm>
                              <a:off x="2321333" y="1945671"/>
                              <a:ext cx="86341" cy="18000"/>
                            </a:xfrm>
                            <a:prstGeom prst="rect">
                              <a:avLst/>
                            </a:prstGeom>
                            <a:solidFill>
                              <a:schemeClr val="bg1">
                                <a:lumMod val="75000"/>
                              </a:schemeClr>
                            </a:solidFill>
                            <a:ln w="9525">
                              <a:solidFill>
                                <a:schemeClr val="tx1"/>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4" name="楕円 2584"/>
                          <wps:cNvSpPr/>
                          <wps:spPr>
                            <a:xfrm>
                              <a:off x="2355204" y="1858903"/>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5" name="楕円 2585"/>
                          <wps:cNvSpPr/>
                          <wps:spPr>
                            <a:xfrm>
                              <a:off x="2355204" y="1879247"/>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6" name="楕円 2586"/>
                          <wps:cNvSpPr/>
                          <wps:spPr>
                            <a:xfrm>
                              <a:off x="2355204" y="1896036"/>
                              <a:ext cx="18000" cy="16789"/>
                            </a:xfrm>
                            <a:prstGeom prst="ellipse">
                              <a:avLst/>
                            </a:prstGeom>
                            <a:solidFill>
                              <a:schemeClr val="bg1">
                                <a:lumMod val="75000"/>
                              </a:schemeClr>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87" name="フリーフォーム: 図形 2587"/>
                        <wps:cNvSpPr/>
                        <wps:spPr>
                          <a:xfrm>
                            <a:off x="1134840" y="315087"/>
                            <a:ext cx="523485" cy="1934304"/>
                          </a:xfrm>
                          <a:custGeom>
                            <a:avLst/>
                            <a:gdLst>
                              <a:gd name="connsiteX0" fmla="*/ 0 w 523485"/>
                              <a:gd name="connsiteY0" fmla="*/ 0 h 2008960"/>
                              <a:gd name="connsiteX1" fmla="*/ 0 w 523485"/>
                              <a:gd name="connsiteY1" fmla="*/ 999381 h 2008960"/>
                              <a:gd name="connsiteX2" fmla="*/ 448701 w 523485"/>
                              <a:gd name="connsiteY2" fmla="*/ 1155747 h 2008960"/>
                              <a:gd name="connsiteX3" fmla="*/ 448701 w 523485"/>
                              <a:gd name="connsiteY3" fmla="*/ 2008960 h 2008960"/>
                              <a:gd name="connsiteX4" fmla="*/ 523485 w 523485"/>
                              <a:gd name="connsiteY4" fmla="*/ 2008960 h 20089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23485" h="2008960">
                                <a:moveTo>
                                  <a:pt x="0" y="0"/>
                                </a:moveTo>
                                <a:lnTo>
                                  <a:pt x="0" y="999381"/>
                                </a:lnTo>
                                <a:lnTo>
                                  <a:pt x="448701" y="1155747"/>
                                </a:lnTo>
                                <a:lnTo>
                                  <a:pt x="448701" y="2008960"/>
                                </a:lnTo>
                                <a:lnTo>
                                  <a:pt x="523485" y="2008960"/>
                                </a:lnTo>
                              </a:path>
                            </a:pathLst>
                          </a:custGeom>
                          <a:noFill/>
                          <a:ln w="12700">
                            <a:solidFill>
                              <a:schemeClr val="tx1">
                                <a:lumMod val="50000"/>
                                <a:lumOff val="50000"/>
                              </a:schemeClr>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8" name="テキスト ボックス 2588"/>
                        <wps:cNvSpPr txBox="1"/>
                        <wps:spPr>
                          <a:xfrm>
                            <a:off x="796789" y="407245"/>
                            <a:ext cx="311785" cy="138430"/>
                          </a:xfrm>
                          <a:prstGeom prst="rect">
                            <a:avLst/>
                          </a:prstGeom>
                          <a:noFill/>
                          <a:ln w="6350">
                            <a:noFill/>
                          </a:ln>
                        </wps:spPr>
                        <wps:txbx>
                          <w:txbxContent>
                            <w:p w14:paraId="213E5E5B"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行政界</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89" name="フリーフォーム: 図形 2589"/>
                        <wps:cNvSpPr/>
                        <wps:spPr>
                          <a:xfrm>
                            <a:off x="2304821" y="852296"/>
                            <a:ext cx="472496" cy="72000"/>
                          </a:xfrm>
                          <a:custGeom>
                            <a:avLst/>
                            <a:gdLst>
                              <a:gd name="connsiteX0" fmla="*/ 0 w 472496"/>
                              <a:gd name="connsiteY0" fmla="*/ 27194 h 57787"/>
                              <a:gd name="connsiteX1" fmla="*/ 163164 w 472496"/>
                              <a:gd name="connsiteY1" fmla="*/ 0 h 57787"/>
                              <a:gd name="connsiteX2" fmla="*/ 203955 w 472496"/>
                              <a:gd name="connsiteY2" fmla="*/ 3399 h 57787"/>
                              <a:gd name="connsiteX3" fmla="*/ 268541 w 472496"/>
                              <a:gd name="connsiteY3" fmla="*/ 3399 h 57787"/>
                              <a:gd name="connsiteX4" fmla="*/ 346724 w 472496"/>
                              <a:gd name="connsiteY4" fmla="*/ 13597 h 57787"/>
                              <a:gd name="connsiteX5" fmla="*/ 472496 w 472496"/>
                              <a:gd name="connsiteY5" fmla="*/ 57787 h 57787"/>
                              <a:gd name="connsiteX6" fmla="*/ 329727 w 472496"/>
                              <a:gd name="connsiteY6" fmla="*/ 37392 h 57787"/>
                              <a:gd name="connsiteX7" fmla="*/ 210753 w 472496"/>
                              <a:gd name="connsiteY7" fmla="*/ 44190 h 57787"/>
                              <a:gd name="connsiteX8" fmla="*/ 101977 w 472496"/>
                              <a:gd name="connsiteY8" fmla="*/ 37392 h 57787"/>
                              <a:gd name="connsiteX9" fmla="*/ 0 w 472496"/>
                              <a:gd name="connsiteY9" fmla="*/ 27194 h 577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72496" h="57787">
                                <a:moveTo>
                                  <a:pt x="0" y="27194"/>
                                </a:moveTo>
                                <a:lnTo>
                                  <a:pt x="163164" y="0"/>
                                </a:lnTo>
                                <a:lnTo>
                                  <a:pt x="203955" y="3399"/>
                                </a:lnTo>
                                <a:lnTo>
                                  <a:pt x="268541" y="3399"/>
                                </a:lnTo>
                                <a:lnTo>
                                  <a:pt x="346724" y="13597"/>
                                </a:lnTo>
                                <a:lnTo>
                                  <a:pt x="472496" y="57787"/>
                                </a:lnTo>
                                <a:lnTo>
                                  <a:pt x="329727" y="37392"/>
                                </a:lnTo>
                                <a:lnTo>
                                  <a:pt x="210753" y="44190"/>
                                </a:lnTo>
                                <a:lnTo>
                                  <a:pt x="101977" y="37392"/>
                                </a:lnTo>
                                <a:lnTo>
                                  <a:pt x="0" y="27194"/>
                                </a:lnTo>
                                <a:close/>
                              </a:path>
                            </a:pathLst>
                          </a:custGeom>
                          <a:gradFill flip="none" rotWithShape="1">
                            <a:gsLst>
                              <a:gs pos="0">
                                <a:schemeClr val="accent6">
                                  <a:lumMod val="40000"/>
                                  <a:lumOff val="60000"/>
                                </a:schemeClr>
                              </a:gs>
                              <a:gs pos="55000">
                                <a:schemeClr val="accent5">
                                  <a:lumMod val="0"/>
                                  <a:lumOff val="100000"/>
                                </a:schemeClr>
                              </a:gs>
                              <a:gs pos="100000">
                                <a:srgbClr val="00B0F0"/>
                              </a:gs>
                            </a:gsLst>
                            <a:lin ang="16200000" scaled="1"/>
                            <a:tileRect/>
                          </a:gradFill>
                          <a:ln w="63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590" name="グループ化 2590"/>
                        <wpg:cNvGrpSpPr/>
                        <wpg:grpSpPr>
                          <a:xfrm rot="20497258">
                            <a:off x="2699427" y="1577913"/>
                            <a:ext cx="321673" cy="68301"/>
                            <a:chOff x="3291406" y="1446260"/>
                            <a:chExt cx="321673" cy="68301"/>
                          </a:xfrm>
                        </wpg:grpSpPr>
                        <wps:wsp>
                          <wps:cNvPr id="2591" name="楕円 2591"/>
                          <wps:cNvSpPr/>
                          <wps:spPr>
                            <a:xfrm>
                              <a:off x="3291406" y="1446260"/>
                              <a:ext cx="51810" cy="51811"/>
                            </a:xfrm>
                            <a:prstGeom prst="ellipse">
                              <a:avLst/>
                            </a:prstGeom>
                            <a:solidFill>
                              <a:srgbClr val="CC99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2" name="楕円 2592"/>
                          <wps:cNvSpPr/>
                          <wps:spPr>
                            <a:xfrm>
                              <a:off x="3343215" y="1446260"/>
                              <a:ext cx="51810" cy="51811"/>
                            </a:xfrm>
                            <a:prstGeom prst="ellipse">
                              <a:avLst/>
                            </a:prstGeom>
                            <a:solidFill>
                              <a:srgbClr val="FF66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3" name="楕円 2593"/>
                          <wps:cNvSpPr/>
                          <wps:spPr>
                            <a:xfrm>
                              <a:off x="3402831" y="1451383"/>
                              <a:ext cx="51810" cy="51811"/>
                            </a:xfrm>
                            <a:prstGeom prst="ellipse">
                              <a:avLst/>
                            </a:prstGeom>
                            <a:solidFill>
                              <a:schemeClr val="accent4">
                                <a:lumMod val="60000"/>
                                <a:lumOff val="40000"/>
                              </a:schemeClr>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4" name="楕円 2594"/>
                          <wps:cNvSpPr/>
                          <wps:spPr>
                            <a:xfrm>
                              <a:off x="3455993" y="1455725"/>
                              <a:ext cx="51810" cy="51811"/>
                            </a:xfrm>
                            <a:prstGeom prst="ellipse">
                              <a:avLst/>
                            </a:prstGeom>
                            <a:solidFill>
                              <a:srgbClr val="00B0F0"/>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5" name="楕円 2595"/>
                          <wps:cNvSpPr/>
                          <wps:spPr>
                            <a:xfrm>
                              <a:off x="3509460" y="1462750"/>
                              <a:ext cx="51810" cy="51811"/>
                            </a:xfrm>
                            <a:prstGeom prst="ellipse">
                              <a:avLst/>
                            </a:prstGeom>
                            <a:solidFill>
                              <a:schemeClr val="accent4">
                                <a:lumMod val="60000"/>
                                <a:lumOff val="40000"/>
                              </a:schemeClr>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6" name="楕円 2596"/>
                          <wps:cNvSpPr/>
                          <wps:spPr>
                            <a:xfrm>
                              <a:off x="3561269" y="1459713"/>
                              <a:ext cx="51810" cy="51811"/>
                            </a:xfrm>
                            <a:prstGeom prst="ellipse">
                              <a:avLst/>
                            </a:prstGeom>
                            <a:solidFill>
                              <a:srgbClr val="FF66FF"/>
                            </a:solidFill>
                            <a:ln w="6350">
                              <a:solidFill>
                                <a:schemeClr val="accent4">
                                  <a:lumMod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597" name="テキスト ボックス 2597"/>
                        <wps:cNvSpPr txBox="1"/>
                        <wps:spPr>
                          <a:xfrm>
                            <a:off x="1775476" y="1358774"/>
                            <a:ext cx="921385" cy="138430"/>
                          </a:xfrm>
                          <a:prstGeom prst="rect">
                            <a:avLst/>
                          </a:prstGeom>
                          <a:noFill/>
                          <a:ln w="6350">
                            <a:noFill/>
                          </a:ln>
                        </wps:spPr>
                        <wps:txbx>
                          <w:txbxContent>
                            <w:p w14:paraId="245B7F5D"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昔の街並み・資料館</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98" name="テキスト ボックス 2598"/>
                        <wps:cNvSpPr txBox="1"/>
                        <wps:spPr>
                          <a:xfrm>
                            <a:off x="677574" y="2055701"/>
                            <a:ext cx="819785" cy="138430"/>
                          </a:xfrm>
                          <a:prstGeom prst="rect">
                            <a:avLst/>
                          </a:prstGeom>
                          <a:noFill/>
                          <a:ln w="6350">
                            <a:noFill/>
                          </a:ln>
                        </wps:spPr>
                        <wps:txbx>
                          <w:txbxContent>
                            <w:p w14:paraId="46F94BAD"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川に関する記念碑</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599" name="テキスト ボックス 2599"/>
                        <wps:cNvSpPr txBox="1"/>
                        <wps:spPr>
                          <a:xfrm>
                            <a:off x="1642035" y="731665"/>
                            <a:ext cx="514985" cy="138430"/>
                          </a:xfrm>
                          <a:prstGeom prst="rect">
                            <a:avLst/>
                          </a:prstGeom>
                          <a:noFill/>
                          <a:ln w="6350">
                            <a:noFill/>
                          </a:ln>
                        </wps:spPr>
                        <wps:txbx>
                          <w:txbxContent>
                            <w:p w14:paraId="75F274A4"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並木・緑道</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0" name="テキスト ボックス 2600"/>
                        <wps:cNvSpPr txBox="1"/>
                        <wps:spPr>
                          <a:xfrm>
                            <a:off x="139419" y="731665"/>
                            <a:ext cx="514985" cy="138430"/>
                          </a:xfrm>
                          <a:prstGeom prst="rect">
                            <a:avLst/>
                          </a:prstGeom>
                          <a:noFill/>
                          <a:ln w="6350">
                            <a:noFill/>
                          </a:ln>
                        </wps:spPr>
                        <wps:txbx>
                          <w:txbxContent>
                            <w:p w14:paraId="2F1DAE03"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公園・緑地</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1" name="テキスト ボックス 2601"/>
                        <wps:cNvSpPr txBox="1"/>
                        <wps:spPr>
                          <a:xfrm>
                            <a:off x="1620205" y="407245"/>
                            <a:ext cx="616585" cy="138430"/>
                          </a:xfrm>
                          <a:prstGeom prst="rect">
                            <a:avLst/>
                          </a:prstGeom>
                          <a:noFill/>
                          <a:ln w="6350">
                            <a:noFill/>
                          </a:ln>
                        </wps:spPr>
                        <wps:txbx>
                          <w:txbxContent>
                            <w:p w14:paraId="2180FC9A" w14:textId="77777777" w:rsidR="003D4378" w:rsidRPr="006F2C41" w:rsidRDefault="003D4378" w:rsidP="00A478E2">
                              <w:pPr>
                                <w:snapToGrid w:val="0"/>
                                <w:rPr>
                                  <w:rFonts w:asciiTheme="majorEastAsia" w:eastAsiaTheme="majorEastAsia" w:hAnsiTheme="majorEastAsia"/>
                                  <w:sz w:val="16"/>
                                  <w:szCs w:val="16"/>
                                </w:rPr>
                              </w:pPr>
                              <w:r w:rsidRPr="006F2C41">
                                <w:rPr>
                                  <w:rFonts w:asciiTheme="majorEastAsia" w:eastAsiaTheme="majorEastAsia" w:hAnsiTheme="majorEastAsia" w:hint="eastAsia"/>
                                  <w:sz w:val="16"/>
                                  <w:szCs w:val="16"/>
                                </w:rPr>
                                <w:t>せせらぎ水路</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2" name="正方形/長方形 2602"/>
                        <wps:cNvSpPr/>
                        <wps:spPr>
                          <a:xfrm>
                            <a:off x="1366886" y="1735604"/>
                            <a:ext cx="104775" cy="45719"/>
                          </a:xfrm>
                          <a:prstGeom prst="rect">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3" name="直線コネクタ 2603"/>
                        <wps:cNvCnPr/>
                        <wps:spPr>
                          <a:xfrm>
                            <a:off x="1366848" y="1748544"/>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4" name="直線コネクタ 2604"/>
                        <wps:cNvCnPr/>
                        <wps:spPr>
                          <a:xfrm>
                            <a:off x="1366848" y="1765073"/>
                            <a:ext cx="104773" cy="0"/>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05" name="テキスト ボックス 2605"/>
                        <wps:cNvSpPr txBox="1"/>
                        <wps:spPr>
                          <a:xfrm>
                            <a:off x="1059607" y="1512503"/>
                            <a:ext cx="413385" cy="138430"/>
                          </a:xfrm>
                          <a:prstGeom prst="rect">
                            <a:avLst/>
                          </a:prstGeom>
                          <a:noFill/>
                          <a:ln w="6350">
                            <a:noFill/>
                          </a:ln>
                        </wps:spPr>
                        <wps:txbx>
                          <w:txbxContent>
                            <w:p w14:paraId="5509101C"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親水施設</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6" name="テキスト ボックス 2606"/>
                        <wps:cNvSpPr txBox="1"/>
                        <wps:spPr>
                          <a:xfrm>
                            <a:off x="704287" y="113047"/>
                            <a:ext cx="2927985" cy="170815"/>
                          </a:xfrm>
                          <a:prstGeom prst="rect">
                            <a:avLst/>
                          </a:prstGeom>
                          <a:noFill/>
                          <a:ln w="6350">
                            <a:noFill/>
                          </a:ln>
                        </wps:spPr>
                        <wps:txbx>
                          <w:txbxContent>
                            <w:p w14:paraId="5E41A1C2" w14:textId="77777777" w:rsidR="003D4378" w:rsidRPr="006F2C41" w:rsidRDefault="003D4378" w:rsidP="00A478E2">
                              <w:pPr>
                                <w:snapToGrid w:val="0"/>
                                <w:rPr>
                                  <w:rFonts w:asciiTheme="majorEastAsia" w:eastAsiaTheme="majorEastAsia" w:hAnsiTheme="majorEastAsia"/>
                                  <w:sz w:val="20"/>
                                  <w:szCs w:val="20"/>
                                </w:rPr>
                              </w:pPr>
                              <w:r w:rsidRPr="006F2C41">
                                <w:rPr>
                                  <w:rFonts w:asciiTheme="majorEastAsia" w:eastAsiaTheme="majorEastAsia" w:hAnsiTheme="majorEastAsia" w:hint="eastAsia"/>
                                  <w:sz w:val="20"/>
                                  <w:szCs w:val="20"/>
                                </w:rPr>
                                <w:t>水辺の歴史・自然をめぐるコース（○○エリア版）</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7" name="フリーフォーム: 図形 2607"/>
                        <wps:cNvSpPr/>
                        <wps:spPr>
                          <a:xfrm>
                            <a:off x="143126" y="190831"/>
                            <a:ext cx="508883" cy="0"/>
                          </a:xfrm>
                          <a:custGeom>
                            <a:avLst/>
                            <a:gdLst>
                              <a:gd name="connsiteX0" fmla="*/ 0 w 508883"/>
                              <a:gd name="connsiteY0" fmla="*/ 0 h 0"/>
                              <a:gd name="connsiteX1" fmla="*/ 508883 w 508883"/>
                              <a:gd name="connsiteY1" fmla="*/ 0 h 0"/>
                            </a:gdLst>
                            <a:ahLst/>
                            <a:cxnLst>
                              <a:cxn ang="0">
                                <a:pos x="connsiteX0" y="connsiteY0"/>
                              </a:cxn>
                              <a:cxn ang="0">
                                <a:pos x="connsiteX1" y="connsiteY1"/>
                              </a:cxn>
                            </a:cxnLst>
                            <a:rect l="l" t="t" r="r" b="b"/>
                            <a:pathLst>
                              <a:path w="508883">
                                <a:moveTo>
                                  <a:pt x="0" y="0"/>
                                </a:moveTo>
                                <a:lnTo>
                                  <a:pt x="508883" y="0"/>
                                </a:lnTo>
                              </a:path>
                            </a:pathLst>
                          </a:cu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08" name="テキスト ボックス 2608"/>
                        <wps:cNvSpPr txBox="1"/>
                        <wps:spPr>
                          <a:xfrm>
                            <a:off x="2426910" y="632222"/>
                            <a:ext cx="311785" cy="138430"/>
                          </a:xfrm>
                          <a:prstGeom prst="rect">
                            <a:avLst/>
                          </a:prstGeom>
                          <a:noFill/>
                          <a:ln w="6350">
                            <a:noFill/>
                          </a:ln>
                        </wps:spPr>
                        <wps:txbx>
                          <w:txbxContent>
                            <w:p w14:paraId="49C8372E" w14:textId="77777777" w:rsidR="003D4378" w:rsidRPr="006F2C41" w:rsidRDefault="003D4378" w:rsidP="00A478E2">
                              <w:pPr>
                                <w:snapToGrid w:val="0"/>
                                <w:rPr>
                                  <w:rFonts w:asciiTheme="majorEastAsia" w:eastAsiaTheme="majorEastAsia" w:hAnsiTheme="majorEastAsia"/>
                                  <w:b/>
                                  <w:bCs/>
                                  <w:color w:val="0070C0"/>
                                  <w:sz w:val="16"/>
                                  <w:szCs w:val="16"/>
                                </w:rPr>
                              </w:pPr>
                              <w:r w:rsidRPr="006F2C41">
                                <w:rPr>
                                  <w:rFonts w:asciiTheme="majorEastAsia" w:eastAsiaTheme="majorEastAsia" w:hAnsiTheme="majorEastAsia" w:hint="eastAsia"/>
                                  <w:b/>
                                  <w:bCs/>
                                  <w:color w:val="0070C0"/>
                                  <w:sz w:val="16"/>
                                  <w:szCs w:val="16"/>
                                </w:rPr>
                                <w:t>○△川</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09" name="テキスト ボックス 2609"/>
                        <wps:cNvSpPr txBox="1"/>
                        <wps:spPr>
                          <a:xfrm>
                            <a:off x="2762286" y="1741721"/>
                            <a:ext cx="414655" cy="138430"/>
                          </a:xfrm>
                          <a:prstGeom prst="rect">
                            <a:avLst/>
                          </a:prstGeom>
                          <a:noFill/>
                          <a:ln w="6350">
                            <a:noFill/>
                          </a:ln>
                        </wps:spPr>
                        <wps:txbx>
                          <w:txbxContent>
                            <w:p w14:paraId="273928EE" w14:textId="77777777" w:rsidR="003D4378" w:rsidRPr="006F2C41" w:rsidRDefault="003D4378" w:rsidP="00A478E2">
                              <w:pPr>
                                <w:snapToGrid w:val="0"/>
                                <w:rPr>
                                  <w:rFonts w:asciiTheme="majorEastAsia" w:eastAsiaTheme="majorEastAsia" w:hAnsiTheme="majorEastAsia"/>
                                  <w:b/>
                                  <w:bCs/>
                                  <w:color w:val="0070C0"/>
                                  <w:sz w:val="16"/>
                                  <w:szCs w:val="16"/>
                                </w:rPr>
                              </w:pPr>
                              <w:r>
                                <w:rPr>
                                  <w:rFonts w:asciiTheme="majorEastAsia" w:eastAsiaTheme="majorEastAsia" w:hAnsiTheme="majorEastAsia" w:hint="eastAsia"/>
                                  <w:b/>
                                  <w:bCs/>
                                  <w:color w:val="0070C0"/>
                                  <w:sz w:val="16"/>
                                  <w:szCs w:val="16"/>
                                </w:rPr>
                                <w:t>□</w:t>
                              </w:r>
                              <w:r w:rsidRPr="006F2C41">
                                <w:rPr>
                                  <w:rFonts w:asciiTheme="majorEastAsia" w:eastAsiaTheme="majorEastAsia" w:hAnsiTheme="majorEastAsia" w:hint="eastAsia"/>
                                  <w:b/>
                                  <w:bCs/>
                                  <w:color w:val="0070C0"/>
                                  <w:sz w:val="16"/>
                                  <w:szCs w:val="16"/>
                                </w:rPr>
                                <w:t>○△川</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610" name="テキスト ボックス 2610"/>
                        <wps:cNvSpPr txBox="1"/>
                        <wps:spPr>
                          <a:xfrm>
                            <a:off x="3013755" y="740998"/>
                            <a:ext cx="616585" cy="234950"/>
                          </a:xfrm>
                          <a:prstGeom prst="rect">
                            <a:avLst/>
                          </a:prstGeom>
                          <a:noFill/>
                          <a:ln w="6350">
                            <a:noFill/>
                          </a:ln>
                        </wps:spPr>
                        <wps:txbx>
                          <w:txbxContent>
                            <w:p w14:paraId="04D881BC" w14:textId="77777777" w:rsidR="003D4378" w:rsidRDefault="003D4378" w:rsidP="00A478E2">
                              <w:pPr>
                                <w:snapToGrid w:val="0"/>
                                <w:spacing w:line="18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統一感がある</w:t>
                              </w:r>
                            </w:p>
                            <w:p w14:paraId="00F5CADD" w14:textId="77777777" w:rsidR="003D4378" w:rsidRPr="002E050F" w:rsidRDefault="003D4378" w:rsidP="00A478E2">
                              <w:pPr>
                                <w:snapToGrid w:val="0"/>
                                <w:spacing w:line="18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サインボード</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wpg:cNvPr id="2611" name="グループ化 2611"/>
                        <wpg:cNvGrpSpPr/>
                        <wpg:grpSpPr>
                          <a:xfrm>
                            <a:off x="310397" y="1534766"/>
                            <a:ext cx="72000" cy="109712"/>
                            <a:chOff x="3058546" y="1409039"/>
                            <a:chExt cx="72000" cy="109712"/>
                          </a:xfrm>
                        </wpg:grpSpPr>
                        <wps:wsp>
                          <wps:cNvPr id="2612" name="正方形/長方形 2612"/>
                          <wps:cNvSpPr/>
                          <wps:spPr>
                            <a:xfrm>
                              <a:off x="3058546" y="1409039"/>
                              <a:ext cx="72000" cy="54000"/>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3" name="正方形/長方形 2613"/>
                          <wps:cNvSpPr/>
                          <wps:spPr>
                            <a:xfrm>
                              <a:off x="3088481" y="1463039"/>
                              <a:ext cx="10800" cy="55712"/>
                            </a:xfrm>
                            <a:prstGeom prst="rect">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c:wpc>
                  </a:graphicData>
                </a:graphic>
                <wp14:sizeRelH relativeFrom="margin">
                  <wp14:pctWidth>0</wp14:pctWidth>
                </wp14:sizeRelH>
                <wp14:sizeRelV relativeFrom="margin">
                  <wp14:pctHeight>0</wp14:pctHeight>
                </wp14:sizeRelV>
              </wp:anchor>
            </w:drawing>
          </mc:Choice>
          <mc:Fallback>
            <w:pict>
              <v:group w14:anchorId="443F32B1" id="キャンバス 2622" o:spid="_x0000_s1151" editas="canvas" style="position:absolute;margin-left:.1pt;margin-top:7.9pt;width:293.85pt;height:181.2pt;z-index:251916800;mso-width-relative:margin;mso-height-relative:margin" coordsize="37318,23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">
                <v:shape id="_x0000_s1152" type="#_x0000_t75" style="position:absolute;width:37318;height:23012;visibility:visible;mso-wrap-style:square" filled="t" fillcolor="#ffffe5" stroked="t" strokecolor="black [3213]">
                  <v:fill o:detectmouseclick="t"/>
                  <v:path o:connecttype="none"/>
                </v:shape>
                <v:rect id="正方形/長方形 363" o:spid="_x0000_s1153" style="position:absolute;left:20038;top:16307;width:1692;height: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" fillcolor="white [3212]" strokecolor="black [3213]">
                  <v:shadow on="t" color="black" opacity="26214f" origin="-.5,-.5" offset=".74836mm,.74836mm"/>
                </v:rect>
                <v:rect id="正方形/長方形 364" o:spid="_x0000_s1154" style="position:absolute;left:20072;top:16639;width:1620;height: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" fillcolor="#974706 [1609]" stroked="f"/>
                <v:roundrect id="四角形: 角を丸くする 365" o:spid="_x0000_s1155" style="position:absolute;left:2479;top:8668;width:2909;height:5083;rotation:-5714723fd;visibility:visible;mso-wrap-style:square;v-text-anchor:middle" arcsize="227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" fillcolor="#92d050" stroked="f" strokeweight="2pt"/>
                <v:roundrect id="四角形: 角を丸くする 366" o:spid="_x0000_s1156" style="position:absolute;left:29171;top:11146;width:2909;height:3979;visibility:visible;mso-wrap-style:square;v-text-anchor:middle" arcsize="227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" fillcolor="#92d050" stroked="f" strokeweight="2pt">
                  <v:textbox>
                    <w:txbxContent>
                      <w:p w14:paraId="0D1219F6" w14:textId="77777777" w:rsidR="003D4378" w:rsidRDefault="003D4378" w:rsidP="00A478E2">
                        <w:pPr>
                          <w:jc w:val="center"/>
                        </w:pPr>
                      </w:p>
                    </w:txbxContent>
                  </v:textbox>
                </v:roundrect>
                <v:shape id="フリーフォーム: 図形 367" o:spid="_x0000_s1157" style="position:absolute;left:1324;top:8236;width:30757;height:2495;visibility:visible;mso-wrap-style:square;v-text-anchor:middle" coordsize="3918858,249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" path="m3918858,249451v-11876,-2969,-166255,-47501,-166255,-47501c3610099,160386,3388426,4027,3063834,69,2739242,-3890,2315689,162365,1805050,178199,1294411,194033,647205,144552,,95072e" filled="f" strokecolor="#00b0f0" strokeweight="4.5pt">
                  <v:path arrowok="t" o:connecttype="custom" o:connectlocs="3075709,249451;2945224,201950;2404645,69;1416690,178199;0,95072" o:connectangles="0,0,0,0,0"/>
                </v:shape>
                <v:shape id="フリーフォーム: 図形 368" o:spid="_x0000_s1158" style="position:absolute;left:1324;top:15956;width:30757;height:2281;visibility:visible;mso-wrap-style:square;v-text-anchor:middle" coordsize="4127622,40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" path="m4127622,c3782333,45251,3187757,307488,2757119,368164v-430638,60676,-848810,24285,-1213327,-4109c1179275,335661,827315,221551,570016,197800,312717,174049,156358,197800,,221551e" filled="f" strokecolor="#00b0f0" strokeweight="6pt">
                  <v:path arrowok="t" o:connecttype="custom" o:connectlocs="3075708,0;2054474,209340;1150361,207003;424749,112470;0,125975" o:connectangles="0,0,0,0,0"/>
                </v:shape>
                <v:shape id="フリーフォーム: 図形 369" o:spid="_x0000_s1159" style="position:absolute;left:2986;top:8949;width:27313;height:10094;visibility:visible;mso-wrap-style:square;v-text-anchor:middle" coordsize="2731325,1009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" path="m190108,128149r238475,12067l449037,c608116,11875,793296,31668,926275,35626l1246909,23751r11875,190005l1662545,154379,2006930,71252,2256312,35626r261257,71252l2719449,225631r11876,409699l1983176,819398r-463134,11875l1531917,1009403,890649,997527,498764,950026,249382,878774r,-380010l11875,463138,,300656e" filled="f" strokecolor="red" strokeweight="2.25pt">
                  <v:path arrowok="t" o:connecttype="custom" o:connectlocs="190108,128149;428583,140216;449037,0;926275,35626;1246909,23751;1258784,213756;1662545,154379;2006930,71252;2256312,35626;2517569,106878;2719449,225631;2731325,635330;1983176,819398;1520042,831273;1531917,1009403;890649,997527;498764,950026;249382,878774;249382,498764;11875,463138;0,300656" o:connectangles="0,0,0,0,0,0,0,0,0,0,0,0,0,0,0,0,0,0,0,0,0"/>
                </v:shape>
                <v:oval id="楕円 370" o:spid="_x0000_s1160" style="position:absolute;left:16321;top:10064;width:809;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" fillcolor="#fcf" strokecolor="#f6f" strokeweight=".5pt">
                  <v:shadow on="t" color="black" opacity="26214f" origin="-.5,-.5" offset=".74836mm,.74836mm"/>
                </v:oval>
                <v:oval id="楕円 371" o:spid="_x0000_s1161" style="position:absolute;left:17130;top:9921;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" fillcolor="#fcf" strokecolor="#f6f" strokeweight=".5pt">
                  <v:shadow on="t" color="black" opacity="26214f" origin="-.5,-.5" offset=".74836mm,.74836mm"/>
                </v:oval>
                <v:oval id="楕円 372" o:spid="_x0000_s1162" style="position:absolute;left:17940;top:9633;width:809;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" fillcolor="#fcf" strokecolor="#f6f" strokeweight=".5pt">
                  <v:shadow on="t" color="black" opacity="26214f" origin="-.5,-.5" offset=".74836mm,.74836mm"/>
                </v:oval>
                <v:oval id="楕円 373" o:spid="_x0000_s1163" style="position:absolute;left:18876;top:9633;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" fillcolor="#fcf" strokecolor="#f6f" strokeweight=".5pt">
                  <v:shadow on="t" color="black" opacity="26214f" origin="-.5,-.5" offset=".74836mm,.74836mm"/>
                </v:oval>
                <v:oval id="楕円 374" o:spid="_x0000_s1164" style="position:absolute;left:19862;top:9254;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" fillcolor="#fcf" strokecolor="#f6f" strokeweight=".5pt">
                  <v:shadow on="t" color="black" opacity="26214f" origin="-.5,-.5" offset=".74836mm,.74836mm"/>
                </v:oval>
                <v:oval id="楕円 375" o:spid="_x0000_s1165" style="position:absolute;left:20672;top:9111;width:809;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" fillcolor="#fcf" strokecolor="#f6f" strokeweight=".5pt">
                  <v:shadow on="t" color="black" opacity="26214f" origin="-.5,-.5" offset=".74836mm,.74836mm"/>
                </v:oval>
                <v:oval id="楕円 376" o:spid="_x0000_s1166" style="position:absolute;left:21481;top:8949;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" fillcolor="#fcf" strokecolor="#f6f" strokeweight=".5pt">
                  <v:shadow on="t" color="black" opacity="26214f" origin="-.5,-.5" offset=".74836mm,.74836mm"/>
                </v:oval>
                <v:oval id="楕円 377" o:spid="_x0000_s1167" style="position:absolute;left:16491;top:11146;width:809;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" fillcolor="#fcf" strokecolor="#f6f" strokeweight=".5pt">
                  <v:shadow on="t" color="black" opacity="26214f" origin="-.5,-.5" offset=".74836mm,.74836mm"/>
                </v:oval>
                <v:oval id="楕円 378" o:spid="_x0000_s1168" style="position:absolute;left:17300;top:10873;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" fillcolor="#fcf" strokecolor="#f6f" strokeweight=".5pt">
                  <v:shadow on="t" color="black" opacity="26214f" origin="-.5,-.5" offset=".74836mm,.74836mm"/>
                </v:oval>
                <v:oval id="楕円 379" o:spid="_x0000_s1169" style="position:absolute;left:18110;top:10873;width:809;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" fillcolor="#fcf" strokecolor="#f6f" strokeweight=".5pt">
                  <v:shadow on="t" color="black" opacity="26214f" origin="-.5,-.5" offset=".74836mm,.74836mm"/>
                </v:oval>
                <v:oval id="楕円 380" o:spid="_x0000_s1170" style="position:absolute;left:19052;top:10669;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" fillcolor="#fcf" strokecolor="#f6f" strokeweight=".5pt">
                  <v:shadow on="t" color="black" opacity="26214f" origin="-.5,-.5" offset=".74836mm,.74836mm"/>
                </v:oval>
                <v:oval id="楕円 381" o:spid="_x0000_s1171" style="position:absolute;left:19862;top:10573;width:810;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" fillcolor="#fcf" strokecolor="#f6f" strokeweight=".5pt">
                  <v:shadow on="t" color="black" opacity="26214f" origin="-.5,-.5" offset=".74836mm,.74836mm"/>
                </v:oval>
                <v:oval id="楕円 382" o:spid="_x0000_s1172" style="position:absolute;left:20671;top:10308;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" fillcolor="#fcf" strokecolor="#f6f" strokeweight=".5pt">
                  <v:shadow on="t" color="black" opacity="26214f" origin="-.5,-.5" offset=".74836mm,.74836mm"/>
                </v:oval>
                <v:oval id="楕円 383" o:spid="_x0000_s1173" style="position:absolute;left:21481;top:10069;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" fillcolor="#fcf" strokecolor="#f6f" strokeweight=".5pt">
                  <v:shadow on="t" color="black" opacity="26214f" origin="-.5,-.5" offset=".74836mm,.74836mm"/>
                </v:oval>
                <v:oval id="楕円 2496" o:spid="_x0000_s1174" style="position:absolute;left:19956;top:17227;width:715;height: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" fillcolor="#92d050" strokecolor="#4e6128 [1606]" strokeweight=".5pt">
                  <v:shadow on="t" color="black" opacity="26214f" origin="-.5,-.5" offset=".74836mm,.74836mm"/>
                </v:oval>
                <v:shape id="二等辺三角形 68" o:spid="_x0000_s1175" style="position:absolute;left:20001;top:16003;width:1800;height:351;visibility:visible;mso-wrap-style:square;v-text-anchor:middle" coordsize="167177,3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" path="m,35096l38776,3270,114686,r52491,35096l,35096xe" fillcolor="black [3213]" strokecolor="black [3213]" strokeweight="1pt">
                  <v:path arrowok="t" o:connecttype="custom" o:connectlocs="0,35096;41750,3270;123483,0;180000,35096;0,35096" o:connectangles="0,0,0,0,0"/>
                </v:shape>
                <v:rect id="正方形/長方形 2498" o:spid="_x0000_s1176" style="position:absolute;left:20185;top:16413;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" fillcolor="white [3212]" strokecolor="black [3213]" strokeweight=".5pt"/>
                <v:rect id="正方形/長方形 2499" o:spid="_x0000_s1177" style="position:absolute;left:20785;top:16413;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" fillcolor="white [3212]" strokecolor="black [3213]" strokeweight=".5pt"/>
                <v:rect id="正方形/長方形 2500" o:spid="_x0000_s1178" style="position:absolute;left:21356;top:16413;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" fillcolor="white [3212]" strokecolor="black [3213]" strokeweight=".5pt"/>
                <v:rect id="正方形/長方形 2501" o:spid="_x0000_s1179" style="position:absolute;left:18100;top:16413;width:1691;height: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" fillcolor="white [3212]" strokecolor="black [3213]">
                  <v:shadow on="t" color="black" opacity="26214f" origin="-.5,-.5" offset=".74836mm,.74836mm"/>
                </v:rect>
                <v:rect id="正方形/長方形 2502" o:spid="_x0000_s1180" style="position:absolute;left:18157;top:16768;width:1620;height: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" fillcolor="#974706 [1609]" stroked="f"/>
                <v:shape id="二等辺三角形 68" o:spid="_x0000_s1181" style="position:absolute;left:18062;top:16062;width:1800;height:351;visibility:visible;mso-wrap-style:square;v-text-anchor:middle" coordsize="167177,3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" path="m,35096l38776,3270,114686,r52491,35096l,35096xe" fillcolor="black [3213]" strokecolor="black [3213]" strokeweight="1pt">
                  <v:path arrowok="t" o:connecttype="custom" o:connectlocs="0,35096;41750,3270;123483,0;180000,35096;0,35096" o:connectangles="0,0,0,0,0"/>
                </v:shape>
                <v:rect id="正方形/長方形 2504" o:spid="_x0000_s1182" style="position:absolute;left:18246;top:16518;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" fillcolor="black [3213]" strokecolor="black [3213]" strokeweight=".5pt"/>
                <v:rect id="正方形/長方形 2505" o:spid="_x0000_s1183" style="position:absolute;left:18846;top:16518;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" fillcolor="black [3213]" strokecolor="black [3213]" strokeweight=".5pt"/>
                <v:rect id="正方形/長方形 2506" o:spid="_x0000_s1184" style="position:absolute;left:19465;top:16518;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" fillcolor="black [3213]" strokecolor="black [3213]" strokeweight=".5pt"/>
                <v:rect id="正方形/長方形 2507" o:spid="_x0000_s1185" style="position:absolute;left:21967;top:15966;width:1691;height: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" fillcolor="white [3212]" strokecolor="black [3213]">
                  <v:shadow on="t" color="black" opacity="26214f" origin="-.5,-.5" offset=".74836mm,.74836mm"/>
                </v:rect>
                <v:rect id="正方形/長方形 2508" o:spid="_x0000_s1186" style="position:absolute;left:22001;top:16298;width:1620;height:2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" fillcolor="#974706 [1609]" stroked="f"/>
                <v:shape id="二等辺三角形 68" o:spid="_x0000_s1187" style="position:absolute;left:21929;top:15615;width:1800;height:351;visibility:visible;mso-wrap-style:square;v-text-anchor:middle" coordsize="167177,3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" path="m,35096l38776,3270,114686,r52491,35096l,35096xe" fillcolor="black [3213]" strokecolor="black [3213]" strokeweight="1pt">
                  <v:path arrowok="t" o:connecttype="custom" o:connectlocs="0,35096;41750,3270;123483,0;180000,35096;0,35096" o:connectangles="0,0,0,0,0"/>
                </v:shape>
                <v:rect id="正方形/長方形 2510" o:spid="_x0000_s1188" style="position:absolute;left:22113;top:16072;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" fillcolor="black [3213]" strokecolor="black [3213]" strokeweight=".5pt"/>
                <v:rect id="正方形/長方形 2511" o:spid="_x0000_s1189" style="position:absolute;left:22713;top:16072;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" fillcolor="black [3213]" strokecolor="black [3213]" strokeweight=".5pt"/>
                <v:rect id="正方形/長方形 2512" o:spid="_x0000_s1190" style="position:absolute;left:23285;top:16072;width:21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" fillcolor="black [3213]" strokecolor="black [3213]" strokeweight=".5pt"/>
                <v:oval id="楕円 2513" o:spid="_x0000_s1191" style="position:absolute;left:17294;top:17221;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" fillcolor="#92d050" strokecolor="#4e6128 [1606]" strokeweight=".5pt">
                  <v:shadow on="t" color="black" opacity="26214f" origin="-.5,-.5" offset=".74836mm,.74836mm"/>
                </v:oval>
                <v:oval id="楕円 2514" o:spid="_x0000_s1192" style="position:absolute;left:16579;top:17221;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" fillcolor="#92d050" strokecolor="#4e6128 [1606]" strokeweight=".5pt">
                  <v:shadow on="t" color="black" opacity="26214f" origin="-.5,-.5" offset=".74836mm,.74836mm"/>
                </v:oval>
                <v:oval id="楕円 2515" o:spid="_x0000_s1193" style="position:absolute;left:21075;top:17190;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" fillcolor="#92d050" strokecolor="#4e6128 [1606]" strokeweight=".5pt">
                  <v:shadow on="t" color="black" opacity="26214f" origin="-.5,-.5" offset=".74836mm,.74836mm"/>
                </v:oval>
                <v:oval id="楕円 2516" o:spid="_x0000_s1194" style="position:absolute;left:6471;top:17367;width:559;height: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" fillcolor="#92d050" strokecolor="#4e6128 [1606]" strokeweight=".5pt">
                  <v:shadow on="t" color="black" opacity="26214f" origin="-.5,-.5" offset=".74836mm,.74836mm"/>
                </v:oval>
                <v:shape id="フリーフォーム: 図形 2517" o:spid="_x0000_s1195" style="position:absolute;left:21892;top:17917;width:1800;height:252;rotation:-590524fd;visibility:visible;mso-wrap-style:square;v-text-anchor:middle" coordsize="273079,53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" path="m,l273079,,258387,53789r-212874,l,xe" fillcolor="#974706 [1609]" strokecolor="#974706 [1609]" strokeweight="1pt">
                  <v:path arrowok="t" o:connecttype="custom" o:connectlocs="0,0;180000,0;170316,25200;30000,25200;0,0" o:connectangles="0,0,0,0,0"/>
                </v:shape>
                <v:rect id="正方形/長方形 2518" o:spid="_x0000_s1196" style="position:absolute;left:18634;top:17367;width:104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" fillcolor="#bfbfbf [2412]" strokecolor="black [3213]" strokeweight=".5pt"/>
                <v:line id="直線コネクタ 2519" o:spid="_x0000_s1197" style="position:absolute;visibility:visible;mso-wrap-style:square" from="18633,17496" to="19681,17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" strokecolor="black [3213]" strokeweight=".5pt"/>
                <v:line id="直線コネクタ 2520" o:spid="_x0000_s1198" style="position:absolute;visibility:visible;mso-wrap-style:square" from="18633,17661" to="19681,17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" strokecolor="black [3213]" strokeweight=".5pt"/>
                <v:rect id="正方形/長方形 2521" o:spid="_x0000_s1199" style="position:absolute;left:4874;top:9633;width:104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" fillcolor="#bfbfbf [2412]" strokecolor="black [3213]" strokeweight=".5pt"/>
                <v:line id="直線コネクタ 2522" o:spid="_x0000_s1200" style="position:absolute;visibility:visible;mso-wrap-style:square" from="4874,9762" to="5922,9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" strokecolor="black [3213]" strokeweight=".5pt"/>
                <v:line id="直線コネクタ 2523" o:spid="_x0000_s1201" style="position:absolute;visibility:visible;mso-wrap-style:square" from="4874,9928" to="5922,9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" strokecolor="black [3213]" strokeweight=".5pt"/>
                <v:rect id="正方形/長方形 2524" o:spid="_x0000_s1202" style="position:absolute;left:14105;top:9336;width:104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" fillcolor="#bfbfbf [2412]" strokecolor="black [3213]" strokeweight=".5pt"/>
                <v:line id="直線コネクタ 2525" o:spid="_x0000_s1203" style="position:absolute;visibility:visible;mso-wrap-style:square" from="14105,9465" to="15152,9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" strokecolor="black [3213]" strokeweight=".5pt"/>
                <v:line id="直線コネクタ 2526" o:spid="_x0000_s1204" style="position:absolute;visibility:visible;mso-wrap-style:square" from="14105,9630" to="15152,9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" strokecolor="black [3213]" strokeweight=".5pt"/>
                <v:group id="グループ化 2527" o:spid="_x0000_s1205" style="position:absolute;left:13002;top:19268;width:863;height:1235" coordorigin="23213,18401" coordsize="863,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">
                  <v:shape id="四角形: 角を丸くする 106" o:spid="_x0000_s1206" style="position:absolute;left:23345;top:18401;width:637;height:1055;visibility:visible;mso-wrap-style:square;v-text-anchor:middle" coordsize="156583,21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" path="m,46496c,20817,20817,,46496,r63591,c135766,,156583,20817,156583,46496r,167909l,214405,,46496xe" fillcolor="#bfbfbf [2412]" strokecolor="black [3213]">
                    <v:shadow on="t" color="black" opacity="26214f" origin="-.5,-.5" offset=".74836mm,.74836mm"/>
                    <v:path arrowok="t" o:connecttype="custom" o:connectlocs="0,22884;18893,0;44731,0;63624,22884;63624,105526;0,105526;0,22884" o:connectangles="0,0,0,0,0,0,0"/>
                  </v:shape>
                  <v:rect id="正方形/長方形 2529" o:spid="_x0000_s1207" style="position:absolute;left:23213;top:19456;width:863;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" fillcolor="#bfbfbf [2412]" strokecolor="black [3213]">
                    <v:shadow on="t" color="black" opacity="26214f" origin="-.5,-.5" offset=".74836mm,.74836mm"/>
                  </v:rect>
                  <v:oval id="楕円 2530" o:spid="_x0000_s1208" style="position:absolute;left:23552;top:18589;width:180;height: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" fillcolor="#bfbfbf [2412]" strokecolor="black [3213]" strokeweight=".25pt"/>
                  <v:oval id="楕円 2531" o:spid="_x0000_s1209" style="position:absolute;left:23552;top:18792;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" fillcolor="#bfbfbf [2412]" strokecolor="black [3213]" strokeweight=".25pt"/>
                  <v:oval id="楕円 2532" o:spid="_x0000_s1210" style="position:absolute;left:23552;top:18960;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" fillcolor="#bfbfbf [2412]" strokecolor="black [3213]" strokeweight=".25pt"/>
                </v:group>
                <v:group id="グループ化 2533" o:spid="_x0000_s1211" style="position:absolute;left:4024;top:15125;width:863;height:1235" coordorigin="23213,18401" coordsize="863,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">
                  <v:shape id="四角形: 角を丸くする 106" o:spid="_x0000_s1212" style="position:absolute;left:23345;top:18401;width:637;height:1055;visibility:visible;mso-wrap-style:square;v-text-anchor:middle" coordsize="156583,21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" path="m,46496c,20817,20817,,46496,r63591,c135766,,156583,20817,156583,46496r,167909l,214405,,46496xe" fillcolor="#bfbfbf [2412]" strokecolor="black [3213]">
                    <v:shadow on="t" color="black" opacity="26214f" origin="-.5,-.5" offset=".74836mm,.74836mm"/>
                    <v:path arrowok="t" o:connecttype="custom" o:connectlocs="0,22884;18893,0;44731,0;63624,22884;63624,105526;0,105526;0,22884" o:connectangles="0,0,0,0,0,0,0"/>
                  </v:shape>
                  <v:rect id="正方形/長方形 2535" o:spid="_x0000_s1213" style="position:absolute;left:23213;top:19456;width:863;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" fillcolor="#bfbfbf [2412]" strokecolor="black [3213]">
                    <v:shadow on="t" color="black" opacity="26214f" origin="-.5,-.5" offset=".74836mm,.74836mm"/>
                  </v:rect>
                  <v:oval id="楕円 2536" o:spid="_x0000_s1214" style="position:absolute;left:23552;top:18589;width:180;height: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" fillcolor="#bfbfbf [2412]" strokecolor="black [3213]" strokeweight=".25pt"/>
                  <v:oval id="楕円 2537" o:spid="_x0000_s1215" style="position:absolute;left:23552;top:18792;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" fillcolor="#bfbfbf [2412]" strokecolor="black [3213]" strokeweight=".25pt"/>
                  <v:oval id="楕円 2538" o:spid="_x0000_s1216" style="position:absolute;left:23552;top:18960;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" fillcolor="#bfbfbf [2412]" strokecolor="black [3213]" strokeweight=".25pt"/>
                </v:group>
                <v:group id="グループ化 2539" o:spid="_x0000_s1217" style="position:absolute;left:23970;top:15220;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">
                  <v:rect id="正方形/長方形 2540" o:spid="_x0000_s1218"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" fillcolor="white [3212]" strokecolor="black [3213]" strokeweight=".5pt"/>
                  <v:rect id="正方形/長方形 2541" o:spid="_x0000_s1219"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" fillcolor="white [3212]" strokecolor="black [3213]" strokeweight=".5pt"/>
                </v:group>
                <v:group id="グループ化 2542" o:spid="_x0000_s1220" style="position:absolute;left:30142;top:10101;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">
                  <v:rect id="正方形/長方形 2543" o:spid="_x0000_s1221"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" fillcolor="white [3212]" strokecolor="black [3213]" strokeweight=".5pt"/>
                  <v:rect id="正方形/長方形 2544" o:spid="_x0000_s1222"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" fillcolor="white [3212]" strokecolor="black [3213]" strokeweight=".5pt"/>
                </v:group>
                <v:group id="グループ化 2545" o:spid="_x0000_s1223" style="position:absolute;left:22368;top:8160;width:720;height:1098"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">
                  <v:rect id="正方形/長方形 2546" o:spid="_x0000_s1224"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" fillcolor="white [3212]" strokecolor="black [3213]" strokeweight=".5pt"/>
                  <v:rect id="正方形/長方形 2547" o:spid="_x0000_s1225"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" fillcolor="white [3212]" strokecolor="black [3213]" strokeweight=".5pt"/>
                </v:group>
                <v:group id="グループ化 2548" o:spid="_x0000_s1226" style="position:absolute;left:12046;top:18902;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">
                  <v:rect id="正方形/長方形 2549" o:spid="_x0000_s1227"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" fillcolor="white [3212]" strokecolor="black [3213]" strokeweight=".5pt"/>
                  <v:rect id="正方形/長方形 2550" o:spid="_x0000_s1228"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" fillcolor="white [3212]" strokecolor="black [3213]" strokeweight=".5pt"/>
                </v:group>
                <v:group id="グループ化 2551" o:spid="_x0000_s1229" style="position:absolute;left:3822;top:8824;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">
                  <v:rect id="正方形/長方形 2552" o:spid="_x0000_s1230"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" fillcolor="white [3212]" strokecolor="black [3213]" strokeweight=".5pt"/>
                  <v:rect id="正方形/長方形 2553" o:spid="_x0000_s1231"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" fillcolor="white [3212]" strokecolor="black [3213]" strokeweight=".5pt"/>
                </v:group>
                <v:roundrect id="四角形: 角を丸くする 2554" o:spid="_x0000_s1232" style="position:absolute;left:11652;top:4896;width:4952;height:3322;rotation:-90;visibility:visible;mso-wrap-style:square;v-text-anchor:middle" arcsize="731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" fillcolor="#92d050" stroked="f" strokeweight="2pt"/>
                <v:oval id="楕円 2555" o:spid="_x0000_s1233" style="position:absolute;left:12713;top:5630;width:810;height: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" fillcolor="#fcf" strokecolor="#f6f" strokeweight=".5pt">
                  <v:shadow on="t" color="black" opacity="26214f" origin="-.5,-.5" offset=".74836mm,.74836mm"/>
                </v:oval>
                <v:oval id="楕円 2556" o:spid="_x0000_s1234" style="position:absolute;left:13771;top:5685;width:561;height: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" fillcolor="#fcf" strokecolor="#f6f" strokeweight=".5pt">
                  <v:shadow on="t" color="black" opacity="26214f" origin="-.5,-.5" offset=".74836mm,.74836mm"/>
                </v:oval>
                <v:oval id="楕円 2557" o:spid="_x0000_s1235" style="position:absolute;left:12713;top:6439;width:562;height: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" fillcolor="#fcf" strokecolor="#f6f" strokeweight=".5pt">
                  <v:shadow on="t" color="black" opacity="26214f" origin="-.5,-.5" offset=".74836mm,.74836mm"/>
                </v:oval>
                <v:oval id="楕円 2558" o:spid="_x0000_s1236" style="position:absolute;left:14104;top:8123;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" fillcolor="#92d050" strokecolor="#4e6128 [1606]" strokeweight=".5pt">
                  <v:shadow on="t" color="black" opacity="26214f" origin="-.5,-.5" offset=".74836mm,.74836mm"/>
                </v:oval>
                <v:oval id="楕円 2559" o:spid="_x0000_s1237" style="position:absolute;left:14014;top:7001;width:959;height:9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" fillcolor="#92d050" strokecolor="#4e6128 [1606]" strokeweight=".5pt">
                  <v:shadow on="t" color="black" opacity="26214f" origin="-.5,-.5" offset=".74836mm,.74836mm"/>
                </v:oval>
                <v:oval id="楕円 2560" o:spid="_x0000_s1238" style="position:absolute;left:14933;top:7605;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" fillcolor="#92d050" strokecolor="#4e6128 [1606]" strokeweight=".5pt">
                  <v:shadow on="t" color="black" opacity="26214f" origin="-.5,-.5" offset=".74836mm,.74836mm"/>
                </v:oval>
                <v:oval id="楕円 2561" o:spid="_x0000_s1239" style="position:absolute;left:12717;top:8123;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" fillcolor="#92d050" strokecolor="#4e6128 [1606]" strokeweight=".5pt">
                  <v:shadow on="t" color="black" opacity="26214f" origin="-.5,-.5" offset=".74836mm,.74836mm"/>
                </v:oval>
                <v:oval id="楕円 2562" o:spid="_x0000_s1240" style="position:absolute;left:12467;top:7642;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" fillcolor="#92d050" strokecolor="#4e6128 [1606]" strokeweight=".5pt">
                  <v:shadow on="t" color="black" opacity="26214f" origin="-.5,-.5" offset=".74836mm,.74836mm"/>
                </v:oval>
                <v:group id="グループ化 2563" o:spid="_x0000_s1241" style="position:absolute;left:11638;top:7973;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">
                  <v:rect id="正方形/長方形 2564" o:spid="_x0000_s1242"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" fillcolor="white [3212]" strokecolor="black [3213]" strokeweight=".5pt"/>
                  <v:rect id="正方形/長方形 2565" o:spid="_x0000_s1243"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" fillcolor="white [3212]" strokecolor="black [3213]" strokeweight=".5pt"/>
                </v:group>
                <v:oval id="楕円 2566" o:spid="_x0000_s1244" style="position:absolute;left:7869;top:9111;width:518;height: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" fillcolor="#c9f" strokecolor="#3f3151 [1607]" strokeweight=".5pt">
                  <v:shadow on="t" color="black" opacity="26214f" origin="-.5,-.5" offset=".74836mm,.74836mm"/>
                </v:oval>
                <v:oval id="楕円 2567" o:spid="_x0000_s1245" style="position:absolute;left:8387;top:9111;width:518;height:5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" fillcolor="#f6f" strokecolor="#3f3151 [1607]" strokeweight=".5pt">
                  <v:shadow on="t" color="black" opacity="26214f" origin="-.5,-.5" offset=".74836mm,.74836mm"/>
                </v:oval>
                <v:oval id="楕円 2568" o:spid="_x0000_s1246" style="position:absolute;left:8983;top:9163;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" fillcolor="#b2a1c7 [1943]" strokecolor="#3f3151 [1607]" strokeweight=".5pt">
                  <v:shadow on="t" color="black" opacity="26214f" origin="-.5,-.5" offset=".74836mm,.74836mm"/>
                </v:oval>
                <v:oval id="楕円 2569" o:spid="_x0000_s1247" style="position:absolute;left:9514;top:9206;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" fillcolor="#00b0f0" strokecolor="#3f3151 [1607]" strokeweight=".5pt">
                  <v:shadow on="t" color="black" opacity="26214f" origin="-.5,-.5" offset=".74836mm,.74836mm"/>
                </v:oval>
                <v:oval id="楕円 2570" o:spid="_x0000_s1248" style="position:absolute;left:10049;top:9276;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" fillcolor="#b2a1c7 [1943]" strokecolor="#3f3151 [1607]" strokeweight=".5pt">
                  <v:shadow on="t" color="black" opacity="26214f" origin="-.5,-.5" offset=".74836mm,.74836mm"/>
                </v:oval>
                <v:oval id="楕円 2571" o:spid="_x0000_s1249" style="position:absolute;left:10567;top:9246;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" fillcolor="#f6f" strokecolor="#3f3151 [1607]" strokeweight=".5pt">
                  <v:shadow on="t" color="black" opacity="26214f" origin="-.5,-.5" offset=".74836mm,.74836mm"/>
                </v:oval>
                <v:rect id="正方形/長方形 2572" o:spid="_x0000_s1250" style="position:absolute;left:12713;top:4254;width:2737;height:1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" fillcolor="#bfbfbf [2412]" strokecolor="black [3213]" strokeweight=".5pt">
                  <v:shadow on="t" color="black" opacity="26214f" origin="-.5,-.5" offset=".74836mm,.74836mm"/>
                </v:rect>
                <v:shape id="フリーフォーム: 図形 2573" o:spid="_x0000_s1251" style="position:absolute;left:12985;top:5658;width:1867;height:4270;visibility:visible;mso-wrap-style:square;v-text-anchor:middle" coordsize="163852,40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" path="m163852,r,66069l129496,92497,92497,103068,63426,118924,39641,147995,29070,177065r7929,44928l42284,256349,31713,293348,10571,319775,2642,383202,,401701e" filled="f" strokecolor="#00b0f0" strokeweight="2.25pt">
                  <v:path arrowok="t" o:connecttype="custom" o:connectlocs="186686,0;186686,70231;147542,98323;105387,109560;72265,126415;45165,157317;33121,188218;42155,235976;48177,272496;36132,311826;12044,339918;3010,407340;0,427004" o:connectangles="0,0,0,0,0,0,0,0,0,0,0,0,0"/>
                </v:shape>
                <v:oval id="楕円 2574" o:spid="_x0000_s1252" style="position:absolute;left:7052;top:17396;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" fillcolor="#fcf" strokecolor="#f6f" strokeweight=".5pt">
                  <v:shadow on="t" color="black" opacity="26214f" origin="-.5,-.5" offset=".74836mm,.74836mm"/>
                </v:oval>
                <v:oval id="楕円 2575" o:spid="_x0000_s1253" style="position:absolute;left:7850;top:17504;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" fillcolor="#fcf" strokecolor="#f6f" strokeweight=".5pt">
                  <v:shadow on="t" color="black" opacity="26214f" origin="-.5,-.5" offset=".74836mm,.74836mm"/>
                </v:oval>
                <v:oval id="楕円 2576" o:spid="_x0000_s1254" style="position:absolute;left:8660;top:17655;width:810;height: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" fillcolor="#fcf" strokecolor="#f6f" strokeweight=".5pt">
                  <v:shadow on="t" color="black" opacity="26214f" origin="-.5,-.5" offset=".74836mm,.74836mm"/>
                </v:oval>
                <v:oval id="楕円 2577" o:spid="_x0000_s1255" style="position:absolute;left:27741;top:8972;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" fillcolor="#92d050" strokecolor="#4e6128 [1606]" strokeweight=".5pt">
                  <v:shadow on="t" color="black" opacity="26214f" origin="-.5,-.5" offset=".74836mm,.74836mm"/>
                </v:oval>
                <v:oval id="楕円 2578" o:spid="_x0000_s1256" style="position:absolute;left:28456;top:9516;width:715;height: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" fillcolor="#92d050" strokecolor="#4e6128 [1606]" strokeweight=".5pt">
                  <v:shadow on="t" color="black" opacity="26214f" origin="-.5,-.5" offset=".74836mm,.74836mm"/>
                </v:oval>
                <v:roundrect id="四角形: 角を丸くする 2579" o:spid="_x0000_s1257" style="position:absolute;left:12299;top:14867;width:1085;height:4328;rotation:-5726585fd;visibility:visible;mso-wrap-style:square;v-text-anchor:middle" arcsize="2271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" fillcolor="#92d050" stroked="f" strokeweight="2pt"/>
                <v:shape id="フリーフォーム: 図形 2580" o:spid="_x0000_s1258" style="position:absolute;left:11382;top:17123;width:2073;height:1665;visibility:visible;mso-wrap-style:square;v-text-anchor:middle" coordsize="207354,166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" path="m,166564l20395,,207354,13597e" filled="f" strokecolor="red" strokeweight="2.25pt">
                  <v:path arrowok="t" o:connecttype="custom" o:connectlocs="0,166564;20395,0;207354,13597" o:connectangles="0,0,0"/>
                </v:shape>
                <v:group id="グループ化 2581" o:spid="_x0000_s1259" style="position:absolute;left:30859;top:14245;width:863;height:1235" coordorigin="23213,18401" coordsize="863,1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">
                  <v:shape id="四角形: 角を丸くする 106" o:spid="_x0000_s1260" style="position:absolute;left:23345;top:18401;width:637;height:1055;visibility:visible;mso-wrap-style:square;v-text-anchor:middle" coordsize="156583,214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" path="m,46496c,20817,20817,,46496,r63591,c135766,,156583,20817,156583,46496r,167909l,214405,,46496xe" fillcolor="#bfbfbf [2412]" strokecolor="black [3213]">
                    <v:shadow on="t" color="black" opacity="26214f" origin="-.5,-.5" offset=".74836mm,.74836mm"/>
                    <v:path arrowok="t" o:connecttype="custom" o:connectlocs="0,22884;18893,0;44731,0;63624,22884;63624,105526;0,105526;0,22884" o:connectangles="0,0,0,0,0,0,0"/>
                  </v:shape>
                  <v:rect id="正方形/長方形 2583" o:spid="_x0000_s1261" style="position:absolute;left:23213;top:19456;width:863;height: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" fillcolor="#bfbfbf [2412]" strokecolor="black [3213]">
                    <v:shadow on="t" color="black" opacity="26214f" origin="-.5,-.5" offset=".74836mm,.74836mm"/>
                  </v:rect>
                  <v:oval id="楕円 2584" o:spid="_x0000_s1262" style="position:absolute;left:23552;top:18589;width:180;height: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" fillcolor="#bfbfbf [2412]" strokecolor="black [3213]" strokeweight=".25pt"/>
                  <v:oval id="楕円 2585" o:spid="_x0000_s1263" style="position:absolute;left:23552;top:18792;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" fillcolor="#bfbfbf [2412]" strokecolor="black [3213]" strokeweight=".25pt"/>
                  <v:oval id="楕円 2586" o:spid="_x0000_s1264" style="position:absolute;left:23552;top:18960;width:180;height: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" fillcolor="#bfbfbf [2412]" strokecolor="black [3213]" strokeweight=".25pt"/>
                </v:group>
                <v:shape id="フリーフォーム: 図形 2587" o:spid="_x0000_s1265" style="position:absolute;left:11348;top:3150;width:5235;height:19343;visibility:visible;mso-wrap-style:square;v-text-anchor:middle" coordsize="523485,200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" path="m,l,999381r448701,156366l448701,2008960r74784,e" filled="f" strokecolor="gray [1629]" strokeweight="1pt">
                  <v:stroke dashstyle="dashDot"/>
                  <v:path arrowok="t" o:connecttype="custom" o:connectlocs="0,0;0,962242;448701,1112798;448701,1934304;523485,1934304" o:connectangles="0,0,0,0,0"/>
                </v:shape>
                <v:shape id="テキスト ボックス 2588" o:spid="_x0000_s1266" type="#_x0000_t202" style="position:absolute;left:7967;top:4072;width:3118;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" filled="f" stroked="f" strokeweight=".5pt">
                  <v:textbox style="mso-fit-shape-to-text:t" inset="0,0,0,0">
                    <w:txbxContent>
                      <w:p w14:paraId="213E5E5B"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行政界</w:t>
                        </w:r>
                      </w:p>
                    </w:txbxContent>
                  </v:textbox>
                </v:shape>
                <v:shape id="フリーフォーム: 図形 2589" o:spid="_x0000_s1267" style="position:absolute;left:23048;top:8522;width:4725;height:720;visibility:visible;mso-wrap-style:square;v-text-anchor:middle" coordsize="472496,57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" path="m,27194l163164,r40791,3399l268541,3399r78183,10198l472496,57787,329727,37392,210753,44190,101977,37392,,27194xe" fillcolor="#fbd4b4 [1305]" stroked="f" strokeweight=".5pt">
                  <v:fill color2="#00b0f0" rotate="t" angle="180" colors="0 #fcd5b5;36045f white;1 #00b0f0" focus="100%" type="gradient"/>
                  <v:path arrowok="t" o:connecttype="custom" o:connectlocs="0,33882;163164,0;203955,4235;268541,4235;346724,16941;472496,72000;329727,46589;210753,55059;101977,46589;0,33882" o:connectangles="0,0,0,0,0,0,0,0,0,0"/>
                </v:shape>
                <v:group id="グループ化 2590" o:spid="_x0000_s1268" style="position:absolute;left:26994;top:15779;width:3217;height:683;rotation:-1204488fd" coordorigin="32914,14462" coordsize="3216,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">
                  <v:oval id="楕円 2591" o:spid="_x0000_s1269" style="position:absolute;left:32914;top:14462;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" fillcolor="#c9f" strokecolor="#3f3151 [1607]" strokeweight=".5pt">
                    <v:shadow on="t" color="black" opacity="26214f" origin="-.5,-.5" offset=".74836mm,.74836mm"/>
                  </v:oval>
                  <v:oval id="楕円 2592" o:spid="_x0000_s1270" style="position:absolute;left:33432;top:14462;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" fillcolor="#f6f" strokecolor="#3f3151 [1607]" strokeweight=".5pt">
                    <v:shadow on="t" color="black" opacity="26214f" origin="-.5,-.5" offset=".74836mm,.74836mm"/>
                  </v:oval>
                  <v:oval id="楕円 2593" o:spid="_x0000_s1271" style="position:absolute;left:34028;top:14513;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" fillcolor="#b2a1c7 [1943]" strokecolor="#3f3151 [1607]" strokeweight=".5pt">
                    <v:shadow on="t" color="black" opacity="26214f" origin="-.5,-.5" offset=".74836mm,.74836mm"/>
                  </v:oval>
                  <v:oval id="楕円 2594" o:spid="_x0000_s1272" style="position:absolute;left:34559;top:14557;width:519;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" fillcolor="#00b0f0" strokecolor="#3f3151 [1607]" strokeweight=".5pt">
                    <v:shadow on="t" color="black" opacity="26214f" origin="-.5,-.5" offset=".74836mm,.74836mm"/>
                  </v:oval>
                  <v:oval id="楕円 2595" o:spid="_x0000_s1273" style="position:absolute;left:35094;top:14627;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" fillcolor="#b2a1c7 [1943]" strokecolor="#3f3151 [1607]" strokeweight=".5pt">
                    <v:shadow on="t" color="black" opacity="26214f" origin="-.5,-.5" offset=".74836mm,.74836mm"/>
                  </v:oval>
                  <v:oval id="楕円 2596" o:spid="_x0000_s1274" style="position:absolute;left:35612;top:14597;width:518;height:5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" fillcolor="#f6f" strokecolor="#3f3151 [1607]" strokeweight=".5pt">
                    <v:shadow on="t" color="black" opacity="26214f" origin="-.5,-.5" offset=".74836mm,.74836mm"/>
                  </v:oval>
                </v:group>
                <v:shape id="テキスト ボックス 2597" o:spid="_x0000_s1275" type="#_x0000_t202" style="position:absolute;left:17754;top:13587;width:9214;height:13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" filled="f" stroked="f" strokeweight=".5pt">
                  <v:textbox style="mso-fit-shape-to-text:t" inset="0,0,0,0">
                    <w:txbxContent>
                      <w:p w14:paraId="245B7F5D"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昔の街並み・資料館</w:t>
                        </w:r>
                      </w:p>
                    </w:txbxContent>
                  </v:textbox>
                </v:shape>
                <v:shape id="テキスト ボックス 2598" o:spid="_x0000_s1276" type="#_x0000_t202" style="position:absolute;left:6775;top:20557;width:8198;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" filled="f" stroked="f" strokeweight=".5pt">
                  <v:textbox style="mso-fit-shape-to-text:t" inset="0,0,0,0">
                    <w:txbxContent>
                      <w:p w14:paraId="46F94BAD"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川に関する記念碑</w:t>
                        </w:r>
                      </w:p>
                    </w:txbxContent>
                  </v:textbox>
                </v:shape>
                <v:shape id="テキスト ボックス 2599" o:spid="_x0000_s1277" type="#_x0000_t202" style="position:absolute;left:16420;top:7316;width:5150;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" filled="f" stroked="f" strokeweight=".5pt">
                  <v:textbox style="mso-fit-shape-to-text:t" inset="0,0,0,0">
                    <w:txbxContent>
                      <w:p w14:paraId="75F274A4"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並木・緑道</w:t>
                        </w:r>
                      </w:p>
                    </w:txbxContent>
                  </v:textbox>
                </v:shape>
                <v:shape id="テキスト ボックス 2600" o:spid="_x0000_s1278" type="#_x0000_t202" style="position:absolute;left:1394;top:7316;width:5150;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" filled="f" stroked="f" strokeweight=".5pt">
                  <v:textbox style="mso-fit-shape-to-text:t" inset="0,0,0,0">
                    <w:txbxContent>
                      <w:p w14:paraId="2F1DAE03"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公園・緑地</w:t>
                        </w:r>
                      </w:p>
                    </w:txbxContent>
                  </v:textbox>
                </v:shape>
                <v:shape id="テキスト ボックス 2601" o:spid="_x0000_s1279" type="#_x0000_t202" style="position:absolute;left:16202;top:4072;width:6165;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" filled="f" stroked="f" strokeweight=".5pt">
                  <v:textbox style="mso-fit-shape-to-text:t" inset="0,0,0,0">
                    <w:txbxContent>
                      <w:p w14:paraId="2180FC9A" w14:textId="77777777" w:rsidR="003D4378" w:rsidRPr="006F2C41" w:rsidRDefault="003D4378" w:rsidP="00A478E2">
                        <w:pPr>
                          <w:snapToGrid w:val="0"/>
                          <w:rPr>
                            <w:rFonts w:asciiTheme="majorEastAsia" w:eastAsiaTheme="majorEastAsia" w:hAnsiTheme="majorEastAsia"/>
                            <w:sz w:val="16"/>
                            <w:szCs w:val="16"/>
                          </w:rPr>
                        </w:pPr>
                        <w:r w:rsidRPr="006F2C41">
                          <w:rPr>
                            <w:rFonts w:asciiTheme="majorEastAsia" w:eastAsiaTheme="majorEastAsia" w:hAnsiTheme="majorEastAsia" w:hint="eastAsia"/>
                            <w:sz w:val="16"/>
                            <w:szCs w:val="16"/>
                          </w:rPr>
                          <w:t>せせらぎ水路</w:t>
                        </w:r>
                      </w:p>
                    </w:txbxContent>
                  </v:textbox>
                </v:shape>
                <v:rect id="正方形/長方形 2602" o:spid="_x0000_s1280" style="position:absolute;left:13668;top:17356;width:1048;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" fillcolor="#bfbfbf [2412]" strokecolor="black [3213]" strokeweight=".5pt"/>
                <v:line id="直線コネクタ 2603" o:spid="_x0000_s1281" style="position:absolute;visibility:visible;mso-wrap-style:square" from="13668,17485" to="14716,17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" strokecolor="black [3213]" strokeweight=".5pt"/>
                <v:line id="直線コネクタ 2604" o:spid="_x0000_s1282" style="position:absolute;visibility:visible;mso-wrap-style:square" from="13668,17650" to="14716,17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" strokecolor="black [3213]" strokeweight=".5pt"/>
                <v:shape id="テキスト ボックス 2605" o:spid="_x0000_s1283" type="#_x0000_t202" style="position:absolute;left:10596;top:15125;width:4133;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" filled="f" stroked="f" strokeweight=".5pt">
                  <v:textbox style="mso-fit-shape-to-text:t" inset="0,0,0,0">
                    <w:txbxContent>
                      <w:p w14:paraId="5509101C" w14:textId="77777777" w:rsidR="003D4378" w:rsidRPr="002E050F" w:rsidRDefault="003D4378" w:rsidP="00A478E2">
                        <w:pPr>
                          <w:snapToGrid w:val="0"/>
                          <w:rPr>
                            <w:rFonts w:asciiTheme="majorEastAsia" w:eastAsiaTheme="majorEastAsia" w:hAnsiTheme="majorEastAsia"/>
                            <w:sz w:val="16"/>
                            <w:szCs w:val="16"/>
                          </w:rPr>
                        </w:pPr>
                        <w:r>
                          <w:rPr>
                            <w:rFonts w:asciiTheme="majorEastAsia" w:eastAsiaTheme="majorEastAsia" w:hAnsiTheme="majorEastAsia" w:hint="eastAsia"/>
                            <w:sz w:val="16"/>
                            <w:szCs w:val="16"/>
                          </w:rPr>
                          <w:t>親水施設</w:t>
                        </w:r>
                      </w:p>
                    </w:txbxContent>
                  </v:textbox>
                </v:shape>
                <v:shape id="テキスト ボックス 2606" o:spid="_x0000_s1284" type="#_x0000_t202" style="position:absolute;left:7042;top:1130;width:29280;height:17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" filled="f" stroked="f" strokeweight=".5pt">
                  <v:textbox style="mso-fit-shape-to-text:t" inset="0,0,0,0">
                    <w:txbxContent>
                      <w:p w14:paraId="5E41A1C2" w14:textId="77777777" w:rsidR="003D4378" w:rsidRPr="006F2C41" w:rsidRDefault="003D4378" w:rsidP="00A478E2">
                        <w:pPr>
                          <w:snapToGrid w:val="0"/>
                          <w:rPr>
                            <w:rFonts w:asciiTheme="majorEastAsia" w:eastAsiaTheme="majorEastAsia" w:hAnsiTheme="majorEastAsia"/>
                            <w:sz w:val="20"/>
                            <w:szCs w:val="20"/>
                          </w:rPr>
                        </w:pPr>
                        <w:r w:rsidRPr="006F2C41">
                          <w:rPr>
                            <w:rFonts w:asciiTheme="majorEastAsia" w:eastAsiaTheme="majorEastAsia" w:hAnsiTheme="majorEastAsia" w:hint="eastAsia"/>
                            <w:sz w:val="20"/>
                            <w:szCs w:val="20"/>
                          </w:rPr>
                          <w:t>水辺の歴史・自然をめぐるコース（</w:t>
                        </w:r>
                        <w:r w:rsidRPr="006F2C41">
                          <w:rPr>
                            <w:rFonts w:asciiTheme="majorEastAsia" w:eastAsiaTheme="majorEastAsia" w:hAnsiTheme="majorEastAsia" w:hint="eastAsia"/>
                            <w:sz w:val="20"/>
                            <w:szCs w:val="20"/>
                          </w:rPr>
                          <w:t>○○エリア版）</w:t>
                        </w:r>
                      </w:p>
                    </w:txbxContent>
                  </v:textbox>
                </v:shape>
                <v:shape id="フリーフォーム: 図形 2607" o:spid="_x0000_s1285" style="position:absolute;left:1431;top:1908;width:5089;height:0;visibility:visible;mso-wrap-style:square;v-text-anchor:middle" coordsize="508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" path="m,l508883,e" filled="f" strokecolor="red" strokeweight="2.25pt">
                  <v:path arrowok="t" o:connecttype="custom" o:connectlocs="0,0;508883,0" o:connectangles="0,0"/>
                </v:shape>
                <v:shape id="テキスト ボックス 2608" o:spid="_x0000_s1286" type="#_x0000_t202" style="position:absolute;left:24269;top:6322;width:3117;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" filled="f" stroked="f" strokeweight=".5pt">
                  <v:textbox style="mso-fit-shape-to-text:t" inset="0,0,0,0">
                    <w:txbxContent>
                      <w:p w14:paraId="49C8372E" w14:textId="77777777" w:rsidR="003D4378" w:rsidRPr="006F2C41" w:rsidRDefault="003D4378" w:rsidP="00A478E2">
                        <w:pPr>
                          <w:snapToGrid w:val="0"/>
                          <w:rPr>
                            <w:rFonts w:asciiTheme="majorEastAsia" w:eastAsiaTheme="majorEastAsia" w:hAnsiTheme="majorEastAsia"/>
                            <w:b/>
                            <w:bCs/>
                            <w:color w:val="0070C0"/>
                            <w:sz w:val="16"/>
                            <w:szCs w:val="16"/>
                          </w:rPr>
                        </w:pPr>
                        <w:r w:rsidRPr="006F2C41">
                          <w:rPr>
                            <w:rFonts w:asciiTheme="majorEastAsia" w:eastAsiaTheme="majorEastAsia" w:hAnsiTheme="majorEastAsia" w:hint="eastAsia"/>
                            <w:b/>
                            <w:bCs/>
                            <w:color w:val="0070C0"/>
                            <w:sz w:val="16"/>
                            <w:szCs w:val="16"/>
                          </w:rPr>
                          <w:t>○△川</w:t>
                        </w:r>
                      </w:p>
                    </w:txbxContent>
                  </v:textbox>
                </v:shape>
                <v:shape id="テキスト ボックス 2609" o:spid="_x0000_s1287" type="#_x0000_t202" style="position:absolute;left:27622;top:17417;width:4147;height:1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" filled="f" stroked="f" strokeweight=".5pt">
                  <v:textbox style="mso-fit-shape-to-text:t" inset="0,0,0,0">
                    <w:txbxContent>
                      <w:p w14:paraId="273928EE" w14:textId="77777777" w:rsidR="003D4378" w:rsidRPr="006F2C41" w:rsidRDefault="003D4378" w:rsidP="00A478E2">
                        <w:pPr>
                          <w:snapToGrid w:val="0"/>
                          <w:rPr>
                            <w:rFonts w:asciiTheme="majorEastAsia" w:eastAsiaTheme="majorEastAsia" w:hAnsiTheme="majorEastAsia"/>
                            <w:b/>
                            <w:bCs/>
                            <w:color w:val="0070C0"/>
                            <w:sz w:val="16"/>
                            <w:szCs w:val="16"/>
                          </w:rPr>
                        </w:pPr>
                        <w:r>
                          <w:rPr>
                            <w:rFonts w:asciiTheme="majorEastAsia" w:eastAsiaTheme="majorEastAsia" w:hAnsiTheme="majorEastAsia" w:hint="eastAsia"/>
                            <w:b/>
                            <w:bCs/>
                            <w:color w:val="0070C0"/>
                            <w:sz w:val="16"/>
                            <w:szCs w:val="16"/>
                          </w:rPr>
                          <w:t>□</w:t>
                        </w:r>
                        <w:r w:rsidRPr="006F2C41">
                          <w:rPr>
                            <w:rFonts w:asciiTheme="majorEastAsia" w:eastAsiaTheme="majorEastAsia" w:hAnsiTheme="majorEastAsia" w:hint="eastAsia"/>
                            <w:b/>
                            <w:bCs/>
                            <w:color w:val="0070C0"/>
                            <w:sz w:val="16"/>
                            <w:szCs w:val="16"/>
                          </w:rPr>
                          <w:t>○△川</w:t>
                        </w:r>
                      </w:p>
                    </w:txbxContent>
                  </v:textbox>
                </v:shape>
                <v:shape id="テキスト ボックス 2610" o:spid="_x0000_s1288" type="#_x0000_t202" style="position:absolute;left:30137;top:7409;width:6166;height:23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" filled="f" stroked="f" strokeweight=".5pt">
                  <v:textbox style="mso-fit-shape-to-text:t" inset="0,0,0,0">
                    <w:txbxContent>
                      <w:p w14:paraId="04D881BC" w14:textId="77777777" w:rsidR="003D4378" w:rsidRDefault="003D4378" w:rsidP="00A478E2">
                        <w:pPr>
                          <w:snapToGrid w:val="0"/>
                          <w:spacing w:line="18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統一感がある</w:t>
                        </w:r>
                      </w:p>
                      <w:p w14:paraId="00F5CADD" w14:textId="77777777" w:rsidR="003D4378" w:rsidRPr="002E050F" w:rsidRDefault="003D4378" w:rsidP="00A478E2">
                        <w:pPr>
                          <w:snapToGrid w:val="0"/>
                          <w:spacing w:line="18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サインボード</w:t>
                        </w:r>
                      </w:p>
                    </w:txbxContent>
                  </v:textbox>
                </v:shape>
                <v:group id="グループ化 2611" o:spid="_x0000_s1289" style="position:absolute;left:3103;top:15347;width:720;height:1097" coordorigin="30585,14090" coordsize="720,1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">
                  <v:rect id="正方形/長方形 2612" o:spid="_x0000_s1290" style="position:absolute;left:30585;top:14090;width:720;height: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" fillcolor="white [3212]" strokecolor="black [3213]" strokeweight=".5pt"/>
                  <v:rect id="正方形/長方形 2613" o:spid="_x0000_s1291" style="position:absolute;left:30884;top:14630;width:108;height: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" fillcolor="white [3212]" strokecolor="black [3213]" strokeweight=".5pt"/>
                </v:group>
              </v:group>
            </w:pict>
          </mc:Fallback>
        </mc:AlternateContent>
      </w:r>
    </w:p>
    <w:p w14:paraId="5C36742A" w14:textId="0D065C8C" w:rsidR="00DF2AAB" w:rsidRDefault="00DF2AAB" w:rsidP="00A478E2">
      <w:pPr>
        <w:widowControl/>
        <w:jc w:val="left"/>
      </w:pPr>
    </w:p>
    <w:p w14:paraId="23A95D71" w14:textId="0FB30AC0" w:rsidR="00DF2AAB" w:rsidRDefault="00DF2AAB" w:rsidP="00A478E2">
      <w:pPr>
        <w:widowControl/>
        <w:jc w:val="left"/>
      </w:pPr>
    </w:p>
    <w:p w14:paraId="552DDF8E" w14:textId="1B2716C8" w:rsidR="00DF2AAB" w:rsidRDefault="00DF2AAB" w:rsidP="00A478E2">
      <w:pPr>
        <w:widowControl/>
        <w:jc w:val="left"/>
      </w:pPr>
    </w:p>
    <w:p w14:paraId="2A1E1818" w14:textId="1D01AC40" w:rsidR="00DF2AAB" w:rsidRDefault="00DF2AAB" w:rsidP="00A478E2">
      <w:pPr>
        <w:widowControl/>
        <w:jc w:val="left"/>
      </w:pPr>
    </w:p>
    <w:p w14:paraId="12846572" w14:textId="227CDFD6" w:rsidR="00A478E2" w:rsidRDefault="00A53B5E" w:rsidP="00A478E2">
      <w:pPr>
        <w:widowControl/>
        <w:jc w:val="left"/>
      </w:pPr>
      <w:r>
        <w:rPr>
          <w:noProof/>
        </w:rPr>
        <mc:AlternateContent>
          <mc:Choice Requires="wps">
            <w:drawing>
              <wp:anchor distT="0" distB="0" distL="114300" distR="114300" simplePos="0" relativeHeight="251915776" behindDoc="0" locked="0" layoutInCell="1" allowOverlap="1" wp14:anchorId="237D18DE" wp14:editId="029A98D1">
                <wp:simplePos x="0" y="0"/>
                <wp:positionH relativeFrom="column">
                  <wp:posOffset>3801745</wp:posOffset>
                </wp:positionH>
                <wp:positionV relativeFrom="paragraph">
                  <wp:posOffset>213360</wp:posOffset>
                </wp:positionV>
                <wp:extent cx="1979930" cy="324000"/>
                <wp:effectExtent l="0" t="0" r="0" b="0"/>
                <wp:wrapNone/>
                <wp:docPr id="2614" name="テキスト ボックス 85"/>
                <wp:cNvGraphicFramePr/>
                <a:graphic xmlns:a="http://schemas.openxmlformats.org/drawingml/2006/main">
                  <a:graphicData uri="http://schemas.microsoft.com/office/word/2010/wordprocessingShape">
                    <wps:wsp>
                      <wps:cNvSpPr txBox="1"/>
                      <wps:spPr>
                        <a:xfrm>
                          <a:off x="0" y="0"/>
                          <a:ext cx="1979930" cy="324000"/>
                        </a:xfrm>
                        <a:prstGeom prst="rect">
                          <a:avLst/>
                        </a:prstGeom>
                        <a:noFill/>
                      </wps:spPr>
                      <wps:txbx>
                        <w:txbxContent>
                          <w:p w14:paraId="3493B5C8" w14:textId="5B37DA3B" w:rsidR="003D4378" w:rsidRPr="00A53B5E" w:rsidRDefault="003D4378" w:rsidP="00A53B5E">
                            <w:pPr>
                              <w:autoSpaceDE w:val="0"/>
                              <w:autoSpaceDN w:val="0"/>
                              <w:snapToGrid w:val="0"/>
                              <w:spacing w:line="220" w:lineRule="exact"/>
                              <w:rPr>
                                <w:rFonts w:cstheme="minorBidi"/>
                                <w:color w:val="000000" w:themeColor="text1"/>
                                <w:kern w:val="24"/>
                                <w:sz w:val="16"/>
                                <w:szCs w:val="16"/>
                              </w:rPr>
                            </w:pPr>
                            <w:r w:rsidRPr="00A53B5E">
                              <w:rPr>
                                <w:rFonts w:cstheme="minorBidi"/>
                                <w:color w:val="000000" w:themeColor="text1"/>
                                <w:kern w:val="24"/>
                                <w:sz w:val="16"/>
                                <w:szCs w:val="16"/>
                              </w:rPr>
                              <w:t>長瀬川　川・まち</w:t>
                            </w:r>
                            <w:r w:rsidRPr="00A53B5E">
                              <w:rPr>
                                <w:rFonts w:cstheme="minorBidi"/>
                                <w:color w:val="000000" w:themeColor="text1"/>
                                <w:kern w:val="24"/>
                                <w:sz w:val="16"/>
                                <w:szCs w:val="16"/>
                              </w:rPr>
                              <w:t xml:space="preserve"> </w:t>
                            </w:r>
                            <w:r w:rsidRPr="00A53B5E">
                              <w:rPr>
                                <w:rFonts w:cstheme="minorBidi"/>
                                <w:color w:val="000000" w:themeColor="text1"/>
                                <w:kern w:val="24"/>
                                <w:sz w:val="16"/>
                                <w:szCs w:val="16"/>
                              </w:rPr>
                              <w:t>あるき</w:t>
                            </w:r>
                          </w:p>
                          <w:p w14:paraId="21B18D34" w14:textId="74456C00" w:rsidR="003D4378" w:rsidRPr="00A53B5E" w:rsidRDefault="003D4378" w:rsidP="00A53B5E">
                            <w:pPr>
                              <w:autoSpaceDE w:val="0"/>
                              <w:autoSpaceDN w:val="0"/>
                              <w:snapToGrid w:val="0"/>
                              <w:spacing w:line="220" w:lineRule="exact"/>
                              <w:rPr>
                                <w:rFonts w:cstheme="minorBidi"/>
                                <w:color w:val="000000" w:themeColor="text1"/>
                                <w:kern w:val="24"/>
                                <w:sz w:val="16"/>
                                <w:szCs w:val="16"/>
                              </w:rPr>
                            </w:pPr>
                            <w:r w:rsidRPr="00A53B5E">
                              <w:rPr>
                                <w:rFonts w:cstheme="minorBidi" w:hint="eastAsia"/>
                                <w:color w:val="000000" w:themeColor="text1"/>
                                <w:kern w:val="24"/>
                                <w:sz w:val="16"/>
                                <w:szCs w:val="16"/>
                              </w:rPr>
                              <w:t>出典：大阪府</w:t>
                            </w:r>
                            <w:r w:rsidRPr="00A53B5E">
                              <w:rPr>
                                <w:rFonts w:cstheme="minorBidi"/>
                                <w:color w:val="000000" w:themeColor="text1"/>
                                <w:kern w:val="24"/>
                                <w:sz w:val="16"/>
                                <w:szCs w:val="16"/>
                              </w:rPr>
                              <w:t>中部農と緑の総合</w:t>
                            </w:r>
                            <w:r w:rsidRPr="00A53B5E">
                              <w:rPr>
                                <w:rFonts w:cstheme="minorBidi" w:hint="eastAsia"/>
                                <w:color w:val="000000" w:themeColor="text1"/>
                                <w:kern w:val="24"/>
                                <w:sz w:val="16"/>
                                <w:szCs w:val="16"/>
                              </w:rPr>
                              <w:t>事務所</w:t>
                            </w:r>
                            <w:r w:rsidRPr="00A53B5E">
                              <w:rPr>
                                <w:rFonts w:cstheme="minorBidi" w:hint="eastAsia"/>
                                <w:color w:val="000000" w:themeColor="text1"/>
                                <w:kern w:val="24"/>
                                <w:sz w:val="16"/>
                                <w:szCs w:val="16"/>
                              </w:rPr>
                              <w:t>H</w:t>
                            </w:r>
                            <w:r w:rsidRPr="00A53B5E">
                              <w:rPr>
                                <w:rFonts w:cstheme="minorBidi"/>
                                <w:color w:val="000000" w:themeColor="text1"/>
                                <w:kern w:val="24"/>
                                <w:sz w:val="16"/>
                                <w:szCs w:val="16"/>
                              </w:rPr>
                              <w:t>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37D18DE" id="_x0000_s1292" type="#_x0000_t202" style="position:absolute;margin-left:299.35pt;margin-top:16.8pt;width:155.9pt;height:25.5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" filled="f" stroked="f">
                <v:textbox inset="0,0,0,0">
                  <w:txbxContent>
                    <w:p w14:paraId="3493B5C8" w14:textId="5B37DA3B" w:rsidR="003D4378" w:rsidRPr="00A53B5E" w:rsidRDefault="003D4378" w:rsidP="00A53B5E">
                      <w:pPr>
                        <w:autoSpaceDE w:val="0"/>
                        <w:autoSpaceDN w:val="0"/>
                        <w:snapToGrid w:val="0"/>
                        <w:spacing w:line="220" w:lineRule="exact"/>
                        <w:rPr>
                          <w:rFonts w:cstheme="minorBidi"/>
                          <w:color w:val="000000" w:themeColor="text1"/>
                          <w:kern w:val="24"/>
                          <w:sz w:val="16"/>
                          <w:szCs w:val="16"/>
                        </w:rPr>
                      </w:pPr>
                      <w:r w:rsidRPr="00A53B5E">
                        <w:rPr>
                          <w:rFonts w:cstheme="minorBidi"/>
                          <w:color w:val="000000" w:themeColor="text1"/>
                          <w:kern w:val="24"/>
                          <w:sz w:val="16"/>
                          <w:szCs w:val="16"/>
                        </w:rPr>
                        <w:t>長瀬川　川・まち</w:t>
                      </w:r>
                      <w:r w:rsidRPr="00A53B5E">
                        <w:rPr>
                          <w:rFonts w:cstheme="minorBidi"/>
                          <w:color w:val="000000" w:themeColor="text1"/>
                          <w:kern w:val="24"/>
                          <w:sz w:val="16"/>
                          <w:szCs w:val="16"/>
                        </w:rPr>
                        <w:t xml:space="preserve"> </w:t>
                      </w:r>
                      <w:r w:rsidRPr="00A53B5E">
                        <w:rPr>
                          <w:rFonts w:cstheme="minorBidi"/>
                          <w:color w:val="000000" w:themeColor="text1"/>
                          <w:kern w:val="24"/>
                          <w:sz w:val="16"/>
                          <w:szCs w:val="16"/>
                        </w:rPr>
                        <w:t>あるき</w:t>
                      </w:r>
                    </w:p>
                    <w:p w14:paraId="21B18D34" w14:textId="74456C00" w:rsidR="003D4378" w:rsidRPr="00A53B5E" w:rsidRDefault="003D4378" w:rsidP="00A53B5E">
                      <w:pPr>
                        <w:autoSpaceDE w:val="0"/>
                        <w:autoSpaceDN w:val="0"/>
                        <w:snapToGrid w:val="0"/>
                        <w:spacing w:line="220" w:lineRule="exact"/>
                        <w:rPr>
                          <w:rFonts w:cstheme="minorBidi"/>
                          <w:color w:val="000000" w:themeColor="text1"/>
                          <w:kern w:val="24"/>
                          <w:sz w:val="16"/>
                          <w:szCs w:val="16"/>
                        </w:rPr>
                      </w:pPr>
                      <w:r w:rsidRPr="00A53B5E">
                        <w:rPr>
                          <w:rFonts w:cstheme="minorBidi" w:hint="eastAsia"/>
                          <w:color w:val="000000" w:themeColor="text1"/>
                          <w:kern w:val="24"/>
                          <w:sz w:val="16"/>
                          <w:szCs w:val="16"/>
                        </w:rPr>
                        <w:t>出典：大阪府</w:t>
                      </w:r>
                      <w:r w:rsidRPr="00A53B5E">
                        <w:rPr>
                          <w:rFonts w:cstheme="minorBidi"/>
                          <w:color w:val="000000" w:themeColor="text1"/>
                          <w:kern w:val="24"/>
                          <w:sz w:val="16"/>
                          <w:szCs w:val="16"/>
                        </w:rPr>
                        <w:t>中部農と緑の総合</w:t>
                      </w:r>
                      <w:r w:rsidRPr="00A53B5E">
                        <w:rPr>
                          <w:rFonts w:cstheme="minorBidi" w:hint="eastAsia"/>
                          <w:color w:val="000000" w:themeColor="text1"/>
                          <w:kern w:val="24"/>
                          <w:sz w:val="16"/>
                          <w:szCs w:val="16"/>
                        </w:rPr>
                        <w:t>事務所</w:t>
                      </w:r>
                      <w:r w:rsidRPr="00A53B5E">
                        <w:rPr>
                          <w:rFonts w:cstheme="minorBidi" w:hint="eastAsia"/>
                          <w:color w:val="000000" w:themeColor="text1"/>
                          <w:kern w:val="24"/>
                          <w:sz w:val="16"/>
                          <w:szCs w:val="16"/>
                        </w:rPr>
                        <w:t>H</w:t>
                      </w:r>
                      <w:r w:rsidRPr="00A53B5E">
                        <w:rPr>
                          <w:rFonts w:cstheme="minorBidi"/>
                          <w:color w:val="000000" w:themeColor="text1"/>
                          <w:kern w:val="24"/>
                          <w:sz w:val="16"/>
                          <w:szCs w:val="16"/>
                        </w:rPr>
                        <w:t>P</w:t>
                      </w:r>
                    </w:p>
                  </w:txbxContent>
                </v:textbox>
              </v:shape>
            </w:pict>
          </mc:Fallback>
        </mc:AlternateContent>
      </w:r>
    </w:p>
    <w:p w14:paraId="7C347E9B" w14:textId="5680B3C1" w:rsidR="00A478E2" w:rsidRDefault="00A478E2" w:rsidP="00A478E2">
      <w:pPr>
        <w:widowControl/>
        <w:jc w:val="left"/>
      </w:pPr>
    </w:p>
    <w:p w14:paraId="04EA095B" w14:textId="3362C9F9" w:rsidR="00A478E2" w:rsidRDefault="00A478E2" w:rsidP="00A478E2">
      <w:pPr>
        <w:widowControl/>
        <w:jc w:val="left"/>
      </w:pPr>
    </w:p>
    <w:p w14:paraId="2175A414" w14:textId="712EDB6B" w:rsidR="00A478E2" w:rsidRDefault="00A478E2" w:rsidP="00A478E2">
      <w:pPr>
        <w:widowControl/>
        <w:jc w:val="left"/>
      </w:pPr>
    </w:p>
    <w:p w14:paraId="392459B3" w14:textId="488377A0" w:rsidR="00A478E2" w:rsidRDefault="00A478E2" w:rsidP="00A478E2">
      <w:pPr>
        <w:widowControl/>
        <w:jc w:val="left"/>
      </w:pPr>
    </w:p>
    <w:p w14:paraId="7BF03693" w14:textId="3AEFD36C" w:rsidR="00DF2AAB" w:rsidRDefault="00DF2AAB" w:rsidP="00A478E2">
      <w:pPr>
        <w:widowControl/>
        <w:jc w:val="left"/>
      </w:pPr>
    </w:p>
    <w:p w14:paraId="0075F022" w14:textId="61380354" w:rsidR="00425073" w:rsidRDefault="00A478E2" w:rsidP="00425073">
      <w:pPr>
        <w:pStyle w:val="aa"/>
      </w:pPr>
      <w:bookmarkStart w:id="41" w:name="_Ref88328788"/>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25</w:t>
      </w:r>
      <w:r w:rsidR="00D53657">
        <w:fldChar w:fldCharType="end"/>
      </w:r>
      <w:bookmarkEnd w:id="41"/>
      <w:r>
        <w:rPr>
          <w:rFonts w:hint="eastAsia"/>
        </w:rPr>
        <w:t xml:space="preserve">　モデルコース・イベントのイメージ</w:t>
      </w:r>
      <w:r w:rsidR="00A53B5E">
        <w:rPr>
          <w:rFonts w:hint="eastAsia"/>
        </w:rPr>
        <w:t>(</w:t>
      </w:r>
      <w:r w:rsidR="00A53B5E">
        <w:rPr>
          <w:rFonts w:hint="eastAsia"/>
        </w:rPr>
        <w:t>左</w:t>
      </w:r>
      <w:r w:rsidR="00A53B5E">
        <w:rPr>
          <w:rFonts w:hint="eastAsia"/>
        </w:rPr>
        <w:t>)</w:t>
      </w:r>
      <w:r w:rsidR="00A53B5E">
        <w:rPr>
          <w:rFonts w:hint="eastAsia"/>
        </w:rPr>
        <w:t>と取組</w:t>
      </w:r>
      <w:r w:rsidR="003F3D66">
        <w:rPr>
          <w:rFonts w:hint="eastAsia"/>
        </w:rPr>
        <w:t>事例</w:t>
      </w:r>
      <w:r w:rsidR="00A53B5E">
        <w:rPr>
          <w:rFonts w:hint="eastAsia"/>
        </w:rPr>
        <w:t>(</w:t>
      </w:r>
      <w:r w:rsidR="00A53B5E">
        <w:rPr>
          <w:rFonts w:hint="eastAsia"/>
        </w:rPr>
        <w:t>右</w:t>
      </w:r>
      <w:r w:rsidR="00A53B5E">
        <w:rPr>
          <w:rFonts w:hint="eastAsia"/>
        </w:rPr>
        <w:t>)</w:t>
      </w:r>
    </w:p>
    <w:p w14:paraId="3E24C660" w14:textId="0AABEB7E" w:rsidR="00A478E2" w:rsidRDefault="00A478E2" w:rsidP="00425073">
      <w:r>
        <w:br w:type="page"/>
      </w:r>
    </w:p>
    <w:p w14:paraId="23DB3342" w14:textId="77777777" w:rsidR="00A478E2" w:rsidRDefault="00A478E2" w:rsidP="00A478E2">
      <w:pPr>
        <w:pStyle w:val="2"/>
      </w:pPr>
      <w:r>
        <w:rPr>
          <w:rFonts w:hint="eastAsia"/>
        </w:rPr>
        <w:lastRenderedPageBreak/>
        <w:t>情報共有･情報発信の強化に係わる取組</w:t>
      </w:r>
    </w:p>
    <w:p w14:paraId="2B4A3169" w14:textId="28E350F9" w:rsidR="00A478E2" w:rsidRDefault="00A478E2" w:rsidP="00A478E2">
      <w:pPr>
        <w:pStyle w:val="af6"/>
        <w:ind w:left="105" w:firstLine="210"/>
      </w:pPr>
      <w:r>
        <w:rPr>
          <w:rFonts w:hint="eastAsia"/>
        </w:rPr>
        <w:t>「水質の保全・水量の確保」「河川の景観・生活環境の改善」「水辺空間の利活用の促進」の各施策を実施するにあたっては、一部の団体や地域、行政だけの取組とならないよう、</w:t>
      </w:r>
      <w:r w:rsidRPr="00BB3D76">
        <w:rPr>
          <w:rFonts w:hint="eastAsia"/>
        </w:rPr>
        <w:t>ＮＰＯ等との情報共有</w:t>
      </w:r>
      <w:r>
        <w:rPr>
          <w:rFonts w:hint="eastAsia"/>
        </w:rPr>
        <w:t>、</w:t>
      </w:r>
      <w:r w:rsidR="00580B9C">
        <w:rPr>
          <w:rFonts w:hint="eastAsia"/>
        </w:rPr>
        <w:t>流域</w:t>
      </w:r>
      <w:r w:rsidRPr="00BB3D76">
        <w:rPr>
          <w:rFonts w:hint="eastAsia"/>
        </w:rPr>
        <w:t>住民への情報発信を</w:t>
      </w:r>
      <w:r>
        <w:rPr>
          <w:rFonts w:hint="eastAsia"/>
        </w:rPr>
        <w:t>強化し、寝屋川流域全体の取組へ繋げていくこととする。</w:t>
      </w:r>
    </w:p>
    <w:p w14:paraId="58565918" w14:textId="77777777" w:rsidR="00A478E2" w:rsidRDefault="00A478E2" w:rsidP="00A478E2">
      <w:pPr>
        <w:pStyle w:val="af6"/>
        <w:ind w:left="105" w:firstLine="210"/>
      </w:pPr>
      <w:r>
        <w:rPr>
          <w:rFonts w:hint="eastAsia"/>
        </w:rPr>
        <w:t>なお、情報発信先には、世代や寝屋川流域の水環境に対する興味</w:t>
      </w:r>
      <w:r>
        <w:rPr>
          <w:rFonts w:hint="eastAsia"/>
        </w:rPr>
        <w:t>(</w:t>
      </w:r>
      <w:r>
        <w:rPr>
          <w:rFonts w:hint="eastAsia"/>
        </w:rPr>
        <w:t>意識</w:t>
      </w:r>
      <w:r>
        <w:rPr>
          <w:rFonts w:hint="eastAsia"/>
        </w:rPr>
        <w:t>)</w:t>
      </w:r>
      <w:r>
        <w:rPr>
          <w:rFonts w:hint="eastAsia"/>
        </w:rPr>
        <w:t>の違いがあるため、｢誰に｣、｢何を｣伝えるのかを明確にし、必要な情報を効率的･効果的に伝えられる方法を選択する。</w:t>
      </w:r>
    </w:p>
    <w:p w14:paraId="03A4C04B" w14:textId="38142F82" w:rsidR="00A478E2" w:rsidRDefault="00A478E2" w:rsidP="00A478E2">
      <w:pPr>
        <w:pStyle w:val="27"/>
      </w:pPr>
      <w:r>
        <w:rPr>
          <w:rFonts w:hint="eastAsia"/>
        </w:rPr>
        <w:t>情報共有･情報発信の強化のための取組を</w:t>
      </w:r>
      <w:r w:rsidR="006D59D4" w:rsidRPr="006D59D4">
        <w:rPr>
          <w:rFonts w:ascii="Arial" w:eastAsia="ＭＳ ゴシック" w:hAnsi="Arial" w:cs="Arial"/>
        </w:rPr>
        <w:fldChar w:fldCharType="begin"/>
      </w:r>
      <w:r w:rsidR="006D59D4" w:rsidRPr="006D59D4">
        <w:rPr>
          <w:rFonts w:ascii="Arial" w:eastAsia="ＭＳ ゴシック" w:hAnsi="Arial" w:cs="Arial"/>
        </w:rPr>
        <w:instrText xml:space="preserve"> REF _Ref88156348 \h  \* MERGEFORMAT </w:instrText>
      </w:r>
      <w:r w:rsidR="006D59D4" w:rsidRPr="006D59D4">
        <w:rPr>
          <w:rFonts w:ascii="Arial" w:eastAsia="ＭＳ ゴシック" w:hAnsi="Arial" w:cs="Arial"/>
        </w:rPr>
      </w:r>
      <w:r w:rsidR="006D59D4" w:rsidRPr="006D59D4">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5.10</w:t>
      </w:r>
      <w:r w:rsidR="006D59D4" w:rsidRPr="006D59D4">
        <w:rPr>
          <w:rFonts w:ascii="Arial" w:eastAsia="ＭＳ ゴシック" w:hAnsi="Arial" w:cs="Arial"/>
        </w:rPr>
        <w:fldChar w:fldCharType="end"/>
      </w:r>
      <w:r>
        <w:rPr>
          <w:rFonts w:hint="eastAsia"/>
        </w:rPr>
        <w:t>に示す。</w:t>
      </w:r>
    </w:p>
    <w:p w14:paraId="6271B72A" w14:textId="77777777" w:rsidR="00A478E2" w:rsidRPr="00C717C0" w:rsidRDefault="00A478E2" w:rsidP="00A478E2"/>
    <w:p w14:paraId="3F8CAFC2" w14:textId="5A4EB60C" w:rsidR="00A478E2" w:rsidRDefault="00A478E2" w:rsidP="00A478E2">
      <w:pPr>
        <w:pStyle w:val="aa"/>
      </w:pPr>
      <w:bookmarkStart w:id="42" w:name="_Ref88156348"/>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10</w:t>
      </w:r>
      <w:r w:rsidR="0075779B">
        <w:fldChar w:fldCharType="end"/>
      </w:r>
      <w:bookmarkEnd w:id="42"/>
      <w:r>
        <w:rPr>
          <w:rFonts w:hint="eastAsia"/>
        </w:rPr>
        <w:t xml:space="preserve">　情報共有･情報発信の強化ための取組</w:t>
      </w:r>
    </w:p>
    <w:tbl>
      <w:tblPr>
        <w:tblStyle w:val="af1"/>
        <w:tblW w:w="0" w:type="auto"/>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1247"/>
        <w:gridCol w:w="437"/>
        <w:gridCol w:w="1886"/>
        <w:gridCol w:w="3142"/>
        <w:gridCol w:w="420"/>
        <w:gridCol w:w="420"/>
        <w:gridCol w:w="420"/>
        <w:gridCol w:w="1079"/>
      </w:tblGrid>
      <w:tr w:rsidR="00A478E2" w:rsidRPr="00E40764" w14:paraId="3790DAF8" w14:textId="77777777" w:rsidTr="003D4378">
        <w:tc>
          <w:tcPr>
            <w:tcW w:w="1250" w:type="dxa"/>
            <w:vMerge w:val="restart"/>
            <w:tcBorders>
              <w:top w:val="single" w:sz="8" w:space="0" w:color="auto"/>
            </w:tcBorders>
            <w:shd w:val="clear" w:color="auto" w:fill="D9D9D9" w:themeFill="background1" w:themeFillShade="D9"/>
            <w:vAlign w:val="center"/>
          </w:tcPr>
          <w:p w14:paraId="133F75BA" w14:textId="77777777" w:rsidR="00A478E2" w:rsidRPr="00E40764" w:rsidRDefault="00A478E2" w:rsidP="003D4378">
            <w:pPr>
              <w:spacing w:line="300" w:lineRule="exact"/>
              <w:jc w:val="center"/>
              <w:rPr>
                <w:sz w:val="18"/>
                <w:szCs w:val="18"/>
              </w:rPr>
            </w:pPr>
            <w:r w:rsidRPr="00E40764">
              <w:rPr>
                <w:rFonts w:hint="eastAsia"/>
                <w:sz w:val="18"/>
                <w:szCs w:val="18"/>
              </w:rPr>
              <w:t>項目</w:t>
            </w:r>
          </w:p>
        </w:tc>
        <w:tc>
          <w:tcPr>
            <w:tcW w:w="420" w:type="dxa"/>
            <w:vMerge w:val="restart"/>
            <w:tcBorders>
              <w:top w:val="single" w:sz="8" w:space="0" w:color="auto"/>
            </w:tcBorders>
            <w:shd w:val="clear" w:color="auto" w:fill="D9D9D9" w:themeFill="background1" w:themeFillShade="D9"/>
            <w:vAlign w:val="center"/>
          </w:tcPr>
          <w:p w14:paraId="049428A8" w14:textId="77777777" w:rsidR="00A478E2" w:rsidRDefault="00A478E2" w:rsidP="003D4378">
            <w:pPr>
              <w:spacing w:line="300" w:lineRule="exact"/>
              <w:jc w:val="center"/>
              <w:rPr>
                <w:sz w:val="18"/>
                <w:szCs w:val="18"/>
              </w:rPr>
            </w:pPr>
            <w:r>
              <w:rPr>
                <w:rFonts w:hint="eastAsia"/>
                <w:sz w:val="18"/>
                <w:szCs w:val="18"/>
              </w:rPr>
              <w:t>№</w:t>
            </w:r>
          </w:p>
        </w:tc>
        <w:tc>
          <w:tcPr>
            <w:tcW w:w="1890" w:type="dxa"/>
            <w:vMerge w:val="restart"/>
            <w:tcBorders>
              <w:top w:val="single" w:sz="8" w:space="0" w:color="auto"/>
            </w:tcBorders>
            <w:shd w:val="clear" w:color="auto" w:fill="D9D9D9" w:themeFill="background1" w:themeFillShade="D9"/>
            <w:vAlign w:val="center"/>
          </w:tcPr>
          <w:p w14:paraId="42E85E77" w14:textId="77777777" w:rsidR="00A478E2" w:rsidRPr="00E40764" w:rsidRDefault="00A478E2" w:rsidP="003D4378">
            <w:pPr>
              <w:spacing w:line="300" w:lineRule="exact"/>
              <w:jc w:val="center"/>
              <w:rPr>
                <w:sz w:val="18"/>
                <w:szCs w:val="18"/>
              </w:rPr>
            </w:pPr>
            <w:r>
              <w:rPr>
                <w:rFonts w:hint="eastAsia"/>
                <w:sz w:val="18"/>
                <w:szCs w:val="18"/>
              </w:rPr>
              <w:t>取組メニュー</w:t>
            </w:r>
          </w:p>
        </w:tc>
        <w:tc>
          <w:tcPr>
            <w:tcW w:w="3150" w:type="dxa"/>
            <w:vMerge w:val="restart"/>
            <w:tcBorders>
              <w:top w:val="single" w:sz="8" w:space="0" w:color="auto"/>
            </w:tcBorders>
            <w:shd w:val="clear" w:color="auto" w:fill="D9D9D9" w:themeFill="background1" w:themeFillShade="D9"/>
            <w:vAlign w:val="center"/>
          </w:tcPr>
          <w:p w14:paraId="677CE63A" w14:textId="77777777" w:rsidR="00A478E2" w:rsidRDefault="00A478E2" w:rsidP="003D4378">
            <w:pPr>
              <w:spacing w:line="300" w:lineRule="exact"/>
              <w:jc w:val="center"/>
              <w:rPr>
                <w:sz w:val="18"/>
                <w:szCs w:val="18"/>
              </w:rPr>
            </w:pPr>
            <w:r>
              <w:rPr>
                <w:rFonts w:hint="eastAsia"/>
                <w:sz w:val="18"/>
                <w:szCs w:val="18"/>
              </w:rPr>
              <w:t>取組の概要</w:t>
            </w:r>
          </w:p>
        </w:tc>
        <w:tc>
          <w:tcPr>
            <w:tcW w:w="2341" w:type="dxa"/>
            <w:gridSpan w:val="4"/>
            <w:tcBorders>
              <w:top w:val="single" w:sz="8" w:space="0" w:color="auto"/>
              <w:bottom w:val="single" w:sz="4" w:space="0" w:color="auto"/>
            </w:tcBorders>
            <w:shd w:val="clear" w:color="auto" w:fill="D9D9D9" w:themeFill="background1" w:themeFillShade="D9"/>
            <w:vAlign w:val="center"/>
          </w:tcPr>
          <w:p w14:paraId="3D992799" w14:textId="77777777" w:rsidR="00A478E2" w:rsidRDefault="00A478E2" w:rsidP="003D4378">
            <w:pPr>
              <w:spacing w:line="300" w:lineRule="exact"/>
              <w:jc w:val="center"/>
              <w:rPr>
                <w:sz w:val="18"/>
                <w:szCs w:val="18"/>
              </w:rPr>
            </w:pPr>
            <w:r>
              <w:rPr>
                <w:rFonts w:hint="eastAsia"/>
                <w:sz w:val="18"/>
                <w:szCs w:val="18"/>
              </w:rPr>
              <w:t>実施主体</w:t>
            </w:r>
          </w:p>
        </w:tc>
      </w:tr>
      <w:tr w:rsidR="00A478E2" w:rsidRPr="00E40764" w14:paraId="7384CEA1" w14:textId="77777777" w:rsidTr="003D4378">
        <w:tc>
          <w:tcPr>
            <w:tcW w:w="1250" w:type="dxa"/>
            <w:vMerge/>
          </w:tcPr>
          <w:p w14:paraId="4B2D3363" w14:textId="77777777" w:rsidR="00A478E2" w:rsidRPr="00E40764" w:rsidRDefault="00A478E2" w:rsidP="003D4378">
            <w:pPr>
              <w:spacing w:line="240" w:lineRule="exact"/>
              <w:rPr>
                <w:sz w:val="18"/>
                <w:szCs w:val="18"/>
              </w:rPr>
            </w:pPr>
          </w:p>
        </w:tc>
        <w:tc>
          <w:tcPr>
            <w:tcW w:w="420" w:type="dxa"/>
            <w:vMerge/>
          </w:tcPr>
          <w:p w14:paraId="201927E5" w14:textId="77777777" w:rsidR="00A478E2" w:rsidRPr="00C569CC" w:rsidRDefault="00A478E2" w:rsidP="003D4378">
            <w:pPr>
              <w:spacing w:line="240" w:lineRule="exact"/>
              <w:rPr>
                <w:sz w:val="18"/>
                <w:szCs w:val="18"/>
              </w:rPr>
            </w:pPr>
          </w:p>
        </w:tc>
        <w:tc>
          <w:tcPr>
            <w:tcW w:w="1890" w:type="dxa"/>
            <w:vMerge/>
          </w:tcPr>
          <w:p w14:paraId="001C483F" w14:textId="77777777" w:rsidR="00A478E2" w:rsidRPr="00C569CC" w:rsidRDefault="00A478E2" w:rsidP="003D4378">
            <w:pPr>
              <w:spacing w:line="240" w:lineRule="exact"/>
              <w:rPr>
                <w:sz w:val="18"/>
                <w:szCs w:val="18"/>
              </w:rPr>
            </w:pPr>
          </w:p>
        </w:tc>
        <w:tc>
          <w:tcPr>
            <w:tcW w:w="3150" w:type="dxa"/>
            <w:vMerge/>
            <w:vAlign w:val="center"/>
          </w:tcPr>
          <w:p w14:paraId="580C5A5F" w14:textId="77777777" w:rsidR="00A478E2" w:rsidRPr="00B7532F" w:rsidRDefault="00A478E2" w:rsidP="003D4378">
            <w:pPr>
              <w:spacing w:line="240" w:lineRule="exact"/>
              <w:rPr>
                <w:sz w:val="18"/>
                <w:szCs w:val="18"/>
              </w:rPr>
            </w:pPr>
          </w:p>
        </w:tc>
        <w:tc>
          <w:tcPr>
            <w:tcW w:w="420" w:type="dxa"/>
            <w:tcBorders>
              <w:top w:val="single" w:sz="4" w:space="0" w:color="auto"/>
              <w:bottom w:val="single" w:sz="4" w:space="0" w:color="auto"/>
            </w:tcBorders>
            <w:shd w:val="clear" w:color="auto" w:fill="D9D9D9" w:themeFill="background1" w:themeFillShade="D9"/>
            <w:vAlign w:val="center"/>
          </w:tcPr>
          <w:p w14:paraId="6CF3E546" w14:textId="77777777" w:rsidR="00A478E2" w:rsidRPr="00C569CC" w:rsidRDefault="00A478E2" w:rsidP="003D4378">
            <w:pPr>
              <w:spacing w:line="240" w:lineRule="exact"/>
              <w:jc w:val="center"/>
              <w:rPr>
                <w:sz w:val="18"/>
                <w:szCs w:val="18"/>
              </w:rPr>
            </w:pPr>
            <w:r>
              <w:rPr>
                <w:rFonts w:hint="eastAsia"/>
                <w:sz w:val="18"/>
                <w:szCs w:val="18"/>
              </w:rPr>
              <w:t>国</w:t>
            </w:r>
          </w:p>
        </w:tc>
        <w:tc>
          <w:tcPr>
            <w:tcW w:w="420" w:type="dxa"/>
            <w:tcBorders>
              <w:top w:val="single" w:sz="4" w:space="0" w:color="auto"/>
              <w:bottom w:val="single" w:sz="4" w:space="0" w:color="auto"/>
            </w:tcBorders>
            <w:shd w:val="clear" w:color="auto" w:fill="D9D9D9" w:themeFill="background1" w:themeFillShade="D9"/>
            <w:vAlign w:val="center"/>
          </w:tcPr>
          <w:p w14:paraId="63AF92D5" w14:textId="77777777" w:rsidR="00A478E2" w:rsidRPr="00C569CC" w:rsidRDefault="00A478E2" w:rsidP="003D4378">
            <w:pPr>
              <w:spacing w:line="240" w:lineRule="exact"/>
              <w:jc w:val="center"/>
              <w:rPr>
                <w:sz w:val="18"/>
                <w:szCs w:val="18"/>
              </w:rPr>
            </w:pPr>
            <w:r>
              <w:rPr>
                <w:rFonts w:hint="eastAsia"/>
                <w:sz w:val="18"/>
                <w:szCs w:val="18"/>
              </w:rPr>
              <w:t>府</w:t>
            </w:r>
          </w:p>
        </w:tc>
        <w:tc>
          <w:tcPr>
            <w:tcW w:w="1501" w:type="dxa"/>
            <w:gridSpan w:val="2"/>
            <w:tcBorders>
              <w:top w:val="single" w:sz="4" w:space="0" w:color="auto"/>
              <w:bottom w:val="single" w:sz="4" w:space="0" w:color="auto"/>
            </w:tcBorders>
            <w:shd w:val="clear" w:color="auto" w:fill="D9D9D9" w:themeFill="background1" w:themeFillShade="D9"/>
            <w:vAlign w:val="center"/>
          </w:tcPr>
          <w:p w14:paraId="61A0DE80" w14:textId="77777777" w:rsidR="00A478E2" w:rsidRDefault="00A478E2" w:rsidP="003D4378">
            <w:pPr>
              <w:spacing w:line="240" w:lineRule="exact"/>
              <w:jc w:val="center"/>
              <w:rPr>
                <w:sz w:val="18"/>
                <w:szCs w:val="18"/>
              </w:rPr>
            </w:pPr>
            <w:r>
              <w:rPr>
                <w:rFonts w:hint="eastAsia"/>
                <w:sz w:val="18"/>
                <w:szCs w:val="18"/>
              </w:rPr>
              <w:t>市</w:t>
            </w:r>
          </w:p>
        </w:tc>
      </w:tr>
      <w:tr w:rsidR="00A478E2" w:rsidRPr="00E40764" w14:paraId="705E78FE" w14:textId="77777777" w:rsidTr="0031696F">
        <w:tc>
          <w:tcPr>
            <w:tcW w:w="1250" w:type="dxa"/>
            <w:vMerge w:val="restart"/>
            <w:tcBorders>
              <w:top w:val="single" w:sz="4" w:space="0" w:color="auto"/>
            </w:tcBorders>
          </w:tcPr>
          <w:p w14:paraId="48F7F98A" w14:textId="77777777" w:rsidR="00A478E2" w:rsidRDefault="00A478E2" w:rsidP="003D4378">
            <w:pPr>
              <w:spacing w:line="240" w:lineRule="exact"/>
              <w:ind w:leftChars="-50" w:left="-105" w:rightChars="-50" w:right="-105"/>
              <w:jc w:val="center"/>
              <w:rPr>
                <w:sz w:val="18"/>
                <w:szCs w:val="18"/>
              </w:rPr>
            </w:pPr>
            <w:r>
              <w:rPr>
                <w:rFonts w:hint="eastAsia"/>
                <w:sz w:val="18"/>
                <w:szCs w:val="18"/>
              </w:rPr>
              <w:t>情報共有･</w:t>
            </w:r>
          </w:p>
          <w:p w14:paraId="6C2CF121" w14:textId="77777777" w:rsidR="00A478E2" w:rsidRDefault="00A478E2" w:rsidP="003D4378">
            <w:pPr>
              <w:spacing w:line="240" w:lineRule="exact"/>
              <w:ind w:leftChars="-50" w:left="-105" w:rightChars="-50" w:right="-105"/>
              <w:jc w:val="center"/>
              <w:rPr>
                <w:sz w:val="18"/>
                <w:szCs w:val="18"/>
              </w:rPr>
            </w:pPr>
            <w:r>
              <w:rPr>
                <w:rFonts w:hint="eastAsia"/>
                <w:sz w:val="18"/>
                <w:szCs w:val="18"/>
              </w:rPr>
              <w:t>情報発信の</w:t>
            </w:r>
          </w:p>
          <w:p w14:paraId="132B8291" w14:textId="77777777" w:rsidR="00A478E2" w:rsidRPr="00E40764" w:rsidRDefault="00A478E2" w:rsidP="003D4378">
            <w:pPr>
              <w:spacing w:line="240" w:lineRule="exact"/>
              <w:ind w:leftChars="-50" w:left="-105" w:rightChars="-50" w:right="-105"/>
              <w:jc w:val="center"/>
              <w:rPr>
                <w:sz w:val="18"/>
                <w:szCs w:val="18"/>
              </w:rPr>
            </w:pPr>
            <w:r>
              <w:rPr>
                <w:rFonts w:hint="eastAsia"/>
                <w:sz w:val="18"/>
                <w:szCs w:val="18"/>
              </w:rPr>
              <w:t>強化</w:t>
            </w:r>
          </w:p>
        </w:tc>
        <w:tc>
          <w:tcPr>
            <w:tcW w:w="420" w:type="dxa"/>
            <w:tcBorders>
              <w:top w:val="single" w:sz="4" w:space="0" w:color="auto"/>
            </w:tcBorders>
          </w:tcPr>
          <w:p w14:paraId="073CA6A8" w14:textId="77777777" w:rsidR="00A478E2" w:rsidRPr="00C569CC" w:rsidRDefault="00A478E2" w:rsidP="003D4378">
            <w:pPr>
              <w:spacing w:line="240" w:lineRule="exact"/>
              <w:rPr>
                <w:sz w:val="18"/>
                <w:szCs w:val="18"/>
              </w:rPr>
            </w:pPr>
            <w:r>
              <w:rPr>
                <w:rFonts w:hint="eastAsia"/>
                <w:sz w:val="18"/>
                <w:szCs w:val="18"/>
              </w:rPr>
              <w:t>F1</w:t>
            </w:r>
          </w:p>
        </w:tc>
        <w:tc>
          <w:tcPr>
            <w:tcW w:w="1890" w:type="dxa"/>
            <w:tcBorders>
              <w:top w:val="single" w:sz="4" w:space="0" w:color="auto"/>
            </w:tcBorders>
          </w:tcPr>
          <w:p w14:paraId="3CD2346D" w14:textId="77777777" w:rsidR="00A478E2" w:rsidRPr="00187C5B" w:rsidRDefault="00A478E2" w:rsidP="003D4378">
            <w:pPr>
              <w:spacing w:line="240" w:lineRule="exact"/>
              <w:rPr>
                <w:sz w:val="18"/>
                <w:szCs w:val="18"/>
              </w:rPr>
            </w:pPr>
            <w:r w:rsidRPr="00C71693">
              <w:rPr>
                <w:rFonts w:hint="eastAsia"/>
                <w:sz w:val="18"/>
                <w:szCs w:val="18"/>
              </w:rPr>
              <w:t>水辺活動等を行っているＮＰＯ等との情報共有</w:t>
            </w:r>
          </w:p>
        </w:tc>
        <w:tc>
          <w:tcPr>
            <w:tcW w:w="3150" w:type="dxa"/>
            <w:tcBorders>
              <w:top w:val="single" w:sz="4" w:space="0" w:color="auto"/>
              <w:bottom w:val="single" w:sz="4" w:space="0" w:color="auto"/>
            </w:tcBorders>
          </w:tcPr>
          <w:p w14:paraId="673218AE" w14:textId="77777777" w:rsidR="00A478E2" w:rsidRDefault="00A478E2" w:rsidP="003D4378">
            <w:pPr>
              <w:spacing w:line="220" w:lineRule="exact"/>
              <w:rPr>
                <w:sz w:val="16"/>
                <w:szCs w:val="16"/>
              </w:rPr>
            </w:pPr>
            <w:r w:rsidRPr="00C71693">
              <w:rPr>
                <w:rFonts w:hint="eastAsia"/>
                <w:sz w:val="16"/>
                <w:szCs w:val="16"/>
              </w:rPr>
              <w:t>各種活動の場を活用し、清掃活動や水辺活動を行っている団体に協議会の取組を周知する。</w:t>
            </w:r>
          </w:p>
          <w:p w14:paraId="07E9B84F" w14:textId="77777777" w:rsidR="00A478E2" w:rsidRPr="00B73902" w:rsidRDefault="00A478E2" w:rsidP="003D4378">
            <w:pPr>
              <w:spacing w:line="220" w:lineRule="exact"/>
              <w:rPr>
                <w:sz w:val="16"/>
                <w:szCs w:val="16"/>
              </w:rPr>
            </w:pPr>
          </w:p>
        </w:tc>
        <w:tc>
          <w:tcPr>
            <w:tcW w:w="420" w:type="dxa"/>
            <w:tcBorders>
              <w:top w:val="single" w:sz="4" w:space="0" w:color="auto"/>
              <w:bottom w:val="single" w:sz="4" w:space="0" w:color="auto"/>
            </w:tcBorders>
          </w:tcPr>
          <w:p w14:paraId="2C507429" w14:textId="306F5D1B" w:rsidR="00A478E2" w:rsidRPr="00B73902" w:rsidRDefault="003F3D66" w:rsidP="003D4378">
            <w:pPr>
              <w:spacing w:line="240" w:lineRule="exact"/>
              <w:rPr>
                <w:sz w:val="18"/>
                <w:szCs w:val="18"/>
              </w:rPr>
            </w:pPr>
            <w:r>
              <w:rPr>
                <w:rFonts w:hint="eastAsia"/>
                <w:sz w:val="18"/>
                <w:szCs w:val="18"/>
              </w:rPr>
              <w:t>●</w:t>
            </w:r>
          </w:p>
        </w:tc>
        <w:tc>
          <w:tcPr>
            <w:tcW w:w="420" w:type="dxa"/>
            <w:tcBorders>
              <w:top w:val="single" w:sz="4" w:space="0" w:color="auto"/>
              <w:bottom w:val="single" w:sz="4" w:space="0" w:color="auto"/>
            </w:tcBorders>
          </w:tcPr>
          <w:p w14:paraId="25850AFC" w14:textId="77777777" w:rsidR="00A478E2" w:rsidRPr="00B73902" w:rsidRDefault="00A478E2" w:rsidP="003D4378">
            <w:pPr>
              <w:spacing w:line="240" w:lineRule="exact"/>
              <w:rPr>
                <w:sz w:val="18"/>
                <w:szCs w:val="18"/>
              </w:rPr>
            </w:pPr>
            <w:r>
              <w:rPr>
                <w:rFonts w:hint="eastAsia"/>
                <w:sz w:val="18"/>
                <w:szCs w:val="18"/>
              </w:rPr>
              <w:t>●</w:t>
            </w:r>
          </w:p>
        </w:tc>
        <w:tc>
          <w:tcPr>
            <w:tcW w:w="420" w:type="dxa"/>
            <w:tcBorders>
              <w:top w:val="single" w:sz="4" w:space="0" w:color="auto"/>
              <w:bottom w:val="single" w:sz="4" w:space="0" w:color="auto"/>
              <w:right w:val="dotted" w:sz="4" w:space="0" w:color="auto"/>
            </w:tcBorders>
          </w:tcPr>
          <w:p w14:paraId="7C0320F6" w14:textId="77777777" w:rsidR="00A478E2" w:rsidRPr="00B73902" w:rsidRDefault="00A478E2" w:rsidP="003D4378">
            <w:pPr>
              <w:spacing w:line="240" w:lineRule="exact"/>
              <w:rPr>
                <w:sz w:val="18"/>
                <w:szCs w:val="18"/>
              </w:rPr>
            </w:pPr>
            <w:r>
              <w:rPr>
                <w:rFonts w:hint="eastAsia"/>
                <w:sz w:val="18"/>
                <w:szCs w:val="18"/>
              </w:rPr>
              <w:t>●</w:t>
            </w:r>
          </w:p>
        </w:tc>
        <w:tc>
          <w:tcPr>
            <w:tcW w:w="1081" w:type="dxa"/>
            <w:tcBorders>
              <w:top w:val="single" w:sz="4" w:space="0" w:color="auto"/>
              <w:left w:val="dotted" w:sz="4" w:space="0" w:color="auto"/>
              <w:bottom w:val="single" w:sz="4" w:space="0" w:color="auto"/>
            </w:tcBorders>
          </w:tcPr>
          <w:p w14:paraId="1F147F25" w14:textId="3E7D4669" w:rsidR="00A478E2" w:rsidRPr="00B73902" w:rsidRDefault="00A478E2" w:rsidP="003D4378">
            <w:pPr>
              <w:spacing w:line="240" w:lineRule="exact"/>
              <w:rPr>
                <w:sz w:val="16"/>
                <w:szCs w:val="16"/>
              </w:rPr>
            </w:pPr>
            <w:r>
              <w:rPr>
                <w:rFonts w:hint="eastAsia"/>
                <w:sz w:val="16"/>
                <w:szCs w:val="16"/>
              </w:rPr>
              <w:t>全</w:t>
            </w:r>
            <w:r>
              <w:rPr>
                <w:rFonts w:hint="eastAsia"/>
                <w:sz w:val="16"/>
                <w:szCs w:val="16"/>
              </w:rPr>
              <w:t>1</w:t>
            </w:r>
            <w:r w:rsidR="00525AC7">
              <w:rPr>
                <w:rFonts w:hint="eastAsia"/>
                <w:sz w:val="16"/>
                <w:szCs w:val="16"/>
              </w:rPr>
              <w:t>2</w:t>
            </w:r>
            <w:r>
              <w:rPr>
                <w:rFonts w:hint="eastAsia"/>
                <w:sz w:val="16"/>
                <w:szCs w:val="16"/>
              </w:rPr>
              <w:t>市</w:t>
            </w:r>
          </w:p>
        </w:tc>
      </w:tr>
      <w:tr w:rsidR="00A478E2" w:rsidRPr="00E40764" w14:paraId="67C939DA" w14:textId="77777777" w:rsidTr="0031696F">
        <w:tc>
          <w:tcPr>
            <w:tcW w:w="1250" w:type="dxa"/>
            <w:vMerge/>
          </w:tcPr>
          <w:p w14:paraId="73549E35" w14:textId="77777777" w:rsidR="00A478E2" w:rsidRPr="00E40764" w:rsidRDefault="00A478E2" w:rsidP="003D4378">
            <w:pPr>
              <w:spacing w:line="240" w:lineRule="exact"/>
              <w:jc w:val="center"/>
              <w:rPr>
                <w:sz w:val="18"/>
                <w:szCs w:val="18"/>
              </w:rPr>
            </w:pPr>
          </w:p>
        </w:tc>
        <w:tc>
          <w:tcPr>
            <w:tcW w:w="420" w:type="dxa"/>
            <w:tcBorders>
              <w:top w:val="single" w:sz="4" w:space="0" w:color="auto"/>
            </w:tcBorders>
          </w:tcPr>
          <w:p w14:paraId="104653DD" w14:textId="77777777" w:rsidR="00A478E2" w:rsidRPr="00C569CC" w:rsidRDefault="00A478E2" w:rsidP="003D4378">
            <w:pPr>
              <w:spacing w:line="240" w:lineRule="exact"/>
              <w:rPr>
                <w:sz w:val="18"/>
                <w:szCs w:val="18"/>
              </w:rPr>
            </w:pPr>
            <w:r>
              <w:rPr>
                <w:rFonts w:hint="eastAsia"/>
                <w:sz w:val="18"/>
                <w:szCs w:val="18"/>
              </w:rPr>
              <w:t>F2</w:t>
            </w:r>
          </w:p>
        </w:tc>
        <w:tc>
          <w:tcPr>
            <w:tcW w:w="1890" w:type="dxa"/>
            <w:tcBorders>
              <w:top w:val="single" w:sz="4" w:space="0" w:color="auto"/>
            </w:tcBorders>
          </w:tcPr>
          <w:p w14:paraId="750BFB75" w14:textId="532ED296" w:rsidR="00A478E2" w:rsidRPr="00B73902" w:rsidRDefault="0002108D" w:rsidP="003D4378">
            <w:pPr>
              <w:spacing w:line="240" w:lineRule="exact"/>
              <w:rPr>
                <w:sz w:val="18"/>
                <w:szCs w:val="18"/>
              </w:rPr>
            </w:pPr>
            <w:r>
              <w:rPr>
                <w:rFonts w:hint="eastAsia"/>
                <w:sz w:val="18"/>
                <w:szCs w:val="18"/>
              </w:rPr>
              <w:t>流域住民</w:t>
            </w:r>
            <w:r w:rsidR="00A478E2" w:rsidRPr="00C71693">
              <w:rPr>
                <w:rFonts w:hint="eastAsia"/>
                <w:sz w:val="18"/>
                <w:szCs w:val="18"/>
              </w:rPr>
              <w:t>への情報発信</w:t>
            </w:r>
          </w:p>
        </w:tc>
        <w:tc>
          <w:tcPr>
            <w:tcW w:w="3150" w:type="dxa"/>
            <w:tcBorders>
              <w:top w:val="single" w:sz="4" w:space="0" w:color="auto"/>
              <w:bottom w:val="single" w:sz="8" w:space="0" w:color="auto"/>
            </w:tcBorders>
          </w:tcPr>
          <w:p w14:paraId="67BA9DDB" w14:textId="34256F8E" w:rsidR="00A478E2" w:rsidRDefault="00A478E2" w:rsidP="003D4378">
            <w:pPr>
              <w:spacing w:line="220" w:lineRule="exact"/>
              <w:rPr>
                <w:sz w:val="16"/>
                <w:szCs w:val="16"/>
              </w:rPr>
            </w:pPr>
            <w:r w:rsidRPr="00C71693">
              <w:rPr>
                <w:rFonts w:hint="eastAsia"/>
                <w:sz w:val="16"/>
                <w:szCs w:val="16"/>
              </w:rPr>
              <w:t>各種イベントやＳＮＳを活用し、</w:t>
            </w:r>
            <w:r w:rsidR="00580B9C">
              <w:rPr>
                <w:rFonts w:hint="eastAsia"/>
                <w:sz w:val="16"/>
                <w:szCs w:val="16"/>
              </w:rPr>
              <w:t>流域</w:t>
            </w:r>
            <w:r w:rsidRPr="00C71693">
              <w:rPr>
                <w:rFonts w:hint="eastAsia"/>
                <w:sz w:val="16"/>
                <w:szCs w:val="16"/>
              </w:rPr>
              <w:t>住民に協議会の取組を周知する。</w:t>
            </w:r>
          </w:p>
          <w:p w14:paraId="7D46B931" w14:textId="77777777" w:rsidR="00A478E2" w:rsidRPr="00B73902" w:rsidRDefault="00A478E2" w:rsidP="003D4378">
            <w:pPr>
              <w:spacing w:line="220" w:lineRule="exact"/>
              <w:rPr>
                <w:sz w:val="16"/>
                <w:szCs w:val="16"/>
              </w:rPr>
            </w:pPr>
          </w:p>
        </w:tc>
        <w:tc>
          <w:tcPr>
            <w:tcW w:w="420" w:type="dxa"/>
            <w:tcBorders>
              <w:top w:val="single" w:sz="4" w:space="0" w:color="auto"/>
              <w:bottom w:val="single" w:sz="8" w:space="0" w:color="auto"/>
            </w:tcBorders>
          </w:tcPr>
          <w:p w14:paraId="1D3B7674" w14:textId="113E7D91" w:rsidR="00A478E2" w:rsidRPr="00B73902" w:rsidRDefault="003F3D66" w:rsidP="003D4378">
            <w:pPr>
              <w:spacing w:line="240" w:lineRule="exact"/>
              <w:rPr>
                <w:sz w:val="18"/>
                <w:szCs w:val="18"/>
              </w:rPr>
            </w:pPr>
            <w:r>
              <w:rPr>
                <w:rFonts w:hint="eastAsia"/>
                <w:sz w:val="18"/>
                <w:szCs w:val="18"/>
              </w:rPr>
              <w:t>●</w:t>
            </w:r>
          </w:p>
        </w:tc>
        <w:tc>
          <w:tcPr>
            <w:tcW w:w="420" w:type="dxa"/>
            <w:tcBorders>
              <w:top w:val="single" w:sz="4" w:space="0" w:color="auto"/>
              <w:bottom w:val="single" w:sz="8" w:space="0" w:color="auto"/>
            </w:tcBorders>
          </w:tcPr>
          <w:p w14:paraId="0D3BF81E" w14:textId="77777777" w:rsidR="00A478E2" w:rsidRPr="00B73902" w:rsidRDefault="00A478E2" w:rsidP="003D4378">
            <w:pPr>
              <w:spacing w:line="240" w:lineRule="exact"/>
              <w:rPr>
                <w:sz w:val="18"/>
                <w:szCs w:val="18"/>
              </w:rPr>
            </w:pPr>
            <w:r>
              <w:rPr>
                <w:rFonts w:hint="eastAsia"/>
                <w:sz w:val="18"/>
                <w:szCs w:val="18"/>
              </w:rPr>
              <w:t>●</w:t>
            </w:r>
          </w:p>
        </w:tc>
        <w:tc>
          <w:tcPr>
            <w:tcW w:w="420" w:type="dxa"/>
            <w:tcBorders>
              <w:top w:val="single" w:sz="4" w:space="0" w:color="auto"/>
              <w:bottom w:val="single" w:sz="8" w:space="0" w:color="auto"/>
              <w:right w:val="dotted" w:sz="4" w:space="0" w:color="auto"/>
            </w:tcBorders>
          </w:tcPr>
          <w:p w14:paraId="50AA3E4F" w14:textId="77777777" w:rsidR="00A478E2" w:rsidRPr="00B73902" w:rsidRDefault="00A478E2" w:rsidP="003D4378">
            <w:pPr>
              <w:spacing w:line="240" w:lineRule="exact"/>
              <w:rPr>
                <w:sz w:val="18"/>
                <w:szCs w:val="18"/>
              </w:rPr>
            </w:pPr>
            <w:r>
              <w:rPr>
                <w:rFonts w:hint="eastAsia"/>
                <w:sz w:val="18"/>
                <w:szCs w:val="18"/>
              </w:rPr>
              <w:t>●</w:t>
            </w:r>
          </w:p>
        </w:tc>
        <w:tc>
          <w:tcPr>
            <w:tcW w:w="1081" w:type="dxa"/>
            <w:tcBorders>
              <w:top w:val="single" w:sz="4" w:space="0" w:color="auto"/>
              <w:left w:val="dotted" w:sz="4" w:space="0" w:color="auto"/>
              <w:bottom w:val="single" w:sz="8" w:space="0" w:color="auto"/>
            </w:tcBorders>
          </w:tcPr>
          <w:p w14:paraId="2E254B5F" w14:textId="2F899683" w:rsidR="00A478E2" w:rsidRPr="00B73902" w:rsidRDefault="00A478E2" w:rsidP="003D4378">
            <w:pPr>
              <w:spacing w:line="240" w:lineRule="exact"/>
              <w:rPr>
                <w:sz w:val="16"/>
                <w:szCs w:val="16"/>
              </w:rPr>
            </w:pPr>
            <w:r>
              <w:rPr>
                <w:rFonts w:hint="eastAsia"/>
                <w:sz w:val="16"/>
                <w:szCs w:val="16"/>
              </w:rPr>
              <w:t>全</w:t>
            </w:r>
            <w:r>
              <w:rPr>
                <w:rFonts w:hint="eastAsia"/>
                <w:sz w:val="16"/>
                <w:szCs w:val="16"/>
              </w:rPr>
              <w:t>1</w:t>
            </w:r>
            <w:r w:rsidR="00525AC7">
              <w:rPr>
                <w:rFonts w:hint="eastAsia"/>
                <w:sz w:val="16"/>
                <w:szCs w:val="16"/>
              </w:rPr>
              <w:t>2</w:t>
            </w:r>
            <w:r>
              <w:rPr>
                <w:rFonts w:hint="eastAsia"/>
                <w:sz w:val="16"/>
                <w:szCs w:val="16"/>
              </w:rPr>
              <w:t>市</w:t>
            </w:r>
          </w:p>
        </w:tc>
      </w:tr>
    </w:tbl>
    <w:p w14:paraId="2DBD3ED5" w14:textId="77777777" w:rsidR="00A478E2" w:rsidRDefault="00A478E2" w:rsidP="00A478E2">
      <w:pPr>
        <w:pStyle w:val="af6"/>
        <w:ind w:left="105" w:firstLine="210"/>
      </w:pPr>
    </w:p>
    <w:p w14:paraId="502034AA" w14:textId="77777777" w:rsidR="00A478E2" w:rsidRDefault="00A478E2" w:rsidP="00A478E2">
      <w:pPr>
        <w:pStyle w:val="4"/>
        <w:ind w:left="570"/>
      </w:pPr>
      <w:r>
        <w:rPr>
          <w:rFonts w:hint="eastAsia"/>
        </w:rPr>
        <w:t>水辺活動等を行っている</w:t>
      </w:r>
      <w:r>
        <w:rPr>
          <w:rFonts w:hint="eastAsia"/>
        </w:rPr>
        <w:t>NPO</w:t>
      </w:r>
      <w:r>
        <w:rPr>
          <w:rFonts w:hint="eastAsia"/>
        </w:rPr>
        <w:t>等との情報共有</w:t>
      </w:r>
      <w:r>
        <w:rPr>
          <w:rFonts w:hint="eastAsia"/>
        </w:rPr>
        <w:t>(F1)</w:t>
      </w:r>
    </w:p>
    <w:p w14:paraId="7E913BF0" w14:textId="7E91FA18" w:rsidR="00A478E2" w:rsidRPr="00AF6B9C" w:rsidRDefault="00A478E2" w:rsidP="00A478E2">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w:t>
      </w:r>
      <w:r w:rsidR="003F3D66">
        <w:rPr>
          <w:rFonts w:ascii="ＭＳ ゴシック" w:eastAsia="ＭＳ ゴシック" w:hAnsi="ＭＳ ゴシック" w:hint="eastAsia"/>
        </w:rPr>
        <w:t>国交省、</w:t>
      </w:r>
      <w:r w:rsidRPr="00AF6B9C">
        <w:rPr>
          <w:rFonts w:ascii="ＭＳ ゴシック" w:eastAsia="ＭＳ ゴシック" w:hAnsi="ＭＳ ゴシック" w:hint="eastAsia"/>
        </w:rPr>
        <w:t>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24B572C1" w14:textId="633C57D9" w:rsidR="00A478E2" w:rsidRDefault="00A478E2" w:rsidP="00A478E2">
      <w:pPr>
        <w:pStyle w:val="af6"/>
        <w:ind w:left="105" w:firstLine="210"/>
      </w:pPr>
      <w:r w:rsidRPr="00404B26">
        <w:rPr>
          <w:rFonts w:hint="eastAsia"/>
        </w:rPr>
        <w:t>各種活動の場を活用し、清掃活動や水辺活動を行っている団体に</w:t>
      </w:r>
      <w:r>
        <w:rPr>
          <w:rFonts w:hint="eastAsia"/>
        </w:rPr>
        <w:t>寝屋川流域</w:t>
      </w:r>
      <w:r w:rsidRPr="00404B26">
        <w:rPr>
          <w:rFonts w:hint="eastAsia"/>
        </w:rPr>
        <w:t>協議会の取組を周知する</w:t>
      </w:r>
      <w:r>
        <w:rPr>
          <w:rFonts w:hint="eastAsia"/>
        </w:rPr>
        <w:t>とともに、各団体の情報交換、交流を促進し、</w:t>
      </w:r>
      <w:r w:rsidR="003F3D66">
        <w:rPr>
          <w:rFonts w:hint="eastAsia"/>
        </w:rPr>
        <w:t>以下のような</w:t>
      </w:r>
      <w:r>
        <w:rPr>
          <w:rFonts w:hint="eastAsia"/>
        </w:rPr>
        <w:t>活動の活性化や展開を図</w:t>
      </w:r>
      <w:r w:rsidR="00487A2A">
        <w:rPr>
          <w:rFonts w:hint="eastAsia"/>
        </w:rPr>
        <w:t>る</w:t>
      </w:r>
      <w:r>
        <w:rPr>
          <w:rFonts w:hint="eastAsia"/>
        </w:rPr>
        <w:t>。</w:t>
      </w:r>
    </w:p>
    <w:p w14:paraId="00D8055A" w14:textId="77777777" w:rsidR="00A478E2" w:rsidRDefault="00A478E2" w:rsidP="00A478E2">
      <w:pPr>
        <w:pStyle w:val="af6"/>
        <w:ind w:leftChars="150" w:left="525" w:hangingChars="100" w:hanging="210"/>
      </w:pPr>
      <w:r>
        <w:rPr>
          <w:rFonts w:hint="eastAsia"/>
        </w:rPr>
        <w:t>・各種団体等へ協議会活動を周知するチラシやニュースレター等の配布</w:t>
      </w:r>
    </w:p>
    <w:p w14:paraId="7A520D02" w14:textId="0C9C677E" w:rsidR="00A478E2" w:rsidRDefault="00A478E2" w:rsidP="00A478E2">
      <w:pPr>
        <w:pStyle w:val="af6"/>
        <w:ind w:leftChars="150" w:left="525" w:hangingChars="100" w:hanging="210"/>
      </w:pPr>
      <w:r>
        <w:rPr>
          <w:rFonts w:hint="eastAsia"/>
        </w:rPr>
        <w:t>・各種団体から協議会や他活動団体へ情報発信できる仕組みの検討（ニュースレターに活動団からのお知らせコーナーを設ける等）</w:t>
      </w:r>
      <w:r w:rsidR="001A70F1">
        <w:rPr>
          <w:rFonts w:hint="eastAsia"/>
        </w:rPr>
        <w:t>(</w:t>
      </w:r>
      <w:r w:rsidR="001A70F1" w:rsidRPr="001A70F1">
        <w:rPr>
          <w:rFonts w:ascii="Arial" w:eastAsia="ＭＳ ゴシック" w:hAnsi="Arial" w:cs="Arial"/>
        </w:rPr>
        <w:fldChar w:fldCharType="begin"/>
      </w:r>
      <w:r w:rsidR="001A70F1" w:rsidRPr="001A70F1">
        <w:rPr>
          <w:rFonts w:ascii="Arial" w:eastAsia="ＭＳ ゴシック" w:hAnsi="Arial" w:cs="Arial"/>
        </w:rPr>
        <w:instrText xml:space="preserve"> REF _Ref88306575 \h  \* MERGEFORMAT </w:instrText>
      </w:r>
      <w:r w:rsidR="001A70F1" w:rsidRPr="001A70F1">
        <w:rPr>
          <w:rFonts w:ascii="Arial" w:eastAsia="ＭＳ ゴシック" w:hAnsi="Arial" w:cs="Arial"/>
        </w:rPr>
      </w:r>
      <w:r w:rsidR="001A70F1" w:rsidRPr="001A70F1">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5.26</w:t>
      </w:r>
      <w:r w:rsidR="001A70F1" w:rsidRPr="001A70F1">
        <w:rPr>
          <w:rFonts w:ascii="Arial" w:eastAsia="ＭＳ ゴシック" w:hAnsi="Arial" w:cs="Arial"/>
        </w:rPr>
        <w:fldChar w:fldCharType="end"/>
      </w:r>
      <w:r w:rsidR="001A70F1">
        <w:rPr>
          <w:rFonts w:hint="eastAsia"/>
        </w:rPr>
        <w:t>)</w:t>
      </w:r>
    </w:p>
    <w:p w14:paraId="38C9F23A" w14:textId="0469FC49" w:rsidR="00A478E2" w:rsidRPr="0042301E" w:rsidRDefault="00A478E2" w:rsidP="00A478E2">
      <w:pPr>
        <w:pStyle w:val="af6"/>
        <w:ind w:leftChars="150" w:left="525" w:hangingChars="100" w:hanging="210"/>
      </w:pPr>
      <w:r>
        <w:rPr>
          <w:rFonts w:hint="eastAsia"/>
        </w:rPr>
        <w:t>・ホームページや</w:t>
      </w:r>
      <w:r>
        <w:rPr>
          <w:rFonts w:hint="eastAsia"/>
        </w:rPr>
        <w:t>SNS</w:t>
      </w:r>
      <w:r>
        <w:rPr>
          <w:rFonts w:hint="eastAsia"/>
        </w:rPr>
        <w:t>の相互リンク</w:t>
      </w:r>
    </w:p>
    <w:p w14:paraId="365E5AAF" w14:textId="10606EA1" w:rsidR="00A478E2" w:rsidRDefault="00580B9C" w:rsidP="00A478E2">
      <w:pPr>
        <w:widowControl/>
        <w:jc w:val="left"/>
      </w:pPr>
      <w:r w:rsidRPr="0068088B">
        <w:rPr>
          <w:noProof/>
        </w:rPr>
        <w:drawing>
          <wp:anchor distT="0" distB="0" distL="114300" distR="114300" simplePos="0" relativeHeight="251926016" behindDoc="0" locked="0" layoutInCell="1" allowOverlap="1" wp14:anchorId="71029093" wp14:editId="7FE54304">
            <wp:simplePos x="0" y="0"/>
            <wp:positionH relativeFrom="column">
              <wp:posOffset>2280920</wp:posOffset>
            </wp:positionH>
            <wp:positionV relativeFrom="paragraph">
              <wp:posOffset>48895</wp:posOffset>
            </wp:positionV>
            <wp:extent cx="3452495" cy="2653030"/>
            <wp:effectExtent l="0" t="0" r="0" b="0"/>
            <wp:wrapNone/>
            <wp:docPr id="2624" name="図 2624"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図 203" descr="グラフィカル ユーザー インターフェイス, アプリケーション&#10;&#10;自動的に生成された説明"/>
                    <pic:cNvPicPr/>
                  </pic:nvPicPr>
                  <pic:blipFill rotWithShape="1">
                    <a:blip r:embed="rId66"/>
                    <a:srcRect t="2711" b="2892"/>
                    <a:stretch/>
                  </pic:blipFill>
                  <pic:spPr bwMode="auto">
                    <a:xfrm>
                      <a:off x="0" y="0"/>
                      <a:ext cx="3452495" cy="2653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C9CD94" w14:textId="398C5BCE" w:rsidR="00A478E2" w:rsidRDefault="001A70F1" w:rsidP="00A478E2">
      <w:pPr>
        <w:widowControl/>
        <w:jc w:val="left"/>
      </w:pPr>
      <w:r>
        <w:rPr>
          <w:rFonts w:hint="eastAsia"/>
          <w:noProof/>
        </w:rPr>
        <w:drawing>
          <wp:anchor distT="0" distB="0" distL="114300" distR="114300" simplePos="0" relativeHeight="251924992" behindDoc="0" locked="0" layoutInCell="1" allowOverlap="1" wp14:anchorId="3902998A" wp14:editId="19490065">
            <wp:simplePos x="0" y="0"/>
            <wp:positionH relativeFrom="column">
              <wp:posOffset>13970</wp:posOffset>
            </wp:positionH>
            <wp:positionV relativeFrom="paragraph">
              <wp:posOffset>233045</wp:posOffset>
            </wp:positionV>
            <wp:extent cx="1988185" cy="1434465"/>
            <wp:effectExtent l="0" t="0" r="0" b="0"/>
            <wp:wrapNone/>
            <wp:docPr id="2625" name="図 2625" descr="テキスト, 手紙&#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3" name="図 2433" descr="テキスト, 手紙&#10;&#10;自動的に生成された説明"/>
                    <pic:cNvPicPr/>
                  </pic:nvPicPr>
                  <pic:blipFill rotWithShape="1">
                    <a:blip r:embed="rId67" cstate="print">
                      <a:extLst>
                        <a:ext uri="{BEBA8EAE-BF5A-486C-A8C5-ECC9F3942E4B}">
                          <a14:imgProps xmlns:a14="http://schemas.microsoft.com/office/drawing/2010/main">
                            <a14:imgLayer r:embed="rId68">
                              <a14:imgEffect>
                                <a14:saturation sat="400000"/>
                              </a14:imgEffect>
                            </a14:imgLayer>
                          </a14:imgProps>
                        </a:ext>
                        <a:ext uri="{28A0092B-C50C-407E-A947-70E740481C1C}">
                          <a14:useLocalDpi xmlns:a14="http://schemas.microsoft.com/office/drawing/2010/main" val="0"/>
                        </a:ext>
                      </a:extLst>
                    </a:blip>
                    <a:srcRect l="37971" t="31648" r="23450" b="31238"/>
                    <a:stretch/>
                  </pic:blipFill>
                  <pic:spPr bwMode="auto">
                    <a:xfrm>
                      <a:off x="0" y="0"/>
                      <a:ext cx="1988185" cy="1434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E09715" w14:textId="2BA023DB" w:rsidR="00A478E2" w:rsidRDefault="00A478E2" w:rsidP="00A478E2">
      <w:pPr>
        <w:widowControl/>
        <w:jc w:val="left"/>
      </w:pPr>
    </w:p>
    <w:p w14:paraId="7710E52E" w14:textId="77777777" w:rsidR="00A478E2" w:rsidRDefault="00A478E2" w:rsidP="00A478E2">
      <w:pPr>
        <w:widowControl/>
        <w:jc w:val="left"/>
      </w:pPr>
    </w:p>
    <w:p w14:paraId="5E350CC5" w14:textId="1587E023" w:rsidR="00A478E2" w:rsidRDefault="001A70F1" w:rsidP="00A478E2">
      <w:pPr>
        <w:widowControl/>
        <w:jc w:val="left"/>
      </w:pPr>
      <w:r>
        <w:rPr>
          <w:noProof/>
        </w:rPr>
        <mc:AlternateContent>
          <mc:Choice Requires="wps">
            <w:drawing>
              <wp:anchor distT="0" distB="0" distL="114300" distR="114300" simplePos="0" relativeHeight="251927040" behindDoc="0" locked="0" layoutInCell="1" allowOverlap="1" wp14:anchorId="4669229E" wp14:editId="20A0EA8D">
                <wp:simplePos x="0" y="0"/>
                <wp:positionH relativeFrom="column">
                  <wp:posOffset>1937385</wp:posOffset>
                </wp:positionH>
                <wp:positionV relativeFrom="paragraph">
                  <wp:posOffset>116988</wp:posOffset>
                </wp:positionV>
                <wp:extent cx="344170" cy="275590"/>
                <wp:effectExtent l="0" t="19050" r="36830" b="29210"/>
                <wp:wrapNone/>
                <wp:docPr id="2615" name="矢印: 右 2615"/>
                <wp:cNvGraphicFramePr/>
                <a:graphic xmlns:a="http://schemas.openxmlformats.org/drawingml/2006/main">
                  <a:graphicData uri="http://schemas.microsoft.com/office/word/2010/wordprocessingShape">
                    <wps:wsp>
                      <wps:cNvSpPr/>
                      <wps:spPr>
                        <a:xfrm>
                          <a:off x="0" y="0"/>
                          <a:ext cx="344170" cy="275590"/>
                        </a:xfrm>
                        <a:prstGeom prst="rightArrow">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432EF4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2615" o:spid="_x0000_s1026" type="#_x0000_t13" style="position:absolute;left:0;text-align:left;margin-left:152.55pt;margin-top:9.2pt;width:27.1pt;height:21.7pt;z-index:25192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" adj="12952" fillcolor="#d8d8d8 [2732]" strokecolor="black [3213]" strokeweight="2pt"/>
            </w:pict>
          </mc:Fallback>
        </mc:AlternateContent>
      </w:r>
    </w:p>
    <w:p w14:paraId="3437D389" w14:textId="0B6AA6A6" w:rsidR="00A478E2" w:rsidRDefault="00A478E2" w:rsidP="00A478E2">
      <w:pPr>
        <w:widowControl/>
        <w:jc w:val="left"/>
      </w:pPr>
    </w:p>
    <w:p w14:paraId="5CBAECCF" w14:textId="77777777" w:rsidR="00A478E2" w:rsidRDefault="00A478E2" w:rsidP="00A478E2">
      <w:pPr>
        <w:widowControl/>
        <w:jc w:val="left"/>
      </w:pPr>
    </w:p>
    <w:p w14:paraId="0A1BAA54" w14:textId="77777777" w:rsidR="00A478E2" w:rsidRDefault="00A478E2" w:rsidP="00A478E2">
      <w:pPr>
        <w:widowControl/>
        <w:jc w:val="left"/>
      </w:pPr>
    </w:p>
    <w:p w14:paraId="626205EC" w14:textId="7DF88331" w:rsidR="00A478E2" w:rsidRDefault="00EC65E3" w:rsidP="00A478E2">
      <w:pPr>
        <w:widowControl/>
        <w:jc w:val="left"/>
      </w:pPr>
      <w:r>
        <w:rPr>
          <w:noProof/>
        </w:rPr>
        <mc:AlternateContent>
          <mc:Choice Requires="wps">
            <w:drawing>
              <wp:anchor distT="0" distB="0" distL="114300" distR="114300" simplePos="0" relativeHeight="251972096" behindDoc="0" locked="0" layoutInCell="1" allowOverlap="1" wp14:anchorId="41CDF5BF" wp14:editId="5852DE1D">
                <wp:simplePos x="0" y="0"/>
                <wp:positionH relativeFrom="column">
                  <wp:posOffset>34925</wp:posOffset>
                </wp:positionH>
                <wp:positionV relativeFrom="paragraph">
                  <wp:posOffset>78740</wp:posOffset>
                </wp:positionV>
                <wp:extent cx="1944000" cy="648000"/>
                <wp:effectExtent l="0" t="0" r="0" b="0"/>
                <wp:wrapNone/>
                <wp:docPr id="35" name="テキスト ボックス 85"/>
                <wp:cNvGraphicFramePr/>
                <a:graphic xmlns:a="http://schemas.openxmlformats.org/drawingml/2006/main">
                  <a:graphicData uri="http://schemas.microsoft.com/office/word/2010/wordprocessingShape">
                    <wps:wsp>
                      <wps:cNvSpPr txBox="1"/>
                      <wps:spPr>
                        <a:xfrm>
                          <a:off x="0" y="0"/>
                          <a:ext cx="1944000" cy="648000"/>
                        </a:xfrm>
                        <a:prstGeom prst="rect">
                          <a:avLst/>
                        </a:prstGeom>
                        <a:noFill/>
                        <a:ln w="6350">
                          <a:noFill/>
                        </a:ln>
                      </wps:spPr>
                      <wps:txbx>
                        <w:txbxContent>
                          <w:p w14:paraId="39AD66EA" w14:textId="3879B644" w:rsidR="003D4378" w:rsidRDefault="003D4378" w:rsidP="0063763F">
                            <w:pPr>
                              <w:snapToGrid w:val="0"/>
                              <w:spacing w:line="220" w:lineRule="exact"/>
                              <w:rPr>
                                <w:rFonts w:ascii="ＭＳ 明朝" w:hAnsi="ＭＳ 明朝" w:cstheme="minorBidi"/>
                                <w:color w:val="000000" w:themeColor="text1"/>
                                <w:kern w:val="24"/>
                                <w:sz w:val="16"/>
                                <w:szCs w:val="16"/>
                              </w:rPr>
                            </w:pPr>
                            <w:r>
                              <w:rPr>
                                <w:rFonts w:ascii="ＭＳ 明朝" w:hAnsi="ＭＳ 明朝" w:cstheme="minorBidi" w:hint="eastAsia"/>
                                <w:color w:val="000000" w:themeColor="text1"/>
                                <w:kern w:val="24"/>
                                <w:sz w:val="16"/>
                                <w:szCs w:val="16"/>
                              </w:rPr>
                              <w:t>イベント参加者に寝屋川流域での活動紹介(</w:t>
                            </w:r>
                            <w:r>
                              <w:rPr>
                                <w:rFonts w:ascii="ＭＳ 明朝" w:hAnsi="ＭＳ 明朝" w:cstheme="minorBidi"/>
                                <w:color w:val="000000" w:themeColor="text1"/>
                                <w:kern w:val="24"/>
                                <w:sz w:val="16"/>
                                <w:szCs w:val="16"/>
                              </w:rPr>
                              <w:t>HP)</w:t>
                            </w:r>
                            <w:r>
                              <w:rPr>
                                <w:rFonts w:ascii="ＭＳ 明朝" w:hAnsi="ＭＳ 明朝" w:cstheme="minorBidi" w:hint="eastAsia"/>
                                <w:color w:val="000000" w:themeColor="text1"/>
                                <w:kern w:val="24"/>
                                <w:sz w:val="16"/>
                                <w:szCs w:val="16"/>
                              </w:rPr>
                              <w:t>につながるＱＲコードをプリントしたポケットティッシュを配布</w:t>
                            </w:r>
                          </w:p>
                          <w:p w14:paraId="541F75D9" w14:textId="344C6E21" w:rsidR="003D4378" w:rsidRPr="00EC65E3" w:rsidRDefault="003D4378" w:rsidP="0063763F">
                            <w:pPr>
                              <w:snapToGrid w:val="0"/>
                              <w:spacing w:line="220" w:lineRule="exact"/>
                              <w:rPr>
                                <w:rFonts w:ascii="ＭＳ 明朝" w:hAnsi="ＭＳ 明朝" w:cstheme="minorBidi"/>
                                <w:color w:val="000000" w:themeColor="text1"/>
                                <w:kern w:val="24"/>
                                <w:sz w:val="16"/>
                                <w:szCs w:val="16"/>
                              </w:rPr>
                            </w:pPr>
                            <w:r>
                              <w:rPr>
                                <w:rFonts w:ascii="ＭＳ 明朝" w:hAnsi="ＭＳ 明朝" w:cstheme="minorBidi" w:hint="eastAsia"/>
                                <w:color w:val="000000" w:themeColor="text1"/>
                                <w:kern w:val="24"/>
                                <w:sz w:val="16"/>
                                <w:szCs w:val="16"/>
                              </w:rPr>
                              <w:t>出典：大阪府資料</w:t>
                            </w:r>
                          </w:p>
                        </w:txbxContent>
                      </wps:txbx>
                      <wps:bodyPr wrap="square" lIns="36000" tIns="36000" rIns="36000" bIns="0" rtlCol="0">
                        <a:noAutofit/>
                      </wps:bodyPr>
                    </wps:wsp>
                  </a:graphicData>
                </a:graphic>
                <wp14:sizeRelH relativeFrom="margin">
                  <wp14:pctWidth>0</wp14:pctWidth>
                </wp14:sizeRelH>
                <wp14:sizeRelV relativeFrom="margin">
                  <wp14:pctHeight>0</wp14:pctHeight>
                </wp14:sizeRelV>
              </wp:anchor>
            </w:drawing>
          </mc:Choice>
          <mc:Fallback>
            <w:pict>
              <v:shape w14:anchorId="41CDF5BF" id="_x0000_s1293" type="#_x0000_t202" style="position:absolute;margin-left:2.75pt;margin-top:6.2pt;width:153.05pt;height:51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" filled="f" stroked="f" strokeweight=".5pt">
                <v:textbox inset="1mm,1mm,1mm,0">
                  <w:txbxContent>
                    <w:p w14:paraId="39AD66EA" w14:textId="3879B644" w:rsidR="003D4378" w:rsidRDefault="003D4378" w:rsidP="0063763F">
                      <w:pPr>
                        <w:snapToGrid w:val="0"/>
                        <w:spacing w:line="220" w:lineRule="exact"/>
                        <w:rPr>
                          <w:rFonts w:ascii="ＭＳ 明朝" w:hAnsi="ＭＳ 明朝" w:cstheme="minorBidi"/>
                          <w:color w:val="000000" w:themeColor="text1"/>
                          <w:kern w:val="24"/>
                          <w:sz w:val="16"/>
                          <w:szCs w:val="16"/>
                        </w:rPr>
                      </w:pPr>
                      <w:r>
                        <w:rPr>
                          <w:rFonts w:ascii="ＭＳ 明朝" w:hAnsi="ＭＳ 明朝" w:cstheme="minorBidi" w:hint="eastAsia"/>
                          <w:color w:val="000000" w:themeColor="text1"/>
                          <w:kern w:val="24"/>
                          <w:sz w:val="16"/>
                          <w:szCs w:val="16"/>
                        </w:rPr>
                        <w:t>イベント参加者に寝屋川流域での活動紹介(</w:t>
                      </w:r>
                      <w:r>
                        <w:rPr>
                          <w:rFonts w:ascii="ＭＳ 明朝" w:hAnsi="ＭＳ 明朝" w:cstheme="minorBidi"/>
                          <w:color w:val="000000" w:themeColor="text1"/>
                          <w:kern w:val="24"/>
                          <w:sz w:val="16"/>
                          <w:szCs w:val="16"/>
                        </w:rPr>
                        <w:t>HP)</w:t>
                      </w:r>
                      <w:r>
                        <w:rPr>
                          <w:rFonts w:ascii="ＭＳ 明朝" w:hAnsi="ＭＳ 明朝" w:cstheme="minorBidi" w:hint="eastAsia"/>
                          <w:color w:val="000000" w:themeColor="text1"/>
                          <w:kern w:val="24"/>
                          <w:sz w:val="16"/>
                          <w:szCs w:val="16"/>
                        </w:rPr>
                        <w:t>につながるＱＲコードをプリントしたポケットティッシュを配布</w:t>
                      </w:r>
                    </w:p>
                    <w:p w14:paraId="541F75D9" w14:textId="344C6E21" w:rsidR="003D4378" w:rsidRPr="00EC65E3" w:rsidRDefault="003D4378" w:rsidP="0063763F">
                      <w:pPr>
                        <w:snapToGrid w:val="0"/>
                        <w:spacing w:line="220" w:lineRule="exact"/>
                        <w:rPr>
                          <w:rFonts w:ascii="ＭＳ 明朝" w:hAnsi="ＭＳ 明朝" w:cstheme="minorBidi"/>
                          <w:color w:val="000000" w:themeColor="text1"/>
                          <w:kern w:val="24"/>
                          <w:sz w:val="16"/>
                          <w:szCs w:val="16"/>
                        </w:rPr>
                      </w:pPr>
                      <w:r>
                        <w:rPr>
                          <w:rFonts w:ascii="ＭＳ 明朝" w:hAnsi="ＭＳ 明朝" w:cstheme="minorBidi" w:hint="eastAsia"/>
                          <w:color w:val="000000" w:themeColor="text1"/>
                          <w:kern w:val="24"/>
                          <w:sz w:val="16"/>
                          <w:szCs w:val="16"/>
                        </w:rPr>
                        <w:t>出典：大阪府資料</w:t>
                      </w:r>
                    </w:p>
                  </w:txbxContent>
                </v:textbox>
              </v:shape>
            </w:pict>
          </mc:Fallback>
        </mc:AlternateContent>
      </w:r>
    </w:p>
    <w:p w14:paraId="658A0B6B" w14:textId="77777777" w:rsidR="00A478E2" w:rsidRDefault="00A478E2" w:rsidP="00A478E2">
      <w:pPr>
        <w:widowControl/>
        <w:jc w:val="left"/>
      </w:pPr>
    </w:p>
    <w:p w14:paraId="7BE4FC28" w14:textId="4D8EDFEB" w:rsidR="00A478E2" w:rsidRDefault="00A478E2" w:rsidP="00A478E2">
      <w:pPr>
        <w:widowControl/>
        <w:jc w:val="left"/>
      </w:pPr>
    </w:p>
    <w:p w14:paraId="1AAA8724" w14:textId="06316121" w:rsidR="00A478E2" w:rsidRDefault="00A478E2" w:rsidP="00A478E2">
      <w:pPr>
        <w:widowControl/>
        <w:jc w:val="left"/>
      </w:pPr>
    </w:p>
    <w:p w14:paraId="037FC2BD" w14:textId="2F67D80D" w:rsidR="00E57644" w:rsidRDefault="0063763F" w:rsidP="00A478E2">
      <w:pPr>
        <w:widowControl/>
        <w:jc w:val="left"/>
      </w:pPr>
      <w:r>
        <w:rPr>
          <w:noProof/>
        </w:rPr>
        <mc:AlternateContent>
          <mc:Choice Requires="wps">
            <w:drawing>
              <wp:anchor distT="0" distB="0" distL="114300" distR="114300" simplePos="0" relativeHeight="251928064" behindDoc="0" locked="0" layoutInCell="1" allowOverlap="1" wp14:anchorId="2A803683" wp14:editId="7E1FF5E4">
                <wp:simplePos x="0" y="0"/>
                <wp:positionH relativeFrom="column">
                  <wp:posOffset>2403475</wp:posOffset>
                </wp:positionH>
                <wp:positionV relativeFrom="paragraph">
                  <wp:posOffset>12065</wp:posOffset>
                </wp:positionV>
                <wp:extent cx="3059430" cy="179705"/>
                <wp:effectExtent l="0" t="0" r="0" b="0"/>
                <wp:wrapNone/>
                <wp:docPr id="2616" name="テキスト ボックス 85"/>
                <wp:cNvGraphicFramePr/>
                <a:graphic xmlns:a="http://schemas.openxmlformats.org/drawingml/2006/main">
                  <a:graphicData uri="http://schemas.microsoft.com/office/word/2010/wordprocessingShape">
                    <wps:wsp>
                      <wps:cNvSpPr txBox="1"/>
                      <wps:spPr>
                        <a:xfrm>
                          <a:off x="0" y="0"/>
                          <a:ext cx="3059430" cy="179705"/>
                        </a:xfrm>
                        <a:prstGeom prst="rect">
                          <a:avLst/>
                        </a:prstGeom>
                        <a:noFill/>
                      </wps:spPr>
                      <wps:txbx>
                        <w:txbxContent>
                          <w:p w14:paraId="2311FE4B" w14:textId="4692F4C2" w:rsidR="003D4378" w:rsidRPr="00E57644" w:rsidRDefault="003D4378" w:rsidP="0063763F">
                            <w:pPr>
                              <w:autoSpaceDE w:val="0"/>
                              <w:autoSpaceDN w:val="0"/>
                              <w:snapToGrid w:val="0"/>
                              <w:spacing w:line="220" w:lineRule="exact"/>
                              <w:rPr>
                                <w:rFonts w:cstheme="minorBidi"/>
                                <w:color w:val="000000" w:themeColor="text1"/>
                                <w:kern w:val="24"/>
                                <w:sz w:val="18"/>
                                <w:szCs w:val="18"/>
                              </w:rPr>
                            </w:pPr>
                            <w:r w:rsidRPr="00E57644">
                              <w:rPr>
                                <w:rFonts w:cstheme="minorBidi" w:hint="eastAsia"/>
                                <w:color w:val="000000" w:themeColor="text1"/>
                                <w:kern w:val="24"/>
                                <w:sz w:val="18"/>
                                <w:szCs w:val="18"/>
                              </w:rPr>
                              <w:t>恩智川クリーン･リバー･プロジェクト　出典：大阪府</w:t>
                            </w:r>
                            <w:r w:rsidRPr="00E57644">
                              <w:rPr>
                                <w:rFonts w:cstheme="minorBidi" w:hint="eastAsia"/>
                                <w:color w:val="000000" w:themeColor="text1"/>
                                <w:kern w:val="24"/>
                                <w:sz w:val="18"/>
                                <w:szCs w:val="18"/>
                              </w:rPr>
                              <w:t>HP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A803683" id="_x0000_s1294" type="#_x0000_t202" style="position:absolute;margin-left:189.25pt;margin-top:.95pt;width:240.9pt;height:14.1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" filled="f" stroked="f">
                <v:textbox inset="0,0,0,0">
                  <w:txbxContent>
                    <w:p w14:paraId="2311FE4B" w14:textId="4692F4C2" w:rsidR="003D4378" w:rsidRPr="00E57644" w:rsidRDefault="003D4378" w:rsidP="0063763F">
                      <w:pPr>
                        <w:autoSpaceDE w:val="0"/>
                        <w:autoSpaceDN w:val="0"/>
                        <w:snapToGrid w:val="0"/>
                        <w:spacing w:line="220" w:lineRule="exact"/>
                        <w:rPr>
                          <w:rFonts w:cstheme="minorBidi"/>
                          <w:color w:val="000000" w:themeColor="text1"/>
                          <w:kern w:val="24"/>
                          <w:sz w:val="18"/>
                          <w:szCs w:val="18"/>
                        </w:rPr>
                      </w:pPr>
                      <w:r w:rsidRPr="00E57644">
                        <w:rPr>
                          <w:rFonts w:cstheme="minorBidi" w:hint="eastAsia"/>
                          <w:color w:val="000000" w:themeColor="text1"/>
                          <w:kern w:val="24"/>
                          <w:sz w:val="18"/>
                          <w:szCs w:val="18"/>
                        </w:rPr>
                        <w:t>恩智川クリーン･リバー･プロジェクト　出典：大阪府</w:t>
                      </w:r>
                      <w:r w:rsidRPr="00E57644">
                        <w:rPr>
                          <w:rFonts w:cstheme="minorBidi" w:hint="eastAsia"/>
                          <w:color w:val="000000" w:themeColor="text1"/>
                          <w:kern w:val="24"/>
                          <w:sz w:val="18"/>
                          <w:szCs w:val="18"/>
                        </w:rPr>
                        <w:t>HP</w:t>
                      </w:r>
                    </w:p>
                  </w:txbxContent>
                </v:textbox>
              </v:shape>
            </w:pict>
          </mc:Fallback>
        </mc:AlternateContent>
      </w:r>
    </w:p>
    <w:p w14:paraId="10D0316F" w14:textId="487479B2" w:rsidR="00580B9C" w:rsidRDefault="00A478E2" w:rsidP="00E57644">
      <w:pPr>
        <w:pStyle w:val="aa"/>
      </w:pPr>
      <w:bookmarkStart w:id="43" w:name="_Ref88306575"/>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26</w:t>
      </w:r>
      <w:r w:rsidR="00D53657">
        <w:fldChar w:fldCharType="end"/>
      </w:r>
      <w:bookmarkEnd w:id="43"/>
      <w:r>
        <w:rPr>
          <w:rFonts w:hint="eastAsia"/>
        </w:rPr>
        <w:t xml:space="preserve">　活動紹介ページへつながるＱＲコード入り配布物</w:t>
      </w:r>
      <w:r w:rsidR="00580B9C">
        <w:br w:type="page"/>
      </w:r>
    </w:p>
    <w:p w14:paraId="1E0524AD" w14:textId="5748D260" w:rsidR="00A478E2" w:rsidRDefault="00580B9C" w:rsidP="00A478E2">
      <w:pPr>
        <w:pStyle w:val="4"/>
        <w:ind w:left="570"/>
      </w:pPr>
      <w:r>
        <w:rPr>
          <w:rFonts w:hint="eastAsia"/>
        </w:rPr>
        <w:lastRenderedPageBreak/>
        <w:t>流域</w:t>
      </w:r>
      <w:r w:rsidR="00A478E2">
        <w:rPr>
          <w:rFonts w:hint="eastAsia"/>
        </w:rPr>
        <w:t>住民への情報発信</w:t>
      </w:r>
      <w:r w:rsidR="00A478E2">
        <w:rPr>
          <w:rFonts w:hint="eastAsia"/>
        </w:rPr>
        <w:t>(F2)</w:t>
      </w:r>
    </w:p>
    <w:p w14:paraId="465CC0E9" w14:textId="52021DC2" w:rsidR="00A478E2" w:rsidRPr="00AF6B9C" w:rsidRDefault="00A478E2" w:rsidP="00A478E2">
      <w:pPr>
        <w:ind w:leftChars="150" w:left="315"/>
        <w:rPr>
          <w:rFonts w:ascii="ＭＳ ゴシック" w:eastAsia="ＭＳ ゴシック" w:hAnsi="ＭＳ ゴシック"/>
        </w:rPr>
      </w:pPr>
      <w:r w:rsidRPr="00AF6B9C">
        <w:rPr>
          <w:rFonts w:ascii="ＭＳ ゴシック" w:eastAsia="ＭＳ ゴシック" w:hAnsi="ＭＳ ゴシック" w:hint="eastAsia"/>
        </w:rPr>
        <w:t>実施主体：</w:t>
      </w:r>
      <w:r w:rsidR="007A6144">
        <w:rPr>
          <w:rFonts w:ascii="ＭＳ ゴシック" w:eastAsia="ＭＳ ゴシック" w:hAnsi="ＭＳ ゴシック" w:hint="eastAsia"/>
        </w:rPr>
        <w:t>国交省、</w:t>
      </w:r>
      <w:r w:rsidRPr="00AF6B9C">
        <w:rPr>
          <w:rFonts w:ascii="ＭＳ ゴシック" w:eastAsia="ＭＳ ゴシック" w:hAnsi="ＭＳ ゴシック" w:hint="eastAsia"/>
        </w:rPr>
        <w:t>大阪府、全1</w:t>
      </w:r>
      <w:r w:rsidR="002F3F36">
        <w:rPr>
          <w:rFonts w:ascii="ＭＳ ゴシック" w:eastAsia="ＭＳ ゴシック" w:hAnsi="ＭＳ ゴシック" w:hint="eastAsia"/>
        </w:rPr>
        <w:t>2</w:t>
      </w:r>
      <w:r w:rsidRPr="00AF6B9C">
        <w:rPr>
          <w:rFonts w:ascii="ＭＳ ゴシック" w:eastAsia="ＭＳ ゴシック" w:hAnsi="ＭＳ ゴシック" w:hint="eastAsia"/>
        </w:rPr>
        <w:t>市</w:t>
      </w:r>
    </w:p>
    <w:p w14:paraId="6F619018" w14:textId="0F7E2B30" w:rsidR="00A478E2" w:rsidRDefault="00A478E2" w:rsidP="00A478E2">
      <w:pPr>
        <w:pStyle w:val="af6"/>
        <w:ind w:left="105" w:firstLine="210"/>
      </w:pPr>
      <w:r w:rsidRPr="00216BBA">
        <w:rPr>
          <w:rFonts w:hint="eastAsia"/>
        </w:rPr>
        <w:t>イベント</w:t>
      </w:r>
      <w:r w:rsidR="00660A89">
        <w:rPr>
          <w:rFonts w:hint="eastAsia"/>
        </w:rPr>
        <w:t>、</w:t>
      </w:r>
      <w:r w:rsidRPr="00216BBA">
        <w:rPr>
          <w:rFonts w:hint="eastAsia"/>
        </w:rPr>
        <w:t>ＳＮＳ</w:t>
      </w:r>
      <w:r w:rsidR="00660A89">
        <w:rPr>
          <w:rFonts w:hint="eastAsia"/>
        </w:rPr>
        <w:t>、河川工事等における配布物などの様々な機会や媒体</w:t>
      </w:r>
      <w:r w:rsidRPr="00216BBA">
        <w:rPr>
          <w:rFonts w:hint="eastAsia"/>
        </w:rPr>
        <w:t>を活用し、</w:t>
      </w:r>
      <w:r w:rsidR="00660A89">
        <w:rPr>
          <w:rFonts w:hint="eastAsia"/>
        </w:rPr>
        <w:t>寝屋川流域の水環境に関心の低い人も含めた多くの</w:t>
      </w:r>
      <w:r w:rsidR="00580B9C">
        <w:rPr>
          <w:rFonts w:hint="eastAsia"/>
        </w:rPr>
        <w:t>流域</w:t>
      </w:r>
      <w:r w:rsidRPr="00216BBA">
        <w:rPr>
          <w:rFonts w:hint="eastAsia"/>
        </w:rPr>
        <w:t>住民に</w:t>
      </w:r>
      <w:r w:rsidR="00580B9C">
        <w:rPr>
          <w:rFonts w:hint="eastAsia"/>
        </w:rPr>
        <w:t>寝屋川流域の水環境の現状や水環境に係わる</w:t>
      </w:r>
      <w:r w:rsidR="008F7198">
        <w:rPr>
          <w:rFonts w:hint="eastAsia"/>
        </w:rPr>
        <w:t>以下のような</w:t>
      </w:r>
      <w:r w:rsidR="00580B9C">
        <w:rPr>
          <w:rFonts w:hint="eastAsia"/>
        </w:rPr>
        <w:t>取組の情報発信を</w:t>
      </w:r>
      <w:r w:rsidR="00660A89">
        <w:rPr>
          <w:rFonts w:hint="eastAsia"/>
        </w:rPr>
        <w:t>実施する</w:t>
      </w:r>
      <w:r w:rsidR="00580B9C">
        <w:rPr>
          <w:rFonts w:hint="eastAsia"/>
        </w:rPr>
        <w:t>。</w:t>
      </w:r>
    </w:p>
    <w:p w14:paraId="34012153" w14:textId="5B356B6B" w:rsidR="00A478E2" w:rsidRDefault="00A478E2" w:rsidP="00E90192">
      <w:pPr>
        <w:pStyle w:val="af6"/>
        <w:ind w:leftChars="150" w:left="525" w:hangingChars="100" w:hanging="210"/>
      </w:pPr>
      <w:r>
        <w:rPr>
          <w:rFonts w:hint="eastAsia"/>
        </w:rPr>
        <w:t>・</w:t>
      </w:r>
      <w:r w:rsidRPr="00C76244">
        <w:rPr>
          <w:rFonts w:hint="eastAsia"/>
        </w:rPr>
        <w:t>環境学習</w:t>
      </w:r>
      <w:r>
        <w:rPr>
          <w:rFonts w:hint="eastAsia"/>
        </w:rPr>
        <w:t>など</w:t>
      </w:r>
      <w:r w:rsidRPr="00C76244">
        <w:rPr>
          <w:rFonts w:hint="eastAsia"/>
        </w:rPr>
        <w:t>での情報発信</w:t>
      </w:r>
      <w:r w:rsidR="00E90192">
        <w:br/>
        <w:t>(</w:t>
      </w:r>
      <w:r>
        <w:rPr>
          <w:rFonts w:hint="eastAsia"/>
        </w:rPr>
        <w:t>総合学習への情報やコンテンツ等の提供、出前講座の内容拡充等</w:t>
      </w:r>
      <w:r w:rsidR="00E90192">
        <w:rPr>
          <w:rFonts w:hint="eastAsia"/>
        </w:rPr>
        <w:t>)</w:t>
      </w:r>
    </w:p>
    <w:p w14:paraId="796D7E80" w14:textId="2294D899" w:rsidR="00A478E2" w:rsidRDefault="00A478E2" w:rsidP="00E90192">
      <w:pPr>
        <w:pStyle w:val="af6"/>
        <w:ind w:leftChars="150" w:left="525" w:hangingChars="100" w:hanging="210"/>
      </w:pPr>
      <w:r>
        <w:rPr>
          <w:rFonts w:hint="eastAsia"/>
        </w:rPr>
        <w:t>・</w:t>
      </w:r>
      <w:r w:rsidRPr="00C76244">
        <w:rPr>
          <w:rFonts w:hint="eastAsia"/>
        </w:rPr>
        <w:t>インターネット、</w:t>
      </w:r>
      <w:r w:rsidRPr="00C76244">
        <w:rPr>
          <w:rFonts w:hint="eastAsia"/>
        </w:rPr>
        <w:t>SNS</w:t>
      </w:r>
      <w:r w:rsidRPr="00C76244">
        <w:rPr>
          <w:rFonts w:hint="eastAsia"/>
        </w:rPr>
        <w:t>等による情報発信</w:t>
      </w:r>
      <w:r w:rsidR="00E90192">
        <w:br/>
      </w:r>
      <w:r w:rsidR="00E90192">
        <w:rPr>
          <w:rFonts w:hint="eastAsia"/>
        </w:rPr>
        <w:t>(</w:t>
      </w:r>
      <w:r>
        <w:rPr>
          <w:rFonts w:hint="eastAsia"/>
        </w:rPr>
        <w:t>府市の</w:t>
      </w:r>
      <w:r>
        <w:rPr>
          <w:rFonts w:hint="eastAsia"/>
        </w:rPr>
        <w:t>H</w:t>
      </w:r>
      <w:r>
        <w:t>P</w:t>
      </w:r>
      <w:r>
        <w:rPr>
          <w:rFonts w:hint="eastAsia"/>
        </w:rPr>
        <w:t>や寝屋川流域協議会ツイッターによる</w:t>
      </w:r>
      <w:r w:rsidRPr="00BF13BB">
        <w:rPr>
          <w:rFonts w:hint="eastAsia"/>
        </w:rPr>
        <w:t>定期的な</w:t>
      </w:r>
      <w:r>
        <w:rPr>
          <w:rFonts w:hint="eastAsia"/>
        </w:rPr>
        <w:t>情報発信など</w:t>
      </w:r>
      <w:r w:rsidR="00E90192">
        <w:rPr>
          <w:rFonts w:hint="eastAsia"/>
        </w:rPr>
        <w:t>)</w:t>
      </w:r>
    </w:p>
    <w:p w14:paraId="5DF43E06" w14:textId="7683805B" w:rsidR="00E025E5" w:rsidRDefault="00A478E2" w:rsidP="00E90192">
      <w:pPr>
        <w:pStyle w:val="af6"/>
        <w:ind w:leftChars="150" w:left="525" w:hangingChars="100" w:hanging="210"/>
      </w:pPr>
      <w:r>
        <w:rPr>
          <w:rFonts w:hint="eastAsia"/>
        </w:rPr>
        <w:t>・</w:t>
      </w:r>
      <w:r w:rsidRPr="00C76244">
        <w:rPr>
          <w:rFonts w:hint="eastAsia"/>
        </w:rPr>
        <w:t>イベント、商業施設等での情報発信</w:t>
      </w:r>
      <w:r w:rsidR="00E90192">
        <w:br/>
      </w:r>
      <w:r w:rsidR="00E90192">
        <w:rPr>
          <w:rFonts w:hint="eastAsia"/>
        </w:rPr>
        <w:t>(</w:t>
      </w:r>
      <w:r>
        <w:rPr>
          <w:rFonts w:hint="eastAsia"/>
        </w:rPr>
        <w:t>公共</w:t>
      </w:r>
      <w:r w:rsidRPr="00216BBA">
        <w:rPr>
          <w:rFonts w:hint="eastAsia"/>
        </w:rPr>
        <w:t>施設</w:t>
      </w:r>
      <w:r>
        <w:rPr>
          <w:rFonts w:hint="eastAsia"/>
        </w:rPr>
        <w:t>や商業施設でのパネル展やチラシ配布、自治会への定期的なチラシ配布･回覧等</w:t>
      </w:r>
      <w:r w:rsidR="00E90192">
        <w:rPr>
          <w:rFonts w:hint="eastAsia"/>
        </w:rPr>
        <w:t>)</w:t>
      </w:r>
    </w:p>
    <w:p w14:paraId="20D75A78" w14:textId="449745B6" w:rsidR="00E025E5" w:rsidRPr="000D3EAB" w:rsidRDefault="00E025E5" w:rsidP="00E025E5">
      <w:pPr>
        <w:pStyle w:val="af6"/>
        <w:ind w:leftChars="150" w:left="525" w:hangingChars="100" w:hanging="210"/>
      </w:pPr>
      <w:r>
        <w:rPr>
          <w:rFonts w:hint="eastAsia"/>
        </w:rPr>
        <w:t>・既存配布物</w:t>
      </w:r>
      <w:r w:rsidR="00E90192">
        <w:rPr>
          <w:rFonts w:hint="eastAsia"/>
        </w:rPr>
        <w:t>等</w:t>
      </w:r>
      <w:r>
        <w:rPr>
          <w:rFonts w:hint="eastAsia"/>
        </w:rPr>
        <w:t>を活用した</w:t>
      </w:r>
      <w:r w:rsidRPr="00C76244">
        <w:rPr>
          <w:rFonts w:hint="eastAsia"/>
        </w:rPr>
        <w:t>情報発信</w:t>
      </w:r>
      <w:r w:rsidR="00E90192">
        <w:t xml:space="preserve"> (</w:t>
      </w:r>
      <w:r w:rsidR="00E90192" w:rsidRPr="00E90192">
        <w:rPr>
          <w:rFonts w:ascii="Arial" w:eastAsia="ＭＳ ゴシック" w:hAnsi="Arial" w:cs="Arial"/>
        </w:rPr>
        <w:fldChar w:fldCharType="begin"/>
      </w:r>
      <w:r w:rsidR="00E90192" w:rsidRPr="00E90192">
        <w:rPr>
          <w:rFonts w:ascii="Arial" w:eastAsia="ＭＳ ゴシック" w:hAnsi="Arial" w:cs="Arial"/>
        </w:rPr>
        <w:instrText xml:space="preserve"> REF _Ref88330094 \h  \* MERGEFORMAT </w:instrText>
      </w:r>
      <w:r w:rsidR="00E90192" w:rsidRPr="00E90192">
        <w:rPr>
          <w:rFonts w:ascii="Arial" w:eastAsia="ＭＳ ゴシック" w:hAnsi="Arial" w:cs="Arial"/>
        </w:rPr>
      </w:r>
      <w:r w:rsidR="00E90192" w:rsidRPr="00E90192">
        <w:rPr>
          <w:rFonts w:ascii="Arial" w:eastAsia="ＭＳ ゴシック" w:hAnsi="Arial" w:cs="Arial"/>
        </w:rPr>
        <w:fldChar w:fldCharType="separate"/>
      </w:r>
      <w:r w:rsidR="00851D02" w:rsidRPr="00851D02">
        <w:rPr>
          <w:rFonts w:ascii="Arial" w:eastAsia="ＭＳ ゴシック" w:hAnsi="Arial" w:cs="Arial" w:hint="eastAsia"/>
        </w:rPr>
        <w:t>図</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5.27</w:t>
      </w:r>
      <w:r w:rsidR="00E90192" w:rsidRPr="00E90192">
        <w:rPr>
          <w:rFonts w:ascii="Arial" w:eastAsia="ＭＳ ゴシック" w:hAnsi="Arial" w:cs="Arial"/>
        </w:rPr>
        <w:fldChar w:fldCharType="end"/>
      </w:r>
      <w:r w:rsidR="00E90192">
        <w:rPr>
          <w:rFonts w:hint="eastAsia"/>
        </w:rPr>
        <w:t>)</w:t>
      </w:r>
    </w:p>
    <w:p w14:paraId="77E9A9BC" w14:textId="77777777" w:rsidR="00E025E5" w:rsidRDefault="00E025E5" w:rsidP="00AF0DC5"/>
    <w:p w14:paraId="1A82B885" w14:textId="77777777" w:rsidR="00AF0DC5" w:rsidRDefault="00AF0DC5" w:rsidP="00AF0DC5">
      <w:r>
        <w:rPr>
          <w:noProof/>
        </w:rPr>
        <w:drawing>
          <wp:anchor distT="0" distB="0" distL="114300" distR="114300" simplePos="0" relativeHeight="251933184" behindDoc="0" locked="0" layoutInCell="1" allowOverlap="1" wp14:anchorId="155A0AAE" wp14:editId="2B293998">
            <wp:simplePos x="0" y="0"/>
            <wp:positionH relativeFrom="column">
              <wp:posOffset>2204277</wp:posOffset>
            </wp:positionH>
            <wp:positionV relativeFrom="paragraph">
              <wp:posOffset>45868</wp:posOffset>
            </wp:positionV>
            <wp:extent cx="3625702" cy="3235192"/>
            <wp:effectExtent l="0" t="0" r="0" b="3810"/>
            <wp:wrapNone/>
            <wp:docPr id="5" name="図 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グラフィカル ユーザー インターフェイス, テキスト, アプリケーション, メール&#10;&#10;自動的に生成された説明"/>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28864" cy="3238013"/>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mc:AlternateContent>
          <mc:Choice Requires="wps">
            <w:drawing>
              <wp:anchor distT="0" distB="0" distL="114300" distR="114300" simplePos="0" relativeHeight="251931136" behindDoc="0" locked="0" layoutInCell="1" allowOverlap="1" wp14:anchorId="6E52E6FC" wp14:editId="6793492B">
                <wp:simplePos x="0" y="0"/>
                <wp:positionH relativeFrom="column">
                  <wp:posOffset>137795</wp:posOffset>
                </wp:positionH>
                <wp:positionV relativeFrom="paragraph">
                  <wp:posOffset>213995</wp:posOffset>
                </wp:positionV>
                <wp:extent cx="1743075" cy="2447925"/>
                <wp:effectExtent l="38100" t="38100" r="123825" b="123825"/>
                <wp:wrapNone/>
                <wp:docPr id="1" name="テキスト ボックス 1"/>
                <wp:cNvGraphicFramePr/>
                <a:graphic xmlns:a="http://schemas.openxmlformats.org/drawingml/2006/main">
                  <a:graphicData uri="http://schemas.microsoft.com/office/word/2010/wordprocessingShape">
                    <wps:wsp>
                      <wps:cNvSpPr txBox="1"/>
                      <wps:spPr>
                        <a:xfrm>
                          <a:off x="0" y="0"/>
                          <a:ext cx="1743075" cy="2447925"/>
                        </a:xfrm>
                        <a:prstGeom prst="rect">
                          <a:avLst/>
                        </a:prstGeom>
                        <a:solidFill>
                          <a:schemeClr val="lt1"/>
                        </a:solidFill>
                        <a:ln w="6350">
                          <a:solidFill>
                            <a:prstClr val="black"/>
                          </a:solidFill>
                        </a:ln>
                        <a:effectLst>
                          <a:outerShdw blurRad="50800" dist="38100" dir="2700000" algn="tl" rotWithShape="0">
                            <a:prstClr val="black">
                              <a:alpha val="40000"/>
                            </a:prstClr>
                          </a:outerShdw>
                        </a:effectLst>
                      </wps:spPr>
                      <wps:txbx>
                        <w:txbxContent>
                          <w:p w14:paraId="253125C8" w14:textId="77777777" w:rsidR="003D4378" w:rsidRDefault="003D4378" w:rsidP="00AF0D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2E6FC" id="テキスト ボックス 1" o:spid="_x0000_s1295" type="#_x0000_t202" style="position:absolute;left:0;text-align:left;margin-left:10.85pt;margin-top:16.85pt;width:137.25pt;height:192.75pt;z-index:25193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" fillcolor="white [3201]" strokeweight=".5pt">
                <v:shadow on="t" color="black" opacity="26214f" origin="-.5,-.5" offset=".74836mm,.74836mm"/>
                <v:textbox>
                  <w:txbxContent>
                    <w:p w14:paraId="253125C8" w14:textId="77777777" w:rsidR="003D4378" w:rsidRDefault="003D4378" w:rsidP="00AF0DC5"/>
                  </w:txbxContent>
                </v:textbox>
              </v:shape>
            </w:pict>
          </mc:Fallback>
        </mc:AlternateContent>
      </w:r>
    </w:p>
    <w:p w14:paraId="23ED8ABA" w14:textId="77777777" w:rsidR="00AF0DC5" w:rsidRDefault="00AF0DC5" w:rsidP="00AF0DC5">
      <w:r>
        <w:rPr>
          <w:noProof/>
        </w:rPr>
        <mc:AlternateContent>
          <mc:Choice Requires="wps">
            <w:drawing>
              <wp:anchor distT="0" distB="0" distL="114300" distR="114300" simplePos="0" relativeHeight="251932160" behindDoc="0" locked="0" layoutInCell="1" allowOverlap="1" wp14:anchorId="6FADE44F" wp14:editId="186AE55E">
                <wp:simplePos x="0" y="0"/>
                <wp:positionH relativeFrom="column">
                  <wp:posOffset>242570</wp:posOffset>
                </wp:positionH>
                <wp:positionV relativeFrom="paragraph">
                  <wp:posOffset>115570</wp:posOffset>
                </wp:positionV>
                <wp:extent cx="1549400" cy="323850"/>
                <wp:effectExtent l="0" t="0" r="12700" b="19050"/>
                <wp:wrapNone/>
                <wp:docPr id="3" name="テキスト ボックス 3"/>
                <wp:cNvGraphicFramePr/>
                <a:graphic xmlns:a="http://schemas.openxmlformats.org/drawingml/2006/main">
                  <a:graphicData uri="http://schemas.microsoft.com/office/word/2010/wordprocessingShape">
                    <wps:wsp>
                      <wps:cNvSpPr txBox="1"/>
                      <wps:spPr>
                        <a:xfrm>
                          <a:off x="0" y="0"/>
                          <a:ext cx="1549400" cy="323850"/>
                        </a:xfrm>
                        <a:prstGeom prst="rect">
                          <a:avLst/>
                        </a:prstGeom>
                        <a:solidFill>
                          <a:schemeClr val="lt1"/>
                        </a:solidFill>
                        <a:ln w="6350">
                          <a:solidFill>
                            <a:prstClr val="black"/>
                          </a:solidFill>
                        </a:ln>
                      </wps:spPr>
                      <wps:txbx>
                        <w:txbxContent>
                          <w:p w14:paraId="698322C0" w14:textId="77777777" w:rsidR="003D4378" w:rsidRPr="001E40A6" w:rsidRDefault="003D4378" w:rsidP="00AF0DC5">
                            <w:pPr>
                              <w:jc w:val="center"/>
                              <w:rPr>
                                <w:b/>
                                <w:bCs/>
                                <w:sz w:val="18"/>
                                <w:szCs w:val="18"/>
                              </w:rPr>
                            </w:pPr>
                            <w:r>
                              <w:rPr>
                                <w:rFonts w:hint="eastAsia"/>
                                <w:b/>
                                <w:bCs/>
                                <w:sz w:val="18"/>
                                <w:szCs w:val="18"/>
                              </w:rPr>
                              <w:t>河川</w:t>
                            </w:r>
                            <w:r w:rsidRPr="001E40A6">
                              <w:rPr>
                                <w:rFonts w:hint="eastAsia"/>
                                <w:b/>
                                <w:bCs/>
                                <w:sz w:val="18"/>
                                <w:szCs w:val="18"/>
                              </w:rPr>
                              <w:t>工事のお知らせ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ADE44F" id="テキスト ボックス 3" o:spid="_x0000_s1296" type="#_x0000_t202" style="position:absolute;left:0;text-align:left;margin-left:19.1pt;margin-top:9.1pt;width:122pt;height:25.5pt;z-index:25193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" fillcolor="white [3201]" strokeweight=".5pt">
                <v:textbox>
                  <w:txbxContent>
                    <w:p w14:paraId="698322C0" w14:textId="77777777" w:rsidR="003D4378" w:rsidRPr="001E40A6" w:rsidRDefault="003D4378" w:rsidP="00AF0DC5">
                      <w:pPr>
                        <w:jc w:val="center"/>
                        <w:rPr>
                          <w:b/>
                          <w:bCs/>
                          <w:sz w:val="18"/>
                          <w:szCs w:val="18"/>
                        </w:rPr>
                      </w:pPr>
                      <w:r>
                        <w:rPr>
                          <w:rFonts w:hint="eastAsia"/>
                          <w:b/>
                          <w:bCs/>
                          <w:sz w:val="18"/>
                          <w:szCs w:val="18"/>
                        </w:rPr>
                        <w:t>河川</w:t>
                      </w:r>
                      <w:r w:rsidRPr="001E40A6">
                        <w:rPr>
                          <w:rFonts w:hint="eastAsia"/>
                          <w:b/>
                          <w:bCs/>
                          <w:sz w:val="18"/>
                          <w:szCs w:val="18"/>
                        </w:rPr>
                        <w:t>工事のお知らせ</w:t>
                      </w:r>
                    </w:p>
                  </w:txbxContent>
                </v:textbox>
              </v:shape>
            </w:pict>
          </mc:Fallback>
        </mc:AlternateContent>
      </w:r>
    </w:p>
    <w:p w14:paraId="6AEFD530" w14:textId="77777777" w:rsidR="00AF0DC5" w:rsidRDefault="00AF0DC5" w:rsidP="00AF0DC5"/>
    <w:p w14:paraId="0DD2878E" w14:textId="77777777" w:rsidR="00AF0DC5" w:rsidRDefault="00AF0DC5" w:rsidP="00AF0DC5">
      <w:r>
        <w:rPr>
          <w:noProof/>
        </w:rPr>
        <mc:AlternateContent>
          <mc:Choice Requires="wps">
            <w:drawing>
              <wp:anchor distT="0" distB="0" distL="114300" distR="114300" simplePos="0" relativeHeight="251934208" behindDoc="0" locked="0" layoutInCell="1" allowOverlap="1" wp14:anchorId="4D850C4E" wp14:editId="57EE0C75">
                <wp:simplePos x="0" y="0"/>
                <wp:positionH relativeFrom="column">
                  <wp:posOffset>240741</wp:posOffset>
                </wp:positionH>
                <wp:positionV relativeFrom="paragraph">
                  <wp:posOffset>110896</wp:posOffset>
                </wp:positionV>
                <wp:extent cx="1549400" cy="1155802"/>
                <wp:effectExtent l="0" t="0" r="12700" b="25400"/>
                <wp:wrapNone/>
                <wp:docPr id="10" name="テキスト ボックス 10"/>
                <wp:cNvGraphicFramePr/>
                <a:graphic xmlns:a="http://schemas.openxmlformats.org/drawingml/2006/main">
                  <a:graphicData uri="http://schemas.microsoft.com/office/word/2010/wordprocessingShape">
                    <wps:wsp>
                      <wps:cNvSpPr txBox="1"/>
                      <wps:spPr>
                        <a:xfrm>
                          <a:off x="0" y="0"/>
                          <a:ext cx="1549400" cy="1155802"/>
                        </a:xfrm>
                        <a:prstGeom prst="rect">
                          <a:avLst/>
                        </a:prstGeom>
                        <a:solidFill>
                          <a:schemeClr val="lt1"/>
                        </a:solidFill>
                        <a:ln w="6350">
                          <a:solidFill>
                            <a:prstClr val="black"/>
                          </a:solidFill>
                        </a:ln>
                      </wps:spPr>
                      <wps:txbx>
                        <w:txbxContent>
                          <w:p w14:paraId="2F478C5F" w14:textId="77777777" w:rsidR="003D4378" w:rsidRDefault="003D4378" w:rsidP="00AF0DC5">
                            <w:pPr>
                              <w:snapToGrid w:val="0"/>
                              <w:jc w:val="left"/>
                              <w:rPr>
                                <w:sz w:val="12"/>
                                <w:szCs w:val="12"/>
                              </w:rPr>
                            </w:pPr>
                            <w:r w:rsidRPr="00A85E7A">
                              <w:rPr>
                                <w:rFonts w:hint="eastAsia"/>
                                <w:sz w:val="12"/>
                                <w:szCs w:val="12"/>
                              </w:rPr>
                              <w:t>○○○○で河川工事を行います。</w:t>
                            </w:r>
                            <w:r>
                              <w:rPr>
                                <w:rFonts w:hint="eastAsia"/>
                                <w:sz w:val="12"/>
                                <w:szCs w:val="12"/>
                              </w:rPr>
                              <w:t>ご迷惑をおかけしますが</w:t>
                            </w:r>
                            <w:r w:rsidRPr="00A85E7A">
                              <w:rPr>
                                <w:rFonts w:hint="eastAsia"/>
                                <w:sz w:val="12"/>
                                <w:szCs w:val="12"/>
                              </w:rPr>
                              <w:t>○○○○○○○○○○○○○○○○</w:t>
                            </w:r>
                          </w:p>
                          <w:p w14:paraId="66E0DC78" w14:textId="77777777" w:rsidR="003D4378" w:rsidRDefault="003D4378" w:rsidP="00AF0DC5">
                            <w:pPr>
                              <w:snapToGrid w:val="0"/>
                              <w:jc w:val="left"/>
                              <w:rPr>
                                <w:sz w:val="12"/>
                                <w:szCs w:val="12"/>
                              </w:rPr>
                            </w:pPr>
                            <w:r w:rsidRPr="00A85E7A">
                              <w:rPr>
                                <w:rFonts w:hint="eastAsia"/>
                                <w:sz w:val="12"/>
                                <w:szCs w:val="12"/>
                              </w:rPr>
                              <w:t>○○○○</w:t>
                            </w:r>
                          </w:p>
                          <w:p w14:paraId="5B76DE21" w14:textId="77777777" w:rsidR="003D4378" w:rsidRDefault="003D4378" w:rsidP="00AF0DC5">
                            <w:pPr>
                              <w:snapToGrid w:val="0"/>
                              <w:jc w:val="left"/>
                              <w:rPr>
                                <w:sz w:val="12"/>
                                <w:szCs w:val="12"/>
                              </w:rPr>
                            </w:pPr>
                            <w:r w:rsidRPr="00A85E7A">
                              <w:rPr>
                                <w:rFonts w:hint="eastAsia"/>
                                <w:sz w:val="12"/>
                                <w:szCs w:val="12"/>
                              </w:rPr>
                              <w:t>○○○○○○○○○○○○○○○○</w:t>
                            </w:r>
                          </w:p>
                          <w:p w14:paraId="7A347F76" w14:textId="77777777" w:rsidR="003D4378" w:rsidRDefault="003D4378" w:rsidP="00AF0DC5">
                            <w:pPr>
                              <w:snapToGrid w:val="0"/>
                              <w:jc w:val="left"/>
                              <w:rPr>
                                <w:sz w:val="12"/>
                                <w:szCs w:val="12"/>
                              </w:rPr>
                            </w:pPr>
                          </w:p>
                          <w:p w14:paraId="4B0ACC26" w14:textId="77777777" w:rsidR="003D4378" w:rsidRDefault="003D4378" w:rsidP="00AF0DC5">
                            <w:pPr>
                              <w:snapToGrid w:val="0"/>
                              <w:jc w:val="left"/>
                              <w:rPr>
                                <w:sz w:val="12"/>
                                <w:szCs w:val="12"/>
                              </w:rPr>
                            </w:pPr>
                          </w:p>
                          <w:p w14:paraId="7846B86D" w14:textId="77777777" w:rsidR="003D4378" w:rsidRDefault="003D4378" w:rsidP="00AF0DC5">
                            <w:pPr>
                              <w:snapToGrid w:val="0"/>
                              <w:jc w:val="left"/>
                              <w:rPr>
                                <w:sz w:val="12"/>
                                <w:szCs w:val="12"/>
                              </w:rPr>
                            </w:pPr>
                          </w:p>
                          <w:p w14:paraId="4C1E19A5" w14:textId="77777777" w:rsidR="003D4378" w:rsidRDefault="003D4378" w:rsidP="00AF0DC5">
                            <w:pPr>
                              <w:snapToGrid w:val="0"/>
                              <w:jc w:val="left"/>
                              <w:rPr>
                                <w:sz w:val="12"/>
                                <w:szCs w:val="12"/>
                              </w:rPr>
                            </w:pPr>
                          </w:p>
                          <w:p w14:paraId="39CAA615" w14:textId="77777777" w:rsidR="003D4378" w:rsidRDefault="003D4378" w:rsidP="00AF0DC5">
                            <w:pPr>
                              <w:snapToGrid w:val="0"/>
                              <w:jc w:val="left"/>
                              <w:rPr>
                                <w:sz w:val="12"/>
                                <w:szCs w:val="12"/>
                              </w:rPr>
                            </w:pPr>
                          </w:p>
                          <w:p w14:paraId="2E5256FC" w14:textId="77777777" w:rsidR="003D4378" w:rsidRPr="00A85E7A" w:rsidRDefault="003D4378" w:rsidP="00AF0DC5">
                            <w:pPr>
                              <w:snapToGrid w:val="0"/>
                              <w:jc w:val="left"/>
                              <w:rPr>
                                <w:sz w:val="12"/>
                                <w:szCs w:val="12"/>
                              </w:rPr>
                            </w:pPr>
                            <w:r>
                              <w:rPr>
                                <w:rFonts w:hint="eastAsia"/>
                                <w:sz w:val="12"/>
                                <w:szCs w:val="12"/>
                              </w:rPr>
                              <w:t xml:space="preserve">　　　　　　　　　　○○○○事務所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50C4E" id="テキスト ボックス 10" o:spid="_x0000_s1297" type="#_x0000_t202" style="position:absolute;left:0;text-align:left;margin-left:18.95pt;margin-top:8.75pt;width:122pt;height:91pt;z-index:25193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" fillcolor="white [3201]" strokeweight=".5pt">
                <v:textbox>
                  <w:txbxContent>
                    <w:p w14:paraId="2F478C5F" w14:textId="77777777" w:rsidR="003D4378" w:rsidRDefault="003D4378" w:rsidP="00AF0DC5">
                      <w:pPr>
                        <w:snapToGrid w:val="0"/>
                        <w:jc w:val="left"/>
                        <w:rPr>
                          <w:sz w:val="12"/>
                          <w:szCs w:val="12"/>
                        </w:rPr>
                      </w:pPr>
                      <w:r w:rsidRPr="00A85E7A">
                        <w:rPr>
                          <w:rFonts w:hint="eastAsia"/>
                          <w:sz w:val="12"/>
                          <w:szCs w:val="12"/>
                        </w:rPr>
                        <w:t>○○○○で河川工事を行います。</w:t>
                      </w:r>
                      <w:r>
                        <w:rPr>
                          <w:rFonts w:hint="eastAsia"/>
                          <w:sz w:val="12"/>
                          <w:szCs w:val="12"/>
                        </w:rPr>
                        <w:t>ご迷惑をおかけしますが</w:t>
                      </w:r>
                      <w:r w:rsidRPr="00A85E7A">
                        <w:rPr>
                          <w:rFonts w:hint="eastAsia"/>
                          <w:sz w:val="12"/>
                          <w:szCs w:val="12"/>
                        </w:rPr>
                        <w:t>○○○○○○○○○○○○○○○○</w:t>
                      </w:r>
                    </w:p>
                    <w:p w14:paraId="66E0DC78" w14:textId="77777777" w:rsidR="003D4378" w:rsidRDefault="003D4378" w:rsidP="00AF0DC5">
                      <w:pPr>
                        <w:snapToGrid w:val="0"/>
                        <w:jc w:val="left"/>
                        <w:rPr>
                          <w:sz w:val="12"/>
                          <w:szCs w:val="12"/>
                        </w:rPr>
                      </w:pPr>
                      <w:r w:rsidRPr="00A85E7A">
                        <w:rPr>
                          <w:rFonts w:hint="eastAsia"/>
                          <w:sz w:val="12"/>
                          <w:szCs w:val="12"/>
                        </w:rPr>
                        <w:t>○○○○</w:t>
                      </w:r>
                    </w:p>
                    <w:p w14:paraId="5B76DE21" w14:textId="77777777" w:rsidR="003D4378" w:rsidRDefault="003D4378" w:rsidP="00AF0DC5">
                      <w:pPr>
                        <w:snapToGrid w:val="0"/>
                        <w:jc w:val="left"/>
                        <w:rPr>
                          <w:sz w:val="12"/>
                          <w:szCs w:val="12"/>
                        </w:rPr>
                      </w:pPr>
                      <w:r w:rsidRPr="00A85E7A">
                        <w:rPr>
                          <w:rFonts w:hint="eastAsia"/>
                          <w:sz w:val="12"/>
                          <w:szCs w:val="12"/>
                        </w:rPr>
                        <w:t>○○○○○○○○○○○○○○○○</w:t>
                      </w:r>
                    </w:p>
                    <w:p w14:paraId="7A347F76" w14:textId="77777777" w:rsidR="003D4378" w:rsidRDefault="003D4378" w:rsidP="00AF0DC5">
                      <w:pPr>
                        <w:snapToGrid w:val="0"/>
                        <w:jc w:val="left"/>
                        <w:rPr>
                          <w:sz w:val="12"/>
                          <w:szCs w:val="12"/>
                        </w:rPr>
                      </w:pPr>
                    </w:p>
                    <w:p w14:paraId="4B0ACC26" w14:textId="77777777" w:rsidR="003D4378" w:rsidRDefault="003D4378" w:rsidP="00AF0DC5">
                      <w:pPr>
                        <w:snapToGrid w:val="0"/>
                        <w:jc w:val="left"/>
                        <w:rPr>
                          <w:sz w:val="12"/>
                          <w:szCs w:val="12"/>
                        </w:rPr>
                      </w:pPr>
                    </w:p>
                    <w:p w14:paraId="7846B86D" w14:textId="77777777" w:rsidR="003D4378" w:rsidRDefault="003D4378" w:rsidP="00AF0DC5">
                      <w:pPr>
                        <w:snapToGrid w:val="0"/>
                        <w:jc w:val="left"/>
                        <w:rPr>
                          <w:sz w:val="12"/>
                          <w:szCs w:val="12"/>
                        </w:rPr>
                      </w:pPr>
                    </w:p>
                    <w:p w14:paraId="4C1E19A5" w14:textId="77777777" w:rsidR="003D4378" w:rsidRDefault="003D4378" w:rsidP="00AF0DC5">
                      <w:pPr>
                        <w:snapToGrid w:val="0"/>
                        <w:jc w:val="left"/>
                        <w:rPr>
                          <w:sz w:val="12"/>
                          <w:szCs w:val="12"/>
                        </w:rPr>
                      </w:pPr>
                    </w:p>
                    <w:p w14:paraId="39CAA615" w14:textId="77777777" w:rsidR="003D4378" w:rsidRDefault="003D4378" w:rsidP="00AF0DC5">
                      <w:pPr>
                        <w:snapToGrid w:val="0"/>
                        <w:jc w:val="left"/>
                        <w:rPr>
                          <w:sz w:val="12"/>
                          <w:szCs w:val="12"/>
                        </w:rPr>
                      </w:pPr>
                    </w:p>
                    <w:p w14:paraId="2E5256FC" w14:textId="77777777" w:rsidR="003D4378" w:rsidRPr="00A85E7A" w:rsidRDefault="003D4378" w:rsidP="00AF0DC5">
                      <w:pPr>
                        <w:snapToGrid w:val="0"/>
                        <w:jc w:val="left"/>
                        <w:rPr>
                          <w:sz w:val="12"/>
                          <w:szCs w:val="12"/>
                        </w:rPr>
                      </w:pPr>
                      <w:r>
                        <w:rPr>
                          <w:rFonts w:hint="eastAsia"/>
                          <w:sz w:val="12"/>
                          <w:szCs w:val="12"/>
                        </w:rPr>
                        <w:t xml:space="preserve">　　　　　　　　　　○○○○事務所</w:t>
                      </w:r>
                    </w:p>
                  </w:txbxContent>
                </v:textbox>
              </v:shape>
            </w:pict>
          </mc:Fallback>
        </mc:AlternateContent>
      </w:r>
    </w:p>
    <w:p w14:paraId="60A70277" w14:textId="77777777" w:rsidR="00AF0DC5" w:rsidRDefault="00AF0DC5" w:rsidP="00AF0DC5"/>
    <w:p w14:paraId="02166BB2" w14:textId="77777777" w:rsidR="00AF0DC5" w:rsidRDefault="00AF0DC5" w:rsidP="00AF0DC5"/>
    <w:p w14:paraId="312E44B0" w14:textId="77777777" w:rsidR="00AF0DC5" w:rsidRDefault="00AF0DC5" w:rsidP="00AF0DC5"/>
    <w:p w14:paraId="570DD02E" w14:textId="77777777" w:rsidR="00AF0DC5" w:rsidRDefault="00AF0DC5" w:rsidP="00AF0DC5"/>
    <w:p w14:paraId="47F8670D" w14:textId="4CD0B101" w:rsidR="00AF0DC5" w:rsidRDefault="00E90192" w:rsidP="00AF0DC5">
      <w:r>
        <w:rPr>
          <w:noProof/>
        </w:rPr>
        <mc:AlternateContent>
          <mc:Choice Requires="wps">
            <w:drawing>
              <wp:anchor distT="0" distB="0" distL="114300" distR="114300" simplePos="0" relativeHeight="252004864" behindDoc="0" locked="0" layoutInCell="1" allowOverlap="1" wp14:anchorId="7D235DAF" wp14:editId="6260BF04">
                <wp:simplePos x="0" y="0"/>
                <wp:positionH relativeFrom="column">
                  <wp:posOffset>66675</wp:posOffset>
                </wp:positionH>
                <wp:positionV relativeFrom="paragraph">
                  <wp:posOffset>121920</wp:posOffset>
                </wp:positionV>
                <wp:extent cx="1871345" cy="792480"/>
                <wp:effectExtent l="0" t="0" r="14605" b="140970"/>
                <wp:wrapNone/>
                <wp:docPr id="46" name="吹き出し: 四角形 46"/>
                <wp:cNvGraphicFramePr/>
                <a:graphic xmlns:a="http://schemas.openxmlformats.org/drawingml/2006/main">
                  <a:graphicData uri="http://schemas.microsoft.com/office/word/2010/wordprocessingShape">
                    <wps:wsp>
                      <wps:cNvSpPr/>
                      <wps:spPr>
                        <a:xfrm>
                          <a:off x="0" y="0"/>
                          <a:ext cx="1871345" cy="792480"/>
                        </a:xfrm>
                        <a:prstGeom prst="wedgeRectCallout">
                          <a:avLst/>
                        </a:prstGeom>
                        <a:noFill/>
                        <a:ln w="15875">
                          <a:solidFill>
                            <a:srgbClr val="FF00FF"/>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3A509F7" w14:textId="77777777" w:rsidR="003D4378" w:rsidRDefault="003D4378" w:rsidP="00E901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235DA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46" o:spid="_x0000_s1298" type="#_x0000_t61" style="position:absolute;left:0;text-align:left;margin-left:5.25pt;margin-top:9.6pt;width:147.35pt;height:62.4pt;z-index:25200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" adj="6300,24300" filled="f" strokecolor="fuchsia" strokeweight="1.25pt">
                <v:stroke dashstyle="3 1"/>
                <v:textbox>
                  <w:txbxContent>
                    <w:p w14:paraId="43A509F7" w14:textId="77777777" w:rsidR="003D4378" w:rsidRDefault="003D4378" w:rsidP="00E90192">
                      <w:pPr>
                        <w:jc w:val="center"/>
                      </w:pPr>
                    </w:p>
                  </w:txbxContent>
                </v:textbox>
              </v:shape>
            </w:pict>
          </mc:Fallback>
        </mc:AlternateContent>
      </w:r>
      <w:r w:rsidR="00AF0DC5">
        <w:rPr>
          <w:noProof/>
        </w:rPr>
        <mc:AlternateContent>
          <mc:Choice Requires="wps">
            <w:drawing>
              <wp:anchor distT="0" distB="0" distL="114300" distR="114300" simplePos="0" relativeHeight="251935232" behindDoc="0" locked="0" layoutInCell="1" allowOverlap="1" wp14:anchorId="2486CA1B" wp14:editId="348CE67A">
                <wp:simplePos x="0" y="0"/>
                <wp:positionH relativeFrom="column">
                  <wp:posOffset>189230</wp:posOffset>
                </wp:positionH>
                <wp:positionV relativeFrom="paragraph">
                  <wp:posOffset>181280</wp:posOffset>
                </wp:positionV>
                <wp:extent cx="1646860" cy="619125"/>
                <wp:effectExtent l="0" t="0" r="10795" b="28575"/>
                <wp:wrapNone/>
                <wp:docPr id="12" name="テキスト ボックス 12"/>
                <wp:cNvGraphicFramePr/>
                <a:graphic xmlns:a="http://schemas.openxmlformats.org/drawingml/2006/main">
                  <a:graphicData uri="http://schemas.microsoft.com/office/word/2010/wordprocessingShape">
                    <wps:wsp>
                      <wps:cNvSpPr txBox="1"/>
                      <wps:spPr>
                        <a:xfrm>
                          <a:off x="0" y="0"/>
                          <a:ext cx="1646860" cy="619125"/>
                        </a:xfrm>
                        <a:prstGeom prst="rect">
                          <a:avLst/>
                        </a:prstGeom>
                        <a:solidFill>
                          <a:srgbClr val="FFFFCC"/>
                        </a:solidFill>
                        <a:ln w="6350">
                          <a:solidFill>
                            <a:prstClr val="black"/>
                          </a:solidFill>
                        </a:ln>
                      </wps:spPr>
                      <wps:txbx>
                        <w:txbxContent>
                          <w:p w14:paraId="511B8035" w14:textId="77777777" w:rsidR="003D4378" w:rsidRPr="00FE71E4" w:rsidRDefault="003D4378" w:rsidP="00AF0DC5">
                            <w:pPr>
                              <w:snapToGrid w:val="0"/>
                              <w:jc w:val="center"/>
                              <w:rPr>
                                <w:rFonts w:ascii="HG丸ｺﾞｼｯｸM-PRO" w:eastAsia="HG丸ｺﾞｼｯｸM-PRO" w:hAnsi="HG丸ｺﾞｼｯｸM-PRO"/>
                                <w:sz w:val="14"/>
                                <w:szCs w:val="14"/>
                              </w:rPr>
                            </w:pPr>
                            <w:r w:rsidRPr="00FE71E4">
                              <w:rPr>
                                <w:rFonts w:ascii="HG丸ｺﾞｼｯｸM-PRO" w:eastAsia="HG丸ｺﾞｼｯｸM-PRO" w:hAnsi="HG丸ｺﾞｼｯｸM-PRO" w:hint="eastAsia"/>
                                <w:sz w:val="14"/>
                                <w:szCs w:val="14"/>
                              </w:rPr>
                              <w:t>～こんな取組もしています～</w:t>
                            </w:r>
                          </w:p>
                          <w:p w14:paraId="271248B2" w14:textId="77777777" w:rsidR="003D4378" w:rsidRPr="00FE71E4" w:rsidRDefault="003D4378" w:rsidP="00AF0DC5">
                            <w:pPr>
                              <w:snapToGrid w:val="0"/>
                              <w:ind w:rightChars="243" w:right="510"/>
                              <w:rPr>
                                <w:rFonts w:ascii="HG丸ｺﾞｼｯｸM-PRO" w:eastAsia="HG丸ｺﾞｼｯｸM-PRO" w:hAnsi="HG丸ｺﾞｼｯｸM-PRO"/>
                                <w:sz w:val="14"/>
                                <w:szCs w:val="14"/>
                              </w:rPr>
                            </w:pPr>
                            <w:r w:rsidRPr="00FE71E4">
                              <w:rPr>
                                <w:rFonts w:ascii="HG丸ｺﾞｼｯｸM-PRO" w:eastAsia="HG丸ｺﾞｼｯｸM-PRO" w:hAnsi="HG丸ｺﾞｼｯｸM-PRO" w:hint="eastAsia"/>
                                <w:sz w:val="14"/>
                                <w:szCs w:val="14"/>
                              </w:rPr>
                              <w:t>寝屋川流域協議会</w:t>
                            </w:r>
                            <w:r>
                              <w:rPr>
                                <w:rFonts w:ascii="HG丸ｺﾞｼｯｸM-PRO" w:eastAsia="HG丸ｺﾞｼｯｸM-PRO" w:hAnsi="HG丸ｺﾞｼｯｸM-PRO" w:hint="eastAsia"/>
                                <w:sz w:val="14"/>
                                <w:szCs w:val="14"/>
                              </w:rPr>
                              <w:t>で</w:t>
                            </w:r>
                            <w:r w:rsidRPr="00FE71E4">
                              <w:rPr>
                                <w:rFonts w:ascii="HG丸ｺﾞｼｯｸM-PRO" w:eastAsia="HG丸ｺﾞｼｯｸM-PRO" w:hAnsi="HG丸ｺﾞｼｯｸM-PRO" w:hint="eastAsia"/>
                                <w:sz w:val="14"/>
                                <w:szCs w:val="14"/>
                              </w:rPr>
                              <w:t>は○○</w:t>
                            </w:r>
                            <w:r>
                              <w:rPr>
                                <w:rFonts w:ascii="HG丸ｺﾞｼｯｸM-PRO" w:eastAsia="HG丸ｺﾞｼｯｸM-PRO" w:hAnsi="HG丸ｺﾞｼｯｸM-PRO" w:hint="eastAsia"/>
                                <w:sz w:val="14"/>
                                <w:szCs w:val="14"/>
                              </w:rPr>
                              <w:t>○○　　　興味がある人は</w:t>
                            </w:r>
                          </w:p>
                          <w:p w14:paraId="037BAD88" w14:textId="5634DC1B" w:rsidR="003D4378" w:rsidRPr="00FE71E4" w:rsidRDefault="003D4378" w:rsidP="00AF0DC5">
                            <w:pPr>
                              <w:snapToGrid w:val="0"/>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ご覧</w:t>
                            </w:r>
                            <w:r w:rsidRPr="00FE71E4">
                              <w:rPr>
                                <w:rFonts w:ascii="HG丸ｺﾞｼｯｸM-PRO" w:eastAsia="HG丸ｺﾞｼｯｸM-PRO" w:hAnsi="HG丸ｺﾞｼｯｸM-PRO" w:hint="eastAsia"/>
                                <w:sz w:val="14"/>
                                <w:szCs w:val="14"/>
                              </w:rPr>
                              <w:t>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6CA1B" id="テキスト ボックス 12" o:spid="_x0000_s1299" type="#_x0000_t202" style="position:absolute;left:0;text-align:left;margin-left:14.9pt;margin-top:14.25pt;width:129.65pt;height:48.75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" fillcolor="#ffc" strokeweight=".5pt">
                <v:textbox>
                  <w:txbxContent>
                    <w:p w14:paraId="511B8035" w14:textId="77777777" w:rsidR="003D4378" w:rsidRPr="00FE71E4" w:rsidRDefault="003D4378" w:rsidP="00AF0DC5">
                      <w:pPr>
                        <w:snapToGrid w:val="0"/>
                        <w:jc w:val="center"/>
                        <w:rPr>
                          <w:rFonts w:ascii="HG丸ｺﾞｼｯｸM-PRO" w:eastAsia="HG丸ｺﾞｼｯｸM-PRO" w:hAnsi="HG丸ｺﾞｼｯｸM-PRO"/>
                          <w:sz w:val="14"/>
                          <w:szCs w:val="14"/>
                        </w:rPr>
                      </w:pPr>
                      <w:r w:rsidRPr="00FE71E4">
                        <w:rPr>
                          <w:rFonts w:ascii="HG丸ｺﾞｼｯｸM-PRO" w:eastAsia="HG丸ｺﾞｼｯｸM-PRO" w:hAnsi="HG丸ｺﾞｼｯｸM-PRO" w:hint="eastAsia"/>
                          <w:sz w:val="14"/>
                          <w:szCs w:val="14"/>
                        </w:rPr>
                        <w:t>～こんな取組もしています～</w:t>
                      </w:r>
                    </w:p>
                    <w:p w14:paraId="271248B2" w14:textId="77777777" w:rsidR="003D4378" w:rsidRPr="00FE71E4" w:rsidRDefault="003D4378" w:rsidP="00AF0DC5">
                      <w:pPr>
                        <w:snapToGrid w:val="0"/>
                        <w:ind w:rightChars="243" w:right="510"/>
                        <w:rPr>
                          <w:rFonts w:ascii="HG丸ｺﾞｼｯｸM-PRO" w:eastAsia="HG丸ｺﾞｼｯｸM-PRO" w:hAnsi="HG丸ｺﾞｼｯｸM-PRO"/>
                          <w:sz w:val="14"/>
                          <w:szCs w:val="14"/>
                        </w:rPr>
                      </w:pPr>
                      <w:r w:rsidRPr="00FE71E4">
                        <w:rPr>
                          <w:rFonts w:ascii="HG丸ｺﾞｼｯｸM-PRO" w:eastAsia="HG丸ｺﾞｼｯｸM-PRO" w:hAnsi="HG丸ｺﾞｼｯｸM-PRO" w:hint="eastAsia"/>
                          <w:sz w:val="14"/>
                          <w:szCs w:val="14"/>
                        </w:rPr>
                        <w:t>寝屋川流域協議会</w:t>
                      </w:r>
                      <w:r>
                        <w:rPr>
                          <w:rFonts w:ascii="HG丸ｺﾞｼｯｸM-PRO" w:eastAsia="HG丸ｺﾞｼｯｸM-PRO" w:hAnsi="HG丸ｺﾞｼｯｸM-PRO" w:hint="eastAsia"/>
                          <w:sz w:val="14"/>
                          <w:szCs w:val="14"/>
                        </w:rPr>
                        <w:t>で</w:t>
                      </w:r>
                      <w:r w:rsidRPr="00FE71E4">
                        <w:rPr>
                          <w:rFonts w:ascii="HG丸ｺﾞｼｯｸM-PRO" w:eastAsia="HG丸ｺﾞｼｯｸM-PRO" w:hAnsi="HG丸ｺﾞｼｯｸM-PRO" w:hint="eastAsia"/>
                          <w:sz w:val="14"/>
                          <w:szCs w:val="14"/>
                        </w:rPr>
                        <w:t>は○○</w:t>
                      </w:r>
                      <w:r>
                        <w:rPr>
                          <w:rFonts w:ascii="HG丸ｺﾞｼｯｸM-PRO" w:eastAsia="HG丸ｺﾞｼｯｸM-PRO" w:hAnsi="HG丸ｺﾞｼｯｸM-PRO" w:hint="eastAsia"/>
                          <w:sz w:val="14"/>
                          <w:szCs w:val="14"/>
                        </w:rPr>
                        <w:t>○○　　　興味がある人は</w:t>
                      </w:r>
                    </w:p>
                    <w:p w14:paraId="037BAD88" w14:textId="5634DC1B" w:rsidR="003D4378" w:rsidRPr="00FE71E4" w:rsidRDefault="003D4378" w:rsidP="00AF0DC5">
                      <w:pPr>
                        <w:snapToGrid w:val="0"/>
                        <w:rPr>
                          <w:rFonts w:ascii="HG丸ｺﾞｼｯｸM-PRO" w:eastAsia="HG丸ｺﾞｼｯｸM-PRO" w:hAnsi="HG丸ｺﾞｼｯｸM-PRO"/>
                          <w:sz w:val="14"/>
                          <w:szCs w:val="14"/>
                        </w:rPr>
                      </w:pPr>
                      <w:r>
                        <w:rPr>
                          <w:rFonts w:ascii="HG丸ｺﾞｼｯｸM-PRO" w:eastAsia="HG丸ｺﾞｼｯｸM-PRO" w:hAnsi="HG丸ｺﾞｼｯｸM-PRO" w:hint="eastAsia"/>
                          <w:sz w:val="14"/>
                          <w:szCs w:val="14"/>
                        </w:rPr>
                        <w:t>ご覧</w:t>
                      </w:r>
                      <w:r w:rsidRPr="00FE71E4">
                        <w:rPr>
                          <w:rFonts w:ascii="HG丸ｺﾞｼｯｸM-PRO" w:eastAsia="HG丸ｺﾞｼｯｸM-PRO" w:hAnsi="HG丸ｺﾞｼｯｸM-PRO" w:hint="eastAsia"/>
                          <w:sz w:val="14"/>
                          <w:szCs w:val="14"/>
                        </w:rPr>
                        <w:t>ください！</w:t>
                      </w:r>
                    </w:p>
                  </w:txbxContent>
                </v:textbox>
              </v:shape>
            </w:pict>
          </mc:Fallback>
        </mc:AlternateContent>
      </w:r>
    </w:p>
    <w:p w14:paraId="1F963E9B" w14:textId="77777777" w:rsidR="00AF0DC5" w:rsidRDefault="00AF0DC5" w:rsidP="00AF0DC5">
      <w:r>
        <w:rPr>
          <w:noProof/>
        </w:rPr>
        <mc:AlternateContent>
          <mc:Choice Requires="wps">
            <w:drawing>
              <wp:anchor distT="0" distB="0" distL="114300" distR="114300" simplePos="0" relativeHeight="251937280" behindDoc="0" locked="0" layoutInCell="1" allowOverlap="1" wp14:anchorId="560D21B4" wp14:editId="1C72B0FC">
                <wp:simplePos x="0" y="0"/>
                <wp:positionH relativeFrom="column">
                  <wp:posOffset>1942119</wp:posOffset>
                </wp:positionH>
                <wp:positionV relativeFrom="paragraph">
                  <wp:posOffset>155459</wp:posOffset>
                </wp:positionV>
                <wp:extent cx="344445" cy="276045"/>
                <wp:effectExtent l="0" t="19050" r="36830" b="29210"/>
                <wp:wrapNone/>
                <wp:docPr id="15" name="矢印: 右 15"/>
                <wp:cNvGraphicFramePr/>
                <a:graphic xmlns:a="http://schemas.openxmlformats.org/drawingml/2006/main">
                  <a:graphicData uri="http://schemas.microsoft.com/office/word/2010/wordprocessingShape">
                    <wps:wsp>
                      <wps:cNvSpPr/>
                      <wps:spPr>
                        <a:xfrm>
                          <a:off x="0" y="0"/>
                          <a:ext cx="344445" cy="276045"/>
                        </a:xfrm>
                        <a:prstGeom prst="rightArrow">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E6231B6" id="矢印: 右 15" o:spid="_x0000_s1026" type="#_x0000_t13" style="position:absolute;left:0;text-align:left;margin-left:152.9pt;margin-top:12.25pt;width:27.1pt;height:21.75pt;z-index:25193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" adj="12945" fillcolor="#d8d8d8 [2732]" strokecolor="black [3213]" strokeweight="2pt"/>
            </w:pict>
          </mc:Fallback>
        </mc:AlternateContent>
      </w:r>
      <w:r>
        <w:rPr>
          <w:noProof/>
        </w:rPr>
        <w:drawing>
          <wp:anchor distT="0" distB="0" distL="114300" distR="114300" simplePos="0" relativeHeight="251936256" behindDoc="0" locked="0" layoutInCell="1" allowOverlap="1" wp14:anchorId="45655842" wp14:editId="76FC8524">
            <wp:simplePos x="0" y="0"/>
            <wp:positionH relativeFrom="column">
              <wp:posOffset>1462380</wp:posOffset>
            </wp:positionH>
            <wp:positionV relativeFrom="paragraph">
              <wp:posOffset>158445</wp:posOffset>
            </wp:positionV>
            <wp:extent cx="374523" cy="374523"/>
            <wp:effectExtent l="0" t="0" r="6985" b="6985"/>
            <wp:wrapNone/>
            <wp:docPr id="4" name="図 4"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QR コード&#10;&#10;自動的に生成された説明"/>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76140" cy="376140"/>
                    </a:xfrm>
                    <a:prstGeom prst="rect">
                      <a:avLst/>
                    </a:prstGeom>
                  </pic:spPr>
                </pic:pic>
              </a:graphicData>
            </a:graphic>
            <wp14:sizeRelH relativeFrom="margin">
              <wp14:pctWidth>0</wp14:pctWidth>
            </wp14:sizeRelH>
            <wp14:sizeRelV relativeFrom="margin">
              <wp14:pctHeight>0</wp14:pctHeight>
            </wp14:sizeRelV>
          </wp:anchor>
        </w:drawing>
      </w:r>
    </w:p>
    <w:p w14:paraId="61EC94D3" w14:textId="77777777" w:rsidR="00AF0DC5" w:rsidRDefault="00AF0DC5" w:rsidP="00AF0DC5"/>
    <w:p w14:paraId="4C165EA9" w14:textId="77777777" w:rsidR="00AF0DC5" w:rsidRDefault="00AF0DC5" w:rsidP="00AF0DC5"/>
    <w:p w14:paraId="113A447A" w14:textId="77777777" w:rsidR="00AF0DC5" w:rsidRDefault="00AF0DC5" w:rsidP="00AF0DC5">
      <w:r>
        <w:rPr>
          <w:noProof/>
        </w:rPr>
        <mc:AlternateContent>
          <mc:Choice Requires="wps">
            <w:drawing>
              <wp:anchor distT="0" distB="0" distL="114300" distR="114300" simplePos="0" relativeHeight="251938304" behindDoc="0" locked="0" layoutInCell="1" allowOverlap="1" wp14:anchorId="4751F841" wp14:editId="508CAEDD">
                <wp:simplePos x="0" y="0"/>
                <wp:positionH relativeFrom="column">
                  <wp:posOffset>71120</wp:posOffset>
                </wp:positionH>
                <wp:positionV relativeFrom="paragraph">
                  <wp:posOffset>107950</wp:posOffset>
                </wp:positionV>
                <wp:extent cx="1908000" cy="576000"/>
                <wp:effectExtent l="0" t="0" r="16510" b="14605"/>
                <wp:wrapNone/>
                <wp:docPr id="17" name="テキスト ボックス 85"/>
                <wp:cNvGraphicFramePr/>
                <a:graphic xmlns:a="http://schemas.openxmlformats.org/drawingml/2006/main">
                  <a:graphicData uri="http://schemas.microsoft.com/office/word/2010/wordprocessingShape">
                    <wps:wsp>
                      <wps:cNvSpPr txBox="1"/>
                      <wps:spPr>
                        <a:xfrm>
                          <a:off x="0" y="0"/>
                          <a:ext cx="1908000" cy="576000"/>
                        </a:xfrm>
                        <a:prstGeom prst="rect">
                          <a:avLst/>
                        </a:prstGeom>
                        <a:solidFill>
                          <a:schemeClr val="bg1"/>
                        </a:solidFill>
                        <a:ln w="6350">
                          <a:solidFill>
                            <a:srgbClr val="FF00FF"/>
                          </a:solidFill>
                        </a:ln>
                      </wps:spPr>
                      <wps:txbx>
                        <w:txbxContent>
                          <w:p w14:paraId="7F716C94" w14:textId="77777777" w:rsidR="003D4378" w:rsidRPr="00EC65E3" w:rsidRDefault="003D4378" w:rsidP="00EC65E3">
                            <w:pPr>
                              <w:snapToGrid w:val="0"/>
                              <w:spacing w:line="200" w:lineRule="exact"/>
                              <w:rPr>
                                <w:rFonts w:ascii="ＭＳ 明朝" w:hAnsi="ＭＳ 明朝" w:cstheme="minorBidi"/>
                                <w:color w:val="000000" w:themeColor="text1"/>
                                <w:kern w:val="24"/>
                                <w:sz w:val="16"/>
                                <w:szCs w:val="16"/>
                              </w:rPr>
                            </w:pPr>
                            <w:r w:rsidRPr="00EC65E3">
                              <w:rPr>
                                <w:rFonts w:ascii="ＭＳ 明朝" w:hAnsi="ＭＳ 明朝" w:cstheme="minorBidi" w:hint="eastAsia"/>
                                <w:color w:val="000000" w:themeColor="text1"/>
                                <w:kern w:val="24"/>
                                <w:sz w:val="16"/>
                                <w:szCs w:val="16"/>
                              </w:rPr>
                              <w:t>河川工事の際に周辺住民へ配布するお知らせチラシや工事看板等を活用して、寝屋川流域協議会の取組やホームページを紹介</w:t>
                            </w:r>
                          </w:p>
                        </w:txbxContent>
                      </wps:txbx>
                      <wps:bodyPr wrap="square" lIns="36000" tIns="36000" rIns="36000" bIns="0" rtlCol="0">
                        <a:noAutofit/>
                      </wps:bodyPr>
                    </wps:wsp>
                  </a:graphicData>
                </a:graphic>
                <wp14:sizeRelH relativeFrom="margin">
                  <wp14:pctWidth>0</wp14:pctWidth>
                </wp14:sizeRelH>
                <wp14:sizeRelV relativeFrom="margin">
                  <wp14:pctHeight>0</wp14:pctHeight>
                </wp14:sizeRelV>
              </wp:anchor>
            </w:drawing>
          </mc:Choice>
          <mc:Fallback>
            <w:pict>
              <v:shape w14:anchorId="4751F841" id="_x0000_s1300" type="#_x0000_t202" style="position:absolute;left:0;text-align:left;margin-left:5.6pt;margin-top:8.5pt;width:150.25pt;height:45.35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" fillcolor="white [3212]" strokecolor="fuchsia" strokeweight=".5pt">
                <v:textbox inset="1mm,1mm,1mm,0">
                  <w:txbxContent>
                    <w:p w14:paraId="7F716C94" w14:textId="77777777" w:rsidR="003D4378" w:rsidRPr="00EC65E3" w:rsidRDefault="003D4378" w:rsidP="00EC65E3">
                      <w:pPr>
                        <w:snapToGrid w:val="0"/>
                        <w:spacing w:line="200" w:lineRule="exact"/>
                        <w:rPr>
                          <w:rFonts w:ascii="ＭＳ 明朝" w:hAnsi="ＭＳ 明朝" w:cstheme="minorBidi"/>
                          <w:color w:val="000000" w:themeColor="text1"/>
                          <w:kern w:val="24"/>
                          <w:sz w:val="16"/>
                          <w:szCs w:val="16"/>
                        </w:rPr>
                      </w:pPr>
                      <w:r w:rsidRPr="00EC65E3">
                        <w:rPr>
                          <w:rFonts w:ascii="ＭＳ 明朝" w:hAnsi="ＭＳ 明朝" w:cstheme="minorBidi" w:hint="eastAsia"/>
                          <w:color w:val="000000" w:themeColor="text1"/>
                          <w:kern w:val="24"/>
                          <w:sz w:val="16"/>
                          <w:szCs w:val="16"/>
                        </w:rPr>
                        <w:t>河川工事の際に周辺住民へ配布するお知らせチラシや工事看板等を活用して、寝屋川流域協議会の取組やホームページを紹介</w:t>
                      </w:r>
                    </w:p>
                  </w:txbxContent>
                </v:textbox>
              </v:shape>
            </w:pict>
          </mc:Fallback>
        </mc:AlternateContent>
      </w:r>
    </w:p>
    <w:p w14:paraId="0361AFF3" w14:textId="77777777" w:rsidR="00AF0DC5" w:rsidRDefault="00AF0DC5" w:rsidP="00AF0DC5"/>
    <w:p w14:paraId="55A7B686" w14:textId="7F9E42FA" w:rsidR="00AF0DC5" w:rsidRDefault="0063763F" w:rsidP="00AF0DC5">
      <w:r>
        <w:rPr>
          <w:noProof/>
        </w:rPr>
        <mc:AlternateContent>
          <mc:Choice Requires="wps">
            <w:drawing>
              <wp:anchor distT="0" distB="0" distL="114300" distR="114300" simplePos="0" relativeHeight="252050944" behindDoc="0" locked="0" layoutInCell="1" allowOverlap="1" wp14:anchorId="333DBF05" wp14:editId="401D26A2">
                <wp:simplePos x="0" y="0"/>
                <wp:positionH relativeFrom="column">
                  <wp:posOffset>2279015</wp:posOffset>
                </wp:positionH>
                <wp:positionV relativeFrom="paragraph">
                  <wp:posOffset>81280</wp:posOffset>
                </wp:positionV>
                <wp:extent cx="1044000" cy="179705"/>
                <wp:effectExtent l="0" t="0" r="0" b="0"/>
                <wp:wrapNone/>
                <wp:docPr id="78" name="テキスト ボックス 85"/>
                <wp:cNvGraphicFramePr/>
                <a:graphic xmlns:a="http://schemas.openxmlformats.org/drawingml/2006/main">
                  <a:graphicData uri="http://schemas.microsoft.com/office/word/2010/wordprocessingShape">
                    <wps:wsp>
                      <wps:cNvSpPr txBox="1"/>
                      <wps:spPr>
                        <a:xfrm>
                          <a:off x="0" y="0"/>
                          <a:ext cx="1044000" cy="179705"/>
                        </a:xfrm>
                        <a:prstGeom prst="rect">
                          <a:avLst/>
                        </a:prstGeom>
                        <a:noFill/>
                      </wps:spPr>
                      <wps:txbx>
                        <w:txbxContent>
                          <w:p w14:paraId="293B308E" w14:textId="757C731E" w:rsidR="003D4378" w:rsidRPr="00E57644" w:rsidRDefault="003D4378" w:rsidP="0063763F">
                            <w:pPr>
                              <w:autoSpaceDE w:val="0"/>
                              <w:autoSpaceDN w:val="0"/>
                              <w:snapToGrid w:val="0"/>
                              <w:spacing w:line="220" w:lineRule="exact"/>
                              <w:rPr>
                                <w:rFonts w:cstheme="minorBidi"/>
                                <w:color w:val="000000" w:themeColor="text1"/>
                                <w:kern w:val="24"/>
                                <w:sz w:val="18"/>
                                <w:szCs w:val="18"/>
                              </w:rPr>
                            </w:pPr>
                            <w:r w:rsidRPr="00E57644">
                              <w:rPr>
                                <w:rFonts w:cstheme="minorBidi" w:hint="eastAsia"/>
                                <w:color w:val="000000" w:themeColor="text1"/>
                                <w:kern w:val="24"/>
                                <w:sz w:val="18"/>
                                <w:szCs w:val="18"/>
                              </w:rPr>
                              <w:t>出典：大阪府</w:t>
                            </w:r>
                            <w:r w:rsidRPr="00E57644">
                              <w:rPr>
                                <w:rFonts w:cstheme="minorBidi" w:hint="eastAsia"/>
                                <w:color w:val="000000" w:themeColor="text1"/>
                                <w:kern w:val="24"/>
                                <w:sz w:val="18"/>
                                <w:szCs w:val="18"/>
                              </w:rPr>
                              <w:t>HP</w:t>
                            </w:r>
                          </w:p>
                        </w:txbxContent>
                      </wps:txbx>
                      <wps:bodyPr wrap="square" lIns="0" tIns="0" rIns="0" bIns="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33DBF05" id="_x0000_s1301" type="#_x0000_t202" style="position:absolute;left:0;text-align:left;margin-left:179.45pt;margin-top:6.4pt;width:82.2pt;height:14.15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" filled="f" stroked="f">
                <v:textbox inset="0,0,0,0">
                  <w:txbxContent>
                    <w:p w14:paraId="293B308E" w14:textId="757C731E" w:rsidR="003D4378" w:rsidRPr="00E57644" w:rsidRDefault="003D4378" w:rsidP="0063763F">
                      <w:pPr>
                        <w:autoSpaceDE w:val="0"/>
                        <w:autoSpaceDN w:val="0"/>
                        <w:snapToGrid w:val="0"/>
                        <w:spacing w:line="220" w:lineRule="exact"/>
                        <w:rPr>
                          <w:rFonts w:cstheme="minorBidi"/>
                          <w:color w:val="000000" w:themeColor="text1"/>
                          <w:kern w:val="24"/>
                          <w:sz w:val="18"/>
                          <w:szCs w:val="18"/>
                        </w:rPr>
                      </w:pPr>
                      <w:r w:rsidRPr="00E57644">
                        <w:rPr>
                          <w:rFonts w:cstheme="minorBidi" w:hint="eastAsia"/>
                          <w:color w:val="000000" w:themeColor="text1"/>
                          <w:kern w:val="24"/>
                          <w:sz w:val="18"/>
                          <w:szCs w:val="18"/>
                        </w:rPr>
                        <w:t>出典：大阪府</w:t>
                      </w:r>
                      <w:r w:rsidRPr="00E57644">
                        <w:rPr>
                          <w:rFonts w:cstheme="minorBidi" w:hint="eastAsia"/>
                          <w:color w:val="000000" w:themeColor="text1"/>
                          <w:kern w:val="24"/>
                          <w:sz w:val="18"/>
                          <w:szCs w:val="18"/>
                        </w:rPr>
                        <w:t>HP</w:t>
                      </w:r>
                    </w:p>
                  </w:txbxContent>
                </v:textbox>
              </v:shape>
            </w:pict>
          </mc:Fallback>
        </mc:AlternateContent>
      </w:r>
    </w:p>
    <w:p w14:paraId="1E1203D4" w14:textId="2D03A358" w:rsidR="00AF0DC5" w:rsidRDefault="00AF0DC5" w:rsidP="00AF0DC5"/>
    <w:p w14:paraId="3429AAFE" w14:textId="4B11FD37" w:rsidR="00AF0DC5" w:rsidRDefault="00AF0DC5" w:rsidP="00564177">
      <w:pPr>
        <w:pStyle w:val="aa"/>
        <w:spacing w:line="300" w:lineRule="exact"/>
      </w:pPr>
      <w:bookmarkStart w:id="44" w:name="_Ref88330094"/>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27</w:t>
      </w:r>
      <w:r w:rsidR="00D53657">
        <w:fldChar w:fldCharType="end"/>
      </w:r>
      <w:bookmarkEnd w:id="44"/>
      <w:r>
        <w:rPr>
          <w:rFonts w:hint="eastAsia"/>
        </w:rPr>
        <w:t xml:space="preserve">　</w:t>
      </w:r>
      <w:r w:rsidR="00E90192">
        <w:rPr>
          <w:rFonts w:hint="eastAsia"/>
        </w:rPr>
        <w:t>既存配布物等を活用した情報発信のイメージ</w:t>
      </w:r>
      <w:r w:rsidR="00E90192">
        <w:br/>
      </w:r>
      <w:r w:rsidR="00E90192" w:rsidRPr="00E90192">
        <w:rPr>
          <w:rFonts w:ascii="ＭＳ ゴシック" w:hAnsi="ＭＳ ゴシック" w:hint="eastAsia"/>
          <w:sz w:val="18"/>
          <w:szCs w:val="18"/>
        </w:rPr>
        <w:t>(</w:t>
      </w:r>
      <w:r w:rsidRPr="00E90192">
        <w:rPr>
          <w:rFonts w:ascii="ＭＳ ゴシック" w:hAnsi="ＭＳ ゴシック" w:hint="eastAsia"/>
          <w:sz w:val="18"/>
          <w:szCs w:val="18"/>
        </w:rPr>
        <w:t>工事等のチラシを活用して流域協議会の取組を紹介</w:t>
      </w:r>
      <w:r w:rsidR="00E90192" w:rsidRPr="00E90192">
        <w:rPr>
          <w:rFonts w:ascii="ＭＳ ゴシック" w:hAnsi="ＭＳ ゴシック" w:hint="eastAsia"/>
          <w:sz w:val="18"/>
          <w:szCs w:val="18"/>
        </w:rPr>
        <w:t>)</w:t>
      </w:r>
    </w:p>
    <w:p w14:paraId="1132475E" w14:textId="77777777" w:rsidR="00A478E2" w:rsidRPr="00E90192" w:rsidRDefault="00A478E2" w:rsidP="00A478E2"/>
    <w:p w14:paraId="50E8ABDA" w14:textId="77777777" w:rsidR="00A478E2" w:rsidRDefault="00A478E2" w:rsidP="00A478E2"/>
    <w:p w14:paraId="0915A7B6" w14:textId="77777777" w:rsidR="00A478E2" w:rsidRDefault="00A478E2" w:rsidP="00A478E2">
      <w:r>
        <w:br w:type="page"/>
      </w:r>
    </w:p>
    <w:p w14:paraId="1ECF989B" w14:textId="4E996282" w:rsidR="00A478E2" w:rsidRDefault="00A478E2" w:rsidP="00A478E2">
      <w:pPr>
        <w:pStyle w:val="2"/>
      </w:pPr>
      <w:r>
        <w:rPr>
          <w:rFonts w:hint="eastAsia"/>
        </w:rPr>
        <w:lastRenderedPageBreak/>
        <w:t>取組の</w:t>
      </w:r>
      <w:r w:rsidR="00E3152C">
        <w:rPr>
          <w:rFonts w:hint="eastAsia"/>
        </w:rPr>
        <w:t>推進方法</w:t>
      </w:r>
    </w:p>
    <w:p w14:paraId="1D1E4196" w14:textId="77777777" w:rsidR="00A478E2" w:rsidRDefault="00A478E2" w:rsidP="00A478E2">
      <w:pPr>
        <w:pStyle w:val="3"/>
      </w:pPr>
      <w:r>
        <w:rPr>
          <w:rFonts w:hint="eastAsia"/>
        </w:rPr>
        <w:t>役割分担</w:t>
      </w:r>
    </w:p>
    <w:p w14:paraId="2CC6D1B7" w14:textId="353E4104" w:rsidR="00A478E2" w:rsidRDefault="001A70F1" w:rsidP="00A478E2">
      <w:pPr>
        <w:pStyle w:val="af6"/>
        <w:ind w:left="105" w:firstLine="210"/>
      </w:pPr>
      <w:r>
        <w:rPr>
          <w:rFonts w:hint="eastAsia"/>
        </w:rPr>
        <w:t>本</w:t>
      </w:r>
      <w:r w:rsidR="00A478E2" w:rsidRPr="00E94190">
        <w:rPr>
          <w:rFonts w:hint="eastAsia"/>
        </w:rPr>
        <w:t>計画</w:t>
      </w:r>
      <w:r w:rsidR="00A478E2">
        <w:rPr>
          <w:rFonts w:hint="eastAsia"/>
        </w:rPr>
        <w:t>の取組メニューの一覧と各取組の実施主体を</w:t>
      </w:r>
      <w:r w:rsidR="006D59D4" w:rsidRPr="006D59D4">
        <w:rPr>
          <w:rFonts w:ascii="Arial" w:eastAsia="ＭＳ ゴシック" w:hAnsi="Arial" w:cs="Arial"/>
        </w:rPr>
        <w:fldChar w:fldCharType="begin"/>
      </w:r>
      <w:r w:rsidR="006D59D4" w:rsidRPr="006D59D4">
        <w:rPr>
          <w:rFonts w:ascii="Arial" w:eastAsia="ＭＳ ゴシック" w:hAnsi="Arial" w:cs="Arial"/>
        </w:rPr>
        <w:instrText xml:space="preserve"> REF _Ref88156405 \h  \* MERGEFORMAT </w:instrText>
      </w:r>
      <w:r w:rsidR="006D59D4" w:rsidRPr="006D59D4">
        <w:rPr>
          <w:rFonts w:ascii="Arial" w:eastAsia="ＭＳ ゴシック" w:hAnsi="Arial" w:cs="Arial"/>
        </w:rPr>
      </w:r>
      <w:r w:rsidR="006D59D4" w:rsidRPr="006D59D4">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5.11</w:t>
      </w:r>
      <w:r w:rsidR="006D59D4" w:rsidRPr="006D59D4">
        <w:rPr>
          <w:rFonts w:ascii="Arial" w:eastAsia="ＭＳ ゴシック" w:hAnsi="Arial" w:cs="Arial"/>
        </w:rPr>
        <w:fldChar w:fldCharType="end"/>
      </w:r>
      <w:r w:rsidR="00A478E2">
        <w:rPr>
          <w:rFonts w:hint="eastAsia"/>
        </w:rPr>
        <w:t>に示す。</w:t>
      </w:r>
    </w:p>
    <w:p w14:paraId="62681220" w14:textId="77777777" w:rsidR="00A478E2" w:rsidRDefault="00A478E2" w:rsidP="00A478E2">
      <w:pPr>
        <w:pStyle w:val="af6"/>
        <w:ind w:left="105" w:firstLine="210"/>
      </w:pPr>
      <w:r>
        <w:rPr>
          <w:rFonts w:hint="eastAsia"/>
        </w:rPr>
        <w:t>寝屋川流域の水環境の保全を図り、流域の人とまち、水辺をつなぎ、未来に託すことのできる寝屋川を目指すためには、これらの取組を各実施主体が責任をもって実施していく必要がある。</w:t>
      </w:r>
    </w:p>
    <w:p w14:paraId="4D8C3BC0" w14:textId="08848CF8" w:rsidR="00A478E2" w:rsidRDefault="00A478E2" w:rsidP="00E00C8F">
      <w:pPr>
        <w:pStyle w:val="aa"/>
        <w:spacing w:beforeLines="50" w:before="180"/>
      </w:pPr>
      <w:bookmarkStart w:id="45" w:name="_Ref88156405"/>
      <w:r>
        <w:rPr>
          <w:rFonts w:hint="eastAsia"/>
        </w:rPr>
        <w:t>表</w:t>
      </w:r>
      <w:r>
        <w:rPr>
          <w:rFonts w:hint="eastAsia"/>
        </w:rPr>
        <w:t xml:space="preserve"> </w:t>
      </w:r>
      <w:r w:rsidR="0075779B">
        <w:fldChar w:fldCharType="begin"/>
      </w:r>
      <w:r w:rsidR="0075779B">
        <w:instrText xml:space="preserve"> </w:instrText>
      </w:r>
      <w:r w:rsidR="0075779B">
        <w:rPr>
          <w:rFonts w:hint="eastAsia"/>
        </w:rPr>
        <w:instrText>STYLEREF 1 \s</w:instrText>
      </w:r>
      <w:r w:rsidR="0075779B">
        <w:instrText xml:space="preserve"> </w:instrText>
      </w:r>
      <w:r w:rsidR="0075779B">
        <w:fldChar w:fldCharType="separate"/>
      </w:r>
      <w:r w:rsidR="00851D02">
        <w:rPr>
          <w:noProof/>
        </w:rPr>
        <w:t>5</w:t>
      </w:r>
      <w:r w:rsidR="0075779B">
        <w:fldChar w:fldCharType="end"/>
      </w:r>
      <w:r w:rsidR="0075779B">
        <w:t>.</w:t>
      </w:r>
      <w:r w:rsidR="0075779B">
        <w:fldChar w:fldCharType="begin"/>
      </w:r>
      <w:r w:rsidR="0075779B">
        <w:instrText xml:space="preserve"> </w:instrText>
      </w:r>
      <w:r w:rsidR="0075779B">
        <w:rPr>
          <w:rFonts w:hint="eastAsia"/>
        </w:rPr>
        <w:instrText xml:space="preserve">SEQ </w:instrText>
      </w:r>
      <w:r w:rsidR="0075779B">
        <w:rPr>
          <w:rFonts w:hint="eastAsia"/>
        </w:rPr>
        <w:instrText>表</w:instrText>
      </w:r>
      <w:r w:rsidR="0075779B">
        <w:rPr>
          <w:rFonts w:hint="eastAsia"/>
        </w:rPr>
        <w:instrText xml:space="preserve"> \* ARABIC \s 1</w:instrText>
      </w:r>
      <w:r w:rsidR="0075779B">
        <w:instrText xml:space="preserve"> </w:instrText>
      </w:r>
      <w:r w:rsidR="0075779B">
        <w:fldChar w:fldCharType="separate"/>
      </w:r>
      <w:r w:rsidR="00851D02">
        <w:rPr>
          <w:noProof/>
        </w:rPr>
        <w:t>11</w:t>
      </w:r>
      <w:r w:rsidR="0075779B">
        <w:fldChar w:fldCharType="end"/>
      </w:r>
      <w:bookmarkEnd w:id="45"/>
      <w:r>
        <w:rPr>
          <w:rFonts w:hint="eastAsia"/>
        </w:rPr>
        <w:t xml:space="preserve">　</w:t>
      </w:r>
      <w:r w:rsidR="0075779B">
        <w:rPr>
          <w:rFonts w:hint="eastAsia"/>
        </w:rPr>
        <w:t>本計画</w:t>
      </w:r>
      <w:r>
        <w:rPr>
          <w:rFonts w:hint="eastAsia"/>
        </w:rPr>
        <w:t>の取組メニューと各取組の実施主体</w:t>
      </w:r>
    </w:p>
    <w:tbl>
      <w:tblPr>
        <w:tblStyle w:val="af1"/>
        <w:tblW w:w="9125"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1124"/>
        <w:gridCol w:w="476"/>
        <w:gridCol w:w="3388"/>
        <w:gridCol w:w="295"/>
        <w:gridCol w:w="296"/>
        <w:gridCol w:w="295"/>
        <w:gridCol w:w="296"/>
        <w:gridCol w:w="295"/>
        <w:gridCol w:w="296"/>
        <w:gridCol w:w="295"/>
        <w:gridCol w:w="296"/>
        <w:gridCol w:w="295"/>
        <w:gridCol w:w="296"/>
        <w:gridCol w:w="295"/>
        <w:gridCol w:w="296"/>
        <w:gridCol w:w="295"/>
        <w:gridCol w:w="296"/>
      </w:tblGrid>
      <w:tr w:rsidR="009B4E60" w:rsidRPr="00E40764" w14:paraId="7B327432" w14:textId="77777777" w:rsidTr="009B4E60">
        <w:trPr>
          <w:jc w:val="center"/>
        </w:trPr>
        <w:tc>
          <w:tcPr>
            <w:tcW w:w="1124" w:type="dxa"/>
            <w:vMerge w:val="restart"/>
            <w:tcBorders>
              <w:top w:val="single" w:sz="8" w:space="0" w:color="auto"/>
            </w:tcBorders>
            <w:shd w:val="clear" w:color="auto" w:fill="D9D9D9" w:themeFill="background1" w:themeFillShade="D9"/>
            <w:vAlign w:val="center"/>
          </w:tcPr>
          <w:p w14:paraId="17DD24B2" w14:textId="77777777" w:rsidR="009B4E60" w:rsidRPr="00E40764" w:rsidRDefault="009B4E60" w:rsidP="003D4378">
            <w:pPr>
              <w:spacing w:line="300" w:lineRule="exact"/>
              <w:jc w:val="center"/>
              <w:rPr>
                <w:sz w:val="18"/>
                <w:szCs w:val="18"/>
              </w:rPr>
            </w:pPr>
            <w:r w:rsidRPr="00E40764">
              <w:rPr>
                <w:rFonts w:hint="eastAsia"/>
                <w:sz w:val="18"/>
                <w:szCs w:val="18"/>
              </w:rPr>
              <w:t>項目</w:t>
            </w:r>
          </w:p>
        </w:tc>
        <w:tc>
          <w:tcPr>
            <w:tcW w:w="476" w:type="dxa"/>
            <w:vMerge w:val="restart"/>
            <w:tcBorders>
              <w:top w:val="single" w:sz="8" w:space="0" w:color="auto"/>
            </w:tcBorders>
            <w:shd w:val="clear" w:color="auto" w:fill="D9D9D9" w:themeFill="background1" w:themeFillShade="D9"/>
            <w:vAlign w:val="center"/>
          </w:tcPr>
          <w:p w14:paraId="19D58261" w14:textId="77777777" w:rsidR="009B4E60" w:rsidRDefault="009B4E60" w:rsidP="003D4378">
            <w:pPr>
              <w:spacing w:line="300" w:lineRule="exact"/>
              <w:jc w:val="center"/>
              <w:rPr>
                <w:sz w:val="18"/>
                <w:szCs w:val="18"/>
              </w:rPr>
            </w:pPr>
            <w:r>
              <w:rPr>
                <w:rFonts w:hint="eastAsia"/>
                <w:sz w:val="18"/>
                <w:szCs w:val="18"/>
              </w:rPr>
              <w:t>№</w:t>
            </w:r>
          </w:p>
        </w:tc>
        <w:tc>
          <w:tcPr>
            <w:tcW w:w="3388" w:type="dxa"/>
            <w:vMerge w:val="restart"/>
            <w:tcBorders>
              <w:top w:val="single" w:sz="8" w:space="0" w:color="auto"/>
            </w:tcBorders>
            <w:shd w:val="clear" w:color="auto" w:fill="D9D9D9" w:themeFill="background1" w:themeFillShade="D9"/>
            <w:vAlign w:val="center"/>
          </w:tcPr>
          <w:p w14:paraId="2EF7822E" w14:textId="77777777" w:rsidR="009B4E60" w:rsidRDefault="009B4E60" w:rsidP="003D4378">
            <w:pPr>
              <w:spacing w:line="300" w:lineRule="exact"/>
              <w:jc w:val="center"/>
              <w:rPr>
                <w:sz w:val="18"/>
                <w:szCs w:val="18"/>
              </w:rPr>
            </w:pPr>
            <w:r>
              <w:rPr>
                <w:rFonts w:hint="eastAsia"/>
                <w:sz w:val="18"/>
                <w:szCs w:val="18"/>
              </w:rPr>
              <w:t>取組メニュー</w:t>
            </w:r>
          </w:p>
          <w:p w14:paraId="6849E85D" w14:textId="77777777" w:rsidR="009B4E60" w:rsidRPr="004B2BBF" w:rsidRDefault="009B4E60" w:rsidP="003D4378">
            <w:pPr>
              <w:spacing w:line="300" w:lineRule="exact"/>
              <w:jc w:val="center"/>
              <w:rPr>
                <w:sz w:val="16"/>
                <w:szCs w:val="16"/>
              </w:rPr>
            </w:pPr>
            <w:r w:rsidRPr="004B2BBF">
              <w:rPr>
                <w:rFonts w:hint="eastAsia"/>
                <w:sz w:val="16"/>
                <w:szCs w:val="16"/>
              </w:rPr>
              <w:t>（進捗管理指標）</w:t>
            </w:r>
          </w:p>
        </w:tc>
        <w:tc>
          <w:tcPr>
            <w:tcW w:w="4137" w:type="dxa"/>
            <w:gridSpan w:val="14"/>
            <w:tcBorders>
              <w:top w:val="single" w:sz="8" w:space="0" w:color="auto"/>
            </w:tcBorders>
            <w:shd w:val="clear" w:color="auto" w:fill="D9D9D9" w:themeFill="background1" w:themeFillShade="D9"/>
          </w:tcPr>
          <w:p w14:paraId="766426D3" w14:textId="004FD127" w:rsidR="009B4E60" w:rsidRDefault="009B4E60" w:rsidP="003D4378">
            <w:pPr>
              <w:spacing w:line="300" w:lineRule="exact"/>
              <w:jc w:val="center"/>
              <w:rPr>
                <w:sz w:val="18"/>
                <w:szCs w:val="18"/>
              </w:rPr>
            </w:pPr>
            <w:r>
              <w:rPr>
                <w:rFonts w:hint="eastAsia"/>
                <w:sz w:val="18"/>
                <w:szCs w:val="18"/>
              </w:rPr>
              <w:t>実施主体</w:t>
            </w:r>
          </w:p>
        </w:tc>
      </w:tr>
      <w:tr w:rsidR="0006242D" w:rsidRPr="00E40764" w14:paraId="594142DF" w14:textId="77777777" w:rsidTr="0006242D">
        <w:trPr>
          <w:cantSplit/>
          <w:trHeight w:val="851"/>
          <w:jc w:val="center"/>
        </w:trPr>
        <w:tc>
          <w:tcPr>
            <w:tcW w:w="1124" w:type="dxa"/>
            <w:vMerge/>
          </w:tcPr>
          <w:p w14:paraId="59A092A1" w14:textId="77777777" w:rsidR="0006242D" w:rsidRPr="00E40764" w:rsidRDefault="0006242D" w:rsidP="0006242D">
            <w:pPr>
              <w:spacing w:line="240" w:lineRule="exact"/>
              <w:rPr>
                <w:sz w:val="18"/>
                <w:szCs w:val="18"/>
              </w:rPr>
            </w:pPr>
          </w:p>
        </w:tc>
        <w:tc>
          <w:tcPr>
            <w:tcW w:w="476" w:type="dxa"/>
            <w:vMerge/>
          </w:tcPr>
          <w:p w14:paraId="00261D0F" w14:textId="77777777" w:rsidR="0006242D" w:rsidRPr="00C569CC" w:rsidRDefault="0006242D" w:rsidP="0006242D">
            <w:pPr>
              <w:spacing w:line="240" w:lineRule="exact"/>
              <w:rPr>
                <w:sz w:val="18"/>
                <w:szCs w:val="18"/>
              </w:rPr>
            </w:pPr>
          </w:p>
        </w:tc>
        <w:tc>
          <w:tcPr>
            <w:tcW w:w="3388" w:type="dxa"/>
            <w:vMerge/>
          </w:tcPr>
          <w:p w14:paraId="51357182" w14:textId="77777777" w:rsidR="0006242D" w:rsidRPr="00C569CC" w:rsidRDefault="0006242D" w:rsidP="0006242D">
            <w:pPr>
              <w:spacing w:line="240" w:lineRule="exact"/>
              <w:rPr>
                <w:sz w:val="18"/>
                <w:szCs w:val="18"/>
              </w:rPr>
            </w:pPr>
          </w:p>
        </w:tc>
        <w:tc>
          <w:tcPr>
            <w:tcW w:w="295" w:type="dxa"/>
            <w:tcBorders>
              <w:top w:val="single" w:sz="4" w:space="0" w:color="auto"/>
              <w:bottom w:val="single" w:sz="4" w:space="0" w:color="auto"/>
              <w:right w:val="single" w:sz="4" w:space="0" w:color="auto"/>
            </w:tcBorders>
            <w:shd w:val="clear" w:color="auto" w:fill="D9D9D9" w:themeFill="background1" w:themeFillShade="D9"/>
            <w:tcMar>
              <w:left w:w="0" w:type="dxa"/>
              <w:right w:w="0" w:type="dxa"/>
            </w:tcMar>
            <w:vAlign w:val="center"/>
          </w:tcPr>
          <w:p w14:paraId="0A5076C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国</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vAlign w:val="center"/>
          </w:tcPr>
          <w:p w14:paraId="4BE8628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府</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2D192A37"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大阪市</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397550E7"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守口</w:t>
            </w:r>
            <w:r w:rsidRPr="00A6245E">
              <w:rPr>
                <w:rFonts w:asciiTheme="minorEastAsia" w:eastAsiaTheme="minorEastAsia" w:hAnsiTheme="minorEastAsia" w:hint="eastAsia"/>
                <w:sz w:val="16"/>
                <w:szCs w:val="16"/>
              </w:rPr>
              <w:t>市</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64AD8E59"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枚方市</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713AE3C4"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八尾市</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7B40C492" w14:textId="77777777" w:rsidR="0006242D" w:rsidRPr="00A6245E" w:rsidRDefault="0006242D" w:rsidP="0006242D">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寝屋川市</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7EC2044E"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大東市</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742C1A7F"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柏原市</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5B016535"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門真市</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5F9491D2" w14:textId="77777777" w:rsidR="0006242D" w:rsidRPr="00A6245E" w:rsidRDefault="0006242D" w:rsidP="0006242D">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東大阪市</w:t>
            </w:r>
          </w:p>
        </w:tc>
        <w:tc>
          <w:tcPr>
            <w:tcW w:w="2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53944412" w14:textId="10F176F6" w:rsidR="0006242D" w:rsidRDefault="0006242D" w:rsidP="0006242D">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藤井寺市</w:t>
            </w:r>
          </w:p>
        </w:tc>
        <w:tc>
          <w:tcPr>
            <w:tcW w:w="29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0" w:type="dxa"/>
              <w:right w:w="0" w:type="dxa"/>
            </w:tcMar>
            <w:textDirection w:val="tbRlV"/>
            <w:vAlign w:val="center"/>
          </w:tcPr>
          <w:p w14:paraId="61AB10E2" w14:textId="4B6DEFC5" w:rsidR="0006242D" w:rsidRPr="00A6245E" w:rsidRDefault="0006242D" w:rsidP="0006242D">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四條畷市</w:t>
            </w:r>
          </w:p>
        </w:tc>
        <w:tc>
          <w:tcPr>
            <w:tcW w:w="296" w:type="dxa"/>
            <w:tcBorders>
              <w:top w:val="single" w:sz="4" w:space="0" w:color="auto"/>
              <w:left w:val="single" w:sz="4" w:space="0" w:color="auto"/>
              <w:bottom w:val="single" w:sz="4" w:space="0" w:color="auto"/>
            </w:tcBorders>
            <w:shd w:val="clear" w:color="auto" w:fill="D9D9D9" w:themeFill="background1" w:themeFillShade="D9"/>
            <w:tcMar>
              <w:left w:w="0" w:type="dxa"/>
              <w:right w:w="0" w:type="dxa"/>
            </w:tcMar>
            <w:textDirection w:val="tbRlV"/>
            <w:vAlign w:val="center"/>
          </w:tcPr>
          <w:p w14:paraId="7AB3A802" w14:textId="77777777" w:rsidR="0006242D" w:rsidRPr="00A6245E" w:rsidRDefault="0006242D" w:rsidP="0006242D">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交野市</w:t>
            </w:r>
          </w:p>
        </w:tc>
      </w:tr>
      <w:tr w:rsidR="0006242D" w:rsidRPr="00E40764" w14:paraId="03DE44DE" w14:textId="77777777" w:rsidTr="0006242D">
        <w:trPr>
          <w:jc w:val="center"/>
        </w:trPr>
        <w:tc>
          <w:tcPr>
            <w:tcW w:w="1124" w:type="dxa"/>
            <w:vMerge w:val="restart"/>
            <w:tcBorders>
              <w:top w:val="single" w:sz="4" w:space="0" w:color="auto"/>
            </w:tcBorders>
          </w:tcPr>
          <w:p w14:paraId="37AF3F73" w14:textId="77777777" w:rsidR="0006242D" w:rsidRPr="00E40764" w:rsidRDefault="0006242D" w:rsidP="0006242D">
            <w:pPr>
              <w:spacing w:line="240" w:lineRule="exact"/>
              <w:jc w:val="center"/>
              <w:rPr>
                <w:sz w:val="18"/>
                <w:szCs w:val="18"/>
              </w:rPr>
            </w:pPr>
            <w:r w:rsidRPr="00E40764">
              <w:rPr>
                <w:rFonts w:hint="eastAsia"/>
                <w:sz w:val="18"/>
                <w:szCs w:val="18"/>
              </w:rPr>
              <w:t>水質の保全</w:t>
            </w:r>
          </w:p>
        </w:tc>
        <w:tc>
          <w:tcPr>
            <w:tcW w:w="476" w:type="dxa"/>
            <w:tcBorders>
              <w:top w:val="single" w:sz="4" w:space="0" w:color="auto"/>
            </w:tcBorders>
            <w:vAlign w:val="center"/>
          </w:tcPr>
          <w:p w14:paraId="592201D5" w14:textId="77777777" w:rsidR="0006242D" w:rsidRPr="00C569CC" w:rsidRDefault="0006242D" w:rsidP="0006242D">
            <w:pPr>
              <w:spacing w:line="300" w:lineRule="exact"/>
              <w:rPr>
                <w:sz w:val="18"/>
                <w:szCs w:val="18"/>
              </w:rPr>
            </w:pPr>
            <w:r>
              <w:rPr>
                <w:rFonts w:hint="eastAsia"/>
                <w:sz w:val="18"/>
                <w:szCs w:val="18"/>
              </w:rPr>
              <w:t>A1</w:t>
            </w:r>
          </w:p>
        </w:tc>
        <w:tc>
          <w:tcPr>
            <w:tcW w:w="3388" w:type="dxa"/>
            <w:tcBorders>
              <w:top w:val="single" w:sz="4" w:space="0" w:color="auto"/>
            </w:tcBorders>
          </w:tcPr>
          <w:p w14:paraId="08AD272B" w14:textId="77777777" w:rsidR="0006242D" w:rsidRDefault="0006242D" w:rsidP="0006242D">
            <w:pPr>
              <w:snapToGrid w:val="0"/>
              <w:spacing w:line="200" w:lineRule="exact"/>
              <w:rPr>
                <w:sz w:val="18"/>
                <w:szCs w:val="18"/>
              </w:rPr>
            </w:pPr>
            <w:r w:rsidRPr="00C569CC">
              <w:rPr>
                <w:rFonts w:hint="eastAsia"/>
                <w:sz w:val="18"/>
                <w:szCs w:val="18"/>
              </w:rPr>
              <w:t>下水道の整備や接続の促進</w:t>
            </w:r>
          </w:p>
          <w:p w14:paraId="75C4477A" w14:textId="2914AF78"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下水道整備率･</w:t>
            </w:r>
            <w:r>
              <w:rPr>
                <w:rFonts w:hint="eastAsia"/>
                <w:sz w:val="16"/>
                <w:szCs w:val="16"/>
              </w:rPr>
              <w:t>接続率</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05F70FA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1F542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EC2CA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D796CB7"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4C79DA"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EB8413"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C36AB9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862704B"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7AA0F3"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27D4A7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B9F90CC"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F57A43A" w14:textId="64279694" w:rsidR="0006242D" w:rsidRPr="004A0459"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382D7D3" w14:textId="7A043AFB"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3D9E7AEA"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r>
      <w:tr w:rsidR="0006242D" w:rsidRPr="00E40764" w14:paraId="37CE4E30" w14:textId="77777777" w:rsidTr="0006242D">
        <w:trPr>
          <w:jc w:val="center"/>
        </w:trPr>
        <w:tc>
          <w:tcPr>
            <w:tcW w:w="1124" w:type="dxa"/>
            <w:vMerge/>
          </w:tcPr>
          <w:p w14:paraId="0104B4AC"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2C93CA8E" w14:textId="77777777" w:rsidR="0006242D" w:rsidRPr="00C569CC" w:rsidRDefault="0006242D" w:rsidP="0006242D">
            <w:pPr>
              <w:spacing w:line="300" w:lineRule="exact"/>
              <w:rPr>
                <w:sz w:val="18"/>
                <w:szCs w:val="18"/>
              </w:rPr>
            </w:pPr>
            <w:r>
              <w:rPr>
                <w:rFonts w:hint="eastAsia"/>
                <w:sz w:val="18"/>
                <w:szCs w:val="18"/>
              </w:rPr>
              <w:t>A2</w:t>
            </w:r>
          </w:p>
        </w:tc>
        <w:tc>
          <w:tcPr>
            <w:tcW w:w="3388" w:type="dxa"/>
            <w:tcBorders>
              <w:top w:val="single" w:sz="4" w:space="0" w:color="auto"/>
            </w:tcBorders>
          </w:tcPr>
          <w:p w14:paraId="3CCE7989" w14:textId="6BCA4B79" w:rsidR="0006242D" w:rsidRDefault="0006242D" w:rsidP="0006242D">
            <w:pPr>
              <w:snapToGrid w:val="0"/>
              <w:spacing w:line="200" w:lineRule="exact"/>
              <w:rPr>
                <w:sz w:val="18"/>
                <w:szCs w:val="18"/>
              </w:rPr>
            </w:pPr>
            <w:r w:rsidRPr="00C569CC">
              <w:rPr>
                <w:rFonts w:hint="eastAsia"/>
                <w:sz w:val="18"/>
                <w:szCs w:val="18"/>
              </w:rPr>
              <w:t>下水処理場における</w:t>
            </w:r>
            <w:r w:rsidRPr="008236A2">
              <w:rPr>
                <w:rFonts w:hint="eastAsia"/>
                <w:sz w:val="18"/>
                <w:szCs w:val="18"/>
              </w:rPr>
              <w:t>適正処理</w:t>
            </w:r>
          </w:p>
          <w:p w14:paraId="58195AD7"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下水処理場の放流水質</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5FBED8FF"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797A83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01E4B28"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36284E"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B50BF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19884C1"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329B65B"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2459D85"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3B8D6B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51173A2"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98DE931"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91076A3"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437C062" w14:textId="3043EE0F"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19DC69AA" w14:textId="77777777"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6EBB8FFE" w14:textId="77777777" w:rsidTr="0006242D">
        <w:trPr>
          <w:jc w:val="center"/>
        </w:trPr>
        <w:tc>
          <w:tcPr>
            <w:tcW w:w="1124" w:type="dxa"/>
            <w:vMerge/>
          </w:tcPr>
          <w:p w14:paraId="009A6075"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3D7313E3" w14:textId="77777777" w:rsidR="0006242D" w:rsidRPr="00C569CC" w:rsidRDefault="0006242D" w:rsidP="0006242D">
            <w:pPr>
              <w:spacing w:line="300" w:lineRule="exact"/>
              <w:rPr>
                <w:sz w:val="18"/>
                <w:szCs w:val="18"/>
              </w:rPr>
            </w:pPr>
            <w:r>
              <w:rPr>
                <w:sz w:val="18"/>
                <w:szCs w:val="18"/>
              </w:rPr>
              <w:t>A</w:t>
            </w:r>
            <w:r>
              <w:rPr>
                <w:rFonts w:hint="eastAsia"/>
                <w:sz w:val="18"/>
                <w:szCs w:val="18"/>
              </w:rPr>
              <w:t>3</w:t>
            </w:r>
          </w:p>
        </w:tc>
        <w:tc>
          <w:tcPr>
            <w:tcW w:w="3388" w:type="dxa"/>
            <w:tcBorders>
              <w:top w:val="single" w:sz="4" w:space="0" w:color="auto"/>
            </w:tcBorders>
          </w:tcPr>
          <w:p w14:paraId="02CECBD4" w14:textId="1C04B151" w:rsidR="0006242D" w:rsidRDefault="0006242D" w:rsidP="0006242D">
            <w:pPr>
              <w:snapToGrid w:val="0"/>
              <w:spacing w:line="200" w:lineRule="exact"/>
              <w:rPr>
                <w:sz w:val="18"/>
                <w:szCs w:val="18"/>
              </w:rPr>
            </w:pPr>
            <w:r w:rsidRPr="00C569CC">
              <w:rPr>
                <w:rFonts w:hint="eastAsia"/>
                <w:sz w:val="18"/>
                <w:szCs w:val="18"/>
              </w:rPr>
              <w:t>合流式下水道の改善</w:t>
            </w:r>
          </w:p>
          <w:p w14:paraId="526E3338"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合流改善事業の進捗率</w:t>
            </w:r>
            <w:r w:rsidRPr="004B2BBF">
              <w:rPr>
                <w:rFonts w:hint="eastAsia"/>
                <w:sz w:val="16"/>
                <w:szCs w:val="16"/>
              </w:rPr>
              <w:t>(</w:t>
            </w:r>
            <w:r w:rsidRPr="004B2BBF">
              <w:rPr>
                <w:rFonts w:hint="eastAsia"/>
                <w:sz w:val="16"/>
                <w:szCs w:val="16"/>
              </w:rPr>
              <w:t>進捗状況</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68AFD5D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CAAA80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FD5DCC" w14:textId="77777777" w:rsidR="0006242D" w:rsidRPr="00A6245E" w:rsidRDefault="0006242D" w:rsidP="0006242D">
            <w:pPr>
              <w:spacing w:line="220" w:lineRule="exact"/>
              <w:jc w:val="center"/>
              <w:rPr>
                <w:rFonts w:asciiTheme="minorEastAsia" w:eastAsiaTheme="minorEastAsia" w:hAnsiTheme="minorEastAsia"/>
                <w:sz w:val="16"/>
                <w:szCs w:val="16"/>
              </w:rPr>
            </w:pPr>
            <w:r w:rsidRPr="004A0459">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80456F8"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9892550"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D6930E7"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785C24C"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17B8FD1"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48ECDC"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4B3AD03"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C00F91F"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F5699F2"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61FA78" w14:textId="47A4261A"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35D2B020" w14:textId="77777777"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01D7F2E3" w14:textId="77777777" w:rsidTr="0006242D">
        <w:trPr>
          <w:jc w:val="center"/>
        </w:trPr>
        <w:tc>
          <w:tcPr>
            <w:tcW w:w="1124" w:type="dxa"/>
            <w:vMerge/>
          </w:tcPr>
          <w:p w14:paraId="2C8FF158"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292A905E" w14:textId="77777777" w:rsidR="0006242D" w:rsidRPr="00C569CC" w:rsidRDefault="0006242D" w:rsidP="0006242D">
            <w:pPr>
              <w:spacing w:line="300" w:lineRule="exact"/>
              <w:rPr>
                <w:sz w:val="18"/>
                <w:szCs w:val="18"/>
              </w:rPr>
            </w:pPr>
            <w:r>
              <w:rPr>
                <w:sz w:val="18"/>
                <w:szCs w:val="18"/>
              </w:rPr>
              <w:t>A</w:t>
            </w:r>
            <w:r>
              <w:rPr>
                <w:rFonts w:hint="eastAsia"/>
                <w:sz w:val="18"/>
                <w:szCs w:val="18"/>
              </w:rPr>
              <w:t>4</w:t>
            </w:r>
          </w:p>
        </w:tc>
        <w:tc>
          <w:tcPr>
            <w:tcW w:w="3388" w:type="dxa"/>
            <w:tcBorders>
              <w:top w:val="single" w:sz="4" w:space="0" w:color="auto"/>
            </w:tcBorders>
          </w:tcPr>
          <w:p w14:paraId="60F11FFE" w14:textId="77777777" w:rsidR="0006242D" w:rsidRDefault="0006242D" w:rsidP="0006242D">
            <w:pPr>
              <w:snapToGrid w:val="0"/>
              <w:spacing w:line="200" w:lineRule="exact"/>
              <w:rPr>
                <w:sz w:val="18"/>
                <w:szCs w:val="18"/>
              </w:rPr>
            </w:pPr>
            <w:r w:rsidRPr="00C569CC">
              <w:rPr>
                <w:rFonts w:hint="eastAsia"/>
                <w:sz w:val="18"/>
                <w:szCs w:val="18"/>
              </w:rPr>
              <w:t>事業所排水対策の徹底</w:t>
            </w:r>
          </w:p>
          <w:p w14:paraId="1D6535CE"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実施状況、指導や啓発等の実績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4ECDF434"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1E5CF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DE11CAF"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016652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345613"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0D6F1DE"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10998C2"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8360C6B" w14:textId="739C51BA"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C87125B" w14:textId="7847BFF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4D7EA5B" w14:textId="2187F82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A46487F"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A0B47C9"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582D1E" w14:textId="385CC556"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42C7B0D7" w14:textId="4EF83518"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0AC1CB36" w14:textId="77777777" w:rsidTr="0006242D">
        <w:trPr>
          <w:jc w:val="center"/>
        </w:trPr>
        <w:tc>
          <w:tcPr>
            <w:tcW w:w="1124" w:type="dxa"/>
            <w:vMerge/>
          </w:tcPr>
          <w:p w14:paraId="548DAC94"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5A2299DC" w14:textId="77777777" w:rsidR="0006242D" w:rsidRPr="00C569CC" w:rsidRDefault="0006242D" w:rsidP="0006242D">
            <w:pPr>
              <w:spacing w:line="300" w:lineRule="exact"/>
              <w:rPr>
                <w:sz w:val="18"/>
                <w:szCs w:val="18"/>
              </w:rPr>
            </w:pPr>
            <w:r>
              <w:rPr>
                <w:sz w:val="18"/>
                <w:szCs w:val="18"/>
              </w:rPr>
              <w:t>A</w:t>
            </w:r>
            <w:r>
              <w:rPr>
                <w:rFonts w:hint="eastAsia"/>
                <w:sz w:val="18"/>
                <w:szCs w:val="18"/>
              </w:rPr>
              <w:t>5</w:t>
            </w:r>
          </w:p>
        </w:tc>
        <w:tc>
          <w:tcPr>
            <w:tcW w:w="3388" w:type="dxa"/>
            <w:tcBorders>
              <w:top w:val="single" w:sz="4" w:space="0" w:color="auto"/>
            </w:tcBorders>
          </w:tcPr>
          <w:p w14:paraId="7C757392" w14:textId="77777777" w:rsidR="0006242D" w:rsidRDefault="0006242D" w:rsidP="0006242D">
            <w:pPr>
              <w:snapToGrid w:val="0"/>
              <w:spacing w:line="200" w:lineRule="exact"/>
              <w:rPr>
                <w:sz w:val="18"/>
                <w:szCs w:val="18"/>
              </w:rPr>
            </w:pPr>
            <w:r w:rsidRPr="00C569CC">
              <w:rPr>
                <w:rFonts w:hint="eastAsia"/>
                <w:sz w:val="18"/>
                <w:szCs w:val="18"/>
              </w:rPr>
              <w:t>生活排水対策</w:t>
            </w:r>
            <w:r w:rsidRPr="00C569CC">
              <w:rPr>
                <w:rFonts w:hint="eastAsia"/>
                <w:sz w:val="18"/>
                <w:szCs w:val="18"/>
              </w:rPr>
              <w:t>(</w:t>
            </w:r>
            <w:r w:rsidRPr="00C569CC">
              <w:rPr>
                <w:rFonts w:hint="eastAsia"/>
                <w:sz w:val="18"/>
                <w:szCs w:val="18"/>
              </w:rPr>
              <w:t>啓発・教育</w:t>
            </w:r>
            <w:r w:rsidRPr="00C569CC">
              <w:rPr>
                <w:rFonts w:hint="eastAsia"/>
                <w:sz w:val="18"/>
                <w:szCs w:val="18"/>
              </w:rPr>
              <w:t>)</w:t>
            </w:r>
            <w:r w:rsidRPr="00C569CC">
              <w:rPr>
                <w:rFonts w:hint="eastAsia"/>
                <w:sz w:val="18"/>
                <w:szCs w:val="18"/>
              </w:rPr>
              <w:t>の推進</w:t>
            </w:r>
          </w:p>
          <w:p w14:paraId="40DFA266"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実施状況、啓発等の実績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5E65EE5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77607F5"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1BEEE3"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8A84CB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B94B312"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2A68D29"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A822CA5"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EF78C1C"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9C6E3AB"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E18D444"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993F093"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EA9D8C" w14:textId="5DC8A6CC" w:rsidR="0006242D" w:rsidRPr="006C2FD8"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B80EFE7" w14:textId="7DCDD829"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6C8022BE"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r>
      <w:tr w:rsidR="0006242D" w:rsidRPr="00E40764" w14:paraId="398C158F" w14:textId="77777777" w:rsidTr="0006242D">
        <w:trPr>
          <w:jc w:val="center"/>
        </w:trPr>
        <w:tc>
          <w:tcPr>
            <w:tcW w:w="1124" w:type="dxa"/>
            <w:vMerge/>
          </w:tcPr>
          <w:p w14:paraId="479D9794"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03CCF51E" w14:textId="77777777" w:rsidR="0006242D" w:rsidRPr="00C569CC" w:rsidRDefault="0006242D" w:rsidP="0006242D">
            <w:pPr>
              <w:spacing w:line="300" w:lineRule="exact"/>
              <w:rPr>
                <w:sz w:val="18"/>
                <w:szCs w:val="18"/>
              </w:rPr>
            </w:pPr>
            <w:r>
              <w:rPr>
                <w:sz w:val="18"/>
                <w:szCs w:val="18"/>
              </w:rPr>
              <w:t>A</w:t>
            </w:r>
            <w:r>
              <w:rPr>
                <w:rFonts w:hint="eastAsia"/>
                <w:sz w:val="18"/>
                <w:szCs w:val="18"/>
              </w:rPr>
              <w:t>6</w:t>
            </w:r>
          </w:p>
        </w:tc>
        <w:tc>
          <w:tcPr>
            <w:tcW w:w="3388" w:type="dxa"/>
            <w:tcBorders>
              <w:top w:val="single" w:sz="4" w:space="0" w:color="auto"/>
            </w:tcBorders>
          </w:tcPr>
          <w:p w14:paraId="68E42609" w14:textId="77777777" w:rsidR="0006242D" w:rsidRDefault="0006242D" w:rsidP="0006242D">
            <w:pPr>
              <w:snapToGrid w:val="0"/>
              <w:spacing w:line="200" w:lineRule="exact"/>
              <w:rPr>
                <w:sz w:val="18"/>
                <w:szCs w:val="18"/>
              </w:rPr>
            </w:pPr>
            <w:r w:rsidRPr="00C569CC">
              <w:rPr>
                <w:rFonts w:hint="eastAsia"/>
                <w:sz w:val="18"/>
                <w:szCs w:val="18"/>
              </w:rPr>
              <w:t>底泥の浚渫</w:t>
            </w:r>
          </w:p>
          <w:p w14:paraId="13941292"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浚渫量等の実績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329922B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7D57862"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782065"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7F7F8A"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04C7120"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F9CC7F9"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B062DC"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5CD9619"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B040072"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391D434"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86B0F8"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855B5B8" w14:textId="75B3C3B0" w:rsidR="0006242D" w:rsidRPr="006C2FD8"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401161" w14:textId="2FAAD90E"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72E796AB"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r>
      <w:tr w:rsidR="0006242D" w:rsidRPr="00E40764" w14:paraId="6061BF9F" w14:textId="77777777" w:rsidTr="0006242D">
        <w:trPr>
          <w:jc w:val="center"/>
        </w:trPr>
        <w:tc>
          <w:tcPr>
            <w:tcW w:w="1124" w:type="dxa"/>
            <w:vMerge/>
          </w:tcPr>
          <w:p w14:paraId="4E23D71B"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4FFFFD93" w14:textId="77777777" w:rsidR="0006242D" w:rsidRPr="00C569CC" w:rsidRDefault="0006242D" w:rsidP="0006242D">
            <w:pPr>
              <w:spacing w:line="300" w:lineRule="exact"/>
              <w:rPr>
                <w:sz w:val="18"/>
                <w:szCs w:val="18"/>
              </w:rPr>
            </w:pPr>
            <w:r>
              <w:rPr>
                <w:sz w:val="18"/>
                <w:szCs w:val="18"/>
              </w:rPr>
              <w:t>A</w:t>
            </w:r>
            <w:r>
              <w:rPr>
                <w:rFonts w:hint="eastAsia"/>
                <w:sz w:val="18"/>
                <w:szCs w:val="18"/>
              </w:rPr>
              <w:t>7</w:t>
            </w:r>
          </w:p>
        </w:tc>
        <w:tc>
          <w:tcPr>
            <w:tcW w:w="3388" w:type="dxa"/>
            <w:tcBorders>
              <w:top w:val="single" w:sz="4" w:space="0" w:color="auto"/>
            </w:tcBorders>
          </w:tcPr>
          <w:p w14:paraId="2AAFD748" w14:textId="77777777" w:rsidR="0006242D" w:rsidRPr="00C569CC" w:rsidRDefault="0006242D" w:rsidP="0006242D">
            <w:pPr>
              <w:snapToGrid w:val="0"/>
              <w:spacing w:line="200" w:lineRule="exact"/>
              <w:rPr>
                <w:sz w:val="18"/>
                <w:szCs w:val="18"/>
              </w:rPr>
            </w:pPr>
            <w:r>
              <w:rPr>
                <w:rFonts w:hint="eastAsia"/>
                <w:sz w:val="18"/>
                <w:szCs w:val="18"/>
              </w:rPr>
              <w:t>流域住民等と連携した</w:t>
            </w:r>
            <w:r w:rsidRPr="00C569CC">
              <w:rPr>
                <w:rFonts w:hint="eastAsia"/>
                <w:sz w:val="18"/>
                <w:szCs w:val="18"/>
              </w:rPr>
              <w:t>水路</w:t>
            </w:r>
            <w:r>
              <w:rPr>
                <w:rFonts w:hint="eastAsia"/>
                <w:sz w:val="18"/>
                <w:szCs w:val="18"/>
              </w:rPr>
              <w:t>等</w:t>
            </w:r>
            <w:r w:rsidRPr="00C569CC">
              <w:rPr>
                <w:rFonts w:hint="eastAsia"/>
                <w:sz w:val="18"/>
                <w:szCs w:val="18"/>
              </w:rPr>
              <w:t>の水質改善の</w:t>
            </w:r>
            <w:r>
              <w:rPr>
                <w:rFonts w:hint="eastAsia"/>
                <w:sz w:val="18"/>
                <w:szCs w:val="18"/>
              </w:rPr>
              <w:t>推進</w:t>
            </w:r>
            <w:r>
              <w:rPr>
                <w:rFonts w:hint="eastAsia"/>
                <w:sz w:val="18"/>
                <w:szCs w:val="18"/>
              </w:rPr>
              <w:t xml:space="preserve"> </w:t>
            </w:r>
            <w:r w:rsidRPr="004B2BBF">
              <w:rPr>
                <w:rFonts w:hint="eastAsia"/>
                <w:sz w:val="16"/>
                <w:szCs w:val="16"/>
              </w:rPr>
              <w:t>(</w:t>
            </w:r>
            <w:r w:rsidRPr="004B2BBF">
              <w:rPr>
                <w:rFonts w:hint="eastAsia"/>
                <w:sz w:val="16"/>
                <w:szCs w:val="16"/>
              </w:rPr>
              <w:t>対策の実績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36E2A7B2"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0481688"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8952217"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C49BF85"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445321F"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DA0C32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6C6F1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EF763C"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97DFAB"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76C9756"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BF68D98"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C4FB87" w14:textId="0C672024" w:rsidR="0006242D" w:rsidRPr="006C2FD8"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CA2C168" w14:textId="1B292033"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7AE28DAA"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r>
      <w:tr w:rsidR="0006242D" w:rsidRPr="00E40764" w14:paraId="3E07BDF3" w14:textId="77777777" w:rsidTr="0006242D">
        <w:trPr>
          <w:jc w:val="center"/>
        </w:trPr>
        <w:tc>
          <w:tcPr>
            <w:tcW w:w="1124" w:type="dxa"/>
            <w:vMerge w:val="restart"/>
          </w:tcPr>
          <w:p w14:paraId="2101232F" w14:textId="77777777" w:rsidR="0006242D" w:rsidRPr="00E40764" w:rsidRDefault="0006242D" w:rsidP="0006242D">
            <w:pPr>
              <w:spacing w:line="240" w:lineRule="exact"/>
              <w:jc w:val="center"/>
              <w:rPr>
                <w:sz w:val="18"/>
                <w:szCs w:val="18"/>
              </w:rPr>
            </w:pPr>
            <w:r w:rsidRPr="00E40764">
              <w:rPr>
                <w:rFonts w:hint="eastAsia"/>
                <w:sz w:val="18"/>
                <w:szCs w:val="18"/>
              </w:rPr>
              <w:t>水量の</w:t>
            </w:r>
            <w:r>
              <w:rPr>
                <w:rFonts w:hint="eastAsia"/>
                <w:sz w:val="18"/>
                <w:szCs w:val="18"/>
              </w:rPr>
              <w:t>確保</w:t>
            </w:r>
          </w:p>
        </w:tc>
        <w:tc>
          <w:tcPr>
            <w:tcW w:w="476" w:type="dxa"/>
            <w:vAlign w:val="center"/>
          </w:tcPr>
          <w:p w14:paraId="43AF958B" w14:textId="77777777" w:rsidR="0006242D" w:rsidRPr="00C569CC" w:rsidRDefault="0006242D" w:rsidP="0006242D">
            <w:pPr>
              <w:spacing w:line="300" w:lineRule="exact"/>
              <w:rPr>
                <w:sz w:val="18"/>
                <w:szCs w:val="18"/>
              </w:rPr>
            </w:pPr>
            <w:r>
              <w:rPr>
                <w:sz w:val="18"/>
                <w:szCs w:val="18"/>
              </w:rPr>
              <w:t>B1</w:t>
            </w:r>
          </w:p>
        </w:tc>
        <w:tc>
          <w:tcPr>
            <w:tcW w:w="3388" w:type="dxa"/>
          </w:tcPr>
          <w:p w14:paraId="4208DCAC" w14:textId="77777777" w:rsidR="0006242D" w:rsidRDefault="0006242D" w:rsidP="0006242D">
            <w:pPr>
              <w:snapToGrid w:val="0"/>
              <w:spacing w:line="200" w:lineRule="exact"/>
              <w:rPr>
                <w:sz w:val="18"/>
                <w:szCs w:val="18"/>
              </w:rPr>
            </w:pPr>
            <w:r w:rsidRPr="00C569CC">
              <w:rPr>
                <w:rFonts w:hint="eastAsia"/>
                <w:sz w:val="18"/>
                <w:szCs w:val="18"/>
              </w:rPr>
              <w:t>他河川からの</w:t>
            </w:r>
            <w:r>
              <w:rPr>
                <w:rFonts w:hint="eastAsia"/>
                <w:sz w:val="18"/>
                <w:szCs w:val="18"/>
              </w:rPr>
              <w:t>浄化</w:t>
            </w:r>
            <w:r w:rsidRPr="00C569CC">
              <w:rPr>
                <w:rFonts w:hint="eastAsia"/>
                <w:sz w:val="18"/>
                <w:szCs w:val="18"/>
              </w:rPr>
              <w:t>導水</w:t>
            </w:r>
          </w:p>
          <w:p w14:paraId="690690E4"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導水量</w:t>
            </w:r>
            <w:r w:rsidRPr="004B2BBF">
              <w:rPr>
                <w:rFonts w:hint="eastAsia"/>
                <w:sz w:val="16"/>
                <w:szCs w:val="16"/>
              </w:rPr>
              <w:t>,</w:t>
            </w:r>
            <w:r w:rsidRPr="004B2BBF">
              <w:rPr>
                <w:rFonts w:hint="eastAsia"/>
                <w:sz w:val="16"/>
                <w:szCs w:val="16"/>
              </w:rPr>
              <w:t>導水日数等）</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3BF175F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9463C5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86ED97"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15594F9"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40C32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E8AF5C6"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4038186"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8CCE4B"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D2DA35"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09D742"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593B4B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407386"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E8819F0" w14:textId="06F229F6"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1657B6AD" w14:textId="77777777"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01008201" w14:textId="77777777" w:rsidTr="0006242D">
        <w:trPr>
          <w:trHeight w:val="340"/>
          <w:jc w:val="center"/>
        </w:trPr>
        <w:tc>
          <w:tcPr>
            <w:tcW w:w="1124" w:type="dxa"/>
            <w:vMerge/>
          </w:tcPr>
          <w:p w14:paraId="4A0EE878" w14:textId="77777777" w:rsidR="0006242D" w:rsidRPr="00E40764" w:rsidRDefault="0006242D" w:rsidP="0006242D">
            <w:pPr>
              <w:spacing w:line="240" w:lineRule="exact"/>
              <w:rPr>
                <w:sz w:val="18"/>
                <w:szCs w:val="18"/>
              </w:rPr>
            </w:pPr>
          </w:p>
        </w:tc>
        <w:tc>
          <w:tcPr>
            <w:tcW w:w="476" w:type="dxa"/>
            <w:vAlign w:val="center"/>
          </w:tcPr>
          <w:p w14:paraId="38F93197" w14:textId="77777777" w:rsidR="0006242D" w:rsidRPr="00C569CC" w:rsidRDefault="0006242D" w:rsidP="0006242D">
            <w:pPr>
              <w:spacing w:line="300" w:lineRule="exact"/>
              <w:rPr>
                <w:sz w:val="18"/>
                <w:szCs w:val="18"/>
              </w:rPr>
            </w:pPr>
            <w:r>
              <w:rPr>
                <w:sz w:val="18"/>
                <w:szCs w:val="18"/>
              </w:rPr>
              <w:t>B2</w:t>
            </w:r>
          </w:p>
        </w:tc>
        <w:tc>
          <w:tcPr>
            <w:tcW w:w="3388" w:type="dxa"/>
          </w:tcPr>
          <w:p w14:paraId="4AF03A35" w14:textId="77777777" w:rsidR="0006242D" w:rsidRDefault="0006242D" w:rsidP="0006242D">
            <w:pPr>
              <w:snapToGrid w:val="0"/>
              <w:spacing w:line="200" w:lineRule="exact"/>
              <w:rPr>
                <w:sz w:val="18"/>
                <w:szCs w:val="18"/>
              </w:rPr>
            </w:pPr>
            <w:r w:rsidRPr="00C569CC">
              <w:rPr>
                <w:rFonts w:hint="eastAsia"/>
                <w:sz w:val="18"/>
                <w:szCs w:val="18"/>
              </w:rPr>
              <w:t>地下水の導水</w:t>
            </w:r>
          </w:p>
          <w:p w14:paraId="7CF5E09C"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導水量</w:t>
            </w:r>
            <w:r w:rsidRPr="004B2BBF">
              <w:rPr>
                <w:rFonts w:hint="eastAsia"/>
                <w:sz w:val="16"/>
                <w:szCs w:val="16"/>
              </w:rPr>
              <w:t>,</w:t>
            </w:r>
            <w:r w:rsidRPr="004B2BBF">
              <w:rPr>
                <w:rFonts w:hint="eastAsia"/>
                <w:sz w:val="16"/>
                <w:szCs w:val="16"/>
              </w:rPr>
              <w:t>導水日数等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7FB6CD4F"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EF4DA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182E68B"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D34B66"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0046EC"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3AD8E6C"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43D9208" w14:textId="2C1EB0C6"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184413"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2F880D1"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72ABC5"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4344FE1"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412B8DB"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5E91DC4" w14:textId="2A9C952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3B27CD6C" w14:textId="77777777"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1770A74E" w14:textId="77777777" w:rsidTr="0006242D">
        <w:trPr>
          <w:trHeight w:val="340"/>
          <w:jc w:val="center"/>
        </w:trPr>
        <w:tc>
          <w:tcPr>
            <w:tcW w:w="1124" w:type="dxa"/>
            <w:vMerge/>
          </w:tcPr>
          <w:p w14:paraId="0B8804B5" w14:textId="77777777" w:rsidR="0006242D" w:rsidRPr="00347FBE" w:rsidRDefault="0006242D" w:rsidP="0006242D">
            <w:pPr>
              <w:spacing w:line="240" w:lineRule="exact"/>
              <w:rPr>
                <w:sz w:val="18"/>
                <w:szCs w:val="18"/>
              </w:rPr>
            </w:pPr>
          </w:p>
        </w:tc>
        <w:tc>
          <w:tcPr>
            <w:tcW w:w="476" w:type="dxa"/>
            <w:vAlign w:val="center"/>
          </w:tcPr>
          <w:p w14:paraId="7C294AE6" w14:textId="77777777" w:rsidR="0006242D" w:rsidRPr="00347FBE" w:rsidRDefault="0006242D" w:rsidP="0006242D">
            <w:pPr>
              <w:spacing w:line="300" w:lineRule="exact"/>
              <w:rPr>
                <w:sz w:val="18"/>
                <w:szCs w:val="18"/>
              </w:rPr>
            </w:pPr>
            <w:r w:rsidRPr="00347FBE">
              <w:rPr>
                <w:rFonts w:hint="eastAsia"/>
                <w:sz w:val="18"/>
                <w:szCs w:val="18"/>
              </w:rPr>
              <w:t>B3</w:t>
            </w:r>
          </w:p>
        </w:tc>
        <w:tc>
          <w:tcPr>
            <w:tcW w:w="3388" w:type="dxa"/>
          </w:tcPr>
          <w:p w14:paraId="572B5945" w14:textId="77777777" w:rsidR="0006242D" w:rsidRDefault="0006242D" w:rsidP="0006242D">
            <w:pPr>
              <w:snapToGrid w:val="0"/>
              <w:spacing w:line="200" w:lineRule="exact"/>
              <w:rPr>
                <w:sz w:val="18"/>
                <w:szCs w:val="18"/>
              </w:rPr>
            </w:pPr>
            <w:r w:rsidRPr="00347FBE">
              <w:rPr>
                <w:rFonts w:hint="eastAsia"/>
                <w:sz w:val="18"/>
                <w:szCs w:val="18"/>
              </w:rPr>
              <w:t>下水処理水の利用</w:t>
            </w:r>
          </w:p>
          <w:p w14:paraId="350C8A1A"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導水量</w:t>
            </w:r>
            <w:r w:rsidRPr="004B2BBF">
              <w:rPr>
                <w:rFonts w:hint="eastAsia"/>
                <w:sz w:val="16"/>
                <w:szCs w:val="16"/>
              </w:rPr>
              <w:t>,</w:t>
            </w:r>
            <w:r w:rsidRPr="004B2BBF">
              <w:rPr>
                <w:rFonts w:hint="eastAsia"/>
                <w:sz w:val="16"/>
                <w:szCs w:val="16"/>
              </w:rPr>
              <w:t>導水日数等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3D1ADFB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B0521E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EF2A47D"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D9D15C4"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E58EF8B"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4EAA48D"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8B79535" w14:textId="510B7863"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5E3DFE1"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109B79"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293789"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2448705" w14:textId="77777777" w:rsidR="0006242D" w:rsidRPr="00A6245E" w:rsidRDefault="0006242D" w:rsidP="0006242D">
            <w:pPr>
              <w:spacing w:line="220" w:lineRule="exact"/>
              <w:jc w:val="center"/>
              <w:rPr>
                <w:rFonts w:asciiTheme="minorEastAsia" w:eastAsiaTheme="minorEastAsia" w:hAnsiTheme="minorEastAsia"/>
                <w:sz w:val="16"/>
                <w:szCs w:val="16"/>
              </w:rPr>
            </w:pPr>
            <w:r w:rsidRPr="006C2FD8">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0E4579A" w14:textId="77777777" w:rsidR="0006242D" w:rsidRPr="00A6245E" w:rsidRDefault="0006242D" w:rsidP="0006242D">
            <w:pPr>
              <w:spacing w:line="22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9FC9539" w14:textId="6D4A9288" w:rsidR="0006242D" w:rsidRPr="00A6245E" w:rsidRDefault="0006242D" w:rsidP="0006242D">
            <w:pPr>
              <w:spacing w:line="22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39F56D58" w14:textId="77777777" w:rsidR="0006242D" w:rsidRPr="00A6245E" w:rsidRDefault="0006242D" w:rsidP="0006242D">
            <w:pPr>
              <w:spacing w:line="220" w:lineRule="exact"/>
              <w:jc w:val="center"/>
              <w:rPr>
                <w:rFonts w:asciiTheme="minorEastAsia" w:eastAsiaTheme="minorEastAsia" w:hAnsiTheme="minorEastAsia"/>
                <w:sz w:val="16"/>
                <w:szCs w:val="16"/>
              </w:rPr>
            </w:pPr>
          </w:p>
        </w:tc>
      </w:tr>
      <w:tr w:rsidR="0006242D" w:rsidRPr="00E40764" w14:paraId="453C6BDD" w14:textId="77777777" w:rsidTr="0006242D">
        <w:trPr>
          <w:jc w:val="center"/>
        </w:trPr>
        <w:tc>
          <w:tcPr>
            <w:tcW w:w="1124" w:type="dxa"/>
            <w:vMerge w:val="restart"/>
            <w:tcBorders>
              <w:top w:val="single" w:sz="4" w:space="0" w:color="auto"/>
            </w:tcBorders>
          </w:tcPr>
          <w:p w14:paraId="57CF291C" w14:textId="77777777" w:rsidR="0006242D" w:rsidRPr="00E40764" w:rsidRDefault="0006242D" w:rsidP="0006242D">
            <w:pPr>
              <w:spacing w:line="240" w:lineRule="exact"/>
              <w:jc w:val="center"/>
              <w:rPr>
                <w:sz w:val="18"/>
                <w:szCs w:val="18"/>
              </w:rPr>
            </w:pPr>
            <w:r>
              <w:rPr>
                <w:rFonts w:hint="eastAsia"/>
                <w:sz w:val="18"/>
                <w:szCs w:val="18"/>
              </w:rPr>
              <w:t>河道内の</w:t>
            </w:r>
            <w:r>
              <w:rPr>
                <w:sz w:val="18"/>
                <w:szCs w:val="18"/>
              </w:rPr>
              <w:br/>
            </w:r>
            <w:r>
              <w:rPr>
                <w:rFonts w:hint="eastAsia"/>
                <w:sz w:val="18"/>
                <w:szCs w:val="18"/>
              </w:rPr>
              <w:t>ごみ対策</w:t>
            </w:r>
          </w:p>
        </w:tc>
        <w:tc>
          <w:tcPr>
            <w:tcW w:w="476" w:type="dxa"/>
            <w:tcBorders>
              <w:top w:val="single" w:sz="4" w:space="0" w:color="auto"/>
            </w:tcBorders>
            <w:vAlign w:val="center"/>
          </w:tcPr>
          <w:p w14:paraId="416905D7" w14:textId="77777777" w:rsidR="0006242D" w:rsidRPr="00C569CC" w:rsidRDefault="0006242D" w:rsidP="0006242D">
            <w:pPr>
              <w:spacing w:line="300" w:lineRule="exact"/>
              <w:rPr>
                <w:sz w:val="18"/>
                <w:szCs w:val="18"/>
              </w:rPr>
            </w:pPr>
            <w:r>
              <w:rPr>
                <w:sz w:val="18"/>
                <w:szCs w:val="18"/>
              </w:rPr>
              <w:t>C</w:t>
            </w:r>
            <w:r>
              <w:rPr>
                <w:rFonts w:hint="eastAsia"/>
                <w:sz w:val="18"/>
                <w:szCs w:val="18"/>
              </w:rPr>
              <w:t>1</w:t>
            </w:r>
          </w:p>
        </w:tc>
        <w:tc>
          <w:tcPr>
            <w:tcW w:w="3388" w:type="dxa"/>
            <w:tcBorders>
              <w:top w:val="single" w:sz="4" w:space="0" w:color="auto"/>
            </w:tcBorders>
          </w:tcPr>
          <w:p w14:paraId="7511EDCE" w14:textId="77777777" w:rsidR="0006242D" w:rsidRDefault="0006242D" w:rsidP="0006242D">
            <w:pPr>
              <w:snapToGrid w:val="0"/>
              <w:spacing w:line="200" w:lineRule="exact"/>
              <w:rPr>
                <w:sz w:val="18"/>
                <w:szCs w:val="18"/>
              </w:rPr>
            </w:pPr>
            <w:r w:rsidRPr="00B73902">
              <w:rPr>
                <w:rFonts w:hint="eastAsia"/>
                <w:sz w:val="18"/>
                <w:szCs w:val="18"/>
              </w:rPr>
              <w:t>ごみの発生源対策の推進</w:t>
            </w:r>
          </w:p>
          <w:p w14:paraId="4BDCFCD5"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実施実績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77DC611A"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86079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CDE5AD1"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94EBC6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9F536C"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7504E6C"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EDD463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DAD882"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BB0E61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C77EBB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F9B239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E92C58D" w14:textId="6B48B973" w:rsidR="0006242D" w:rsidRPr="00F169E7"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DB0928C" w14:textId="330193E0"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09F2DE0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F169E7">
              <w:rPr>
                <w:rFonts w:asciiTheme="minorEastAsia" w:eastAsiaTheme="minorEastAsia" w:hAnsiTheme="minorEastAsia" w:hint="eastAsia"/>
                <w:sz w:val="16"/>
                <w:szCs w:val="16"/>
              </w:rPr>
              <w:t>●</w:t>
            </w:r>
          </w:p>
        </w:tc>
      </w:tr>
      <w:tr w:rsidR="0006242D" w:rsidRPr="00E40764" w14:paraId="09FD8DD1" w14:textId="77777777" w:rsidTr="0006242D">
        <w:trPr>
          <w:jc w:val="center"/>
        </w:trPr>
        <w:tc>
          <w:tcPr>
            <w:tcW w:w="1124" w:type="dxa"/>
            <w:vMerge/>
          </w:tcPr>
          <w:p w14:paraId="3A02D567"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19C19B46" w14:textId="77777777" w:rsidR="0006242D" w:rsidRDefault="0006242D" w:rsidP="0006242D">
            <w:pPr>
              <w:spacing w:line="300" w:lineRule="exact"/>
              <w:rPr>
                <w:sz w:val="18"/>
                <w:szCs w:val="18"/>
              </w:rPr>
            </w:pPr>
            <w:r>
              <w:rPr>
                <w:sz w:val="18"/>
                <w:szCs w:val="18"/>
              </w:rPr>
              <w:t>C</w:t>
            </w:r>
            <w:r>
              <w:rPr>
                <w:rFonts w:hint="eastAsia"/>
                <w:sz w:val="18"/>
                <w:szCs w:val="18"/>
              </w:rPr>
              <w:t>2</w:t>
            </w:r>
          </w:p>
        </w:tc>
        <w:tc>
          <w:tcPr>
            <w:tcW w:w="3388" w:type="dxa"/>
            <w:tcBorders>
              <w:top w:val="single" w:sz="4" w:space="0" w:color="auto"/>
            </w:tcBorders>
          </w:tcPr>
          <w:p w14:paraId="336E9184" w14:textId="2EAD45DC" w:rsidR="0006242D" w:rsidRPr="00B73902" w:rsidRDefault="0006242D" w:rsidP="0006242D">
            <w:pPr>
              <w:snapToGrid w:val="0"/>
              <w:spacing w:line="200" w:lineRule="exact"/>
              <w:rPr>
                <w:sz w:val="18"/>
                <w:szCs w:val="18"/>
              </w:rPr>
            </w:pPr>
            <w:r>
              <w:rPr>
                <w:rFonts w:hint="eastAsia"/>
                <w:sz w:val="18"/>
                <w:szCs w:val="18"/>
              </w:rPr>
              <w:t>流域</w:t>
            </w:r>
            <w:r w:rsidRPr="00B73902">
              <w:rPr>
                <w:rFonts w:hint="eastAsia"/>
                <w:sz w:val="18"/>
                <w:szCs w:val="18"/>
              </w:rPr>
              <w:t>住民、</w:t>
            </w:r>
            <w:r w:rsidRPr="00B73902">
              <w:rPr>
                <w:rFonts w:hint="eastAsia"/>
                <w:sz w:val="18"/>
                <w:szCs w:val="18"/>
              </w:rPr>
              <w:t>NPO</w:t>
            </w:r>
            <w:r w:rsidRPr="00B73902">
              <w:rPr>
                <w:rFonts w:hint="eastAsia"/>
                <w:sz w:val="18"/>
                <w:szCs w:val="18"/>
              </w:rPr>
              <w:t>、学校等による清掃活動の支援</w:t>
            </w:r>
            <w:r w:rsidRPr="003C378B">
              <w:rPr>
                <w:rFonts w:hint="eastAsia"/>
                <w:sz w:val="16"/>
                <w:szCs w:val="16"/>
              </w:rPr>
              <w:t>(</w:t>
            </w:r>
            <w:r w:rsidRPr="003C378B">
              <w:rPr>
                <w:rFonts w:hint="eastAsia"/>
                <w:sz w:val="16"/>
                <w:szCs w:val="16"/>
              </w:rPr>
              <w:t>アドプトリバー登録団体数</w:t>
            </w:r>
            <w:r>
              <w:rPr>
                <w:rFonts w:hint="eastAsia"/>
                <w:sz w:val="16"/>
                <w:szCs w:val="16"/>
              </w:rPr>
              <w:t>、流域住民</w:t>
            </w:r>
            <w:r w:rsidRPr="003C378B">
              <w:rPr>
                <w:rFonts w:hint="eastAsia"/>
                <w:sz w:val="16"/>
                <w:szCs w:val="16"/>
              </w:rPr>
              <w:t>による清掃活動の実施回数</w:t>
            </w:r>
            <w:r>
              <w:rPr>
                <w:rFonts w:hint="eastAsia"/>
                <w:sz w:val="16"/>
                <w:szCs w:val="16"/>
              </w:rPr>
              <w:t>・</w:t>
            </w:r>
            <w:r w:rsidRPr="003C378B">
              <w:rPr>
                <w:rFonts w:hint="eastAsia"/>
                <w:sz w:val="16"/>
                <w:szCs w:val="16"/>
              </w:rPr>
              <w:t>参加者数</w:t>
            </w:r>
            <w:r>
              <w:rPr>
                <w:rFonts w:hint="eastAsia"/>
                <w:sz w:val="16"/>
                <w:szCs w:val="16"/>
              </w:rPr>
              <w:t>、流域</w:t>
            </w:r>
            <w:r w:rsidRPr="003C378B">
              <w:rPr>
                <w:rFonts w:hint="eastAsia"/>
                <w:sz w:val="16"/>
                <w:szCs w:val="16"/>
              </w:rPr>
              <w:t>住民による清掃活動等への支援実績</w:t>
            </w:r>
            <w:r>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33D13A90"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C07655"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E889AC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9A6C6E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E2909B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767B3F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06FBA9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56CF21"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2552AB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5550F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C106921"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9DB4D8A" w14:textId="5FFF6FB4" w:rsidR="0006242D" w:rsidRPr="006A04B4"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C9DD675" w14:textId="3FB18F82"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1E38F43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r>
      <w:tr w:rsidR="0006242D" w:rsidRPr="00E40764" w14:paraId="3A56A59A" w14:textId="77777777" w:rsidTr="0006242D">
        <w:trPr>
          <w:jc w:val="center"/>
        </w:trPr>
        <w:tc>
          <w:tcPr>
            <w:tcW w:w="1124" w:type="dxa"/>
            <w:vMerge/>
          </w:tcPr>
          <w:p w14:paraId="5F36485E"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408315E4" w14:textId="77777777" w:rsidR="0006242D" w:rsidRPr="00C569CC" w:rsidRDefault="0006242D" w:rsidP="0006242D">
            <w:pPr>
              <w:spacing w:line="300" w:lineRule="exact"/>
              <w:rPr>
                <w:sz w:val="18"/>
                <w:szCs w:val="18"/>
              </w:rPr>
            </w:pPr>
            <w:r>
              <w:rPr>
                <w:sz w:val="18"/>
                <w:szCs w:val="18"/>
              </w:rPr>
              <w:t>C</w:t>
            </w:r>
            <w:r>
              <w:rPr>
                <w:rFonts w:hint="eastAsia"/>
                <w:sz w:val="18"/>
                <w:szCs w:val="18"/>
              </w:rPr>
              <w:t>3</w:t>
            </w:r>
          </w:p>
        </w:tc>
        <w:tc>
          <w:tcPr>
            <w:tcW w:w="3388" w:type="dxa"/>
            <w:tcBorders>
              <w:top w:val="single" w:sz="4" w:space="0" w:color="auto"/>
            </w:tcBorders>
          </w:tcPr>
          <w:p w14:paraId="7FEB9A33" w14:textId="77777777" w:rsidR="0006242D" w:rsidRDefault="0006242D" w:rsidP="0006242D">
            <w:pPr>
              <w:snapToGrid w:val="0"/>
              <w:spacing w:line="200" w:lineRule="exact"/>
              <w:rPr>
                <w:sz w:val="18"/>
                <w:szCs w:val="18"/>
              </w:rPr>
            </w:pPr>
            <w:r w:rsidRPr="00B73902">
              <w:rPr>
                <w:rFonts w:hint="eastAsia"/>
                <w:sz w:val="18"/>
                <w:szCs w:val="18"/>
              </w:rPr>
              <w:t>水面清掃の実施</w:t>
            </w:r>
          </w:p>
          <w:p w14:paraId="0C879695"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実施日数</w:t>
            </w:r>
            <w:r w:rsidRPr="004B2BBF">
              <w:rPr>
                <w:rFonts w:hint="eastAsia"/>
                <w:sz w:val="16"/>
                <w:szCs w:val="16"/>
              </w:rPr>
              <w:t>,</w:t>
            </w:r>
            <w:r w:rsidRPr="004B2BBF">
              <w:rPr>
                <w:rFonts w:hint="eastAsia"/>
                <w:sz w:val="16"/>
                <w:szCs w:val="16"/>
              </w:rPr>
              <w:t>回収量等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48A895F0"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68D00C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A640EBC"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963BD5"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8225AE"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4EC731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E08A60D"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D7395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7C042F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D678BE"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FE2D787"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2F7E13E"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C735353" w14:textId="0D3A5C69"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2F50659B" w14:textId="77777777" w:rsidR="0006242D" w:rsidRPr="00A6245E" w:rsidRDefault="0006242D" w:rsidP="0006242D">
            <w:pPr>
              <w:spacing w:line="240" w:lineRule="exact"/>
              <w:jc w:val="center"/>
              <w:rPr>
                <w:rFonts w:asciiTheme="minorEastAsia" w:eastAsiaTheme="minorEastAsia" w:hAnsiTheme="minorEastAsia"/>
                <w:sz w:val="16"/>
                <w:szCs w:val="16"/>
              </w:rPr>
            </w:pPr>
          </w:p>
        </w:tc>
      </w:tr>
      <w:tr w:rsidR="0006242D" w:rsidRPr="00E40764" w14:paraId="24310209" w14:textId="77777777" w:rsidTr="0006242D">
        <w:trPr>
          <w:jc w:val="center"/>
        </w:trPr>
        <w:tc>
          <w:tcPr>
            <w:tcW w:w="1124" w:type="dxa"/>
            <w:vMerge/>
          </w:tcPr>
          <w:p w14:paraId="291BEAED"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2F1041BE" w14:textId="77777777" w:rsidR="0006242D" w:rsidRPr="00C569CC" w:rsidRDefault="0006242D" w:rsidP="0006242D">
            <w:pPr>
              <w:spacing w:line="300" w:lineRule="exact"/>
              <w:rPr>
                <w:sz w:val="18"/>
                <w:szCs w:val="18"/>
              </w:rPr>
            </w:pPr>
            <w:r>
              <w:rPr>
                <w:sz w:val="18"/>
                <w:szCs w:val="18"/>
              </w:rPr>
              <w:t>C</w:t>
            </w:r>
            <w:r>
              <w:rPr>
                <w:rFonts w:hint="eastAsia"/>
                <w:sz w:val="18"/>
                <w:szCs w:val="18"/>
              </w:rPr>
              <w:t>4</w:t>
            </w:r>
          </w:p>
        </w:tc>
        <w:tc>
          <w:tcPr>
            <w:tcW w:w="3388" w:type="dxa"/>
            <w:tcBorders>
              <w:top w:val="single" w:sz="4" w:space="0" w:color="auto"/>
            </w:tcBorders>
          </w:tcPr>
          <w:p w14:paraId="1DB6DFFB" w14:textId="77777777" w:rsidR="0006242D" w:rsidRDefault="0006242D" w:rsidP="0006242D">
            <w:pPr>
              <w:snapToGrid w:val="0"/>
              <w:spacing w:line="200" w:lineRule="exact"/>
              <w:rPr>
                <w:sz w:val="18"/>
                <w:szCs w:val="18"/>
              </w:rPr>
            </w:pPr>
            <w:r w:rsidRPr="00B73902">
              <w:rPr>
                <w:rFonts w:hint="eastAsia"/>
                <w:sz w:val="18"/>
                <w:szCs w:val="18"/>
              </w:rPr>
              <w:t>ごみ発生抑制の啓発と教育</w:t>
            </w:r>
          </w:p>
          <w:p w14:paraId="0BBB5E61"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実施実績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2E20599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A1927E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1DB2E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64E86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235E41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7BD9D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60C94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6166DC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57F368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C5C9A5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799AA4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CD66583" w14:textId="656D4134" w:rsidR="0006242D" w:rsidRPr="008B08E2"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D269294" w14:textId="4A88CABC"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5BD20C5C" w14:textId="77777777" w:rsidR="0006242D" w:rsidRPr="00A6245E" w:rsidRDefault="0006242D" w:rsidP="0006242D">
            <w:pPr>
              <w:spacing w:line="240" w:lineRule="exact"/>
              <w:jc w:val="center"/>
              <w:rPr>
                <w:rFonts w:asciiTheme="minorEastAsia" w:eastAsiaTheme="minorEastAsia" w:hAnsiTheme="minorEastAsia"/>
                <w:sz w:val="16"/>
                <w:szCs w:val="16"/>
              </w:rPr>
            </w:pPr>
            <w:r w:rsidRPr="008B08E2">
              <w:rPr>
                <w:rFonts w:asciiTheme="minorEastAsia" w:eastAsiaTheme="minorEastAsia" w:hAnsiTheme="minorEastAsia" w:hint="eastAsia"/>
                <w:sz w:val="16"/>
                <w:szCs w:val="16"/>
              </w:rPr>
              <w:t>●</w:t>
            </w:r>
          </w:p>
        </w:tc>
      </w:tr>
      <w:tr w:rsidR="0006242D" w:rsidRPr="00E40764" w14:paraId="63D5D28A" w14:textId="77777777" w:rsidTr="0006242D">
        <w:trPr>
          <w:jc w:val="center"/>
        </w:trPr>
        <w:tc>
          <w:tcPr>
            <w:tcW w:w="1124" w:type="dxa"/>
            <w:vMerge w:val="restart"/>
          </w:tcPr>
          <w:p w14:paraId="0727DA3B" w14:textId="690FF8D5" w:rsidR="0006242D" w:rsidRPr="00E40764" w:rsidRDefault="0006242D" w:rsidP="0006242D">
            <w:pPr>
              <w:spacing w:line="240" w:lineRule="exact"/>
              <w:ind w:rightChars="-50" w:right="-105"/>
              <w:jc w:val="center"/>
              <w:rPr>
                <w:sz w:val="18"/>
                <w:szCs w:val="18"/>
              </w:rPr>
            </w:pPr>
            <w:r>
              <w:rPr>
                <w:rFonts w:hint="eastAsia"/>
                <w:sz w:val="18"/>
                <w:szCs w:val="18"/>
              </w:rPr>
              <w:t>スカム対策</w:t>
            </w:r>
          </w:p>
        </w:tc>
        <w:tc>
          <w:tcPr>
            <w:tcW w:w="476" w:type="dxa"/>
            <w:vAlign w:val="center"/>
          </w:tcPr>
          <w:p w14:paraId="1EEBBD70" w14:textId="77777777" w:rsidR="0006242D" w:rsidRPr="00C569CC" w:rsidRDefault="0006242D" w:rsidP="0006242D">
            <w:pPr>
              <w:spacing w:line="300" w:lineRule="exact"/>
              <w:rPr>
                <w:sz w:val="18"/>
                <w:szCs w:val="18"/>
              </w:rPr>
            </w:pPr>
            <w:r>
              <w:rPr>
                <w:sz w:val="18"/>
                <w:szCs w:val="18"/>
              </w:rPr>
              <w:t>D1</w:t>
            </w:r>
          </w:p>
        </w:tc>
        <w:tc>
          <w:tcPr>
            <w:tcW w:w="3388" w:type="dxa"/>
          </w:tcPr>
          <w:p w14:paraId="54CF2769" w14:textId="77777777" w:rsidR="0006242D" w:rsidRDefault="0006242D" w:rsidP="0006242D">
            <w:pPr>
              <w:snapToGrid w:val="0"/>
              <w:spacing w:line="200" w:lineRule="exact"/>
              <w:rPr>
                <w:sz w:val="18"/>
                <w:szCs w:val="18"/>
              </w:rPr>
            </w:pPr>
            <w:r w:rsidRPr="00B73902">
              <w:rPr>
                <w:rFonts w:hint="eastAsia"/>
                <w:sz w:val="18"/>
                <w:szCs w:val="18"/>
              </w:rPr>
              <w:t>底泥の浚渫</w:t>
            </w:r>
          </w:p>
          <w:p w14:paraId="2A27CA0D"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浚渫量等の実績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537F2592"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FD12B81"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67EC90F"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F40C14"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5804DFA"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3C738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2981EC"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B6A203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161A907"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A9E5859"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7B009E7"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28AAD4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778A5E7" w14:textId="48013CEA"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4A817798" w14:textId="77777777" w:rsidR="0006242D" w:rsidRPr="00A6245E" w:rsidRDefault="0006242D" w:rsidP="0006242D">
            <w:pPr>
              <w:spacing w:line="240" w:lineRule="exact"/>
              <w:jc w:val="center"/>
              <w:rPr>
                <w:rFonts w:asciiTheme="minorEastAsia" w:eastAsiaTheme="minorEastAsia" w:hAnsiTheme="minorEastAsia"/>
                <w:sz w:val="16"/>
                <w:szCs w:val="16"/>
              </w:rPr>
            </w:pPr>
          </w:p>
        </w:tc>
      </w:tr>
      <w:tr w:rsidR="0006242D" w:rsidRPr="00E40764" w14:paraId="78E2F19C" w14:textId="77777777" w:rsidTr="0006242D">
        <w:trPr>
          <w:jc w:val="center"/>
        </w:trPr>
        <w:tc>
          <w:tcPr>
            <w:tcW w:w="1124" w:type="dxa"/>
            <w:vMerge/>
          </w:tcPr>
          <w:p w14:paraId="1CFAED8C" w14:textId="77777777" w:rsidR="0006242D" w:rsidRPr="00E40764" w:rsidRDefault="0006242D" w:rsidP="0006242D">
            <w:pPr>
              <w:spacing w:line="240" w:lineRule="exact"/>
              <w:rPr>
                <w:sz w:val="18"/>
                <w:szCs w:val="18"/>
              </w:rPr>
            </w:pPr>
          </w:p>
        </w:tc>
        <w:tc>
          <w:tcPr>
            <w:tcW w:w="476" w:type="dxa"/>
            <w:vAlign w:val="center"/>
          </w:tcPr>
          <w:p w14:paraId="6177DF89" w14:textId="77777777" w:rsidR="0006242D" w:rsidRPr="00C569CC" w:rsidRDefault="0006242D" w:rsidP="0006242D">
            <w:pPr>
              <w:spacing w:line="300" w:lineRule="exact"/>
              <w:rPr>
                <w:sz w:val="18"/>
                <w:szCs w:val="18"/>
              </w:rPr>
            </w:pPr>
            <w:r>
              <w:rPr>
                <w:sz w:val="18"/>
                <w:szCs w:val="18"/>
              </w:rPr>
              <w:t>D2</w:t>
            </w:r>
          </w:p>
        </w:tc>
        <w:tc>
          <w:tcPr>
            <w:tcW w:w="3388" w:type="dxa"/>
          </w:tcPr>
          <w:p w14:paraId="4EC77624" w14:textId="77777777" w:rsidR="0006242D" w:rsidRDefault="0006242D" w:rsidP="0006242D">
            <w:pPr>
              <w:snapToGrid w:val="0"/>
              <w:spacing w:line="200" w:lineRule="exact"/>
              <w:rPr>
                <w:sz w:val="18"/>
                <w:szCs w:val="18"/>
              </w:rPr>
            </w:pPr>
            <w:r>
              <w:rPr>
                <w:rFonts w:hint="eastAsia"/>
                <w:sz w:val="18"/>
                <w:szCs w:val="18"/>
              </w:rPr>
              <w:t>フラッシング運転の実施</w:t>
            </w:r>
          </w:p>
          <w:p w14:paraId="550C2815"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フラッシングの回数等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4E6A81C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7016218"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B1D126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557D188"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50E3F9F"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EABA23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97AB760"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3D9BBD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307D20A"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E11A68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62F0554"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36E6066"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4EC3166" w14:textId="4D25850F"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442FCD47" w14:textId="77777777" w:rsidR="0006242D" w:rsidRPr="00A6245E" w:rsidRDefault="0006242D" w:rsidP="0006242D">
            <w:pPr>
              <w:spacing w:line="240" w:lineRule="exact"/>
              <w:jc w:val="center"/>
              <w:rPr>
                <w:rFonts w:asciiTheme="minorEastAsia" w:eastAsiaTheme="minorEastAsia" w:hAnsiTheme="minorEastAsia"/>
                <w:sz w:val="16"/>
                <w:szCs w:val="16"/>
              </w:rPr>
            </w:pPr>
          </w:p>
        </w:tc>
      </w:tr>
      <w:tr w:rsidR="0006242D" w:rsidRPr="00E40764" w14:paraId="71957FB2" w14:textId="77777777" w:rsidTr="0006242D">
        <w:trPr>
          <w:jc w:val="center"/>
        </w:trPr>
        <w:tc>
          <w:tcPr>
            <w:tcW w:w="1124" w:type="dxa"/>
            <w:vMerge/>
          </w:tcPr>
          <w:p w14:paraId="355BDF30" w14:textId="77777777" w:rsidR="0006242D" w:rsidRPr="00E40764" w:rsidRDefault="0006242D" w:rsidP="0006242D">
            <w:pPr>
              <w:spacing w:line="240" w:lineRule="exact"/>
              <w:rPr>
                <w:sz w:val="18"/>
                <w:szCs w:val="18"/>
              </w:rPr>
            </w:pPr>
          </w:p>
        </w:tc>
        <w:tc>
          <w:tcPr>
            <w:tcW w:w="476" w:type="dxa"/>
            <w:vAlign w:val="center"/>
          </w:tcPr>
          <w:p w14:paraId="208E1579" w14:textId="77777777" w:rsidR="0006242D" w:rsidRPr="00C569CC" w:rsidRDefault="0006242D" w:rsidP="0006242D">
            <w:pPr>
              <w:spacing w:line="300" w:lineRule="exact"/>
              <w:rPr>
                <w:sz w:val="18"/>
                <w:szCs w:val="18"/>
              </w:rPr>
            </w:pPr>
            <w:r>
              <w:rPr>
                <w:rFonts w:hint="eastAsia"/>
                <w:sz w:val="18"/>
                <w:szCs w:val="18"/>
              </w:rPr>
              <w:t>D</w:t>
            </w:r>
            <w:r>
              <w:rPr>
                <w:sz w:val="18"/>
                <w:szCs w:val="18"/>
              </w:rPr>
              <w:t>3</w:t>
            </w:r>
          </w:p>
        </w:tc>
        <w:tc>
          <w:tcPr>
            <w:tcW w:w="3388" w:type="dxa"/>
          </w:tcPr>
          <w:p w14:paraId="05DA7F0E" w14:textId="78825BE4" w:rsidR="0006242D" w:rsidRPr="00B73902" w:rsidRDefault="0006242D" w:rsidP="0006242D">
            <w:pPr>
              <w:snapToGrid w:val="0"/>
              <w:spacing w:line="200" w:lineRule="exact"/>
              <w:rPr>
                <w:sz w:val="18"/>
                <w:szCs w:val="18"/>
              </w:rPr>
            </w:pPr>
            <w:r w:rsidRPr="00B73902">
              <w:rPr>
                <w:rFonts w:hint="eastAsia"/>
                <w:sz w:val="18"/>
                <w:szCs w:val="18"/>
              </w:rPr>
              <w:t>スカム発生の実態把握と発生抑制対策の検討</w:t>
            </w:r>
            <w:r>
              <w:rPr>
                <w:rFonts w:hint="eastAsia"/>
                <w:sz w:val="18"/>
                <w:szCs w:val="18"/>
              </w:rPr>
              <w:t xml:space="preserve">　</w:t>
            </w:r>
            <w:r w:rsidRPr="004B2BBF">
              <w:rPr>
                <w:rFonts w:hint="eastAsia"/>
                <w:sz w:val="16"/>
                <w:szCs w:val="16"/>
              </w:rPr>
              <w:t>(</w:t>
            </w:r>
            <w:r w:rsidRPr="004B2BBF">
              <w:rPr>
                <w:rFonts w:hint="eastAsia"/>
                <w:sz w:val="16"/>
                <w:szCs w:val="16"/>
              </w:rPr>
              <w:t>実態把握</w:t>
            </w:r>
            <w:r w:rsidRPr="004B2BBF">
              <w:rPr>
                <w:rFonts w:hint="eastAsia"/>
                <w:sz w:val="16"/>
                <w:szCs w:val="16"/>
              </w:rPr>
              <w:t>,</w:t>
            </w:r>
            <w:r w:rsidRPr="004B2BBF">
              <w:rPr>
                <w:rFonts w:hint="eastAsia"/>
                <w:sz w:val="16"/>
                <w:szCs w:val="16"/>
              </w:rPr>
              <w:t>対策の検討状況</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2A48E320"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93E0E7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CBD4B15" w14:textId="34FCFA54" w:rsidR="0006242D" w:rsidRPr="00A6245E" w:rsidRDefault="00574C18" w:rsidP="0006242D">
            <w:pPr>
              <w:spacing w:line="240" w:lineRule="exact"/>
              <w:jc w:val="center"/>
              <w:rPr>
                <w:rFonts w:asciiTheme="minorEastAsia" w:eastAsiaTheme="minorEastAsia" w:hAnsiTheme="minorEastAsia"/>
                <w:sz w:val="16"/>
                <w:szCs w:val="16"/>
              </w:rPr>
            </w:pPr>
            <w:r w:rsidRPr="006A04B4">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4F667C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BF72C28"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465DA98"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27FA799"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64D8322"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6AC6E1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0075D4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92B4ED"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EE60969"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833C828" w14:textId="2C74FBA1"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559288C3" w14:textId="77777777" w:rsidR="0006242D" w:rsidRPr="00A6245E" w:rsidRDefault="0006242D" w:rsidP="0006242D">
            <w:pPr>
              <w:spacing w:line="240" w:lineRule="exact"/>
              <w:jc w:val="center"/>
              <w:rPr>
                <w:rFonts w:asciiTheme="minorEastAsia" w:eastAsiaTheme="minorEastAsia" w:hAnsiTheme="minorEastAsia"/>
                <w:sz w:val="16"/>
                <w:szCs w:val="16"/>
              </w:rPr>
            </w:pPr>
          </w:p>
        </w:tc>
      </w:tr>
      <w:tr w:rsidR="0006242D" w:rsidRPr="00E40764" w14:paraId="4FFC83FA" w14:textId="77777777" w:rsidTr="0006242D">
        <w:trPr>
          <w:jc w:val="center"/>
        </w:trPr>
        <w:tc>
          <w:tcPr>
            <w:tcW w:w="1124" w:type="dxa"/>
            <w:vMerge/>
          </w:tcPr>
          <w:p w14:paraId="0F50CE39" w14:textId="77777777" w:rsidR="0006242D" w:rsidRPr="00E40764" w:rsidRDefault="0006242D" w:rsidP="0006242D">
            <w:pPr>
              <w:spacing w:line="240" w:lineRule="exact"/>
              <w:rPr>
                <w:sz w:val="18"/>
                <w:szCs w:val="18"/>
              </w:rPr>
            </w:pPr>
          </w:p>
        </w:tc>
        <w:tc>
          <w:tcPr>
            <w:tcW w:w="476" w:type="dxa"/>
            <w:vAlign w:val="center"/>
          </w:tcPr>
          <w:p w14:paraId="2A040C3E" w14:textId="77777777" w:rsidR="0006242D" w:rsidRPr="00C569CC" w:rsidRDefault="0006242D" w:rsidP="0006242D">
            <w:pPr>
              <w:spacing w:line="300" w:lineRule="exact"/>
              <w:rPr>
                <w:sz w:val="18"/>
                <w:szCs w:val="18"/>
              </w:rPr>
            </w:pPr>
            <w:r>
              <w:rPr>
                <w:rFonts w:hint="eastAsia"/>
                <w:sz w:val="18"/>
                <w:szCs w:val="18"/>
              </w:rPr>
              <w:t>D</w:t>
            </w:r>
            <w:r>
              <w:rPr>
                <w:sz w:val="18"/>
                <w:szCs w:val="18"/>
              </w:rPr>
              <w:t>4</w:t>
            </w:r>
          </w:p>
        </w:tc>
        <w:tc>
          <w:tcPr>
            <w:tcW w:w="3388" w:type="dxa"/>
          </w:tcPr>
          <w:p w14:paraId="7878F19F" w14:textId="77777777" w:rsidR="00574C18" w:rsidRDefault="00574C18" w:rsidP="00574C18">
            <w:pPr>
              <w:snapToGrid w:val="0"/>
              <w:spacing w:line="200" w:lineRule="exact"/>
              <w:rPr>
                <w:sz w:val="18"/>
                <w:szCs w:val="18"/>
              </w:rPr>
            </w:pPr>
            <w:r w:rsidRPr="00B73902">
              <w:rPr>
                <w:rFonts w:hint="eastAsia"/>
                <w:sz w:val="18"/>
                <w:szCs w:val="18"/>
              </w:rPr>
              <w:t>スカムの発生監視</w:t>
            </w:r>
            <w:r>
              <w:rPr>
                <w:rFonts w:hint="eastAsia"/>
                <w:sz w:val="18"/>
                <w:szCs w:val="18"/>
              </w:rPr>
              <w:t>等</w:t>
            </w:r>
          </w:p>
          <w:p w14:paraId="78566E74" w14:textId="52DA6921" w:rsidR="0006242D" w:rsidRPr="00B73902" w:rsidRDefault="00574C18" w:rsidP="00574C18">
            <w:pPr>
              <w:snapToGrid w:val="0"/>
              <w:spacing w:line="200" w:lineRule="exact"/>
              <w:rPr>
                <w:sz w:val="18"/>
                <w:szCs w:val="18"/>
              </w:rPr>
            </w:pPr>
            <w:r w:rsidRPr="004B2BBF">
              <w:rPr>
                <w:rFonts w:hint="eastAsia"/>
                <w:sz w:val="16"/>
                <w:szCs w:val="16"/>
              </w:rPr>
              <w:t>(</w:t>
            </w:r>
            <w:r w:rsidRPr="004B2BBF">
              <w:rPr>
                <w:rFonts w:hint="eastAsia"/>
                <w:sz w:val="16"/>
                <w:szCs w:val="16"/>
              </w:rPr>
              <w:t>発生監視</w:t>
            </w:r>
            <w:r w:rsidRPr="004B2BBF">
              <w:rPr>
                <w:rFonts w:hint="eastAsia"/>
                <w:sz w:val="16"/>
                <w:szCs w:val="16"/>
              </w:rPr>
              <w:t>,</w:t>
            </w:r>
            <w:r w:rsidRPr="004B2BBF">
              <w:rPr>
                <w:rFonts w:hint="eastAsia"/>
                <w:sz w:val="16"/>
                <w:szCs w:val="16"/>
              </w:rPr>
              <w:t>スカムの発生状況、</w:t>
            </w:r>
            <w:r>
              <w:rPr>
                <w:rFonts w:hint="eastAsia"/>
                <w:sz w:val="16"/>
                <w:szCs w:val="16"/>
              </w:rPr>
              <w:t>薬剤散布等</w:t>
            </w:r>
            <w:r w:rsidRPr="004B2BBF">
              <w:rPr>
                <w:rFonts w:hint="eastAsia"/>
                <w:sz w:val="16"/>
                <w:szCs w:val="16"/>
              </w:rPr>
              <w:t>の実績</w:t>
            </w:r>
            <w:r>
              <w:rPr>
                <w:rFonts w:hint="eastAsia"/>
                <w:sz w:val="16"/>
                <w:szCs w:val="16"/>
              </w:rPr>
              <w:t>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26D8405E"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12A231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89164D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CD5DE5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3BEF0AB"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F2393C9"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2E93A52"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86F2D6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C2D016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59B055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727997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D8DCE67"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36538D" w14:textId="7A03C44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tcBorders>
            <w:tcMar>
              <w:left w:w="0" w:type="dxa"/>
              <w:right w:w="0" w:type="dxa"/>
            </w:tcMar>
            <w:vAlign w:val="center"/>
          </w:tcPr>
          <w:p w14:paraId="0030175A" w14:textId="77777777" w:rsidR="0006242D" w:rsidRPr="00A6245E" w:rsidRDefault="0006242D" w:rsidP="0006242D">
            <w:pPr>
              <w:spacing w:line="240" w:lineRule="exact"/>
              <w:jc w:val="center"/>
              <w:rPr>
                <w:rFonts w:asciiTheme="minorEastAsia" w:eastAsiaTheme="minorEastAsia" w:hAnsiTheme="minorEastAsia"/>
                <w:sz w:val="16"/>
                <w:szCs w:val="16"/>
              </w:rPr>
            </w:pPr>
          </w:p>
        </w:tc>
      </w:tr>
      <w:tr w:rsidR="0006242D" w:rsidRPr="00E40764" w14:paraId="612AD064" w14:textId="77777777" w:rsidTr="0006242D">
        <w:trPr>
          <w:jc w:val="center"/>
        </w:trPr>
        <w:tc>
          <w:tcPr>
            <w:tcW w:w="1124" w:type="dxa"/>
            <w:vMerge w:val="restart"/>
            <w:tcBorders>
              <w:top w:val="single" w:sz="4" w:space="0" w:color="auto"/>
            </w:tcBorders>
          </w:tcPr>
          <w:p w14:paraId="255FF513" w14:textId="77777777" w:rsidR="0006242D" w:rsidRDefault="0006242D" w:rsidP="0006242D">
            <w:pPr>
              <w:spacing w:line="240" w:lineRule="exact"/>
              <w:ind w:leftChars="-50" w:left="-105" w:rightChars="-50" w:right="-105"/>
              <w:jc w:val="center"/>
              <w:rPr>
                <w:sz w:val="18"/>
                <w:szCs w:val="18"/>
              </w:rPr>
            </w:pPr>
            <w:r>
              <w:rPr>
                <w:rFonts w:hint="eastAsia"/>
                <w:sz w:val="18"/>
                <w:szCs w:val="18"/>
              </w:rPr>
              <w:t>水辺空間の</w:t>
            </w:r>
          </w:p>
          <w:p w14:paraId="6D49A74D" w14:textId="77777777" w:rsidR="0006242D" w:rsidRPr="00E40764" w:rsidRDefault="0006242D" w:rsidP="0006242D">
            <w:pPr>
              <w:spacing w:line="240" w:lineRule="exact"/>
              <w:ind w:leftChars="-50" w:left="-105" w:rightChars="-50" w:right="-105"/>
              <w:jc w:val="center"/>
              <w:rPr>
                <w:sz w:val="18"/>
                <w:szCs w:val="18"/>
              </w:rPr>
            </w:pPr>
            <w:r>
              <w:rPr>
                <w:rFonts w:hint="eastAsia"/>
                <w:sz w:val="18"/>
                <w:szCs w:val="18"/>
              </w:rPr>
              <w:t>利活用の促進</w:t>
            </w:r>
          </w:p>
        </w:tc>
        <w:tc>
          <w:tcPr>
            <w:tcW w:w="476" w:type="dxa"/>
            <w:tcBorders>
              <w:top w:val="single" w:sz="4" w:space="0" w:color="auto"/>
            </w:tcBorders>
            <w:vAlign w:val="center"/>
          </w:tcPr>
          <w:p w14:paraId="3DA4272A" w14:textId="77777777" w:rsidR="0006242D" w:rsidRPr="00C569CC" w:rsidRDefault="0006242D" w:rsidP="0006242D">
            <w:pPr>
              <w:spacing w:line="300" w:lineRule="exact"/>
              <w:rPr>
                <w:sz w:val="18"/>
                <w:szCs w:val="18"/>
              </w:rPr>
            </w:pPr>
            <w:r>
              <w:rPr>
                <w:rFonts w:hint="eastAsia"/>
                <w:sz w:val="18"/>
                <w:szCs w:val="18"/>
              </w:rPr>
              <w:t>E1</w:t>
            </w:r>
          </w:p>
        </w:tc>
        <w:tc>
          <w:tcPr>
            <w:tcW w:w="3388" w:type="dxa"/>
            <w:tcBorders>
              <w:top w:val="single" w:sz="4" w:space="0" w:color="auto"/>
            </w:tcBorders>
          </w:tcPr>
          <w:p w14:paraId="5D7F4934" w14:textId="77777777" w:rsidR="0006242D" w:rsidRDefault="0006242D" w:rsidP="0006242D">
            <w:pPr>
              <w:snapToGrid w:val="0"/>
              <w:spacing w:line="200" w:lineRule="exact"/>
              <w:rPr>
                <w:sz w:val="18"/>
                <w:szCs w:val="18"/>
              </w:rPr>
            </w:pPr>
            <w:r w:rsidRPr="00187C5B">
              <w:rPr>
                <w:rFonts w:hint="eastAsia"/>
                <w:sz w:val="18"/>
                <w:szCs w:val="18"/>
              </w:rPr>
              <w:t>水辺空間のネットワーク化</w:t>
            </w:r>
          </w:p>
          <w:p w14:paraId="77282CA6"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水辺空間マップの作成状況、水辺空間マップの活用状況</w:t>
            </w:r>
            <w:r w:rsidRPr="004B2BBF">
              <w:rPr>
                <w:rFonts w:hint="eastAsia"/>
                <w:sz w:val="16"/>
                <w:szCs w:val="16"/>
              </w:rPr>
              <w:t>:HP</w:t>
            </w:r>
            <w:r w:rsidRPr="004B2BBF">
              <w:rPr>
                <w:rFonts w:hint="eastAsia"/>
                <w:sz w:val="16"/>
                <w:szCs w:val="16"/>
              </w:rPr>
              <w:t>への掲載等</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5B45D78F"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16B818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4543C0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E8FD6A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F2A6CA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99828E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D65E9A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9C18D4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156907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0F05E92"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068FC3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1B95508" w14:textId="2B6B488D" w:rsidR="0006242D" w:rsidRPr="005C1056"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6A11A35" w14:textId="443433F0"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7D7734A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r>
      <w:tr w:rsidR="0006242D" w:rsidRPr="00E40764" w14:paraId="4A345498" w14:textId="77777777" w:rsidTr="0006242D">
        <w:trPr>
          <w:jc w:val="center"/>
        </w:trPr>
        <w:tc>
          <w:tcPr>
            <w:tcW w:w="1124" w:type="dxa"/>
            <w:vMerge/>
          </w:tcPr>
          <w:p w14:paraId="42896651"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2C271109" w14:textId="77777777" w:rsidR="0006242D" w:rsidRPr="00C569CC" w:rsidRDefault="0006242D" w:rsidP="0006242D">
            <w:pPr>
              <w:spacing w:line="300" w:lineRule="exact"/>
              <w:rPr>
                <w:sz w:val="18"/>
                <w:szCs w:val="18"/>
              </w:rPr>
            </w:pPr>
            <w:r>
              <w:rPr>
                <w:rFonts w:hint="eastAsia"/>
                <w:sz w:val="18"/>
                <w:szCs w:val="18"/>
              </w:rPr>
              <w:t>E2</w:t>
            </w:r>
          </w:p>
        </w:tc>
        <w:tc>
          <w:tcPr>
            <w:tcW w:w="3388" w:type="dxa"/>
            <w:tcBorders>
              <w:top w:val="single" w:sz="4" w:space="0" w:color="auto"/>
            </w:tcBorders>
          </w:tcPr>
          <w:p w14:paraId="71C5576A" w14:textId="77777777" w:rsidR="0006242D" w:rsidRDefault="0006242D" w:rsidP="0006242D">
            <w:pPr>
              <w:snapToGrid w:val="0"/>
              <w:spacing w:line="200" w:lineRule="exact"/>
              <w:rPr>
                <w:sz w:val="18"/>
                <w:szCs w:val="18"/>
              </w:rPr>
            </w:pPr>
            <w:r>
              <w:rPr>
                <w:rFonts w:hint="eastAsia"/>
                <w:sz w:val="18"/>
                <w:szCs w:val="18"/>
              </w:rPr>
              <w:t>水辺空間サインボードの設置</w:t>
            </w:r>
          </w:p>
          <w:p w14:paraId="3AB772D9"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看板等の設置件数</w:t>
            </w:r>
            <w:r w:rsidRPr="004B2BBF">
              <w:rPr>
                <w:rFonts w:hint="eastAsia"/>
                <w:sz w:val="16"/>
                <w:szCs w:val="16"/>
              </w:rPr>
              <w:t>:</w:t>
            </w:r>
            <w:r w:rsidRPr="004B2BBF">
              <w:rPr>
                <w:rFonts w:hint="eastAsia"/>
                <w:sz w:val="16"/>
                <w:szCs w:val="16"/>
              </w:rPr>
              <w:t>○件中△件</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2ABDB3B1"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AA3645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94E468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AF4CE2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C96C7C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F7BDE7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E1135C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549950C"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2E7C13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FEBCB8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3EC83A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B9049BE" w14:textId="4DCB08D6" w:rsidR="0006242D" w:rsidRPr="005C1056"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383E773" w14:textId="5DFFDB63"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565306AF"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r>
      <w:tr w:rsidR="0006242D" w:rsidRPr="00E40764" w14:paraId="65B90F74" w14:textId="77777777" w:rsidTr="0006242D">
        <w:trPr>
          <w:jc w:val="center"/>
        </w:trPr>
        <w:tc>
          <w:tcPr>
            <w:tcW w:w="1124" w:type="dxa"/>
            <w:vMerge/>
          </w:tcPr>
          <w:p w14:paraId="549E3012"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53A70F1C" w14:textId="77777777" w:rsidR="0006242D" w:rsidRPr="00C569CC" w:rsidRDefault="0006242D" w:rsidP="0006242D">
            <w:pPr>
              <w:spacing w:line="300" w:lineRule="exact"/>
              <w:rPr>
                <w:sz w:val="18"/>
                <w:szCs w:val="18"/>
              </w:rPr>
            </w:pPr>
            <w:r>
              <w:rPr>
                <w:rFonts w:hint="eastAsia"/>
                <w:sz w:val="18"/>
                <w:szCs w:val="18"/>
              </w:rPr>
              <w:t>E3</w:t>
            </w:r>
          </w:p>
        </w:tc>
        <w:tc>
          <w:tcPr>
            <w:tcW w:w="3388" w:type="dxa"/>
            <w:tcBorders>
              <w:top w:val="single" w:sz="4" w:space="0" w:color="auto"/>
            </w:tcBorders>
          </w:tcPr>
          <w:p w14:paraId="4AFB8694" w14:textId="77777777" w:rsidR="0006242D" w:rsidRPr="00B73902" w:rsidRDefault="0006242D" w:rsidP="0006242D">
            <w:pPr>
              <w:snapToGrid w:val="0"/>
              <w:spacing w:line="200" w:lineRule="exact"/>
              <w:rPr>
                <w:sz w:val="18"/>
                <w:szCs w:val="18"/>
              </w:rPr>
            </w:pPr>
            <w:r>
              <w:rPr>
                <w:rFonts w:hint="eastAsia"/>
                <w:sz w:val="18"/>
                <w:szCs w:val="18"/>
              </w:rPr>
              <w:t>イベント等による水辺空間の魅力の</w:t>
            </w:r>
            <w:r w:rsidRPr="00187C5B">
              <w:rPr>
                <w:rFonts w:hint="eastAsia"/>
                <w:sz w:val="18"/>
                <w:szCs w:val="18"/>
              </w:rPr>
              <w:t>情報発信</w:t>
            </w:r>
            <w:r w:rsidRPr="004B2BBF">
              <w:rPr>
                <w:rFonts w:hint="eastAsia"/>
                <w:sz w:val="16"/>
                <w:szCs w:val="16"/>
              </w:rPr>
              <w:t xml:space="preserve"> (</w:t>
            </w:r>
            <w:r w:rsidRPr="004B2BBF">
              <w:rPr>
                <w:rFonts w:hint="eastAsia"/>
                <w:sz w:val="16"/>
                <w:szCs w:val="16"/>
              </w:rPr>
              <w:t>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2E66BAB3" w14:textId="77777777" w:rsidR="0006242D" w:rsidRPr="00A6245E" w:rsidRDefault="0006242D" w:rsidP="0006242D">
            <w:pPr>
              <w:spacing w:line="240" w:lineRule="exact"/>
              <w:jc w:val="center"/>
              <w:rPr>
                <w:rFonts w:asciiTheme="minorEastAsia" w:eastAsiaTheme="minorEastAsia" w:hAnsiTheme="minorEastAsia"/>
                <w:sz w:val="16"/>
                <w:szCs w:val="16"/>
              </w:rPr>
            </w:pP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15443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8E5B32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F162D6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0D9245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553AF2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672BEE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B11D6E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66DCD2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D6459C3"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DD46CB2"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E4E56A7" w14:textId="011EDBC1" w:rsidR="0006242D" w:rsidRPr="005C1056"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95AE739" w14:textId="2969E3A1"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7F65213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r>
      <w:tr w:rsidR="0006242D" w:rsidRPr="00B73902" w14:paraId="5B87950B" w14:textId="77777777" w:rsidTr="0006242D">
        <w:trPr>
          <w:jc w:val="center"/>
        </w:trPr>
        <w:tc>
          <w:tcPr>
            <w:tcW w:w="1124" w:type="dxa"/>
            <w:vMerge w:val="restart"/>
            <w:tcBorders>
              <w:top w:val="single" w:sz="4" w:space="0" w:color="auto"/>
            </w:tcBorders>
          </w:tcPr>
          <w:p w14:paraId="0792BD5F" w14:textId="77777777" w:rsidR="0006242D" w:rsidRDefault="0006242D" w:rsidP="0006242D">
            <w:pPr>
              <w:spacing w:line="240" w:lineRule="exact"/>
              <w:ind w:leftChars="-50" w:left="-105" w:rightChars="-50" w:right="-105"/>
              <w:jc w:val="center"/>
              <w:rPr>
                <w:sz w:val="18"/>
                <w:szCs w:val="18"/>
              </w:rPr>
            </w:pPr>
            <w:r>
              <w:rPr>
                <w:rFonts w:hint="eastAsia"/>
                <w:sz w:val="18"/>
                <w:szCs w:val="18"/>
              </w:rPr>
              <w:t>情報共有･</w:t>
            </w:r>
          </w:p>
          <w:p w14:paraId="23778C07" w14:textId="77777777" w:rsidR="0006242D" w:rsidRDefault="0006242D" w:rsidP="0006242D">
            <w:pPr>
              <w:spacing w:line="240" w:lineRule="exact"/>
              <w:ind w:leftChars="-50" w:left="-105" w:rightChars="-50" w:right="-105"/>
              <w:jc w:val="center"/>
              <w:rPr>
                <w:sz w:val="18"/>
                <w:szCs w:val="18"/>
              </w:rPr>
            </w:pPr>
            <w:r>
              <w:rPr>
                <w:rFonts w:hint="eastAsia"/>
                <w:sz w:val="18"/>
                <w:szCs w:val="18"/>
              </w:rPr>
              <w:t>情報発信</w:t>
            </w:r>
          </w:p>
          <w:p w14:paraId="3C43A9F5" w14:textId="77777777" w:rsidR="0006242D" w:rsidRPr="00E40764" w:rsidRDefault="0006242D" w:rsidP="0006242D">
            <w:pPr>
              <w:spacing w:line="240" w:lineRule="exact"/>
              <w:ind w:leftChars="-50" w:left="-105" w:rightChars="-50" w:right="-105"/>
              <w:jc w:val="center"/>
              <w:rPr>
                <w:sz w:val="18"/>
                <w:szCs w:val="18"/>
              </w:rPr>
            </w:pPr>
            <w:r>
              <w:rPr>
                <w:rFonts w:hint="eastAsia"/>
                <w:sz w:val="18"/>
                <w:szCs w:val="18"/>
              </w:rPr>
              <w:t>の強化</w:t>
            </w:r>
          </w:p>
        </w:tc>
        <w:tc>
          <w:tcPr>
            <w:tcW w:w="476" w:type="dxa"/>
            <w:tcBorders>
              <w:top w:val="single" w:sz="4" w:space="0" w:color="auto"/>
            </w:tcBorders>
            <w:vAlign w:val="center"/>
          </w:tcPr>
          <w:p w14:paraId="0ADBE570" w14:textId="77777777" w:rsidR="0006242D" w:rsidRPr="00C569CC" w:rsidRDefault="0006242D" w:rsidP="0006242D">
            <w:pPr>
              <w:spacing w:line="300" w:lineRule="exact"/>
              <w:rPr>
                <w:sz w:val="18"/>
                <w:szCs w:val="18"/>
              </w:rPr>
            </w:pPr>
            <w:r>
              <w:rPr>
                <w:rFonts w:hint="eastAsia"/>
                <w:sz w:val="18"/>
                <w:szCs w:val="18"/>
              </w:rPr>
              <w:t>F1</w:t>
            </w:r>
          </w:p>
        </w:tc>
        <w:tc>
          <w:tcPr>
            <w:tcW w:w="3388" w:type="dxa"/>
            <w:tcBorders>
              <w:top w:val="single" w:sz="4" w:space="0" w:color="auto"/>
            </w:tcBorders>
          </w:tcPr>
          <w:p w14:paraId="30FDAD77" w14:textId="77777777" w:rsidR="0006242D" w:rsidRPr="00187C5B" w:rsidRDefault="0006242D" w:rsidP="0006242D">
            <w:pPr>
              <w:snapToGrid w:val="0"/>
              <w:spacing w:line="200" w:lineRule="exact"/>
              <w:rPr>
                <w:sz w:val="18"/>
                <w:szCs w:val="18"/>
              </w:rPr>
            </w:pPr>
            <w:r w:rsidRPr="00C71693">
              <w:rPr>
                <w:rFonts w:hint="eastAsia"/>
                <w:sz w:val="18"/>
                <w:szCs w:val="18"/>
              </w:rPr>
              <w:t>水辺活動等を行っているＮＰＯ等との情報共有</w:t>
            </w:r>
            <w:r>
              <w:rPr>
                <w:rFonts w:hint="eastAsia"/>
                <w:sz w:val="18"/>
                <w:szCs w:val="18"/>
              </w:rPr>
              <w:t xml:space="preserve"> </w:t>
            </w:r>
            <w:r w:rsidRPr="004B2BBF">
              <w:rPr>
                <w:rFonts w:hint="eastAsia"/>
                <w:sz w:val="16"/>
                <w:szCs w:val="16"/>
              </w:rPr>
              <w:t>(</w:t>
            </w:r>
            <w:r w:rsidRPr="004B2BBF">
              <w:rPr>
                <w:rFonts w:hint="eastAsia"/>
                <w:sz w:val="16"/>
                <w:szCs w:val="16"/>
              </w:rPr>
              <w:t>実績</w:t>
            </w:r>
            <w:r w:rsidRPr="004B2BBF">
              <w:rPr>
                <w:rFonts w:hint="eastAsia"/>
                <w:sz w:val="16"/>
                <w:szCs w:val="16"/>
              </w:rPr>
              <w:t>)</w:t>
            </w:r>
          </w:p>
        </w:tc>
        <w:tc>
          <w:tcPr>
            <w:tcW w:w="295" w:type="dxa"/>
            <w:tcBorders>
              <w:top w:val="single" w:sz="4" w:space="0" w:color="auto"/>
              <w:bottom w:val="single" w:sz="4" w:space="0" w:color="auto"/>
              <w:right w:val="single" w:sz="4" w:space="0" w:color="auto"/>
            </w:tcBorders>
            <w:tcMar>
              <w:left w:w="0" w:type="dxa"/>
              <w:right w:w="0" w:type="dxa"/>
            </w:tcMar>
            <w:vAlign w:val="center"/>
          </w:tcPr>
          <w:p w14:paraId="0EF4756A" w14:textId="381B343A"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3492C6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939AE3B"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4DDF17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0185288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C70121D"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73CB4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4F4A925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7ADD5092"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1768F4F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308B62C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2D74AC1" w14:textId="17E11EB5" w:rsidR="0006242D" w:rsidRPr="005C1056"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6E5A4AF4" w14:textId="7E5F2339"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4" w:space="0" w:color="auto"/>
            </w:tcBorders>
            <w:tcMar>
              <w:left w:w="0" w:type="dxa"/>
              <w:right w:w="0" w:type="dxa"/>
            </w:tcMar>
            <w:vAlign w:val="center"/>
          </w:tcPr>
          <w:p w14:paraId="18FA75D8"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r>
      <w:tr w:rsidR="0006242D" w:rsidRPr="00B73902" w14:paraId="47EB9A37" w14:textId="77777777" w:rsidTr="0006242D">
        <w:trPr>
          <w:jc w:val="center"/>
        </w:trPr>
        <w:tc>
          <w:tcPr>
            <w:tcW w:w="1124" w:type="dxa"/>
            <w:vMerge/>
          </w:tcPr>
          <w:p w14:paraId="7B6D9BF6" w14:textId="77777777" w:rsidR="0006242D" w:rsidRPr="00E40764" w:rsidRDefault="0006242D" w:rsidP="0006242D">
            <w:pPr>
              <w:spacing w:line="240" w:lineRule="exact"/>
              <w:jc w:val="center"/>
              <w:rPr>
                <w:sz w:val="18"/>
                <w:szCs w:val="18"/>
              </w:rPr>
            </w:pPr>
          </w:p>
        </w:tc>
        <w:tc>
          <w:tcPr>
            <w:tcW w:w="476" w:type="dxa"/>
            <w:tcBorders>
              <w:top w:val="single" w:sz="4" w:space="0" w:color="auto"/>
            </w:tcBorders>
            <w:vAlign w:val="center"/>
          </w:tcPr>
          <w:p w14:paraId="37052BD2" w14:textId="77777777" w:rsidR="0006242D" w:rsidRPr="00C569CC" w:rsidRDefault="0006242D" w:rsidP="0006242D">
            <w:pPr>
              <w:spacing w:line="300" w:lineRule="exact"/>
              <w:rPr>
                <w:sz w:val="18"/>
                <w:szCs w:val="18"/>
              </w:rPr>
            </w:pPr>
            <w:r>
              <w:rPr>
                <w:rFonts w:hint="eastAsia"/>
                <w:sz w:val="18"/>
                <w:szCs w:val="18"/>
              </w:rPr>
              <w:t>F2</w:t>
            </w:r>
          </w:p>
        </w:tc>
        <w:tc>
          <w:tcPr>
            <w:tcW w:w="3388" w:type="dxa"/>
            <w:tcBorders>
              <w:top w:val="single" w:sz="4" w:space="0" w:color="auto"/>
            </w:tcBorders>
          </w:tcPr>
          <w:p w14:paraId="5C6EF014" w14:textId="40DF9FFB" w:rsidR="0006242D" w:rsidRDefault="0006242D" w:rsidP="0006242D">
            <w:pPr>
              <w:snapToGrid w:val="0"/>
              <w:spacing w:line="200" w:lineRule="exact"/>
              <w:rPr>
                <w:sz w:val="18"/>
                <w:szCs w:val="18"/>
              </w:rPr>
            </w:pPr>
            <w:r>
              <w:rPr>
                <w:rFonts w:hint="eastAsia"/>
                <w:sz w:val="18"/>
                <w:szCs w:val="18"/>
              </w:rPr>
              <w:t>流域</w:t>
            </w:r>
            <w:r w:rsidRPr="00C71693">
              <w:rPr>
                <w:rFonts w:hint="eastAsia"/>
                <w:sz w:val="18"/>
                <w:szCs w:val="18"/>
              </w:rPr>
              <w:t>住民への情報発信</w:t>
            </w:r>
          </w:p>
          <w:p w14:paraId="26FD1279" w14:textId="77777777" w:rsidR="0006242D" w:rsidRPr="004B2BBF" w:rsidRDefault="0006242D" w:rsidP="0006242D">
            <w:pPr>
              <w:snapToGrid w:val="0"/>
              <w:spacing w:line="200" w:lineRule="exact"/>
              <w:rPr>
                <w:sz w:val="16"/>
                <w:szCs w:val="16"/>
              </w:rPr>
            </w:pPr>
            <w:r w:rsidRPr="004B2BBF">
              <w:rPr>
                <w:rFonts w:hint="eastAsia"/>
                <w:sz w:val="16"/>
                <w:szCs w:val="16"/>
              </w:rPr>
              <w:t>(</w:t>
            </w:r>
            <w:r w:rsidRPr="004B2BBF">
              <w:rPr>
                <w:rFonts w:hint="eastAsia"/>
                <w:sz w:val="16"/>
                <w:szCs w:val="16"/>
              </w:rPr>
              <w:t>実績</w:t>
            </w:r>
            <w:r w:rsidRPr="004B2BBF">
              <w:rPr>
                <w:rFonts w:hint="eastAsia"/>
                <w:sz w:val="16"/>
                <w:szCs w:val="16"/>
              </w:rPr>
              <w:t>)</w:t>
            </w:r>
          </w:p>
        </w:tc>
        <w:tc>
          <w:tcPr>
            <w:tcW w:w="295" w:type="dxa"/>
            <w:tcBorders>
              <w:top w:val="single" w:sz="4" w:space="0" w:color="auto"/>
              <w:bottom w:val="single" w:sz="8" w:space="0" w:color="auto"/>
              <w:right w:val="single" w:sz="4" w:space="0" w:color="auto"/>
            </w:tcBorders>
            <w:tcMar>
              <w:left w:w="0" w:type="dxa"/>
              <w:right w:w="0" w:type="dxa"/>
            </w:tcMar>
            <w:vAlign w:val="center"/>
          </w:tcPr>
          <w:p w14:paraId="55BA7250" w14:textId="06AF5CB5"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6CC05667" w14:textId="77777777" w:rsidR="0006242D" w:rsidRPr="00A6245E" w:rsidRDefault="0006242D" w:rsidP="0006242D">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29BFAA7A"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38FBC3F1"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2D98C22E"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585E1914"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2CF50136"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4E3C528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7B35E930"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5E3FDDD5"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532E16E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2ACF00C9" w14:textId="3263C3F2" w:rsidR="0006242D" w:rsidRPr="005C1056"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5" w:type="dxa"/>
            <w:tcBorders>
              <w:top w:val="single" w:sz="4" w:space="0" w:color="auto"/>
              <w:left w:val="single" w:sz="4" w:space="0" w:color="auto"/>
              <w:bottom w:val="single" w:sz="8" w:space="0" w:color="auto"/>
              <w:right w:val="single" w:sz="4" w:space="0" w:color="auto"/>
            </w:tcBorders>
            <w:tcMar>
              <w:left w:w="0" w:type="dxa"/>
              <w:right w:w="0" w:type="dxa"/>
            </w:tcMar>
            <w:vAlign w:val="center"/>
          </w:tcPr>
          <w:p w14:paraId="2A31BD04" w14:textId="385B8A22"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c>
          <w:tcPr>
            <w:tcW w:w="296" w:type="dxa"/>
            <w:tcBorders>
              <w:top w:val="single" w:sz="4" w:space="0" w:color="auto"/>
              <w:left w:val="single" w:sz="4" w:space="0" w:color="auto"/>
              <w:bottom w:val="single" w:sz="8" w:space="0" w:color="auto"/>
            </w:tcBorders>
            <w:tcMar>
              <w:left w:w="0" w:type="dxa"/>
              <w:right w:w="0" w:type="dxa"/>
            </w:tcMar>
            <w:vAlign w:val="center"/>
          </w:tcPr>
          <w:p w14:paraId="512D0A29" w14:textId="77777777" w:rsidR="0006242D" w:rsidRPr="00A6245E" w:rsidRDefault="0006242D" w:rsidP="0006242D">
            <w:pPr>
              <w:spacing w:line="240" w:lineRule="exact"/>
              <w:jc w:val="center"/>
              <w:rPr>
                <w:rFonts w:asciiTheme="minorEastAsia" w:eastAsiaTheme="minorEastAsia" w:hAnsiTheme="minorEastAsia"/>
                <w:sz w:val="16"/>
                <w:szCs w:val="16"/>
              </w:rPr>
            </w:pPr>
            <w:r w:rsidRPr="005C1056">
              <w:rPr>
                <w:rFonts w:asciiTheme="minorEastAsia" w:eastAsiaTheme="minorEastAsia" w:hAnsiTheme="minorEastAsia" w:hint="eastAsia"/>
                <w:sz w:val="16"/>
                <w:szCs w:val="16"/>
              </w:rPr>
              <w:t>●</w:t>
            </w:r>
          </w:p>
        </w:tc>
      </w:tr>
    </w:tbl>
    <w:p w14:paraId="1C73ED44" w14:textId="77777777" w:rsidR="00E00C8F" w:rsidRDefault="00E00C8F" w:rsidP="00E00C8F">
      <w:pPr>
        <w:widowControl/>
        <w:spacing w:line="160" w:lineRule="exact"/>
        <w:jc w:val="left"/>
        <w:rPr>
          <w:rFonts w:ascii="Arial" w:eastAsia="ＭＳ ゴシック" w:hAnsi="Arial"/>
          <w:sz w:val="22"/>
        </w:rPr>
      </w:pPr>
      <w:r>
        <w:br w:type="page"/>
      </w:r>
    </w:p>
    <w:p w14:paraId="34880939" w14:textId="4CF2DF78" w:rsidR="00A478E2" w:rsidRPr="008466BC" w:rsidRDefault="00E3152C" w:rsidP="00A478E2">
      <w:pPr>
        <w:pStyle w:val="3"/>
      </w:pPr>
      <w:r>
        <w:rPr>
          <w:rFonts w:hint="eastAsia"/>
        </w:rPr>
        <w:lastRenderedPageBreak/>
        <w:t>取組の</w:t>
      </w:r>
      <w:r w:rsidR="00A478E2">
        <w:rPr>
          <w:rFonts w:hint="eastAsia"/>
        </w:rPr>
        <w:t>進捗</w:t>
      </w:r>
      <w:r>
        <w:rPr>
          <w:rFonts w:hint="eastAsia"/>
        </w:rPr>
        <w:t>･目標達成状況の共有</w:t>
      </w:r>
    </w:p>
    <w:p w14:paraId="61D68FFE" w14:textId="70424EC9" w:rsidR="00A478E2" w:rsidRPr="002A31AD" w:rsidRDefault="00A478E2" w:rsidP="00A478E2">
      <w:pPr>
        <w:pStyle w:val="30"/>
        <w:ind w:left="105" w:firstLine="210"/>
      </w:pPr>
      <w:r w:rsidRPr="002A31AD">
        <w:rPr>
          <w:rFonts w:hint="eastAsia"/>
        </w:rPr>
        <w:t>寝屋川流域協議会では、｢水質の保全･水量の確保｣、｢河川の景観･生活環境の改善｣、｢水辺空間の利活用の促進｣のそれぞれについて設定した目標の達成状況を年度毎、もしくは中間年において評価するとともに、本計画に示したすべての取組に対し、進捗管理指標を設け、年度毎に取組の進捗もしくは実施状況を</w:t>
      </w:r>
      <w:r w:rsidR="00E3152C" w:rsidRPr="002A31AD">
        <w:rPr>
          <w:rFonts w:hint="eastAsia"/>
        </w:rPr>
        <w:t>国、府、各市で</w:t>
      </w:r>
      <w:r w:rsidR="00931DC4" w:rsidRPr="002A31AD">
        <w:rPr>
          <w:rFonts w:hint="eastAsia"/>
        </w:rPr>
        <w:t>共有</w:t>
      </w:r>
      <w:r w:rsidRPr="002A31AD">
        <w:rPr>
          <w:rFonts w:hint="eastAsia"/>
        </w:rPr>
        <w:t>する。</w:t>
      </w:r>
    </w:p>
    <w:p w14:paraId="7F5EFDA1" w14:textId="18D2189D" w:rsidR="00A478E2" w:rsidRDefault="00A478E2" w:rsidP="00A478E2">
      <w:pPr>
        <w:pStyle w:val="30"/>
        <w:ind w:left="105" w:firstLine="210"/>
      </w:pPr>
      <w:r w:rsidRPr="002A31AD">
        <w:rPr>
          <w:rFonts w:hint="eastAsia"/>
        </w:rPr>
        <w:t>そのうえで、概ね</w:t>
      </w:r>
      <w:r w:rsidRPr="002A31AD">
        <w:rPr>
          <w:rFonts w:hint="eastAsia"/>
        </w:rPr>
        <w:t>5</w:t>
      </w:r>
      <w:r w:rsidRPr="002A31AD">
        <w:rPr>
          <w:rFonts w:hint="eastAsia"/>
        </w:rPr>
        <w:t>年目を目処に中間評価を行い、各目標の達成状況と取組の進捗状況等を踏まえて、必要に応じて取組内容や進捗管理方法等の見直しを寝屋川流域協議会</w:t>
      </w:r>
      <w:r w:rsidR="00983446" w:rsidRPr="002A31AD">
        <w:rPr>
          <w:rFonts w:hint="eastAsia"/>
        </w:rPr>
        <w:t>において検討する</w:t>
      </w:r>
      <w:r w:rsidRPr="002A31AD">
        <w:rPr>
          <w:rFonts w:hint="eastAsia"/>
        </w:rPr>
        <w:t>。</w:t>
      </w:r>
    </w:p>
    <w:p w14:paraId="7A34FB14" w14:textId="58409131" w:rsidR="00A478E2" w:rsidRDefault="00E11413" w:rsidP="00A478E2">
      <w:r w:rsidRPr="00E11413">
        <w:rPr>
          <w:noProof/>
        </w:rPr>
        <w:drawing>
          <wp:anchor distT="0" distB="0" distL="114300" distR="114300" simplePos="0" relativeHeight="251940352" behindDoc="0" locked="0" layoutInCell="1" allowOverlap="1" wp14:anchorId="468660C3" wp14:editId="395FE03B">
            <wp:simplePos x="0" y="0"/>
            <wp:positionH relativeFrom="column">
              <wp:posOffset>-233680</wp:posOffset>
            </wp:positionH>
            <wp:positionV relativeFrom="paragraph">
              <wp:posOffset>299720</wp:posOffset>
            </wp:positionV>
            <wp:extent cx="6023610" cy="411988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23610" cy="4119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911631" w14:textId="33FC2AD6" w:rsidR="00A478E2" w:rsidRDefault="00A478E2" w:rsidP="00A478E2"/>
    <w:p w14:paraId="220D2D3F" w14:textId="459E388F" w:rsidR="00A478E2" w:rsidRDefault="00A478E2" w:rsidP="00A478E2"/>
    <w:p w14:paraId="6E8D7C63" w14:textId="4403938E" w:rsidR="00A478E2" w:rsidRDefault="00A478E2" w:rsidP="00A478E2"/>
    <w:p w14:paraId="44E9CC23" w14:textId="77777777" w:rsidR="00A478E2" w:rsidRDefault="00A478E2" w:rsidP="00A478E2"/>
    <w:p w14:paraId="58494363" w14:textId="77777777" w:rsidR="00A478E2" w:rsidRDefault="00A478E2" w:rsidP="00A478E2"/>
    <w:p w14:paraId="0DAB23A8" w14:textId="77777777" w:rsidR="00A478E2" w:rsidRDefault="00A478E2" w:rsidP="00A478E2"/>
    <w:p w14:paraId="79838CB7" w14:textId="77777777" w:rsidR="00A478E2" w:rsidRDefault="00A478E2" w:rsidP="00A478E2"/>
    <w:p w14:paraId="46BA3A85" w14:textId="77777777" w:rsidR="00A478E2" w:rsidRDefault="00A478E2" w:rsidP="00A478E2"/>
    <w:p w14:paraId="7163EBD6" w14:textId="77777777" w:rsidR="00A478E2" w:rsidRDefault="00A478E2" w:rsidP="00A478E2"/>
    <w:p w14:paraId="215B63AF" w14:textId="77777777" w:rsidR="00A478E2" w:rsidRDefault="00A478E2" w:rsidP="00A478E2"/>
    <w:p w14:paraId="4A0BFCA0" w14:textId="77777777" w:rsidR="00A478E2" w:rsidRDefault="00A478E2" w:rsidP="00A478E2"/>
    <w:p w14:paraId="48E76DFA" w14:textId="77777777" w:rsidR="00A478E2" w:rsidRDefault="00A478E2" w:rsidP="00A478E2"/>
    <w:p w14:paraId="7172E037" w14:textId="77777777" w:rsidR="00A478E2" w:rsidRDefault="00A478E2" w:rsidP="00A478E2"/>
    <w:p w14:paraId="5F109A5C" w14:textId="77777777" w:rsidR="00A478E2" w:rsidRDefault="00A478E2" w:rsidP="00A478E2"/>
    <w:p w14:paraId="1AFEA958" w14:textId="77777777" w:rsidR="00A478E2" w:rsidRDefault="00A478E2" w:rsidP="00A478E2"/>
    <w:p w14:paraId="36B35A5A" w14:textId="77777777" w:rsidR="00A478E2" w:rsidRDefault="00A478E2" w:rsidP="00A478E2"/>
    <w:p w14:paraId="199E102E" w14:textId="77777777" w:rsidR="00A478E2" w:rsidRDefault="00A478E2" w:rsidP="00A478E2"/>
    <w:p w14:paraId="5FDF7440" w14:textId="77777777" w:rsidR="00A478E2" w:rsidRDefault="00A478E2" w:rsidP="00A478E2"/>
    <w:p w14:paraId="1A7B964A" w14:textId="77777777" w:rsidR="00A478E2" w:rsidRPr="0031696F" w:rsidRDefault="00A478E2" w:rsidP="00A478E2"/>
    <w:p w14:paraId="124162F6" w14:textId="5C25DD06" w:rsidR="00A478E2" w:rsidRDefault="00A478E2" w:rsidP="00A478E2">
      <w:pPr>
        <w:pStyle w:val="aa"/>
      </w:pPr>
      <w:r>
        <w:rPr>
          <w:rFonts w:hint="eastAsia"/>
        </w:rPr>
        <w:t>図</w:t>
      </w:r>
      <w:r>
        <w:rPr>
          <w:rFonts w:hint="eastAsia"/>
        </w:rPr>
        <w:t xml:space="preserve"> </w:t>
      </w:r>
      <w:r w:rsidR="00D53657">
        <w:fldChar w:fldCharType="begin"/>
      </w:r>
      <w:r w:rsidR="00D53657">
        <w:instrText xml:space="preserve"> </w:instrText>
      </w:r>
      <w:r w:rsidR="00D53657">
        <w:rPr>
          <w:rFonts w:hint="eastAsia"/>
        </w:rPr>
        <w:instrText>STYLEREF 1 \s</w:instrText>
      </w:r>
      <w:r w:rsidR="00D53657">
        <w:instrText xml:space="preserve"> </w:instrText>
      </w:r>
      <w:r w:rsidR="00D53657">
        <w:fldChar w:fldCharType="separate"/>
      </w:r>
      <w:r w:rsidR="00851D02">
        <w:rPr>
          <w:noProof/>
        </w:rPr>
        <w:t>5</w:t>
      </w:r>
      <w:r w:rsidR="00D53657">
        <w:fldChar w:fldCharType="end"/>
      </w:r>
      <w:r w:rsidR="00D53657">
        <w:t>.</w:t>
      </w:r>
      <w:r w:rsidR="00D53657">
        <w:fldChar w:fldCharType="begin"/>
      </w:r>
      <w:r w:rsidR="00D53657">
        <w:instrText xml:space="preserve"> </w:instrText>
      </w:r>
      <w:r w:rsidR="00D53657">
        <w:rPr>
          <w:rFonts w:hint="eastAsia"/>
        </w:rPr>
        <w:instrText xml:space="preserve">SEQ </w:instrText>
      </w:r>
      <w:r w:rsidR="00D53657">
        <w:rPr>
          <w:rFonts w:hint="eastAsia"/>
        </w:rPr>
        <w:instrText>図</w:instrText>
      </w:r>
      <w:r w:rsidR="00D53657">
        <w:rPr>
          <w:rFonts w:hint="eastAsia"/>
        </w:rPr>
        <w:instrText xml:space="preserve"> \* ARABIC \s 1</w:instrText>
      </w:r>
      <w:r w:rsidR="00D53657">
        <w:instrText xml:space="preserve"> </w:instrText>
      </w:r>
      <w:r w:rsidR="00D53657">
        <w:fldChar w:fldCharType="separate"/>
      </w:r>
      <w:r w:rsidR="00851D02">
        <w:rPr>
          <w:noProof/>
        </w:rPr>
        <w:t>28</w:t>
      </w:r>
      <w:r w:rsidR="00D53657">
        <w:fldChar w:fldCharType="end"/>
      </w:r>
      <w:r>
        <w:rPr>
          <w:rFonts w:hint="eastAsia"/>
        </w:rPr>
        <w:t xml:space="preserve">　</w:t>
      </w:r>
      <w:r w:rsidR="00A77024">
        <w:rPr>
          <w:rFonts w:hint="eastAsia"/>
        </w:rPr>
        <w:t>取組の進捗･目標達成状況の共有</w:t>
      </w:r>
      <w:r>
        <w:rPr>
          <w:rFonts w:hint="eastAsia"/>
        </w:rPr>
        <w:t>の方法</w:t>
      </w:r>
    </w:p>
    <w:p w14:paraId="717E352E" w14:textId="29BAADD0" w:rsidR="00A478E2" w:rsidRDefault="00A478E2" w:rsidP="00A478E2"/>
    <w:p w14:paraId="79AAC6F2" w14:textId="279F2F92" w:rsidR="000733F1" w:rsidRDefault="000733F1">
      <w:pPr>
        <w:widowControl/>
        <w:jc w:val="left"/>
      </w:pPr>
      <w:r>
        <w:br w:type="page"/>
      </w:r>
    </w:p>
    <w:p w14:paraId="11CB204C" w14:textId="39DA4B61" w:rsidR="00A478E2" w:rsidRDefault="00A77024" w:rsidP="00A77024">
      <w:pPr>
        <w:pStyle w:val="3"/>
      </w:pPr>
      <w:r>
        <w:rPr>
          <w:rFonts w:hint="eastAsia"/>
        </w:rPr>
        <w:lastRenderedPageBreak/>
        <w:t>モニタリング</w:t>
      </w:r>
    </w:p>
    <w:p w14:paraId="65E97EE4" w14:textId="39252AE3" w:rsidR="00FC48D9" w:rsidRDefault="00A77024" w:rsidP="00A77024">
      <w:pPr>
        <w:pStyle w:val="30"/>
        <w:ind w:left="105" w:firstLine="210"/>
      </w:pPr>
      <w:r>
        <w:rPr>
          <w:rFonts w:hint="eastAsia"/>
        </w:rPr>
        <w:t>水質や水量の調査、</w:t>
      </w:r>
      <w:r w:rsidR="00564177">
        <w:rPr>
          <w:rFonts w:hint="eastAsia"/>
        </w:rPr>
        <w:t>河川環境に関する苦情件数</w:t>
      </w:r>
      <w:r>
        <w:rPr>
          <w:rFonts w:hint="eastAsia"/>
        </w:rPr>
        <w:t>など</w:t>
      </w:r>
      <w:r w:rsidR="00FC48D9">
        <w:rPr>
          <w:rFonts w:hint="eastAsia"/>
        </w:rPr>
        <w:t>目標達成状況の評価に関する指標</w:t>
      </w:r>
      <w:r w:rsidR="002A31AD">
        <w:rPr>
          <w:rFonts w:hint="eastAsia"/>
        </w:rPr>
        <w:t>(</w:t>
      </w:r>
      <w:r w:rsidR="002A31AD">
        <w:rPr>
          <w:rFonts w:hint="eastAsia"/>
        </w:rPr>
        <w:t>目標管理指標</w:t>
      </w:r>
      <w:r w:rsidR="002A31AD">
        <w:rPr>
          <w:rFonts w:hint="eastAsia"/>
        </w:rPr>
        <w:t>)</w:t>
      </w:r>
      <w:r w:rsidR="00FC48D9">
        <w:rPr>
          <w:rFonts w:hint="eastAsia"/>
        </w:rPr>
        <w:t>については、各年度もしくは中間･最終評価時に適切に評価できるようにモニタリングを実施する。</w:t>
      </w:r>
      <w:r w:rsidR="00061383">
        <w:rPr>
          <w:rFonts w:hint="eastAsia"/>
        </w:rPr>
        <w:t>(</w:t>
      </w:r>
      <w:r w:rsidR="00061383" w:rsidRPr="00061383">
        <w:rPr>
          <w:rFonts w:ascii="Arial" w:eastAsia="ＭＳ ゴシック" w:hAnsi="Arial" w:cs="Arial"/>
        </w:rPr>
        <w:fldChar w:fldCharType="begin"/>
      </w:r>
      <w:r w:rsidR="00061383" w:rsidRPr="00061383">
        <w:rPr>
          <w:rFonts w:ascii="Arial" w:eastAsia="ＭＳ ゴシック" w:hAnsi="Arial" w:cs="Arial"/>
        </w:rPr>
        <w:instrText xml:space="preserve"> REF _Ref88770893 \h  \* MERGEFORMAT </w:instrText>
      </w:r>
      <w:r w:rsidR="00061383" w:rsidRPr="00061383">
        <w:rPr>
          <w:rFonts w:ascii="Arial" w:eastAsia="ＭＳ ゴシック" w:hAnsi="Arial" w:cs="Arial"/>
        </w:rPr>
      </w:r>
      <w:r w:rsidR="00061383" w:rsidRPr="00061383">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5.12</w:t>
      </w:r>
      <w:r w:rsidR="00061383" w:rsidRPr="00061383">
        <w:rPr>
          <w:rFonts w:ascii="Arial" w:eastAsia="ＭＳ ゴシック" w:hAnsi="Arial" w:cs="Arial"/>
        </w:rPr>
        <w:fldChar w:fldCharType="end"/>
      </w:r>
      <w:r w:rsidR="00061383">
        <w:rPr>
          <w:rFonts w:hint="eastAsia"/>
        </w:rPr>
        <w:t>)</w:t>
      </w:r>
    </w:p>
    <w:p w14:paraId="53A144E5" w14:textId="11A4AF76" w:rsidR="00FC48D9" w:rsidRDefault="00FC48D9" w:rsidP="00A77024">
      <w:pPr>
        <w:pStyle w:val="30"/>
        <w:ind w:left="105" w:firstLine="210"/>
      </w:pPr>
      <w:r>
        <w:rPr>
          <w:rFonts w:hint="eastAsia"/>
        </w:rPr>
        <w:t>また、各取組の</w:t>
      </w:r>
      <w:r w:rsidR="000733F1">
        <w:rPr>
          <w:rFonts w:hint="eastAsia"/>
        </w:rPr>
        <w:t>実施状況などの進捗管理指標</w:t>
      </w:r>
      <w:r w:rsidR="000733F1">
        <w:rPr>
          <w:rFonts w:hint="eastAsia"/>
        </w:rPr>
        <w:t>(</w:t>
      </w:r>
      <w:r w:rsidR="000733F1" w:rsidRPr="000733F1">
        <w:rPr>
          <w:rFonts w:ascii="Arial" w:eastAsia="ＭＳ ゴシック" w:hAnsi="Arial" w:cs="Arial"/>
        </w:rPr>
        <w:fldChar w:fldCharType="begin"/>
      </w:r>
      <w:r w:rsidR="000733F1" w:rsidRPr="000733F1">
        <w:rPr>
          <w:rFonts w:ascii="Arial" w:eastAsia="ＭＳ ゴシック" w:hAnsi="Arial" w:cs="Arial"/>
        </w:rPr>
        <w:instrText xml:space="preserve"> REF _Ref88156405 \h  \* MERGEFORMAT </w:instrText>
      </w:r>
      <w:r w:rsidR="000733F1" w:rsidRPr="000733F1">
        <w:rPr>
          <w:rFonts w:ascii="Arial" w:eastAsia="ＭＳ ゴシック" w:hAnsi="Arial" w:cs="Arial"/>
        </w:rPr>
      </w:r>
      <w:r w:rsidR="000733F1" w:rsidRPr="000733F1">
        <w:rPr>
          <w:rFonts w:ascii="Arial" w:eastAsia="ＭＳ ゴシック" w:hAnsi="Arial" w:cs="Arial"/>
        </w:rPr>
        <w:fldChar w:fldCharType="separate"/>
      </w:r>
      <w:r w:rsidR="00851D02" w:rsidRPr="00851D02">
        <w:rPr>
          <w:rFonts w:ascii="Arial" w:eastAsia="ＭＳ ゴシック" w:hAnsi="Arial" w:cs="Arial" w:hint="eastAsia"/>
        </w:rPr>
        <w:t>表</w:t>
      </w:r>
      <w:r w:rsidR="00851D02" w:rsidRPr="00851D02">
        <w:rPr>
          <w:rFonts w:ascii="Arial" w:eastAsia="ＭＳ ゴシック" w:hAnsi="Arial" w:cs="Arial" w:hint="eastAsia"/>
        </w:rPr>
        <w:t xml:space="preserve"> </w:t>
      </w:r>
      <w:r w:rsidR="00851D02" w:rsidRPr="00851D02">
        <w:rPr>
          <w:rFonts w:ascii="Arial" w:eastAsia="ＭＳ ゴシック" w:hAnsi="Arial" w:cs="Arial"/>
          <w:noProof/>
        </w:rPr>
        <w:t>5.11</w:t>
      </w:r>
      <w:r w:rsidR="000733F1" w:rsidRPr="000733F1">
        <w:rPr>
          <w:rFonts w:ascii="Arial" w:eastAsia="ＭＳ ゴシック" w:hAnsi="Arial" w:cs="Arial"/>
        </w:rPr>
        <w:fldChar w:fldCharType="end"/>
      </w:r>
      <w:r w:rsidR="000733F1">
        <w:t>)</w:t>
      </w:r>
      <w:r w:rsidR="000733F1">
        <w:rPr>
          <w:rFonts w:hint="eastAsia"/>
        </w:rPr>
        <w:t>は、取組の実施主体が中心となり、モニタリングや実施状況の集計等を実施する。</w:t>
      </w:r>
    </w:p>
    <w:p w14:paraId="319152F9" w14:textId="16434E84" w:rsidR="00A77024" w:rsidRDefault="00A77024" w:rsidP="00A478E2"/>
    <w:p w14:paraId="2F27E4D6" w14:textId="723A2856" w:rsidR="0075779B" w:rsidRDefault="0075779B" w:rsidP="0075779B">
      <w:pPr>
        <w:pStyle w:val="aa"/>
      </w:pPr>
      <w:bookmarkStart w:id="46" w:name="_Ref88770893"/>
      <w:r>
        <w:rPr>
          <w:rFonts w:hint="eastAsia"/>
        </w:rPr>
        <w:t>表</w:t>
      </w:r>
      <w:r>
        <w:rPr>
          <w:rFonts w:hint="eastAsia"/>
        </w:rPr>
        <w:t xml:space="preserve"> </w:t>
      </w:r>
      <w:r>
        <w:fldChar w:fldCharType="begin"/>
      </w:r>
      <w:r>
        <w:instrText xml:space="preserve"> </w:instrText>
      </w:r>
      <w:r>
        <w:rPr>
          <w:rFonts w:hint="eastAsia"/>
        </w:rPr>
        <w:instrText>STYLEREF 1 \s</w:instrText>
      </w:r>
      <w:r>
        <w:instrText xml:space="preserve"> </w:instrText>
      </w:r>
      <w:r>
        <w:fldChar w:fldCharType="separate"/>
      </w:r>
      <w:r w:rsidR="00851D02">
        <w:rPr>
          <w:noProof/>
        </w:rPr>
        <w:t>5</w:t>
      </w:r>
      <w:r>
        <w:fldChar w:fldCharType="end"/>
      </w:r>
      <w:r>
        <w:t>.</w:t>
      </w:r>
      <w:r>
        <w:fldChar w:fldCharType="begin"/>
      </w:r>
      <w:r>
        <w:instrText xml:space="preserve"> </w:instrText>
      </w:r>
      <w:r>
        <w:rPr>
          <w:rFonts w:hint="eastAsia"/>
        </w:rPr>
        <w:instrText xml:space="preserve">SEQ </w:instrText>
      </w:r>
      <w:r>
        <w:rPr>
          <w:rFonts w:hint="eastAsia"/>
        </w:rPr>
        <w:instrText>表</w:instrText>
      </w:r>
      <w:r>
        <w:rPr>
          <w:rFonts w:hint="eastAsia"/>
        </w:rPr>
        <w:instrText xml:space="preserve"> \* ARABIC \s 1</w:instrText>
      </w:r>
      <w:r>
        <w:instrText xml:space="preserve"> </w:instrText>
      </w:r>
      <w:r>
        <w:fldChar w:fldCharType="separate"/>
      </w:r>
      <w:r w:rsidR="00851D02">
        <w:rPr>
          <w:noProof/>
        </w:rPr>
        <w:t>12</w:t>
      </w:r>
      <w:r>
        <w:fldChar w:fldCharType="end"/>
      </w:r>
      <w:bookmarkEnd w:id="46"/>
      <w:r>
        <w:rPr>
          <w:rFonts w:hint="eastAsia"/>
        </w:rPr>
        <w:t xml:space="preserve">　モニタリング項目と役割分担</w:t>
      </w:r>
    </w:p>
    <w:tbl>
      <w:tblPr>
        <w:tblStyle w:val="af1"/>
        <w:tblW w:w="9029" w:type="dxa"/>
        <w:jc w:val="center"/>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1140"/>
        <w:gridCol w:w="3747"/>
        <w:gridCol w:w="295"/>
        <w:gridCol w:w="296"/>
        <w:gridCol w:w="296"/>
        <w:gridCol w:w="296"/>
        <w:gridCol w:w="296"/>
        <w:gridCol w:w="296"/>
        <w:gridCol w:w="296"/>
        <w:gridCol w:w="295"/>
        <w:gridCol w:w="296"/>
        <w:gridCol w:w="296"/>
        <w:gridCol w:w="296"/>
        <w:gridCol w:w="296"/>
        <w:gridCol w:w="296"/>
        <w:gridCol w:w="296"/>
      </w:tblGrid>
      <w:tr w:rsidR="00AD3665" w14:paraId="1CAFF5EB" w14:textId="77777777" w:rsidTr="00AD3665">
        <w:trPr>
          <w:jc w:val="center"/>
        </w:trPr>
        <w:tc>
          <w:tcPr>
            <w:tcW w:w="1140" w:type="dxa"/>
            <w:vMerge w:val="restart"/>
            <w:shd w:val="clear" w:color="auto" w:fill="D9D9D9" w:themeFill="background1" w:themeFillShade="D9"/>
            <w:vAlign w:val="center"/>
          </w:tcPr>
          <w:p w14:paraId="02B62D39" w14:textId="77777777" w:rsidR="00AD3665" w:rsidRPr="00E40764" w:rsidRDefault="00AD3665" w:rsidP="003D4378">
            <w:pPr>
              <w:spacing w:line="300" w:lineRule="exact"/>
              <w:jc w:val="center"/>
              <w:rPr>
                <w:sz w:val="18"/>
                <w:szCs w:val="18"/>
              </w:rPr>
            </w:pPr>
            <w:r w:rsidRPr="00E40764">
              <w:rPr>
                <w:rFonts w:hint="eastAsia"/>
                <w:sz w:val="18"/>
                <w:szCs w:val="18"/>
              </w:rPr>
              <w:t>項目</w:t>
            </w:r>
          </w:p>
        </w:tc>
        <w:tc>
          <w:tcPr>
            <w:tcW w:w="3747" w:type="dxa"/>
            <w:vMerge w:val="restart"/>
            <w:shd w:val="clear" w:color="auto" w:fill="D9D9D9" w:themeFill="background1" w:themeFillShade="D9"/>
            <w:vAlign w:val="center"/>
          </w:tcPr>
          <w:p w14:paraId="2720265A" w14:textId="50CF098A" w:rsidR="00AD3665" w:rsidRDefault="00AD3665" w:rsidP="000733F1">
            <w:pPr>
              <w:spacing w:line="300" w:lineRule="exact"/>
              <w:jc w:val="center"/>
              <w:rPr>
                <w:sz w:val="18"/>
                <w:szCs w:val="18"/>
              </w:rPr>
            </w:pPr>
            <w:r>
              <w:rPr>
                <w:rFonts w:hint="eastAsia"/>
                <w:sz w:val="18"/>
                <w:szCs w:val="18"/>
              </w:rPr>
              <w:t>評価項目</w:t>
            </w:r>
          </w:p>
          <w:p w14:paraId="771C1EA0" w14:textId="72330E6C" w:rsidR="00AD3665" w:rsidRPr="004B2BBF" w:rsidRDefault="00AD3665" w:rsidP="000733F1">
            <w:pPr>
              <w:spacing w:line="300" w:lineRule="exact"/>
              <w:jc w:val="center"/>
              <w:rPr>
                <w:sz w:val="16"/>
                <w:szCs w:val="16"/>
              </w:rPr>
            </w:pPr>
            <w:r>
              <w:rPr>
                <w:rFonts w:hint="eastAsia"/>
                <w:sz w:val="18"/>
                <w:szCs w:val="18"/>
              </w:rPr>
              <w:t>(</w:t>
            </w:r>
            <w:r>
              <w:rPr>
                <w:rFonts w:hint="eastAsia"/>
                <w:sz w:val="18"/>
                <w:szCs w:val="18"/>
              </w:rPr>
              <w:t>目標管理指標</w:t>
            </w:r>
            <w:r>
              <w:rPr>
                <w:rFonts w:hint="eastAsia"/>
                <w:sz w:val="18"/>
                <w:szCs w:val="18"/>
              </w:rPr>
              <w:t>)</w:t>
            </w:r>
          </w:p>
        </w:tc>
        <w:tc>
          <w:tcPr>
            <w:tcW w:w="4142" w:type="dxa"/>
            <w:gridSpan w:val="14"/>
            <w:shd w:val="clear" w:color="auto" w:fill="D9D9D9" w:themeFill="background1" w:themeFillShade="D9"/>
          </w:tcPr>
          <w:p w14:paraId="0CCFD877" w14:textId="5700E982" w:rsidR="00AD3665" w:rsidRDefault="00AD3665" w:rsidP="003D4378">
            <w:pPr>
              <w:spacing w:line="300" w:lineRule="exact"/>
              <w:jc w:val="center"/>
              <w:rPr>
                <w:sz w:val="18"/>
                <w:szCs w:val="18"/>
              </w:rPr>
            </w:pPr>
            <w:r>
              <w:rPr>
                <w:rFonts w:hint="eastAsia"/>
                <w:sz w:val="18"/>
                <w:szCs w:val="18"/>
              </w:rPr>
              <w:t>モニタリング･集計等の分担</w:t>
            </w:r>
          </w:p>
        </w:tc>
      </w:tr>
      <w:tr w:rsidR="00AD3665" w:rsidRPr="00A6245E" w14:paraId="63FF7BAF" w14:textId="77777777" w:rsidTr="00AD3665">
        <w:trPr>
          <w:cantSplit/>
          <w:trHeight w:val="851"/>
          <w:jc w:val="center"/>
        </w:trPr>
        <w:tc>
          <w:tcPr>
            <w:tcW w:w="1140" w:type="dxa"/>
            <w:vMerge/>
          </w:tcPr>
          <w:p w14:paraId="257A040D" w14:textId="77777777" w:rsidR="00AD3665" w:rsidRPr="00E40764" w:rsidRDefault="00AD3665" w:rsidP="003D4378">
            <w:pPr>
              <w:spacing w:line="240" w:lineRule="exact"/>
              <w:rPr>
                <w:sz w:val="18"/>
                <w:szCs w:val="18"/>
              </w:rPr>
            </w:pPr>
          </w:p>
        </w:tc>
        <w:tc>
          <w:tcPr>
            <w:tcW w:w="3747" w:type="dxa"/>
            <w:vMerge/>
          </w:tcPr>
          <w:p w14:paraId="1C6C89F0" w14:textId="77777777" w:rsidR="00AD3665" w:rsidRPr="00C569CC" w:rsidRDefault="00AD3665" w:rsidP="003D4378">
            <w:pPr>
              <w:spacing w:line="240" w:lineRule="exact"/>
              <w:rPr>
                <w:sz w:val="18"/>
                <w:szCs w:val="18"/>
              </w:rPr>
            </w:pPr>
          </w:p>
        </w:tc>
        <w:tc>
          <w:tcPr>
            <w:tcW w:w="295" w:type="dxa"/>
            <w:shd w:val="clear" w:color="auto" w:fill="D9D9D9" w:themeFill="background1" w:themeFillShade="D9"/>
            <w:tcMar>
              <w:left w:w="0" w:type="dxa"/>
              <w:right w:w="0" w:type="dxa"/>
            </w:tcMar>
            <w:vAlign w:val="center"/>
          </w:tcPr>
          <w:p w14:paraId="0AF49056" w14:textId="77777777" w:rsidR="00AD3665" w:rsidRPr="00A6245E" w:rsidRDefault="00AD3665" w:rsidP="003D4378">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国</w:t>
            </w:r>
          </w:p>
        </w:tc>
        <w:tc>
          <w:tcPr>
            <w:tcW w:w="296" w:type="dxa"/>
            <w:shd w:val="clear" w:color="auto" w:fill="D9D9D9" w:themeFill="background1" w:themeFillShade="D9"/>
            <w:tcMar>
              <w:left w:w="0" w:type="dxa"/>
              <w:right w:w="0" w:type="dxa"/>
            </w:tcMar>
            <w:vAlign w:val="center"/>
          </w:tcPr>
          <w:p w14:paraId="6351E60B" w14:textId="77777777" w:rsidR="00AD3665" w:rsidRPr="00A6245E" w:rsidRDefault="00AD3665" w:rsidP="003D4378">
            <w:pPr>
              <w:spacing w:line="240" w:lineRule="exact"/>
              <w:jc w:val="center"/>
              <w:rPr>
                <w:rFonts w:asciiTheme="minorEastAsia" w:eastAsiaTheme="minorEastAsia" w:hAnsiTheme="minorEastAsia"/>
                <w:sz w:val="16"/>
                <w:szCs w:val="16"/>
              </w:rPr>
            </w:pPr>
            <w:r w:rsidRPr="00A6245E">
              <w:rPr>
                <w:rFonts w:asciiTheme="minorEastAsia" w:eastAsiaTheme="minorEastAsia" w:hAnsiTheme="minorEastAsia" w:hint="eastAsia"/>
                <w:sz w:val="16"/>
                <w:szCs w:val="16"/>
              </w:rPr>
              <w:t>府</w:t>
            </w:r>
          </w:p>
        </w:tc>
        <w:tc>
          <w:tcPr>
            <w:tcW w:w="296" w:type="dxa"/>
            <w:shd w:val="clear" w:color="auto" w:fill="D9D9D9" w:themeFill="background1" w:themeFillShade="D9"/>
            <w:tcMar>
              <w:left w:w="0" w:type="dxa"/>
              <w:right w:w="0" w:type="dxa"/>
            </w:tcMar>
            <w:textDirection w:val="tbRlV"/>
            <w:vAlign w:val="center"/>
          </w:tcPr>
          <w:p w14:paraId="57F313AE"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大阪市</w:t>
            </w:r>
          </w:p>
        </w:tc>
        <w:tc>
          <w:tcPr>
            <w:tcW w:w="296" w:type="dxa"/>
            <w:shd w:val="clear" w:color="auto" w:fill="D9D9D9" w:themeFill="background1" w:themeFillShade="D9"/>
            <w:tcMar>
              <w:left w:w="0" w:type="dxa"/>
              <w:right w:w="0" w:type="dxa"/>
            </w:tcMar>
            <w:textDirection w:val="tbRlV"/>
            <w:vAlign w:val="center"/>
          </w:tcPr>
          <w:p w14:paraId="2346D254"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守口</w:t>
            </w:r>
            <w:r w:rsidRPr="00A6245E">
              <w:rPr>
                <w:rFonts w:asciiTheme="minorEastAsia" w:eastAsiaTheme="minorEastAsia" w:hAnsiTheme="minorEastAsia" w:hint="eastAsia"/>
                <w:sz w:val="16"/>
                <w:szCs w:val="16"/>
              </w:rPr>
              <w:t>市</w:t>
            </w:r>
          </w:p>
        </w:tc>
        <w:tc>
          <w:tcPr>
            <w:tcW w:w="296" w:type="dxa"/>
            <w:shd w:val="clear" w:color="auto" w:fill="D9D9D9" w:themeFill="background1" w:themeFillShade="D9"/>
            <w:tcMar>
              <w:left w:w="0" w:type="dxa"/>
              <w:right w:w="0" w:type="dxa"/>
            </w:tcMar>
            <w:textDirection w:val="tbRlV"/>
            <w:vAlign w:val="center"/>
          </w:tcPr>
          <w:p w14:paraId="6EFFAB5E"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枚方市</w:t>
            </w:r>
          </w:p>
        </w:tc>
        <w:tc>
          <w:tcPr>
            <w:tcW w:w="296" w:type="dxa"/>
            <w:shd w:val="clear" w:color="auto" w:fill="D9D9D9" w:themeFill="background1" w:themeFillShade="D9"/>
            <w:tcMar>
              <w:left w:w="0" w:type="dxa"/>
              <w:right w:w="0" w:type="dxa"/>
            </w:tcMar>
            <w:textDirection w:val="tbRlV"/>
            <w:vAlign w:val="center"/>
          </w:tcPr>
          <w:p w14:paraId="615E2098"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八尾市</w:t>
            </w:r>
          </w:p>
        </w:tc>
        <w:tc>
          <w:tcPr>
            <w:tcW w:w="296" w:type="dxa"/>
            <w:shd w:val="clear" w:color="auto" w:fill="D9D9D9" w:themeFill="background1" w:themeFillShade="D9"/>
            <w:tcMar>
              <w:left w:w="0" w:type="dxa"/>
              <w:right w:w="0" w:type="dxa"/>
            </w:tcMar>
            <w:textDirection w:val="tbRlV"/>
            <w:vAlign w:val="center"/>
          </w:tcPr>
          <w:p w14:paraId="73155356" w14:textId="77777777" w:rsidR="00AD3665" w:rsidRPr="00A6245E" w:rsidRDefault="00AD3665" w:rsidP="007B40AB">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寝屋川市</w:t>
            </w:r>
          </w:p>
        </w:tc>
        <w:tc>
          <w:tcPr>
            <w:tcW w:w="295" w:type="dxa"/>
            <w:shd w:val="clear" w:color="auto" w:fill="D9D9D9" w:themeFill="background1" w:themeFillShade="D9"/>
            <w:tcMar>
              <w:left w:w="0" w:type="dxa"/>
              <w:right w:w="0" w:type="dxa"/>
            </w:tcMar>
            <w:textDirection w:val="tbRlV"/>
            <w:vAlign w:val="center"/>
          </w:tcPr>
          <w:p w14:paraId="142B0E92"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大東市</w:t>
            </w:r>
          </w:p>
        </w:tc>
        <w:tc>
          <w:tcPr>
            <w:tcW w:w="296" w:type="dxa"/>
            <w:shd w:val="clear" w:color="auto" w:fill="D9D9D9" w:themeFill="background1" w:themeFillShade="D9"/>
            <w:tcMar>
              <w:left w:w="0" w:type="dxa"/>
              <w:right w:w="0" w:type="dxa"/>
            </w:tcMar>
            <w:textDirection w:val="tbRlV"/>
            <w:vAlign w:val="center"/>
          </w:tcPr>
          <w:p w14:paraId="52DAA21F" w14:textId="433330E6"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柏原市</w:t>
            </w:r>
          </w:p>
        </w:tc>
        <w:tc>
          <w:tcPr>
            <w:tcW w:w="296" w:type="dxa"/>
            <w:shd w:val="clear" w:color="auto" w:fill="D9D9D9" w:themeFill="background1" w:themeFillShade="D9"/>
            <w:tcMar>
              <w:left w:w="0" w:type="dxa"/>
              <w:right w:w="0" w:type="dxa"/>
            </w:tcMar>
            <w:textDirection w:val="tbRlV"/>
            <w:vAlign w:val="center"/>
          </w:tcPr>
          <w:p w14:paraId="288A6A1C" w14:textId="73F5AF33"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門真市</w:t>
            </w:r>
          </w:p>
        </w:tc>
        <w:tc>
          <w:tcPr>
            <w:tcW w:w="296" w:type="dxa"/>
            <w:shd w:val="clear" w:color="auto" w:fill="D9D9D9" w:themeFill="background1" w:themeFillShade="D9"/>
            <w:tcMar>
              <w:left w:w="0" w:type="dxa"/>
              <w:right w:w="0" w:type="dxa"/>
            </w:tcMar>
            <w:textDirection w:val="tbRlV"/>
            <w:vAlign w:val="center"/>
          </w:tcPr>
          <w:p w14:paraId="61158EC2" w14:textId="77777777" w:rsidR="00AD3665" w:rsidRPr="00A6245E" w:rsidRDefault="00AD3665" w:rsidP="00152627">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東大阪市</w:t>
            </w:r>
          </w:p>
        </w:tc>
        <w:tc>
          <w:tcPr>
            <w:tcW w:w="296" w:type="dxa"/>
            <w:shd w:val="clear" w:color="auto" w:fill="D9D9D9" w:themeFill="background1" w:themeFillShade="D9"/>
            <w:tcMar>
              <w:left w:w="0" w:type="dxa"/>
              <w:right w:w="0" w:type="dxa"/>
            </w:tcMar>
            <w:textDirection w:val="tbRlV"/>
          </w:tcPr>
          <w:p w14:paraId="50D874A0" w14:textId="6B08B466" w:rsidR="00AD3665" w:rsidRDefault="00AD3665" w:rsidP="003D4378">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藤井寺市</w:t>
            </w:r>
          </w:p>
        </w:tc>
        <w:tc>
          <w:tcPr>
            <w:tcW w:w="296" w:type="dxa"/>
            <w:shd w:val="clear" w:color="auto" w:fill="D9D9D9" w:themeFill="background1" w:themeFillShade="D9"/>
            <w:tcMar>
              <w:left w:w="0" w:type="dxa"/>
              <w:right w:w="0" w:type="dxa"/>
            </w:tcMar>
            <w:textDirection w:val="tbRlV"/>
            <w:vAlign w:val="center"/>
          </w:tcPr>
          <w:p w14:paraId="13129979" w14:textId="191EE233" w:rsidR="00AD3665" w:rsidRPr="00A6245E" w:rsidRDefault="00AD3665" w:rsidP="003D4378">
            <w:pPr>
              <w:spacing w:line="240" w:lineRule="exact"/>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四條畷市</w:t>
            </w:r>
          </w:p>
        </w:tc>
        <w:tc>
          <w:tcPr>
            <w:tcW w:w="296" w:type="dxa"/>
            <w:shd w:val="clear" w:color="auto" w:fill="D9D9D9" w:themeFill="background1" w:themeFillShade="D9"/>
            <w:tcMar>
              <w:left w:w="0" w:type="dxa"/>
              <w:right w:w="0" w:type="dxa"/>
            </w:tcMar>
            <w:textDirection w:val="tbRlV"/>
            <w:vAlign w:val="center"/>
          </w:tcPr>
          <w:p w14:paraId="4B966723" w14:textId="77777777" w:rsidR="00AD3665" w:rsidRPr="00A6245E" w:rsidRDefault="00AD3665" w:rsidP="003D4378">
            <w:pPr>
              <w:spacing w:line="240" w:lineRule="exact"/>
              <w:ind w:left="113" w:right="113"/>
              <w:jc w:val="center"/>
              <w:rPr>
                <w:rFonts w:asciiTheme="minorEastAsia" w:eastAsiaTheme="minorEastAsia" w:hAnsiTheme="minorEastAsia"/>
                <w:sz w:val="16"/>
                <w:szCs w:val="16"/>
              </w:rPr>
            </w:pPr>
            <w:r>
              <w:rPr>
                <w:rFonts w:asciiTheme="minorEastAsia" w:eastAsiaTheme="minorEastAsia" w:hAnsiTheme="minorEastAsia" w:hint="eastAsia"/>
                <w:sz w:val="16"/>
                <w:szCs w:val="16"/>
              </w:rPr>
              <w:t>交野市</w:t>
            </w:r>
          </w:p>
        </w:tc>
      </w:tr>
      <w:tr w:rsidR="00AD3665" w:rsidRPr="00A6245E" w14:paraId="20414F59" w14:textId="77777777" w:rsidTr="00AD3665">
        <w:trPr>
          <w:jc w:val="center"/>
        </w:trPr>
        <w:tc>
          <w:tcPr>
            <w:tcW w:w="1140" w:type="dxa"/>
            <w:vMerge w:val="restart"/>
            <w:vAlign w:val="center"/>
          </w:tcPr>
          <w:p w14:paraId="2C76D93D" w14:textId="77777777" w:rsidR="00AD3665" w:rsidRDefault="00AD3665" w:rsidP="00F92381">
            <w:pPr>
              <w:spacing w:line="240" w:lineRule="exact"/>
              <w:rPr>
                <w:sz w:val="18"/>
                <w:szCs w:val="18"/>
              </w:rPr>
            </w:pPr>
            <w:r w:rsidRPr="00F92381">
              <w:rPr>
                <w:rFonts w:hint="eastAsia"/>
                <w:sz w:val="18"/>
                <w:szCs w:val="18"/>
              </w:rPr>
              <w:t>水質の保全</w:t>
            </w:r>
          </w:p>
          <w:p w14:paraId="62EFC340" w14:textId="3E93E634" w:rsidR="00AD3665" w:rsidRPr="00F92381" w:rsidRDefault="00AD3665" w:rsidP="00F92381">
            <w:pPr>
              <w:spacing w:line="240" w:lineRule="exact"/>
              <w:rPr>
                <w:sz w:val="18"/>
                <w:szCs w:val="18"/>
              </w:rPr>
            </w:pPr>
            <w:r>
              <w:rPr>
                <w:rFonts w:hint="eastAsia"/>
                <w:sz w:val="18"/>
                <w:szCs w:val="18"/>
              </w:rPr>
              <w:t>水量の確保</w:t>
            </w:r>
          </w:p>
        </w:tc>
        <w:tc>
          <w:tcPr>
            <w:tcW w:w="3747" w:type="dxa"/>
            <w:vAlign w:val="center"/>
          </w:tcPr>
          <w:p w14:paraId="579ADAF3" w14:textId="4DF551F9" w:rsidR="00AD3665" w:rsidRPr="00F92381" w:rsidRDefault="00AD3665" w:rsidP="00F92381">
            <w:pPr>
              <w:rPr>
                <w:sz w:val="18"/>
              </w:rPr>
            </w:pPr>
            <w:r>
              <w:rPr>
                <w:rFonts w:hint="eastAsia"/>
                <w:sz w:val="18"/>
              </w:rPr>
              <w:t>水質･水量</w:t>
            </w:r>
            <w:r>
              <w:rPr>
                <w:rFonts w:hint="eastAsia"/>
                <w:sz w:val="18"/>
              </w:rPr>
              <w:t>(</w:t>
            </w:r>
            <w:r>
              <w:rPr>
                <w:rFonts w:hint="eastAsia"/>
                <w:sz w:val="18"/>
              </w:rPr>
              <w:t>水質常時監視地点</w:t>
            </w:r>
            <w:r>
              <w:rPr>
                <w:rFonts w:hint="eastAsia"/>
                <w:sz w:val="18"/>
              </w:rPr>
              <w:t>)</w:t>
            </w:r>
          </w:p>
        </w:tc>
        <w:tc>
          <w:tcPr>
            <w:tcW w:w="295" w:type="dxa"/>
            <w:tcMar>
              <w:left w:w="0" w:type="dxa"/>
              <w:right w:w="0" w:type="dxa"/>
            </w:tcMar>
            <w:vAlign w:val="center"/>
          </w:tcPr>
          <w:p w14:paraId="6ACE6E06" w14:textId="77777777" w:rsidR="00AD3665" w:rsidRPr="00F92381" w:rsidRDefault="00AD3665" w:rsidP="0075779B">
            <w:pPr>
              <w:jc w:val="center"/>
              <w:rPr>
                <w:sz w:val="18"/>
              </w:rPr>
            </w:pPr>
          </w:p>
        </w:tc>
        <w:tc>
          <w:tcPr>
            <w:tcW w:w="296" w:type="dxa"/>
            <w:tcMar>
              <w:left w:w="0" w:type="dxa"/>
              <w:right w:w="0" w:type="dxa"/>
            </w:tcMar>
            <w:vAlign w:val="center"/>
          </w:tcPr>
          <w:p w14:paraId="0C5FBC8A" w14:textId="77777777" w:rsidR="00AD3665" w:rsidRPr="00F92381" w:rsidRDefault="00AD3665" w:rsidP="0075779B">
            <w:pPr>
              <w:jc w:val="center"/>
              <w:rPr>
                <w:sz w:val="18"/>
              </w:rPr>
            </w:pPr>
            <w:r w:rsidRPr="00F92381">
              <w:rPr>
                <w:rFonts w:hint="eastAsia"/>
                <w:sz w:val="18"/>
              </w:rPr>
              <w:t>●</w:t>
            </w:r>
          </w:p>
        </w:tc>
        <w:tc>
          <w:tcPr>
            <w:tcW w:w="296" w:type="dxa"/>
            <w:tcMar>
              <w:left w:w="0" w:type="dxa"/>
              <w:right w:w="0" w:type="dxa"/>
            </w:tcMar>
            <w:vAlign w:val="center"/>
          </w:tcPr>
          <w:p w14:paraId="4FD0C463" w14:textId="085438A4" w:rsidR="00AD3665" w:rsidRPr="00F92381" w:rsidRDefault="00AD3665" w:rsidP="0075779B">
            <w:pPr>
              <w:jc w:val="center"/>
              <w:rPr>
                <w:sz w:val="18"/>
              </w:rPr>
            </w:pPr>
            <w:r w:rsidRPr="00F92381">
              <w:rPr>
                <w:rFonts w:hint="eastAsia"/>
                <w:sz w:val="18"/>
              </w:rPr>
              <w:t>●</w:t>
            </w:r>
          </w:p>
        </w:tc>
        <w:tc>
          <w:tcPr>
            <w:tcW w:w="296" w:type="dxa"/>
            <w:tcMar>
              <w:left w:w="0" w:type="dxa"/>
              <w:right w:w="0" w:type="dxa"/>
            </w:tcMar>
            <w:vAlign w:val="center"/>
          </w:tcPr>
          <w:p w14:paraId="170AE408" w14:textId="77777777" w:rsidR="00AD3665" w:rsidRPr="00F92381" w:rsidRDefault="00AD3665" w:rsidP="0075779B">
            <w:pPr>
              <w:jc w:val="center"/>
              <w:rPr>
                <w:sz w:val="18"/>
              </w:rPr>
            </w:pPr>
          </w:p>
        </w:tc>
        <w:tc>
          <w:tcPr>
            <w:tcW w:w="296" w:type="dxa"/>
            <w:tcMar>
              <w:left w:w="0" w:type="dxa"/>
              <w:right w:w="0" w:type="dxa"/>
            </w:tcMar>
            <w:vAlign w:val="center"/>
          </w:tcPr>
          <w:p w14:paraId="17DAC71F" w14:textId="012E1BA8" w:rsidR="00AD3665" w:rsidRPr="00F92381" w:rsidRDefault="00AD3665" w:rsidP="0075779B">
            <w:pPr>
              <w:jc w:val="center"/>
              <w:rPr>
                <w:sz w:val="18"/>
              </w:rPr>
            </w:pPr>
            <w:r w:rsidRPr="00F92381">
              <w:rPr>
                <w:rFonts w:hint="eastAsia"/>
                <w:sz w:val="18"/>
              </w:rPr>
              <w:t>●</w:t>
            </w:r>
          </w:p>
        </w:tc>
        <w:tc>
          <w:tcPr>
            <w:tcW w:w="296" w:type="dxa"/>
            <w:tcMar>
              <w:left w:w="0" w:type="dxa"/>
              <w:right w:w="0" w:type="dxa"/>
            </w:tcMar>
            <w:vAlign w:val="center"/>
          </w:tcPr>
          <w:p w14:paraId="3F15BD4A" w14:textId="60E7AD8F" w:rsidR="00AD3665" w:rsidRPr="00F92381" w:rsidRDefault="00AD3665" w:rsidP="0075779B">
            <w:pPr>
              <w:jc w:val="center"/>
              <w:rPr>
                <w:sz w:val="18"/>
              </w:rPr>
            </w:pPr>
            <w:r w:rsidRPr="00F92381">
              <w:rPr>
                <w:rFonts w:hint="eastAsia"/>
                <w:sz w:val="18"/>
              </w:rPr>
              <w:t>●</w:t>
            </w:r>
          </w:p>
        </w:tc>
        <w:tc>
          <w:tcPr>
            <w:tcW w:w="296" w:type="dxa"/>
            <w:tcMar>
              <w:left w:w="0" w:type="dxa"/>
              <w:right w:w="0" w:type="dxa"/>
            </w:tcMar>
            <w:vAlign w:val="center"/>
          </w:tcPr>
          <w:p w14:paraId="400B8F3B" w14:textId="220DA98C" w:rsidR="00AD3665" w:rsidRPr="00F92381" w:rsidRDefault="00AD3665" w:rsidP="0075779B">
            <w:pPr>
              <w:jc w:val="center"/>
              <w:rPr>
                <w:sz w:val="18"/>
              </w:rPr>
            </w:pPr>
            <w:r w:rsidRPr="00F92381">
              <w:rPr>
                <w:rFonts w:hint="eastAsia"/>
                <w:sz w:val="18"/>
              </w:rPr>
              <w:t>●</w:t>
            </w:r>
          </w:p>
        </w:tc>
        <w:tc>
          <w:tcPr>
            <w:tcW w:w="295" w:type="dxa"/>
            <w:tcMar>
              <w:left w:w="0" w:type="dxa"/>
              <w:right w:w="0" w:type="dxa"/>
            </w:tcMar>
            <w:vAlign w:val="center"/>
          </w:tcPr>
          <w:p w14:paraId="1682B1FD" w14:textId="45901F37" w:rsidR="00AD3665" w:rsidRPr="00F92381" w:rsidRDefault="00AD3665" w:rsidP="0075779B">
            <w:pPr>
              <w:jc w:val="center"/>
              <w:rPr>
                <w:sz w:val="18"/>
              </w:rPr>
            </w:pPr>
          </w:p>
        </w:tc>
        <w:tc>
          <w:tcPr>
            <w:tcW w:w="296" w:type="dxa"/>
            <w:tcMar>
              <w:left w:w="0" w:type="dxa"/>
              <w:right w:w="0" w:type="dxa"/>
            </w:tcMar>
            <w:vAlign w:val="center"/>
          </w:tcPr>
          <w:p w14:paraId="2EF2EB70" w14:textId="25A8534B" w:rsidR="00AD3665" w:rsidRPr="00F92381" w:rsidRDefault="00AD3665" w:rsidP="0075779B">
            <w:pPr>
              <w:jc w:val="center"/>
              <w:rPr>
                <w:sz w:val="18"/>
              </w:rPr>
            </w:pPr>
          </w:p>
        </w:tc>
        <w:tc>
          <w:tcPr>
            <w:tcW w:w="296" w:type="dxa"/>
            <w:tcMar>
              <w:left w:w="0" w:type="dxa"/>
              <w:right w:w="0" w:type="dxa"/>
            </w:tcMar>
            <w:vAlign w:val="center"/>
          </w:tcPr>
          <w:p w14:paraId="383EE7D4" w14:textId="6885BFFC" w:rsidR="00AD3665" w:rsidRPr="00F92381" w:rsidRDefault="00AD3665" w:rsidP="0075779B">
            <w:pPr>
              <w:jc w:val="center"/>
              <w:rPr>
                <w:sz w:val="18"/>
              </w:rPr>
            </w:pPr>
          </w:p>
        </w:tc>
        <w:tc>
          <w:tcPr>
            <w:tcW w:w="296" w:type="dxa"/>
            <w:tcMar>
              <w:left w:w="0" w:type="dxa"/>
              <w:right w:w="0" w:type="dxa"/>
            </w:tcMar>
            <w:vAlign w:val="center"/>
          </w:tcPr>
          <w:p w14:paraId="60507612" w14:textId="32FA2343" w:rsidR="00AD3665" w:rsidRPr="00F92381" w:rsidRDefault="00AD3665" w:rsidP="0075779B">
            <w:pPr>
              <w:jc w:val="center"/>
              <w:rPr>
                <w:sz w:val="18"/>
              </w:rPr>
            </w:pPr>
            <w:r w:rsidRPr="00F92381">
              <w:rPr>
                <w:rFonts w:hint="eastAsia"/>
                <w:sz w:val="18"/>
              </w:rPr>
              <w:t>●</w:t>
            </w:r>
          </w:p>
        </w:tc>
        <w:tc>
          <w:tcPr>
            <w:tcW w:w="296" w:type="dxa"/>
            <w:tcMar>
              <w:left w:w="0" w:type="dxa"/>
              <w:right w:w="0" w:type="dxa"/>
            </w:tcMar>
          </w:tcPr>
          <w:p w14:paraId="435046D5" w14:textId="77777777" w:rsidR="00AD3665" w:rsidRPr="00F92381" w:rsidRDefault="00AD3665" w:rsidP="0075779B">
            <w:pPr>
              <w:jc w:val="center"/>
              <w:rPr>
                <w:sz w:val="18"/>
              </w:rPr>
            </w:pPr>
          </w:p>
        </w:tc>
        <w:tc>
          <w:tcPr>
            <w:tcW w:w="296" w:type="dxa"/>
            <w:tcMar>
              <w:left w:w="0" w:type="dxa"/>
              <w:right w:w="0" w:type="dxa"/>
            </w:tcMar>
            <w:vAlign w:val="center"/>
          </w:tcPr>
          <w:p w14:paraId="09CE8A60" w14:textId="1AFEFD83" w:rsidR="00AD3665" w:rsidRPr="00F92381" w:rsidRDefault="00AD3665" w:rsidP="0075779B">
            <w:pPr>
              <w:jc w:val="center"/>
              <w:rPr>
                <w:sz w:val="18"/>
              </w:rPr>
            </w:pPr>
          </w:p>
        </w:tc>
        <w:tc>
          <w:tcPr>
            <w:tcW w:w="296" w:type="dxa"/>
            <w:tcMar>
              <w:left w:w="0" w:type="dxa"/>
              <w:right w:w="0" w:type="dxa"/>
            </w:tcMar>
            <w:vAlign w:val="center"/>
          </w:tcPr>
          <w:p w14:paraId="539F45B0" w14:textId="555B95C0" w:rsidR="00AD3665" w:rsidRPr="00F92381" w:rsidRDefault="00AD3665" w:rsidP="0075779B">
            <w:pPr>
              <w:jc w:val="center"/>
              <w:rPr>
                <w:sz w:val="18"/>
              </w:rPr>
            </w:pPr>
          </w:p>
        </w:tc>
      </w:tr>
      <w:tr w:rsidR="00AD3665" w:rsidRPr="00A6245E" w14:paraId="40E2F6B1" w14:textId="77777777" w:rsidTr="003D4378">
        <w:trPr>
          <w:jc w:val="center"/>
        </w:trPr>
        <w:tc>
          <w:tcPr>
            <w:tcW w:w="1140" w:type="dxa"/>
            <w:vMerge/>
            <w:vAlign w:val="center"/>
          </w:tcPr>
          <w:p w14:paraId="048DDE14" w14:textId="77777777" w:rsidR="00AD3665" w:rsidRPr="00F92381" w:rsidRDefault="00AD3665" w:rsidP="00AD3665">
            <w:pPr>
              <w:spacing w:line="240" w:lineRule="exact"/>
              <w:rPr>
                <w:sz w:val="18"/>
                <w:szCs w:val="18"/>
              </w:rPr>
            </w:pPr>
          </w:p>
        </w:tc>
        <w:tc>
          <w:tcPr>
            <w:tcW w:w="3747" w:type="dxa"/>
            <w:vAlign w:val="center"/>
          </w:tcPr>
          <w:p w14:paraId="336BBDAC" w14:textId="0A30A11E" w:rsidR="00AD3665" w:rsidRPr="00F92381" w:rsidRDefault="00AD3665" w:rsidP="00AD3665">
            <w:pPr>
              <w:rPr>
                <w:sz w:val="18"/>
              </w:rPr>
            </w:pPr>
            <w:r>
              <w:rPr>
                <w:rFonts w:hint="eastAsia"/>
                <w:sz w:val="18"/>
              </w:rPr>
              <w:t>水質</w:t>
            </w:r>
            <w:r>
              <w:rPr>
                <w:rFonts w:hint="eastAsia"/>
                <w:sz w:val="18"/>
              </w:rPr>
              <w:t>(</w:t>
            </w:r>
            <w:r>
              <w:rPr>
                <w:rFonts w:hint="eastAsia"/>
                <w:sz w:val="18"/>
              </w:rPr>
              <w:t>上記以外の河川･水路</w:t>
            </w:r>
            <w:r>
              <w:rPr>
                <w:rFonts w:hint="eastAsia"/>
                <w:sz w:val="18"/>
              </w:rPr>
              <w:t>)</w:t>
            </w:r>
          </w:p>
        </w:tc>
        <w:tc>
          <w:tcPr>
            <w:tcW w:w="295" w:type="dxa"/>
            <w:tcMar>
              <w:left w:w="0" w:type="dxa"/>
              <w:right w:w="0" w:type="dxa"/>
            </w:tcMar>
            <w:vAlign w:val="center"/>
          </w:tcPr>
          <w:p w14:paraId="47584487" w14:textId="77777777" w:rsidR="00AD3665" w:rsidRPr="00F92381" w:rsidRDefault="00AD3665" w:rsidP="00AD3665">
            <w:pPr>
              <w:jc w:val="center"/>
              <w:rPr>
                <w:sz w:val="18"/>
              </w:rPr>
            </w:pPr>
          </w:p>
        </w:tc>
        <w:tc>
          <w:tcPr>
            <w:tcW w:w="296" w:type="dxa"/>
            <w:tcMar>
              <w:left w:w="0" w:type="dxa"/>
              <w:right w:w="0" w:type="dxa"/>
            </w:tcMar>
            <w:vAlign w:val="center"/>
          </w:tcPr>
          <w:p w14:paraId="2049CF1A" w14:textId="7777777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A9AED0A" w14:textId="7777777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484753F" w14:textId="155F0A5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892B8D8" w14:textId="7A1D7F4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FCA10D6" w14:textId="58A7C8E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5F49777" w14:textId="37D38CDA"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23639323" w14:textId="49CF6AD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E107690" w14:textId="3542F70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8A14BC8" w14:textId="069DDBE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EE4E67C" w14:textId="61813356"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7853A6D" w14:textId="0910299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E6B110B" w14:textId="79BA34B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C799F59" w14:textId="470DA315" w:rsidR="00AD3665" w:rsidRPr="00F92381" w:rsidRDefault="00AD3665" w:rsidP="00AD3665">
            <w:pPr>
              <w:jc w:val="center"/>
              <w:rPr>
                <w:sz w:val="18"/>
              </w:rPr>
            </w:pPr>
            <w:r w:rsidRPr="00F92381">
              <w:rPr>
                <w:rFonts w:hint="eastAsia"/>
                <w:sz w:val="18"/>
              </w:rPr>
              <w:t>●</w:t>
            </w:r>
          </w:p>
        </w:tc>
      </w:tr>
      <w:tr w:rsidR="00AD3665" w:rsidRPr="00A6245E" w14:paraId="4B37F533" w14:textId="77777777" w:rsidTr="003D4378">
        <w:trPr>
          <w:jc w:val="center"/>
        </w:trPr>
        <w:tc>
          <w:tcPr>
            <w:tcW w:w="1140" w:type="dxa"/>
            <w:vMerge w:val="restart"/>
            <w:vAlign w:val="center"/>
          </w:tcPr>
          <w:p w14:paraId="2121DD0A" w14:textId="77777777" w:rsidR="00AD3665" w:rsidRDefault="00AD3665" w:rsidP="00AD3665">
            <w:pPr>
              <w:spacing w:line="240" w:lineRule="exact"/>
              <w:rPr>
                <w:sz w:val="18"/>
                <w:szCs w:val="18"/>
              </w:rPr>
            </w:pPr>
            <w:r>
              <w:rPr>
                <w:rFonts w:hint="eastAsia"/>
                <w:sz w:val="18"/>
                <w:szCs w:val="18"/>
              </w:rPr>
              <w:t>河川の景観</w:t>
            </w:r>
          </w:p>
          <w:p w14:paraId="254410D3" w14:textId="2B299330" w:rsidR="00AD3665" w:rsidRPr="00F92381" w:rsidRDefault="00AD3665" w:rsidP="00AD3665">
            <w:pPr>
              <w:spacing w:line="240" w:lineRule="exact"/>
              <w:rPr>
                <w:sz w:val="18"/>
                <w:szCs w:val="18"/>
              </w:rPr>
            </w:pPr>
            <w:r>
              <w:rPr>
                <w:rFonts w:hint="eastAsia"/>
                <w:sz w:val="18"/>
                <w:szCs w:val="18"/>
              </w:rPr>
              <w:t>生活環境の保全</w:t>
            </w:r>
          </w:p>
        </w:tc>
        <w:tc>
          <w:tcPr>
            <w:tcW w:w="3747" w:type="dxa"/>
            <w:vAlign w:val="center"/>
          </w:tcPr>
          <w:p w14:paraId="3F46438C" w14:textId="2C04D498" w:rsidR="00AD3665" w:rsidRPr="00F92381" w:rsidRDefault="00AD3665" w:rsidP="00AD3665">
            <w:pPr>
              <w:rPr>
                <w:sz w:val="18"/>
              </w:rPr>
            </w:pPr>
            <w:r>
              <w:rPr>
                <w:rFonts w:hint="eastAsia"/>
                <w:sz w:val="18"/>
              </w:rPr>
              <w:t>流域住民の意見</w:t>
            </w:r>
            <w:r>
              <w:rPr>
                <w:rFonts w:hint="eastAsia"/>
                <w:sz w:val="18"/>
              </w:rPr>
              <w:t>(</w:t>
            </w:r>
            <w:r>
              <w:rPr>
                <w:rFonts w:hint="eastAsia"/>
                <w:sz w:val="18"/>
              </w:rPr>
              <w:t>流域住民へのアンケート</w:t>
            </w:r>
            <w:r w:rsidRPr="007D78F5">
              <w:rPr>
                <w:rFonts w:hint="eastAsia"/>
                <w:sz w:val="18"/>
                <w:vertAlign w:val="superscript"/>
              </w:rPr>
              <w:t>＊</w:t>
            </w:r>
            <w:r>
              <w:rPr>
                <w:rFonts w:hint="eastAsia"/>
                <w:sz w:val="18"/>
              </w:rPr>
              <w:t>)</w:t>
            </w:r>
          </w:p>
        </w:tc>
        <w:tc>
          <w:tcPr>
            <w:tcW w:w="295" w:type="dxa"/>
            <w:tcMar>
              <w:left w:w="0" w:type="dxa"/>
              <w:right w:w="0" w:type="dxa"/>
            </w:tcMar>
            <w:vAlign w:val="center"/>
          </w:tcPr>
          <w:p w14:paraId="059A23FC" w14:textId="229D65E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5633106" w14:textId="51DF427C"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95C68AE" w14:textId="7D067B5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928A935" w14:textId="7CB5BE5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7F059D4" w14:textId="63533F3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AB2F25B" w14:textId="0BACB1F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E086CD1" w14:textId="7B3519AA"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34436D03" w14:textId="3F267808"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9B9D2D3" w14:textId="41D7ACB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8D9AE1D" w14:textId="73CD3C1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1F950A0" w14:textId="0B6EC24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7F7FF91" w14:textId="4C17DB3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496C58A" w14:textId="4D1F61C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72540E8" w14:textId="42A3D4BF" w:rsidR="00AD3665" w:rsidRPr="00F92381" w:rsidRDefault="00AD3665" w:rsidP="00AD3665">
            <w:pPr>
              <w:jc w:val="center"/>
              <w:rPr>
                <w:sz w:val="18"/>
              </w:rPr>
            </w:pPr>
            <w:r w:rsidRPr="00F92381">
              <w:rPr>
                <w:rFonts w:hint="eastAsia"/>
                <w:sz w:val="18"/>
              </w:rPr>
              <w:t>●</w:t>
            </w:r>
          </w:p>
        </w:tc>
      </w:tr>
      <w:tr w:rsidR="00AD3665" w:rsidRPr="00A6245E" w14:paraId="597D4221" w14:textId="77777777" w:rsidTr="003D4378">
        <w:trPr>
          <w:jc w:val="center"/>
        </w:trPr>
        <w:tc>
          <w:tcPr>
            <w:tcW w:w="1140" w:type="dxa"/>
            <w:vMerge/>
            <w:vAlign w:val="center"/>
          </w:tcPr>
          <w:p w14:paraId="666A0A1E" w14:textId="77777777" w:rsidR="00AD3665" w:rsidRPr="00F92381" w:rsidRDefault="00AD3665" w:rsidP="00AD3665">
            <w:pPr>
              <w:spacing w:line="240" w:lineRule="exact"/>
              <w:rPr>
                <w:sz w:val="18"/>
                <w:szCs w:val="18"/>
              </w:rPr>
            </w:pPr>
          </w:p>
        </w:tc>
        <w:tc>
          <w:tcPr>
            <w:tcW w:w="3747" w:type="dxa"/>
            <w:vAlign w:val="center"/>
          </w:tcPr>
          <w:p w14:paraId="0D13187D" w14:textId="069EE51B" w:rsidR="00AD3665" w:rsidRDefault="00AD3665" w:rsidP="00AD3665">
            <w:pPr>
              <w:rPr>
                <w:sz w:val="18"/>
              </w:rPr>
            </w:pPr>
            <w:r>
              <w:rPr>
                <w:rFonts w:hint="eastAsia"/>
                <w:sz w:val="18"/>
              </w:rPr>
              <w:t>清掃活動･水辺活動の参加者へのアンケート</w:t>
            </w:r>
          </w:p>
        </w:tc>
        <w:tc>
          <w:tcPr>
            <w:tcW w:w="295" w:type="dxa"/>
            <w:tcMar>
              <w:left w:w="0" w:type="dxa"/>
              <w:right w:w="0" w:type="dxa"/>
            </w:tcMar>
            <w:vAlign w:val="center"/>
          </w:tcPr>
          <w:p w14:paraId="309F22FE" w14:textId="77777777" w:rsidR="00AD3665" w:rsidRPr="00F92381" w:rsidRDefault="00AD3665" w:rsidP="00AD3665">
            <w:pPr>
              <w:jc w:val="center"/>
              <w:rPr>
                <w:sz w:val="18"/>
              </w:rPr>
            </w:pPr>
          </w:p>
        </w:tc>
        <w:tc>
          <w:tcPr>
            <w:tcW w:w="296" w:type="dxa"/>
            <w:tcMar>
              <w:left w:w="0" w:type="dxa"/>
              <w:right w:w="0" w:type="dxa"/>
            </w:tcMar>
            <w:vAlign w:val="center"/>
          </w:tcPr>
          <w:p w14:paraId="640E2ADC" w14:textId="2C0E7B7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E8F29CB" w14:textId="42A2775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5430B7E" w14:textId="6DCA186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81CA3D6" w14:textId="7D171DA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DC61206" w14:textId="7AD981C8"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2AE3C62" w14:textId="0554C813"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014F4B08" w14:textId="208C4278"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9FE13B3" w14:textId="3FDEA69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34690CD" w14:textId="5BAA0D7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52DAE16" w14:textId="25D3EF9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146C445" w14:textId="4A41E5FC"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47C62E1" w14:textId="10142E7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2EA16E6" w14:textId="5BA6D137" w:rsidR="00AD3665" w:rsidRPr="00F92381" w:rsidRDefault="00AD3665" w:rsidP="00AD3665">
            <w:pPr>
              <w:jc w:val="center"/>
              <w:rPr>
                <w:sz w:val="18"/>
              </w:rPr>
            </w:pPr>
            <w:r w:rsidRPr="00F92381">
              <w:rPr>
                <w:rFonts w:hint="eastAsia"/>
                <w:sz w:val="18"/>
              </w:rPr>
              <w:t>●</w:t>
            </w:r>
          </w:p>
        </w:tc>
      </w:tr>
      <w:tr w:rsidR="00AD3665" w:rsidRPr="00A6245E" w14:paraId="40331E00" w14:textId="77777777" w:rsidTr="003D4378">
        <w:trPr>
          <w:jc w:val="center"/>
        </w:trPr>
        <w:tc>
          <w:tcPr>
            <w:tcW w:w="1140" w:type="dxa"/>
            <w:vMerge/>
            <w:vAlign w:val="center"/>
          </w:tcPr>
          <w:p w14:paraId="0471D1CD" w14:textId="77777777" w:rsidR="00AD3665" w:rsidRPr="00F92381" w:rsidRDefault="00AD3665" w:rsidP="00AD3665">
            <w:pPr>
              <w:spacing w:line="240" w:lineRule="exact"/>
              <w:rPr>
                <w:sz w:val="18"/>
                <w:szCs w:val="18"/>
              </w:rPr>
            </w:pPr>
          </w:p>
        </w:tc>
        <w:tc>
          <w:tcPr>
            <w:tcW w:w="3747" w:type="dxa"/>
            <w:vAlign w:val="center"/>
          </w:tcPr>
          <w:p w14:paraId="1D8A59B3" w14:textId="7F4AA819" w:rsidR="00AD3665" w:rsidRPr="00F92381" w:rsidRDefault="00AD3665" w:rsidP="00AD3665">
            <w:pPr>
              <w:rPr>
                <w:sz w:val="18"/>
              </w:rPr>
            </w:pPr>
            <w:r>
              <w:rPr>
                <w:rFonts w:hint="eastAsia"/>
                <w:sz w:val="18"/>
              </w:rPr>
              <w:t>河道内のごみやスカムによる苦情件数</w:t>
            </w:r>
            <w:r>
              <w:rPr>
                <w:rFonts w:hint="eastAsia"/>
                <w:sz w:val="18"/>
              </w:rPr>
              <w:t>(</w:t>
            </w:r>
            <w:r>
              <w:rPr>
                <w:rFonts w:hint="eastAsia"/>
                <w:sz w:val="18"/>
              </w:rPr>
              <w:t>参</w:t>
            </w:r>
            <w:r>
              <w:rPr>
                <w:rFonts w:hint="eastAsia"/>
                <w:sz w:val="18"/>
              </w:rPr>
              <w:t>)</w:t>
            </w:r>
          </w:p>
        </w:tc>
        <w:tc>
          <w:tcPr>
            <w:tcW w:w="295" w:type="dxa"/>
            <w:tcMar>
              <w:left w:w="0" w:type="dxa"/>
              <w:right w:w="0" w:type="dxa"/>
            </w:tcMar>
            <w:vAlign w:val="center"/>
          </w:tcPr>
          <w:p w14:paraId="5F9FF2A8" w14:textId="77777777" w:rsidR="00AD3665" w:rsidRPr="00F92381" w:rsidRDefault="00AD3665" w:rsidP="00AD3665">
            <w:pPr>
              <w:jc w:val="center"/>
              <w:rPr>
                <w:sz w:val="18"/>
              </w:rPr>
            </w:pPr>
          </w:p>
        </w:tc>
        <w:tc>
          <w:tcPr>
            <w:tcW w:w="296" w:type="dxa"/>
            <w:tcMar>
              <w:left w:w="0" w:type="dxa"/>
              <w:right w:w="0" w:type="dxa"/>
            </w:tcMar>
            <w:vAlign w:val="center"/>
          </w:tcPr>
          <w:p w14:paraId="162CED94" w14:textId="6BC965A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4A2F25F" w14:textId="284D6CA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A391BC7" w14:textId="3D4DB99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BEB5F09" w14:textId="69D6239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FA9A986" w14:textId="5720E94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AD93792" w14:textId="24A1CE7D"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0A35B73B" w14:textId="6E7B63C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9C30815" w14:textId="0EAED4DC"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A19E991" w14:textId="6428A53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F2234A5" w14:textId="0656BF5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4AB88A5" w14:textId="5D20CAF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E4A7708" w14:textId="42E48ABF"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9C546A0" w14:textId="2C87BD05" w:rsidR="00AD3665" w:rsidRPr="00F92381" w:rsidRDefault="00AD3665" w:rsidP="00AD3665">
            <w:pPr>
              <w:jc w:val="center"/>
              <w:rPr>
                <w:sz w:val="18"/>
              </w:rPr>
            </w:pPr>
            <w:r w:rsidRPr="00F92381">
              <w:rPr>
                <w:rFonts w:hint="eastAsia"/>
                <w:sz w:val="18"/>
              </w:rPr>
              <w:t>●</w:t>
            </w:r>
          </w:p>
        </w:tc>
      </w:tr>
      <w:tr w:rsidR="00AD3665" w:rsidRPr="00A6245E" w14:paraId="746DA722" w14:textId="77777777" w:rsidTr="003D4378">
        <w:trPr>
          <w:jc w:val="center"/>
        </w:trPr>
        <w:tc>
          <w:tcPr>
            <w:tcW w:w="1140" w:type="dxa"/>
            <w:vMerge/>
            <w:vAlign w:val="center"/>
          </w:tcPr>
          <w:p w14:paraId="5F0EE189" w14:textId="77777777" w:rsidR="00AD3665" w:rsidRPr="00F92381" w:rsidRDefault="00AD3665" w:rsidP="00AD3665">
            <w:pPr>
              <w:spacing w:line="240" w:lineRule="exact"/>
              <w:rPr>
                <w:sz w:val="18"/>
                <w:szCs w:val="18"/>
              </w:rPr>
            </w:pPr>
          </w:p>
        </w:tc>
        <w:tc>
          <w:tcPr>
            <w:tcW w:w="3747" w:type="dxa"/>
            <w:vAlign w:val="center"/>
          </w:tcPr>
          <w:p w14:paraId="58EF3C5B" w14:textId="6C9D94CD" w:rsidR="00AD3665" w:rsidRPr="00F92381" w:rsidRDefault="00AD3665" w:rsidP="00AD3665">
            <w:pPr>
              <w:rPr>
                <w:sz w:val="18"/>
              </w:rPr>
            </w:pPr>
            <w:r>
              <w:rPr>
                <w:rFonts w:hint="eastAsia"/>
                <w:sz w:val="18"/>
              </w:rPr>
              <w:t>ごみ回収量</w:t>
            </w:r>
            <w:r>
              <w:rPr>
                <w:rFonts w:hint="eastAsia"/>
                <w:sz w:val="18"/>
              </w:rPr>
              <w:t>(</w:t>
            </w:r>
            <w:r>
              <w:rPr>
                <w:rFonts w:hint="eastAsia"/>
                <w:sz w:val="18"/>
              </w:rPr>
              <w:t>参</w:t>
            </w:r>
            <w:r>
              <w:rPr>
                <w:rFonts w:hint="eastAsia"/>
                <w:sz w:val="18"/>
              </w:rPr>
              <w:t>)</w:t>
            </w:r>
          </w:p>
        </w:tc>
        <w:tc>
          <w:tcPr>
            <w:tcW w:w="295" w:type="dxa"/>
            <w:tcMar>
              <w:left w:w="0" w:type="dxa"/>
              <w:right w:w="0" w:type="dxa"/>
            </w:tcMar>
            <w:vAlign w:val="center"/>
          </w:tcPr>
          <w:p w14:paraId="6CEB4500" w14:textId="77777777" w:rsidR="00AD3665" w:rsidRPr="00F92381" w:rsidRDefault="00AD3665" w:rsidP="00AD3665">
            <w:pPr>
              <w:jc w:val="center"/>
              <w:rPr>
                <w:sz w:val="18"/>
              </w:rPr>
            </w:pPr>
          </w:p>
        </w:tc>
        <w:tc>
          <w:tcPr>
            <w:tcW w:w="296" w:type="dxa"/>
            <w:tcMar>
              <w:left w:w="0" w:type="dxa"/>
              <w:right w:w="0" w:type="dxa"/>
            </w:tcMar>
            <w:vAlign w:val="center"/>
          </w:tcPr>
          <w:p w14:paraId="18C2F7F4" w14:textId="2149093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AAF154C" w14:textId="09F3B96F"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9D0CD49" w14:textId="661D961D"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A607110" w14:textId="1814B89E"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0DE6348" w14:textId="6DFB565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E938D49" w14:textId="5E2B6838"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6D9FF1F9" w14:textId="424A23D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C12D019" w14:textId="314E578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68C6259F" w14:textId="2580E77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49E3D19" w14:textId="5D3D22D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03AAA88" w14:textId="4E164396"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59AB6FC" w14:textId="53A5F1D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6B6A9F49" w14:textId="398FB178" w:rsidR="00AD3665" w:rsidRPr="00F92381" w:rsidRDefault="00AD3665" w:rsidP="00AD3665">
            <w:pPr>
              <w:jc w:val="center"/>
              <w:rPr>
                <w:sz w:val="18"/>
              </w:rPr>
            </w:pPr>
            <w:r w:rsidRPr="00F92381">
              <w:rPr>
                <w:rFonts w:hint="eastAsia"/>
                <w:sz w:val="18"/>
              </w:rPr>
              <w:t>●</w:t>
            </w:r>
          </w:p>
        </w:tc>
      </w:tr>
      <w:tr w:rsidR="00AD3665" w:rsidRPr="00A6245E" w14:paraId="779E7009" w14:textId="77777777" w:rsidTr="003D4378">
        <w:trPr>
          <w:jc w:val="center"/>
        </w:trPr>
        <w:tc>
          <w:tcPr>
            <w:tcW w:w="1140" w:type="dxa"/>
            <w:vMerge w:val="restart"/>
            <w:vAlign w:val="center"/>
          </w:tcPr>
          <w:p w14:paraId="3F36470C" w14:textId="49CCA871" w:rsidR="00AD3665" w:rsidRDefault="00AD3665" w:rsidP="00AD3665">
            <w:pPr>
              <w:spacing w:line="240" w:lineRule="exact"/>
              <w:rPr>
                <w:sz w:val="18"/>
                <w:szCs w:val="18"/>
              </w:rPr>
            </w:pPr>
            <w:r>
              <w:rPr>
                <w:rFonts w:hint="eastAsia"/>
                <w:sz w:val="18"/>
                <w:szCs w:val="18"/>
              </w:rPr>
              <w:t>水辺空間の利活用の促進</w:t>
            </w:r>
          </w:p>
        </w:tc>
        <w:tc>
          <w:tcPr>
            <w:tcW w:w="3747" w:type="dxa"/>
            <w:vAlign w:val="center"/>
          </w:tcPr>
          <w:p w14:paraId="20507FD0" w14:textId="120EBF9C" w:rsidR="00AD3665" w:rsidRDefault="00AD3665" w:rsidP="00AD3665">
            <w:pPr>
              <w:spacing w:line="240" w:lineRule="exact"/>
              <w:rPr>
                <w:sz w:val="18"/>
              </w:rPr>
            </w:pPr>
            <w:r>
              <w:rPr>
                <w:rFonts w:hint="eastAsia"/>
                <w:sz w:val="18"/>
              </w:rPr>
              <w:t>流域住民の認知度、利用実績</w:t>
            </w:r>
            <w:r>
              <w:rPr>
                <w:rFonts w:hint="eastAsia"/>
                <w:sz w:val="18"/>
              </w:rPr>
              <w:t>(</w:t>
            </w:r>
            <w:r>
              <w:rPr>
                <w:rFonts w:hint="eastAsia"/>
                <w:sz w:val="18"/>
              </w:rPr>
              <w:t>流域住民へのアンケート</w:t>
            </w:r>
            <w:r w:rsidRPr="007D78F5">
              <w:rPr>
                <w:rFonts w:hint="eastAsia"/>
                <w:sz w:val="18"/>
                <w:vertAlign w:val="superscript"/>
              </w:rPr>
              <w:t>＊</w:t>
            </w:r>
            <w:r>
              <w:rPr>
                <w:rFonts w:hint="eastAsia"/>
                <w:sz w:val="18"/>
              </w:rPr>
              <w:t>)</w:t>
            </w:r>
          </w:p>
        </w:tc>
        <w:tc>
          <w:tcPr>
            <w:tcW w:w="295" w:type="dxa"/>
            <w:tcMar>
              <w:left w:w="0" w:type="dxa"/>
              <w:right w:w="0" w:type="dxa"/>
            </w:tcMar>
            <w:vAlign w:val="center"/>
          </w:tcPr>
          <w:p w14:paraId="4B4409FB" w14:textId="32764FD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C3FBD99" w14:textId="318BDED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4596124" w14:textId="5DEFF235"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3F04B49" w14:textId="592BC5E0"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64852BF9" w14:textId="7F530E6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63F4E46B" w14:textId="305D1C3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4EBCB77" w14:textId="1611B458"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24E971F8" w14:textId="3E9F21D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AC5F37D" w14:textId="79E1312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71AC553" w14:textId="4F27AA6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2910BC7F" w14:textId="3FC096A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451BB8A" w14:textId="472BA8A2"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21C2896" w14:textId="05ACE173"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D4DAACF" w14:textId="55F87FD2" w:rsidR="00AD3665" w:rsidRPr="00F92381" w:rsidRDefault="00AD3665" w:rsidP="00AD3665">
            <w:pPr>
              <w:jc w:val="center"/>
              <w:rPr>
                <w:sz w:val="18"/>
              </w:rPr>
            </w:pPr>
            <w:r w:rsidRPr="00F92381">
              <w:rPr>
                <w:rFonts w:hint="eastAsia"/>
                <w:sz w:val="18"/>
              </w:rPr>
              <w:t>●</w:t>
            </w:r>
          </w:p>
        </w:tc>
      </w:tr>
      <w:tr w:rsidR="00AD3665" w:rsidRPr="00A6245E" w14:paraId="0EA7BE06" w14:textId="77777777" w:rsidTr="003D4378">
        <w:trPr>
          <w:jc w:val="center"/>
        </w:trPr>
        <w:tc>
          <w:tcPr>
            <w:tcW w:w="1140" w:type="dxa"/>
            <w:vMerge/>
            <w:vAlign w:val="center"/>
          </w:tcPr>
          <w:p w14:paraId="7A3E6F8D" w14:textId="77777777" w:rsidR="00AD3665" w:rsidRDefault="00AD3665" w:rsidP="00AD3665">
            <w:pPr>
              <w:spacing w:line="240" w:lineRule="exact"/>
              <w:rPr>
                <w:sz w:val="18"/>
                <w:szCs w:val="18"/>
              </w:rPr>
            </w:pPr>
          </w:p>
        </w:tc>
        <w:tc>
          <w:tcPr>
            <w:tcW w:w="3747" w:type="dxa"/>
            <w:vAlign w:val="center"/>
          </w:tcPr>
          <w:p w14:paraId="484A7F5D" w14:textId="05D836A3" w:rsidR="00AD3665" w:rsidRDefault="00AD3665" w:rsidP="00AD3665">
            <w:pPr>
              <w:spacing w:line="240" w:lineRule="exact"/>
              <w:rPr>
                <w:sz w:val="18"/>
              </w:rPr>
            </w:pPr>
            <w:r>
              <w:rPr>
                <w:rFonts w:hint="eastAsia"/>
                <w:sz w:val="18"/>
              </w:rPr>
              <w:t>水辺空間の利活用等に関するイベント等の実施回数</w:t>
            </w:r>
            <w:r>
              <w:rPr>
                <w:rFonts w:hint="eastAsia"/>
                <w:sz w:val="18"/>
              </w:rPr>
              <w:t>(</w:t>
            </w:r>
            <w:r>
              <w:rPr>
                <w:rFonts w:hint="eastAsia"/>
                <w:sz w:val="18"/>
              </w:rPr>
              <w:t>参</w:t>
            </w:r>
            <w:r>
              <w:rPr>
                <w:rFonts w:hint="eastAsia"/>
                <w:sz w:val="18"/>
              </w:rPr>
              <w:t>)</w:t>
            </w:r>
          </w:p>
        </w:tc>
        <w:tc>
          <w:tcPr>
            <w:tcW w:w="295" w:type="dxa"/>
            <w:tcMar>
              <w:left w:w="0" w:type="dxa"/>
              <w:right w:w="0" w:type="dxa"/>
            </w:tcMar>
            <w:vAlign w:val="center"/>
          </w:tcPr>
          <w:p w14:paraId="6D04F876" w14:textId="77777777" w:rsidR="00AD3665" w:rsidRPr="00F92381" w:rsidRDefault="00AD3665" w:rsidP="00AD3665">
            <w:pPr>
              <w:jc w:val="center"/>
              <w:rPr>
                <w:sz w:val="18"/>
              </w:rPr>
            </w:pPr>
          </w:p>
        </w:tc>
        <w:tc>
          <w:tcPr>
            <w:tcW w:w="296" w:type="dxa"/>
            <w:tcMar>
              <w:left w:w="0" w:type="dxa"/>
              <w:right w:w="0" w:type="dxa"/>
            </w:tcMar>
            <w:vAlign w:val="center"/>
          </w:tcPr>
          <w:p w14:paraId="72BCB35C" w14:textId="5C6DB3E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C39D139" w14:textId="779BCB41"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611C5AD6" w14:textId="2ED1861C"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7D5A97F" w14:textId="37129FA3"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AD43A3C" w14:textId="60830448"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ACB0C7A" w14:textId="1D4836B8"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1AAA87C1" w14:textId="7667EE48"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B26AC04" w14:textId="0C2D3E4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5A1D212" w14:textId="3EBA5EC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C04D45C" w14:textId="0ED34C0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FBC2A9A" w14:textId="70F1323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0537C68" w14:textId="5E9470E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DD850FD" w14:textId="695F9FAD" w:rsidR="00AD3665" w:rsidRPr="00F92381" w:rsidRDefault="00AD3665" w:rsidP="00AD3665">
            <w:pPr>
              <w:jc w:val="center"/>
              <w:rPr>
                <w:sz w:val="18"/>
              </w:rPr>
            </w:pPr>
            <w:r w:rsidRPr="00F92381">
              <w:rPr>
                <w:rFonts w:hint="eastAsia"/>
                <w:sz w:val="18"/>
              </w:rPr>
              <w:t>●</w:t>
            </w:r>
          </w:p>
        </w:tc>
      </w:tr>
      <w:tr w:rsidR="00AD3665" w:rsidRPr="00A6245E" w14:paraId="584D1EC6" w14:textId="77777777" w:rsidTr="003D4378">
        <w:trPr>
          <w:jc w:val="center"/>
        </w:trPr>
        <w:tc>
          <w:tcPr>
            <w:tcW w:w="1140" w:type="dxa"/>
            <w:vMerge/>
            <w:vAlign w:val="center"/>
          </w:tcPr>
          <w:p w14:paraId="13F21D08" w14:textId="77777777" w:rsidR="00AD3665" w:rsidRDefault="00AD3665" w:rsidP="00AD3665">
            <w:pPr>
              <w:spacing w:line="240" w:lineRule="exact"/>
              <w:rPr>
                <w:sz w:val="18"/>
                <w:szCs w:val="18"/>
              </w:rPr>
            </w:pPr>
          </w:p>
        </w:tc>
        <w:tc>
          <w:tcPr>
            <w:tcW w:w="3747" w:type="dxa"/>
            <w:vAlign w:val="center"/>
          </w:tcPr>
          <w:p w14:paraId="4A508AE1" w14:textId="7A3C49CC" w:rsidR="00AD3665" w:rsidRDefault="00AD3665" w:rsidP="00AD3665">
            <w:pPr>
              <w:rPr>
                <w:sz w:val="18"/>
              </w:rPr>
            </w:pPr>
            <w:r>
              <w:rPr>
                <w:rFonts w:hint="eastAsia"/>
                <w:sz w:val="18"/>
              </w:rPr>
              <w:t>チラシ等による水辺空間の周知実績</w:t>
            </w:r>
            <w:r>
              <w:rPr>
                <w:rFonts w:hint="eastAsia"/>
                <w:sz w:val="18"/>
              </w:rPr>
              <w:t>(</w:t>
            </w:r>
            <w:r>
              <w:rPr>
                <w:rFonts w:hint="eastAsia"/>
                <w:sz w:val="18"/>
              </w:rPr>
              <w:t>参</w:t>
            </w:r>
            <w:r>
              <w:rPr>
                <w:rFonts w:hint="eastAsia"/>
                <w:sz w:val="18"/>
              </w:rPr>
              <w:t>)</w:t>
            </w:r>
          </w:p>
        </w:tc>
        <w:tc>
          <w:tcPr>
            <w:tcW w:w="295" w:type="dxa"/>
            <w:tcMar>
              <w:left w:w="0" w:type="dxa"/>
              <w:right w:w="0" w:type="dxa"/>
            </w:tcMar>
            <w:vAlign w:val="center"/>
          </w:tcPr>
          <w:p w14:paraId="0EECC4D0" w14:textId="77777777" w:rsidR="00AD3665" w:rsidRPr="00F92381" w:rsidRDefault="00AD3665" w:rsidP="00AD3665">
            <w:pPr>
              <w:jc w:val="center"/>
              <w:rPr>
                <w:sz w:val="18"/>
              </w:rPr>
            </w:pPr>
          </w:p>
        </w:tc>
        <w:tc>
          <w:tcPr>
            <w:tcW w:w="296" w:type="dxa"/>
            <w:tcMar>
              <w:left w:w="0" w:type="dxa"/>
              <w:right w:w="0" w:type="dxa"/>
            </w:tcMar>
            <w:vAlign w:val="center"/>
          </w:tcPr>
          <w:p w14:paraId="2C4728B2" w14:textId="1EF86B7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0F0F2EE" w14:textId="3B3FE28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76A46C20" w14:textId="1CE1A877"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CD4F566" w14:textId="18088DC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30D70194" w14:textId="1B34267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3645518" w14:textId="3B165334" w:rsidR="00AD3665" w:rsidRPr="00F92381" w:rsidRDefault="00AD3665" w:rsidP="00AD3665">
            <w:pPr>
              <w:jc w:val="center"/>
              <w:rPr>
                <w:sz w:val="18"/>
              </w:rPr>
            </w:pPr>
            <w:r w:rsidRPr="00F92381">
              <w:rPr>
                <w:rFonts w:hint="eastAsia"/>
                <w:sz w:val="18"/>
              </w:rPr>
              <w:t>●</w:t>
            </w:r>
          </w:p>
        </w:tc>
        <w:tc>
          <w:tcPr>
            <w:tcW w:w="295" w:type="dxa"/>
            <w:tcMar>
              <w:left w:w="0" w:type="dxa"/>
              <w:right w:w="0" w:type="dxa"/>
            </w:tcMar>
            <w:vAlign w:val="center"/>
          </w:tcPr>
          <w:p w14:paraId="7B215ABF" w14:textId="3FF43F3A"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49A35A35" w14:textId="182A7614"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AC870CF" w14:textId="3000A739"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69C689A" w14:textId="241BF3E6"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5C1BB60A" w14:textId="701FEF8C"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0965A6A7" w14:textId="70BB4A3B" w:rsidR="00AD3665" w:rsidRPr="00F92381" w:rsidRDefault="00AD3665" w:rsidP="00AD3665">
            <w:pPr>
              <w:jc w:val="center"/>
              <w:rPr>
                <w:sz w:val="18"/>
              </w:rPr>
            </w:pPr>
            <w:r w:rsidRPr="00F92381">
              <w:rPr>
                <w:rFonts w:hint="eastAsia"/>
                <w:sz w:val="18"/>
              </w:rPr>
              <w:t>●</w:t>
            </w:r>
          </w:p>
        </w:tc>
        <w:tc>
          <w:tcPr>
            <w:tcW w:w="296" w:type="dxa"/>
            <w:tcMar>
              <w:left w:w="0" w:type="dxa"/>
              <w:right w:w="0" w:type="dxa"/>
            </w:tcMar>
            <w:vAlign w:val="center"/>
          </w:tcPr>
          <w:p w14:paraId="1BB70BD1" w14:textId="494C7C24" w:rsidR="00AD3665" w:rsidRPr="00F92381" w:rsidRDefault="00AD3665" w:rsidP="00AD3665">
            <w:pPr>
              <w:jc w:val="center"/>
              <w:rPr>
                <w:sz w:val="18"/>
              </w:rPr>
            </w:pPr>
            <w:r w:rsidRPr="00F92381">
              <w:rPr>
                <w:rFonts w:hint="eastAsia"/>
                <w:sz w:val="18"/>
              </w:rPr>
              <w:t>●</w:t>
            </w:r>
          </w:p>
        </w:tc>
      </w:tr>
    </w:tbl>
    <w:p w14:paraId="56E9EDF2" w14:textId="77777777" w:rsidR="001B0A7F" w:rsidRDefault="00FE5BB1" w:rsidP="001B0A7F">
      <w:pPr>
        <w:spacing w:line="280" w:lineRule="exact"/>
        <w:rPr>
          <w:sz w:val="18"/>
          <w:szCs w:val="18"/>
        </w:rPr>
      </w:pPr>
      <w:r w:rsidRPr="00FE5BB1">
        <w:rPr>
          <w:rFonts w:hint="eastAsia"/>
          <w:sz w:val="18"/>
          <w:szCs w:val="18"/>
        </w:rPr>
        <w:t>(</w:t>
      </w:r>
      <w:r w:rsidRPr="00FE5BB1">
        <w:rPr>
          <w:rFonts w:hint="eastAsia"/>
          <w:sz w:val="18"/>
          <w:szCs w:val="18"/>
        </w:rPr>
        <w:t>参</w:t>
      </w:r>
      <w:r w:rsidRPr="00FE5BB1">
        <w:rPr>
          <w:rFonts w:hint="eastAsia"/>
          <w:sz w:val="18"/>
          <w:szCs w:val="18"/>
        </w:rPr>
        <w:t>)</w:t>
      </w:r>
      <w:r w:rsidRPr="00FE5BB1">
        <w:rPr>
          <w:rFonts w:hint="eastAsia"/>
          <w:sz w:val="18"/>
          <w:szCs w:val="18"/>
        </w:rPr>
        <w:t>参考項目：</w:t>
      </w:r>
      <w:r w:rsidRPr="00FE5BB1">
        <w:rPr>
          <w:rFonts w:hint="eastAsia"/>
          <w:sz w:val="18"/>
          <w:szCs w:val="18"/>
        </w:rPr>
        <w:t>p</w:t>
      </w:r>
      <w:r w:rsidRPr="00FE5BB1">
        <w:rPr>
          <w:sz w:val="18"/>
          <w:szCs w:val="18"/>
        </w:rPr>
        <w:t>27</w:t>
      </w:r>
      <w:r w:rsidR="007B40AB">
        <w:rPr>
          <w:sz w:val="18"/>
          <w:szCs w:val="18"/>
        </w:rPr>
        <w:t>,p28</w:t>
      </w:r>
      <w:r w:rsidRPr="00FE5BB1">
        <w:rPr>
          <w:rFonts w:hint="eastAsia"/>
          <w:sz w:val="18"/>
          <w:szCs w:val="18"/>
        </w:rPr>
        <w:t>参照</w:t>
      </w:r>
    </w:p>
    <w:p w14:paraId="304E692F" w14:textId="313A06F9" w:rsidR="000733F1" w:rsidRDefault="001B0A7F" w:rsidP="001B0A7F">
      <w:pPr>
        <w:spacing w:line="280" w:lineRule="exact"/>
        <w:rPr>
          <w:sz w:val="18"/>
          <w:szCs w:val="18"/>
        </w:rPr>
      </w:pPr>
      <w:r w:rsidRPr="001B0A7F">
        <w:rPr>
          <w:rFonts w:hint="eastAsia"/>
          <w:sz w:val="18"/>
          <w:szCs w:val="18"/>
          <w:vertAlign w:val="superscript"/>
        </w:rPr>
        <w:t>＊</w:t>
      </w:r>
      <w:r w:rsidR="007D78F5">
        <w:rPr>
          <w:rFonts w:hint="eastAsia"/>
          <w:sz w:val="18"/>
          <w:szCs w:val="18"/>
        </w:rPr>
        <w:t>流域住民へのアンケートは</w:t>
      </w:r>
      <w:r>
        <w:rPr>
          <w:rFonts w:hint="eastAsia"/>
          <w:sz w:val="18"/>
          <w:szCs w:val="18"/>
        </w:rPr>
        <w:t>中間評価時、最終評価時に寝屋川流域協議会</w:t>
      </w:r>
      <w:r>
        <w:rPr>
          <w:rFonts w:hint="eastAsia"/>
          <w:sz w:val="18"/>
          <w:szCs w:val="18"/>
        </w:rPr>
        <w:t>(</w:t>
      </w:r>
      <w:r>
        <w:rPr>
          <w:rFonts w:hint="eastAsia"/>
          <w:sz w:val="18"/>
          <w:szCs w:val="18"/>
        </w:rPr>
        <w:t>水環境部会</w:t>
      </w:r>
      <w:r>
        <w:rPr>
          <w:rFonts w:hint="eastAsia"/>
          <w:sz w:val="18"/>
          <w:szCs w:val="18"/>
        </w:rPr>
        <w:t>)</w:t>
      </w:r>
      <w:r>
        <w:rPr>
          <w:rFonts w:hint="eastAsia"/>
          <w:sz w:val="18"/>
          <w:szCs w:val="18"/>
        </w:rPr>
        <w:t>で実施</w:t>
      </w:r>
    </w:p>
    <w:p w14:paraId="3038D984" w14:textId="348A100B" w:rsidR="001B0A7F" w:rsidRPr="00FE5BB1" w:rsidRDefault="001B0A7F" w:rsidP="001B0A7F">
      <w:pPr>
        <w:spacing w:line="280" w:lineRule="exact"/>
        <w:ind w:leftChars="50" w:left="105"/>
        <w:rPr>
          <w:sz w:val="18"/>
          <w:szCs w:val="18"/>
        </w:rPr>
      </w:pPr>
      <w:r>
        <w:rPr>
          <w:rFonts w:hint="eastAsia"/>
          <w:sz w:val="18"/>
          <w:szCs w:val="18"/>
        </w:rPr>
        <w:t>流域住民へのアンケート以外は各年で集計等を実施</w:t>
      </w:r>
    </w:p>
    <w:p w14:paraId="0BFB5755" w14:textId="0426B58C" w:rsidR="000733F1" w:rsidRPr="007B40AB" w:rsidRDefault="000733F1" w:rsidP="00A478E2"/>
    <w:p w14:paraId="1A7654A3" w14:textId="4899C117" w:rsidR="000733F1" w:rsidRDefault="000733F1" w:rsidP="00A478E2"/>
    <w:p w14:paraId="4D915AF5" w14:textId="5C5B4D68" w:rsidR="000733F1" w:rsidRDefault="000733F1" w:rsidP="00A478E2"/>
    <w:p w14:paraId="35B577E8" w14:textId="0DC5D30E" w:rsidR="000733F1" w:rsidRDefault="000733F1" w:rsidP="00A478E2"/>
    <w:p w14:paraId="793E7668" w14:textId="6C516811" w:rsidR="000733F1" w:rsidRDefault="000733F1" w:rsidP="00A478E2"/>
    <w:p w14:paraId="0A1250C9" w14:textId="7BB1E530" w:rsidR="000733F1" w:rsidRDefault="000733F1" w:rsidP="00A478E2"/>
    <w:p w14:paraId="72B26F26" w14:textId="425F09CD" w:rsidR="000733F1" w:rsidRDefault="000733F1" w:rsidP="00A478E2"/>
    <w:p w14:paraId="5307E732" w14:textId="77777777" w:rsidR="000733F1" w:rsidRPr="004C7672" w:rsidRDefault="000733F1" w:rsidP="00A478E2"/>
    <w:sectPr w:rsidR="000733F1" w:rsidRPr="004C7672" w:rsidSect="0087655A">
      <w:footerReference w:type="default" r:id="rId72"/>
      <w:pgSz w:w="11907" w:h="16839" w:code="9"/>
      <w:pgMar w:top="1418" w:right="1418" w:bottom="1361" w:left="1418" w:header="851" w:footer="567" w:gutter="0"/>
      <w:pgBorders>
        <w:top w:val="single" w:sz="4" w:space="19" w:color="auto"/>
        <w:bottom w:val="single" w:sz="4" w:space="10" w:color="auto"/>
      </w:pgBorders>
      <w:pgNumType w:start="29"/>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87D5C0" w14:textId="77777777" w:rsidR="003D4378" w:rsidRDefault="003D4378">
      <w:r>
        <w:separator/>
      </w:r>
    </w:p>
  </w:endnote>
  <w:endnote w:type="continuationSeparator" w:id="0">
    <w:p w14:paraId="5B1677E8" w14:textId="77777777" w:rsidR="003D4378" w:rsidRDefault="003D43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9E44D" w14:textId="57E4D815" w:rsidR="003D4378" w:rsidRDefault="003D4378" w:rsidP="004E5C7F">
    <w:pPr>
      <w:pStyle w:val="a6"/>
      <w:jc w:val="center"/>
    </w:pPr>
    <w:r>
      <w:rPr>
        <w:rFonts w:hint="eastAsia"/>
      </w:rPr>
      <w:t>-</w:t>
    </w:r>
    <w:r>
      <w:fldChar w:fldCharType="begin"/>
    </w:r>
    <w:r>
      <w:instrText>PAGE   \* MERGEFORMAT</w:instrText>
    </w:r>
    <w:r>
      <w:fldChar w:fldCharType="separate"/>
    </w:r>
    <w:r w:rsidR="00B0030A" w:rsidRPr="00B0030A">
      <w:rPr>
        <w:noProof/>
        <w:lang w:val="ja-JP"/>
      </w:rPr>
      <w:t>39</w:t>
    </w:r>
    <w:r>
      <w:fldChar w:fldCharType="end"/>
    </w:r>
    <w:r>
      <w: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8580A7" w14:textId="77777777" w:rsidR="003D4378" w:rsidRDefault="003D4378">
      <w:r>
        <w:separator/>
      </w:r>
    </w:p>
  </w:footnote>
  <w:footnote w:type="continuationSeparator" w:id="0">
    <w:p w14:paraId="4D71FB11" w14:textId="77777777" w:rsidR="003D4378" w:rsidRDefault="003D43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6F0358"/>
    <w:multiLevelType w:val="hybridMultilevel"/>
    <w:tmpl w:val="5680F380"/>
    <w:lvl w:ilvl="0" w:tplc="93244EA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65204DEC"/>
    <w:multiLevelType w:val="hybridMultilevel"/>
    <w:tmpl w:val="8376D4B8"/>
    <w:lvl w:ilvl="0" w:tplc="2C3EA5D6">
      <w:start w:val="1"/>
      <w:numFmt w:val="bullet"/>
      <w:pStyle w:val="a"/>
      <w:lvlText w:val="□"/>
      <w:lvlJc w:val="left"/>
      <w:pPr>
        <w:tabs>
          <w:tab w:val="num" w:pos="846"/>
        </w:tabs>
        <w:ind w:left="846" w:hanging="420"/>
      </w:pPr>
      <w:rPr>
        <w:rFonts w:ascii="ＭＳ 明朝" w:eastAsia="ＭＳ 明朝" w:hAnsi="Wingdings" w:hint="eastAsia"/>
        <w:b w:val="0"/>
        <w:i w:val="0"/>
        <w:color w:val="auto"/>
        <w:sz w:val="21"/>
      </w:rPr>
    </w:lvl>
    <w:lvl w:ilvl="1" w:tplc="FFFFFFFF">
      <w:start w:val="1"/>
      <w:numFmt w:val="bullet"/>
      <w:lvlText w:val=""/>
      <w:lvlJc w:val="left"/>
      <w:pPr>
        <w:tabs>
          <w:tab w:val="num" w:pos="1266"/>
        </w:tabs>
        <w:ind w:left="1266" w:hanging="420"/>
      </w:pPr>
      <w:rPr>
        <w:rFonts w:ascii="Wingdings" w:hAnsi="Wingdings" w:hint="default"/>
      </w:rPr>
    </w:lvl>
    <w:lvl w:ilvl="2" w:tplc="FFFFFFFF">
      <w:start w:val="1"/>
      <w:numFmt w:val="bullet"/>
      <w:lvlText w:val=""/>
      <w:lvlJc w:val="left"/>
      <w:pPr>
        <w:tabs>
          <w:tab w:val="num" w:pos="1686"/>
        </w:tabs>
        <w:ind w:left="1686" w:hanging="420"/>
      </w:pPr>
      <w:rPr>
        <w:rFonts w:ascii="Wingdings" w:hAnsi="Wingdings" w:hint="default"/>
      </w:rPr>
    </w:lvl>
    <w:lvl w:ilvl="3" w:tplc="FFFFFFFF">
      <w:start w:val="1"/>
      <w:numFmt w:val="bullet"/>
      <w:lvlText w:val=""/>
      <w:lvlJc w:val="left"/>
      <w:pPr>
        <w:tabs>
          <w:tab w:val="num" w:pos="2106"/>
        </w:tabs>
        <w:ind w:left="2106" w:hanging="420"/>
      </w:pPr>
      <w:rPr>
        <w:rFonts w:ascii="Wingdings" w:hAnsi="Wingdings" w:hint="default"/>
      </w:rPr>
    </w:lvl>
    <w:lvl w:ilvl="4" w:tplc="FFFFFFFF">
      <w:start w:val="1"/>
      <w:numFmt w:val="bullet"/>
      <w:lvlText w:val=""/>
      <w:lvlJc w:val="left"/>
      <w:pPr>
        <w:tabs>
          <w:tab w:val="num" w:pos="2526"/>
        </w:tabs>
        <w:ind w:left="2526" w:hanging="420"/>
      </w:pPr>
      <w:rPr>
        <w:rFonts w:ascii="Wingdings" w:hAnsi="Wingdings" w:hint="default"/>
      </w:rPr>
    </w:lvl>
    <w:lvl w:ilvl="5" w:tplc="FFFFFFFF">
      <w:start w:val="1"/>
      <w:numFmt w:val="bullet"/>
      <w:lvlText w:val=""/>
      <w:lvlJc w:val="left"/>
      <w:pPr>
        <w:tabs>
          <w:tab w:val="num" w:pos="2946"/>
        </w:tabs>
        <w:ind w:left="2946" w:hanging="420"/>
      </w:pPr>
      <w:rPr>
        <w:rFonts w:ascii="Wingdings" w:hAnsi="Wingdings" w:hint="default"/>
      </w:rPr>
    </w:lvl>
    <w:lvl w:ilvl="6" w:tplc="FFFFFFFF">
      <w:start w:val="1"/>
      <w:numFmt w:val="bullet"/>
      <w:lvlText w:val=""/>
      <w:lvlJc w:val="left"/>
      <w:pPr>
        <w:tabs>
          <w:tab w:val="num" w:pos="3366"/>
        </w:tabs>
        <w:ind w:left="3366" w:hanging="420"/>
      </w:pPr>
      <w:rPr>
        <w:rFonts w:ascii="Wingdings" w:hAnsi="Wingdings" w:hint="default"/>
      </w:rPr>
    </w:lvl>
    <w:lvl w:ilvl="7" w:tplc="FFFFFFFF">
      <w:start w:val="1"/>
      <w:numFmt w:val="bullet"/>
      <w:lvlText w:val=""/>
      <w:lvlJc w:val="left"/>
      <w:pPr>
        <w:tabs>
          <w:tab w:val="num" w:pos="3786"/>
        </w:tabs>
        <w:ind w:left="3786" w:hanging="420"/>
      </w:pPr>
      <w:rPr>
        <w:rFonts w:ascii="Wingdings" w:hAnsi="Wingdings" w:hint="default"/>
      </w:rPr>
    </w:lvl>
    <w:lvl w:ilvl="8" w:tplc="FFFFFFFF">
      <w:start w:val="1"/>
      <w:numFmt w:val="bullet"/>
      <w:lvlText w:val=""/>
      <w:lvlJc w:val="left"/>
      <w:pPr>
        <w:tabs>
          <w:tab w:val="num" w:pos="4206"/>
        </w:tabs>
        <w:ind w:left="4206" w:hanging="420"/>
      </w:pPr>
      <w:rPr>
        <w:rFonts w:ascii="Wingdings" w:hAnsi="Wingdings" w:hint="default"/>
      </w:rPr>
    </w:lvl>
  </w:abstractNum>
  <w:abstractNum w:abstractNumId="2" w15:restartNumberingAfterBreak="0">
    <w:nsid w:val="7C4127A0"/>
    <w:multiLevelType w:val="multilevel"/>
    <w:tmpl w:val="4F2E254E"/>
    <w:lvl w:ilvl="0">
      <w:start w:val="5"/>
      <w:numFmt w:val="decimal"/>
      <w:pStyle w:val="1"/>
      <w:suff w:val="nothing"/>
      <w:lvlText w:val="%1.　"/>
      <w:lvlJc w:val="left"/>
      <w:pPr>
        <w:ind w:left="516" w:hanging="516"/>
      </w:pPr>
      <w:rPr>
        <w:rFonts w:hint="eastAsia"/>
      </w:rPr>
    </w:lvl>
    <w:lvl w:ilvl="1">
      <w:start w:val="1"/>
      <w:numFmt w:val="decimal"/>
      <w:pStyle w:val="2"/>
      <w:suff w:val="nothing"/>
      <w:lvlText w:val="%1.%2　"/>
      <w:lvlJc w:val="left"/>
      <w:pPr>
        <w:ind w:left="680" w:hanging="572"/>
      </w:pPr>
      <w:rPr>
        <w:rFonts w:hint="eastAsia"/>
      </w:rPr>
    </w:lvl>
    <w:lvl w:ilvl="2">
      <w:start w:val="1"/>
      <w:numFmt w:val="decimal"/>
      <w:pStyle w:val="3"/>
      <w:suff w:val="nothing"/>
      <w:lvlText w:val="%1.%2.%3　"/>
      <w:lvlJc w:val="left"/>
      <w:pPr>
        <w:ind w:left="811" w:hanging="703"/>
      </w:pPr>
      <w:rPr>
        <w:rFonts w:hint="eastAsia"/>
      </w:rPr>
    </w:lvl>
    <w:lvl w:ilvl="3">
      <w:start w:val="1"/>
      <w:numFmt w:val="decimal"/>
      <w:pStyle w:val="4"/>
      <w:suff w:val="nothing"/>
      <w:lvlText w:val="(%4)　"/>
      <w:lvlJc w:val="left"/>
      <w:pPr>
        <w:ind w:left="885" w:hanging="465"/>
      </w:pPr>
      <w:rPr>
        <w:rFonts w:hint="eastAsia"/>
      </w:rPr>
    </w:lvl>
    <w:lvl w:ilvl="4">
      <w:start w:val="1"/>
      <w:numFmt w:val="decimal"/>
      <w:pStyle w:val="5"/>
      <w:suff w:val="nothing"/>
      <w:lvlText w:val="%5)　"/>
      <w:lvlJc w:val="left"/>
      <w:pPr>
        <w:ind w:left="1134" w:hanging="397"/>
      </w:pPr>
      <w:rPr>
        <w:rFonts w:hint="eastAsia"/>
      </w:rPr>
    </w:lvl>
    <w:lvl w:ilvl="5">
      <w:start w:val="1"/>
      <w:numFmt w:val="lowerLetter"/>
      <w:pStyle w:val="6"/>
      <w:suff w:val="nothing"/>
      <w:lvlText w:val="%6)　"/>
      <w:lvlJc w:val="left"/>
      <w:pPr>
        <w:ind w:left="1151" w:hanging="414"/>
      </w:pPr>
      <w:rPr>
        <w:rFonts w:hint="eastAsia"/>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1361" w:hanging="414"/>
      </w:pPr>
      <w:rPr>
        <w:rFonts w:hint="eastAsia"/>
      </w:rPr>
    </w:lvl>
    <w:lvl w:ilvl="8">
      <w:start w:val="1"/>
      <w:numFmt w:val="upperLetter"/>
      <w:pStyle w:val="9"/>
      <w:suff w:val="nothing"/>
      <w:lvlText w:val="%9.　"/>
      <w:lvlJc w:val="left"/>
      <w:pPr>
        <w:ind w:left="1457" w:hanging="408"/>
      </w:pPr>
      <w:rPr>
        <w:rFonts w:hint="eastAsia"/>
      </w:rPr>
    </w:lvl>
  </w:abstractNum>
  <w:num w:numId="1">
    <w:abstractNumId w:val="2"/>
  </w:num>
  <w:num w:numId="2">
    <w:abstractNumId w:val="2"/>
  </w:num>
  <w:num w:numId="3">
    <w:abstractNumId w:val="2"/>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2"/>
  </w:num>
  <w:num w:numId="7">
    <w:abstractNumId w:val="2"/>
  </w:num>
  <w:num w:numId="8">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5" w:nlCheck="1" w:checkStyle="1"/>
  <w:activeWritingStyle w:appName="MSWord" w:lang="en-US" w:vendorID="64" w:dllVersion="6" w:nlCheck="1" w:checkStyle="1"/>
  <w:activeWritingStyle w:appName="MSWord" w:lang="ja-JP" w:vendorID="64" w:dllVersion="6" w:nlCheck="1" w:checkStyle="1"/>
  <w:activeWritingStyle w:appName="MSWord" w:lang="ja-JP" w:vendorID="64" w:dllVersion="0" w:nlCheck="1" w:checkStyle="1"/>
  <w:activeWritingStyle w:appName="MSWord" w:lang="en-US" w:vendorID="64" w:dllVersion="0" w:nlCheck="1" w:checkStyle="0"/>
  <w:activeWritingStyle w:appName="MSWord" w:lang="ja-JP" w:vendorID="64" w:dllVersion="131078" w:nlCheck="1" w:checkStyle="1"/>
  <w:activeWritingStyle w:appName="MSWord" w:lang="en-US" w:vendorID="64" w:dllVersion="131078" w:nlCheck="1" w:checkStyle="1"/>
  <w:proofState w:spelling="clean" w:grammar="dirty"/>
  <w:attachedTemplate r:id="rId1"/>
  <w:defaultTabStop w:val="840"/>
  <w:drawingGridHorizontalSpacing w:val="105"/>
  <w:displayHorizontalDrawingGridEvery w:val="2"/>
  <w:displayVerticalDrawingGridEvery w:val="2"/>
  <w:characterSpacingControl w:val="compressPunctuation"/>
  <w:hdrShapeDefaults>
    <o:shapedefaults v:ext="edit" spidmax="21094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476"/>
    <w:rsid w:val="00000841"/>
    <w:rsid w:val="00002561"/>
    <w:rsid w:val="000026C3"/>
    <w:rsid w:val="00003803"/>
    <w:rsid w:val="000047DA"/>
    <w:rsid w:val="0000744F"/>
    <w:rsid w:val="000110A9"/>
    <w:rsid w:val="00011C5C"/>
    <w:rsid w:val="0002108D"/>
    <w:rsid w:val="00025ED4"/>
    <w:rsid w:val="00044F30"/>
    <w:rsid w:val="00050BA8"/>
    <w:rsid w:val="000609B8"/>
    <w:rsid w:val="00061383"/>
    <w:rsid w:val="0006242D"/>
    <w:rsid w:val="0007269D"/>
    <w:rsid w:val="000733F1"/>
    <w:rsid w:val="00076E1C"/>
    <w:rsid w:val="00077ECD"/>
    <w:rsid w:val="00080A74"/>
    <w:rsid w:val="00081E06"/>
    <w:rsid w:val="000826AD"/>
    <w:rsid w:val="00086600"/>
    <w:rsid w:val="00090E7D"/>
    <w:rsid w:val="00095175"/>
    <w:rsid w:val="00096D55"/>
    <w:rsid w:val="000975E7"/>
    <w:rsid w:val="000A5340"/>
    <w:rsid w:val="000B16FC"/>
    <w:rsid w:val="000B34BE"/>
    <w:rsid w:val="000B6713"/>
    <w:rsid w:val="000B77B4"/>
    <w:rsid w:val="000C1AC6"/>
    <w:rsid w:val="000C79B7"/>
    <w:rsid w:val="000C7CF7"/>
    <w:rsid w:val="000D3EAB"/>
    <w:rsid w:val="000D58D1"/>
    <w:rsid w:val="000D775D"/>
    <w:rsid w:val="000E06C9"/>
    <w:rsid w:val="000E63D3"/>
    <w:rsid w:val="000E7576"/>
    <w:rsid w:val="000F4D20"/>
    <w:rsid w:val="001071B3"/>
    <w:rsid w:val="00111250"/>
    <w:rsid w:val="00111C93"/>
    <w:rsid w:val="001148E5"/>
    <w:rsid w:val="001416BE"/>
    <w:rsid w:val="00144210"/>
    <w:rsid w:val="00144C4E"/>
    <w:rsid w:val="00147C13"/>
    <w:rsid w:val="001515AF"/>
    <w:rsid w:val="00152627"/>
    <w:rsid w:val="00161FB9"/>
    <w:rsid w:val="00163BDF"/>
    <w:rsid w:val="001668F8"/>
    <w:rsid w:val="00174ECF"/>
    <w:rsid w:val="00186FCA"/>
    <w:rsid w:val="00187C5B"/>
    <w:rsid w:val="00194299"/>
    <w:rsid w:val="001948FD"/>
    <w:rsid w:val="00194FD1"/>
    <w:rsid w:val="001A4195"/>
    <w:rsid w:val="001A70F1"/>
    <w:rsid w:val="001B0A7F"/>
    <w:rsid w:val="001B352B"/>
    <w:rsid w:val="001B6F8C"/>
    <w:rsid w:val="001C492B"/>
    <w:rsid w:val="001D1578"/>
    <w:rsid w:val="001D27E0"/>
    <w:rsid w:val="001D5097"/>
    <w:rsid w:val="001E0E17"/>
    <w:rsid w:val="001E35DA"/>
    <w:rsid w:val="001F681F"/>
    <w:rsid w:val="0020292E"/>
    <w:rsid w:val="00205F98"/>
    <w:rsid w:val="002112E0"/>
    <w:rsid w:val="0021194B"/>
    <w:rsid w:val="00213D76"/>
    <w:rsid w:val="002169DB"/>
    <w:rsid w:val="00216BBA"/>
    <w:rsid w:val="00226200"/>
    <w:rsid w:val="002266D1"/>
    <w:rsid w:val="002274CB"/>
    <w:rsid w:val="00247142"/>
    <w:rsid w:val="00251C16"/>
    <w:rsid w:val="00261716"/>
    <w:rsid w:val="002678F3"/>
    <w:rsid w:val="00267C71"/>
    <w:rsid w:val="00271675"/>
    <w:rsid w:val="00272AAD"/>
    <w:rsid w:val="002806AB"/>
    <w:rsid w:val="002843D2"/>
    <w:rsid w:val="00286755"/>
    <w:rsid w:val="00292421"/>
    <w:rsid w:val="002924C6"/>
    <w:rsid w:val="002A31AD"/>
    <w:rsid w:val="002A3C93"/>
    <w:rsid w:val="002A6649"/>
    <w:rsid w:val="002B7AC1"/>
    <w:rsid w:val="002C161D"/>
    <w:rsid w:val="002D6610"/>
    <w:rsid w:val="002E1DAE"/>
    <w:rsid w:val="002E2720"/>
    <w:rsid w:val="002E593A"/>
    <w:rsid w:val="002E67C1"/>
    <w:rsid w:val="002F1635"/>
    <w:rsid w:val="002F3F36"/>
    <w:rsid w:val="002F5E4D"/>
    <w:rsid w:val="002F7849"/>
    <w:rsid w:val="0031696F"/>
    <w:rsid w:val="003221C8"/>
    <w:rsid w:val="0032271D"/>
    <w:rsid w:val="00322B6B"/>
    <w:rsid w:val="00337534"/>
    <w:rsid w:val="00341FA5"/>
    <w:rsid w:val="00347FBE"/>
    <w:rsid w:val="003539BB"/>
    <w:rsid w:val="0036528E"/>
    <w:rsid w:val="00367A63"/>
    <w:rsid w:val="00370FD5"/>
    <w:rsid w:val="00376AD9"/>
    <w:rsid w:val="0037755F"/>
    <w:rsid w:val="0038660D"/>
    <w:rsid w:val="00390241"/>
    <w:rsid w:val="003A4563"/>
    <w:rsid w:val="003B2F17"/>
    <w:rsid w:val="003B3A49"/>
    <w:rsid w:val="003C41B3"/>
    <w:rsid w:val="003C693F"/>
    <w:rsid w:val="003C6958"/>
    <w:rsid w:val="003D1873"/>
    <w:rsid w:val="003D4378"/>
    <w:rsid w:val="003E5B5B"/>
    <w:rsid w:val="003F1586"/>
    <w:rsid w:val="003F2042"/>
    <w:rsid w:val="003F3D66"/>
    <w:rsid w:val="003F427F"/>
    <w:rsid w:val="003F43DF"/>
    <w:rsid w:val="003F707D"/>
    <w:rsid w:val="004013A6"/>
    <w:rsid w:val="00402DC8"/>
    <w:rsid w:val="00404B26"/>
    <w:rsid w:val="00406753"/>
    <w:rsid w:val="004106E3"/>
    <w:rsid w:val="004174BF"/>
    <w:rsid w:val="0042193B"/>
    <w:rsid w:val="0042301E"/>
    <w:rsid w:val="00425073"/>
    <w:rsid w:val="00445270"/>
    <w:rsid w:val="00447DE9"/>
    <w:rsid w:val="00460AEC"/>
    <w:rsid w:val="0047095B"/>
    <w:rsid w:val="00480973"/>
    <w:rsid w:val="00486127"/>
    <w:rsid w:val="00487A2A"/>
    <w:rsid w:val="00495914"/>
    <w:rsid w:val="004A1338"/>
    <w:rsid w:val="004A4D42"/>
    <w:rsid w:val="004B27E3"/>
    <w:rsid w:val="004B4071"/>
    <w:rsid w:val="004C3A94"/>
    <w:rsid w:val="004C7672"/>
    <w:rsid w:val="004D6957"/>
    <w:rsid w:val="004D6F50"/>
    <w:rsid w:val="004E2553"/>
    <w:rsid w:val="004E5C7F"/>
    <w:rsid w:val="004E61A9"/>
    <w:rsid w:val="004F0EA4"/>
    <w:rsid w:val="004F17E7"/>
    <w:rsid w:val="004F6914"/>
    <w:rsid w:val="005002CC"/>
    <w:rsid w:val="00511B59"/>
    <w:rsid w:val="0051304F"/>
    <w:rsid w:val="00525AC7"/>
    <w:rsid w:val="00530CFD"/>
    <w:rsid w:val="005319F1"/>
    <w:rsid w:val="0053225B"/>
    <w:rsid w:val="005337FC"/>
    <w:rsid w:val="00541A80"/>
    <w:rsid w:val="005425D5"/>
    <w:rsid w:val="00547ACF"/>
    <w:rsid w:val="00560DBB"/>
    <w:rsid w:val="00564177"/>
    <w:rsid w:val="00564ADD"/>
    <w:rsid w:val="005651DB"/>
    <w:rsid w:val="005717F7"/>
    <w:rsid w:val="00572B3D"/>
    <w:rsid w:val="00574BF3"/>
    <w:rsid w:val="00574C18"/>
    <w:rsid w:val="0057539A"/>
    <w:rsid w:val="00576EFD"/>
    <w:rsid w:val="00580B9C"/>
    <w:rsid w:val="00581AB7"/>
    <w:rsid w:val="005837F2"/>
    <w:rsid w:val="0058597F"/>
    <w:rsid w:val="00586F13"/>
    <w:rsid w:val="00597862"/>
    <w:rsid w:val="005A096B"/>
    <w:rsid w:val="005A2DC7"/>
    <w:rsid w:val="005A2E55"/>
    <w:rsid w:val="005A3C07"/>
    <w:rsid w:val="005A6A3E"/>
    <w:rsid w:val="005B5A9A"/>
    <w:rsid w:val="005C2039"/>
    <w:rsid w:val="005E3972"/>
    <w:rsid w:val="005E47D5"/>
    <w:rsid w:val="005F0FC5"/>
    <w:rsid w:val="005F25CF"/>
    <w:rsid w:val="005F6542"/>
    <w:rsid w:val="005F7FE1"/>
    <w:rsid w:val="00601973"/>
    <w:rsid w:val="00602E20"/>
    <w:rsid w:val="00605153"/>
    <w:rsid w:val="00605269"/>
    <w:rsid w:val="00607A09"/>
    <w:rsid w:val="006144B6"/>
    <w:rsid w:val="0061617B"/>
    <w:rsid w:val="00622874"/>
    <w:rsid w:val="006319B2"/>
    <w:rsid w:val="006327BD"/>
    <w:rsid w:val="00633237"/>
    <w:rsid w:val="006335D6"/>
    <w:rsid w:val="0063763F"/>
    <w:rsid w:val="00640C28"/>
    <w:rsid w:val="006437CA"/>
    <w:rsid w:val="00645DB8"/>
    <w:rsid w:val="006536B2"/>
    <w:rsid w:val="00654D60"/>
    <w:rsid w:val="00654E41"/>
    <w:rsid w:val="00655733"/>
    <w:rsid w:val="00656476"/>
    <w:rsid w:val="00657B8D"/>
    <w:rsid w:val="00660A89"/>
    <w:rsid w:val="00663835"/>
    <w:rsid w:val="006667B8"/>
    <w:rsid w:val="00671952"/>
    <w:rsid w:val="006801F0"/>
    <w:rsid w:val="00683141"/>
    <w:rsid w:val="00683396"/>
    <w:rsid w:val="006915D1"/>
    <w:rsid w:val="00695568"/>
    <w:rsid w:val="00696A10"/>
    <w:rsid w:val="006A082C"/>
    <w:rsid w:val="006A59E2"/>
    <w:rsid w:val="006B04E9"/>
    <w:rsid w:val="006B110F"/>
    <w:rsid w:val="006C0EA3"/>
    <w:rsid w:val="006C7A17"/>
    <w:rsid w:val="006C7A69"/>
    <w:rsid w:val="006D19EC"/>
    <w:rsid w:val="006D56BA"/>
    <w:rsid w:val="006D59D4"/>
    <w:rsid w:val="006E04AA"/>
    <w:rsid w:val="006E1777"/>
    <w:rsid w:val="006E1907"/>
    <w:rsid w:val="006E2128"/>
    <w:rsid w:val="006E61CF"/>
    <w:rsid w:val="006E729A"/>
    <w:rsid w:val="006F32ED"/>
    <w:rsid w:val="00700815"/>
    <w:rsid w:val="00700C0A"/>
    <w:rsid w:val="007071D5"/>
    <w:rsid w:val="007143B8"/>
    <w:rsid w:val="007150E3"/>
    <w:rsid w:val="0071612F"/>
    <w:rsid w:val="007245D0"/>
    <w:rsid w:val="00724F90"/>
    <w:rsid w:val="007276A8"/>
    <w:rsid w:val="00731275"/>
    <w:rsid w:val="00731B87"/>
    <w:rsid w:val="00735808"/>
    <w:rsid w:val="00735EF3"/>
    <w:rsid w:val="00737713"/>
    <w:rsid w:val="007501EC"/>
    <w:rsid w:val="0075779B"/>
    <w:rsid w:val="00761790"/>
    <w:rsid w:val="00774F00"/>
    <w:rsid w:val="00793CFC"/>
    <w:rsid w:val="007A468F"/>
    <w:rsid w:val="007A50F6"/>
    <w:rsid w:val="007A5D2C"/>
    <w:rsid w:val="007A6144"/>
    <w:rsid w:val="007B00F0"/>
    <w:rsid w:val="007B0AFF"/>
    <w:rsid w:val="007B103E"/>
    <w:rsid w:val="007B1231"/>
    <w:rsid w:val="007B40AB"/>
    <w:rsid w:val="007B5322"/>
    <w:rsid w:val="007B792D"/>
    <w:rsid w:val="007C2AB5"/>
    <w:rsid w:val="007C7BAE"/>
    <w:rsid w:val="007C7E30"/>
    <w:rsid w:val="007D1771"/>
    <w:rsid w:val="007D234B"/>
    <w:rsid w:val="007D78F5"/>
    <w:rsid w:val="007E0D73"/>
    <w:rsid w:val="007E35F7"/>
    <w:rsid w:val="007E63D0"/>
    <w:rsid w:val="007E7B8E"/>
    <w:rsid w:val="007F4365"/>
    <w:rsid w:val="007F6979"/>
    <w:rsid w:val="00803D9F"/>
    <w:rsid w:val="00803E66"/>
    <w:rsid w:val="008079DB"/>
    <w:rsid w:val="008107C2"/>
    <w:rsid w:val="00810C0E"/>
    <w:rsid w:val="00811BD8"/>
    <w:rsid w:val="0082340F"/>
    <w:rsid w:val="008236A2"/>
    <w:rsid w:val="00825FD1"/>
    <w:rsid w:val="00826850"/>
    <w:rsid w:val="00833D4A"/>
    <w:rsid w:val="00840268"/>
    <w:rsid w:val="00840B76"/>
    <w:rsid w:val="00843158"/>
    <w:rsid w:val="008432B1"/>
    <w:rsid w:val="008466BC"/>
    <w:rsid w:val="00851D02"/>
    <w:rsid w:val="008665D1"/>
    <w:rsid w:val="00867A75"/>
    <w:rsid w:val="008732BA"/>
    <w:rsid w:val="0087655A"/>
    <w:rsid w:val="00881A5A"/>
    <w:rsid w:val="00884239"/>
    <w:rsid w:val="0088437F"/>
    <w:rsid w:val="0088534C"/>
    <w:rsid w:val="00886DAA"/>
    <w:rsid w:val="00887B05"/>
    <w:rsid w:val="00895947"/>
    <w:rsid w:val="0089707F"/>
    <w:rsid w:val="008A5CBC"/>
    <w:rsid w:val="008B7129"/>
    <w:rsid w:val="008C556C"/>
    <w:rsid w:val="008D3FB5"/>
    <w:rsid w:val="008D42B1"/>
    <w:rsid w:val="008E47FE"/>
    <w:rsid w:val="008E5B49"/>
    <w:rsid w:val="008F2A53"/>
    <w:rsid w:val="008F43C3"/>
    <w:rsid w:val="008F7198"/>
    <w:rsid w:val="00903485"/>
    <w:rsid w:val="00904FD5"/>
    <w:rsid w:val="00915932"/>
    <w:rsid w:val="00920B68"/>
    <w:rsid w:val="00922EE9"/>
    <w:rsid w:val="009269E7"/>
    <w:rsid w:val="00931DC4"/>
    <w:rsid w:val="009354C3"/>
    <w:rsid w:val="00940856"/>
    <w:rsid w:val="00941CD6"/>
    <w:rsid w:val="00944E0B"/>
    <w:rsid w:val="00946520"/>
    <w:rsid w:val="009502B2"/>
    <w:rsid w:val="0095321C"/>
    <w:rsid w:val="00955E3B"/>
    <w:rsid w:val="00955EA5"/>
    <w:rsid w:val="0095625B"/>
    <w:rsid w:val="00961D35"/>
    <w:rsid w:val="00983446"/>
    <w:rsid w:val="0098497F"/>
    <w:rsid w:val="00984CDE"/>
    <w:rsid w:val="009875BC"/>
    <w:rsid w:val="0099578C"/>
    <w:rsid w:val="009A2AB1"/>
    <w:rsid w:val="009A44E5"/>
    <w:rsid w:val="009A54DF"/>
    <w:rsid w:val="009A6782"/>
    <w:rsid w:val="009A6CA3"/>
    <w:rsid w:val="009B18F8"/>
    <w:rsid w:val="009B4E60"/>
    <w:rsid w:val="009B706A"/>
    <w:rsid w:val="009C4737"/>
    <w:rsid w:val="009D4FD2"/>
    <w:rsid w:val="009E2294"/>
    <w:rsid w:val="009F7D55"/>
    <w:rsid w:val="00A01F60"/>
    <w:rsid w:val="00A029ED"/>
    <w:rsid w:val="00A0343C"/>
    <w:rsid w:val="00A034C6"/>
    <w:rsid w:val="00A06BC5"/>
    <w:rsid w:val="00A136A9"/>
    <w:rsid w:val="00A145B2"/>
    <w:rsid w:val="00A20A81"/>
    <w:rsid w:val="00A214D0"/>
    <w:rsid w:val="00A478E2"/>
    <w:rsid w:val="00A53B5E"/>
    <w:rsid w:val="00A56AE5"/>
    <w:rsid w:val="00A571C8"/>
    <w:rsid w:val="00A6122D"/>
    <w:rsid w:val="00A61FE1"/>
    <w:rsid w:val="00A62A62"/>
    <w:rsid w:val="00A72B0B"/>
    <w:rsid w:val="00A7500F"/>
    <w:rsid w:val="00A77024"/>
    <w:rsid w:val="00A84A17"/>
    <w:rsid w:val="00A914E4"/>
    <w:rsid w:val="00A95A1D"/>
    <w:rsid w:val="00AA145D"/>
    <w:rsid w:val="00AA62B8"/>
    <w:rsid w:val="00AA7359"/>
    <w:rsid w:val="00AC1884"/>
    <w:rsid w:val="00AC2E47"/>
    <w:rsid w:val="00AC7376"/>
    <w:rsid w:val="00AD113C"/>
    <w:rsid w:val="00AD2DB1"/>
    <w:rsid w:val="00AD3665"/>
    <w:rsid w:val="00AD64DA"/>
    <w:rsid w:val="00AD68B8"/>
    <w:rsid w:val="00AF0668"/>
    <w:rsid w:val="00AF0DC5"/>
    <w:rsid w:val="00AF6B9C"/>
    <w:rsid w:val="00B0030A"/>
    <w:rsid w:val="00B04639"/>
    <w:rsid w:val="00B04C1C"/>
    <w:rsid w:val="00B10572"/>
    <w:rsid w:val="00B148E3"/>
    <w:rsid w:val="00B20775"/>
    <w:rsid w:val="00B2327B"/>
    <w:rsid w:val="00B31AB8"/>
    <w:rsid w:val="00B31F97"/>
    <w:rsid w:val="00B405FB"/>
    <w:rsid w:val="00B40E0C"/>
    <w:rsid w:val="00B41033"/>
    <w:rsid w:val="00B42A65"/>
    <w:rsid w:val="00B46CF2"/>
    <w:rsid w:val="00B61E8F"/>
    <w:rsid w:val="00B73902"/>
    <w:rsid w:val="00B7532F"/>
    <w:rsid w:val="00B77A58"/>
    <w:rsid w:val="00B80000"/>
    <w:rsid w:val="00B8481E"/>
    <w:rsid w:val="00B861FC"/>
    <w:rsid w:val="00B92550"/>
    <w:rsid w:val="00B94079"/>
    <w:rsid w:val="00B9534A"/>
    <w:rsid w:val="00B96269"/>
    <w:rsid w:val="00BB05B8"/>
    <w:rsid w:val="00BB2EDF"/>
    <w:rsid w:val="00BB3D76"/>
    <w:rsid w:val="00BC0C9B"/>
    <w:rsid w:val="00BC1406"/>
    <w:rsid w:val="00BC1911"/>
    <w:rsid w:val="00BC54F1"/>
    <w:rsid w:val="00BC603B"/>
    <w:rsid w:val="00BC7A40"/>
    <w:rsid w:val="00BD1B13"/>
    <w:rsid w:val="00BD5FE8"/>
    <w:rsid w:val="00BD68B1"/>
    <w:rsid w:val="00BE02E3"/>
    <w:rsid w:val="00BE0A03"/>
    <w:rsid w:val="00BF0E67"/>
    <w:rsid w:val="00C0459C"/>
    <w:rsid w:val="00C069C7"/>
    <w:rsid w:val="00C10999"/>
    <w:rsid w:val="00C10F1C"/>
    <w:rsid w:val="00C12FDD"/>
    <w:rsid w:val="00C1792C"/>
    <w:rsid w:val="00C24EA8"/>
    <w:rsid w:val="00C2697C"/>
    <w:rsid w:val="00C3169E"/>
    <w:rsid w:val="00C3171D"/>
    <w:rsid w:val="00C32417"/>
    <w:rsid w:val="00C324C2"/>
    <w:rsid w:val="00C418EA"/>
    <w:rsid w:val="00C472CA"/>
    <w:rsid w:val="00C50A8A"/>
    <w:rsid w:val="00C569CC"/>
    <w:rsid w:val="00C60FD7"/>
    <w:rsid w:val="00C6303B"/>
    <w:rsid w:val="00C64740"/>
    <w:rsid w:val="00C65791"/>
    <w:rsid w:val="00C67619"/>
    <w:rsid w:val="00C67E22"/>
    <w:rsid w:val="00C71693"/>
    <w:rsid w:val="00C717C0"/>
    <w:rsid w:val="00C72442"/>
    <w:rsid w:val="00C76244"/>
    <w:rsid w:val="00CA0A3C"/>
    <w:rsid w:val="00CA4E3A"/>
    <w:rsid w:val="00CA6762"/>
    <w:rsid w:val="00CB1C57"/>
    <w:rsid w:val="00CB284D"/>
    <w:rsid w:val="00CB6DEF"/>
    <w:rsid w:val="00CC375B"/>
    <w:rsid w:val="00CC3A7C"/>
    <w:rsid w:val="00D008F7"/>
    <w:rsid w:val="00D0118B"/>
    <w:rsid w:val="00D05A3D"/>
    <w:rsid w:val="00D05A96"/>
    <w:rsid w:val="00D06FA1"/>
    <w:rsid w:val="00D11DCE"/>
    <w:rsid w:val="00D12E5E"/>
    <w:rsid w:val="00D208FC"/>
    <w:rsid w:val="00D21B07"/>
    <w:rsid w:val="00D2616E"/>
    <w:rsid w:val="00D42376"/>
    <w:rsid w:val="00D43EA9"/>
    <w:rsid w:val="00D53657"/>
    <w:rsid w:val="00D538BF"/>
    <w:rsid w:val="00D56E6A"/>
    <w:rsid w:val="00D57A9B"/>
    <w:rsid w:val="00D61CF3"/>
    <w:rsid w:val="00D62311"/>
    <w:rsid w:val="00D762C0"/>
    <w:rsid w:val="00D7790D"/>
    <w:rsid w:val="00D927F0"/>
    <w:rsid w:val="00D970F3"/>
    <w:rsid w:val="00D97879"/>
    <w:rsid w:val="00D97B10"/>
    <w:rsid w:val="00DA7448"/>
    <w:rsid w:val="00DB4EE5"/>
    <w:rsid w:val="00DB5A7A"/>
    <w:rsid w:val="00DC1CA9"/>
    <w:rsid w:val="00DC2B1C"/>
    <w:rsid w:val="00DC5593"/>
    <w:rsid w:val="00DF2AAB"/>
    <w:rsid w:val="00E00691"/>
    <w:rsid w:val="00E00C8F"/>
    <w:rsid w:val="00E025E5"/>
    <w:rsid w:val="00E07B61"/>
    <w:rsid w:val="00E11413"/>
    <w:rsid w:val="00E125EC"/>
    <w:rsid w:val="00E1576C"/>
    <w:rsid w:val="00E202B8"/>
    <w:rsid w:val="00E3152C"/>
    <w:rsid w:val="00E33C8D"/>
    <w:rsid w:val="00E40764"/>
    <w:rsid w:val="00E433CC"/>
    <w:rsid w:val="00E44436"/>
    <w:rsid w:val="00E50462"/>
    <w:rsid w:val="00E57644"/>
    <w:rsid w:val="00E617B7"/>
    <w:rsid w:val="00E74D40"/>
    <w:rsid w:val="00E75942"/>
    <w:rsid w:val="00E86CD3"/>
    <w:rsid w:val="00E90192"/>
    <w:rsid w:val="00E9120A"/>
    <w:rsid w:val="00E92C5C"/>
    <w:rsid w:val="00E94190"/>
    <w:rsid w:val="00E96F4A"/>
    <w:rsid w:val="00E97205"/>
    <w:rsid w:val="00EA0226"/>
    <w:rsid w:val="00EA0CE7"/>
    <w:rsid w:val="00EA58B5"/>
    <w:rsid w:val="00EC2D5D"/>
    <w:rsid w:val="00EC65E3"/>
    <w:rsid w:val="00ED0C78"/>
    <w:rsid w:val="00ED0E2A"/>
    <w:rsid w:val="00EF2A98"/>
    <w:rsid w:val="00EF4C84"/>
    <w:rsid w:val="00F011A9"/>
    <w:rsid w:val="00F02448"/>
    <w:rsid w:val="00F025BC"/>
    <w:rsid w:val="00F077FC"/>
    <w:rsid w:val="00F118E5"/>
    <w:rsid w:val="00F12044"/>
    <w:rsid w:val="00F13284"/>
    <w:rsid w:val="00F2542E"/>
    <w:rsid w:val="00F34792"/>
    <w:rsid w:val="00F3570B"/>
    <w:rsid w:val="00F3769E"/>
    <w:rsid w:val="00F454E8"/>
    <w:rsid w:val="00F45983"/>
    <w:rsid w:val="00F55D6F"/>
    <w:rsid w:val="00F55DE4"/>
    <w:rsid w:val="00F5760F"/>
    <w:rsid w:val="00F5776C"/>
    <w:rsid w:val="00F628F5"/>
    <w:rsid w:val="00F62B31"/>
    <w:rsid w:val="00F712C5"/>
    <w:rsid w:val="00F721D4"/>
    <w:rsid w:val="00F77B06"/>
    <w:rsid w:val="00F80A15"/>
    <w:rsid w:val="00F85CC1"/>
    <w:rsid w:val="00F9228A"/>
    <w:rsid w:val="00F92381"/>
    <w:rsid w:val="00F932E9"/>
    <w:rsid w:val="00F94068"/>
    <w:rsid w:val="00FA10C0"/>
    <w:rsid w:val="00FA2A95"/>
    <w:rsid w:val="00FA71AF"/>
    <w:rsid w:val="00FC48D9"/>
    <w:rsid w:val="00FC4EE9"/>
    <w:rsid w:val="00FD7814"/>
    <w:rsid w:val="00FE5BB1"/>
    <w:rsid w:val="00FF07D5"/>
    <w:rsid w:val="00FF0EFD"/>
    <w:rsid w:val="00FF53E9"/>
    <w:rsid w:val="00FF65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945">
      <v:textbox inset="5.85pt,.7pt,5.85pt,.7pt"/>
    </o:shapedefaults>
    <o:shapelayout v:ext="edit">
      <o:idmap v:ext="edit" data="1"/>
    </o:shapelayout>
  </w:shapeDefaults>
  <w:decimalSymbol w:val="."/>
  <w:listSeparator w:val=","/>
  <w14:docId w14:val="364C4849"/>
  <w15:docId w15:val="{702A4910-8721-4791-8A3D-16B0CD9873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6F32ED"/>
    <w:pPr>
      <w:widowControl w:val="0"/>
      <w:jc w:val="both"/>
    </w:pPr>
    <w:rPr>
      <w:kern w:val="2"/>
      <w:sz w:val="21"/>
      <w:szCs w:val="24"/>
    </w:rPr>
  </w:style>
  <w:style w:type="paragraph" w:styleId="1">
    <w:name w:val="heading 1"/>
    <w:basedOn w:val="a1"/>
    <w:next w:val="10"/>
    <w:qFormat/>
    <w:rsid w:val="006F32ED"/>
    <w:pPr>
      <w:keepNext/>
      <w:keepLines/>
      <w:widowControl/>
      <w:numPr>
        <w:numId w:val="1"/>
      </w:numPr>
      <w:snapToGrid w:val="0"/>
      <w:outlineLvl w:val="0"/>
    </w:pPr>
    <w:rPr>
      <w:rFonts w:ascii="Arial" w:eastAsia="ＭＳ ゴシック" w:hAnsi="Arial"/>
      <w:sz w:val="28"/>
    </w:rPr>
  </w:style>
  <w:style w:type="paragraph" w:styleId="2">
    <w:name w:val="heading 2"/>
    <w:basedOn w:val="a1"/>
    <w:next w:val="20"/>
    <w:qFormat/>
    <w:rsid w:val="006F32ED"/>
    <w:pPr>
      <w:keepNext/>
      <w:keepLines/>
      <w:widowControl/>
      <w:numPr>
        <w:ilvl w:val="1"/>
        <w:numId w:val="1"/>
      </w:numPr>
      <w:outlineLvl w:val="1"/>
    </w:pPr>
    <w:rPr>
      <w:rFonts w:ascii="Arial" w:eastAsia="ＭＳ ゴシック" w:hAnsi="Arial"/>
      <w:sz w:val="24"/>
    </w:rPr>
  </w:style>
  <w:style w:type="paragraph" w:styleId="3">
    <w:name w:val="heading 3"/>
    <w:basedOn w:val="a1"/>
    <w:next w:val="30"/>
    <w:qFormat/>
    <w:rsid w:val="006F32ED"/>
    <w:pPr>
      <w:keepNext/>
      <w:keepLines/>
      <w:widowControl/>
      <w:numPr>
        <w:ilvl w:val="2"/>
        <w:numId w:val="1"/>
      </w:numPr>
      <w:outlineLvl w:val="2"/>
    </w:pPr>
    <w:rPr>
      <w:rFonts w:ascii="Arial" w:eastAsia="ＭＳ ゴシック" w:hAnsi="Arial"/>
      <w:sz w:val="22"/>
    </w:rPr>
  </w:style>
  <w:style w:type="paragraph" w:styleId="4">
    <w:name w:val="heading 4"/>
    <w:basedOn w:val="a1"/>
    <w:next w:val="40"/>
    <w:qFormat/>
    <w:rsid w:val="00CB1C57"/>
    <w:pPr>
      <w:keepNext/>
      <w:keepLines/>
      <w:widowControl/>
      <w:numPr>
        <w:ilvl w:val="3"/>
        <w:numId w:val="1"/>
      </w:numPr>
      <w:ind w:leftChars="50" w:left="515"/>
      <w:outlineLvl w:val="3"/>
    </w:pPr>
    <w:rPr>
      <w:rFonts w:ascii="Arial" w:eastAsia="ＭＳ ゴシック" w:hAnsi="Arial"/>
      <w:bCs/>
    </w:rPr>
  </w:style>
  <w:style w:type="paragraph" w:styleId="5">
    <w:name w:val="heading 5"/>
    <w:basedOn w:val="a1"/>
    <w:next w:val="50"/>
    <w:qFormat/>
    <w:rsid w:val="00CB1C57"/>
    <w:pPr>
      <w:keepNext/>
      <w:keepLines/>
      <w:widowControl/>
      <w:numPr>
        <w:ilvl w:val="4"/>
        <w:numId w:val="1"/>
      </w:numPr>
      <w:ind w:leftChars="100" w:left="497"/>
      <w:outlineLvl w:val="4"/>
    </w:pPr>
    <w:rPr>
      <w:rFonts w:ascii="Arial" w:eastAsia="ＭＳ ゴシック" w:hAnsi="Arial"/>
    </w:rPr>
  </w:style>
  <w:style w:type="paragraph" w:styleId="6">
    <w:name w:val="heading 6"/>
    <w:basedOn w:val="a1"/>
    <w:next w:val="60"/>
    <w:qFormat/>
    <w:rsid w:val="00CB1C57"/>
    <w:pPr>
      <w:keepNext/>
      <w:keepLines/>
      <w:widowControl/>
      <w:numPr>
        <w:ilvl w:val="5"/>
        <w:numId w:val="1"/>
      </w:numPr>
      <w:ind w:leftChars="100" w:left="514"/>
      <w:outlineLvl w:val="5"/>
    </w:pPr>
    <w:rPr>
      <w:rFonts w:ascii="Arial" w:eastAsia="ＭＳ ゴシック" w:hAnsi="Arial"/>
      <w:bCs/>
    </w:rPr>
  </w:style>
  <w:style w:type="paragraph" w:styleId="7">
    <w:name w:val="heading 7"/>
    <w:basedOn w:val="a1"/>
    <w:next w:val="70"/>
    <w:qFormat/>
    <w:rsid w:val="006F32ED"/>
    <w:pPr>
      <w:keepNext/>
      <w:keepLines/>
      <w:widowControl/>
      <w:numPr>
        <w:ilvl w:val="6"/>
        <w:numId w:val="1"/>
      </w:numPr>
      <w:outlineLvl w:val="6"/>
    </w:pPr>
    <w:rPr>
      <w:rFonts w:ascii="Arial" w:eastAsia="ＭＳ ゴシック" w:hAnsi="Arial"/>
    </w:rPr>
  </w:style>
  <w:style w:type="paragraph" w:styleId="8">
    <w:name w:val="heading 8"/>
    <w:basedOn w:val="a1"/>
    <w:next w:val="80"/>
    <w:qFormat/>
    <w:rsid w:val="006F32ED"/>
    <w:pPr>
      <w:keepNext/>
      <w:keepLines/>
      <w:widowControl/>
      <w:numPr>
        <w:ilvl w:val="7"/>
        <w:numId w:val="1"/>
      </w:numPr>
      <w:outlineLvl w:val="7"/>
    </w:pPr>
    <w:rPr>
      <w:rFonts w:ascii="Arial" w:eastAsia="ＭＳ ゴシック" w:hAnsi="Arial"/>
    </w:rPr>
  </w:style>
  <w:style w:type="paragraph" w:styleId="9">
    <w:name w:val="heading 9"/>
    <w:basedOn w:val="a1"/>
    <w:next w:val="90"/>
    <w:qFormat/>
    <w:rsid w:val="006F32ED"/>
    <w:pPr>
      <w:keepNext/>
      <w:keepLines/>
      <w:widowControl/>
      <w:numPr>
        <w:ilvl w:val="8"/>
        <w:numId w:val="1"/>
      </w:numPr>
      <w:outlineLvl w:val="8"/>
    </w:pPr>
    <w:rPr>
      <w:rFonts w:ascii="Arial" w:eastAsia="ＭＳ ゴシック" w:hAnsi="Arial"/>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semiHidden/>
    <w:rsid w:val="006F32ED"/>
  </w:style>
  <w:style w:type="paragraph" w:customStyle="1" w:styleId="10">
    <w:name w:val="本文 1"/>
    <w:basedOn w:val="a1"/>
    <w:link w:val="11"/>
    <w:rsid w:val="006F32ED"/>
    <w:pPr>
      <w:widowControl/>
      <w:ind w:firstLineChars="100" w:firstLine="100"/>
    </w:pPr>
  </w:style>
  <w:style w:type="paragraph" w:styleId="20">
    <w:name w:val="Body Text 2"/>
    <w:basedOn w:val="a1"/>
    <w:link w:val="21"/>
    <w:semiHidden/>
    <w:rsid w:val="006F32ED"/>
    <w:pPr>
      <w:widowControl/>
      <w:ind w:leftChars="50" w:left="50" w:firstLineChars="100" w:firstLine="100"/>
    </w:pPr>
  </w:style>
  <w:style w:type="paragraph" w:styleId="30">
    <w:name w:val="Body Text 3"/>
    <w:basedOn w:val="a1"/>
    <w:link w:val="31"/>
    <w:semiHidden/>
    <w:rsid w:val="006F32ED"/>
    <w:pPr>
      <w:widowControl/>
      <w:ind w:leftChars="50" w:left="50" w:firstLineChars="100" w:firstLine="100"/>
    </w:pPr>
    <w:rPr>
      <w:szCs w:val="16"/>
    </w:rPr>
  </w:style>
  <w:style w:type="paragraph" w:customStyle="1" w:styleId="40">
    <w:name w:val="本文 4"/>
    <w:basedOn w:val="a1"/>
    <w:link w:val="41"/>
    <w:rsid w:val="006F32ED"/>
    <w:pPr>
      <w:widowControl/>
      <w:ind w:leftChars="200" w:left="200" w:firstLineChars="100" w:firstLine="100"/>
    </w:pPr>
  </w:style>
  <w:style w:type="paragraph" w:customStyle="1" w:styleId="50">
    <w:name w:val="本文 5"/>
    <w:basedOn w:val="a1"/>
    <w:link w:val="51"/>
    <w:rsid w:val="006F32ED"/>
    <w:pPr>
      <w:widowControl/>
      <w:ind w:leftChars="350" w:left="350" w:firstLineChars="100" w:firstLine="100"/>
    </w:pPr>
  </w:style>
  <w:style w:type="paragraph" w:customStyle="1" w:styleId="60">
    <w:name w:val="本文 6"/>
    <w:basedOn w:val="a1"/>
    <w:link w:val="61"/>
    <w:rsid w:val="006F32ED"/>
    <w:pPr>
      <w:widowControl/>
      <w:ind w:leftChars="350" w:left="350" w:firstLineChars="100" w:firstLine="100"/>
    </w:pPr>
  </w:style>
  <w:style w:type="paragraph" w:customStyle="1" w:styleId="70">
    <w:name w:val="本文 7"/>
    <w:basedOn w:val="a1"/>
    <w:rsid w:val="006F32ED"/>
    <w:pPr>
      <w:widowControl/>
      <w:ind w:leftChars="400" w:left="400" w:firstLineChars="100" w:firstLine="100"/>
    </w:pPr>
  </w:style>
  <w:style w:type="paragraph" w:customStyle="1" w:styleId="80">
    <w:name w:val="本文 8"/>
    <w:basedOn w:val="a1"/>
    <w:rsid w:val="006F32ED"/>
    <w:pPr>
      <w:widowControl/>
      <w:ind w:leftChars="450" w:left="450" w:firstLineChars="100" w:firstLine="100"/>
    </w:pPr>
  </w:style>
  <w:style w:type="paragraph" w:customStyle="1" w:styleId="90">
    <w:name w:val="本文 9"/>
    <w:basedOn w:val="a0"/>
    <w:rsid w:val="006F32ED"/>
    <w:pPr>
      <w:widowControl/>
      <w:ind w:leftChars="500" w:left="500" w:firstLineChars="100" w:firstLine="100"/>
    </w:pPr>
  </w:style>
  <w:style w:type="paragraph" w:styleId="a6">
    <w:name w:val="footer"/>
    <w:basedOn w:val="a0"/>
    <w:link w:val="a7"/>
    <w:uiPriority w:val="99"/>
    <w:rsid w:val="006F32ED"/>
    <w:pPr>
      <w:tabs>
        <w:tab w:val="center" w:pos="4252"/>
        <w:tab w:val="right" w:pos="8504"/>
      </w:tabs>
      <w:snapToGrid w:val="0"/>
      <w:jc w:val="right"/>
    </w:pPr>
  </w:style>
  <w:style w:type="character" w:styleId="a8">
    <w:name w:val="page number"/>
    <w:basedOn w:val="a2"/>
    <w:semiHidden/>
    <w:rsid w:val="006F32ED"/>
  </w:style>
  <w:style w:type="paragraph" w:styleId="a9">
    <w:name w:val="header"/>
    <w:basedOn w:val="a0"/>
    <w:semiHidden/>
    <w:rsid w:val="006F32ED"/>
    <w:pPr>
      <w:tabs>
        <w:tab w:val="center" w:pos="4252"/>
        <w:tab w:val="right" w:pos="8504"/>
      </w:tabs>
      <w:snapToGrid w:val="0"/>
    </w:pPr>
  </w:style>
  <w:style w:type="paragraph" w:styleId="aa">
    <w:name w:val="caption"/>
    <w:aliases w:val=" Char2, Char,図表番号 Char + 段落前 :  0.5 行,段落後 :  0.5 行,図表番号 Char, Char Char, Char1, Char2 Char,図表番号 Char1,図表番号 Char2 Char,図表番号 Char1 Char Char,図表番号 Char Char Char Char,図表番号 Char1 Char Char Char Char1,図表番号 Char Char Char Char Char Char, Ch,図表番号 Char Cha"/>
    <w:basedOn w:val="a1"/>
    <w:next w:val="a0"/>
    <w:link w:val="ab"/>
    <w:qFormat/>
    <w:rsid w:val="008D3FB5"/>
    <w:pPr>
      <w:keepLines/>
      <w:jc w:val="center"/>
    </w:pPr>
    <w:rPr>
      <w:rFonts w:ascii="Arial" w:eastAsia="ＭＳ ゴシック" w:hAnsi="Arial"/>
      <w:bCs/>
      <w:szCs w:val="20"/>
    </w:rPr>
  </w:style>
  <w:style w:type="paragraph" w:customStyle="1" w:styleId="22">
    <w:name w:val="タイトル 2"/>
    <w:basedOn w:val="a1"/>
    <w:next w:val="a0"/>
    <w:rsid w:val="006F32ED"/>
    <w:pPr>
      <w:jc w:val="center"/>
    </w:pPr>
    <w:rPr>
      <w:rFonts w:ascii="Arial" w:eastAsia="ＭＳ ゴシック" w:hAnsi="Arial"/>
      <w:sz w:val="44"/>
    </w:rPr>
  </w:style>
  <w:style w:type="paragraph" w:customStyle="1" w:styleId="12">
    <w:name w:val="タイトル 1"/>
    <w:basedOn w:val="a1"/>
    <w:next w:val="a0"/>
    <w:rsid w:val="006F32ED"/>
    <w:pPr>
      <w:jc w:val="center"/>
    </w:pPr>
    <w:rPr>
      <w:rFonts w:ascii="Arial" w:eastAsia="ＭＳ ゴシック" w:hAnsi="Arial"/>
      <w:sz w:val="48"/>
    </w:rPr>
  </w:style>
  <w:style w:type="paragraph" w:customStyle="1" w:styleId="32">
    <w:name w:val="タイトル 3"/>
    <w:basedOn w:val="a1"/>
    <w:next w:val="a0"/>
    <w:rsid w:val="006F32ED"/>
    <w:pPr>
      <w:jc w:val="center"/>
    </w:pPr>
    <w:rPr>
      <w:rFonts w:ascii="Arial" w:eastAsia="ＭＳ ゴシック" w:hAnsi="Arial"/>
      <w:sz w:val="40"/>
    </w:rPr>
  </w:style>
  <w:style w:type="paragraph" w:customStyle="1" w:styleId="42">
    <w:name w:val="タイトル 4"/>
    <w:basedOn w:val="a1"/>
    <w:next w:val="a0"/>
    <w:rsid w:val="006F32ED"/>
    <w:pPr>
      <w:jc w:val="center"/>
    </w:pPr>
    <w:rPr>
      <w:rFonts w:ascii="Arial" w:eastAsia="ＭＳ ゴシック" w:hAnsi="Arial"/>
      <w:sz w:val="24"/>
    </w:rPr>
  </w:style>
  <w:style w:type="paragraph" w:customStyle="1" w:styleId="ac">
    <w:name w:val="サマリー"/>
    <w:basedOn w:val="a0"/>
    <w:rsid w:val="006F32ED"/>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1"/>
    <w:rsid w:val="006F32ED"/>
    <w:pPr>
      <w:widowControl/>
      <w:ind w:leftChars="100" w:left="700" w:hangingChars="600" w:hanging="600"/>
    </w:pPr>
    <w:rPr>
      <w:sz w:val="24"/>
    </w:rPr>
  </w:style>
  <w:style w:type="paragraph" w:customStyle="1" w:styleId="23">
    <w:name w:val="はじめに 2"/>
    <w:basedOn w:val="a1"/>
    <w:next w:val="43"/>
    <w:rsid w:val="006F32ED"/>
    <w:pPr>
      <w:keepNext/>
      <w:keepLines/>
      <w:widowControl/>
    </w:pPr>
    <w:rPr>
      <w:rFonts w:ascii="Arial" w:eastAsia="ＭＳ ゴシック" w:hAnsi="Arial"/>
      <w:sz w:val="24"/>
    </w:rPr>
  </w:style>
  <w:style w:type="paragraph" w:customStyle="1" w:styleId="33">
    <w:name w:val="はじめに 3"/>
    <w:basedOn w:val="a1"/>
    <w:rsid w:val="006F32ED"/>
    <w:pPr>
      <w:widowControl/>
      <w:ind w:firstLineChars="100" w:firstLine="100"/>
    </w:pPr>
    <w:rPr>
      <w:sz w:val="24"/>
    </w:rPr>
  </w:style>
  <w:style w:type="paragraph" w:customStyle="1" w:styleId="13">
    <w:name w:val="はじめに 1"/>
    <w:basedOn w:val="a1"/>
    <w:next w:val="33"/>
    <w:rsid w:val="006F32ED"/>
    <w:pPr>
      <w:keepNext/>
      <w:keepLines/>
      <w:widowControl/>
      <w:snapToGrid w:val="0"/>
    </w:pPr>
    <w:rPr>
      <w:rFonts w:ascii="Arial" w:eastAsia="ＭＳ ゴシック" w:hAnsi="Arial"/>
      <w:sz w:val="28"/>
    </w:rPr>
  </w:style>
  <w:style w:type="paragraph" w:styleId="14">
    <w:name w:val="toc 1"/>
    <w:basedOn w:val="a0"/>
    <w:next w:val="a0"/>
    <w:autoRedefine/>
    <w:semiHidden/>
    <w:rsid w:val="006F32ED"/>
    <w:pPr>
      <w:spacing w:beforeLines="100" w:before="100"/>
    </w:pPr>
    <w:rPr>
      <w:rFonts w:ascii="Arial" w:eastAsia="ＭＳ ゴシック" w:hAnsi="Arial"/>
      <w:sz w:val="24"/>
    </w:rPr>
  </w:style>
  <w:style w:type="paragraph" w:styleId="24">
    <w:name w:val="toc 2"/>
    <w:basedOn w:val="a0"/>
    <w:next w:val="a0"/>
    <w:autoRedefine/>
    <w:semiHidden/>
    <w:rsid w:val="006F32ED"/>
    <w:pPr>
      <w:spacing w:beforeLines="50" w:before="180"/>
      <w:ind w:leftChars="100" w:left="210"/>
    </w:pPr>
    <w:rPr>
      <w:rFonts w:ascii="Arial" w:eastAsia="ＭＳ ゴシック" w:hAnsi="Arial"/>
    </w:rPr>
  </w:style>
  <w:style w:type="paragraph" w:styleId="34">
    <w:name w:val="toc 3"/>
    <w:basedOn w:val="a0"/>
    <w:next w:val="a0"/>
    <w:autoRedefine/>
    <w:semiHidden/>
    <w:rsid w:val="006F32ED"/>
    <w:pPr>
      <w:ind w:leftChars="200" w:left="200"/>
    </w:pPr>
  </w:style>
  <w:style w:type="character" w:styleId="ad">
    <w:name w:val="Hyperlink"/>
    <w:basedOn w:val="a2"/>
    <w:semiHidden/>
    <w:rsid w:val="006F32ED"/>
    <w:rPr>
      <w:color w:val="0000FF"/>
      <w:u w:val="single"/>
    </w:rPr>
  </w:style>
  <w:style w:type="paragraph" w:styleId="44">
    <w:name w:val="toc 4"/>
    <w:basedOn w:val="a0"/>
    <w:next w:val="a0"/>
    <w:autoRedefine/>
    <w:semiHidden/>
    <w:rsid w:val="006F32ED"/>
    <w:pPr>
      <w:ind w:leftChars="300" w:left="630"/>
    </w:pPr>
  </w:style>
  <w:style w:type="paragraph" w:styleId="52">
    <w:name w:val="toc 5"/>
    <w:basedOn w:val="a0"/>
    <w:next w:val="a0"/>
    <w:autoRedefine/>
    <w:semiHidden/>
    <w:rsid w:val="006F32ED"/>
    <w:pPr>
      <w:ind w:leftChars="400" w:left="840"/>
    </w:pPr>
  </w:style>
  <w:style w:type="paragraph" w:styleId="62">
    <w:name w:val="toc 6"/>
    <w:basedOn w:val="a0"/>
    <w:next w:val="a0"/>
    <w:autoRedefine/>
    <w:semiHidden/>
    <w:rsid w:val="006F32ED"/>
    <w:pPr>
      <w:ind w:leftChars="500" w:left="1050"/>
    </w:pPr>
  </w:style>
  <w:style w:type="paragraph" w:styleId="71">
    <w:name w:val="toc 7"/>
    <w:basedOn w:val="a0"/>
    <w:next w:val="a0"/>
    <w:autoRedefine/>
    <w:semiHidden/>
    <w:rsid w:val="006F32ED"/>
    <w:pPr>
      <w:ind w:leftChars="600" w:left="1260"/>
    </w:pPr>
  </w:style>
  <w:style w:type="paragraph" w:styleId="81">
    <w:name w:val="toc 8"/>
    <w:basedOn w:val="a0"/>
    <w:next w:val="a0"/>
    <w:autoRedefine/>
    <w:semiHidden/>
    <w:rsid w:val="006F32ED"/>
    <w:pPr>
      <w:ind w:leftChars="700" w:left="1470"/>
    </w:pPr>
  </w:style>
  <w:style w:type="paragraph" w:styleId="91">
    <w:name w:val="toc 9"/>
    <w:basedOn w:val="a0"/>
    <w:next w:val="a0"/>
    <w:autoRedefine/>
    <w:semiHidden/>
    <w:rsid w:val="006F32ED"/>
    <w:pPr>
      <w:ind w:leftChars="800" w:left="1680"/>
    </w:pPr>
  </w:style>
  <w:style w:type="paragraph" w:customStyle="1" w:styleId="15">
    <w:name w:val="引用箇所 1"/>
    <w:basedOn w:val="a1"/>
    <w:next w:val="25"/>
    <w:rsid w:val="006F32ED"/>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1"/>
    <w:rsid w:val="006F32ED"/>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1"/>
    <w:rsid w:val="006F32ED"/>
    <w:pPr>
      <w:widowControl/>
      <w:ind w:leftChars="350" w:left="350"/>
    </w:pPr>
  </w:style>
  <w:style w:type="paragraph" w:customStyle="1" w:styleId="16">
    <w:name w:val="参考文献 1"/>
    <w:basedOn w:val="a1"/>
    <w:next w:val="26"/>
    <w:rsid w:val="006F32ED"/>
    <w:pPr>
      <w:keepNext/>
      <w:keepLines/>
      <w:widowControl/>
      <w:ind w:leftChars="250" w:left="250"/>
    </w:pPr>
    <w:rPr>
      <w:rFonts w:ascii="Arial" w:eastAsia="ＭＳ ゴシック" w:hAnsi="Arial"/>
    </w:rPr>
  </w:style>
  <w:style w:type="paragraph" w:styleId="ae">
    <w:name w:val="Balloon Text"/>
    <w:basedOn w:val="a0"/>
    <w:link w:val="af"/>
    <w:uiPriority w:val="99"/>
    <w:semiHidden/>
    <w:unhideWhenUsed/>
    <w:rsid w:val="006F32ED"/>
    <w:rPr>
      <w:rFonts w:asciiTheme="majorHAnsi" w:eastAsiaTheme="majorEastAsia" w:hAnsiTheme="majorHAnsi" w:cstheme="majorBidi"/>
      <w:sz w:val="18"/>
      <w:szCs w:val="18"/>
    </w:rPr>
  </w:style>
  <w:style w:type="character" w:customStyle="1" w:styleId="af">
    <w:name w:val="吹き出し (文字)"/>
    <w:basedOn w:val="a2"/>
    <w:link w:val="ae"/>
    <w:uiPriority w:val="99"/>
    <w:semiHidden/>
    <w:rsid w:val="006F32ED"/>
    <w:rPr>
      <w:rFonts w:asciiTheme="majorHAnsi" w:eastAsiaTheme="majorEastAsia" w:hAnsiTheme="majorHAnsi" w:cstheme="majorBidi"/>
      <w:kern w:val="2"/>
      <w:sz w:val="18"/>
      <w:szCs w:val="18"/>
    </w:rPr>
  </w:style>
  <w:style w:type="character" w:customStyle="1" w:styleId="a7">
    <w:name w:val="フッター (文字)"/>
    <w:basedOn w:val="a2"/>
    <w:link w:val="a6"/>
    <w:uiPriority w:val="99"/>
    <w:rsid w:val="006F32ED"/>
    <w:rPr>
      <w:kern w:val="2"/>
      <w:sz w:val="21"/>
      <w:szCs w:val="24"/>
    </w:rPr>
  </w:style>
  <w:style w:type="paragraph" w:customStyle="1" w:styleId="af0">
    <w:name w:val="図表の番号"/>
    <w:basedOn w:val="a0"/>
    <w:semiHidden/>
    <w:rsid w:val="00656476"/>
    <w:pPr>
      <w:spacing w:after="60"/>
      <w:jc w:val="center"/>
    </w:pPr>
    <w:rPr>
      <w:rFonts w:ascii="Arial" w:eastAsia="ＭＳ Ｐゴシック" w:hAnsi="Arial"/>
      <w:szCs w:val="21"/>
    </w:rPr>
  </w:style>
  <w:style w:type="character" w:customStyle="1" w:styleId="ab">
    <w:name w:val="図表番号 (文字)"/>
    <w:aliases w:val=" Char2 (文字), Char (文字),図表番号 Char + 段落前 :  0.5 行 (文字),段落後 :  0.5 行 (文字),図表番号 Char (文字), Char Char (文字), Char1 (文字), Char2 Char (文字),図表番号 Char1 (文字),図表番号 Char2 Char (文字),図表番号 Char1 Char Char (文字),図表番号 Char Char Char Char (文字), Ch (文字)"/>
    <w:link w:val="aa"/>
    <w:rsid w:val="008D3FB5"/>
    <w:rPr>
      <w:rFonts w:ascii="Arial" w:eastAsia="ＭＳ ゴシック" w:hAnsi="Arial"/>
      <w:bCs/>
      <w:kern w:val="2"/>
      <w:sz w:val="21"/>
    </w:rPr>
  </w:style>
  <w:style w:type="table" w:styleId="af1">
    <w:name w:val="Table Grid"/>
    <w:basedOn w:val="a3"/>
    <w:uiPriority w:val="59"/>
    <w:rsid w:val="005B5A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図表一覧"/>
    <w:basedOn w:val="a0"/>
    <w:next w:val="a0"/>
    <w:rsid w:val="005B5A9A"/>
    <w:pPr>
      <w:numPr>
        <w:numId w:val="5"/>
      </w:numPr>
      <w:tabs>
        <w:tab w:val="clear" w:pos="846"/>
        <w:tab w:val="num" w:pos="851"/>
        <w:tab w:val="left" w:leader="middleDot" w:pos="7700"/>
      </w:tabs>
      <w:ind w:left="851" w:right="-30" w:hanging="284"/>
    </w:pPr>
    <w:rPr>
      <w:rFonts w:ascii="ＭＳ 明朝"/>
      <w:kern w:val="0"/>
      <w:szCs w:val="20"/>
    </w:rPr>
  </w:style>
  <w:style w:type="paragraph" w:customStyle="1" w:styleId="af2">
    <w:name w:val="図表の整理"/>
    <w:basedOn w:val="a"/>
    <w:link w:val="af3"/>
    <w:qFormat/>
    <w:rsid w:val="005B5A9A"/>
    <w:pPr>
      <w:tabs>
        <w:tab w:val="clear" w:pos="851"/>
        <w:tab w:val="num" w:pos="846"/>
      </w:tabs>
      <w:ind w:left="846" w:hanging="420"/>
    </w:pPr>
  </w:style>
  <w:style w:type="character" w:customStyle="1" w:styleId="af3">
    <w:name w:val="図表の整理 (文字)"/>
    <w:basedOn w:val="a2"/>
    <w:link w:val="af2"/>
    <w:rsid w:val="005B5A9A"/>
    <w:rPr>
      <w:rFonts w:ascii="ＭＳ 明朝"/>
      <w:sz w:val="21"/>
    </w:rPr>
  </w:style>
  <w:style w:type="paragraph" w:customStyle="1" w:styleId="17">
    <w:name w:val="本文1"/>
    <w:basedOn w:val="10"/>
    <w:link w:val="18"/>
    <w:qFormat/>
    <w:rsid w:val="007A468F"/>
    <w:pPr>
      <w:ind w:firstLine="210"/>
    </w:pPr>
  </w:style>
  <w:style w:type="paragraph" w:customStyle="1" w:styleId="27">
    <w:name w:val="本文2"/>
    <w:basedOn w:val="20"/>
    <w:link w:val="28"/>
    <w:qFormat/>
    <w:rsid w:val="007A468F"/>
    <w:pPr>
      <w:ind w:left="105" w:firstLine="210"/>
    </w:pPr>
  </w:style>
  <w:style w:type="character" w:customStyle="1" w:styleId="a5">
    <w:name w:val="本文 (文字)"/>
    <w:basedOn w:val="a2"/>
    <w:link w:val="a1"/>
    <w:semiHidden/>
    <w:rsid w:val="007A468F"/>
    <w:rPr>
      <w:kern w:val="2"/>
      <w:sz w:val="21"/>
      <w:szCs w:val="24"/>
    </w:rPr>
  </w:style>
  <w:style w:type="character" w:customStyle="1" w:styleId="11">
    <w:name w:val="本文 1 (文字)"/>
    <w:basedOn w:val="a5"/>
    <w:link w:val="10"/>
    <w:rsid w:val="007A468F"/>
    <w:rPr>
      <w:kern w:val="2"/>
      <w:sz w:val="21"/>
      <w:szCs w:val="24"/>
    </w:rPr>
  </w:style>
  <w:style w:type="character" w:customStyle="1" w:styleId="18">
    <w:name w:val="本文1 (文字)"/>
    <w:basedOn w:val="11"/>
    <w:link w:val="17"/>
    <w:rsid w:val="007A468F"/>
    <w:rPr>
      <w:kern w:val="2"/>
      <w:sz w:val="21"/>
      <w:szCs w:val="24"/>
    </w:rPr>
  </w:style>
  <w:style w:type="paragraph" w:customStyle="1" w:styleId="af4">
    <w:name w:val="本文３"/>
    <w:basedOn w:val="30"/>
    <w:link w:val="af5"/>
    <w:qFormat/>
    <w:rsid w:val="007A468F"/>
    <w:pPr>
      <w:ind w:left="105" w:firstLine="210"/>
    </w:pPr>
  </w:style>
  <w:style w:type="character" w:customStyle="1" w:styleId="21">
    <w:name w:val="本文 2 (文字)"/>
    <w:basedOn w:val="a5"/>
    <w:link w:val="20"/>
    <w:semiHidden/>
    <w:rsid w:val="007A468F"/>
    <w:rPr>
      <w:kern w:val="2"/>
      <w:sz w:val="21"/>
      <w:szCs w:val="24"/>
    </w:rPr>
  </w:style>
  <w:style w:type="character" w:customStyle="1" w:styleId="28">
    <w:name w:val="本文2 (文字)"/>
    <w:basedOn w:val="21"/>
    <w:link w:val="27"/>
    <w:rsid w:val="007A468F"/>
    <w:rPr>
      <w:kern w:val="2"/>
      <w:sz w:val="21"/>
      <w:szCs w:val="24"/>
    </w:rPr>
  </w:style>
  <w:style w:type="paragraph" w:customStyle="1" w:styleId="af6">
    <w:name w:val="本文４"/>
    <w:basedOn w:val="40"/>
    <w:link w:val="af7"/>
    <w:qFormat/>
    <w:rsid w:val="00AA62B8"/>
    <w:pPr>
      <w:ind w:leftChars="50" w:left="50"/>
    </w:pPr>
  </w:style>
  <w:style w:type="character" w:customStyle="1" w:styleId="31">
    <w:name w:val="本文 3 (文字)"/>
    <w:basedOn w:val="a5"/>
    <w:link w:val="30"/>
    <w:semiHidden/>
    <w:rsid w:val="007A468F"/>
    <w:rPr>
      <w:kern w:val="2"/>
      <w:sz w:val="21"/>
      <w:szCs w:val="16"/>
    </w:rPr>
  </w:style>
  <w:style w:type="character" w:customStyle="1" w:styleId="af5">
    <w:name w:val="本文３ (文字)"/>
    <w:basedOn w:val="31"/>
    <w:link w:val="af4"/>
    <w:rsid w:val="007A468F"/>
    <w:rPr>
      <w:kern w:val="2"/>
      <w:sz w:val="21"/>
      <w:szCs w:val="16"/>
    </w:rPr>
  </w:style>
  <w:style w:type="paragraph" w:customStyle="1" w:styleId="af8">
    <w:name w:val="本文５"/>
    <w:basedOn w:val="50"/>
    <w:link w:val="af9"/>
    <w:qFormat/>
    <w:rsid w:val="00AA62B8"/>
    <w:pPr>
      <w:ind w:leftChars="100" w:left="100"/>
    </w:pPr>
  </w:style>
  <w:style w:type="character" w:customStyle="1" w:styleId="41">
    <w:name w:val="本文 4 (文字)"/>
    <w:basedOn w:val="a5"/>
    <w:link w:val="40"/>
    <w:rsid w:val="007A468F"/>
    <w:rPr>
      <w:kern w:val="2"/>
      <w:sz w:val="21"/>
      <w:szCs w:val="24"/>
    </w:rPr>
  </w:style>
  <w:style w:type="character" w:customStyle="1" w:styleId="af7">
    <w:name w:val="本文４ (文字)"/>
    <w:basedOn w:val="41"/>
    <w:link w:val="af6"/>
    <w:rsid w:val="00AA62B8"/>
    <w:rPr>
      <w:kern w:val="2"/>
      <w:sz w:val="21"/>
      <w:szCs w:val="24"/>
    </w:rPr>
  </w:style>
  <w:style w:type="paragraph" w:customStyle="1" w:styleId="afa">
    <w:name w:val="本文６"/>
    <w:basedOn w:val="60"/>
    <w:link w:val="afb"/>
    <w:qFormat/>
    <w:rsid w:val="00AA62B8"/>
    <w:pPr>
      <w:ind w:leftChars="100" w:left="100"/>
    </w:pPr>
  </w:style>
  <w:style w:type="character" w:customStyle="1" w:styleId="51">
    <w:name w:val="本文 5 (文字)"/>
    <w:basedOn w:val="a5"/>
    <w:link w:val="50"/>
    <w:rsid w:val="007A468F"/>
    <w:rPr>
      <w:kern w:val="2"/>
      <w:sz w:val="21"/>
      <w:szCs w:val="24"/>
    </w:rPr>
  </w:style>
  <w:style w:type="character" w:customStyle="1" w:styleId="af9">
    <w:name w:val="本文５ (文字)"/>
    <w:basedOn w:val="51"/>
    <w:link w:val="af8"/>
    <w:rsid w:val="00AA62B8"/>
    <w:rPr>
      <w:kern w:val="2"/>
      <w:sz w:val="21"/>
      <w:szCs w:val="24"/>
    </w:rPr>
  </w:style>
  <w:style w:type="character" w:customStyle="1" w:styleId="61">
    <w:name w:val="本文 6 (文字)"/>
    <w:basedOn w:val="a5"/>
    <w:link w:val="60"/>
    <w:rsid w:val="007A468F"/>
    <w:rPr>
      <w:kern w:val="2"/>
      <w:sz w:val="21"/>
      <w:szCs w:val="24"/>
    </w:rPr>
  </w:style>
  <w:style w:type="character" w:customStyle="1" w:styleId="afb">
    <w:name w:val="本文６ (文字)"/>
    <w:basedOn w:val="61"/>
    <w:link w:val="afa"/>
    <w:rsid w:val="00AA62B8"/>
    <w:rPr>
      <w:kern w:val="2"/>
      <w:sz w:val="21"/>
      <w:szCs w:val="24"/>
    </w:rPr>
  </w:style>
  <w:style w:type="paragraph" w:styleId="Web">
    <w:name w:val="Normal (Web)"/>
    <w:basedOn w:val="a0"/>
    <w:uiPriority w:val="99"/>
    <w:rsid w:val="00D762C0"/>
    <w:rPr>
      <w:rFonts w:ascii="Times New Roman" w:hAnsi="Times New Roman"/>
      <w:sz w:val="24"/>
    </w:rPr>
  </w:style>
  <w:style w:type="paragraph" w:styleId="afc">
    <w:name w:val="Revision"/>
    <w:hidden/>
    <w:uiPriority w:val="99"/>
    <w:semiHidden/>
    <w:rsid w:val="00F3570B"/>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39024444">
      <w:bodyDiv w:val="1"/>
      <w:marLeft w:val="0"/>
      <w:marRight w:val="0"/>
      <w:marTop w:val="0"/>
      <w:marBottom w:val="0"/>
      <w:divBdr>
        <w:top w:val="none" w:sz="0" w:space="0" w:color="auto"/>
        <w:left w:val="none" w:sz="0" w:space="0" w:color="auto"/>
        <w:bottom w:val="none" w:sz="0" w:space="0" w:color="auto"/>
        <w:right w:val="none" w:sz="0" w:space="0" w:color="auto"/>
      </w:divBdr>
    </w:div>
    <w:div w:id="20498368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4.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6.jpeg"/><Relationship Id="rId68"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emf"/><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51.jpeg"/><Relationship Id="rId66" Type="http://schemas.openxmlformats.org/officeDocument/2006/relationships/image" Target="media/image5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19" Type="http://schemas.openxmlformats.org/officeDocument/2006/relationships/image" Target="media/image12.jpg"/><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3.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7.png"/><Relationship Id="rId69" Type="http://schemas.openxmlformats.org/officeDocument/2006/relationships/image" Target="media/image52.jpg"/><Relationship Id="rId8" Type="http://schemas.openxmlformats.org/officeDocument/2006/relationships/image" Target="media/image1.emf"/><Relationship Id="rId51" Type="http://schemas.openxmlformats.org/officeDocument/2006/relationships/image" Target="media/image42.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2.jpeg"/><Relationship Id="rId67" Type="http://schemas.openxmlformats.org/officeDocument/2006/relationships/image" Target="media/image51.png"/><Relationship Id="rId20" Type="http://schemas.openxmlformats.org/officeDocument/2006/relationships/image" Target="media/image13.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5.jpeg"/><Relationship Id="rId70"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3.jpeg"/><Relationship Id="rId65" Type="http://schemas.openxmlformats.org/officeDocument/2006/relationships/image" Target="media/image49.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image" Target="media/image5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kamise\AppData\Roaming\Microsoft\Templates\2010&#29256;&#22577;&#21578;&#26360;temp1.dotx"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93CCA9-91CE-49FD-B4AA-FAA96E186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2010版報告書temp1.dotx</Template>
  <TotalTime>5242</TotalTime>
  <Pages>26</Pages>
  <Words>14830</Words>
  <Characters>5620</Characters>
  <Application>Microsoft Office Word</Application>
  <DocSecurity>0</DocSecurity>
  <Lines>46</Lines>
  <Paragraphs>40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LinksUpToDate>false</LinksUpToDate>
  <CharactersWithSpaces>20410</CharactersWithSpaces>
  <SharedDoc>false</SharedDoc>
  <HLinks>
    <vt:vector size="6" baseType="variant">
      <vt:variant>
        <vt:i4>21</vt:i4>
      </vt:variant>
      <vt:variant>
        <vt:i4>-1</vt:i4>
      </vt:variant>
      <vt:variant>
        <vt:i4>2050</vt:i4>
      </vt:variant>
      <vt:variant>
        <vt:i4>1</vt:i4>
      </vt:variant>
      <vt:variant>
        <vt:lpwstr>rogoJ</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revision>168</cp:revision>
  <cp:lastPrinted>2022-04-20T12:52:00Z</cp:lastPrinted>
  <dcterms:created xsi:type="dcterms:W3CDTF">2019-01-07T08:06:00Z</dcterms:created>
  <dcterms:modified xsi:type="dcterms:W3CDTF">2022-06-20T06:19:00Z</dcterms:modified>
</cp:coreProperties>
</file>