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CBD71" w14:textId="77777777" w:rsidR="0037367C" w:rsidRPr="0012169C" w:rsidRDefault="007B168C" w:rsidP="007B168C">
      <w:pPr>
        <w:spacing w:line="360" w:lineRule="exact"/>
        <w:ind w:rightChars="100" w:right="210"/>
        <w:jc w:val="right"/>
        <w:rPr>
          <w:rFonts w:ascii="ＭＳ 明朝" w:hAnsi="ＭＳ 明朝"/>
          <w:b/>
          <w:sz w:val="24"/>
        </w:rPr>
      </w:pPr>
      <w:r w:rsidRPr="0012169C">
        <w:rPr>
          <w:rFonts w:ascii="ＭＳ 明朝" w:hAnsi="ＭＳ 明朝" w:hint="eastAsia"/>
          <w:b/>
          <w:sz w:val="24"/>
        </w:rPr>
        <w:t>校</w:t>
      </w:r>
      <w:r w:rsidR="009B365C" w:rsidRPr="0012169C">
        <w:rPr>
          <w:rFonts w:ascii="ＭＳ 明朝" w:hAnsi="ＭＳ 明朝" w:hint="eastAsia"/>
          <w:b/>
          <w:sz w:val="24"/>
        </w:rPr>
        <w:t>長</w:t>
      </w:r>
      <w:r w:rsidR="00856ADC" w:rsidRPr="0012169C">
        <w:rPr>
          <w:rFonts w:ascii="ＭＳ 明朝" w:hAnsi="ＭＳ 明朝" w:hint="eastAsia"/>
          <w:b/>
          <w:sz w:val="24"/>
        </w:rPr>
        <w:t xml:space="preserve">　</w:t>
      </w:r>
      <w:r w:rsidR="00A306EE" w:rsidRPr="0012169C">
        <w:rPr>
          <w:rFonts w:ascii="ＭＳ 明朝" w:hAnsi="ＭＳ 明朝" w:hint="eastAsia"/>
          <w:b/>
          <w:sz w:val="24"/>
        </w:rPr>
        <w:t>藤　宏美</w:t>
      </w:r>
    </w:p>
    <w:p w14:paraId="278C94BC" w14:textId="77777777" w:rsidR="00D77C73" w:rsidRPr="0012169C" w:rsidRDefault="00D77C73" w:rsidP="00BB1121">
      <w:pPr>
        <w:spacing w:line="360" w:lineRule="exact"/>
        <w:ind w:rightChars="-326" w:right="-685"/>
        <w:rPr>
          <w:rFonts w:ascii="ＭＳ ゴシック" w:eastAsia="ＭＳ ゴシック" w:hAnsi="ＭＳ ゴシック"/>
          <w:b/>
          <w:sz w:val="28"/>
          <w:szCs w:val="28"/>
        </w:rPr>
      </w:pPr>
    </w:p>
    <w:p w14:paraId="5732AD5D" w14:textId="77777777" w:rsidR="0037367C" w:rsidRPr="0012169C" w:rsidRDefault="00C54F82" w:rsidP="009B365C">
      <w:pPr>
        <w:spacing w:line="360" w:lineRule="exact"/>
        <w:ind w:rightChars="-326" w:right="-685"/>
        <w:jc w:val="center"/>
        <w:rPr>
          <w:rFonts w:ascii="ＭＳ ゴシック" w:eastAsia="ＭＳ ゴシック" w:hAnsi="ＭＳ ゴシック"/>
          <w:b/>
          <w:sz w:val="32"/>
          <w:szCs w:val="32"/>
        </w:rPr>
      </w:pPr>
      <w:r w:rsidRPr="0012169C">
        <w:rPr>
          <w:rFonts w:ascii="ＭＳ ゴシック" w:eastAsia="ＭＳ ゴシック" w:hAnsi="ＭＳ ゴシック" w:hint="eastAsia"/>
          <w:b/>
          <w:sz w:val="32"/>
          <w:szCs w:val="32"/>
        </w:rPr>
        <w:t>令和</w:t>
      </w:r>
      <w:r w:rsidR="0038356A" w:rsidRPr="0012169C">
        <w:rPr>
          <w:rFonts w:ascii="ＭＳ ゴシック" w:eastAsia="ＭＳ ゴシック" w:hAnsi="ＭＳ ゴシック" w:hint="eastAsia"/>
          <w:b/>
          <w:sz w:val="32"/>
          <w:szCs w:val="32"/>
        </w:rPr>
        <w:t>８</w:t>
      </w:r>
      <w:r w:rsidR="00361497" w:rsidRPr="0012169C">
        <w:rPr>
          <w:rFonts w:ascii="ＭＳ ゴシック" w:eastAsia="ＭＳ ゴシック" w:hAnsi="ＭＳ ゴシック" w:hint="eastAsia"/>
          <w:b/>
          <w:sz w:val="32"/>
          <w:szCs w:val="32"/>
        </w:rPr>
        <w:t xml:space="preserve">年度　</w:t>
      </w:r>
      <w:r w:rsidR="009B365C" w:rsidRPr="0012169C">
        <w:rPr>
          <w:rFonts w:ascii="ＭＳ ゴシック" w:eastAsia="ＭＳ ゴシック" w:hAnsi="ＭＳ ゴシック" w:hint="eastAsia"/>
          <w:b/>
          <w:sz w:val="32"/>
          <w:szCs w:val="32"/>
        </w:rPr>
        <w:t>学校経営</w:t>
      </w:r>
      <w:r w:rsidR="00A920A8" w:rsidRPr="0012169C">
        <w:rPr>
          <w:rFonts w:ascii="ＭＳ ゴシック" w:eastAsia="ＭＳ ゴシック" w:hAnsi="ＭＳ ゴシック" w:hint="eastAsia"/>
          <w:b/>
          <w:sz w:val="32"/>
          <w:szCs w:val="32"/>
        </w:rPr>
        <w:t>計画及び</w:t>
      </w:r>
      <w:r w:rsidR="00225A63" w:rsidRPr="0012169C">
        <w:rPr>
          <w:rFonts w:ascii="ＭＳ ゴシック" w:eastAsia="ＭＳ ゴシック" w:hAnsi="ＭＳ ゴシック" w:hint="eastAsia"/>
          <w:b/>
          <w:sz w:val="32"/>
          <w:szCs w:val="32"/>
        </w:rPr>
        <w:t>学校</w:t>
      </w:r>
      <w:r w:rsidR="00A920A8" w:rsidRPr="0012169C">
        <w:rPr>
          <w:rFonts w:ascii="ＭＳ ゴシック" w:eastAsia="ＭＳ ゴシック" w:hAnsi="ＭＳ ゴシック" w:hint="eastAsia"/>
          <w:b/>
          <w:sz w:val="32"/>
          <w:szCs w:val="32"/>
        </w:rPr>
        <w:t>評価</w:t>
      </w:r>
    </w:p>
    <w:p w14:paraId="4E31A40C" w14:textId="77777777" w:rsidR="00A920A8" w:rsidRPr="0012169C" w:rsidRDefault="00A920A8" w:rsidP="009B365C">
      <w:pPr>
        <w:spacing w:line="360" w:lineRule="exact"/>
        <w:ind w:rightChars="-326" w:right="-685"/>
        <w:jc w:val="center"/>
        <w:rPr>
          <w:rFonts w:ascii="ＭＳ ゴシック" w:eastAsia="ＭＳ ゴシック" w:hAnsi="ＭＳ ゴシック"/>
          <w:b/>
          <w:sz w:val="32"/>
          <w:szCs w:val="32"/>
        </w:rPr>
      </w:pPr>
    </w:p>
    <w:p w14:paraId="616F4357" w14:textId="77777777" w:rsidR="000F7917" w:rsidRPr="0012169C" w:rsidRDefault="005846E8" w:rsidP="004245A1">
      <w:pPr>
        <w:spacing w:line="300" w:lineRule="exact"/>
        <w:ind w:hanging="187"/>
        <w:jc w:val="left"/>
        <w:rPr>
          <w:rFonts w:ascii="ＭＳ ゴシック" w:eastAsia="ＭＳ ゴシック" w:hAnsi="ＭＳ ゴシック"/>
          <w:szCs w:val="21"/>
        </w:rPr>
      </w:pPr>
      <w:r w:rsidRPr="0012169C">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2169C" w14:paraId="74F8FF63" w14:textId="77777777" w:rsidTr="00AB00E6">
        <w:trPr>
          <w:jc w:val="center"/>
        </w:trPr>
        <w:tc>
          <w:tcPr>
            <w:tcW w:w="14944" w:type="dxa"/>
            <w:tcMar>
              <w:top w:w="113" w:type="dxa"/>
              <w:left w:w="113" w:type="dxa"/>
              <w:bottom w:w="113" w:type="dxa"/>
              <w:right w:w="113" w:type="dxa"/>
            </w:tcMar>
          </w:tcPr>
          <w:p w14:paraId="0477386D" w14:textId="77777777" w:rsidR="00856ADC" w:rsidRPr="0012169C" w:rsidRDefault="00856ADC" w:rsidP="00856ADC">
            <w:pPr>
              <w:spacing w:line="300" w:lineRule="exact"/>
              <w:rPr>
                <w:rFonts w:ascii="ＭＳ 明朝" w:hAnsi="ＭＳ 明朝"/>
                <w:sz w:val="20"/>
                <w:szCs w:val="20"/>
              </w:rPr>
            </w:pPr>
            <w:r w:rsidRPr="0012169C">
              <w:rPr>
                <w:rFonts w:ascii="ＭＳ ゴシック" w:eastAsia="ＭＳ ゴシック" w:hAnsi="ＭＳ ゴシック" w:hint="eastAsia"/>
                <w:sz w:val="20"/>
                <w:szCs w:val="20"/>
              </w:rPr>
              <w:t>【学校像】</w:t>
            </w:r>
            <w:r w:rsidRPr="0012169C">
              <w:rPr>
                <w:rFonts w:ascii="ＭＳ 明朝" w:hAnsi="ＭＳ 明朝" w:hint="eastAsia"/>
                <w:sz w:val="20"/>
                <w:szCs w:val="20"/>
              </w:rPr>
              <w:t>伝統ある普通科高校として、次の学校をめざす。</w:t>
            </w:r>
          </w:p>
          <w:p w14:paraId="6CBC5C93" w14:textId="77777777" w:rsidR="00856ADC" w:rsidRPr="0012169C" w:rsidRDefault="00856ADC" w:rsidP="00856ADC">
            <w:pPr>
              <w:spacing w:line="300" w:lineRule="exact"/>
              <w:ind w:firstLineChars="100" w:firstLine="200"/>
              <w:rPr>
                <w:rFonts w:ascii="ＭＳ 明朝" w:hAnsi="ＭＳ 明朝"/>
                <w:sz w:val="20"/>
                <w:szCs w:val="20"/>
              </w:rPr>
            </w:pPr>
            <w:r w:rsidRPr="0012169C">
              <w:rPr>
                <w:rFonts w:ascii="ＭＳ 明朝" w:hAnsi="ＭＳ 明朝" w:hint="eastAsia"/>
                <w:sz w:val="20"/>
                <w:szCs w:val="20"/>
              </w:rPr>
              <w:t>・</w:t>
            </w:r>
            <w:r w:rsidR="00803EB0" w:rsidRPr="0012169C">
              <w:rPr>
                <w:rFonts w:ascii="ＭＳ 明朝" w:hAnsi="ＭＳ 明朝" w:hint="eastAsia"/>
                <w:sz w:val="20"/>
                <w:szCs w:val="20"/>
              </w:rPr>
              <w:t>確かな</w:t>
            </w:r>
            <w:r w:rsidRPr="0012169C">
              <w:rPr>
                <w:rFonts w:ascii="ＭＳ 明朝" w:hAnsi="ＭＳ 明朝" w:hint="eastAsia"/>
                <w:sz w:val="20"/>
                <w:szCs w:val="20"/>
              </w:rPr>
              <w:t>学力</w:t>
            </w:r>
            <w:r w:rsidR="005353BC" w:rsidRPr="0012169C">
              <w:rPr>
                <w:rFonts w:ascii="ＭＳ 明朝" w:hAnsi="ＭＳ 明朝" w:hint="eastAsia"/>
                <w:sz w:val="20"/>
                <w:szCs w:val="20"/>
              </w:rPr>
              <w:t>を</w:t>
            </w:r>
            <w:r w:rsidRPr="0012169C">
              <w:rPr>
                <w:rFonts w:ascii="ＭＳ 明朝" w:hAnsi="ＭＳ 明朝" w:hint="eastAsia"/>
                <w:sz w:val="20"/>
                <w:szCs w:val="20"/>
              </w:rPr>
              <w:t>定着</w:t>
            </w:r>
            <w:r w:rsidR="005353BC" w:rsidRPr="0012169C">
              <w:rPr>
                <w:rFonts w:ascii="ＭＳ 明朝" w:hAnsi="ＭＳ 明朝" w:hint="eastAsia"/>
                <w:sz w:val="20"/>
                <w:szCs w:val="20"/>
              </w:rPr>
              <w:t>し、</w:t>
            </w:r>
            <w:r w:rsidR="00803EB0" w:rsidRPr="0012169C">
              <w:rPr>
                <w:rFonts w:ascii="ＭＳ 明朝" w:hAnsi="ＭＳ 明朝" w:hint="eastAsia"/>
                <w:sz w:val="20"/>
                <w:szCs w:val="20"/>
              </w:rPr>
              <w:t>学び</w:t>
            </w:r>
            <w:r w:rsidR="005353BC" w:rsidRPr="0012169C">
              <w:rPr>
                <w:rFonts w:ascii="ＭＳ 明朝" w:hAnsi="ＭＳ 明朝" w:hint="eastAsia"/>
                <w:sz w:val="20"/>
                <w:szCs w:val="20"/>
              </w:rPr>
              <w:t>を</w:t>
            </w:r>
            <w:r w:rsidR="00803EB0" w:rsidRPr="0012169C">
              <w:rPr>
                <w:rFonts w:ascii="ＭＳ 明朝" w:hAnsi="ＭＳ 明朝" w:hint="eastAsia"/>
                <w:sz w:val="20"/>
                <w:szCs w:val="20"/>
              </w:rPr>
              <w:t>深化</w:t>
            </w:r>
            <w:r w:rsidR="005353BC" w:rsidRPr="0012169C">
              <w:rPr>
                <w:rFonts w:ascii="ＭＳ 明朝" w:hAnsi="ＭＳ 明朝" w:hint="eastAsia"/>
                <w:sz w:val="20"/>
                <w:szCs w:val="20"/>
              </w:rPr>
              <w:t>させる学校</w:t>
            </w:r>
          </w:p>
          <w:p w14:paraId="11386F56" w14:textId="77777777" w:rsidR="00856ADC" w:rsidRPr="0012169C" w:rsidRDefault="00856ADC" w:rsidP="00856ADC">
            <w:pPr>
              <w:spacing w:line="300" w:lineRule="exact"/>
              <w:ind w:firstLineChars="100" w:firstLine="200"/>
              <w:rPr>
                <w:rFonts w:ascii="ＭＳ 明朝" w:hAnsi="ＭＳ 明朝"/>
                <w:sz w:val="20"/>
                <w:szCs w:val="20"/>
              </w:rPr>
            </w:pPr>
            <w:r w:rsidRPr="0012169C">
              <w:rPr>
                <w:rFonts w:ascii="ＭＳ 明朝" w:hAnsi="ＭＳ 明朝" w:hint="eastAsia"/>
                <w:sz w:val="20"/>
                <w:szCs w:val="20"/>
              </w:rPr>
              <w:t>・</w:t>
            </w:r>
            <w:r w:rsidR="00803EB0" w:rsidRPr="0012169C">
              <w:rPr>
                <w:rFonts w:ascii="ＭＳ 明朝" w:hAnsi="ＭＳ 明朝" w:hint="eastAsia"/>
                <w:sz w:val="20"/>
                <w:szCs w:val="20"/>
              </w:rPr>
              <w:t>豊かな心と健やかな体</w:t>
            </w:r>
            <w:r w:rsidR="005353BC" w:rsidRPr="0012169C">
              <w:rPr>
                <w:rFonts w:ascii="ＭＳ 明朝" w:hAnsi="ＭＳ 明朝" w:hint="eastAsia"/>
                <w:sz w:val="20"/>
                <w:szCs w:val="20"/>
              </w:rPr>
              <w:t>を育てる学校</w:t>
            </w:r>
          </w:p>
          <w:p w14:paraId="3D13FA81" w14:textId="77777777" w:rsidR="00803EB0" w:rsidRPr="0012169C" w:rsidRDefault="00856ADC" w:rsidP="00856ADC">
            <w:pPr>
              <w:spacing w:line="300" w:lineRule="exact"/>
              <w:rPr>
                <w:rFonts w:ascii="ＭＳ 明朝" w:hAnsi="ＭＳ 明朝"/>
                <w:sz w:val="20"/>
                <w:szCs w:val="20"/>
              </w:rPr>
            </w:pPr>
            <w:r w:rsidRPr="0012169C">
              <w:rPr>
                <w:rFonts w:ascii="ＭＳ 明朝" w:hAnsi="ＭＳ 明朝" w:hint="eastAsia"/>
                <w:sz w:val="20"/>
                <w:szCs w:val="20"/>
              </w:rPr>
              <w:t xml:space="preserve">　・</w:t>
            </w:r>
            <w:r w:rsidR="005353BC" w:rsidRPr="0012169C">
              <w:rPr>
                <w:rFonts w:ascii="ＭＳ 明朝" w:hAnsi="ＭＳ 明朝" w:hint="eastAsia"/>
                <w:sz w:val="20"/>
                <w:szCs w:val="20"/>
              </w:rPr>
              <w:t>将来をみすえた</w:t>
            </w:r>
            <w:r w:rsidR="00803EB0" w:rsidRPr="0012169C">
              <w:rPr>
                <w:rFonts w:ascii="ＭＳ 明朝" w:hAnsi="ＭＳ 明朝" w:hint="eastAsia"/>
                <w:sz w:val="20"/>
                <w:szCs w:val="20"/>
              </w:rPr>
              <w:t>自主性・自立性</w:t>
            </w:r>
            <w:r w:rsidR="00C64A79" w:rsidRPr="0012169C">
              <w:rPr>
                <w:rFonts w:ascii="ＭＳ 明朝" w:hAnsi="ＭＳ 明朝" w:hint="eastAsia"/>
                <w:sz w:val="20"/>
                <w:szCs w:val="20"/>
              </w:rPr>
              <w:t>を育て</w:t>
            </w:r>
            <w:r w:rsidR="002004A2" w:rsidRPr="0012169C">
              <w:rPr>
                <w:rFonts w:ascii="ＭＳ 明朝" w:hAnsi="ＭＳ 明朝" w:hint="eastAsia"/>
                <w:sz w:val="20"/>
                <w:szCs w:val="20"/>
              </w:rPr>
              <w:t>、地域に信頼され魅力ある学校</w:t>
            </w:r>
          </w:p>
          <w:p w14:paraId="427DEC8C" w14:textId="77777777" w:rsidR="00856ADC" w:rsidRPr="0012169C" w:rsidRDefault="00856ADC" w:rsidP="00856ADC">
            <w:pPr>
              <w:spacing w:line="300" w:lineRule="exact"/>
              <w:rPr>
                <w:rFonts w:ascii="ＭＳ 明朝" w:hAnsi="ＭＳ 明朝"/>
                <w:sz w:val="20"/>
                <w:szCs w:val="20"/>
              </w:rPr>
            </w:pPr>
            <w:r w:rsidRPr="0012169C">
              <w:rPr>
                <w:rFonts w:ascii="ＭＳ ゴシック" w:eastAsia="ＭＳ ゴシック" w:hAnsi="ＭＳ ゴシック" w:hint="eastAsia"/>
                <w:sz w:val="20"/>
                <w:szCs w:val="20"/>
              </w:rPr>
              <w:t>【育てる力】</w:t>
            </w:r>
            <w:r w:rsidRPr="0012169C">
              <w:rPr>
                <w:rFonts w:ascii="ＭＳ 明朝" w:hAnsi="ＭＳ 明朝" w:hint="eastAsia"/>
                <w:sz w:val="20"/>
                <w:szCs w:val="20"/>
              </w:rPr>
              <w:t>授業・学校行事・部活動・地域連携等を通じて、次の力を育む。</w:t>
            </w:r>
          </w:p>
          <w:p w14:paraId="73E88DD9" w14:textId="77777777" w:rsidR="00856ADC" w:rsidRPr="0012169C" w:rsidRDefault="00856ADC" w:rsidP="00856ADC">
            <w:pPr>
              <w:spacing w:line="300" w:lineRule="exact"/>
              <w:ind w:firstLineChars="100" w:firstLine="200"/>
              <w:rPr>
                <w:rFonts w:ascii="ＭＳ 明朝" w:hAnsi="ＭＳ 明朝"/>
                <w:sz w:val="20"/>
                <w:szCs w:val="20"/>
              </w:rPr>
            </w:pPr>
            <w:r w:rsidRPr="0012169C">
              <w:rPr>
                <w:rFonts w:ascii="ＭＳ 明朝" w:hAnsi="ＭＳ 明朝" w:hint="eastAsia"/>
                <w:sz w:val="20"/>
                <w:szCs w:val="20"/>
              </w:rPr>
              <w:t>・確かな学力と</w:t>
            </w:r>
            <w:r w:rsidR="00803EB0" w:rsidRPr="0012169C">
              <w:rPr>
                <w:rFonts w:ascii="ＭＳ 明朝" w:hAnsi="ＭＳ 明朝" w:hint="eastAsia"/>
                <w:sz w:val="20"/>
                <w:szCs w:val="20"/>
              </w:rPr>
              <w:t>グローバル社会を生き抜く力</w:t>
            </w:r>
          </w:p>
          <w:p w14:paraId="3B96B99D" w14:textId="77777777" w:rsidR="00201A51" w:rsidRPr="0012169C" w:rsidRDefault="00856ADC" w:rsidP="00856ADC">
            <w:pPr>
              <w:spacing w:line="300" w:lineRule="exact"/>
              <w:ind w:firstLineChars="100" w:firstLine="200"/>
              <w:rPr>
                <w:rFonts w:ascii="ＭＳ 明朝" w:hAnsi="ＭＳ 明朝"/>
                <w:sz w:val="20"/>
                <w:szCs w:val="20"/>
              </w:rPr>
            </w:pPr>
            <w:r w:rsidRPr="0012169C">
              <w:rPr>
                <w:rFonts w:ascii="ＭＳ 明朝" w:hAnsi="ＭＳ 明朝" w:hint="eastAsia"/>
                <w:sz w:val="20"/>
                <w:szCs w:val="20"/>
              </w:rPr>
              <w:t>・豊かな人間性と健やかな体を備えた人間力</w:t>
            </w:r>
          </w:p>
          <w:p w14:paraId="205B9893" w14:textId="77777777" w:rsidR="00673C2D" w:rsidRPr="0012169C" w:rsidRDefault="00673C2D" w:rsidP="00970C54">
            <w:pPr>
              <w:spacing w:line="300" w:lineRule="exact"/>
              <w:ind w:firstLineChars="100" w:firstLine="200"/>
              <w:rPr>
                <w:rFonts w:ascii="ＭＳ 明朝" w:hAnsi="ＭＳ 明朝"/>
                <w:sz w:val="20"/>
                <w:szCs w:val="20"/>
              </w:rPr>
            </w:pPr>
            <w:r w:rsidRPr="0012169C">
              <w:rPr>
                <w:rFonts w:ascii="ＭＳ 明朝" w:hAnsi="ＭＳ 明朝" w:hint="eastAsia"/>
                <w:sz w:val="20"/>
                <w:szCs w:val="20"/>
              </w:rPr>
              <w:t>・</w:t>
            </w:r>
            <w:r w:rsidR="005353BC" w:rsidRPr="0012169C">
              <w:rPr>
                <w:rFonts w:ascii="ＭＳ 明朝" w:hAnsi="ＭＳ 明朝" w:hint="eastAsia"/>
                <w:sz w:val="20"/>
                <w:szCs w:val="20"/>
              </w:rPr>
              <w:t>自己形成力と</w:t>
            </w:r>
            <w:r w:rsidRPr="0012169C">
              <w:rPr>
                <w:rFonts w:ascii="ＭＳ 明朝" w:hAnsi="ＭＳ 明朝" w:hint="eastAsia"/>
                <w:sz w:val="20"/>
                <w:szCs w:val="20"/>
              </w:rPr>
              <w:t>希望進路</w:t>
            </w:r>
            <w:r w:rsidR="00C64A79" w:rsidRPr="0012169C">
              <w:rPr>
                <w:rFonts w:ascii="ＭＳ 明朝" w:hAnsi="ＭＳ 明朝" w:hint="eastAsia"/>
                <w:sz w:val="20"/>
                <w:szCs w:val="20"/>
              </w:rPr>
              <w:t>を</w:t>
            </w:r>
            <w:r w:rsidRPr="0012169C">
              <w:rPr>
                <w:rFonts w:ascii="ＭＳ 明朝" w:hAnsi="ＭＳ 明朝" w:hint="eastAsia"/>
                <w:sz w:val="20"/>
                <w:szCs w:val="20"/>
              </w:rPr>
              <w:t>実現</w:t>
            </w:r>
            <w:r w:rsidR="00C64A79" w:rsidRPr="0012169C">
              <w:rPr>
                <w:rFonts w:ascii="ＭＳ 明朝" w:hAnsi="ＭＳ 明朝" w:hint="eastAsia"/>
                <w:sz w:val="20"/>
                <w:szCs w:val="20"/>
              </w:rPr>
              <w:t>できる力</w:t>
            </w:r>
          </w:p>
        </w:tc>
      </w:tr>
    </w:tbl>
    <w:p w14:paraId="0F6A7DD1" w14:textId="77777777" w:rsidR="00324B67" w:rsidRPr="0012169C" w:rsidRDefault="00324B67" w:rsidP="004245A1">
      <w:pPr>
        <w:spacing w:line="300" w:lineRule="exact"/>
        <w:ind w:hanging="187"/>
        <w:jc w:val="left"/>
        <w:rPr>
          <w:rFonts w:ascii="ＭＳ ゴシック" w:eastAsia="ＭＳ ゴシック" w:hAnsi="ＭＳ ゴシック"/>
          <w:szCs w:val="21"/>
        </w:rPr>
      </w:pPr>
    </w:p>
    <w:p w14:paraId="0369705B" w14:textId="77777777" w:rsidR="009B365C" w:rsidRPr="0012169C" w:rsidRDefault="009B365C" w:rsidP="004245A1">
      <w:pPr>
        <w:spacing w:line="300" w:lineRule="exact"/>
        <w:ind w:hanging="187"/>
        <w:jc w:val="left"/>
        <w:rPr>
          <w:rFonts w:ascii="ＭＳ ゴシック" w:eastAsia="ＭＳ ゴシック" w:hAnsi="ＭＳ ゴシック"/>
          <w:szCs w:val="21"/>
        </w:rPr>
      </w:pPr>
      <w:r w:rsidRPr="0012169C">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2169C" w14:paraId="26463E81" w14:textId="77777777" w:rsidTr="00AB00E6">
        <w:trPr>
          <w:jc w:val="center"/>
        </w:trPr>
        <w:tc>
          <w:tcPr>
            <w:tcW w:w="14944" w:type="dxa"/>
            <w:tcMar>
              <w:top w:w="113" w:type="dxa"/>
              <w:left w:w="113" w:type="dxa"/>
              <w:bottom w:w="113" w:type="dxa"/>
              <w:right w:w="113" w:type="dxa"/>
            </w:tcMar>
          </w:tcPr>
          <w:p w14:paraId="7F07F3B9" w14:textId="77777777" w:rsidR="00856ADC" w:rsidRPr="0012169C" w:rsidRDefault="00856ADC" w:rsidP="00856ADC">
            <w:pPr>
              <w:spacing w:line="300" w:lineRule="exact"/>
              <w:rPr>
                <w:rFonts w:ascii="ＭＳ ゴシック" w:eastAsia="ＭＳ ゴシック" w:hAnsi="ＭＳ ゴシック"/>
                <w:sz w:val="22"/>
                <w:szCs w:val="22"/>
              </w:rPr>
            </w:pPr>
            <w:r w:rsidRPr="0012169C">
              <w:rPr>
                <w:rFonts w:ascii="ＭＳ ゴシック" w:eastAsia="ＭＳ ゴシック" w:hAnsi="ＭＳ ゴシック" w:hint="eastAsia"/>
                <w:sz w:val="22"/>
                <w:szCs w:val="22"/>
              </w:rPr>
              <w:t xml:space="preserve">１　</w:t>
            </w:r>
            <w:r w:rsidR="00C14B7D" w:rsidRPr="0012169C">
              <w:rPr>
                <w:rFonts w:ascii="ＭＳ ゴシック" w:eastAsia="ＭＳ ゴシック" w:hAnsi="ＭＳ ゴシック" w:hint="eastAsia"/>
                <w:sz w:val="22"/>
                <w:szCs w:val="22"/>
              </w:rPr>
              <w:t>確かな</w:t>
            </w:r>
            <w:r w:rsidRPr="0012169C">
              <w:rPr>
                <w:rFonts w:ascii="ＭＳ ゴシック" w:eastAsia="ＭＳ ゴシック" w:hAnsi="ＭＳ ゴシック" w:hint="eastAsia"/>
                <w:sz w:val="22"/>
                <w:szCs w:val="22"/>
              </w:rPr>
              <w:t>学力</w:t>
            </w:r>
            <w:r w:rsidR="00845B94" w:rsidRPr="0012169C">
              <w:rPr>
                <w:rFonts w:ascii="ＭＳ ゴシック" w:eastAsia="ＭＳ ゴシック" w:hAnsi="ＭＳ ゴシック" w:hint="eastAsia"/>
                <w:sz w:val="22"/>
                <w:szCs w:val="22"/>
              </w:rPr>
              <w:t>の</w:t>
            </w:r>
            <w:r w:rsidR="00C14B7D" w:rsidRPr="0012169C">
              <w:rPr>
                <w:rFonts w:ascii="ＭＳ ゴシック" w:eastAsia="ＭＳ ゴシック" w:hAnsi="ＭＳ ゴシック" w:hint="eastAsia"/>
                <w:sz w:val="22"/>
                <w:szCs w:val="22"/>
              </w:rPr>
              <w:t>定着</w:t>
            </w:r>
            <w:r w:rsidR="002004A2" w:rsidRPr="0012169C">
              <w:rPr>
                <w:rFonts w:ascii="ＭＳ ゴシック" w:eastAsia="ＭＳ ゴシック" w:hAnsi="ＭＳ ゴシック" w:hint="eastAsia"/>
                <w:sz w:val="22"/>
                <w:szCs w:val="22"/>
              </w:rPr>
              <w:t>と</w:t>
            </w:r>
            <w:r w:rsidR="00C14B7D" w:rsidRPr="0012169C">
              <w:rPr>
                <w:rFonts w:ascii="ＭＳ ゴシック" w:eastAsia="ＭＳ ゴシック" w:hAnsi="ＭＳ ゴシック" w:hint="eastAsia"/>
                <w:sz w:val="22"/>
                <w:szCs w:val="22"/>
              </w:rPr>
              <w:t>学び</w:t>
            </w:r>
            <w:r w:rsidR="002004A2" w:rsidRPr="0012169C">
              <w:rPr>
                <w:rFonts w:ascii="ＭＳ ゴシック" w:eastAsia="ＭＳ ゴシック" w:hAnsi="ＭＳ ゴシック" w:hint="eastAsia"/>
                <w:sz w:val="22"/>
                <w:szCs w:val="22"/>
              </w:rPr>
              <w:t>の</w:t>
            </w:r>
            <w:r w:rsidR="00C14B7D" w:rsidRPr="0012169C">
              <w:rPr>
                <w:rFonts w:ascii="ＭＳ ゴシック" w:eastAsia="ＭＳ ゴシック" w:hAnsi="ＭＳ ゴシック" w:hint="eastAsia"/>
                <w:sz w:val="22"/>
                <w:szCs w:val="22"/>
              </w:rPr>
              <w:t>深化</w:t>
            </w:r>
          </w:p>
          <w:p w14:paraId="6F1E07E6" w14:textId="77777777" w:rsidR="00856ADC" w:rsidRPr="0012169C" w:rsidRDefault="00856ADC" w:rsidP="00E21701">
            <w:pPr>
              <w:spacing w:line="300" w:lineRule="exact"/>
              <w:ind w:firstLineChars="100" w:firstLine="220"/>
              <w:rPr>
                <w:rFonts w:ascii="ＭＳ 明朝" w:hAnsi="ＭＳ 明朝"/>
                <w:sz w:val="22"/>
                <w:szCs w:val="22"/>
              </w:rPr>
            </w:pPr>
            <w:r w:rsidRPr="0012169C">
              <w:rPr>
                <w:rFonts w:ascii="ＭＳ 明朝" w:hAnsi="ＭＳ 明朝" w:hint="eastAsia"/>
                <w:sz w:val="22"/>
                <w:szCs w:val="22"/>
              </w:rPr>
              <w:t>（１）学習指導要領と本校の実情を踏まえ、「確かな学力」の育成と主体的・対話的で深い学びの実現に向け</w:t>
            </w:r>
            <w:r w:rsidR="00970C54" w:rsidRPr="0012169C">
              <w:rPr>
                <w:rFonts w:ascii="ＭＳ 明朝" w:hAnsi="ＭＳ 明朝" w:hint="eastAsia"/>
                <w:sz w:val="22"/>
                <w:szCs w:val="22"/>
              </w:rPr>
              <w:t>た</w:t>
            </w:r>
            <w:r w:rsidRPr="0012169C">
              <w:rPr>
                <w:rFonts w:ascii="ＭＳ 明朝" w:hAnsi="ＭＳ 明朝" w:hint="eastAsia"/>
                <w:sz w:val="22"/>
                <w:szCs w:val="22"/>
              </w:rPr>
              <w:t>授業改善を図る。</w:t>
            </w:r>
          </w:p>
          <w:p w14:paraId="6E2200F5" w14:textId="77777777" w:rsidR="00856ADC" w:rsidRPr="0012169C" w:rsidRDefault="00856ADC" w:rsidP="00E21701">
            <w:pPr>
              <w:spacing w:line="300" w:lineRule="exact"/>
              <w:ind w:leftChars="346" w:left="1167" w:hangingChars="200" w:hanging="440"/>
              <w:rPr>
                <w:rFonts w:ascii="ＭＳ 明朝" w:hAnsi="ＭＳ 明朝"/>
                <w:sz w:val="22"/>
                <w:szCs w:val="22"/>
              </w:rPr>
            </w:pPr>
            <w:r w:rsidRPr="0012169C">
              <w:rPr>
                <w:rFonts w:ascii="ＭＳ 明朝" w:hAnsi="ＭＳ 明朝" w:hint="eastAsia"/>
                <w:sz w:val="22"/>
                <w:szCs w:val="22"/>
              </w:rPr>
              <w:t>ア　各教科の授業において観点別評価に基づいた授業づくりを推進し、「知識及び技能」「思考力、判断力、表現力等」「学びに向かう力、人間性等」をバランスよく育成する。</w:t>
            </w:r>
          </w:p>
          <w:p w14:paraId="298BA154" w14:textId="77777777" w:rsidR="00E21701" w:rsidRPr="0012169C" w:rsidRDefault="00856ADC" w:rsidP="00E21701">
            <w:pPr>
              <w:spacing w:line="300" w:lineRule="exact"/>
              <w:ind w:leftChars="352" w:left="1179" w:hangingChars="200" w:hanging="440"/>
              <w:rPr>
                <w:rFonts w:ascii="ＭＳ 明朝" w:hAnsi="ＭＳ 明朝"/>
                <w:sz w:val="22"/>
                <w:szCs w:val="22"/>
              </w:rPr>
            </w:pPr>
            <w:r w:rsidRPr="0012169C">
              <w:rPr>
                <w:rFonts w:ascii="ＭＳ 明朝" w:hAnsi="ＭＳ 明朝" w:hint="eastAsia"/>
                <w:sz w:val="22"/>
                <w:szCs w:val="22"/>
              </w:rPr>
              <w:t>イ　校内研修や相互授業</w:t>
            </w:r>
            <w:r w:rsidR="00C14B7D" w:rsidRPr="0012169C">
              <w:rPr>
                <w:rFonts w:ascii="ＭＳ 明朝" w:hAnsi="ＭＳ 明朝" w:hint="eastAsia"/>
                <w:sz w:val="22"/>
                <w:szCs w:val="22"/>
              </w:rPr>
              <w:t>見学</w:t>
            </w:r>
            <w:r w:rsidR="00302B7F" w:rsidRPr="0012169C">
              <w:rPr>
                <w:rFonts w:ascii="ＭＳ 明朝" w:hAnsi="ＭＳ 明朝" w:hint="eastAsia"/>
                <w:sz w:val="22"/>
                <w:szCs w:val="22"/>
              </w:rPr>
              <w:t>、</w:t>
            </w:r>
            <w:r w:rsidR="00C14B7D" w:rsidRPr="0012169C">
              <w:rPr>
                <w:rFonts w:ascii="ＭＳ 明朝" w:hAnsi="ＭＳ 明朝" w:hint="eastAsia"/>
                <w:sz w:val="22"/>
                <w:szCs w:val="22"/>
              </w:rPr>
              <w:t>研究授業</w:t>
            </w:r>
            <w:r w:rsidRPr="0012169C">
              <w:rPr>
                <w:rFonts w:ascii="ＭＳ 明朝" w:hAnsi="ＭＳ 明朝" w:hint="eastAsia"/>
                <w:sz w:val="22"/>
                <w:szCs w:val="22"/>
              </w:rPr>
              <w:t>を実施し、授業</w:t>
            </w:r>
            <w:r w:rsidR="00E21701" w:rsidRPr="0012169C">
              <w:rPr>
                <w:rFonts w:ascii="ＭＳ 明朝" w:hAnsi="ＭＳ 明朝" w:hint="eastAsia"/>
                <w:sz w:val="22"/>
                <w:szCs w:val="22"/>
              </w:rPr>
              <w:t>の</w:t>
            </w:r>
            <w:r w:rsidRPr="0012169C">
              <w:rPr>
                <w:rFonts w:ascii="ＭＳ 明朝" w:hAnsi="ＭＳ 明朝" w:hint="eastAsia"/>
                <w:sz w:val="22"/>
                <w:szCs w:val="22"/>
              </w:rPr>
              <w:t>評価・検証に努め、生徒授業満足感を向上させる。授業の質の向上のため「魅力的な授業」「わかる授業」をめざし、指導と評価の一体化を通じて学習指導の在り方を見直し、授業の改善を</w:t>
            </w:r>
            <w:r w:rsidR="00E21701" w:rsidRPr="0012169C">
              <w:rPr>
                <w:rFonts w:ascii="ＭＳ 明朝" w:hAnsi="ＭＳ 明朝" w:hint="eastAsia"/>
                <w:sz w:val="22"/>
                <w:szCs w:val="22"/>
              </w:rPr>
              <w:t>行う</w:t>
            </w:r>
            <w:r w:rsidRPr="0012169C">
              <w:rPr>
                <w:rFonts w:ascii="ＭＳ 明朝" w:hAnsi="ＭＳ 明朝" w:hint="eastAsia"/>
                <w:sz w:val="22"/>
                <w:szCs w:val="22"/>
              </w:rPr>
              <w:t>。</w:t>
            </w:r>
          </w:p>
          <w:p w14:paraId="6CB8E3C3" w14:textId="77777777" w:rsidR="00856ADC" w:rsidRPr="0012169C" w:rsidRDefault="00856ADC" w:rsidP="00E21701">
            <w:pPr>
              <w:spacing w:line="300" w:lineRule="exact"/>
              <w:ind w:leftChars="352" w:left="1179" w:hangingChars="200" w:hanging="440"/>
              <w:rPr>
                <w:rFonts w:ascii="ＭＳ 明朝" w:hAnsi="ＭＳ 明朝"/>
                <w:sz w:val="22"/>
                <w:szCs w:val="22"/>
              </w:rPr>
            </w:pPr>
            <w:r w:rsidRPr="0012169C">
              <w:rPr>
                <w:rFonts w:ascii="ＭＳ 明朝" w:hAnsi="ＭＳ 明朝" w:hint="eastAsia"/>
                <w:sz w:val="22"/>
                <w:szCs w:val="22"/>
              </w:rPr>
              <w:t>ウ　各教員が主体的に授業を研究し、授業形態の工夫や</w:t>
            </w:r>
            <w:r w:rsidRPr="0012169C">
              <w:rPr>
                <w:rFonts w:ascii="ＭＳ 明朝" w:hAnsi="ＭＳ 明朝"/>
                <w:sz w:val="22"/>
                <w:szCs w:val="22"/>
              </w:rPr>
              <w:t>ICT</w:t>
            </w:r>
            <w:r w:rsidRPr="0012169C">
              <w:rPr>
                <w:rFonts w:ascii="ＭＳ 明朝" w:hAnsi="ＭＳ 明朝" w:hint="eastAsia"/>
                <w:sz w:val="22"/>
                <w:szCs w:val="22"/>
              </w:rPr>
              <w:t>機器の積極的な活用等により授業改善を図る。</w:t>
            </w:r>
          </w:p>
          <w:p w14:paraId="0C069E4A" w14:textId="77777777" w:rsidR="00E21701" w:rsidRPr="0012169C" w:rsidRDefault="00856ADC" w:rsidP="00E21701">
            <w:pPr>
              <w:spacing w:line="300" w:lineRule="exact"/>
              <w:ind w:firstLineChars="100" w:firstLine="220"/>
              <w:rPr>
                <w:rFonts w:ascii="ＭＳ 明朝" w:hAnsi="ＭＳ 明朝"/>
                <w:sz w:val="22"/>
                <w:szCs w:val="22"/>
              </w:rPr>
            </w:pPr>
            <w:r w:rsidRPr="0012169C">
              <w:rPr>
                <w:rFonts w:ascii="ＭＳ 明朝" w:hAnsi="ＭＳ 明朝" w:hint="eastAsia"/>
                <w:sz w:val="22"/>
                <w:szCs w:val="22"/>
              </w:rPr>
              <w:t>（２）グローバル社会を生き抜く力の育成のため</w:t>
            </w:r>
            <w:r w:rsidR="00C64A79" w:rsidRPr="0012169C">
              <w:rPr>
                <w:rFonts w:ascii="ＭＳ 明朝" w:hAnsi="ＭＳ 明朝" w:hint="eastAsia"/>
                <w:sz w:val="22"/>
                <w:szCs w:val="22"/>
              </w:rPr>
              <w:t>、</w:t>
            </w:r>
            <w:r w:rsidRPr="0012169C">
              <w:rPr>
                <w:rFonts w:ascii="ＭＳ 明朝" w:hAnsi="ＭＳ 明朝" w:hint="eastAsia"/>
                <w:sz w:val="22"/>
                <w:szCs w:val="22"/>
              </w:rPr>
              <w:t>英語教育</w:t>
            </w:r>
            <w:r w:rsidR="004F5A0E" w:rsidRPr="0012169C">
              <w:rPr>
                <w:rFonts w:ascii="ＭＳ 明朝" w:hAnsi="ＭＳ 明朝" w:hint="eastAsia"/>
                <w:sz w:val="22"/>
                <w:szCs w:val="22"/>
              </w:rPr>
              <w:t>を</w:t>
            </w:r>
            <w:r w:rsidRPr="0012169C">
              <w:rPr>
                <w:rFonts w:ascii="ＭＳ 明朝" w:hAnsi="ＭＳ 明朝" w:hint="eastAsia"/>
                <w:sz w:val="22"/>
                <w:szCs w:val="22"/>
              </w:rPr>
              <w:t>充実</w:t>
            </w:r>
            <w:r w:rsidR="004F5A0E" w:rsidRPr="0012169C">
              <w:rPr>
                <w:rFonts w:ascii="ＭＳ 明朝" w:hAnsi="ＭＳ 明朝" w:hint="eastAsia"/>
                <w:sz w:val="22"/>
                <w:szCs w:val="22"/>
              </w:rPr>
              <w:t>し、グローバルな課題解決にむけて自ら考え、行動できる人材育成に努める。</w:t>
            </w:r>
          </w:p>
          <w:p w14:paraId="74F32677" w14:textId="745353A7" w:rsidR="00856ADC" w:rsidRPr="0012169C" w:rsidRDefault="00B710CF" w:rsidP="00E21701">
            <w:pPr>
              <w:spacing w:line="300" w:lineRule="exact"/>
              <w:ind w:leftChars="350" w:left="1175" w:hangingChars="200" w:hanging="440"/>
              <w:rPr>
                <w:rFonts w:ascii="ＭＳ 明朝" w:hAnsi="ＭＳ 明朝"/>
                <w:sz w:val="22"/>
                <w:szCs w:val="22"/>
              </w:rPr>
            </w:pPr>
            <w:r w:rsidRPr="0012169C">
              <w:rPr>
                <w:rFonts w:ascii="ＭＳ 明朝" w:hAnsi="ＭＳ 明朝" w:hint="eastAsia"/>
                <w:sz w:val="22"/>
                <w:szCs w:val="22"/>
              </w:rPr>
              <w:t>ア</w:t>
            </w:r>
            <w:r w:rsidR="00856ADC" w:rsidRPr="0012169C">
              <w:rPr>
                <w:rFonts w:ascii="ＭＳ 明朝" w:hAnsi="ＭＳ 明朝" w:hint="eastAsia"/>
                <w:sz w:val="22"/>
                <w:szCs w:val="22"/>
              </w:rPr>
              <w:t xml:space="preserve">　学習指導要領を踏まえ、「聞くこと」「読むこと」「話すこと（やりとり）」「話すこと（発表）」「書くこと」の５</w:t>
            </w:r>
            <w:r w:rsidRPr="0012169C">
              <w:rPr>
                <w:rFonts w:ascii="ＭＳ 明朝" w:hAnsi="ＭＳ 明朝" w:hint="eastAsia"/>
                <w:sz w:val="22"/>
                <w:szCs w:val="22"/>
              </w:rPr>
              <w:t>つの</w:t>
            </w:r>
            <w:r w:rsidR="00856ADC" w:rsidRPr="0012169C">
              <w:rPr>
                <w:rFonts w:ascii="ＭＳ 明朝" w:hAnsi="ＭＳ 明朝" w:hint="eastAsia"/>
                <w:sz w:val="22"/>
                <w:szCs w:val="22"/>
              </w:rPr>
              <w:t>領域</w:t>
            </w:r>
            <w:r w:rsidR="007F7707" w:rsidRPr="0012169C">
              <w:rPr>
                <w:rFonts w:ascii="ＭＳ 明朝" w:hAnsi="ＭＳ 明朝" w:hint="eastAsia"/>
                <w:sz w:val="22"/>
                <w:szCs w:val="22"/>
              </w:rPr>
              <w:t>別</w:t>
            </w:r>
            <w:r w:rsidR="00856ADC" w:rsidRPr="0012169C">
              <w:rPr>
                <w:rFonts w:ascii="ＭＳ 明朝" w:hAnsi="ＭＳ 明朝" w:hint="eastAsia"/>
                <w:sz w:val="22"/>
                <w:szCs w:val="22"/>
              </w:rPr>
              <w:t>及び複数領域を結び付けた統合的な言語活動を充実させ、</w:t>
            </w:r>
            <w:r w:rsidRPr="0012169C">
              <w:rPr>
                <w:rFonts w:ascii="ＭＳ 明朝" w:hAnsi="ＭＳ 明朝" w:hint="eastAsia"/>
                <w:sz w:val="22"/>
                <w:szCs w:val="22"/>
              </w:rPr>
              <w:t>生徒の</w:t>
            </w:r>
            <w:r w:rsidR="00856ADC" w:rsidRPr="0012169C">
              <w:rPr>
                <w:rFonts w:ascii="ＭＳ 明朝" w:hAnsi="ＭＳ 明朝" w:hint="eastAsia"/>
                <w:sz w:val="22"/>
                <w:szCs w:val="22"/>
              </w:rPr>
              <w:t>英語運用能力を育成する。</w:t>
            </w:r>
          </w:p>
          <w:p w14:paraId="2F179C2B" w14:textId="77777777" w:rsidR="00B710CF" w:rsidRPr="0012169C" w:rsidRDefault="004F5A0E" w:rsidP="00E21701">
            <w:pPr>
              <w:spacing w:line="300" w:lineRule="exact"/>
              <w:ind w:leftChars="352" w:left="1179" w:hangingChars="200" w:hanging="440"/>
              <w:rPr>
                <w:rFonts w:ascii="ＭＳ 明朝" w:hAnsi="ＭＳ 明朝"/>
                <w:sz w:val="22"/>
                <w:szCs w:val="22"/>
              </w:rPr>
            </w:pPr>
            <w:r w:rsidRPr="0012169C">
              <w:rPr>
                <w:rFonts w:ascii="ＭＳ 明朝" w:hAnsi="ＭＳ 明朝" w:hint="eastAsia"/>
                <w:sz w:val="22"/>
                <w:szCs w:val="22"/>
              </w:rPr>
              <w:t>イ</w:t>
            </w:r>
            <w:r w:rsidR="00B710CF" w:rsidRPr="0012169C">
              <w:rPr>
                <w:rFonts w:ascii="ＭＳ 明朝" w:hAnsi="ＭＳ 明朝" w:hint="eastAsia"/>
                <w:sz w:val="22"/>
                <w:szCs w:val="22"/>
              </w:rPr>
              <w:t xml:space="preserve">　</w:t>
            </w:r>
            <w:r w:rsidRPr="0012169C">
              <w:rPr>
                <w:rFonts w:ascii="ＭＳ 明朝" w:hAnsi="ＭＳ 明朝" w:hint="eastAsia"/>
                <w:sz w:val="22"/>
                <w:szCs w:val="22"/>
              </w:rPr>
              <w:t>授業等において</w:t>
            </w:r>
            <w:r w:rsidR="00B710CF" w:rsidRPr="0012169C">
              <w:rPr>
                <w:rFonts w:ascii="ＭＳ 明朝" w:hAnsi="ＭＳ 明朝" w:hint="eastAsia"/>
                <w:sz w:val="22"/>
                <w:szCs w:val="22"/>
              </w:rPr>
              <w:t>デジタルコンテンツ</w:t>
            </w:r>
            <w:r w:rsidRPr="0012169C">
              <w:rPr>
                <w:rFonts w:ascii="ＭＳ 明朝" w:hAnsi="ＭＳ 明朝" w:hint="eastAsia"/>
                <w:sz w:val="22"/>
                <w:szCs w:val="22"/>
              </w:rPr>
              <w:t>等</w:t>
            </w:r>
            <w:r w:rsidR="00B710CF" w:rsidRPr="0012169C">
              <w:rPr>
                <w:rFonts w:ascii="ＭＳ 明朝" w:hAnsi="ＭＳ 明朝" w:hint="eastAsia"/>
                <w:sz w:val="22"/>
                <w:szCs w:val="22"/>
              </w:rPr>
              <w:t>を活用し</w:t>
            </w:r>
            <w:r w:rsidRPr="0012169C">
              <w:rPr>
                <w:rFonts w:ascii="ＭＳ 明朝" w:hAnsi="ＭＳ 明朝" w:hint="eastAsia"/>
                <w:sz w:val="22"/>
                <w:szCs w:val="22"/>
              </w:rPr>
              <w:t>て</w:t>
            </w:r>
            <w:r w:rsidR="00B710CF" w:rsidRPr="0012169C">
              <w:rPr>
                <w:rFonts w:ascii="ＭＳ 明朝" w:hAnsi="ＭＳ 明朝" w:hint="eastAsia"/>
                <w:sz w:val="22"/>
                <w:szCs w:val="22"/>
              </w:rPr>
              <w:t>言語活動を充実させ、姉妹校交流、海外高校生との交流</w:t>
            </w:r>
            <w:r w:rsidR="00AD6C6D" w:rsidRPr="0012169C">
              <w:rPr>
                <w:rFonts w:ascii="ＭＳ 明朝" w:hAnsi="ＭＳ 明朝" w:hint="eastAsia"/>
                <w:sz w:val="22"/>
                <w:szCs w:val="22"/>
              </w:rPr>
              <w:t>等</w:t>
            </w:r>
            <w:r w:rsidR="00B710CF" w:rsidRPr="0012169C">
              <w:rPr>
                <w:rFonts w:ascii="ＭＳ 明朝" w:hAnsi="ＭＳ 明朝" w:hint="eastAsia"/>
                <w:sz w:val="22"/>
                <w:szCs w:val="22"/>
              </w:rPr>
              <w:t>、生の英語に触れる機会を設け</w:t>
            </w:r>
            <w:r w:rsidRPr="0012169C">
              <w:rPr>
                <w:rFonts w:ascii="ＭＳ 明朝" w:hAnsi="ＭＳ 明朝" w:hint="eastAsia"/>
                <w:sz w:val="22"/>
                <w:szCs w:val="22"/>
              </w:rPr>
              <w:t>て</w:t>
            </w:r>
            <w:r w:rsidR="00B710CF" w:rsidRPr="0012169C">
              <w:rPr>
                <w:rFonts w:ascii="ＭＳ 明朝" w:hAnsi="ＭＳ 明朝" w:hint="eastAsia"/>
                <w:sz w:val="22"/>
                <w:szCs w:val="22"/>
              </w:rPr>
              <w:t>生徒が英語でコミュニケーションを取る機会を提供し、生徒の英語運用能力、「話す力」の育成に努める。</w:t>
            </w:r>
          </w:p>
          <w:p w14:paraId="37CED7B1" w14:textId="77777777" w:rsidR="00DF169D" w:rsidRPr="0012169C" w:rsidRDefault="00007A86" w:rsidP="00E21701">
            <w:pPr>
              <w:spacing w:line="300" w:lineRule="exact"/>
              <w:ind w:leftChars="352" w:left="1179" w:hangingChars="200" w:hanging="440"/>
              <w:rPr>
                <w:rFonts w:ascii="ＭＳ 明朝" w:hAnsi="ＭＳ 明朝"/>
                <w:sz w:val="22"/>
                <w:szCs w:val="22"/>
              </w:rPr>
            </w:pPr>
            <w:r w:rsidRPr="0012169C">
              <w:rPr>
                <w:rFonts w:ascii="ＭＳ 明朝" w:hAnsi="ＭＳ 明朝" w:hint="eastAsia"/>
                <w:sz w:val="22"/>
                <w:szCs w:val="22"/>
              </w:rPr>
              <w:t>ウ　海外の学校との交流を通じて国際理解を深め、コミュニケーション能力を育成する。また、</w:t>
            </w:r>
            <w:r w:rsidR="00DF169D" w:rsidRPr="0012169C">
              <w:rPr>
                <w:rFonts w:ascii="ＭＳ 明朝" w:hAnsi="ＭＳ 明朝" w:hint="eastAsia"/>
                <w:sz w:val="22"/>
                <w:szCs w:val="22"/>
              </w:rPr>
              <w:t>国際交流活動通じて、諸外国の異なる文化や習慣について理解を深め、互いに違いを認め合い、共に生きていく力、自分の意思を表現できる力の育成に努める。</w:t>
            </w:r>
          </w:p>
          <w:p w14:paraId="15357260" w14:textId="77777777" w:rsidR="00DF169D" w:rsidRPr="0012169C" w:rsidRDefault="00E21701" w:rsidP="00E21701">
            <w:pPr>
              <w:spacing w:line="300" w:lineRule="exact"/>
              <w:ind w:firstLineChars="100" w:firstLine="220"/>
              <w:rPr>
                <w:rFonts w:ascii="ＭＳ 明朝" w:hAnsi="ＭＳ 明朝"/>
                <w:sz w:val="22"/>
                <w:szCs w:val="22"/>
              </w:rPr>
            </w:pPr>
            <w:r w:rsidRPr="0012169C">
              <w:rPr>
                <w:rFonts w:ascii="ＭＳ 明朝" w:hAnsi="ＭＳ 明朝" w:hint="eastAsia"/>
                <w:sz w:val="22"/>
                <w:szCs w:val="22"/>
              </w:rPr>
              <w:t>（</w:t>
            </w:r>
            <w:r w:rsidR="00302B7F" w:rsidRPr="0012169C">
              <w:rPr>
                <w:rFonts w:ascii="ＭＳ 明朝" w:hAnsi="ＭＳ 明朝" w:hint="eastAsia"/>
                <w:sz w:val="22"/>
                <w:szCs w:val="22"/>
              </w:rPr>
              <w:t>３</w:t>
            </w:r>
            <w:r w:rsidR="00DF169D" w:rsidRPr="0012169C">
              <w:rPr>
                <w:rFonts w:ascii="ＭＳ 明朝" w:hAnsi="ＭＳ 明朝" w:hint="eastAsia"/>
                <w:sz w:val="22"/>
                <w:szCs w:val="22"/>
              </w:rPr>
              <w:t>）</w:t>
            </w:r>
            <w:r w:rsidR="005524A2" w:rsidRPr="0012169C">
              <w:rPr>
                <w:rFonts w:ascii="ＭＳ 明朝" w:hAnsi="ＭＳ 明朝" w:hint="eastAsia"/>
                <w:sz w:val="22"/>
                <w:szCs w:val="22"/>
              </w:rPr>
              <w:t>問題発見・解決</w:t>
            </w:r>
            <w:r w:rsidR="007432C2" w:rsidRPr="0012169C">
              <w:rPr>
                <w:rFonts w:ascii="ＭＳ 明朝" w:hAnsi="ＭＳ 明朝" w:hint="eastAsia"/>
                <w:sz w:val="22"/>
                <w:szCs w:val="22"/>
              </w:rPr>
              <w:t>能力</w:t>
            </w:r>
            <w:r w:rsidR="005524A2" w:rsidRPr="0012169C">
              <w:rPr>
                <w:rFonts w:ascii="ＭＳ 明朝" w:hAnsi="ＭＳ 明朝" w:hint="eastAsia"/>
                <w:sz w:val="22"/>
                <w:szCs w:val="22"/>
              </w:rPr>
              <w:t>、論理的思考力</w:t>
            </w:r>
            <w:r w:rsidR="007432C2" w:rsidRPr="0012169C">
              <w:rPr>
                <w:rFonts w:ascii="ＭＳ 明朝" w:hAnsi="ＭＳ 明朝" w:hint="eastAsia"/>
                <w:sz w:val="22"/>
                <w:szCs w:val="22"/>
              </w:rPr>
              <w:t>を</w:t>
            </w:r>
            <w:r w:rsidRPr="0012169C">
              <w:rPr>
                <w:rFonts w:ascii="ＭＳ 明朝" w:hAnsi="ＭＳ 明朝" w:hint="eastAsia"/>
                <w:sz w:val="22"/>
                <w:szCs w:val="22"/>
              </w:rPr>
              <w:t>養い</w:t>
            </w:r>
            <w:r w:rsidR="00DF169D" w:rsidRPr="0012169C">
              <w:rPr>
                <w:rFonts w:ascii="ＭＳ 明朝" w:hAnsi="ＭＳ 明朝" w:hint="eastAsia"/>
                <w:sz w:val="22"/>
                <w:szCs w:val="22"/>
              </w:rPr>
              <w:t>「総合的な探究の時間」を推進する。</w:t>
            </w:r>
          </w:p>
          <w:p w14:paraId="3E7194E2" w14:textId="77777777" w:rsidR="004A5745" w:rsidRPr="0012169C" w:rsidRDefault="004A5745" w:rsidP="00E21701">
            <w:pPr>
              <w:spacing w:line="300" w:lineRule="exact"/>
              <w:ind w:leftChars="352" w:left="1179" w:hangingChars="200" w:hanging="440"/>
              <w:rPr>
                <w:rFonts w:ascii="ＭＳ 明朝" w:hAnsi="ＭＳ 明朝"/>
                <w:sz w:val="22"/>
                <w:szCs w:val="22"/>
              </w:rPr>
            </w:pPr>
            <w:r w:rsidRPr="0012169C">
              <w:rPr>
                <w:rFonts w:ascii="ＭＳ 明朝" w:hAnsi="ＭＳ 明朝" w:hint="eastAsia"/>
                <w:sz w:val="22"/>
                <w:szCs w:val="22"/>
              </w:rPr>
              <w:t>ア　学年、分掌、教科の実践やスキルから情報を共有し、教科・科目の枠を超えて学習の基盤となる資質・能力</w:t>
            </w:r>
            <w:r w:rsidR="00C64A79" w:rsidRPr="0012169C">
              <w:rPr>
                <w:rFonts w:ascii="ＭＳ 明朝" w:hAnsi="ＭＳ 明朝" w:hint="eastAsia"/>
                <w:sz w:val="22"/>
                <w:szCs w:val="22"/>
              </w:rPr>
              <w:t>が</w:t>
            </w:r>
            <w:r w:rsidRPr="0012169C">
              <w:rPr>
                <w:rFonts w:ascii="ＭＳ 明朝" w:hAnsi="ＭＳ 明朝" w:hint="eastAsia"/>
                <w:sz w:val="22"/>
                <w:szCs w:val="22"/>
              </w:rPr>
              <w:t>育まれるよう、教員が一体となった指導体制を確立し、企画立案・実践して進める。</w:t>
            </w:r>
          </w:p>
          <w:p w14:paraId="26696AEF" w14:textId="77777777" w:rsidR="004A5745" w:rsidRPr="0012169C" w:rsidRDefault="004A5745" w:rsidP="00E21701">
            <w:pPr>
              <w:spacing w:line="300" w:lineRule="exact"/>
              <w:ind w:leftChars="352" w:left="1179" w:hangingChars="200" w:hanging="440"/>
              <w:rPr>
                <w:rFonts w:ascii="ＭＳ 明朝" w:hAnsi="ＭＳ 明朝"/>
                <w:sz w:val="22"/>
                <w:szCs w:val="22"/>
              </w:rPr>
            </w:pPr>
            <w:r w:rsidRPr="0012169C">
              <w:rPr>
                <w:rFonts w:ascii="ＭＳ 明朝" w:hAnsi="ＭＳ 明朝" w:hint="eastAsia"/>
                <w:sz w:val="22"/>
                <w:szCs w:val="22"/>
              </w:rPr>
              <w:t>イ　課題解決学習など課題を探究する中で、他者と協働して課題を解決しようとする活動や、情報収集、整理・分析、まとめ、表現する活動を実践させていく。</w:t>
            </w:r>
          </w:p>
          <w:p w14:paraId="35381B95" w14:textId="77777777" w:rsidR="009610CF" w:rsidRPr="0012169C" w:rsidRDefault="009610CF" w:rsidP="00E21701">
            <w:pPr>
              <w:spacing w:line="300" w:lineRule="exact"/>
              <w:ind w:leftChars="352" w:left="1179" w:hangingChars="200" w:hanging="440"/>
              <w:rPr>
                <w:rFonts w:ascii="ＭＳ 明朝" w:hAnsi="ＭＳ 明朝"/>
                <w:sz w:val="22"/>
                <w:szCs w:val="22"/>
              </w:rPr>
            </w:pPr>
          </w:p>
          <w:p w14:paraId="4486E4EA" w14:textId="77777777" w:rsidR="001D39CB" w:rsidRPr="0012169C" w:rsidRDefault="001D39CB" w:rsidP="001D39CB">
            <w:pPr>
              <w:spacing w:line="300" w:lineRule="exact"/>
              <w:rPr>
                <w:rFonts w:ascii="ＭＳ ゴシック" w:eastAsia="ＭＳ ゴシック" w:hAnsi="ＭＳ ゴシック"/>
                <w:sz w:val="22"/>
                <w:szCs w:val="22"/>
              </w:rPr>
            </w:pPr>
            <w:r w:rsidRPr="0012169C">
              <w:rPr>
                <w:rFonts w:ascii="ＭＳ ゴシック" w:eastAsia="ＭＳ ゴシック" w:hAnsi="ＭＳ ゴシック" w:hint="eastAsia"/>
                <w:sz w:val="22"/>
                <w:szCs w:val="22"/>
              </w:rPr>
              <w:t>２　豊かな心と健やかな体の育成</w:t>
            </w:r>
          </w:p>
          <w:p w14:paraId="0608D148" w14:textId="77777777" w:rsidR="001D39CB" w:rsidRPr="0012169C" w:rsidRDefault="001D39CB" w:rsidP="004A5745">
            <w:pPr>
              <w:spacing w:line="300" w:lineRule="exact"/>
              <w:ind w:left="1100" w:hangingChars="500" w:hanging="1100"/>
              <w:rPr>
                <w:rFonts w:ascii="ＭＳ 明朝" w:hAnsi="ＭＳ 明朝"/>
                <w:sz w:val="22"/>
                <w:szCs w:val="22"/>
              </w:rPr>
            </w:pPr>
            <w:r w:rsidRPr="0012169C">
              <w:rPr>
                <w:rFonts w:ascii="ＭＳ 明朝" w:hAnsi="ＭＳ 明朝" w:hint="eastAsia"/>
                <w:sz w:val="22"/>
                <w:szCs w:val="22"/>
              </w:rPr>
              <w:t xml:space="preserve">　（</w:t>
            </w:r>
            <w:r w:rsidR="004A5745" w:rsidRPr="0012169C">
              <w:rPr>
                <w:rFonts w:ascii="ＭＳ 明朝" w:hAnsi="ＭＳ 明朝" w:hint="eastAsia"/>
                <w:sz w:val="22"/>
                <w:szCs w:val="22"/>
              </w:rPr>
              <w:t>１</w:t>
            </w:r>
            <w:r w:rsidRPr="0012169C">
              <w:rPr>
                <w:rFonts w:ascii="ＭＳ 明朝" w:hAnsi="ＭＳ 明朝" w:hint="eastAsia"/>
                <w:sz w:val="22"/>
                <w:szCs w:val="22"/>
              </w:rPr>
              <w:t>）一人ひとりの教育的ニーズに応じた生徒支援体制</w:t>
            </w:r>
            <w:r w:rsidR="00E21701" w:rsidRPr="0012169C">
              <w:rPr>
                <w:rFonts w:ascii="ＭＳ 明朝" w:hAnsi="ＭＳ 明朝" w:hint="eastAsia"/>
                <w:sz w:val="22"/>
                <w:szCs w:val="22"/>
              </w:rPr>
              <w:t>を</w:t>
            </w:r>
            <w:r w:rsidRPr="0012169C">
              <w:rPr>
                <w:rFonts w:ascii="ＭＳ 明朝" w:hAnsi="ＭＳ 明朝" w:hint="eastAsia"/>
                <w:sz w:val="22"/>
                <w:szCs w:val="22"/>
              </w:rPr>
              <w:t>確立</w:t>
            </w:r>
            <w:r w:rsidR="00E21701" w:rsidRPr="0012169C">
              <w:rPr>
                <w:rFonts w:ascii="ＭＳ 明朝" w:hAnsi="ＭＳ 明朝" w:hint="eastAsia"/>
                <w:sz w:val="22"/>
                <w:szCs w:val="22"/>
              </w:rPr>
              <w:t>し、</w:t>
            </w:r>
            <w:r w:rsidRPr="0012169C">
              <w:rPr>
                <w:rFonts w:ascii="ＭＳ 明朝" w:hAnsi="ＭＳ 明朝" w:hint="eastAsia"/>
                <w:sz w:val="22"/>
                <w:szCs w:val="22"/>
              </w:rPr>
              <w:t>生徒指導の充実</w:t>
            </w:r>
            <w:r w:rsidR="00E21701" w:rsidRPr="0012169C">
              <w:rPr>
                <w:rFonts w:ascii="ＭＳ 明朝" w:hAnsi="ＭＳ 明朝" w:hint="eastAsia"/>
                <w:sz w:val="22"/>
                <w:szCs w:val="22"/>
              </w:rPr>
              <w:t>を図る。</w:t>
            </w:r>
          </w:p>
          <w:p w14:paraId="1B517CB1" w14:textId="77777777" w:rsidR="00007A86" w:rsidRPr="0012169C" w:rsidRDefault="00007A86" w:rsidP="00007A86">
            <w:pPr>
              <w:spacing w:line="300" w:lineRule="exact"/>
              <w:ind w:leftChars="352" w:left="1179" w:hangingChars="200" w:hanging="440"/>
              <w:rPr>
                <w:rFonts w:ascii="ＭＳ 明朝" w:hAnsi="ＭＳ 明朝"/>
                <w:sz w:val="22"/>
                <w:szCs w:val="22"/>
              </w:rPr>
            </w:pPr>
            <w:r w:rsidRPr="0012169C">
              <w:rPr>
                <w:rFonts w:ascii="ＭＳ 明朝" w:hAnsi="ＭＳ 明朝" w:hint="eastAsia"/>
                <w:sz w:val="22"/>
                <w:szCs w:val="22"/>
              </w:rPr>
              <w:t>ア　生徒指導のあらゆる場面で基本的生活習慣の確立に努め、規範意識やマナー意識、あいさつ等、自他を思いやる心を醸成する。また、遅刻数の減少や自転車事故等の事故防止に重点を置く。</w:t>
            </w:r>
          </w:p>
          <w:p w14:paraId="20295B5C" w14:textId="77777777" w:rsidR="00AB00E6" w:rsidRPr="0012169C" w:rsidRDefault="00007A86" w:rsidP="002004A2">
            <w:pPr>
              <w:spacing w:line="300" w:lineRule="exact"/>
              <w:ind w:leftChars="352" w:left="1179" w:hangingChars="200" w:hanging="440"/>
              <w:rPr>
                <w:rFonts w:ascii="ＭＳ 明朝" w:hAnsi="ＭＳ 明朝"/>
                <w:sz w:val="22"/>
                <w:szCs w:val="22"/>
              </w:rPr>
            </w:pPr>
            <w:r w:rsidRPr="0012169C">
              <w:rPr>
                <w:rFonts w:ascii="ＭＳ 明朝" w:hAnsi="ＭＳ 明朝" w:hint="eastAsia"/>
                <w:sz w:val="22"/>
                <w:szCs w:val="22"/>
              </w:rPr>
              <w:t>イ</w:t>
            </w:r>
            <w:r w:rsidR="001D39CB" w:rsidRPr="0012169C">
              <w:rPr>
                <w:rFonts w:ascii="ＭＳ 明朝" w:hAnsi="ＭＳ 明朝" w:hint="eastAsia"/>
                <w:sz w:val="22"/>
                <w:szCs w:val="22"/>
              </w:rPr>
              <w:t xml:space="preserve">　不登校傾向の生徒の早期発見・早期対応に努め、校内における支援相談体制の充実を図る。「個別の教育支援計画」等を活用して適切な指導・支援につなげ、家庭と連携しながら関係機関と連携して取り組む。</w:t>
            </w:r>
          </w:p>
          <w:p w14:paraId="6DA28FB7" w14:textId="77777777" w:rsidR="006D2216" w:rsidRPr="0012169C" w:rsidRDefault="006D2216" w:rsidP="002004A2">
            <w:pPr>
              <w:spacing w:line="300" w:lineRule="exact"/>
              <w:ind w:leftChars="352" w:left="1179" w:hangingChars="200" w:hanging="440"/>
              <w:rPr>
                <w:rFonts w:ascii="ＭＳ 明朝" w:hAnsi="ＭＳ 明朝"/>
                <w:sz w:val="22"/>
                <w:szCs w:val="22"/>
              </w:rPr>
            </w:pPr>
            <w:r w:rsidRPr="0012169C">
              <w:rPr>
                <w:rFonts w:ascii="ＭＳ 明朝" w:hAnsi="ＭＳ 明朝" w:hint="eastAsia"/>
                <w:sz w:val="22"/>
                <w:szCs w:val="22"/>
              </w:rPr>
              <w:t>ウ  自治会活動の充実を図り</w:t>
            </w:r>
            <w:r w:rsidR="00C64A79" w:rsidRPr="0012169C">
              <w:rPr>
                <w:rFonts w:ascii="ＭＳ 明朝" w:hAnsi="ＭＳ 明朝" w:hint="eastAsia"/>
                <w:sz w:val="22"/>
                <w:szCs w:val="22"/>
              </w:rPr>
              <w:t>、</w:t>
            </w:r>
            <w:r w:rsidRPr="0012169C">
              <w:rPr>
                <w:rFonts w:ascii="ＭＳ 明朝" w:hAnsi="ＭＳ 明朝" w:hint="eastAsia"/>
                <w:sz w:val="22"/>
                <w:szCs w:val="22"/>
              </w:rPr>
              <w:t>体育</w:t>
            </w:r>
            <w:r w:rsidR="00857BD4" w:rsidRPr="0012169C">
              <w:rPr>
                <w:rFonts w:ascii="ＭＳ 明朝" w:hAnsi="ＭＳ 明朝" w:hint="eastAsia"/>
                <w:sz w:val="22"/>
                <w:szCs w:val="22"/>
              </w:rPr>
              <w:t>祭</w:t>
            </w:r>
            <w:r w:rsidRPr="0012169C">
              <w:rPr>
                <w:rFonts w:ascii="ＭＳ 明朝" w:hAnsi="ＭＳ 明朝" w:hint="eastAsia"/>
                <w:sz w:val="22"/>
                <w:szCs w:val="22"/>
              </w:rPr>
              <w:t>・文化祭等の諸行事は、生徒の主体性と自立性を活性させ充実感を育む。また、部活動を活性化し、バランスのとれた心身の成長と健全な人間関係を形成する力の育成を図る。</w:t>
            </w:r>
          </w:p>
          <w:p w14:paraId="107061A2" w14:textId="77777777" w:rsidR="00007A86" w:rsidRPr="0012169C" w:rsidRDefault="00007A86" w:rsidP="002004A2">
            <w:pPr>
              <w:spacing w:line="300" w:lineRule="exact"/>
              <w:ind w:leftChars="352" w:left="1179" w:hangingChars="200" w:hanging="440"/>
              <w:rPr>
                <w:rFonts w:ascii="ＭＳ 明朝" w:hAnsi="ＭＳ 明朝"/>
                <w:sz w:val="22"/>
                <w:szCs w:val="22"/>
              </w:rPr>
            </w:pPr>
            <w:r w:rsidRPr="0012169C">
              <w:rPr>
                <w:rFonts w:ascii="ＭＳ 明朝" w:hAnsi="ＭＳ 明朝" w:hint="eastAsia"/>
                <w:sz w:val="22"/>
                <w:szCs w:val="22"/>
              </w:rPr>
              <w:t>エ　お互いを大切にする態度の育成をめざす「人権教育」、人間としての在り方生き方について考えを深める「道徳教育」、人間、生命や自然を尊重する精神、規範意識、自らを律し他人を思いやる心、公共の精神など豊かな人間性を育む「心の教育」を充実させる。</w:t>
            </w:r>
          </w:p>
          <w:p w14:paraId="425E4AF5" w14:textId="77777777" w:rsidR="009138F9" w:rsidRPr="0012169C" w:rsidRDefault="009138F9" w:rsidP="002004A2">
            <w:pPr>
              <w:spacing w:line="300" w:lineRule="exact"/>
              <w:ind w:firstLineChars="100" w:firstLine="220"/>
              <w:rPr>
                <w:rFonts w:ascii="ＭＳ 明朝" w:hAnsi="ＭＳ 明朝"/>
                <w:sz w:val="22"/>
                <w:szCs w:val="22"/>
              </w:rPr>
            </w:pPr>
            <w:r w:rsidRPr="0012169C">
              <w:rPr>
                <w:rFonts w:ascii="ＭＳ 明朝" w:hAnsi="ＭＳ 明朝" w:hint="eastAsia"/>
                <w:sz w:val="22"/>
                <w:szCs w:val="22"/>
              </w:rPr>
              <w:t>（</w:t>
            </w:r>
            <w:r w:rsidR="004A5745" w:rsidRPr="0012169C">
              <w:rPr>
                <w:rFonts w:ascii="ＭＳ 明朝" w:hAnsi="ＭＳ 明朝" w:hint="eastAsia"/>
                <w:sz w:val="22"/>
                <w:szCs w:val="22"/>
              </w:rPr>
              <w:t>２</w:t>
            </w:r>
            <w:r w:rsidRPr="0012169C">
              <w:rPr>
                <w:rFonts w:ascii="ＭＳ 明朝" w:hAnsi="ＭＳ 明朝" w:hint="eastAsia"/>
                <w:sz w:val="22"/>
                <w:szCs w:val="22"/>
              </w:rPr>
              <w:t>）読書に親しみ、学び、読書の楽しさを共有できるよう、読書環境の整備と読書活動の推進を図る。</w:t>
            </w:r>
          </w:p>
          <w:p w14:paraId="366E814E" w14:textId="77777777" w:rsidR="00C77754" w:rsidRPr="0012169C" w:rsidRDefault="00C77754" w:rsidP="002004A2">
            <w:pPr>
              <w:spacing w:line="300" w:lineRule="exact"/>
              <w:ind w:firstLineChars="350" w:firstLine="770"/>
              <w:rPr>
                <w:rFonts w:ascii="ＭＳ 明朝" w:hAnsi="ＭＳ 明朝"/>
                <w:sz w:val="22"/>
                <w:szCs w:val="22"/>
              </w:rPr>
            </w:pPr>
            <w:r w:rsidRPr="0012169C">
              <w:rPr>
                <w:rFonts w:ascii="ＭＳ 明朝" w:hAnsi="ＭＳ 明朝" w:hint="eastAsia"/>
                <w:sz w:val="22"/>
                <w:szCs w:val="22"/>
              </w:rPr>
              <w:t xml:space="preserve">ア　</w:t>
            </w:r>
            <w:r w:rsidR="009138F9" w:rsidRPr="0012169C">
              <w:rPr>
                <w:rFonts w:ascii="ＭＳ 明朝" w:hAnsi="ＭＳ 明朝" w:hint="eastAsia"/>
                <w:sz w:val="22"/>
                <w:szCs w:val="22"/>
              </w:rPr>
              <w:t>すべての生徒が読書への興味・関心を高め、必要な知識を得て、楽しみながら読書活動ができるよう</w:t>
            </w:r>
            <w:r w:rsidRPr="0012169C">
              <w:rPr>
                <w:rFonts w:ascii="ＭＳ 明朝" w:hAnsi="ＭＳ 明朝" w:hint="eastAsia"/>
                <w:sz w:val="22"/>
                <w:szCs w:val="22"/>
              </w:rPr>
              <w:t>学校全体として取り組む。</w:t>
            </w:r>
          </w:p>
          <w:p w14:paraId="4863612E" w14:textId="77777777" w:rsidR="009138F9" w:rsidRPr="0012169C" w:rsidRDefault="00C77754" w:rsidP="002004A2">
            <w:pPr>
              <w:spacing w:line="300" w:lineRule="exact"/>
              <w:ind w:leftChars="352" w:left="1179" w:hangingChars="200" w:hanging="440"/>
              <w:rPr>
                <w:rFonts w:ascii="ＭＳ 明朝" w:hAnsi="ＭＳ 明朝"/>
                <w:sz w:val="22"/>
                <w:szCs w:val="22"/>
              </w:rPr>
            </w:pPr>
            <w:r w:rsidRPr="0012169C">
              <w:rPr>
                <w:rFonts w:ascii="ＭＳ 明朝" w:hAnsi="ＭＳ 明朝" w:hint="eastAsia"/>
                <w:sz w:val="22"/>
                <w:szCs w:val="22"/>
              </w:rPr>
              <w:t>イ　図書館運営協議会が中心となり、</w:t>
            </w:r>
            <w:r w:rsidR="009138F9" w:rsidRPr="0012169C">
              <w:rPr>
                <w:rFonts w:ascii="ＭＳ 明朝" w:hAnsi="ＭＳ 明朝" w:hint="eastAsia"/>
                <w:sz w:val="22"/>
                <w:szCs w:val="22"/>
              </w:rPr>
              <w:t>新聞発行や読書イベントを活用し、読書活動が</w:t>
            </w:r>
            <w:r w:rsidRPr="0012169C">
              <w:rPr>
                <w:rFonts w:ascii="ＭＳ 明朝" w:hAnsi="ＭＳ 明朝" w:hint="eastAsia"/>
                <w:sz w:val="22"/>
                <w:szCs w:val="22"/>
              </w:rPr>
              <w:t>できていない</w:t>
            </w:r>
            <w:r w:rsidR="009138F9" w:rsidRPr="0012169C">
              <w:rPr>
                <w:rFonts w:ascii="ＭＳ 明朝" w:hAnsi="ＭＳ 明朝" w:hint="eastAsia"/>
                <w:sz w:val="22"/>
                <w:szCs w:val="22"/>
              </w:rPr>
              <w:t>生徒も本に興味・関心を持つよう、読書活動の普及啓発及び推進を図る。</w:t>
            </w:r>
          </w:p>
          <w:p w14:paraId="2794055E" w14:textId="77777777" w:rsidR="009610CF" w:rsidRPr="0012169C" w:rsidRDefault="009610CF" w:rsidP="002004A2">
            <w:pPr>
              <w:spacing w:line="300" w:lineRule="exact"/>
              <w:ind w:leftChars="352" w:left="1179" w:hangingChars="200" w:hanging="440"/>
              <w:rPr>
                <w:rFonts w:ascii="ＭＳ 明朝" w:hAnsi="ＭＳ 明朝"/>
                <w:sz w:val="22"/>
                <w:szCs w:val="22"/>
              </w:rPr>
            </w:pPr>
          </w:p>
          <w:p w14:paraId="749EB0F3" w14:textId="77777777" w:rsidR="00C77754" w:rsidRPr="0012169C" w:rsidRDefault="00C77754" w:rsidP="00C77754">
            <w:pPr>
              <w:spacing w:line="300" w:lineRule="exact"/>
              <w:rPr>
                <w:rFonts w:ascii="ＭＳ ゴシック" w:eastAsia="ＭＳ ゴシック" w:hAnsi="ＭＳ ゴシック"/>
                <w:sz w:val="22"/>
                <w:szCs w:val="22"/>
              </w:rPr>
            </w:pPr>
            <w:r w:rsidRPr="0012169C">
              <w:rPr>
                <w:rFonts w:ascii="ＭＳ ゴシック" w:eastAsia="ＭＳ ゴシック" w:hAnsi="ＭＳ ゴシック" w:hint="eastAsia"/>
                <w:sz w:val="22"/>
                <w:szCs w:val="22"/>
              </w:rPr>
              <w:t xml:space="preserve">３　</w:t>
            </w:r>
            <w:r w:rsidR="002004A2" w:rsidRPr="0012169C">
              <w:rPr>
                <w:rFonts w:ascii="ＭＳ ゴシック" w:eastAsia="ＭＳ ゴシック" w:hAnsi="ＭＳ ゴシック" w:hint="eastAsia"/>
                <w:sz w:val="22"/>
                <w:szCs w:val="22"/>
              </w:rPr>
              <w:t>将来をみすえた</w:t>
            </w:r>
            <w:r w:rsidR="004A5745" w:rsidRPr="0012169C">
              <w:rPr>
                <w:rFonts w:ascii="ＭＳ ゴシック" w:eastAsia="ＭＳ ゴシック" w:hAnsi="ＭＳ ゴシック" w:hint="eastAsia"/>
                <w:sz w:val="22"/>
                <w:szCs w:val="22"/>
              </w:rPr>
              <w:t>自主性・自立性の育成と魅力ある学校づくり</w:t>
            </w:r>
          </w:p>
          <w:p w14:paraId="06F75743" w14:textId="77777777" w:rsidR="00C77754" w:rsidRPr="0012169C" w:rsidRDefault="00C77754" w:rsidP="002004A2">
            <w:pPr>
              <w:spacing w:line="300" w:lineRule="exact"/>
              <w:ind w:leftChars="77" w:left="822" w:hangingChars="300" w:hanging="660"/>
              <w:rPr>
                <w:rFonts w:ascii="ＭＳ 明朝" w:hAnsi="ＭＳ 明朝"/>
                <w:sz w:val="22"/>
                <w:szCs w:val="22"/>
              </w:rPr>
            </w:pPr>
            <w:r w:rsidRPr="0012169C">
              <w:rPr>
                <w:rFonts w:ascii="ＭＳ 明朝" w:hAnsi="ＭＳ 明朝" w:hint="eastAsia"/>
                <w:sz w:val="22"/>
                <w:szCs w:val="22"/>
              </w:rPr>
              <w:t>（１）</w:t>
            </w:r>
            <w:r w:rsidR="005E3BA5" w:rsidRPr="0012169C">
              <w:rPr>
                <w:rFonts w:ascii="ＭＳ 明朝" w:hAnsi="ＭＳ 明朝" w:hint="eastAsia"/>
                <w:sz w:val="22"/>
                <w:szCs w:val="22"/>
              </w:rPr>
              <w:t>大学</w:t>
            </w:r>
            <w:r w:rsidR="006D2216" w:rsidRPr="0012169C">
              <w:rPr>
                <w:rFonts w:ascii="ＭＳ 明朝" w:hAnsi="ＭＳ 明朝" w:hint="eastAsia"/>
                <w:sz w:val="22"/>
                <w:szCs w:val="22"/>
              </w:rPr>
              <w:t>や</w:t>
            </w:r>
            <w:r w:rsidR="005E3BA5" w:rsidRPr="0012169C">
              <w:rPr>
                <w:rFonts w:ascii="ＭＳ 明朝" w:hAnsi="ＭＳ 明朝" w:hint="eastAsia"/>
                <w:sz w:val="22"/>
                <w:szCs w:val="22"/>
              </w:rPr>
              <w:t>企業と連携し</w:t>
            </w:r>
            <w:r w:rsidR="002004A2" w:rsidRPr="0012169C">
              <w:rPr>
                <w:rFonts w:ascii="ＭＳ 明朝" w:hAnsi="ＭＳ 明朝" w:hint="eastAsia"/>
                <w:sz w:val="22"/>
                <w:szCs w:val="22"/>
              </w:rPr>
              <w:t>、</w:t>
            </w:r>
            <w:r w:rsidR="005E3BA5" w:rsidRPr="0012169C">
              <w:rPr>
                <w:rFonts w:ascii="ＭＳ 明朝" w:hAnsi="ＭＳ 明朝" w:hint="eastAsia"/>
                <w:sz w:val="22"/>
                <w:szCs w:val="22"/>
              </w:rPr>
              <w:t>自己の将来や自己実現について考え</w:t>
            </w:r>
            <w:r w:rsidR="002004A2" w:rsidRPr="0012169C">
              <w:rPr>
                <w:rFonts w:ascii="ＭＳ 明朝" w:hAnsi="ＭＳ 明朝" w:hint="eastAsia"/>
                <w:sz w:val="22"/>
                <w:szCs w:val="22"/>
              </w:rPr>
              <w:t>、</w:t>
            </w:r>
            <w:r w:rsidR="005E3BA5" w:rsidRPr="0012169C">
              <w:rPr>
                <w:rFonts w:ascii="ＭＳ 明朝" w:hAnsi="ＭＳ 明朝" w:hint="eastAsia"/>
                <w:sz w:val="22"/>
                <w:szCs w:val="22"/>
              </w:rPr>
              <w:t>教育活動全体</w:t>
            </w:r>
            <w:r w:rsidR="002004A2" w:rsidRPr="0012169C">
              <w:rPr>
                <w:rFonts w:ascii="ＭＳ 明朝" w:hAnsi="ＭＳ 明朝" w:hint="eastAsia"/>
                <w:sz w:val="22"/>
                <w:szCs w:val="22"/>
              </w:rPr>
              <w:t>で</w:t>
            </w:r>
            <w:r w:rsidR="005E3BA5" w:rsidRPr="0012169C">
              <w:rPr>
                <w:rFonts w:ascii="ＭＳ 明朝" w:hAnsi="ＭＳ 明朝" w:hint="eastAsia"/>
                <w:sz w:val="22"/>
                <w:szCs w:val="22"/>
              </w:rPr>
              <w:t>実践的なキャリア教育</w:t>
            </w:r>
            <w:r w:rsidR="002004A2" w:rsidRPr="0012169C">
              <w:rPr>
                <w:rFonts w:ascii="ＭＳ 明朝" w:hAnsi="ＭＳ 明朝" w:hint="eastAsia"/>
                <w:sz w:val="22"/>
                <w:szCs w:val="22"/>
              </w:rPr>
              <w:t>を</w:t>
            </w:r>
            <w:r w:rsidR="005E3BA5" w:rsidRPr="0012169C">
              <w:rPr>
                <w:rFonts w:ascii="ＭＳ 明朝" w:hAnsi="ＭＳ 明朝" w:hint="eastAsia"/>
                <w:sz w:val="22"/>
                <w:szCs w:val="22"/>
              </w:rPr>
              <w:t>推進</w:t>
            </w:r>
            <w:r w:rsidR="002004A2" w:rsidRPr="0012169C">
              <w:rPr>
                <w:rFonts w:ascii="ＭＳ 明朝" w:hAnsi="ＭＳ 明朝" w:hint="eastAsia"/>
                <w:sz w:val="22"/>
                <w:szCs w:val="22"/>
              </w:rPr>
              <w:t>し</w:t>
            </w:r>
            <w:r w:rsidR="006D2216" w:rsidRPr="0012169C">
              <w:rPr>
                <w:rFonts w:ascii="ＭＳ 明朝" w:hAnsi="ＭＳ 明朝" w:hint="eastAsia"/>
                <w:sz w:val="22"/>
                <w:szCs w:val="22"/>
              </w:rPr>
              <w:t>、生徒の進路希望を実現させる。</w:t>
            </w:r>
          </w:p>
          <w:p w14:paraId="59DB57EA" w14:textId="77777777" w:rsidR="005E3BA5" w:rsidRPr="0012169C" w:rsidRDefault="005E3BA5" w:rsidP="002004A2">
            <w:pPr>
              <w:spacing w:line="300" w:lineRule="exact"/>
              <w:ind w:firstLineChars="300" w:firstLine="660"/>
              <w:rPr>
                <w:rFonts w:ascii="ＭＳ 明朝" w:hAnsi="ＭＳ 明朝"/>
                <w:sz w:val="22"/>
                <w:szCs w:val="22"/>
              </w:rPr>
            </w:pPr>
            <w:r w:rsidRPr="0012169C">
              <w:rPr>
                <w:rFonts w:ascii="ＭＳ 明朝" w:hAnsi="ＭＳ 明朝" w:hint="eastAsia"/>
                <w:sz w:val="22"/>
                <w:szCs w:val="22"/>
              </w:rPr>
              <w:t>ア　生徒一人ひとりの進路や生き方に関する悩みを受け止め、生徒が主体的に進路</w:t>
            </w:r>
            <w:r w:rsidR="006D2216" w:rsidRPr="0012169C">
              <w:rPr>
                <w:rFonts w:ascii="ＭＳ 明朝" w:hAnsi="ＭＳ 明朝" w:hint="eastAsia"/>
                <w:sz w:val="22"/>
                <w:szCs w:val="22"/>
              </w:rPr>
              <w:t>を</w:t>
            </w:r>
            <w:r w:rsidRPr="0012169C">
              <w:rPr>
                <w:rFonts w:ascii="ＭＳ 明朝" w:hAnsi="ＭＳ 明朝" w:hint="eastAsia"/>
                <w:sz w:val="22"/>
                <w:szCs w:val="22"/>
              </w:rPr>
              <w:t>選択できるよう、カウセリング機能の充実に努める。</w:t>
            </w:r>
          </w:p>
          <w:p w14:paraId="4EC89D26" w14:textId="77777777" w:rsidR="002004A2" w:rsidRPr="0012169C" w:rsidRDefault="005E3BA5" w:rsidP="005E3BA5">
            <w:pPr>
              <w:spacing w:line="300" w:lineRule="exact"/>
              <w:ind w:leftChars="200" w:left="1520" w:hangingChars="500" w:hanging="1100"/>
              <w:rPr>
                <w:rFonts w:ascii="ＭＳ 明朝" w:hAnsi="ＭＳ 明朝"/>
                <w:sz w:val="22"/>
                <w:szCs w:val="22"/>
              </w:rPr>
            </w:pPr>
            <w:r w:rsidRPr="0012169C">
              <w:rPr>
                <w:rFonts w:ascii="ＭＳ 明朝" w:hAnsi="ＭＳ 明朝" w:hint="eastAsia"/>
                <w:sz w:val="22"/>
                <w:szCs w:val="22"/>
              </w:rPr>
              <w:t xml:space="preserve">　イ　進路に関する適切な情報を提供するなどガイダンス機能の充実を図るとともに、進学・就職試験の受験に際して必要となる要件等につい</w:t>
            </w:r>
            <w:r w:rsidR="002004A2" w:rsidRPr="0012169C">
              <w:rPr>
                <w:rFonts w:ascii="ＭＳ 明朝" w:hAnsi="ＭＳ 明朝" w:hint="eastAsia"/>
                <w:sz w:val="22"/>
                <w:szCs w:val="22"/>
              </w:rPr>
              <w:t>て</w:t>
            </w:r>
          </w:p>
          <w:p w14:paraId="01419F4A" w14:textId="77777777" w:rsidR="005E3BA5" w:rsidRPr="0012169C" w:rsidRDefault="005E3BA5" w:rsidP="002004A2">
            <w:pPr>
              <w:spacing w:line="300" w:lineRule="exact"/>
              <w:ind w:leftChars="500" w:left="1490" w:hangingChars="200" w:hanging="440"/>
              <w:rPr>
                <w:rFonts w:ascii="ＭＳ 明朝" w:hAnsi="ＭＳ 明朝"/>
                <w:sz w:val="22"/>
                <w:szCs w:val="22"/>
              </w:rPr>
            </w:pPr>
            <w:r w:rsidRPr="0012169C">
              <w:rPr>
                <w:rFonts w:ascii="ＭＳ 明朝" w:hAnsi="ＭＳ 明朝" w:hint="eastAsia"/>
                <w:sz w:val="22"/>
                <w:szCs w:val="22"/>
              </w:rPr>
              <w:t>生徒への周知に努める。</w:t>
            </w:r>
          </w:p>
          <w:p w14:paraId="4D887D40" w14:textId="77777777" w:rsidR="002004A2" w:rsidRPr="0012169C" w:rsidRDefault="002004A2" w:rsidP="002004A2">
            <w:pPr>
              <w:spacing w:line="300" w:lineRule="exact"/>
              <w:ind w:firstLineChars="300" w:firstLine="660"/>
              <w:rPr>
                <w:rFonts w:ascii="ＭＳ 明朝" w:hAnsi="ＭＳ 明朝"/>
                <w:sz w:val="22"/>
                <w:szCs w:val="22"/>
              </w:rPr>
            </w:pPr>
            <w:r w:rsidRPr="0012169C">
              <w:rPr>
                <w:rFonts w:ascii="ＭＳ 明朝" w:hAnsi="ＭＳ 明朝" w:hint="eastAsia"/>
                <w:sz w:val="22"/>
                <w:szCs w:val="22"/>
              </w:rPr>
              <w:t>ウ</w:t>
            </w:r>
            <w:r w:rsidR="005E3BA5" w:rsidRPr="0012169C">
              <w:rPr>
                <w:rFonts w:ascii="ＭＳ 明朝" w:hAnsi="ＭＳ 明朝" w:hint="eastAsia"/>
                <w:sz w:val="22"/>
                <w:szCs w:val="22"/>
              </w:rPr>
              <w:t xml:space="preserve">　進路目標に応じたコース（Ⅰ型文系・Ⅱ型理系）の指導を強化し、入試結果の向上をめざす</w:t>
            </w:r>
            <w:r w:rsidR="006D2216" w:rsidRPr="0012169C">
              <w:rPr>
                <w:rFonts w:ascii="ＭＳ 明朝" w:hAnsi="ＭＳ 明朝" w:hint="eastAsia"/>
                <w:sz w:val="22"/>
                <w:szCs w:val="22"/>
              </w:rPr>
              <w:t>とともに、</w:t>
            </w:r>
            <w:r w:rsidR="005E3BA5" w:rsidRPr="0012169C">
              <w:rPr>
                <w:rFonts w:ascii="ＭＳ 明朝" w:hAnsi="ＭＳ 明朝" w:hint="eastAsia"/>
                <w:sz w:val="22"/>
                <w:szCs w:val="22"/>
              </w:rPr>
              <w:t>ガイダンス機能の充実を図り、生徒</w:t>
            </w:r>
          </w:p>
          <w:p w14:paraId="0839CFE7" w14:textId="77777777" w:rsidR="005E3BA5" w:rsidRPr="0012169C" w:rsidRDefault="005E3BA5" w:rsidP="002004A2">
            <w:pPr>
              <w:spacing w:line="300" w:lineRule="exact"/>
              <w:ind w:firstLineChars="500" w:firstLine="1100"/>
              <w:rPr>
                <w:rFonts w:ascii="ＭＳ 明朝" w:hAnsi="ＭＳ 明朝"/>
                <w:sz w:val="22"/>
                <w:szCs w:val="22"/>
              </w:rPr>
            </w:pPr>
            <w:r w:rsidRPr="0012169C">
              <w:rPr>
                <w:rFonts w:ascii="ＭＳ 明朝" w:hAnsi="ＭＳ 明朝" w:hint="eastAsia"/>
                <w:sz w:val="22"/>
                <w:szCs w:val="22"/>
              </w:rPr>
              <w:t>及び保護者への情報提供を増加させ進路実現につなげる。</w:t>
            </w:r>
          </w:p>
          <w:p w14:paraId="2CE99315" w14:textId="77777777" w:rsidR="005E3BA5" w:rsidRPr="0012169C" w:rsidRDefault="009610CF" w:rsidP="009610CF">
            <w:pPr>
              <w:spacing w:line="300" w:lineRule="exact"/>
              <w:ind w:firstLineChars="600" w:firstLine="1320"/>
              <w:rPr>
                <w:rFonts w:ascii="ＭＳ 明朝" w:hAnsi="ＭＳ 明朝"/>
                <w:sz w:val="22"/>
                <w:szCs w:val="22"/>
              </w:rPr>
            </w:pPr>
            <w:r w:rsidRPr="0012169C">
              <w:rPr>
                <w:rFonts w:ascii="ＭＳ 明朝" w:hAnsi="ＭＳ 明朝" w:hint="eastAsia"/>
                <w:sz w:val="22"/>
                <w:szCs w:val="22"/>
              </w:rPr>
              <w:t xml:space="preserve">※　</w:t>
            </w:r>
            <w:r w:rsidR="005E3BA5" w:rsidRPr="0012169C">
              <w:rPr>
                <w:rFonts w:ascii="ＭＳ 明朝" w:hAnsi="ＭＳ 明朝" w:hint="eastAsia"/>
                <w:sz w:val="22"/>
                <w:szCs w:val="22"/>
              </w:rPr>
              <w:t>進学目標となる中堅・難関大学現役合格者数について、</w:t>
            </w:r>
            <w:r w:rsidR="00794262" w:rsidRPr="0012169C">
              <w:rPr>
                <w:rFonts w:ascii="ＭＳ 明朝" w:hAnsi="ＭＳ 明朝" w:hint="eastAsia"/>
                <w:sz w:val="22"/>
                <w:szCs w:val="22"/>
              </w:rPr>
              <w:t>令和10年度合格者200</w:t>
            </w:r>
            <w:r w:rsidR="005E3BA5" w:rsidRPr="0012169C">
              <w:rPr>
                <w:rFonts w:ascii="ＭＳ 明朝" w:hAnsi="ＭＳ 明朝" w:hint="eastAsia"/>
                <w:sz w:val="22"/>
                <w:szCs w:val="22"/>
              </w:rPr>
              <w:t>名をめざす。</w:t>
            </w:r>
          </w:p>
          <w:p w14:paraId="17BC4F05" w14:textId="77777777" w:rsidR="00794262" w:rsidRPr="0012169C" w:rsidRDefault="00794262" w:rsidP="009610CF">
            <w:pPr>
              <w:spacing w:line="300" w:lineRule="exact"/>
              <w:ind w:firstLineChars="100" w:firstLine="220"/>
              <w:rPr>
                <w:rFonts w:ascii="ＭＳ 明朝" w:hAnsi="ＭＳ 明朝"/>
                <w:sz w:val="22"/>
                <w:szCs w:val="22"/>
              </w:rPr>
            </w:pPr>
            <w:r w:rsidRPr="0012169C">
              <w:rPr>
                <w:rFonts w:ascii="ＭＳ 明朝" w:hAnsi="ＭＳ 明朝" w:hint="eastAsia"/>
                <w:sz w:val="22"/>
                <w:szCs w:val="22"/>
              </w:rPr>
              <w:t>（</w:t>
            </w:r>
            <w:r w:rsidR="006D2216" w:rsidRPr="0012169C">
              <w:rPr>
                <w:rFonts w:ascii="ＭＳ 明朝" w:hAnsi="ＭＳ 明朝" w:hint="eastAsia"/>
                <w:sz w:val="22"/>
                <w:szCs w:val="22"/>
              </w:rPr>
              <w:t>２</w:t>
            </w:r>
            <w:r w:rsidRPr="0012169C">
              <w:rPr>
                <w:rFonts w:ascii="ＭＳ 明朝" w:hAnsi="ＭＳ 明朝" w:hint="eastAsia"/>
                <w:sz w:val="22"/>
                <w:szCs w:val="22"/>
              </w:rPr>
              <w:t>）教職員の資質の向上と学校組織づくり</w:t>
            </w:r>
            <w:r w:rsidR="009610CF" w:rsidRPr="0012169C">
              <w:rPr>
                <w:rFonts w:ascii="ＭＳ 明朝" w:hAnsi="ＭＳ 明朝" w:hint="eastAsia"/>
                <w:sz w:val="22"/>
                <w:szCs w:val="22"/>
              </w:rPr>
              <w:t>に努める。</w:t>
            </w:r>
          </w:p>
          <w:p w14:paraId="2E3023BF" w14:textId="77777777" w:rsidR="00794262" w:rsidRPr="0012169C" w:rsidRDefault="00794262" w:rsidP="009610CF">
            <w:pPr>
              <w:spacing w:line="300" w:lineRule="exact"/>
              <w:ind w:firstLineChars="300" w:firstLine="660"/>
              <w:rPr>
                <w:rFonts w:ascii="ＭＳ 明朝" w:hAnsi="ＭＳ 明朝"/>
                <w:sz w:val="22"/>
                <w:szCs w:val="22"/>
              </w:rPr>
            </w:pPr>
            <w:r w:rsidRPr="0012169C">
              <w:rPr>
                <w:rFonts w:ascii="ＭＳ 明朝" w:hAnsi="ＭＳ 明朝" w:hint="eastAsia"/>
                <w:sz w:val="22"/>
                <w:szCs w:val="22"/>
              </w:rPr>
              <w:t>ア　教員の意欲が向上し、より主体的に動き、全体の指導力向上ができる教員集団を育成し、生徒の満足感につなげる。</w:t>
            </w:r>
          </w:p>
          <w:p w14:paraId="07D82152" w14:textId="77777777" w:rsidR="00794262" w:rsidRPr="0012169C" w:rsidRDefault="00794262" w:rsidP="009610CF">
            <w:pPr>
              <w:spacing w:line="300" w:lineRule="exact"/>
              <w:ind w:firstLineChars="300" w:firstLine="660"/>
              <w:rPr>
                <w:rFonts w:ascii="ＭＳ 明朝" w:hAnsi="ＭＳ 明朝"/>
                <w:sz w:val="22"/>
                <w:szCs w:val="22"/>
              </w:rPr>
            </w:pPr>
            <w:r w:rsidRPr="0012169C">
              <w:rPr>
                <w:rFonts w:ascii="ＭＳ 明朝" w:hAnsi="ＭＳ 明朝" w:hint="eastAsia"/>
                <w:sz w:val="22"/>
                <w:szCs w:val="22"/>
              </w:rPr>
              <w:t>イ　組織的・効率的で、相互に高め合う円滑性のある職場環境づくりを</w:t>
            </w:r>
            <w:r w:rsidR="009610CF" w:rsidRPr="0012169C">
              <w:rPr>
                <w:rFonts w:ascii="ＭＳ 明朝" w:hAnsi="ＭＳ 明朝" w:hint="eastAsia"/>
                <w:sz w:val="22"/>
                <w:szCs w:val="22"/>
              </w:rPr>
              <w:t>すす</w:t>
            </w:r>
            <w:r w:rsidRPr="0012169C">
              <w:rPr>
                <w:rFonts w:ascii="ＭＳ 明朝" w:hAnsi="ＭＳ 明朝" w:hint="eastAsia"/>
                <w:sz w:val="22"/>
                <w:szCs w:val="22"/>
              </w:rPr>
              <w:t>める。</w:t>
            </w:r>
          </w:p>
          <w:p w14:paraId="0982EC7B" w14:textId="77777777" w:rsidR="009610CF" w:rsidRPr="0012169C" w:rsidRDefault="00794262" w:rsidP="009610CF">
            <w:pPr>
              <w:spacing w:line="300" w:lineRule="exact"/>
              <w:ind w:firstLineChars="300" w:firstLine="660"/>
              <w:rPr>
                <w:rFonts w:ascii="ＭＳ 明朝" w:hAnsi="ＭＳ 明朝"/>
                <w:sz w:val="22"/>
                <w:szCs w:val="22"/>
              </w:rPr>
            </w:pPr>
            <w:r w:rsidRPr="0012169C">
              <w:rPr>
                <w:rFonts w:ascii="ＭＳ 明朝" w:hAnsi="ＭＳ 明朝" w:hint="eastAsia"/>
                <w:sz w:val="22"/>
                <w:szCs w:val="22"/>
              </w:rPr>
              <w:t>ウ　働き方改革の取組みとして、教員が生徒に対応する時間や自ら資質・能力の向上を図る時間を確保・充実できるよう、業務の効率化、在校</w:t>
            </w:r>
          </w:p>
          <w:p w14:paraId="7EB6EC2B" w14:textId="77777777" w:rsidR="00794262" w:rsidRPr="0012169C" w:rsidRDefault="00794262" w:rsidP="009610CF">
            <w:pPr>
              <w:spacing w:line="300" w:lineRule="exact"/>
              <w:ind w:firstLineChars="500" w:firstLine="1100"/>
              <w:rPr>
                <w:rFonts w:ascii="ＭＳ 明朝" w:hAnsi="ＭＳ 明朝"/>
                <w:sz w:val="22"/>
                <w:szCs w:val="22"/>
              </w:rPr>
            </w:pPr>
            <w:r w:rsidRPr="0012169C">
              <w:rPr>
                <w:rFonts w:ascii="ＭＳ 明朝" w:hAnsi="ＭＳ 明朝" w:hint="eastAsia"/>
                <w:sz w:val="22"/>
                <w:szCs w:val="22"/>
              </w:rPr>
              <w:t>等時間管理、校務におけるICT活用の推進、部活動の適正化を促進し、意識の改善を促し定着する学校運営を図る。</w:t>
            </w:r>
          </w:p>
          <w:p w14:paraId="4A8F2462" w14:textId="77777777" w:rsidR="00794262" w:rsidRPr="0012169C" w:rsidRDefault="00794262" w:rsidP="009610CF">
            <w:pPr>
              <w:spacing w:line="300" w:lineRule="exact"/>
              <w:ind w:firstLineChars="100" w:firstLine="220"/>
              <w:rPr>
                <w:rFonts w:ascii="ＭＳ 明朝" w:hAnsi="ＭＳ 明朝"/>
                <w:sz w:val="22"/>
                <w:szCs w:val="22"/>
              </w:rPr>
            </w:pPr>
            <w:r w:rsidRPr="0012169C">
              <w:rPr>
                <w:rFonts w:ascii="ＭＳ 明朝" w:hAnsi="ＭＳ 明朝" w:hint="eastAsia"/>
                <w:sz w:val="22"/>
                <w:szCs w:val="22"/>
              </w:rPr>
              <w:t>（</w:t>
            </w:r>
            <w:r w:rsidR="009610CF" w:rsidRPr="0012169C">
              <w:rPr>
                <w:rFonts w:ascii="ＭＳ 明朝" w:hAnsi="ＭＳ 明朝" w:hint="eastAsia"/>
                <w:sz w:val="22"/>
                <w:szCs w:val="22"/>
              </w:rPr>
              <w:t>３</w:t>
            </w:r>
            <w:r w:rsidRPr="0012169C">
              <w:rPr>
                <w:rFonts w:ascii="ＭＳ 明朝" w:hAnsi="ＭＳ 明朝" w:hint="eastAsia"/>
                <w:sz w:val="22"/>
                <w:szCs w:val="22"/>
              </w:rPr>
              <w:t>）</w:t>
            </w:r>
            <w:r w:rsidR="009610CF" w:rsidRPr="0012169C">
              <w:rPr>
                <w:rFonts w:ascii="ＭＳ 明朝" w:hAnsi="ＭＳ 明朝" w:hint="eastAsia"/>
                <w:sz w:val="22"/>
                <w:szCs w:val="22"/>
              </w:rPr>
              <w:t>保護者や</w:t>
            </w:r>
            <w:r w:rsidR="005D757E" w:rsidRPr="0012169C">
              <w:rPr>
                <w:rFonts w:ascii="ＭＳ 明朝" w:hAnsi="ＭＳ 明朝" w:hint="eastAsia"/>
                <w:sz w:val="22"/>
                <w:szCs w:val="22"/>
              </w:rPr>
              <w:t>地域</w:t>
            </w:r>
            <w:r w:rsidR="009610CF" w:rsidRPr="0012169C">
              <w:rPr>
                <w:rFonts w:ascii="ＭＳ 明朝" w:hAnsi="ＭＳ 明朝" w:hint="eastAsia"/>
                <w:sz w:val="22"/>
                <w:szCs w:val="22"/>
              </w:rPr>
              <w:t>に情報発信を行い、</w:t>
            </w:r>
            <w:r w:rsidR="005D757E" w:rsidRPr="0012169C">
              <w:rPr>
                <w:rFonts w:ascii="ＭＳ 明朝" w:hAnsi="ＭＳ 明朝" w:hint="eastAsia"/>
                <w:sz w:val="22"/>
                <w:szCs w:val="22"/>
              </w:rPr>
              <w:t>信頼され魅力ある</w:t>
            </w:r>
            <w:r w:rsidRPr="0012169C">
              <w:rPr>
                <w:rFonts w:ascii="ＭＳ 明朝" w:hAnsi="ＭＳ 明朝" w:hint="eastAsia"/>
                <w:sz w:val="22"/>
                <w:szCs w:val="22"/>
              </w:rPr>
              <w:t>学校づくり</w:t>
            </w:r>
            <w:r w:rsidR="009610CF" w:rsidRPr="0012169C">
              <w:rPr>
                <w:rFonts w:ascii="ＭＳ 明朝" w:hAnsi="ＭＳ 明朝" w:hint="eastAsia"/>
                <w:sz w:val="22"/>
                <w:szCs w:val="22"/>
              </w:rPr>
              <w:t>に努める。</w:t>
            </w:r>
          </w:p>
          <w:p w14:paraId="707399B1" w14:textId="77777777" w:rsidR="00794262" w:rsidRPr="0012169C" w:rsidRDefault="00794262" w:rsidP="009610CF">
            <w:pPr>
              <w:spacing w:line="300" w:lineRule="exact"/>
              <w:ind w:firstLineChars="300" w:firstLine="660"/>
              <w:rPr>
                <w:rFonts w:ascii="ＭＳ 明朝" w:hAnsi="ＭＳ 明朝"/>
                <w:sz w:val="22"/>
                <w:szCs w:val="22"/>
              </w:rPr>
            </w:pPr>
            <w:r w:rsidRPr="0012169C">
              <w:rPr>
                <w:rFonts w:ascii="ＭＳ 明朝" w:hAnsi="ＭＳ 明朝" w:hint="eastAsia"/>
                <w:sz w:val="22"/>
                <w:szCs w:val="22"/>
              </w:rPr>
              <w:t>ア　保護者、地域との連携を図り、それらの意見を学校運営に反映させていく開かれた学校づくりへ向けた取組みを</w:t>
            </w:r>
            <w:r w:rsidR="009610CF" w:rsidRPr="0012169C">
              <w:rPr>
                <w:rFonts w:ascii="ＭＳ 明朝" w:hAnsi="ＭＳ 明朝" w:hint="eastAsia"/>
                <w:sz w:val="22"/>
                <w:szCs w:val="22"/>
              </w:rPr>
              <w:t>すす</w:t>
            </w:r>
            <w:r w:rsidRPr="0012169C">
              <w:rPr>
                <w:rFonts w:ascii="ＭＳ 明朝" w:hAnsi="ＭＳ 明朝" w:hint="eastAsia"/>
                <w:sz w:val="22"/>
                <w:szCs w:val="22"/>
              </w:rPr>
              <w:t>める。</w:t>
            </w:r>
          </w:p>
          <w:p w14:paraId="1DDC1031" w14:textId="77777777" w:rsidR="00794262" w:rsidRPr="0012169C" w:rsidRDefault="00794262" w:rsidP="009610CF">
            <w:pPr>
              <w:spacing w:line="300" w:lineRule="exact"/>
              <w:ind w:firstLineChars="300" w:firstLine="660"/>
              <w:rPr>
                <w:rFonts w:ascii="ＭＳ 明朝" w:hAnsi="ＭＳ 明朝"/>
                <w:sz w:val="22"/>
                <w:szCs w:val="22"/>
              </w:rPr>
            </w:pPr>
            <w:r w:rsidRPr="0012169C">
              <w:rPr>
                <w:rFonts w:ascii="ＭＳ 明朝" w:hAnsi="ＭＳ 明朝" w:hint="eastAsia"/>
                <w:sz w:val="22"/>
                <w:szCs w:val="22"/>
              </w:rPr>
              <w:t xml:space="preserve">イ　</w:t>
            </w:r>
            <w:r w:rsidR="009610CF" w:rsidRPr="0012169C">
              <w:rPr>
                <w:rFonts w:ascii="ＭＳ 明朝" w:hAnsi="ＭＳ 明朝" w:hint="eastAsia"/>
                <w:sz w:val="22"/>
                <w:szCs w:val="22"/>
              </w:rPr>
              <w:t>さまざまな</w:t>
            </w:r>
            <w:r w:rsidRPr="0012169C">
              <w:rPr>
                <w:rFonts w:ascii="ＭＳ 明朝" w:hAnsi="ＭＳ 明朝" w:hint="eastAsia"/>
                <w:sz w:val="22"/>
                <w:szCs w:val="22"/>
              </w:rPr>
              <w:t>教育活動に関する情報は、WEBページ等を通して保護者等へ発信し、積極的な情報提供や広報活動を展開する。</w:t>
            </w:r>
          </w:p>
          <w:p w14:paraId="1E65E911" w14:textId="77777777" w:rsidR="009B365C" w:rsidRPr="0012169C" w:rsidRDefault="00794262" w:rsidP="009610CF">
            <w:pPr>
              <w:spacing w:line="300" w:lineRule="exact"/>
              <w:ind w:firstLineChars="300" w:firstLine="660"/>
              <w:rPr>
                <w:rFonts w:ascii="ＭＳ 明朝" w:hAnsi="ＭＳ 明朝"/>
                <w:sz w:val="22"/>
                <w:szCs w:val="22"/>
              </w:rPr>
            </w:pPr>
            <w:r w:rsidRPr="0012169C">
              <w:rPr>
                <w:rFonts w:ascii="ＭＳ 明朝" w:hAnsi="ＭＳ 明朝" w:hint="eastAsia"/>
                <w:sz w:val="22"/>
                <w:szCs w:val="22"/>
              </w:rPr>
              <w:t>ウ　伝統ある高校の良さを継続</w:t>
            </w:r>
            <w:r w:rsidR="009610CF" w:rsidRPr="0012169C">
              <w:rPr>
                <w:rFonts w:ascii="ＭＳ 明朝" w:hAnsi="ＭＳ 明朝" w:hint="eastAsia"/>
                <w:sz w:val="22"/>
                <w:szCs w:val="22"/>
              </w:rPr>
              <w:t>し</w:t>
            </w:r>
            <w:r w:rsidRPr="0012169C">
              <w:rPr>
                <w:rFonts w:ascii="ＭＳ 明朝" w:hAnsi="ＭＳ 明朝" w:hint="eastAsia"/>
                <w:sz w:val="22"/>
                <w:szCs w:val="22"/>
              </w:rPr>
              <w:t>、歴史ある地域との関係性を大切にし</w:t>
            </w:r>
            <w:r w:rsidR="009610CF" w:rsidRPr="0012169C">
              <w:rPr>
                <w:rFonts w:ascii="ＭＳ 明朝" w:hAnsi="ＭＳ 明朝" w:hint="eastAsia"/>
                <w:sz w:val="22"/>
                <w:szCs w:val="22"/>
              </w:rPr>
              <w:t>、</w:t>
            </w:r>
            <w:r w:rsidRPr="0012169C">
              <w:rPr>
                <w:rFonts w:ascii="ＭＳ 明朝" w:hAnsi="ＭＳ 明朝" w:hint="eastAsia"/>
                <w:sz w:val="22"/>
                <w:szCs w:val="22"/>
              </w:rPr>
              <w:t>連携行事や交流活動</w:t>
            </w:r>
            <w:r w:rsidR="009610CF" w:rsidRPr="0012169C">
              <w:rPr>
                <w:rFonts w:ascii="ＭＳ 明朝" w:hAnsi="ＭＳ 明朝" w:hint="eastAsia"/>
                <w:sz w:val="22"/>
                <w:szCs w:val="22"/>
              </w:rPr>
              <w:t>を通して</w:t>
            </w:r>
            <w:r w:rsidRPr="0012169C">
              <w:rPr>
                <w:rFonts w:ascii="ＭＳ 明朝" w:hAnsi="ＭＳ 明朝" w:hint="eastAsia"/>
                <w:sz w:val="22"/>
                <w:szCs w:val="22"/>
              </w:rPr>
              <w:t>魅力づくり</w:t>
            </w:r>
            <w:r w:rsidR="009610CF" w:rsidRPr="0012169C">
              <w:rPr>
                <w:rFonts w:ascii="ＭＳ 明朝" w:hAnsi="ＭＳ 明朝" w:hint="eastAsia"/>
                <w:sz w:val="22"/>
                <w:szCs w:val="22"/>
              </w:rPr>
              <w:t>や</w:t>
            </w:r>
            <w:r w:rsidRPr="0012169C">
              <w:rPr>
                <w:rFonts w:ascii="ＭＳ 明朝" w:hAnsi="ＭＳ 明朝" w:hint="eastAsia"/>
                <w:sz w:val="22"/>
                <w:szCs w:val="22"/>
              </w:rPr>
              <w:t>情報発信を活性化する。</w:t>
            </w:r>
          </w:p>
          <w:p w14:paraId="46AAECAB" w14:textId="77777777" w:rsidR="009610CF" w:rsidRPr="0012169C" w:rsidRDefault="009610CF" w:rsidP="009610CF">
            <w:pPr>
              <w:spacing w:line="300" w:lineRule="exact"/>
              <w:rPr>
                <w:rFonts w:ascii="ＭＳ 明朝" w:hAnsi="ＭＳ 明朝"/>
                <w:sz w:val="22"/>
                <w:szCs w:val="22"/>
              </w:rPr>
            </w:pPr>
          </w:p>
        </w:tc>
      </w:tr>
    </w:tbl>
    <w:p w14:paraId="6FD8A14B" w14:textId="77777777" w:rsidR="001D401B" w:rsidRPr="0012169C" w:rsidRDefault="001D401B" w:rsidP="004245A1">
      <w:pPr>
        <w:spacing w:line="300" w:lineRule="exact"/>
        <w:ind w:leftChars="-342" w:left="-718" w:firstLineChars="250" w:firstLine="525"/>
        <w:rPr>
          <w:rFonts w:ascii="ＭＳ ゴシック" w:eastAsia="ＭＳ ゴシック" w:hAnsi="ＭＳ ゴシック"/>
          <w:szCs w:val="21"/>
        </w:rPr>
      </w:pPr>
    </w:p>
    <w:p w14:paraId="64B0B08E" w14:textId="77777777" w:rsidR="00267D3C" w:rsidRPr="0012169C" w:rsidRDefault="009B365C" w:rsidP="001D401B">
      <w:pPr>
        <w:spacing w:line="300" w:lineRule="exact"/>
        <w:ind w:leftChars="-342" w:left="-718" w:firstLineChars="250" w:firstLine="525"/>
        <w:rPr>
          <w:rFonts w:ascii="ＭＳ ゴシック" w:eastAsia="ＭＳ ゴシック" w:hAnsi="ＭＳ ゴシック"/>
          <w:szCs w:val="21"/>
        </w:rPr>
      </w:pPr>
      <w:r w:rsidRPr="0012169C">
        <w:rPr>
          <w:rFonts w:ascii="ＭＳ ゴシック" w:eastAsia="ＭＳ ゴシック" w:hAnsi="ＭＳ ゴシック" w:hint="eastAsia"/>
          <w:szCs w:val="21"/>
        </w:rPr>
        <w:lastRenderedPageBreak/>
        <w:t>【</w:t>
      </w:r>
      <w:r w:rsidR="0037367C" w:rsidRPr="0012169C">
        <w:rPr>
          <w:rFonts w:ascii="ＭＳ ゴシック" w:eastAsia="ＭＳ ゴシック" w:hAnsi="ＭＳ ゴシック" w:hint="eastAsia"/>
          <w:szCs w:val="21"/>
        </w:rPr>
        <w:t>学校教育自己診断</w:t>
      </w:r>
      <w:r w:rsidR="005E3C2A" w:rsidRPr="0012169C">
        <w:rPr>
          <w:rFonts w:ascii="ＭＳ ゴシック" w:eastAsia="ＭＳ ゴシック" w:hAnsi="ＭＳ ゴシック" w:hint="eastAsia"/>
          <w:szCs w:val="21"/>
        </w:rPr>
        <w:t>の</w:t>
      </w:r>
      <w:r w:rsidR="0037367C" w:rsidRPr="0012169C">
        <w:rPr>
          <w:rFonts w:ascii="ＭＳ ゴシック" w:eastAsia="ＭＳ ゴシック" w:hAnsi="ＭＳ ゴシック" w:hint="eastAsia"/>
          <w:szCs w:val="21"/>
        </w:rPr>
        <w:t>結果と分析・学校</w:t>
      </w:r>
      <w:r w:rsidR="00C158A6" w:rsidRPr="0012169C">
        <w:rPr>
          <w:rFonts w:ascii="ＭＳ ゴシック" w:eastAsia="ＭＳ ゴシック" w:hAnsi="ＭＳ ゴシック" w:hint="eastAsia"/>
          <w:szCs w:val="21"/>
        </w:rPr>
        <w:t>運営</w:t>
      </w:r>
      <w:r w:rsidR="0037367C" w:rsidRPr="0012169C">
        <w:rPr>
          <w:rFonts w:ascii="ＭＳ ゴシック" w:eastAsia="ＭＳ ゴシック" w:hAnsi="ＭＳ ゴシック" w:hint="eastAsia"/>
          <w:szCs w:val="21"/>
        </w:rPr>
        <w:t>協議会</w:t>
      </w:r>
      <w:r w:rsidR="0096649A" w:rsidRPr="0012169C">
        <w:rPr>
          <w:rFonts w:ascii="ＭＳ ゴシック" w:eastAsia="ＭＳ ゴシック" w:hAnsi="ＭＳ ゴシック" w:hint="eastAsia"/>
          <w:szCs w:val="21"/>
        </w:rPr>
        <w:t>からの意見</w:t>
      </w:r>
      <w:r w:rsidRPr="0012169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12169C" w14:paraId="2B00C6F9" w14:textId="77777777" w:rsidTr="00AB00E6">
        <w:trPr>
          <w:trHeight w:val="411"/>
          <w:jc w:val="center"/>
        </w:trPr>
        <w:tc>
          <w:tcPr>
            <w:tcW w:w="6771" w:type="dxa"/>
            <w:tcMar>
              <w:top w:w="85" w:type="dxa"/>
              <w:left w:w="85" w:type="dxa"/>
              <w:bottom w:w="85" w:type="dxa"/>
              <w:right w:w="85" w:type="dxa"/>
            </w:tcMar>
            <w:vAlign w:val="center"/>
          </w:tcPr>
          <w:p w14:paraId="69723098" w14:textId="77777777" w:rsidR="00267D3C" w:rsidRPr="0012169C" w:rsidRDefault="00267D3C" w:rsidP="001D401B">
            <w:pPr>
              <w:spacing w:line="300" w:lineRule="exact"/>
              <w:jc w:val="center"/>
              <w:rPr>
                <w:rFonts w:ascii="ＭＳ 明朝" w:hAnsi="ＭＳ 明朝"/>
                <w:sz w:val="20"/>
                <w:szCs w:val="20"/>
              </w:rPr>
            </w:pPr>
            <w:r w:rsidRPr="0012169C">
              <w:rPr>
                <w:rFonts w:ascii="ＭＳ 明朝" w:hAnsi="ＭＳ 明朝" w:hint="eastAsia"/>
                <w:sz w:val="20"/>
                <w:szCs w:val="20"/>
              </w:rPr>
              <w:t>学校教育自己診断の結果と分析［</w:t>
            </w:r>
            <w:r w:rsidR="001C0509" w:rsidRPr="0012169C">
              <w:rPr>
                <w:rFonts w:ascii="ＭＳ 明朝" w:hAnsi="ＭＳ 明朝" w:hint="eastAsia"/>
                <w:sz w:val="20"/>
                <w:szCs w:val="20"/>
              </w:rPr>
              <w:t xml:space="preserve">令和　　</w:t>
            </w:r>
            <w:r w:rsidR="001D401B" w:rsidRPr="0012169C">
              <w:rPr>
                <w:rFonts w:ascii="ＭＳ 明朝" w:hAnsi="ＭＳ 明朝" w:hint="eastAsia"/>
                <w:sz w:val="20"/>
                <w:szCs w:val="20"/>
              </w:rPr>
              <w:t xml:space="preserve">　</w:t>
            </w:r>
            <w:r w:rsidRPr="0012169C">
              <w:rPr>
                <w:rFonts w:ascii="ＭＳ 明朝" w:hAnsi="ＭＳ 明朝" w:hint="eastAsia"/>
                <w:sz w:val="20"/>
                <w:szCs w:val="20"/>
              </w:rPr>
              <w:t>年</w:t>
            </w:r>
            <w:r w:rsidR="001D401B" w:rsidRPr="0012169C">
              <w:rPr>
                <w:rFonts w:ascii="ＭＳ 明朝" w:hAnsi="ＭＳ 明朝" w:hint="eastAsia"/>
                <w:sz w:val="20"/>
                <w:szCs w:val="20"/>
              </w:rPr>
              <w:t xml:space="preserve">　</w:t>
            </w:r>
            <w:r w:rsidR="001C0509" w:rsidRPr="0012169C">
              <w:rPr>
                <w:rFonts w:ascii="ＭＳ 明朝" w:hAnsi="ＭＳ 明朝" w:hint="eastAsia"/>
                <w:sz w:val="20"/>
                <w:szCs w:val="20"/>
              </w:rPr>
              <w:t xml:space="preserve">　</w:t>
            </w:r>
            <w:r w:rsidRPr="0012169C">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5CBF1E78" w14:textId="77777777" w:rsidR="00267D3C" w:rsidRPr="0012169C" w:rsidRDefault="00267D3C" w:rsidP="00225A63">
            <w:pPr>
              <w:spacing w:line="300" w:lineRule="exact"/>
              <w:jc w:val="center"/>
              <w:rPr>
                <w:rFonts w:ascii="ＭＳ 明朝" w:hAnsi="ＭＳ 明朝"/>
                <w:sz w:val="20"/>
                <w:szCs w:val="20"/>
              </w:rPr>
            </w:pPr>
            <w:r w:rsidRPr="0012169C">
              <w:rPr>
                <w:rFonts w:ascii="ＭＳ 明朝" w:hAnsi="ＭＳ 明朝" w:hint="eastAsia"/>
                <w:sz w:val="20"/>
                <w:szCs w:val="20"/>
              </w:rPr>
              <w:t>学校</w:t>
            </w:r>
            <w:r w:rsidR="00B063A9" w:rsidRPr="0012169C">
              <w:rPr>
                <w:rFonts w:ascii="ＭＳ 明朝" w:hAnsi="ＭＳ 明朝" w:hint="eastAsia"/>
                <w:sz w:val="20"/>
                <w:szCs w:val="20"/>
              </w:rPr>
              <w:t>運営</w:t>
            </w:r>
            <w:r w:rsidRPr="0012169C">
              <w:rPr>
                <w:rFonts w:ascii="ＭＳ 明朝" w:hAnsi="ＭＳ 明朝" w:hint="eastAsia"/>
                <w:sz w:val="20"/>
                <w:szCs w:val="20"/>
              </w:rPr>
              <w:t>協議会</w:t>
            </w:r>
            <w:r w:rsidR="00225A63" w:rsidRPr="0012169C">
              <w:rPr>
                <w:rFonts w:ascii="ＭＳ 明朝" w:hAnsi="ＭＳ 明朝" w:hint="eastAsia"/>
                <w:sz w:val="20"/>
                <w:szCs w:val="20"/>
              </w:rPr>
              <w:t>からの意見</w:t>
            </w:r>
          </w:p>
        </w:tc>
      </w:tr>
      <w:tr w:rsidR="0086696C" w:rsidRPr="0012169C" w14:paraId="6C04DBFE" w14:textId="77777777" w:rsidTr="00AB00E6">
        <w:trPr>
          <w:trHeight w:val="981"/>
          <w:jc w:val="center"/>
        </w:trPr>
        <w:tc>
          <w:tcPr>
            <w:tcW w:w="6771" w:type="dxa"/>
            <w:tcMar>
              <w:top w:w="113" w:type="dxa"/>
              <w:left w:w="113" w:type="dxa"/>
              <w:bottom w:w="113" w:type="dxa"/>
              <w:right w:w="113" w:type="dxa"/>
            </w:tcMar>
          </w:tcPr>
          <w:p w14:paraId="57DE0F14" w14:textId="77777777" w:rsidR="000B7F10" w:rsidRPr="0012169C"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CF55D2F" w14:textId="77777777" w:rsidR="00AE2843" w:rsidRPr="0012169C" w:rsidRDefault="00AE2843" w:rsidP="00AB00E6">
            <w:pPr>
              <w:spacing w:line="280" w:lineRule="exact"/>
              <w:rPr>
                <w:rFonts w:ascii="ＭＳ 明朝" w:hAnsi="ＭＳ 明朝"/>
                <w:color w:val="D9D9D9"/>
                <w:sz w:val="20"/>
                <w:szCs w:val="20"/>
              </w:rPr>
            </w:pPr>
          </w:p>
        </w:tc>
      </w:tr>
    </w:tbl>
    <w:p w14:paraId="11788C4C" w14:textId="77777777" w:rsidR="0086696C" w:rsidRPr="0012169C" w:rsidRDefault="0086696C" w:rsidP="0037367C">
      <w:pPr>
        <w:spacing w:line="120" w:lineRule="exact"/>
        <w:ind w:leftChars="-428" w:left="-899"/>
      </w:pPr>
    </w:p>
    <w:p w14:paraId="58AAFE2C" w14:textId="77777777" w:rsidR="00225A63" w:rsidRPr="0012169C" w:rsidRDefault="00225A63" w:rsidP="00B44397">
      <w:pPr>
        <w:ind w:leftChars="-92" w:left="-4" w:hangingChars="90" w:hanging="189"/>
        <w:jc w:val="left"/>
        <w:rPr>
          <w:rFonts w:ascii="ＭＳ ゴシック" w:eastAsia="ＭＳ ゴシック" w:hAnsi="ＭＳ ゴシック"/>
          <w:szCs w:val="21"/>
        </w:rPr>
      </w:pPr>
    </w:p>
    <w:p w14:paraId="32E5D186" w14:textId="77777777" w:rsidR="0086696C" w:rsidRPr="0012169C" w:rsidRDefault="0037367C" w:rsidP="00B44397">
      <w:pPr>
        <w:ind w:leftChars="-92" w:left="-4" w:hangingChars="90" w:hanging="189"/>
        <w:jc w:val="left"/>
        <w:rPr>
          <w:rFonts w:ascii="ＭＳ ゴシック" w:eastAsia="ＭＳ ゴシック" w:hAnsi="ＭＳ ゴシック"/>
          <w:szCs w:val="21"/>
        </w:rPr>
      </w:pPr>
      <w:r w:rsidRPr="0012169C">
        <w:rPr>
          <w:rFonts w:ascii="ＭＳ ゴシック" w:eastAsia="ＭＳ ゴシック" w:hAnsi="ＭＳ ゴシック" w:hint="eastAsia"/>
          <w:szCs w:val="21"/>
        </w:rPr>
        <w:t xml:space="preserve">３　</w:t>
      </w:r>
      <w:r w:rsidR="0086696C" w:rsidRPr="0012169C">
        <w:rPr>
          <w:rFonts w:ascii="ＭＳ ゴシック" w:eastAsia="ＭＳ ゴシック" w:hAnsi="ＭＳ ゴシック" w:hint="eastAsia"/>
          <w:szCs w:val="21"/>
        </w:rPr>
        <w:t>本年度の取組</w:t>
      </w:r>
      <w:r w:rsidRPr="0012169C">
        <w:rPr>
          <w:rFonts w:ascii="ＭＳ ゴシック" w:eastAsia="ＭＳ ゴシック" w:hAnsi="ＭＳ ゴシック" w:hint="eastAsia"/>
          <w:szCs w:val="21"/>
        </w:rPr>
        <w:t>内容</w:t>
      </w:r>
      <w:r w:rsidR="0086696C" w:rsidRPr="0012169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91"/>
        <w:gridCol w:w="4536"/>
        <w:gridCol w:w="3827"/>
        <w:gridCol w:w="3651"/>
      </w:tblGrid>
      <w:tr w:rsidR="00897939" w:rsidRPr="0012169C" w14:paraId="31030F57" w14:textId="77777777" w:rsidTr="00404E17">
        <w:trPr>
          <w:jc w:val="center"/>
        </w:trPr>
        <w:tc>
          <w:tcPr>
            <w:tcW w:w="881" w:type="dxa"/>
            <w:tcMar>
              <w:top w:w="85" w:type="dxa"/>
              <w:left w:w="85" w:type="dxa"/>
              <w:bottom w:w="85" w:type="dxa"/>
              <w:right w:w="85" w:type="dxa"/>
            </w:tcMar>
            <w:vAlign w:val="center"/>
          </w:tcPr>
          <w:p w14:paraId="35A3DEF7" w14:textId="77777777" w:rsidR="00897939" w:rsidRPr="0012169C" w:rsidRDefault="00897939" w:rsidP="0054712D">
            <w:pPr>
              <w:spacing w:line="240" w:lineRule="exact"/>
              <w:jc w:val="center"/>
              <w:rPr>
                <w:rFonts w:ascii="ＭＳ 明朝" w:hAnsi="ＭＳ 明朝"/>
                <w:sz w:val="20"/>
                <w:szCs w:val="20"/>
              </w:rPr>
            </w:pPr>
            <w:r w:rsidRPr="0012169C">
              <w:rPr>
                <w:rFonts w:ascii="ＭＳ 明朝" w:hAnsi="ＭＳ 明朝" w:hint="eastAsia"/>
                <w:sz w:val="20"/>
                <w:szCs w:val="20"/>
              </w:rPr>
              <w:t>中期的</w:t>
            </w:r>
          </w:p>
          <w:p w14:paraId="6AAD8909" w14:textId="77777777" w:rsidR="00897939" w:rsidRPr="0012169C" w:rsidRDefault="00897939" w:rsidP="0054712D">
            <w:pPr>
              <w:spacing w:line="240" w:lineRule="exact"/>
              <w:jc w:val="center"/>
              <w:rPr>
                <w:rFonts w:ascii="ＭＳ 明朝" w:hAnsi="ＭＳ 明朝"/>
                <w:spacing w:val="-20"/>
                <w:sz w:val="20"/>
                <w:szCs w:val="20"/>
              </w:rPr>
            </w:pPr>
            <w:r w:rsidRPr="0012169C">
              <w:rPr>
                <w:rFonts w:ascii="ＭＳ 明朝" w:hAnsi="ＭＳ 明朝" w:hint="eastAsia"/>
                <w:sz w:val="20"/>
                <w:szCs w:val="20"/>
              </w:rPr>
              <w:t>目標</w:t>
            </w:r>
          </w:p>
        </w:tc>
        <w:tc>
          <w:tcPr>
            <w:tcW w:w="2091" w:type="dxa"/>
            <w:tcMar>
              <w:top w:w="85" w:type="dxa"/>
              <w:left w:w="85" w:type="dxa"/>
              <w:bottom w:w="85" w:type="dxa"/>
              <w:right w:w="85" w:type="dxa"/>
            </w:tcMar>
            <w:vAlign w:val="center"/>
          </w:tcPr>
          <w:p w14:paraId="1E6F2046" w14:textId="77777777" w:rsidR="00897939" w:rsidRPr="0012169C" w:rsidRDefault="00897939" w:rsidP="006B5B51">
            <w:pPr>
              <w:spacing w:line="320" w:lineRule="exact"/>
              <w:jc w:val="center"/>
              <w:rPr>
                <w:rFonts w:ascii="ＭＳ 明朝" w:hAnsi="ＭＳ 明朝"/>
                <w:sz w:val="20"/>
                <w:szCs w:val="20"/>
              </w:rPr>
            </w:pPr>
            <w:r w:rsidRPr="0012169C">
              <w:rPr>
                <w:rFonts w:ascii="ＭＳ 明朝" w:hAnsi="ＭＳ 明朝" w:hint="eastAsia"/>
                <w:sz w:val="20"/>
                <w:szCs w:val="20"/>
              </w:rPr>
              <w:t>今年度の重点目標</w:t>
            </w:r>
          </w:p>
        </w:tc>
        <w:tc>
          <w:tcPr>
            <w:tcW w:w="4536" w:type="dxa"/>
            <w:tcBorders>
              <w:right w:val="dashed" w:sz="4" w:space="0" w:color="auto"/>
            </w:tcBorders>
            <w:tcMar>
              <w:top w:w="85" w:type="dxa"/>
              <w:left w:w="85" w:type="dxa"/>
              <w:bottom w:w="85" w:type="dxa"/>
              <w:right w:w="85" w:type="dxa"/>
            </w:tcMar>
            <w:vAlign w:val="center"/>
          </w:tcPr>
          <w:p w14:paraId="2835D687" w14:textId="77777777" w:rsidR="00897939" w:rsidRPr="0012169C" w:rsidRDefault="00897939" w:rsidP="006B5B51">
            <w:pPr>
              <w:spacing w:line="320" w:lineRule="exact"/>
              <w:jc w:val="center"/>
              <w:rPr>
                <w:rFonts w:ascii="ＭＳ 明朝" w:hAnsi="ＭＳ 明朝"/>
                <w:sz w:val="20"/>
                <w:szCs w:val="20"/>
              </w:rPr>
            </w:pPr>
            <w:r w:rsidRPr="0012169C">
              <w:rPr>
                <w:rFonts w:ascii="ＭＳ 明朝" w:hAnsi="ＭＳ 明朝" w:hint="eastAsia"/>
                <w:sz w:val="20"/>
                <w:szCs w:val="20"/>
              </w:rPr>
              <w:t>具体的な取組計画・内容</w:t>
            </w:r>
          </w:p>
        </w:tc>
        <w:tc>
          <w:tcPr>
            <w:tcW w:w="3827" w:type="dxa"/>
            <w:tcBorders>
              <w:right w:val="dashed" w:sz="4" w:space="0" w:color="auto"/>
            </w:tcBorders>
            <w:tcMar>
              <w:top w:w="85" w:type="dxa"/>
              <w:left w:w="85" w:type="dxa"/>
              <w:bottom w:w="85" w:type="dxa"/>
              <w:right w:w="85" w:type="dxa"/>
            </w:tcMar>
            <w:vAlign w:val="center"/>
          </w:tcPr>
          <w:p w14:paraId="3473BC41" w14:textId="77777777" w:rsidR="00897939" w:rsidRPr="0012169C" w:rsidRDefault="00897939" w:rsidP="006B5B51">
            <w:pPr>
              <w:spacing w:line="320" w:lineRule="exact"/>
              <w:jc w:val="center"/>
              <w:rPr>
                <w:rFonts w:ascii="ＭＳ 明朝" w:hAnsi="ＭＳ 明朝"/>
                <w:sz w:val="20"/>
                <w:szCs w:val="20"/>
              </w:rPr>
            </w:pPr>
            <w:r w:rsidRPr="0012169C">
              <w:rPr>
                <w:rFonts w:ascii="ＭＳ 明朝" w:hAnsi="ＭＳ 明朝" w:hint="eastAsia"/>
                <w:sz w:val="20"/>
                <w:szCs w:val="20"/>
              </w:rPr>
              <w:t>評価指標</w:t>
            </w:r>
            <w:r w:rsidR="00AB00E6" w:rsidRPr="0012169C">
              <w:rPr>
                <w:rFonts w:ascii="ＭＳ 明朝" w:hAnsi="ＭＳ 明朝" w:hint="eastAsia"/>
                <w:sz w:val="20"/>
                <w:szCs w:val="20"/>
              </w:rPr>
              <w:t>[R</w:t>
            </w:r>
            <w:r w:rsidR="0038356A" w:rsidRPr="0012169C">
              <w:rPr>
                <w:rFonts w:ascii="ＭＳ 明朝" w:hAnsi="ＭＳ 明朝" w:hint="eastAsia"/>
                <w:sz w:val="20"/>
                <w:szCs w:val="20"/>
              </w:rPr>
              <w:t>７</w:t>
            </w:r>
            <w:r w:rsidR="00AB00E6" w:rsidRPr="0012169C">
              <w:rPr>
                <w:rFonts w:ascii="ＭＳ 明朝" w:hAnsi="ＭＳ 明朝" w:hint="eastAsia"/>
                <w:sz w:val="20"/>
                <w:szCs w:val="20"/>
              </w:rPr>
              <w:t>年度値]</w:t>
            </w:r>
          </w:p>
        </w:tc>
        <w:tc>
          <w:tcPr>
            <w:tcW w:w="3651" w:type="dxa"/>
            <w:tcBorders>
              <w:left w:val="dashed" w:sz="4" w:space="0" w:color="auto"/>
              <w:right w:val="single" w:sz="4" w:space="0" w:color="auto"/>
            </w:tcBorders>
            <w:tcMar>
              <w:top w:w="85" w:type="dxa"/>
              <w:left w:w="85" w:type="dxa"/>
              <w:bottom w:w="85" w:type="dxa"/>
              <w:right w:w="85" w:type="dxa"/>
            </w:tcMar>
            <w:vAlign w:val="center"/>
          </w:tcPr>
          <w:p w14:paraId="5709E0D4" w14:textId="77777777" w:rsidR="00897939" w:rsidRPr="0012169C" w:rsidRDefault="00897939" w:rsidP="006B5B51">
            <w:pPr>
              <w:spacing w:line="320" w:lineRule="exact"/>
              <w:jc w:val="center"/>
              <w:rPr>
                <w:rFonts w:ascii="ＭＳ 明朝" w:hAnsi="ＭＳ 明朝"/>
                <w:sz w:val="20"/>
                <w:szCs w:val="20"/>
              </w:rPr>
            </w:pPr>
            <w:r w:rsidRPr="0012169C">
              <w:rPr>
                <w:rFonts w:ascii="ＭＳ 明朝" w:hAnsi="ＭＳ 明朝" w:hint="eastAsia"/>
                <w:sz w:val="20"/>
                <w:szCs w:val="20"/>
              </w:rPr>
              <w:t>自己評価</w:t>
            </w:r>
          </w:p>
        </w:tc>
      </w:tr>
      <w:tr w:rsidR="00897939" w:rsidRPr="0012169C" w14:paraId="5D06AF37" w14:textId="77777777" w:rsidTr="00404E17">
        <w:trPr>
          <w:cantSplit/>
          <w:trHeight w:val="3807"/>
          <w:jc w:val="center"/>
        </w:trPr>
        <w:tc>
          <w:tcPr>
            <w:tcW w:w="881" w:type="dxa"/>
            <w:tcMar>
              <w:top w:w="85" w:type="dxa"/>
              <w:left w:w="85" w:type="dxa"/>
              <w:bottom w:w="85" w:type="dxa"/>
              <w:right w:w="85" w:type="dxa"/>
            </w:tcMar>
            <w:textDirection w:val="tbRlV"/>
            <w:vAlign w:val="center"/>
          </w:tcPr>
          <w:p w14:paraId="5D704CC7" w14:textId="77777777" w:rsidR="007453F4" w:rsidRPr="0012169C" w:rsidRDefault="007453F4" w:rsidP="007453F4">
            <w:pPr>
              <w:spacing w:line="300" w:lineRule="exact"/>
              <w:ind w:left="113" w:right="113"/>
              <w:jc w:val="center"/>
              <w:rPr>
                <w:rFonts w:ascii="ＭＳ 明朝" w:hAnsi="ＭＳ 明朝"/>
                <w:sz w:val="20"/>
                <w:szCs w:val="20"/>
              </w:rPr>
            </w:pPr>
            <w:r w:rsidRPr="0012169C">
              <w:rPr>
                <w:rFonts w:ascii="ＭＳ 明朝" w:hAnsi="ＭＳ 明朝" w:hint="eastAsia"/>
                <w:sz w:val="20"/>
                <w:szCs w:val="20"/>
              </w:rPr>
              <w:t>１　確かな学力の定着と学びの深化</w:t>
            </w:r>
          </w:p>
        </w:tc>
        <w:tc>
          <w:tcPr>
            <w:tcW w:w="2091" w:type="dxa"/>
            <w:tcMar>
              <w:top w:w="85" w:type="dxa"/>
              <w:left w:w="85" w:type="dxa"/>
              <w:bottom w:w="85" w:type="dxa"/>
              <w:right w:w="85" w:type="dxa"/>
            </w:tcMar>
          </w:tcPr>
          <w:p w14:paraId="383E55C5" w14:textId="77777777" w:rsidR="0071748A" w:rsidRPr="0012169C" w:rsidRDefault="0077693E" w:rsidP="00AB00E6">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（１）「確かな学力」の育成と授業改善</w:t>
            </w:r>
          </w:p>
          <w:p w14:paraId="4A6D3A7C" w14:textId="77777777" w:rsidR="0077693E" w:rsidRPr="0012169C" w:rsidRDefault="0077693E" w:rsidP="0077693E">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ア　「観点別評価」の</w:t>
            </w:r>
          </w:p>
          <w:p w14:paraId="5B6991AB" w14:textId="77777777" w:rsidR="0077693E" w:rsidRPr="0012169C" w:rsidRDefault="0077693E" w:rsidP="0077693E">
            <w:pPr>
              <w:spacing w:line="300" w:lineRule="exact"/>
              <w:ind w:leftChars="100" w:left="210"/>
              <w:rPr>
                <w:rFonts w:ascii="ＭＳ 明朝" w:hAnsi="ＭＳ 明朝"/>
                <w:sz w:val="20"/>
                <w:szCs w:val="20"/>
              </w:rPr>
            </w:pPr>
            <w:r w:rsidRPr="0012169C">
              <w:rPr>
                <w:rFonts w:ascii="ＭＳ 明朝" w:hAnsi="ＭＳ 明朝" w:hint="eastAsia"/>
                <w:sz w:val="20"/>
                <w:szCs w:val="20"/>
              </w:rPr>
              <w:t>授業づくりを推進</w:t>
            </w:r>
          </w:p>
          <w:p w14:paraId="7C06392A" w14:textId="77777777" w:rsidR="0077693E" w:rsidRPr="0012169C" w:rsidRDefault="0077693E" w:rsidP="0077693E">
            <w:pPr>
              <w:spacing w:line="300" w:lineRule="exact"/>
              <w:ind w:left="200" w:hangingChars="100" w:hanging="200"/>
              <w:rPr>
                <w:rFonts w:ascii="ＭＳ 明朝" w:hAnsi="ＭＳ 明朝"/>
                <w:sz w:val="20"/>
                <w:szCs w:val="20"/>
              </w:rPr>
            </w:pPr>
          </w:p>
          <w:p w14:paraId="15CBFD9E" w14:textId="77777777" w:rsidR="00B86CC0" w:rsidRPr="0012169C" w:rsidRDefault="00B86CC0" w:rsidP="0077693E">
            <w:pPr>
              <w:spacing w:line="300" w:lineRule="exact"/>
              <w:ind w:left="200" w:hangingChars="100" w:hanging="200"/>
              <w:rPr>
                <w:rFonts w:ascii="ＭＳ 明朝" w:hAnsi="ＭＳ 明朝"/>
                <w:sz w:val="20"/>
                <w:szCs w:val="20"/>
              </w:rPr>
            </w:pPr>
          </w:p>
          <w:p w14:paraId="4DCD4587" w14:textId="77777777" w:rsidR="00B86CC0" w:rsidRPr="0012169C" w:rsidRDefault="00B86CC0" w:rsidP="0077693E">
            <w:pPr>
              <w:spacing w:line="300" w:lineRule="exact"/>
              <w:ind w:left="200" w:hangingChars="100" w:hanging="200"/>
              <w:rPr>
                <w:rFonts w:ascii="ＭＳ 明朝" w:hAnsi="ＭＳ 明朝"/>
                <w:sz w:val="20"/>
                <w:szCs w:val="20"/>
              </w:rPr>
            </w:pPr>
          </w:p>
          <w:p w14:paraId="56F12F8C" w14:textId="77777777" w:rsidR="00DA403A" w:rsidRPr="0012169C" w:rsidRDefault="00DA403A" w:rsidP="0077693E">
            <w:pPr>
              <w:spacing w:line="300" w:lineRule="exact"/>
              <w:ind w:left="200" w:hangingChars="100" w:hanging="200"/>
              <w:rPr>
                <w:rFonts w:ascii="ＭＳ 明朝" w:hAnsi="ＭＳ 明朝"/>
                <w:sz w:val="20"/>
                <w:szCs w:val="20"/>
              </w:rPr>
            </w:pPr>
          </w:p>
          <w:p w14:paraId="7DB9F016" w14:textId="77777777" w:rsidR="00DA403A" w:rsidRPr="0012169C" w:rsidRDefault="00DA403A" w:rsidP="0077693E">
            <w:pPr>
              <w:spacing w:line="300" w:lineRule="exact"/>
              <w:ind w:left="200" w:hangingChars="100" w:hanging="200"/>
              <w:rPr>
                <w:rFonts w:ascii="ＭＳ 明朝" w:hAnsi="ＭＳ 明朝"/>
                <w:sz w:val="20"/>
                <w:szCs w:val="20"/>
              </w:rPr>
            </w:pPr>
          </w:p>
          <w:p w14:paraId="613C8137" w14:textId="77777777" w:rsidR="00B86CC0" w:rsidRPr="0012169C" w:rsidRDefault="00B86CC0" w:rsidP="0077693E">
            <w:pPr>
              <w:spacing w:line="300" w:lineRule="exact"/>
              <w:ind w:left="200" w:hangingChars="100" w:hanging="200"/>
              <w:rPr>
                <w:rFonts w:ascii="ＭＳ 明朝" w:hAnsi="ＭＳ 明朝"/>
                <w:sz w:val="20"/>
                <w:szCs w:val="20"/>
              </w:rPr>
            </w:pPr>
          </w:p>
          <w:p w14:paraId="6935F352" w14:textId="77777777" w:rsidR="004160B3" w:rsidRPr="0012169C" w:rsidRDefault="004160B3" w:rsidP="0077693E">
            <w:pPr>
              <w:spacing w:line="300" w:lineRule="exact"/>
              <w:ind w:left="200" w:hangingChars="100" w:hanging="200"/>
              <w:rPr>
                <w:rFonts w:ascii="ＭＳ 明朝" w:hAnsi="ＭＳ 明朝"/>
                <w:sz w:val="20"/>
                <w:szCs w:val="20"/>
              </w:rPr>
            </w:pPr>
          </w:p>
          <w:p w14:paraId="6A9ECFA5" w14:textId="77777777" w:rsidR="0077693E" w:rsidRPr="0012169C" w:rsidRDefault="0077693E" w:rsidP="0077693E">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イ　授業の質の向上</w:t>
            </w:r>
          </w:p>
          <w:p w14:paraId="6990D8C3" w14:textId="77777777" w:rsidR="0077693E" w:rsidRPr="0012169C" w:rsidRDefault="0077693E" w:rsidP="0077693E">
            <w:pPr>
              <w:spacing w:line="300" w:lineRule="exact"/>
              <w:ind w:leftChars="100" w:left="210"/>
              <w:rPr>
                <w:rFonts w:ascii="ＭＳ 明朝" w:hAnsi="ＭＳ 明朝"/>
                <w:sz w:val="20"/>
                <w:szCs w:val="20"/>
              </w:rPr>
            </w:pPr>
            <w:r w:rsidRPr="0012169C">
              <w:rPr>
                <w:rFonts w:ascii="ＭＳ 明朝" w:hAnsi="ＭＳ 明朝" w:hint="eastAsia"/>
                <w:sz w:val="20"/>
                <w:szCs w:val="20"/>
              </w:rPr>
              <w:t>と授業改善</w:t>
            </w:r>
          </w:p>
          <w:p w14:paraId="74D89949" w14:textId="77777777" w:rsidR="0077693E" w:rsidRPr="0012169C" w:rsidRDefault="0077693E" w:rsidP="0077693E">
            <w:pPr>
              <w:spacing w:line="300" w:lineRule="exact"/>
              <w:ind w:left="200" w:hangingChars="100" w:hanging="200"/>
              <w:rPr>
                <w:rFonts w:ascii="ＭＳ 明朝" w:hAnsi="ＭＳ 明朝"/>
                <w:sz w:val="20"/>
                <w:szCs w:val="20"/>
              </w:rPr>
            </w:pPr>
          </w:p>
          <w:p w14:paraId="347D8DAA" w14:textId="77777777" w:rsidR="00FC5982" w:rsidRPr="0012169C" w:rsidRDefault="00FC5982" w:rsidP="0077693E">
            <w:pPr>
              <w:spacing w:line="300" w:lineRule="exact"/>
              <w:ind w:left="200" w:hangingChars="100" w:hanging="200"/>
              <w:rPr>
                <w:rFonts w:ascii="ＭＳ 明朝" w:hAnsi="ＭＳ 明朝"/>
                <w:sz w:val="20"/>
                <w:szCs w:val="20"/>
              </w:rPr>
            </w:pPr>
          </w:p>
          <w:p w14:paraId="4FB08E3F" w14:textId="77777777" w:rsidR="00FC5982" w:rsidRPr="0012169C" w:rsidRDefault="00FC5982" w:rsidP="0077693E">
            <w:pPr>
              <w:spacing w:line="300" w:lineRule="exact"/>
              <w:ind w:left="200" w:hangingChars="100" w:hanging="200"/>
              <w:rPr>
                <w:rFonts w:ascii="ＭＳ 明朝" w:hAnsi="ＭＳ 明朝"/>
                <w:sz w:val="20"/>
                <w:szCs w:val="20"/>
              </w:rPr>
            </w:pPr>
          </w:p>
          <w:p w14:paraId="434DD869" w14:textId="77777777" w:rsidR="00FC5982" w:rsidRPr="0012169C" w:rsidRDefault="00FC5982" w:rsidP="0077693E">
            <w:pPr>
              <w:spacing w:line="300" w:lineRule="exact"/>
              <w:ind w:left="200" w:hangingChars="100" w:hanging="200"/>
              <w:rPr>
                <w:rFonts w:ascii="ＭＳ 明朝" w:hAnsi="ＭＳ 明朝"/>
                <w:sz w:val="20"/>
                <w:szCs w:val="20"/>
              </w:rPr>
            </w:pPr>
          </w:p>
          <w:p w14:paraId="1C73FF9A" w14:textId="77777777" w:rsidR="00FC5982" w:rsidRPr="0012169C" w:rsidRDefault="00FC5982" w:rsidP="0077693E">
            <w:pPr>
              <w:spacing w:line="300" w:lineRule="exact"/>
              <w:ind w:left="200" w:hangingChars="100" w:hanging="200"/>
              <w:rPr>
                <w:rFonts w:ascii="ＭＳ 明朝" w:hAnsi="ＭＳ 明朝"/>
                <w:sz w:val="20"/>
                <w:szCs w:val="20"/>
              </w:rPr>
            </w:pPr>
          </w:p>
          <w:p w14:paraId="2921670D" w14:textId="77777777" w:rsidR="00FC5982" w:rsidRPr="0012169C" w:rsidRDefault="00FC5982" w:rsidP="0077693E">
            <w:pPr>
              <w:spacing w:line="300" w:lineRule="exact"/>
              <w:ind w:left="200" w:hangingChars="100" w:hanging="200"/>
              <w:rPr>
                <w:rFonts w:ascii="ＭＳ 明朝" w:hAnsi="ＭＳ 明朝"/>
                <w:sz w:val="20"/>
                <w:szCs w:val="20"/>
              </w:rPr>
            </w:pPr>
          </w:p>
          <w:p w14:paraId="1FA7D4E2" w14:textId="77777777" w:rsidR="0077693E" w:rsidRPr="0012169C" w:rsidRDefault="0077693E" w:rsidP="0077693E">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ウ　ICTを活用した授業改善</w:t>
            </w:r>
          </w:p>
          <w:p w14:paraId="049E943C" w14:textId="77777777" w:rsidR="00FB1F8E" w:rsidRPr="0012169C" w:rsidRDefault="00FB1F8E" w:rsidP="0077693E">
            <w:pPr>
              <w:spacing w:line="300" w:lineRule="exact"/>
              <w:ind w:left="200" w:hangingChars="100" w:hanging="200"/>
              <w:rPr>
                <w:rFonts w:ascii="ＭＳ 明朝" w:hAnsi="ＭＳ 明朝"/>
                <w:sz w:val="20"/>
                <w:szCs w:val="20"/>
              </w:rPr>
            </w:pPr>
          </w:p>
          <w:p w14:paraId="23B5AD83" w14:textId="77777777" w:rsidR="007F7707" w:rsidRPr="0012169C" w:rsidRDefault="007F7707" w:rsidP="0077693E">
            <w:pPr>
              <w:spacing w:line="300" w:lineRule="exact"/>
              <w:ind w:left="200" w:hangingChars="100" w:hanging="200"/>
              <w:rPr>
                <w:rFonts w:ascii="ＭＳ 明朝" w:hAnsi="ＭＳ 明朝"/>
                <w:sz w:val="20"/>
                <w:szCs w:val="20"/>
              </w:rPr>
            </w:pPr>
          </w:p>
          <w:p w14:paraId="473ED00B" w14:textId="77777777" w:rsidR="00FB1F8E" w:rsidRPr="0012169C" w:rsidRDefault="00FB1F8E" w:rsidP="00FB1F8E">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（２）英語教育と国際教育の充実</w:t>
            </w:r>
          </w:p>
          <w:p w14:paraId="4FC023D7" w14:textId="77777777" w:rsidR="00FB1F8E" w:rsidRPr="0012169C" w:rsidRDefault="00FB1F8E" w:rsidP="00FB1F8E">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ア</w:t>
            </w:r>
            <w:r w:rsidR="00FC5982" w:rsidRPr="0012169C">
              <w:rPr>
                <w:rFonts w:ascii="ＭＳ 明朝" w:hAnsi="ＭＳ 明朝" w:hint="eastAsia"/>
                <w:sz w:val="20"/>
                <w:szCs w:val="20"/>
              </w:rPr>
              <w:t>・</w:t>
            </w:r>
            <w:r w:rsidRPr="0012169C">
              <w:rPr>
                <w:rFonts w:ascii="ＭＳ 明朝" w:hAnsi="ＭＳ 明朝" w:hint="eastAsia"/>
                <w:sz w:val="20"/>
                <w:szCs w:val="20"/>
              </w:rPr>
              <w:t>学習基礎「聞く」「書く」に取組む</w:t>
            </w:r>
          </w:p>
          <w:p w14:paraId="192BD3E3" w14:textId="77777777" w:rsidR="00FB1F8E" w:rsidRPr="0012169C" w:rsidRDefault="00FB1F8E" w:rsidP="00FB1F8E">
            <w:pPr>
              <w:spacing w:line="300" w:lineRule="exact"/>
              <w:ind w:left="200" w:hangingChars="100" w:hanging="200"/>
              <w:rPr>
                <w:rFonts w:ascii="ＭＳ 明朝" w:hAnsi="ＭＳ 明朝"/>
                <w:sz w:val="20"/>
                <w:szCs w:val="20"/>
              </w:rPr>
            </w:pPr>
          </w:p>
          <w:p w14:paraId="774660EA" w14:textId="77777777" w:rsidR="007C784A" w:rsidRPr="0012169C" w:rsidRDefault="00FC5982" w:rsidP="00FB1F8E">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w:t>
            </w:r>
            <w:r w:rsidR="00FB1F8E" w:rsidRPr="0012169C">
              <w:rPr>
                <w:rFonts w:ascii="ＭＳ 明朝" w:hAnsi="ＭＳ 明朝" w:hint="eastAsia"/>
                <w:sz w:val="20"/>
                <w:szCs w:val="20"/>
              </w:rPr>
              <w:t>英語多読・多聴「読</w:t>
            </w:r>
          </w:p>
          <w:p w14:paraId="6200F5EE" w14:textId="77777777" w:rsidR="00FB1F8E" w:rsidRPr="0012169C" w:rsidRDefault="00FB1F8E" w:rsidP="00FB1F8E">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む」「聞く」に取組む</w:t>
            </w:r>
          </w:p>
          <w:p w14:paraId="59E78E4A" w14:textId="77777777" w:rsidR="00FB1F8E" w:rsidRPr="0012169C" w:rsidRDefault="00FB1F8E" w:rsidP="00FB1F8E">
            <w:pPr>
              <w:spacing w:line="300" w:lineRule="exact"/>
              <w:ind w:left="200" w:hangingChars="100" w:hanging="200"/>
              <w:rPr>
                <w:rFonts w:ascii="ＭＳ 明朝" w:hAnsi="ＭＳ 明朝"/>
                <w:sz w:val="20"/>
                <w:szCs w:val="20"/>
              </w:rPr>
            </w:pPr>
          </w:p>
          <w:p w14:paraId="007AB237" w14:textId="77777777" w:rsidR="00FB1F8E" w:rsidRPr="0012169C" w:rsidRDefault="00FB1F8E" w:rsidP="00FB1F8E">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イ　英語運用能力「話す」に取組む</w:t>
            </w:r>
          </w:p>
          <w:p w14:paraId="7E13966F" w14:textId="77777777" w:rsidR="00FB1F8E" w:rsidRPr="0012169C" w:rsidRDefault="00FB1F8E" w:rsidP="00FB1F8E">
            <w:pPr>
              <w:spacing w:line="300" w:lineRule="exact"/>
              <w:ind w:left="200" w:hangingChars="100" w:hanging="200"/>
              <w:rPr>
                <w:rFonts w:ascii="ＭＳ 明朝" w:hAnsi="ＭＳ 明朝"/>
                <w:sz w:val="20"/>
                <w:szCs w:val="20"/>
              </w:rPr>
            </w:pPr>
          </w:p>
          <w:p w14:paraId="507F11D7" w14:textId="77777777" w:rsidR="00FC5982" w:rsidRPr="0012169C" w:rsidRDefault="00FC5982" w:rsidP="00FB1F8E">
            <w:pPr>
              <w:spacing w:line="300" w:lineRule="exact"/>
              <w:ind w:left="200" w:hangingChars="100" w:hanging="200"/>
              <w:rPr>
                <w:rFonts w:ascii="ＭＳ 明朝" w:hAnsi="ＭＳ 明朝"/>
                <w:sz w:val="20"/>
                <w:szCs w:val="20"/>
              </w:rPr>
            </w:pPr>
          </w:p>
          <w:p w14:paraId="35DC51AD" w14:textId="77777777" w:rsidR="00FC5982" w:rsidRPr="0012169C" w:rsidRDefault="00FC5982" w:rsidP="00FB1F8E">
            <w:pPr>
              <w:spacing w:line="300" w:lineRule="exact"/>
              <w:ind w:left="200" w:hangingChars="100" w:hanging="200"/>
              <w:rPr>
                <w:rFonts w:ascii="ＭＳ 明朝" w:hAnsi="ＭＳ 明朝"/>
                <w:sz w:val="20"/>
                <w:szCs w:val="20"/>
              </w:rPr>
            </w:pPr>
          </w:p>
          <w:p w14:paraId="60363B41" w14:textId="77777777" w:rsidR="00FC5982" w:rsidRPr="0012169C" w:rsidRDefault="00FC5982" w:rsidP="00FB1F8E">
            <w:pPr>
              <w:spacing w:line="300" w:lineRule="exact"/>
              <w:ind w:left="200" w:hangingChars="100" w:hanging="200"/>
              <w:rPr>
                <w:rFonts w:ascii="ＭＳ 明朝" w:hAnsi="ＭＳ 明朝"/>
                <w:sz w:val="20"/>
                <w:szCs w:val="20"/>
              </w:rPr>
            </w:pPr>
          </w:p>
          <w:p w14:paraId="36C96285" w14:textId="77777777" w:rsidR="00FB1F8E" w:rsidRPr="0012169C" w:rsidRDefault="00FB1F8E" w:rsidP="00FB1F8E">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ウ　国際理解教育に取組む</w:t>
            </w:r>
          </w:p>
          <w:p w14:paraId="66D549A7" w14:textId="77777777" w:rsidR="00FB1F8E" w:rsidRPr="0012169C" w:rsidRDefault="00FB1F8E" w:rsidP="00FB1F8E">
            <w:pPr>
              <w:spacing w:line="300" w:lineRule="exact"/>
              <w:ind w:left="200" w:hangingChars="100" w:hanging="200"/>
              <w:rPr>
                <w:rFonts w:ascii="ＭＳ 明朝" w:hAnsi="ＭＳ 明朝"/>
                <w:sz w:val="20"/>
                <w:szCs w:val="20"/>
              </w:rPr>
            </w:pPr>
          </w:p>
          <w:p w14:paraId="1F77747F" w14:textId="77777777" w:rsidR="00561CBB" w:rsidRPr="0012169C" w:rsidRDefault="00561CBB" w:rsidP="00FB1F8E">
            <w:pPr>
              <w:spacing w:line="300" w:lineRule="exact"/>
              <w:ind w:left="200" w:hangingChars="100" w:hanging="200"/>
              <w:rPr>
                <w:rFonts w:ascii="ＭＳ 明朝" w:hAnsi="ＭＳ 明朝"/>
                <w:sz w:val="20"/>
                <w:szCs w:val="20"/>
              </w:rPr>
            </w:pPr>
          </w:p>
          <w:p w14:paraId="44BCE409" w14:textId="77777777" w:rsidR="00FB1F8E" w:rsidRPr="0012169C" w:rsidRDefault="00FB1F8E" w:rsidP="00FB1F8E">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w:t>
            </w:r>
            <w:r w:rsidR="00F577CB" w:rsidRPr="0012169C">
              <w:rPr>
                <w:rFonts w:ascii="ＭＳ 明朝" w:hAnsi="ＭＳ 明朝" w:hint="eastAsia"/>
                <w:sz w:val="20"/>
                <w:szCs w:val="20"/>
              </w:rPr>
              <w:t>３</w:t>
            </w:r>
            <w:r w:rsidRPr="0012169C">
              <w:rPr>
                <w:rFonts w:ascii="ＭＳ 明朝" w:hAnsi="ＭＳ 明朝" w:hint="eastAsia"/>
                <w:sz w:val="20"/>
                <w:szCs w:val="20"/>
              </w:rPr>
              <w:t>）総合的な探究の時間を推進</w:t>
            </w:r>
          </w:p>
          <w:p w14:paraId="1D84F414" w14:textId="77777777" w:rsidR="00FB1F8E" w:rsidRPr="0012169C" w:rsidRDefault="00FB1F8E" w:rsidP="00FB1F8E">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ア「総合的な探究の時間」の推進</w:t>
            </w:r>
          </w:p>
          <w:p w14:paraId="10946FB2" w14:textId="77777777" w:rsidR="00FB1F8E" w:rsidRPr="0012169C" w:rsidRDefault="00FB1F8E" w:rsidP="00FB1F8E">
            <w:pPr>
              <w:spacing w:line="300" w:lineRule="exact"/>
              <w:ind w:left="200" w:hangingChars="100" w:hanging="200"/>
              <w:rPr>
                <w:rFonts w:ascii="ＭＳ 明朝" w:hAnsi="ＭＳ 明朝"/>
                <w:sz w:val="20"/>
                <w:szCs w:val="20"/>
              </w:rPr>
            </w:pPr>
          </w:p>
          <w:p w14:paraId="298DBDA2" w14:textId="77777777" w:rsidR="00FB1F8E" w:rsidRPr="0012169C" w:rsidRDefault="00FB1F8E" w:rsidP="00FB1F8E">
            <w:pPr>
              <w:spacing w:line="300" w:lineRule="exact"/>
              <w:ind w:left="200" w:hangingChars="100" w:hanging="200"/>
              <w:rPr>
                <w:rFonts w:ascii="ＭＳ 明朝" w:hAnsi="ＭＳ 明朝"/>
                <w:sz w:val="20"/>
                <w:szCs w:val="20"/>
              </w:rPr>
            </w:pPr>
          </w:p>
          <w:p w14:paraId="7E4DB7B0" w14:textId="77777777" w:rsidR="00F577CB" w:rsidRPr="0012169C" w:rsidRDefault="00F577CB" w:rsidP="007F7707">
            <w:pPr>
              <w:spacing w:line="300" w:lineRule="exact"/>
              <w:rPr>
                <w:rFonts w:ascii="ＭＳ 明朝" w:hAnsi="ＭＳ 明朝"/>
                <w:sz w:val="20"/>
                <w:szCs w:val="20"/>
              </w:rPr>
            </w:pPr>
          </w:p>
          <w:p w14:paraId="068CD2C0" w14:textId="77777777" w:rsidR="00AB00E6" w:rsidRPr="0012169C" w:rsidRDefault="00FB1F8E" w:rsidP="00404E17">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イ　キャリア教育、課題解決学習などを探究する</w:t>
            </w:r>
          </w:p>
        </w:tc>
        <w:tc>
          <w:tcPr>
            <w:tcW w:w="4536" w:type="dxa"/>
            <w:tcBorders>
              <w:right w:val="dashed" w:sz="4" w:space="0" w:color="auto"/>
            </w:tcBorders>
            <w:tcMar>
              <w:top w:w="85" w:type="dxa"/>
              <w:left w:w="85" w:type="dxa"/>
              <w:bottom w:w="85" w:type="dxa"/>
              <w:right w:w="85" w:type="dxa"/>
            </w:tcMar>
          </w:tcPr>
          <w:p w14:paraId="637DD44F" w14:textId="77777777" w:rsidR="00B86CC0" w:rsidRPr="0012169C" w:rsidRDefault="00B86CC0" w:rsidP="00B86CC0">
            <w:pPr>
              <w:spacing w:line="300" w:lineRule="exact"/>
              <w:ind w:left="400" w:hangingChars="200" w:hanging="400"/>
              <w:rPr>
                <w:rFonts w:ascii="ＭＳ 明朝" w:hAnsi="ＭＳ 明朝"/>
                <w:sz w:val="20"/>
                <w:szCs w:val="20"/>
              </w:rPr>
            </w:pPr>
          </w:p>
          <w:p w14:paraId="6D46BC41" w14:textId="77777777" w:rsidR="00B86CC0" w:rsidRPr="0012169C" w:rsidRDefault="00B86CC0" w:rsidP="00B86CC0">
            <w:pPr>
              <w:spacing w:line="300" w:lineRule="exact"/>
              <w:ind w:left="400" w:hangingChars="200" w:hanging="400"/>
              <w:rPr>
                <w:rFonts w:ascii="ＭＳ 明朝" w:hAnsi="ＭＳ 明朝"/>
                <w:sz w:val="20"/>
                <w:szCs w:val="20"/>
              </w:rPr>
            </w:pPr>
          </w:p>
          <w:p w14:paraId="4DB0F67C" w14:textId="77777777" w:rsidR="00B86CC0" w:rsidRPr="0012169C" w:rsidRDefault="00B86CC0" w:rsidP="00B86CC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ア・授業向上</w:t>
            </w:r>
            <w:r w:rsidR="00AA5005" w:rsidRPr="0012169C">
              <w:rPr>
                <w:rFonts w:ascii="ＭＳ 明朝" w:hAnsi="ＭＳ 明朝" w:hint="eastAsia"/>
                <w:sz w:val="20"/>
                <w:szCs w:val="20"/>
              </w:rPr>
              <w:t>グループ</w:t>
            </w:r>
            <w:r w:rsidRPr="0012169C">
              <w:rPr>
                <w:rFonts w:ascii="ＭＳ 明朝" w:hAnsi="ＭＳ 明朝" w:hint="eastAsia"/>
                <w:sz w:val="20"/>
                <w:szCs w:val="20"/>
              </w:rPr>
              <w:t>を継続し、授業アンケート・</w:t>
            </w:r>
          </w:p>
          <w:p w14:paraId="18ECCA0B" w14:textId="77777777" w:rsidR="00B86CC0" w:rsidRPr="0012169C" w:rsidRDefault="00B86CC0" w:rsidP="00592701">
            <w:pPr>
              <w:spacing w:line="300" w:lineRule="exact"/>
              <w:rPr>
                <w:rFonts w:ascii="ＭＳ 明朝" w:hAnsi="ＭＳ 明朝"/>
                <w:sz w:val="20"/>
                <w:szCs w:val="20"/>
              </w:rPr>
            </w:pPr>
            <w:r w:rsidRPr="0012169C">
              <w:rPr>
                <w:rFonts w:ascii="ＭＳ 明朝" w:hAnsi="ＭＳ 明朝" w:hint="eastAsia"/>
                <w:sz w:val="20"/>
                <w:szCs w:val="20"/>
              </w:rPr>
              <w:t>学校教育自己診断等結果を分析し、課題を共有し、エビデンスに基づいた授業改善をすすめる。</w:t>
            </w:r>
          </w:p>
          <w:p w14:paraId="28EE4A43" w14:textId="77777777" w:rsidR="00B86CC0" w:rsidRPr="0012169C" w:rsidRDefault="00B86CC0" w:rsidP="00B86CC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・振り返りシート等を積極的、組織的に活用する。</w:t>
            </w:r>
          </w:p>
          <w:p w14:paraId="58A3AC54" w14:textId="77777777" w:rsidR="00B86CC0" w:rsidRPr="0012169C" w:rsidRDefault="00B86CC0" w:rsidP="00B86CC0">
            <w:pPr>
              <w:spacing w:line="300" w:lineRule="exact"/>
              <w:ind w:left="400" w:hangingChars="200" w:hanging="400"/>
              <w:rPr>
                <w:rFonts w:ascii="ＭＳ 明朝" w:hAnsi="ＭＳ 明朝"/>
                <w:sz w:val="20"/>
                <w:szCs w:val="20"/>
              </w:rPr>
            </w:pPr>
          </w:p>
          <w:p w14:paraId="7D2868B5" w14:textId="77777777" w:rsidR="00B86CC0" w:rsidRPr="0012169C" w:rsidRDefault="00B86CC0" w:rsidP="00B86CC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・土曜学習会、補習や講習等学習支援の取組みを</w:t>
            </w:r>
          </w:p>
          <w:p w14:paraId="1245F48C" w14:textId="77777777" w:rsidR="00897939" w:rsidRPr="0012169C" w:rsidRDefault="00B86CC0" w:rsidP="00592701">
            <w:pPr>
              <w:spacing w:line="300" w:lineRule="exact"/>
              <w:ind w:leftChars="100" w:left="410" w:hangingChars="100" w:hanging="200"/>
              <w:rPr>
                <w:rFonts w:ascii="ＭＳ 明朝" w:hAnsi="ＭＳ 明朝"/>
                <w:sz w:val="20"/>
                <w:szCs w:val="20"/>
              </w:rPr>
            </w:pPr>
            <w:r w:rsidRPr="0012169C">
              <w:rPr>
                <w:rFonts w:ascii="ＭＳ 明朝" w:hAnsi="ＭＳ 明朝" w:hint="eastAsia"/>
                <w:sz w:val="20"/>
                <w:szCs w:val="20"/>
              </w:rPr>
              <w:t>充実させる。</w:t>
            </w:r>
          </w:p>
          <w:p w14:paraId="20C35E07" w14:textId="77777777" w:rsidR="00B86CC0" w:rsidRPr="0012169C" w:rsidRDefault="00B86CC0" w:rsidP="00B86CC0">
            <w:pPr>
              <w:spacing w:line="300" w:lineRule="exact"/>
              <w:ind w:left="400" w:hangingChars="200" w:hanging="400"/>
              <w:rPr>
                <w:rFonts w:ascii="ＭＳ 明朝" w:hAnsi="ＭＳ 明朝"/>
                <w:sz w:val="20"/>
                <w:szCs w:val="20"/>
              </w:rPr>
            </w:pPr>
          </w:p>
          <w:p w14:paraId="01FAEABE" w14:textId="77777777" w:rsidR="004160B3" w:rsidRPr="0012169C" w:rsidRDefault="004160B3" w:rsidP="00B86CC0">
            <w:pPr>
              <w:spacing w:line="300" w:lineRule="exact"/>
              <w:ind w:left="400" w:hangingChars="200" w:hanging="400"/>
              <w:rPr>
                <w:rFonts w:ascii="ＭＳ 明朝" w:hAnsi="ＭＳ 明朝"/>
                <w:sz w:val="20"/>
                <w:szCs w:val="20"/>
              </w:rPr>
            </w:pPr>
          </w:p>
          <w:p w14:paraId="120C3758" w14:textId="77777777" w:rsidR="00AA5005" w:rsidRPr="0012169C" w:rsidRDefault="00B86CC0" w:rsidP="00FC5982">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イ</w:t>
            </w:r>
            <w:r w:rsidR="00FC5982" w:rsidRPr="0012169C">
              <w:rPr>
                <w:rFonts w:ascii="ＭＳ 明朝" w:hAnsi="ＭＳ 明朝" w:hint="eastAsia"/>
                <w:sz w:val="20"/>
                <w:szCs w:val="20"/>
              </w:rPr>
              <w:t>・学習指導要領に対応した授業向上</w:t>
            </w:r>
            <w:r w:rsidR="00AA5005" w:rsidRPr="0012169C">
              <w:rPr>
                <w:rFonts w:ascii="ＭＳ 明朝" w:hAnsi="ＭＳ 明朝" w:hint="eastAsia"/>
                <w:sz w:val="20"/>
                <w:szCs w:val="20"/>
              </w:rPr>
              <w:t>グループ</w:t>
            </w:r>
            <w:r w:rsidR="00FC5982" w:rsidRPr="0012169C">
              <w:rPr>
                <w:rFonts w:ascii="ＭＳ 明朝" w:hAnsi="ＭＳ 明朝" w:hint="eastAsia"/>
                <w:sz w:val="20"/>
                <w:szCs w:val="20"/>
              </w:rPr>
              <w:t>の</w:t>
            </w:r>
          </w:p>
          <w:p w14:paraId="79B3E6E9" w14:textId="77777777" w:rsidR="00FC5982" w:rsidRPr="0012169C" w:rsidRDefault="00FC5982" w:rsidP="004160B3">
            <w:pPr>
              <w:spacing w:line="300" w:lineRule="exact"/>
              <w:ind w:leftChars="100" w:left="410" w:hangingChars="100" w:hanging="200"/>
              <w:rPr>
                <w:rFonts w:ascii="ＭＳ 明朝" w:hAnsi="ＭＳ 明朝"/>
                <w:sz w:val="20"/>
                <w:szCs w:val="20"/>
              </w:rPr>
            </w:pPr>
            <w:r w:rsidRPr="0012169C">
              <w:rPr>
                <w:rFonts w:ascii="ＭＳ 明朝" w:hAnsi="ＭＳ 明朝" w:hint="eastAsia"/>
                <w:sz w:val="20"/>
                <w:szCs w:val="20"/>
              </w:rPr>
              <w:t>研究を継続する。</w:t>
            </w:r>
          </w:p>
          <w:p w14:paraId="05AE757B" w14:textId="77777777" w:rsidR="00B86CC0" w:rsidRPr="0012169C" w:rsidRDefault="00B86CC0" w:rsidP="00B86CC0">
            <w:pPr>
              <w:spacing w:line="300" w:lineRule="exact"/>
              <w:ind w:left="400" w:hangingChars="200" w:hanging="400"/>
              <w:rPr>
                <w:rFonts w:ascii="ＭＳ 明朝" w:hAnsi="ＭＳ 明朝"/>
                <w:sz w:val="20"/>
                <w:szCs w:val="20"/>
              </w:rPr>
            </w:pPr>
          </w:p>
          <w:p w14:paraId="1F95C6EB" w14:textId="77777777" w:rsidR="00B86CC0" w:rsidRPr="0012169C" w:rsidRDefault="00B86CC0" w:rsidP="004160B3">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・校内研修や授業見学を通じ</w:t>
            </w:r>
            <w:r w:rsidR="00561CBB" w:rsidRPr="0012169C">
              <w:rPr>
                <w:rFonts w:ascii="ＭＳ 明朝" w:hAnsi="ＭＳ 明朝" w:hint="eastAsia"/>
                <w:sz w:val="20"/>
                <w:szCs w:val="20"/>
              </w:rPr>
              <w:t>､</w:t>
            </w:r>
            <w:r w:rsidRPr="0012169C">
              <w:rPr>
                <w:rFonts w:ascii="ＭＳ 明朝" w:hAnsi="ＭＳ 明朝" w:hint="eastAsia"/>
                <w:sz w:val="20"/>
                <w:szCs w:val="20"/>
              </w:rPr>
              <w:t>授業改善に努める。</w:t>
            </w:r>
          </w:p>
          <w:p w14:paraId="32570BA9" w14:textId="77777777" w:rsidR="004160B3" w:rsidRPr="0012169C" w:rsidRDefault="004160B3" w:rsidP="007F7707">
            <w:pPr>
              <w:spacing w:line="300" w:lineRule="exact"/>
              <w:rPr>
                <w:rFonts w:ascii="ＭＳ 明朝" w:hAnsi="ＭＳ 明朝"/>
                <w:sz w:val="20"/>
                <w:szCs w:val="20"/>
              </w:rPr>
            </w:pPr>
          </w:p>
          <w:p w14:paraId="50671DD9" w14:textId="77777777" w:rsidR="00B86CC0" w:rsidRPr="0012169C" w:rsidRDefault="00B86CC0" w:rsidP="00B86CC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・授業見学週間</w:t>
            </w:r>
            <w:r w:rsidR="00FC5982" w:rsidRPr="0012169C">
              <w:rPr>
                <w:rFonts w:ascii="ＭＳ 明朝" w:hAnsi="ＭＳ 明朝" w:hint="eastAsia"/>
                <w:sz w:val="20"/>
                <w:szCs w:val="20"/>
              </w:rPr>
              <w:t>、</w:t>
            </w:r>
            <w:r w:rsidRPr="0012169C">
              <w:rPr>
                <w:rFonts w:ascii="ＭＳ 明朝" w:hAnsi="ＭＳ 明朝" w:hint="eastAsia"/>
                <w:sz w:val="20"/>
                <w:szCs w:val="20"/>
              </w:rPr>
              <w:t>授業参観を実施</w:t>
            </w:r>
            <w:r w:rsidR="00FC5982" w:rsidRPr="0012169C">
              <w:rPr>
                <w:rFonts w:ascii="ＭＳ 明朝" w:hAnsi="ＭＳ 明朝" w:hint="eastAsia"/>
                <w:sz w:val="20"/>
                <w:szCs w:val="20"/>
              </w:rPr>
              <w:t>する。</w:t>
            </w:r>
          </w:p>
          <w:p w14:paraId="1EF0E44D" w14:textId="77777777" w:rsidR="00FC5982" w:rsidRPr="0012169C" w:rsidRDefault="00FC5982" w:rsidP="00B86CC0">
            <w:pPr>
              <w:spacing w:line="300" w:lineRule="exact"/>
              <w:ind w:left="400" w:hangingChars="200" w:hanging="400"/>
              <w:rPr>
                <w:rFonts w:ascii="ＭＳ 明朝" w:hAnsi="ＭＳ 明朝"/>
                <w:sz w:val="20"/>
                <w:szCs w:val="20"/>
              </w:rPr>
            </w:pPr>
          </w:p>
          <w:p w14:paraId="1A7328FA" w14:textId="77777777" w:rsidR="0048691B" w:rsidRPr="0012169C" w:rsidRDefault="0048691B" w:rsidP="00B86CC0">
            <w:pPr>
              <w:spacing w:line="300" w:lineRule="exact"/>
              <w:ind w:left="400" w:hangingChars="200" w:hanging="400"/>
              <w:rPr>
                <w:rFonts w:ascii="ＭＳ 明朝" w:hAnsi="ＭＳ 明朝"/>
                <w:sz w:val="20"/>
                <w:szCs w:val="20"/>
              </w:rPr>
            </w:pPr>
          </w:p>
          <w:p w14:paraId="143A08D7" w14:textId="77777777" w:rsidR="00FC5982" w:rsidRPr="0012169C" w:rsidRDefault="00FC5982" w:rsidP="00FC5982">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ウ・電子黒板や１人１台端末などICTを活用した</w:t>
            </w:r>
          </w:p>
          <w:p w14:paraId="1171CA85" w14:textId="77777777" w:rsidR="00FC5982" w:rsidRPr="0012169C" w:rsidRDefault="00FC5982" w:rsidP="00FC5982">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取組み実践を推進する。</w:t>
            </w:r>
          </w:p>
          <w:p w14:paraId="5572FC73" w14:textId="77777777" w:rsidR="00FC5982" w:rsidRPr="0012169C" w:rsidRDefault="00FC5982" w:rsidP="00FC5982">
            <w:pPr>
              <w:spacing w:line="300" w:lineRule="exact"/>
              <w:ind w:left="400" w:hangingChars="200" w:hanging="400"/>
              <w:rPr>
                <w:rFonts w:ascii="ＭＳ 明朝" w:hAnsi="ＭＳ 明朝"/>
                <w:sz w:val="20"/>
                <w:szCs w:val="20"/>
              </w:rPr>
            </w:pPr>
          </w:p>
          <w:p w14:paraId="374BA118" w14:textId="77777777" w:rsidR="00FC5982" w:rsidRPr="0012169C" w:rsidRDefault="00FC5982" w:rsidP="00FC5982">
            <w:pPr>
              <w:spacing w:line="300" w:lineRule="exact"/>
              <w:ind w:left="400" w:hangingChars="200" w:hanging="400"/>
              <w:rPr>
                <w:rFonts w:ascii="ＭＳ 明朝" w:hAnsi="ＭＳ 明朝"/>
                <w:sz w:val="20"/>
                <w:szCs w:val="20"/>
              </w:rPr>
            </w:pPr>
          </w:p>
          <w:p w14:paraId="014582C8" w14:textId="77777777" w:rsidR="007F7707" w:rsidRPr="0012169C" w:rsidRDefault="007F7707" w:rsidP="00FC5982">
            <w:pPr>
              <w:spacing w:line="300" w:lineRule="exact"/>
              <w:ind w:left="400" w:hangingChars="200" w:hanging="400"/>
              <w:rPr>
                <w:rFonts w:ascii="ＭＳ 明朝" w:hAnsi="ＭＳ 明朝"/>
                <w:sz w:val="20"/>
                <w:szCs w:val="20"/>
              </w:rPr>
            </w:pPr>
          </w:p>
          <w:p w14:paraId="6B6FDCF9" w14:textId="77777777" w:rsidR="00845B94" w:rsidRPr="0012169C" w:rsidRDefault="00845B94" w:rsidP="00FC5982">
            <w:pPr>
              <w:spacing w:line="300" w:lineRule="exact"/>
              <w:ind w:left="400" w:hangingChars="200" w:hanging="400"/>
              <w:rPr>
                <w:rFonts w:ascii="ＭＳ 明朝" w:hAnsi="ＭＳ 明朝"/>
                <w:sz w:val="20"/>
                <w:szCs w:val="20"/>
              </w:rPr>
            </w:pPr>
          </w:p>
          <w:p w14:paraId="070EA26C" w14:textId="77777777" w:rsidR="00561CBB" w:rsidRPr="0012169C" w:rsidRDefault="00FC5982" w:rsidP="00FC5982">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ア・</w:t>
            </w:r>
            <w:r w:rsidR="00561CBB" w:rsidRPr="0012169C">
              <w:rPr>
                <w:rFonts w:ascii="ＭＳ 明朝" w:hAnsi="ＭＳ 明朝" w:hint="eastAsia"/>
                <w:sz w:val="20"/>
                <w:szCs w:val="20"/>
              </w:rPr>
              <w:t>｢</w:t>
            </w:r>
            <w:r w:rsidRPr="0012169C">
              <w:rPr>
                <w:rFonts w:ascii="ＭＳ 明朝" w:hAnsi="ＭＳ 明朝" w:hint="eastAsia"/>
                <w:sz w:val="20"/>
                <w:szCs w:val="20"/>
              </w:rPr>
              <w:t>学習基礎</w:t>
            </w:r>
            <w:r w:rsidR="00561CBB" w:rsidRPr="0012169C">
              <w:rPr>
                <w:rFonts w:ascii="ＭＳ 明朝" w:hAnsi="ＭＳ 明朝" w:hint="eastAsia"/>
                <w:sz w:val="20"/>
                <w:szCs w:val="20"/>
              </w:rPr>
              <w:t>｣</w:t>
            </w:r>
            <w:r w:rsidRPr="0012169C">
              <w:rPr>
                <w:rFonts w:ascii="ＭＳ 明朝" w:hAnsi="ＭＳ 明朝" w:hint="eastAsia"/>
                <w:sz w:val="20"/>
                <w:szCs w:val="20"/>
              </w:rPr>
              <w:t>英語ディクテーション学習を推進</w:t>
            </w:r>
          </w:p>
          <w:p w14:paraId="5779AED9" w14:textId="77777777" w:rsidR="00FC5982" w:rsidRPr="0012169C" w:rsidRDefault="00FC5982" w:rsidP="00561CBB">
            <w:pPr>
              <w:spacing w:line="300" w:lineRule="exact"/>
              <w:ind w:leftChars="100" w:left="410" w:hangingChars="100" w:hanging="200"/>
              <w:rPr>
                <w:rFonts w:ascii="ＭＳ 明朝" w:hAnsi="ＭＳ 明朝"/>
                <w:sz w:val="20"/>
                <w:szCs w:val="20"/>
              </w:rPr>
            </w:pPr>
            <w:r w:rsidRPr="0012169C">
              <w:rPr>
                <w:rFonts w:ascii="ＭＳ 明朝" w:hAnsi="ＭＳ 明朝" w:hint="eastAsia"/>
                <w:sz w:val="20"/>
                <w:szCs w:val="20"/>
              </w:rPr>
              <w:t>し、</w:t>
            </w:r>
            <w:r w:rsidR="00561CBB" w:rsidRPr="0012169C">
              <w:rPr>
                <w:rFonts w:ascii="ＭＳ 明朝" w:hAnsi="ＭＳ 明朝" w:hint="eastAsia"/>
                <w:sz w:val="20"/>
                <w:szCs w:val="20"/>
              </w:rPr>
              <w:t>｢</w:t>
            </w:r>
            <w:r w:rsidRPr="0012169C">
              <w:rPr>
                <w:rFonts w:ascii="ＭＳ 明朝" w:hAnsi="ＭＳ 明朝" w:hint="eastAsia"/>
                <w:sz w:val="20"/>
                <w:szCs w:val="20"/>
              </w:rPr>
              <w:t>聞く</w:t>
            </w:r>
            <w:r w:rsidR="00561CBB" w:rsidRPr="0012169C">
              <w:rPr>
                <w:rFonts w:ascii="ＭＳ 明朝" w:hAnsi="ＭＳ 明朝" w:hint="eastAsia"/>
                <w:sz w:val="20"/>
                <w:szCs w:val="20"/>
              </w:rPr>
              <w:t>｣｢</w:t>
            </w:r>
            <w:r w:rsidRPr="0012169C">
              <w:rPr>
                <w:rFonts w:ascii="ＭＳ 明朝" w:hAnsi="ＭＳ 明朝" w:hint="eastAsia"/>
                <w:sz w:val="20"/>
                <w:szCs w:val="20"/>
              </w:rPr>
              <w:t>書く</w:t>
            </w:r>
            <w:r w:rsidR="00561CBB" w:rsidRPr="0012169C">
              <w:rPr>
                <w:rFonts w:ascii="ＭＳ 明朝" w:hAnsi="ＭＳ 明朝" w:hint="eastAsia"/>
                <w:sz w:val="20"/>
                <w:szCs w:val="20"/>
              </w:rPr>
              <w:t>｣</w:t>
            </w:r>
            <w:r w:rsidRPr="0012169C">
              <w:rPr>
                <w:rFonts w:ascii="ＭＳ 明朝" w:hAnsi="ＭＳ 明朝" w:hint="eastAsia"/>
                <w:sz w:val="20"/>
                <w:szCs w:val="20"/>
              </w:rPr>
              <w:t>の毎朝の学習を継続する。</w:t>
            </w:r>
          </w:p>
          <w:p w14:paraId="72359BB6" w14:textId="77777777" w:rsidR="00FC5982" w:rsidRPr="0012169C" w:rsidRDefault="00FC5982" w:rsidP="00FC5982">
            <w:pPr>
              <w:spacing w:line="300" w:lineRule="exact"/>
              <w:ind w:left="400" w:hangingChars="200" w:hanging="400"/>
              <w:rPr>
                <w:rFonts w:ascii="ＭＳ 明朝" w:hAnsi="ＭＳ 明朝"/>
                <w:sz w:val="20"/>
                <w:szCs w:val="20"/>
              </w:rPr>
            </w:pPr>
          </w:p>
          <w:p w14:paraId="56D825A4" w14:textId="77777777" w:rsidR="00FC5982" w:rsidRPr="0012169C" w:rsidRDefault="00FC5982" w:rsidP="00FC5982">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・「多読」「多聴」英語学習を継続し、成果を検証</w:t>
            </w:r>
          </w:p>
          <w:p w14:paraId="3D28F605" w14:textId="77777777" w:rsidR="00FC5982" w:rsidRPr="0012169C" w:rsidRDefault="00FC5982" w:rsidP="00FC5982">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し英語活用能力を育成する。</w:t>
            </w:r>
          </w:p>
          <w:p w14:paraId="6772F7CE" w14:textId="77777777" w:rsidR="00FC5982" w:rsidRPr="0012169C" w:rsidRDefault="00FC5982" w:rsidP="00FC5982">
            <w:pPr>
              <w:spacing w:line="300" w:lineRule="exact"/>
              <w:ind w:left="400" w:hangingChars="200" w:hanging="400"/>
              <w:rPr>
                <w:rFonts w:ascii="ＭＳ 明朝" w:hAnsi="ＭＳ 明朝"/>
                <w:sz w:val="20"/>
                <w:szCs w:val="20"/>
              </w:rPr>
            </w:pPr>
          </w:p>
          <w:p w14:paraId="5AD4DB8F" w14:textId="77777777" w:rsidR="00FC5982" w:rsidRPr="0012169C" w:rsidRDefault="00FC5982" w:rsidP="00FC5982">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イ・海外研修、海外高校生との交流など実施し、</w:t>
            </w:r>
          </w:p>
          <w:p w14:paraId="32F7F24A" w14:textId="77777777" w:rsidR="00FC5982" w:rsidRPr="0012169C" w:rsidRDefault="00FC5982" w:rsidP="005B4841">
            <w:pPr>
              <w:spacing w:line="300" w:lineRule="exact"/>
              <w:rPr>
                <w:rFonts w:ascii="ＭＳ 明朝" w:hAnsi="ＭＳ 明朝"/>
                <w:sz w:val="20"/>
                <w:szCs w:val="20"/>
              </w:rPr>
            </w:pPr>
            <w:r w:rsidRPr="0012169C">
              <w:rPr>
                <w:rFonts w:ascii="ＭＳ 明朝" w:hAnsi="ＭＳ 明朝" w:hint="eastAsia"/>
                <w:sz w:val="20"/>
                <w:szCs w:val="20"/>
              </w:rPr>
              <w:t>「話す」力の向上をめざす。</w:t>
            </w:r>
          </w:p>
          <w:p w14:paraId="1DA7215A" w14:textId="77777777" w:rsidR="00FC5982" w:rsidRPr="0012169C" w:rsidRDefault="00FC5982" w:rsidP="00FC5982">
            <w:pPr>
              <w:spacing w:line="300" w:lineRule="exact"/>
              <w:ind w:leftChars="100" w:left="410" w:hangingChars="100" w:hanging="200"/>
              <w:rPr>
                <w:rFonts w:ascii="ＭＳ 明朝" w:hAnsi="ＭＳ 明朝"/>
                <w:sz w:val="20"/>
                <w:szCs w:val="20"/>
              </w:rPr>
            </w:pPr>
            <w:r w:rsidRPr="0012169C">
              <w:rPr>
                <w:rFonts w:ascii="ＭＳ 明朝" w:hAnsi="ＭＳ 明朝" w:hint="eastAsia"/>
                <w:sz w:val="20"/>
                <w:szCs w:val="20"/>
              </w:rPr>
              <w:t>・英語検定に積極的に取り組む。</w:t>
            </w:r>
          </w:p>
          <w:p w14:paraId="2FB737F6" w14:textId="77777777" w:rsidR="00FC5982" w:rsidRPr="0012169C" w:rsidRDefault="00FC5982" w:rsidP="00FC5982">
            <w:pPr>
              <w:spacing w:line="300" w:lineRule="exact"/>
              <w:ind w:left="400" w:hangingChars="200" w:hanging="400"/>
              <w:rPr>
                <w:rFonts w:ascii="ＭＳ 明朝" w:hAnsi="ＭＳ 明朝"/>
                <w:sz w:val="20"/>
                <w:szCs w:val="20"/>
              </w:rPr>
            </w:pPr>
          </w:p>
          <w:p w14:paraId="22EAB009" w14:textId="77777777" w:rsidR="00FC5982" w:rsidRPr="0012169C" w:rsidRDefault="00FC5982" w:rsidP="00FC5982">
            <w:pPr>
              <w:spacing w:line="300" w:lineRule="exact"/>
              <w:ind w:left="400" w:hangingChars="200" w:hanging="400"/>
              <w:rPr>
                <w:rFonts w:ascii="ＭＳ 明朝" w:hAnsi="ＭＳ 明朝"/>
                <w:sz w:val="20"/>
                <w:szCs w:val="20"/>
              </w:rPr>
            </w:pPr>
          </w:p>
          <w:p w14:paraId="207010AE" w14:textId="77777777" w:rsidR="00920E82" w:rsidRPr="0012169C" w:rsidRDefault="00920E82" w:rsidP="00FC5982">
            <w:pPr>
              <w:spacing w:line="300" w:lineRule="exact"/>
              <w:ind w:left="400" w:hangingChars="200" w:hanging="400"/>
              <w:rPr>
                <w:rFonts w:ascii="ＭＳ 明朝" w:hAnsi="ＭＳ 明朝"/>
                <w:sz w:val="20"/>
                <w:szCs w:val="20"/>
              </w:rPr>
            </w:pPr>
          </w:p>
          <w:p w14:paraId="5E0608C1" w14:textId="77777777" w:rsidR="00FC5982" w:rsidRPr="0012169C" w:rsidRDefault="00FC5982" w:rsidP="00FC5982">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ウ・海外研修を通じて国際理解教育を</w:t>
            </w:r>
            <w:r w:rsidR="00F577CB" w:rsidRPr="0012169C">
              <w:rPr>
                <w:rFonts w:ascii="ＭＳ 明朝" w:hAnsi="ＭＳ 明朝" w:hint="eastAsia"/>
                <w:sz w:val="20"/>
                <w:szCs w:val="20"/>
              </w:rPr>
              <w:t>推進する。</w:t>
            </w:r>
          </w:p>
          <w:p w14:paraId="288AB945" w14:textId="77777777" w:rsidR="00F577CB" w:rsidRPr="0012169C" w:rsidRDefault="00F577CB" w:rsidP="00FC5982">
            <w:pPr>
              <w:spacing w:line="300" w:lineRule="exact"/>
              <w:ind w:left="400" w:hangingChars="200" w:hanging="400"/>
              <w:rPr>
                <w:rFonts w:ascii="ＭＳ 明朝" w:hAnsi="ＭＳ 明朝"/>
                <w:sz w:val="20"/>
                <w:szCs w:val="20"/>
              </w:rPr>
            </w:pPr>
          </w:p>
          <w:p w14:paraId="6CF247C8" w14:textId="77777777" w:rsidR="00FC5982" w:rsidRPr="0012169C" w:rsidRDefault="00FC5982" w:rsidP="00FC5982">
            <w:pPr>
              <w:spacing w:line="300" w:lineRule="exact"/>
              <w:ind w:left="400" w:hangingChars="200" w:hanging="400"/>
              <w:rPr>
                <w:rFonts w:ascii="ＭＳ 明朝" w:hAnsi="ＭＳ 明朝"/>
                <w:sz w:val="20"/>
                <w:szCs w:val="20"/>
              </w:rPr>
            </w:pPr>
          </w:p>
          <w:p w14:paraId="25B8BAF2" w14:textId="77777777" w:rsidR="00FC5982" w:rsidRPr="0012169C" w:rsidRDefault="00FC5982" w:rsidP="00FC5982">
            <w:pPr>
              <w:spacing w:line="300" w:lineRule="exact"/>
              <w:ind w:left="400" w:hangingChars="200" w:hanging="400"/>
              <w:rPr>
                <w:rFonts w:ascii="ＭＳ 明朝" w:hAnsi="ＭＳ 明朝"/>
                <w:sz w:val="20"/>
                <w:szCs w:val="20"/>
              </w:rPr>
            </w:pPr>
          </w:p>
          <w:p w14:paraId="3AE88FFC" w14:textId="77777777" w:rsidR="00F577CB" w:rsidRPr="0012169C" w:rsidRDefault="00F577CB" w:rsidP="00FC5982">
            <w:pPr>
              <w:spacing w:line="300" w:lineRule="exact"/>
              <w:ind w:left="400" w:hangingChars="200" w:hanging="400"/>
              <w:rPr>
                <w:rFonts w:ascii="ＭＳ 明朝" w:hAnsi="ＭＳ 明朝"/>
                <w:sz w:val="20"/>
                <w:szCs w:val="20"/>
              </w:rPr>
            </w:pPr>
          </w:p>
          <w:p w14:paraId="06E887A0" w14:textId="77777777" w:rsidR="00A65200" w:rsidRPr="0012169C" w:rsidRDefault="00A65200" w:rsidP="00FC5982">
            <w:pPr>
              <w:spacing w:line="300" w:lineRule="exact"/>
              <w:ind w:left="400" w:hangingChars="200" w:hanging="400"/>
              <w:rPr>
                <w:rFonts w:ascii="ＭＳ 明朝" w:hAnsi="ＭＳ 明朝"/>
                <w:sz w:val="20"/>
                <w:szCs w:val="20"/>
              </w:rPr>
            </w:pPr>
          </w:p>
          <w:p w14:paraId="21A7A6C5" w14:textId="77777777" w:rsidR="00F577CB" w:rsidRPr="0012169C" w:rsidRDefault="00F577CB" w:rsidP="00F577CB">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ア・学年､分掌､教科と連携し、指導内容を充実</w:t>
            </w:r>
          </w:p>
          <w:p w14:paraId="37B59C66" w14:textId="77777777" w:rsidR="00F577CB" w:rsidRPr="0012169C" w:rsidRDefault="00F577CB" w:rsidP="00F577CB">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する。</w:t>
            </w:r>
          </w:p>
          <w:p w14:paraId="54A79659" w14:textId="77777777" w:rsidR="00A65200" w:rsidRPr="0012169C" w:rsidRDefault="00F577CB" w:rsidP="00A65200">
            <w:pPr>
              <w:spacing w:line="300" w:lineRule="exact"/>
              <w:ind w:leftChars="100" w:left="410" w:hangingChars="100" w:hanging="200"/>
              <w:rPr>
                <w:rFonts w:ascii="ＭＳ 明朝" w:hAnsi="ＭＳ 明朝"/>
                <w:sz w:val="20"/>
                <w:szCs w:val="20"/>
              </w:rPr>
            </w:pPr>
            <w:r w:rsidRPr="0012169C">
              <w:rPr>
                <w:rFonts w:ascii="ＭＳ 明朝" w:hAnsi="ＭＳ 明朝" w:hint="eastAsia"/>
                <w:sz w:val="20"/>
                <w:szCs w:val="20"/>
              </w:rPr>
              <w:t>・従来の取組みの検証</w:t>
            </w:r>
            <w:r w:rsidR="00A65200" w:rsidRPr="0012169C">
              <w:rPr>
                <w:rFonts w:ascii="ＭＳ 明朝" w:hAnsi="ＭＳ 明朝" w:hint="eastAsia"/>
                <w:sz w:val="20"/>
                <w:szCs w:val="20"/>
              </w:rPr>
              <w:t>し、</w:t>
            </w:r>
            <w:r w:rsidRPr="0012169C">
              <w:rPr>
                <w:rFonts w:ascii="ＭＳ 明朝" w:hAnsi="ＭＳ 明朝" w:hint="eastAsia"/>
                <w:sz w:val="20"/>
                <w:szCs w:val="20"/>
              </w:rPr>
              <w:t>芸術鑑賞、地域探索、</w:t>
            </w:r>
          </w:p>
          <w:p w14:paraId="3C3FC09B" w14:textId="77777777" w:rsidR="00F577CB" w:rsidRPr="0012169C" w:rsidRDefault="00F577CB" w:rsidP="00561CBB">
            <w:pPr>
              <w:spacing w:line="300" w:lineRule="exact"/>
              <w:ind w:firstLineChars="100" w:firstLine="200"/>
              <w:rPr>
                <w:rFonts w:ascii="ＭＳ 明朝" w:hAnsi="ＭＳ 明朝"/>
                <w:sz w:val="20"/>
                <w:szCs w:val="20"/>
              </w:rPr>
            </w:pPr>
            <w:r w:rsidRPr="0012169C">
              <w:rPr>
                <w:rFonts w:ascii="ＭＳ 明朝" w:hAnsi="ＭＳ 明朝" w:hint="eastAsia"/>
                <w:sz w:val="20"/>
                <w:szCs w:val="20"/>
              </w:rPr>
              <w:t>フィールドワークなどを企画し</w:t>
            </w:r>
            <w:r w:rsidR="00A65200" w:rsidRPr="0012169C">
              <w:rPr>
                <w:rFonts w:ascii="ＭＳ 明朝" w:hAnsi="ＭＳ 明朝" w:hint="eastAsia"/>
                <w:sz w:val="20"/>
                <w:szCs w:val="20"/>
              </w:rPr>
              <w:t>て</w:t>
            </w:r>
            <w:r w:rsidRPr="0012169C">
              <w:rPr>
                <w:rFonts w:ascii="ＭＳ 明朝" w:hAnsi="ＭＳ 明朝" w:hint="eastAsia"/>
                <w:sz w:val="20"/>
                <w:szCs w:val="20"/>
              </w:rPr>
              <w:t>充実を図る。</w:t>
            </w:r>
          </w:p>
          <w:p w14:paraId="6DE88A85" w14:textId="77777777" w:rsidR="004160B3" w:rsidRPr="0012169C" w:rsidRDefault="004160B3" w:rsidP="007F7707">
            <w:pPr>
              <w:spacing w:line="300" w:lineRule="exact"/>
              <w:rPr>
                <w:rFonts w:ascii="ＭＳ 明朝" w:hAnsi="ＭＳ 明朝"/>
                <w:sz w:val="20"/>
                <w:szCs w:val="20"/>
              </w:rPr>
            </w:pPr>
          </w:p>
          <w:p w14:paraId="0D17146B" w14:textId="77777777" w:rsidR="00F577CB" w:rsidRPr="0012169C" w:rsidRDefault="00F577CB" w:rsidP="00F577CB">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イ・総合探究でキャリア教育の取組みとSDGsの</w:t>
            </w:r>
          </w:p>
          <w:p w14:paraId="49770957" w14:textId="77777777" w:rsidR="00F577CB" w:rsidRPr="0012169C" w:rsidRDefault="00F577CB" w:rsidP="00F577CB">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課題解決学習を計画的に推進する。</w:t>
            </w:r>
          </w:p>
        </w:tc>
        <w:tc>
          <w:tcPr>
            <w:tcW w:w="3827" w:type="dxa"/>
            <w:tcBorders>
              <w:right w:val="dashed" w:sz="4" w:space="0" w:color="auto"/>
            </w:tcBorders>
            <w:tcMar>
              <w:top w:w="85" w:type="dxa"/>
              <w:left w:w="85" w:type="dxa"/>
              <w:bottom w:w="85" w:type="dxa"/>
              <w:right w:w="85" w:type="dxa"/>
            </w:tcMar>
          </w:tcPr>
          <w:p w14:paraId="76AE187B" w14:textId="77777777" w:rsidR="00404E17" w:rsidRPr="0012169C" w:rsidRDefault="00404E17" w:rsidP="00404E17">
            <w:pPr>
              <w:spacing w:line="300" w:lineRule="exact"/>
              <w:ind w:left="400" w:hangingChars="200" w:hanging="400"/>
              <w:rPr>
                <w:rFonts w:ascii="ＭＳ 明朝" w:hAnsi="ＭＳ 明朝"/>
                <w:sz w:val="20"/>
                <w:szCs w:val="20"/>
              </w:rPr>
            </w:pPr>
          </w:p>
          <w:p w14:paraId="0FEE2AA3" w14:textId="77777777" w:rsidR="00404E17" w:rsidRPr="0012169C" w:rsidRDefault="00404E17" w:rsidP="00404E17">
            <w:pPr>
              <w:spacing w:line="300" w:lineRule="exact"/>
              <w:ind w:left="400" w:hangingChars="200" w:hanging="400"/>
              <w:rPr>
                <w:rFonts w:ascii="ＭＳ 明朝" w:hAnsi="ＭＳ 明朝"/>
                <w:sz w:val="20"/>
                <w:szCs w:val="20"/>
              </w:rPr>
            </w:pPr>
          </w:p>
          <w:p w14:paraId="3EE65DBF" w14:textId="77777777" w:rsidR="00404E17" w:rsidRPr="0012169C" w:rsidRDefault="00404E17" w:rsidP="00404E1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ア･授業アンケート、学校教育自己診断に</w:t>
            </w:r>
          </w:p>
          <w:p w14:paraId="26A73A83" w14:textId="77777777" w:rsidR="00592701" w:rsidRPr="0012169C" w:rsidRDefault="00404E17" w:rsidP="00404E1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よる生徒満足度｢わかりやすい授業</w:t>
            </w:r>
            <w:r w:rsidR="00592701" w:rsidRPr="0012169C">
              <w:rPr>
                <w:rFonts w:ascii="ＭＳ 明朝" w:hAnsi="ＭＳ 明朝" w:hint="eastAsia"/>
                <w:sz w:val="20"/>
                <w:szCs w:val="20"/>
              </w:rPr>
              <w:t>・</w:t>
            </w:r>
            <w:r w:rsidRPr="0012169C">
              <w:rPr>
                <w:rFonts w:ascii="ＭＳ 明朝" w:hAnsi="ＭＳ 明朝" w:hint="eastAsia"/>
                <w:sz w:val="20"/>
                <w:szCs w:val="20"/>
              </w:rPr>
              <w:t>教え</w:t>
            </w:r>
          </w:p>
          <w:p w14:paraId="787C6A0F" w14:textId="77777777" w:rsidR="00404E17" w:rsidRPr="0012169C" w:rsidRDefault="00404E17" w:rsidP="00404E1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 xml:space="preserve">方に工夫｣昨年度以上。       </w:t>
            </w:r>
            <w:r w:rsidR="00592701" w:rsidRPr="0012169C">
              <w:rPr>
                <w:rFonts w:ascii="ＭＳ 明朝" w:hAnsi="ＭＳ 明朝" w:hint="eastAsia"/>
                <w:sz w:val="20"/>
                <w:szCs w:val="20"/>
              </w:rPr>
              <w:t xml:space="preserve">  </w:t>
            </w:r>
            <w:r w:rsidRPr="0012169C">
              <w:rPr>
                <w:rFonts w:ascii="ＭＳ 明朝" w:hAnsi="ＭＳ 明朝" w:hint="eastAsia"/>
                <w:sz w:val="20"/>
                <w:szCs w:val="20"/>
              </w:rPr>
              <w:t xml:space="preserve"> [90%] </w:t>
            </w:r>
          </w:p>
          <w:p w14:paraId="3D489200" w14:textId="77777777" w:rsidR="00404E17" w:rsidRPr="0012169C" w:rsidRDefault="00404E17" w:rsidP="00404E1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・振り返りシート等の活用率70％目標</w:t>
            </w:r>
            <w:r w:rsidR="00592701" w:rsidRPr="0012169C">
              <w:rPr>
                <w:rFonts w:ascii="ＭＳ 明朝" w:hAnsi="ＭＳ 明朝" w:hint="eastAsia"/>
                <w:sz w:val="20"/>
                <w:szCs w:val="20"/>
              </w:rPr>
              <w:t>。</w:t>
            </w:r>
          </w:p>
          <w:p w14:paraId="2415CEC9" w14:textId="77777777" w:rsidR="00404E17" w:rsidRPr="0012169C" w:rsidRDefault="00404E17" w:rsidP="00404E17">
            <w:pPr>
              <w:spacing w:line="300" w:lineRule="exact"/>
              <w:ind w:left="400" w:hangingChars="200" w:hanging="400"/>
              <w:jc w:val="right"/>
              <w:rPr>
                <w:rFonts w:ascii="ＭＳ 明朝" w:hAnsi="ＭＳ 明朝"/>
                <w:sz w:val="20"/>
                <w:szCs w:val="20"/>
              </w:rPr>
            </w:pPr>
            <w:r w:rsidRPr="0012169C">
              <w:rPr>
                <w:rFonts w:ascii="ＭＳ 明朝" w:hAnsi="ＭＳ 明朝" w:hint="eastAsia"/>
                <w:sz w:val="20"/>
                <w:szCs w:val="20"/>
              </w:rPr>
              <w:t>[63.5%]</w:t>
            </w:r>
          </w:p>
          <w:p w14:paraId="7958F067" w14:textId="77777777" w:rsidR="00592701" w:rsidRPr="0012169C" w:rsidRDefault="00404E17" w:rsidP="00404E1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･土曜学習会</w:t>
            </w:r>
            <w:r w:rsidR="00592701" w:rsidRPr="0012169C">
              <w:rPr>
                <w:rFonts w:ascii="ＭＳ 明朝" w:hAnsi="ＭＳ 明朝" w:hint="eastAsia"/>
                <w:sz w:val="20"/>
                <w:szCs w:val="20"/>
              </w:rPr>
              <w:t>、夏期進学補習の</w:t>
            </w:r>
            <w:r w:rsidRPr="0012169C">
              <w:rPr>
                <w:rFonts w:ascii="ＭＳ 明朝" w:hAnsi="ＭＳ 明朝" w:hint="eastAsia"/>
                <w:sz w:val="20"/>
                <w:szCs w:val="20"/>
              </w:rPr>
              <w:t>参加者数平</w:t>
            </w:r>
          </w:p>
          <w:p w14:paraId="640B9DD2" w14:textId="77777777" w:rsidR="00404E17" w:rsidRPr="0012169C" w:rsidRDefault="00404E17" w:rsidP="00404E1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均</w:t>
            </w:r>
            <w:r w:rsidR="00592701" w:rsidRPr="0012169C">
              <w:rPr>
                <w:rFonts w:ascii="ＭＳ 明朝" w:hAnsi="ＭＳ 明朝" w:hint="eastAsia"/>
                <w:sz w:val="20"/>
                <w:szCs w:val="20"/>
              </w:rPr>
              <w:t>を昨年度</w:t>
            </w:r>
            <w:r w:rsidRPr="0012169C">
              <w:rPr>
                <w:rFonts w:ascii="ＭＳ 明朝" w:hAnsi="ＭＳ 明朝" w:hint="eastAsia"/>
                <w:sz w:val="20"/>
                <w:szCs w:val="20"/>
              </w:rPr>
              <w:t>以上</w:t>
            </w:r>
            <w:r w:rsidR="00592701" w:rsidRPr="0012169C">
              <w:rPr>
                <w:rFonts w:ascii="ＭＳ 明朝" w:hAnsi="ＭＳ 明朝" w:hint="eastAsia"/>
                <w:sz w:val="20"/>
                <w:szCs w:val="20"/>
              </w:rPr>
              <w:t xml:space="preserve">　　　　　　　　[</w:t>
            </w:r>
            <w:r w:rsidR="00C943D0" w:rsidRPr="0012169C">
              <w:rPr>
                <w:rFonts w:ascii="ＭＳ 明朝" w:hAnsi="ＭＳ 明朝" w:hint="eastAsia"/>
                <w:sz w:val="20"/>
                <w:szCs w:val="20"/>
              </w:rPr>
              <w:t>76</w:t>
            </w:r>
            <w:r w:rsidR="00592701" w:rsidRPr="0012169C">
              <w:rPr>
                <w:rFonts w:ascii="ＭＳ 明朝" w:hAnsi="ＭＳ 明朝" w:hint="eastAsia"/>
                <w:sz w:val="20"/>
                <w:szCs w:val="20"/>
              </w:rPr>
              <w:t>名]</w:t>
            </w:r>
            <w:r w:rsidRPr="0012169C">
              <w:rPr>
                <w:rFonts w:ascii="ＭＳ 明朝" w:hAnsi="ＭＳ 明朝" w:hint="eastAsia"/>
                <w:sz w:val="20"/>
                <w:szCs w:val="20"/>
              </w:rPr>
              <w:t xml:space="preserve"> </w:t>
            </w:r>
          </w:p>
          <w:p w14:paraId="2CB26B9D" w14:textId="77777777" w:rsidR="00404E17" w:rsidRPr="0012169C" w:rsidRDefault="00404E17" w:rsidP="00592701">
            <w:pPr>
              <w:spacing w:line="300" w:lineRule="exact"/>
              <w:ind w:left="400" w:hangingChars="200" w:hanging="400"/>
              <w:jc w:val="left"/>
              <w:rPr>
                <w:rFonts w:ascii="ＭＳ 明朝" w:hAnsi="ＭＳ 明朝"/>
                <w:sz w:val="20"/>
                <w:szCs w:val="20"/>
              </w:rPr>
            </w:pPr>
          </w:p>
          <w:p w14:paraId="53D73635" w14:textId="77777777" w:rsidR="004160B3" w:rsidRPr="0012169C" w:rsidRDefault="004160B3" w:rsidP="00592701">
            <w:pPr>
              <w:spacing w:line="300" w:lineRule="exact"/>
              <w:ind w:left="400" w:hangingChars="200" w:hanging="400"/>
              <w:jc w:val="left"/>
              <w:rPr>
                <w:rFonts w:ascii="ＭＳ 明朝" w:hAnsi="ＭＳ 明朝"/>
                <w:sz w:val="20"/>
                <w:szCs w:val="20"/>
              </w:rPr>
            </w:pPr>
          </w:p>
          <w:p w14:paraId="024776BC" w14:textId="77777777" w:rsidR="00404E17" w:rsidRPr="0012169C" w:rsidRDefault="00404E17" w:rsidP="00404E1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イ･アンケート(教員)｢生徒の実態を踏ま</w:t>
            </w:r>
          </w:p>
          <w:p w14:paraId="0AA2B7DB" w14:textId="77777777" w:rsidR="00592701" w:rsidRPr="0012169C" w:rsidRDefault="00404E17" w:rsidP="00404E1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え指導方法工夫･改善に努める｣</w:t>
            </w:r>
            <w:r w:rsidR="00592701" w:rsidRPr="0012169C">
              <w:rPr>
                <w:rFonts w:ascii="ＭＳ 明朝" w:hAnsi="ＭＳ 明朝" w:hint="eastAsia"/>
                <w:sz w:val="20"/>
                <w:szCs w:val="20"/>
              </w:rPr>
              <w:t>肯定的回</w:t>
            </w:r>
          </w:p>
          <w:p w14:paraId="42B624F7" w14:textId="37FBC707" w:rsidR="00404E17" w:rsidRPr="0012169C" w:rsidRDefault="00592701" w:rsidP="007F7707">
            <w:pPr>
              <w:spacing w:line="300" w:lineRule="exact"/>
              <w:ind w:left="400" w:hangingChars="200" w:hanging="400"/>
              <w:jc w:val="left"/>
              <w:rPr>
                <w:rFonts w:ascii="ＭＳ 明朝" w:hAnsi="ＭＳ 明朝"/>
                <w:sz w:val="20"/>
                <w:szCs w:val="20"/>
              </w:rPr>
            </w:pPr>
            <w:r w:rsidRPr="0012169C">
              <w:rPr>
                <w:rFonts w:ascii="ＭＳ 明朝" w:hAnsi="ＭＳ 明朝" w:hint="eastAsia"/>
                <w:sz w:val="20"/>
                <w:szCs w:val="20"/>
              </w:rPr>
              <w:t>答</w:t>
            </w:r>
            <w:r w:rsidR="00404E17" w:rsidRPr="0012169C">
              <w:rPr>
                <w:rFonts w:ascii="ＭＳ 明朝" w:hAnsi="ＭＳ 明朝" w:hint="eastAsia"/>
                <w:sz w:val="20"/>
                <w:szCs w:val="20"/>
              </w:rPr>
              <w:t>90%</w:t>
            </w:r>
            <w:r w:rsidRPr="0012169C">
              <w:rPr>
                <w:rFonts w:ascii="ＭＳ 明朝" w:hAnsi="ＭＳ 明朝" w:hint="eastAsia"/>
                <w:sz w:val="20"/>
                <w:szCs w:val="20"/>
              </w:rPr>
              <w:t>以上</w:t>
            </w:r>
            <w:r w:rsidR="00680CD0" w:rsidRPr="0012169C">
              <w:rPr>
                <w:rFonts w:ascii="ＭＳ 明朝" w:hAnsi="ＭＳ 明朝" w:hint="eastAsia"/>
                <w:sz w:val="20"/>
                <w:szCs w:val="20"/>
              </w:rPr>
              <w:t>を</w:t>
            </w:r>
            <w:r w:rsidR="00404E17" w:rsidRPr="0012169C">
              <w:rPr>
                <w:rFonts w:ascii="ＭＳ 明朝" w:hAnsi="ＭＳ 明朝" w:hint="eastAsia"/>
                <w:sz w:val="20"/>
                <w:szCs w:val="20"/>
              </w:rPr>
              <w:t>維持</w:t>
            </w:r>
            <w:r w:rsidRPr="0012169C">
              <w:rPr>
                <w:rFonts w:ascii="ＭＳ 明朝" w:hAnsi="ＭＳ 明朝" w:hint="eastAsia"/>
                <w:sz w:val="20"/>
                <w:szCs w:val="20"/>
              </w:rPr>
              <w:t xml:space="preserve">する。　　　 </w:t>
            </w:r>
            <w:r w:rsidR="00C943D0" w:rsidRPr="0012169C">
              <w:rPr>
                <w:rFonts w:ascii="ＭＳ 明朝" w:hAnsi="ＭＳ 明朝" w:hint="eastAsia"/>
                <w:sz w:val="20"/>
                <w:szCs w:val="20"/>
              </w:rPr>
              <w:t xml:space="preserve">  </w:t>
            </w:r>
            <w:r w:rsidRPr="0012169C">
              <w:rPr>
                <w:rFonts w:ascii="ＭＳ 明朝" w:hAnsi="ＭＳ 明朝"/>
                <w:sz w:val="20"/>
                <w:szCs w:val="20"/>
              </w:rPr>
              <w:t>[</w:t>
            </w:r>
            <w:r w:rsidRPr="0012169C">
              <w:rPr>
                <w:rFonts w:ascii="ＭＳ 明朝" w:hAnsi="ＭＳ 明朝" w:hint="eastAsia"/>
                <w:sz w:val="20"/>
                <w:szCs w:val="20"/>
              </w:rPr>
              <w:t>100</w:t>
            </w:r>
            <w:r w:rsidRPr="0012169C">
              <w:rPr>
                <w:rFonts w:ascii="ＭＳ 明朝" w:hAnsi="ＭＳ 明朝"/>
                <w:sz w:val="20"/>
                <w:szCs w:val="20"/>
              </w:rPr>
              <w:t>%]</w:t>
            </w:r>
            <w:r w:rsidR="00404E17" w:rsidRPr="0012169C">
              <w:rPr>
                <w:rFonts w:ascii="ＭＳ 明朝" w:hAnsi="ＭＳ 明朝" w:hint="eastAsia"/>
                <w:sz w:val="20"/>
                <w:szCs w:val="20"/>
              </w:rPr>
              <w:t xml:space="preserve">　　　　　　　　　</w:t>
            </w:r>
          </w:p>
          <w:p w14:paraId="60B4FCC5" w14:textId="77777777" w:rsidR="00404E17" w:rsidRPr="0012169C" w:rsidRDefault="00404E17" w:rsidP="00404E1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･会議</w:t>
            </w:r>
            <w:r w:rsidR="00592701" w:rsidRPr="0012169C">
              <w:rPr>
                <w:rFonts w:ascii="ＭＳ 明朝" w:hAnsi="ＭＳ 明朝" w:hint="eastAsia"/>
                <w:sz w:val="20"/>
                <w:szCs w:val="20"/>
              </w:rPr>
              <w:t>、</w:t>
            </w:r>
            <w:r w:rsidRPr="0012169C">
              <w:rPr>
                <w:rFonts w:ascii="ＭＳ 明朝" w:hAnsi="ＭＳ 明朝" w:hint="eastAsia"/>
                <w:sz w:val="20"/>
                <w:szCs w:val="20"/>
              </w:rPr>
              <w:t>研修等を10回以上実施する。</w:t>
            </w:r>
          </w:p>
          <w:p w14:paraId="1A51FC6B" w14:textId="77777777" w:rsidR="00404E17" w:rsidRPr="0012169C" w:rsidRDefault="00404E17" w:rsidP="0048691B">
            <w:pPr>
              <w:spacing w:line="300" w:lineRule="exact"/>
              <w:ind w:left="400" w:hangingChars="200" w:hanging="400"/>
              <w:jc w:val="right"/>
              <w:rPr>
                <w:rFonts w:ascii="ＭＳ 明朝" w:hAnsi="ＭＳ 明朝"/>
                <w:sz w:val="20"/>
                <w:szCs w:val="20"/>
              </w:rPr>
            </w:pPr>
            <w:r w:rsidRPr="0012169C">
              <w:rPr>
                <w:rFonts w:ascii="ＭＳ 明朝" w:hAnsi="ＭＳ 明朝" w:hint="eastAsia"/>
                <w:sz w:val="20"/>
                <w:szCs w:val="20"/>
              </w:rPr>
              <w:t>[会議３回､研修会</w:t>
            </w:r>
            <w:r w:rsidR="00D076E2" w:rsidRPr="0012169C">
              <w:rPr>
                <w:rFonts w:ascii="ＭＳ 明朝" w:hAnsi="ＭＳ 明朝" w:hint="eastAsia"/>
                <w:sz w:val="20"/>
                <w:szCs w:val="20"/>
              </w:rPr>
              <w:t>７</w:t>
            </w:r>
            <w:r w:rsidRPr="0012169C">
              <w:rPr>
                <w:rFonts w:ascii="ＭＳ 明朝" w:hAnsi="ＭＳ 明朝" w:hint="eastAsia"/>
                <w:sz w:val="20"/>
                <w:szCs w:val="20"/>
              </w:rPr>
              <w:t xml:space="preserve">回実施] </w:t>
            </w:r>
          </w:p>
          <w:p w14:paraId="6DFA0EB5" w14:textId="77777777" w:rsidR="00404E17" w:rsidRPr="0012169C" w:rsidRDefault="00404E17" w:rsidP="00404E1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w:t>
            </w:r>
            <w:r w:rsidR="00C943D0" w:rsidRPr="0012169C">
              <w:rPr>
                <w:rFonts w:ascii="ＭＳ 明朝" w:hAnsi="ＭＳ 明朝" w:hint="eastAsia"/>
                <w:sz w:val="20"/>
                <w:szCs w:val="20"/>
              </w:rPr>
              <w:t>｢</w:t>
            </w:r>
            <w:r w:rsidRPr="0012169C">
              <w:rPr>
                <w:rFonts w:ascii="ＭＳ 明朝" w:hAnsi="ＭＳ 明朝" w:hint="eastAsia"/>
                <w:sz w:val="20"/>
                <w:szCs w:val="20"/>
              </w:rPr>
              <w:t>授業見学週間</w:t>
            </w:r>
            <w:r w:rsidR="00C943D0" w:rsidRPr="0012169C">
              <w:rPr>
                <w:rFonts w:ascii="ＭＳ 明朝" w:hAnsi="ＭＳ 明朝" w:hint="eastAsia"/>
                <w:sz w:val="20"/>
                <w:szCs w:val="20"/>
              </w:rPr>
              <w:t>｣｢</w:t>
            </w:r>
            <w:r w:rsidRPr="0012169C">
              <w:rPr>
                <w:rFonts w:ascii="ＭＳ 明朝" w:hAnsi="ＭＳ 明朝" w:hint="eastAsia"/>
                <w:sz w:val="20"/>
                <w:szCs w:val="20"/>
              </w:rPr>
              <w:t>授業参観</w:t>
            </w:r>
            <w:r w:rsidR="00C943D0" w:rsidRPr="0012169C">
              <w:rPr>
                <w:rFonts w:ascii="ＭＳ 明朝" w:hAnsi="ＭＳ 明朝" w:hint="eastAsia"/>
                <w:sz w:val="20"/>
                <w:szCs w:val="20"/>
              </w:rPr>
              <w:t>｣</w:t>
            </w:r>
            <w:r w:rsidRPr="0012169C">
              <w:rPr>
                <w:rFonts w:ascii="ＭＳ 明朝" w:hAnsi="ＭＳ 明朝" w:hint="eastAsia"/>
                <w:sz w:val="20"/>
                <w:szCs w:val="20"/>
              </w:rPr>
              <w:t>各１回実施</w:t>
            </w:r>
          </w:p>
          <w:p w14:paraId="2D1332A9" w14:textId="77777777" w:rsidR="00404E17" w:rsidRPr="0012169C" w:rsidRDefault="00404E17" w:rsidP="0048691B">
            <w:pPr>
              <w:spacing w:line="300" w:lineRule="exact"/>
              <w:ind w:left="400" w:hangingChars="200" w:hanging="400"/>
              <w:jc w:val="right"/>
              <w:rPr>
                <w:rFonts w:ascii="ＭＳ 明朝" w:hAnsi="ＭＳ 明朝"/>
                <w:sz w:val="20"/>
                <w:szCs w:val="20"/>
              </w:rPr>
            </w:pPr>
            <w:r w:rsidRPr="0012169C">
              <w:rPr>
                <w:rFonts w:ascii="ＭＳ 明朝" w:hAnsi="ＭＳ 明朝" w:hint="eastAsia"/>
                <w:sz w:val="20"/>
                <w:szCs w:val="20"/>
              </w:rPr>
              <w:t>[</w:t>
            </w:r>
            <w:r w:rsidR="00592701" w:rsidRPr="0012169C">
              <w:rPr>
                <w:rFonts w:ascii="ＭＳ 明朝" w:hAnsi="ＭＳ 明朝" w:hint="eastAsia"/>
                <w:sz w:val="20"/>
                <w:szCs w:val="20"/>
              </w:rPr>
              <w:t>授業</w:t>
            </w:r>
            <w:r w:rsidR="0048691B" w:rsidRPr="0012169C">
              <w:rPr>
                <w:rFonts w:ascii="ＭＳ 明朝" w:hAnsi="ＭＳ 明朝" w:hint="eastAsia"/>
                <w:sz w:val="20"/>
                <w:szCs w:val="20"/>
              </w:rPr>
              <w:t>見学２回､</w:t>
            </w:r>
            <w:r w:rsidR="00592701" w:rsidRPr="0012169C">
              <w:rPr>
                <w:rFonts w:ascii="ＭＳ 明朝" w:hAnsi="ＭＳ 明朝" w:hint="eastAsia"/>
                <w:sz w:val="20"/>
                <w:szCs w:val="20"/>
              </w:rPr>
              <w:t>授業</w:t>
            </w:r>
            <w:r w:rsidR="0048691B" w:rsidRPr="0012169C">
              <w:rPr>
                <w:rFonts w:ascii="ＭＳ 明朝" w:hAnsi="ＭＳ 明朝" w:hint="eastAsia"/>
                <w:sz w:val="20"/>
                <w:szCs w:val="20"/>
              </w:rPr>
              <w:t>参観１回</w:t>
            </w:r>
            <w:r w:rsidRPr="0012169C">
              <w:rPr>
                <w:rFonts w:ascii="ＭＳ 明朝" w:hAnsi="ＭＳ 明朝" w:hint="eastAsia"/>
                <w:sz w:val="20"/>
                <w:szCs w:val="20"/>
              </w:rPr>
              <w:t>]</w:t>
            </w:r>
          </w:p>
          <w:p w14:paraId="548B4F71" w14:textId="77777777" w:rsidR="00404E17" w:rsidRPr="0012169C" w:rsidRDefault="00404E17" w:rsidP="00404E17">
            <w:pPr>
              <w:spacing w:line="300" w:lineRule="exact"/>
              <w:ind w:left="400" w:hangingChars="200" w:hanging="400"/>
              <w:rPr>
                <w:rFonts w:ascii="ＭＳ 明朝" w:hAnsi="ＭＳ 明朝"/>
                <w:sz w:val="20"/>
                <w:szCs w:val="20"/>
              </w:rPr>
            </w:pPr>
          </w:p>
          <w:p w14:paraId="0BCC525C" w14:textId="77777777" w:rsidR="005342DA" w:rsidRPr="0012169C" w:rsidRDefault="00404E17" w:rsidP="00404E1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ウ･アンケート(教員)｢ICT機器をよく活</w:t>
            </w:r>
          </w:p>
          <w:p w14:paraId="38803AC3" w14:textId="77777777" w:rsidR="00B90CDA" w:rsidRPr="0012169C" w:rsidRDefault="00404E17" w:rsidP="005342DA">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用している｣</w:t>
            </w:r>
            <w:r w:rsidR="005F2CA4" w:rsidRPr="0012169C">
              <w:rPr>
                <w:rFonts w:ascii="ＭＳ 明朝" w:hAnsi="ＭＳ 明朝" w:hint="eastAsia"/>
                <w:sz w:val="20"/>
                <w:szCs w:val="20"/>
              </w:rPr>
              <w:t>9</w:t>
            </w:r>
            <w:r w:rsidRPr="0012169C">
              <w:rPr>
                <w:rFonts w:ascii="ＭＳ 明朝" w:hAnsi="ＭＳ 明朝" w:hint="eastAsia"/>
                <w:sz w:val="20"/>
                <w:szCs w:val="20"/>
              </w:rPr>
              <w:t>0%</w:t>
            </w:r>
            <w:r w:rsidR="00680CD0" w:rsidRPr="0012169C">
              <w:rPr>
                <w:rFonts w:ascii="ＭＳ 明朝" w:hAnsi="ＭＳ 明朝" w:hint="eastAsia"/>
                <w:sz w:val="20"/>
                <w:szCs w:val="20"/>
              </w:rPr>
              <w:t>以上を維持する。</w:t>
            </w:r>
            <w:r w:rsidR="005342DA" w:rsidRPr="0012169C">
              <w:rPr>
                <w:rFonts w:ascii="ＭＳ 明朝" w:hAnsi="ＭＳ 明朝" w:hint="eastAsia"/>
                <w:sz w:val="20"/>
                <w:szCs w:val="20"/>
              </w:rPr>
              <w:t xml:space="preserve"> </w:t>
            </w:r>
            <w:r w:rsidRPr="0012169C">
              <w:rPr>
                <w:rFonts w:ascii="ＭＳ 明朝" w:hAnsi="ＭＳ 明朝" w:hint="eastAsia"/>
                <w:sz w:val="20"/>
                <w:szCs w:val="20"/>
              </w:rPr>
              <w:t>[94%]</w:t>
            </w:r>
          </w:p>
          <w:p w14:paraId="2A5B0C2E" w14:textId="77777777" w:rsidR="005342DA" w:rsidRPr="0012169C" w:rsidRDefault="005342DA" w:rsidP="005342DA">
            <w:pPr>
              <w:spacing w:line="300" w:lineRule="exact"/>
              <w:ind w:left="400" w:hangingChars="200" w:hanging="400"/>
              <w:rPr>
                <w:rFonts w:ascii="ＭＳ 明朝" w:hAnsi="ＭＳ 明朝"/>
                <w:sz w:val="20"/>
                <w:szCs w:val="20"/>
              </w:rPr>
            </w:pPr>
          </w:p>
          <w:p w14:paraId="01EF032D" w14:textId="77777777" w:rsidR="005342DA" w:rsidRPr="0012169C" w:rsidRDefault="005342DA" w:rsidP="005342DA">
            <w:pPr>
              <w:spacing w:line="300" w:lineRule="exact"/>
              <w:ind w:left="400" w:hangingChars="200" w:hanging="400"/>
              <w:rPr>
                <w:rFonts w:ascii="ＭＳ 明朝" w:hAnsi="ＭＳ 明朝"/>
                <w:sz w:val="20"/>
                <w:szCs w:val="20"/>
              </w:rPr>
            </w:pPr>
          </w:p>
          <w:p w14:paraId="49598D3E" w14:textId="77777777" w:rsidR="005342DA" w:rsidRPr="0012169C" w:rsidRDefault="005342DA" w:rsidP="005342DA">
            <w:pPr>
              <w:spacing w:line="300" w:lineRule="exact"/>
              <w:ind w:left="400" w:hangingChars="200" w:hanging="400"/>
              <w:rPr>
                <w:rFonts w:ascii="ＭＳ 明朝" w:hAnsi="ＭＳ 明朝"/>
                <w:sz w:val="20"/>
                <w:szCs w:val="20"/>
              </w:rPr>
            </w:pPr>
          </w:p>
          <w:p w14:paraId="1C8DC4B3" w14:textId="77777777" w:rsidR="007F7707" w:rsidRPr="0012169C" w:rsidRDefault="007F7707" w:rsidP="005342DA">
            <w:pPr>
              <w:spacing w:line="300" w:lineRule="exact"/>
              <w:ind w:left="400" w:hangingChars="200" w:hanging="400"/>
              <w:rPr>
                <w:rFonts w:ascii="ＭＳ 明朝" w:hAnsi="ＭＳ 明朝"/>
                <w:sz w:val="20"/>
                <w:szCs w:val="20"/>
              </w:rPr>
            </w:pPr>
          </w:p>
          <w:p w14:paraId="25CC4019" w14:textId="77777777" w:rsidR="00561CBB" w:rsidRPr="0012169C" w:rsidRDefault="005342DA" w:rsidP="005342DA">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ア･</w:t>
            </w:r>
            <w:r w:rsidR="007C784A" w:rsidRPr="0012169C">
              <w:rPr>
                <w:rFonts w:ascii="ＭＳ 明朝" w:hAnsi="ＭＳ 明朝" w:hint="eastAsia"/>
                <w:sz w:val="20"/>
                <w:szCs w:val="20"/>
              </w:rPr>
              <w:t>アンケート</w:t>
            </w:r>
            <w:r w:rsidR="00561CBB" w:rsidRPr="0012169C">
              <w:rPr>
                <w:rFonts w:ascii="ＭＳ 明朝" w:hAnsi="ＭＳ 明朝" w:hint="eastAsia"/>
                <w:sz w:val="20"/>
                <w:szCs w:val="20"/>
              </w:rPr>
              <w:t>(</w:t>
            </w:r>
            <w:r w:rsidR="007C784A" w:rsidRPr="0012169C">
              <w:rPr>
                <w:rFonts w:ascii="ＭＳ 明朝" w:hAnsi="ＭＳ 明朝" w:hint="eastAsia"/>
                <w:sz w:val="20"/>
                <w:szCs w:val="20"/>
              </w:rPr>
              <w:t>生徒</w:t>
            </w:r>
            <w:r w:rsidR="00561CBB" w:rsidRPr="0012169C">
              <w:rPr>
                <w:rFonts w:ascii="ＭＳ 明朝" w:hAnsi="ＭＳ 明朝" w:hint="eastAsia"/>
                <w:sz w:val="20"/>
                <w:szCs w:val="20"/>
              </w:rPr>
              <w:t>)｢</w:t>
            </w:r>
            <w:r w:rsidRPr="0012169C">
              <w:rPr>
                <w:rFonts w:ascii="ＭＳ 明朝" w:hAnsi="ＭＳ 明朝" w:hint="eastAsia"/>
                <w:sz w:val="20"/>
                <w:szCs w:val="20"/>
              </w:rPr>
              <w:t>朝学習の時間は意</w:t>
            </w:r>
          </w:p>
          <w:p w14:paraId="27C3B3FC" w14:textId="77777777" w:rsidR="007C784A" w:rsidRPr="0012169C" w:rsidRDefault="005342DA" w:rsidP="005342DA">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欲的に取り組んでいる。</w:t>
            </w:r>
            <w:r w:rsidR="007C784A" w:rsidRPr="0012169C">
              <w:rPr>
                <w:rFonts w:ascii="ＭＳ 明朝" w:hAnsi="ＭＳ 明朝" w:hint="eastAsia"/>
                <w:sz w:val="20"/>
                <w:szCs w:val="20"/>
              </w:rPr>
              <w:t>」</w:t>
            </w:r>
            <w:r w:rsidRPr="0012169C">
              <w:rPr>
                <w:rFonts w:ascii="ＭＳ 明朝" w:hAnsi="ＭＳ 明朝" w:hint="eastAsia"/>
                <w:sz w:val="20"/>
                <w:szCs w:val="20"/>
              </w:rPr>
              <w:t>肯定的回答率</w:t>
            </w:r>
          </w:p>
          <w:p w14:paraId="19DC872B" w14:textId="77777777" w:rsidR="005342DA" w:rsidRPr="0012169C" w:rsidRDefault="007C784A" w:rsidP="005342DA">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90</w:t>
            </w:r>
            <w:r w:rsidR="005342DA" w:rsidRPr="0012169C">
              <w:rPr>
                <w:rFonts w:ascii="ＭＳ 明朝" w:hAnsi="ＭＳ 明朝" w:hint="eastAsia"/>
                <w:sz w:val="20"/>
                <w:szCs w:val="20"/>
              </w:rPr>
              <w:t>%以上</w:t>
            </w:r>
            <w:r w:rsidRPr="0012169C">
              <w:rPr>
                <w:rFonts w:ascii="ＭＳ 明朝" w:hAnsi="ＭＳ 明朝" w:hint="eastAsia"/>
                <w:sz w:val="20"/>
                <w:szCs w:val="20"/>
              </w:rPr>
              <w:t>を維持する</w:t>
            </w:r>
            <w:r w:rsidR="005342DA" w:rsidRPr="0012169C">
              <w:rPr>
                <w:rFonts w:ascii="ＭＳ 明朝" w:hAnsi="ＭＳ 明朝" w:hint="eastAsia"/>
                <w:sz w:val="20"/>
                <w:szCs w:val="20"/>
              </w:rPr>
              <w:t xml:space="preserve">。    </w:t>
            </w:r>
            <w:r w:rsidRPr="0012169C">
              <w:rPr>
                <w:rFonts w:ascii="ＭＳ 明朝" w:hAnsi="ＭＳ 明朝" w:hint="eastAsia"/>
                <w:sz w:val="20"/>
                <w:szCs w:val="20"/>
              </w:rPr>
              <w:t xml:space="preserve">　　　　</w:t>
            </w:r>
            <w:r w:rsidR="005342DA" w:rsidRPr="0012169C">
              <w:rPr>
                <w:rFonts w:ascii="ＭＳ 明朝" w:hAnsi="ＭＳ 明朝" w:hint="eastAsia"/>
                <w:sz w:val="20"/>
                <w:szCs w:val="20"/>
              </w:rPr>
              <w:t>[91%]</w:t>
            </w:r>
          </w:p>
          <w:p w14:paraId="1F06643F" w14:textId="77777777" w:rsidR="005342DA" w:rsidRPr="0012169C" w:rsidRDefault="005342DA" w:rsidP="005342DA">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・授業で多読多聴を継続し</w:t>
            </w:r>
            <w:r w:rsidR="00C943D0" w:rsidRPr="0012169C">
              <w:rPr>
                <w:rFonts w:ascii="ＭＳ 明朝" w:hAnsi="ＭＳ 明朝" w:hint="eastAsia"/>
                <w:sz w:val="20"/>
                <w:szCs w:val="20"/>
              </w:rPr>
              <w:t>､</w:t>
            </w:r>
            <w:r w:rsidRPr="0012169C">
              <w:rPr>
                <w:rFonts w:ascii="ＭＳ 明朝" w:hAnsi="ＭＳ 明朝" w:hint="eastAsia"/>
                <w:sz w:val="20"/>
                <w:szCs w:val="20"/>
              </w:rPr>
              <w:t>アンケートで</w:t>
            </w:r>
          </w:p>
          <w:p w14:paraId="53409A74" w14:textId="77777777" w:rsidR="005342DA" w:rsidRPr="0012169C" w:rsidRDefault="005342DA" w:rsidP="00D076E2">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肯定的回答率90%以上</w:t>
            </w:r>
            <w:r w:rsidR="00D076E2" w:rsidRPr="0012169C">
              <w:rPr>
                <w:rFonts w:ascii="ＭＳ 明朝" w:hAnsi="ＭＳ 明朝" w:hint="eastAsia"/>
                <w:sz w:val="20"/>
                <w:szCs w:val="20"/>
              </w:rPr>
              <w:t>を</w:t>
            </w:r>
            <w:r w:rsidRPr="0012169C">
              <w:rPr>
                <w:rFonts w:ascii="ＭＳ 明朝" w:hAnsi="ＭＳ 明朝" w:hint="eastAsia"/>
                <w:sz w:val="20"/>
                <w:szCs w:val="20"/>
              </w:rPr>
              <w:t>維持</w:t>
            </w:r>
            <w:r w:rsidR="00D076E2" w:rsidRPr="0012169C">
              <w:rPr>
                <w:rFonts w:ascii="ＭＳ 明朝" w:hAnsi="ＭＳ 明朝" w:hint="eastAsia"/>
                <w:sz w:val="20"/>
                <w:szCs w:val="20"/>
              </w:rPr>
              <w:t>する。</w:t>
            </w:r>
            <w:r w:rsidRPr="0012169C">
              <w:rPr>
                <w:rFonts w:ascii="ＭＳ 明朝" w:hAnsi="ＭＳ 明朝" w:hint="eastAsia"/>
                <w:sz w:val="20"/>
                <w:szCs w:val="20"/>
              </w:rPr>
              <w:t xml:space="preserve">[96%]      </w:t>
            </w:r>
          </w:p>
          <w:p w14:paraId="70723E9C" w14:textId="77777777" w:rsidR="005342DA" w:rsidRPr="0012169C" w:rsidRDefault="005342DA" w:rsidP="005342DA">
            <w:pPr>
              <w:spacing w:line="300" w:lineRule="exact"/>
              <w:ind w:left="400" w:hangingChars="200" w:hanging="400"/>
              <w:rPr>
                <w:rFonts w:ascii="ＭＳ 明朝" w:hAnsi="ＭＳ 明朝"/>
                <w:sz w:val="20"/>
                <w:szCs w:val="20"/>
              </w:rPr>
            </w:pPr>
          </w:p>
          <w:p w14:paraId="41C1C9AD" w14:textId="77777777" w:rsidR="00680CD0" w:rsidRPr="0012169C" w:rsidRDefault="00C32530" w:rsidP="00680CD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イ</w:t>
            </w:r>
            <w:r w:rsidR="005342DA" w:rsidRPr="0012169C">
              <w:rPr>
                <w:rFonts w:ascii="ＭＳ 明朝" w:hAnsi="ＭＳ 明朝" w:hint="eastAsia"/>
                <w:sz w:val="20"/>
                <w:szCs w:val="20"/>
              </w:rPr>
              <w:t>・全生徒対象スピーキングテスト</w:t>
            </w:r>
            <w:r w:rsidR="00680CD0" w:rsidRPr="0012169C">
              <w:rPr>
                <w:rFonts w:ascii="ＭＳ 明朝" w:hAnsi="ＭＳ 明朝" w:hint="eastAsia"/>
                <w:sz w:val="20"/>
                <w:szCs w:val="20"/>
              </w:rPr>
              <w:t>など</w:t>
            </w:r>
          </w:p>
          <w:p w14:paraId="62669988" w14:textId="5729CEA9" w:rsidR="00680CD0" w:rsidRPr="0012169C" w:rsidRDefault="00680CD0" w:rsidP="007F770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５</w:t>
            </w:r>
            <w:r w:rsidR="005342DA" w:rsidRPr="0012169C">
              <w:rPr>
                <w:rFonts w:ascii="ＭＳ 明朝" w:hAnsi="ＭＳ 明朝" w:hint="eastAsia"/>
                <w:sz w:val="20"/>
                <w:szCs w:val="20"/>
              </w:rPr>
              <w:t>回</w:t>
            </w:r>
            <w:r w:rsidRPr="0012169C">
              <w:rPr>
                <w:rFonts w:ascii="ＭＳ 明朝" w:hAnsi="ＭＳ 明朝" w:hint="eastAsia"/>
                <w:sz w:val="20"/>
                <w:szCs w:val="20"/>
              </w:rPr>
              <w:t>以上</w:t>
            </w:r>
            <w:r w:rsidR="005342DA" w:rsidRPr="0012169C">
              <w:rPr>
                <w:rFonts w:ascii="ＭＳ 明朝" w:hAnsi="ＭＳ 明朝" w:hint="eastAsia"/>
                <w:sz w:val="20"/>
                <w:szCs w:val="20"/>
              </w:rPr>
              <w:t>実施</w:t>
            </w:r>
            <w:r w:rsidRPr="0012169C">
              <w:rPr>
                <w:rFonts w:ascii="ＭＳ 明朝" w:hAnsi="ＭＳ 明朝" w:hint="eastAsia"/>
                <w:sz w:val="20"/>
                <w:szCs w:val="20"/>
              </w:rPr>
              <w:t>する。　　　　　　[６回]</w:t>
            </w:r>
            <w:r w:rsidR="005342DA" w:rsidRPr="0012169C">
              <w:rPr>
                <w:rFonts w:ascii="ＭＳ 明朝" w:hAnsi="ＭＳ 明朝" w:hint="eastAsia"/>
                <w:sz w:val="20"/>
                <w:szCs w:val="20"/>
              </w:rPr>
              <w:t xml:space="preserve">                </w:t>
            </w:r>
          </w:p>
          <w:p w14:paraId="151CDF9C" w14:textId="77777777" w:rsidR="00C32530" w:rsidRPr="0012169C" w:rsidRDefault="00C32530" w:rsidP="00C3253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・英語検定</w:t>
            </w:r>
            <w:r w:rsidR="00E34F98" w:rsidRPr="0012169C">
              <w:rPr>
                <w:rFonts w:ascii="ＭＳ 明朝" w:hAnsi="ＭＳ 明朝" w:hint="eastAsia"/>
                <w:sz w:val="20"/>
                <w:szCs w:val="20"/>
              </w:rPr>
              <w:t>実績</w:t>
            </w:r>
            <w:r w:rsidR="00D076E2" w:rsidRPr="0012169C">
              <w:rPr>
                <w:rFonts w:ascii="ＭＳ 明朝" w:hAnsi="ＭＳ 明朝" w:hint="eastAsia"/>
                <w:sz w:val="20"/>
                <w:szCs w:val="20"/>
              </w:rPr>
              <w:t>を昨年度以上</w:t>
            </w:r>
            <w:r w:rsidRPr="0012169C">
              <w:rPr>
                <w:rFonts w:ascii="ＭＳ 明朝" w:hAnsi="ＭＳ 明朝" w:hint="eastAsia"/>
                <w:sz w:val="20"/>
                <w:szCs w:val="20"/>
              </w:rPr>
              <w:t xml:space="preserve">　　[３回]　    </w:t>
            </w:r>
          </w:p>
          <w:p w14:paraId="0FBB180D" w14:textId="75405FBC" w:rsidR="007C784A" w:rsidRPr="0012169C" w:rsidRDefault="00C32530" w:rsidP="00C3253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[STEP英検準</w:t>
            </w:r>
            <w:r w:rsidR="00327997" w:rsidRPr="0012169C">
              <w:rPr>
                <w:rFonts w:ascii="ＭＳ 明朝" w:hAnsi="ＭＳ 明朝" w:hint="eastAsia"/>
                <w:sz w:val="20"/>
                <w:szCs w:val="20"/>
              </w:rPr>
              <w:t>１</w:t>
            </w:r>
            <w:r w:rsidRPr="0012169C">
              <w:rPr>
                <w:rFonts w:ascii="ＭＳ 明朝" w:hAnsi="ＭＳ 明朝" w:hint="eastAsia"/>
                <w:sz w:val="20"/>
                <w:szCs w:val="20"/>
              </w:rPr>
              <w:t>級</w:t>
            </w:r>
            <w:r w:rsidR="007C784A" w:rsidRPr="0012169C">
              <w:rPr>
                <w:rFonts w:ascii="ＭＳ 明朝" w:hAnsi="ＭＳ 明朝" w:hint="eastAsia"/>
                <w:sz w:val="20"/>
                <w:szCs w:val="20"/>
              </w:rPr>
              <w:t>1</w:t>
            </w:r>
            <w:r w:rsidRPr="0012169C">
              <w:rPr>
                <w:rFonts w:ascii="ＭＳ 明朝" w:hAnsi="ＭＳ 明朝" w:hint="eastAsia"/>
                <w:sz w:val="20"/>
                <w:szCs w:val="20"/>
              </w:rPr>
              <w:t>/</w:t>
            </w:r>
            <w:r w:rsidR="007C784A" w:rsidRPr="0012169C">
              <w:rPr>
                <w:rFonts w:ascii="ＭＳ 明朝" w:hAnsi="ＭＳ 明朝" w:hint="eastAsia"/>
                <w:sz w:val="20"/>
                <w:szCs w:val="20"/>
              </w:rPr>
              <w:t>5､</w:t>
            </w:r>
            <w:r w:rsidR="00327997" w:rsidRPr="0012169C">
              <w:rPr>
                <w:rFonts w:ascii="ＭＳ 明朝" w:hAnsi="ＭＳ 明朝" w:hint="eastAsia"/>
                <w:sz w:val="20"/>
                <w:szCs w:val="20"/>
              </w:rPr>
              <w:t>２</w:t>
            </w:r>
            <w:r w:rsidRPr="0012169C">
              <w:rPr>
                <w:rFonts w:ascii="ＭＳ 明朝" w:hAnsi="ＭＳ 明朝" w:hint="eastAsia"/>
                <w:sz w:val="20"/>
                <w:szCs w:val="20"/>
              </w:rPr>
              <w:t>級</w:t>
            </w:r>
            <w:r w:rsidR="007C784A" w:rsidRPr="0012169C">
              <w:rPr>
                <w:rFonts w:ascii="ＭＳ 明朝" w:hAnsi="ＭＳ 明朝" w:hint="eastAsia"/>
                <w:sz w:val="20"/>
                <w:szCs w:val="20"/>
              </w:rPr>
              <w:t>34/87</w:t>
            </w:r>
            <w:r w:rsidRPr="0012169C">
              <w:rPr>
                <w:rFonts w:ascii="ＭＳ 明朝" w:hAnsi="ＭＳ 明朝" w:hint="eastAsia"/>
                <w:sz w:val="20"/>
                <w:szCs w:val="20"/>
              </w:rPr>
              <w:t>、準</w:t>
            </w:r>
            <w:r w:rsidR="00327997" w:rsidRPr="0012169C">
              <w:rPr>
                <w:rFonts w:ascii="ＭＳ 明朝" w:hAnsi="ＭＳ 明朝" w:hint="eastAsia"/>
                <w:sz w:val="20"/>
                <w:szCs w:val="20"/>
              </w:rPr>
              <w:t>２</w:t>
            </w:r>
            <w:r w:rsidRPr="0012169C">
              <w:rPr>
                <w:rFonts w:ascii="ＭＳ 明朝" w:hAnsi="ＭＳ 明朝" w:hint="eastAsia"/>
                <w:sz w:val="20"/>
                <w:szCs w:val="20"/>
              </w:rPr>
              <w:t>級</w:t>
            </w:r>
          </w:p>
          <w:p w14:paraId="17965CED" w14:textId="075C0449" w:rsidR="00C32530" w:rsidRPr="0012169C" w:rsidRDefault="007C784A" w:rsidP="00C3253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29</w:t>
            </w:r>
            <w:r w:rsidR="00E34F98" w:rsidRPr="0012169C">
              <w:rPr>
                <w:rFonts w:ascii="ＭＳ 明朝" w:hAnsi="ＭＳ 明朝" w:hint="eastAsia"/>
                <w:sz w:val="20"/>
                <w:szCs w:val="20"/>
              </w:rPr>
              <w:t>/</w:t>
            </w:r>
            <w:r w:rsidRPr="0012169C">
              <w:rPr>
                <w:rFonts w:ascii="ＭＳ 明朝" w:hAnsi="ＭＳ 明朝" w:hint="eastAsia"/>
                <w:sz w:val="20"/>
                <w:szCs w:val="20"/>
              </w:rPr>
              <w:t>47</w:t>
            </w:r>
            <w:r w:rsidR="00C32530" w:rsidRPr="0012169C">
              <w:rPr>
                <w:rFonts w:ascii="ＭＳ 明朝" w:hAnsi="ＭＳ 明朝" w:hint="eastAsia"/>
                <w:sz w:val="20"/>
                <w:szCs w:val="20"/>
              </w:rPr>
              <w:t>、</w:t>
            </w:r>
            <w:r w:rsidR="00327997" w:rsidRPr="0012169C">
              <w:rPr>
                <w:rFonts w:ascii="ＭＳ 明朝" w:hAnsi="ＭＳ 明朝" w:hint="eastAsia"/>
                <w:sz w:val="20"/>
                <w:szCs w:val="20"/>
              </w:rPr>
              <w:t>３</w:t>
            </w:r>
            <w:r w:rsidR="00C32530" w:rsidRPr="0012169C">
              <w:rPr>
                <w:rFonts w:ascii="ＭＳ 明朝" w:hAnsi="ＭＳ 明朝" w:hint="eastAsia"/>
                <w:sz w:val="20"/>
                <w:szCs w:val="20"/>
              </w:rPr>
              <w:t>級</w:t>
            </w:r>
            <w:r w:rsidRPr="0012169C">
              <w:rPr>
                <w:rFonts w:ascii="ＭＳ 明朝" w:hAnsi="ＭＳ 明朝" w:hint="eastAsia"/>
                <w:sz w:val="20"/>
                <w:szCs w:val="20"/>
              </w:rPr>
              <w:t>27</w:t>
            </w:r>
            <w:r w:rsidR="00C32530" w:rsidRPr="0012169C">
              <w:rPr>
                <w:rFonts w:ascii="ＭＳ 明朝" w:hAnsi="ＭＳ 明朝" w:hint="eastAsia"/>
                <w:sz w:val="20"/>
                <w:szCs w:val="20"/>
              </w:rPr>
              <w:t>/</w:t>
            </w:r>
            <w:r w:rsidRPr="0012169C">
              <w:rPr>
                <w:rFonts w:ascii="ＭＳ 明朝" w:hAnsi="ＭＳ 明朝" w:hint="eastAsia"/>
                <w:sz w:val="20"/>
                <w:szCs w:val="20"/>
              </w:rPr>
              <w:t>33</w:t>
            </w:r>
            <w:r w:rsidR="00C32530" w:rsidRPr="0012169C">
              <w:rPr>
                <w:rFonts w:ascii="ＭＳ 明朝" w:hAnsi="ＭＳ 明朝" w:hint="eastAsia"/>
                <w:sz w:val="20"/>
                <w:szCs w:val="20"/>
              </w:rPr>
              <w:t>](合格者数/受験者数)</w:t>
            </w:r>
          </w:p>
          <w:p w14:paraId="7E77BE65" w14:textId="77777777" w:rsidR="00920E82" w:rsidRPr="0012169C" w:rsidRDefault="00920E82" w:rsidP="00C32530">
            <w:pPr>
              <w:spacing w:line="300" w:lineRule="exact"/>
              <w:ind w:left="400" w:hangingChars="200" w:hanging="400"/>
              <w:rPr>
                <w:rFonts w:ascii="ＭＳ 明朝" w:hAnsi="ＭＳ 明朝"/>
                <w:sz w:val="20"/>
                <w:szCs w:val="20"/>
              </w:rPr>
            </w:pPr>
          </w:p>
          <w:p w14:paraId="15AC9727" w14:textId="77777777" w:rsidR="00E34F98" w:rsidRPr="0012169C" w:rsidRDefault="00E34F98" w:rsidP="005342DA">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ウ・</w:t>
            </w:r>
            <w:r w:rsidR="005342DA" w:rsidRPr="0012169C">
              <w:rPr>
                <w:rFonts w:ascii="ＭＳ 明朝" w:hAnsi="ＭＳ 明朝" w:hint="eastAsia"/>
                <w:sz w:val="20"/>
                <w:szCs w:val="20"/>
              </w:rPr>
              <w:t>オーストラリア</w:t>
            </w:r>
            <w:r w:rsidRPr="0012169C">
              <w:rPr>
                <w:rFonts w:ascii="ＭＳ 明朝" w:hAnsi="ＭＳ 明朝" w:hint="eastAsia"/>
                <w:sz w:val="20"/>
                <w:szCs w:val="20"/>
              </w:rPr>
              <w:t>姉妹校</w:t>
            </w:r>
            <w:r w:rsidR="005342DA" w:rsidRPr="0012169C">
              <w:rPr>
                <w:rFonts w:ascii="ＭＳ 明朝" w:hAnsi="ＭＳ 明朝" w:hint="eastAsia"/>
                <w:sz w:val="20"/>
                <w:szCs w:val="20"/>
              </w:rPr>
              <w:t>研修</w:t>
            </w:r>
            <w:r w:rsidRPr="0012169C">
              <w:rPr>
                <w:rFonts w:ascii="ＭＳ 明朝" w:hAnsi="ＭＳ 明朝" w:hint="eastAsia"/>
                <w:sz w:val="20"/>
                <w:szCs w:val="20"/>
              </w:rPr>
              <w:t>１</w:t>
            </w:r>
            <w:r w:rsidR="005342DA" w:rsidRPr="0012169C">
              <w:rPr>
                <w:rFonts w:ascii="ＭＳ 明朝" w:hAnsi="ＭＳ 明朝" w:hint="eastAsia"/>
                <w:sz w:val="20"/>
                <w:szCs w:val="20"/>
              </w:rPr>
              <w:t>回実施</w:t>
            </w:r>
          </w:p>
          <w:p w14:paraId="192F6E10" w14:textId="77777777" w:rsidR="005342DA" w:rsidRPr="0012169C" w:rsidRDefault="005342DA" w:rsidP="00E34F98">
            <w:pPr>
              <w:spacing w:line="300" w:lineRule="exact"/>
              <w:ind w:left="400" w:hangingChars="200" w:hanging="400"/>
              <w:jc w:val="right"/>
              <w:rPr>
                <w:rFonts w:ascii="ＭＳ 明朝" w:hAnsi="ＭＳ 明朝"/>
                <w:sz w:val="20"/>
                <w:szCs w:val="20"/>
              </w:rPr>
            </w:pPr>
            <w:r w:rsidRPr="0012169C">
              <w:rPr>
                <w:rFonts w:ascii="ＭＳ 明朝" w:hAnsi="ＭＳ 明朝" w:hint="eastAsia"/>
                <w:sz w:val="20"/>
                <w:szCs w:val="20"/>
              </w:rPr>
              <w:t>[</w:t>
            </w:r>
            <w:r w:rsidR="00E34F98" w:rsidRPr="0012169C">
              <w:rPr>
                <w:rFonts w:ascii="ＭＳ 明朝" w:hAnsi="ＭＳ 明朝" w:hint="eastAsia"/>
                <w:sz w:val="20"/>
                <w:szCs w:val="20"/>
              </w:rPr>
              <w:t>０</w:t>
            </w:r>
            <w:r w:rsidRPr="0012169C">
              <w:rPr>
                <w:rFonts w:ascii="ＭＳ 明朝" w:hAnsi="ＭＳ 明朝" w:hint="eastAsia"/>
                <w:sz w:val="20"/>
                <w:szCs w:val="20"/>
              </w:rPr>
              <w:t>回]</w:t>
            </w:r>
          </w:p>
          <w:p w14:paraId="4B9E2CCF" w14:textId="77777777" w:rsidR="005342DA" w:rsidRPr="0012169C" w:rsidRDefault="005342DA" w:rsidP="005342DA">
            <w:pPr>
              <w:spacing w:line="300" w:lineRule="exact"/>
              <w:ind w:left="400" w:hangingChars="200" w:hanging="400"/>
              <w:rPr>
                <w:rFonts w:ascii="ＭＳ 明朝" w:hAnsi="ＭＳ 明朝"/>
                <w:sz w:val="20"/>
                <w:szCs w:val="20"/>
              </w:rPr>
            </w:pPr>
          </w:p>
          <w:p w14:paraId="0E29E89B" w14:textId="77777777" w:rsidR="005B4841" w:rsidRPr="0012169C" w:rsidRDefault="005B4841" w:rsidP="005342DA">
            <w:pPr>
              <w:spacing w:line="300" w:lineRule="exact"/>
              <w:ind w:left="400" w:hangingChars="200" w:hanging="400"/>
              <w:rPr>
                <w:rFonts w:ascii="ＭＳ 明朝" w:hAnsi="ＭＳ 明朝"/>
                <w:sz w:val="20"/>
                <w:szCs w:val="20"/>
              </w:rPr>
            </w:pPr>
          </w:p>
          <w:p w14:paraId="78CD28E5" w14:textId="77777777" w:rsidR="00920E82" w:rsidRPr="0012169C" w:rsidRDefault="00920E82" w:rsidP="005342DA">
            <w:pPr>
              <w:spacing w:line="300" w:lineRule="exact"/>
              <w:ind w:left="400" w:hangingChars="200" w:hanging="400"/>
              <w:rPr>
                <w:rFonts w:ascii="ＭＳ 明朝" w:hAnsi="ＭＳ 明朝"/>
                <w:sz w:val="20"/>
                <w:szCs w:val="20"/>
              </w:rPr>
            </w:pPr>
          </w:p>
          <w:p w14:paraId="71A6C7EF" w14:textId="77777777" w:rsidR="00A65200" w:rsidRPr="0012169C" w:rsidRDefault="00A65200" w:rsidP="005342DA">
            <w:pPr>
              <w:spacing w:line="300" w:lineRule="exact"/>
              <w:ind w:left="400" w:hangingChars="200" w:hanging="400"/>
              <w:rPr>
                <w:rFonts w:ascii="ＭＳ 明朝" w:hAnsi="ＭＳ 明朝"/>
                <w:sz w:val="20"/>
                <w:szCs w:val="20"/>
              </w:rPr>
            </w:pPr>
          </w:p>
          <w:p w14:paraId="265107A6" w14:textId="77777777" w:rsidR="005B4841" w:rsidRPr="0012169C" w:rsidRDefault="005B4841" w:rsidP="005B4841">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ア ・計画立てた総合的な探究の時間を実</w:t>
            </w:r>
          </w:p>
          <w:p w14:paraId="0D9F2D78" w14:textId="77777777" w:rsidR="005B4841" w:rsidRPr="0012169C" w:rsidRDefault="005B4841" w:rsidP="005B4841">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施する。　　　　　　　   [各学年実施]</w:t>
            </w:r>
          </w:p>
          <w:p w14:paraId="4E9E7279" w14:textId="77777777" w:rsidR="00DA403A" w:rsidRPr="0012169C" w:rsidRDefault="00DA403A" w:rsidP="005B4841">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・芸術鑑賞や地域フィールドワークを各</w:t>
            </w:r>
          </w:p>
          <w:p w14:paraId="2F9A7D40" w14:textId="77777777" w:rsidR="005B4841" w:rsidRPr="0012169C" w:rsidRDefault="00DA403A" w:rsidP="00DA403A">
            <w:pPr>
              <w:spacing w:line="300" w:lineRule="exact"/>
              <w:ind w:leftChars="100" w:left="410" w:hangingChars="100" w:hanging="200"/>
              <w:rPr>
                <w:rFonts w:ascii="ＭＳ 明朝" w:hAnsi="ＭＳ 明朝"/>
                <w:sz w:val="20"/>
                <w:szCs w:val="20"/>
              </w:rPr>
            </w:pPr>
            <w:r w:rsidRPr="0012169C">
              <w:rPr>
                <w:rFonts w:ascii="ＭＳ 明朝" w:hAnsi="ＭＳ 明朝" w:hint="eastAsia"/>
                <w:sz w:val="20"/>
                <w:szCs w:val="20"/>
              </w:rPr>
              <w:t>１回実施する。              [２回]</w:t>
            </w:r>
          </w:p>
          <w:p w14:paraId="76818DD2" w14:textId="3200B591" w:rsidR="005B4841" w:rsidRPr="0012169C" w:rsidRDefault="005B4841" w:rsidP="007F7707">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 xml:space="preserve">             </w:t>
            </w:r>
          </w:p>
          <w:p w14:paraId="632AA80C" w14:textId="77777777" w:rsidR="00A65200" w:rsidRPr="0012169C" w:rsidRDefault="005B4841" w:rsidP="005B4841">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イ・アンケート(教員)「キャリア教育」</w:t>
            </w:r>
          </w:p>
          <w:p w14:paraId="767DD0D0" w14:textId="77777777" w:rsidR="005B4841" w:rsidRPr="0012169C" w:rsidRDefault="00A65200" w:rsidP="00845B94">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肯定的回答を</w:t>
            </w:r>
            <w:r w:rsidR="005F2CA4" w:rsidRPr="0012169C">
              <w:rPr>
                <w:rFonts w:ascii="ＭＳ 明朝" w:hAnsi="ＭＳ 明朝" w:hint="eastAsia"/>
                <w:sz w:val="20"/>
                <w:szCs w:val="20"/>
              </w:rPr>
              <w:t>9</w:t>
            </w:r>
            <w:r w:rsidR="005B4841" w:rsidRPr="0012169C">
              <w:rPr>
                <w:rFonts w:ascii="ＭＳ 明朝" w:hAnsi="ＭＳ 明朝" w:hint="eastAsia"/>
                <w:sz w:val="20"/>
                <w:szCs w:val="20"/>
              </w:rPr>
              <w:t>0％以上</w:t>
            </w:r>
            <w:r w:rsidRPr="0012169C">
              <w:rPr>
                <w:rFonts w:ascii="ＭＳ 明朝" w:hAnsi="ＭＳ 明朝" w:hint="eastAsia"/>
                <w:sz w:val="20"/>
                <w:szCs w:val="20"/>
              </w:rPr>
              <w:t>維持する</w:t>
            </w:r>
            <w:r w:rsidR="005B4841" w:rsidRPr="0012169C">
              <w:rPr>
                <w:rFonts w:ascii="ＭＳ 明朝" w:hAnsi="ＭＳ 明朝" w:hint="eastAsia"/>
                <w:sz w:val="20"/>
                <w:szCs w:val="20"/>
              </w:rPr>
              <w:t>。</w:t>
            </w:r>
            <w:r w:rsidRPr="0012169C">
              <w:rPr>
                <w:rFonts w:ascii="ＭＳ 明朝" w:hAnsi="ＭＳ 明朝" w:hint="eastAsia"/>
                <w:sz w:val="20"/>
                <w:szCs w:val="20"/>
              </w:rPr>
              <w:t>[93％]</w:t>
            </w:r>
            <w:r w:rsidR="005B4841" w:rsidRPr="0012169C">
              <w:rPr>
                <w:rFonts w:ascii="ＭＳ 明朝" w:hAnsi="ＭＳ 明朝" w:hint="eastAsia"/>
                <w:sz w:val="20"/>
                <w:szCs w:val="20"/>
              </w:rPr>
              <w:t xml:space="preserve">                                 </w:t>
            </w:r>
          </w:p>
          <w:p w14:paraId="223E1368" w14:textId="77777777" w:rsidR="00920E82" w:rsidRPr="0012169C" w:rsidRDefault="005B4841" w:rsidP="00A65200">
            <w:pPr>
              <w:spacing w:line="300" w:lineRule="exact"/>
              <w:rPr>
                <w:rFonts w:ascii="ＭＳ 明朝" w:hAnsi="ＭＳ 明朝"/>
                <w:sz w:val="20"/>
                <w:szCs w:val="20"/>
              </w:rPr>
            </w:pPr>
            <w:r w:rsidRPr="0012169C">
              <w:rPr>
                <w:rFonts w:ascii="ＭＳ 明朝" w:hAnsi="ＭＳ 明朝" w:hint="eastAsia"/>
                <w:sz w:val="20"/>
                <w:szCs w:val="20"/>
              </w:rPr>
              <w:t>・総合探究にてSDGsの取組み</w:t>
            </w:r>
            <w:r w:rsidR="0022279C" w:rsidRPr="0012169C">
              <w:rPr>
                <w:rFonts w:ascii="ＭＳ 明朝" w:hAnsi="ＭＳ 明朝" w:hint="eastAsia"/>
                <w:sz w:val="20"/>
                <w:szCs w:val="20"/>
              </w:rPr>
              <w:t>を</w:t>
            </w:r>
            <w:r w:rsidRPr="0012169C">
              <w:rPr>
                <w:rFonts w:ascii="ＭＳ 明朝" w:hAnsi="ＭＳ 明朝" w:hint="eastAsia"/>
                <w:sz w:val="20"/>
                <w:szCs w:val="20"/>
              </w:rPr>
              <w:t>計画的</w:t>
            </w:r>
          </w:p>
          <w:p w14:paraId="0C2AB7D0" w14:textId="60424CAC" w:rsidR="005B4841" w:rsidRPr="0012169C" w:rsidRDefault="005B4841" w:rsidP="007F7707">
            <w:pPr>
              <w:spacing w:line="300" w:lineRule="exact"/>
              <w:rPr>
                <w:rFonts w:ascii="ＭＳ 明朝" w:hAnsi="ＭＳ 明朝"/>
                <w:sz w:val="20"/>
                <w:szCs w:val="20"/>
              </w:rPr>
            </w:pPr>
            <w:r w:rsidRPr="0012169C">
              <w:rPr>
                <w:rFonts w:ascii="ＭＳ 明朝" w:hAnsi="ＭＳ 明朝" w:hint="eastAsia"/>
                <w:sz w:val="20"/>
                <w:szCs w:val="20"/>
              </w:rPr>
              <w:t>に実施する。</w:t>
            </w:r>
            <w:r w:rsidR="00920E82" w:rsidRPr="0012169C">
              <w:rPr>
                <w:rFonts w:ascii="ＭＳ 明朝" w:hAnsi="ＭＳ 明朝" w:hint="eastAsia"/>
                <w:sz w:val="20"/>
                <w:szCs w:val="20"/>
              </w:rPr>
              <w:t xml:space="preserve">　　　　　　　　　 [100%]</w:t>
            </w:r>
            <w:r w:rsidRPr="0012169C">
              <w:rPr>
                <w:rFonts w:ascii="ＭＳ 明朝" w:hAnsi="ＭＳ 明朝" w:hint="eastAsia"/>
                <w:sz w:val="20"/>
                <w:szCs w:val="20"/>
              </w:rPr>
              <w:t xml:space="preserve">                        </w:t>
            </w:r>
          </w:p>
          <w:p w14:paraId="536F9FD0" w14:textId="77777777" w:rsidR="009E000B" w:rsidRPr="0012169C" w:rsidRDefault="004160B3" w:rsidP="005B4841">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・アンケート</w:t>
            </w:r>
            <w:r w:rsidR="005B4841" w:rsidRPr="0012169C">
              <w:rPr>
                <w:rFonts w:ascii="ＭＳ 明朝" w:hAnsi="ＭＳ 明朝" w:hint="eastAsia"/>
                <w:sz w:val="20"/>
                <w:szCs w:val="20"/>
              </w:rPr>
              <w:t>（生徒）「</w:t>
            </w:r>
            <w:r w:rsidR="009E000B" w:rsidRPr="0012169C">
              <w:rPr>
                <w:rFonts w:ascii="ＭＳ 明朝" w:hAnsi="ＭＳ 明朝" w:hint="eastAsia"/>
                <w:sz w:val="20"/>
                <w:szCs w:val="20"/>
              </w:rPr>
              <w:t>将来の進路や生き</w:t>
            </w:r>
          </w:p>
          <w:p w14:paraId="0F40A4B2" w14:textId="77777777" w:rsidR="009E000B" w:rsidRPr="0012169C" w:rsidRDefault="009E000B" w:rsidP="005B4841">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方について考える機会がある。」</w:t>
            </w:r>
            <w:r w:rsidR="005B4841" w:rsidRPr="0012169C">
              <w:rPr>
                <w:rFonts w:ascii="ＭＳ 明朝" w:hAnsi="ＭＳ 明朝" w:hint="eastAsia"/>
                <w:sz w:val="20"/>
                <w:szCs w:val="20"/>
              </w:rPr>
              <w:t>肯定</w:t>
            </w:r>
            <w:r w:rsidR="00920E82" w:rsidRPr="0012169C">
              <w:rPr>
                <w:rFonts w:ascii="ＭＳ 明朝" w:hAnsi="ＭＳ 明朝" w:hint="eastAsia"/>
                <w:sz w:val="20"/>
                <w:szCs w:val="20"/>
              </w:rPr>
              <w:t>的回</w:t>
            </w:r>
          </w:p>
          <w:p w14:paraId="15CB4711" w14:textId="6D1BF24C" w:rsidR="005342DA" w:rsidRPr="0012169C" w:rsidRDefault="00920E82" w:rsidP="00FE6185">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答</w:t>
            </w:r>
            <w:r w:rsidR="0022279C" w:rsidRPr="0012169C">
              <w:rPr>
                <w:rFonts w:ascii="ＭＳ 明朝" w:hAnsi="ＭＳ 明朝" w:hint="eastAsia"/>
                <w:sz w:val="20"/>
                <w:szCs w:val="20"/>
              </w:rPr>
              <w:t>を</w:t>
            </w:r>
            <w:r w:rsidR="00E06285" w:rsidRPr="0012169C">
              <w:rPr>
                <w:rFonts w:ascii="ＭＳ 明朝" w:hAnsi="ＭＳ 明朝" w:hint="eastAsia"/>
                <w:sz w:val="20"/>
                <w:szCs w:val="20"/>
              </w:rPr>
              <w:t>9</w:t>
            </w:r>
            <w:r w:rsidR="005B4841" w:rsidRPr="0012169C">
              <w:rPr>
                <w:rFonts w:ascii="ＭＳ 明朝" w:hAnsi="ＭＳ 明朝" w:hint="eastAsia"/>
                <w:sz w:val="20"/>
                <w:szCs w:val="20"/>
              </w:rPr>
              <w:t>0％以上</w:t>
            </w:r>
            <w:r w:rsidR="0022279C" w:rsidRPr="0012169C">
              <w:rPr>
                <w:rFonts w:ascii="ＭＳ 明朝" w:hAnsi="ＭＳ 明朝" w:hint="eastAsia"/>
                <w:sz w:val="20"/>
                <w:szCs w:val="20"/>
              </w:rPr>
              <w:t>維持</w:t>
            </w:r>
            <w:r w:rsidR="009E000B" w:rsidRPr="0012169C">
              <w:rPr>
                <w:rFonts w:ascii="ＭＳ 明朝" w:hAnsi="ＭＳ 明朝" w:hint="eastAsia"/>
                <w:sz w:val="20"/>
                <w:szCs w:val="20"/>
              </w:rPr>
              <w:t>に</w:t>
            </w:r>
            <w:r w:rsidR="0022279C" w:rsidRPr="0012169C">
              <w:rPr>
                <w:rFonts w:ascii="ＭＳ 明朝" w:hAnsi="ＭＳ 明朝" w:hint="eastAsia"/>
                <w:sz w:val="20"/>
                <w:szCs w:val="20"/>
              </w:rPr>
              <w:t>する</w:t>
            </w:r>
            <w:r w:rsidR="005B4841" w:rsidRPr="0012169C">
              <w:rPr>
                <w:rFonts w:ascii="ＭＳ 明朝" w:hAnsi="ＭＳ 明朝" w:hint="eastAsia"/>
                <w:sz w:val="20"/>
                <w:szCs w:val="20"/>
              </w:rPr>
              <w:t>。</w:t>
            </w:r>
            <w:r w:rsidRPr="0012169C">
              <w:rPr>
                <w:rFonts w:ascii="ＭＳ 明朝" w:hAnsi="ＭＳ 明朝" w:hint="eastAsia"/>
                <w:sz w:val="20"/>
                <w:szCs w:val="20"/>
              </w:rPr>
              <w:t xml:space="preserve">    </w:t>
            </w:r>
            <w:r w:rsidR="00FE6185" w:rsidRPr="0012169C">
              <w:rPr>
                <w:rFonts w:ascii="ＭＳ 明朝" w:hAnsi="ＭＳ 明朝" w:hint="eastAsia"/>
                <w:sz w:val="20"/>
                <w:szCs w:val="20"/>
              </w:rPr>
              <w:t xml:space="preserve">  [92％]</w:t>
            </w:r>
            <w:r w:rsidR="0022279C" w:rsidRPr="0012169C">
              <w:rPr>
                <w:rFonts w:ascii="ＭＳ 明朝" w:hAnsi="ＭＳ 明朝" w:hint="eastAsia"/>
                <w:sz w:val="20"/>
                <w:szCs w:val="20"/>
              </w:rPr>
              <w:t xml:space="preserve">　　　　　　　　　　</w:t>
            </w:r>
          </w:p>
        </w:tc>
        <w:tc>
          <w:tcPr>
            <w:tcW w:w="3651" w:type="dxa"/>
            <w:tcBorders>
              <w:left w:val="dashed" w:sz="4" w:space="0" w:color="auto"/>
              <w:right w:val="single" w:sz="4" w:space="0" w:color="auto"/>
            </w:tcBorders>
            <w:tcMar>
              <w:top w:w="85" w:type="dxa"/>
              <w:left w:w="85" w:type="dxa"/>
              <w:bottom w:w="85" w:type="dxa"/>
              <w:right w:w="85" w:type="dxa"/>
            </w:tcMar>
          </w:tcPr>
          <w:p w14:paraId="32721119" w14:textId="77777777" w:rsidR="00897939" w:rsidRPr="0012169C" w:rsidRDefault="00897939" w:rsidP="00AB00E6">
            <w:pPr>
              <w:spacing w:line="300" w:lineRule="exact"/>
              <w:rPr>
                <w:rFonts w:ascii="ＭＳ 明朝" w:hAnsi="ＭＳ 明朝"/>
                <w:sz w:val="20"/>
                <w:szCs w:val="20"/>
              </w:rPr>
            </w:pPr>
          </w:p>
        </w:tc>
      </w:tr>
      <w:tr w:rsidR="00E50B6C" w:rsidRPr="0012169C" w14:paraId="16489F1C" w14:textId="77777777" w:rsidTr="00404E17">
        <w:trPr>
          <w:cantSplit/>
          <w:trHeight w:val="2943"/>
          <w:jc w:val="center"/>
        </w:trPr>
        <w:tc>
          <w:tcPr>
            <w:tcW w:w="881" w:type="dxa"/>
            <w:tcMar>
              <w:top w:w="85" w:type="dxa"/>
              <w:left w:w="85" w:type="dxa"/>
              <w:bottom w:w="85" w:type="dxa"/>
              <w:right w:w="85" w:type="dxa"/>
            </w:tcMar>
            <w:textDirection w:val="tbRlV"/>
            <w:vAlign w:val="center"/>
          </w:tcPr>
          <w:p w14:paraId="647CC797" w14:textId="77777777" w:rsidR="00B008B1" w:rsidRPr="0012169C" w:rsidRDefault="007453F4" w:rsidP="007453F4">
            <w:pPr>
              <w:spacing w:line="300" w:lineRule="exact"/>
              <w:ind w:left="113" w:right="113"/>
              <w:jc w:val="center"/>
              <w:rPr>
                <w:rFonts w:ascii="ＭＳ 明朝" w:hAnsi="ＭＳ 明朝"/>
                <w:spacing w:val="-20"/>
                <w:sz w:val="20"/>
                <w:szCs w:val="20"/>
              </w:rPr>
            </w:pPr>
            <w:r w:rsidRPr="0012169C">
              <w:rPr>
                <w:rFonts w:ascii="ＭＳ 明朝" w:hAnsi="ＭＳ 明朝" w:hint="eastAsia"/>
                <w:spacing w:val="-20"/>
                <w:sz w:val="20"/>
                <w:szCs w:val="20"/>
              </w:rPr>
              <w:lastRenderedPageBreak/>
              <w:t>２　豊かな心と健やかな体の育成</w:t>
            </w:r>
          </w:p>
        </w:tc>
        <w:tc>
          <w:tcPr>
            <w:tcW w:w="2091" w:type="dxa"/>
            <w:tcMar>
              <w:top w:w="85" w:type="dxa"/>
              <w:left w:w="85" w:type="dxa"/>
              <w:bottom w:w="85" w:type="dxa"/>
              <w:right w:w="85" w:type="dxa"/>
            </w:tcMar>
          </w:tcPr>
          <w:p w14:paraId="2201DA4D" w14:textId="77777777" w:rsidR="00AB00E6" w:rsidRPr="0012169C" w:rsidRDefault="00FB1F8E" w:rsidP="00AB00E6">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（１）生徒支援体制の確立及び生徒指導の充実</w:t>
            </w:r>
          </w:p>
          <w:p w14:paraId="3C208BC6" w14:textId="77777777" w:rsidR="00FB1F8E" w:rsidRPr="0012169C" w:rsidRDefault="00FB1F8E" w:rsidP="00AB00E6">
            <w:pPr>
              <w:spacing w:line="300" w:lineRule="exact"/>
              <w:ind w:left="200" w:hangingChars="100" w:hanging="200"/>
              <w:rPr>
                <w:rFonts w:ascii="ＭＳ 明朝" w:hAnsi="ＭＳ 明朝"/>
                <w:sz w:val="20"/>
                <w:szCs w:val="20"/>
              </w:rPr>
            </w:pPr>
          </w:p>
          <w:p w14:paraId="479EEF90" w14:textId="77777777" w:rsidR="00FB1F8E" w:rsidRPr="0012169C" w:rsidRDefault="00FB1F8E" w:rsidP="00AB00E6">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ア　生活指導の充実</w:t>
            </w:r>
          </w:p>
          <w:p w14:paraId="37594FD7" w14:textId="77777777" w:rsidR="00CA5898" w:rsidRPr="0012169C" w:rsidRDefault="00CA5898" w:rsidP="00AB00E6">
            <w:pPr>
              <w:spacing w:line="300" w:lineRule="exact"/>
              <w:ind w:left="200" w:hangingChars="100" w:hanging="200"/>
              <w:rPr>
                <w:rFonts w:ascii="ＭＳ 明朝" w:hAnsi="ＭＳ 明朝"/>
                <w:sz w:val="20"/>
                <w:szCs w:val="20"/>
              </w:rPr>
            </w:pPr>
          </w:p>
          <w:p w14:paraId="7858AD7D" w14:textId="77777777" w:rsidR="006B002A" w:rsidRPr="0012169C" w:rsidRDefault="006B002A" w:rsidP="00AB00E6">
            <w:pPr>
              <w:spacing w:line="300" w:lineRule="exact"/>
              <w:ind w:left="200" w:hangingChars="100" w:hanging="200"/>
              <w:rPr>
                <w:rFonts w:ascii="ＭＳ 明朝" w:hAnsi="ＭＳ 明朝"/>
                <w:sz w:val="20"/>
                <w:szCs w:val="20"/>
              </w:rPr>
            </w:pPr>
          </w:p>
          <w:p w14:paraId="7D049210" w14:textId="77777777" w:rsidR="006B002A" w:rsidRPr="0012169C" w:rsidRDefault="006B002A" w:rsidP="00AB00E6">
            <w:pPr>
              <w:spacing w:line="300" w:lineRule="exact"/>
              <w:ind w:left="200" w:hangingChars="100" w:hanging="200"/>
              <w:rPr>
                <w:rFonts w:ascii="ＭＳ 明朝" w:hAnsi="ＭＳ 明朝"/>
                <w:sz w:val="20"/>
                <w:szCs w:val="20"/>
              </w:rPr>
            </w:pPr>
          </w:p>
          <w:p w14:paraId="3364612E" w14:textId="77777777" w:rsidR="006B002A" w:rsidRPr="0012169C" w:rsidRDefault="006B002A" w:rsidP="00AB00E6">
            <w:pPr>
              <w:spacing w:line="300" w:lineRule="exact"/>
              <w:ind w:left="200" w:hangingChars="100" w:hanging="200"/>
              <w:rPr>
                <w:rFonts w:ascii="ＭＳ 明朝" w:hAnsi="ＭＳ 明朝"/>
                <w:sz w:val="20"/>
                <w:szCs w:val="20"/>
              </w:rPr>
            </w:pPr>
          </w:p>
          <w:p w14:paraId="2CF0F4CF" w14:textId="77777777" w:rsidR="006B002A" w:rsidRPr="0012169C" w:rsidRDefault="006B002A" w:rsidP="00AB00E6">
            <w:pPr>
              <w:spacing w:line="300" w:lineRule="exact"/>
              <w:ind w:left="200" w:hangingChars="100" w:hanging="200"/>
              <w:rPr>
                <w:rFonts w:ascii="ＭＳ 明朝" w:hAnsi="ＭＳ 明朝"/>
                <w:sz w:val="20"/>
                <w:szCs w:val="20"/>
              </w:rPr>
            </w:pPr>
          </w:p>
          <w:p w14:paraId="32EC6D89" w14:textId="77777777" w:rsidR="006B002A" w:rsidRPr="0012169C" w:rsidRDefault="006B002A" w:rsidP="00AB00E6">
            <w:pPr>
              <w:spacing w:line="300" w:lineRule="exact"/>
              <w:ind w:left="200" w:hangingChars="100" w:hanging="200"/>
              <w:rPr>
                <w:rFonts w:ascii="ＭＳ 明朝" w:hAnsi="ＭＳ 明朝"/>
                <w:sz w:val="20"/>
                <w:szCs w:val="20"/>
              </w:rPr>
            </w:pPr>
          </w:p>
          <w:p w14:paraId="3332ED6C" w14:textId="77777777" w:rsidR="006B002A" w:rsidRPr="0012169C" w:rsidRDefault="006B002A" w:rsidP="00AB00E6">
            <w:pPr>
              <w:spacing w:line="300" w:lineRule="exact"/>
              <w:ind w:left="200" w:hangingChars="100" w:hanging="200"/>
              <w:rPr>
                <w:rFonts w:ascii="ＭＳ 明朝" w:hAnsi="ＭＳ 明朝"/>
                <w:sz w:val="20"/>
                <w:szCs w:val="20"/>
              </w:rPr>
            </w:pPr>
          </w:p>
          <w:p w14:paraId="43CB1B1B" w14:textId="77777777" w:rsidR="006B002A" w:rsidRPr="0012169C" w:rsidRDefault="006B002A" w:rsidP="00AB00E6">
            <w:pPr>
              <w:spacing w:line="300" w:lineRule="exact"/>
              <w:ind w:left="200" w:hangingChars="100" w:hanging="200"/>
              <w:rPr>
                <w:rFonts w:ascii="ＭＳ 明朝" w:hAnsi="ＭＳ 明朝"/>
                <w:sz w:val="20"/>
                <w:szCs w:val="20"/>
              </w:rPr>
            </w:pPr>
          </w:p>
          <w:p w14:paraId="61DBB09A" w14:textId="77777777" w:rsidR="006B002A" w:rsidRPr="0012169C" w:rsidRDefault="006B002A" w:rsidP="00AB00E6">
            <w:pPr>
              <w:spacing w:line="300" w:lineRule="exact"/>
              <w:ind w:left="200" w:hangingChars="100" w:hanging="200"/>
              <w:rPr>
                <w:rFonts w:ascii="ＭＳ 明朝" w:hAnsi="ＭＳ 明朝"/>
                <w:sz w:val="20"/>
                <w:szCs w:val="20"/>
              </w:rPr>
            </w:pPr>
          </w:p>
          <w:p w14:paraId="4412DCF6" w14:textId="77777777" w:rsidR="006B002A" w:rsidRPr="0012169C" w:rsidRDefault="006B002A" w:rsidP="00AB00E6">
            <w:pPr>
              <w:spacing w:line="300" w:lineRule="exact"/>
              <w:ind w:left="200" w:hangingChars="100" w:hanging="200"/>
              <w:rPr>
                <w:rFonts w:ascii="ＭＳ 明朝" w:hAnsi="ＭＳ 明朝"/>
                <w:sz w:val="20"/>
                <w:szCs w:val="20"/>
              </w:rPr>
            </w:pPr>
          </w:p>
          <w:p w14:paraId="22B39B1E" w14:textId="77777777" w:rsidR="00B82D86" w:rsidRPr="0012169C" w:rsidRDefault="00B82D86" w:rsidP="00AB00E6">
            <w:pPr>
              <w:spacing w:line="300" w:lineRule="exact"/>
              <w:ind w:left="200" w:hangingChars="100" w:hanging="200"/>
              <w:rPr>
                <w:rFonts w:ascii="ＭＳ 明朝" w:hAnsi="ＭＳ 明朝"/>
                <w:sz w:val="20"/>
                <w:szCs w:val="20"/>
              </w:rPr>
            </w:pPr>
          </w:p>
          <w:p w14:paraId="5F5287E4" w14:textId="77777777" w:rsidR="00B82D86" w:rsidRPr="0012169C" w:rsidRDefault="00B82D86" w:rsidP="00AB00E6">
            <w:pPr>
              <w:spacing w:line="300" w:lineRule="exact"/>
              <w:ind w:left="200" w:hangingChars="100" w:hanging="200"/>
              <w:rPr>
                <w:rFonts w:ascii="ＭＳ 明朝" w:hAnsi="ＭＳ 明朝"/>
                <w:sz w:val="20"/>
                <w:szCs w:val="20"/>
              </w:rPr>
            </w:pPr>
          </w:p>
          <w:p w14:paraId="7C34264B" w14:textId="77777777" w:rsidR="00B82D86" w:rsidRPr="0012169C" w:rsidRDefault="00B82D86" w:rsidP="00AB00E6">
            <w:pPr>
              <w:spacing w:line="300" w:lineRule="exact"/>
              <w:ind w:left="200" w:hangingChars="100" w:hanging="200"/>
              <w:rPr>
                <w:rFonts w:ascii="ＭＳ 明朝" w:hAnsi="ＭＳ 明朝"/>
                <w:sz w:val="20"/>
                <w:szCs w:val="20"/>
              </w:rPr>
            </w:pPr>
          </w:p>
          <w:p w14:paraId="1FF8A0C9" w14:textId="77777777" w:rsidR="00D96EAE" w:rsidRPr="0012169C" w:rsidRDefault="00D96EAE" w:rsidP="00AB00E6">
            <w:pPr>
              <w:spacing w:line="300" w:lineRule="exact"/>
              <w:ind w:left="200" w:hangingChars="100" w:hanging="200"/>
              <w:rPr>
                <w:rFonts w:ascii="ＭＳ 明朝" w:hAnsi="ＭＳ 明朝"/>
                <w:sz w:val="20"/>
                <w:szCs w:val="20"/>
              </w:rPr>
            </w:pPr>
          </w:p>
          <w:p w14:paraId="60FE37F7" w14:textId="77777777" w:rsidR="00D96EAE" w:rsidRPr="0012169C" w:rsidRDefault="00D96EAE" w:rsidP="00AB00E6">
            <w:pPr>
              <w:spacing w:line="300" w:lineRule="exact"/>
              <w:ind w:left="200" w:hangingChars="100" w:hanging="200"/>
              <w:rPr>
                <w:rFonts w:ascii="ＭＳ 明朝" w:hAnsi="ＭＳ 明朝"/>
                <w:sz w:val="20"/>
                <w:szCs w:val="20"/>
              </w:rPr>
            </w:pPr>
          </w:p>
          <w:p w14:paraId="77ADFDBC" w14:textId="77777777" w:rsidR="00B82D86" w:rsidRPr="0012169C" w:rsidRDefault="00B82D86" w:rsidP="00AB00E6">
            <w:pPr>
              <w:spacing w:line="300" w:lineRule="exact"/>
              <w:ind w:left="200" w:hangingChars="100" w:hanging="200"/>
              <w:rPr>
                <w:rFonts w:ascii="ＭＳ 明朝" w:hAnsi="ＭＳ 明朝"/>
                <w:sz w:val="20"/>
                <w:szCs w:val="20"/>
              </w:rPr>
            </w:pPr>
          </w:p>
          <w:p w14:paraId="68EC041D" w14:textId="77777777" w:rsidR="00B82D86" w:rsidRPr="0012169C" w:rsidRDefault="00B82D86" w:rsidP="00AB00E6">
            <w:pPr>
              <w:spacing w:line="300" w:lineRule="exact"/>
              <w:ind w:left="200" w:hangingChars="100" w:hanging="200"/>
              <w:rPr>
                <w:rFonts w:ascii="ＭＳ 明朝" w:hAnsi="ＭＳ 明朝"/>
                <w:sz w:val="20"/>
                <w:szCs w:val="20"/>
              </w:rPr>
            </w:pPr>
          </w:p>
          <w:p w14:paraId="10AF73AD" w14:textId="77777777" w:rsidR="00D96EAE" w:rsidRPr="0012169C" w:rsidRDefault="00D96EAE" w:rsidP="00AB00E6">
            <w:pPr>
              <w:spacing w:line="300" w:lineRule="exact"/>
              <w:ind w:left="200" w:hangingChars="100" w:hanging="200"/>
              <w:rPr>
                <w:rFonts w:ascii="ＭＳ 明朝" w:hAnsi="ＭＳ 明朝"/>
                <w:sz w:val="20"/>
                <w:szCs w:val="20"/>
              </w:rPr>
            </w:pPr>
          </w:p>
          <w:p w14:paraId="4D07B5C0" w14:textId="77777777" w:rsidR="00CA5898" w:rsidRPr="0012169C" w:rsidRDefault="00CA5898" w:rsidP="00CA5898">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イ　支援相談委員会の充実</w:t>
            </w:r>
          </w:p>
          <w:p w14:paraId="3BD46BAE" w14:textId="77777777" w:rsidR="00CA5898" w:rsidRPr="0012169C" w:rsidRDefault="00CA5898" w:rsidP="00CA5898">
            <w:pPr>
              <w:spacing w:line="300" w:lineRule="exact"/>
              <w:ind w:left="200" w:hangingChars="100" w:hanging="200"/>
              <w:rPr>
                <w:rFonts w:ascii="ＭＳ 明朝" w:hAnsi="ＭＳ 明朝"/>
                <w:sz w:val="20"/>
                <w:szCs w:val="20"/>
              </w:rPr>
            </w:pPr>
          </w:p>
          <w:p w14:paraId="5F33BF63" w14:textId="77777777" w:rsidR="006B002A" w:rsidRPr="0012169C" w:rsidRDefault="006B002A" w:rsidP="00CA5898">
            <w:pPr>
              <w:spacing w:line="300" w:lineRule="exact"/>
              <w:ind w:left="200" w:hangingChars="100" w:hanging="200"/>
              <w:rPr>
                <w:rFonts w:ascii="ＭＳ 明朝" w:hAnsi="ＭＳ 明朝"/>
                <w:sz w:val="20"/>
                <w:szCs w:val="20"/>
              </w:rPr>
            </w:pPr>
          </w:p>
          <w:p w14:paraId="5F421640" w14:textId="77777777" w:rsidR="006B002A" w:rsidRPr="0012169C" w:rsidRDefault="006B002A" w:rsidP="00CA5898">
            <w:pPr>
              <w:spacing w:line="300" w:lineRule="exact"/>
              <w:ind w:left="200" w:hangingChars="100" w:hanging="200"/>
              <w:rPr>
                <w:rFonts w:ascii="ＭＳ 明朝" w:hAnsi="ＭＳ 明朝"/>
                <w:sz w:val="20"/>
                <w:szCs w:val="20"/>
              </w:rPr>
            </w:pPr>
          </w:p>
          <w:p w14:paraId="055C7490" w14:textId="77777777" w:rsidR="006B002A" w:rsidRPr="0012169C" w:rsidRDefault="006B002A" w:rsidP="00CA5898">
            <w:pPr>
              <w:spacing w:line="300" w:lineRule="exact"/>
              <w:ind w:left="200" w:hangingChars="100" w:hanging="200"/>
              <w:rPr>
                <w:rFonts w:ascii="ＭＳ 明朝" w:hAnsi="ＭＳ 明朝"/>
                <w:sz w:val="20"/>
                <w:szCs w:val="20"/>
              </w:rPr>
            </w:pPr>
          </w:p>
          <w:p w14:paraId="6C0C5260" w14:textId="77777777" w:rsidR="00D96EAE" w:rsidRPr="0012169C" w:rsidRDefault="00D96EAE" w:rsidP="00CA5898">
            <w:pPr>
              <w:spacing w:line="300" w:lineRule="exact"/>
              <w:ind w:left="200" w:hangingChars="100" w:hanging="200"/>
              <w:rPr>
                <w:rFonts w:ascii="ＭＳ 明朝" w:hAnsi="ＭＳ 明朝"/>
                <w:sz w:val="20"/>
                <w:szCs w:val="20"/>
              </w:rPr>
            </w:pPr>
          </w:p>
          <w:p w14:paraId="46F06D96" w14:textId="77777777" w:rsidR="006B002A" w:rsidRPr="0012169C" w:rsidRDefault="006B002A" w:rsidP="00CA5898">
            <w:pPr>
              <w:spacing w:line="300" w:lineRule="exact"/>
              <w:ind w:left="200" w:hangingChars="100" w:hanging="200"/>
              <w:rPr>
                <w:rFonts w:ascii="ＭＳ 明朝" w:hAnsi="ＭＳ 明朝"/>
                <w:sz w:val="20"/>
                <w:szCs w:val="20"/>
              </w:rPr>
            </w:pPr>
          </w:p>
          <w:p w14:paraId="10A8F2F4" w14:textId="77777777" w:rsidR="00DA403A" w:rsidRPr="0012169C" w:rsidRDefault="00DA403A" w:rsidP="00CA5898">
            <w:pPr>
              <w:spacing w:line="300" w:lineRule="exact"/>
              <w:ind w:left="200" w:hangingChars="100" w:hanging="200"/>
              <w:rPr>
                <w:rFonts w:ascii="ＭＳ 明朝" w:hAnsi="ＭＳ 明朝"/>
                <w:sz w:val="20"/>
                <w:szCs w:val="20"/>
              </w:rPr>
            </w:pPr>
          </w:p>
          <w:p w14:paraId="334EC578" w14:textId="77777777" w:rsidR="00CA5898" w:rsidRPr="0012169C" w:rsidRDefault="00CA5898" w:rsidP="00CA5898">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ウ・生徒支援業務の充実</w:t>
            </w:r>
          </w:p>
          <w:p w14:paraId="6FFA5CC4" w14:textId="77777777" w:rsidR="00CA5898" w:rsidRPr="0012169C" w:rsidRDefault="00CA5898" w:rsidP="00CA5898">
            <w:pPr>
              <w:spacing w:line="300" w:lineRule="exact"/>
              <w:ind w:left="200" w:hangingChars="100" w:hanging="200"/>
              <w:rPr>
                <w:rFonts w:ascii="ＭＳ 明朝" w:hAnsi="ＭＳ 明朝"/>
                <w:sz w:val="20"/>
                <w:szCs w:val="20"/>
              </w:rPr>
            </w:pPr>
          </w:p>
          <w:p w14:paraId="72C5B2AD" w14:textId="77777777" w:rsidR="00B24C14" w:rsidRPr="0012169C" w:rsidRDefault="00B24C14" w:rsidP="00CA5898">
            <w:pPr>
              <w:spacing w:line="300" w:lineRule="exact"/>
              <w:ind w:left="200" w:hangingChars="100" w:hanging="200"/>
              <w:rPr>
                <w:rFonts w:ascii="ＭＳ 明朝" w:hAnsi="ＭＳ 明朝"/>
                <w:sz w:val="20"/>
                <w:szCs w:val="20"/>
              </w:rPr>
            </w:pPr>
          </w:p>
          <w:p w14:paraId="25649135" w14:textId="77777777" w:rsidR="00B24C14" w:rsidRPr="0012169C" w:rsidRDefault="00B24C14" w:rsidP="00CA5898">
            <w:pPr>
              <w:spacing w:line="300" w:lineRule="exact"/>
              <w:ind w:left="200" w:hangingChars="100" w:hanging="200"/>
              <w:rPr>
                <w:rFonts w:ascii="ＭＳ 明朝" w:hAnsi="ＭＳ 明朝"/>
                <w:sz w:val="20"/>
                <w:szCs w:val="20"/>
              </w:rPr>
            </w:pPr>
          </w:p>
          <w:p w14:paraId="1E23698F" w14:textId="77777777" w:rsidR="00B24C14" w:rsidRPr="0012169C" w:rsidRDefault="00B24C14" w:rsidP="00CA5898">
            <w:pPr>
              <w:spacing w:line="300" w:lineRule="exact"/>
              <w:ind w:left="200" w:hangingChars="100" w:hanging="200"/>
              <w:rPr>
                <w:rFonts w:ascii="ＭＳ 明朝" w:hAnsi="ＭＳ 明朝"/>
                <w:sz w:val="20"/>
                <w:szCs w:val="20"/>
              </w:rPr>
            </w:pPr>
          </w:p>
          <w:p w14:paraId="4F955B7B" w14:textId="77777777" w:rsidR="00B24C14" w:rsidRPr="0012169C" w:rsidRDefault="00B24C14" w:rsidP="00CA5898">
            <w:pPr>
              <w:spacing w:line="300" w:lineRule="exact"/>
              <w:ind w:left="200" w:hangingChars="100" w:hanging="200"/>
              <w:rPr>
                <w:rFonts w:ascii="ＭＳ 明朝" w:hAnsi="ＭＳ 明朝"/>
                <w:sz w:val="20"/>
                <w:szCs w:val="20"/>
              </w:rPr>
            </w:pPr>
          </w:p>
          <w:p w14:paraId="2FE350EE" w14:textId="77777777" w:rsidR="00B24C14" w:rsidRPr="0012169C" w:rsidRDefault="00B24C14" w:rsidP="00CA5898">
            <w:pPr>
              <w:spacing w:line="300" w:lineRule="exact"/>
              <w:ind w:left="200" w:hangingChars="100" w:hanging="200"/>
              <w:rPr>
                <w:rFonts w:ascii="ＭＳ 明朝" w:hAnsi="ＭＳ 明朝"/>
                <w:sz w:val="20"/>
                <w:szCs w:val="20"/>
              </w:rPr>
            </w:pPr>
          </w:p>
          <w:p w14:paraId="3EA48CBC" w14:textId="77777777" w:rsidR="00CA5898" w:rsidRPr="0012169C" w:rsidRDefault="00CA5898" w:rsidP="00CA5898">
            <w:pPr>
              <w:spacing w:line="300" w:lineRule="exact"/>
              <w:ind w:leftChars="100" w:left="210"/>
              <w:rPr>
                <w:rFonts w:ascii="ＭＳ 明朝" w:hAnsi="ＭＳ 明朝"/>
                <w:sz w:val="20"/>
                <w:szCs w:val="20"/>
              </w:rPr>
            </w:pPr>
            <w:r w:rsidRPr="0012169C">
              <w:rPr>
                <w:rFonts w:ascii="ＭＳ 明朝" w:hAnsi="ＭＳ 明朝" w:hint="eastAsia"/>
                <w:sz w:val="20"/>
                <w:szCs w:val="20"/>
              </w:rPr>
              <w:t>・部活動の充実</w:t>
            </w:r>
          </w:p>
          <w:p w14:paraId="49B7CCB5" w14:textId="77777777" w:rsidR="00B24C14" w:rsidRPr="0012169C" w:rsidRDefault="00B24C14" w:rsidP="00CA5898">
            <w:pPr>
              <w:spacing w:line="300" w:lineRule="exact"/>
              <w:ind w:leftChars="100" w:left="210"/>
              <w:rPr>
                <w:rFonts w:ascii="ＭＳ 明朝" w:hAnsi="ＭＳ 明朝"/>
                <w:sz w:val="20"/>
                <w:szCs w:val="20"/>
              </w:rPr>
            </w:pPr>
          </w:p>
          <w:p w14:paraId="2B350F60" w14:textId="77777777" w:rsidR="004160B3" w:rsidRPr="0012169C" w:rsidRDefault="004160B3" w:rsidP="00CA5898">
            <w:pPr>
              <w:spacing w:line="300" w:lineRule="exact"/>
              <w:ind w:leftChars="100" w:left="210"/>
              <w:rPr>
                <w:rFonts w:ascii="ＭＳ 明朝" w:hAnsi="ＭＳ 明朝"/>
                <w:sz w:val="20"/>
                <w:szCs w:val="20"/>
              </w:rPr>
            </w:pPr>
          </w:p>
          <w:p w14:paraId="4707644B" w14:textId="77777777" w:rsidR="00CA5898" w:rsidRPr="0012169C" w:rsidRDefault="00CA5898" w:rsidP="00FE6185">
            <w:pPr>
              <w:spacing w:line="300" w:lineRule="exact"/>
              <w:rPr>
                <w:rFonts w:ascii="ＭＳ 明朝" w:hAnsi="ＭＳ 明朝"/>
                <w:sz w:val="20"/>
                <w:szCs w:val="20"/>
              </w:rPr>
            </w:pPr>
          </w:p>
          <w:p w14:paraId="019F66BE" w14:textId="77777777" w:rsidR="00CA5898" w:rsidRPr="0012169C" w:rsidRDefault="00CA5898" w:rsidP="00CA5898">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エ　人権教育・道徳・心の教育の充実</w:t>
            </w:r>
          </w:p>
          <w:p w14:paraId="5B35442A" w14:textId="77777777" w:rsidR="00CA5898" w:rsidRPr="0012169C" w:rsidRDefault="00CA5898" w:rsidP="00CA5898">
            <w:pPr>
              <w:spacing w:line="300" w:lineRule="exact"/>
              <w:ind w:left="200" w:hangingChars="100" w:hanging="200"/>
              <w:rPr>
                <w:rFonts w:ascii="ＭＳ 明朝" w:hAnsi="ＭＳ 明朝"/>
                <w:sz w:val="20"/>
                <w:szCs w:val="20"/>
              </w:rPr>
            </w:pPr>
          </w:p>
          <w:p w14:paraId="2584E17E" w14:textId="77777777" w:rsidR="00B24C14" w:rsidRPr="0012169C" w:rsidRDefault="00B24C14" w:rsidP="00CA5898">
            <w:pPr>
              <w:spacing w:line="300" w:lineRule="exact"/>
              <w:ind w:left="200" w:hangingChars="100" w:hanging="200"/>
              <w:rPr>
                <w:rFonts w:ascii="ＭＳ 明朝" w:hAnsi="ＭＳ 明朝"/>
                <w:sz w:val="20"/>
                <w:szCs w:val="20"/>
              </w:rPr>
            </w:pPr>
          </w:p>
          <w:p w14:paraId="75CB62BB" w14:textId="77777777" w:rsidR="00B24C14" w:rsidRPr="0012169C" w:rsidRDefault="00B24C14" w:rsidP="00CA5898">
            <w:pPr>
              <w:spacing w:line="300" w:lineRule="exact"/>
              <w:ind w:left="200" w:hangingChars="100" w:hanging="200"/>
              <w:rPr>
                <w:rFonts w:ascii="ＭＳ 明朝" w:hAnsi="ＭＳ 明朝"/>
                <w:sz w:val="20"/>
                <w:szCs w:val="20"/>
              </w:rPr>
            </w:pPr>
          </w:p>
          <w:p w14:paraId="16979679" w14:textId="77777777" w:rsidR="00E06462" w:rsidRPr="0012169C" w:rsidRDefault="00E06462" w:rsidP="00CA5898">
            <w:pPr>
              <w:spacing w:line="300" w:lineRule="exact"/>
              <w:ind w:left="200" w:hangingChars="100" w:hanging="200"/>
              <w:rPr>
                <w:rFonts w:ascii="ＭＳ 明朝" w:hAnsi="ＭＳ 明朝"/>
                <w:sz w:val="20"/>
                <w:szCs w:val="20"/>
              </w:rPr>
            </w:pPr>
          </w:p>
          <w:p w14:paraId="50746138" w14:textId="77777777" w:rsidR="00E06462" w:rsidRPr="0012169C" w:rsidRDefault="00E06462" w:rsidP="00CA5898">
            <w:pPr>
              <w:spacing w:line="300" w:lineRule="exact"/>
              <w:ind w:left="200" w:hangingChars="100" w:hanging="200"/>
              <w:rPr>
                <w:rFonts w:ascii="ＭＳ 明朝" w:hAnsi="ＭＳ 明朝"/>
                <w:sz w:val="20"/>
                <w:szCs w:val="20"/>
              </w:rPr>
            </w:pPr>
          </w:p>
          <w:p w14:paraId="5788A718" w14:textId="77777777" w:rsidR="00E06285" w:rsidRPr="0012169C" w:rsidRDefault="00E06285" w:rsidP="00CA5898">
            <w:pPr>
              <w:spacing w:line="300" w:lineRule="exact"/>
              <w:ind w:left="200" w:hangingChars="100" w:hanging="200"/>
              <w:rPr>
                <w:rFonts w:ascii="ＭＳ 明朝" w:hAnsi="ＭＳ 明朝"/>
                <w:sz w:val="20"/>
                <w:szCs w:val="20"/>
              </w:rPr>
            </w:pPr>
          </w:p>
          <w:p w14:paraId="1BC28334" w14:textId="39BBD1CB" w:rsidR="00CA5898" w:rsidRPr="0012169C" w:rsidRDefault="00CA5898" w:rsidP="00CA5898">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（３）読書活動を推進する</w:t>
            </w:r>
          </w:p>
          <w:p w14:paraId="20F83A14" w14:textId="77777777" w:rsidR="00CA5898" w:rsidRPr="0012169C" w:rsidRDefault="00CA5898" w:rsidP="00CA5898">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ア　読書活動の推進</w:t>
            </w:r>
          </w:p>
          <w:p w14:paraId="6DD8E136" w14:textId="77777777" w:rsidR="00CA5898" w:rsidRPr="0012169C" w:rsidRDefault="00CA5898" w:rsidP="00CA5898">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 xml:space="preserve">　　する</w:t>
            </w:r>
          </w:p>
          <w:p w14:paraId="3444CD8D" w14:textId="77777777" w:rsidR="00CA5898" w:rsidRPr="0012169C" w:rsidRDefault="00CA5898" w:rsidP="00CA5898">
            <w:pPr>
              <w:spacing w:line="300" w:lineRule="exact"/>
              <w:ind w:left="200" w:hangingChars="100" w:hanging="200"/>
              <w:rPr>
                <w:rFonts w:ascii="ＭＳ 明朝" w:hAnsi="ＭＳ 明朝"/>
                <w:sz w:val="20"/>
                <w:szCs w:val="20"/>
              </w:rPr>
            </w:pPr>
          </w:p>
          <w:p w14:paraId="4E8E7AA8" w14:textId="77777777" w:rsidR="00B24C14" w:rsidRPr="0012169C" w:rsidRDefault="00B24C14" w:rsidP="00CA5898">
            <w:pPr>
              <w:spacing w:line="300" w:lineRule="exact"/>
              <w:ind w:left="200" w:hangingChars="100" w:hanging="200"/>
              <w:rPr>
                <w:rFonts w:ascii="ＭＳ 明朝" w:hAnsi="ＭＳ 明朝"/>
                <w:sz w:val="20"/>
                <w:szCs w:val="20"/>
              </w:rPr>
            </w:pPr>
          </w:p>
          <w:p w14:paraId="4B04501A" w14:textId="77777777" w:rsidR="00474A46" w:rsidRPr="0012169C" w:rsidRDefault="00474A46" w:rsidP="00CA5898">
            <w:pPr>
              <w:spacing w:line="300" w:lineRule="exact"/>
              <w:ind w:left="200" w:hangingChars="100" w:hanging="200"/>
              <w:rPr>
                <w:rFonts w:ascii="ＭＳ 明朝" w:hAnsi="ＭＳ 明朝"/>
                <w:sz w:val="20"/>
                <w:szCs w:val="20"/>
              </w:rPr>
            </w:pPr>
          </w:p>
          <w:p w14:paraId="7F81E3D0" w14:textId="77777777" w:rsidR="00474A46" w:rsidRPr="0012169C" w:rsidRDefault="00474A46" w:rsidP="00CA5898">
            <w:pPr>
              <w:spacing w:line="300" w:lineRule="exact"/>
              <w:ind w:left="200" w:hangingChars="100" w:hanging="200"/>
              <w:rPr>
                <w:rFonts w:ascii="ＭＳ 明朝" w:hAnsi="ＭＳ 明朝"/>
                <w:sz w:val="20"/>
                <w:szCs w:val="20"/>
              </w:rPr>
            </w:pPr>
          </w:p>
          <w:p w14:paraId="350D91C2" w14:textId="77777777" w:rsidR="004160B3" w:rsidRPr="0012169C" w:rsidRDefault="004160B3" w:rsidP="00CA5898">
            <w:pPr>
              <w:spacing w:line="300" w:lineRule="exact"/>
              <w:ind w:left="200" w:hangingChars="100" w:hanging="200"/>
              <w:rPr>
                <w:rFonts w:ascii="ＭＳ 明朝" w:hAnsi="ＭＳ 明朝"/>
                <w:sz w:val="20"/>
                <w:szCs w:val="20"/>
              </w:rPr>
            </w:pPr>
          </w:p>
          <w:p w14:paraId="0A802796" w14:textId="52D83205" w:rsidR="00AB00E6" w:rsidRPr="0012169C" w:rsidRDefault="00CA5898" w:rsidP="009C7E16">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イ　図書館の環境整備と啓発活動を推進する</w:t>
            </w:r>
          </w:p>
        </w:tc>
        <w:tc>
          <w:tcPr>
            <w:tcW w:w="4536" w:type="dxa"/>
            <w:tcBorders>
              <w:right w:val="dashed" w:sz="4" w:space="0" w:color="auto"/>
            </w:tcBorders>
            <w:tcMar>
              <w:top w:w="85" w:type="dxa"/>
              <w:left w:w="85" w:type="dxa"/>
              <w:bottom w:w="85" w:type="dxa"/>
              <w:right w:w="85" w:type="dxa"/>
            </w:tcMar>
          </w:tcPr>
          <w:p w14:paraId="717B6B66" w14:textId="77777777" w:rsidR="006B002A" w:rsidRPr="0012169C" w:rsidRDefault="006B002A" w:rsidP="006B002A">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安全と安心を優先させ</w:t>
            </w:r>
            <w:r w:rsidR="00712EA3" w:rsidRPr="0012169C">
              <w:rPr>
                <w:rFonts w:ascii="ＭＳ 明朝" w:hAnsi="ＭＳ 明朝" w:hint="eastAsia"/>
                <w:sz w:val="20"/>
                <w:szCs w:val="20"/>
              </w:rPr>
              <w:t>、</w:t>
            </w:r>
            <w:r w:rsidRPr="0012169C">
              <w:rPr>
                <w:rFonts w:ascii="ＭＳ 明朝" w:hAnsi="ＭＳ 明朝" w:hint="eastAsia"/>
                <w:sz w:val="20"/>
                <w:szCs w:val="20"/>
              </w:rPr>
              <w:t>生徒満足度の向上を図</w:t>
            </w:r>
          </w:p>
          <w:p w14:paraId="26D413F4" w14:textId="77777777" w:rsidR="00712EA3" w:rsidRPr="0012169C" w:rsidRDefault="006B002A" w:rsidP="006B002A">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り、授業と学校行事、生徒支援の各面で生徒の主</w:t>
            </w:r>
          </w:p>
          <w:p w14:paraId="310E40B2" w14:textId="77777777" w:rsidR="006B002A" w:rsidRPr="0012169C" w:rsidRDefault="006B002A" w:rsidP="006B002A">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体性を育み、意欲</w:t>
            </w:r>
            <w:r w:rsidR="00712EA3" w:rsidRPr="0012169C">
              <w:rPr>
                <w:rFonts w:ascii="ＭＳ 明朝" w:hAnsi="ＭＳ 明朝" w:hint="eastAsia"/>
                <w:sz w:val="20"/>
                <w:szCs w:val="20"/>
              </w:rPr>
              <w:t>の</w:t>
            </w:r>
            <w:r w:rsidRPr="0012169C">
              <w:rPr>
                <w:rFonts w:ascii="ＭＳ 明朝" w:hAnsi="ＭＳ 明朝" w:hint="eastAsia"/>
                <w:sz w:val="20"/>
                <w:szCs w:val="20"/>
              </w:rPr>
              <w:t>ある学校生活を促す。</w:t>
            </w:r>
          </w:p>
          <w:p w14:paraId="0AD4CA54" w14:textId="77777777" w:rsidR="006B002A" w:rsidRPr="0012169C" w:rsidRDefault="006B002A" w:rsidP="006B002A">
            <w:pPr>
              <w:spacing w:line="300" w:lineRule="exact"/>
              <w:ind w:left="400" w:hangingChars="200" w:hanging="400"/>
              <w:rPr>
                <w:rFonts w:ascii="ＭＳ 明朝" w:hAnsi="ＭＳ 明朝"/>
                <w:sz w:val="20"/>
                <w:szCs w:val="20"/>
              </w:rPr>
            </w:pPr>
          </w:p>
          <w:p w14:paraId="2062ADF1" w14:textId="77777777" w:rsidR="00712EA3" w:rsidRPr="0012169C" w:rsidRDefault="006B002A" w:rsidP="006B002A">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ア・基本的生活習慣を涵養し</w:t>
            </w:r>
            <w:r w:rsidR="00712EA3" w:rsidRPr="0012169C">
              <w:rPr>
                <w:rFonts w:ascii="ＭＳ 明朝" w:hAnsi="ＭＳ 明朝" w:hint="eastAsia"/>
                <w:sz w:val="20"/>
                <w:szCs w:val="20"/>
              </w:rPr>
              <w:t>、</w:t>
            </w:r>
            <w:r w:rsidRPr="0012169C">
              <w:rPr>
                <w:rFonts w:ascii="ＭＳ 明朝" w:hAnsi="ＭＳ 明朝" w:hint="eastAsia"/>
                <w:sz w:val="20"/>
                <w:szCs w:val="20"/>
              </w:rPr>
              <w:t>遅刻</w:t>
            </w:r>
            <w:r w:rsidR="00B82D86" w:rsidRPr="0012169C">
              <w:rPr>
                <w:rFonts w:ascii="ＭＳ 明朝" w:hAnsi="ＭＳ 明朝" w:hint="eastAsia"/>
                <w:sz w:val="20"/>
                <w:szCs w:val="20"/>
              </w:rPr>
              <w:t>防止の</w:t>
            </w:r>
            <w:r w:rsidRPr="0012169C">
              <w:rPr>
                <w:rFonts w:ascii="ＭＳ 明朝" w:hAnsi="ＭＳ 明朝" w:hint="eastAsia"/>
                <w:sz w:val="20"/>
                <w:szCs w:val="20"/>
              </w:rPr>
              <w:t>指導を</w:t>
            </w:r>
          </w:p>
          <w:p w14:paraId="04B7BD96" w14:textId="77777777" w:rsidR="006B002A" w:rsidRPr="0012169C" w:rsidRDefault="00712EA3" w:rsidP="004160B3">
            <w:pPr>
              <w:spacing w:line="300" w:lineRule="exact"/>
              <w:ind w:leftChars="100" w:left="410" w:hangingChars="100" w:hanging="200"/>
              <w:rPr>
                <w:rFonts w:ascii="ＭＳ 明朝" w:hAnsi="ＭＳ 明朝"/>
                <w:sz w:val="20"/>
                <w:szCs w:val="20"/>
              </w:rPr>
            </w:pPr>
            <w:r w:rsidRPr="0012169C">
              <w:rPr>
                <w:rFonts w:ascii="ＭＳ 明朝" w:hAnsi="ＭＳ 明朝" w:hint="eastAsia"/>
                <w:sz w:val="20"/>
                <w:szCs w:val="20"/>
              </w:rPr>
              <w:t>強化</w:t>
            </w:r>
            <w:r w:rsidR="006B002A" w:rsidRPr="0012169C">
              <w:rPr>
                <w:rFonts w:ascii="ＭＳ 明朝" w:hAnsi="ＭＳ 明朝" w:hint="eastAsia"/>
                <w:sz w:val="20"/>
                <w:szCs w:val="20"/>
              </w:rPr>
              <w:t>する。</w:t>
            </w:r>
          </w:p>
          <w:p w14:paraId="3660F372" w14:textId="77777777" w:rsidR="00D96EAE" w:rsidRPr="0012169C" w:rsidRDefault="00D96EAE" w:rsidP="004160B3">
            <w:pPr>
              <w:spacing w:line="300" w:lineRule="exact"/>
              <w:ind w:left="200" w:hangingChars="100" w:hanging="200"/>
              <w:rPr>
                <w:rFonts w:ascii="ＭＳ 明朝" w:hAnsi="ＭＳ 明朝"/>
                <w:sz w:val="20"/>
                <w:szCs w:val="20"/>
              </w:rPr>
            </w:pPr>
          </w:p>
          <w:p w14:paraId="0E932CD6" w14:textId="30EE05CA" w:rsidR="006B002A" w:rsidRPr="0012169C" w:rsidRDefault="006B002A" w:rsidP="004160B3">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・安全な通学、特に自転車通学の事故防止のため指導を充実させ、事故減少を図る。</w:t>
            </w:r>
          </w:p>
          <w:p w14:paraId="0E0A82B9" w14:textId="77777777" w:rsidR="004160B3" w:rsidRPr="0012169C" w:rsidRDefault="004160B3" w:rsidP="00E06285">
            <w:pPr>
              <w:spacing w:line="300" w:lineRule="exact"/>
              <w:rPr>
                <w:rFonts w:ascii="ＭＳ 明朝" w:hAnsi="ＭＳ 明朝"/>
                <w:sz w:val="20"/>
                <w:szCs w:val="20"/>
              </w:rPr>
            </w:pPr>
          </w:p>
          <w:p w14:paraId="41B33B3E" w14:textId="2C22246A" w:rsidR="006B002A" w:rsidRPr="0012169C" w:rsidRDefault="006B002A" w:rsidP="00E06285">
            <w:pPr>
              <w:spacing w:line="300" w:lineRule="exact"/>
              <w:rPr>
                <w:rFonts w:ascii="ＭＳ 明朝" w:hAnsi="ＭＳ 明朝"/>
                <w:sz w:val="20"/>
                <w:szCs w:val="20"/>
              </w:rPr>
            </w:pPr>
            <w:r w:rsidRPr="0012169C">
              <w:rPr>
                <w:rFonts w:ascii="ＭＳ 明朝" w:hAnsi="ＭＳ 明朝" w:hint="eastAsia"/>
                <w:sz w:val="20"/>
                <w:szCs w:val="20"/>
              </w:rPr>
              <w:t>・自然災害への防災体制の強化及び防災教育を推進する。</w:t>
            </w:r>
          </w:p>
          <w:p w14:paraId="6940560D" w14:textId="77777777" w:rsidR="009C7E16" w:rsidRPr="0012169C" w:rsidRDefault="009C7E16" w:rsidP="00712EA3">
            <w:pPr>
              <w:spacing w:line="300" w:lineRule="exact"/>
              <w:rPr>
                <w:rFonts w:ascii="ＭＳ 明朝" w:hAnsi="ＭＳ 明朝"/>
                <w:sz w:val="20"/>
                <w:szCs w:val="20"/>
              </w:rPr>
            </w:pPr>
          </w:p>
          <w:p w14:paraId="13F495EA" w14:textId="13F997C6" w:rsidR="00B008B1" w:rsidRPr="0012169C" w:rsidRDefault="006B002A" w:rsidP="00712EA3">
            <w:pPr>
              <w:spacing w:line="300" w:lineRule="exact"/>
              <w:rPr>
                <w:rFonts w:ascii="ＭＳ 明朝" w:hAnsi="ＭＳ 明朝"/>
                <w:sz w:val="20"/>
                <w:szCs w:val="20"/>
              </w:rPr>
            </w:pPr>
            <w:r w:rsidRPr="0012169C">
              <w:rPr>
                <w:rFonts w:ascii="ＭＳ 明朝" w:hAnsi="ＭＳ 明朝" w:hint="eastAsia"/>
                <w:sz w:val="20"/>
                <w:szCs w:val="20"/>
              </w:rPr>
              <w:t>・安全点検を実施し、危険を排除する。</w:t>
            </w:r>
          </w:p>
          <w:p w14:paraId="2927E410" w14:textId="77777777" w:rsidR="006B002A" w:rsidRPr="0012169C" w:rsidRDefault="006B002A" w:rsidP="00B82D86">
            <w:pPr>
              <w:spacing w:line="300" w:lineRule="exact"/>
              <w:rPr>
                <w:rFonts w:ascii="ＭＳ 明朝" w:hAnsi="ＭＳ 明朝"/>
                <w:sz w:val="20"/>
                <w:szCs w:val="20"/>
              </w:rPr>
            </w:pPr>
          </w:p>
          <w:p w14:paraId="7A64FA2C" w14:textId="77777777" w:rsidR="00B82D86" w:rsidRPr="0012169C" w:rsidRDefault="00B82D86" w:rsidP="00B82D86">
            <w:pPr>
              <w:spacing w:line="300" w:lineRule="exact"/>
              <w:rPr>
                <w:rFonts w:ascii="ＭＳ 明朝" w:hAnsi="ＭＳ 明朝"/>
                <w:sz w:val="20"/>
                <w:szCs w:val="20"/>
              </w:rPr>
            </w:pPr>
          </w:p>
          <w:p w14:paraId="0EDE6B50" w14:textId="77777777" w:rsidR="00B82D86" w:rsidRPr="0012169C" w:rsidRDefault="00B82D86" w:rsidP="00B82D86">
            <w:pPr>
              <w:spacing w:line="300" w:lineRule="exact"/>
              <w:rPr>
                <w:rFonts w:ascii="ＭＳ 明朝" w:hAnsi="ＭＳ 明朝"/>
                <w:sz w:val="20"/>
                <w:szCs w:val="20"/>
              </w:rPr>
            </w:pPr>
          </w:p>
          <w:p w14:paraId="05C7A353" w14:textId="77777777" w:rsidR="00B82D86" w:rsidRPr="0012169C" w:rsidRDefault="00B82D86" w:rsidP="00B82D86">
            <w:pPr>
              <w:spacing w:line="300" w:lineRule="exact"/>
              <w:rPr>
                <w:rFonts w:ascii="ＭＳ 明朝" w:hAnsi="ＭＳ 明朝"/>
                <w:sz w:val="20"/>
                <w:szCs w:val="20"/>
              </w:rPr>
            </w:pPr>
          </w:p>
          <w:p w14:paraId="56D150A9" w14:textId="77777777" w:rsidR="00B82D86" w:rsidRPr="0012169C" w:rsidRDefault="00B82D86" w:rsidP="00B82D86">
            <w:pPr>
              <w:spacing w:line="300" w:lineRule="exact"/>
              <w:rPr>
                <w:rFonts w:ascii="ＭＳ 明朝" w:hAnsi="ＭＳ 明朝"/>
                <w:sz w:val="20"/>
                <w:szCs w:val="20"/>
              </w:rPr>
            </w:pPr>
          </w:p>
          <w:p w14:paraId="3710555D" w14:textId="77777777" w:rsidR="00B82D86" w:rsidRPr="0012169C" w:rsidRDefault="00B82D86" w:rsidP="00B82D86">
            <w:pPr>
              <w:spacing w:line="300" w:lineRule="exact"/>
              <w:rPr>
                <w:rFonts w:ascii="ＭＳ 明朝" w:hAnsi="ＭＳ 明朝"/>
                <w:sz w:val="20"/>
                <w:szCs w:val="20"/>
              </w:rPr>
            </w:pPr>
          </w:p>
          <w:p w14:paraId="12D87E59" w14:textId="77777777" w:rsidR="00D96EAE" w:rsidRPr="0012169C" w:rsidRDefault="00D96EAE" w:rsidP="00B82D86">
            <w:pPr>
              <w:spacing w:line="300" w:lineRule="exact"/>
              <w:rPr>
                <w:rFonts w:ascii="ＭＳ 明朝" w:hAnsi="ＭＳ 明朝"/>
                <w:sz w:val="20"/>
                <w:szCs w:val="20"/>
              </w:rPr>
            </w:pPr>
          </w:p>
          <w:p w14:paraId="74BE60F2" w14:textId="77777777" w:rsidR="00D96EAE" w:rsidRPr="0012169C" w:rsidRDefault="00D96EAE" w:rsidP="00B82D86">
            <w:pPr>
              <w:spacing w:line="300" w:lineRule="exact"/>
              <w:rPr>
                <w:rFonts w:ascii="ＭＳ 明朝" w:hAnsi="ＭＳ 明朝"/>
                <w:sz w:val="20"/>
                <w:szCs w:val="20"/>
              </w:rPr>
            </w:pPr>
          </w:p>
          <w:p w14:paraId="08A78ED4" w14:textId="77777777" w:rsidR="00474A46" w:rsidRPr="0012169C" w:rsidRDefault="00474A46" w:rsidP="00B82D86">
            <w:pPr>
              <w:spacing w:line="300" w:lineRule="exact"/>
              <w:rPr>
                <w:rFonts w:ascii="ＭＳ 明朝" w:hAnsi="ＭＳ 明朝"/>
                <w:sz w:val="20"/>
                <w:szCs w:val="20"/>
              </w:rPr>
            </w:pPr>
          </w:p>
          <w:p w14:paraId="04E23892" w14:textId="77777777" w:rsidR="006B002A" w:rsidRPr="0012169C" w:rsidRDefault="006B002A" w:rsidP="006B002A">
            <w:pPr>
              <w:spacing w:line="300" w:lineRule="exact"/>
              <w:rPr>
                <w:rFonts w:ascii="ＭＳ 明朝" w:hAnsi="ＭＳ 明朝"/>
                <w:sz w:val="20"/>
                <w:szCs w:val="20"/>
              </w:rPr>
            </w:pPr>
            <w:r w:rsidRPr="0012169C">
              <w:rPr>
                <w:rFonts w:ascii="ＭＳ 明朝" w:hAnsi="ＭＳ 明朝" w:hint="eastAsia"/>
                <w:sz w:val="20"/>
                <w:szCs w:val="20"/>
              </w:rPr>
              <w:t>イ・SC、SSWと連携し、教育相談体制を充実させ、個々の生徒及び家庭環境に寄り添った指導を心がける。</w:t>
            </w:r>
          </w:p>
          <w:p w14:paraId="7B18647D" w14:textId="77777777" w:rsidR="00D96EAE" w:rsidRPr="0012169C" w:rsidRDefault="00D96EAE" w:rsidP="006B002A">
            <w:pPr>
              <w:spacing w:line="300" w:lineRule="exact"/>
              <w:rPr>
                <w:rFonts w:ascii="ＭＳ 明朝" w:hAnsi="ＭＳ 明朝"/>
                <w:sz w:val="20"/>
                <w:szCs w:val="20"/>
              </w:rPr>
            </w:pPr>
          </w:p>
          <w:p w14:paraId="3A730C0E" w14:textId="4A640B75" w:rsidR="006B002A" w:rsidRPr="0012169C" w:rsidRDefault="006B002A" w:rsidP="006B002A">
            <w:pPr>
              <w:spacing w:line="300" w:lineRule="exact"/>
              <w:rPr>
                <w:rFonts w:ascii="ＭＳ 明朝" w:hAnsi="ＭＳ 明朝"/>
                <w:sz w:val="20"/>
                <w:szCs w:val="20"/>
              </w:rPr>
            </w:pPr>
            <w:r w:rsidRPr="0012169C">
              <w:rPr>
                <w:rFonts w:ascii="ＭＳ 明朝" w:hAnsi="ＭＳ 明朝" w:hint="eastAsia"/>
                <w:sz w:val="20"/>
                <w:szCs w:val="20"/>
              </w:rPr>
              <w:t>・支援を求めている生徒を早期発見・早期対応し、ニーズに</w:t>
            </w:r>
            <w:r w:rsidR="00474A46" w:rsidRPr="0012169C">
              <w:rPr>
                <w:rFonts w:ascii="ＭＳ 明朝" w:hAnsi="ＭＳ 明朝" w:hint="eastAsia"/>
                <w:sz w:val="20"/>
                <w:szCs w:val="20"/>
              </w:rPr>
              <w:t>あ</w:t>
            </w:r>
            <w:r w:rsidRPr="0012169C">
              <w:rPr>
                <w:rFonts w:ascii="ＭＳ 明朝" w:hAnsi="ＭＳ 明朝" w:hint="eastAsia"/>
                <w:sz w:val="20"/>
                <w:szCs w:val="20"/>
              </w:rPr>
              <w:t>った支援を行い、関係機関とも連携して進める。</w:t>
            </w:r>
          </w:p>
          <w:p w14:paraId="6AA2506C" w14:textId="77777777" w:rsidR="00B24C14" w:rsidRPr="0012169C" w:rsidRDefault="00B24C14" w:rsidP="006B002A">
            <w:pPr>
              <w:spacing w:line="300" w:lineRule="exact"/>
              <w:rPr>
                <w:rFonts w:ascii="ＭＳ 明朝" w:hAnsi="ＭＳ 明朝"/>
                <w:sz w:val="20"/>
                <w:szCs w:val="20"/>
              </w:rPr>
            </w:pPr>
          </w:p>
          <w:p w14:paraId="6FF4292E" w14:textId="77777777" w:rsidR="004160B3" w:rsidRPr="0012169C" w:rsidRDefault="004160B3" w:rsidP="006B002A">
            <w:pPr>
              <w:spacing w:line="300" w:lineRule="exact"/>
              <w:rPr>
                <w:rFonts w:ascii="ＭＳ 明朝" w:hAnsi="ＭＳ 明朝"/>
                <w:sz w:val="20"/>
                <w:szCs w:val="20"/>
              </w:rPr>
            </w:pPr>
          </w:p>
          <w:p w14:paraId="244F325C" w14:textId="77777777" w:rsidR="00B24C14" w:rsidRPr="0012169C" w:rsidRDefault="00B24C14" w:rsidP="00B24C14">
            <w:pPr>
              <w:spacing w:line="300" w:lineRule="exact"/>
              <w:rPr>
                <w:rFonts w:ascii="ＭＳ 明朝" w:hAnsi="ＭＳ 明朝"/>
                <w:sz w:val="20"/>
                <w:szCs w:val="20"/>
              </w:rPr>
            </w:pPr>
            <w:r w:rsidRPr="0012169C">
              <w:rPr>
                <w:rFonts w:ascii="ＭＳ 明朝" w:hAnsi="ＭＳ 明朝" w:hint="eastAsia"/>
                <w:sz w:val="20"/>
                <w:szCs w:val="20"/>
              </w:rPr>
              <w:t>ウ・自治会活動において生徒の主体性と自立性を向上させ、体育</w:t>
            </w:r>
            <w:r w:rsidR="00857BD4" w:rsidRPr="0012169C">
              <w:rPr>
                <w:rFonts w:ascii="ＭＳ 明朝" w:hAnsi="ＭＳ 明朝" w:hint="eastAsia"/>
                <w:sz w:val="20"/>
                <w:szCs w:val="20"/>
              </w:rPr>
              <w:t>祭</w:t>
            </w:r>
            <w:r w:rsidRPr="0012169C">
              <w:rPr>
                <w:rFonts w:ascii="ＭＳ 明朝" w:hAnsi="ＭＳ 明朝" w:hint="eastAsia"/>
                <w:sz w:val="20"/>
                <w:szCs w:val="20"/>
              </w:rPr>
              <w:t>や文化祭等、学校行事の活性をめざす。</w:t>
            </w:r>
          </w:p>
          <w:p w14:paraId="0D4BCC71" w14:textId="77777777" w:rsidR="00B24C14" w:rsidRPr="0012169C" w:rsidRDefault="00B24C14" w:rsidP="00B24C14">
            <w:pPr>
              <w:spacing w:line="300" w:lineRule="exact"/>
              <w:rPr>
                <w:rFonts w:ascii="ＭＳ 明朝" w:hAnsi="ＭＳ 明朝"/>
                <w:sz w:val="20"/>
                <w:szCs w:val="20"/>
              </w:rPr>
            </w:pPr>
          </w:p>
          <w:p w14:paraId="2FEEB670" w14:textId="77777777" w:rsidR="00B24C14" w:rsidRPr="0012169C" w:rsidRDefault="00B24C14" w:rsidP="00B24C14">
            <w:pPr>
              <w:spacing w:line="300" w:lineRule="exact"/>
              <w:rPr>
                <w:rFonts w:ascii="ＭＳ 明朝" w:hAnsi="ＭＳ 明朝"/>
                <w:sz w:val="20"/>
                <w:szCs w:val="20"/>
              </w:rPr>
            </w:pPr>
            <w:r w:rsidRPr="0012169C">
              <w:rPr>
                <w:rFonts w:ascii="ＭＳ 明朝" w:hAnsi="ＭＳ 明朝" w:hint="eastAsia"/>
                <w:sz w:val="20"/>
                <w:szCs w:val="20"/>
              </w:rPr>
              <w:t>・生徒自治会</w:t>
            </w:r>
            <w:r w:rsidR="00474A46" w:rsidRPr="0012169C">
              <w:rPr>
                <w:rFonts w:ascii="ＭＳ 明朝" w:hAnsi="ＭＳ 明朝" w:hint="eastAsia"/>
                <w:sz w:val="20"/>
                <w:szCs w:val="20"/>
              </w:rPr>
              <w:t>が</w:t>
            </w:r>
            <w:r w:rsidRPr="0012169C">
              <w:rPr>
                <w:rFonts w:ascii="ＭＳ 明朝" w:hAnsi="ＭＳ 明朝" w:hint="eastAsia"/>
                <w:sz w:val="20"/>
                <w:szCs w:val="20"/>
              </w:rPr>
              <w:t>主体にボランティア活動を実施し、あいさつ運動や美化活動を通して愛校心や仲間意識を育む。</w:t>
            </w:r>
          </w:p>
          <w:p w14:paraId="73D9A0AE" w14:textId="77777777" w:rsidR="00B24C14" w:rsidRPr="0012169C" w:rsidRDefault="00B24C14" w:rsidP="00B24C14">
            <w:pPr>
              <w:spacing w:line="300" w:lineRule="exact"/>
              <w:rPr>
                <w:rFonts w:ascii="ＭＳ 明朝" w:hAnsi="ＭＳ 明朝"/>
                <w:sz w:val="20"/>
                <w:szCs w:val="20"/>
              </w:rPr>
            </w:pPr>
          </w:p>
          <w:p w14:paraId="7EF623AD" w14:textId="77777777" w:rsidR="00B24C14" w:rsidRPr="0012169C" w:rsidRDefault="00B24C14" w:rsidP="00B24C14">
            <w:pPr>
              <w:spacing w:line="300" w:lineRule="exact"/>
              <w:rPr>
                <w:rFonts w:ascii="ＭＳ 明朝" w:hAnsi="ＭＳ 明朝"/>
                <w:sz w:val="20"/>
                <w:szCs w:val="20"/>
              </w:rPr>
            </w:pPr>
            <w:r w:rsidRPr="0012169C">
              <w:rPr>
                <w:rFonts w:ascii="ＭＳ 明朝" w:hAnsi="ＭＳ 明朝" w:hint="eastAsia"/>
                <w:sz w:val="20"/>
                <w:szCs w:val="20"/>
              </w:rPr>
              <w:t>・大阪府運動部活動</w:t>
            </w:r>
            <w:r w:rsidR="00474A46" w:rsidRPr="0012169C">
              <w:rPr>
                <w:rFonts w:ascii="ＭＳ 明朝" w:hAnsi="ＭＳ 明朝" w:hint="eastAsia"/>
                <w:sz w:val="20"/>
                <w:szCs w:val="20"/>
              </w:rPr>
              <w:t>や</w:t>
            </w:r>
            <w:r w:rsidRPr="0012169C">
              <w:rPr>
                <w:rFonts w:ascii="ＭＳ 明朝" w:hAnsi="ＭＳ 明朝" w:hint="eastAsia"/>
                <w:sz w:val="20"/>
                <w:szCs w:val="20"/>
              </w:rPr>
              <w:t>学校部活動指針を厳守し、学業とのバランスのとれた部活動を推進する。</w:t>
            </w:r>
          </w:p>
          <w:p w14:paraId="43C3966A" w14:textId="77777777" w:rsidR="00B24C14" w:rsidRPr="0012169C" w:rsidRDefault="00B24C14" w:rsidP="00B24C14">
            <w:pPr>
              <w:spacing w:line="300" w:lineRule="exact"/>
              <w:rPr>
                <w:rFonts w:ascii="ＭＳ 明朝" w:hAnsi="ＭＳ 明朝"/>
                <w:sz w:val="20"/>
                <w:szCs w:val="20"/>
              </w:rPr>
            </w:pPr>
          </w:p>
          <w:p w14:paraId="416E3002" w14:textId="77777777" w:rsidR="00E06462" w:rsidRPr="0012169C" w:rsidRDefault="00E06462" w:rsidP="00B24C14">
            <w:pPr>
              <w:spacing w:line="300" w:lineRule="exact"/>
              <w:rPr>
                <w:rFonts w:ascii="ＭＳ 明朝" w:hAnsi="ＭＳ 明朝"/>
                <w:sz w:val="20"/>
                <w:szCs w:val="20"/>
              </w:rPr>
            </w:pPr>
          </w:p>
          <w:p w14:paraId="69E5FCD7" w14:textId="77777777" w:rsidR="00B24C14" w:rsidRPr="0012169C" w:rsidRDefault="00B24C14" w:rsidP="00B24C14">
            <w:pPr>
              <w:spacing w:line="300" w:lineRule="exact"/>
              <w:rPr>
                <w:rFonts w:ascii="ＭＳ 明朝" w:hAnsi="ＭＳ 明朝"/>
                <w:sz w:val="20"/>
                <w:szCs w:val="20"/>
              </w:rPr>
            </w:pPr>
            <w:r w:rsidRPr="0012169C">
              <w:rPr>
                <w:rFonts w:ascii="ＭＳ 明朝" w:hAnsi="ＭＳ 明朝" w:hint="eastAsia"/>
                <w:sz w:val="20"/>
                <w:szCs w:val="20"/>
              </w:rPr>
              <w:t>エ　人権講演会など人間や生命及び自然を尊重する精神や規範意識、他人を思いやる心など人間性の教育を充実する。</w:t>
            </w:r>
          </w:p>
          <w:p w14:paraId="3721AB5C" w14:textId="77777777" w:rsidR="00B24C14" w:rsidRPr="0012169C" w:rsidRDefault="00B24C14" w:rsidP="00B24C14">
            <w:pPr>
              <w:spacing w:line="300" w:lineRule="exact"/>
              <w:rPr>
                <w:rFonts w:ascii="ＭＳ 明朝" w:hAnsi="ＭＳ 明朝"/>
                <w:sz w:val="20"/>
                <w:szCs w:val="20"/>
              </w:rPr>
            </w:pPr>
          </w:p>
          <w:p w14:paraId="21B7A770" w14:textId="77777777" w:rsidR="00B24C14" w:rsidRPr="0012169C" w:rsidRDefault="00B24C14" w:rsidP="00B24C14">
            <w:pPr>
              <w:spacing w:line="300" w:lineRule="exact"/>
              <w:rPr>
                <w:rFonts w:ascii="ＭＳ 明朝" w:hAnsi="ＭＳ 明朝"/>
                <w:sz w:val="20"/>
                <w:szCs w:val="20"/>
              </w:rPr>
            </w:pPr>
          </w:p>
          <w:p w14:paraId="1D9F4450" w14:textId="77777777" w:rsidR="00B24C14" w:rsidRPr="0012169C" w:rsidRDefault="00B24C14" w:rsidP="00B24C14">
            <w:pPr>
              <w:spacing w:line="300" w:lineRule="exact"/>
              <w:rPr>
                <w:rFonts w:ascii="ＭＳ 明朝" w:hAnsi="ＭＳ 明朝"/>
                <w:sz w:val="20"/>
                <w:szCs w:val="20"/>
              </w:rPr>
            </w:pPr>
          </w:p>
          <w:p w14:paraId="020C75A0" w14:textId="77777777" w:rsidR="00B24C14" w:rsidRPr="0012169C" w:rsidRDefault="00B24C14" w:rsidP="00B24C14">
            <w:pPr>
              <w:spacing w:line="300" w:lineRule="exact"/>
              <w:rPr>
                <w:rFonts w:ascii="ＭＳ 明朝" w:hAnsi="ＭＳ 明朝"/>
                <w:sz w:val="20"/>
                <w:szCs w:val="20"/>
              </w:rPr>
            </w:pPr>
          </w:p>
          <w:p w14:paraId="33093652" w14:textId="77777777" w:rsidR="00E06462" w:rsidRPr="0012169C" w:rsidRDefault="00E06462" w:rsidP="00B24C14">
            <w:pPr>
              <w:spacing w:line="300" w:lineRule="exact"/>
              <w:rPr>
                <w:rFonts w:ascii="ＭＳ 明朝" w:hAnsi="ＭＳ 明朝"/>
                <w:sz w:val="20"/>
                <w:szCs w:val="20"/>
              </w:rPr>
            </w:pPr>
          </w:p>
          <w:p w14:paraId="0375AE4E" w14:textId="77777777" w:rsidR="00E06462" w:rsidRPr="0012169C" w:rsidRDefault="00E06462" w:rsidP="00B24C14">
            <w:pPr>
              <w:spacing w:line="300" w:lineRule="exact"/>
              <w:rPr>
                <w:rFonts w:ascii="ＭＳ 明朝" w:hAnsi="ＭＳ 明朝"/>
                <w:sz w:val="20"/>
                <w:szCs w:val="20"/>
              </w:rPr>
            </w:pPr>
          </w:p>
          <w:p w14:paraId="54AC8787" w14:textId="77777777" w:rsidR="00B24C14" w:rsidRPr="0012169C" w:rsidRDefault="00B24C14" w:rsidP="00B24C14">
            <w:pPr>
              <w:spacing w:line="300" w:lineRule="exact"/>
              <w:rPr>
                <w:rFonts w:ascii="ＭＳ 明朝" w:hAnsi="ＭＳ 明朝"/>
                <w:sz w:val="20"/>
                <w:szCs w:val="20"/>
              </w:rPr>
            </w:pPr>
          </w:p>
          <w:p w14:paraId="79D831C9" w14:textId="08E60456" w:rsidR="00B24C14" w:rsidRPr="0012169C" w:rsidRDefault="00B24C14" w:rsidP="00B24C14">
            <w:pPr>
              <w:spacing w:line="300" w:lineRule="exact"/>
              <w:rPr>
                <w:rFonts w:ascii="ＭＳ 明朝" w:hAnsi="ＭＳ 明朝"/>
                <w:sz w:val="20"/>
                <w:szCs w:val="20"/>
              </w:rPr>
            </w:pPr>
            <w:r w:rsidRPr="0012169C">
              <w:rPr>
                <w:rFonts w:ascii="ＭＳ 明朝" w:hAnsi="ＭＳ 明朝" w:hint="eastAsia"/>
                <w:sz w:val="20"/>
                <w:szCs w:val="20"/>
              </w:rPr>
              <w:t>ア・図書委員会を中心に読書活動の推進を図り、</w:t>
            </w:r>
          </w:p>
          <w:p w14:paraId="75FAF3DD" w14:textId="77777777" w:rsidR="00B24C14" w:rsidRPr="0012169C" w:rsidRDefault="00B24C14" w:rsidP="00B24C14">
            <w:pPr>
              <w:spacing w:line="300" w:lineRule="exact"/>
              <w:rPr>
                <w:rFonts w:ascii="ＭＳ 明朝" w:hAnsi="ＭＳ 明朝"/>
                <w:sz w:val="20"/>
                <w:szCs w:val="20"/>
              </w:rPr>
            </w:pPr>
            <w:r w:rsidRPr="0012169C">
              <w:rPr>
                <w:rFonts w:ascii="ＭＳ 明朝" w:hAnsi="ＭＳ 明朝" w:hint="eastAsia"/>
                <w:sz w:val="20"/>
                <w:szCs w:val="20"/>
              </w:rPr>
              <w:t>読書習慣の啓発活動や図書行事を行う取組みを実施し、読書習慣の推進を</w:t>
            </w:r>
            <w:r w:rsidR="00474A46" w:rsidRPr="0012169C">
              <w:rPr>
                <w:rFonts w:ascii="ＭＳ 明朝" w:hAnsi="ＭＳ 明朝" w:hint="eastAsia"/>
                <w:sz w:val="20"/>
                <w:szCs w:val="20"/>
              </w:rPr>
              <w:t>図る</w:t>
            </w:r>
            <w:r w:rsidRPr="0012169C">
              <w:rPr>
                <w:rFonts w:ascii="ＭＳ 明朝" w:hAnsi="ＭＳ 明朝" w:hint="eastAsia"/>
                <w:sz w:val="20"/>
                <w:szCs w:val="20"/>
              </w:rPr>
              <w:t>。</w:t>
            </w:r>
          </w:p>
          <w:p w14:paraId="376A4B43" w14:textId="77777777" w:rsidR="00B24C14" w:rsidRPr="0012169C" w:rsidRDefault="00B24C14" w:rsidP="00B24C14">
            <w:pPr>
              <w:spacing w:line="300" w:lineRule="exact"/>
              <w:rPr>
                <w:rFonts w:ascii="ＭＳ 明朝" w:hAnsi="ＭＳ 明朝"/>
                <w:sz w:val="20"/>
                <w:szCs w:val="20"/>
              </w:rPr>
            </w:pPr>
          </w:p>
          <w:p w14:paraId="03D62B6D" w14:textId="77777777" w:rsidR="00474A46" w:rsidRPr="0012169C" w:rsidRDefault="00474A46" w:rsidP="00B24C14">
            <w:pPr>
              <w:spacing w:line="300" w:lineRule="exact"/>
              <w:rPr>
                <w:rFonts w:ascii="ＭＳ 明朝" w:hAnsi="ＭＳ 明朝"/>
                <w:sz w:val="20"/>
                <w:szCs w:val="20"/>
              </w:rPr>
            </w:pPr>
          </w:p>
          <w:p w14:paraId="4A4C9F28" w14:textId="77777777" w:rsidR="004160B3" w:rsidRPr="0012169C" w:rsidRDefault="004160B3" w:rsidP="00B24C14">
            <w:pPr>
              <w:spacing w:line="300" w:lineRule="exact"/>
              <w:rPr>
                <w:rFonts w:ascii="ＭＳ 明朝" w:hAnsi="ＭＳ 明朝"/>
                <w:sz w:val="20"/>
                <w:szCs w:val="20"/>
              </w:rPr>
            </w:pPr>
          </w:p>
          <w:p w14:paraId="7882A1F6" w14:textId="77777777" w:rsidR="00474A46" w:rsidRPr="0012169C" w:rsidRDefault="00474A46" w:rsidP="00B24C14">
            <w:pPr>
              <w:spacing w:line="300" w:lineRule="exact"/>
              <w:rPr>
                <w:rFonts w:ascii="ＭＳ 明朝" w:hAnsi="ＭＳ 明朝"/>
                <w:sz w:val="20"/>
                <w:szCs w:val="20"/>
              </w:rPr>
            </w:pPr>
          </w:p>
          <w:p w14:paraId="468C51CE" w14:textId="77777777" w:rsidR="00B24C14" w:rsidRPr="0012169C" w:rsidRDefault="00AD4EA0" w:rsidP="00B24C14">
            <w:pPr>
              <w:spacing w:line="300" w:lineRule="exact"/>
              <w:rPr>
                <w:rFonts w:ascii="ＭＳ 明朝" w:hAnsi="ＭＳ 明朝"/>
                <w:sz w:val="20"/>
                <w:szCs w:val="20"/>
              </w:rPr>
            </w:pPr>
            <w:r w:rsidRPr="0012169C">
              <w:rPr>
                <w:rFonts w:ascii="ＭＳ 明朝" w:hAnsi="ＭＳ 明朝" w:hint="eastAsia"/>
                <w:sz w:val="20"/>
                <w:szCs w:val="20"/>
              </w:rPr>
              <w:t>イ</w:t>
            </w:r>
            <w:r w:rsidR="00B24C14" w:rsidRPr="0012169C">
              <w:rPr>
                <w:rFonts w:ascii="ＭＳ 明朝" w:hAnsi="ＭＳ 明朝" w:hint="eastAsia"/>
                <w:sz w:val="20"/>
                <w:szCs w:val="20"/>
              </w:rPr>
              <w:t>・図書館の整備事業をすすめ、より生徒が集まり工夫された図書館運営を推進する。</w:t>
            </w:r>
          </w:p>
          <w:p w14:paraId="102B13FF" w14:textId="77777777" w:rsidR="00B24C14" w:rsidRPr="0012169C" w:rsidRDefault="00B24C14" w:rsidP="00B24C14">
            <w:pPr>
              <w:spacing w:line="300" w:lineRule="exact"/>
              <w:rPr>
                <w:rFonts w:ascii="ＭＳ 明朝" w:hAnsi="ＭＳ 明朝"/>
                <w:sz w:val="20"/>
                <w:szCs w:val="20"/>
              </w:rPr>
            </w:pPr>
          </w:p>
        </w:tc>
        <w:tc>
          <w:tcPr>
            <w:tcW w:w="3827" w:type="dxa"/>
            <w:tcBorders>
              <w:right w:val="dashed" w:sz="4" w:space="0" w:color="auto"/>
            </w:tcBorders>
            <w:tcMar>
              <w:top w:w="85" w:type="dxa"/>
              <w:left w:w="85" w:type="dxa"/>
              <w:bottom w:w="85" w:type="dxa"/>
              <w:right w:w="85" w:type="dxa"/>
            </w:tcMar>
          </w:tcPr>
          <w:p w14:paraId="5FAACE0A" w14:textId="77777777" w:rsidR="00B008B1" w:rsidRPr="0012169C" w:rsidRDefault="00B008B1" w:rsidP="00AB00E6">
            <w:pPr>
              <w:spacing w:line="300" w:lineRule="exact"/>
              <w:ind w:left="400" w:hangingChars="200" w:hanging="400"/>
              <w:rPr>
                <w:rFonts w:ascii="ＭＳ 明朝" w:hAnsi="ＭＳ 明朝"/>
                <w:sz w:val="20"/>
                <w:szCs w:val="20"/>
              </w:rPr>
            </w:pPr>
          </w:p>
          <w:p w14:paraId="36AF3C83" w14:textId="77777777" w:rsidR="00B82D86" w:rsidRPr="0012169C" w:rsidRDefault="00B82D86" w:rsidP="00AB00E6">
            <w:pPr>
              <w:spacing w:line="300" w:lineRule="exact"/>
              <w:ind w:left="400" w:hangingChars="200" w:hanging="400"/>
              <w:rPr>
                <w:rFonts w:ascii="ＭＳ 明朝" w:hAnsi="ＭＳ 明朝"/>
                <w:sz w:val="20"/>
                <w:szCs w:val="20"/>
              </w:rPr>
            </w:pPr>
          </w:p>
          <w:p w14:paraId="7BB1301F" w14:textId="77777777" w:rsidR="00B82D86" w:rsidRPr="0012169C" w:rsidRDefault="00B82D86" w:rsidP="00AB00E6">
            <w:pPr>
              <w:spacing w:line="300" w:lineRule="exact"/>
              <w:ind w:left="400" w:hangingChars="200" w:hanging="400"/>
              <w:rPr>
                <w:rFonts w:ascii="ＭＳ 明朝" w:hAnsi="ＭＳ 明朝"/>
                <w:sz w:val="20"/>
                <w:szCs w:val="20"/>
              </w:rPr>
            </w:pPr>
          </w:p>
          <w:p w14:paraId="579020DA" w14:textId="77777777" w:rsidR="00B82D86" w:rsidRPr="0012169C" w:rsidRDefault="00B82D86" w:rsidP="00AB00E6">
            <w:pPr>
              <w:spacing w:line="300" w:lineRule="exact"/>
              <w:ind w:left="400" w:hangingChars="200" w:hanging="400"/>
              <w:rPr>
                <w:rFonts w:ascii="ＭＳ 明朝" w:hAnsi="ＭＳ 明朝"/>
                <w:sz w:val="20"/>
                <w:szCs w:val="20"/>
              </w:rPr>
            </w:pPr>
          </w:p>
          <w:p w14:paraId="4F493452" w14:textId="77777777" w:rsidR="00B82D86" w:rsidRPr="0012169C" w:rsidRDefault="00B82D86" w:rsidP="00B82D86">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ア・年間遅刻者数が１人</w:t>
            </w:r>
            <w:r w:rsidR="00D076E2" w:rsidRPr="0012169C">
              <w:rPr>
                <w:rFonts w:ascii="ＭＳ 明朝" w:hAnsi="ＭＳ 明朝" w:hint="eastAsia"/>
                <w:sz w:val="20"/>
                <w:szCs w:val="20"/>
              </w:rPr>
              <w:t>3.0</w:t>
            </w:r>
            <w:r w:rsidRPr="0012169C">
              <w:rPr>
                <w:rFonts w:ascii="ＭＳ 明朝" w:hAnsi="ＭＳ 明朝" w:hint="eastAsia"/>
                <w:sz w:val="20"/>
                <w:szCs w:val="20"/>
              </w:rPr>
              <w:t>回以内をめ</w:t>
            </w:r>
          </w:p>
          <w:p w14:paraId="456DA7A3" w14:textId="18750AD1" w:rsidR="00B82D86" w:rsidRPr="0012169C" w:rsidRDefault="00B82D86" w:rsidP="00E06285">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 xml:space="preserve">ざす。　　　　　　　　　　　</w:t>
            </w:r>
            <w:r w:rsidR="00D076E2" w:rsidRPr="0012169C">
              <w:rPr>
                <w:rFonts w:ascii="ＭＳ 明朝" w:hAnsi="ＭＳ 明朝" w:hint="eastAsia"/>
                <w:sz w:val="20"/>
                <w:szCs w:val="20"/>
              </w:rPr>
              <w:t xml:space="preserve"> </w:t>
            </w:r>
            <w:r w:rsidRPr="0012169C">
              <w:rPr>
                <w:rFonts w:ascii="ＭＳ 明朝" w:hAnsi="ＭＳ 明朝" w:hint="eastAsia"/>
                <w:sz w:val="20"/>
                <w:szCs w:val="20"/>
              </w:rPr>
              <w:t>[</w:t>
            </w:r>
            <w:r w:rsidR="00D076E2" w:rsidRPr="0012169C">
              <w:rPr>
                <w:rFonts w:ascii="ＭＳ 明朝" w:hAnsi="ＭＳ 明朝" w:hint="eastAsia"/>
                <w:sz w:val="20"/>
                <w:szCs w:val="20"/>
              </w:rPr>
              <w:t>5.0</w:t>
            </w:r>
            <w:r w:rsidRPr="0012169C">
              <w:rPr>
                <w:rFonts w:ascii="ＭＳ 明朝" w:hAnsi="ＭＳ 明朝" w:hint="eastAsia"/>
                <w:sz w:val="20"/>
                <w:szCs w:val="20"/>
              </w:rPr>
              <w:t xml:space="preserve">回]　　　　　　　　　　</w:t>
            </w:r>
          </w:p>
          <w:p w14:paraId="1BCC64FD" w14:textId="77777777" w:rsidR="00D96EAE" w:rsidRPr="0012169C" w:rsidRDefault="00D96EAE" w:rsidP="00B82D86">
            <w:pPr>
              <w:spacing w:line="300" w:lineRule="exact"/>
              <w:ind w:left="400" w:hangingChars="200" w:hanging="400"/>
              <w:rPr>
                <w:rFonts w:ascii="ＭＳ 明朝" w:hAnsi="ＭＳ 明朝"/>
                <w:sz w:val="20"/>
                <w:szCs w:val="20"/>
              </w:rPr>
            </w:pPr>
          </w:p>
          <w:p w14:paraId="1AC4E625" w14:textId="2FC10AE9" w:rsidR="00561CBB" w:rsidRPr="0012169C" w:rsidRDefault="00B82D86" w:rsidP="00B82D86">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・自転車通学生徒の交通法規遵守</w:t>
            </w:r>
            <w:r w:rsidR="00561CBB" w:rsidRPr="0012169C">
              <w:rPr>
                <w:rFonts w:ascii="ＭＳ 明朝" w:hAnsi="ＭＳ 明朝" w:hint="eastAsia"/>
                <w:sz w:val="20"/>
                <w:szCs w:val="20"/>
              </w:rPr>
              <w:t>､</w:t>
            </w:r>
            <w:r w:rsidRPr="0012169C">
              <w:rPr>
                <w:rFonts w:ascii="ＭＳ 明朝" w:hAnsi="ＭＳ 明朝" w:hint="eastAsia"/>
                <w:sz w:val="20"/>
                <w:szCs w:val="20"/>
              </w:rPr>
              <w:t>マナ</w:t>
            </w:r>
          </w:p>
          <w:p w14:paraId="0EBDC953" w14:textId="77777777" w:rsidR="00561CBB" w:rsidRPr="0012169C" w:rsidRDefault="00B82D86" w:rsidP="00561CBB">
            <w:pPr>
              <w:spacing w:line="300" w:lineRule="exact"/>
              <w:ind w:leftChars="100" w:left="410" w:hangingChars="100" w:hanging="200"/>
              <w:rPr>
                <w:rFonts w:ascii="ＭＳ 明朝" w:hAnsi="ＭＳ 明朝"/>
                <w:sz w:val="20"/>
                <w:szCs w:val="20"/>
              </w:rPr>
            </w:pPr>
            <w:r w:rsidRPr="0012169C">
              <w:rPr>
                <w:rFonts w:ascii="ＭＳ 明朝" w:hAnsi="ＭＳ 明朝" w:hint="eastAsia"/>
                <w:sz w:val="20"/>
                <w:szCs w:val="20"/>
              </w:rPr>
              <w:t>ー向上</w:t>
            </w:r>
            <w:r w:rsidR="00712EA3" w:rsidRPr="0012169C">
              <w:rPr>
                <w:rFonts w:ascii="ＭＳ 明朝" w:hAnsi="ＭＳ 明朝" w:hint="eastAsia"/>
                <w:sz w:val="20"/>
                <w:szCs w:val="20"/>
              </w:rPr>
              <w:t>させ</w:t>
            </w:r>
            <w:r w:rsidRPr="0012169C">
              <w:rPr>
                <w:rFonts w:ascii="ＭＳ 明朝" w:hAnsi="ＭＳ 明朝" w:hint="eastAsia"/>
                <w:sz w:val="20"/>
                <w:szCs w:val="20"/>
              </w:rPr>
              <w:t>年間事故０件をめざす。</w:t>
            </w:r>
          </w:p>
          <w:p w14:paraId="21E12B41" w14:textId="77777777" w:rsidR="00B82D86" w:rsidRPr="0012169C" w:rsidRDefault="00712EA3" w:rsidP="00561CBB">
            <w:pPr>
              <w:spacing w:line="300" w:lineRule="exact"/>
              <w:ind w:left="400" w:hangingChars="200" w:hanging="400"/>
              <w:jc w:val="right"/>
              <w:rPr>
                <w:rFonts w:ascii="ＭＳ 明朝" w:hAnsi="ＭＳ 明朝"/>
                <w:sz w:val="20"/>
                <w:szCs w:val="20"/>
              </w:rPr>
            </w:pPr>
            <w:r w:rsidRPr="0012169C">
              <w:rPr>
                <w:rFonts w:ascii="ＭＳ 明朝" w:hAnsi="ＭＳ 明朝" w:hint="eastAsia"/>
                <w:sz w:val="20"/>
                <w:szCs w:val="20"/>
              </w:rPr>
              <w:t xml:space="preserve"> </w:t>
            </w:r>
            <w:r w:rsidR="00B82D86" w:rsidRPr="0012169C">
              <w:rPr>
                <w:rFonts w:ascii="ＭＳ 明朝" w:hAnsi="ＭＳ 明朝" w:hint="eastAsia"/>
                <w:sz w:val="20"/>
                <w:szCs w:val="20"/>
              </w:rPr>
              <w:t>[</w:t>
            </w:r>
            <w:r w:rsidR="00D076E2" w:rsidRPr="0012169C">
              <w:rPr>
                <w:rFonts w:ascii="ＭＳ 明朝" w:hAnsi="ＭＳ 明朝" w:hint="eastAsia"/>
                <w:sz w:val="20"/>
                <w:szCs w:val="20"/>
              </w:rPr>
              <w:t>８</w:t>
            </w:r>
            <w:r w:rsidR="00B82D86" w:rsidRPr="0012169C">
              <w:rPr>
                <w:rFonts w:ascii="ＭＳ 明朝" w:hAnsi="ＭＳ 明朝" w:hint="eastAsia"/>
                <w:sz w:val="20"/>
                <w:szCs w:val="20"/>
              </w:rPr>
              <w:t>件]</w:t>
            </w:r>
          </w:p>
          <w:p w14:paraId="335BCA75" w14:textId="4A728268" w:rsidR="00B82D86" w:rsidRPr="0012169C" w:rsidRDefault="00B82D86" w:rsidP="00B82D86">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・防災教育を実施し</w:t>
            </w:r>
            <w:r w:rsidR="00561CBB" w:rsidRPr="0012169C">
              <w:rPr>
                <w:rFonts w:ascii="ＭＳ 明朝" w:hAnsi="ＭＳ 明朝" w:hint="eastAsia"/>
                <w:sz w:val="20"/>
                <w:szCs w:val="20"/>
              </w:rPr>
              <w:t>､</w:t>
            </w:r>
            <w:r w:rsidRPr="0012169C">
              <w:rPr>
                <w:rFonts w:ascii="ＭＳ 明朝" w:hAnsi="ＭＳ 明朝" w:hint="eastAsia"/>
                <w:sz w:val="20"/>
                <w:szCs w:val="20"/>
              </w:rPr>
              <w:t>火災・地震等の災害</w:t>
            </w:r>
          </w:p>
          <w:p w14:paraId="451CB30E" w14:textId="4DDE5EC5" w:rsidR="00B82D86" w:rsidRPr="0012169C" w:rsidRDefault="00B82D86" w:rsidP="00E06285">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 xml:space="preserve">避難訓練を２回以上実施する。   [２回]    　 </w:t>
            </w:r>
          </w:p>
          <w:p w14:paraId="5B0618FD" w14:textId="77777777" w:rsidR="009C7E16" w:rsidRPr="0012169C" w:rsidRDefault="009C7E16" w:rsidP="00712EA3">
            <w:pPr>
              <w:spacing w:line="300" w:lineRule="exact"/>
              <w:ind w:left="400" w:hangingChars="200" w:hanging="400"/>
              <w:rPr>
                <w:rFonts w:ascii="ＭＳ 明朝" w:hAnsi="ＭＳ 明朝"/>
                <w:sz w:val="20"/>
                <w:szCs w:val="20"/>
              </w:rPr>
            </w:pPr>
          </w:p>
          <w:p w14:paraId="790DF3C7" w14:textId="71AF61BA" w:rsidR="00561CBB" w:rsidRPr="0012169C" w:rsidRDefault="00B82D86" w:rsidP="00712EA3">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・安全点検</w:t>
            </w:r>
            <w:r w:rsidR="00712EA3" w:rsidRPr="0012169C">
              <w:rPr>
                <w:rFonts w:ascii="ＭＳ 明朝" w:hAnsi="ＭＳ 明朝" w:hint="eastAsia"/>
                <w:sz w:val="20"/>
                <w:szCs w:val="20"/>
              </w:rPr>
              <w:t>を各学期</w:t>
            </w:r>
            <w:r w:rsidRPr="0012169C">
              <w:rPr>
                <w:rFonts w:ascii="ＭＳ 明朝" w:hAnsi="ＭＳ 明朝" w:hint="eastAsia"/>
                <w:sz w:val="20"/>
                <w:szCs w:val="20"/>
              </w:rPr>
              <w:t>実施し</w:t>
            </w:r>
            <w:r w:rsidR="009C7E16" w:rsidRPr="0012169C">
              <w:rPr>
                <w:rFonts w:ascii="ＭＳ 明朝" w:hAnsi="ＭＳ 明朝" w:hint="eastAsia"/>
                <w:sz w:val="20"/>
                <w:szCs w:val="20"/>
              </w:rPr>
              <w:t>､</w:t>
            </w:r>
            <w:r w:rsidRPr="0012169C">
              <w:rPr>
                <w:rFonts w:ascii="ＭＳ 明朝" w:hAnsi="ＭＳ 明朝" w:hint="eastAsia"/>
                <w:sz w:val="20"/>
                <w:szCs w:val="20"/>
              </w:rPr>
              <w:t>アンケート</w:t>
            </w:r>
            <w:r w:rsidR="009C7E16" w:rsidRPr="0012169C">
              <w:rPr>
                <w:rFonts w:ascii="ＭＳ 明朝" w:hAnsi="ＭＳ 明朝" w:hint="eastAsia"/>
                <w:sz w:val="20"/>
                <w:szCs w:val="20"/>
              </w:rPr>
              <w:t>を</w:t>
            </w:r>
          </w:p>
          <w:p w14:paraId="7C1912E9" w14:textId="704509F7" w:rsidR="009C7E16" w:rsidRPr="0012169C" w:rsidRDefault="00B82D86" w:rsidP="009C7E16">
            <w:pPr>
              <w:spacing w:line="300" w:lineRule="exact"/>
              <w:ind w:left="400" w:hangingChars="200" w:hanging="400"/>
              <w:jc w:val="right"/>
              <w:rPr>
                <w:rFonts w:ascii="ＭＳ 明朝" w:hAnsi="ＭＳ 明朝"/>
                <w:sz w:val="20"/>
                <w:szCs w:val="20"/>
              </w:rPr>
            </w:pPr>
            <w:r w:rsidRPr="0012169C">
              <w:rPr>
                <w:rFonts w:ascii="ＭＳ 明朝" w:hAnsi="ＭＳ 明朝" w:hint="eastAsia"/>
                <w:sz w:val="20"/>
                <w:szCs w:val="20"/>
              </w:rPr>
              <w:t>実施し問題点は迅速に対応する。</w:t>
            </w:r>
            <w:r w:rsidR="009C7E16" w:rsidRPr="0012169C">
              <w:rPr>
                <w:rFonts w:ascii="ＭＳ 明朝" w:hAnsi="ＭＳ 明朝" w:hint="eastAsia"/>
                <w:sz w:val="20"/>
                <w:szCs w:val="20"/>
              </w:rPr>
              <w:t>[３回]</w:t>
            </w:r>
          </w:p>
          <w:p w14:paraId="76A607EC" w14:textId="77777777" w:rsidR="00D96EAE" w:rsidRPr="0012169C" w:rsidRDefault="00D96EAE" w:rsidP="00E06285">
            <w:pPr>
              <w:spacing w:line="300" w:lineRule="exact"/>
              <w:ind w:left="400" w:hangingChars="200" w:hanging="400"/>
              <w:rPr>
                <w:rFonts w:ascii="ＭＳ 明朝" w:hAnsi="ＭＳ 明朝"/>
                <w:sz w:val="20"/>
                <w:szCs w:val="20"/>
              </w:rPr>
            </w:pPr>
          </w:p>
          <w:p w14:paraId="7E0A7A1F" w14:textId="406826D1" w:rsidR="00E06285" w:rsidRPr="0012169C" w:rsidRDefault="00B82D86" w:rsidP="00E06285">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w:t>
            </w:r>
            <w:r w:rsidR="00E06285" w:rsidRPr="0012169C">
              <w:rPr>
                <w:rFonts w:ascii="ＭＳ 明朝" w:hAnsi="ＭＳ 明朝" w:hint="eastAsia"/>
                <w:sz w:val="20"/>
                <w:szCs w:val="20"/>
              </w:rPr>
              <w:t>保護者から指摘あれば迅速に対応し､</w:t>
            </w:r>
          </w:p>
          <w:p w14:paraId="0E30B2D5" w14:textId="642B3190" w:rsidR="00DA403A" w:rsidRPr="0012169C" w:rsidRDefault="00E06285" w:rsidP="00E06285">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 xml:space="preserve">未未処理件数を０件にする。　　</w:t>
            </w:r>
            <w:r w:rsidR="00FE6185" w:rsidRPr="0012169C">
              <w:rPr>
                <w:rFonts w:ascii="ＭＳ 明朝" w:hAnsi="ＭＳ 明朝" w:hint="eastAsia"/>
                <w:sz w:val="20"/>
                <w:szCs w:val="20"/>
              </w:rPr>
              <w:t xml:space="preserve"> </w:t>
            </w:r>
            <w:r w:rsidRPr="0012169C">
              <w:rPr>
                <w:rFonts w:ascii="ＭＳ 明朝" w:hAnsi="ＭＳ 明朝" w:hint="eastAsia"/>
                <w:sz w:val="20"/>
                <w:szCs w:val="20"/>
              </w:rPr>
              <w:t>[０件]</w:t>
            </w:r>
          </w:p>
          <w:p w14:paraId="1EC3892D" w14:textId="77777777" w:rsidR="00D96EAE" w:rsidRPr="0012169C" w:rsidRDefault="00D96EAE" w:rsidP="00B82D86">
            <w:pPr>
              <w:spacing w:line="300" w:lineRule="exact"/>
              <w:ind w:left="400" w:hangingChars="200" w:hanging="400"/>
              <w:rPr>
                <w:rFonts w:ascii="ＭＳ 明朝" w:hAnsi="ＭＳ 明朝"/>
                <w:sz w:val="20"/>
                <w:szCs w:val="20"/>
              </w:rPr>
            </w:pPr>
          </w:p>
          <w:p w14:paraId="3099FDCB" w14:textId="5A8AED6E" w:rsidR="00DA403A" w:rsidRPr="0012169C" w:rsidRDefault="00B82D86" w:rsidP="00B82D86">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・アンケート(教員)</w:t>
            </w:r>
            <w:r w:rsidR="00DA403A" w:rsidRPr="0012169C">
              <w:rPr>
                <w:rFonts w:ascii="ＭＳ 明朝" w:hAnsi="ＭＳ 明朝" w:hint="eastAsia"/>
                <w:sz w:val="20"/>
                <w:szCs w:val="20"/>
              </w:rPr>
              <w:t>｢</w:t>
            </w:r>
            <w:r w:rsidRPr="0012169C">
              <w:rPr>
                <w:rFonts w:ascii="ＭＳ 明朝" w:hAnsi="ＭＳ 明朝" w:hint="eastAsia"/>
                <w:sz w:val="20"/>
                <w:szCs w:val="20"/>
              </w:rPr>
              <w:t>清掃や設備点検がい</w:t>
            </w:r>
          </w:p>
          <w:p w14:paraId="1EAA1C4E" w14:textId="77777777" w:rsidR="00712EA3" w:rsidRPr="0012169C" w:rsidRDefault="00B82D86" w:rsidP="00B82D86">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きとどいている」の</w:t>
            </w:r>
            <w:r w:rsidR="00712EA3" w:rsidRPr="0012169C">
              <w:rPr>
                <w:rFonts w:ascii="ＭＳ 明朝" w:hAnsi="ＭＳ 明朝" w:hint="eastAsia"/>
                <w:sz w:val="20"/>
                <w:szCs w:val="20"/>
              </w:rPr>
              <w:t>肯定的回答を70%以上</w:t>
            </w:r>
          </w:p>
          <w:p w14:paraId="7F0CA1B7" w14:textId="77777777" w:rsidR="00B82D86" w:rsidRPr="0012169C" w:rsidRDefault="00B82D86" w:rsidP="00B82D86">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維持</w:t>
            </w:r>
            <w:r w:rsidR="00712EA3" w:rsidRPr="0012169C">
              <w:rPr>
                <w:rFonts w:ascii="ＭＳ 明朝" w:hAnsi="ＭＳ 明朝" w:hint="eastAsia"/>
                <w:sz w:val="20"/>
                <w:szCs w:val="20"/>
              </w:rPr>
              <w:t>する</w:t>
            </w:r>
            <w:r w:rsidRPr="0012169C">
              <w:rPr>
                <w:rFonts w:ascii="ＭＳ 明朝" w:hAnsi="ＭＳ 明朝" w:hint="eastAsia"/>
                <w:sz w:val="20"/>
                <w:szCs w:val="20"/>
              </w:rPr>
              <w:t>。</w:t>
            </w:r>
            <w:r w:rsidR="00474A46" w:rsidRPr="0012169C">
              <w:rPr>
                <w:rFonts w:ascii="ＭＳ 明朝" w:hAnsi="ＭＳ 明朝" w:hint="eastAsia"/>
                <w:sz w:val="20"/>
                <w:szCs w:val="20"/>
              </w:rPr>
              <w:t xml:space="preserve">　　　　　　　</w:t>
            </w:r>
            <w:r w:rsidRPr="0012169C">
              <w:rPr>
                <w:rFonts w:ascii="ＭＳ 明朝" w:hAnsi="ＭＳ 明朝" w:hint="eastAsia"/>
                <w:sz w:val="20"/>
                <w:szCs w:val="20"/>
              </w:rPr>
              <w:t xml:space="preserve">       [70％]</w:t>
            </w:r>
          </w:p>
          <w:p w14:paraId="22A4F154" w14:textId="77777777" w:rsidR="00B82D86" w:rsidRPr="0012169C" w:rsidRDefault="00B82D86" w:rsidP="00B82D86">
            <w:pPr>
              <w:spacing w:line="300" w:lineRule="exact"/>
              <w:ind w:left="400" w:hangingChars="200" w:hanging="400"/>
              <w:rPr>
                <w:rFonts w:ascii="ＭＳ 明朝" w:hAnsi="ＭＳ 明朝"/>
                <w:sz w:val="20"/>
                <w:szCs w:val="20"/>
              </w:rPr>
            </w:pPr>
          </w:p>
          <w:p w14:paraId="7E784AFE" w14:textId="77777777" w:rsidR="00DA403A" w:rsidRPr="0012169C" w:rsidRDefault="00543FE5" w:rsidP="00543FE5">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イ・アンケート(生徒)の</w:t>
            </w:r>
            <w:r w:rsidR="00DA403A" w:rsidRPr="0012169C">
              <w:rPr>
                <w:rFonts w:ascii="ＭＳ 明朝" w:hAnsi="ＭＳ 明朝" w:hint="eastAsia"/>
                <w:sz w:val="20"/>
                <w:szCs w:val="20"/>
              </w:rPr>
              <w:t>｢</w:t>
            </w:r>
            <w:r w:rsidRPr="0012169C">
              <w:rPr>
                <w:rFonts w:ascii="ＭＳ 明朝" w:hAnsi="ＭＳ 明朝" w:hint="eastAsia"/>
                <w:sz w:val="20"/>
                <w:szCs w:val="20"/>
              </w:rPr>
              <w:t>悩みや相談に親</w:t>
            </w:r>
          </w:p>
          <w:p w14:paraId="67E1E297" w14:textId="77777777" w:rsidR="00543FE5" w:rsidRPr="0012169C" w:rsidRDefault="00543FE5" w:rsidP="00543FE5">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身になって応じてくれる先生が多い</w:t>
            </w:r>
            <w:r w:rsidR="00DA403A" w:rsidRPr="0012169C">
              <w:rPr>
                <w:rFonts w:ascii="ＭＳ 明朝" w:hAnsi="ＭＳ 明朝" w:hint="eastAsia"/>
                <w:sz w:val="20"/>
                <w:szCs w:val="20"/>
              </w:rPr>
              <w:t>。｣</w:t>
            </w:r>
          </w:p>
          <w:p w14:paraId="5FBE9F7C" w14:textId="77777777" w:rsidR="00543FE5" w:rsidRPr="0012169C" w:rsidRDefault="00474A46" w:rsidP="00543FE5">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肯定的回答</w:t>
            </w:r>
            <w:r w:rsidR="00D076E2" w:rsidRPr="0012169C">
              <w:rPr>
                <w:rFonts w:ascii="ＭＳ 明朝" w:hAnsi="ＭＳ 明朝" w:hint="eastAsia"/>
                <w:sz w:val="20"/>
                <w:szCs w:val="20"/>
              </w:rPr>
              <w:t>90</w:t>
            </w:r>
            <w:r w:rsidR="00543FE5" w:rsidRPr="0012169C">
              <w:rPr>
                <w:rFonts w:ascii="ＭＳ 明朝" w:hAnsi="ＭＳ 明朝" w:hint="eastAsia"/>
                <w:sz w:val="20"/>
                <w:szCs w:val="20"/>
              </w:rPr>
              <w:t>%以上を維持する。  [93％]</w:t>
            </w:r>
          </w:p>
          <w:p w14:paraId="27E2FF2C" w14:textId="77777777" w:rsidR="00D96EAE" w:rsidRPr="0012169C" w:rsidRDefault="00D96EAE" w:rsidP="00543FE5">
            <w:pPr>
              <w:spacing w:line="300" w:lineRule="exact"/>
              <w:ind w:left="400" w:hangingChars="200" w:hanging="400"/>
              <w:rPr>
                <w:rFonts w:ascii="ＭＳ 明朝" w:hAnsi="ＭＳ 明朝"/>
                <w:sz w:val="20"/>
                <w:szCs w:val="20"/>
              </w:rPr>
            </w:pPr>
          </w:p>
          <w:p w14:paraId="28A846E4" w14:textId="53420C69" w:rsidR="00DA403A" w:rsidRPr="0012169C" w:rsidRDefault="00543FE5" w:rsidP="00543FE5">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・支援相談委員会と支援が必要な生徒</w:t>
            </w:r>
            <w:r w:rsidR="00DA403A" w:rsidRPr="0012169C">
              <w:rPr>
                <w:rFonts w:ascii="ＭＳ 明朝" w:hAnsi="ＭＳ 明朝" w:hint="eastAsia"/>
                <w:sz w:val="20"/>
                <w:szCs w:val="20"/>
              </w:rPr>
              <w:t>及</w:t>
            </w:r>
          </w:p>
          <w:p w14:paraId="5AB45046" w14:textId="77777777" w:rsidR="00DA403A" w:rsidRPr="0012169C" w:rsidRDefault="00DA403A" w:rsidP="00543FE5">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び</w:t>
            </w:r>
            <w:r w:rsidR="00543FE5" w:rsidRPr="0012169C">
              <w:rPr>
                <w:rFonts w:ascii="ＭＳ 明朝" w:hAnsi="ＭＳ 明朝" w:hint="eastAsia"/>
                <w:sz w:val="20"/>
                <w:szCs w:val="20"/>
              </w:rPr>
              <w:t>保護者の連携を全教員で情報共有する</w:t>
            </w:r>
          </w:p>
          <w:p w14:paraId="52787727" w14:textId="77777777" w:rsidR="00DA403A" w:rsidRPr="0012169C" w:rsidRDefault="00543FE5" w:rsidP="00543FE5">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機会を</w:t>
            </w:r>
            <w:r w:rsidR="00474A46" w:rsidRPr="0012169C">
              <w:rPr>
                <w:rFonts w:ascii="ＭＳ 明朝" w:hAnsi="ＭＳ 明朝" w:hint="eastAsia"/>
                <w:sz w:val="20"/>
                <w:szCs w:val="20"/>
              </w:rPr>
              <w:t>各</w:t>
            </w:r>
            <w:r w:rsidRPr="0012169C">
              <w:rPr>
                <w:rFonts w:ascii="ＭＳ 明朝" w:hAnsi="ＭＳ 明朝" w:hint="eastAsia"/>
                <w:sz w:val="20"/>
                <w:szCs w:val="20"/>
              </w:rPr>
              <w:t>学期に１回以上設定</w:t>
            </w:r>
            <w:r w:rsidR="00474A46" w:rsidRPr="0012169C">
              <w:rPr>
                <w:rFonts w:ascii="ＭＳ 明朝" w:hAnsi="ＭＳ 明朝" w:hint="eastAsia"/>
                <w:sz w:val="20"/>
                <w:szCs w:val="20"/>
              </w:rPr>
              <w:t>する</w:t>
            </w:r>
            <w:r w:rsidRPr="0012169C">
              <w:rPr>
                <w:rFonts w:ascii="ＭＳ 明朝" w:hAnsi="ＭＳ 明朝" w:hint="eastAsia"/>
                <w:sz w:val="20"/>
                <w:szCs w:val="20"/>
              </w:rPr>
              <w:t>。</w:t>
            </w:r>
          </w:p>
          <w:p w14:paraId="727FF852" w14:textId="77777777" w:rsidR="00543FE5" w:rsidRPr="0012169C" w:rsidRDefault="00543FE5" w:rsidP="00DA403A">
            <w:pPr>
              <w:spacing w:line="300" w:lineRule="exact"/>
              <w:ind w:left="400" w:hangingChars="200" w:hanging="400"/>
              <w:jc w:val="right"/>
              <w:rPr>
                <w:rFonts w:ascii="ＭＳ 明朝" w:hAnsi="ＭＳ 明朝"/>
                <w:sz w:val="20"/>
                <w:szCs w:val="20"/>
              </w:rPr>
            </w:pPr>
            <w:r w:rsidRPr="0012169C">
              <w:rPr>
                <w:rFonts w:ascii="ＭＳ 明朝" w:hAnsi="ＭＳ 明朝" w:hint="eastAsia"/>
                <w:sz w:val="20"/>
                <w:szCs w:val="20"/>
              </w:rPr>
              <w:t>[</w:t>
            </w:r>
            <w:r w:rsidR="00474A46" w:rsidRPr="0012169C">
              <w:rPr>
                <w:rFonts w:ascii="ＭＳ 明朝" w:hAnsi="ＭＳ 明朝" w:hint="eastAsia"/>
                <w:sz w:val="20"/>
                <w:szCs w:val="20"/>
              </w:rPr>
              <w:t>３</w:t>
            </w:r>
            <w:r w:rsidRPr="0012169C">
              <w:rPr>
                <w:rFonts w:ascii="ＭＳ 明朝" w:hAnsi="ＭＳ 明朝" w:hint="eastAsia"/>
                <w:sz w:val="20"/>
                <w:szCs w:val="20"/>
              </w:rPr>
              <w:t>回]</w:t>
            </w:r>
          </w:p>
          <w:p w14:paraId="326643DF" w14:textId="77777777" w:rsidR="00B82D86" w:rsidRPr="0012169C" w:rsidRDefault="00B82D86" w:rsidP="00543FE5">
            <w:pPr>
              <w:spacing w:line="300" w:lineRule="exact"/>
              <w:ind w:left="400" w:hangingChars="200" w:hanging="400"/>
              <w:rPr>
                <w:rFonts w:ascii="ＭＳ 明朝" w:hAnsi="ＭＳ 明朝"/>
                <w:sz w:val="20"/>
                <w:szCs w:val="20"/>
              </w:rPr>
            </w:pPr>
          </w:p>
          <w:p w14:paraId="66829B20" w14:textId="77777777" w:rsidR="00DA403A" w:rsidRPr="0012169C" w:rsidRDefault="006574B0" w:rsidP="006574B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ウ・各行事で生徒アンケートを実施</w:t>
            </w:r>
            <w:r w:rsidR="00474A46" w:rsidRPr="0012169C">
              <w:rPr>
                <w:rFonts w:ascii="ＭＳ 明朝" w:hAnsi="ＭＳ 明朝" w:hint="eastAsia"/>
                <w:sz w:val="20"/>
                <w:szCs w:val="20"/>
              </w:rPr>
              <w:t>し、</w:t>
            </w:r>
          </w:p>
          <w:p w14:paraId="3B860DF1" w14:textId="77777777" w:rsidR="006574B0" w:rsidRPr="0012169C" w:rsidRDefault="006574B0" w:rsidP="00DA403A">
            <w:pPr>
              <w:spacing w:line="300" w:lineRule="exact"/>
              <w:rPr>
                <w:rFonts w:ascii="ＭＳ 明朝" w:hAnsi="ＭＳ 明朝"/>
                <w:sz w:val="20"/>
                <w:szCs w:val="20"/>
              </w:rPr>
            </w:pPr>
            <w:r w:rsidRPr="0012169C">
              <w:rPr>
                <w:rFonts w:ascii="ＭＳ 明朝" w:hAnsi="ＭＳ 明朝" w:hint="eastAsia"/>
                <w:sz w:val="20"/>
                <w:szCs w:val="20"/>
              </w:rPr>
              <w:t>生徒満足度</w:t>
            </w:r>
            <w:r w:rsidR="00474A46" w:rsidRPr="0012169C">
              <w:rPr>
                <w:rFonts w:ascii="ＭＳ 明朝" w:hAnsi="ＭＳ 明朝" w:hint="eastAsia"/>
                <w:sz w:val="20"/>
                <w:szCs w:val="20"/>
              </w:rPr>
              <w:t>を</w:t>
            </w:r>
            <w:r w:rsidRPr="0012169C">
              <w:rPr>
                <w:rFonts w:ascii="ＭＳ 明朝" w:hAnsi="ＭＳ 明朝" w:hint="eastAsia"/>
                <w:sz w:val="20"/>
                <w:szCs w:val="20"/>
              </w:rPr>
              <w:t>90％</w:t>
            </w:r>
            <w:r w:rsidR="00474A46" w:rsidRPr="0012169C">
              <w:rPr>
                <w:rFonts w:ascii="ＭＳ 明朝" w:hAnsi="ＭＳ 明朝" w:hint="eastAsia"/>
                <w:sz w:val="20"/>
                <w:szCs w:val="20"/>
              </w:rPr>
              <w:t>以上</w:t>
            </w:r>
            <w:r w:rsidRPr="0012169C">
              <w:rPr>
                <w:rFonts w:ascii="ＭＳ 明朝" w:hAnsi="ＭＳ 明朝" w:hint="eastAsia"/>
                <w:sz w:val="20"/>
                <w:szCs w:val="20"/>
              </w:rPr>
              <w:t>維持する。</w:t>
            </w:r>
          </w:p>
          <w:p w14:paraId="20D19EEF" w14:textId="77777777" w:rsidR="006574B0" w:rsidRPr="0012169C" w:rsidRDefault="006574B0" w:rsidP="006574B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 xml:space="preserve">　　　　　</w:t>
            </w:r>
            <w:r w:rsidR="00857BD4" w:rsidRPr="0012169C">
              <w:rPr>
                <w:rFonts w:ascii="ＭＳ 明朝" w:hAnsi="ＭＳ 明朝" w:hint="eastAsia"/>
                <w:sz w:val="20"/>
                <w:szCs w:val="20"/>
              </w:rPr>
              <w:t xml:space="preserve">  </w:t>
            </w:r>
            <w:r w:rsidRPr="0012169C">
              <w:rPr>
                <w:rFonts w:ascii="ＭＳ 明朝" w:hAnsi="ＭＳ 明朝" w:hint="eastAsia"/>
                <w:sz w:val="20"/>
                <w:szCs w:val="20"/>
              </w:rPr>
              <w:t>[体育</w:t>
            </w:r>
            <w:r w:rsidR="00857BD4" w:rsidRPr="0012169C">
              <w:rPr>
                <w:rFonts w:ascii="ＭＳ 明朝" w:hAnsi="ＭＳ 明朝" w:hint="eastAsia"/>
                <w:sz w:val="20"/>
                <w:szCs w:val="20"/>
              </w:rPr>
              <w:t>祭</w:t>
            </w:r>
            <w:r w:rsidRPr="0012169C">
              <w:rPr>
                <w:rFonts w:ascii="ＭＳ 明朝" w:hAnsi="ＭＳ 明朝" w:hint="eastAsia"/>
                <w:sz w:val="20"/>
                <w:szCs w:val="20"/>
              </w:rPr>
              <w:t>98％  文化祭92％]</w:t>
            </w:r>
          </w:p>
          <w:p w14:paraId="24CAFC23" w14:textId="77777777" w:rsidR="006574B0" w:rsidRPr="0012169C" w:rsidRDefault="006574B0" w:rsidP="006574B0">
            <w:pPr>
              <w:spacing w:line="300" w:lineRule="exact"/>
              <w:ind w:left="400" w:hangingChars="200" w:hanging="400"/>
              <w:rPr>
                <w:rFonts w:ascii="ＭＳ 明朝" w:hAnsi="ＭＳ 明朝"/>
                <w:sz w:val="20"/>
                <w:szCs w:val="20"/>
              </w:rPr>
            </w:pPr>
          </w:p>
          <w:p w14:paraId="1A377EDE" w14:textId="77777777" w:rsidR="006574B0" w:rsidRPr="0012169C" w:rsidRDefault="006574B0" w:rsidP="006574B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・生徒自治会によるボランティアあいさ</w:t>
            </w:r>
          </w:p>
          <w:p w14:paraId="5E0ACE4F" w14:textId="77777777" w:rsidR="006574B0" w:rsidRPr="0012169C" w:rsidRDefault="006574B0" w:rsidP="006574B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つ運動や美化活動を</w:t>
            </w:r>
            <w:r w:rsidR="00DA403A" w:rsidRPr="0012169C">
              <w:rPr>
                <w:rFonts w:ascii="ＭＳ 明朝" w:hAnsi="ＭＳ 明朝" w:hint="eastAsia"/>
                <w:sz w:val="20"/>
                <w:szCs w:val="20"/>
              </w:rPr>
              <w:t>５</w:t>
            </w:r>
            <w:r w:rsidRPr="0012169C">
              <w:rPr>
                <w:rFonts w:ascii="ＭＳ 明朝" w:hAnsi="ＭＳ 明朝" w:hint="eastAsia"/>
                <w:sz w:val="20"/>
                <w:szCs w:val="20"/>
              </w:rPr>
              <w:t>回実施。  [５回]</w:t>
            </w:r>
          </w:p>
          <w:p w14:paraId="5F99875C" w14:textId="77777777" w:rsidR="006574B0" w:rsidRPr="0012169C" w:rsidRDefault="006574B0" w:rsidP="006574B0">
            <w:pPr>
              <w:spacing w:line="300" w:lineRule="exact"/>
              <w:ind w:left="400" w:hangingChars="200" w:hanging="400"/>
              <w:rPr>
                <w:rFonts w:ascii="ＭＳ 明朝" w:hAnsi="ＭＳ 明朝"/>
                <w:sz w:val="20"/>
                <w:szCs w:val="20"/>
              </w:rPr>
            </w:pPr>
          </w:p>
          <w:p w14:paraId="1FEACC62" w14:textId="77777777" w:rsidR="006574B0" w:rsidRPr="0012169C" w:rsidRDefault="006574B0" w:rsidP="006574B0">
            <w:pPr>
              <w:spacing w:line="300" w:lineRule="exact"/>
              <w:ind w:left="400" w:hangingChars="200" w:hanging="400"/>
              <w:rPr>
                <w:rFonts w:ascii="ＭＳ 明朝" w:hAnsi="ＭＳ 明朝"/>
                <w:sz w:val="20"/>
                <w:szCs w:val="20"/>
              </w:rPr>
            </w:pPr>
          </w:p>
          <w:p w14:paraId="0DAF9E07" w14:textId="77777777" w:rsidR="00474A46" w:rsidRPr="0012169C" w:rsidRDefault="006574B0" w:rsidP="006574B0">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・適切な休養日及び活動時間設定</w:t>
            </w:r>
            <w:r w:rsidR="00474A46" w:rsidRPr="0012169C">
              <w:rPr>
                <w:rFonts w:ascii="ＭＳ 明朝" w:hAnsi="ＭＳ 明朝" w:hint="eastAsia"/>
                <w:sz w:val="20"/>
                <w:szCs w:val="20"/>
              </w:rPr>
              <w:t>により</w:t>
            </w:r>
          </w:p>
          <w:p w14:paraId="254E1E87" w14:textId="77777777" w:rsidR="00857BD4" w:rsidRPr="0012169C" w:rsidRDefault="006574B0" w:rsidP="00474A46">
            <w:pPr>
              <w:spacing w:line="300" w:lineRule="exact"/>
              <w:ind w:left="400" w:hangingChars="200" w:hanging="400"/>
              <w:rPr>
                <w:rFonts w:ascii="ＭＳ 明朝" w:hAnsi="ＭＳ 明朝"/>
                <w:sz w:val="20"/>
                <w:szCs w:val="20"/>
              </w:rPr>
            </w:pPr>
            <w:r w:rsidRPr="0012169C">
              <w:rPr>
                <w:rFonts w:ascii="ＭＳ 明朝" w:hAnsi="ＭＳ 明朝" w:hint="eastAsia"/>
                <w:sz w:val="20"/>
                <w:szCs w:val="20"/>
              </w:rPr>
              <w:t>年間・月間計画表を作成</w:t>
            </w:r>
            <w:r w:rsidR="00857BD4" w:rsidRPr="0012169C">
              <w:rPr>
                <w:rFonts w:ascii="ＭＳ 明朝" w:hAnsi="ＭＳ 明朝" w:hint="eastAsia"/>
                <w:sz w:val="20"/>
                <w:szCs w:val="20"/>
              </w:rPr>
              <w:t>提出100%めざす</w:t>
            </w:r>
          </w:p>
          <w:p w14:paraId="40F5EC6C" w14:textId="77777777" w:rsidR="006574B0" w:rsidRPr="0012169C" w:rsidRDefault="00474A46" w:rsidP="00857BD4">
            <w:pPr>
              <w:spacing w:line="300" w:lineRule="exact"/>
              <w:ind w:left="400" w:hangingChars="200" w:hanging="400"/>
              <w:jc w:val="right"/>
              <w:rPr>
                <w:rFonts w:ascii="ＭＳ 明朝" w:hAnsi="ＭＳ 明朝"/>
                <w:sz w:val="20"/>
                <w:szCs w:val="20"/>
              </w:rPr>
            </w:pPr>
            <w:r w:rsidRPr="0012169C">
              <w:rPr>
                <w:rFonts w:ascii="ＭＳ 明朝" w:hAnsi="ＭＳ 明朝" w:hint="eastAsia"/>
                <w:sz w:val="20"/>
                <w:szCs w:val="20"/>
              </w:rPr>
              <w:t xml:space="preserve">           </w:t>
            </w:r>
            <w:r w:rsidR="00E06462" w:rsidRPr="0012169C">
              <w:rPr>
                <w:rFonts w:ascii="ＭＳ 明朝" w:hAnsi="ＭＳ 明朝" w:hint="eastAsia"/>
                <w:sz w:val="20"/>
                <w:szCs w:val="20"/>
              </w:rPr>
              <w:t>[</w:t>
            </w:r>
            <w:r w:rsidR="00857BD4" w:rsidRPr="0012169C">
              <w:rPr>
                <w:rFonts w:ascii="ＭＳ 明朝" w:hAnsi="ＭＳ 明朝" w:hint="eastAsia"/>
                <w:sz w:val="20"/>
                <w:szCs w:val="20"/>
              </w:rPr>
              <w:t>新規</w:t>
            </w:r>
            <w:r w:rsidR="00E06462" w:rsidRPr="0012169C">
              <w:rPr>
                <w:rFonts w:ascii="ＭＳ 明朝" w:hAnsi="ＭＳ 明朝" w:hint="eastAsia"/>
                <w:sz w:val="20"/>
                <w:szCs w:val="20"/>
              </w:rPr>
              <w:t>]</w:t>
            </w:r>
          </w:p>
          <w:p w14:paraId="357BBABC" w14:textId="77777777" w:rsidR="00E06462" w:rsidRPr="0012169C" w:rsidRDefault="00E06462" w:rsidP="00E06462">
            <w:pPr>
              <w:spacing w:line="300" w:lineRule="exact"/>
              <w:ind w:left="400" w:hangingChars="200" w:hanging="400"/>
              <w:jc w:val="left"/>
              <w:rPr>
                <w:rFonts w:ascii="ＭＳ 明朝" w:hAnsi="ＭＳ 明朝"/>
                <w:sz w:val="20"/>
                <w:szCs w:val="20"/>
              </w:rPr>
            </w:pPr>
          </w:p>
          <w:p w14:paraId="4DEBA07B" w14:textId="77777777" w:rsidR="009E5F9F" w:rsidRPr="0012169C" w:rsidRDefault="00E06462" w:rsidP="00DA403A">
            <w:pPr>
              <w:spacing w:line="300" w:lineRule="exact"/>
              <w:ind w:left="400" w:hangingChars="200" w:hanging="400"/>
              <w:jc w:val="left"/>
              <w:rPr>
                <w:rFonts w:ascii="ＭＳ 明朝" w:hAnsi="ＭＳ 明朝"/>
                <w:sz w:val="20"/>
                <w:szCs w:val="20"/>
              </w:rPr>
            </w:pPr>
            <w:r w:rsidRPr="0012169C">
              <w:rPr>
                <w:rFonts w:ascii="ＭＳ 明朝" w:hAnsi="ＭＳ 明朝" w:hint="eastAsia"/>
                <w:sz w:val="20"/>
                <w:szCs w:val="20"/>
              </w:rPr>
              <w:t>エ・</w:t>
            </w:r>
            <w:r w:rsidR="00DA403A" w:rsidRPr="0012169C">
              <w:rPr>
                <w:rFonts w:ascii="ＭＳ 明朝" w:hAnsi="ＭＳ 明朝" w:hint="eastAsia"/>
                <w:sz w:val="20"/>
                <w:szCs w:val="20"/>
              </w:rPr>
              <w:t>全校</w:t>
            </w:r>
            <w:r w:rsidR="009E5F9F" w:rsidRPr="0012169C">
              <w:rPr>
                <w:rFonts w:ascii="ＭＳ 明朝" w:hAnsi="ＭＳ 明朝" w:hint="eastAsia"/>
                <w:sz w:val="20"/>
                <w:szCs w:val="20"/>
              </w:rPr>
              <w:t>人権</w:t>
            </w:r>
            <w:r w:rsidR="00DA403A" w:rsidRPr="0012169C">
              <w:rPr>
                <w:rFonts w:ascii="ＭＳ 明朝" w:hAnsi="ＭＳ 明朝" w:hint="eastAsia"/>
                <w:sz w:val="20"/>
                <w:szCs w:val="20"/>
              </w:rPr>
              <w:t>講演会を１回実施。</w:t>
            </w:r>
          </w:p>
          <w:p w14:paraId="22B821CA" w14:textId="6A46D08E" w:rsidR="00E06462" w:rsidRPr="0012169C" w:rsidRDefault="009E5F9F" w:rsidP="009E5F9F">
            <w:pPr>
              <w:spacing w:line="300" w:lineRule="exact"/>
              <w:ind w:left="400" w:hangingChars="200" w:hanging="400"/>
              <w:jc w:val="right"/>
              <w:rPr>
                <w:rFonts w:ascii="ＭＳ 明朝" w:hAnsi="ＭＳ 明朝"/>
                <w:sz w:val="20"/>
                <w:szCs w:val="20"/>
              </w:rPr>
            </w:pPr>
            <w:r w:rsidRPr="0012169C">
              <w:rPr>
                <w:rFonts w:ascii="ＭＳ 明朝" w:hAnsi="ＭＳ 明朝" w:hint="eastAsia"/>
                <w:sz w:val="20"/>
                <w:szCs w:val="20"/>
              </w:rPr>
              <w:t>[１回</w:t>
            </w:r>
            <w:r w:rsidR="00DA403A" w:rsidRPr="0012169C">
              <w:rPr>
                <w:rFonts w:ascii="ＭＳ 明朝" w:hAnsi="ＭＳ 明朝" w:hint="eastAsia"/>
                <w:sz w:val="20"/>
                <w:szCs w:val="20"/>
              </w:rPr>
              <w:t>]</w:t>
            </w:r>
            <w:r w:rsidR="00E06462" w:rsidRPr="0012169C">
              <w:rPr>
                <w:rFonts w:ascii="ＭＳ 明朝" w:hAnsi="ＭＳ 明朝" w:hint="eastAsia"/>
                <w:sz w:val="20"/>
                <w:szCs w:val="20"/>
              </w:rPr>
              <w:t xml:space="preserve">       </w:t>
            </w:r>
          </w:p>
          <w:p w14:paraId="0B8EAB16" w14:textId="77777777" w:rsidR="009C7E16" w:rsidRPr="0012169C" w:rsidRDefault="009C7E16" w:rsidP="00E06462">
            <w:pPr>
              <w:spacing w:line="300" w:lineRule="exact"/>
              <w:ind w:left="400" w:hangingChars="200" w:hanging="400"/>
              <w:jc w:val="left"/>
              <w:rPr>
                <w:rFonts w:ascii="ＭＳ 明朝" w:hAnsi="ＭＳ 明朝"/>
                <w:sz w:val="20"/>
                <w:szCs w:val="20"/>
              </w:rPr>
            </w:pPr>
          </w:p>
          <w:p w14:paraId="5B0C740E" w14:textId="6F181FF3" w:rsidR="00E06285" w:rsidRPr="0012169C" w:rsidRDefault="00E06285" w:rsidP="00E06462">
            <w:pPr>
              <w:spacing w:line="300" w:lineRule="exact"/>
              <w:ind w:left="400" w:hangingChars="200" w:hanging="400"/>
              <w:jc w:val="left"/>
              <w:rPr>
                <w:rFonts w:ascii="ＭＳ 明朝" w:hAnsi="ＭＳ 明朝"/>
                <w:sz w:val="20"/>
                <w:szCs w:val="20"/>
              </w:rPr>
            </w:pPr>
            <w:r w:rsidRPr="0012169C">
              <w:rPr>
                <w:rFonts w:ascii="ＭＳ 明朝" w:hAnsi="ＭＳ 明朝" w:hint="eastAsia"/>
                <w:sz w:val="20"/>
                <w:szCs w:val="20"/>
              </w:rPr>
              <w:t>・「命の大切さや社会のルールについて</w:t>
            </w:r>
          </w:p>
          <w:p w14:paraId="461FAA55" w14:textId="77777777" w:rsidR="00E06285" w:rsidRPr="0012169C" w:rsidRDefault="00E06285" w:rsidP="00E06462">
            <w:pPr>
              <w:spacing w:line="300" w:lineRule="exact"/>
              <w:ind w:left="400" w:hangingChars="200" w:hanging="400"/>
              <w:jc w:val="left"/>
              <w:rPr>
                <w:rFonts w:ascii="ＭＳ 明朝" w:hAnsi="ＭＳ 明朝"/>
                <w:sz w:val="20"/>
                <w:szCs w:val="20"/>
              </w:rPr>
            </w:pPr>
            <w:r w:rsidRPr="0012169C">
              <w:rPr>
                <w:rFonts w:ascii="ＭＳ 明朝" w:hAnsi="ＭＳ 明朝" w:hint="eastAsia"/>
                <w:sz w:val="20"/>
                <w:szCs w:val="20"/>
              </w:rPr>
              <w:t>学ぶ機会があり、人権を尊重する意識を</w:t>
            </w:r>
          </w:p>
          <w:p w14:paraId="036A0FCA" w14:textId="77777777" w:rsidR="00E06285" w:rsidRPr="0012169C" w:rsidRDefault="00E06285" w:rsidP="00E06462">
            <w:pPr>
              <w:spacing w:line="300" w:lineRule="exact"/>
              <w:ind w:left="400" w:hangingChars="200" w:hanging="400"/>
              <w:jc w:val="left"/>
              <w:rPr>
                <w:rFonts w:ascii="ＭＳ 明朝" w:hAnsi="ＭＳ 明朝"/>
                <w:sz w:val="20"/>
                <w:szCs w:val="20"/>
              </w:rPr>
            </w:pPr>
            <w:r w:rsidRPr="0012169C">
              <w:rPr>
                <w:rFonts w:ascii="ＭＳ 明朝" w:hAnsi="ＭＳ 明朝" w:hint="eastAsia"/>
                <w:sz w:val="20"/>
                <w:szCs w:val="20"/>
              </w:rPr>
              <w:t>育てようといている。」肯定的回答を90%</w:t>
            </w:r>
          </w:p>
          <w:p w14:paraId="0CF4FD94" w14:textId="186C3407" w:rsidR="00E06462" w:rsidRPr="0012169C" w:rsidRDefault="00E06285" w:rsidP="00E06462">
            <w:pPr>
              <w:spacing w:line="300" w:lineRule="exact"/>
              <w:ind w:left="400" w:hangingChars="200" w:hanging="400"/>
              <w:jc w:val="left"/>
              <w:rPr>
                <w:rFonts w:ascii="ＭＳ 明朝" w:hAnsi="ＭＳ 明朝"/>
                <w:sz w:val="20"/>
                <w:szCs w:val="20"/>
              </w:rPr>
            </w:pPr>
            <w:r w:rsidRPr="0012169C">
              <w:rPr>
                <w:rFonts w:ascii="ＭＳ 明朝" w:hAnsi="ＭＳ 明朝" w:hint="eastAsia"/>
                <w:sz w:val="20"/>
                <w:szCs w:val="20"/>
              </w:rPr>
              <w:t>以上とする。          ［94％</w:t>
            </w:r>
            <w:r w:rsidRPr="0012169C">
              <w:rPr>
                <w:rFonts w:ascii="ＭＳ 明朝" w:hAnsi="ＭＳ 明朝"/>
                <w:sz w:val="20"/>
                <w:szCs w:val="20"/>
              </w:rPr>
              <w:t>］</w:t>
            </w:r>
            <w:r w:rsidRPr="0012169C">
              <w:rPr>
                <w:rFonts w:ascii="ＭＳ 明朝" w:hAnsi="ＭＳ 明朝" w:hint="eastAsia"/>
                <w:sz w:val="20"/>
                <w:szCs w:val="20"/>
              </w:rPr>
              <w:t>[新規]</w:t>
            </w:r>
          </w:p>
          <w:p w14:paraId="2DB0DD46" w14:textId="77777777" w:rsidR="00E06462" w:rsidRPr="0012169C" w:rsidRDefault="00E06462" w:rsidP="00E06462">
            <w:pPr>
              <w:spacing w:line="300" w:lineRule="exact"/>
              <w:ind w:left="400" w:hangingChars="200" w:hanging="400"/>
              <w:jc w:val="left"/>
              <w:rPr>
                <w:rFonts w:ascii="ＭＳ 明朝" w:hAnsi="ＭＳ 明朝"/>
                <w:sz w:val="20"/>
                <w:szCs w:val="20"/>
              </w:rPr>
            </w:pPr>
          </w:p>
          <w:p w14:paraId="75259D58" w14:textId="77777777" w:rsidR="00E06462" w:rsidRPr="0012169C" w:rsidRDefault="00E06462" w:rsidP="00E06462">
            <w:pPr>
              <w:spacing w:line="300" w:lineRule="exact"/>
              <w:ind w:left="400" w:hangingChars="200" w:hanging="400"/>
              <w:jc w:val="left"/>
              <w:rPr>
                <w:rFonts w:ascii="ＭＳ 明朝" w:hAnsi="ＭＳ 明朝"/>
                <w:sz w:val="20"/>
                <w:szCs w:val="20"/>
              </w:rPr>
            </w:pPr>
          </w:p>
          <w:p w14:paraId="06589465" w14:textId="77777777" w:rsidR="009E5F9F" w:rsidRPr="0012169C" w:rsidRDefault="009E5F9F" w:rsidP="00E06462">
            <w:pPr>
              <w:spacing w:line="300" w:lineRule="exact"/>
              <w:ind w:left="400" w:hangingChars="200" w:hanging="400"/>
              <w:jc w:val="left"/>
              <w:rPr>
                <w:rFonts w:ascii="ＭＳ 明朝" w:hAnsi="ＭＳ 明朝"/>
                <w:sz w:val="20"/>
                <w:szCs w:val="20"/>
              </w:rPr>
            </w:pPr>
          </w:p>
          <w:p w14:paraId="5960ECE9" w14:textId="77777777" w:rsidR="00AD4EA0" w:rsidRPr="0012169C" w:rsidRDefault="00AD4EA0" w:rsidP="00AD4EA0">
            <w:pPr>
              <w:spacing w:line="300" w:lineRule="exact"/>
              <w:ind w:left="400" w:hangingChars="200" w:hanging="400"/>
              <w:jc w:val="left"/>
              <w:rPr>
                <w:rFonts w:ascii="ＭＳ 明朝" w:hAnsi="ＭＳ 明朝"/>
                <w:sz w:val="20"/>
                <w:szCs w:val="20"/>
              </w:rPr>
            </w:pPr>
            <w:r w:rsidRPr="0012169C">
              <w:rPr>
                <w:rFonts w:ascii="ＭＳ 明朝" w:hAnsi="ＭＳ 明朝" w:hint="eastAsia"/>
                <w:sz w:val="20"/>
                <w:szCs w:val="20"/>
              </w:rPr>
              <w:t>ア・</w:t>
            </w:r>
            <w:r w:rsidR="00E06462" w:rsidRPr="0012169C">
              <w:rPr>
                <w:rFonts w:ascii="ＭＳ 明朝" w:hAnsi="ＭＳ 明朝" w:hint="eastAsia"/>
                <w:sz w:val="20"/>
                <w:szCs w:val="20"/>
              </w:rPr>
              <w:t>図書館だよりの定期的発行を維持</w:t>
            </w:r>
            <w:r w:rsidRPr="0012169C">
              <w:rPr>
                <w:rFonts w:ascii="ＭＳ 明朝" w:hAnsi="ＭＳ 明朝" w:hint="eastAsia"/>
                <w:sz w:val="20"/>
                <w:szCs w:val="20"/>
              </w:rPr>
              <w:t>す</w:t>
            </w:r>
          </w:p>
          <w:p w14:paraId="766D8487" w14:textId="77777777" w:rsidR="00E06462" w:rsidRPr="0012169C" w:rsidRDefault="00AD4EA0" w:rsidP="00AD4EA0">
            <w:pPr>
              <w:spacing w:line="300" w:lineRule="exact"/>
              <w:ind w:left="400" w:hangingChars="200" w:hanging="400"/>
              <w:jc w:val="left"/>
              <w:rPr>
                <w:rFonts w:ascii="ＭＳ 明朝" w:hAnsi="ＭＳ 明朝"/>
                <w:sz w:val="20"/>
                <w:szCs w:val="20"/>
              </w:rPr>
            </w:pPr>
            <w:r w:rsidRPr="0012169C">
              <w:rPr>
                <w:rFonts w:ascii="ＭＳ 明朝" w:hAnsi="ＭＳ 明朝" w:hint="eastAsia"/>
                <w:sz w:val="20"/>
                <w:szCs w:val="20"/>
              </w:rPr>
              <w:t xml:space="preserve">る。                          </w:t>
            </w:r>
            <w:r w:rsidR="00E06462" w:rsidRPr="0012169C">
              <w:rPr>
                <w:rFonts w:ascii="ＭＳ 明朝" w:hAnsi="ＭＳ 明朝" w:hint="eastAsia"/>
                <w:sz w:val="20"/>
                <w:szCs w:val="20"/>
              </w:rPr>
              <w:t>[５回]</w:t>
            </w:r>
          </w:p>
          <w:p w14:paraId="62821FBC" w14:textId="77777777" w:rsidR="00E06462" w:rsidRPr="0012169C" w:rsidRDefault="00E06462" w:rsidP="00E06462">
            <w:pPr>
              <w:spacing w:line="300" w:lineRule="exact"/>
              <w:ind w:left="400" w:hangingChars="200" w:hanging="400"/>
              <w:jc w:val="left"/>
              <w:rPr>
                <w:rFonts w:ascii="ＭＳ 明朝" w:hAnsi="ＭＳ 明朝"/>
                <w:sz w:val="20"/>
                <w:szCs w:val="20"/>
              </w:rPr>
            </w:pPr>
          </w:p>
          <w:p w14:paraId="35085054" w14:textId="77777777" w:rsidR="00474A46" w:rsidRPr="0012169C" w:rsidRDefault="00474A46" w:rsidP="00E06462">
            <w:pPr>
              <w:spacing w:line="300" w:lineRule="exact"/>
              <w:ind w:left="400" w:hangingChars="200" w:hanging="400"/>
              <w:jc w:val="left"/>
              <w:rPr>
                <w:rFonts w:ascii="ＭＳ 明朝" w:hAnsi="ＭＳ 明朝"/>
                <w:sz w:val="20"/>
                <w:szCs w:val="20"/>
              </w:rPr>
            </w:pPr>
            <w:r w:rsidRPr="0012169C">
              <w:rPr>
                <w:rFonts w:ascii="ＭＳ 明朝" w:hAnsi="ＭＳ 明朝" w:hint="eastAsia"/>
                <w:sz w:val="20"/>
                <w:szCs w:val="20"/>
              </w:rPr>
              <w:t>・教科とも協力し、校内コンクールや校</w:t>
            </w:r>
          </w:p>
          <w:p w14:paraId="1AFE88F9" w14:textId="77777777" w:rsidR="00AD4EA0" w:rsidRPr="0012169C" w:rsidRDefault="00474A46" w:rsidP="00AC71FF">
            <w:pPr>
              <w:spacing w:line="300" w:lineRule="exact"/>
              <w:ind w:left="400" w:hangingChars="200" w:hanging="400"/>
              <w:jc w:val="left"/>
              <w:rPr>
                <w:rFonts w:ascii="ＭＳ 明朝" w:hAnsi="ＭＳ 明朝"/>
                <w:sz w:val="20"/>
                <w:szCs w:val="20"/>
              </w:rPr>
            </w:pPr>
            <w:r w:rsidRPr="0012169C">
              <w:rPr>
                <w:rFonts w:ascii="ＭＳ 明朝" w:hAnsi="ＭＳ 明朝" w:hint="eastAsia"/>
                <w:sz w:val="20"/>
                <w:szCs w:val="20"/>
              </w:rPr>
              <w:t>外行事への参加</w:t>
            </w:r>
            <w:r w:rsidR="00AC71FF" w:rsidRPr="0012169C">
              <w:rPr>
                <w:rFonts w:ascii="ＭＳ 明朝" w:hAnsi="ＭＳ 明朝" w:hint="eastAsia"/>
                <w:sz w:val="20"/>
                <w:szCs w:val="20"/>
              </w:rPr>
              <w:t>を２回以上実施。</w:t>
            </w:r>
            <w:r w:rsidRPr="0012169C">
              <w:rPr>
                <w:rFonts w:ascii="ＭＳ 明朝" w:hAnsi="ＭＳ 明朝" w:hint="eastAsia"/>
                <w:sz w:val="20"/>
                <w:szCs w:val="20"/>
              </w:rPr>
              <w:t>[新規]</w:t>
            </w:r>
          </w:p>
          <w:p w14:paraId="31D985DC" w14:textId="77777777" w:rsidR="00474A46" w:rsidRPr="0012169C" w:rsidRDefault="00474A46" w:rsidP="00E06462">
            <w:pPr>
              <w:spacing w:line="300" w:lineRule="exact"/>
              <w:ind w:left="400" w:hangingChars="200" w:hanging="400"/>
              <w:jc w:val="left"/>
              <w:rPr>
                <w:rFonts w:ascii="ＭＳ 明朝" w:hAnsi="ＭＳ 明朝"/>
                <w:sz w:val="20"/>
                <w:szCs w:val="20"/>
              </w:rPr>
            </w:pPr>
          </w:p>
          <w:p w14:paraId="00F114C1" w14:textId="77777777" w:rsidR="004160B3" w:rsidRPr="0012169C" w:rsidRDefault="004160B3" w:rsidP="00E06462">
            <w:pPr>
              <w:spacing w:line="300" w:lineRule="exact"/>
              <w:ind w:left="400" w:hangingChars="200" w:hanging="400"/>
              <w:jc w:val="left"/>
              <w:rPr>
                <w:rFonts w:ascii="ＭＳ 明朝" w:hAnsi="ＭＳ 明朝"/>
                <w:sz w:val="20"/>
                <w:szCs w:val="20"/>
              </w:rPr>
            </w:pPr>
          </w:p>
          <w:p w14:paraId="3BB5DCB2" w14:textId="1173B356" w:rsidR="00AD4EA0" w:rsidRPr="0012169C" w:rsidRDefault="00AD4EA0" w:rsidP="00AD4EA0">
            <w:pPr>
              <w:spacing w:line="300" w:lineRule="exact"/>
              <w:ind w:left="400" w:hangingChars="200" w:hanging="400"/>
              <w:jc w:val="left"/>
              <w:rPr>
                <w:rFonts w:ascii="ＭＳ 明朝" w:hAnsi="ＭＳ 明朝"/>
                <w:sz w:val="20"/>
                <w:szCs w:val="20"/>
              </w:rPr>
            </w:pPr>
            <w:r w:rsidRPr="0012169C">
              <w:rPr>
                <w:rFonts w:ascii="ＭＳ 明朝" w:hAnsi="ＭＳ 明朝" w:hint="eastAsia"/>
                <w:sz w:val="20"/>
                <w:szCs w:val="20"/>
              </w:rPr>
              <w:t>イ</w:t>
            </w:r>
            <w:r w:rsidR="00E06462" w:rsidRPr="0012169C">
              <w:rPr>
                <w:rFonts w:ascii="ＭＳ 明朝" w:hAnsi="ＭＳ 明朝" w:hint="eastAsia"/>
                <w:sz w:val="20"/>
                <w:szCs w:val="20"/>
              </w:rPr>
              <w:t>・年間貸出し冊数</w:t>
            </w:r>
            <w:r w:rsidRPr="0012169C">
              <w:rPr>
                <w:rFonts w:ascii="ＭＳ 明朝" w:hAnsi="ＭＳ 明朝" w:hint="eastAsia"/>
                <w:sz w:val="20"/>
                <w:szCs w:val="20"/>
              </w:rPr>
              <w:t>が</w:t>
            </w:r>
            <w:r w:rsidR="00E06462" w:rsidRPr="0012169C">
              <w:rPr>
                <w:rFonts w:ascii="ＭＳ 明朝" w:hAnsi="ＭＳ 明朝" w:hint="eastAsia"/>
                <w:sz w:val="20"/>
                <w:szCs w:val="20"/>
              </w:rPr>
              <w:t>1</w:t>
            </w:r>
            <w:r w:rsidR="0012169C" w:rsidRPr="0012169C">
              <w:rPr>
                <w:rFonts w:ascii="ＭＳ 明朝" w:hAnsi="ＭＳ 明朝" w:hint="eastAsia"/>
                <w:sz w:val="20"/>
                <w:szCs w:val="20"/>
              </w:rPr>
              <w:t>,</w:t>
            </w:r>
            <w:r w:rsidR="004160B3" w:rsidRPr="0012169C">
              <w:rPr>
                <w:rFonts w:ascii="ＭＳ 明朝" w:hAnsi="ＭＳ 明朝" w:hint="eastAsia"/>
                <w:sz w:val="20"/>
                <w:szCs w:val="20"/>
              </w:rPr>
              <w:t>0</w:t>
            </w:r>
            <w:r w:rsidR="00E06462" w:rsidRPr="0012169C">
              <w:rPr>
                <w:rFonts w:ascii="ＭＳ 明朝" w:hAnsi="ＭＳ 明朝" w:hint="eastAsia"/>
                <w:sz w:val="20"/>
                <w:szCs w:val="20"/>
              </w:rPr>
              <w:t>00冊以上をめ</w:t>
            </w:r>
          </w:p>
          <w:p w14:paraId="4AE0756D" w14:textId="6B6E90BF" w:rsidR="00E06462" w:rsidRPr="0012169C" w:rsidRDefault="00E06462" w:rsidP="00AD4EA0">
            <w:pPr>
              <w:spacing w:line="300" w:lineRule="exact"/>
              <w:ind w:left="400" w:hangingChars="200" w:hanging="400"/>
              <w:jc w:val="left"/>
              <w:rPr>
                <w:rFonts w:ascii="ＭＳ 明朝" w:hAnsi="ＭＳ 明朝"/>
                <w:sz w:val="20"/>
                <w:szCs w:val="20"/>
              </w:rPr>
            </w:pPr>
            <w:r w:rsidRPr="0012169C">
              <w:rPr>
                <w:rFonts w:ascii="ＭＳ 明朝" w:hAnsi="ＭＳ 明朝" w:hint="eastAsia"/>
                <w:sz w:val="20"/>
                <w:szCs w:val="20"/>
              </w:rPr>
              <w:t>ざす。</w:t>
            </w:r>
            <w:r w:rsidR="00AD4EA0" w:rsidRPr="0012169C">
              <w:rPr>
                <w:rFonts w:ascii="ＭＳ 明朝" w:hAnsi="ＭＳ 明朝" w:hint="eastAsia"/>
                <w:sz w:val="20"/>
                <w:szCs w:val="20"/>
              </w:rPr>
              <w:t xml:space="preserve">                     </w:t>
            </w:r>
            <w:r w:rsidRPr="0012169C">
              <w:rPr>
                <w:rFonts w:ascii="ＭＳ 明朝" w:hAnsi="ＭＳ 明朝" w:hint="eastAsia"/>
                <w:sz w:val="20"/>
                <w:szCs w:val="20"/>
              </w:rPr>
              <w:t>[</w:t>
            </w:r>
            <w:r w:rsidR="009C7E16" w:rsidRPr="0012169C">
              <w:rPr>
                <w:rFonts w:ascii="ＭＳ 明朝" w:hAnsi="ＭＳ 明朝" w:hint="eastAsia"/>
                <w:sz w:val="20"/>
                <w:szCs w:val="20"/>
              </w:rPr>
              <w:t>1</w:t>
            </w:r>
            <w:r w:rsidR="0012169C" w:rsidRPr="0012169C">
              <w:rPr>
                <w:rFonts w:ascii="ＭＳ 明朝" w:hAnsi="ＭＳ 明朝"/>
                <w:sz w:val="20"/>
                <w:szCs w:val="20"/>
              </w:rPr>
              <w:t>,</w:t>
            </w:r>
            <w:r w:rsidR="009C7E16" w:rsidRPr="0012169C">
              <w:rPr>
                <w:rFonts w:ascii="ＭＳ 明朝" w:hAnsi="ＭＳ 明朝" w:hint="eastAsia"/>
                <w:sz w:val="20"/>
                <w:szCs w:val="20"/>
              </w:rPr>
              <w:t>743</w:t>
            </w:r>
            <w:r w:rsidRPr="0012169C">
              <w:rPr>
                <w:rFonts w:ascii="ＭＳ 明朝" w:hAnsi="ＭＳ 明朝" w:hint="eastAsia"/>
                <w:sz w:val="20"/>
                <w:szCs w:val="20"/>
              </w:rPr>
              <w:t>冊]</w:t>
            </w:r>
          </w:p>
        </w:tc>
        <w:tc>
          <w:tcPr>
            <w:tcW w:w="3651" w:type="dxa"/>
            <w:tcBorders>
              <w:left w:val="dashed" w:sz="4" w:space="0" w:color="auto"/>
              <w:right w:val="single" w:sz="4" w:space="0" w:color="auto"/>
            </w:tcBorders>
            <w:tcMar>
              <w:top w:w="85" w:type="dxa"/>
              <w:left w:w="85" w:type="dxa"/>
              <w:bottom w:w="85" w:type="dxa"/>
              <w:right w:w="85" w:type="dxa"/>
            </w:tcMar>
          </w:tcPr>
          <w:p w14:paraId="2005B6F5" w14:textId="77777777" w:rsidR="00B008B1" w:rsidRPr="0012169C" w:rsidRDefault="00B008B1" w:rsidP="00AB00E6">
            <w:pPr>
              <w:spacing w:line="300" w:lineRule="exact"/>
              <w:rPr>
                <w:rFonts w:ascii="ＭＳ 明朝" w:hAnsi="ＭＳ 明朝"/>
                <w:sz w:val="20"/>
                <w:szCs w:val="20"/>
              </w:rPr>
            </w:pPr>
          </w:p>
        </w:tc>
      </w:tr>
      <w:tr w:rsidR="00E50B6C" w:rsidRPr="00E50B6C" w14:paraId="5086C43C" w14:textId="77777777" w:rsidTr="004E1DC4">
        <w:trPr>
          <w:cantSplit/>
          <w:trHeight w:val="852"/>
          <w:jc w:val="center"/>
        </w:trPr>
        <w:tc>
          <w:tcPr>
            <w:tcW w:w="881" w:type="dxa"/>
            <w:tcMar>
              <w:top w:w="85" w:type="dxa"/>
              <w:left w:w="85" w:type="dxa"/>
              <w:bottom w:w="85" w:type="dxa"/>
              <w:right w:w="85" w:type="dxa"/>
            </w:tcMar>
            <w:textDirection w:val="tbRlV"/>
            <w:vAlign w:val="center"/>
          </w:tcPr>
          <w:p w14:paraId="7B0CC14C" w14:textId="77777777" w:rsidR="00B008B1" w:rsidRPr="0012169C" w:rsidRDefault="007453F4" w:rsidP="007453F4">
            <w:pPr>
              <w:spacing w:line="300" w:lineRule="exact"/>
              <w:ind w:left="113" w:right="113"/>
              <w:jc w:val="center"/>
              <w:rPr>
                <w:rFonts w:ascii="ＭＳ 明朝" w:hAnsi="ＭＳ 明朝"/>
                <w:sz w:val="20"/>
                <w:szCs w:val="20"/>
              </w:rPr>
            </w:pPr>
            <w:r w:rsidRPr="0012169C">
              <w:rPr>
                <w:rFonts w:ascii="ＭＳ 明朝" w:hAnsi="ＭＳ 明朝" w:hint="eastAsia"/>
                <w:sz w:val="20"/>
                <w:szCs w:val="20"/>
              </w:rPr>
              <w:lastRenderedPageBreak/>
              <w:t>３　自主性・自立性の育成と魅力ある学校づくり</w:t>
            </w:r>
          </w:p>
        </w:tc>
        <w:tc>
          <w:tcPr>
            <w:tcW w:w="2091" w:type="dxa"/>
            <w:tcMar>
              <w:top w:w="85" w:type="dxa"/>
              <w:left w:w="85" w:type="dxa"/>
              <w:bottom w:w="85" w:type="dxa"/>
              <w:right w:w="85" w:type="dxa"/>
            </w:tcMar>
          </w:tcPr>
          <w:p w14:paraId="33606F6E" w14:textId="77777777" w:rsidR="00CA5898" w:rsidRPr="0012169C" w:rsidRDefault="00CA5898" w:rsidP="00CA5898">
            <w:pPr>
              <w:spacing w:line="300" w:lineRule="exact"/>
              <w:rPr>
                <w:rFonts w:ascii="ＭＳ 明朝" w:hAnsi="ＭＳ 明朝"/>
                <w:sz w:val="20"/>
                <w:szCs w:val="20"/>
              </w:rPr>
            </w:pPr>
            <w:r w:rsidRPr="0012169C">
              <w:rPr>
                <w:rFonts w:ascii="ＭＳ 明朝" w:hAnsi="ＭＳ 明朝" w:hint="eastAsia"/>
                <w:sz w:val="20"/>
                <w:szCs w:val="20"/>
              </w:rPr>
              <w:t>（</w:t>
            </w:r>
            <w:r w:rsidR="00BB6001" w:rsidRPr="0012169C">
              <w:rPr>
                <w:rFonts w:ascii="ＭＳ 明朝" w:hAnsi="ＭＳ 明朝" w:hint="eastAsia"/>
                <w:sz w:val="20"/>
                <w:szCs w:val="20"/>
              </w:rPr>
              <w:t>１</w:t>
            </w:r>
            <w:r w:rsidRPr="0012169C">
              <w:rPr>
                <w:rFonts w:ascii="ＭＳ 明朝" w:hAnsi="ＭＳ 明朝" w:hint="eastAsia"/>
                <w:sz w:val="20"/>
                <w:szCs w:val="20"/>
              </w:rPr>
              <w:t>）希望進路の実現</w:t>
            </w:r>
          </w:p>
          <w:p w14:paraId="159F9B51" w14:textId="77777777" w:rsidR="00CA5898" w:rsidRPr="0012169C" w:rsidRDefault="00CA5898" w:rsidP="00CA5898">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 xml:space="preserve">ア　主体的な進路指導するカウンセリング　</w:t>
            </w:r>
          </w:p>
          <w:p w14:paraId="2716296D" w14:textId="77777777" w:rsidR="00CA5898" w:rsidRPr="0012169C" w:rsidRDefault="00CA5898" w:rsidP="00CA5898">
            <w:pPr>
              <w:spacing w:line="300" w:lineRule="exact"/>
              <w:rPr>
                <w:rFonts w:ascii="ＭＳ 明朝" w:hAnsi="ＭＳ 明朝"/>
                <w:sz w:val="20"/>
                <w:szCs w:val="20"/>
              </w:rPr>
            </w:pPr>
          </w:p>
          <w:p w14:paraId="183FFA84" w14:textId="77777777" w:rsidR="00F46993" w:rsidRPr="0012169C" w:rsidRDefault="00F46993" w:rsidP="00BB6001">
            <w:pPr>
              <w:spacing w:line="300" w:lineRule="exact"/>
              <w:ind w:left="200" w:hangingChars="100" w:hanging="200"/>
              <w:rPr>
                <w:rFonts w:ascii="ＭＳ 明朝" w:hAnsi="ＭＳ 明朝"/>
                <w:sz w:val="20"/>
                <w:szCs w:val="20"/>
              </w:rPr>
            </w:pPr>
          </w:p>
          <w:p w14:paraId="697A4B1B" w14:textId="77777777" w:rsidR="00F46993" w:rsidRPr="0012169C" w:rsidRDefault="00F46993" w:rsidP="00BB6001">
            <w:pPr>
              <w:spacing w:line="300" w:lineRule="exact"/>
              <w:ind w:left="200" w:hangingChars="100" w:hanging="200"/>
              <w:rPr>
                <w:rFonts w:ascii="ＭＳ 明朝" w:hAnsi="ＭＳ 明朝"/>
                <w:sz w:val="20"/>
                <w:szCs w:val="20"/>
              </w:rPr>
            </w:pPr>
          </w:p>
          <w:p w14:paraId="13A02AA5" w14:textId="77777777" w:rsidR="00F46993" w:rsidRPr="0012169C" w:rsidRDefault="00F46993" w:rsidP="00BB6001">
            <w:pPr>
              <w:spacing w:line="300" w:lineRule="exact"/>
              <w:ind w:left="200" w:hangingChars="100" w:hanging="200"/>
              <w:rPr>
                <w:rFonts w:ascii="ＭＳ 明朝" w:hAnsi="ＭＳ 明朝"/>
                <w:sz w:val="20"/>
                <w:szCs w:val="20"/>
              </w:rPr>
            </w:pPr>
          </w:p>
          <w:p w14:paraId="0290BBA2" w14:textId="77777777" w:rsidR="000E0600" w:rsidRPr="0012169C" w:rsidRDefault="000E0600" w:rsidP="00BB6001">
            <w:pPr>
              <w:spacing w:line="300" w:lineRule="exact"/>
              <w:ind w:left="200" w:hangingChars="100" w:hanging="200"/>
              <w:rPr>
                <w:rFonts w:ascii="ＭＳ 明朝" w:hAnsi="ＭＳ 明朝"/>
                <w:sz w:val="20"/>
                <w:szCs w:val="20"/>
              </w:rPr>
            </w:pPr>
          </w:p>
          <w:p w14:paraId="057AF877" w14:textId="77777777" w:rsidR="000E0600" w:rsidRPr="0012169C" w:rsidRDefault="000E0600" w:rsidP="00BB6001">
            <w:pPr>
              <w:spacing w:line="300" w:lineRule="exact"/>
              <w:ind w:left="200" w:hangingChars="100" w:hanging="200"/>
              <w:rPr>
                <w:rFonts w:ascii="ＭＳ 明朝" w:hAnsi="ＭＳ 明朝"/>
                <w:sz w:val="20"/>
                <w:szCs w:val="20"/>
              </w:rPr>
            </w:pPr>
          </w:p>
          <w:p w14:paraId="599AB311" w14:textId="77777777" w:rsidR="00BD6FC7" w:rsidRPr="0012169C" w:rsidRDefault="00BD6FC7" w:rsidP="00BB6001">
            <w:pPr>
              <w:spacing w:line="300" w:lineRule="exact"/>
              <w:ind w:left="200" w:hangingChars="100" w:hanging="200"/>
              <w:rPr>
                <w:rFonts w:ascii="ＭＳ 明朝" w:hAnsi="ＭＳ 明朝"/>
                <w:sz w:val="20"/>
                <w:szCs w:val="20"/>
              </w:rPr>
            </w:pPr>
          </w:p>
          <w:p w14:paraId="1ED468BD" w14:textId="77777777" w:rsidR="000801F4" w:rsidRPr="0012169C" w:rsidRDefault="000801F4" w:rsidP="00BB6001">
            <w:pPr>
              <w:spacing w:line="300" w:lineRule="exact"/>
              <w:ind w:left="200" w:hangingChars="100" w:hanging="200"/>
              <w:rPr>
                <w:rFonts w:ascii="ＭＳ 明朝" w:hAnsi="ＭＳ 明朝"/>
                <w:sz w:val="20"/>
                <w:szCs w:val="20"/>
              </w:rPr>
            </w:pPr>
          </w:p>
          <w:p w14:paraId="55C2CF7C" w14:textId="77777777" w:rsidR="00B008B1" w:rsidRPr="0012169C" w:rsidRDefault="00CA5898" w:rsidP="00BB6001">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イ　進路ガイダンスを充実する</w:t>
            </w:r>
          </w:p>
          <w:p w14:paraId="2D9EA40F" w14:textId="77777777" w:rsidR="00CA5898" w:rsidRPr="0012169C" w:rsidRDefault="00CA5898" w:rsidP="00CA5898">
            <w:pPr>
              <w:spacing w:line="300" w:lineRule="exact"/>
              <w:rPr>
                <w:rFonts w:ascii="ＭＳ 明朝" w:hAnsi="ＭＳ 明朝"/>
                <w:sz w:val="20"/>
                <w:szCs w:val="20"/>
              </w:rPr>
            </w:pPr>
          </w:p>
          <w:p w14:paraId="3A08AF63" w14:textId="77777777" w:rsidR="00F46993" w:rsidRPr="0012169C" w:rsidRDefault="00F46993" w:rsidP="00CA5898">
            <w:pPr>
              <w:spacing w:line="300" w:lineRule="exact"/>
              <w:rPr>
                <w:rFonts w:ascii="ＭＳ 明朝" w:hAnsi="ＭＳ 明朝"/>
                <w:sz w:val="20"/>
                <w:szCs w:val="20"/>
              </w:rPr>
            </w:pPr>
          </w:p>
          <w:p w14:paraId="7A3D3DEE" w14:textId="77777777" w:rsidR="00F46993" w:rsidRPr="0012169C" w:rsidRDefault="00F46993" w:rsidP="00CA5898">
            <w:pPr>
              <w:spacing w:line="300" w:lineRule="exact"/>
              <w:rPr>
                <w:rFonts w:ascii="ＭＳ 明朝" w:hAnsi="ＭＳ 明朝"/>
                <w:sz w:val="20"/>
                <w:szCs w:val="20"/>
              </w:rPr>
            </w:pPr>
          </w:p>
          <w:p w14:paraId="1A7DD2EB" w14:textId="77777777" w:rsidR="00540A7C" w:rsidRPr="0012169C" w:rsidRDefault="00540A7C" w:rsidP="00CA5898">
            <w:pPr>
              <w:spacing w:line="300" w:lineRule="exact"/>
              <w:rPr>
                <w:rFonts w:ascii="ＭＳ 明朝" w:hAnsi="ＭＳ 明朝"/>
                <w:sz w:val="20"/>
                <w:szCs w:val="20"/>
              </w:rPr>
            </w:pPr>
          </w:p>
          <w:p w14:paraId="681133CC" w14:textId="77777777" w:rsidR="00F46993" w:rsidRPr="0012169C" w:rsidRDefault="00F46993" w:rsidP="00CA5898">
            <w:pPr>
              <w:spacing w:line="300" w:lineRule="exact"/>
              <w:rPr>
                <w:rFonts w:ascii="ＭＳ 明朝" w:hAnsi="ＭＳ 明朝"/>
                <w:sz w:val="20"/>
                <w:szCs w:val="20"/>
              </w:rPr>
            </w:pPr>
          </w:p>
          <w:p w14:paraId="76FCFC50" w14:textId="77777777" w:rsidR="00BB6001" w:rsidRPr="0012169C" w:rsidRDefault="00CA5898" w:rsidP="00BB6001">
            <w:pPr>
              <w:spacing w:line="300" w:lineRule="exact"/>
              <w:rPr>
                <w:rFonts w:ascii="ＭＳ 明朝" w:hAnsi="ＭＳ 明朝"/>
                <w:sz w:val="20"/>
                <w:szCs w:val="20"/>
              </w:rPr>
            </w:pPr>
            <w:r w:rsidRPr="0012169C">
              <w:rPr>
                <w:rFonts w:ascii="ＭＳ 明朝" w:hAnsi="ＭＳ 明朝" w:hint="eastAsia"/>
                <w:sz w:val="20"/>
                <w:szCs w:val="20"/>
              </w:rPr>
              <w:t xml:space="preserve">ウ　</w:t>
            </w:r>
            <w:r w:rsidR="00BB6001" w:rsidRPr="0012169C">
              <w:rPr>
                <w:rFonts w:ascii="ＭＳ 明朝" w:hAnsi="ＭＳ 明朝" w:hint="eastAsia"/>
                <w:sz w:val="20"/>
                <w:szCs w:val="20"/>
              </w:rPr>
              <w:t>進路指導を強化</w:t>
            </w:r>
          </w:p>
          <w:p w14:paraId="626875C8" w14:textId="77777777" w:rsidR="00CA5898" w:rsidRPr="0012169C" w:rsidRDefault="00BB6001" w:rsidP="00BB6001">
            <w:pPr>
              <w:spacing w:line="300" w:lineRule="exact"/>
              <w:ind w:firstLineChars="100" w:firstLine="200"/>
              <w:rPr>
                <w:rFonts w:ascii="ＭＳ 明朝" w:hAnsi="ＭＳ 明朝"/>
                <w:sz w:val="20"/>
                <w:szCs w:val="20"/>
              </w:rPr>
            </w:pPr>
            <w:r w:rsidRPr="0012169C">
              <w:rPr>
                <w:rFonts w:ascii="ＭＳ 明朝" w:hAnsi="ＭＳ 明朝" w:hint="eastAsia"/>
                <w:sz w:val="20"/>
                <w:szCs w:val="20"/>
              </w:rPr>
              <w:t>する</w:t>
            </w:r>
          </w:p>
          <w:p w14:paraId="5C7B6913" w14:textId="77777777" w:rsidR="00BB6001" w:rsidRPr="0012169C" w:rsidRDefault="00BB6001" w:rsidP="00BB6001">
            <w:pPr>
              <w:spacing w:line="300" w:lineRule="exact"/>
              <w:ind w:firstLineChars="100" w:firstLine="200"/>
              <w:rPr>
                <w:rFonts w:ascii="ＭＳ 明朝" w:hAnsi="ＭＳ 明朝"/>
                <w:sz w:val="20"/>
                <w:szCs w:val="20"/>
              </w:rPr>
            </w:pPr>
          </w:p>
          <w:p w14:paraId="057ADB91" w14:textId="77777777" w:rsidR="00F46993" w:rsidRPr="0012169C" w:rsidRDefault="00F46993" w:rsidP="00BB6001">
            <w:pPr>
              <w:spacing w:line="300" w:lineRule="exact"/>
              <w:ind w:firstLineChars="100" w:firstLine="200"/>
              <w:rPr>
                <w:rFonts w:ascii="ＭＳ 明朝" w:hAnsi="ＭＳ 明朝"/>
                <w:sz w:val="20"/>
                <w:szCs w:val="20"/>
              </w:rPr>
            </w:pPr>
          </w:p>
          <w:p w14:paraId="5545FF19" w14:textId="77777777" w:rsidR="009A171D" w:rsidRPr="0012169C" w:rsidRDefault="009A171D" w:rsidP="00BB6001">
            <w:pPr>
              <w:spacing w:line="300" w:lineRule="exact"/>
              <w:ind w:firstLineChars="100" w:firstLine="200"/>
              <w:rPr>
                <w:rFonts w:ascii="ＭＳ 明朝" w:hAnsi="ＭＳ 明朝"/>
                <w:sz w:val="20"/>
                <w:szCs w:val="20"/>
              </w:rPr>
            </w:pPr>
          </w:p>
          <w:p w14:paraId="79584F79" w14:textId="77777777" w:rsidR="009A171D" w:rsidRPr="0012169C" w:rsidRDefault="009A171D" w:rsidP="00BB6001">
            <w:pPr>
              <w:spacing w:line="300" w:lineRule="exact"/>
              <w:ind w:firstLineChars="100" w:firstLine="200"/>
              <w:rPr>
                <w:rFonts w:ascii="ＭＳ 明朝" w:hAnsi="ＭＳ 明朝"/>
                <w:sz w:val="20"/>
                <w:szCs w:val="20"/>
              </w:rPr>
            </w:pPr>
          </w:p>
          <w:p w14:paraId="7F36CAB5" w14:textId="77777777" w:rsidR="00540A7C" w:rsidRPr="0012169C" w:rsidRDefault="00540A7C" w:rsidP="00BB6001">
            <w:pPr>
              <w:spacing w:line="300" w:lineRule="exact"/>
              <w:ind w:firstLineChars="100" w:firstLine="200"/>
              <w:rPr>
                <w:rFonts w:ascii="ＭＳ 明朝" w:hAnsi="ＭＳ 明朝"/>
                <w:sz w:val="20"/>
                <w:szCs w:val="20"/>
              </w:rPr>
            </w:pPr>
          </w:p>
          <w:p w14:paraId="740B6C00" w14:textId="77777777" w:rsidR="00BB6001" w:rsidRPr="0012169C" w:rsidRDefault="00BB6001" w:rsidP="00BB6001">
            <w:pPr>
              <w:spacing w:line="300" w:lineRule="exact"/>
              <w:rPr>
                <w:rFonts w:ascii="ＭＳ 明朝" w:hAnsi="ＭＳ 明朝"/>
                <w:sz w:val="20"/>
                <w:szCs w:val="20"/>
              </w:rPr>
            </w:pPr>
            <w:r w:rsidRPr="0012169C">
              <w:rPr>
                <w:rFonts w:ascii="ＭＳ 明朝" w:hAnsi="ＭＳ 明朝" w:hint="eastAsia"/>
                <w:sz w:val="20"/>
                <w:szCs w:val="20"/>
              </w:rPr>
              <w:t>（２）教職員の資質の向上と学校組織づくり</w:t>
            </w:r>
          </w:p>
          <w:p w14:paraId="753B2BB7" w14:textId="77777777" w:rsidR="00BB6001" w:rsidRPr="0012169C" w:rsidRDefault="00BB6001" w:rsidP="00BB6001">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ア　教職員の意欲向上と指導力向上</w:t>
            </w:r>
          </w:p>
          <w:p w14:paraId="7A090516" w14:textId="77777777" w:rsidR="00BB6001" w:rsidRPr="0012169C" w:rsidRDefault="00BB6001" w:rsidP="00BB6001">
            <w:pPr>
              <w:spacing w:line="300" w:lineRule="exact"/>
              <w:rPr>
                <w:rFonts w:ascii="ＭＳ 明朝" w:hAnsi="ＭＳ 明朝"/>
                <w:sz w:val="20"/>
                <w:szCs w:val="20"/>
              </w:rPr>
            </w:pPr>
          </w:p>
          <w:p w14:paraId="471515B4" w14:textId="77777777" w:rsidR="00BB6001" w:rsidRPr="0012169C" w:rsidRDefault="00BB6001" w:rsidP="00FA1A72">
            <w:pPr>
              <w:spacing w:line="300" w:lineRule="exact"/>
              <w:jc w:val="center"/>
              <w:rPr>
                <w:rFonts w:ascii="ＭＳ 明朝" w:hAnsi="ＭＳ 明朝"/>
                <w:sz w:val="20"/>
                <w:szCs w:val="20"/>
              </w:rPr>
            </w:pPr>
          </w:p>
          <w:p w14:paraId="0EEE65D9" w14:textId="77777777" w:rsidR="00FA1A72" w:rsidRPr="0012169C" w:rsidRDefault="00FA1A72" w:rsidP="00FA1A72">
            <w:pPr>
              <w:spacing w:line="300" w:lineRule="exact"/>
              <w:jc w:val="center"/>
              <w:rPr>
                <w:rFonts w:ascii="ＭＳ 明朝" w:hAnsi="ＭＳ 明朝"/>
                <w:sz w:val="20"/>
                <w:szCs w:val="20"/>
              </w:rPr>
            </w:pPr>
          </w:p>
          <w:p w14:paraId="6AC5E5EF" w14:textId="77777777" w:rsidR="00BB6001" w:rsidRPr="0012169C" w:rsidRDefault="00BB6001" w:rsidP="00BB6001">
            <w:pPr>
              <w:spacing w:line="300" w:lineRule="exact"/>
              <w:rPr>
                <w:rFonts w:ascii="ＭＳ 明朝" w:hAnsi="ＭＳ 明朝"/>
                <w:sz w:val="20"/>
                <w:szCs w:val="20"/>
              </w:rPr>
            </w:pPr>
            <w:r w:rsidRPr="0012169C">
              <w:rPr>
                <w:rFonts w:ascii="ＭＳ 明朝" w:hAnsi="ＭＳ 明朝" w:hint="eastAsia"/>
                <w:sz w:val="20"/>
                <w:szCs w:val="20"/>
              </w:rPr>
              <w:t>イ　組織力を強化</w:t>
            </w:r>
          </w:p>
          <w:p w14:paraId="4512F331" w14:textId="77777777" w:rsidR="00BB6001" w:rsidRPr="0012169C" w:rsidRDefault="00BB6001" w:rsidP="00BB6001">
            <w:pPr>
              <w:spacing w:line="300" w:lineRule="exact"/>
              <w:rPr>
                <w:rFonts w:ascii="ＭＳ 明朝" w:hAnsi="ＭＳ 明朝"/>
                <w:sz w:val="20"/>
                <w:szCs w:val="20"/>
              </w:rPr>
            </w:pPr>
          </w:p>
          <w:p w14:paraId="030871E6" w14:textId="77777777" w:rsidR="00F46993" w:rsidRPr="0012169C" w:rsidRDefault="00F46993" w:rsidP="00BB6001">
            <w:pPr>
              <w:spacing w:line="300" w:lineRule="exact"/>
              <w:rPr>
                <w:rFonts w:ascii="ＭＳ 明朝" w:hAnsi="ＭＳ 明朝"/>
                <w:sz w:val="20"/>
                <w:szCs w:val="20"/>
              </w:rPr>
            </w:pPr>
          </w:p>
          <w:p w14:paraId="760648E3" w14:textId="77777777" w:rsidR="00F46993" w:rsidRPr="0012169C" w:rsidRDefault="00F46993" w:rsidP="00BB6001">
            <w:pPr>
              <w:spacing w:line="300" w:lineRule="exact"/>
              <w:rPr>
                <w:rFonts w:ascii="ＭＳ 明朝" w:hAnsi="ＭＳ 明朝"/>
                <w:sz w:val="20"/>
                <w:szCs w:val="20"/>
              </w:rPr>
            </w:pPr>
          </w:p>
          <w:p w14:paraId="6A271F7B" w14:textId="77777777" w:rsidR="00F46993" w:rsidRPr="0012169C" w:rsidRDefault="00F46993" w:rsidP="00BB6001">
            <w:pPr>
              <w:spacing w:line="300" w:lineRule="exact"/>
              <w:rPr>
                <w:rFonts w:ascii="ＭＳ 明朝" w:hAnsi="ＭＳ 明朝"/>
                <w:sz w:val="20"/>
                <w:szCs w:val="20"/>
              </w:rPr>
            </w:pPr>
          </w:p>
          <w:p w14:paraId="79EF9B8E" w14:textId="77777777" w:rsidR="00FA1A72" w:rsidRPr="0012169C" w:rsidRDefault="00FA1A72" w:rsidP="00BB6001">
            <w:pPr>
              <w:spacing w:line="300" w:lineRule="exact"/>
              <w:rPr>
                <w:rFonts w:ascii="ＭＳ 明朝" w:hAnsi="ＭＳ 明朝"/>
                <w:sz w:val="20"/>
                <w:szCs w:val="20"/>
              </w:rPr>
            </w:pPr>
          </w:p>
          <w:p w14:paraId="782F89AC" w14:textId="77777777" w:rsidR="00BB6001" w:rsidRPr="0012169C" w:rsidRDefault="00BB6001" w:rsidP="00BB6001">
            <w:pPr>
              <w:spacing w:line="300" w:lineRule="exact"/>
              <w:rPr>
                <w:rFonts w:ascii="ＭＳ 明朝" w:hAnsi="ＭＳ 明朝"/>
                <w:sz w:val="20"/>
                <w:szCs w:val="20"/>
              </w:rPr>
            </w:pPr>
            <w:r w:rsidRPr="0012169C">
              <w:rPr>
                <w:rFonts w:ascii="ＭＳ 明朝" w:hAnsi="ＭＳ 明朝" w:hint="eastAsia"/>
                <w:sz w:val="20"/>
                <w:szCs w:val="20"/>
              </w:rPr>
              <w:t xml:space="preserve">ウ　働き方改革の推　　</w:t>
            </w:r>
          </w:p>
          <w:p w14:paraId="52C18BB0" w14:textId="77777777" w:rsidR="00BB6001" w:rsidRPr="0012169C" w:rsidRDefault="00BB6001" w:rsidP="00BB6001">
            <w:pPr>
              <w:spacing w:line="300" w:lineRule="exact"/>
              <w:rPr>
                <w:rFonts w:ascii="ＭＳ 明朝" w:hAnsi="ＭＳ 明朝"/>
                <w:sz w:val="20"/>
                <w:szCs w:val="20"/>
              </w:rPr>
            </w:pPr>
            <w:r w:rsidRPr="0012169C">
              <w:rPr>
                <w:rFonts w:ascii="ＭＳ 明朝" w:hAnsi="ＭＳ 明朝" w:hint="eastAsia"/>
                <w:sz w:val="20"/>
                <w:szCs w:val="20"/>
              </w:rPr>
              <w:t xml:space="preserve">　進</w:t>
            </w:r>
          </w:p>
          <w:p w14:paraId="6618B0AF" w14:textId="77777777" w:rsidR="00AB00E6" w:rsidRPr="0012169C" w:rsidRDefault="00AB00E6" w:rsidP="00AB00E6">
            <w:pPr>
              <w:spacing w:line="300" w:lineRule="exact"/>
              <w:rPr>
                <w:rFonts w:ascii="ＭＳ 明朝" w:hAnsi="ＭＳ 明朝"/>
                <w:sz w:val="20"/>
                <w:szCs w:val="20"/>
              </w:rPr>
            </w:pPr>
          </w:p>
          <w:p w14:paraId="5C3F09EE" w14:textId="77777777" w:rsidR="00F46993" w:rsidRPr="0012169C" w:rsidRDefault="00F46993" w:rsidP="00AB00E6">
            <w:pPr>
              <w:spacing w:line="300" w:lineRule="exact"/>
              <w:rPr>
                <w:rFonts w:ascii="ＭＳ 明朝" w:hAnsi="ＭＳ 明朝"/>
                <w:sz w:val="20"/>
                <w:szCs w:val="20"/>
              </w:rPr>
            </w:pPr>
          </w:p>
          <w:p w14:paraId="796CDFED" w14:textId="77777777" w:rsidR="00540A7C" w:rsidRPr="0012169C" w:rsidRDefault="00540A7C" w:rsidP="00AB00E6">
            <w:pPr>
              <w:spacing w:line="300" w:lineRule="exact"/>
              <w:rPr>
                <w:rFonts w:ascii="ＭＳ 明朝" w:hAnsi="ＭＳ 明朝"/>
                <w:sz w:val="20"/>
                <w:szCs w:val="20"/>
              </w:rPr>
            </w:pPr>
          </w:p>
          <w:p w14:paraId="60D77996" w14:textId="77777777" w:rsidR="00BB6001" w:rsidRPr="0012169C" w:rsidRDefault="00BB6001" w:rsidP="00BB6001">
            <w:pPr>
              <w:spacing w:line="300" w:lineRule="exact"/>
              <w:rPr>
                <w:rFonts w:ascii="ＭＳ 明朝" w:hAnsi="ＭＳ 明朝"/>
                <w:sz w:val="20"/>
                <w:szCs w:val="20"/>
              </w:rPr>
            </w:pPr>
            <w:r w:rsidRPr="0012169C">
              <w:rPr>
                <w:rFonts w:ascii="ＭＳ 明朝" w:hAnsi="ＭＳ 明朝" w:hint="eastAsia"/>
                <w:sz w:val="20"/>
                <w:szCs w:val="20"/>
              </w:rPr>
              <w:t>（３）魅力ある学校づくりに努める</w:t>
            </w:r>
          </w:p>
          <w:p w14:paraId="45605E50" w14:textId="77777777" w:rsidR="00BB6001" w:rsidRPr="0012169C" w:rsidRDefault="00BB6001" w:rsidP="00BB6001">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ア　保護者や地域と連携を推進する</w:t>
            </w:r>
          </w:p>
          <w:p w14:paraId="1D0EEF58" w14:textId="77777777" w:rsidR="00BB6001" w:rsidRPr="0012169C" w:rsidRDefault="00BB6001" w:rsidP="00BB6001">
            <w:pPr>
              <w:spacing w:line="300" w:lineRule="exact"/>
              <w:rPr>
                <w:rFonts w:ascii="ＭＳ 明朝" w:hAnsi="ＭＳ 明朝"/>
                <w:sz w:val="20"/>
                <w:szCs w:val="20"/>
              </w:rPr>
            </w:pPr>
          </w:p>
          <w:p w14:paraId="6100B2FF" w14:textId="77777777" w:rsidR="00F5196E" w:rsidRPr="0012169C" w:rsidRDefault="00F5196E" w:rsidP="00BB6001">
            <w:pPr>
              <w:spacing w:line="300" w:lineRule="exact"/>
              <w:rPr>
                <w:rFonts w:ascii="ＭＳ 明朝" w:hAnsi="ＭＳ 明朝"/>
                <w:sz w:val="20"/>
                <w:szCs w:val="20"/>
              </w:rPr>
            </w:pPr>
          </w:p>
          <w:p w14:paraId="72DFCB08" w14:textId="77777777" w:rsidR="00F5196E" w:rsidRPr="0012169C" w:rsidRDefault="00F5196E" w:rsidP="00BB6001">
            <w:pPr>
              <w:spacing w:line="300" w:lineRule="exact"/>
              <w:rPr>
                <w:rFonts w:ascii="ＭＳ 明朝" w:hAnsi="ＭＳ 明朝"/>
                <w:sz w:val="20"/>
                <w:szCs w:val="20"/>
              </w:rPr>
            </w:pPr>
          </w:p>
          <w:p w14:paraId="0E7CEF6A" w14:textId="77777777" w:rsidR="00FA1A72" w:rsidRPr="0012169C" w:rsidRDefault="00FA1A72" w:rsidP="00BB6001">
            <w:pPr>
              <w:spacing w:line="300" w:lineRule="exact"/>
              <w:rPr>
                <w:rFonts w:ascii="ＭＳ 明朝" w:hAnsi="ＭＳ 明朝"/>
                <w:sz w:val="20"/>
                <w:szCs w:val="20"/>
              </w:rPr>
            </w:pPr>
          </w:p>
          <w:p w14:paraId="69F97292" w14:textId="77777777" w:rsidR="00BB6001" w:rsidRPr="0012169C" w:rsidRDefault="00BB6001" w:rsidP="00BB6001">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イ　・Webページやメールの情報発信の充実</w:t>
            </w:r>
          </w:p>
          <w:p w14:paraId="21AD4CAB" w14:textId="77777777" w:rsidR="00BB6001" w:rsidRPr="0012169C" w:rsidRDefault="00BB6001" w:rsidP="00BB6001">
            <w:pPr>
              <w:spacing w:line="300" w:lineRule="exact"/>
              <w:rPr>
                <w:rFonts w:ascii="ＭＳ 明朝" w:hAnsi="ＭＳ 明朝"/>
                <w:sz w:val="20"/>
                <w:szCs w:val="20"/>
              </w:rPr>
            </w:pPr>
          </w:p>
          <w:p w14:paraId="1062F8BE" w14:textId="77777777" w:rsidR="00FA1A72" w:rsidRPr="0012169C" w:rsidRDefault="00FA1A72" w:rsidP="00BB6001">
            <w:pPr>
              <w:spacing w:line="300" w:lineRule="exact"/>
              <w:rPr>
                <w:rFonts w:ascii="ＭＳ 明朝" w:hAnsi="ＭＳ 明朝"/>
                <w:sz w:val="20"/>
                <w:szCs w:val="20"/>
              </w:rPr>
            </w:pPr>
          </w:p>
          <w:p w14:paraId="3FED427A" w14:textId="77777777" w:rsidR="00FA1A72" w:rsidRPr="0012169C" w:rsidRDefault="00FA1A72" w:rsidP="00BB6001">
            <w:pPr>
              <w:spacing w:line="300" w:lineRule="exact"/>
              <w:rPr>
                <w:rFonts w:ascii="ＭＳ 明朝" w:hAnsi="ＭＳ 明朝"/>
                <w:sz w:val="20"/>
                <w:szCs w:val="20"/>
              </w:rPr>
            </w:pPr>
          </w:p>
          <w:p w14:paraId="0C1C17AB" w14:textId="77777777" w:rsidR="00FA1A72" w:rsidRPr="0012169C" w:rsidRDefault="00FA1A72" w:rsidP="00BB6001">
            <w:pPr>
              <w:spacing w:line="300" w:lineRule="exact"/>
              <w:rPr>
                <w:rFonts w:ascii="ＭＳ 明朝" w:hAnsi="ＭＳ 明朝"/>
                <w:sz w:val="20"/>
                <w:szCs w:val="20"/>
              </w:rPr>
            </w:pPr>
          </w:p>
          <w:p w14:paraId="2CC4AA54" w14:textId="77777777" w:rsidR="00BB6001" w:rsidRPr="0012169C" w:rsidRDefault="00BB6001" w:rsidP="00BB6001">
            <w:pPr>
              <w:spacing w:line="300" w:lineRule="exact"/>
              <w:rPr>
                <w:rFonts w:ascii="ＭＳ 明朝" w:hAnsi="ＭＳ 明朝"/>
                <w:sz w:val="20"/>
                <w:szCs w:val="20"/>
              </w:rPr>
            </w:pPr>
            <w:r w:rsidRPr="0012169C">
              <w:rPr>
                <w:rFonts w:ascii="ＭＳ 明朝" w:hAnsi="ＭＳ 明朝" w:hint="eastAsia"/>
                <w:sz w:val="20"/>
                <w:szCs w:val="20"/>
              </w:rPr>
              <w:t xml:space="preserve">　・広報活動の充実</w:t>
            </w:r>
          </w:p>
          <w:p w14:paraId="0FC71CA1" w14:textId="77777777" w:rsidR="00BB6001" w:rsidRPr="0012169C" w:rsidRDefault="00BB6001" w:rsidP="00BB6001">
            <w:pPr>
              <w:spacing w:line="300" w:lineRule="exact"/>
              <w:rPr>
                <w:rFonts w:ascii="ＭＳ 明朝" w:hAnsi="ＭＳ 明朝"/>
                <w:sz w:val="20"/>
                <w:szCs w:val="20"/>
              </w:rPr>
            </w:pPr>
          </w:p>
          <w:p w14:paraId="64A2043C" w14:textId="77777777" w:rsidR="00BB6001" w:rsidRPr="0012169C" w:rsidRDefault="00BB6001" w:rsidP="00BB6001">
            <w:pPr>
              <w:spacing w:line="300" w:lineRule="exact"/>
              <w:rPr>
                <w:rFonts w:ascii="ＭＳ 明朝" w:hAnsi="ＭＳ 明朝"/>
                <w:sz w:val="20"/>
                <w:szCs w:val="20"/>
              </w:rPr>
            </w:pPr>
          </w:p>
          <w:p w14:paraId="36895108" w14:textId="77777777" w:rsidR="00F5196E" w:rsidRPr="0012169C" w:rsidRDefault="00F5196E" w:rsidP="00BB6001">
            <w:pPr>
              <w:spacing w:line="300" w:lineRule="exact"/>
              <w:rPr>
                <w:rFonts w:ascii="ＭＳ 明朝" w:hAnsi="ＭＳ 明朝"/>
                <w:sz w:val="20"/>
                <w:szCs w:val="20"/>
              </w:rPr>
            </w:pPr>
          </w:p>
          <w:p w14:paraId="4CF67493" w14:textId="77777777" w:rsidR="00F5196E" w:rsidRPr="0012169C" w:rsidRDefault="00F5196E" w:rsidP="00BB6001">
            <w:pPr>
              <w:spacing w:line="300" w:lineRule="exact"/>
              <w:rPr>
                <w:rFonts w:ascii="ＭＳ 明朝" w:hAnsi="ＭＳ 明朝"/>
                <w:sz w:val="20"/>
                <w:szCs w:val="20"/>
              </w:rPr>
            </w:pPr>
          </w:p>
          <w:p w14:paraId="25E30EFC" w14:textId="77777777" w:rsidR="00936960" w:rsidRPr="0012169C" w:rsidRDefault="00936960" w:rsidP="00BB6001">
            <w:pPr>
              <w:spacing w:line="300" w:lineRule="exact"/>
              <w:rPr>
                <w:rFonts w:ascii="ＭＳ 明朝" w:hAnsi="ＭＳ 明朝"/>
                <w:sz w:val="20"/>
                <w:szCs w:val="20"/>
              </w:rPr>
            </w:pPr>
          </w:p>
          <w:p w14:paraId="12C29C63" w14:textId="77777777" w:rsidR="00936960" w:rsidRPr="0012169C" w:rsidRDefault="00936960" w:rsidP="00BB6001">
            <w:pPr>
              <w:spacing w:line="300" w:lineRule="exact"/>
              <w:rPr>
                <w:rFonts w:ascii="ＭＳ 明朝" w:hAnsi="ＭＳ 明朝"/>
                <w:sz w:val="20"/>
                <w:szCs w:val="20"/>
              </w:rPr>
            </w:pPr>
          </w:p>
          <w:p w14:paraId="568F802B" w14:textId="77777777" w:rsidR="00AB00E6" w:rsidRPr="0012169C" w:rsidRDefault="00BB6001" w:rsidP="004E1DC4">
            <w:pPr>
              <w:spacing w:line="300" w:lineRule="exact"/>
              <w:ind w:left="200" w:hangingChars="100" w:hanging="200"/>
              <w:rPr>
                <w:rFonts w:ascii="ＭＳ 明朝" w:hAnsi="ＭＳ 明朝"/>
                <w:sz w:val="20"/>
                <w:szCs w:val="20"/>
              </w:rPr>
            </w:pPr>
            <w:r w:rsidRPr="0012169C">
              <w:rPr>
                <w:rFonts w:ascii="ＭＳ 明朝" w:hAnsi="ＭＳ 明朝" w:hint="eastAsia"/>
                <w:sz w:val="20"/>
                <w:szCs w:val="20"/>
              </w:rPr>
              <w:t>ウ　地域連携活動の充実</w:t>
            </w:r>
          </w:p>
        </w:tc>
        <w:tc>
          <w:tcPr>
            <w:tcW w:w="4536" w:type="dxa"/>
            <w:tcBorders>
              <w:right w:val="dashed" w:sz="4" w:space="0" w:color="auto"/>
            </w:tcBorders>
            <w:tcMar>
              <w:top w:w="85" w:type="dxa"/>
              <w:left w:w="85" w:type="dxa"/>
              <w:bottom w:w="85" w:type="dxa"/>
              <w:right w:w="85" w:type="dxa"/>
            </w:tcMar>
          </w:tcPr>
          <w:p w14:paraId="5A34E648" w14:textId="77777777" w:rsidR="00B008B1" w:rsidRPr="0012169C" w:rsidRDefault="00B008B1" w:rsidP="00AB00E6">
            <w:pPr>
              <w:spacing w:line="300" w:lineRule="exact"/>
              <w:rPr>
                <w:rFonts w:ascii="ＭＳ 明朝" w:hAnsi="ＭＳ 明朝"/>
                <w:sz w:val="20"/>
                <w:szCs w:val="20"/>
              </w:rPr>
            </w:pPr>
          </w:p>
          <w:p w14:paraId="3A73513E" w14:textId="77777777" w:rsidR="00920C01" w:rsidRPr="0012169C" w:rsidRDefault="00920C01" w:rsidP="00920C01">
            <w:pPr>
              <w:spacing w:line="300" w:lineRule="exact"/>
              <w:rPr>
                <w:rFonts w:ascii="ＭＳ 明朝" w:hAnsi="ＭＳ 明朝"/>
                <w:sz w:val="20"/>
                <w:szCs w:val="20"/>
              </w:rPr>
            </w:pPr>
            <w:r w:rsidRPr="0012169C">
              <w:rPr>
                <w:rFonts w:ascii="ＭＳ 明朝" w:hAnsi="ＭＳ 明朝" w:hint="eastAsia"/>
                <w:sz w:val="20"/>
                <w:szCs w:val="20"/>
              </w:rPr>
              <w:t>ア・入学時の家庭学習時間を</w:t>
            </w:r>
            <w:r w:rsidR="00BD6FC7" w:rsidRPr="0012169C">
              <w:rPr>
                <w:rFonts w:ascii="ＭＳ 明朝" w:hAnsi="ＭＳ 明朝" w:hint="eastAsia"/>
                <w:sz w:val="20"/>
                <w:szCs w:val="20"/>
              </w:rPr>
              <w:t>継続する</w:t>
            </w:r>
            <w:r w:rsidRPr="0012169C">
              <w:rPr>
                <w:rFonts w:ascii="ＭＳ 明朝" w:hAnsi="ＭＳ 明朝" w:hint="eastAsia"/>
                <w:sz w:val="20"/>
                <w:szCs w:val="20"/>
              </w:rPr>
              <w:t>ことを目標に</w:t>
            </w:r>
            <w:r w:rsidR="00BD6FC7" w:rsidRPr="0012169C">
              <w:rPr>
                <w:rFonts w:ascii="ＭＳ 明朝" w:hAnsi="ＭＳ 明朝" w:hint="eastAsia"/>
                <w:sz w:val="20"/>
                <w:szCs w:val="20"/>
              </w:rPr>
              <w:t>、</w:t>
            </w:r>
            <w:r w:rsidRPr="0012169C">
              <w:rPr>
                <w:rFonts w:ascii="ＭＳ 明朝" w:hAnsi="ＭＳ 明朝" w:hint="eastAsia"/>
                <w:sz w:val="20"/>
                <w:szCs w:val="20"/>
              </w:rPr>
              <w:t>学力生活実態調査等を用いて現状を把握し、学力向上に努める。</w:t>
            </w:r>
          </w:p>
          <w:p w14:paraId="75007F60" w14:textId="77777777" w:rsidR="000801F4" w:rsidRPr="0012169C" w:rsidRDefault="000801F4" w:rsidP="00920C01">
            <w:pPr>
              <w:spacing w:line="300" w:lineRule="exact"/>
              <w:rPr>
                <w:rFonts w:ascii="ＭＳ 明朝" w:hAnsi="ＭＳ 明朝"/>
                <w:sz w:val="20"/>
                <w:szCs w:val="20"/>
              </w:rPr>
            </w:pPr>
          </w:p>
          <w:p w14:paraId="2F238D7F" w14:textId="77777777" w:rsidR="00F46993" w:rsidRPr="0012169C" w:rsidRDefault="00F46993" w:rsidP="00F46993">
            <w:pPr>
              <w:spacing w:line="300" w:lineRule="exact"/>
              <w:rPr>
                <w:rFonts w:ascii="ＭＳ 明朝" w:hAnsi="ＭＳ 明朝"/>
                <w:sz w:val="20"/>
                <w:szCs w:val="20"/>
              </w:rPr>
            </w:pPr>
            <w:r w:rsidRPr="0012169C">
              <w:rPr>
                <w:rFonts w:ascii="ＭＳ 明朝" w:hAnsi="ＭＳ 明朝" w:hint="eastAsia"/>
                <w:sz w:val="20"/>
                <w:szCs w:val="20"/>
              </w:rPr>
              <w:t>・進学講習</w:t>
            </w:r>
            <w:r w:rsidR="00BD6FC7" w:rsidRPr="0012169C">
              <w:rPr>
                <w:rFonts w:ascii="ＭＳ 明朝" w:hAnsi="ＭＳ 明朝" w:hint="eastAsia"/>
                <w:sz w:val="20"/>
                <w:szCs w:val="20"/>
              </w:rPr>
              <w:t>、</w:t>
            </w:r>
            <w:r w:rsidRPr="0012169C">
              <w:rPr>
                <w:rFonts w:ascii="ＭＳ 明朝" w:hAnsi="ＭＳ 明朝" w:hint="eastAsia"/>
                <w:sz w:val="20"/>
                <w:szCs w:val="20"/>
              </w:rPr>
              <w:t>学習キャンペーン等を実施し</w:t>
            </w:r>
            <w:r w:rsidR="00BD6FC7" w:rsidRPr="0012169C">
              <w:rPr>
                <w:rFonts w:ascii="ＭＳ 明朝" w:hAnsi="ＭＳ 明朝" w:hint="eastAsia"/>
                <w:sz w:val="20"/>
                <w:szCs w:val="20"/>
              </w:rPr>
              <w:t>、</w:t>
            </w:r>
            <w:r w:rsidRPr="0012169C">
              <w:rPr>
                <w:rFonts w:ascii="ＭＳ 明朝" w:hAnsi="ＭＳ 明朝" w:hint="eastAsia"/>
                <w:sz w:val="20"/>
                <w:szCs w:val="20"/>
              </w:rPr>
              <w:t>家庭学習時間の増加につなげる。</w:t>
            </w:r>
          </w:p>
          <w:p w14:paraId="01F8124A" w14:textId="77777777" w:rsidR="00F46993" w:rsidRPr="0012169C" w:rsidRDefault="00F46993" w:rsidP="00F46993">
            <w:pPr>
              <w:spacing w:line="300" w:lineRule="exact"/>
              <w:rPr>
                <w:rFonts w:ascii="ＭＳ 明朝" w:hAnsi="ＭＳ 明朝"/>
                <w:sz w:val="20"/>
                <w:szCs w:val="20"/>
              </w:rPr>
            </w:pPr>
          </w:p>
          <w:p w14:paraId="24E2497F" w14:textId="77777777" w:rsidR="000E0600" w:rsidRPr="0012169C" w:rsidRDefault="000E0600" w:rsidP="00F46993">
            <w:pPr>
              <w:spacing w:line="300" w:lineRule="exact"/>
              <w:rPr>
                <w:rFonts w:ascii="ＭＳ 明朝" w:hAnsi="ＭＳ 明朝"/>
                <w:sz w:val="20"/>
                <w:szCs w:val="20"/>
              </w:rPr>
            </w:pPr>
          </w:p>
          <w:p w14:paraId="182A51DA" w14:textId="77777777" w:rsidR="000E0600" w:rsidRPr="0012169C" w:rsidRDefault="000E0600" w:rsidP="00F46993">
            <w:pPr>
              <w:spacing w:line="300" w:lineRule="exact"/>
              <w:rPr>
                <w:rFonts w:ascii="ＭＳ 明朝" w:hAnsi="ＭＳ 明朝"/>
                <w:sz w:val="20"/>
                <w:szCs w:val="20"/>
              </w:rPr>
            </w:pPr>
          </w:p>
          <w:p w14:paraId="2A92D1F7" w14:textId="77777777" w:rsidR="00BD6FC7" w:rsidRPr="0012169C" w:rsidRDefault="00BD6FC7" w:rsidP="00F46993">
            <w:pPr>
              <w:spacing w:line="300" w:lineRule="exact"/>
              <w:rPr>
                <w:rFonts w:ascii="ＭＳ 明朝" w:hAnsi="ＭＳ 明朝"/>
                <w:sz w:val="20"/>
                <w:szCs w:val="20"/>
              </w:rPr>
            </w:pPr>
          </w:p>
          <w:p w14:paraId="5D8DCC4B" w14:textId="77777777" w:rsidR="00BD6FC7" w:rsidRPr="0012169C" w:rsidRDefault="00BD6FC7" w:rsidP="00F46993">
            <w:pPr>
              <w:spacing w:line="300" w:lineRule="exact"/>
              <w:rPr>
                <w:rFonts w:ascii="ＭＳ 明朝" w:hAnsi="ＭＳ 明朝"/>
                <w:sz w:val="20"/>
                <w:szCs w:val="20"/>
              </w:rPr>
            </w:pPr>
          </w:p>
          <w:p w14:paraId="23E331BD" w14:textId="77777777" w:rsidR="00F46993" w:rsidRPr="0012169C" w:rsidRDefault="00F46993" w:rsidP="00F46993">
            <w:pPr>
              <w:spacing w:line="300" w:lineRule="exact"/>
              <w:rPr>
                <w:rFonts w:ascii="ＭＳ 明朝" w:hAnsi="ＭＳ 明朝"/>
                <w:sz w:val="20"/>
                <w:szCs w:val="20"/>
              </w:rPr>
            </w:pPr>
            <w:r w:rsidRPr="0012169C">
              <w:rPr>
                <w:rFonts w:ascii="ＭＳ 明朝" w:hAnsi="ＭＳ 明朝" w:hint="eastAsia"/>
                <w:sz w:val="20"/>
                <w:szCs w:val="20"/>
              </w:rPr>
              <w:t>イ・対面形式での学習ガイダンス、進路ガイダン</w:t>
            </w:r>
          </w:p>
          <w:p w14:paraId="5DF7E6FE" w14:textId="77777777" w:rsidR="00F46993" w:rsidRPr="0012169C" w:rsidRDefault="00F46993" w:rsidP="00F46993">
            <w:pPr>
              <w:spacing w:line="300" w:lineRule="exact"/>
              <w:rPr>
                <w:rFonts w:ascii="ＭＳ 明朝" w:hAnsi="ＭＳ 明朝"/>
                <w:sz w:val="20"/>
                <w:szCs w:val="20"/>
              </w:rPr>
            </w:pPr>
            <w:r w:rsidRPr="0012169C">
              <w:rPr>
                <w:rFonts w:ascii="ＭＳ 明朝" w:hAnsi="ＭＳ 明朝" w:hint="eastAsia"/>
                <w:sz w:val="20"/>
                <w:szCs w:val="20"/>
              </w:rPr>
              <w:t>スを充実させる。</w:t>
            </w:r>
          </w:p>
          <w:p w14:paraId="0A65751E" w14:textId="77777777" w:rsidR="00F46993" w:rsidRPr="0012169C" w:rsidRDefault="00F46993" w:rsidP="00F46993">
            <w:pPr>
              <w:spacing w:line="300" w:lineRule="exact"/>
              <w:rPr>
                <w:rFonts w:ascii="ＭＳ 明朝" w:hAnsi="ＭＳ 明朝"/>
                <w:sz w:val="20"/>
                <w:szCs w:val="20"/>
              </w:rPr>
            </w:pPr>
          </w:p>
          <w:p w14:paraId="714AC761" w14:textId="77777777" w:rsidR="000801F4" w:rsidRPr="0012169C" w:rsidRDefault="000801F4" w:rsidP="00F46993">
            <w:pPr>
              <w:spacing w:line="300" w:lineRule="exact"/>
              <w:rPr>
                <w:rFonts w:ascii="ＭＳ 明朝" w:hAnsi="ＭＳ 明朝"/>
                <w:sz w:val="20"/>
                <w:szCs w:val="20"/>
              </w:rPr>
            </w:pPr>
          </w:p>
          <w:p w14:paraId="5CCFB904" w14:textId="77777777" w:rsidR="00F46993" w:rsidRPr="0012169C" w:rsidRDefault="00F46993" w:rsidP="00F46993">
            <w:pPr>
              <w:spacing w:line="300" w:lineRule="exact"/>
              <w:rPr>
                <w:rFonts w:ascii="ＭＳ 明朝" w:hAnsi="ＭＳ 明朝"/>
                <w:sz w:val="20"/>
                <w:szCs w:val="20"/>
              </w:rPr>
            </w:pPr>
            <w:r w:rsidRPr="0012169C">
              <w:rPr>
                <w:rFonts w:ascii="ＭＳ 明朝" w:hAnsi="ＭＳ 明朝" w:hint="eastAsia"/>
                <w:sz w:val="20"/>
                <w:szCs w:val="20"/>
              </w:rPr>
              <w:t>・情報発信を積極的に行い、進路実現に向けて生徒の意識の向上と保護者の理解や協力を得る。</w:t>
            </w:r>
          </w:p>
          <w:p w14:paraId="27F9B422" w14:textId="77777777" w:rsidR="00F46993" w:rsidRPr="0012169C" w:rsidRDefault="00F46993" w:rsidP="00920C01">
            <w:pPr>
              <w:spacing w:line="300" w:lineRule="exact"/>
              <w:rPr>
                <w:rFonts w:ascii="ＭＳ 明朝" w:hAnsi="ＭＳ 明朝"/>
                <w:sz w:val="20"/>
                <w:szCs w:val="20"/>
              </w:rPr>
            </w:pPr>
          </w:p>
          <w:p w14:paraId="3180427C" w14:textId="77777777" w:rsidR="00920C01" w:rsidRPr="0012169C" w:rsidRDefault="00F46993" w:rsidP="00920C01">
            <w:pPr>
              <w:spacing w:line="300" w:lineRule="exact"/>
              <w:rPr>
                <w:rFonts w:ascii="ＭＳ 明朝" w:hAnsi="ＭＳ 明朝"/>
                <w:sz w:val="20"/>
                <w:szCs w:val="20"/>
              </w:rPr>
            </w:pPr>
            <w:r w:rsidRPr="0012169C">
              <w:rPr>
                <w:rFonts w:ascii="ＭＳ 明朝" w:hAnsi="ＭＳ 明朝" w:hint="eastAsia"/>
                <w:sz w:val="20"/>
                <w:szCs w:val="20"/>
              </w:rPr>
              <w:t>ウ</w:t>
            </w:r>
            <w:r w:rsidR="00920C01" w:rsidRPr="0012169C">
              <w:rPr>
                <w:rFonts w:ascii="ＭＳ 明朝" w:hAnsi="ＭＳ 明朝" w:hint="eastAsia"/>
                <w:sz w:val="20"/>
                <w:szCs w:val="20"/>
              </w:rPr>
              <w:t>・教育産業と連携した「阿倍高塾」の授業内容充実</w:t>
            </w:r>
            <w:r w:rsidR="00C962D4" w:rsidRPr="0012169C">
              <w:rPr>
                <w:rFonts w:ascii="ＭＳ 明朝" w:hAnsi="ＭＳ 明朝" w:hint="eastAsia"/>
                <w:sz w:val="20"/>
                <w:szCs w:val="20"/>
              </w:rPr>
              <w:t>のため</w:t>
            </w:r>
            <w:r w:rsidR="00920C01" w:rsidRPr="0012169C">
              <w:rPr>
                <w:rFonts w:ascii="ＭＳ 明朝" w:hAnsi="ＭＳ 明朝" w:hint="eastAsia"/>
                <w:sz w:val="20"/>
                <w:szCs w:val="20"/>
              </w:rPr>
              <w:t>「学習支援クラウドサービス」の指導充実を図る。</w:t>
            </w:r>
          </w:p>
          <w:p w14:paraId="2083697D" w14:textId="77777777" w:rsidR="00920C01" w:rsidRPr="0012169C" w:rsidRDefault="00920C01" w:rsidP="00920C01">
            <w:pPr>
              <w:spacing w:line="300" w:lineRule="exact"/>
              <w:rPr>
                <w:rFonts w:ascii="ＭＳ 明朝" w:hAnsi="ＭＳ 明朝"/>
                <w:sz w:val="20"/>
                <w:szCs w:val="20"/>
              </w:rPr>
            </w:pPr>
          </w:p>
          <w:p w14:paraId="6C729D1A" w14:textId="77777777" w:rsidR="00920C01" w:rsidRPr="0012169C" w:rsidRDefault="00920C01" w:rsidP="00920C01">
            <w:pPr>
              <w:spacing w:line="300" w:lineRule="exact"/>
              <w:rPr>
                <w:rFonts w:ascii="ＭＳ 明朝" w:hAnsi="ＭＳ 明朝"/>
                <w:sz w:val="20"/>
                <w:szCs w:val="20"/>
              </w:rPr>
            </w:pPr>
          </w:p>
          <w:p w14:paraId="0401CD3C" w14:textId="77777777" w:rsidR="009A171D" w:rsidRPr="0012169C" w:rsidRDefault="009A171D" w:rsidP="00920C01">
            <w:pPr>
              <w:spacing w:line="300" w:lineRule="exact"/>
              <w:rPr>
                <w:rFonts w:ascii="ＭＳ 明朝" w:hAnsi="ＭＳ 明朝"/>
                <w:sz w:val="20"/>
                <w:szCs w:val="20"/>
              </w:rPr>
            </w:pPr>
          </w:p>
          <w:p w14:paraId="542B21BB" w14:textId="77777777" w:rsidR="00C962D4" w:rsidRPr="0012169C" w:rsidRDefault="00C962D4" w:rsidP="00920C01">
            <w:pPr>
              <w:spacing w:line="300" w:lineRule="exact"/>
              <w:rPr>
                <w:rFonts w:ascii="ＭＳ 明朝" w:hAnsi="ＭＳ 明朝"/>
                <w:sz w:val="20"/>
                <w:szCs w:val="20"/>
              </w:rPr>
            </w:pPr>
          </w:p>
          <w:p w14:paraId="16CD444D" w14:textId="77777777" w:rsidR="00F46993" w:rsidRPr="0012169C" w:rsidRDefault="00F46993" w:rsidP="00F46993">
            <w:pPr>
              <w:spacing w:line="300" w:lineRule="exact"/>
              <w:ind w:firstLineChars="100" w:firstLine="200"/>
              <w:rPr>
                <w:rFonts w:ascii="ＭＳ 明朝" w:hAnsi="ＭＳ 明朝"/>
                <w:sz w:val="20"/>
                <w:szCs w:val="20"/>
              </w:rPr>
            </w:pPr>
            <w:r w:rsidRPr="0012169C">
              <w:rPr>
                <w:rFonts w:ascii="ＭＳ 明朝" w:hAnsi="ＭＳ 明朝" w:hint="eastAsia"/>
                <w:sz w:val="20"/>
                <w:szCs w:val="20"/>
              </w:rPr>
              <w:t>校内研修や授業見学等を</w:t>
            </w:r>
            <w:r w:rsidR="00C962D4" w:rsidRPr="0012169C">
              <w:rPr>
                <w:rFonts w:ascii="ＭＳ 明朝" w:hAnsi="ＭＳ 明朝" w:hint="eastAsia"/>
                <w:sz w:val="20"/>
                <w:szCs w:val="20"/>
              </w:rPr>
              <w:t>行い</w:t>
            </w:r>
            <w:r w:rsidRPr="0012169C">
              <w:rPr>
                <w:rFonts w:ascii="ＭＳ 明朝" w:hAnsi="ＭＳ 明朝" w:hint="eastAsia"/>
                <w:sz w:val="20"/>
                <w:szCs w:val="20"/>
              </w:rPr>
              <w:t>、個々の教員の指導力向上とより質の高い教育が提供できる学校づくりを行う。</w:t>
            </w:r>
          </w:p>
          <w:p w14:paraId="5BC207DA" w14:textId="77777777" w:rsidR="00F46993" w:rsidRPr="0012169C" w:rsidRDefault="00F46993" w:rsidP="00F46993">
            <w:pPr>
              <w:spacing w:line="300" w:lineRule="exact"/>
              <w:rPr>
                <w:rFonts w:ascii="ＭＳ 明朝" w:hAnsi="ＭＳ 明朝"/>
                <w:sz w:val="20"/>
                <w:szCs w:val="20"/>
              </w:rPr>
            </w:pPr>
            <w:r w:rsidRPr="0012169C">
              <w:rPr>
                <w:rFonts w:ascii="ＭＳ 明朝" w:hAnsi="ＭＳ 明朝" w:hint="eastAsia"/>
                <w:sz w:val="20"/>
                <w:szCs w:val="20"/>
              </w:rPr>
              <w:t>ア・運営委員会中心に学年、分掌、教科が連携し、校内研修などで互いに研鑽し、教員の指導力向上をめざす。</w:t>
            </w:r>
          </w:p>
          <w:p w14:paraId="3DB413C8" w14:textId="77777777" w:rsidR="00F46993" w:rsidRPr="0012169C" w:rsidRDefault="00F46993" w:rsidP="00F46993">
            <w:pPr>
              <w:spacing w:line="300" w:lineRule="exact"/>
              <w:rPr>
                <w:rFonts w:ascii="ＭＳ 明朝" w:hAnsi="ＭＳ 明朝"/>
                <w:sz w:val="20"/>
                <w:szCs w:val="20"/>
              </w:rPr>
            </w:pPr>
          </w:p>
          <w:p w14:paraId="4067B47A" w14:textId="77777777" w:rsidR="00FA1A72" w:rsidRPr="0012169C" w:rsidRDefault="00FA1A72" w:rsidP="00F46993">
            <w:pPr>
              <w:spacing w:line="300" w:lineRule="exact"/>
              <w:rPr>
                <w:rFonts w:ascii="ＭＳ 明朝" w:hAnsi="ＭＳ 明朝"/>
                <w:sz w:val="20"/>
                <w:szCs w:val="20"/>
              </w:rPr>
            </w:pPr>
          </w:p>
          <w:p w14:paraId="65837779" w14:textId="77777777" w:rsidR="00F46993" w:rsidRPr="0012169C" w:rsidRDefault="00F46993" w:rsidP="00F46993">
            <w:pPr>
              <w:spacing w:line="300" w:lineRule="exact"/>
              <w:rPr>
                <w:rFonts w:ascii="ＭＳ 明朝" w:hAnsi="ＭＳ 明朝"/>
                <w:sz w:val="20"/>
                <w:szCs w:val="20"/>
              </w:rPr>
            </w:pPr>
            <w:r w:rsidRPr="0012169C">
              <w:rPr>
                <w:rFonts w:ascii="ＭＳ 明朝" w:hAnsi="ＭＳ 明朝" w:hint="eastAsia"/>
                <w:sz w:val="20"/>
                <w:szCs w:val="20"/>
              </w:rPr>
              <w:t>イ・学校組織を見直し、教職員</w:t>
            </w:r>
            <w:r w:rsidR="00C962D4" w:rsidRPr="0012169C">
              <w:rPr>
                <w:rFonts w:ascii="ＭＳ 明朝" w:hAnsi="ＭＳ 明朝" w:hint="eastAsia"/>
                <w:sz w:val="20"/>
                <w:szCs w:val="20"/>
              </w:rPr>
              <w:t>の</w:t>
            </w:r>
            <w:r w:rsidRPr="0012169C">
              <w:rPr>
                <w:rFonts w:ascii="ＭＳ 明朝" w:hAnsi="ＭＳ 明朝" w:hint="eastAsia"/>
                <w:sz w:val="20"/>
                <w:szCs w:val="20"/>
              </w:rPr>
              <w:t>公平性、</w:t>
            </w:r>
            <w:r w:rsidR="00C962D4" w:rsidRPr="0012169C">
              <w:rPr>
                <w:rFonts w:ascii="ＭＳ 明朝" w:hAnsi="ＭＳ 明朝" w:hint="eastAsia"/>
                <w:sz w:val="20"/>
                <w:szCs w:val="20"/>
              </w:rPr>
              <w:t>適正が適所に</w:t>
            </w:r>
            <w:r w:rsidRPr="0012169C">
              <w:rPr>
                <w:rFonts w:ascii="ＭＳ 明朝" w:hAnsi="ＭＳ 明朝" w:hint="eastAsia"/>
                <w:sz w:val="20"/>
                <w:szCs w:val="20"/>
              </w:rPr>
              <w:t>発揮され全体</w:t>
            </w:r>
            <w:r w:rsidR="00C962D4" w:rsidRPr="0012169C">
              <w:rPr>
                <w:rFonts w:ascii="ＭＳ 明朝" w:hAnsi="ＭＳ 明朝" w:hint="eastAsia"/>
                <w:sz w:val="20"/>
                <w:szCs w:val="20"/>
              </w:rPr>
              <w:t>協力した</w:t>
            </w:r>
            <w:r w:rsidRPr="0012169C">
              <w:rPr>
                <w:rFonts w:ascii="ＭＳ 明朝" w:hAnsi="ＭＳ 明朝" w:hint="eastAsia"/>
                <w:sz w:val="20"/>
                <w:szCs w:val="20"/>
              </w:rPr>
              <w:t>学校運営</w:t>
            </w:r>
            <w:r w:rsidR="00C962D4" w:rsidRPr="0012169C">
              <w:rPr>
                <w:rFonts w:ascii="ＭＳ 明朝" w:hAnsi="ＭＳ 明朝" w:hint="eastAsia"/>
                <w:sz w:val="20"/>
                <w:szCs w:val="20"/>
              </w:rPr>
              <w:t>をめざす</w:t>
            </w:r>
            <w:r w:rsidRPr="0012169C">
              <w:rPr>
                <w:rFonts w:ascii="ＭＳ 明朝" w:hAnsi="ＭＳ 明朝" w:hint="eastAsia"/>
                <w:sz w:val="20"/>
                <w:szCs w:val="20"/>
              </w:rPr>
              <w:t>。</w:t>
            </w:r>
          </w:p>
          <w:p w14:paraId="7F8B3DE9" w14:textId="77777777" w:rsidR="00F46993" w:rsidRPr="0012169C" w:rsidRDefault="00F46993" w:rsidP="00F46993">
            <w:pPr>
              <w:spacing w:line="300" w:lineRule="exact"/>
              <w:rPr>
                <w:rFonts w:ascii="ＭＳ 明朝" w:hAnsi="ＭＳ 明朝"/>
                <w:sz w:val="20"/>
                <w:szCs w:val="20"/>
              </w:rPr>
            </w:pPr>
            <w:r w:rsidRPr="0012169C">
              <w:rPr>
                <w:rFonts w:ascii="ＭＳ 明朝" w:hAnsi="ＭＳ 明朝" w:hint="eastAsia"/>
                <w:sz w:val="20"/>
                <w:szCs w:val="20"/>
              </w:rPr>
              <w:t>・意識を高め組織力を強化する。</w:t>
            </w:r>
          </w:p>
          <w:p w14:paraId="1BD3157F" w14:textId="77777777" w:rsidR="00F46993" w:rsidRPr="0012169C" w:rsidRDefault="00F46993" w:rsidP="00F46993">
            <w:pPr>
              <w:spacing w:line="300" w:lineRule="exact"/>
              <w:rPr>
                <w:rFonts w:ascii="ＭＳ 明朝" w:hAnsi="ＭＳ 明朝"/>
                <w:sz w:val="20"/>
                <w:szCs w:val="20"/>
              </w:rPr>
            </w:pPr>
          </w:p>
          <w:p w14:paraId="0BEC7ABD" w14:textId="77777777" w:rsidR="00C962D4" w:rsidRPr="0012169C" w:rsidRDefault="00C962D4" w:rsidP="00F46993">
            <w:pPr>
              <w:spacing w:line="300" w:lineRule="exact"/>
              <w:rPr>
                <w:rFonts w:ascii="ＭＳ 明朝" w:hAnsi="ＭＳ 明朝"/>
                <w:sz w:val="20"/>
                <w:szCs w:val="20"/>
              </w:rPr>
            </w:pPr>
          </w:p>
          <w:p w14:paraId="0A2D50B9" w14:textId="77777777" w:rsidR="00FA1A72" w:rsidRPr="0012169C" w:rsidRDefault="00FA1A72" w:rsidP="00F46993">
            <w:pPr>
              <w:spacing w:line="300" w:lineRule="exact"/>
              <w:rPr>
                <w:rFonts w:ascii="ＭＳ 明朝" w:hAnsi="ＭＳ 明朝"/>
                <w:sz w:val="20"/>
                <w:szCs w:val="20"/>
              </w:rPr>
            </w:pPr>
          </w:p>
          <w:p w14:paraId="077E7532" w14:textId="77777777" w:rsidR="00920C01" w:rsidRPr="0012169C" w:rsidRDefault="00F46993" w:rsidP="00F46993">
            <w:pPr>
              <w:spacing w:line="300" w:lineRule="exact"/>
              <w:rPr>
                <w:rFonts w:ascii="ＭＳ 明朝" w:hAnsi="ＭＳ 明朝"/>
                <w:sz w:val="20"/>
                <w:szCs w:val="20"/>
              </w:rPr>
            </w:pPr>
            <w:r w:rsidRPr="0012169C">
              <w:rPr>
                <w:rFonts w:ascii="ＭＳ 明朝" w:hAnsi="ＭＳ 明朝" w:hint="eastAsia"/>
                <w:sz w:val="20"/>
                <w:szCs w:val="20"/>
              </w:rPr>
              <w:t>ウ・業務の効率化、在校時間等時間管理、ICT活用の推進など学校運営の見直しを図る。</w:t>
            </w:r>
          </w:p>
          <w:p w14:paraId="1962A42E" w14:textId="77777777" w:rsidR="00F46993" w:rsidRPr="0012169C" w:rsidRDefault="00F46993" w:rsidP="00F46993">
            <w:pPr>
              <w:spacing w:line="300" w:lineRule="exact"/>
              <w:rPr>
                <w:rFonts w:ascii="ＭＳ 明朝" w:hAnsi="ＭＳ 明朝"/>
                <w:sz w:val="20"/>
                <w:szCs w:val="20"/>
              </w:rPr>
            </w:pPr>
          </w:p>
          <w:p w14:paraId="78414835" w14:textId="77777777" w:rsidR="00540A7C" w:rsidRPr="0012169C" w:rsidRDefault="00540A7C" w:rsidP="00F46993">
            <w:pPr>
              <w:spacing w:line="300" w:lineRule="exact"/>
              <w:rPr>
                <w:rFonts w:ascii="ＭＳ 明朝" w:hAnsi="ＭＳ 明朝"/>
                <w:sz w:val="20"/>
                <w:szCs w:val="20"/>
              </w:rPr>
            </w:pPr>
          </w:p>
          <w:p w14:paraId="7B7C0EBD" w14:textId="77777777" w:rsidR="00C962D4" w:rsidRPr="0012169C" w:rsidRDefault="00C962D4" w:rsidP="00F46993">
            <w:pPr>
              <w:spacing w:line="300" w:lineRule="exact"/>
              <w:rPr>
                <w:rFonts w:ascii="ＭＳ 明朝" w:hAnsi="ＭＳ 明朝"/>
                <w:sz w:val="20"/>
                <w:szCs w:val="20"/>
              </w:rPr>
            </w:pPr>
          </w:p>
          <w:p w14:paraId="614E61AB" w14:textId="77777777" w:rsidR="00F46993" w:rsidRPr="0012169C" w:rsidRDefault="00F46993" w:rsidP="00F46993">
            <w:pPr>
              <w:spacing w:line="300" w:lineRule="exact"/>
              <w:ind w:firstLineChars="100" w:firstLine="200"/>
              <w:rPr>
                <w:rFonts w:ascii="ＭＳ 明朝" w:hAnsi="ＭＳ 明朝"/>
                <w:sz w:val="20"/>
                <w:szCs w:val="20"/>
              </w:rPr>
            </w:pPr>
            <w:r w:rsidRPr="0012169C">
              <w:rPr>
                <w:rFonts w:ascii="ＭＳ 明朝" w:hAnsi="ＭＳ 明朝" w:hint="eastAsia"/>
                <w:sz w:val="20"/>
                <w:szCs w:val="20"/>
              </w:rPr>
              <w:t>保護者・地域へ情報発信し、保護者等のニーズを反映した開かれた学校づくりを推進する。</w:t>
            </w:r>
          </w:p>
          <w:p w14:paraId="1705C473" w14:textId="77777777" w:rsidR="00F46993" w:rsidRPr="0012169C" w:rsidRDefault="00F46993" w:rsidP="00F46993">
            <w:pPr>
              <w:spacing w:line="300" w:lineRule="exact"/>
              <w:rPr>
                <w:rFonts w:ascii="ＭＳ 明朝" w:hAnsi="ＭＳ 明朝"/>
                <w:sz w:val="20"/>
                <w:szCs w:val="20"/>
              </w:rPr>
            </w:pPr>
            <w:r w:rsidRPr="0012169C">
              <w:rPr>
                <w:rFonts w:ascii="ＭＳ 明朝" w:hAnsi="ＭＳ 明朝" w:hint="eastAsia"/>
                <w:sz w:val="20"/>
                <w:szCs w:val="20"/>
              </w:rPr>
              <w:t>ア・保護者との意思疎通による連携を図る。</w:t>
            </w:r>
          </w:p>
          <w:p w14:paraId="534E35C2" w14:textId="77777777" w:rsidR="00F5196E" w:rsidRPr="0012169C" w:rsidRDefault="00F5196E" w:rsidP="00F46993">
            <w:pPr>
              <w:spacing w:line="300" w:lineRule="exact"/>
              <w:rPr>
                <w:rFonts w:ascii="ＭＳ 明朝" w:hAnsi="ＭＳ 明朝"/>
                <w:sz w:val="20"/>
                <w:szCs w:val="20"/>
              </w:rPr>
            </w:pPr>
          </w:p>
          <w:p w14:paraId="7A714657" w14:textId="77777777" w:rsidR="00F46993" w:rsidRPr="0012169C" w:rsidRDefault="00F46993" w:rsidP="00F46993">
            <w:pPr>
              <w:spacing w:line="300" w:lineRule="exact"/>
              <w:rPr>
                <w:rFonts w:ascii="ＭＳ 明朝" w:hAnsi="ＭＳ 明朝"/>
                <w:sz w:val="20"/>
                <w:szCs w:val="20"/>
              </w:rPr>
            </w:pPr>
            <w:r w:rsidRPr="0012169C">
              <w:rPr>
                <w:rFonts w:ascii="ＭＳ 明朝" w:hAnsi="ＭＳ 明朝" w:hint="eastAsia"/>
                <w:sz w:val="20"/>
                <w:szCs w:val="20"/>
              </w:rPr>
              <w:t xml:space="preserve">　・連携活動の理解</w:t>
            </w:r>
            <w:r w:rsidR="00936960" w:rsidRPr="0012169C">
              <w:rPr>
                <w:rFonts w:ascii="ＭＳ 明朝" w:hAnsi="ＭＳ 明朝" w:hint="eastAsia"/>
                <w:sz w:val="20"/>
                <w:szCs w:val="20"/>
              </w:rPr>
              <w:t>、</w:t>
            </w:r>
            <w:r w:rsidRPr="0012169C">
              <w:rPr>
                <w:rFonts w:ascii="ＭＳ 明朝" w:hAnsi="ＭＳ 明朝" w:hint="eastAsia"/>
                <w:sz w:val="20"/>
                <w:szCs w:val="20"/>
              </w:rPr>
              <w:t>協力を積極的に取り組む。</w:t>
            </w:r>
          </w:p>
          <w:p w14:paraId="66A462E7" w14:textId="77777777" w:rsidR="00F5196E" w:rsidRPr="0012169C" w:rsidRDefault="00F5196E" w:rsidP="00F46993">
            <w:pPr>
              <w:spacing w:line="300" w:lineRule="exact"/>
              <w:rPr>
                <w:rFonts w:ascii="ＭＳ 明朝" w:hAnsi="ＭＳ 明朝"/>
                <w:sz w:val="20"/>
                <w:szCs w:val="20"/>
              </w:rPr>
            </w:pPr>
          </w:p>
          <w:p w14:paraId="4B7315F4" w14:textId="77777777" w:rsidR="00936960" w:rsidRPr="0012169C" w:rsidRDefault="00936960" w:rsidP="00F46993">
            <w:pPr>
              <w:spacing w:line="300" w:lineRule="exact"/>
              <w:rPr>
                <w:rFonts w:ascii="ＭＳ 明朝" w:hAnsi="ＭＳ 明朝"/>
                <w:sz w:val="20"/>
                <w:szCs w:val="20"/>
              </w:rPr>
            </w:pPr>
          </w:p>
          <w:p w14:paraId="191E09E9" w14:textId="77777777" w:rsidR="00936960" w:rsidRPr="0012169C" w:rsidRDefault="00936960" w:rsidP="00F46993">
            <w:pPr>
              <w:spacing w:line="300" w:lineRule="exact"/>
              <w:rPr>
                <w:rFonts w:ascii="ＭＳ 明朝" w:hAnsi="ＭＳ 明朝"/>
                <w:sz w:val="20"/>
                <w:szCs w:val="20"/>
              </w:rPr>
            </w:pPr>
          </w:p>
          <w:p w14:paraId="306EE213" w14:textId="77777777" w:rsidR="00F5196E" w:rsidRPr="0012169C" w:rsidRDefault="00F5196E" w:rsidP="00F46993">
            <w:pPr>
              <w:spacing w:line="300" w:lineRule="exact"/>
              <w:rPr>
                <w:rFonts w:ascii="ＭＳ 明朝" w:hAnsi="ＭＳ 明朝"/>
                <w:sz w:val="20"/>
                <w:szCs w:val="20"/>
              </w:rPr>
            </w:pPr>
            <w:r w:rsidRPr="0012169C">
              <w:rPr>
                <w:rFonts w:ascii="ＭＳ 明朝" w:hAnsi="ＭＳ 明朝" w:hint="eastAsia"/>
                <w:sz w:val="20"/>
                <w:szCs w:val="20"/>
              </w:rPr>
              <w:t>イ・HP、学習支援クラウドサービスを活用し、情報発信により開かれた学校づくりをする。</w:t>
            </w:r>
          </w:p>
          <w:p w14:paraId="28E3AFBF" w14:textId="77777777" w:rsidR="00F5196E" w:rsidRPr="0012169C" w:rsidRDefault="00F5196E" w:rsidP="00F46993">
            <w:pPr>
              <w:spacing w:line="300" w:lineRule="exact"/>
              <w:rPr>
                <w:rFonts w:ascii="ＭＳ 明朝" w:hAnsi="ＭＳ 明朝"/>
                <w:sz w:val="20"/>
                <w:szCs w:val="20"/>
              </w:rPr>
            </w:pPr>
          </w:p>
          <w:p w14:paraId="41D9F8BF" w14:textId="77777777" w:rsidR="00F5196E" w:rsidRPr="0012169C" w:rsidRDefault="00F5196E" w:rsidP="00F46993">
            <w:pPr>
              <w:spacing w:line="300" w:lineRule="exact"/>
              <w:rPr>
                <w:rFonts w:ascii="ＭＳ 明朝" w:hAnsi="ＭＳ 明朝"/>
                <w:sz w:val="20"/>
                <w:szCs w:val="20"/>
              </w:rPr>
            </w:pPr>
          </w:p>
          <w:p w14:paraId="6228805D" w14:textId="77777777" w:rsidR="00FA1A72" w:rsidRPr="0012169C" w:rsidRDefault="00FA1A72" w:rsidP="00F46993">
            <w:pPr>
              <w:spacing w:line="300" w:lineRule="exact"/>
              <w:rPr>
                <w:rFonts w:ascii="ＭＳ 明朝" w:hAnsi="ＭＳ 明朝"/>
                <w:sz w:val="20"/>
                <w:szCs w:val="20"/>
              </w:rPr>
            </w:pPr>
          </w:p>
          <w:p w14:paraId="46D16CD7" w14:textId="77777777" w:rsidR="00FA1A72" w:rsidRPr="0012169C" w:rsidRDefault="00FA1A72" w:rsidP="00F46993">
            <w:pPr>
              <w:spacing w:line="300" w:lineRule="exact"/>
              <w:rPr>
                <w:rFonts w:ascii="ＭＳ 明朝" w:hAnsi="ＭＳ 明朝"/>
                <w:sz w:val="20"/>
                <w:szCs w:val="20"/>
              </w:rPr>
            </w:pPr>
          </w:p>
          <w:p w14:paraId="6B495403" w14:textId="77777777" w:rsidR="00FA1A72" w:rsidRPr="0012169C" w:rsidRDefault="00FA1A72" w:rsidP="00F46993">
            <w:pPr>
              <w:spacing w:line="300" w:lineRule="exact"/>
              <w:rPr>
                <w:rFonts w:ascii="ＭＳ 明朝" w:hAnsi="ＭＳ 明朝"/>
                <w:sz w:val="20"/>
                <w:szCs w:val="20"/>
              </w:rPr>
            </w:pPr>
          </w:p>
          <w:p w14:paraId="7728E41C" w14:textId="77777777" w:rsidR="00F5196E" w:rsidRPr="0012169C" w:rsidRDefault="00F5196E" w:rsidP="00F5196E">
            <w:pPr>
              <w:spacing w:line="300" w:lineRule="exact"/>
              <w:rPr>
                <w:rFonts w:ascii="ＭＳ 明朝" w:hAnsi="ＭＳ 明朝"/>
                <w:sz w:val="20"/>
                <w:szCs w:val="20"/>
              </w:rPr>
            </w:pPr>
            <w:r w:rsidRPr="0012169C">
              <w:rPr>
                <w:rFonts w:ascii="ＭＳ 明朝" w:hAnsi="ＭＳ 明朝" w:hint="eastAsia"/>
                <w:sz w:val="20"/>
                <w:szCs w:val="20"/>
              </w:rPr>
              <w:t>・広報委員会を中心に「落ち着いた環境で学べる」強みを発信し、志願者数増につなげる。</w:t>
            </w:r>
          </w:p>
          <w:p w14:paraId="76C3EB19" w14:textId="77777777" w:rsidR="00F5196E" w:rsidRPr="0012169C" w:rsidRDefault="00F5196E" w:rsidP="00F5196E">
            <w:pPr>
              <w:spacing w:line="300" w:lineRule="exact"/>
              <w:rPr>
                <w:rFonts w:ascii="ＭＳ 明朝" w:hAnsi="ＭＳ 明朝"/>
                <w:sz w:val="20"/>
                <w:szCs w:val="20"/>
              </w:rPr>
            </w:pPr>
            <w:r w:rsidRPr="0012169C">
              <w:rPr>
                <w:rFonts w:ascii="ＭＳ 明朝" w:hAnsi="ＭＳ 明朝" w:hint="eastAsia"/>
                <w:sz w:val="20"/>
                <w:szCs w:val="20"/>
              </w:rPr>
              <w:t>・積極的に地区学校説明会にも参加し、学校理解と広報活動を行う。</w:t>
            </w:r>
          </w:p>
          <w:p w14:paraId="551F11B2" w14:textId="77777777" w:rsidR="00936960" w:rsidRPr="0012169C" w:rsidRDefault="00936960" w:rsidP="00F5196E">
            <w:pPr>
              <w:spacing w:line="300" w:lineRule="exact"/>
              <w:rPr>
                <w:rFonts w:ascii="ＭＳ 明朝" w:hAnsi="ＭＳ 明朝"/>
                <w:sz w:val="20"/>
                <w:szCs w:val="20"/>
              </w:rPr>
            </w:pPr>
          </w:p>
          <w:p w14:paraId="23F6BDFF" w14:textId="77777777" w:rsidR="00936960" w:rsidRPr="0012169C" w:rsidRDefault="00936960" w:rsidP="00F5196E">
            <w:pPr>
              <w:spacing w:line="300" w:lineRule="exact"/>
              <w:rPr>
                <w:rFonts w:ascii="ＭＳ 明朝" w:hAnsi="ＭＳ 明朝"/>
                <w:sz w:val="20"/>
                <w:szCs w:val="20"/>
              </w:rPr>
            </w:pPr>
          </w:p>
          <w:p w14:paraId="4BE39B6E" w14:textId="77777777" w:rsidR="00936960" w:rsidRPr="0012169C" w:rsidRDefault="00936960" w:rsidP="00F5196E">
            <w:pPr>
              <w:spacing w:line="300" w:lineRule="exact"/>
              <w:rPr>
                <w:rFonts w:ascii="ＭＳ 明朝" w:hAnsi="ＭＳ 明朝"/>
                <w:sz w:val="20"/>
                <w:szCs w:val="20"/>
              </w:rPr>
            </w:pPr>
          </w:p>
          <w:p w14:paraId="75CEA2D9" w14:textId="77777777" w:rsidR="00F5196E" w:rsidRPr="0012169C" w:rsidRDefault="00F5196E" w:rsidP="00F5196E">
            <w:pPr>
              <w:spacing w:line="300" w:lineRule="exact"/>
              <w:rPr>
                <w:rFonts w:ascii="ＭＳ 明朝" w:hAnsi="ＭＳ 明朝"/>
                <w:sz w:val="20"/>
                <w:szCs w:val="20"/>
              </w:rPr>
            </w:pPr>
            <w:r w:rsidRPr="0012169C">
              <w:rPr>
                <w:rFonts w:ascii="ＭＳ 明朝" w:hAnsi="ＭＳ 明朝" w:hint="eastAsia"/>
                <w:sz w:val="20"/>
                <w:szCs w:val="20"/>
              </w:rPr>
              <w:t>ウ　教科・授業、生徒自治会、部活動、有志生徒中心に地域行事やボランティア活動に積極的に取り組むことで地域交流を活発にする。</w:t>
            </w:r>
          </w:p>
        </w:tc>
        <w:tc>
          <w:tcPr>
            <w:tcW w:w="3827" w:type="dxa"/>
            <w:tcBorders>
              <w:right w:val="dashed" w:sz="4" w:space="0" w:color="auto"/>
            </w:tcBorders>
            <w:tcMar>
              <w:top w:w="85" w:type="dxa"/>
              <w:left w:w="85" w:type="dxa"/>
              <w:bottom w:w="85" w:type="dxa"/>
              <w:right w:w="85" w:type="dxa"/>
            </w:tcMar>
          </w:tcPr>
          <w:p w14:paraId="134A6183" w14:textId="77777777" w:rsidR="005B66F8" w:rsidRPr="0012169C" w:rsidRDefault="005B66F8" w:rsidP="00AB00E6">
            <w:pPr>
              <w:spacing w:line="300" w:lineRule="exact"/>
              <w:rPr>
                <w:rFonts w:ascii="ＭＳ 明朝" w:hAnsi="ＭＳ 明朝"/>
                <w:sz w:val="20"/>
                <w:szCs w:val="20"/>
              </w:rPr>
            </w:pPr>
          </w:p>
          <w:p w14:paraId="278B89AD" w14:textId="77777777" w:rsidR="000801F4" w:rsidRPr="0012169C" w:rsidRDefault="000E0600" w:rsidP="000E0600">
            <w:pPr>
              <w:spacing w:line="300" w:lineRule="exact"/>
              <w:rPr>
                <w:rFonts w:ascii="ＭＳ 明朝" w:hAnsi="ＭＳ 明朝"/>
                <w:sz w:val="20"/>
                <w:szCs w:val="20"/>
              </w:rPr>
            </w:pPr>
            <w:r w:rsidRPr="0012169C">
              <w:rPr>
                <w:rFonts w:ascii="ＭＳ 明朝" w:hAnsi="ＭＳ 明朝" w:hint="eastAsia"/>
                <w:sz w:val="20"/>
                <w:szCs w:val="20"/>
              </w:rPr>
              <w:t>ア・平日の家庭学習時間60分以上の生徒総数が学年の</w:t>
            </w:r>
            <w:r w:rsidR="00AC71FF" w:rsidRPr="0012169C">
              <w:rPr>
                <w:rFonts w:ascii="ＭＳ 明朝" w:hAnsi="ＭＳ 明朝" w:hint="eastAsia"/>
                <w:sz w:val="20"/>
                <w:szCs w:val="20"/>
              </w:rPr>
              <w:t>50%以上</w:t>
            </w:r>
            <w:r w:rsidRPr="0012169C">
              <w:rPr>
                <w:rFonts w:ascii="ＭＳ 明朝" w:hAnsi="ＭＳ 明朝" w:hint="eastAsia"/>
                <w:sz w:val="20"/>
                <w:szCs w:val="20"/>
              </w:rPr>
              <w:t>を</w:t>
            </w:r>
            <w:r w:rsidR="000801F4" w:rsidRPr="0012169C">
              <w:rPr>
                <w:rFonts w:ascii="ＭＳ 明朝" w:hAnsi="ＭＳ 明朝" w:hint="eastAsia"/>
                <w:sz w:val="20"/>
                <w:szCs w:val="20"/>
              </w:rPr>
              <w:t>維持する</w:t>
            </w:r>
            <w:r w:rsidRPr="0012169C">
              <w:rPr>
                <w:rFonts w:ascii="ＭＳ 明朝" w:hAnsi="ＭＳ 明朝" w:hint="eastAsia"/>
                <w:sz w:val="20"/>
                <w:szCs w:val="20"/>
              </w:rPr>
              <w:t>。</w:t>
            </w:r>
          </w:p>
          <w:p w14:paraId="2F2D7655" w14:textId="77777777" w:rsidR="000E0600" w:rsidRPr="0012169C" w:rsidRDefault="000E0600" w:rsidP="000801F4">
            <w:pPr>
              <w:spacing w:line="300" w:lineRule="exact"/>
              <w:jc w:val="right"/>
              <w:rPr>
                <w:rFonts w:ascii="ＭＳ 明朝" w:hAnsi="ＭＳ 明朝"/>
                <w:sz w:val="20"/>
                <w:szCs w:val="20"/>
              </w:rPr>
            </w:pPr>
            <w:r w:rsidRPr="0012169C">
              <w:rPr>
                <w:rFonts w:ascii="ＭＳ 明朝" w:hAnsi="ＭＳ 明朝" w:hint="eastAsia"/>
                <w:sz w:val="20"/>
                <w:szCs w:val="20"/>
              </w:rPr>
              <w:t xml:space="preserve"> [56.3%]</w:t>
            </w:r>
          </w:p>
          <w:p w14:paraId="7E217577" w14:textId="77777777" w:rsidR="000E0600" w:rsidRPr="0012169C" w:rsidRDefault="000E0600" w:rsidP="000E0600">
            <w:pPr>
              <w:spacing w:line="300" w:lineRule="exact"/>
              <w:rPr>
                <w:rFonts w:ascii="ＭＳ 明朝" w:hAnsi="ＭＳ 明朝"/>
                <w:sz w:val="20"/>
                <w:szCs w:val="20"/>
              </w:rPr>
            </w:pPr>
            <w:r w:rsidRPr="0012169C">
              <w:rPr>
                <w:rFonts w:ascii="ＭＳ 明朝" w:hAnsi="ＭＳ 明朝" w:hint="eastAsia"/>
                <w:sz w:val="20"/>
                <w:szCs w:val="20"/>
              </w:rPr>
              <w:t xml:space="preserve">            </w:t>
            </w:r>
          </w:p>
          <w:p w14:paraId="64A44738" w14:textId="77777777" w:rsidR="00BD6FC7" w:rsidRPr="0012169C" w:rsidRDefault="000E0600" w:rsidP="000E0600">
            <w:pPr>
              <w:spacing w:line="300" w:lineRule="exact"/>
              <w:rPr>
                <w:rFonts w:ascii="ＭＳ 明朝" w:hAnsi="ＭＳ 明朝"/>
                <w:sz w:val="20"/>
                <w:szCs w:val="20"/>
              </w:rPr>
            </w:pPr>
            <w:r w:rsidRPr="0012169C">
              <w:rPr>
                <w:rFonts w:ascii="ＭＳ 明朝" w:hAnsi="ＭＳ 明朝" w:hint="eastAsia"/>
                <w:sz w:val="20"/>
                <w:szCs w:val="20"/>
              </w:rPr>
              <w:t>・夏期補習や学習キャンペーンを継続し、昨年以上実施。</w:t>
            </w:r>
          </w:p>
          <w:p w14:paraId="0D4D2C41" w14:textId="1F6F31E3" w:rsidR="000E0600" w:rsidRPr="0012169C" w:rsidRDefault="00BD6FC7" w:rsidP="000E0600">
            <w:pPr>
              <w:spacing w:line="300" w:lineRule="exact"/>
              <w:rPr>
                <w:rFonts w:ascii="ＭＳ 明朝" w:hAnsi="ＭＳ 明朝"/>
                <w:sz w:val="20"/>
                <w:szCs w:val="20"/>
              </w:rPr>
            </w:pPr>
            <w:r w:rsidRPr="0012169C">
              <w:rPr>
                <w:rFonts w:ascii="ＭＳ 明朝" w:hAnsi="ＭＳ 明朝" w:hint="eastAsia"/>
                <w:sz w:val="20"/>
                <w:szCs w:val="20"/>
              </w:rPr>
              <w:t>[夏期補習</w:t>
            </w:r>
            <w:r w:rsidR="00327997" w:rsidRPr="0012169C">
              <w:rPr>
                <w:rFonts w:ascii="ＭＳ 明朝" w:hAnsi="ＭＳ 明朝" w:hint="eastAsia"/>
                <w:sz w:val="20"/>
                <w:szCs w:val="20"/>
              </w:rPr>
              <w:t>３</w:t>
            </w:r>
            <w:r w:rsidRPr="0012169C">
              <w:rPr>
                <w:rFonts w:ascii="ＭＳ 明朝" w:hAnsi="ＭＳ 明朝" w:hint="eastAsia"/>
                <w:sz w:val="20"/>
                <w:szCs w:val="20"/>
              </w:rPr>
              <w:t>年10日114H、</w:t>
            </w:r>
            <w:r w:rsidR="00327997" w:rsidRPr="0012169C">
              <w:rPr>
                <w:rFonts w:ascii="ＭＳ 明朝" w:hAnsi="ＭＳ 明朝" w:hint="eastAsia"/>
                <w:sz w:val="20"/>
                <w:szCs w:val="20"/>
              </w:rPr>
              <w:t>２</w:t>
            </w:r>
            <w:r w:rsidRPr="0012169C">
              <w:rPr>
                <w:rFonts w:ascii="ＭＳ 明朝" w:hAnsi="ＭＳ 明朝" w:hint="eastAsia"/>
                <w:sz w:val="20"/>
                <w:szCs w:val="20"/>
              </w:rPr>
              <w:t>年</w:t>
            </w:r>
            <w:r w:rsidR="00327997" w:rsidRPr="0012169C">
              <w:rPr>
                <w:rFonts w:ascii="ＭＳ 明朝" w:hAnsi="ＭＳ 明朝" w:hint="eastAsia"/>
                <w:sz w:val="20"/>
                <w:szCs w:val="20"/>
              </w:rPr>
              <w:t>９</w:t>
            </w:r>
            <w:r w:rsidRPr="0012169C">
              <w:rPr>
                <w:rFonts w:ascii="ＭＳ 明朝" w:hAnsi="ＭＳ 明朝" w:hint="eastAsia"/>
                <w:sz w:val="20"/>
                <w:szCs w:val="20"/>
              </w:rPr>
              <w:t>日35H、</w:t>
            </w:r>
            <w:r w:rsidR="00327997" w:rsidRPr="0012169C">
              <w:rPr>
                <w:rFonts w:ascii="ＭＳ 明朝" w:hAnsi="ＭＳ 明朝" w:hint="eastAsia"/>
                <w:sz w:val="20"/>
                <w:szCs w:val="20"/>
              </w:rPr>
              <w:t>１</w:t>
            </w:r>
            <w:r w:rsidRPr="0012169C">
              <w:rPr>
                <w:rFonts w:ascii="ＭＳ 明朝" w:hAnsi="ＭＳ 明朝" w:hint="eastAsia"/>
                <w:sz w:val="20"/>
                <w:szCs w:val="20"/>
              </w:rPr>
              <w:t>年</w:t>
            </w:r>
            <w:r w:rsidR="00327997" w:rsidRPr="0012169C">
              <w:rPr>
                <w:rFonts w:ascii="ＭＳ 明朝" w:hAnsi="ＭＳ 明朝" w:hint="eastAsia"/>
                <w:sz w:val="20"/>
                <w:szCs w:val="20"/>
              </w:rPr>
              <w:t>５</w:t>
            </w:r>
            <w:r w:rsidRPr="0012169C">
              <w:rPr>
                <w:rFonts w:ascii="ＭＳ 明朝" w:hAnsi="ＭＳ 明朝" w:hint="eastAsia"/>
                <w:sz w:val="20"/>
                <w:szCs w:val="20"/>
              </w:rPr>
              <w:t>日26H、学習キャンペーン５回]</w:t>
            </w:r>
          </w:p>
          <w:p w14:paraId="64A76538" w14:textId="77777777" w:rsidR="009A171D" w:rsidRPr="0012169C" w:rsidRDefault="000E0600" w:rsidP="009A171D">
            <w:pPr>
              <w:spacing w:line="300" w:lineRule="exact"/>
              <w:ind w:right="400"/>
              <w:jc w:val="center"/>
              <w:rPr>
                <w:rFonts w:ascii="ＭＳ 明朝" w:hAnsi="ＭＳ 明朝"/>
                <w:sz w:val="20"/>
                <w:szCs w:val="20"/>
              </w:rPr>
            </w:pPr>
            <w:r w:rsidRPr="0012169C">
              <w:rPr>
                <w:rFonts w:ascii="ＭＳ 明朝" w:hAnsi="ＭＳ 明朝" w:hint="eastAsia"/>
                <w:sz w:val="20"/>
                <w:szCs w:val="20"/>
              </w:rPr>
              <w:t xml:space="preserve">・中堅・難関大学合格者数170名。    </w:t>
            </w:r>
            <w:r w:rsidR="009A171D" w:rsidRPr="0012169C">
              <w:rPr>
                <w:rFonts w:ascii="ＭＳ 明朝" w:hAnsi="ＭＳ 明朝" w:hint="eastAsia"/>
                <w:sz w:val="20"/>
                <w:szCs w:val="20"/>
              </w:rPr>
              <w:t xml:space="preserve">    </w:t>
            </w:r>
          </w:p>
          <w:p w14:paraId="04E30A9C" w14:textId="684A7AAB" w:rsidR="000E0600" w:rsidRPr="0012169C" w:rsidRDefault="000E0600" w:rsidP="009A171D">
            <w:pPr>
              <w:spacing w:line="300" w:lineRule="exact"/>
              <w:jc w:val="right"/>
              <w:rPr>
                <w:rFonts w:ascii="ＭＳ 明朝" w:hAnsi="ＭＳ 明朝"/>
                <w:sz w:val="20"/>
                <w:szCs w:val="20"/>
              </w:rPr>
            </w:pPr>
            <w:r w:rsidRPr="0012169C">
              <w:rPr>
                <w:rFonts w:ascii="ＭＳ 明朝" w:hAnsi="ＭＳ 明朝" w:hint="eastAsia"/>
                <w:sz w:val="20"/>
                <w:szCs w:val="20"/>
              </w:rPr>
              <w:t>[</w:t>
            </w:r>
            <w:r w:rsidR="00BD4047" w:rsidRPr="0012169C">
              <w:rPr>
                <w:rFonts w:ascii="ＭＳ 明朝" w:hAnsi="ＭＳ 明朝" w:hint="eastAsia"/>
                <w:sz w:val="20"/>
                <w:szCs w:val="20"/>
              </w:rPr>
              <w:t>158</w:t>
            </w:r>
            <w:r w:rsidRPr="0012169C">
              <w:rPr>
                <w:rFonts w:ascii="ＭＳ 明朝" w:hAnsi="ＭＳ 明朝" w:hint="eastAsia"/>
                <w:sz w:val="20"/>
                <w:szCs w:val="20"/>
              </w:rPr>
              <w:t>名]</w:t>
            </w:r>
          </w:p>
          <w:p w14:paraId="151AC06A" w14:textId="77777777" w:rsidR="000E0600" w:rsidRPr="0012169C" w:rsidRDefault="000E0600" w:rsidP="000E0600">
            <w:pPr>
              <w:spacing w:line="300" w:lineRule="exact"/>
              <w:rPr>
                <w:rFonts w:ascii="ＭＳ 明朝" w:hAnsi="ＭＳ 明朝"/>
                <w:sz w:val="20"/>
                <w:szCs w:val="20"/>
              </w:rPr>
            </w:pPr>
          </w:p>
          <w:p w14:paraId="3E546FC2" w14:textId="77777777" w:rsidR="000E0600" w:rsidRPr="0012169C" w:rsidRDefault="000E0600" w:rsidP="000E0600">
            <w:pPr>
              <w:spacing w:line="300" w:lineRule="exact"/>
              <w:rPr>
                <w:rFonts w:ascii="ＭＳ 明朝" w:hAnsi="ＭＳ 明朝"/>
                <w:sz w:val="20"/>
                <w:szCs w:val="20"/>
              </w:rPr>
            </w:pPr>
            <w:r w:rsidRPr="0012169C">
              <w:rPr>
                <w:rFonts w:ascii="ＭＳ 明朝" w:hAnsi="ＭＳ 明朝" w:hint="eastAsia"/>
                <w:sz w:val="20"/>
                <w:szCs w:val="20"/>
              </w:rPr>
              <w:t>イ・対面形式での進路ガイダンスを各学</w:t>
            </w:r>
          </w:p>
          <w:p w14:paraId="485049BB" w14:textId="77777777" w:rsidR="000E0600" w:rsidRPr="0012169C" w:rsidRDefault="000E0600" w:rsidP="000E0600">
            <w:pPr>
              <w:spacing w:line="300" w:lineRule="exact"/>
              <w:rPr>
                <w:rFonts w:ascii="ＭＳ 明朝" w:hAnsi="ＭＳ 明朝"/>
                <w:sz w:val="20"/>
                <w:szCs w:val="20"/>
              </w:rPr>
            </w:pPr>
            <w:r w:rsidRPr="0012169C">
              <w:rPr>
                <w:rFonts w:ascii="ＭＳ 明朝" w:hAnsi="ＭＳ 明朝" w:hint="eastAsia"/>
                <w:sz w:val="20"/>
                <w:szCs w:val="20"/>
              </w:rPr>
              <w:t>年とも昨年度維持する。</w:t>
            </w:r>
          </w:p>
          <w:p w14:paraId="4B29661F" w14:textId="2BB9A2E3" w:rsidR="000E0600" w:rsidRPr="0012169C" w:rsidRDefault="000E0600" w:rsidP="00936960">
            <w:pPr>
              <w:spacing w:line="300" w:lineRule="exact"/>
              <w:jc w:val="right"/>
              <w:rPr>
                <w:rFonts w:ascii="ＭＳ 明朝" w:hAnsi="ＭＳ 明朝"/>
                <w:sz w:val="20"/>
                <w:szCs w:val="20"/>
              </w:rPr>
            </w:pPr>
            <w:r w:rsidRPr="0012169C">
              <w:rPr>
                <w:rFonts w:ascii="ＭＳ 明朝" w:hAnsi="ＭＳ 明朝" w:hint="eastAsia"/>
                <w:sz w:val="20"/>
                <w:szCs w:val="20"/>
              </w:rPr>
              <w:t>[</w:t>
            </w:r>
            <w:r w:rsidR="00327997" w:rsidRPr="0012169C">
              <w:rPr>
                <w:rFonts w:ascii="ＭＳ 明朝" w:hAnsi="ＭＳ 明朝" w:hint="eastAsia"/>
                <w:sz w:val="20"/>
                <w:szCs w:val="20"/>
              </w:rPr>
              <w:t>１</w:t>
            </w:r>
            <w:r w:rsidRPr="0012169C">
              <w:rPr>
                <w:rFonts w:ascii="ＭＳ 明朝" w:hAnsi="ＭＳ 明朝" w:hint="eastAsia"/>
                <w:sz w:val="20"/>
                <w:szCs w:val="20"/>
              </w:rPr>
              <w:t xml:space="preserve">年７回､２年７回､３年10回]                    </w:t>
            </w:r>
          </w:p>
          <w:p w14:paraId="0E3F8F47" w14:textId="77777777" w:rsidR="000801F4" w:rsidRPr="0012169C" w:rsidRDefault="000801F4" w:rsidP="00C962D4">
            <w:pPr>
              <w:spacing w:line="300" w:lineRule="exact"/>
              <w:jc w:val="left"/>
              <w:rPr>
                <w:rFonts w:ascii="ＭＳ 明朝" w:hAnsi="ＭＳ 明朝"/>
                <w:sz w:val="20"/>
                <w:szCs w:val="20"/>
              </w:rPr>
            </w:pPr>
          </w:p>
          <w:p w14:paraId="37684C5E" w14:textId="77777777" w:rsidR="00C962D4" w:rsidRPr="0012169C" w:rsidRDefault="000E0600" w:rsidP="00C962D4">
            <w:pPr>
              <w:spacing w:line="300" w:lineRule="exact"/>
              <w:jc w:val="left"/>
              <w:rPr>
                <w:rFonts w:ascii="ＭＳ 明朝" w:hAnsi="ＭＳ 明朝"/>
                <w:sz w:val="20"/>
                <w:szCs w:val="20"/>
              </w:rPr>
            </w:pPr>
            <w:r w:rsidRPr="0012169C">
              <w:rPr>
                <w:rFonts w:ascii="ＭＳ 明朝" w:hAnsi="ＭＳ 明朝" w:hint="eastAsia"/>
                <w:sz w:val="20"/>
                <w:szCs w:val="20"/>
              </w:rPr>
              <w:t>・保護者</w:t>
            </w:r>
            <w:r w:rsidR="00BD6FC7" w:rsidRPr="0012169C">
              <w:rPr>
                <w:rFonts w:ascii="ＭＳ 明朝" w:hAnsi="ＭＳ 明朝" w:hint="eastAsia"/>
                <w:sz w:val="20"/>
                <w:szCs w:val="20"/>
              </w:rPr>
              <w:t>・</w:t>
            </w:r>
            <w:r w:rsidRPr="0012169C">
              <w:rPr>
                <w:rFonts w:ascii="ＭＳ 明朝" w:hAnsi="ＭＳ 明朝" w:hint="eastAsia"/>
                <w:sz w:val="20"/>
                <w:szCs w:val="20"/>
              </w:rPr>
              <w:t>生徒へメール発信90件以上</w:t>
            </w:r>
          </w:p>
          <w:p w14:paraId="3746871E" w14:textId="71B2E845" w:rsidR="000E0600" w:rsidRPr="0012169C" w:rsidRDefault="000E0600" w:rsidP="00540A7C">
            <w:pPr>
              <w:spacing w:line="300" w:lineRule="exact"/>
              <w:jc w:val="right"/>
              <w:rPr>
                <w:rFonts w:ascii="ＭＳ 明朝" w:hAnsi="ＭＳ 明朝"/>
                <w:sz w:val="20"/>
                <w:szCs w:val="20"/>
              </w:rPr>
            </w:pPr>
            <w:r w:rsidRPr="0012169C">
              <w:rPr>
                <w:rFonts w:ascii="ＭＳ 明朝" w:hAnsi="ＭＳ 明朝" w:hint="eastAsia"/>
                <w:sz w:val="20"/>
                <w:szCs w:val="20"/>
              </w:rPr>
              <w:t>[</w:t>
            </w:r>
            <w:r w:rsidR="00BD4047" w:rsidRPr="0012169C">
              <w:rPr>
                <w:rFonts w:ascii="ＭＳ 明朝" w:hAnsi="ＭＳ 明朝" w:hint="eastAsia"/>
                <w:sz w:val="20"/>
                <w:szCs w:val="20"/>
              </w:rPr>
              <w:t>86</w:t>
            </w:r>
            <w:r w:rsidRPr="0012169C">
              <w:rPr>
                <w:rFonts w:ascii="ＭＳ 明朝" w:hAnsi="ＭＳ 明朝" w:hint="eastAsia"/>
                <w:sz w:val="20"/>
                <w:szCs w:val="20"/>
              </w:rPr>
              <w:t>件]</w:t>
            </w:r>
          </w:p>
          <w:p w14:paraId="27BA62FD" w14:textId="77777777" w:rsidR="000E0600" w:rsidRPr="0012169C" w:rsidRDefault="000E0600" w:rsidP="000E0600">
            <w:pPr>
              <w:spacing w:line="300" w:lineRule="exact"/>
              <w:rPr>
                <w:rFonts w:ascii="ＭＳ 明朝" w:hAnsi="ＭＳ 明朝"/>
                <w:sz w:val="20"/>
                <w:szCs w:val="20"/>
              </w:rPr>
            </w:pPr>
          </w:p>
          <w:p w14:paraId="34745CA0" w14:textId="77777777" w:rsidR="009A171D" w:rsidRPr="0012169C" w:rsidRDefault="00936960" w:rsidP="009A171D">
            <w:pPr>
              <w:spacing w:line="300" w:lineRule="exact"/>
              <w:jc w:val="left"/>
              <w:rPr>
                <w:rFonts w:ascii="ＭＳ 明朝" w:hAnsi="ＭＳ 明朝"/>
                <w:sz w:val="20"/>
                <w:szCs w:val="20"/>
              </w:rPr>
            </w:pPr>
            <w:r w:rsidRPr="0012169C">
              <w:rPr>
                <w:rFonts w:ascii="ＭＳ 明朝" w:hAnsi="ＭＳ 明朝" w:hint="eastAsia"/>
                <w:sz w:val="20"/>
                <w:szCs w:val="20"/>
              </w:rPr>
              <w:t>ウ</w:t>
            </w:r>
            <w:r w:rsidR="000E0600" w:rsidRPr="0012169C">
              <w:rPr>
                <w:rFonts w:ascii="ＭＳ 明朝" w:hAnsi="ＭＳ 明朝" w:hint="eastAsia"/>
                <w:sz w:val="20"/>
                <w:szCs w:val="20"/>
              </w:rPr>
              <w:t xml:space="preserve">・阿倍高塾の生徒満足度90%維持。     </w:t>
            </w:r>
          </w:p>
          <w:p w14:paraId="6F12425C" w14:textId="47D93704" w:rsidR="000E0600" w:rsidRPr="0012169C" w:rsidRDefault="000E0600" w:rsidP="009A171D">
            <w:pPr>
              <w:spacing w:line="300" w:lineRule="exact"/>
              <w:ind w:firstLineChars="1500" w:firstLine="3000"/>
              <w:jc w:val="left"/>
              <w:rPr>
                <w:rFonts w:ascii="ＭＳ 明朝" w:hAnsi="ＭＳ 明朝"/>
                <w:sz w:val="20"/>
                <w:szCs w:val="20"/>
              </w:rPr>
            </w:pPr>
            <w:r w:rsidRPr="0012169C">
              <w:rPr>
                <w:rFonts w:ascii="ＭＳ 明朝" w:hAnsi="ＭＳ 明朝" w:hint="eastAsia"/>
                <w:sz w:val="20"/>
                <w:szCs w:val="20"/>
              </w:rPr>
              <w:t>[</w:t>
            </w:r>
            <w:r w:rsidR="00BD4047" w:rsidRPr="0012169C">
              <w:rPr>
                <w:rFonts w:ascii="ＭＳ 明朝" w:hAnsi="ＭＳ 明朝" w:hint="eastAsia"/>
                <w:sz w:val="20"/>
                <w:szCs w:val="20"/>
              </w:rPr>
              <w:t>95</w:t>
            </w:r>
            <w:r w:rsidRPr="0012169C">
              <w:rPr>
                <w:rFonts w:ascii="ＭＳ 明朝" w:hAnsi="ＭＳ 明朝" w:hint="eastAsia"/>
                <w:sz w:val="20"/>
                <w:szCs w:val="20"/>
              </w:rPr>
              <w:t xml:space="preserve"> %]</w:t>
            </w:r>
          </w:p>
          <w:p w14:paraId="2A88B444" w14:textId="77777777" w:rsidR="000E0600" w:rsidRPr="0012169C" w:rsidRDefault="000E0600" w:rsidP="000E0600">
            <w:pPr>
              <w:spacing w:line="300" w:lineRule="exact"/>
              <w:rPr>
                <w:rFonts w:ascii="ＭＳ 明朝" w:hAnsi="ＭＳ 明朝"/>
                <w:sz w:val="20"/>
                <w:szCs w:val="20"/>
              </w:rPr>
            </w:pPr>
            <w:r w:rsidRPr="0012169C">
              <w:rPr>
                <w:rFonts w:ascii="ＭＳ 明朝" w:hAnsi="ＭＳ 明朝" w:hint="eastAsia"/>
                <w:sz w:val="20"/>
                <w:szCs w:val="20"/>
              </w:rPr>
              <w:t xml:space="preserve">              　      </w:t>
            </w:r>
          </w:p>
          <w:p w14:paraId="59785D75" w14:textId="77777777" w:rsidR="009F02CD" w:rsidRPr="0012169C" w:rsidRDefault="000E0600" w:rsidP="009F02CD">
            <w:pPr>
              <w:spacing w:line="300" w:lineRule="exact"/>
              <w:jc w:val="left"/>
              <w:rPr>
                <w:rFonts w:ascii="ＭＳ 明朝" w:hAnsi="ＭＳ 明朝"/>
                <w:sz w:val="20"/>
                <w:szCs w:val="20"/>
              </w:rPr>
            </w:pPr>
            <w:r w:rsidRPr="0012169C">
              <w:rPr>
                <w:rFonts w:ascii="ＭＳ 明朝" w:hAnsi="ＭＳ 明朝" w:hint="eastAsia"/>
                <w:sz w:val="20"/>
                <w:szCs w:val="20"/>
              </w:rPr>
              <w:t>・アンケート（保護者）</w:t>
            </w:r>
            <w:r w:rsidR="00C962D4" w:rsidRPr="0012169C">
              <w:rPr>
                <w:rFonts w:ascii="ＭＳ 明朝" w:hAnsi="ＭＳ 明朝" w:hint="eastAsia"/>
                <w:sz w:val="20"/>
                <w:szCs w:val="20"/>
              </w:rPr>
              <w:t>「</w:t>
            </w:r>
            <w:r w:rsidRPr="0012169C">
              <w:rPr>
                <w:rFonts w:ascii="ＭＳ 明朝" w:hAnsi="ＭＳ 明朝" w:hint="eastAsia"/>
                <w:sz w:val="20"/>
                <w:szCs w:val="20"/>
              </w:rPr>
              <w:t>進路指導</w:t>
            </w:r>
            <w:r w:rsidR="009F02CD" w:rsidRPr="0012169C">
              <w:rPr>
                <w:rFonts w:ascii="ＭＳ 明朝" w:hAnsi="ＭＳ 明朝" w:hint="eastAsia"/>
                <w:sz w:val="20"/>
                <w:szCs w:val="20"/>
              </w:rPr>
              <w:t>･</w:t>
            </w:r>
            <w:r w:rsidRPr="0012169C">
              <w:rPr>
                <w:rFonts w:ascii="ＭＳ 明朝" w:hAnsi="ＭＳ 明朝" w:hint="eastAsia"/>
                <w:sz w:val="20"/>
                <w:szCs w:val="20"/>
              </w:rPr>
              <w:t>情報提供に関する肯定値」80％</w:t>
            </w:r>
            <w:r w:rsidR="00AC71FF" w:rsidRPr="0012169C">
              <w:rPr>
                <w:rFonts w:ascii="ＭＳ 明朝" w:hAnsi="ＭＳ 明朝" w:hint="eastAsia"/>
                <w:sz w:val="20"/>
                <w:szCs w:val="20"/>
              </w:rPr>
              <w:t>を</w:t>
            </w:r>
            <w:r w:rsidRPr="0012169C">
              <w:rPr>
                <w:rFonts w:ascii="ＭＳ 明朝" w:hAnsi="ＭＳ 明朝" w:hint="eastAsia"/>
                <w:sz w:val="20"/>
                <w:szCs w:val="20"/>
              </w:rPr>
              <w:t>維持</w:t>
            </w:r>
            <w:r w:rsidR="00AC71FF" w:rsidRPr="0012169C">
              <w:rPr>
                <w:rFonts w:ascii="ＭＳ 明朝" w:hAnsi="ＭＳ 明朝" w:hint="eastAsia"/>
                <w:sz w:val="20"/>
                <w:szCs w:val="20"/>
              </w:rPr>
              <w:t>する。</w:t>
            </w:r>
          </w:p>
          <w:p w14:paraId="79A639A7" w14:textId="77777777" w:rsidR="000E0600" w:rsidRPr="0012169C" w:rsidRDefault="000E0600" w:rsidP="009F02CD">
            <w:pPr>
              <w:spacing w:line="300" w:lineRule="exact"/>
              <w:jc w:val="right"/>
              <w:rPr>
                <w:rFonts w:ascii="ＭＳ 明朝" w:hAnsi="ＭＳ 明朝"/>
                <w:sz w:val="20"/>
                <w:szCs w:val="20"/>
              </w:rPr>
            </w:pPr>
            <w:r w:rsidRPr="0012169C">
              <w:rPr>
                <w:rFonts w:ascii="ＭＳ 明朝" w:hAnsi="ＭＳ 明朝" w:hint="eastAsia"/>
                <w:sz w:val="20"/>
                <w:szCs w:val="20"/>
              </w:rPr>
              <w:t>[</w:t>
            </w:r>
            <w:r w:rsidR="009A171D" w:rsidRPr="0012169C">
              <w:rPr>
                <w:rFonts w:ascii="ＭＳ 明朝" w:hAnsi="ＭＳ 明朝" w:hint="eastAsia"/>
                <w:sz w:val="20"/>
                <w:szCs w:val="20"/>
              </w:rPr>
              <w:t>84</w:t>
            </w:r>
            <w:r w:rsidRPr="0012169C">
              <w:rPr>
                <w:rFonts w:ascii="ＭＳ 明朝" w:hAnsi="ＭＳ 明朝" w:hint="eastAsia"/>
                <w:sz w:val="20"/>
                <w:szCs w:val="20"/>
              </w:rPr>
              <w:t>％]</w:t>
            </w:r>
          </w:p>
          <w:p w14:paraId="78FEA7F0" w14:textId="77777777" w:rsidR="00FA1A72" w:rsidRPr="0012169C" w:rsidRDefault="00FA1A72" w:rsidP="00FA1A72">
            <w:pPr>
              <w:spacing w:line="300" w:lineRule="exact"/>
              <w:jc w:val="left"/>
              <w:rPr>
                <w:rFonts w:ascii="ＭＳ 明朝" w:hAnsi="ＭＳ 明朝"/>
                <w:sz w:val="20"/>
                <w:szCs w:val="20"/>
              </w:rPr>
            </w:pPr>
          </w:p>
          <w:p w14:paraId="5C7D8E28" w14:textId="77777777" w:rsidR="00FA1A72" w:rsidRPr="0012169C" w:rsidRDefault="00FA1A72" w:rsidP="00FA1A72">
            <w:pPr>
              <w:spacing w:line="300" w:lineRule="exact"/>
              <w:jc w:val="left"/>
              <w:rPr>
                <w:rFonts w:ascii="ＭＳ 明朝" w:hAnsi="ＭＳ 明朝"/>
                <w:sz w:val="20"/>
                <w:szCs w:val="20"/>
              </w:rPr>
            </w:pPr>
          </w:p>
          <w:p w14:paraId="57C38AFE" w14:textId="77777777" w:rsidR="00540A7C" w:rsidRPr="0012169C" w:rsidRDefault="00540A7C" w:rsidP="00FA1A72">
            <w:pPr>
              <w:spacing w:line="300" w:lineRule="exact"/>
              <w:jc w:val="left"/>
              <w:rPr>
                <w:rFonts w:ascii="ＭＳ 明朝" w:hAnsi="ＭＳ 明朝"/>
                <w:sz w:val="20"/>
                <w:szCs w:val="20"/>
              </w:rPr>
            </w:pPr>
          </w:p>
          <w:p w14:paraId="03B812C9" w14:textId="77777777" w:rsidR="00FA1A72" w:rsidRPr="0012169C" w:rsidRDefault="00FA1A72" w:rsidP="00FA1A72">
            <w:pPr>
              <w:spacing w:line="300" w:lineRule="exact"/>
              <w:jc w:val="left"/>
              <w:rPr>
                <w:rFonts w:ascii="ＭＳ 明朝" w:hAnsi="ＭＳ 明朝"/>
                <w:sz w:val="20"/>
                <w:szCs w:val="20"/>
              </w:rPr>
            </w:pPr>
          </w:p>
          <w:p w14:paraId="136548EA" w14:textId="77777777" w:rsidR="00FA1A72" w:rsidRPr="0012169C" w:rsidRDefault="00FA1A72" w:rsidP="00FA1A72">
            <w:pPr>
              <w:spacing w:line="300" w:lineRule="exact"/>
              <w:jc w:val="left"/>
              <w:rPr>
                <w:rFonts w:ascii="ＭＳ 明朝" w:hAnsi="ＭＳ 明朝"/>
                <w:sz w:val="20"/>
                <w:szCs w:val="20"/>
              </w:rPr>
            </w:pPr>
            <w:r w:rsidRPr="0012169C">
              <w:rPr>
                <w:rFonts w:ascii="ＭＳ 明朝" w:hAnsi="ＭＳ 明朝" w:hint="eastAsia"/>
                <w:sz w:val="20"/>
                <w:szCs w:val="20"/>
              </w:rPr>
              <w:t>ア・アンケート(教員)「各分掌・学年間の連携が円滑に行われ、各種会議で教員間の意思疎通や意見交換を行い組織的に機能している」</w:t>
            </w:r>
            <w:r w:rsidR="00C962D4" w:rsidRPr="0012169C">
              <w:rPr>
                <w:rFonts w:ascii="ＭＳ 明朝" w:hAnsi="ＭＳ 明朝" w:hint="eastAsia"/>
                <w:sz w:val="20"/>
                <w:szCs w:val="20"/>
              </w:rPr>
              <w:t>を80%維持する</w:t>
            </w:r>
            <w:r w:rsidRPr="0012169C">
              <w:rPr>
                <w:rFonts w:ascii="ＭＳ 明朝" w:hAnsi="ＭＳ 明朝" w:hint="eastAsia"/>
                <w:sz w:val="20"/>
                <w:szCs w:val="20"/>
              </w:rPr>
              <w:t xml:space="preserve">。 [83％]                         </w:t>
            </w:r>
          </w:p>
          <w:p w14:paraId="2FAB0237" w14:textId="77777777" w:rsidR="00FA1A72" w:rsidRPr="0012169C" w:rsidRDefault="00FA1A72" w:rsidP="00FA1A72">
            <w:pPr>
              <w:spacing w:line="300" w:lineRule="exact"/>
              <w:jc w:val="left"/>
              <w:rPr>
                <w:rFonts w:ascii="ＭＳ 明朝" w:hAnsi="ＭＳ 明朝"/>
                <w:sz w:val="20"/>
                <w:szCs w:val="20"/>
              </w:rPr>
            </w:pPr>
          </w:p>
          <w:p w14:paraId="4E80BD37" w14:textId="77777777" w:rsidR="00FA1A72" w:rsidRPr="0012169C" w:rsidRDefault="00FA1A72" w:rsidP="00FA1A72">
            <w:pPr>
              <w:spacing w:line="300" w:lineRule="exact"/>
              <w:jc w:val="left"/>
              <w:rPr>
                <w:rFonts w:ascii="ＭＳ 明朝" w:hAnsi="ＭＳ 明朝"/>
                <w:sz w:val="20"/>
                <w:szCs w:val="20"/>
              </w:rPr>
            </w:pPr>
            <w:r w:rsidRPr="0012169C">
              <w:rPr>
                <w:rFonts w:ascii="ＭＳ 明朝" w:hAnsi="ＭＳ 明朝" w:hint="eastAsia"/>
                <w:sz w:val="20"/>
                <w:szCs w:val="20"/>
              </w:rPr>
              <w:t>イ・アンケート(教員)「授業方法について検討する機会や経験年数の少ない教職員をサポートする積極的な体制がある」</w:t>
            </w:r>
            <w:r w:rsidR="00C962D4" w:rsidRPr="0012169C">
              <w:rPr>
                <w:rFonts w:ascii="ＭＳ 明朝" w:hAnsi="ＭＳ 明朝" w:hint="eastAsia"/>
                <w:sz w:val="20"/>
                <w:szCs w:val="20"/>
              </w:rPr>
              <w:t>が昨年度以上に向上させる。    [67％]</w:t>
            </w:r>
            <w:r w:rsidRPr="0012169C">
              <w:rPr>
                <w:rFonts w:ascii="ＭＳ 明朝" w:hAnsi="ＭＳ 明朝" w:hint="eastAsia"/>
                <w:sz w:val="20"/>
                <w:szCs w:val="20"/>
              </w:rPr>
              <w:t xml:space="preserve">              </w:t>
            </w:r>
          </w:p>
          <w:p w14:paraId="3BE7BA87" w14:textId="77777777" w:rsidR="00FA1A72" w:rsidRPr="0012169C" w:rsidRDefault="00FA1A72" w:rsidP="00FA1A72">
            <w:pPr>
              <w:spacing w:line="300" w:lineRule="exact"/>
              <w:jc w:val="left"/>
              <w:rPr>
                <w:rFonts w:ascii="ＭＳ 明朝" w:hAnsi="ＭＳ 明朝"/>
                <w:sz w:val="20"/>
                <w:szCs w:val="20"/>
              </w:rPr>
            </w:pPr>
            <w:r w:rsidRPr="0012169C">
              <w:rPr>
                <w:rFonts w:ascii="ＭＳ 明朝" w:hAnsi="ＭＳ 明朝"/>
                <w:sz w:val="20"/>
                <w:szCs w:val="20"/>
              </w:rPr>
              <w:t xml:space="preserve">     </w:t>
            </w:r>
          </w:p>
          <w:p w14:paraId="43EB94D3" w14:textId="77777777" w:rsidR="00FA1A72" w:rsidRPr="0012169C" w:rsidRDefault="00FA1A72" w:rsidP="00FA1A72">
            <w:pPr>
              <w:spacing w:line="300" w:lineRule="exact"/>
              <w:jc w:val="left"/>
              <w:rPr>
                <w:rFonts w:ascii="ＭＳ 明朝" w:hAnsi="ＭＳ 明朝"/>
                <w:sz w:val="20"/>
                <w:szCs w:val="20"/>
              </w:rPr>
            </w:pPr>
          </w:p>
          <w:p w14:paraId="3FB93CF1" w14:textId="77777777" w:rsidR="00C962D4" w:rsidRPr="0012169C" w:rsidRDefault="00FA1A72" w:rsidP="00FA1A72">
            <w:pPr>
              <w:spacing w:line="300" w:lineRule="exact"/>
              <w:jc w:val="left"/>
              <w:rPr>
                <w:rFonts w:ascii="ＭＳ 明朝" w:hAnsi="ＭＳ 明朝"/>
                <w:sz w:val="20"/>
                <w:szCs w:val="20"/>
              </w:rPr>
            </w:pPr>
            <w:r w:rsidRPr="0012169C">
              <w:rPr>
                <w:rFonts w:ascii="ＭＳ 明朝" w:hAnsi="ＭＳ 明朝" w:hint="eastAsia"/>
                <w:sz w:val="20"/>
                <w:szCs w:val="20"/>
              </w:rPr>
              <w:t>ウ・安全衛生委員会を月１回継続</w:t>
            </w:r>
            <w:r w:rsidR="00C962D4" w:rsidRPr="0012169C">
              <w:rPr>
                <w:rFonts w:ascii="ＭＳ 明朝" w:hAnsi="ＭＳ 明朝" w:hint="eastAsia"/>
                <w:sz w:val="20"/>
                <w:szCs w:val="20"/>
              </w:rPr>
              <w:t>する。</w:t>
            </w:r>
          </w:p>
          <w:p w14:paraId="4063BEAB" w14:textId="77777777" w:rsidR="00C962D4" w:rsidRPr="0012169C" w:rsidRDefault="00C962D4" w:rsidP="00C962D4">
            <w:pPr>
              <w:spacing w:line="300" w:lineRule="exact"/>
              <w:jc w:val="right"/>
              <w:rPr>
                <w:rFonts w:ascii="ＭＳ 明朝" w:hAnsi="ＭＳ 明朝"/>
                <w:sz w:val="20"/>
                <w:szCs w:val="20"/>
              </w:rPr>
            </w:pPr>
            <w:r w:rsidRPr="0012169C">
              <w:rPr>
                <w:rFonts w:ascii="ＭＳ 明朝" w:hAnsi="ＭＳ 明朝" w:hint="eastAsia"/>
                <w:sz w:val="20"/>
                <w:szCs w:val="20"/>
              </w:rPr>
              <w:t>[月１回]</w:t>
            </w:r>
          </w:p>
          <w:p w14:paraId="4D968D26" w14:textId="77777777" w:rsidR="00540A7C" w:rsidRPr="0012169C" w:rsidRDefault="00540A7C" w:rsidP="00540A7C">
            <w:pPr>
              <w:spacing w:line="300" w:lineRule="exact"/>
              <w:ind w:left="3100" w:hangingChars="1550" w:hanging="3100"/>
              <w:rPr>
                <w:rFonts w:ascii="ＭＳ 明朝" w:hAnsi="ＭＳ 明朝"/>
                <w:sz w:val="20"/>
                <w:szCs w:val="20"/>
              </w:rPr>
            </w:pPr>
            <w:r w:rsidRPr="0012169C">
              <w:rPr>
                <w:rFonts w:ascii="ＭＳ 明朝" w:hAnsi="ＭＳ 明朝" w:hint="eastAsia"/>
                <w:sz w:val="20"/>
                <w:szCs w:val="20"/>
              </w:rPr>
              <w:t>・年間の時間外在校等時間が720時間を</w:t>
            </w:r>
          </w:p>
          <w:p w14:paraId="31CEF05F" w14:textId="77777777" w:rsidR="008145D9" w:rsidRPr="0012169C" w:rsidRDefault="00540A7C" w:rsidP="00540A7C">
            <w:pPr>
              <w:spacing w:line="300" w:lineRule="exact"/>
              <w:ind w:left="3100" w:hangingChars="1550" w:hanging="3100"/>
              <w:rPr>
                <w:rFonts w:ascii="ＭＳ 明朝" w:hAnsi="ＭＳ 明朝"/>
                <w:sz w:val="20"/>
                <w:szCs w:val="20"/>
              </w:rPr>
            </w:pPr>
            <w:r w:rsidRPr="0012169C">
              <w:rPr>
                <w:rFonts w:ascii="ＭＳ 明朝" w:hAnsi="ＭＳ 明朝" w:hint="eastAsia"/>
                <w:sz w:val="20"/>
                <w:szCs w:val="20"/>
              </w:rPr>
              <w:t>超える教育職員をゼロにする。</w:t>
            </w:r>
            <w:r w:rsidR="00857BD4" w:rsidRPr="0012169C">
              <w:rPr>
                <w:rFonts w:ascii="ＭＳ 明朝" w:hAnsi="ＭＳ 明朝" w:hint="eastAsia"/>
                <w:sz w:val="20"/>
                <w:szCs w:val="20"/>
              </w:rPr>
              <w:t>[</w:t>
            </w:r>
            <w:r w:rsidR="008145D9" w:rsidRPr="0012169C">
              <w:rPr>
                <w:rFonts w:ascii="ＭＳ 明朝" w:hAnsi="ＭＳ 明朝" w:hint="eastAsia"/>
                <w:sz w:val="20"/>
                <w:szCs w:val="20"/>
              </w:rPr>
              <w:t>２</w:t>
            </w:r>
            <w:r w:rsidRPr="0012169C">
              <w:rPr>
                <w:rFonts w:ascii="ＭＳ 明朝" w:hAnsi="ＭＳ 明朝" w:hint="eastAsia"/>
                <w:sz w:val="20"/>
                <w:szCs w:val="20"/>
              </w:rPr>
              <w:t>人</w:t>
            </w:r>
            <w:r w:rsidR="00857BD4" w:rsidRPr="0012169C">
              <w:rPr>
                <w:rFonts w:ascii="ＭＳ 明朝" w:hAnsi="ＭＳ 明朝" w:hint="eastAsia"/>
                <w:sz w:val="20"/>
                <w:szCs w:val="20"/>
              </w:rPr>
              <w:t>]</w:t>
            </w:r>
          </w:p>
          <w:p w14:paraId="23B1BB48" w14:textId="7FB3DA69" w:rsidR="00FA1A72" w:rsidRPr="0012169C" w:rsidRDefault="008145D9" w:rsidP="008145D9">
            <w:pPr>
              <w:spacing w:line="300" w:lineRule="exact"/>
              <w:ind w:leftChars="1450" w:left="3245" w:hangingChars="100" w:hanging="200"/>
              <w:rPr>
                <w:rFonts w:ascii="ＭＳ 明朝" w:hAnsi="ＭＳ 明朝"/>
                <w:sz w:val="20"/>
                <w:szCs w:val="20"/>
              </w:rPr>
            </w:pPr>
            <w:r w:rsidRPr="0012169C">
              <w:rPr>
                <w:rFonts w:ascii="ＭＳ 明朝" w:hAnsi="ＭＳ 明朝" w:hint="eastAsia"/>
                <w:sz w:val="20"/>
                <w:szCs w:val="20"/>
              </w:rPr>
              <w:t>[新規]</w:t>
            </w:r>
          </w:p>
          <w:p w14:paraId="746A6FC7" w14:textId="77777777" w:rsidR="00857BD4" w:rsidRPr="0012169C" w:rsidRDefault="00857BD4" w:rsidP="00FA1A72">
            <w:pPr>
              <w:spacing w:line="300" w:lineRule="exact"/>
              <w:jc w:val="left"/>
              <w:rPr>
                <w:rFonts w:ascii="ＭＳ 明朝" w:hAnsi="ＭＳ 明朝"/>
                <w:sz w:val="20"/>
                <w:szCs w:val="20"/>
              </w:rPr>
            </w:pPr>
          </w:p>
          <w:p w14:paraId="324F0F18" w14:textId="77777777" w:rsidR="00540A7C" w:rsidRPr="0012169C" w:rsidRDefault="00540A7C" w:rsidP="00FA1A72">
            <w:pPr>
              <w:spacing w:line="300" w:lineRule="exact"/>
              <w:jc w:val="left"/>
              <w:rPr>
                <w:rFonts w:ascii="ＭＳ 明朝" w:hAnsi="ＭＳ 明朝"/>
                <w:sz w:val="20"/>
                <w:szCs w:val="20"/>
              </w:rPr>
            </w:pPr>
          </w:p>
          <w:p w14:paraId="1E02D17B" w14:textId="77777777" w:rsidR="00FA1A72" w:rsidRPr="0012169C" w:rsidRDefault="00FA1A72" w:rsidP="00FA1A72">
            <w:pPr>
              <w:spacing w:line="300" w:lineRule="exact"/>
              <w:jc w:val="left"/>
              <w:rPr>
                <w:rFonts w:ascii="ＭＳ 明朝" w:hAnsi="ＭＳ 明朝"/>
                <w:sz w:val="20"/>
                <w:szCs w:val="20"/>
              </w:rPr>
            </w:pPr>
            <w:r w:rsidRPr="0012169C">
              <w:rPr>
                <w:rFonts w:ascii="ＭＳ 明朝" w:hAnsi="ＭＳ 明朝" w:hint="eastAsia"/>
                <w:sz w:val="20"/>
                <w:szCs w:val="20"/>
              </w:rPr>
              <w:t>ア・各学年保護者会を年３回実施する。</w:t>
            </w:r>
          </w:p>
          <w:p w14:paraId="6D2B1347" w14:textId="77777777" w:rsidR="00FA1A72" w:rsidRPr="0012169C" w:rsidRDefault="00FA1A72" w:rsidP="00FA1A72">
            <w:pPr>
              <w:spacing w:line="300" w:lineRule="exact"/>
              <w:jc w:val="right"/>
              <w:rPr>
                <w:rFonts w:ascii="ＭＳ 明朝" w:hAnsi="ＭＳ 明朝"/>
                <w:sz w:val="20"/>
                <w:szCs w:val="20"/>
              </w:rPr>
            </w:pPr>
            <w:r w:rsidRPr="0012169C">
              <w:rPr>
                <w:rFonts w:ascii="ＭＳ 明朝" w:hAnsi="ＭＳ 明朝" w:hint="eastAsia"/>
                <w:sz w:val="20"/>
                <w:szCs w:val="20"/>
              </w:rPr>
              <w:t xml:space="preserve">[３回] </w:t>
            </w:r>
          </w:p>
          <w:p w14:paraId="248C7921" w14:textId="77777777" w:rsidR="00936960" w:rsidRPr="0012169C" w:rsidRDefault="00FA1A72" w:rsidP="00540A7C">
            <w:pPr>
              <w:spacing w:line="300" w:lineRule="exact"/>
              <w:jc w:val="left"/>
              <w:rPr>
                <w:rFonts w:ascii="ＭＳ 明朝" w:hAnsi="ＭＳ 明朝"/>
                <w:sz w:val="20"/>
                <w:szCs w:val="20"/>
              </w:rPr>
            </w:pPr>
            <w:r w:rsidRPr="0012169C">
              <w:rPr>
                <w:rFonts w:ascii="ＭＳ 明朝" w:hAnsi="ＭＳ 明朝" w:hint="eastAsia"/>
                <w:sz w:val="20"/>
                <w:szCs w:val="20"/>
              </w:rPr>
              <w:t>・アンケート（保護者）</w:t>
            </w:r>
            <w:r w:rsidR="00C962D4" w:rsidRPr="0012169C">
              <w:rPr>
                <w:rFonts w:ascii="ＭＳ 明朝" w:hAnsi="ＭＳ 明朝" w:hint="eastAsia"/>
                <w:sz w:val="20"/>
                <w:szCs w:val="20"/>
              </w:rPr>
              <w:t>「</w:t>
            </w:r>
            <w:r w:rsidR="00936960" w:rsidRPr="0012169C">
              <w:rPr>
                <w:rFonts w:ascii="ＭＳ 明朝" w:hAnsi="ＭＳ 明朝" w:hint="eastAsia"/>
                <w:sz w:val="20"/>
                <w:szCs w:val="20"/>
              </w:rPr>
              <w:t>子どもを入学させて良かった。」</w:t>
            </w:r>
            <w:r w:rsidRPr="0012169C">
              <w:rPr>
                <w:rFonts w:ascii="ＭＳ 明朝" w:hAnsi="ＭＳ 明朝" w:hint="eastAsia"/>
                <w:sz w:val="20"/>
                <w:szCs w:val="20"/>
              </w:rPr>
              <w:t>肯定的回答</w:t>
            </w:r>
            <w:r w:rsidR="00936960" w:rsidRPr="0012169C">
              <w:rPr>
                <w:rFonts w:ascii="ＭＳ 明朝" w:hAnsi="ＭＳ 明朝" w:hint="eastAsia"/>
                <w:sz w:val="20"/>
                <w:szCs w:val="20"/>
              </w:rPr>
              <w:t>維持</w:t>
            </w:r>
            <w:r w:rsidRPr="0012169C">
              <w:rPr>
                <w:rFonts w:ascii="ＭＳ 明朝" w:hAnsi="ＭＳ 明朝" w:hint="eastAsia"/>
                <w:sz w:val="20"/>
                <w:szCs w:val="20"/>
              </w:rPr>
              <w:t xml:space="preserve">。                         </w:t>
            </w:r>
          </w:p>
          <w:p w14:paraId="3C0FAA6D" w14:textId="77777777" w:rsidR="00FA1A72" w:rsidRPr="0012169C" w:rsidRDefault="00FA1A72" w:rsidP="00936960">
            <w:pPr>
              <w:spacing w:line="300" w:lineRule="exact"/>
              <w:jc w:val="right"/>
              <w:rPr>
                <w:rFonts w:ascii="ＭＳ 明朝" w:hAnsi="ＭＳ 明朝"/>
                <w:sz w:val="20"/>
                <w:szCs w:val="20"/>
              </w:rPr>
            </w:pPr>
            <w:r w:rsidRPr="0012169C">
              <w:rPr>
                <w:rFonts w:ascii="ＭＳ 明朝" w:hAnsi="ＭＳ 明朝"/>
                <w:sz w:val="20"/>
                <w:szCs w:val="20"/>
              </w:rPr>
              <w:t>[9</w:t>
            </w:r>
            <w:r w:rsidRPr="0012169C">
              <w:rPr>
                <w:rFonts w:ascii="ＭＳ 明朝" w:hAnsi="ＭＳ 明朝" w:hint="eastAsia"/>
                <w:sz w:val="20"/>
                <w:szCs w:val="20"/>
              </w:rPr>
              <w:t>5</w:t>
            </w:r>
            <w:r w:rsidRPr="0012169C">
              <w:rPr>
                <w:rFonts w:ascii="ＭＳ 明朝" w:hAnsi="ＭＳ 明朝"/>
                <w:sz w:val="20"/>
                <w:szCs w:val="20"/>
              </w:rPr>
              <w:t>%]</w:t>
            </w:r>
          </w:p>
          <w:p w14:paraId="4009DD5B" w14:textId="77777777" w:rsidR="00FA1A72" w:rsidRPr="0012169C" w:rsidRDefault="00FA1A72" w:rsidP="00FA1A72">
            <w:pPr>
              <w:spacing w:line="300" w:lineRule="exact"/>
              <w:jc w:val="left"/>
              <w:rPr>
                <w:rFonts w:ascii="ＭＳ 明朝" w:hAnsi="ＭＳ 明朝"/>
                <w:sz w:val="20"/>
                <w:szCs w:val="20"/>
              </w:rPr>
            </w:pPr>
          </w:p>
          <w:p w14:paraId="557DCA05" w14:textId="77777777" w:rsidR="00FA1A72" w:rsidRPr="0012169C" w:rsidRDefault="00FA1A72" w:rsidP="00FA1A72">
            <w:pPr>
              <w:spacing w:line="300" w:lineRule="exact"/>
              <w:jc w:val="left"/>
              <w:rPr>
                <w:rFonts w:ascii="ＭＳ 明朝" w:hAnsi="ＭＳ 明朝"/>
                <w:sz w:val="20"/>
                <w:szCs w:val="20"/>
              </w:rPr>
            </w:pPr>
            <w:r w:rsidRPr="0012169C">
              <w:rPr>
                <w:rFonts w:ascii="ＭＳ 明朝" w:hAnsi="ＭＳ 明朝" w:hint="eastAsia"/>
                <w:sz w:val="20"/>
                <w:szCs w:val="20"/>
              </w:rPr>
              <w:t>イ・アンケート（保護者）「HP等で情報提供されている</w:t>
            </w:r>
            <w:r w:rsidR="00936960" w:rsidRPr="0012169C">
              <w:rPr>
                <w:rFonts w:ascii="ＭＳ 明朝" w:hAnsi="ＭＳ 明朝" w:hint="eastAsia"/>
                <w:sz w:val="20"/>
                <w:szCs w:val="20"/>
              </w:rPr>
              <w:t>。</w:t>
            </w:r>
            <w:r w:rsidRPr="0012169C">
              <w:rPr>
                <w:rFonts w:ascii="ＭＳ 明朝" w:hAnsi="ＭＳ 明朝" w:hint="eastAsia"/>
                <w:sz w:val="20"/>
                <w:szCs w:val="20"/>
              </w:rPr>
              <w:t>」肯定値を維持</w:t>
            </w:r>
            <w:r w:rsidR="00AC71FF" w:rsidRPr="0012169C">
              <w:rPr>
                <w:rFonts w:ascii="ＭＳ 明朝" w:hAnsi="ＭＳ 明朝" w:hint="eastAsia"/>
                <w:sz w:val="20"/>
                <w:szCs w:val="20"/>
              </w:rPr>
              <w:t>する</w:t>
            </w:r>
            <w:r w:rsidRPr="0012169C">
              <w:rPr>
                <w:rFonts w:ascii="ＭＳ 明朝" w:hAnsi="ＭＳ 明朝" w:hint="eastAsia"/>
                <w:sz w:val="20"/>
                <w:szCs w:val="20"/>
              </w:rPr>
              <w:t>。</w:t>
            </w:r>
          </w:p>
          <w:p w14:paraId="55BBF31D" w14:textId="77777777" w:rsidR="00FA1A72" w:rsidRPr="0012169C" w:rsidRDefault="00FA1A72" w:rsidP="00FA1A72">
            <w:pPr>
              <w:spacing w:line="300" w:lineRule="exact"/>
              <w:jc w:val="right"/>
              <w:rPr>
                <w:rFonts w:ascii="ＭＳ 明朝" w:hAnsi="ＭＳ 明朝"/>
                <w:sz w:val="20"/>
                <w:szCs w:val="20"/>
              </w:rPr>
            </w:pPr>
            <w:r w:rsidRPr="0012169C">
              <w:rPr>
                <w:rFonts w:ascii="ＭＳ 明朝" w:hAnsi="ＭＳ 明朝" w:hint="eastAsia"/>
                <w:sz w:val="20"/>
                <w:szCs w:val="20"/>
              </w:rPr>
              <w:t>[100％]</w:t>
            </w:r>
          </w:p>
          <w:p w14:paraId="266A7C73" w14:textId="77777777" w:rsidR="00FA1A72" w:rsidRPr="0012169C" w:rsidRDefault="00FA1A72" w:rsidP="00FA1A72">
            <w:pPr>
              <w:spacing w:line="300" w:lineRule="exact"/>
              <w:jc w:val="left"/>
              <w:rPr>
                <w:rFonts w:ascii="ＭＳ 明朝" w:hAnsi="ＭＳ 明朝"/>
                <w:sz w:val="20"/>
                <w:szCs w:val="20"/>
              </w:rPr>
            </w:pPr>
          </w:p>
          <w:p w14:paraId="5E35043E" w14:textId="77777777" w:rsidR="00FA1A72" w:rsidRPr="0012169C" w:rsidRDefault="00FA1A72" w:rsidP="00FA1A72">
            <w:pPr>
              <w:spacing w:line="300" w:lineRule="exact"/>
              <w:jc w:val="left"/>
              <w:rPr>
                <w:rFonts w:ascii="ＭＳ 明朝" w:hAnsi="ＭＳ 明朝"/>
                <w:sz w:val="20"/>
                <w:szCs w:val="20"/>
              </w:rPr>
            </w:pPr>
            <w:r w:rsidRPr="0012169C">
              <w:rPr>
                <w:rFonts w:ascii="ＭＳ 明朝" w:hAnsi="ＭＳ 明朝" w:hint="eastAsia"/>
                <w:sz w:val="20"/>
                <w:szCs w:val="20"/>
              </w:rPr>
              <w:t xml:space="preserve">・HP更新回数を増加し年150回更新。　　　　　　　　　　　　　　　　　</w:t>
            </w:r>
          </w:p>
          <w:p w14:paraId="32F0AEC4" w14:textId="43A992DA" w:rsidR="00FA1A72" w:rsidRPr="0012169C" w:rsidRDefault="00FA1A72" w:rsidP="00FA1A72">
            <w:pPr>
              <w:spacing w:line="300" w:lineRule="exact"/>
              <w:jc w:val="right"/>
              <w:rPr>
                <w:rFonts w:ascii="ＭＳ 明朝" w:hAnsi="ＭＳ 明朝"/>
                <w:sz w:val="20"/>
                <w:szCs w:val="20"/>
              </w:rPr>
            </w:pPr>
            <w:r w:rsidRPr="0012169C">
              <w:rPr>
                <w:rFonts w:ascii="ＭＳ 明朝" w:hAnsi="ＭＳ 明朝" w:hint="eastAsia"/>
                <w:sz w:val="20"/>
                <w:szCs w:val="20"/>
              </w:rPr>
              <w:t>[</w:t>
            </w:r>
            <w:r w:rsidR="00CC213B" w:rsidRPr="0012169C">
              <w:rPr>
                <w:rFonts w:ascii="ＭＳ 明朝" w:hAnsi="ＭＳ 明朝" w:hint="eastAsia"/>
                <w:sz w:val="20"/>
                <w:szCs w:val="20"/>
              </w:rPr>
              <w:t>150</w:t>
            </w:r>
            <w:r w:rsidRPr="0012169C">
              <w:rPr>
                <w:rFonts w:ascii="ＭＳ 明朝" w:hAnsi="ＭＳ 明朝" w:hint="eastAsia"/>
                <w:sz w:val="20"/>
                <w:szCs w:val="20"/>
              </w:rPr>
              <w:t>回]</w:t>
            </w:r>
          </w:p>
          <w:p w14:paraId="566D72CA" w14:textId="77777777" w:rsidR="004E1DC4" w:rsidRPr="0012169C" w:rsidRDefault="004E1DC4" w:rsidP="00FA1A72">
            <w:pPr>
              <w:spacing w:line="300" w:lineRule="exact"/>
              <w:jc w:val="right"/>
              <w:rPr>
                <w:rFonts w:ascii="ＭＳ 明朝" w:hAnsi="ＭＳ 明朝"/>
                <w:sz w:val="20"/>
                <w:szCs w:val="20"/>
              </w:rPr>
            </w:pPr>
          </w:p>
          <w:p w14:paraId="3FD98434" w14:textId="30EE9982" w:rsidR="00FA1A72" w:rsidRPr="0012169C" w:rsidRDefault="00FA1A72" w:rsidP="00FA1A72">
            <w:pPr>
              <w:spacing w:line="300" w:lineRule="exact"/>
              <w:jc w:val="left"/>
              <w:rPr>
                <w:rFonts w:ascii="ＭＳ 明朝" w:hAnsi="ＭＳ 明朝"/>
                <w:sz w:val="20"/>
                <w:szCs w:val="20"/>
              </w:rPr>
            </w:pPr>
            <w:r w:rsidRPr="0012169C">
              <w:rPr>
                <w:rFonts w:ascii="ＭＳ 明朝" w:hAnsi="ＭＳ 明朝" w:hint="eastAsia"/>
                <w:sz w:val="20"/>
                <w:szCs w:val="20"/>
              </w:rPr>
              <w:t>・前年度志願者数を維持する。</w:t>
            </w:r>
            <w:r w:rsidR="00CC213B" w:rsidRPr="0012169C">
              <w:rPr>
                <w:rFonts w:ascii="ＭＳ 明朝" w:hAnsi="ＭＳ 明朝" w:hint="eastAsia"/>
                <w:sz w:val="20"/>
                <w:szCs w:val="20"/>
              </w:rPr>
              <w:t xml:space="preserve"> </w:t>
            </w:r>
            <w:r w:rsidRPr="0012169C">
              <w:rPr>
                <w:rFonts w:ascii="ＭＳ 明朝" w:hAnsi="ＭＳ 明朝" w:hint="eastAsia"/>
                <w:sz w:val="20"/>
                <w:szCs w:val="20"/>
              </w:rPr>
              <w:t>[</w:t>
            </w:r>
            <w:r w:rsidR="00CC213B" w:rsidRPr="0012169C">
              <w:rPr>
                <w:rFonts w:ascii="ＭＳ 明朝" w:hAnsi="ＭＳ 明朝" w:hint="eastAsia"/>
                <w:sz w:val="20"/>
                <w:szCs w:val="20"/>
              </w:rPr>
              <w:t>1.2</w:t>
            </w:r>
            <w:r w:rsidRPr="0012169C">
              <w:rPr>
                <w:rFonts w:ascii="ＭＳ 明朝" w:hAnsi="ＭＳ 明朝" w:hint="eastAsia"/>
                <w:sz w:val="20"/>
                <w:szCs w:val="20"/>
              </w:rPr>
              <w:t>倍]</w:t>
            </w:r>
          </w:p>
          <w:p w14:paraId="16B18A0C" w14:textId="77777777" w:rsidR="00FA1A72" w:rsidRPr="0012169C" w:rsidRDefault="00FA1A72" w:rsidP="00FA1A72">
            <w:pPr>
              <w:spacing w:line="300" w:lineRule="exact"/>
              <w:jc w:val="left"/>
              <w:rPr>
                <w:rFonts w:ascii="ＭＳ 明朝" w:hAnsi="ＭＳ 明朝"/>
                <w:sz w:val="20"/>
                <w:szCs w:val="20"/>
              </w:rPr>
            </w:pPr>
          </w:p>
          <w:p w14:paraId="3409A8F4" w14:textId="77777777" w:rsidR="00FA1A72" w:rsidRPr="0012169C" w:rsidRDefault="00FA1A72" w:rsidP="00FA1A72">
            <w:pPr>
              <w:spacing w:line="300" w:lineRule="exact"/>
              <w:jc w:val="left"/>
              <w:rPr>
                <w:rFonts w:ascii="ＭＳ 明朝" w:hAnsi="ＭＳ 明朝"/>
                <w:sz w:val="20"/>
                <w:szCs w:val="20"/>
              </w:rPr>
            </w:pPr>
            <w:r w:rsidRPr="0012169C">
              <w:rPr>
                <w:rFonts w:ascii="ＭＳ 明朝" w:hAnsi="ＭＳ 明朝" w:hint="eastAsia"/>
                <w:sz w:val="20"/>
                <w:szCs w:val="20"/>
              </w:rPr>
              <w:t>・広報活動を積極的に行い、学校情報を情宣する。</w:t>
            </w:r>
          </w:p>
          <w:p w14:paraId="71A37420" w14:textId="77777777" w:rsidR="00FA1A72" w:rsidRPr="0012169C" w:rsidRDefault="00FA1A72" w:rsidP="00936960">
            <w:pPr>
              <w:spacing w:line="300" w:lineRule="exact"/>
              <w:jc w:val="left"/>
              <w:rPr>
                <w:rFonts w:ascii="ＭＳ 明朝" w:hAnsi="ＭＳ 明朝"/>
                <w:sz w:val="20"/>
                <w:szCs w:val="20"/>
              </w:rPr>
            </w:pPr>
            <w:r w:rsidRPr="0012169C">
              <w:rPr>
                <w:rFonts w:ascii="ＭＳ 明朝" w:hAnsi="ＭＳ 明朝" w:hint="eastAsia"/>
                <w:sz w:val="20"/>
                <w:szCs w:val="20"/>
              </w:rPr>
              <w:t>[学校説明会３回、オープンスクール</w:t>
            </w:r>
            <w:r w:rsidR="00936960" w:rsidRPr="0012169C">
              <w:rPr>
                <w:rFonts w:ascii="ＭＳ 明朝" w:hAnsi="ＭＳ 明朝" w:hint="eastAsia"/>
                <w:sz w:val="20"/>
                <w:szCs w:val="20"/>
              </w:rPr>
              <w:t>１回</w:t>
            </w:r>
            <w:r w:rsidRPr="0012169C">
              <w:rPr>
                <w:rFonts w:ascii="ＭＳ 明朝" w:hAnsi="ＭＳ 明朝" w:hint="eastAsia"/>
                <w:sz w:val="20"/>
                <w:szCs w:val="20"/>
              </w:rPr>
              <w:t>、校外説明会</w:t>
            </w:r>
            <w:r w:rsidR="00AC71FF" w:rsidRPr="0012169C">
              <w:rPr>
                <w:rFonts w:ascii="ＭＳ 明朝" w:hAnsi="ＭＳ 明朝" w:hint="eastAsia"/>
                <w:sz w:val="20"/>
                <w:szCs w:val="20"/>
              </w:rPr>
              <w:t>８回</w:t>
            </w:r>
            <w:r w:rsidRPr="0012169C">
              <w:rPr>
                <w:rFonts w:ascii="ＭＳ 明朝" w:hAnsi="ＭＳ 明朝" w:hint="eastAsia"/>
                <w:sz w:val="20"/>
                <w:szCs w:val="20"/>
              </w:rPr>
              <w:t>]</w:t>
            </w:r>
          </w:p>
          <w:p w14:paraId="26AAE783" w14:textId="77777777" w:rsidR="004E1DC4" w:rsidRPr="0012169C" w:rsidRDefault="004E1DC4" w:rsidP="00FA1A72">
            <w:pPr>
              <w:spacing w:line="300" w:lineRule="exact"/>
              <w:jc w:val="right"/>
              <w:rPr>
                <w:rFonts w:ascii="ＭＳ 明朝" w:hAnsi="ＭＳ 明朝"/>
                <w:sz w:val="20"/>
                <w:szCs w:val="20"/>
              </w:rPr>
            </w:pPr>
          </w:p>
          <w:p w14:paraId="0580580C" w14:textId="0836FBD6" w:rsidR="004E1DC4" w:rsidRPr="00E50B6C" w:rsidRDefault="004E1DC4" w:rsidP="004E1DC4">
            <w:pPr>
              <w:spacing w:line="300" w:lineRule="exact"/>
              <w:jc w:val="left"/>
              <w:rPr>
                <w:rFonts w:ascii="ＭＳ 明朝" w:hAnsi="ＭＳ 明朝"/>
                <w:sz w:val="20"/>
                <w:szCs w:val="20"/>
              </w:rPr>
            </w:pPr>
            <w:r w:rsidRPr="0012169C">
              <w:rPr>
                <w:rFonts w:ascii="ＭＳ 明朝" w:hAnsi="ＭＳ 明朝" w:hint="eastAsia"/>
                <w:sz w:val="20"/>
                <w:szCs w:val="20"/>
              </w:rPr>
              <w:t>ウ・地域の方との交流回数30回以上を</w:t>
            </w:r>
            <w:r w:rsidR="00CD24A1" w:rsidRPr="0012169C">
              <w:rPr>
                <w:rFonts w:ascii="ＭＳ 明朝" w:hAnsi="ＭＳ 明朝" w:hint="eastAsia"/>
                <w:sz w:val="20"/>
                <w:szCs w:val="20"/>
              </w:rPr>
              <w:t>継続する</w:t>
            </w:r>
            <w:r w:rsidRPr="0012169C">
              <w:rPr>
                <w:rFonts w:ascii="ＭＳ 明朝" w:hAnsi="ＭＳ 明朝" w:hint="eastAsia"/>
                <w:sz w:val="20"/>
                <w:szCs w:val="20"/>
              </w:rPr>
              <w:t>。　　　　　　　　　　[</w:t>
            </w:r>
            <w:r w:rsidR="00CC213B" w:rsidRPr="0012169C">
              <w:rPr>
                <w:rFonts w:ascii="ＭＳ 明朝" w:hAnsi="ＭＳ 明朝" w:hint="eastAsia"/>
                <w:sz w:val="20"/>
                <w:szCs w:val="20"/>
              </w:rPr>
              <w:t>43</w:t>
            </w:r>
            <w:r w:rsidRPr="0012169C">
              <w:rPr>
                <w:rFonts w:ascii="ＭＳ 明朝" w:hAnsi="ＭＳ 明朝" w:hint="eastAsia"/>
                <w:sz w:val="20"/>
                <w:szCs w:val="20"/>
              </w:rPr>
              <w:t>回]</w:t>
            </w:r>
            <w:r w:rsidRPr="004E1DC4">
              <w:rPr>
                <w:rFonts w:ascii="ＭＳ 明朝" w:hAnsi="ＭＳ 明朝" w:hint="eastAsia"/>
                <w:sz w:val="20"/>
                <w:szCs w:val="20"/>
              </w:rPr>
              <w:t xml:space="preserve">                               </w:t>
            </w:r>
          </w:p>
        </w:tc>
        <w:tc>
          <w:tcPr>
            <w:tcW w:w="3651" w:type="dxa"/>
            <w:tcBorders>
              <w:left w:val="dashed" w:sz="4" w:space="0" w:color="auto"/>
              <w:right w:val="single" w:sz="4" w:space="0" w:color="auto"/>
            </w:tcBorders>
            <w:tcMar>
              <w:top w:w="85" w:type="dxa"/>
              <w:left w:w="85" w:type="dxa"/>
              <w:bottom w:w="85" w:type="dxa"/>
              <w:right w:w="85" w:type="dxa"/>
            </w:tcMar>
          </w:tcPr>
          <w:p w14:paraId="27BE7477" w14:textId="77777777" w:rsidR="00B008B1" w:rsidRPr="00E50B6C" w:rsidRDefault="00B008B1" w:rsidP="00AB00E6">
            <w:pPr>
              <w:spacing w:line="300" w:lineRule="exact"/>
              <w:rPr>
                <w:rFonts w:ascii="ＭＳ 明朝" w:hAnsi="ＭＳ 明朝"/>
                <w:sz w:val="20"/>
                <w:szCs w:val="20"/>
              </w:rPr>
            </w:pPr>
          </w:p>
        </w:tc>
      </w:tr>
    </w:tbl>
    <w:p w14:paraId="5D2304D1"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E2E64" w14:textId="77777777" w:rsidR="0067592B" w:rsidRDefault="0067592B">
      <w:r>
        <w:separator/>
      </w:r>
    </w:p>
  </w:endnote>
  <w:endnote w:type="continuationSeparator" w:id="0">
    <w:p w14:paraId="6B4DB589" w14:textId="77777777" w:rsidR="0067592B" w:rsidRDefault="00675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46771" w14:textId="77777777" w:rsidR="0067592B" w:rsidRDefault="0067592B">
      <w:r>
        <w:separator/>
      </w:r>
    </w:p>
  </w:footnote>
  <w:footnote w:type="continuationSeparator" w:id="0">
    <w:p w14:paraId="161EA28B" w14:textId="77777777" w:rsidR="0067592B" w:rsidRDefault="00675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5B1C"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A306EE">
      <w:rPr>
        <w:rFonts w:ascii="ＭＳ ゴシック" w:eastAsia="ＭＳ ゴシック" w:hAnsi="ＭＳ ゴシック" w:hint="eastAsia"/>
        <w:sz w:val="20"/>
        <w:szCs w:val="20"/>
      </w:rPr>
      <w:t>１０９</w:t>
    </w:r>
  </w:p>
  <w:p w14:paraId="2564FF97"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EAE0319"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A306EE">
      <w:rPr>
        <w:rFonts w:ascii="ＭＳ 明朝" w:hAnsi="ＭＳ 明朝" w:hint="eastAsia"/>
        <w:b/>
        <w:sz w:val="24"/>
      </w:rPr>
      <w:t>阿倍野</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68C"/>
    <w:rsid w:val="00007A86"/>
    <w:rsid w:val="00013C0C"/>
    <w:rsid w:val="00014126"/>
    <w:rsid w:val="00014961"/>
    <w:rsid w:val="000156EF"/>
    <w:rsid w:val="000248AA"/>
    <w:rsid w:val="00031A86"/>
    <w:rsid w:val="000354D4"/>
    <w:rsid w:val="00045480"/>
    <w:rsid w:val="000524AE"/>
    <w:rsid w:val="00061D45"/>
    <w:rsid w:val="000724B0"/>
    <w:rsid w:val="000801F4"/>
    <w:rsid w:val="00091587"/>
    <w:rsid w:val="0009658C"/>
    <w:rsid w:val="000967CE"/>
    <w:rsid w:val="000A1890"/>
    <w:rsid w:val="000B0C54"/>
    <w:rsid w:val="000B395F"/>
    <w:rsid w:val="000B7F10"/>
    <w:rsid w:val="000C0CDB"/>
    <w:rsid w:val="000D1B70"/>
    <w:rsid w:val="000D7707"/>
    <w:rsid w:val="000D7C02"/>
    <w:rsid w:val="000E0600"/>
    <w:rsid w:val="000E1F4D"/>
    <w:rsid w:val="000E5470"/>
    <w:rsid w:val="000E6B9D"/>
    <w:rsid w:val="000F520D"/>
    <w:rsid w:val="000F7917"/>
    <w:rsid w:val="000F7B2E"/>
    <w:rsid w:val="00100533"/>
    <w:rsid w:val="00100CC5"/>
    <w:rsid w:val="00103546"/>
    <w:rsid w:val="001112AC"/>
    <w:rsid w:val="00112A5C"/>
    <w:rsid w:val="0012169C"/>
    <w:rsid w:val="001218A7"/>
    <w:rsid w:val="00127BB5"/>
    <w:rsid w:val="00132D6F"/>
    <w:rsid w:val="00134824"/>
    <w:rsid w:val="00135CE9"/>
    <w:rsid w:val="00137359"/>
    <w:rsid w:val="00141C1E"/>
    <w:rsid w:val="00145D50"/>
    <w:rsid w:val="00157860"/>
    <w:rsid w:val="0018261A"/>
    <w:rsid w:val="00184B1B"/>
    <w:rsid w:val="00192419"/>
    <w:rsid w:val="00193569"/>
    <w:rsid w:val="00195DCF"/>
    <w:rsid w:val="001A4539"/>
    <w:rsid w:val="001B38EB"/>
    <w:rsid w:val="001C0509"/>
    <w:rsid w:val="001C6B84"/>
    <w:rsid w:val="001C7FE4"/>
    <w:rsid w:val="001D39CB"/>
    <w:rsid w:val="001D401B"/>
    <w:rsid w:val="001D44D9"/>
    <w:rsid w:val="001D5135"/>
    <w:rsid w:val="001E22E7"/>
    <w:rsid w:val="001E4FDA"/>
    <w:rsid w:val="001F359F"/>
    <w:rsid w:val="001F472F"/>
    <w:rsid w:val="002004A2"/>
    <w:rsid w:val="00201A51"/>
    <w:rsid w:val="00201C86"/>
    <w:rsid w:val="002034A6"/>
    <w:rsid w:val="002077B4"/>
    <w:rsid w:val="0021285A"/>
    <w:rsid w:val="00215F55"/>
    <w:rsid w:val="0022073E"/>
    <w:rsid w:val="00220AE7"/>
    <w:rsid w:val="00221AA2"/>
    <w:rsid w:val="0022279C"/>
    <w:rsid w:val="00224AB0"/>
    <w:rsid w:val="00225A63"/>
    <w:rsid w:val="00225C70"/>
    <w:rsid w:val="0022776C"/>
    <w:rsid w:val="00230487"/>
    <w:rsid w:val="00235785"/>
    <w:rsid w:val="00235B86"/>
    <w:rsid w:val="0024006D"/>
    <w:rsid w:val="002439A4"/>
    <w:rsid w:val="002479D4"/>
    <w:rsid w:val="00262794"/>
    <w:rsid w:val="0026761E"/>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C6BEE"/>
    <w:rsid w:val="002D2980"/>
    <w:rsid w:val="002E5DA0"/>
    <w:rsid w:val="002F2A93"/>
    <w:rsid w:val="002F608A"/>
    <w:rsid w:val="002F62DD"/>
    <w:rsid w:val="002F6E1B"/>
    <w:rsid w:val="00301498"/>
    <w:rsid w:val="00301B59"/>
    <w:rsid w:val="00301D04"/>
    <w:rsid w:val="003029E3"/>
    <w:rsid w:val="00302B7F"/>
    <w:rsid w:val="00302EB2"/>
    <w:rsid w:val="0030555A"/>
    <w:rsid w:val="00305D0E"/>
    <w:rsid w:val="00310645"/>
    <w:rsid w:val="0031492C"/>
    <w:rsid w:val="00323E68"/>
    <w:rsid w:val="00324B67"/>
    <w:rsid w:val="00327997"/>
    <w:rsid w:val="00334F83"/>
    <w:rsid w:val="00336089"/>
    <w:rsid w:val="003551CD"/>
    <w:rsid w:val="00361127"/>
    <w:rsid w:val="00361497"/>
    <w:rsid w:val="0036174C"/>
    <w:rsid w:val="00364F35"/>
    <w:rsid w:val="003730D3"/>
    <w:rsid w:val="0037367C"/>
    <w:rsid w:val="0037506F"/>
    <w:rsid w:val="0038356A"/>
    <w:rsid w:val="00384C02"/>
    <w:rsid w:val="00386133"/>
    <w:rsid w:val="00387D41"/>
    <w:rsid w:val="003A3356"/>
    <w:rsid w:val="003A4F98"/>
    <w:rsid w:val="003A62E8"/>
    <w:rsid w:val="003C20B0"/>
    <w:rsid w:val="003C503E"/>
    <w:rsid w:val="003D288C"/>
    <w:rsid w:val="003D2C9D"/>
    <w:rsid w:val="003D6AB2"/>
    <w:rsid w:val="003D71A7"/>
    <w:rsid w:val="003D7473"/>
    <w:rsid w:val="003E55A0"/>
    <w:rsid w:val="003F3CEB"/>
    <w:rsid w:val="00400648"/>
    <w:rsid w:val="00404E17"/>
    <w:rsid w:val="00407905"/>
    <w:rsid w:val="00414618"/>
    <w:rsid w:val="004160B3"/>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7C11"/>
    <w:rsid w:val="00474A46"/>
    <w:rsid w:val="0048087F"/>
    <w:rsid w:val="00480EB4"/>
    <w:rsid w:val="0048691B"/>
    <w:rsid w:val="004930C6"/>
    <w:rsid w:val="004949CC"/>
    <w:rsid w:val="00497ABE"/>
    <w:rsid w:val="004A1605"/>
    <w:rsid w:val="004A5745"/>
    <w:rsid w:val="004A7442"/>
    <w:rsid w:val="004A7940"/>
    <w:rsid w:val="004B0E3C"/>
    <w:rsid w:val="004C1B92"/>
    <w:rsid w:val="004C2F46"/>
    <w:rsid w:val="004C5A47"/>
    <w:rsid w:val="004C6D4A"/>
    <w:rsid w:val="004D1BCF"/>
    <w:rsid w:val="004D28A8"/>
    <w:rsid w:val="004D3A22"/>
    <w:rsid w:val="004D70F9"/>
    <w:rsid w:val="004E08FB"/>
    <w:rsid w:val="004E1DC4"/>
    <w:rsid w:val="004E4D5E"/>
    <w:rsid w:val="004F2B87"/>
    <w:rsid w:val="004F3627"/>
    <w:rsid w:val="004F5A0E"/>
    <w:rsid w:val="00500AF9"/>
    <w:rsid w:val="00502EF2"/>
    <w:rsid w:val="005061AF"/>
    <w:rsid w:val="0051706C"/>
    <w:rsid w:val="0052580C"/>
    <w:rsid w:val="005261C4"/>
    <w:rsid w:val="00526530"/>
    <w:rsid w:val="005342DA"/>
    <w:rsid w:val="005353BC"/>
    <w:rsid w:val="00540A7C"/>
    <w:rsid w:val="00543FE5"/>
    <w:rsid w:val="0054712D"/>
    <w:rsid w:val="005524A2"/>
    <w:rsid w:val="00561CBB"/>
    <w:rsid w:val="00565B55"/>
    <w:rsid w:val="00575298"/>
    <w:rsid w:val="00577DE4"/>
    <w:rsid w:val="005835C5"/>
    <w:rsid w:val="005846E8"/>
    <w:rsid w:val="00585D6A"/>
    <w:rsid w:val="00586254"/>
    <w:rsid w:val="005875B4"/>
    <w:rsid w:val="00592701"/>
    <w:rsid w:val="0059450B"/>
    <w:rsid w:val="0059472B"/>
    <w:rsid w:val="00597E7D"/>
    <w:rsid w:val="00597FBA"/>
    <w:rsid w:val="005A2C72"/>
    <w:rsid w:val="005B0FAD"/>
    <w:rsid w:val="005B4841"/>
    <w:rsid w:val="005B66F8"/>
    <w:rsid w:val="005C115A"/>
    <w:rsid w:val="005C2C84"/>
    <w:rsid w:val="005D41A3"/>
    <w:rsid w:val="005D4507"/>
    <w:rsid w:val="005D757E"/>
    <w:rsid w:val="005E218B"/>
    <w:rsid w:val="005E3BA5"/>
    <w:rsid w:val="005E3C2A"/>
    <w:rsid w:val="005E535C"/>
    <w:rsid w:val="005F2C9F"/>
    <w:rsid w:val="005F2CA4"/>
    <w:rsid w:val="00606705"/>
    <w:rsid w:val="0061051D"/>
    <w:rsid w:val="00611B70"/>
    <w:rsid w:val="00616C74"/>
    <w:rsid w:val="006206CE"/>
    <w:rsid w:val="00624A4E"/>
    <w:rsid w:val="00626AE2"/>
    <w:rsid w:val="00630EC1"/>
    <w:rsid w:val="00631815"/>
    <w:rsid w:val="00634F9A"/>
    <w:rsid w:val="00637161"/>
    <w:rsid w:val="00644AE0"/>
    <w:rsid w:val="00647631"/>
    <w:rsid w:val="006478E9"/>
    <w:rsid w:val="0065302E"/>
    <w:rsid w:val="006567B2"/>
    <w:rsid w:val="00656B78"/>
    <w:rsid w:val="006574B0"/>
    <w:rsid w:val="00663113"/>
    <w:rsid w:val="006632F1"/>
    <w:rsid w:val="00673C2D"/>
    <w:rsid w:val="0067592B"/>
    <w:rsid w:val="00676E8C"/>
    <w:rsid w:val="00680CD0"/>
    <w:rsid w:val="0068579C"/>
    <w:rsid w:val="006873B0"/>
    <w:rsid w:val="0069665E"/>
    <w:rsid w:val="006971F3"/>
    <w:rsid w:val="006B002A"/>
    <w:rsid w:val="006B4E60"/>
    <w:rsid w:val="006B5B51"/>
    <w:rsid w:val="006C220F"/>
    <w:rsid w:val="006C5797"/>
    <w:rsid w:val="006C7FE8"/>
    <w:rsid w:val="006D2216"/>
    <w:rsid w:val="006D4F17"/>
    <w:rsid w:val="006D54AE"/>
    <w:rsid w:val="006D5A31"/>
    <w:rsid w:val="006F4599"/>
    <w:rsid w:val="00701AD6"/>
    <w:rsid w:val="00703386"/>
    <w:rsid w:val="00712EA3"/>
    <w:rsid w:val="0071748A"/>
    <w:rsid w:val="00717D96"/>
    <w:rsid w:val="0072763C"/>
    <w:rsid w:val="00727B59"/>
    <w:rsid w:val="00735E63"/>
    <w:rsid w:val="0074118C"/>
    <w:rsid w:val="00742A1D"/>
    <w:rsid w:val="007432C2"/>
    <w:rsid w:val="007453F4"/>
    <w:rsid w:val="0074750E"/>
    <w:rsid w:val="007520A2"/>
    <w:rsid w:val="007541E8"/>
    <w:rsid w:val="0075612D"/>
    <w:rsid w:val="007578CC"/>
    <w:rsid w:val="007606A0"/>
    <w:rsid w:val="00775D41"/>
    <w:rsid w:val="00775EE3"/>
    <w:rsid w:val="007765E0"/>
    <w:rsid w:val="0077693E"/>
    <w:rsid w:val="00781F22"/>
    <w:rsid w:val="00786F0E"/>
    <w:rsid w:val="007922A7"/>
    <w:rsid w:val="00792B44"/>
    <w:rsid w:val="00794262"/>
    <w:rsid w:val="00795C88"/>
    <w:rsid w:val="00796024"/>
    <w:rsid w:val="007A3E54"/>
    <w:rsid w:val="007A47FF"/>
    <w:rsid w:val="007A69E8"/>
    <w:rsid w:val="007B168C"/>
    <w:rsid w:val="007B1DB6"/>
    <w:rsid w:val="007C63C6"/>
    <w:rsid w:val="007C784A"/>
    <w:rsid w:val="007D2295"/>
    <w:rsid w:val="007D5E17"/>
    <w:rsid w:val="007D6241"/>
    <w:rsid w:val="007F4C68"/>
    <w:rsid w:val="007F5A7B"/>
    <w:rsid w:val="007F7499"/>
    <w:rsid w:val="007F7707"/>
    <w:rsid w:val="00803EB0"/>
    <w:rsid w:val="008101A4"/>
    <w:rsid w:val="008145D9"/>
    <w:rsid w:val="00824296"/>
    <w:rsid w:val="00827C74"/>
    <w:rsid w:val="008333AC"/>
    <w:rsid w:val="008455F4"/>
    <w:rsid w:val="00845B94"/>
    <w:rsid w:val="00853545"/>
    <w:rsid w:val="008563E0"/>
    <w:rsid w:val="00856ADC"/>
    <w:rsid w:val="00857BD4"/>
    <w:rsid w:val="00866790"/>
    <w:rsid w:val="0086696C"/>
    <w:rsid w:val="008678F7"/>
    <w:rsid w:val="0087170D"/>
    <w:rsid w:val="008741C2"/>
    <w:rsid w:val="00885FB9"/>
    <w:rsid w:val="008912ED"/>
    <w:rsid w:val="0089387E"/>
    <w:rsid w:val="00897939"/>
    <w:rsid w:val="008A315D"/>
    <w:rsid w:val="008A4019"/>
    <w:rsid w:val="008A5D1C"/>
    <w:rsid w:val="008A63F1"/>
    <w:rsid w:val="008B05E6"/>
    <w:rsid w:val="008B091B"/>
    <w:rsid w:val="008C533F"/>
    <w:rsid w:val="008C6685"/>
    <w:rsid w:val="008D3E85"/>
    <w:rsid w:val="008E1182"/>
    <w:rsid w:val="008E62B7"/>
    <w:rsid w:val="008F317E"/>
    <w:rsid w:val="009138F9"/>
    <w:rsid w:val="00920C01"/>
    <w:rsid w:val="00920E82"/>
    <w:rsid w:val="00927CA8"/>
    <w:rsid w:val="00936960"/>
    <w:rsid w:val="009470D0"/>
    <w:rsid w:val="00947184"/>
    <w:rsid w:val="00947C4F"/>
    <w:rsid w:val="00953790"/>
    <w:rsid w:val="009610CF"/>
    <w:rsid w:val="0096504B"/>
    <w:rsid w:val="0096649A"/>
    <w:rsid w:val="00970C54"/>
    <w:rsid w:val="00971A46"/>
    <w:rsid w:val="009817F2"/>
    <w:rsid w:val="009835B8"/>
    <w:rsid w:val="009870A5"/>
    <w:rsid w:val="009919BC"/>
    <w:rsid w:val="00993B0F"/>
    <w:rsid w:val="00996C66"/>
    <w:rsid w:val="009A171D"/>
    <w:rsid w:val="009B1C3D"/>
    <w:rsid w:val="009B365C"/>
    <w:rsid w:val="009B4DEB"/>
    <w:rsid w:val="009B5AD2"/>
    <w:rsid w:val="009C7E16"/>
    <w:rsid w:val="009D31EC"/>
    <w:rsid w:val="009D38D7"/>
    <w:rsid w:val="009D6553"/>
    <w:rsid w:val="009E000B"/>
    <w:rsid w:val="009E0060"/>
    <w:rsid w:val="009E2A6E"/>
    <w:rsid w:val="009E5F9F"/>
    <w:rsid w:val="009E6251"/>
    <w:rsid w:val="009F02CD"/>
    <w:rsid w:val="00A07A63"/>
    <w:rsid w:val="00A12A53"/>
    <w:rsid w:val="00A163D5"/>
    <w:rsid w:val="00A16862"/>
    <w:rsid w:val="00A16E26"/>
    <w:rsid w:val="00A204E1"/>
    <w:rsid w:val="00A225C1"/>
    <w:rsid w:val="00A306EE"/>
    <w:rsid w:val="00A3561E"/>
    <w:rsid w:val="00A47ADC"/>
    <w:rsid w:val="00A65200"/>
    <w:rsid w:val="00A653FF"/>
    <w:rsid w:val="00A81BA8"/>
    <w:rsid w:val="00A87AEC"/>
    <w:rsid w:val="00A90FCE"/>
    <w:rsid w:val="00A920A8"/>
    <w:rsid w:val="00A9400C"/>
    <w:rsid w:val="00AA4BF8"/>
    <w:rsid w:val="00AA5005"/>
    <w:rsid w:val="00AA540D"/>
    <w:rsid w:val="00AB00E6"/>
    <w:rsid w:val="00AB2E00"/>
    <w:rsid w:val="00AC3438"/>
    <w:rsid w:val="00AC3902"/>
    <w:rsid w:val="00AC71FF"/>
    <w:rsid w:val="00AD123A"/>
    <w:rsid w:val="00AD3212"/>
    <w:rsid w:val="00AD4EA0"/>
    <w:rsid w:val="00AD64C2"/>
    <w:rsid w:val="00AD6C6D"/>
    <w:rsid w:val="00AD6CC7"/>
    <w:rsid w:val="00AE0DFA"/>
    <w:rsid w:val="00AE2843"/>
    <w:rsid w:val="00AE5E7B"/>
    <w:rsid w:val="00AF7084"/>
    <w:rsid w:val="00B00840"/>
    <w:rsid w:val="00B008B1"/>
    <w:rsid w:val="00B05652"/>
    <w:rsid w:val="00B063A9"/>
    <w:rsid w:val="00B131DD"/>
    <w:rsid w:val="00B20620"/>
    <w:rsid w:val="00B24BA4"/>
    <w:rsid w:val="00B24C1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10CF"/>
    <w:rsid w:val="00B75528"/>
    <w:rsid w:val="00B8044F"/>
    <w:rsid w:val="00B814A7"/>
    <w:rsid w:val="00B82D86"/>
    <w:rsid w:val="00B850FE"/>
    <w:rsid w:val="00B854CE"/>
    <w:rsid w:val="00B86CC0"/>
    <w:rsid w:val="00B90CDA"/>
    <w:rsid w:val="00B94DEA"/>
    <w:rsid w:val="00BB1121"/>
    <w:rsid w:val="00BB5396"/>
    <w:rsid w:val="00BB6001"/>
    <w:rsid w:val="00BC40F4"/>
    <w:rsid w:val="00BC55F6"/>
    <w:rsid w:val="00BD4047"/>
    <w:rsid w:val="00BD6470"/>
    <w:rsid w:val="00BD69B1"/>
    <w:rsid w:val="00BD6FC7"/>
    <w:rsid w:val="00BE1991"/>
    <w:rsid w:val="00BE47DD"/>
    <w:rsid w:val="00BE49F0"/>
    <w:rsid w:val="00BE62AE"/>
    <w:rsid w:val="00BF3A51"/>
    <w:rsid w:val="00BF3DDB"/>
    <w:rsid w:val="00BF41AB"/>
    <w:rsid w:val="00BF432C"/>
    <w:rsid w:val="00C0026F"/>
    <w:rsid w:val="00C02630"/>
    <w:rsid w:val="00C03CE3"/>
    <w:rsid w:val="00C0740C"/>
    <w:rsid w:val="00C14B7D"/>
    <w:rsid w:val="00C158A6"/>
    <w:rsid w:val="00C17F2E"/>
    <w:rsid w:val="00C32530"/>
    <w:rsid w:val="00C33FF4"/>
    <w:rsid w:val="00C37416"/>
    <w:rsid w:val="00C43728"/>
    <w:rsid w:val="00C4635D"/>
    <w:rsid w:val="00C54F82"/>
    <w:rsid w:val="00C64A79"/>
    <w:rsid w:val="00C700C2"/>
    <w:rsid w:val="00C77754"/>
    <w:rsid w:val="00C81CD5"/>
    <w:rsid w:val="00C87770"/>
    <w:rsid w:val="00C943D0"/>
    <w:rsid w:val="00C95CE7"/>
    <w:rsid w:val="00C962D4"/>
    <w:rsid w:val="00C96AD9"/>
    <w:rsid w:val="00C97C29"/>
    <w:rsid w:val="00CA57DF"/>
    <w:rsid w:val="00CA5898"/>
    <w:rsid w:val="00CA70DE"/>
    <w:rsid w:val="00CB2D93"/>
    <w:rsid w:val="00CB4BC6"/>
    <w:rsid w:val="00CB5D88"/>
    <w:rsid w:val="00CB5DEC"/>
    <w:rsid w:val="00CB743D"/>
    <w:rsid w:val="00CC03B1"/>
    <w:rsid w:val="00CC19D9"/>
    <w:rsid w:val="00CC213B"/>
    <w:rsid w:val="00CD1D32"/>
    <w:rsid w:val="00CD24A1"/>
    <w:rsid w:val="00CD3940"/>
    <w:rsid w:val="00CD4A9E"/>
    <w:rsid w:val="00CE2D05"/>
    <w:rsid w:val="00CE323E"/>
    <w:rsid w:val="00CE5ADB"/>
    <w:rsid w:val="00CE6CBD"/>
    <w:rsid w:val="00CF0218"/>
    <w:rsid w:val="00CF1922"/>
    <w:rsid w:val="00CF2FD9"/>
    <w:rsid w:val="00CF33FF"/>
    <w:rsid w:val="00D0467C"/>
    <w:rsid w:val="00D076E2"/>
    <w:rsid w:val="00D07F2D"/>
    <w:rsid w:val="00D11F63"/>
    <w:rsid w:val="00D1608B"/>
    <w:rsid w:val="00D23660"/>
    <w:rsid w:val="00D35347"/>
    <w:rsid w:val="00D3708E"/>
    <w:rsid w:val="00D37257"/>
    <w:rsid w:val="00D41C37"/>
    <w:rsid w:val="00D62464"/>
    <w:rsid w:val="00D66298"/>
    <w:rsid w:val="00D726CB"/>
    <w:rsid w:val="00D77C73"/>
    <w:rsid w:val="00D8247A"/>
    <w:rsid w:val="00D84CC8"/>
    <w:rsid w:val="00D926BB"/>
    <w:rsid w:val="00D94DC4"/>
    <w:rsid w:val="00D96EAE"/>
    <w:rsid w:val="00DA13D1"/>
    <w:rsid w:val="00DA34D6"/>
    <w:rsid w:val="00DA403A"/>
    <w:rsid w:val="00DB09B2"/>
    <w:rsid w:val="00DB1858"/>
    <w:rsid w:val="00DB3D1A"/>
    <w:rsid w:val="00DC2FCD"/>
    <w:rsid w:val="00DC79BD"/>
    <w:rsid w:val="00DE27FC"/>
    <w:rsid w:val="00DE626E"/>
    <w:rsid w:val="00DE64EF"/>
    <w:rsid w:val="00DE744C"/>
    <w:rsid w:val="00DF169D"/>
    <w:rsid w:val="00DF3B21"/>
    <w:rsid w:val="00DF49F3"/>
    <w:rsid w:val="00E05623"/>
    <w:rsid w:val="00E06285"/>
    <w:rsid w:val="00E06462"/>
    <w:rsid w:val="00E15291"/>
    <w:rsid w:val="00E1683E"/>
    <w:rsid w:val="00E2104D"/>
    <w:rsid w:val="00E21701"/>
    <w:rsid w:val="00E2293E"/>
    <w:rsid w:val="00E231D8"/>
    <w:rsid w:val="00E331F1"/>
    <w:rsid w:val="00E34C87"/>
    <w:rsid w:val="00E34F98"/>
    <w:rsid w:val="00E50B6C"/>
    <w:rsid w:val="00E53EE3"/>
    <w:rsid w:val="00E56A95"/>
    <w:rsid w:val="00E600AD"/>
    <w:rsid w:val="00E65E91"/>
    <w:rsid w:val="00E67370"/>
    <w:rsid w:val="00E72813"/>
    <w:rsid w:val="00E73DA5"/>
    <w:rsid w:val="00E87E7A"/>
    <w:rsid w:val="00E92928"/>
    <w:rsid w:val="00EA05FD"/>
    <w:rsid w:val="00EA2B01"/>
    <w:rsid w:val="00EA5C58"/>
    <w:rsid w:val="00EA6BCB"/>
    <w:rsid w:val="00EB3DB7"/>
    <w:rsid w:val="00EB4A00"/>
    <w:rsid w:val="00EB79DB"/>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34D9"/>
    <w:rsid w:val="00F24590"/>
    <w:rsid w:val="00F304BF"/>
    <w:rsid w:val="00F31C0A"/>
    <w:rsid w:val="00F32283"/>
    <w:rsid w:val="00F322BB"/>
    <w:rsid w:val="00F33B2B"/>
    <w:rsid w:val="00F36095"/>
    <w:rsid w:val="00F44556"/>
    <w:rsid w:val="00F46993"/>
    <w:rsid w:val="00F50FC1"/>
    <w:rsid w:val="00F516CE"/>
    <w:rsid w:val="00F5196E"/>
    <w:rsid w:val="00F577CB"/>
    <w:rsid w:val="00F629C6"/>
    <w:rsid w:val="00F65F11"/>
    <w:rsid w:val="00F6686B"/>
    <w:rsid w:val="00F71540"/>
    <w:rsid w:val="00F71E78"/>
    <w:rsid w:val="00F7271C"/>
    <w:rsid w:val="00F72C7A"/>
    <w:rsid w:val="00F73514"/>
    <w:rsid w:val="00F73A1A"/>
    <w:rsid w:val="00F7539D"/>
    <w:rsid w:val="00F76B28"/>
    <w:rsid w:val="00F77B38"/>
    <w:rsid w:val="00F77F28"/>
    <w:rsid w:val="00F80DBA"/>
    <w:rsid w:val="00F80E7E"/>
    <w:rsid w:val="00F80F97"/>
    <w:rsid w:val="00F81A35"/>
    <w:rsid w:val="00F84E81"/>
    <w:rsid w:val="00F85189"/>
    <w:rsid w:val="00F93090"/>
    <w:rsid w:val="00F974C2"/>
    <w:rsid w:val="00FA1A72"/>
    <w:rsid w:val="00FB1F8E"/>
    <w:rsid w:val="00FC5982"/>
    <w:rsid w:val="00FC71A1"/>
    <w:rsid w:val="00FD5C8E"/>
    <w:rsid w:val="00FD7E65"/>
    <w:rsid w:val="00FE0692"/>
    <w:rsid w:val="00FE11A5"/>
    <w:rsid w:val="00FE4763"/>
    <w:rsid w:val="00FE512D"/>
    <w:rsid w:val="00FE606E"/>
    <w:rsid w:val="00FE6185"/>
    <w:rsid w:val="00FF621F"/>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A28306"/>
  <w15:docId w15:val="{DF09C017-003D-4198-8E05-86EEB264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23398;&#26657;&#32076;&#21942;&#35336;&#30011;\109_&#38463;&#20493;&#37326;&#65288;R08&#35336;&#30011;&#6528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3D867-E1B0-4E6E-B253-017643EFABCD}">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109_阿倍野（R08計画）.dot</Template>
  <TotalTime>5</TotalTime>
  <Pages>4</Pages>
  <Words>6760</Words>
  <Characters>1371</Characters>
  <Application>Microsoft Office Word</Application>
  <DocSecurity>0</DocSecurity>
  <Lines>11</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NEC-PCuser</dc:creator>
  <cp:lastModifiedBy>橋爪　剛</cp:lastModifiedBy>
  <cp:revision>3</cp:revision>
  <cp:lastPrinted>2026-01-22T06:02:00Z</cp:lastPrinted>
  <dcterms:created xsi:type="dcterms:W3CDTF">2026-04-16T03:35:00Z</dcterms:created>
  <dcterms:modified xsi:type="dcterms:W3CDTF">2026-05-02T01:13:00Z</dcterms:modified>
</cp:coreProperties>
</file>