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410"/>
        <w:gridCol w:w="4220"/>
      </w:tblGrid>
      <w:tr w:rsidR="00E52DAC" w:rsidRPr="00BA6AD0" w14:paraId="415B35C0" w14:textId="77777777" w:rsidTr="001A030B">
        <w:trPr>
          <w:trHeight w:val="424"/>
        </w:trPr>
        <w:tc>
          <w:tcPr>
            <w:tcW w:w="12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9DF61" w14:textId="1D41F1A9" w:rsidR="00E52DAC" w:rsidRPr="00BA6AD0" w:rsidRDefault="00C52E95" w:rsidP="0051614A">
            <w:pPr>
              <w:pStyle w:val="af9"/>
              <w:jc w:val="left"/>
            </w:pPr>
            <w:sdt>
              <w:sdtPr>
                <w:id w:val="1192875319"/>
                <w:placeholder>
                  <w:docPart w:val="F73A32FE616947D59F84D2FDE6B7D817"/>
                </w:placeholder>
                <w15:appearance w15:val="hidden"/>
              </w:sdtPr>
              <w:sdtEndPr/>
              <w:sdtContent>
                <w:r w:rsidR="0051614A">
                  <w:rPr>
                    <w:rFonts w:hint="eastAsia"/>
                  </w:rPr>
                  <w:t>大阪府教育庁　市町村教育室　地域教育振興課　地域連携グループ発行</w:t>
                </w:r>
              </w:sdtContent>
            </w:sdt>
            <w:r w:rsidR="00BA6AD0" w:rsidRPr="00BA6AD0">
              <w:rPr>
                <w:lang w:val="ja-JP" w:bidi="ja-JP"/>
              </w:rPr>
              <w:t xml:space="preserve"> </w:t>
            </w:r>
          </w:p>
        </w:tc>
      </w:tr>
      <w:tr w:rsidR="00E52DAC" w:rsidRPr="0070777A" w14:paraId="5677B690" w14:textId="77777777" w:rsidTr="00E37EF3">
        <w:trPr>
          <w:trHeight w:val="2248"/>
        </w:trPr>
        <w:tc>
          <w:tcPr>
            <w:tcW w:w="12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4668" w:themeFill="accent2"/>
          </w:tcPr>
          <w:p w14:paraId="6329D25A" w14:textId="1E4F9D02" w:rsidR="00E52DAC" w:rsidRPr="00BA6AD0" w:rsidRDefault="00C52E95" w:rsidP="00E37EF3">
            <w:pPr>
              <w:pStyle w:val="af8"/>
              <w:widowControl w:val="0"/>
            </w:pPr>
            <w:sdt>
              <w:sdtPr>
                <w:id w:val="1715236554"/>
                <w:placeholder>
                  <w:docPart w:val="475403A3E3E742CBA0901A4B4D8F2B84"/>
                </w:placeholder>
                <w15:appearance w15:val="hidden"/>
              </w:sdtPr>
              <w:sdtEndPr/>
              <w:sdtContent>
                <w:r w:rsidR="0051614A" w:rsidRPr="0051614A">
                  <w:rPr>
                    <w:rFonts w:hint="eastAsia"/>
                    <w:sz w:val="120"/>
                    <w:szCs w:val="120"/>
                  </w:rPr>
                  <w:t>教育コミュニティづくり通信</w:t>
                </w:r>
              </w:sdtContent>
            </w:sdt>
          </w:p>
        </w:tc>
      </w:tr>
      <w:tr w:rsidR="00B9127F" w:rsidRPr="00BA6AD0" w14:paraId="23ECD408" w14:textId="77777777" w:rsidTr="001A030B">
        <w:trPr>
          <w:trHeight w:val="48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B594C" w14:textId="64A2CB77" w:rsidR="00B9127F" w:rsidRPr="00BA6AD0" w:rsidRDefault="00B9127F" w:rsidP="00BA6AD0">
            <w:pPr>
              <w:pStyle w:val="af9"/>
            </w:pPr>
          </w:p>
        </w:tc>
        <w:tc>
          <w:tcPr>
            <w:tcW w:w="86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D81E5" w14:textId="023D8CE0" w:rsidR="00B9127F" w:rsidRPr="00BA6AD0" w:rsidRDefault="00C52E95" w:rsidP="00B9127F">
            <w:pPr>
              <w:pStyle w:val="af9"/>
              <w:wordWrap w:val="0"/>
              <w:jc w:val="right"/>
            </w:pPr>
            <w:sdt>
              <w:sdtPr>
                <w:id w:val="66781862"/>
                <w:placeholder>
                  <w:docPart w:val="6DBD040F589C4095BB12199195E0836F"/>
                </w:placeholder>
                <w15:appearance w15:val="hidden"/>
              </w:sdtPr>
              <w:sdtEndPr/>
              <w:sdtContent>
                <w:sdt>
                  <w:sdtPr>
                    <w:id w:val="971181375"/>
                    <w:placeholder>
                      <w:docPart w:val="88010D07FBDD49CDA8A11C914C8E6F0B"/>
                    </w:placeholder>
                    <w15:appearance w15:val="hidden"/>
                  </w:sdtPr>
                  <w:sdtEndPr/>
                  <w:sdtContent>
                    <w:r w:rsidR="00B9127F">
                      <w:rPr>
                        <w:rFonts w:hint="eastAsia"/>
                      </w:rPr>
                      <w:t>令和5年７月６日</w:t>
                    </w:r>
                  </w:sdtContent>
                </w:sdt>
                <w:r w:rsidR="00B9127F">
                  <w:rPr>
                    <w:rFonts w:hint="eastAsia"/>
                  </w:rPr>
                  <w:t>（木曜日</w:t>
                </w:r>
              </w:sdtContent>
            </w:sdt>
            <w:r w:rsidR="00B9127F">
              <w:rPr>
                <w:rFonts w:hint="eastAsia"/>
              </w:rPr>
              <w:t xml:space="preserve">）　府立富田林支援学校にて　</w:t>
            </w:r>
          </w:p>
        </w:tc>
      </w:tr>
      <w:tr w:rsidR="00AB68A9" w14:paraId="3CF2CA0A" w14:textId="77777777" w:rsidTr="001A030B">
        <w:trPr>
          <w:trHeight w:val="6638"/>
        </w:trPr>
        <w:tc>
          <w:tcPr>
            <w:tcW w:w="1296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F8F0655" w14:textId="76513175" w:rsidR="00AB68A9" w:rsidRPr="001A030B" w:rsidRDefault="0099614C" w:rsidP="001A030B">
            <w:pPr>
              <w:pStyle w:val="afb"/>
              <w:rPr>
                <w:noProof/>
                <w:sz w:val="26"/>
                <w:szCs w:val="26"/>
              </w:rPr>
            </w:pPr>
            <w:r w:rsidRPr="00344EE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5C3A0BF1" wp14:editId="6F284C3A">
                      <wp:simplePos x="0" y="0"/>
                      <wp:positionH relativeFrom="column">
                        <wp:posOffset>-1</wp:posOffset>
                      </wp:positionH>
                      <wp:positionV relativeFrom="page">
                        <wp:posOffset>3722370</wp:posOffset>
                      </wp:positionV>
                      <wp:extent cx="5610225" cy="1609725"/>
                      <wp:effectExtent l="0" t="0" r="9525" b="9525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0225" cy="1609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781496170"/>
                                    <w:placeholder>
                                      <w:docPart w:val="549380F550E5449A887A01E3664FCEC0"/>
                                    </w:placeholder>
                                    <w15:appearance w15:val="hidden"/>
                                  </w:sdtPr>
                                  <w:sdtEndPr>
                                    <w:rPr>
                                      <w:sz w:val="32"/>
                                    </w:rPr>
                                  </w:sdtEndPr>
                                  <w:sdtContent>
                                    <w:p w14:paraId="47F6D6CC" w14:textId="77777777" w:rsidR="00F347A1" w:rsidRPr="00F347A1" w:rsidRDefault="00F347A1" w:rsidP="00F347A1">
                                      <w:pPr>
                                        <w:pStyle w:val="a4"/>
                                        <w:spacing w:line="280" w:lineRule="exact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  <w:p w14:paraId="68515F3F" w14:textId="5F7288CC" w:rsidR="00802434" w:rsidRDefault="00802434" w:rsidP="00F347A1">
                                      <w:pPr>
                                        <w:pStyle w:val="a4"/>
                                        <w:spacing w:line="800" w:lineRule="exact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図書ボランティアさんによる</w:t>
                                      </w:r>
                                    </w:p>
                                    <w:p w14:paraId="0A335746" w14:textId="77777777" w:rsidR="00F347A1" w:rsidRDefault="00802434" w:rsidP="00F347A1">
                                      <w:pPr>
                                        <w:pStyle w:val="a4"/>
                                        <w:spacing w:line="800" w:lineRule="exact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「お楽しみ会」</w:t>
                                      </w:r>
                                    </w:p>
                                    <w:p w14:paraId="3B902F4E" w14:textId="186FA2C9" w:rsidR="00004C2C" w:rsidRPr="00F347A1" w:rsidRDefault="00F347A1" w:rsidP="00F347A1">
                                      <w:pPr>
                                        <w:pStyle w:val="a4"/>
                                        <w:spacing w:line="400" w:lineRule="exact"/>
                                        <w:jc w:val="right"/>
                                        <w:rPr>
                                          <w:sz w:val="32"/>
                                        </w:rPr>
                                      </w:pPr>
                                      <w:r w:rsidRPr="00F347A1">
                                        <w:rPr>
                                          <w:rFonts w:hint="eastAsia"/>
                                          <w:sz w:val="32"/>
                                        </w:rPr>
                                        <w:t>at 府立</w:t>
                                      </w:r>
                                      <w:r w:rsidRPr="00F347A1">
                                        <w:rPr>
                                          <w:sz w:val="32"/>
                                        </w:rPr>
                                        <w:t>富田林支援学校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3A0B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0;margin-top:293.1pt;width:441.75pt;height:12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" fillcolor="#4185df [3204]" stroked="f">
                      <v:textbox>
                        <w:txbxContent>
                          <w:sdt>
                            <w:sdtPr>
                              <w:id w:val="-781496170"/>
                              <w:placeholder>
                                <w:docPart w:val="549380F550E5449A887A01E3664FCEC0"/>
                              </w:placeholder>
                              <w15:appearance w15:val="hidden"/>
                            </w:sdtPr>
                            <w:sdtEndPr>
                              <w:rPr>
                                <w:sz w:val="32"/>
                              </w:rPr>
                            </w:sdtEndPr>
                            <w:sdtContent>
                              <w:p w14:paraId="47F6D6CC" w14:textId="77777777" w:rsidR="00F347A1" w:rsidRPr="00F347A1" w:rsidRDefault="00F347A1" w:rsidP="00F347A1">
                                <w:pPr>
                                  <w:pStyle w:val="a4"/>
                                  <w:spacing w:line="280" w:lineRule="exact"/>
                                  <w:rPr>
                                    <w:sz w:val="18"/>
                                  </w:rPr>
                                </w:pPr>
                              </w:p>
                              <w:p w14:paraId="68515F3F" w14:textId="5F7288CC" w:rsidR="00802434" w:rsidRDefault="00802434" w:rsidP="00F347A1">
                                <w:pPr>
                                  <w:pStyle w:val="a4"/>
                                  <w:spacing w:line="80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図書ボランティアさんによる</w:t>
                                </w:r>
                              </w:p>
                              <w:p w14:paraId="0A335746" w14:textId="77777777" w:rsidR="00F347A1" w:rsidRDefault="00802434" w:rsidP="00F347A1">
                                <w:pPr>
                                  <w:pStyle w:val="a4"/>
                                  <w:spacing w:line="80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「お楽しみ会」</w:t>
                                </w:r>
                              </w:p>
                              <w:p w14:paraId="3B902F4E" w14:textId="186FA2C9" w:rsidR="00004C2C" w:rsidRPr="00F347A1" w:rsidRDefault="00F347A1" w:rsidP="00F347A1">
                                <w:pPr>
                                  <w:pStyle w:val="a4"/>
                                  <w:spacing w:line="400" w:lineRule="exact"/>
                                  <w:jc w:val="right"/>
                                  <w:rPr>
                                    <w:sz w:val="32"/>
                                  </w:rPr>
                                </w:pPr>
                                <w:r w:rsidRPr="00F347A1">
                                  <w:rPr>
                                    <w:rFonts w:hint="eastAsia"/>
                                    <w:sz w:val="32"/>
                                  </w:rPr>
                                  <w:t>at 府立</w:t>
                                </w:r>
                                <w:r w:rsidRPr="00F347A1">
                                  <w:rPr>
                                    <w:sz w:val="32"/>
                                  </w:rPr>
                                  <w:t>富田林支援学校</w:t>
                                </w:r>
                              </w:p>
                            </w:sdtContent>
                          </w:sdt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F75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BD7746" wp14:editId="3743639A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3225165</wp:posOffset>
                      </wp:positionV>
                      <wp:extent cx="1921398" cy="638175"/>
                      <wp:effectExtent l="19050" t="19050" r="41275" b="104775"/>
                      <wp:wrapNone/>
                      <wp:docPr id="3" name="円形吹き出し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1398" cy="638175"/>
                              </a:xfrm>
                              <a:prstGeom prst="wedgeEllipseCallout">
                                <a:avLst>
                                  <a:gd name="adj1" fmla="val 34532"/>
                                  <a:gd name="adj2" fmla="val 61007"/>
                                </a:avLst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A338D5" w14:textId="25C36170" w:rsidR="00AE680C" w:rsidRPr="00AE680C" w:rsidRDefault="00AE680C" w:rsidP="00AE680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AE680C" w:rsidRPr="00AE680C">
                                          <w:rPr>
                                            <w:sz w:val="14"/>
                                          </w:rPr>
                                          <w:t>かんなび</w:t>
                                        </w:r>
                                      </w:rt>
                                      <w:rubyBase>
                                        <w:r w:rsidR="00AE680C">
                                          <w:rPr>
                                            <w:sz w:val="28"/>
                                          </w:rPr>
                                          <w:t>甘南備</w:t>
                                        </w:r>
                                      </w:rubyBase>
                                    </w:ruby>
                                  </w:r>
                                  <w:r w:rsidRPr="00AE680C">
                                    <w:rPr>
                                      <w:rFonts w:hint="eastAsia"/>
                                      <w:sz w:val="28"/>
                                    </w:rPr>
                                    <w:t>広場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D774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3" o:spid="_x0000_s1026" type="#_x0000_t63" style="position:absolute;margin-left:-29.9pt;margin-top:253.95pt;width:151.3pt;height:5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" adj="18259,23978" fillcolor="#f64668 [3205]" strokecolor="white [3201]" strokeweight="1.5pt">
                      <v:textbox>
                        <w:txbxContent>
                          <w:p w14:paraId="75A338D5" w14:textId="25C36170" w:rsidR="00AE680C" w:rsidRPr="00AE680C" w:rsidRDefault="00AE680C" w:rsidP="00AE680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E680C" w:rsidRPr="00AE680C">
                                    <w:rPr>
                                      <w:sz w:val="14"/>
                                    </w:rPr>
                                    <w:t>かんなび</w:t>
                                  </w:r>
                                </w:rt>
                                <w:rubyBase>
                                  <w:r w:rsidR="00AE680C">
                                    <w:rPr>
                                      <w:sz w:val="28"/>
                                    </w:rPr>
                                    <w:t>甘南備</w:t>
                                  </w:r>
                                </w:rubyBase>
                              </w:ruby>
                            </w:r>
                            <w:r w:rsidRPr="00AE680C">
                              <w:rPr>
                                <w:rFonts w:hint="eastAsia"/>
                                <w:sz w:val="28"/>
                              </w:rPr>
                              <w:t>広場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030B">
              <w:rPr>
                <w:noProof/>
              </w:rPr>
              <w:drawing>
                <wp:inline distT="0" distB="0" distL="0" distR="0" wp14:anchorId="6B89A03B" wp14:editId="77F6B6A4">
                  <wp:extent cx="8262551" cy="4139565"/>
                  <wp:effectExtent l="0" t="0" r="571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038" cy="414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31" w14:paraId="1948AC1E" w14:textId="77777777" w:rsidTr="00E37EF3">
        <w:trPr>
          <w:trHeight w:val="530"/>
        </w:trPr>
        <w:tc>
          <w:tcPr>
            <w:tcW w:w="4410" w:type="dxa"/>
            <w:vMerge w:val="restart"/>
            <w:tcBorders>
              <w:top w:val="nil"/>
              <w:left w:val="nil"/>
              <w:right w:val="nil"/>
            </w:tcBorders>
          </w:tcPr>
          <w:p w14:paraId="493DAF55" w14:textId="5407FCE1" w:rsidR="00701931" w:rsidRPr="00004C2C" w:rsidRDefault="00701931" w:rsidP="00004C2C">
            <w:pPr>
              <w:pStyle w:val="afb"/>
            </w:pPr>
          </w:p>
        </w:tc>
        <w:tc>
          <w:tcPr>
            <w:tcW w:w="4410" w:type="dxa"/>
            <w:vMerge w:val="restart"/>
            <w:tcBorders>
              <w:top w:val="nil"/>
              <w:left w:val="nil"/>
              <w:right w:val="nil"/>
            </w:tcBorders>
          </w:tcPr>
          <w:p w14:paraId="5E7C3794" w14:textId="3BB3D698" w:rsidR="00701931" w:rsidRPr="00004C2C" w:rsidRDefault="00701931" w:rsidP="00004C2C">
            <w:pPr>
              <w:pStyle w:val="afb"/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left w:w="216" w:type="dxa"/>
              <w:right w:w="115" w:type="dxa"/>
            </w:tcMar>
          </w:tcPr>
          <w:p w14:paraId="5E6D1197" w14:textId="0877667E" w:rsidR="00701931" w:rsidRPr="00E26C3C" w:rsidRDefault="00C52E95" w:rsidP="00344EE3">
            <w:pPr>
              <w:pStyle w:val="af5"/>
              <w:spacing w:line="320" w:lineRule="exact"/>
              <w:ind w:left="180" w:hangingChars="100" w:hanging="180"/>
            </w:pPr>
            <w:sdt>
              <w:sdtPr>
                <w:id w:val="473955056"/>
                <w:placeholder>
                  <w:docPart w:val="C988C120B39B429592DD6D9B012BE09E"/>
                </w:placeholder>
                <w15:appearance w15:val="hidden"/>
              </w:sdtPr>
              <w:sdtEndPr>
                <w:rPr>
                  <w:sz w:val="26"/>
                  <w:szCs w:val="26"/>
                </w:rPr>
              </w:sdtEndPr>
              <w:sdtContent>
                <w:r w:rsidR="00802434" w:rsidRPr="00344EE3">
                  <w:rPr>
                    <w:rFonts w:hint="eastAsia"/>
                    <w:sz w:val="26"/>
                    <w:szCs w:val="26"/>
                  </w:rPr>
                  <w:t>↑</w:t>
                </w:r>
                <w:r w:rsidR="00A97A8C" w:rsidRPr="00344EE3">
                  <w:rPr>
                    <w:rFonts w:hint="eastAsia"/>
                    <w:sz w:val="26"/>
                    <w:szCs w:val="26"/>
                  </w:rPr>
                  <w:t>トーンチャイム（左）とヘルマンハープ（中央）、</w:t>
                </w:r>
                <w:r w:rsidR="00802434" w:rsidRPr="00344EE3">
                  <w:rPr>
                    <w:rFonts w:hint="eastAsia"/>
                    <w:sz w:val="26"/>
                    <w:szCs w:val="26"/>
                  </w:rPr>
                  <w:t>手話</w:t>
                </w:r>
                <w:r w:rsidR="005C5E77" w:rsidRPr="00344EE3">
                  <w:rPr>
                    <w:rFonts w:hint="eastAsia"/>
                    <w:sz w:val="26"/>
                    <w:szCs w:val="26"/>
                  </w:rPr>
                  <w:t>（右）</w:t>
                </w:r>
                <w:r w:rsidR="00802434" w:rsidRPr="00344EE3">
                  <w:rPr>
                    <w:rFonts w:hint="eastAsia"/>
                    <w:sz w:val="26"/>
                    <w:szCs w:val="26"/>
                  </w:rPr>
                  <w:t>を交えながら「にじ」を歌いました。</w:t>
                </w:r>
              </w:sdtContent>
            </w:sdt>
            <w:r w:rsidR="00D3768E" w:rsidRPr="00344EE3">
              <w:rPr>
                <w:sz w:val="26"/>
                <w:szCs w:val="26"/>
                <w:lang w:val="ja-JP" w:bidi="ja-JP"/>
              </w:rPr>
              <w:t xml:space="preserve"> </w:t>
            </w:r>
          </w:p>
        </w:tc>
      </w:tr>
      <w:tr w:rsidR="00BC4ACB" w14:paraId="22DF483B" w14:textId="77777777" w:rsidTr="001A030B">
        <w:trPr>
          <w:trHeight w:val="537"/>
        </w:trPr>
        <w:tc>
          <w:tcPr>
            <w:tcW w:w="4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FFC1B5" w14:textId="77777777" w:rsidR="00BC4ACB" w:rsidRDefault="00BC4ACB"/>
        </w:tc>
        <w:tc>
          <w:tcPr>
            <w:tcW w:w="44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B7092E" w14:textId="77777777" w:rsidR="00BC4ACB" w:rsidRDefault="00BC4ACB"/>
        </w:tc>
        <w:tc>
          <w:tcPr>
            <w:tcW w:w="4140" w:type="dxa"/>
            <w:vMerge w:val="restart"/>
            <w:tcBorders>
              <w:top w:val="nil"/>
              <w:left w:val="nil"/>
              <w:right w:val="nil"/>
            </w:tcBorders>
            <w:tcMar>
              <w:top w:w="0" w:type="dxa"/>
              <w:left w:w="216" w:type="dxa"/>
              <w:right w:w="115" w:type="dxa"/>
            </w:tcMar>
          </w:tcPr>
          <w:p w14:paraId="6DF9F29C" w14:textId="0A879677" w:rsidR="00BC4ACB" w:rsidRPr="00344EE3" w:rsidRDefault="00BC4ACB" w:rsidP="00344EE3">
            <w:pPr>
              <w:pStyle w:val="ae"/>
              <w:spacing w:line="320" w:lineRule="exact"/>
              <w:rPr>
                <w:sz w:val="26"/>
                <w:szCs w:val="26"/>
              </w:rPr>
            </w:pPr>
          </w:p>
          <w:p w14:paraId="1A856172" w14:textId="469D25A8" w:rsidR="00BC4ACB" w:rsidRPr="00344EE3" w:rsidRDefault="00C52E95" w:rsidP="00344EE3">
            <w:pPr>
              <w:pStyle w:val="ae"/>
              <w:spacing w:line="320" w:lineRule="exact"/>
              <w:rPr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1796253856"/>
                <w:placeholder>
                  <w:docPart w:val="5E2A8C3E1F8B4FB6BE0DEC1451F59489"/>
                </w:placeholder>
                <w15:appearance w15:val="hidden"/>
              </w:sdtPr>
              <w:sdtEndPr>
                <w:rPr>
                  <w:sz w:val="32"/>
                </w:rPr>
              </w:sdtEndPr>
              <w:sdtContent>
                <w:r w:rsidR="00BC4ACB" w:rsidRPr="00344EE3">
                  <w:rPr>
                    <w:rFonts w:hint="eastAsia"/>
                    <w:szCs w:val="26"/>
                  </w:rPr>
                  <w:t>思い思いに歌って、体を動かして</w:t>
                </w:r>
              </w:sdtContent>
            </w:sdt>
            <w:r w:rsidR="00BC4ACB" w:rsidRPr="00344EE3">
              <w:rPr>
                <w:rFonts w:hint="eastAsia"/>
                <w:szCs w:val="26"/>
              </w:rPr>
              <w:t>…リラックスタイム</w:t>
            </w:r>
          </w:p>
          <w:p w14:paraId="09F81224" w14:textId="1779B0A1" w:rsidR="00BC4ACB" w:rsidRPr="00344EE3" w:rsidRDefault="00BC4ACB" w:rsidP="00344EE3">
            <w:pPr>
              <w:spacing w:line="320" w:lineRule="exact"/>
              <w:rPr>
                <w:sz w:val="26"/>
                <w:szCs w:val="26"/>
              </w:rPr>
            </w:pPr>
            <w:r w:rsidRPr="00344EE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A1ABA27" wp14:editId="6CFC257D">
                      <wp:extent cx="609600" cy="152400"/>
                      <wp:effectExtent l="0" t="0" r="0" b="0"/>
                      <wp:docPr id="33" name="長方形 33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0C8206" id="長方形 33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" fillcolor="#f64668 [3205]" stroked="f" strokeweight="1pt">
                      <w10:anchorlock/>
                    </v:rect>
                  </w:pict>
                </mc:Fallback>
              </mc:AlternateContent>
            </w:r>
          </w:p>
          <w:sdt>
            <w:sdtPr>
              <w:rPr>
                <w:sz w:val="26"/>
                <w:szCs w:val="26"/>
              </w:rPr>
              <w:id w:val="1599518339"/>
              <w:placeholder>
                <w:docPart w:val="AF811AA6FF744657B7647B2D53EF35E3"/>
              </w:placeholder>
              <w15:appearance w15:val="hidden"/>
            </w:sdtPr>
            <w:sdtEndPr>
              <w:rPr>
                <w:lang w:val="ja-JP" w:bidi="ja-JP"/>
              </w:rPr>
            </w:sdtEndPr>
            <w:sdtContent>
              <w:p w14:paraId="18FFFE8D" w14:textId="56637DBC" w:rsidR="005C5E77" w:rsidRPr="00344EE3" w:rsidRDefault="0053643E" w:rsidP="00344EE3">
                <w:pPr>
                  <w:spacing w:afterLines="125" w:after="300"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毎週</w:t>
                </w:r>
                <w:r w:rsidR="002E77E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木</w:t>
                </w:r>
                <w:r w:rsidR="00AE680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曜日に図書室で</w:t>
                </w: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本の読み聞かせ</w:t>
                </w:r>
                <w:r w:rsidR="00AE680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や手遊び歌</w:t>
                </w: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をしてくれているボランティアの皆さん</w:t>
                </w:r>
                <w:r w:rsidR="00A97A8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に</w:t>
                </w:r>
                <w:r w:rsidR="00557AE8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、</w:t>
                </w:r>
                <w:r w:rsidR="0026344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子どもたち</w:t>
                </w:r>
                <w:r w:rsidR="002E77E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は、</w:t>
                </w:r>
                <w:r w:rsidR="004C490D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先生たちと同じ</w:t>
                </w:r>
                <w:r w:rsidR="00FC4FDD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くらい</w:t>
                </w:r>
                <w:r w:rsidR="00F347A1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親しみをもって接して</w:t>
                </w:r>
                <w:r w:rsidR="0026344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い</w:t>
                </w:r>
                <w:r w:rsidR="00A279D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ます</w:t>
                </w:r>
                <w:r w:rsidR="0026344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。</w:t>
                </w:r>
                <w:r w:rsidR="00B326BE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よく知っているボランティアさんだからこそ、</w:t>
                </w:r>
                <w:r w:rsidR="00FC4FDD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子どもたちは</w:t>
                </w:r>
                <w:r w:rsidR="00A97A8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安心して参加して</w:t>
                </w:r>
                <w:r w:rsidR="005C5E77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います</w:t>
                </w:r>
                <w:r w:rsidR="00A97A8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。キョロキョロしていても、ちょっぴり</w:t>
                </w:r>
                <w:r w:rsidR="00C26B58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いたずらをしていても、心はボランティアさんの方を向いていて、お話をよく聞いて</w:t>
                </w:r>
                <w:r w:rsidR="00A97A8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楽しんで</w:t>
                </w:r>
                <w:r w:rsidR="00C26B58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います。</w:t>
                </w:r>
              </w:p>
              <w:p w14:paraId="04A5A754" w14:textId="1419F7D3" w:rsidR="004C490D" w:rsidRPr="00344EE3" w:rsidRDefault="00171135" w:rsidP="00344EE3">
                <w:pPr>
                  <w:spacing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最後に、エンディング</w:t>
                </w:r>
                <w:r w:rsidR="00A279D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として</w:t>
                </w: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「さんぽ」を</w:t>
                </w:r>
                <w:r w:rsidR="00091FD1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みんなで歌いました。</w:t>
                </w:r>
                <w:r w:rsidR="00AF4E9D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笑顔と、手拍子と、歌声があふれる空間。</w:t>
                </w:r>
                <w:r w:rsidR="00E463BB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思い思いに歌って、体を動か</w:t>
                </w:r>
                <w:r w:rsidR="00F970F1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しながら</w:t>
                </w:r>
                <w:r w:rsidR="00E463BB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リラックスタイム</w:t>
                </w:r>
                <w:r w:rsidR="006837D6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を楽しんでいました。</w:t>
                </w:r>
              </w:p>
              <w:p w14:paraId="15DF8ECF" w14:textId="77777777" w:rsidR="00AF4E9D" w:rsidRPr="00344EE3" w:rsidRDefault="00D226AF" w:rsidP="00344EE3">
                <w:pPr>
                  <w:spacing w:after="0"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「また2学期に図書室に来てね！」</w:t>
                </w:r>
              </w:p>
              <w:p w14:paraId="0964E3DB" w14:textId="084D3B10" w:rsidR="005D2CC0" w:rsidRPr="00344EE3" w:rsidRDefault="005D2CC0" w:rsidP="00344EE3">
                <w:pPr>
                  <w:spacing w:after="0"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「はーい！」</w:t>
                </w:r>
              </w:p>
              <w:p w14:paraId="25228599" w14:textId="4DB3A646" w:rsidR="005D2CC0" w:rsidRPr="00344EE3" w:rsidRDefault="005D2CC0" w:rsidP="00344EE3">
                <w:pPr>
                  <w:spacing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「午後の授業も、がんばってください</w:t>
                </w:r>
                <w:r w:rsidR="00171135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！</w:t>
                </w: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」</w:t>
                </w:r>
              </w:p>
              <w:p w14:paraId="09EEA291" w14:textId="58FC9C9F" w:rsidR="00BC4ACB" w:rsidRPr="00344EE3" w:rsidRDefault="00DC434B" w:rsidP="00344EE3">
                <w:pPr>
                  <w:spacing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地域の力で</w:t>
                </w:r>
                <w:r w:rsidR="00695E5A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、</w:t>
                </w:r>
                <w:r w:rsidR="00093616">
                  <w:rPr>
                    <w:rFonts w:hint="eastAsia"/>
                    <w:sz w:val="26"/>
                    <w:szCs w:val="26"/>
                    <w:lang w:val="ja-JP" w:bidi="ja-JP"/>
                  </w:rPr>
                  <w:t>このような取</w:t>
                </w:r>
                <w:r w:rsidR="00E87217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組みを</w:t>
                </w:r>
                <w:r w:rsidR="00E87217" w:rsidRPr="00344EE3">
                  <w:rPr>
                    <w:rFonts w:hint="eastAsia"/>
                    <w:b/>
                    <w:bCs/>
                    <w:sz w:val="26"/>
                    <w:szCs w:val="26"/>
                    <w:lang w:val="ja-JP" w:bidi="ja-JP"/>
                  </w:rPr>
                  <w:t>「</w:t>
                </w:r>
                <w:r w:rsidR="0060720D" w:rsidRPr="00344EE3">
                  <w:rPr>
                    <w:rFonts w:hint="eastAsia"/>
                    <w:b/>
                    <w:bCs/>
                    <w:sz w:val="26"/>
                    <w:szCs w:val="26"/>
                    <w:lang w:val="ja-JP" w:bidi="ja-JP"/>
                  </w:rPr>
                  <w:t>続けること</w:t>
                </w:r>
                <w:r w:rsidR="00E87217" w:rsidRPr="00344EE3">
                  <w:rPr>
                    <w:rFonts w:hint="eastAsia"/>
                    <w:b/>
                    <w:bCs/>
                    <w:sz w:val="26"/>
                    <w:szCs w:val="26"/>
                    <w:lang w:val="ja-JP" w:bidi="ja-JP"/>
                  </w:rPr>
                  <w:t>」</w:t>
                </w:r>
                <w:r w:rsidR="003D3FDD" w:rsidRPr="00344EE3">
                  <w:rPr>
                    <w:rFonts w:hint="eastAsia"/>
                    <w:bCs/>
                    <w:sz w:val="26"/>
                    <w:szCs w:val="26"/>
                    <w:lang w:val="ja-JP" w:bidi="ja-JP"/>
                  </w:rPr>
                  <w:t>は、</w:t>
                </w:r>
                <w:r w:rsidR="003D3FDD" w:rsidRPr="00344EE3">
                  <w:rPr>
                    <w:rFonts w:hint="eastAsia"/>
                    <w:b/>
                    <w:bCs/>
                    <w:sz w:val="26"/>
                    <w:szCs w:val="26"/>
                    <w:lang w:val="ja-JP" w:bidi="ja-JP"/>
                  </w:rPr>
                  <w:t>「子どもたちの健やかな成長を後押しする」</w:t>
                </w:r>
                <w:r w:rsidR="00695E5A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ということを、</w:t>
                </w:r>
                <w:r w:rsidR="003D3FDD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教えていただきました。</w:t>
                </w:r>
              </w:p>
            </w:sdtContent>
          </w:sdt>
        </w:tc>
      </w:tr>
      <w:tr w:rsidR="00BC4ACB" w14:paraId="498BCEA8" w14:textId="77777777" w:rsidTr="00BF751B">
        <w:trPr>
          <w:trHeight w:val="10196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288" w:type="dxa"/>
              <w:left w:w="115" w:type="dxa"/>
              <w:right w:w="115" w:type="dxa"/>
            </w:tcMar>
          </w:tcPr>
          <w:p w14:paraId="0A6FC118" w14:textId="542BA9F9" w:rsidR="00BC4ACB" w:rsidRDefault="00BC4ACB" w:rsidP="00344EE3">
            <w:pPr>
              <w:spacing w:line="320" w:lineRule="exact"/>
              <w:rPr>
                <w:sz w:val="26"/>
                <w:szCs w:val="26"/>
                <w:lang w:val="ja-JP" w:bidi="ja-JP"/>
              </w:rPr>
            </w:pPr>
            <w:r w:rsidRPr="00344EE3">
              <w:rPr>
                <w:rFonts w:hint="eastAsia"/>
                <w:sz w:val="26"/>
                <w:szCs w:val="26"/>
                <w:lang w:val="ja-JP" w:bidi="ja-JP"/>
              </w:rPr>
              <w:t>令和５年７月</w:t>
            </w:r>
            <w:r w:rsidR="0007607B" w:rsidRPr="00344EE3">
              <w:rPr>
                <w:rFonts w:hint="eastAsia"/>
                <w:sz w:val="26"/>
                <w:szCs w:val="26"/>
                <w:lang w:val="ja-JP" w:bidi="ja-JP"/>
              </w:rPr>
              <w:t>６</w:t>
            </w:r>
            <w:r w:rsidR="00B9127F" w:rsidRPr="00344EE3">
              <w:rPr>
                <w:sz w:val="26"/>
                <w:szCs w:val="26"/>
                <w:lang w:val="ja-JP" w:bidi="ja-JP"/>
              </w:rPr>
              <w:t>日</w:t>
            </w:r>
            <w:r w:rsidR="00B9127F" w:rsidRPr="00344EE3">
              <w:rPr>
                <w:rFonts w:hint="eastAsia"/>
                <w:sz w:val="26"/>
                <w:szCs w:val="26"/>
                <w:lang w:val="ja-JP" w:bidi="ja-JP"/>
              </w:rPr>
              <w:t>木</w:t>
            </w:r>
            <w:r w:rsidRPr="00344EE3">
              <w:rPr>
                <w:sz w:val="26"/>
                <w:szCs w:val="26"/>
                <w:lang w:val="ja-JP" w:bidi="ja-JP"/>
              </w:rPr>
              <w:t>曜日、</w:t>
            </w:r>
            <w:r w:rsidRPr="00344EE3">
              <w:rPr>
                <w:rFonts w:hint="eastAsia"/>
                <w:sz w:val="26"/>
                <w:szCs w:val="26"/>
                <w:lang w:val="ja-JP" w:bidi="ja-JP"/>
              </w:rPr>
              <w:t>大阪府立富田林支援学校にて</w:t>
            </w:r>
            <w:r w:rsidR="00F347A1" w:rsidRPr="00344EE3">
              <w:rPr>
                <w:rFonts w:hint="eastAsia"/>
                <w:sz w:val="26"/>
                <w:szCs w:val="26"/>
                <w:lang w:val="ja-JP" w:bidi="ja-JP"/>
              </w:rPr>
              <w:t>行われた</w:t>
            </w:r>
            <w:r w:rsidR="00AE680C" w:rsidRPr="00344EE3">
              <w:rPr>
                <w:rFonts w:hint="eastAsia"/>
                <w:sz w:val="26"/>
                <w:szCs w:val="26"/>
                <w:lang w:val="ja-JP" w:bidi="ja-JP"/>
              </w:rPr>
              <w:t>図書ボランティアさんによる</w:t>
            </w:r>
            <w:r w:rsidR="005C5E77" w:rsidRPr="00344EE3">
              <w:rPr>
                <w:rFonts w:hint="eastAsia"/>
                <w:sz w:val="26"/>
                <w:szCs w:val="26"/>
                <w:lang w:val="ja-JP" w:bidi="ja-JP"/>
              </w:rPr>
              <w:t>「</w:t>
            </w:r>
            <w:r w:rsidR="00AE680C" w:rsidRPr="00344EE3">
              <w:rPr>
                <w:rFonts w:hint="eastAsia"/>
                <w:sz w:val="26"/>
                <w:szCs w:val="26"/>
                <w:lang w:val="ja-JP" w:bidi="ja-JP"/>
              </w:rPr>
              <w:t>お楽しみ会</w:t>
            </w:r>
            <w:r w:rsidR="005C5E77" w:rsidRPr="00344EE3">
              <w:rPr>
                <w:rFonts w:hint="eastAsia"/>
                <w:sz w:val="26"/>
                <w:szCs w:val="26"/>
                <w:lang w:val="ja-JP" w:bidi="ja-JP"/>
              </w:rPr>
              <w:t>」</w:t>
            </w:r>
            <w:r w:rsidR="00AE680C" w:rsidRPr="00344EE3">
              <w:rPr>
                <w:rFonts w:hint="eastAsia"/>
                <w:sz w:val="26"/>
                <w:szCs w:val="26"/>
                <w:lang w:val="ja-JP" w:bidi="ja-JP"/>
              </w:rPr>
              <w:t>（学校支援活動）</w:t>
            </w:r>
            <w:r w:rsidR="00B9127F" w:rsidRPr="00344EE3">
              <w:rPr>
                <w:sz w:val="26"/>
                <w:szCs w:val="26"/>
                <w:lang w:val="ja-JP" w:bidi="ja-JP"/>
              </w:rPr>
              <w:t>の取組み</w:t>
            </w:r>
            <w:r w:rsidRPr="00344EE3">
              <w:rPr>
                <w:sz w:val="26"/>
                <w:szCs w:val="26"/>
                <w:lang w:val="ja-JP" w:bidi="ja-JP"/>
              </w:rPr>
              <w:t>を</w:t>
            </w:r>
            <w:r w:rsidR="00B9127F" w:rsidRPr="00344EE3">
              <w:rPr>
                <w:rFonts w:hint="eastAsia"/>
                <w:sz w:val="26"/>
                <w:szCs w:val="26"/>
                <w:lang w:val="ja-JP" w:bidi="ja-JP"/>
              </w:rPr>
              <w:t>訪問</w:t>
            </w:r>
            <w:r w:rsidRPr="00344EE3">
              <w:rPr>
                <w:sz w:val="26"/>
                <w:szCs w:val="26"/>
                <w:lang w:val="ja-JP" w:bidi="ja-JP"/>
              </w:rPr>
              <w:t>取材しました。</w:t>
            </w:r>
          </w:p>
          <w:p w14:paraId="392B9484" w14:textId="7CEB68C0" w:rsidR="00BF751B" w:rsidRPr="00344EE3" w:rsidRDefault="00BF751B" w:rsidP="00344EE3">
            <w:pPr>
              <w:spacing w:line="320" w:lineRule="exact"/>
              <w:rPr>
                <w:sz w:val="26"/>
                <w:szCs w:val="26"/>
                <w:lang w:val="ja-JP" w:bidi="ja-JP"/>
              </w:rPr>
            </w:pPr>
            <w:bookmarkStart w:id="0" w:name="_GoBack"/>
            <w:bookmarkEnd w:id="0"/>
            <w:r>
              <w:rPr>
                <w:rFonts w:hint="eastAsia"/>
                <w:sz w:val="26"/>
                <w:szCs w:val="26"/>
                <w:lang w:val="ja-JP" w:bidi="ja-JP"/>
              </w:rPr>
              <w:t>この学校では、「</w:t>
            </w:r>
            <w:r w:rsidR="00093616" w:rsidRPr="00344EE3">
              <w:rPr>
                <w:sz w:val="26"/>
                <w:szCs w:val="26"/>
                <w:lang w:val="ja-JP" w:bidi="ja-JP"/>
              </w:rPr>
              <w:ruby>
                <w:rubyPr>
                  <w:rubyAlign w:val="distributeSpace"/>
                  <w:hps w:val="11"/>
                  <w:hpsRaise w:val="20"/>
                  <w:hpsBaseText w:val="26"/>
                  <w:lid w:val="ja-JP"/>
                </w:rubyPr>
                <w:rt>
                  <w:r w:rsidR="00093616" w:rsidRPr="00344EE3">
                    <w:rPr>
                      <w:sz w:val="26"/>
                      <w:szCs w:val="26"/>
                      <w:lang w:val="ja-JP" w:bidi="ja-JP"/>
                    </w:rPr>
                    <w:t>かんなび</w:t>
                  </w:r>
                </w:rt>
                <w:rubyBase>
                  <w:r w:rsidR="00093616" w:rsidRPr="00344EE3">
                    <w:rPr>
                      <w:sz w:val="26"/>
                      <w:szCs w:val="26"/>
                      <w:lang w:val="ja-JP" w:bidi="ja-JP"/>
                    </w:rPr>
                    <w:t>甘南備</w:t>
                  </w:r>
                </w:rubyBase>
              </w:ruby>
            </w:r>
            <w:r w:rsidR="00093616" w:rsidRPr="00344EE3">
              <w:rPr>
                <w:rFonts w:hint="eastAsia"/>
                <w:sz w:val="26"/>
                <w:szCs w:val="26"/>
                <w:lang w:val="ja-JP" w:bidi="ja-JP"/>
              </w:rPr>
              <w:t>広場</w:t>
            </w:r>
            <w:r w:rsidR="00093616">
              <w:rPr>
                <w:rFonts w:hint="eastAsia"/>
                <w:sz w:val="26"/>
                <w:szCs w:val="26"/>
                <w:lang w:val="ja-JP" w:bidi="ja-JP"/>
              </w:rPr>
              <w:t>」という名前で地域学校協働活動を</w:t>
            </w:r>
            <w:r>
              <w:rPr>
                <w:rFonts w:hint="eastAsia"/>
                <w:sz w:val="26"/>
                <w:szCs w:val="26"/>
                <w:lang w:val="ja-JP" w:bidi="ja-JP"/>
              </w:rPr>
              <w:t>進めており、今回の取組</w:t>
            </w:r>
            <w:r w:rsidR="00093616">
              <w:rPr>
                <w:rFonts w:hint="eastAsia"/>
                <w:sz w:val="26"/>
                <w:szCs w:val="26"/>
                <w:lang w:val="ja-JP" w:bidi="ja-JP"/>
              </w:rPr>
              <w:t>み</w:t>
            </w:r>
            <w:r>
              <w:rPr>
                <w:rFonts w:hint="eastAsia"/>
                <w:sz w:val="26"/>
                <w:szCs w:val="26"/>
                <w:lang w:val="ja-JP" w:bidi="ja-JP"/>
              </w:rPr>
              <w:t>もその一環として行われました。</w:t>
            </w:r>
          </w:p>
          <w:p w14:paraId="292AE1D5" w14:textId="1A111AF3" w:rsidR="00BC4ACB" w:rsidRPr="00344EE3" w:rsidRDefault="00BC4ACB" w:rsidP="00344EE3">
            <w:pPr>
              <w:spacing w:line="320" w:lineRule="exact"/>
              <w:rPr>
                <w:sz w:val="26"/>
                <w:szCs w:val="26"/>
                <w:lang w:val="ja-JP" w:bidi="ja-JP"/>
              </w:rPr>
            </w:pPr>
            <w:r w:rsidRPr="00344EE3">
              <w:rPr>
                <w:rFonts w:hint="eastAsia"/>
                <w:sz w:val="26"/>
                <w:szCs w:val="26"/>
                <w:lang w:val="ja-JP" w:bidi="ja-JP"/>
              </w:rPr>
              <w:t>この「お楽しみ会</w:t>
            </w:r>
            <w:r w:rsidRPr="00344EE3">
              <w:rPr>
                <w:sz w:val="26"/>
                <w:szCs w:val="26"/>
                <w:lang w:val="ja-JP" w:bidi="ja-JP"/>
              </w:rPr>
              <w:t>」は、</w:t>
            </w:r>
            <w:r w:rsidRPr="00344EE3">
              <w:rPr>
                <w:rFonts w:hint="eastAsia"/>
                <w:sz w:val="26"/>
                <w:szCs w:val="26"/>
                <w:lang w:val="ja-JP" w:bidi="ja-JP"/>
              </w:rPr>
              <w:t>図書ボランティアさんが1学期の終わり</w:t>
            </w:r>
            <w:r w:rsidR="00E572CF" w:rsidRPr="00344EE3">
              <w:rPr>
                <w:rFonts w:hint="eastAsia"/>
                <w:sz w:val="26"/>
                <w:szCs w:val="26"/>
                <w:lang w:val="ja-JP" w:bidi="ja-JP"/>
              </w:rPr>
              <w:t>の</w:t>
            </w:r>
            <w:r w:rsidRPr="00344EE3">
              <w:rPr>
                <w:rFonts w:hint="eastAsia"/>
                <w:sz w:val="26"/>
                <w:szCs w:val="26"/>
                <w:lang w:val="ja-JP" w:bidi="ja-JP"/>
              </w:rPr>
              <w:t>昼休みに</w:t>
            </w:r>
            <w:r w:rsidR="00E572CF" w:rsidRPr="00344EE3">
              <w:rPr>
                <w:rFonts w:hint="eastAsia"/>
                <w:sz w:val="26"/>
                <w:szCs w:val="26"/>
                <w:lang w:val="ja-JP" w:bidi="ja-JP"/>
              </w:rPr>
              <w:t>、</w:t>
            </w:r>
            <w:r w:rsidRPr="00344EE3">
              <w:rPr>
                <w:rFonts w:hint="eastAsia"/>
                <w:sz w:val="26"/>
                <w:szCs w:val="26"/>
                <w:lang w:val="ja-JP" w:bidi="ja-JP"/>
              </w:rPr>
              <w:t>子どもたちに楽しい時間を過ごしてもらおうと企画したものです。図書ボランティアさんのメンバー構成は、保護者の方、保護者OBの方、地域の方です。</w:t>
            </w:r>
          </w:p>
          <w:p w14:paraId="15C86863" w14:textId="79BAF95F" w:rsidR="00BC4ACB" w:rsidRPr="00344EE3" w:rsidRDefault="00C52E95" w:rsidP="00344EE3">
            <w:pPr>
              <w:pStyle w:val="ae"/>
              <w:spacing w:line="320" w:lineRule="exact"/>
              <w:rPr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463856530"/>
                <w:placeholder>
                  <w:docPart w:val="4ED8622793944128A8A6AFAD6D39041A"/>
                </w:placeholder>
                <w15:appearance w15:val="hidden"/>
              </w:sdtPr>
              <w:sdtEndPr>
                <w:rPr>
                  <w:sz w:val="32"/>
                </w:rPr>
              </w:sdtEndPr>
              <w:sdtContent>
                <w:r w:rsidR="00BC4ACB" w:rsidRPr="00344EE3">
                  <w:rPr>
                    <w:rFonts w:hint="eastAsia"/>
                    <w:szCs w:val="26"/>
                  </w:rPr>
                  <w:t>いろいろな楽器の音色に包まれて、一緒に「にじ」を歌おう！</w:t>
                </w:r>
              </w:sdtContent>
            </w:sdt>
            <w:r w:rsidR="00BC4ACB" w:rsidRPr="00344EE3">
              <w:rPr>
                <w:szCs w:val="26"/>
                <w:lang w:val="ja-JP" w:bidi="ja-JP"/>
              </w:rPr>
              <w:t xml:space="preserve"> </w:t>
            </w:r>
          </w:p>
          <w:p w14:paraId="44596CB7" w14:textId="2DD68A56" w:rsidR="00BC4ACB" w:rsidRPr="00344EE3" w:rsidRDefault="00BC4ACB" w:rsidP="00344EE3">
            <w:pPr>
              <w:spacing w:line="320" w:lineRule="exact"/>
              <w:rPr>
                <w:sz w:val="26"/>
                <w:szCs w:val="26"/>
              </w:rPr>
            </w:pPr>
            <w:r w:rsidRPr="00344EE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507DE212" wp14:editId="20370C05">
                      <wp:extent cx="609600" cy="152400"/>
                      <wp:effectExtent l="0" t="0" r="0" b="0"/>
                      <wp:docPr id="2" name="長方形 2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0482A3" id="長方形 2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" fillcolor="#f64668 [3205]" stroked="f" strokeweight="1pt">
                      <w10:anchorlock/>
                    </v:rect>
                  </w:pict>
                </mc:Fallback>
              </mc:AlternateContent>
            </w:r>
          </w:p>
          <w:sdt>
            <w:sdtPr>
              <w:rPr>
                <w:sz w:val="26"/>
                <w:szCs w:val="26"/>
              </w:rPr>
              <w:id w:val="-1755427304"/>
              <w:placeholder>
                <w:docPart w:val="3135EF9E3BE74B81A476379937465413"/>
              </w:placeholder>
              <w15:appearance w15:val="hidden"/>
            </w:sdtPr>
            <w:sdtEndPr/>
            <w:sdtContent>
              <w:p w14:paraId="2B8AA466" w14:textId="2754BF97" w:rsidR="00BC4ACB" w:rsidRPr="00344EE3" w:rsidRDefault="00BC4ACB" w:rsidP="00344EE3">
                <w:pPr>
                  <w:spacing w:line="320" w:lineRule="exact"/>
                  <w:rPr>
                    <w:sz w:val="26"/>
                    <w:szCs w:val="26"/>
                  </w:rPr>
                </w:pPr>
                <w:r w:rsidRPr="00344EE3">
                  <w:rPr>
                    <w:rFonts w:hint="eastAsia"/>
                    <w:sz w:val="26"/>
                    <w:szCs w:val="26"/>
                  </w:rPr>
                  <w:t>初めに、鍵盤リコーダー「アンデス」と「ヘルマンハープ」の</w:t>
                </w:r>
                <w:r w:rsidR="00B9127F" w:rsidRPr="00344EE3">
                  <w:rPr>
                    <w:rFonts w:hint="eastAsia"/>
                    <w:sz w:val="26"/>
                    <w:szCs w:val="26"/>
                  </w:rPr>
                  <w:t>楽器の紹介があり、</w:t>
                </w:r>
                <w:r w:rsidRPr="00344EE3">
                  <w:rPr>
                    <w:rFonts w:hint="eastAsia"/>
                    <w:sz w:val="26"/>
                    <w:szCs w:val="26"/>
                  </w:rPr>
                  <w:t>それぞれの音色も聞かせてくれました。「ヘルマンハープ」は</w:t>
                </w:r>
                <w:r w:rsidR="0099614C" w:rsidRPr="0099614C">
                  <w:rPr>
                    <w:rFonts w:hint="eastAsia"/>
                    <w:sz w:val="26"/>
                    <w:szCs w:val="26"/>
                  </w:rPr>
                  <w:t>ドイツ製の楽器で、ダウン症の息子さんのために作られ、</w:t>
                </w:r>
                <w:r w:rsidRPr="00344EE3">
                  <w:rPr>
                    <w:rFonts w:hint="eastAsia"/>
                    <w:sz w:val="26"/>
                    <w:szCs w:val="26"/>
                  </w:rPr>
                  <w:t>2004年に大阪から全国に広がった楽器</w:t>
                </w:r>
                <w:r w:rsidR="005C5E77" w:rsidRPr="00344EE3">
                  <w:rPr>
                    <w:rFonts w:hint="eastAsia"/>
                    <w:sz w:val="26"/>
                    <w:szCs w:val="26"/>
                  </w:rPr>
                  <w:t>とお話しされていました。</w:t>
                </w:r>
              </w:p>
              <w:p w14:paraId="39107890" w14:textId="4DA221FA" w:rsidR="00BC4ACB" w:rsidRPr="00344EE3" w:rsidRDefault="00F347A1" w:rsidP="00BF751B">
                <w:pPr>
                  <w:spacing w:line="320" w:lineRule="exact"/>
                  <w:rPr>
                    <w:sz w:val="26"/>
                    <w:szCs w:val="26"/>
                  </w:rPr>
                </w:pPr>
                <w:r w:rsidRPr="00344EE3">
                  <w:rPr>
                    <w:rFonts w:hint="eastAsia"/>
                    <w:sz w:val="26"/>
                    <w:szCs w:val="26"/>
                  </w:rPr>
                  <w:t>次に「にじ」の歌詞に合わせて、手話を</w:t>
                </w:r>
                <w:r w:rsidR="00E00940">
                  <w:rPr>
                    <w:rFonts w:hint="eastAsia"/>
                    <w:sz w:val="26"/>
                    <w:szCs w:val="26"/>
                  </w:rPr>
                  <w:t>習いました。歌詞の中にある</w:t>
                </w:r>
                <w:r w:rsidR="00BC4ACB" w:rsidRPr="00344EE3">
                  <w:rPr>
                    <w:rFonts w:hint="eastAsia"/>
                    <w:sz w:val="26"/>
                    <w:szCs w:val="26"/>
                  </w:rPr>
                  <w:t>「きっと」は両手の小指を握り合う</w:t>
                </w:r>
                <w:r w:rsidR="00AC445B" w:rsidRPr="00344EE3">
                  <w:rPr>
                    <w:rFonts w:hint="eastAsia"/>
                    <w:sz w:val="26"/>
                    <w:szCs w:val="26"/>
                  </w:rPr>
                  <w:t>こと</w:t>
                </w:r>
                <w:r w:rsidR="00BC4ACB" w:rsidRPr="00344EE3">
                  <w:rPr>
                    <w:rFonts w:hint="eastAsia"/>
                    <w:sz w:val="26"/>
                    <w:szCs w:val="26"/>
                  </w:rPr>
                  <w:t>など教えてもらいました。</w:t>
                </w:r>
              </w:p>
            </w:sdtContent>
          </w:sdt>
        </w:tc>
        <w:sdt>
          <w:sdtPr>
            <w:rPr>
              <w:b/>
              <w:caps/>
            </w:rPr>
            <w:id w:val="-1610119432"/>
            <w:placeholder>
              <w:docPart w:val="204D4B9571B5477485491CF7EA4BD362"/>
            </w:placeholder>
            <w15:appearance w15:val="hidden"/>
          </w:sdtPr>
          <w:sdtEndPr>
            <w:rPr>
              <w:b w:val="0"/>
              <w:caps w:val="0"/>
              <w:sz w:val="26"/>
              <w:szCs w:val="26"/>
              <w:lang w:val="ja-JP" w:bidi="ja-JP"/>
            </w:rPr>
          </w:sdtEndPr>
          <w:sdtContent>
            <w:tc>
              <w:tcPr>
                <w:tcW w:w="441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288" w:type="dxa"/>
                  <w:left w:w="115" w:type="dxa"/>
                  <w:right w:w="115" w:type="dxa"/>
                </w:tcMar>
              </w:tcPr>
              <w:p w14:paraId="7ACED663" w14:textId="77777777" w:rsidR="00BF751B" w:rsidRDefault="00BF751B" w:rsidP="00BF751B">
                <w:pPr>
                  <w:spacing w:after="0" w:line="320" w:lineRule="exact"/>
                  <w:rPr>
                    <w:sz w:val="26"/>
                    <w:szCs w:val="26"/>
                  </w:rPr>
                </w:pPr>
                <w:r w:rsidRPr="00344EE3">
                  <w:rPr>
                    <w:rFonts w:hint="eastAsia"/>
                    <w:sz w:val="26"/>
                    <w:szCs w:val="26"/>
                  </w:rPr>
                  <w:t>教えてもらった手話も使って、いよいよ本番、みんなで「にじ」を歌います。いろいろな楽器のハーモニーに包まれながら、子どもたちは</w:t>
                </w:r>
                <w:r>
                  <w:rPr>
                    <w:rFonts w:hint="eastAsia"/>
                    <w:sz w:val="26"/>
                    <w:szCs w:val="26"/>
                  </w:rPr>
                  <w:t>リズミカルに</w:t>
                </w:r>
                <w:r w:rsidRPr="00344EE3">
                  <w:rPr>
                    <w:rFonts w:hint="eastAsia"/>
                    <w:sz w:val="26"/>
                    <w:szCs w:val="26"/>
                  </w:rPr>
                  <w:t>歌いました。</w:t>
                </w:r>
              </w:p>
              <w:p w14:paraId="527017BE" w14:textId="5761ACF8" w:rsidR="00BF751B" w:rsidRDefault="00C52E95" w:rsidP="00BF751B">
                <w:pPr>
                  <w:pStyle w:val="ae"/>
                  <w:rPr>
                    <w:szCs w:val="26"/>
                  </w:rPr>
                </w:pPr>
                <w:sdt>
                  <w:sdtPr>
                    <w:id w:val="-926813290"/>
                    <w:placeholder>
                      <w:docPart w:val="C6894F2E34D94CC1BE1ECBB9670621AE"/>
                    </w:placeholder>
                    <w15:appearance w15:val="hidden"/>
                  </w:sdtPr>
                  <w:sdtEndPr>
                    <w:rPr>
                      <w:szCs w:val="26"/>
                    </w:rPr>
                  </w:sdtEndPr>
                  <w:sdtContent>
                    <w:r w:rsidR="00BF751B" w:rsidRPr="00344EE3">
                      <w:rPr>
                        <w:rFonts w:hint="eastAsia"/>
                        <w:szCs w:val="26"/>
                      </w:rPr>
                      <w:t>今日の絵本は「たなばたバス」</w:t>
                    </w:r>
                  </w:sdtContent>
                </w:sdt>
                <w:r w:rsidR="00BF751B" w:rsidRPr="00344EE3">
                  <w:rPr>
                    <w:szCs w:val="26"/>
                  </w:rPr>
                  <w:t xml:space="preserve"> </w:t>
                </w:r>
              </w:p>
              <w:p w14:paraId="59359835" w14:textId="781D1B97" w:rsidR="0099614C" w:rsidRPr="0099614C" w:rsidRDefault="0099614C" w:rsidP="0099614C">
                <w:pPr>
                  <w:pStyle w:val="ae"/>
                  <w:jc w:val="right"/>
                  <w:rPr>
                    <w:sz w:val="20"/>
                    <w:szCs w:val="26"/>
                  </w:rPr>
                </w:pPr>
                <w:r w:rsidRPr="0099614C">
                  <w:rPr>
                    <w:rFonts w:hint="eastAsia"/>
                    <w:sz w:val="14"/>
                    <w:szCs w:val="26"/>
                  </w:rPr>
                  <w:t>（藤本ともひこ著　鈴木出版）</w:t>
                </w:r>
              </w:p>
              <w:p w14:paraId="1E2258C1" w14:textId="2B57B9FC" w:rsidR="00BF751B" w:rsidRPr="00BF751B" w:rsidRDefault="00BF751B" w:rsidP="00BF751B">
                <w:r w:rsidRPr="009C6837">
                  <w:rPr>
                    <w:noProof/>
                  </w:rPr>
                  <mc:AlternateContent>
                    <mc:Choice Requires="wps">
                      <w:drawing>
                        <wp:inline distT="0" distB="0" distL="0" distR="0" wp14:anchorId="408A7B40" wp14:editId="1BA710CE">
                          <wp:extent cx="609600" cy="152400"/>
                          <wp:effectExtent l="0" t="0" r="0" b="0"/>
                          <wp:docPr id="806564050" name="長方形 2">
                            <a:extLst xmlns:a="http://schemas.openxmlformats.org/drawingml/2006/main"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609600" cy="15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ect w14:anchorId="4899E53A" id="長方形 2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" fillcolor="#f64668 [3205]" stroked="f" strokeweight="1pt">
                          <w10:anchorlock/>
                        </v:rect>
                      </w:pict>
                    </mc:Fallback>
                  </mc:AlternateContent>
                </w:r>
              </w:p>
              <w:p w14:paraId="5DF1D3F3" w14:textId="77777777" w:rsidR="00BF751B" w:rsidRDefault="00BF751B" w:rsidP="00BF751B">
                <w:pPr>
                  <w:spacing w:line="320" w:lineRule="exact"/>
                  <w:rPr>
                    <w:sz w:val="26"/>
                    <w:szCs w:val="26"/>
                    <w:lang w:val="ja-JP" w:bidi="ja-JP"/>
                  </w:rPr>
                </w:pPr>
                <w:r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みんなで楽しく歌い、和やかな雰囲気に包まれたところで、「明日は何の日かな？」とボランティアさんから質問がありました。子どもたちは「たなばたー！」と元気よく答えます。みんな七夕を楽しみにしている様子でした。</w:t>
                </w:r>
              </w:p>
              <w:p w14:paraId="0CAE836C" w14:textId="2E61E078" w:rsidR="00BC4ACB" w:rsidRPr="00BF751B" w:rsidRDefault="00E00940" w:rsidP="00344EE3">
                <w:pPr>
                  <w:spacing w:line="320" w:lineRule="exact"/>
                  <w:rPr>
                    <w:sz w:val="26"/>
                    <w:szCs w:val="26"/>
                    <w:lang w:val="ja-JP" w:bidi="ja-JP"/>
                  </w:rPr>
                </w:pPr>
                <w:r>
                  <w:rPr>
                    <w:rFonts w:hint="eastAsia"/>
                    <w:noProof/>
                    <w:sz w:val="26"/>
                    <w:szCs w:val="26"/>
                  </w:rPr>
                  <w:drawing>
                    <wp:anchor distT="0" distB="0" distL="114300" distR="114300" simplePos="0" relativeHeight="251703296" behindDoc="0" locked="0" layoutInCell="1" allowOverlap="1" wp14:anchorId="48821562" wp14:editId="02B3AEFB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1083945</wp:posOffset>
                      </wp:positionV>
                      <wp:extent cx="2177073" cy="2447925"/>
                      <wp:effectExtent l="0" t="0" r="0" b="0"/>
                      <wp:wrapNone/>
                      <wp:docPr id="8" name="図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G_5461.jpg"/>
                              <pic:cNvPicPr/>
                            </pic:nvPicPr>
                            <pic:blipFill rotWithShape="1"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77073" cy="2447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F347A1" w:rsidRPr="00344EE3">
                  <w:rPr>
                    <w:rFonts w:hint="eastAsia"/>
                    <w:noProof/>
                    <w:sz w:val="26"/>
                    <w:szCs w:val="26"/>
                  </w:rPr>
                  <w:t>そこから七夕に関する</w:t>
                </w:r>
                <w:r w:rsidR="00F347A1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絵本の読み聞かせが始まるので、子どもたちは一気に絵本の世界に引き込まれます。</w:t>
                </w:r>
                <w:r w:rsidR="00A97A8C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「たなばたバス」</w:t>
                </w:r>
                <w:r w:rsidR="00BC4ACB" w:rsidRPr="00344EE3">
                  <w:rPr>
                    <w:rFonts w:hint="eastAsia"/>
                    <w:sz w:val="26"/>
                    <w:szCs w:val="26"/>
                    <w:lang w:val="ja-JP" w:bidi="ja-JP"/>
                  </w:rPr>
                  <w:t>はとても面白くて、</w:t>
                </w:r>
                <w:r w:rsidR="00BF751B">
                  <w:rPr>
                    <w:rFonts w:hint="eastAsia"/>
                    <w:sz w:val="26"/>
                    <w:szCs w:val="26"/>
                    <w:lang w:val="ja-JP" w:bidi="ja-JP"/>
                  </w:rPr>
                  <w:t>絵本の世界に夢中になりました。</w:t>
                </w:r>
              </w:p>
            </w:tc>
          </w:sdtContent>
        </w:sdt>
        <w:tc>
          <w:tcPr>
            <w:tcW w:w="4140" w:type="dxa"/>
            <w:vMerge/>
            <w:tcBorders>
              <w:left w:val="nil"/>
              <w:bottom w:val="nil"/>
              <w:right w:val="nil"/>
            </w:tcBorders>
          </w:tcPr>
          <w:p w14:paraId="1DF48B2C" w14:textId="77777777" w:rsidR="00BC4ACB" w:rsidRDefault="00BC4ACB"/>
        </w:tc>
      </w:tr>
      <w:tr w:rsidR="00351DA2" w14:paraId="12D1B692" w14:textId="77777777" w:rsidTr="00A97A8C">
        <w:trPr>
          <w:trHeight w:val="267"/>
        </w:trPr>
        <w:tc>
          <w:tcPr>
            <w:tcW w:w="12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4668" w:themeFill="accent2"/>
            <w:tcMar>
              <w:top w:w="0" w:type="dxa"/>
              <w:left w:w="115" w:type="dxa"/>
              <w:right w:w="115" w:type="dxa"/>
            </w:tcMar>
            <w:vAlign w:val="center"/>
          </w:tcPr>
          <w:p w14:paraId="0507AF03" w14:textId="09CF6C5D" w:rsidR="00351DA2" w:rsidRPr="00A05792" w:rsidRDefault="00351DA2" w:rsidP="00A05792">
            <w:pPr>
              <w:pStyle w:val="a9"/>
            </w:pPr>
          </w:p>
        </w:tc>
      </w:tr>
    </w:tbl>
    <w:p w14:paraId="0854B757" w14:textId="56C02854" w:rsidR="007A17FD" w:rsidRDefault="007A17FD">
      <w:pPr>
        <w:sectPr w:rsidR="007A17FD" w:rsidSect="004F2369">
          <w:headerReference w:type="first" r:id="rId13"/>
          <w:pgSz w:w="15840" w:h="24480" w:code="3"/>
          <w:pgMar w:top="1009" w:right="1440" w:bottom="0" w:left="1440" w:header="720" w:footer="431" w:gutter="0"/>
          <w:cols w:space="720"/>
          <w:docGrid w:linePitch="360"/>
        </w:sectPr>
      </w:pPr>
    </w:p>
    <w:p w14:paraId="3802BDD9" w14:textId="77777777" w:rsidR="0015690B" w:rsidRDefault="0015690B" w:rsidP="0099614C"/>
    <w:sectPr w:rsidR="0015690B" w:rsidSect="00C311CE">
      <w:pgSz w:w="15840" w:h="24480" w:code="3"/>
      <w:pgMar w:top="1008" w:right="1440" w:bottom="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3FCE3" w14:textId="77777777" w:rsidR="00B8079C" w:rsidRDefault="00B8079C" w:rsidP="00554336">
      <w:pPr>
        <w:spacing w:after="0"/>
      </w:pPr>
      <w:r>
        <w:separator/>
      </w:r>
    </w:p>
  </w:endnote>
  <w:endnote w:type="continuationSeparator" w:id="0">
    <w:p w14:paraId="2DCA380A" w14:textId="77777777" w:rsidR="00B8079C" w:rsidRDefault="00B8079C" w:rsidP="005543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4879C" w14:textId="77777777" w:rsidR="00B8079C" w:rsidRDefault="00B8079C" w:rsidP="00554336">
      <w:pPr>
        <w:spacing w:after="0"/>
      </w:pPr>
      <w:r>
        <w:separator/>
      </w:r>
    </w:p>
  </w:footnote>
  <w:footnote w:type="continuationSeparator" w:id="0">
    <w:p w14:paraId="0D78BA1F" w14:textId="77777777" w:rsidR="00B8079C" w:rsidRDefault="00B8079C" w:rsidP="005543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3271A" w14:textId="77777777" w:rsidR="00532334" w:rsidRPr="00FB03C1" w:rsidRDefault="00532334" w:rsidP="00406B50">
    <w:pPr>
      <w:jc w:val="center"/>
      <w:rPr>
        <w:rFonts w:asciiTheme="majorHAnsi" w:hAnsiTheme="majorHAnsi"/>
        <w:color w:val="30524E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7E059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2E8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0E97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705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8EAA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40D2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1007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C6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AE2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C68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0112"/>
    <w:multiLevelType w:val="hybridMultilevel"/>
    <w:tmpl w:val="29EA61D4"/>
    <w:lvl w:ilvl="0" w:tplc="8E90AA3C">
      <w:numFmt w:val="bullet"/>
      <w:lvlText w:val="-"/>
      <w:lvlJc w:val="left"/>
      <w:pPr>
        <w:ind w:left="720" w:hanging="360"/>
      </w:pPr>
      <w:rPr>
        <w:rFonts w:ascii="Source Sans Pro Black" w:eastAsia="Times New Roman" w:hAnsi="Source Sans Pro Black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E739A"/>
    <w:multiLevelType w:val="hybridMultilevel"/>
    <w:tmpl w:val="2066678E"/>
    <w:lvl w:ilvl="0" w:tplc="8CECC5FE">
      <w:numFmt w:val="bullet"/>
      <w:lvlText w:val="-"/>
      <w:lvlJc w:val="left"/>
      <w:pPr>
        <w:ind w:left="720" w:hanging="360"/>
      </w:pPr>
      <w:rPr>
        <w:rFonts w:ascii="Source Sans Pro Black" w:eastAsia="Times New Roman" w:hAnsi="Source Sans Pro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81D87"/>
    <w:multiLevelType w:val="hybridMultilevel"/>
    <w:tmpl w:val="9182A4D2"/>
    <w:lvl w:ilvl="0" w:tplc="BA98FB84">
      <w:numFmt w:val="bullet"/>
      <w:lvlText w:val="-"/>
      <w:lvlJc w:val="left"/>
      <w:pPr>
        <w:ind w:left="1080" w:hanging="360"/>
      </w:pPr>
      <w:rPr>
        <w:rFonts w:ascii="Source Sans Pro Black" w:eastAsia="Times New Roman" w:hAnsi="Source Sans Pro Black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14A"/>
    <w:rsid w:val="00004C2C"/>
    <w:rsid w:val="000139C1"/>
    <w:rsid w:val="00015939"/>
    <w:rsid w:val="0001620C"/>
    <w:rsid w:val="00017215"/>
    <w:rsid w:val="00017B0A"/>
    <w:rsid w:val="000235DB"/>
    <w:rsid w:val="000237D2"/>
    <w:rsid w:val="0002558F"/>
    <w:rsid w:val="00031F31"/>
    <w:rsid w:val="00041B3A"/>
    <w:rsid w:val="00042177"/>
    <w:rsid w:val="00042323"/>
    <w:rsid w:val="00052781"/>
    <w:rsid w:val="00054D99"/>
    <w:rsid w:val="000554F9"/>
    <w:rsid w:val="00061A8E"/>
    <w:rsid w:val="0007036D"/>
    <w:rsid w:val="00070A18"/>
    <w:rsid w:val="000745E4"/>
    <w:rsid w:val="0007607B"/>
    <w:rsid w:val="00082015"/>
    <w:rsid w:val="0008417E"/>
    <w:rsid w:val="00086C23"/>
    <w:rsid w:val="00087264"/>
    <w:rsid w:val="00087A28"/>
    <w:rsid w:val="00091F44"/>
    <w:rsid w:val="00091FD1"/>
    <w:rsid w:val="00093616"/>
    <w:rsid w:val="00093F55"/>
    <w:rsid w:val="00094876"/>
    <w:rsid w:val="000970C8"/>
    <w:rsid w:val="000A1B27"/>
    <w:rsid w:val="000A76B2"/>
    <w:rsid w:val="000B08D7"/>
    <w:rsid w:val="000B7E70"/>
    <w:rsid w:val="000C05B8"/>
    <w:rsid w:val="000C2099"/>
    <w:rsid w:val="000C4253"/>
    <w:rsid w:val="000C63FC"/>
    <w:rsid w:val="000C7DD2"/>
    <w:rsid w:val="000D1612"/>
    <w:rsid w:val="000D7AAC"/>
    <w:rsid w:val="000E3A15"/>
    <w:rsid w:val="000E410F"/>
    <w:rsid w:val="000E47DF"/>
    <w:rsid w:val="000E5650"/>
    <w:rsid w:val="000E707E"/>
    <w:rsid w:val="000E764D"/>
    <w:rsid w:val="000F13BE"/>
    <w:rsid w:val="000F3105"/>
    <w:rsid w:val="000F4138"/>
    <w:rsid w:val="0011124D"/>
    <w:rsid w:val="001119CD"/>
    <w:rsid w:val="00116D30"/>
    <w:rsid w:val="00116DA0"/>
    <w:rsid w:val="00120383"/>
    <w:rsid w:val="001222FE"/>
    <w:rsid w:val="0012299B"/>
    <w:rsid w:val="00124F22"/>
    <w:rsid w:val="00132CE5"/>
    <w:rsid w:val="00133D55"/>
    <w:rsid w:val="001422B6"/>
    <w:rsid w:val="001427C6"/>
    <w:rsid w:val="001432CC"/>
    <w:rsid w:val="001472EB"/>
    <w:rsid w:val="001503DB"/>
    <w:rsid w:val="00150763"/>
    <w:rsid w:val="0015557C"/>
    <w:rsid w:val="00155BB5"/>
    <w:rsid w:val="0015690B"/>
    <w:rsid w:val="00171135"/>
    <w:rsid w:val="0017372B"/>
    <w:rsid w:val="00173FCF"/>
    <w:rsid w:val="00175772"/>
    <w:rsid w:val="001769F0"/>
    <w:rsid w:val="00183DC0"/>
    <w:rsid w:val="00184176"/>
    <w:rsid w:val="00193069"/>
    <w:rsid w:val="00196657"/>
    <w:rsid w:val="001A030B"/>
    <w:rsid w:val="001A1751"/>
    <w:rsid w:val="001A1D88"/>
    <w:rsid w:val="001A27DC"/>
    <w:rsid w:val="001A5A0A"/>
    <w:rsid w:val="001A5C71"/>
    <w:rsid w:val="001A5CEF"/>
    <w:rsid w:val="001A609E"/>
    <w:rsid w:val="001B4BE2"/>
    <w:rsid w:val="001B4C46"/>
    <w:rsid w:val="001C50D0"/>
    <w:rsid w:val="001D2327"/>
    <w:rsid w:val="001D7AB7"/>
    <w:rsid w:val="001E1174"/>
    <w:rsid w:val="001E28C1"/>
    <w:rsid w:val="001E3F73"/>
    <w:rsid w:val="001E582B"/>
    <w:rsid w:val="001F657F"/>
    <w:rsid w:val="0020424D"/>
    <w:rsid w:val="002045AC"/>
    <w:rsid w:val="002107A1"/>
    <w:rsid w:val="0021691D"/>
    <w:rsid w:val="00216B9C"/>
    <w:rsid w:val="002255A6"/>
    <w:rsid w:val="00226033"/>
    <w:rsid w:val="00226343"/>
    <w:rsid w:val="00230183"/>
    <w:rsid w:val="00235F1A"/>
    <w:rsid w:val="00237795"/>
    <w:rsid w:val="00240751"/>
    <w:rsid w:val="0024196D"/>
    <w:rsid w:val="002431CC"/>
    <w:rsid w:val="00246657"/>
    <w:rsid w:val="00250973"/>
    <w:rsid w:val="00256108"/>
    <w:rsid w:val="002627B6"/>
    <w:rsid w:val="00263445"/>
    <w:rsid w:val="002742EB"/>
    <w:rsid w:val="002746CA"/>
    <w:rsid w:val="00275735"/>
    <w:rsid w:val="002765AC"/>
    <w:rsid w:val="0028255E"/>
    <w:rsid w:val="0028351F"/>
    <w:rsid w:val="0028717C"/>
    <w:rsid w:val="00291EDF"/>
    <w:rsid w:val="00293CE4"/>
    <w:rsid w:val="002942F9"/>
    <w:rsid w:val="002951E0"/>
    <w:rsid w:val="002952C6"/>
    <w:rsid w:val="002A19DF"/>
    <w:rsid w:val="002A630D"/>
    <w:rsid w:val="002A642D"/>
    <w:rsid w:val="002A6AF8"/>
    <w:rsid w:val="002A76D9"/>
    <w:rsid w:val="002B1B93"/>
    <w:rsid w:val="002C214E"/>
    <w:rsid w:val="002C46CD"/>
    <w:rsid w:val="002C4E97"/>
    <w:rsid w:val="002C712F"/>
    <w:rsid w:val="002C7F51"/>
    <w:rsid w:val="002D0F30"/>
    <w:rsid w:val="002E77EC"/>
    <w:rsid w:val="002F7680"/>
    <w:rsid w:val="0030006A"/>
    <w:rsid w:val="00305529"/>
    <w:rsid w:val="00312469"/>
    <w:rsid w:val="003151FA"/>
    <w:rsid w:val="00315FD9"/>
    <w:rsid w:val="0031609F"/>
    <w:rsid w:val="003227C3"/>
    <w:rsid w:val="00322CE9"/>
    <w:rsid w:val="00323F8B"/>
    <w:rsid w:val="00326052"/>
    <w:rsid w:val="0032737D"/>
    <w:rsid w:val="00327B96"/>
    <w:rsid w:val="00327F09"/>
    <w:rsid w:val="003336C6"/>
    <w:rsid w:val="00333A87"/>
    <w:rsid w:val="00334954"/>
    <w:rsid w:val="00335BCD"/>
    <w:rsid w:val="00335F1A"/>
    <w:rsid w:val="00340AB4"/>
    <w:rsid w:val="00342CD9"/>
    <w:rsid w:val="00344EE3"/>
    <w:rsid w:val="003500F0"/>
    <w:rsid w:val="00350A94"/>
    <w:rsid w:val="00351DA2"/>
    <w:rsid w:val="00353D9E"/>
    <w:rsid w:val="0035721D"/>
    <w:rsid w:val="0035795E"/>
    <w:rsid w:val="00362C30"/>
    <w:rsid w:val="00363C4E"/>
    <w:rsid w:val="00363CF9"/>
    <w:rsid w:val="00365512"/>
    <w:rsid w:val="00365BA1"/>
    <w:rsid w:val="00370E20"/>
    <w:rsid w:val="00373201"/>
    <w:rsid w:val="00382CB6"/>
    <w:rsid w:val="003A1E56"/>
    <w:rsid w:val="003A7C45"/>
    <w:rsid w:val="003B3B75"/>
    <w:rsid w:val="003C148F"/>
    <w:rsid w:val="003C252E"/>
    <w:rsid w:val="003C4ACB"/>
    <w:rsid w:val="003C55A4"/>
    <w:rsid w:val="003D3FDD"/>
    <w:rsid w:val="003D72E2"/>
    <w:rsid w:val="003E0014"/>
    <w:rsid w:val="003E07AA"/>
    <w:rsid w:val="003E34DD"/>
    <w:rsid w:val="003E3B61"/>
    <w:rsid w:val="003E5D08"/>
    <w:rsid w:val="003E759E"/>
    <w:rsid w:val="003F4C0F"/>
    <w:rsid w:val="003F544A"/>
    <w:rsid w:val="00404E43"/>
    <w:rsid w:val="00406B50"/>
    <w:rsid w:val="004130AD"/>
    <w:rsid w:val="00415A82"/>
    <w:rsid w:val="00430DED"/>
    <w:rsid w:val="0043165E"/>
    <w:rsid w:val="00431DFB"/>
    <w:rsid w:val="00434100"/>
    <w:rsid w:val="0043716E"/>
    <w:rsid w:val="0044466C"/>
    <w:rsid w:val="00445C65"/>
    <w:rsid w:val="004541E0"/>
    <w:rsid w:val="004569B8"/>
    <w:rsid w:val="00460859"/>
    <w:rsid w:val="00462E2A"/>
    <w:rsid w:val="00470850"/>
    <w:rsid w:val="00480F80"/>
    <w:rsid w:val="004819A2"/>
    <w:rsid w:val="00495C2E"/>
    <w:rsid w:val="004963AF"/>
    <w:rsid w:val="00497588"/>
    <w:rsid w:val="004A0894"/>
    <w:rsid w:val="004A7C8D"/>
    <w:rsid w:val="004B07E6"/>
    <w:rsid w:val="004B6818"/>
    <w:rsid w:val="004B7833"/>
    <w:rsid w:val="004C3DF2"/>
    <w:rsid w:val="004C490D"/>
    <w:rsid w:val="004D061C"/>
    <w:rsid w:val="004D1721"/>
    <w:rsid w:val="004D1817"/>
    <w:rsid w:val="004D33E8"/>
    <w:rsid w:val="004D4C02"/>
    <w:rsid w:val="004D57AB"/>
    <w:rsid w:val="004D7C5A"/>
    <w:rsid w:val="004D7E77"/>
    <w:rsid w:val="004E4F0A"/>
    <w:rsid w:val="004E63BA"/>
    <w:rsid w:val="004F152D"/>
    <w:rsid w:val="004F2369"/>
    <w:rsid w:val="004F281F"/>
    <w:rsid w:val="004F2CE7"/>
    <w:rsid w:val="004F3FCA"/>
    <w:rsid w:val="004F74DD"/>
    <w:rsid w:val="004F7A5D"/>
    <w:rsid w:val="00504C06"/>
    <w:rsid w:val="00505F80"/>
    <w:rsid w:val="00507968"/>
    <w:rsid w:val="00510495"/>
    <w:rsid w:val="00511A8C"/>
    <w:rsid w:val="0051614A"/>
    <w:rsid w:val="00527FE0"/>
    <w:rsid w:val="00532334"/>
    <w:rsid w:val="0053643E"/>
    <w:rsid w:val="00536918"/>
    <w:rsid w:val="00537346"/>
    <w:rsid w:val="005413F8"/>
    <w:rsid w:val="00542A74"/>
    <w:rsid w:val="00543C35"/>
    <w:rsid w:val="005536BB"/>
    <w:rsid w:val="00554336"/>
    <w:rsid w:val="00554FC5"/>
    <w:rsid w:val="00557AE8"/>
    <w:rsid w:val="00566C26"/>
    <w:rsid w:val="005706B7"/>
    <w:rsid w:val="00571BE2"/>
    <w:rsid w:val="00572E4F"/>
    <w:rsid w:val="00573647"/>
    <w:rsid w:val="00575C13"/>
    <w:rsid w:val="005848A2"/>
    <w:rsid w:val="005853B9"/>
    <w:rsid w:val="00586C1E"/>
    <w:rsid w:val="00590D72"/>
    <w:rsid w:val="00590DC3"/>
    <w:rsid w:val="00590F7F"/>
    <w:rsid w:val="00592C1D"/>
    <w:rsid w:val="005A143D"/>
    <w:rsid w:val="005A1800"/>
    <w:rsid w:val="005A78B4"/>
    <w:rsid w:val="005B3643"/>
    <w:rsid w:val="005B4E54"/>
    <w:rsid w:val="005C502F"/>
    <w:rsid w:val="005C5E77"/>
    <w:rsid w:val="005D17F8"/>
    <w:rsid w:val="005D2CC0"/>
    <w:rsid w:val="005E2DC0"/>
    <w:rsid w:val="005E4855"/>
    <w:rsid w:val="005F1B05"/>
    <w:rsid w:val="005F415C"/>
    <w:rsid w:val="005F7F2A"/>
    <w:rsid w:val="00600079"/>
    <w:rsid w:val="00600B6C"/>
    <w:rsid w:val="006012AC"/>
    <w:rsid w:val="0060531B"/>
    <w:rsid w:val="0060720D"/>
    <w:rsid w:val="00613A31"/>
    <w:rsid w:val="00616A30"/>
    <w:rsid w:val="00622ACA"/>
    <w:rsid w:val="00622D79"/>
    <w:rsid w:val="00624F21"/>
    <w:rsid w:val="00630CF2"/>
    <w:rsid w:val="0063237B"/>
    <w:rsid w:val="00645409"/>
    <w:rsid w:val="0065149E"/>
    <w:rsid w:val="0065227F"/>
    <w:rsid w:val="00654963"/>
    <w:rsid w:val="00656D0F"/>
    <w:rsid w:val="006608C8"/>
    <w:rsid w:val="00664133"/>
    <w:rsid w:val="00667FF3"/>
    <w:rsid w:val="006702D6"/>
    <w:rsid w:val="00671468"/>
    <w:rsid w:val="00680D64"/>
    <w:rsid w:val="00682A93"/>
    <w:rsid w:val="006837D6"/>
    <w:rsid w:val="006926DA"/>
    <w:rsid w:val="00692D2D"/>
    <w:rsid w:val="006931FE"/>
    <w:rsid w:val="00695E5A"/>
    <w:rsid w:val="00696F2E"/>
    <w:rsid w:val="006B52E6"/>
    <w:rsid w:val="006B5CF0"/>
    <w:rsid w:val="006C0B7A"/>
    <w:rsid w:val="006C5879"/>
    <w:rsid w:val="006D4838"/>
    <w:rsid w:val="006D5166"/>
    <w:rsid w:val="006D58B5"/>
    <w:rsid w:val="006E2F9B"/>
    <w:rsid w:val="006E7170"/>
    <w:rsid w:val="0070044D"/>
    <w:rsid w:val="00701931"/>
    <w:rsid w:val="0070526E"/>
    <w:rsid w:val="00705FB1"/>
    <w:rsid w:val="0070777A"/>
    <w:rsid w:val="007123AA"/>
    <w:rsid w:val="0071284D"/>
    <w:rsid w:val="0071575D"/>
    <w:rsid w:val="007161AB"/>
    <w:rsid w:val="007204C9"/>
    <w:rsid w:val="0072062C"/>
    <w:rsid w:val="00733BCE"/>
    <w:rsid w:val="00735291"/>
    <w:rsid w:val="007361E3"/>
    <w:rsid w:val="00736615"/>
    <w:rsid w:val="00741211"/>
    <w:rsid w:val="00745EB0"/>
    <w:rsid w:val="0074723D"/>
    <w:rsid w:val="0076002B"/>
    <w:rsid w:val="007653F3"/>
    <w:rsid w:val="00765AE5"/>
    <w:rsid w:val="00770A52"/>
    <w:rsid w:val="007720EB"/>
    <w:rsid w:val="00773C51"/>
    <w:rsid w:val="007763CF"/>
    <w:rsid w:val="00777FEE"/>
    <w:rsid w:val="007810A2"/>
    <w:rsid w:val="00786A41"/>
    <w:rsid w:val="007943B5"/>
    <w:rsid w:val="0079573D"/>
    <w:rsid w:val="007A17FD"/>
    <w:rsid w:val="007A4B37"/>
    <w:rsid w:val="007A5FA5"/>
    <w:rsid w:val="007A6ADF"/>
    <w:rsid w:val="007B05E8"/>
    <w:rsid w:val="007B223E"/>
    <w:rsid w:val="007B2C41"/>
    <w:rsid w:val="007B5DCC"/>
    <w:rsid w:val="007B7A91"/>
    <w:rsid w:val="007D0017"/>
    <w:rsid w:val="007D4846"/>
    <w:rsid w:val="007D591A"/>
    <w:rsid w:val="007D5FB7"/>
    <w:rsid w:val="007D6D74"/>
    <w:rsid w:val="007D6DBE"/>
    <w:rsid w:val="007D7DE3"/>
    <w:rsid w:val="007E141B"/>
    <w:rsid w:val="007E14DB"/>
    <w:rsid w:val="007E1630"/>
    <w:rsid w:val="007E35B0"/>
    <w:rsid w:val="007E4A72"/>
    <w:rsid w:val="007E4FD5"/>
    <w:rsid w:val="007E628C"/>
    <w:rsid w:val="007F2733"/>
    <w:rsid w:val="007F6234"/>
    <w:rsid w:val="00801042"/>
    <w:rsid w:val="008016E2"/>
    <w:rsid w:val="00802434"/>
    <w:rsid w:val="008029C1"/>
    <w:rsid w:val="00802E3B"/>
    <w:rsid w:val="00805045"/>
    <w:rsid w:val="008063E2"/>
    <w:rsid w:val="00807716"/>
    <w:rsid w:val="00807ADE"/>
    <w:rsid w:val="00813B42"/>
    <w:rsid w:val="00813EA3"/>
    <w:rsid w:val="0081598D"/>
    <w:rsid w:val="00826103"/>
    <w:rsid w:val="00830724"/>
    <w:rsid w:val="00830DC5"/>
    <w:rsid w:val="008329ED"/>
    <w:rsid w:val="00835B37"/>
    <w:rsid w:val="00837D59"/>
    <w:rsid w:val="00840778"/>
    <w:rsid w:val="008466A1"/>
    <w:rsid w:val="00847462"/>
    <w:rsid w:val="00850158"/>
    <w:rsid w:val="008571EB"/>
    <w:rsid w:val="00862486"/>
    <w:rsid w:val="0086344D"/>
    <w:rsid w:val="00863E1E"/>
    <w:rsid w:val="00865F74"/>
    <w:rsid w:val="00874B72"/>
    <w:rsid w:val="00880E08"/>
    <w:rsid w:val="0089013B"/>
    <w:rsid w:val="00893DB3"/>
    <w:rsid w:val="008A18F7"/>
    <w:rsid w:val="008A645C"/>
    <w:rsid w:val="008A790D"/>
    <w:rsid w:val="008B64A3"/>
    <w:rsid w:val="008B6683"/>
    <w:rsid w:val="008C055B"/>
    <w:rsid w:val="008C14A5"/>
    <w:rsid w:val="008C1970"/>
    <w:rsid w:val="008C2C11"/>
    <w:rsid w:val="008D14C5"/>
    <w:rsid w:val="008D3E4E"/>
    <w:rsid w:val="008D4A3C"/>
    <w:rsid w:val="008D5F52"/>
    <w:rsid w:val="008D757B"/>
    <w:rsid w:val="008E0A2E"/>
    <w:rsid w:val="008E3AAE"/>
    <w:rsid w:val="008F00E7"/>
    <w:rsid w:val="008F5442"/>
    <w:rsid w:val="008F75D6"/>
    <w:rsid w:val="008F7614"/>
    <w:rsid w:val="00900601"/>
    <w:rsid w:val="00903B0E"/>
    <w:rsid w:val="00911673"/>
    <w:rsid w:val="00911C63"/>
    <w:rsid w:val="009151EB"/>
    <w:rsid w:val="0091599E"/>
    <w:rsid w:val="00915F67"/>
    <w:rsid w:val="00916170"/>
    <w:rsid w:val="00916A62"/>
    <w:rsid w:val="00931500"/>
    <w:rsid w:val="0093678F"/>
    <w:rsid w:val="009537A6"/>
    <w:rsid w:val="009538D5"/>
    <w:rsid w:val="00953B20"/>
    <w:rsid w:val="009567FB"/>
    <w:rsid w:val="00956D5F"/>
    <w:rsid w:val="00957478"/>
    <w:rsid w:val="00960C72"/>
    <w:rsid w:val="009702C8"/>
    <w:rsid w:val="009768A3"/>
    <w:rsid w:val="009912BE"/>
    <w:rsid w:val="00992CB5"/>
    <w:rsid w:val="00994C68"/>
    <w:rsid w:val="00994E7C"/>
    <w:rsid w:val="0099614C"/>
    <w:rsid w:val="009961D1"/>
    <w:rsid w:val="009971C8"/>
    <w:rsid w:val="00997DF3"/>
    <w:rsid w:val="009A033F"/>
    <w:rsid w:val="009A03FD"/>
    <w:rsid w:val="009A268A"/>
    <w:rsid w:val="009A2876"/>
    <w:rsid w:val="009A3C49"/>
    <w:rsid w:val="009A7638"/>
    <w:rsid w:val="009A7BAC"/>
    <w:rsid w:val="009B10BC"/>
    <w:rsid w:val="009B2E43"/>
    <w:rsid w:val="009B6C80"/>
    <w:rsid w:val="009B7D83"/>
    <w:rsid w:val="009C0170"/>
    <w:rsid w:val="009C6837"/>
    <w:rsid w:val="009C6C19"/>
    <w:rsid w:val="009C6DEC"/>
    <w:rsid w:val="009D34FD"/>
    <w:rsid w:val="009D3B7C"/>
    <w:rsid w:val="009D463D"/>
    <w:rsid w:val="009D4DB5"/>
    <w:rsid w:val="009D5D56"/>
    <w:rsid w:val="009F08CA"/>
    <w:rsid w:val="009F4A41"/>
    <w:rsid w:val="009F6B3A"/>
    <w:rsid w:val="00A00A24"/>
    <w:rsid w:val="00A02870"/>
    <w:rsid w:val="00A0465D"/>
    <w:rsid w:val="00A04B20"/>
    <w:rsid w:val="00A05792"/>
    <w:rsid w:val="00A10A6B"/>
    <w:rsid w:val="00A11B7D"/>
    <w:rsid w:val="00A14CAD"/>
    <w:rsid w:val="00A17107"/>
    <w:rsid w:val="00A219BC"/>
    <w:rsid w:val="00A279D5"/>
    <w:rsid w:val="00A31D0D"/>
    <w:rsid w:val="00A33255"/>
    <w:rsid w:val="00A36549"/>
    <w:rsid w:val="00A4073C"/>
    <w:rsid w:val="00A415C7"/>
    <w:rsid w:val="00A47476"/>
    <w:rsid w:val="00A55154"/>
    <w:rsid w:val="00A60BB0"/>
    <w:rsid w:val="00A61945"/>
    <w:rsid w:val="00A6583A"/>
    <w:rsid w:val="00A65EFD"/>
    <w:rsid w:val="00A70242"/>
    <w:rsid w:val="00A71EEC"/>
    <w:rsid w:val="00A7373D"/>
    <w:rsid w:val="00A74923"/>
    <w:rsid w:val="00A7581E"/>
    <w:rsid w:val="00A7758D"/>
    <w:rsid w:val="00A85400"/>
    <w:rsid w:val="00A85626"/>
    <w:rsid w:val="00A950B3"/>
    <w:rsid w:val="00A9624E"/>
    <w:rsid w:val="00A97A8C"/>
    <w:rsid w:val="00AA0B34"/>
    <w:rsid w:val="00AA1EFE"/>
    <w:rsid w:val="00AA23E9"/>
    <w:rsid w:val="00AA351C"/>
    <w:rsid w:val="00AA356E"/>
    <w:rsid w:val="00AA5484"/>
    <w:rsid w:val="00AB28E3"/>
    <w:rsid w:val="00AB2AA3"/>
    <w:rsid w:val="00AB68A9"/>
    <w:rsid w:val="00AC117E"/>
    <w:rsid w:val="00AC445B"/>
    <w:rsid w:val="00AD392E"/>
    <w:rsid w:val="00AD40EA"/>
    <w:rsid w:val="00AD5F52"/>
    <w:rsid w:val="00AE030C"/>
    <w:rsid w:val="00AE680C"/>
    <w:rsid w:val="00AE77C5"/>
    <w:rsid w:val="00AF0490"/>
    <w:rsid w:val="00AF2EDF"/>
    <w:rsid w:val="00AF4E9D"/>
    <w:rsid w:val="00AF553C"/>
    <w:rsid w:val="00B07394"/>
    <w:rsid w:val="00B10117"/>
    <w:rsid w:val="00B1023C"/>
    <w:rsid w:val="00B112C4"/>
    <w:rsid w:val="00B12550"/>
    <w:rsid w:val="00B1327C"/>
    <w:rsid w:val="00B13BA8"/>
    <w:rsid w:val="00B22F0C"/>
    <w:rsid w:val="00B27617"/>
    <w:rsid w:val="00B322BC"/>
    <w:rsid w:val="00B326BE"/>
    <w:rsid w:val="00B34432"/>
    <w:rsid w:val="00B407B8"/>
    <w:rsid w:val="00B41339"/>
    <w:rsid w:val="00B41E5D"/>
    <w:rsid w:val="00B434A2"/>
    <w:rsid w:val="00B45736"/>
    <w:rsid w:val="00B4611F"/>
    <w:rsid w:val="00B4688D"/>
    <w:rsid w:val="00B53541"/>
    <w:rsid w:val="00B55667"/>
    <w:rsid w:val="00B61323"/>
    <w:rsid w:val="00B629AC"/>
    <w:rsid w:val="00B66B60"/>
    <w:rsid w:val="00B739BC"/>
    <w:rsid w:val="00B743BF"/>
    <w:rsid w:val="00B755B2"/>
    <w:rsid w:val="00B8079C"/>
    <w:rsid w:val="00B86F65"/>
    <w:rsid w:val="00B9127F"/>
    <w:rsid w:val="00B91607"/>
    <w:rsid w:val="00B916CA"/>
    <w:rsid w:val="00B919AE"/>
    <w:rsid w:val="00BA1EAC"/>
    <w:rsid w:val="00BA3361"/>
    <w:rsid w:val="00BA3A46"/>
    <w:rsid w:val="00BA563E"/>
    <w:rsid w:val="00BA6AD0"/>
    <w:rsid w:val="00BB0E74"/>
    <w:rsid w:val="00BB28CF"/>
    <w:rsid w:val="00BB5B14"/>
    <w:rsid w:val="00BB7027"/>
    <w:rsid w:val="00BC1947"/>
    <w:rsid w:val="00BC1FFB"/>
    <w:rsid w:val="00BC4ACB"/>
    <w:rsid w:val="00BC6155"/>
    <w:rsid w:val="00BC64EC"/>
    <w:rsid w:val="00BD5C4E"/>
    <w:rsid w:val="00BD5DFD"/>
    <w:rsid w:val="00BD7BDE"/>
    <w:rsid w:val="00BE07C1"/>
    <w:rsid w:val="00BE1E30"/>
    <w:rsid w:val="00BE31EE"/>
    <w:rsid w:val="00BE3E5C"/>
    <w:rsid w:val="00BE6132"/>
    <w:rsid w:val="00BE6171"/>
    <w:rsid w:val="00BE6F94"/>
    <w:rsid w:val="00BE756A"/>
    <w:rsid w:val="00BF222C"/>
    <w:rsid w:val="00BF38AA"/>
    <w:rsid w:val="00BF5EB9"/>
    <w:rsid w:val="00BF751B"/>
    <w:rsid w:val="00C0022A"/>
    <w:rsid w:val="00C03282"/>
    <w:rsid w:val="00C04BC8"/>
    <w:rsid w:val="00C0596B"/>
    <w:rsid w:val="00C0738B"/>
    <w:rsid w:val="00C1751F"/>
    <w:rsid w:val="00C202B3"/>
    <w:rsid w:val="00C23187"/>
    <w:rsid w:val="00C25674"/>
    <w:rsid w:val="00C26B58"/>
    <w:rsid w:val="00C30B77"/>
    <w:rsid w:val="00C311CE"/>
    <w:rsid w:val="00C3432F"/>
    <w:rsid w:val="00C34434"/>
    <w:rsid w:val="00C4060A"/>
    <w:rsid w:val="00C40AE9"/>
    <w:rsid w:val="00C50535"/>
    <w:rsid w:val="00C50E4B"/>
    <w:rsid w:val="00C51844"/>
    <w:rsid w:val="00C52179"/>
    <w:rsid w:val="00C52E95"/>
    <w:rsid w:val="00C6730F"/>
    <w:rsid w:val="00C71E9D"/>
    <w:rsid w:val="00C72E77"/>
    <w:rsid w:val="00C73C01"/>
    <w:rsid w:val="00C76D20"/>
    <w:rsid w:val="00C801BA"/>
    <w:rsid w:val="00C8086C"/>
    <w:rsid w:val="00C80916"/>
    <w:rsid w:val="00C8438C"/>
    <w:rsid w:val="00C85B4A"/>
    <w:rsid w:val="00C863DE"/>
    <w:rsid w:val="00C8685C"/>
    <w:rsid w:val="00C90B5C"/>
    <w:rsid w:val="00C90E99"/>
    <w:rsid w:val="00C94726"/>
    <w:rsid w:val="00C95CCD"/>
    <w:rsid w:val="00CA3A89"/>
    <w:rsid w:val="00CB0CB1"/>
    <w:rsid w:val="00CB19CE"/>
    <w:rsid w:val="00CB4217"/>
    <w:rsid w:val="00CB5D3F"/>
    <w:rsid w:val="00CC2E5D"/>
    <w:rsid w:val="00CC37A7"/>
    <w:rsid w:val="00CD4C47"/>
    <w:rsid w:val="00CE49B2"/>
    <w:rsid w:val="00CE524C"/>
    <w:rsid w:val="00CF12E8"/>
    <w:rsid w:val="00CF21D9"/>
    <w:rsid w:val="00CF34CD"/>
    <w:rsid w:val="00CF5018"/>
    <w:rsid w:val="00D005FD"/>
    <w:rsid w:val="00D03E36"/>
    <w:rsid w:val="00D04C26"/>
    <w:rsid w:val="00D0557C"/>
    <w:rsid w:val="00D05BFF"/>
    <w:rsid w:val="00D06ECC"/>
    <w:rsid w:val="00D226AF"/>
    <w:rsid w:val="00D24E61"/>
    <w:rsid w:val="00D31FCD"/>
    <w:rsid w:val="00D32E29"/>
    <w:rsid w:val="00D34368"/>
    <w:rsid w:val="00D34558"/>
    <w:rsid w:val="00D364A1"/>
    <w:rsid w:val="00D36F3C"/>
    <w:rsid w:val="00D3768E"/>
    <w:rsid w:val="00D50CD1"/>
    <w:rsid w:val="00D54861"/>
    <w:rsid w:val="00D60A76"/>
    <w:rsid w:val="00D8140F"/>
    <w:rsid w:val="00D831F5"/>
    <w:rsid w:val="00D84725"/>
    <w:rsid w:val="00D8682F"/>
    <w:rsid w:val="00D90C37"/>
    <w:rsid w:val="00D91920"/>
    <w:rsid w:val="00D91CFB"/>
    <w:rsid w:val="00D95225"/>
    <w:rsid w:val="00D95B3C"/>
    <w:rsid w:val="00D95C08"/>
    <w:rsid w:val="00D9775B"/>
    <w:rsid w:val="00DA039F"/>
    <w:rsid w:val="00DB2AA2"/>
    <w:rsid w:val="00DC27FC"/>
    <w:rsid w:val="00DC2C2A"/>
    <w:rsid w:val="00DC434B"/>
    <w:rsid w:val="00DC51BF"/>
    <w:rsid w:val="00DC5841"/>
    <w:rsid w:val="00DC6A2F"/>
    <w:rsid w:val="00DD344E"/>
    <w:rsid w:val="00DD5EAD"/>
    <w:rsid w:val="00DD7F4A"/>
    <w:rsid w:val="00DE1ED7"/>
    <w:rsid w:val="00DE556D"/>
    <w:rsid w:val="00DF0B74"/>
    <w:rsid w:val="00DF1355"/>
    <w:rsid w:val="00DF7811"/>
    <w:rsid w:val="00E00940"/>
    <w:rsid w:val="00E014D5"/>
    <w:rsid w:val="00E01982"/>
    <w:rsid w:val="00E01AA7"/>
    <w:rsid w:val="00E07F58"/>
    <w:rsid w:val="00E1146F"/>
    <w:rsid w:val="00E11A96"/>
    <w:rsid w:val="00E15328"/>
    <w:rsid w:val="00E23865"/>
    <w:rsid w:val="00E23FD4"/>
    <w:rsid w:val="00E26C3C"/>
    <w:rsid w:val="00E27532"/>
    <w:rsid w:val="00E37EF3"/>
    <w:rsid w:val="00E41F5C"/>
    <w:rsid w:val="00E44608"/>
    <w:rsid w:val="00E463BB"/>
    <w:rsid w:val="00E52DAC"/>
    <w:rsid w:val="00E533E2"/>
    <w:rsid w:val="00E53423"/>
    <w:rsid w:val="00E54B2E"/>
    <w:rsid w:val="00E572CF"/>
    <w:rsid w:val="00E6010D"/>
    <w:rsid w:val="00E60A2A"/>
    <w:rsid w:val="00E61BD8"/>
    <w:rsid w:val="00E63314"/>
    <w:rsid w:val="00E64FC6"/>
    <w:rsid w:val="00E67548"/>
    <w:rsid w:val="00E7015C"/>
    <w:rsid w:val="00E7662D"/>
    <w:rsid w:val="00E76771"/>
    <w:rsid w:val="00E82091"/>
    <w:rsid w:val="00E82B16"/>
    <w:rsid w:val="00E87217"/>
    <w:rsid w:val="00E94D82"/>
    <w:rsid w:val="00E97F89"/>
    <w:rsid w:val="00EA5F38"/>
    <w:rsid w:val="00EB168B"/>
    <w:rsid w:val="00EB7C0B"/>
    <w:rsid w:val="00EC12B2"/>
    <w:rsid w:val="00EC5505"/>
    <w:rsid w:val="00EC7641"/>
    <w:rsid w:val="00ED3181"/>
    <w:rsid w:val="00ED661B"/>
    <w:rsid w:val="00ED7448"/>
    <w:rsid w:val="00ED7939"/>
    <w:rsid w:val="00EE7D8B"/>
    <w:rsid w:val="00EF0035"/>
    <w:rsid w:val="00EF0CA4"/>
    <w:rsid w:val="00F00175"/>
    <w:rsid w:val="00F0187D"/>
    <w:rsid w:val="00F11F83"/>
    <w:rsid w:val="00F14084"/>
    <w:rsid w:val="00F15C4E"/>
    <w:rsid w:val="00F20496"/>
    <w:rsid w:val="00F20EE0"/>
    <w:rsid w:val="00F23030"/>
    <w:rsid w:val="00F347A1"/>
    <w:rsid w:val="00F35580"/>
    <w:rsid w:val="00F41B2E"/>
    <w:rsid w:val="00F421AC"/>
    <w:rsid w:val="00F47AAC"/>
    <w:rsid w:val="00F52FB4"/>
    <w:rsid w:val="00F54CF0"/>
    <w:rsid w:val="00F56815"/>
    <w:rsid w:val="00F62B75"/>
    <w:rsid w:val="00F64339"/>
    <w:rsid w:val="00F67320"/>
    <w:rsid w:val="00F67735"/>
    <w:rsid w:val="00F70FE9"/>
    <w:rsid w:val="00F75510"/>
    <w:rsid w:val="00F77A6B"/>
    <w:rsid w:val="00F84B78"/>
    <w:rsid w:val="00F94413"/>
    <w:rsid w:val="00F963E7"/>
    <w:rsid w:val="00F96BC6"/>
    <w:rsid w:val="00F970F1"/>
    <w:rsid w:val="00FA221A"/>
    <w:rsid w:val="00FA415A"/>
    <w:rsid w:val="00FA79BF"/>
    <w:rsid w:val="00FB03B9"/>
    <w:rsid w:val="00FB03C1"/>
    <w:rsid w:val="00FB0C16"/>
    <w:rsid w:val="00FB26A4"/>
    <w:rsid w:val="00FB7500"/>
    <w:rsid w:val="00FC322B"/>
    <w:rsid w:val="00FC4FDD"/>
    <w:rsid w:val="00FD3003"/>
    <w:rsid w:val="00FD66BA"/>
    <w:rsid w:val="00FE1285"/>
    <w:rsid w:val="00FE1408"/>
    <w:rsid w:val="00FE4EB4"/>
    <w:rsid w:val="00FE7256"/>
    <w:rsid w:val="00FE7547"/>
    <w:rsid w:val="00FE7833"/>
    <w:rsid w:val="00FE7ABD"/>
    <w:rsid w:val="00FF0DC4"/>
    <w:rsid w:val="00FF3F9D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65EA9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ADE"/>
    <w:pPr>
      <w:spacing w:after="240" w:line="240" w:lineRule="auto"/>
    </w:pPr>
    <w:rPr>
      <w:rFonts w:ascii="Meiryo UI" w:eastAsia="Meiryo UI" w:hAnsi="Meiryo UI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記事のタイトル (白)"/>
    <w:basedOn w:val="a"/>
    <w:next w:val="a"/>
    <w:qFormat/>
    <w:rsid w:val="00807ADE"/>
    <w:pPr>
      <w:spacing w:after="0"/>
    </w:pPr>
    <w:rPr>
      <w:b/>
      <w:color w:val="FFFFFF" w:themeColor="background1"/>
      <w:sz w:val="72"/>
    </w:rPr>
  </w:style>
  <w:style w:type="paragraph" w:customStyle="1" w:styleId="a5">
    <w:name w:val="抜粋見出しの属性"/>
    <w:basedOn w:val="a6"/>
    <w:qFormat/>
    <w:rsid w:val="004B07E6"/>
    <w:rPr>
      <w:sz w:val="28"/>
      <w:szCs w:val="28"/>
    </w:rPr>
  </w:style>
  <w:style w:type="paragraph" w:styleId="Web">
    <w:name w:val="Normal (Web)"/>
    <w:basedOn w:val="a"/>
    <w:uiPriority w:val="99"/>
    <w:semiHidden/>
    <w:rsid w:val="002D0F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20496"/>
    <w:pPr>
      <w:tabs>
        <w:tab w:val="center" w:pos="4680"/>
        <w:tab w:val="right" w:pos="9360"/>
      </w:tabs>
      <w:spacing w:after="0"/>
    </w:pPr>
  </w:style>
  <w:style w:type="character" w:customStyle="1" w:styleId="a8">
    <w:name w:val="ヘッダー (文字)"/>
    <w:basedOn w:val="a0"/>
    <w:link w:val="a7"/>
    <w:uiPriority w:val="99"/>
    <w:rsid w:val="00F20496"/>
    <w:rPr>
      <w:rFonts w:ascii="Meiryo UI" w:eastAsia="Meiryo UI" w:hAnsi="Meiryo UI"/>
    </w:rPr>
  </w:style>
  <w:style w:type="paragraph" w:styleId="a9">
    <w:name w:val="footer"/>
    <w:basedOn w:val="aa"/>
    <w:link w:val="ab"/>
    <w:uiPriority w:val="99"/>
    <w:unhideWhenUsed/>
    <w:rsid w:val="00F20496"/>
    <w:rPr>
      <w:rFonts w:cstheme="minorHAnsi"/>
    </w:rPr>
  </w:style>
  <w:style w:type="table" w:customStyle="1" w:styleId="1">
    <w:name w:val="表のグリッド 1"/>
    <w:basedOn w:val="a1"/>
    <w:next w:val="a3"/>
    <w:uiPriority w:val="39"/>
    <w:rsid w:val="00700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記事のタイトル (黒)"/>
    <w:basedOn w:val="a"/>
    <w:qFormat/>
    <w:rsid w:val="00AE77C5"/>
    <w:pPr>
      <w:spacing w:after="0" w:line="216" w:lineRule="auto"/>
    </w:pPr>
    <w:rPr>
      <w:b/>
      <w:sz w:val="48"/>
      <w:szCs w:val="48"/>
    </w:rPr>
  </w:style>
  <w:style w:type="paragraph" w:customStyle="1" w:styleId="ad">
    <w:name w:val="記事のサブタイトル (黒)"/>
    <w:basedOn w:val="a"/>
    <w:qFormat/>
    <w:rsid w:val="00F20496"/>
    <w:pPr>
      <w:spacing w:after="0"/>
    </w:pPr>
    <w:rPr>
      <w:b/>
      <w:bCs/>
      <w:sz w:val="40"/>
      <w:szCs w:val="40"/>
    </w:rPr>
  </w:style>
  <w:style w:type="paragraph" w:customStyle="1" w:styleId="ae">
    <w:name w:val="作成者名"/>
    <w:basedOn w:val="a"/>
    <w:qFormat/>
    <w:rsid w:val="00807ADE"/>
    <w:pPr>
      <w:spacing w:after="0"/>
    </w:pPr>
    <w:rPr>
      <w:b/>
      <w:caps/>
      <w:color w:val="F64668" w:themeColor="accent2"/>
      <w:sz w:val="32"/>
      <w:szCs w:val="32"/>
    </w:rPr>
  </w:style>
  <w:style w:type="paragraph" w:customStyle="1" w:styleId="af">
    <w:name w:val="記事のサブタイトル (白)"/>
    <w:basedOn w:val="a"/>
    <w:qFormat/>
    <w:rsid w:val="00F20496"/>
    <w:pPr>
      <w:spacing w:after="0"/>
    </w:pPr>
    <w:rPr>
      <w:b/>
      <w:color w:val="FFFFFF" w:themeColor="background1"/>
      <w:sz w:val="56"/>
    </w:rPr>
  </w:style>
  <w:style w:type="paragraph" w:customStyle="1" w:styleId="af0">
    <w:name w:val="本文のコピー"/>
    <w:basedOn w:val="a"/>
    <w:qFormat/>
    <w:rsid w:val="00F20496"/>
    <w:pPr>
      <w:spacing w:before="100" w:beforeAutospacing="1" w:after="100" w:afterAutospacing="1"/>
    </w:pPr>
    <w:rPr>
      <w:rFonts w:cs="Times New Roman"/>
      <w:color w:val="000000"/>
      <w:szCs w:val="24"/>
    </w:rPr>
  </w:style>
  <w:style w:type="paragraph" w:customStyle="1" w:styleId="af1">
    <w:name w:val="記事のタイトル (小、白)"/>
    <w:basedOn w:val="a"/>
    <w:qFormat/>
    <w:rsid w:val="00D03E36"/>
    <w:pPr>
      <w:spacing w:after="0"/>
    </w:pPr>
    <w:rPr>
      <w:b/>
      <w:color w:val="FFFFFF" w:themeColor="background1"/>
      <w:sz w:val="48"/>
      <w:szCs w:val="48"/>
    </w:rPr>
  </w:style>
  <w:style w:type="paragraph" w:customStyle="1" w:styleId="af2">
    <w:name w:val="記事のサブタイトル (小、白)"/>
    <w:basedOn w:val="a"/>
    <w:qFormat/>
    <w:rsid w:val="00F20496"/>
    <w:pPr>
      <w:spacing w:after="0"/>
    </w:pPr>
    <w:rPr>
      <w:color w:val="FFFFFF" w:themeColor="background1"/>
      <w:sz w:val="40"/>
      <w:szCs w:val="40"/>
    </w:rPr>
  </w:style>
  <w:style w:type="paragraph" w:customStyle="1" w:styleId="af3">
    <w:name w:val="作成者名 (白)"/>
    <w:basedOn w:val="a"/>
    <w:qFormat/>
    <w:rsid w:val="00AE77C5"/>
    <w:pPr>
      <w:spacing w:after="0" w:line="216" w:lineRule="auto"/>
    </w:pPr>
    <w:rPr>
      <w:b/>
      <w:caps/>
      <w:color w:val="FFFFFF" w:themeColor="background1"/>
      <w:sz w:val="32"/>
      <w:szCs w:val="32"/>
    </w:rPr>
  </w:style>
  <w:style w:type="paragraph" w:customStyle="1" w:styleId="af4">
    <w:name w:val="本文のコピー (白)"/>
    <w:basedOn w:val="a"/>
    <w:qFormat/>
    <w:rsid w:val="00F20496"/>
    <w:rPr>
      <w:rFonts w:cs="Times New Roman"/>
      <w:color w:val="FFFFFF" w:themeColor="background1"/>
      <w:szCs w:val="24"/>
    </w:rPr>
  </w:style>
  <w:style w:type="paragraph" w:customStyle="1" w:styleId="af5">
    <w:name w:val="画像のキャプション"/>
    <w:basedOn w:val="a"/>
    <w:qFormat/>
    <w:rsid w:val="00F20496"/>
    <w:pPr>
      <w:spacing w:after="0"/>
    </w:pPr>
  </w:style>
  <w:style w:type="paragraph" w:customStyle="1" w:styleId="a6">
    <w:name w:val="抜粋見出し"/>
    <w:basedOn w:val="a"/>
    <w:qFormat/>
    <w:rsid w:val="00D03E36"/>
    <w:pPr>
      <w:spacing w:before="100" w:beforeAutospacing="1" w:after="100" w:afterAutospacing="1"/>
      <w:jc w:val="center"/>
    </w:pPr>
    <w:rPr>
      <w:rFonts w:cs="Times New Roman"/>
      <w:b/>
      <w:color w:val="FFFFFF" w:themeColor="background1"/>
      <w:sz w:val="32"/>
      <w:szCs w:val="36"/>
    </w:rPr>
  </w:style>
  <w:style w:type="paragraph" w:customStyle="1" w:styleId="af6">
    <w:name w:val="新聞名ヘッダー"/>
    <w:basedOn w:val="a"/>
    <w:qFormat/>
    <w:rsid w:val="00D03E36"/>
    <w:pPr>
      <w:spacing w:after="0"/>
      <w:jc w:val="center"/>
    </w:pPr>
    <w:rPr>
      <w:rFonts w:cs="Times New Roman"/>
      <w:b/>
      <w:color w:val="FFFFFF" w:themeColor="background1"/>
      <w:sz w:val="52"/>
      <w:szCs w:val="52"/>
    </w:rPr>
  </w:style>
  <w:style w:type="paragraph" w:customStyle="1" w:styleId="af7">
    <w:name w:val="小さなテキスト ヘッダー"/>
    <w:basedOn w:val="a"/>
    <w:qFormat/>
    <w:rsid w:val="00AE77C5"/>
    <w:pPr>
      <w:spacing w:after="0"/>
      <w:jc w:val="center"/>
    </w:pPr>
    <w:rPr>
      <w:rFonts w:cs="Times New Roman"/>
      <w:color w:val="FFFFFF" w:themeColor="background1"/>
      <w:sz w:val="22"/>
    </w:rPr>
  </w:style>
  <w:style w:type="paragraph" w:customStyle="1" w:styleId="af8">
    <w:name w:val="新聞タイトル"/>
    <w:basedOn w:val="a"/>
    <w:qFormat/>
    <w:rsid w:val="00F20496"/>
    <w:pPr>
      <w:spacing w:after="0"/>
      <w:jc w:val="center"/>
    </w:pPr>
    <w:rPr>
      <w:b/>
      <w:bCs/>
      <w:color w:val="FFFFFF" w:themeColor="background1"/>
      <w:sz w:val="150"/>
      <w:szCs w:val="150"/>
    </w:rPr>
  </w:style>
  <w:style w:type="paragraph" w:customStyle="1" w:styleId="af9">
    <w:name w:val="新聞タイトル情報"/>
    <w:basedOn w:val="a"/>
    <w:qFormat/>
    <w:rsid w:val="00F20496"/>
    <w:pPr>
      <w:spacing w:after="0"/>
      <w:jc w:val="center"/>
    </w:pPr>
    <w:rPr>
      <w:b/>
      <w:color w:val="F64668" w:themeColor="accent2"/>
      <w:sz w:val="28"/>
      <w:szCs w:val="36"/>
    </w:rPr>
  </w:style>
  <w:style w:type="character" w:customStyle="1" w:styleId="ab">
    <w:name w:val="フッター (文字)"/>
    <w:basedOn w:val="a0"/>
    <w:link w:val="a9"/>
    <w:uiPriority w:val="99"/>
    <w:rsid w:val="00F20496"/>
    <w:rPr>
      <w:rFonts w:ascii="Meiryo UI" w:eastAsia="Meiryo UI" w:hAnsi="Meiryo UI" w:cstheme="minorHAnsi"/>
      <w:color w:val="FFFFFF" w:themeColor="background1"/>
      <w:sz w:val="24"/>
      <w:szCs w:val="24"/>
    </w:rPr>
  </w:style>
  <w:style w:type="paragraph" w:customStyle="1" w:styleId="aa">
    <w:name w:val="ページ番号 (白)"/>
    <w:basedOn w:val="af7"/>
    <w:qFormat/>
    <w:rsid w:val="00F20496"/>
    <w:rPr>
      <w:sz w:val="24"/>
      <w:szCs w:val="24"/>
    </w:rPr>
  </w:style>
  <w:style w:type="character" w:styleId="afa">
    <w:name w:val="Placeholder Text"/>
    <w:basedOn w:val="a0"/>
    <w:uiPriority w:val="99"/>
    <w:semiHidden/>
    <w:rsid w:val="00BA6AD0"/>
    <w:rPr>
      <w:color w:val="808080"/>
    </w:rPr>
  </w:style>
  <w:style w:type="paragraph" w:styleId="afb">
    <w:name w:val="No Spacing"/>
    <w:basedOn w:val="a"/>
    <w:uiPriority w:val="1"/>
    <w:qFormat/>
    <w:rsid w:val="00F20496"/>
    <w:pPr>
      <w:spacing w:after="0"/>
    </w:pPr>
  </w:style>
  <w:style w:type="character" w:customStyle="1" w:styleId="afc">
    <w:name w:val="テキスト (白)"/>
    <w:uiPriority w:val="1"/>
    <w:qFormat/>
    <w:rsid w:val="00F20496"/>
    <w:rPr>
      <w:rFonts w:ascii="Meiryo UI" w:eastAsia="Meiryo UI" w:hAnsi="Meiryo UI"/>
      <w:color w:val="FFFFFF" w:themeColor="background1"/>
    </w:rPr>
  </w:style>
  <w:style w:type="character" w:styleId="afd">
    <w:name w:val="Book Title"/>
    <w:basedOn w:val="a0"/>
    <w:uiPriority w:val="33"/>
    <w:qFormat/>
    <w:rsid w:val="00F20496"/>
    <w:rPr>
      <w:rFonts w:ascii="Meiryo UI" w:eastAsia="Meiryo UI" w:hAnsi="Meiryo UI"/>
      <w:b/>
      <w:bCs/>
      <w:i/>
      <w:iCs/>
      <w:spacing w:val="5"/>
    </w:rPr>
  </w:style>
  <w:style w:type="paragraph" w:styleId="afe">
    <w:name w:val="Balloon Text"/>
    <w:basedOn w:val="a"/>
    <w:link w:val="aff"/>
    <w:uiPriority w:val="99"/>
    <w:semiHidden/>
    <w:unhideWhenUsed/>
    <w:rsid w:val="005C5E77"/>
    <w:pPr>
      <w:spacing w:after="0"/>
    </w:pPr>
    <w:rPr>
      <w:rFonts w:asciiTheme="majorHAnsi" w:eastAsiaTheme="majorEastAsia" w:hAnsiTheme="majorHAnsi" w:cstheme="majorBidi"/>
      <w:szCs w:val="18"/>
    </w:rPr>
  </w:style>
  <w:style w:type="character" w:customStyle="1" w:styleId="aff">
    <w:name w:val="吹き出し (文字)"/>
    <w:basedOn w:val="a0"/>
    <w:link w:val="afe"/>
    <w:uiPriority w:val="99"/>
    <w:semiHidden/>
    <w:rsid w:val="005C5E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ra\AppData\Roaming\Microsoft\Templates\&#12514;&#12480;&#12531;&#12394;&#26032;&#3286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3A32FE616947D59F84D2FDE6B7D8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58C8F9-0E39-49F5-A9DE-CAA6297A3FB4}"/>
      </w:docPartPr>
      <w:docPartBody>
        <w:p w:rsidR="00D150A4" w:rsidRDefault="0045652C">
          <w:pPr>
            <w:pStyle w:val="F73A32FE616947D59F84D2FDE6B7D817"/>
          </w:pPr>
          <w:r w:rsidRPr="00BA6AD0">
            <w:rPr>
              <w:lang w:val="ja-JP" w:bidi="ja-JP"/>
            </w:rPr>
            <w:t>Relecloud 主催</w:t>
          </w:r>
        </w:p>
      </w:docPartBody>
    </w:docPart>
    <w:docPart>
      <w:docPartPr>
        <w:name w:val="475403A3E3E742CBA0901A4B4D8F2B8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7434AC-C6B1-4019-A40A-632049F3857D}"/>
      </w:docPartPr>
      <w:docPartBody>
        <w:p w:rsidR="00D150A4" w:rsidRDefault="0045652C">
          <w:pPr>
            <w:pStyle w:val="475403A3E3E742CBA0901A4B4D8F2B84"/>
          </w:pPr>
          <w:r w:rsidRPr="00BA6AD0">
            <w:rPr>
              <w:lang w:val="ja-JP" w:bidi="ja-JP"/>
            </w:rPr>
            <w:t>今日のニュース</w:t>
          </w:r>
        </w:p>
      </w:docPartBody>
    </w:docPart>
    <w:docPart>
      <w:docPartPr>
        <w:name w:val="C988C120B39B429592DD6D9B012BE0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F451BE-D674-4B18-850A-967E810E3C10}"/>
      </w:docPartPr>
      <w:docPartBody>
        <w:p w:rsidR="00D150A4" w:rsidRDefault="0045652C">
          <w:pPr>
            <w:pStyle w:val="C988C120B39B429592DD6D9B012BE09E"/>
          </w:pPr>
          <w:r w:rsidRPr="00D3768E">
            <w:rPr>
              <w:lang w:val="ja-JP" w:bidi="ja-JP"/>
            </w:rPr>
            <w:t>画像のキャプション:</w:t>
          </w:r>
          <w:r>
            <w:rPr>
              <w:lang w:bidi="ja-JP"/>
            </w:rPr>
            <w:t xml:space="preserve"> </w:t>
          </w:r>
          <w:r w:rsidRPr="00D3768E">
            <w:rPr>
              <w:lang w:val="ja-JP" w:bidi="ja-JP"/>
            </w:rPr>
            <w:t>Word に用意されているヘッダー、フッター、表紙、テキスト ボックス デザインを組み合わせると、プロのようなできばえの文書を作成できます。</w:t>
          </w:r>
        </w:p>
      </w:docPartBody>
    </w:docPart>
    <w:docPart>
      <w:docPartPr>
        <w:name w:val="549380F550E5449A887A01E3664FCE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85596D-98F6-48C6-A76B-F3E27C4FFAF5}"/>
      </w:docPartPr>
      <w:docPartBody>
        <w:p w:rsidR="00D150A4" w:rsidRDefault="0045652C">
          <w:pPr>
            <w:pStyle w:val="549380F550E5449A887A01E3664FCEC0"/>
          </w:pPr>
          <w:r w:rsidRPr="00004C2C">
            <w:rPr>
              <w:lang w:val="ja-JP" w:bidi="ja-JP"/>
            </w:rPr>
            <w:t>最新ニュース記事</w:t>
          </w:r>
        </w:p>
      </w:docPartBody>
    </w:docPart>
    <w:docPart>
      <w:docPartPr>
        <w:name w:val="5E2A8C3E1F8B4FB6BE0DEC1451F594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0222CA-CB02-4622-A268-59D2AAA2491C}"/>
      </w:docPartPr>
      <w:docPartBody>
        <w:p w:rsidR="00D150A4" w:rsidRDefault="0045652C" w:rsidP="0045652C">
          <w:pPr>
            <w:pStyle w:val="5E2A8C3E1F8B4FB6BE0DEC1451F59489"/>
          </w:pPr>
          <w:r w:rsidRPr="00BA6AD0">
            <w:rPr>
              <w:lang w:val="ja-JP" w:bidi="ja-JP"/>
            </w:rPr>
            <w:t>Mirjam Nilsson</w:t>
          </w:r>
        </w:p>
      </w:docPartBody>
    </w:docPart>
    <w:docPart>
      <w:docPartPr>
        <w:name w:val="AF811AA6FF744657B7647B2D53EF35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4B7716-5061-4DCF-A18D-9A2E5055EBA4}"/>
      </w:docPartPr>
      <w:docPartBody>
        <w:p w:rsidR="0045652C" w:rsidRPr="00004C2C" w:rsidRDefault="0045652C" w:rsidP="00004C2C">
          <w:r w:rsidRPr="00004C2C">
            <w:rPr>
              <w:lang w:val="ja-JP" w:bidi="ja-JP"/>
            </w:rPr>
            <w:t>要点をきちんと伝えるためにビデオはとても効果的です。[オンライン ビデオ] をクリックすると、追加したいビデオを埋め込みコードで貼り付けることができます。キーワードを入力して、文書に最適なビデオをオンラインで検索することもできます。</w:t>
          </w:r>
        </w:p>
        <w:p w:rsidR="00D150A4" w:rsidRDefault="0045652C" w:rsidP="0045652C">
          <w:pPr>
            <w:pStyle w:val="AF811AA6FF744657B7647B2D53EF35E3"/>
          </w:pPr>
          <w:r w:rsidRPr="00004C2C">
            <w:rPr>
              <w:lang w:val="ja-JP" w:bidi="ja-JP"/>
            </w:rPr>
            <w:t>テーマとスタイルは、文書の統一性を高めることにも役立ちます。[デザイン] をクリックして新しいテーマを選択すると、写真、図表、および SmartArt グラフィックが新しいテーマに合わせて変わります。</w:t>
          </w:r>
        </w:p>
      </w:docPartBody>
    </w:docPart>
    <w:docPart>
      <w:docPartPr>
        <w:name w:val="4ED8622793944128A8A6AFAD6D3904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63E3AA-C724-4FDF-A04B-2BBA63F0E2CF}"/>
      </w:docPartPr>
      <w:docPartBody>
        <w:p w:rsidR="00D150A4" w:rsidRDefault="0045652C" w:rsidP="0045652C">
          <w:pPr>
            <w:pStyle w:val="4ED8622793944128A8A6AFAD6D39041A"/>
          </w:pPr>
          <w:r w:rsidRPr="00BA6AD0">
            <w:rPr>
              <w:lang w:val="ja-JP" w:bidi="ja-JP"/>
            </w:rPr>
            <w:t>Mirjam Nilsson</w:t>
          </w:r>
        </w:p>
      </w:docPartBody>
    </w:docPart>
    <w:docPart>
      <w:docPartPr>
        <w:name w:val="3135EF9E3BE74B81A4763799374654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2CC4BBE-3F5A-46F8-80E6-856F5653583F}"/>
      </w:docPartPr>
      <w:docPartBody>
        <w:p w:rsidR="0045652C" w:rsidRPr="00D3768E" w:rsidRDefault="0045652C" w:rsidP="00D3768E">
          <w:r w:rsidRPr="00D3768E">
            <w:rPr>
              <w:lang w:val="ja-JP" w:bidi="ja-JP"/>
            </w:rPr>
            <w:t>Word に用意されているヘッダー、フッター、表紙、テキスト ボックス デザインを組み合わせると、プロのようなできばえの文書を作成できます。たとえば、デザインが統一された表紙、ヘッダー、サイドバーを追加できます。[挿入] をクリックして、さまざまなギャラリーから必要な要素を選択します。</w:t>
          </w:r>
        </w:p>
        <w:p w:rsidR="0045652C" w:rsidRPr="00D3768E" w:rsidRDefault="0045652C" w:rsidP="00D3768E">
          <w:r w:rsidRPr="00D3768E">
            <w:rPr>
              <w:lang w:val="ja-JP" w:bidi="ja-JP"/>
            </w:rPr>
            <w:t>Word では、必要に応じて新しいボタンが表示されるため、効率よく操作を進めることができます。要点をきちんと伝えるためにビデオはとても効果的です。</w:t>
          </w:r>
        </w:p>
        <w:p w:rsidR="0045652C" w:rsidRPr="00D3768E" w:rsidRDefault="0045652C" w:rsidP="00D3768E">
          <w:r w:rsidRPr="00D3768E">
            <w:rPr>
              <w:lang w:val="ja-JP" w:bidi="ja-JP"/>
            </w:rPr>
            <w:t>[オンライン ビデオ] をクリックすると、追加したいビデオを埋め込みコードで貼り付けることができます。キーワードを入力して、文書に最適なビデオをオンラインで検索することもできます。</w:t>
          </w:r>
        </w:p>
        <w:p w:rsidR="0045652C" w:rsidRPr="00D3768E" w:rsidRDefault="0045652C" w:rsidP="00D3768E">
          <w:r w:rsidRPr="00D3768E">
            <w:rPr>
              <w:lang w:val="ja-JP" w:bidi="ja-JP"/>
            </w:rPr>
            <w:t>テーマとスタイルは、文書の統一性を高めることにも役立ちます。[デザイン]をクリックして新しいテーマを選択すると、写真、図表、およびSmartArtグラフィックが新しいテーマに合わせて変わります。スタイルを適用すると、見出しが新しいテーマに合わせて変わります。</w:t>
          </w:r>
        </w:p>
        <w:p w:rsidR="00D150A4" w:rsidRDefault="0045652C" w:rsidP="0045652C">
          <w:pPr>
            <w:pStyle w:val="3135EF9E3BE74B81A476379937465413"/>
          </w:pPr>
          <w:r w:rsidRPr="00D3768E">
            <w:rPr>
              <w:lang w:val="ja-JP" w:bidi="ja-JP"/>
            </w:rPr>
            <w:t>Word に用意されているヘッダー、フッター、表紙、テキスト ボックス デザインを組み合わせると、プロのようなできばえの文書を作成できます。たとえば、デザインが統一された表紙、ヘッダー、サイドバーを追加できます。[挿入]をクリックして、さまざまなギャラリーから必要な要素を選択します。</w:t>
          </w:r>
        </w:p>
      </w:docPartBody>
    </w:docPart>
    <w:docPart>
      <w:docPartPr>
        <w:name w:val="204D4B9571B5477485491CF7EA4BD3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F4CAEF-C77C-4004-A22C-8909505E7C0A}"/>
      </w:docPartPr>
      <w:docPartBody>
        <w:p w:rsidR="0045652C" w:rsidRPr="00004C2C" w:rsidRDefault="0045652C" w:rsidP="00004C2C">
          <w:r w:rsidRPr="00004C2C">
            <w:rPr>
              <w:lang w:val="ja-JP" w:bidi="ja-JP"/>
            </w:rPr>
            <w:t>テーマとスタイルは、文書の統一性を高めることにも役立ちます。[デザイン]をクリックして新しいテーマを選択すると、写真、図表、およびSmartArtグラフィックが新しいテーマに合わせて変わります。スタイルを適用すると、見出しが新しいテーマに合わせて変わります。</w:t>
          </w:r>
        </w:p>
        <w:p w:rsidR="0045652C" w:rsidRPr="00004C2C" w:rsidRDefault="0045652C" w:rsidP="00004C2C">
          <w:r w:rsidRPr="00004C2C">
            <w:rPr>
              <w:lang w:val="ja-JP" w:bidi="ja-JP"/>
            </w:rPr>
            <w:t>Word に用意されているヘッダー、フッター、表紙、テキスト ボックス デザインを組み合わせると、プロのようなできばえの文書を作成できます。たとえば、デザインが統一された表紙、ヘッダー、サイドバーを追加できます。[挿入] をクリックして、さまざまなギャラリーから必要な要素を選択します。</w:t>
          </w:r>
        </w:p>
        <w:p w:rsidR="0045652C" w:rsidRPr="00004C2C" w:rsidRDefault="0045652C" w:rsidP="00004C2C">
          <w:r w:rsidRPr="00004C2C">
            <w:rPr>
              <w:lang w:val="ja-JP" w:bidi="ja-JP"/>
            </w:rPr>
            <w:t>Word では、必要に応じて新しいボタンが表示されるため、効率よく操作を進めることができます。要点をきちんと伝えるためにビデオはとても効果的です。</w:t>
          </w:r>
        </w:p>
        <w:p w:rsidR="0045652C" w:rsidRPr="00004C2C" w:rsidRDefault="0045652C" w:rsidP="00004C2C">
          <w:r w:rsidRPr="00004C2C">
            <w:rPr>
              <w:lang w:val="ja-JP" w:bidi="ja-JP"/>
            </w:rPr>
            <w:t>[オンライン ビデオ] をクリックすると、追加したいビデオを埋め込みコードで貼り付けることができます。キーワードを入力して、文書に最適なビデオをオンラインで検索することもできます。</w:t>
          </w:r>
        </w:p>
        <w:p w:rsidR="00D150A4" w:rsidRDefault="0045652C" w:rsidP="0045652C">
          <w:pPr>
            <w:pStyle w:val="204D4B9571B5477485491CF7EA4BD362"/>
          </w:pPr>
          <w:r w:rsidRPr="00004C2C">
            <w:rPr>
              <w:lang w:val="ja-JP" w:bidi="ja-JP"/>
            </w:rPr>
            <w:t>テーマとスタイルは、文書の統一性を高めることにも役立ちます。[デザイン]をクリックして新しいテーマを選択すると、写真、図表、およびSmartArtグラフィックが新しいテーマに合わせて変わります。スタイルを適用すると、見出しが新しいテーマに合わせて変わります。</w:t>
          </w:r>
        </w:p>
      </w:docPartBody>
    </w:docPart>
    <w:docPart>
      <w:docPartPr>
        <w:name w:val="6DBD040F589C4095BB12199195E083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FA2BD3-F750-497D-9669-7EF062EB7825}"/>
      </w:docPartPr>
      <w:docPartBody>
        <w:p w:rsidR="003D2CC3" w:rsidRDefault="00234CD8" w:rsidP="00234CD8">
          <w:pPr>
            <w:pStyle w:val="6DBD040F589C4095BB12199195E0836F"/>
          </w:pPr>
          <w:r w:rsidRPr="00BA6AD0">
            <w:rPr>
              <w:lang w:val="ja-JP" w:bidi="ja-JP"/>
            </w:rPr>
            <w:t>第 10 号</w:t>
          </w:r>
        </w:p>
      </w:docPartBody>
    </w:docPart>
    <w:docPart>
      <w:docPartPr>
        <w:name w:val="88010D07FBDD49CDA8A11C914C8E6F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E2CFD3-35EE-4742-9D23-24019D649828}"/>
      </w:docPartPr>
      <w:docPartBody>
        <w:p w:rsidR="003D2CC3" w:rsidRDefault="00234CD8" w:rsidP="00234CD8">
          <w:pPr>
            <w:pStyle w:val="88010D07FBDD49CDA8A11C914C8E6F0B"/>
          </w:pPr>
          <w:r w:rsidRPr="00BA6AD0">
            <w:rPr>
              <w:lang w:val="ja-JP" w:bidi="ja-JP"/>
            </w:rPr>
            <w:t>YYYY 年 9 月 24 日</w:t>
          </w:r>
        </w:p>
      </w:docPartBody>
    </w:docPart>
    <w:docPart>
      <w:docPartPr>
        <w:name w:val="C6894F2E34D94CC1BE1ECBB9670621A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7992C93-0453-4EA8-A69E-DF53549AB7C5}"/>
      </w:docPartPr>
      <w:docPartBody>
        <w:p w:rsidR="00E63321" w:rsidRDefault="0034257B" w:rsidP="0034257B">
          <w:pPr>
            <w:pStyle w:val="C6894F2E34D94CC1BE1ECBB9670621AE"/>
          </w:pPr>
          <w:r w:rsidRPr="00BA6AD0">
            <w:rPr>
              <w:lang w:val="ja-JP" w:bidi="ja-JP"/>
            </w:rPr>
            <w:t>Mirjam Nilsson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2C"/>
    <w:rsid w:val="00160CF4"/>
    <w:rsid w:val="00234CD8"/>
    <w:rsid w:val="0034257B"/>
    <w:rsid w:val="003D2CC3"/>
    <w:rsid w:val="0045652C"/>
    <w:rsid w:val="0051671D"/>
    <w:rsid w:val="00B11DF4"/>
    <w:rsid w:val="00D150A4"/>
    <w:rsid w:val="00E63321"/>
    <w:rsid w:val="00EB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3A32FE616947D59F84D2FDE6B7D817">
    <w:name w:val="F73A32FE616947D59F84D2FDE6B7D817"/>
    <w:pPr>
      <w:widowControl w:val="0"/>
      <w:jc w:val="both"/>
    </w:pPr>
  </w:style>
  <w:style w:type="paragraph" w:customStyle="1" w:styleId="475403A3E3E742CBA0901A4B4D8F2B84">
    <w:name w:val="475403A3E3E742CBA0901A4B4D8F2B84"/>
    <w:pPr>
      <w:widowControl w:val="0"/>
      <w:jc w:val="both"/>
    </w:pPr>
  </w:style>
  <w:style w:type="paragraph" w:customStyle="1" w:styleId="59B38DA09AFA446BAB250E6E8C317EBD">
    <w:name w:val="59B38DA09AFA446BAB250E6E8C317EBD"/>
    <w:pPr>
      <w:widowControl w:val="0"/>
      <w:jc w:val="both"/>
    </w:pPr>
  </w:style>
  <w:style w:type="paragraph" w:customStyle="1" w:styleId="71A6515E655748238DC517CEE51B0A8B">
    <w:name w:val="71A6515E655748238DC517CEE51B0A8B"/>
    <w:pPr>
      <w:widowControl w:val="0"/>
      <w:jc w:val="both"/>
    </w:pPr>
  </w:style>
  <w:style w:type="paragraph" w:customStyle="1" w:styleId="546E1C9329AD407297EEC1AB679E835B">
    <w:name w:val="546E1C9329AD407297EEC1AB679E835B"/>
    <w:pPr>
      <w:widowControl w:val="0"/>
      <w:jc w:val="both"/>
    </w:pPr>
  </w:style>
  <w:style w:type="paragraph" w:customStyle="1" w:styleId="C988C120B39B429592DD6D9B012BE09E">
    <w:name w:val="C988C120B39B429592DD6D9B012BE09E"/>
    <w:pPr>
      <w:widowControl w:val="0"/>
      <w:jc w:val="both"/>
    </w:p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3FA47B5391A948A2B1361FC9A041686F">
    <w:name w:val="3FA47B5391A948A2B1361FC9A041686F"/>
    <w:pPr>
      <w:widowControl w:val="0"/>
      <w:jc w:val="both"/>
    </w:pPr>
  </w:style>
  <w:style w:type="paragraph" w:customStyle="1" w:styleId="B4BBE48B1647450985EABD6B8C3BB061">
    <w:name w:val="B4BBE48B1647450985EABD6B8C3BB061"/>
    <w:pPr>
      <w:widowControl w:val="0"/>
      <w:jc w:val="both"/>
    </w:pPr>
  </w:style>
  <w:style w:type="paragraph" w:customStyle="1" w:styleId="E2FA7F95C7B2437BA7B7F7A72AD38CA8">
    <w:name w:val="E2FA7F95C7B2437BA7B7F7A72AD38CA8"/>
    <w:pPr>
      <w:widowControl w:val="0"/>
      <w:jc w:val="both"/>
    </w:pPr>
  </w:style>
  <w:style w:type="paragraph" w:customStyle="1" w:styleId="837B06561B1D4665B0088CAAB92EB774">
    <w:name w:val="837B06561B1D4665B0088CAAB92EB774"/>
    <w:pPr>
      <w:widowControl w:val="0"/>
      <w:jc w:val="both"/>
    </w:pPr>
  </w:style>
  <w:style w:type="paragraph" w:customStyle="1" w:styleId="3EB54DCD30504029A39CA9769B281DAD">
    <w:name w:val="3EB54DCD30504029A39CA9769B281DAD"/>
    <w:pPr>
      <w:widowControl w:val="0"/>
      <w:jc w:val="both"/>
    </w:pPr>
  </w:style>
  <w:style w:type="paragraph" w:customStyle="1" w:styleId="EFB98CE1E9AB4A2E8B1E35BC7E2BEA23">
    <w:name w:val="EFB98CE1E9AB4A2E8B1E35BC7E2BEA23"/>
    <w:pPr>
      <w:widowControl w:val="0"/>
      <w:jc w:val="both"/>
    </w:pPr>
  </w:style>
  <w:style w:type="paragraph" w:customStyle="1" w:styleId="6A995AD068DE46D6BDE38CB6DE5DDB8E">
    <w:name w:val="6A995AD068DE46D6BDE38CB6DE5DDB8E"/>
    <w:pPr>
      <w:widowControl w:val="0"/>
      <w:jc w:val="both"/>
    </w:pPr>
  </w:style>
  <w:style w:type="paragraph" w:customStyle="1" w:styleId="816FD206EAB14E3F9FDCD337BC1F8D3F">
    <w:name w:val="816FD206EAB14E3F9FDCD337BC1F8D3F"/>
    <w:pPr>
      <w:widowControl w:val="0"/>
      <w:jc w:val="both"/>
    </w:pPr>
  </w:style>
  <w:style w:type="paragraph" w:customStyle="1" w:styleId="57610EC7552E4100B239764888D94939">
    <w:name w:val="57610EC7552E4100B239764888D94939"/>
    <w:pPr>
      <w:widowControl w:val="0"/>
      <w:jc w:val="both"/>
    </w:pPr>
  </w:style>
  <w:style w:type="paragraph" w:customStyle="1" w:styleId="D324F54A08374F419B7D8E7366013A0E">
    <w:name w:val="D324F54A08374F419B7D8E7366013A0E"/>
    <w:pPr>
      <w:widowControl w:val="0"/>
      <w:jc w:val="both"/>
    </w:pPr>
  </w:style>
  <w:style w:type="paragraph" w:customStyle="1" w:styleId="A462BBC9439248EFB1D5B3C57F768DEE">
    <w:name w:val="A462BBC9439248EFB1D5B3C57F768DEE"/>
    <w:pPr>
      <w:widowControl w:val="0"/>
      <w:jc w:val="both"/>
    </w:pPr>
  </w:style>
  <w:style w:type="paragraph" w:customStyle="1" w:styleId="91395E8D5A674561A5EFF56C4898177D">
    <w:name w:val="91395E8D5A674561A5EFF56C4898177D"/>
    <w:pPr>
      <w:widowControl w:val="0"/>
      <w:jc w:val="both"/>
    </w:pPr>
  </w:style>
  <w:style w:type="paragraph" w:customStyle="1" w:styleId="66BC5BE5044B4C72908C01F479E67514">
    <w:name w:val="66BC5BE5044B4C72908C01F479E67514"/>
    <w:pPr>
      <w:widowControl w:val="0"/>
      <w:jc w:val="both"/>
    </w:pPr>
  </w:style>
  <w:style w:type="paragraph" w:customStyle="1" w:styleId="6DD492CE20B8470BAAF1000D60DEB72B">
    <w:name w:val="6DD492CE20B8470BAAF1000D60DEB72B"/>
    <w:pPr>
      <w:widowControl w:val="0"/>
      <w:jc w:val="both"/>
    </w:pPr>
  </w:style>
  <w:style w:type="paragraph" w:customStyle="1" w:styleId="62D73B728B7645798566AB8351C0F807">
    <w:name w:val="62D73B728B7645798566AB8351C0F807"/>
    <w:pPr>
      <w:widowControl w:val="0"/>
      <w:jc w:val="both"/>
    </w:pPr>
  </w:style>
  <w:style w:type="paragraph" w:customStyle="1" w:styleId="B6E66095C34F4E75AC327CB08DE019E2">
    <w:name w:val="B6E66095C34F4E75AC327CB08DE019E2"/>
    <w:pPr>
      <w:widowControl w:val="0"/>
      <w:jc w:val="both"/>
    </w:pPr>
  </w:style>
  <w:style w:type="paragraph" w:customStyle="1" w:styleId="46C3358A149C42BCBDBD11E7F4E719DC">
    <w:name w:val="46C3358A149C42BCBDBD11E7F4E719DC"/>
    <w:pPr>
      <w:widowControl w:val="0"/>
      <w:jc w:val="both"/>
    </w:pPr>
  </w:style>
  <w:style w:type="paragraph" w:customStyle="1" w:styleId="2C7DFCA1DB9D42178B16808AD915C8E0">
    <w:name w:val="2C7DFCA1DB9D42178B16808AD915C8E0"/>
    <w:pPr>
      <w:widowControl w:val="0"/>
      <w:jc w:val="both"/>
    </w:pPr>
  </w:style>
  <w:style w:type="paragraph" w:customStyle="1" w:styleId="6DFA026C5B81431581A32D906C5BE9D6">
    <w:name w:val="6DFA026C5B81431581A32D906C5BE9D6"/>
    <w:pPr>
      <w:widowControl w:val="0"/>
      <w:jc w:val="both"/>
    </w:pPr>
  </w:style>
  <w:style w:type="paragraph" w:customStyle="1" w:styleId="69765CC18A13457B83FB17EB18DC6628">
    <w:name w:val="69765CC18A13457B83FB17EB18DC6628"/>
    <w:pPr>
      <w:widowControl w:val="0"/>
      <w:jc w:val="both"/>
    </w:pPr>
  </w:style>
  <w:style w:type="paragraph" w:customStyle="1" w:styleId="14D513C9476A46B790310B7B4FA3EA0B">
    <w:name w:val="14D513C9476A46B790310B7B4FA3EA0B"/>
    <w:pPr>
      <w:widowControl w:val="0"/>
      <w:jc w:val="both"/>
    </w:pPr>
  </w:style>
  <w:style w:type="paragraph" w:customStyle="1" w:styleId="B7F4857CF96A4FBC8107E1687E0D0CCA">
    <w:name w:val="B7F4857CF96A4FBC8107E1687E0D0CCA"/>
    <w:pPr>
      <w:widowControl w:val="0"/>
      <w:jc w:val="both"/>
    </w:pPr>
  </w:style>
  <w:style w:type="paragraph" w:customStyle="1" w:styleId="A3901A07CA3746F1A07FA6D27B8C1C07">
    <w:name w:val="A3901A07CA3746F1A07FA6D27B8C1C07"/>
    <w:pPr>
      <w:widowControl w:val="0"/>
      <w:jc w:val="both"/>
    </w:pPr>
  </w:style>
  <w:style w:type="paragraph" w:customStyle="1" w:styleId="a4">
    <w:name w:val="本文のコピー (白)"/>
    <w:basedOn w:val="a"/>
    <w:qFormat/>
    <w:pPr>
      <w:widowControl/>
      <w:spacing w:after="240"/>
      <w:jc w:val="left"/>
    </w:pPr>
    <w:rPr>
      <w:rFonts w:ascii="Meiryo UI" w:eastAsia="Meiryo UI" w:hAnsi="Meiryo UI" w:cs="Times New Roman"/>
      <w:color w:val="FFFFFF" w:themeColor="background1"/>
      <w:kern w:val="0"/>
      <w:sz w:val="18"/>
      <w:szCs w:val="24"/>
      <w14:ligatures w14:val="none"/>
    </w:rPr>
  </w:style>
  <w:style w:type="paragraph" w:customStyle="1" w:styleId="04724FFF04DC483ABD81225F34D22EB8">
    <w:name w:val="04724FFF04DC483ABD81225F34D22EB8"/>
    <w:pPr>
      <w:widowControl w:val="0"/>
      <w:jc w:val="both"/>
    </w:pPr>
  </w:style>
  <w:style w:type="paragraph" w:customStyle="1" w:styleId="E05B2C2CA7404144849B00BB842794C7">
    <w:name w:val="E05B2C2CA7404144849B00BB842794C7"/>
    <w:pPr>
      <w:widowControl w:val="0"/>
      <w:jc w:val="both"/>
    </w:pPr>
  </w:style>
  <w:style w:type="paragraph" w:customStyle="1" w:styleId="FA21213FDB864CD7BF116A2C70DB7BC5">
    <w:name w:val="FA21213FDB864CD7BF116A2C70DB7BC5"/>
    <w:pPr>
      <w:widowControl w:val="0"/>
      <w:jc w:val="both"/>
    </w:pPr>
  </w:style>
  <w:style w:type="paragraph" w:customStyle="1" w:styleId="5B43D62BF5E6402DAE5AFEA6EDA74B01">
    <w:name w:val="5B43D62BF5E6402DAE5AFEA6EDA74B01"/>
    <w:pPr>
      <w:widowControl w:val="0"/>
      <w:jc w:val="both"/>
    </w:pPr>
  </w:style>
  <w:style w:type="paragraph" w:customStyle="1" w:styleId="9E5678960D5B41C7B66F3957BD75AD92">
    <w:name w:val="9E5678960D5B41C7B66F3957BD75AD92"/>
    <w:pPr>
      <w:widowControl w:val="0"/>
      <w:jc w:val="both"/>
    </w:pPr>
  </w:style>
  <w:style w:type="paragraph" w:customStyle="1" w:styleId="4A8E86D143E1453AA813248C6B530313">
    <w:name w:val="4A8E86D143E1453AA813248C6B530313"/>
    <w:pPr>
      <w:widowControl w:val="0"/>
      <w:jc w:val="both"/>
    </w:pPr>
  </w:style>
  <w:style w:type="paragraph" w:customStyle="1" w:styleId="33D7B21E14ED470B8400B5E3C4CC8A22">
    <w:name w:val="33D7B21E14ED470B8400B5E3C4CC8A22"/>
    <w:pPr>
      <w:widowControl w:val="0"/>
      <w:jc w:val="both"/>
    </w:pPr>
  </w:style>
  <w:style w:type="paragraph" w:customStyle="1" w:styleId="20F719133F194B5EA3BDD6E5AE946995">
    <w:name w:val="20F719133F194B5EA3BDD6E5AE946995"/>
    <w:pPr>
      <w:widowControl w:val="0"/>
      <w:jc w:val="both"/>
    </w:pPr>
  </w:style>
  <w:style w:type="paragraph" w:customStyle="1" w:styleId="BDC26EAA1BA3465B9C11FFF995A77A2E">
    <w:name w:val="BDC26EAA1BA3465B9C11FFF995A77A2E"/>
    <w:pPr>
      <w:widowControl w:val="0"/>
      <w:jc w:val="both"/>
    </w:pPr>
  </w:style>
  <w:style w:type="paragraph" w:customStyle="1" w:styleId="D1BD7C050F724957A93D97198D25B697">
    <w:name w:val="D1BD7C050F724957A93D97198D25B697"/>
    <w:pPr>
      <w:widowControl w:val="0"/>
      <w:jc w:val="both"/>
    </w:pPr>
  </w:style>
  <w:style w:type="paragraph" w:customStyle="1" w:styleId="8879B2B88C5E4C53BB87F5817C1E5C21">
    <w:name w:val="8879B2B88C5E4C53BB87F5817C1E5C21"/>
    <w:pPr>
      <w:widowControl w:val="0"/>
      <w:jc w:val="both"/>
    </w:pPr>
  </w:style>
  <w:style w:type="paragraph" w:customStyle="1" w:styleId="8B2130110C3E4CBA9BCC4AE3BBE586AD">
    <w:name w:val="8B2130110C3E4CBA9BCC4AE3BBE586AD"/>
    <w:pPr>
      <w:widowControl w:val="0"/>
      <w:jc w:val="both"/>
    </w:pPr>
  </w:style>
  <w:style w:type="paragraph" w:customStyle="1" w:styleId="BF7C0313A93D4A3D94EFC6A89BB42C8F">
    <w:name w:val="BF7C0313A93D4A3D94EFC6A89BB42C8F"/>
    <w:pPr>
      <w:widowControl w:val="0"/>
      <w:jc w:val="both"/>
    </w:pPr>
  </w:style>
  <w:style w:type="paragraph" w:customStyle="1" w:styleId="44927F90946E4448989AF9ACF47FB697">
    <w:name w:val="44927F90946E4448989AF9ACF47FB697"/>
    <w:pPr>
      <w:widowControl w:val="0"/>
      <w:jc w:val="both"/>
    </w:pPr>
  </w:style>
  <w:style w:type="paragraph" w:customStyle="1" w:styleId="380FDC90CAF8416C9CA6D49BC56036E3">
    <w:name w:val="380FDC90CAF8416C9CA6D49BC56036E3"/>
    <w:pPr>
      <w:widowControl w:val="0"/>
      <w:jc w:val="both"/>
    </w:pPr>
  </w:style>
  <w:style w:type="paragraph" w:customStyle="1" w:styleId="CD8085A5FFA7451E988BA7CAB97E8E4C">
    <w:name w:val="CD8085A5FFA7451E988BA7CAB97E8E4C"/>
    <w:pPr>
      <w:widowControl w:val="0"/>
      <w:jc w:val="both"/>
    </w:pPr>
  </w:style>
  <w:style w:type="paragraph" w:customStyle="1" w:styleId="4D8B27219F6F47A388CDA9511EBA818C">
    <w:name w:val="4D8B27219F6F47A388CDA9511EBA818C"/>
    <w:pPr>
      <w:widowControl w:val="0"/>
      <w:jc w:val="both"/>
    </w:pPr>
  </w:style>
  <w:style w:type="character" w:customStyle="1" w:styleId="a5">
    <w:name w:val="テキスト (白)"/>
    <w:uiPriority w:val="1"/>
    <w:qFormat/>
    <w:rPr>
      <w:rFonts w:ascii="Meiryo UI" w:eastAsia="Meiryo UI" w:hAnsi="Meiryo UI"/>
      <w:color w:val="FFFFFF" w:themeColor="background1"/>
    </w:rPr>
  </w:style>
  <w:style w:type="paragraph" w:customStyle="1" w:styleId="7DA11314DDB345649732602DAB5AD0B8">
    <w:name w:val="7DA11314DDB345649732602DAB5AD0B8"/>
    <w:pPr>
      <w:widowControl w:val="0"/>
      <w:jc w:val="both"/>
    </w:pPr>
  </w:style>
  <w:style w:type="paragraph" w:customStyle="1" w:styleId="D694D768AA164D3989CCDB2DA5F799B9">
    <w:name w:val="D694D768AA164D3989CCDB2DA5F799B9"/>
    <w:pPr>
      <w:widowControl w:val="0"/>
      <w:jc w:val="both"/>
    </w:pPr>
  </w:style>
  <w:style w:type="paragraph" w:customStyle="1" w:styleId="3261EC658DD04F3681976460C63F794E">
    <w:name w:val="3261EC658DD04F3681976460C63F794E"/>
    <w:pPr>
      <w:widowControl w:val="0"/>
      <w:jc w:val="both"/>
    </w:pPr>
  </w:style>
  <w:style w:type="paragraph" w:customStyle="1" w:styleId="056CB77309984CE6B26920B7B45271E3">
    <w:name w:val="056CB77309984CE6B26920B7B45271E3"/>
    <w:pPr>
      <w:widowControl w:val="0"/>
      <w:jc w:val="both"/>
    </w:pPr>
  </w:style>
  <w:style w:type="paragraph" w:customStyle="1" w:styleId="E4BCBEB4FEFC42CFBD1CE94BD24E80DC">
    <w:name w:val="E4BCBEB4FEFC42CFBD1CE94BD24E80DC"/>
    <w:pPr>
      <w:widowControl w:val="0"/>
      <w:jc w:val="both"/>
    </w:pPr>
  </w:style>
  <w:style w:type="paragraph" w:customStyle="1" w:styleId="A3026053EE3D4548AD4A2EAED0436B35">
    <w:name w:val="A3026053EE3D4548AD4A2EAED0436B35"/>
    <w:pPr>
      <w:widowControl w:val="0"/>
      <w:jc w:val="both"/>
    </w:pPr>
  </w:style>
  <w:style w:type="paragraph" w:customStyle="1" w:styleId="C8A887102C2B4F269B007ED5C5541236">
    <w:name w:val="C8A887102C2B4F269B007ED5C5541236"/>
    <w:pPr>
      <w:widowControl w:val="0"/>
      <w:jc w:val="both"/>
    </w:pPr>
  </w:style>
  <w:style w:type="paragraph" w:customStyle="1" w:styleId="DC601EB50D104429BBBB04668777F302">
    <w:name w:val="DC601EB50D104429BBBB04668777F302"/>
    <w:pPr>
      <w:widowControl w:val="0"/>
      <w:jc w:val="both"/>
    </w:pPr>
  </w:style>
  <w:style w:type="paragraph" w:customStyle="1" w:styleId="1D20019EC5DE4A1293F8FF83E3144D3A">
    <w:name w:val="1D20019EC5DE4A1293F8FF83E3144D3A"/>
    <w:pPr>
      <w:widowControl w:val="0"/>
      <w:jc w:val="both"/>
    </w:pPr>
  </w:style>
  <w:style w:type="paragraph" w:customStyle="1" w:styleId="3AEBF7990FB34BC998A5D634E5D1BA03">
    <w:name w:val="3AEBF7990FB34BC998A5D634E5D1BA03"/>
    <w:pPr>
      <w:widowControl w:val="0"/>
      <w:jc w:val="both"/>
    </w:pPr>
  </w:style>
  <w:style w:type="paragraph" w:customStyle="1" w:styleId="1325CCE31AAF42448C56DAF4091DAB61">
    <w:name w:val="1325CCE31AAF42448C56DAF4091DAB61"/>
    <w:pPr>
      <w:widowControl w:val="0"/>
      <w:jc w:val="both"/>
    </w:pPr>
  </w:style>
  <w:style w:type="paragraph" w:customStyle="1" w:styleId="1DD8D95EDA754862B722228FB7A2204C">
    <w:name w:val="1DD8D95EDA754862B722228FB7A2204C"/>
    <w:pPr>
      <w:widowControl w:val="0"/>
      <w:jc w:val="both"/>
    </w:pPr>
  </w:style>
  <w:style w:type="paragraph" w:customStyle="1" w:styleId="294EA671834B499395D820213087D309">
    <w:name w:val="294EA671834B499395D820213087D309"/>
    <w:pPr>
      <w:widowControl w:val="0"/>
      <w:jc w:val="both"/>
    </w:pPr>
  </w:style>
  <w:style w:type="paragraph" w:customStyle="1" w:styleId="185B722B7FEE42AFA983486631AB86CB">
    <w:name w:val="185B722B7FEE42AFA983486631AB86CB"/>
    <w:pPr>
      <w:widowControl w:val="0"/>
      <w:jc w:val="both"/>
    </w:pPr>
  </w:style>
  <w:style w:type="paragraph" w:customStyle="1" w:styleId="6BEC7C6295E541E8911065D4556D57C7">
    <w:name w:val="6BEC7C6295E541E8911065D4556D57C7"/>
    <w:pPr>
      <w:widowControl w:val="0"/>
      <w:jc w:val="both"/>
    </w:pPr>
  </w:style>
  <w:style w:type="paragraph" w:customStyle="1" w:styleId="549380F550E5449A887A01E3664FCEC0">
    <w:name w:val="549380F550E5449A887A01E3664FCEC0"/>
    <w:pPr>
      <w:widowControl w:val="0"/>
      <w:jc w:val="both"/>
    </w:pPr>
  </w:style>
  <w:style w:type="paragraph" w:customStyle="1" w:styleId="8FE5B9C15D8B4A7C846CB6797313F638">
    <w:name w:val="8FE5B9C15D8B4A7C846CB6797313F638"/>
    <w:pPr>
      <w:widowControl w:val="0"/>
      <w:jc w:val="both"/>
    </w:pPr>
  </w:style>
  <w:style w:type="paragraph" w:customStyle="1" w:styleId="46A2DF95ECE640308A7FA5D059407264">
    <w:name w:val="46A2DF95ECE640308A7FA5D059407264"/>
    <w:rsid w:val="0045652C"/>
    <w:pPr>
      <w:widowControl w:val="0"/>
      <w:jc w:val="both"/>
    </w:pPr>
  </w:style>
  <w:style w:type="paragraph" w:customStyle="1" w:styleId="3BB24A445CC94BAEB43447D6C9F778F3">
    <w:name w:val="3BB24A445CC94BAEB43447D6C9F778F3"/>
    <w:rsid w:val="0045652C"/>
    <w:pPr>
      <w:widowControl w:val="0"/>
      <w:jc w:val="both"/>
    </w:pPr>
  </w:style>
  <w:style w:type="paragraph" w:customStyle="1" w:styleId="2DBF5793CCED4789A02758DD6166459E">
    <w:name w:val="2DBF5793CCED4789A02758DD6166459E"/>
    <w:rsid w:val="0045652C"/>
    <w:pPr>
      <w:widowControl w:val="0"/>
      <w:jc w:val="both"/>
    </w:pPr>
  </w:style>
  <w:style w:type="paragraph" w:customStyle="1" w:styleId="5E2A8C3E1F8B4FB6BE0DEC1451F59489">
    <w:name w:val="5E2A8C3E1F8B4FB6BE0DEC1451F59489"/>
    <w:rsid w:val="0045652C"/>
    <w:pPr>
      <w:widowControl w:val="0"/>
      <w:jc w:val="both"/>
    </w:pPr>
  </w:style>
  <w:style w:type="paragraph" w:customStyle="1" w:styleId="AF811AA6FF744657B7647B2D53EF35E3">
    <w:name w:val="AF811AA6FF744657B7647B2D53EF35E3"/>
    <w:rsid w:val="0045652C"/>
    <w:pPr>
      <w:widowControl w:val="0"/>
      <w:jc w:val="both"/>
    </w:pPr>
  </w:style>
  <w:style w:type="paragraph" w:customStyle="1" w:styleId="4ED8622793944128A8A6AFAD6D39041A">
    <w:name w:val="4ED8622793944128A8A6AFAD6D39041A"/>
    <w:rsid w:val="0045652C"/>
    <w:pPr>
      <w:widowControl w:val="0"/>
      <w:jc w:val="both"/>
    </w:pPr>
  </w:style>
  <w:style w:type="paragraph" w:customStyle="1" w:styleId="3135EF9E3BE74B81A476379937465413">
    <w:name w:val="3135EF9E3BE74B81A476379937465413"/>
    <w:rsid w:val="0045652C"/>
    <w:pPr>
      <w:widowControl w:val="0"/>
      <w:jc w:val="both"/>
    </w:pPr>
  </w:style>
  <w:style w:type="paragraph" w:customStyle="1" w:styleId="204D4B9571B5477485491CF7EA4BD362">
    <w:name w:val="204D4B9571B5477485491CF7EA4BD362"/>
    <w:rsid w:val="0045652C"/>
    <w:pPr>
      <w:widowControl w:val="0"/>
      <w:jc w:val="both"/>
    </w:pPr>
  </w:style>
  <w:style w:type="paragraph" w:customStyle="1" w:styleId="D51D27E665AF4D1E924F027FC1D757D5">
    <w:name w:val="D51D27E665AF4D1E924F027FC1D757D5"/>
    <w:rsid w:val="0045652C"/>
    <w:pPr>
      <w:widowControl w:val="0"/>
      <w:jc w:val="both"/>
    </w:pPr>
  </w:style>
  <w:style w:type="paragraph" w:customStyle="1" w:styleId="657DC2B8D3B14B5FA946F8B9C5E0B90C">
    <w:name w:val="657DC2B8D3B14B5FA946F8B9C5E0B90C"/>
    <w:rsid w:val="0051671D"/>
    <w:pPr>
      <w:widowControl w:val="0"/>
      <w:jc w:val="both"/>
    </w:pPr>
  </w:style>
  <w:style w:type="paragraph" w:customStyle="1" w:styleId="81A29DB0AEDB4859BB7C2A3F772E88A3">
    <w:name w:val="81A29DB0AEDB4859BB7C2A3F772E88A3"/>
    <w:rsid w:val="0051671D"/>
    <w:pPr>
      <w:widowControl w:val="0"/>
      <w:jc w:val="both"/>
    </w:pPr>
  </w:style>
  <w:style w:type="paragraph" w:customStyle="1" w:styleId="2B768FD21FE4486390D526E6521113F6">
    <w:name w:val="2B768FD21FE4486390D526E6521113F6"/>
    <w:rsid w:val="0051671D"/>
    <w:pPr>
      <w:widowControl w:val="0"/>
      <w:jc w:val="both"/>
    </w:pPr>
  </w:style>
  <w:style w:type="paragraph" w:customStyle="1" w:styleId="94A8F1F208864C9DA0E78300E7090AEF">
    <w:name w:val="94A8F1F208864C9DA0E78300E7090AEF"/>
    <w:rsid w:val="0051671D"/>
    <w:pPr>
      <w:widowControl w:val="0"/>
      <w:jc w:val="both"/>
    </w:pPr>
  </w:style>
  <w:style w:type="paragraph" w:customStyle="1" w:styleId="79EC335214EC4AE0BF2EE65069AC014F">
    <w:name w:val="79EC335214EC4AE0BF2EE65069AC014F"/>
    <w:rsid w:val="0051671D"/>
    <w:pPr>
      <w:widowControl w:val="0"/>
      <w:jc w:val="both"/>
    </w:pPr>
  </w:style>
  <w:style w:type="paragraph" w:customStyle="1" w:styleId="3D8CBA5E913944FE85D9BDABF6E51E9E">
    <w:name w:val="3D8CBA5E913944FE85D9BDABF6E51E9E"/>
    <w:rsid w:val="0051671D"/>
    <w:pPr>
      <w:widowControl w:val="0"/>
      <w:jc w:val="both"/>
    </w:pPr>
  </w:style>
  <w:style w:type="paragraph" w:customStyle="1" w:styleId="DD51A29E5290409A9E8D33DFB86E1546">
    <w:name w:val="DD51A29E5290409A9E8D33DFB86E1546"/>
    <w:rsid w:val="0051671D"/>
    <w:pPr>
      <w:widowControl w:val="0"/>
      <w:jc w:val="both"/>
    </w:pPr>
  </w:style>
  <w:style w:type="paragraph" w:customStyle="1" w:styleId="538B622993864E3AB871B7D7D58C155E">
    <w:name w:val="538B622993864E3AB871B7D7D58C155E"/>
    <w:rsid w:val="0051671D"/>
    <w:pPr>
      <w:widowControl w:val="0"/>
      <w:jc w:val="both"/>
    </w:pPr>
  </w:style>
  <w:style w:type="paragraph" w:customStyle="1" w:styleId="64564F7CA42F43468986195E18CF4B4B">
    <w:name w:val="64564F7CA42F43468986195E18CF4B4B"/>
    <w:rsid w:val="0051671D"/>
    <w:pPr>
      <w:widowControl w:val="0"/>
      <w:jc w:val="both"/>
    </w:pPr>
  </w:style>
  <w:style w:type="paragraph" w:customStyle="1" w:styleId="94F70DAFFC4A4F6F9FB931A3B5A14500">
    <w:name w:val="94F70DAFFC4A4F6F9FB931A3B5A14500"/>
    <w:rsid w:val="0051671D"/>
    <w:pPr>
      <w:widowControl w:val="0"/>
      <w:jc w:val="both"/>
    </w:pPr>
  </w:style>
  <w:style w:type="paragraph" w:customStyle="1" w:styleId="97A39A76A8274E4ABA18FCB43961D25B">
    <w:name w:val="97A39A76A8274E4ABA18FCB43961D25B"/>
    <w:rsid w:val="0051671D"/>
    <w:pPr>
      <w:widowControl w:val="0"/>
      <w:jc w:val="both"/>
    </w:pPr>
  </w:style>
  <w:style w:type="paragraph" w:customStyle="1" w:styleId="194F579080B5492993AA8B0E14595866">
    <w:name w:val="194F579080B5492993AA8B0E14595866"/>
    <w:rsid w:val="0051671D"/>
    <w:pPr>
      <w:widowControl w:val="0"/>
      <w:jc w:val="both"/>
    </w:pPr>
  </w:style>
  <w:style w:type="paragraph" w:customStyle="1" w:styleId="F013F85E9AB1468280600480C7020E71">
    <w:name w:val="F013F85E9AB1468280600480C7020E71"/>
    <w:rsid w:val="0051671D"/>
    <w:pPr>
      <w:widowControl w:val="0"/>
      <w:jc w:val="both"/>
    </w:pPr>
  </w:style>
  <w:style w:type="paragraph" w:customStyle="1" w:styleId="23C1E5789EA24E4998B2638DFE68C62A">
    <w:name w:val="23C1E5789EA24E4998B2638DFE68C62A"/>
    <w:rsid w:val="00234CD8"/>
    <w:pPr>
      <w:widowControl w:val="0"/>
      <w:jc w:val="both"/>
    </w:pPr>
    <w:rPr>
      <w14:ligatures w14:val="none"/>
    </w:rPr>
  </w:style>
  <w:style w:type="paragraph" w:customStyle="1" w:styleId="82180B7D33E741F9AA7B3E05BC8EE538">
    <w:name w:val="82180B7D33E741F9AA7B3E05BC8EE538"/>
    <w:rsid w:val="00234CD8"/>
    <w:pPr>
      <w:widowControl w:val="0"/>
      <w:jc w:val="both"/>
    </w:pPr>
    <w:rPr>
      <w14:ligatures w14:val="none"/>
    </w:rPr>
  </w:style>
  <w:style w:type="paragraph" w:customStyle="1" w:styleId="9B4F85DF4ADE4674B196A21546CF1749">
    <w:name w:val="9B4F85DF4ADE4674B196A21546CF1749"/>
    <w:rsid w:val="00234CD8"/>
    <w:pPr>
      <w:widowControl w:val="0"/>
      <w:jc w:val="both"/>
    </w:pPr>
    <w:rPr>
      <w14:ligatures w14:val="none"/>
    </w:rPr>
  </w:style>
  <w:style w:type="paragraph" w:customStyle="1" w:styleId="6DBD040F589C4095BB12199195E0836F">
    <w:name w:val="6DBD040F589C4095BB12199195E0836F"/>
    <w:rsid w:val="00234CD8"/>
    <w:pPr>
      <w:widowControl w:val="0"/>
      <w:jc w:val="both"/>
    </w:pPr>
    <w:rPr>
      <w14:ligatures w14:val="none"/>
    </w:rPr>
  </w:style>
  <w:style w:type="paragraph" w:customStyle="1" w:styleId="88010D07FBDD49CDA8A11C914C8E6F0B">
    <w:name w:val="88010D07FBDD49CDA8A11C914C8E6F0B"/>
    <w:rsid w:val="00234CD8"/>
    <w:pPr>
      <w:widowControl w:val="0"/>
      <w:jc w:val="both"/>
    </w:pPr>
    <w:rPr>
      <w14:ligatures w14:val="none"/>
    </w:rPr>
  </w:style>
  <w:style w:type="paragraph" w:customStyle="1" w:styleId="455634B5DF064A2FB045CA6242DB65C0">
    <w:name w:val="455634B5DF064A2FB045CA6242DB65C0"/>
    <w:rsid w:val="00EB5397"/>
    <w:pPr>
      <w:widowControl w:val="0"/>
      <w:jc w:val="both"/>
    </w:pPr>
    <w:rPr>
      <w14:ligatures w14:val="none"/>
    </w:rPr>
  </w:style>
  <w:style w:type="paragraph" w:customStyle="1" w:styleId="8DB89A04354D434C93ECD60885A8AAD2">
    <w:name w:val="8DB89A04354D434C93ECD60885A8AAD2"/>
    <w:rsid w:val="00EB5397"/>
    <w:pPr>
      <w:widowControl w:val="0"/>
      <w:jc w:val="both"/>
    </w:pPr>
    <w:rPr>
      <w14:ligatures w14:val="none"/>
    </w:rPr>
  </w:style>
  <w:style w:type="paragraph" w:customStyle="1" w:styleId="0963550797C3463EBDA5BE83EC697968">
    <w:name w:val="0963550797C3463EBDA5BE83EC697968"/>
    <w:rsid w:val="00EB5397"/>
    <w:pPr>
      <w:widowControl w:val="0"/>
      <w:jc w:val="both"/>
    </w:pPr>
    <w:rPr>
      <w14:ligatures w14:val="none"/>
    </w:rPr>
  </w:style>
  <w:style w:type="paragraph" w:customStyle="1" w:styleId="299D911F14F14F53AB73006B9199D63D">
    <w:name w:val="299D911F14F14F53AB73006B9199D63D"/>
    <w:rsid w:val="00EB5397"/>
    <w:pPr>
      <w:widowControl w:val="0"/>
      <w:jc w:val="both"/>
    </w:pPr>
    <w:rPr>
      <w14:ligatures w14:val="none"/>
    </w:rPr>
  </w:style>
  <w:style w:type="paragraph" w:customStyle="1" w:styleId="22F8C4EB85694EF9B421A227BB2C102C">
    <w:name w:val="22F8C4EB85694EF9B421A227BB2C102C"/>
    <w:rsid w:val="00EB5397"/>
    <w:pPr>
      <w:widowControl w:val="0"/>
      <w:jc w:val="both"/>
    </w:pPr>
    <w:rPr>
      <w14:ligatures w14:val="none"/>
    </w:rPr>
  </w:style>
  <w:style w:type="paragraph" w:customStyle="1" w:styleId="3BC8E1FAECDC45349611CB43B73D97FE">
    <w:name w:val="3BC8E1FAECDC45349611CB43B73D97FE"/>
    <w:rsid w:val="00EB5397"/>
    <w:pPr>
      <w:widowControl w:val="0"/>
      <w:jc w:val="both"/>
    </w:pPr>
    <w:rPr>
      <w14:ligatures w14:val="none"/>
    </w:rPr>
  </w:style>
  <w:style w:type="paragraph" w:customStyle="1" w:styleId="A8257CB77F9F4ED994B8C16E19BAB560">
    <w:name w:val="A8257CB77F9F4ED994B8C16E19BAB560"/>
    <w:rsid w:val="00EB5397"/>
    <w:pPr>
      <w:widowControl w:val="0"/>
      <w:jc w:val="both"/>
    </w:pPr>
    <w:rPr>
      <w14:ligatures w14:val="none"/>
    </w:rPr>
  </w:style>
  <w:style w:type="paragraph" w:customStyle="1" w:styleId="CFC19A3DA8EA4828993C7D760602FCFE">
    <w:name w:val="CFC19A3DA8EA4828993C7D760602FCFE"/>
    <w:rsid w:val="00EB5397"/>
    <w:pPr>
      <w:widowControl w:val="0"/>
      <w:jc w:val="both"/>
    </w:pPr>
    <w:rPr>
      <w14:ligatures w14:val="none"/>
    </w:rPr>
  </w:style>
  <w:style w:type="paragraph" w:customStyle="1" w:styleId="51DE68FFA7FD4494B9D55F1DA3C3BCD9">
    <w:name w:val="51DE68FFA7FD4494B9D55F1DA3C3BCD9"/>
    <w:rsid w:val="00EB5397"/>
    <w:pPr>
      <w:widowControl w:val="0"/>
      <w:jc w:val="both"/>
    </w:pPr>
    <w:rPr>
      <w14:ligatures w14:val="none"/>
    </w:rPr>
  </w:style>
  <w:style w:type="paragraph" w:customStyle="1" w:styleId="A4495FCCA12647D0AC5EFDD1D42B062B">
    <w:name w:val="A4495FCCA12647D0AC5EFDD1D42B062B"/>
    <w:rsid w:val="00EB5397"/>
    <w:pPr>
      <w:widowControl w:val="0"/>
      <w:jc w:val="both"/>
    </w:pPr>
    <w:rPr>
      <w14:ligatures w14:val="none"/>
    </w:rPr>
  </w:style>
  <w:style w:type="paragraph" w:customStyle="1" w:styleId="57B2BDF405F04BD5BFD18869407E6307">
    <w:name w:val="57B2BDF405F04BD5BFD18869407E6307"/>
    <w:rsid w:val="00EB5397"/>
    <w:pPr>
      <w:widowControl w:val="0"/>
      <w:jc w:val="both"/>
    </w:pPr>
    <w:rPr>
      <w14:ligatures w14:val="none"/>
    </w:rPr>
  </w:style>
  <w:style w:type="paragraph" w:customStyle="1" w:styleId="66F39CAA7728434EBE18D454FEA6FA83">
    <w:name w:val="66F39CAA7728434EBE18D454FEA6FA83"/>
    <w:rsid w:val="00EB5397"/>
    <w:pPr>
      <w:widowControl w:val="0"/>
      <w:jc w:val="both"/>
    </w:pPr>
    <w:rPr>
      <w14:ligatures w14:val="none"/>
    </w:rPr>
  </w:style>
  <w:style w:type="paragraph" w:customStyle="1" w:styleId="C6894F2E34D94CC1BE1ECBB9670621AE">
    <w:name w:val="C6894F2E34D94CC1BE1ECBB9670621AE"/>
    <w:rsid w:val="0034257B"/>
    <w:pPr>
      <w:widowControl w:val="0"/>
      <w:jc w:val="both"/>
    </w:pPr>
    <w:rPr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185DF"/>
      </a:accent1>
      <a:accent2>
        <a:srgbClr val="F64668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3">
      <a:majorFont>
        <a:latin typeface="Source Sans Pro Black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45A6E-6B18-4DC6-B23C-B53236BE8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C283A9-7514-4B83-BB03-BDA3FBFB94D2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53C1FAA-FEC0-4C52-8CC1-E5331B27C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9DC2CC-F3ED-4740-A698-BCAED622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モダンな新聞.dotx</Template>
  <TotalTime>0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2023-07-06T07:53:00Z</dcterms:created>
  <dcterms:modified xsi:type="dcterms:W3CDTF">2023-09-11T01:56:00Z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