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8.xml" ContentType="application/vnd.openxmlformats-officedocument.wordprocessingml.header+xml"/>
  <Override PartName="/word/footer17.xml" ContentType="application/vnd.openxmlformats-officedocument.wordprocessingml.footer+xml"/>
  <Override PartName="/word/header9.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213C" w:rsidRDefault="00B1213C" w:rsidP="00D202D7">
      <w:pPr>
        <w:wordWrap w:val="0"/>
        <w:jc w:val="right"/>
        <w:rPr>
          <w:rFonts w:ascii="Meiryo UI" w:eastAsia="Meiryo UI" w:hAnsi="Meiryo UI" w:cs="Meiryo UI"/>
          <w:b/>
          <w:sz w:val="40"/>
          <w:szCs w:val="28"/>
        </w:rPr>
      </w:pPr>
    </w:p>
    <w:p w:rsidR="00230725" w:rsidRPr="00782149" w:rsidRDefault="00230725" w:rsidP="000234C9">
      <w:pPr>
        <w:jc w:val="right"/>
        <w:rPr>
          <w:rFonts w:ascii="HG丸ｺﾞｼｯｸM-PRO" w:eastAsia="HG丸ｺﾞｼｯｸM-PRO" w:hAnsi="HG丸ｺﾞｼｯｸM-PRO"/>
        </w:rPr>
      </w:pPr>
    </w:p>
    <w:p w:rsidR="00AD18EC" w:rsidRPr="00782149" w:rsidRDefault="00AD18EC" w:rsidP="00D26A34">
      <w:pPr>
        <w:rPr>
          <w:rFonts w:ascii="HG丸ｺﾞｼｯｸM-PRO" w:eastAsia="HG丸ｺﾞｼｯｸM-PRO" w:hAnsi="HG丸ｺﾞｼｯｸM-PRO"/>
        </w:rPr>
      </w:pPr>
    </w:p>
    <w:p w:rsidR="00230725" w:rsidRPr="00782149" w:rsidRDefault="00230725" w:rsidP="00D26A34">
      <w:pPr>
        <w:rPr>
          <w:rFonts w:ascii="HG丸ｺﾞｼｯｸM-PRO" w:eastAsia="HG丸ｺﾞｼｯｸM-PRO" w:hAnsi="HG丸ｺﾞｼｯｸM-PRO"/>
        </w:rPr>
      </w:pPr>
    </w:p>
    <w:p w:rsidR="00D26A34" w:rsidRPr="00782149" w:rsidRDefault="00D26A34" w:rsidP="00D26A34">
      <w:pPr>
        <w:rPr>
          <w:rFonts w:ascii="HG丸ｺﾞｼｯｸM-PRO" w:eastAsia="HG丸ｺﾞｼｯｸM-PRO" w:hAnsi="HG丸ｺﾞｼｯｸM-PRO"/>
        </w:rPr>
      </w:pPr>
    </w:p>
    <w:p w:rsidR="00AD18EC" w:rsidRPr="00782149" w:rsidRDefault="00AD18EC" w:rsidP="00D26A34">
      <w:pPr>
        <w:rPr>
          <w:rFonts w:ascii="HG丸ｺﾞｼｯｸM-PRO" w:eastAsia="HG丸ｺﾞｼｯｸM-PRO" w:hAnsi="HG丸ｺﾞｼｯｸM-PRO"/>
        </w:rPr>
      </w:pPr>
    </w:p>
    <w:p w:rsidR="00AD18EC" w:rsidRPr="00782149" w:rsidRDefault="00AD18EC" w:rsidP="00D26A34">
      <w:pPr>
        <w:rPr>
          <w:rFonts w:ascii="HG丸ｺﾞｼｯｸM-PRO" w:eastAsia="HG丸ｺﾞｼｯｸM-PRO" w:hAnsi="HG丸ｺﾞｼｯｸM-PRO"/>
        </w:rPr>
      </w:pPr>
    </w:p>
    <w:p w:rsidR="006342AD" w:rsidRPr="00782149" w:rsidRDefault="003D24AC" w:rsidP="00AD444F">
      <w:pPr>
        <w:jc w:val="center"/>
        <w:rPr>
          <w:rFonts w:ascii="HG丸ｺﾞｼｯｸM-PRO" w:eastAsia="HG丸ｺﾞｼｯｸM-PRO" w:hAnsi="HG丸ｺﾞｼｯｸM-PRO" w:cs="Meiryo UI"/>
          <w:b/>
          <w:sz w:val="44"/>
          <w:szCs w:val="40"/>
        </w:rPr>
      </w:pPr>
      <w:r w:rsidRPr="00EB6ABC">
        <w:rPr>
          <w:rFonts w:ascii="HG丸ｺﾞｼｯｸM-PRO" w:eastAsia="HG丸ｺﾞｼｯｸM-PRO" w:hAnsi="HG丸ｺﾞｼｯｸM-PRO" w:cs="Meiryo UI" w:hint="eastAsia"/>
          <w:b/>
          <w:sz w:val="44"/>
          <w:szCs w:val="40"/>
        </w:rPr>
        <w:t>大阪府</w:t>
      </w:r>
      <w:r w:rsidR="00AD444F" w:rsidRPr="00EB6ABC">
        <w:rPr>
          <w:rFonts w:ascii="HG丸ｺﾞｼｯｸM-PRO" w:eastAsia="HG丸ｺﾞｼｯｸM-PRO" w:hAnsi="HG丸ｺﾞｼｯｸM-PRO" w:cs="Meiryo UI" w:hint="eastAsia"/>
          <w:b/>
          <w:sz w:val="44"/>
          <w:szCs w:val="40"/>
        </w:rPr>
        <w:t>都市基盤施設長寿命化計画</w:t>
      </w:r>
    </w:p>
    <w:p w:rsidR="00AD444F" w:rsidRPr="00782149" w:rsidRDefault="00AD444F" w:rsidP="00AD444F">
      <w:pPr>
        <w:jc w:val="center"/>
        <w:rPr>
          <w:rFonts w:ascii="HG丸ｺﾞｼｯｸM-PRO" w:eastAsia="HG丸ｺﾞｼｯｸM-PRO" w:hAnsi="HG丸ｺﾞｼｯｸM-PRO" w:cs="Meiryo UI"/>
          <w:b/>
          <w:sz w:val="44"/>
          <w:szCs w:val="40"/>
        </w:rPr>
      </w:pPr>
    </w:p>
    <w:p w:rsidR="00F406DA" w:rsidRPr="00782149" w:rsidRDefault="00F406DA" w:rsidP="00AD444F">
      <w:pPr>
        <w:jc w:val="center"/>
        <w:rPr>
          <w:rFonts w:ascii="HG丸ｺﾞｼｯｸM-PRO" w:eastAsia="HG丸ｺﾞｼｯｸM-PRO" w:hAnsi="HG丸ｺﾞｼｯｸM-PRO" w:cs="Meiryo UI"/>
          <w:b/>
          <w:sz w:val="32"/>
          <w:szCs w:val="32"/>
        </w:rPr>
      </w:pPr>
    </w:p>
    <w:p w:rsidR="002D1CDD" w:rsidRPr="00782149" w:rsidRDefault="002D1CDD" w:rsidP="002D1CDD">
      <w:pPr>
        <w:rPr>
          <w:rFonts w:ascii="HG丸ｺﾞｼｯｸM-PRO" w:eastAsia="HG丸ｺﾞｼｯｸM-PRO" w:hAnsi="HG丸ｺﾞｼｯｸM-PRO"/>
        </w:rPr>
      </w:pPr>
    </w:p>
    <w:p w:rsidR="002D1CDD" w:rsidRPr="00782149" w:rsidRDefault="002D1CDD" w:rsidP="002D1CDD">
      <w:pPr>
        <w:rPr>
          <w:rFonts w:ascii="HG丸ｺﾞｼｯｸM-PRO" w:eastAsia="HG丸ｺﾞｼｯｸM-PRO" w:hAnsi="HG丸ｺﾞｼｯｸM-PRO"/>
        </w:rPr>
      </w:pPr>
    </w:p>
    <w:p w:rsidR="002D1CDD" w:rsidRPr="00782149" w:rsidRDefault="002D1CDD" w:rsidP="002D1CDD">
      <w:pPr>
        <w:pStyle w:val="11"/>
        <w:rPr>
          <w:rFonts w:ascii="HG丸ｺﾞｼｯｸM-PRO" w:eastAsia="HG丸ｺﾞｼｯｸM-PRO" w:hAnsi="HG丸ｺﾞｼｯｸM-PRO"/>
        </w:rPr>
      </w:pPr>
    </w:p>
    <w:p w:rsidR="00E40DC5" w:rsidRPr="002705A9" w:rsidRDefault="00E40DC5" w:rsidP="00E40DC5">
      <w:pPr>
        <w:jc w:val="center"/>
        <w:rPr>
          <w:rFonts w:ascii="HG丸ｺﾞｼｯｸM-PRO" w:eastAsia="HG丸ｺﾞｼｯｸM-PRO" w:hAnsi="HG丸ｺﾞｼｯｸM-PRO" w:cs="Meiryo UI"/>
          <w:b/>
          <w:sz w:val="32"/>
          <w:szCs w:val="32"/>
        </w:rPr>
      </w:pPr>
    </w:p>
    <w:p w:rsidR="00D26A34" w:rsidRPr="00782149" w:rsidRDefault="00D26A34" w:rsidP="00D26A34">
      <w:pPr>
        <w:rPr>
          <w:rFonts w:ascii="HG丸ｺﾞｼｯｸM-PRO" w:eastAsia="HG丸ｺﾞｼｯｸM-PRO" w:hAnsi="HG丸ｺﾞｼｯｸM-PRO"/>
        </w:rPr>
      </w:pPr>
    </w:p>
    <w:p w:rsidR="005C7EA9" w:rsidRPr="00782149" w:rsidRDefault="005C7EA9" w:rsidP="00D26A34">
      <w:pPr>
        <w:rPr>
          <w:rFonts w:ascii="HG丸ｺﾞｼｯｸM-PRO" w:eastAsia="HG丸ｺﾞｼｯｸM-PRO" w:hAnsi="HG丸ｺﾞｼｯｸM-PRO"/>
        </w:rPr>
      </w:pPr>
    </w:p>
    <w:p w:rsidR="00D26A34" w:rsidRPr="00782149" w:rsidRDefault="00D26A34" w:rsidP="00D26A34">
      <w:pPr>
        <w:rPr>
          <w:rFonts w:ascii="HG丸ｺﾞｼｯｸM-PRO" w:eastAsia="HG丸ｺﾞｼｯｸM-PRO" w:hAnsi="HG丸ｺﾞｼｯｸM-PRO"/>
        </w:rPr>
      </w:pPr>
    </w:p>
    <w:p w:rsidR="00AD18EC" w:rsidRPr="00782149" w:rsidRDefault="00AD18EC" w:rsidP="00D26A34">
      <w:pPr>
        <w:rPr>
          <w:rFonts w:ascii="HG丸ｺﾞｼｯｸM-PRO" w:eastAsia="HG丸ｺﾞｼｯｸM-PRO" w:hAnsi="HG丸ｺﾞｼｯｸM-PRO"/>
        </w:rPr>
      </w:pPr>
    </w:p>
    <w:p w:rsidR="005C7EA9" w:rsidRPr="00782149" w:rsidRDefault="005C7EA9" w:rsidP="00D26A34">
      <w:pPr>
        <w:rPr>
          <w:rFonts w:ascii="HG丸ｺﾞｼｯｸM-PRO" w:eastAsia="HG丸ｺﾞｼｯｸM-PRO" w:hAnsi="HG丸ｺﾞｼｯｸM-PRO"/>
        </w:rPr>
      </w:pPr>
    </w:p>
    <w:p w:rsidR="00CD43FF" w:rsidRPr="00782149" w:rsidRDefault="00CD43FF" w:rsidP="00D26A34">
      <w:pPr>
        <w:rPr>
          <w:rFonts w:ascii="HG丸ｺﾞｼｯｸM-PRO" w:eastAsia="HG丸ｺﾞｼｯｸM-PRO" w:hAnsi="HG丸ｺﾞｼｯｸM-PRO"/>
        </w:rPr>
      </w:pPr>
    </w:p>
    <w:p w:rsidR="00D26A34" w:rsidRPr="00782149" w:rsidRDefault="00D26A34" w:rsidP="00D26A34">
      <w:pPr>
        <w:rPr>
          <w:rFonts w:ascii="HG丸ｺﾞｼｯｸM-PRO" w:eastAsia="HG丸ｺﾞｼｯｸM-PRO" w:hAnsi="HG丸ｺﾞｼｯｸM-PRO"/>
        </w:rPr>
      </w:pPr>
    </w:p>
    <w:p w:rsidR="00D26A34" w:rsidRPr="00782149" w:rsidRDefault="00D26A34" w:rsidP="00D26A34">
      <w:pPr>
        <w:rPr>
          <w:rFonts w:ascii="HG丸ｺﾞｼｯｸM-PRO" w:eastAsia="HG丸ｺﾞｼｯｸM-PRO" w:hAnsi="HG丸ｺﾞｼｯｸM-PRO"/>
        </w:rPr>
      </w:pPr>
    </w:p>
    <w:p w:rsidR="00D26A34" w:rsidRPr="00782149" w:rsidRDefault="00D26A34" w:rsidP="00D26A34">
      <w:pPr>
        <w:jc w:val="center"/>
        <w:rPr>
          <w:rFonts w:ascii="HG丸ｺﾞｼｯｸM-PRO" w:eastAsia="HG丸ｺﾞｼｯｸM-PRO" w:hAnsi="HG丸ｺﾞｼｯｸM-PRO"/>
          <w:sz w:val="32"/>
          <w:szCs w:val="32"/>
        </w:rPr>
      </w:pPr>
      <w:r w:rsidRPr="00782149">
        <w:rPr>
          <w:rFonts w:ascii="HG丸ｺﾞｼｯｸM-PRO" w:eastAsia="HG丸ｺﾞｼｯｸM-PRO" w:hAnsi="HG丸ｺﾞｼｯｸM-PRO" w:hint="eastAsia"/>
          <w:sz w:val="32"/>
          <w:szCs w:val="32"/>
        </w:rPr>
        <w:t>平成２</w:t>
      </w:r>
      <w:r w:rsidR="00D202D7" w:rsidRPr="00782149">
        <w:rPr>
          <w:rFonts w:ascii="HG丸ｺﾞｼｯｸM-PRO" w:eastAsia="HG丸ｺﾞｼｯｸM-PRO" w:hAnsi="HG丸ｺﾞｼｯｸM-PRO"/>
          <w:sz w:val="32"/>
          <w:szCs w:val="32"/>
        </w:rPr>
        <w:t>7</w:t>
      </w:r>
      <w:r w:rsidRPr="00782149">
        <w:rPr>
          <w:rFonts w:ascii="HG丸ｺﾞｼｯｸM-PRO" w:eastAsia="HG丸ｺﾞｼｯｸM-PRO" w:hAnsi="HG丸ｺﾞｼｯｸM-PRO" w:hint="eastAsia"/>
          <w:sz w:val="32"/>
          <w:szCs w:val="32"/>
        </w:rPr>
        <w:t>年</w:t>
      </w:r>
      <w:r w:rsidR="004952F6">
        <w:rPr>
          <w:rFonts w:ascii="HG丸ｺﾞｼｯｸM-PRO" w:eastAsia="HG丸ｺﾞｼｯｸM-PRO" w:hAnsi="HG丸ｺﾞｼｯｸM-PRO" w:hint="eastAsia"/>
          <w:sz w:val="32"/>
          <w:szCs w:val="32"/>
        </w:rPr>
        <w:t>3</w:t>
      </w:r>
      <w:r w:rsidR="00FA308B" w:rsidRPr="00782149">
        <w:rPr>
          <w:rFonts w:ascii="HG丸ｺﾞｼｯｸM-PRO" w:eastAsia="HG丸ｺﾞｼｯｸM-PRO" w:hAnsi="HG丸ｺﾞｼｯｸM-PRO" w:hint="eastAsia"/>
          <w:sz w:val="32"/>
          <w:szCs w:val="32"/>
        </w:rPr>
        <w:t>月</w:t>
      </w:r>
    </w:p>
    <w:p w:rsidR="00D26A34" w:rsidRPr="00782149" w:rsidRDefault="00D26A34" w:rsidP="00D26A34">
      <w:pPr>
        <w:jc w:val="center"/>
        <w:rPr>
          <w:rFonts w:ascii="HG丸ｺﾞｼｯｸM-PRO" w:eastAsia="HG丸ｺﾞｼｯｸM-PRO" w:hAnsi="HG丸ｺﾞｼｯｸM-PRO"/>
          <w:sz w:val="16"/>
          <w:szCs w:val="16"/>
        </w:rPr>
      </w:pPr>
    </w:p>
    <w:p w:rsidR="00D26A34" w:rsidRPr="00782149" w:rsidRDefault="00D26A34" w:rsidP="00D26A34">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58F93288" wp14:editId="6B146E89">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Pr="00782149" w:rsidRDefault="00D26A34" w:rsidP="00D26A34">
      <w:pPr>
        <w:jc w:val="left"/>
        <w:rPr>
          <w:rFonts w:ascii="HG丸ｺﾞｼｯｸM-PRO" w:eastAsia="HG丸ｺﾞｼｯｸM-PRO" w:hAnsi="HG丸ｺﾞｼｯｸM-PRO"/>
        </w:rPr>
      </w:pPr>
    </w:p>
    <w:p w:rsidR="00D26A34" w:rsidRPr="00782149" w:rsidRDefault="00D26A34" w:rsidP="00D26A34">
      <w:pPr>
        <w:jc w:val="center"/>
        <w:rPr>
          <w:rFonts w:ascii="HG丸ｺﾞｼｯｸM-PRO" w:eastAsia="HG丸ｺﾞｼｯｸM-PRO" w:hAnsi="HG丸ｺﾞｼｯｸM-PRO"/>
          <w:sz w:val="36"/>
        </w:rPr>
      </w:pPr>
      <w:r w:rsidRPr="00EB6ABC">
        <w:rPr>
          <w:rFonts w:ascii="HG丸ｺﾞｼｯｸM-PRO" w:eastAsia="HG丸ｺﾞｼｯｸM-PRO" w:hAnsi="HG丸ｺﾞｼｯｸM-PRO" w:hint="eastAsia"/>
          <w:sz w:val="36"/>
        </w:rPr>
        <w:t>大阪府</w:t>
      </w:r>
      <w:r w:rsidR="000536FF" w:rsidRPr="00EB6ABC">
        <w:rPr>
          <w:rFonts w:ascii="HG丸ｺﾞｼｯｸM-PRO" w:eastAsia="HG丸ｺﾞｼｯｸM-PRO" w:hAnsi="HG丸ｺﾞｼｯｸM-PRO" w:hint="eastAsia"/>
          <w:sz w:val="36"/>
        </w:rPr>
        <w:t xml:space="preserve">　</w:t>
      </w:r>
      <w:r w:rsidRPr="00EB6ABC">
        <w:rPr>
          <w:rFonts w:ascii="HG丸ｺﾞｼｯｸM-PRO" w:eastAsia="HG丸ｺﾞｼｯｸM-PRO" w:hAnsi="HG丸ｺﾞｼｯｸM-PRO" w:hint="eastAsia"/>
          <w:sz w:val="36"/>
        </w:rPr>
        <w:t>都市</w:t>
      </w:r>
      <w:r w:rsidR="000536FF" w:rsidRPr="00EB6ABC">
        <w:rPr>
          <w:rFonts w:ascii="HG丸ｺﾞｼｯｸM-PRO" w:eastAsia="HG丸ｺﾞｼｯｸM-PRO" w:hAnsi="HG丸ｺﾞｼｯｸM-PRO" w:hint="eastAsia"/>
          <w:sz w:val="36"/>
        </w:rPr>
        <w:t>整備部</w:t>
      </w:r>
    </w:p>
    <w:p w:rsidR="003D0270" w:rsidRDefault="0058040D" w:rsidP="003D0270">
      <w:pPr>
        <w:widowControl/>
        <w:jc w:val="center"/>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3D0270" w:rsidRPr="00DE24A5" w:rsidRDefault="003D0270" w:rsidP="003D0270">
      <w:pPr>
        <w:widowControl/>
        <w:jc w:val="center"/>
        <w:rPr>
          <w:rFonts w:ascii="HG丸ｺﾞｼｯｸM-PRO" w:eastAsia="HG丸ｺﾞｼｯｸM-PRO" w:hAnsi="HG丸ｺﾞｼｯｸM-PRO"/>
          <w:sz w:val="40"/>
        </w:rPr>
      </w:pPr>
      <w:r w:rsidRPr="00DE24A5">
        <w:rPr>
          <w:rFonts w:ascii="HG丸ｺﾞｼｯｸM-PRO" w:eastAsia="HG丸ｺﾞｼｯｸM-PRO" w:hAnsi="HG丸ｺﾞｼｯｸM-PRO" w:hint="eastAsia"/>
          <w:sz w:val="40"/>
        </w:rPr>
        <w:lastRenderedPageBreak/>
        <w:t>―　計画の目次　－</w:t>
      </w:r>
    </w:p>
    <w:p w:rsidR="003D0270" w:rsidRPr="00DE24A5" w:rsidRDefault="003D0270" w:rsidP="003D0270">
      <w:pPr>
        <w:widowControl/>
        <w:jc w:val="center"/>
        <w:rPr>
          <w:rFonts w:ascii="HG丸ｺﾞｼｯｸM-PRO" w:eastAsia="HG丸ｺﾞｼｯｸM-PRO" w:hAnsi="HG丸ｺﾞｼｯｸM-PRO"/>
          <w:sz w:val="40"/>
        </w:rPr>
      </w:pPr>
    </w:p>
    <w:p w:rsidR="003D0270" w:rsidRPr="00DE24A5" w:rsidRDefault="003D0270" w:rsidP="003D0270">
      <w:pPr>
        <w:widowControl/>
        <w:jc w:val="center"/>
        <w:rPr>
          <w:rFonts w:ascii="HG丸ｺﾞｼｯｸM-PRO" w:eastAsia="HG丸ｺﾞｼｯｸM-PRO" w:hAnsi="HG丸ｺﾞｼｯｸM-PRO"/>
          <w:sz w:val="40"/>
        </w:rPr>
      </w:pPr>
    </w:p>
    <w:p w:rsidR="003D0270" w:rsidRPr="00DE24A5" w:rsidRDefault="003D0270" w:rsidP="003D0270">
      <w:pPr>
        <w:widowControl/>
        <w:jc w:val="center"/>
        <w:rPr>
          <w:rFonts w:ascii="HG丸ｺﾞｼｯｸM-PRO" w:eastAsia="HG丸ｺﾞｼｯｸM-PRO" w:hAnsi="HG丸ｺﾞｼｯｸM-PRO"/>
          <w:sz w:val="40"/>
        </w:rPr>
      </w:pPr>
    </w:p>
    <w:p w:rsidR="003D0270" w:rsidRPr="00DE24A5" w:rsidRDefault="003D0270" w:rsidP="003D0270">
      <w:pPr>
        <w:widowControl/>
        <w:ind w:firstLineChars="400" w:firstLine="1280"/>
        <w:jc w:val="left"/>
        <w:rPr>
          <w:rFonts w:ascii="HG丸ｺﾞｼｯｸM-PRO" w:eastAsia="HG丸ｺﾞｼｯｸM-PRO" w:hAnsi="HG丸ｺﾞｼｯｸM-PRO"/>
          <w:sz w:val="32"/>
        </w:rPr>
      </w:pPr>
      <w:r w:rsidRPr="00DE24A5">
        <w:rPr>
          <w:rFonts w:ascii="HG丸ｺﾞｼｯｸM-PRO" w:eastAsia="HG丸ｺﾞｼｯｸM-PRO" w:hAnsi="HG丸ｺﾞｼｯｸM-PRO" w:hint="eastAsia"/>
          <w:sz w:val="32"/>
        </w:rPr>
        <w:t>第１編　基本方針</w:t>
      </w:r>
    </w:p>
    <w:p w:rsidR="003D0270" w:rsidRPr="00DE24A5" w:rsidRDefault="003D0270" w:rsidP="003D0270">
      <w:pPr>
        <w:widowControl/>
        <w:jc w:val="left"/>
        <w:rPr>
          <w:rFonts w:ascii="HG丸ｺﾞｼｯｸM-PRO" w:eastAsia="HG丸ｺﾞｼｯｸM-PRO" w:hAnsi="HG丸ｺﾞｼｯｸM-PRO"/>
          <w:sz w:val="32"/>
        </w:rPr>
      </w:pPr>
    </w:p>
    <w:p w:rsidR="003D0270" w:rsidRPr="00DE24A5" w:rsidRDefault="003D0270" w:rsidP="003D0270">
      <w:pPr>
        <w:widowControl/>
        <w:ind w:firstLineChars="400" w:firstLine="1280"/>
        <w:jc w:val="left"/>
        <w:rPr>
          <w:rFonts w:ascii="HG丸ｺﾞｼｯｸM-PRO" w:eastAsia="HG丸ｺﾞｼｯｸM-PRO" w:hAnsi="HG丸ｺﾞｼｯｸM-PRO"/>
          <w:sz w:val="32"/>
        </w:rPr>
      </w:pPr>
      <w:r w:rsidRPr="00DE24A5">
        <w:rPr>
          <w:rFonts w:ascii="HG丸ｺﾞｼｯｸM-PRO" w:eastAsia="HG丸ｺﾞｼｯｸM-PRO" w:hAnsi="HG丸ｺﾞｼｯｸM-PRO" w:hint="eastAsia"/>
          <w:sz w:val="32"/>
        </w:rPr>
        <w:t>第２編　行動計画</w:t>
      </w:r>
    </w:p>
    <w:p w:rsidR="003D0270" w:rsidRPr="00DE24A5" w:rsidRDefault="003D0270" w:rsidP="003D0270">
      <w:pPr>
        <w:widowControl/>
        <w:spacing w:line="240" w:lineRule="exact"/>
        <w:ind w:firstLineChars="400" w:firstLine="1280"/>
        <w:jc w:val="left"/>
        <w:rPr>
          <w:rFonts w:ascii="HG丸ｺﾞｼｯｸM-PRO" w:eastAsia="HG丸ｺﾞｼｯｸM-PRO" w:hAnsi="HG丸ｺﾞｼｯｸM-PRO"/>
          <w:sz w:val="32"/>
        </w:rPr>
      </w:pPr>
    </w:p>
    <w:p w:rsidR="003D0270" w:rsidRPr="00DE24A5" w:rsidRDefault="003D0270" w:rsidP="003D0270">
      <w:pPr>
        <w:widowControl/>
        <w:ind w:firstLineChars="600" w:firstLine="1680"/>
        <w:jc w:val="left"/>
        <w:rPr>
          <w:rFonts w:ascii="HG丸ｺﾞｼｯｸM-PRO" w:eastAsia="HG丸ｺﾞｼｯｸM-PRO" w:hAnsi="HG丸ｺﾞｼｯｸM-PRO"/>
          <w:sz w:val="28"/>
        </w:rPr>
      </w:pPr>
      <w:r w:rsidRPr="00DE24A5">
        <w:rPr>
          <w:rFonts w:ascii="HG丸ｺﾞｼｯｸM-PRO" w:eastAsia="HG丸ｺﾞｼｯｸM-PRO" w:hAnsi="HG丸ｺﾞｼｯｸM-PRO" w:hint="eastAsia"/>
          <w:sz w:val="28"/>
        </w:rPr>
        <w:t>２－１　道路施設長寿命化計画</w:t>
      </w:r>
    </w:p>
    <w:p w:rsidR="003D0270" w:rsidRPr="00DE24A5" w:rsidRDefault="003D0270" w:rsidP="003D0270">
      <w:pPr>
        <w:widowControl/>
        <w:ind w:firstLineChars="600" w:firstLine="1680"/>
        <w:jc w:val="left"/>
        <w:rPr>
          <w:rFonts w:ascii="HG丸ｺﾞｼｯｸM-PRO" w:eastAsia="HG丸ｺﾞｼｯｸM-PRO" w:hAnsi="HG丸ｺﾞｼｯｸM-PRO"/>
          <w:sz w:val="28"/>
        </w:rPr>
      </w:pPr>
      <w:r w:rsidRPr="00DE24A5">
        <w:rPr>
          <w:rFonts w:ascii="HG丸ｺﾞｼｯｸM-PRO" w:eastAsia="HG丸ｺﾞｼｯｸM-PRO" w:hAnsi="HG丸ｺﾞｼｯｸM-PRO" w:hint="eastAsia"/>
          <w:sz w:val="28"/>
        </w:rPr>
        <w:t>２－２　河川管理施設長寿命化計画</w:t>
      </w:r>
    </w:p>
    <w:p w:rsidR="003D0270" w:rsidRPr="00DE24A5" w:rsidRDefault="003D0270" w:rsidP="003D0270">
      <w:pPr>
        <w:widowControl/>
        <w:ind w:firstLineChars="600" w:firstLine="1680"/>
        <w:jc w:val="left"/>
        <w:rPr>
          <w:rFonts w:ascii="HG丸ｺﾞｼｯｸM-PRO" w:eastAsia="HG丸ｺﾞｼｯｸM-PRO" w:hAnsi="HG丸ｺﾞｼｯｸM-PRO"/>
          <w:sz w:val="28"/>
        </w:rPr>
      </w:pPr>
      <w:r w:rsidRPr="00DE24A5">
        <w:rPr>
          <w:rFonts w:ascii="HG丸ｺﾞｼｯｸM-PRO" w:eastAsia="HG丸ｺﾞｼｯｸM-PRO" w:hAnsi="HG丸ｺﾞｼｯｸM-PRO" w:hint="eastAsia"/>
          <w:sz w:val="28"/>
        </w:rPr>
        <w:t>２－３　公園施設長寿命化計画</w:t>
      </w:r>
    </w:p>
    <w:p w:rsidR="003D0270" w:rsidRPr="00DE24A5" w:rsidRDefault="003D0270" w:rsidP="003D0270">
      <w:pPr>
        <w:widowControl/>
        <w:ind w:firstLineChars="600" w:firstLine="1680"/>
        <w:jc w:val="left"/>
        <w:rPr>
          <w:rFonts w:ascii="HG丸ｺﾞｼｯｸM-PRO" w:eastAsia="HG丸ｺﾞｼｯｸM-PRO" w:hAnsi="HG丸ｺﾞｼｯｸM-PRO"/>
          <w:sz w:val="28"/>
        </w:rPr>
      </w:pPr>
      <w:r w:rsidRPr="00DE24A5">
        <w:rPr>
          <w:rFonts w:ascii="HG丸ｺﾞｼｯｸM-PRO" w:eastAsia="HG丸ｺﾞｼｯｸM-PRO" w:hAnsi="HG丸ｺﾞｼｯｸM-PRO" w:hint="eastAsia"/>
          <w:sz w:val="28"/>
        </w:rPr>
        <w:t>２－４　港湾・海岸施設長寿命化計画</w:t>
      </w:r>
    </w:p>
    <w:p w:rsidR="003D0270" w:rsidRPr="00DE24A5" w:rsidRDefault="003D0270" w:rsidP="003D0270">
      <w:pPr>
        <w:widowControl/>
        <w:ind w:firstLineChars="600" w:firstLine="1680"/>
        <w:jc w:val="left"/>
        <w:rPr>
          <w:rFonts w:ascii="HG丸ｺﾞｼｯｸM-PRO" w:eastAsia="HG丸ｺﾞｼｯｸM-PRO" w:hAnsi="HG丸ｺﾞｼｯｸM-PRO"/>
          <w:sz w:val="28"/>
        </w:rPr>
      </w:pPr>
      <w:r w:rsidRPr="00DE24A5">
        <w:rPr>
          <w:rFonts w:ascii="HG丸ｺﾞｼｯｸM-PRO" w:eastAsia="HG丸ｺﾞｼｯｸM-PRO" w:hAnsi="HG丸ｺﾞｼｯｸM-PRO" w:hint="eastAsia"/>
          <w:sz w:val="28"/>
        </w:rPr>
        <w:t>２－５　下水道施設長寿命化計画</w:t>
      </w:r>
    </w:p>
    <w:p w:rsidR="003D0270" w:rsidRPr="00DE24A5" w:rsidRDefault="003D0270" w:rsidP="003D0270">
      <w:pPr>
        <w:widowControl/>
        <w:jc w:val="left"/>
        <w:rPr>
          <w:rFonts w:ascii="HG丸ｺﾞｼｯｸM-PRO" w:eastAsia="HG丸ｺﾞｼｯｸM-PRO" w:hAnsi="HG丸ｺﾞｼｯｸM-PRO"/>
        </w:rPr>
      </w:pPr>
      <w:r w:rsidRPr="00DE24A5">
        <w:rPr>
          <w:rFonts w:ascii="HG丸ｺﾞｼｯｸM-PRO" w:eastAsia="HG丸ｺﾞｼｯｸM-PRO" w:hAnsi="HG丸ｺﾞｼｯｸM-PRO"/>
        </w:rPr>
        <w:br w:type="page"/>
      </w:r>
    </w:p>
    <w:p w:rsidR="003D0270" w:rsidRDefault="003D0270">
      <w:pPr>
        <w:widowControl/>
        <w:jc w:val="left"/>
        <w:rPr>
          <w:rFonts w:ascii="HG丸ｺﾞｼｯｸM-PRO" w:eastAsia="HG丸ｺﾞｼｯｸM-PRO" w:hAnsi="HG丸ｺﾞｼｯｸM-PRO"/>
        </w:rPr>
      </w:pPr>
    </w:p>
    <w:p w:rsidR="0058040D" w:rsidRPr="00782149" w:rsidRDefault="0058040D">
      <w:pPr>
        <w:widowControl/>
        <w:jc w:val="left"/>
        <w:rPr>
          <w:rFonts w:ascii="HG丸ｺﾞｼｯｸM-PRO" w:eastAsia="HG丸ｺﾞｼｯｸM-PRO" w:hAnsi="HG丸ｺﾞｼｯｸM-PRO"/>
        </w:rPr>
      </w:pPr>
    </w:p>
    <w:p w:rsidR="004D4824" w:rsidRPr="00AF4F67" w:rsidRDefault="004D4824" w:rsidP="000E7474">
      <w:pPr>
        <w:rPr>
          <w:rFonts w:ascii="HG丸ｺﾞｼｯｸM-PRO" w:eastAsia="HG丸ｺﾞｼｯｸM-PRO" w:hAnsi="HG丸ｺﾞｼｯｸM-PRO"/>
        </w:rPr>
      </w:pPr>
    </w:p>
    <w:p w:rsidR="004D4824" w:rsidRPr="00782149" w:rsidRDefault="004D482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E7474" w:rsidRPr="00782149" w:rsidRDefault="000E7474" w:rsidP="008468D0">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D26A34" w:rsidP="000E7474">
      <w:pPr>
        <w:jc w:val="center"/>
        <w:rPr>
          <w:rFonts w:ascii="HG丸ｺﾞｼｯｸM-PRO" w:eastAsia="HG丸ｺﾞｼｯｸM-PRO" w:hAnsi="HG丸ｺﾞｼｯｸM-PRO"/>
          <w:b/>
          <w:sz w:val="48"/>
          <w:szCs w:val="48"/>
        </w:rPr>
      </w:pPr>
      <w:r w:rsidRPr="00782149">
        <w:rPr>
          <w:rFonts w:ascii="HG丸ｺﾞｼｯｸM-PRO" w:eastAsia="HG丸ｺﾞｼｯｸM-PRO" w:hAnsi="HG丸ｺﾞｼｯｸM-PRO" w:hint="eastAsia"/>
          <w:b/>
          <w:sz w:val="48"/>
          <w:szCs w:val="48"/>
        </w:rPr>
        <w:t>第１編　基本</w:t>
      </w:r>
      <w:r w:rsidR="00DF581D" w:rsidRPr="00782149">
        <w:rPr>
          <w:rFonts w:ascii="HG丸ｺﾞｼｯｸM-PRO" w:eastAsia="HG丸ｺﾞｼｯｸM-PRO" w:hAnsi="HG丸ｺﾞｼｯｸM-PRO" w:hint="eastAsia"/>
          <w:b/>
          <w:sz w:val="48"/>
          <w:szCs w:val="48"/>
        </w:rPr>
        <w:t>方針</w:t>
      </w:r>
    </w:p>
    <w:p w:rsidR="001801AD" w:rsidRPr="00782149" w:rsidRDefault="001801AD" w:rsidP="001801AD">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58040D" w:rsidRPr="00782149" w:rsidRDefault="0058040D" w:rsidP="0058040D">
      <w:pPr>
        <w:rPr>
          <w:rFonts w:ascii="HG丸ｺﾞｼｯｸM-PRO" w:eastAsia="HG丸ｺﾞｼｯｸM-PRO" w:hAnsi="HG丸ｺﾞｼｯｸM-PRO"/>
        </w:rPr>
      </w:pPr>
    </w:p>
    <w:p w:rsidR="0058040D" w:rsidRPr="00782149" w:rsidRDefault="0058040D" w:rsidP="0058040D">
      <w:pPr>
        <w:rPr>
          <w:rFonts w:ascii="HG丸ｺﾞｼｯｸM-PRO" w:eastAsia="HG丸ｺﾞｼｯｸM-PRO" w:hAnsi="HG丸ｺﾞｼｯｸM-PRO"/>
        </w:rPr>
        <w:sectPr w:rsidR="0058040D" w:rsidRPr="00782149" w:rsidSect="00BA5626">
          <w:type w:val="continuous"/>
          <w:pgSz w:w="11906" w:h="16838" w:code="9"/>
          <w:pgMar w:top="1418" w:right="1418" w:bottom="1418" w:left="1418" w:header="851" w:footer="567" w:gutter="0"/>
          <w:pgNumType w:fmt="upperRoman" w:start="1"/>
          <w:cols w:space="425"/>
          <w:docGrid w:type="lines" w:linePitch="360"/>
        </w:sectPr>
      </w:pPr>
    </w:p>
    <w:p w:rsidR="003D67D4" w:rsidRPr="00103325" w:rsidRDefault="003D67D4" w:rsidP="003D67D4">
      <w:pPr>
        <w:rPr>
          <w:rFonts w:ascii="HG丸ｺﾞｼｯｸM-PRO" w:eastAsia="HG丸ｺﾞｼｯｸM-PRO" w:hAnsi="HG丸ｺﾞｼｯｸM-PRO"/>
        </w:rPr>
      </w:pPr>
    </w:p>
    <w:p w:rsidR="008C3EB8" w:rsidRDefault="008C3EB8" w:rsidP="008C3EB8">
      <w:pPr>
        <w:pStyle w:val="42"/>
        <w:spacing w:line="400" w:lineRule="exact"/>
        <w:rPr>
          <w:rFonts w:ascii="HG丸ｺﾞｼｯｸM-PRO" w:eastAsia="HG丸ｺﾞｼｯｸM-PRO" w:hAnsi="HG丸ｺﾞｼｯｸM-PRO"/>
          <w:sz w:val="28"/>
          <w:szCs w:val="28"/>
        </w:rPr>
      </w:pPr>
      <w:r w:rsidRPr="008C3EB8">
        <w:rPr>
          <w:rFonts w:ascii="HG丸ｺﾞｼｯｸM-PRO" w:eastAsia="HG丸ｺﾞｼｯｸM-PRO" w:hAnsi="HG丸ｺﾞｼｯｸM-PRO" w:hint="eastAsia"/>
          <w:sz w:val="28"/>
          <w:szCs w:val="28"/>
        </w:rPr>
        <w:t>第１編　基本方針</w:t>
      </w:r>
    </w:p>
    <w:p w:rsidR="001738D4" w:rsidRDefault="00EC355A" w:rsidP="008C3EB8">
      <w:pPr>
        <w:pStyle w:val="42"/>
        <w:spacing w:line="400" w:lineRule="exact"/>
        <w:rPr>
          <w:rFonts w:ascii="HG丸ｺﾞｼｯｸM-PRO" w:eastAsia="HG丸ｺﾞｼｯｸM-PRO" w:hAnsi="HG丸ｺﾞｼｯｸM-PRO"/>
          <w:sz w:val="28"/>
          <w:szCs w:val="28"/>
        </w:rPr>
      </w:pPr>
      <w:r w:rsidRPr="00BC57BB">
        <w:rPr>
          <w:rFonts w:ascii="HG丸ｺﾞｼｯｸM-PRO" w:eastAsia="HG丸ｺﾞｼｯｸM-PRO" w:hAnsi="HG丸ｺﾞｼｯｸM-PRO" w:hint="eastAsia"/>
          <w:sz w:val="28"/>
          <w:szCs w:val="28"/>
        </w:rPr>
        <w:t xml:space="preserve">－　</w:t>
      </w:r>
      <w:r w:rsidR="001738D4" w:rsidRPr="00BC57BB">
        <w:rPr>
          <w:rFonts w:ascii="HG丸ｺﾞｼｯｸM-PRO" w:eastAsia="HG丸ｺﾞｼｯｸM-PRO" w:hAnsi="HG丸ｺﾞｼｯｸM-PRO" w:hint="eastAsia"/>
          <w:sz w:val="28"/>
          <w:szCs w:val="28"/>
        </w:rPr>
        <w:t>目　次</w:t>
      </w:r>
      <w:r w:rsidRPr="00BC57BB">
        <w:rPr>
          <w:rFonts w:ascii="HG丸ｺﾞｼｯｸM-PRO" w:eastAsia="HG丸ｺﾞｼｯｸM-PRO" w:hAnsi="HG丸ｺﾞｼｯｸM-PRO" w:hint="eastAsia"/>
          <w:sz w:val="28"/>
          <w:szCs w:val="28"/>
        </w:rPr>
        <w:t xml:space="preserve">　－</w:t>
      </w:r>
    </w:p>
    <w:p w:rsidR="008C3EB8" w:rsidRPr="008C3EB8" w:rsidRDefault="008C3EB8" w:rsidP="008C3EB8"/>
    <w:p w:rsidR="00CD3F53" w:rsidRPr="00DE24A5" w:rsidRDefault="00C262F2" w:rsidP="009A490F">
      <w:pPr>
        <w:pStyle w:val="13"/>
        <w:spacing w:before="360"/>
        <w:rPr>
          <w:rFonts w:cstheme="minorBidi"/>
          <w:sz w:val="21"/>
          <w:szCs w:val="22"/>
        </w:rPr>
      </w:pPr>
      <w:r w:rsidRPr="00DE24A5">
        <w:rPr>
          <w:b/>
        </w:rPr>
        <w:fldChar w:fldCharType="begin"/>
      </w:r>
      <w:r w:rsidR="001738D4" w:rsidRPr="00DE24A5">
        <w:rPr>
          <w:b/>
        </w:rPr>
        <w:instrText xml:space="preserve"> TOC \o "1-3" \h \z </w:instrText>
      </w:r>
      <w:r w:rsidRPr="00DE24A5">
        <w:rPr>
          <w:b/>
        </w:rPr>
        <w:fldChar w:fldCharType="separate"/>
      </w:r>
      <w:hyperlink w:anchor="_Toc411883064" w:history="1">
        <w:r w:rsidR="00CD3F53" w:rsidRPr="00DE24A5">
          <w:rPr>
            <w:rStyle w:val="ac"/>
            <w:rFonts w:hint="eastAsia"/>
          </w:rPr>
          <w:t>はじめに</w:t>
        </w:r>
        <w:r w:rsidR="00CD3F53" w:rsidRPr="00DE24A5">
          <w:rPr>
            <w:webHidden/>
          </w:rPr>
          <w:tab/>
        </w:r>
        <w:r w:rsidR="00CD3F53" w:rsidRPr="00DE24A5">
          <w:rPr>
            <w:webHidden/>
          </w:rPr>
          <w:fldChar w:fldCharType="begin"/>
        </w:r>
        <w:r w:rsidR="00CD3F53" w:rsidRPr="00DE24A5">
          <w:rPr>
            <w:webHidden/>
          </w:rPr>
          <w:instrText xml:space="preserve"> PAGEREF _Toc411883064 \h </w:instrText>
        </w:r>
        <w:r w:rsidR="00CD3F53" w:rsidRPr="00DE24A5">
          <w:rPr>
            <w:webHidden/>
          </w:rPr>
        </w:r>
        <w:r w:rsidR="00CD3F53" w:rsidRPr="00DE24A5">
          <w:rPr>
            <w:webHidden/>
          </w:rPr>
          <w:fldChar w:fldCharType="separate"/>
        </w:r>
        <w:r w:rsidR="0030381F">
          <w:rPr>
            <w:webHidden/>
          </w:rPr>
          <w:t>3</w:t>
        </w:r>
        <w:r w:rsidR="00CD3F53" w:rsidRPr="00DE24A5">
          <w:rPr>
            <w:webHidden/>
          </w:rPr>
          <w:fldChar w:fldCharType="end"/>
        </w:r>
      </w:hyperlink>
    </w:p>
    <w:p w:rsidR="00CD3F53" w:rsidRPr="00DE24A5" w:rsidRDefault="0030381F" w:rsidP="009A490F">
      <w:pPr>
        <w:pStyle w:val="13"/>
        <w:spacing w:before="360"/>
        <w:rPr>
          <w:rFonts w:cstheme="minorBidi"/>
          <w:sz w:val="21"/>
          <w:szCs w:val="22"/>
        </w:rPr>
      </w:pPr>
      <w:hyperlink w:anchor="_Toc411883279" w:history="1">
        <w:r w:rsidR="00CD3F53" w:rsidRPr="00DE24A5">
          <w:rPr>
            <w:rStyle w:val="ac"/>
          </w:rPr>
          <w:t>1.</w:t>
        </w:r>
        <w:r w:rsidR="00CD3F53" w:rsidRPr="00DE24A5">
          <w:rPr>
            <w:rFonts w:cstheme="minorBidi"/>
            <w:sz w:val="21"/>
            <w:szCs w:val="22"/>
          </w:rPr>
          <w:tab/>
        </w:r>
        <w:r w:rsidR="00CD3F53" w:rsidRPr="00DE24A5">
          <w:rPr>
            <w:rStyle w:val="ac"/>
            <w:rFonts w:hint="eastAsia"/>
          </w:rPr>
          <w:t>大阪府都市基盤施設長寿命化計画の構成</w:t>
        </w:r>
        <w:r w:rsidR="00CD3F53" w:rsidRPr="00DE24A5">
          <w:rPr>
            <w:webHidden/>
          </w:rPr>
          <w:tab/>
        </w:r>
        <w:r w:rsidR="00CD3F53" w:rsidRPr="00DE24A5">
          <w:rPr>
            <w:webHidden/>
          </w:rPr>
          <w:fldChar w:fldCharType="begin"/>
        </w:r>
        <w:r w:rsidR="00CD3F53" w:rsidRPr="00DE24A5">
          <w:rPr>
            <w:webHidden/>
          </w:rPr>
          <w:instrText xml:space="preserve"> PAGEREF _Toc411883279 \h </w:instrText>
        </w:r>
        <w:r w:rsidR="00CD3F53" w:rsidRPr="00DE24A5">
          <w:rPr>
            <w:webHidden/>
          </w:rPr>
        </w:r>
        <w:r w:rsidR="00CD3F53" w:rsidRPr="00DE24A5">
          <w:rPr>
            <w:webHidden/>
          </w:rPr>
          <w:fldChar w:fldCharType="separate"/>
        </w:r>
        <w:r>
          <w:rPr>
            <w:webHidden/>
          </w:rPr>
          <w:t>4</w:t>
        </w:r>
        <w:r w:rsidR="00CD3F53" w:rsidRPr="00DE24A5">
          <w:rPr>
            <w:webHidden/>
          </w:rPr>
          <w:fldChar w:fldCharType="end"/>
        </w:r>
      </w:hyperlink>
    </w:p>
    <w:p w:rsidR="00CD3F53" w:rsidRPr="00DE24A5" w:rsidRDefault="0030381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280" w:history="1">
        <w:r w:rsidR="00CD3F53" w:rsidRPr="00DE24A5">
          <w:rPr>
            <w:rStyle w:val="ac"/>
            <w:rFonts w:ascii="HG丸ｺﾞｼｯｸM-PRO" w:eastAsia="HG丸ｺﾞｼｯｸM-PRO" w:hAnsi="HG丸ｺﾞｼｯｸM-PRO"/>
            <w:b/>
            <w:noProof/>
          </w:rPr>
          <w:t>1.1</w:t>
        </w:r>
        <w:r w:rsidR="00CD3F53" w:rsidRPr="00DE24A5">
          <w:rPr>
            <w:rStyle w:val="ac"/>
            <w:rFonts w:ascii="HG丸ｺﾞｼｯｸM-PRO" w:eastAsia="HG丸ｺﾞｼｯｸM-PRO" w:hAnsi="HG丸ｺﾞｼｯｸM-PRO" w:hint="eastAsia"/>
            <w:noProof/>
          </w:rPr>
          <w:t xml:space="preserve"> 本計画の策定に至る経過</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_Toc411883280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4</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281" w:history="1">
        <w:r w:rsidR="00CD3F53" w:rsidRPr="00DE24A5">
          <w:rPr>
            <w:rStyle w:val="ac"/>
            <w:rFonts w:ascii="HG丸ｺﾞｼｯｸM-PRO" w:eastAsia="HG丸ｺﾞｼｯｸM-PRO" w:hAnsi="HG丸ｺﾞｼｯｸM-PRO"/>
            <w:b/>
            <w:noProof/>
          </w:rPr>
          <w:t>1.2</w:t>
        </w:r>
        <w:r w:rsidR="00CD3F53" w:rsidRPr="00DE24A5">
          <w:rPr>
            <w:rStyle w:val="ac"/>
            <w:rFonts w:ascii="HG丸ｺﾞｼｯｸM-PRO" w:eastAsia="HG丸ｺﾞｼｯｸM-PRO" w:hAnsi="HG丸ｺﾞｼｯｸM-PRO" w:hint="eastAsia"/>
            <w:noProof/>
          </w:rPr>
          <w:t xml:space="preserve"> 本計画の構成</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_Toc411883281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5</w:t>
        </w:r>
        <w:r w:rsidR="00CD3F53" w:rsidRPr="00DE24A5">
          <w:rPr>
            <w:rFonts w:ascii="HG丸ｺﾞｼｯｸM-PRO" w:eastAsia="HG丸ｺﾞｼｯｸM-PRO" w:hAnsi="HG丸ｺﾞｼｯｸM-PRO"/>
            <w:noProof/>
            <w:webHidden/>
          </w:rPr>
          <w:fldChar w:fldCharType="end"/>
        </w:r>
      </w:hyperlink>
    </w:p>
    <w:p w:rsidR="00CD3F53" w:rsidRPr="00DE24A5" w:rsidRDefault="0030381F" w:rsidP="009A490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282" w:history="1">
        <w:r w:rsidR="00CD3F53" w:rsidRPr="00DE24A5">
          <w:rPr>
            <w:rStyle w:val="ac"/>
            <w:rFonts w:ascii="HG丸ｺﾞｼｯｸM-PRO" w:eastAsia="HG丸ｺﾞｼｯｸM-PRO" w:hAnsi="HG丸ｺﾞｼｯｸM-PRO"/>
            <w:b/>
            <w:noProof/>
          </w:rPr>
          <w:t>1.3</w:t>
        </w:r>
        <w:r w:rsidR="00CD3F53" w:rsidRPr="00DE24A5">
          <w:rPr>
            <w:rStyle w:val="ac"/>
            <w:rFonts w:ascii="HG丸ｺﾞｼｯｸM-PRO" w:eastAsia="HG丸ｺﾞｼｯｸM-PRO" w:hAnsi="HG丸ｺﾞｼｯｸM-PRO" w:hint="eastAsia"/>
            <w:noProof/>
          </w:rPr>
          <w:t xml:space="preserve"> 本計画の主な対象施設</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_Toc411883282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7</w:t>
        </w:r>
        <w:r w:rsidR="00CD3F53" w:rsidRPr="00DE24A5">
          <w:rPr>
            <w:rFonts w:ascii="HG丸ｺﾞｼｯｸM-PRO" w:eastAsia="HG丸ｺﾞｼｯｸM-PRO" w:hAnsi="HG丸ｺﾞｼｯｸM-PRO"/>
            <w:noProof/>
            <w:webHidden/>
          </w:rPr>
          <w:fldChar w:fldCharType="end"/>
        </w:r>
      </w:hyperlink>
    </w:p>
    <w:p w:rsidR="00CD3F53" w:rsidRPr="00DE24A5" w:rsidRDefault="0030381F" w:rsidP="009A490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283" w:history="1">
        <w:r w:rsidR="00CD3F53" w:rsidRPr="00DE24A5">
          <w:rPr>
            <w:rStyle w:val="ac"/>
            <w:rFonts w:ascii="HG丸ｺﾞｼｯｸM-PRO" w:eastAsia="HG丸ｺﾞｼｯｸM-PRO" w:hAnsi="HG丸ｺﾞｼｯｸM-PRO"/>
            <w:b/>
            <w:noProof/>
          </w:rPr>
          <w:t>1.4</w:t>
        </w:r>
        <w:r w:rsidR="00CD3F53" w:rsidRPr="00DE24A5">
          <w:rPr>
            <w:rStyle w:val="ac"/>
            <w:rFonts w:ascii="HG丸ｺﾞｼｯｸM-PRO" w:eastAsia="HG丸ｺﾞｼｯｸM-PRO" w:hAnsi="HG丸ｺﾞｼｯｸM-PRO" w:hint="eastAsia"/>
            <w:noProof/>
          </w:rPr>
          <w:t xml:space="preserve"> 本計画の対象期間</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_Toc411883283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7</w:t>
        </w:r>
        <w:r w:rsidR="00CD3F53" w:rsidRPr="00DE24A5">
          <w:rPr>
            <w:rFonts w:ascii="HG丸ｺﾞｼｯｸM-PRO" w:eastAsia="HG丸ｺﾞｼｯｸM-PRO" w:hAnsi="HG丸ｺﾞｼｯｸM-PRO"/>
            <w:noProof/>
            <w:webHidden/>
          </w:rPr>
          <w:fldChar w:fldCharType="end"/>
        </w:r>
      </w:hyperlink>
    </w:p>
    <w:p w:rsidR="00CD3F53" w:rsidRPr="00DE24A5" w:rsidRDefault="0030381F" w:rsidP="009A490F">
      <w:pPr>
        <w:pStyle w:val="13"/>
        <w:spacing w:before="360"/>
        <w:rPr>
          <w:rFonts w:cstheme="minorBidi"/>
          <w:sz w:val="21"/>
          <w:szCs w:val="22"/>
        </w:rPr>
      </w:pPr>
      <w:hyperlink w:anchor="_Toc411883414" w:history="1">
        <w:r w:rsidR="00CD3F53" w:rsidRPr="00DE24A5">
          <w:rPr>
            <w:rStyle w:val="ac"/>
          </w:rPr>
          <w:t>2.</w:t>
        </w:r>
        <w:r w:rsidR="00CD3F53" w:rsidRPr="00DE24A5">
          <w:rPr>
            <w:rFonts w:cstheme="minorBidi"/>
            <w:sz w:val="21"/>
            <w:szCs w:val="22"/>
          </w:rPr>
          <w:tab/>
        </w:r>
        <w:r w:rsidR="00CD3F53" w:rsidRPr="00DE24A5">
          <w:rPr>
            <w:rStyle w:val="ac"/>
            <w:rFonts w:hint="eastAsia"/>
          </w:rPr>
          <w:t>大阪府における維持管理・更新の現状と課題</w:t>
        </w:r>
        <w:r w:rsidR="00CD3F53" w:rsidRPr="00DE24A5">
          <w:rPr>
            <w:webHidden/>
          </w:rPr>
          <w:tab/>
        </w:r>
        <w:r w:rsidR="00CD3F53" w:rsidRPr="00DE24A5">
          <w:rPr>
            <w:webHidden/>
          </w:rPr>
          <w:fldChar w:fldCharType="begin"/>
        </w:r>
        <w:r w:rsidR="00CD3F53" w:rsidRPr="00DE24A5">
          <w:rPr>
            <w:webHidden/>
          </w:rPr>
          <w:instrText xml:space="preserve"> PAGEREF _Toc411883414 \h </w:instrText>
        </w:r>
        <w:r w:rsidR="00CD3F53" w:rsidRPr="00DE24A5">
          <w:rPr>
            <w:webHidden/>
          </w:rPr>
        </w:r>
        <w:r w:rsidR="00CD3F53" w:rsidRPr="00DE24A5">
          <w:rPr>
            <w:webHidden/>
          </w:rPr>
          <w:fldChar w:fldCharType="separate"/>
        </w:r>
        <w:r>
          <w:rPr>
            <w:webHidden/>
          </w:rPr>
          <w:t>8</w:t>
        </w:r>
        <w:r w:rsidR="00CD3F53" w:rsidRPr="00DE24A5">
          <w:rPr>
            <w:webHidden/>
          </w:rPr>
          <w:fldChar w:fldCharType="end"/>
        </w:r>
      </w:hyperlink>
    </w:p>
    <w:p w:rsidR="00CD3F53" w:rsidRPr="00DE24A5" w:rsidRDefault="0030381F" w:rsidP="009A490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15" w:history="1">
        <w:r w:rsidR="00CD3F53" w:rsidRPr="00DE24A5">
          <w:rPr>
            <w:rStyle w:val="ac"/>
            <w:rFonts w:ascii="HG丸ｺﾞｼｯｸM-PRO" w:eastAsia="HG丸ｺﾞｼｯｸM-PRO" w:hAnsi="HG丸ｺﾞｼｯｸM-PRO"/>
            <w:b/>
            <w:noProof/>
          </w:rPr>
          <w:t>2.1</w:t>
        </w:r>
        <w:r w:rsidR="00CD3F53" w:rsidRPr="00DE24A5">
          <w:rPr>
            <w:rStyle w:val="ac"/>
            <w:rFonts w:ascii="HG丸ｺﾞｼｯｸM-PRO" w:eastAsia="HG丸ｺﾞｼｯｸM-PRO" w:hAnsi="HG丸ｺﾞｼｯｸM-PRO" w:hint="eastAsia"/>
            <w:noProof/>
          </w:rPr>
          <w:t xml:space="preserve"> 都市基盤施設を取り巻く現状</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_Toc411883415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8</w:t>
        </w:r>
        <w:r w:rsidR="00CD3F53" w:rsidRPr="00DE24A5">
          <w:rPr>
            <w:rFonts w:ascii="HG丸ｺﾞｼｯｸM-PRO" w:eastAsia="HG丸ｺﾞｼｯｸM-PRO" w:hAnsi="HG丸ｺﾞｼｯｸM-PRO"/>
            <w:noProof/>
            <w:webHidden/>
          </w:rPr>
          <w:fldChar w:fldCharType="end"/>
        </w:r>
      </w:hyperlink>
    </w:p>
    <w:p w:rsidR="00CD3F53" w:rsidRPr="00DE24A5" w:rsidRDefault="0030381F" w:rsidP="009A490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16" w:history="1">
        <w:r w:rsidR="00CD3F53" w:rsidRPr="00DE24A5">
          <w:rPr>
            <w:rStyle w:val="ac"/>
            <w:rFonts w:ascii="HG丸ｺﾞｼｯｸM-PRO" w:eastAsia="HG丸ｺﾞｼｯｸM-PRO" w:hAnsi="HG丸ｺﾞｼｯｸM-PRO"/>
            <w:b/>
            <w:noProof/>
          </w:rPr>
          <w:t>2.2</w:t>
        </w:r>
        <w:r w:rsidR="00CD3F53" w:rsidRPr="00DE24A5">
          <w:rPr>
            <w:rStyle w:val="ac"/>
            <w:rFonts w:ascii="HG丸ｺﾞｼｯｸM-PRO" w:eastAsia="HG丸ｺﾞｼｯｸM-PRO" w:hAnsi="HG丸ｺﾞｼｯｸM-PRO" w:hint="eastAsia"/>
            <w:noProof/>
          </w:rPr>
          <w:t xml:space="preserve"> 課題認識</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_Toc411883416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27</w:t>
        </w:r>
        <w:r w:rsidR="00CD3F53" w:rsidRPr="00DE24A5">
          <w:rPr>
            <w:rFonts w:ascii="HG丸ｺﾞｼｯｸM-PRO" w:eastAsia="HG丸ｺﾞｼｯｸM-PRO" w:hAnsi="HG丸ｺﾞｼｯｸM-PRO"/>
            <w:noProof/>
            <w:webHidden/>
          </w:rPr>
          <w:fldChar w:fldCharType="end"/>
        </w:r>
      </w:hyperlink>
    </w:p>
    <w:p w:rsidR="00CD3F53" w:rsidRPr="00DE24A5" w:rsidRDefault="0030381F" w:rsidP="009A490F">
      <w:pPr>
        <w:pStyle w:val="13"/>
        <w:spacing w:before="360"/>
        <w:rPr>
          <w:rFonts w:cstheme="minorBidi"/>
          <w:sz w:val="21"/>
          <w:szCs w:val="22"/>
        </w:rPr>
      </w:pPr>
      <w:hyperlink w:anchor="_Toc411883417" w:history="1">
        <w:r w:rsidR="00CD3F53" w:rsidRPr="00DE24A5">
          <w:rPr>
            <w:rStyle w:val="ac"/>
          </w:rPr>
          <w:t>3.</w:t>
        </w:r>
        <w:r w:rsidR="00CD3F53" w:rsidRPr="00DE24A5">
          <w:rPr>
            <w:rFonts w:cstheme="minorBidi"/>
            <w:sz w:val="21"/>
            <w:szCs w:val="22"/>
          </w:rPr>
          <w:tab/>
        </w:r>
        <w:r w:rsidR="00CD3F53" w:rsidRPr="00DE24A5">
          <w:rPr>
            <w:rStyle w:val="ac"/>
            <w:rFonts w:hint="eastAsia"/>
          </w:rPr>
          <w:t>戦略的維持管理の方針</w:t>
        </w:r>
        <w:r w:rsidR="00CD3F53" w:rsidRPr="00DE24A5">
          <w:rPr>
            <w:webHidden/>
          </w:rPr>
          <w:tab/>
        </w:r>
        <w:r w:rsidR="00CD3F53" w:rsidRPr="00DE24A5">
          <w:rPr>
            <w:webHidden/>
          </w:rPr>
          <w:fldChar w:fldCharType="begin"/>
        </w:r>
        <w:r w:rsidR="00CD3F53" w:rsidRPr="00DE24A5">
          <w:rPr>
            <w:webHidden/>
          </w:rPr>
          <w:instrText xml:space="preserve"> PAGEREF _Toc411883417 \h </w:instrText>
        </w:r>
        <w:r w:rsidR="00CD3F53" w:rsidRPr="00DE24A5">
          <w:rPr>
            <w:webHidden/>
          </w:rPr>
        </w:r>
        <w:r w:rsidR="00CD3F53" w:rsidRPr="00DE24A5">
          <w:rPr>
            <w:webHidden/>
          </w:rPr>
          <w:fldChar w:fldCharType="separate"/>
        </w:r>
        <w:r>
          <w:rPr>
            <w:webHidden/>
          </w:rPr>
          <w:t>28</w:t>
        </w:r>
        <w:r w:rsidR="00CD3F53" w:rsidRPr="00DE24A5">
          <w:rPr>
            <w:webHidden/>
          </w:rPr>
          <w:fldChar w:fldCharType="end"/>
        </w:r>
      </w:hyperlink>
    </w:p>
    <w:p w:rsidR="00CD3F53" w:rsidRPr="00DE24A5" w:rsidRDefault="0030381F" w:rsidP="009A490F">
      <w:pPr>
        <w:pStyle w:val="13"/>
        <w:spacing w:before="360"/>
        <w:rPr>
          <w:rFonts w:cstheme="minorBidi"/>
          <w:sz w:val="21"/>
          <w:szCs w:val="22"/>
        </w:rPr>
      </w:pPr>
      <w:hyperlink w:anchor="_Toc411883418" w:history="1">
        <w:r w:rsidR="00CD3F53" w:rsidRPr="00DE24A5">
          <w:rPr>
            <w:rStyle w:val="ac"/>
          </w:rPr>
          <w:t>4.</w:t>
        </w:r>
        <w:r w:rsidR="00CD3F53" w:rsidRPr="00DE24A5">
          <w:rPr>
            <w:rFonts w:cstheme="minorBidi"/>
            <w:sz w:val="21"/>
            <w:szCs w:val="22"/>
          </w:rPr>
          <w:tab/>
        </w:r>
        <w:r w:rsidR="00CD3F53" w:rsidRPr="00DE24A5">
          <w:rPr>
            <w:rStyle w:val="ac"/>
            <w:rFonts w:hint="eastAsia"/>
          </w:rPr>
          <w:t>効率的・効果的な維持管理の推進</w:t>
        </w:r>
        <w:r w:rsidR="00CD3F53" w:rsidRPr="00DE24A5">
          <w:rPr>
            <w:webHidden/>
          </w:rPr>
          <w:tab/>
        </w:r>
        <w:r w:rsidR="00CD3F53" w:rsidRPr="00DE24A5">
          <w:rPr>
            <w:webHidden/>
          </w:rPr>
          <w:fldChar w:fldCharType="begin"/>
        </w:r>
        <w:r w:rsidR="00CD3F53" w:rsidRPr="00DE24A5">
          <w:rPr>
            <w:webHidden/>
          </w:rPr>
          <w:instrText xml:space="preserve"> PAGEREF _Toc411883418 \h </w:instrText>
        </w:r>
        <w:r w:rsidR="00CD3F53" w:rsidRPr="00DE24A5">
          <w:rPr>
            <w:webHidden/>
          </w:rPr>
        </w:r>
        <w:r w:rsidR="00CD3F53" w:rsidRPr="00DE24A5">
          <w:rPr>
            <w:webHidden/>
          </w:rPr>
          <w:fldChar w:fldCharType="separate"/>
        </w:r>
        <w:r>
          <w:rPr>
            <w:webHidden/>
          </w:rPr>
          <w:t>29</w:t>
        </w:r>
        <w:r w:rsidR="00CD3F53" w:rsidRPr="00DE24A5">
          <w:rPr>
            <w:webHidden/>
          </w:rPr>
          <w:fldChar w:fldCharType="end"/>
        </w:r>
      </w:hyperlink>
    </w:p>
    <w:p w:rsidR="00CD3F53" w:rsidRPr="00DE24A5" w:rsidRDefault="0030381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19" w:history="1">
        <w:r w:rsidR="00CD3F53" w:rsidRPr="00DE24A5">
          <w:rPr>
            <w:rStyle w:val="ac"/>
            <w:rFonts w:ascii="HG丸ｺﾞｼｯｸM-PRO" w:eastAsia="HG丸ｺﾞｼｯｸM-PRO" w:hAnsi="HG丸ｺﾞｼｯｸM-PRO"/>
            <w:b/>
            <w:noProof/>
          </w:rPr>
          <w:t>4.1</w:t>
        </w:r>
        <w:r w:rsidR="00CD3F53" w:rsidRPr="00DE24A5">
          <w:rPr>
            <w:rStyle w:val="ac"/>
            <w:rFonts w:ascii="HG丸ｺﾞｼｯｸM-PRO" w:eastAsia="HG丸ｺﾞｼｯｸM-PRO" w:hAnsi="HG丸ｺﾞｼｯｸM-PRO" w:hint="eastAsia"/>
            <w:noProof/>
          </w:rPr>
          <w:t xml:space="preserve"> 点検、診断・評価の手法や体制等の充実</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_Toc411883419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31</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20" w:history="1">
        <w:r w:rsidR="00CD3F53" w:rsidRPr="00DE24A5">
          <w:rPr>
            <w:rStyle w:val="ac"/>
            <w:rFonts w:ascii="HG丸ｺﾞｼｯｸM-PRO" w:eastAsia="HG丸ｺﾞｼｯｸM-PRO" w:hAnsi="HG丸ｺﾞｼｯｸM-PRO"/>
            <w:b/>
            <w:noProof/>
          </w:rPr>
          <w:t>4.2</w:t>
        </w:r>
        <w:r w:rsidR="00CD3F53" w:rsidRPr="00DE24A5">
          <w:rPr>
            <w:rStyle w:val="ac"/>
            <w:rFonts w:ascii="HG丸ｺﾞｼｯｸM-PRO" w:eastAsia="HG丸ｺﾞｼｯｸM-PRO" w:hAnsi="HG丸ｺﾞｼｯｸM-PRO" w:hint="eastAsia"/>
            <w:noProof/>
          </w:rPr>
          <w:t xml:space="preserve"> 施設特性に応じた維持管理手法の体系化</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_Toc411883420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42</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35"/>
        <w:tabs>
          <w:tab w:val="right" w:leader="middleDot" w:pos="9060"/>
        </w:tabs>
        <w:ind w:left="420"/>
        <w:rPr>
          <w:rFonts w:ascii="HG丸ｺﾞｼｯｸM-PRO" w:eastAsia="HG丸ｺﾞｼｯｸM-PRO" w:hAnsi="HG丸ｺﾞｼｯｸM-PRO" w:cstheme="minorBidi"/>
          <w:noProof/>
          <w:szCs w:val="22"/>
        </w:rPr>
      </w:pPr>
      <w:hyperlink w:anchor="_Toc411883421" w:history="1">
        <w:r w:rsidR="00CD3F53" w:rsidRPr="00DE24A5">
          <w:rPr>
            <w:rStyle w:val="ac"/>
            <w:rFonts w:ascii="HG丸ｺﾞｼｯｸM-PRO" w:eastAsia="HG丸ｺﾞｼｯｸM-PRO" w:hAnsi="HG丸ｺﾞｼｯｸM-PRO"/>
            <w:b/>
            <w:noProof/>
          </w:rPr>
          <w:t>4.2.1</w:t>
        </w:r>
        <w:r w:rsidR="00CD3F53" w:rsidRPr="00DE24A5">
          <w:rPr>
            <w:rStyle w:val="ac"/>
            <w:rFonts w:ascii="HG丸ｺﾞｼｯｸM-PRO" w:eastAsia="HG丸ｺﾞｼｯｸM-PRO" w:hAnsi="HG丸ｺﾞｼｯｸM-PRO" w:hint="eastAsia"/>
            <w:noProof/>
          </w:rPr>
          <w:t xml:space="preserve"> 維持管理手法</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_Toc411883421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42</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35"/>
        <w:tabs>
          <w:tab w:val="right" w:leader="middleDot" w:pos="9060"/>
        </w:tabs>
        <w:ind w:left="420"/>
        <w:rPr>
          <w:rFonts w:ascii="HG丸ｺﾞｼｯｸM-PRO" w:eastAsia="HG丸ｺﾞｼｯｸM-PRO" w:hAnsi="HG丸ｺﾞｼｯｸM-PRO" w:cstheme="minorBidi"/>
          <w:noProof/>
          <w:szCs w:val="22"/>
        </w:rPr>
      </w:pPr>
      <w:hyperlink w:anchor="_Toc411883422" w:history="1">
        <w:r w:rsidR="00CD3F53" w:rsidRPr="00DE24A5">
          <w:rPr>
            <w:rStyle w:val="ac"/>
            <w:rFonts w:ascii="HG丸ｺﾞｼｯｸM-PRO" w:eastAsia="HG丸ｺﾞｼｯｸM-PRO" w:hAnsi="HG丸ｺﾞｼｯｸM-PRO"/>
            <w:b/>
            <w:noProof/>
          </w:rPr>
          <w:t>4.2.2</w:t>
        </w:r>
        <w:r w:rsidR="00CD3F53" w:rsidRPr="00DE24A5">
          <w:rPr>
            <w:rStyle w:val="ac"/>
            <w:rFonts w:ascii="HG丸ｺﾞｼｯｸM-PRO" w:eastAsia="HG丸ｺﾞｼｯｸM-PRO" w:hAnsi="HG丸ｺﾞｼｯｸM-PRO" w:hint="eastAsia"/>
            <w:noProof/>
          </w:rPr>
          <w:t xml:space="preserve"> 更新の考え方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_Toc411883422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49</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23" w:history="1">
        <w:r w:rsidR="00CD3F53" w:rsidRPr="00DE24A5">
          <w:rPr>
            <w:rStyle w:val="ac"/>
            <w:rFonts w:ascii="HG丸ｺﾞｼｯｸM-PRO" w:eastAsia="HG丸ｺﾞｼｯｸM-PRO" w:hAnsi="HG丸ｺﾞｼｯｸM-PRO"/>
            <w:b/>
            <w:noProof/>
          </w:rPr>
          <w:t>4.3</w:t>
        </w:r>
        <w:r w:rsidR="00CD3F53" w:rsidRPr="00DE24A5">
          <w:rPr>
            <w:rStyle w:val="ac"/>
            <w:rFonts w:ascii="HG丸ｺﾞｼｯｸM-PRO" w:eastAsia="HG丸ｺﾞｼｯｸM-PRO" w:hAnsi="HG丸ｺﾞｼｯｸM-PRO" w:hint="eastAsia"/>
            <w:noProof/>
          </w:rPr>
          <w:t xml:space="preserve"> 重点化指標・優先順位の考え方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_Toc411883423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52</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24" w:history="1">
        <w:r w:rsidR="00CD3F53" w:rsidRPr="00DE24A5">
          <w:rPr>
            <w:rStyle w:val="ac"/>
            <w:rFonts w:ascii="HG丸ｺﾞｼｯｸM-PRO" w:eastAsia="HG丸ｺﾞｼｯｸM-PRO" w:hAnsi="HG丸ｺﾞｼｯｸM-PRO"/>
            <w:b/>
            <w:noProof/>
          </w:rPr>
          <w:t>4.4</w:t>
        </w:r>
        <w:r w:rsidR="00CD3F53" w:rsidRPr="00DE24A5">
          <w:rPr>
            <w:rStyle w:val="ac"/>
            <w:rFonts w:ascii="HG丸ｺﾞｼｯｸM-PRO" w:eastAsia="HG丸ｺﾞｼｯｸM-PRO" w:hAnsi="HG丸ｺﾞｼｯｸM-PRO" w:hint="eastAsia"/>
            <w:noProof/>
          </w:rPr>
          <w:t xml:space="preserve"> 日常的な維持管理の着実な実践</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_Toc411883424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54</w:t>
        </w:r>
        <w:r w:rsidR="00CD3F53" w:rsidRPr="00DE24A5">
          <w:rPr>
            <w:rFonts w:ascii="HG丸ｺﾞｼｯｸM-PRO" w:eastAsia="HG丸ｺﾞｼｯｸM-PRO" w:hAnsi="HG丸ｺﾞｼｯｸM-PRO"/>
            <w:noProof/>
            <w:webHidden/>
          </w:rPr>
          <w:fldChar w:fldCharType="end"/>
        </w:r>
      </w:hyperlink>
    </w:p>
    <w:p w:rsidR="00CD3F53" w:rsidRPr="00DE24A5" w:rsidRDefault="0030381F" w:rsidP="009A490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25" w:history="1">
        <w:r w:rsidR="00CD3F53" w:rsidRPr="00DE24A5">
          <w:rPr>
            <w:rStyle w:val="ac"/>
            <w:rFonts w:ascii="HG丸ｺﾞｼｯｸM-PRO" w:eastAsia="HG丸ｺﾞｼｯｸM-PRO" w:hAnsi="HG丸ｺﾞｼｯｸM-PRO"/>
            <w:b/>
            <w:noProof/>
          </w:rPr>
          <w:t>4.5</w:t>
        </w:r>
        <w:r w:rsidR="00CD3F53" w:rsidRPr="00DE24A5">
          <w:rPr>
            <w:rStyle w:val="ac"/>
            <w:rFonts w:ascii="HG丸ｺﾞｼｯｸM-PRO" w:eastAsia="HG丸ｺﾞｼｯｸM-PRO" w:hAnsi="HG丸ｺﾞｼｯｸM-PRO" w:hint="eastAsia"/>
            <w:noProof/>
          </w:rPr>
          <w:t xml:space="preserve"> 維持管理を見通した新設工事上の工夫</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_Toc411883425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60</w:t>
        </w:r>
        <w:r w:rsidR="00CD3F53" w:rsidRPr="00DE24A5">
          <w:rPr>
            <w:rFonts w:ascii="HG丸ｺﾞｼｯｸM-PRO" w:eastAsia="HG丸ｺﾞｼｯｸM-PRO" w:hAnsi="HG丸ｺﾞｼｯｸM-PRO"/>
            <w:noProof/>
            <w:webHidden/>
          </w:rPr>
          <w:fldChar w:fldCharType="end"/>
        </w:r>
      </w:hyperlink>
    </w:p>
    <w:p w:rsidR="00CD3F53" w:rsidRDefault="0030381F" w:rsidP="009A490F">
      <w:pPr>
        <w:pStyle w:val="24"/>
        <w:tabs>
          <w:tab w:val="right" w:leader="middleDot" w:pos="9060"/>
        </w:tabs>
        <w:spacing w:before="180"/>
        <w:rPr>
          <w:rFonts w:ascii="HG丸ｺﾞｼｯｸM-PRO" w:eastAsia="HG丸ｺﾞｼｯｸM-PRO" w:hAnsi="HG丸ｺﾞｼｯｸM-PRO"/>
          <w:noProof/>
        </w:rPr>
      </w:pPr>
      <w:hyperlink w:anchor="_Toc411883426" w:history="1">
        <w:r w:rsidR="00CD3F53" w:rsidRPr="00DE24A5">
          <w:rPr>
            <w:rStyle w:val="ac"/>
            <w:rFonts w:ascii="HG丸ｺﾞｼｯｸM-PRO" w:eastAsia="HG丸ｺﾞｼｯｸM-PRO" w:hAnsi="HG丸ｺﾞｼｯｸM-PRO"/>
            <w:b/>
            <w:noProof/>
          </w:rPr>
          <w:t>4.6</w:t>
        </w:r>
        <w:r w:rsidR="00CD3F53" w:rsidRPr="00DE24A5">
          <w:rPr>
            <w:rStyle w:val="ac"/>
            <w:rFonts w:ascii="HG丸ｺﾞｼｯｸM-PRO" w:eastAsia="HG丸ｺﾞｼｯｸM-PRO" w:hAnsi="HG丸ｺﾞｼｯｸM-PRO" w:hint="eastAsia"/>
            <w:noProof/>
          </w:rPr>
          <w:t xml:space="preserve"> 新たな技術、材料、工法の活用と促進策</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_Toc411883426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61</w:t>
        </w:r>
        <w:r w:rsidR="00CD3F53" w:rsidRPr="00DE24A5">
          <w:rPr>
            <w:rFonts w:ascii="HG丸ｺﾞｼｯｸM-PRO" w:eastAsia="HG丸ｺﾞｼｯｸM-PRO" w:hAnsi="HG丸ｺﾞｼｯｸM-PRO"/>
            <w:noProof/>
            <w:webHidden/>
          </w:rPr>
          <w:fldChar w:fldCharType="end"/>
        </w:r>
      </w:hyperlink>
    </w:p>
    <w:p w:rsidR="008C3EB8" w:rsidRDefault="008C3EB8" w:rsidP="008C3EB8">
      <w:pPr>
        <w:rPr>
          <w:noProof/>
        </w:rPr>
      </w:pPr>
    </w:p>
    <w:p w:rsidR="008C3EB8" w:rsidRDefault="008C3EB8" w:rsidP="008C3EB8">
      <w:pPr>
        <w:rPr>
          <w:noProof/>
        </w:rPr>
      </w:pPr>
    </w:p>
    <w:p w:rsidR="008C3EB8" w:rsidRDefault="008C3EB8" w:rsidP="008C3EB8">
      <w:pPr>
        <w:rPr>
          <w:noProof/>
        </w:rPr>
      </w:pPr>
    </w:p>
    <w:p w:rsidR="008C3EB8" w:rsidRDefault="008C3EB8" w:rsidP="008C3EB8">
      <w:pPr>
        <w:rPr>
          <w:noProof/>
        </w:rPr>
      </w:pPr>
    </w:p>
    <w:p w:rsidR="008C3EB8" w:rsidRDefault="008C3EB8" w:rsidP="008C3EB8">
      <w:pPr>
        <w:rPr>
          <w:noProof/>
        </w:rPr>
      </w:pPr>
    </w:p>
    <w:p w:rsidR="00CD3F53" w:rsidRPr="00DE24A5" w:rsidRDefault="0030381F" w:rsidP="009A490F">
      <w:pPr>
        <w:pStyle w:val="13"/>
        <w:spacing w:before="360"/>
        <w:rPr>
          <w:rFonts w:cstheme="minorBidi"/>
          <w:sz w:val="21"/>
          <w:szCs w:val="22"/>
        </w:rPr>
      </w:pPr>
      <w:hyperlink w:anchor="_Toc411883427" w:history="1">
        <w:r w:rsidR="00CD3F53" w:rsidRPr="00DE24A5">
          <w:rPr>
            <w:rStyle w:val="ac"/>
          </w:rPr>
          <w:t>5.</w:t>
        </w:r>
        <w:r w:rsidR="00CD3F53" w:rsidRPr="00DE24A5">
          <w:rPr>
            <w:rFonts w:cstheme="minorBidi"/>
            <w:sz w:val="21"/>
            <w:szCs w:val="22"/>
          </w:rPr>
          <w:tab/>
        </w:r>
        <w:r w:rsidR="00CD3F53" w:rsidRPr="00DE24A5">
          <w:rPr>
            <w:rStyle w:val="ac"/>
            <w:rFonts w:hint="eastAsia"/>
          </w:rPr>
          <w:t>持続可能な維持管理の仕組みづくり</w:t>
        </w:r>
        <w:r w:rsidR="00CD3F53" w:rsidRPr="00DE24A5">
          <w:rPr>
            <w:webHidden/>
          </w:rPr>
          <w:tab/>
        </w:r>
        <w:r w:rsidR="00CD3F53" w:rsidRPr="00DE24A5">
          <w:rPr>
            <w:webHidden/>
          </w:rPr>
          <w:fldChar w:fldCharType="begin"/>
        </w:r>
        <w:r w:rsidR="00CD3F53" w:rsidRPr="00DE24A5">
          <w:rPr>
            <w:webHidden/>
          </w:rPr>
          <w:instrText xml:space="preserve"> PAGEREF _Toc411883427 \h </w:instrText>
        </w:r>
        <w:r w:rsidR="00CD3F53" w:rsidRPr="00DE24A5">
          <w:rPr>
            <w:webHidden/>
          </w:rPr>
        </w:r>
        <w:r w:rsidR="00CD3F53" w:rsidRPr="00DE24A5">
          <w:rPr>
            <w:webHidden/>
          </w:rPr>
          <w:fldChar w:fldCharType="separate"/>
        </w:r>
        <w:r>
          <w:rPr>
            <w:webHidden/>
          </w:rPr>
          <w:t>62</w:t>
        </w:r>
        <w:r w:rsidR="00CD3F53" w:rsidRPr="00DE24A5">
          <w:rPr>
            <w:webHidden/>
          </w:rPr>
          <w:fldChar w:fldCharType="end"/>
        </w:r>
      </w:hyperlink>
    </w:p>
    <w:p w:rsidR="00CD3F53" w:rsidRPr="00DE24A5" w:rsidRDefault="0030381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28" w:history="1">
        <w:r w:rsidR="00CD3F53" w:rsidRPr="00DE24A5">
          <w:rPr>
            <w:rStyle w:val="ac"/>
            <w:rFonts w:ascii="HG丸ｺﾞｼｯｸM-PRO" w:eastAsia="HG丸ｺﾞｼｯｸM-PRO" w:hAnsi="HG丸ｺﾞｼｯｸM-PRO"/>
            <w:b/>
            <w:noProof/>
          </w:rPr>
          <w:t>5.1</w:t>
        </w:r>
        <w:r w:rsidR="00CD3F53" w:rsidRPr="00DE24A5">
          <w:rPr>
            <w:rStyle w:val="ac"/>
            <w:rFonts w:ascii="HG丸ｺﾞｼｯｸM-PRO" w:eastAsia="HG丸ｺﾞｼｯｸM-PRO" w:hAnsi="HG丸ｺﾞｼｯｸM-PRO" w:hint="eastAsia"/>
            <w:noProof/>
          </w:rPr>
          <w:t xml:space="preserve"> 人材の育成と確保、技術力の向上と継承</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_Toc411883428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63</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35"/>
        <w:tabs>
          <w:tab w:val="right" w:leader="middleDot" w:pos="9060"/>
        </w:tabs>
        <w:ind w:left="420"/>
        <w:rPr>
          <w:rFonts w:ascii="HG丸ｺﾞｼｯｸM-PRO" w:eastAsia="HG丸ｺﾞｼｯｸM-PRO" w:hAnsi="HG丸ｺﾞｼｯｸM-PRO" w:cstheme="minorBidi"/>
          <w:noProof/>
          <w:szCs w:val="22"/>
        </w:rPr>
      </w:pPr>
      <w:hyperlink w:anchor="_Toc411883429" w:history="1">
        <w:r w:rsidR="00CD3F53" w:rsidRPr="00DE24A5">
          <w:rPr>
            <w:rStyle w:val="ac"/>
            <w:rFonts w:ascii="HG丸ｺﾞｼｯｸM-PRO" w:eastAsia="HG丸ｺﾞｼｯｸM-PRO" w:hAnsi="HG丸ｺﾞｼｯｸM-PRO"/>
            <w:b/>
            <w:noProof/>
          </w:rPr>
          <w:t>5.1.1</w:t>
        </w:r>
        <w:r w:rsidR="00CD3F53" w:rsidRPr="00DE24A5">
          <w:rPr>
            <w:rStyle w:val="ac"/>
            <w:rFonts w:ascii="HG丸ｺﾞｼｯｸM-PRO" w:eastAsia="HG丸ｺﾞｼｯｸM-PRO" w:hAnsi="HG丸ｺﾞｼｯｸM-PRO" w:hint="eastAsia"/>
            <w:noProof/>
          </w:rPr>
          <w:t xml:space="preserve"> 基本認識</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_Toc411883429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63</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35"/>
        <w:tabs>
          <w:tab w:val="right" w:leader="middleDot" w:pos="9060"/>
        </w:tabs>
        <w:ind w:left="420"/>
        <w:rPr>
          <w:rFonts w:ascii="HG丸ｺﾞｼｯｸM-PRO" w:eastAsia="HG丸ｺﾞｼｯｸM-PRO" w:hAnsi="HG丸ｺﾞｼｯｸM-PRO" w:cstheme="minorBidi"/>
          <w:noProof/>
          <w:szCs w:val="22"/>
        </w:rPr>
      </w:pPr>
      <w:hyperlink w:anchor="_Toc411883430" w:history="1">
        <w:r w:rsidR="00CD3F53" w:rsidRPr="00DE24A5">
          <w:rPr>
            <w:rStyle w:val="ac"/>
            <w:rFonts w:ascii="HG丸ｺﾞｼｯｸM-PRO" w:eastAsia="HG丸ｺﾞｼｯｸM-PRO" w:hAnsi="HG丸ｺﾞｼｯｸM-PRO"/>
            <w:b/>
            <w:noProof/>
          </w:rPr>
          <w:t>5.1.2</w:t>
        </w:r>
        <w:r w:rsidR="00CD3F53" w:rsidRPr="00DE24A5">
          <w:rPr>
            <w:rStyle w:val="ac"/>
            <w:rFonts w:ascii="HG丸ｺﾞｼｯｸM-PRO" w:eastAsia="HG丸ｺﾞｼｯｸM-PRO" w:hAnsi="HG丸ｺﾞｼｯｸM-PRO" w:hint="eastAsia"/>
            <w:noProof/>
          </w:rPr>
          <w:t xml:space="preserve"> 基本的な考え方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_Toc411883430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64</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35"/>
        <w:tabs>
          <w:tab w:val="right" w:leader="middleDot" w:pos="9060"/>
        </w:tabs>
        <w:ind w:left="420"/>
        <w:rPr>
          <w:rFonts w:ascii="HG丸ｺﾞｼｯｸM-PRO" w:eastAsia="HG丸ｺﾞｼｯｸM-PRO" w:hAnsi="HG丸ｺﾞｼｯｸM-PRO" w:cstheme="minorBidi"/>
          <w:noProof/>
          <w:szCs w:val="22"/>
        </w:rPr>
      </w:pPr>
      <w:hyperlink w:anchor="_Toc411883431" w:history="1">
        <w:r w:rsidR="00CD3F53" w:rsidRPr="00DE24A5">
          <w:rPr>
            <w:rStyle w:val="ac"/>
            <w:rFonts w:ascii="HG丸ｺﾞｼｯｸM-PRO" w:eastAsia="HG丸ｺﾞｼｯｸM-PRO" w:hAnsi="HG丸ｺﾞｼｯｸM-PRO"/>
            <w:b/>
            <w:noProof/>
          </w:rPr>
          <w:t>5.1.3</w:t>
        </w:r>
        <w:r w:rsidR="00CD3F53" w:rsidRPr="00DE24A5">
          <w:rPr>
            <w:rStyle w:val="ac"/>
            <w:rFonts w:ascii="HG丸ｺﾞｼｯｸM-PRO" w:eastAsia="HG丸ｺﾞｼｯｸM-PRO" w:hAnsi="HG丸ｺﾞｼｯｸM-PRO" w:hint="eastAsia"/>
            <w:noProof/>
          </w:rPr>
          <w:t xml:space="preserve"> 具体的な取組内容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_Toc411883431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64</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32" w:history="1">
        <w:r w:rsidR="00CD3F53" w:rsidRPr="00DE24A5">
          <w:rPr>
            <w:rStyle w:val="ac"/>
            <w:rFonts w:ascii="HG丸ｺﾞｼｯｸM-PRO" w:eastAsia="HG丸ｺﾞｼｯｸM-PRO" w:hAnsi="HG丸ｺﾞｼｯｸM-PRO"/>
            <w:b/>
            <w:noProof/>
          </w:rPr>
          <w:t>5.2</w:t>
        </w:r>
        <w:r w:rsidR="00CD3F53" w:rsidRPr="00DE24A5">
          <w:rPr>
            <w:rStyle w:val="ac"/>
            <w:rFonts w:ascii="HG丸ｺﾞｼｯｸM-PRO" w:eastAsia="HG丸ｺﾞｼｯｸM-PRO" w:hAnsi="HG丸ｺﾞｼｯｸM-PRO" w:hint="eastAsia"/>
            <w:noProof/>
          </w:rPr>
          <w:t xml:space="preserve"> 現場や地域を重視した維持管理の実践</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_Toc411883432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69</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35"/>
        <w:tabs>
          <w:tab w:val="right" w:leader="middleDot" w:pos="9060"/>
        </w:tabs>
        <w:ind w:left="420"/>
        <w:rPr>
          <w:rFonts w:ascii="HG丸ｺﾞｼｯｸM-PRO" w:eastAsia="HG丸ｺﾞｼｯｸM-PRO" w:hAnsi="HG丸ｺﾞｼｯｸM-PRO" w:cstheme="minorBidi"/>
          <w:noProof/>
          <w:szCs w:val="22"/>
        </w:rPr>
      </w:pPr>
      <w:hyperlink w:anchor="_Toc411883433" w:history="1">
        <w:r w:rsidR="00CD3F53" w:rsidRPr="00DE24A5">
          <w:rPr>
            <w:rStyle w:val="ac"/>
            <w:rFonts w:ascii="HG丸ｺﾞｼｯｸM-PRO" w:eastAsia="HG丸ｺﾞｼｯｸM-PRO" w:hAnsi="HG丸ｺﾞｼｯｸM-PRO"/>
            <w:b/>
            <w:noProof/>
          </w:rPr>
          <w:t>5.2.1</w:t>
        </w:r>
        <w:r w:rsidR="00CD3F53" w:rsidRPr="00DE24A5">
          <w:rPr>
            <w:rStyle w:val="ac"/>
            <w:rFonts w:ascii="HG丸ｺﾞｼｯｸM-PRO" w:eastAsia="HG丸ｺﾞｼｯｸM-PRO" w:hAnsi="HG丸ｺﾞｼｯｸM-PRO" w:hint="eastAsia"/>
            <w:noProof/>
          </w:rPr>
          <w:t xml:space="preserve"> 基本認識</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_Toc411883433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69</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35"/>
        <w:tabs>
          <w:tab w:val="right" w:leader="middleDot" w:pos="9060"/>
        </w:tabs>
        <w:ind w:left="420"/>
        <w:rPr>
          <w:rFonts w:ascii="HG丸ｺﾞｼｯｸM-PRO" w:eastAsia="HG丸ｺﾞｼｯｸM-PRO" w:hAnsi="HG丸ｺﾞｼｯｸM-PRO" w:cstheme="minorBidi"/>
          <w:noProof/>
          <w:szCs w:val="22"/>
        </w:rPr>
      </w:pPr>
      <w:hyperlink w:anchor="_Toc411883434" w:history="1">
        <w:r w:rsidR="00CD3F53" w:rsidRPr="00DE24A5">
          <w:rPr>
            <w:rStyle w:val="ac"/>
            <w:rFonts w:ascii="HG丸ｺﾞｼｯｸM-PRO" w:eastAsia="HG丸ｺﾞｼｯｸM-PRO" w:hAnsi="HG丸ｺﾞｼｯｸM-PRO"/>
            <w:b/>
            <w:noProof/>
          </w:rPr>
          <w:t>5.2.2</w:t>
        </w:r>
        <w:r w:rsidR="00CD3F53" w:rsidRPr="00DE24A5">
          <w:rPr>
            <w:rStyle w:val="ac"/>
            <w:rFonts w:ascii="HG丸ｺﾞｼｯｸM-PRO" w:eastAsia="HG丸ｺﾞｼｯｸM-PRO" w:hAnsi="HG丸ｺﾞｼｯｸM-PRO" w:hint="eastAsia"/>
            <w:noProof/>
          </w:rPr>
          <w:t xml:space="preserve"> 基本的な考え方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_Toc411883434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69</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35"/>
        <w:tabs>
          <w:tab w:val="right" w:leader="middleDot" w:pos="9060"/>
        </w:tabs>
        <w:ind w:left="420"/>
        <w:rPr>
          <w:rFonts w:ascii="HG丸ｺﾞｼｯｸM-PRO" w:eastAsia="HG丸ｺﾞｼｯｸM-PRO" w:hAnsi="HG丸ｺﾞｼｯｸM-PRO" w:cstheme="minorBidi"/>
          <w:noProof/>
          <w:szCs w:val="22"/>
        </w:rPr>
      </w:pPr>
      <w:hyperlink w:anchor="_Toc411883435" w:history="1">
        <w:r w:rsidR="00CD3F53" w:rsidRPr="00DE24A5">
          <w:rPr>
            <w:rStyle w:val="ac"/>
            <w:rFonts w:ascii="HG丸ｺﾞｼｯｸM-PRO" w:eastAsia="HG丸ｺﾞｼｯｸM-PRO" w:hAnsi="HG丸ｺﾞｼｯｸM-PRO"/>
            <w:b/>
            <w:noProof/>
          </w:rPr>
          <w:t>5.2.3</w:t>
        </w:r>
        <w:r w:rsidR="00CD3F53" w:rsidRPr="00DE24A5">
          <w:rPr>
            <w:rStyle w:val="ac"/>
            <w:rFonts w:ascii="HG丸ｺﾞｼｯｸM-PRO" w:eastAsia="HG丸ｺﾞｼｯｸM-PRO" w:hAnsi="HG丸ｺﾞｼｯｸM-PRO" w:hint="eastAsia"/>
            <w:noProof/>
          </w:rPr>
          <w:t xml:space="preserve"> 具体的な取組内容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_Toc411883435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70</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36" w:history="1">
        <w:r w:rsidR="00CD3F53" w:rsidRPr="00DE24A5">
          <w:rPr>
            <w:rStyle w:val="ac"/>
            <w:rFonts w:ascii="HG丸ｺﾞｼｯｸM-PRO" w:eastAsia="HG丸ｺﾞｼｯｸM-PRO" w:hAnsi="HG丸ｺﾞｼｯｸM-PRO"/>
            <w:b/>
            <w:noProof/>
          </w:rPr>
          <w:t>5.3</w:t>
        </w:r>
        <w:r w:rsidR="00CD3F53" w:rsidRPr="00DE24A5">
          <w:rPr>
            <w:rStyle w:val="ac"/>
            <w:rFonts w:ascii="HG丸ｺﾞｼｯｸM-PRO" w:eastAsia="HG丸ｺﾞｼｯｸM-PRO" w:hAnsi="HG丸ｺﾞｼｯｸM-PRO" w:hint="eastAsia"/>
            <w:noProof/>
          </w:rPr>
          <w:t xml:space="preserve"> 維持管理業務の改善と魅力向上のあり方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_Toc411883436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74</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35"/>
        <w:tabs>
          <w:tab w:val="right" w:leader="middleDot" w:pos="9060"/>
        </w:tabs>
        <w:ind w:left="420"/>
        <w:rPr>
          <w:rFonts w:ascii="HG丸ｺﾞｼｯｸM-PRO" w:eastAsia="HG丸ｺﾞｼｯｸM-PRO" w:hAnsi="HG丸ｺﾞｼｯｸM-PRO" w:cstheme="minorBidi"/>
          <w:noProof/>
          <w:szCs w:val="22"/>
        </w:rPr>
      </w:pPr>
      <w:hyperlink w:anchor="_Toc411883437" w:history="1">
        <w:r w:rsidR="00CD3F53" w:rsidRPr="00DE24A5">
          <w:rPr>
            <w:rStyle w:val="ac"/>
            <w:rFonts w:ascii="HG丸ｺﾞｼｯｸM-PRO" w:eastAsia="HG丸ｺﾞｼｯｸM-PRO" w:hAnsi="HG丸ｺﾞｼｯｸM-PRO"/>
            <w:b/>
            <w:noProof/>
          </w:rPr>
          <w:t>5.3.1</w:t>
        </w:r>
        <w:r w:rsidR="00CD3F53" w:rsidRPr="00DE24A5">
          <w:rPr>
            <w:rStyle w:val="ac"/>
            <w:rFonts w:ascii="HG丸ｺﾞｼｯｸM-PRO" w:eastAsia="HG丸ｺﾞｼｯｸM-PRO" w:hAnsi="HG丸ｺﾞｼｯｸM-PRO" w:hint="eastAsia"/>
            <w:noProof/>
          </w:rPr>
          <w:t xml:space="preserve"> 新技術等の活用</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_Toc411883437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74</w:t>
        </w:r>
        <w:r w:rsidR="00CD3F53" w:rsidRPr="00DE24A5">
          <w:rPr>
            <w:rFonts w:ascii="HG丸ｺﾞｼｯｸM-PRO" w:eastAsia="HG丸ｺﾞｼｯｸM-PRO" w:hAnsi="HG丸ｺﾞｼｯｸM-PRO"/>
            <w:noProof/>
            <w:webHidden/>
          </w:rPr>
          <w:fldChar w:fldCharType="end"/>
        </w:r>
      </w:hyperlink>
    </w:p>
    <w:p w:rsidR="00CD3F53" w:rsidRPr="00DE24A5" w:rsidRDefault="0030381F" w:rsidP="009A490F">
      <w:pPr>
        <w:pStyle w:val="35"/>
        <w:tabs>
          <w:tab w:val="right" w:leader="middleDot" w:pos="9060"/>
        </w:tabs>
        <w:ind w:left="420"/>
        <w:rPr>
          <w:rFonts w:ascii="HG丸ｺﾞｼｯｸM-PRO" w:eastAsia="HG丸ｺﾞｼｯｸM-PRO" w:hAnsi="HG丸ｺﾞｼｯｸM-PRO" w:cstheme="minorBidi"/>
          <w:noProof/>
          <w:szCs w:val="22"/>
        </w:rPr>
      </w:pPr>
      <w:hyperlink w:anchor="_Toc411883438" w:history="1">
        <w:r w:rsidR="00CD3F53" w:rsidRPr="00DE24A5">
          <w:rPr>
            <w:rStyle w:val="ac"/>
            <w:rFonts w:ascii="HG丸ｺﾞｼｯｸM-PRO" w:eastAsia="HG丸ｺﾞｼｯｸM-PRO" w:hAnsi="HG丸ｺﾞｼｯｸM-PRO"/>
            <w:b/>
            <w:noProof/>
          </w:rPr>
          <w:t>5.3.2</w:t>
        </w:r>
        <w:r w:rsidR="00CD3F53" w:rsidRPr="00DE24A5">
          <w:rPr>
            <w:rStyle w:val="ac"/>
            <w:rFonts w:ascii="HG丸ｺﾞｼｯｸM-PRO" w:eastAsia="HG丸ｺﾞｼｯｸM-PRO" w:hAnsi="HG丸ｺﾞｼｯｸM-PRO" w:hint="eastAsia"/>
            <w:noProof/>
          </w:rPr>
          <w:t xml:space="preserve"> 入札契約制度の改善</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_Toc411883438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75</w:t>
        </w:r>
        <w:r w:rsidR="00CD3F53" w:rsidRPr="00DE24A5">
          <w:rPr>
            <w:rFonts w:ascii="HG丸ｺﾞｼｯｸM-PRO" w:eastAsia="HG丸ｺﾞｼｯｸM-PRO" w:hAnsi="HG丸ｺﾞｼｯｸM-PRO"/>
            <w:noProof/>
            <w:webHidden/>
          </w:rPr>
          <w:fldChar w:fldCharType="end"/>
        </w:r>
      </w:hyperlink>
    </w:p>
    <w:p w:rsidR="00CD3F53" w:rsidRPr="00DE24A5" w:rsidRDefault="0030381F" w:rsidP="009A490F">
      <w:pPr>
        <w:pStyle w:val="35"/>
        <w:tabs>
          <w:tab w:val="right" w:leader="middleDot" w:pos="9060"/>
        </w:tabs>
        <w:ind w:left="420"/>
        <w:rPr>
          <w:rFonts w:ascii="HG丸ｺﾞｼｯｸM-PRO" w:eastAsia="HG丸ｺﾞｼｯｸM-PRO" w:hAnsi="HG丸ｺﾞｼｯｸM-PRO" w:cstheme="minorBidi"/>
          <w:noProof/>
          <w:szCs w:val="22"/>
        </w:rPr>
      </w:pPr>
      <w:hyperlink w:anchor="_Toc411883439" w:history="1">
        <w:r w:rsidR="00CD3F53" w:rsidRPr="00DE24A5">
          <w:rPr>
            <w:rStyle w:val="ac"/>
            <w:rFonts w:ascii="HG丸ｺﾞｼｯｸM-PRO" w:eastAsia="HG丸ｺﾞｼｯｸM-PRO" w:hAnsi="HG丸ｺﾞｼｯｸM-PRO"/>
            <w:b/>
            <w:noProof/>
          </w:rPr>
          <w:t>5.3.3</w:t>
        </w:r>
        <w:r w:rsidR="00CD3F53" w:rsidRPr="00DE24A5">
          <w:rPr>
            <w:rStyle w:val="ac"/>
            <w:rFonts w:ascii="HG丸ｺﾞｼｯｸM-PRO" w:eastAsia="HG丸ｺﾞｼｯｸM-PRO" w:hAnsi="HG丸ｺﾞｼｯｸM-PRO" w:hint="eastAsia"/>
            <w:noProof/>
          </w:rPr>
          <w:t xml:space="preserve"> 維持管理業務の魅力向上に向けて</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_Toc411883439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77</w:t>
        </w:r>
        <w:r w:rsidR="00CD3F53" w:rsidRPr="00DE24A5">
          <w:rPr>
            <w:rFonts w:ascii="HG丸ｺﾞｼｯｸM-PRO" w:eastAsia="HG丸ｺﾞｼｯｸM-PRO" w:hAnsi="HG丸ｺﾞｼｯｸM-PRO"/>
            <w:noProof/>
            <w:webHidden/>
          </w:rPr>
          <w:fldChar w:fldCharType="end"/>
        </w:r>
      </w:hyperlink>
    </w:p>
    <w:p w:rsidR="00CD3F53" w:rsidRPr="00DE24A5" w:rsidRDefault="0030381F" w:rsidP="009A490F">
      <w:pPr>
        <w:pStyle w:val="13"/>
        <w:spacing w:before="360"/>
        <w:rPr>
          <w:rFonts w:cstheme="minorBidi"/>
          <w:sz w:val="21"/>
          <w:szCs w:val="22"/>
        </w:rPr>
      </w:pPr>
      <w:hyperlink w:anchor="_Toc411883440" w:history="1">
        <w:r w:rsidR="00CD3F53" w:rsidRPr="00DE24A5">
          <w:rPr>
            <w:rStyle w:val="ac"/>
          </w:rPr>
          <w:t>6.</w:t>
        </w:r>
        <w:r w:rsidR="00CD3F53" w:rsidRPr="00DE24A5">
          <w:rPr>
            <w:rFonts w:cstheme="minorBidi"/>
            <w:sz w:val="21"/>
            <w:szCs w:val="22"/>
          </w:rPr>
          <w:tab/>
        </w:r>
        <w:r w:rsidR="00CD3F53" w:rsidRPr="00DE24A5">
          <w:rPr>
            <w:rStyle w:val="ac"/>
            <w:rFonts w:hint="eastAsia"/>
          </w:rPr>
          <w:t>維持管理マネジメント</w:t>
        </w:r>
        <w:r w:rsidR="00CD3F53" w:rsidRPr="00DE24A5">
          <w:rPr>
            <w:webHidden/>
          </w:rPr>
          <w:tab/>
        </w:r>
        <w:r w:rsidR="00CD3F53" w:rsidRPr="00DE24A5">
          <w:rPr>
            <w:webHidden/>
          </w:rPr>
          <w:fldChar w:fldCharType="begin"/>
        </w:r>
        <w:r w:rsidR="00CD3F53" w:rsidRPr="00DE24A5">
          <w:rPr>
            <w:webHidden/>
          </w:rPr>
          <w:instrText xml:space="preserve"> PAGEREF _Toc411883440 \h </w:instrText>
        </w:r>
        <w:r w:rsidR="00CD3F53" w:rsidRPr="00DE24A5">
          <w:rPr>
            <w:webHidden/>
          </w:rPr>
        </w:r>
        <w:r w:rsidR="00CD3F53" w:rsidRPr="00DE24A5">
          <w:rPr>
            <w:webHidden/>
          </w:rPr>
          <w:fldChar w:fldCharType="separate"/>
        </w:r>
        <w:r>
          <w:rPr>
            <w:webHidden/>
          </w:rPr>
          <w:t>79</w:t>
        </w:r>
        <w:r w:rsidR="00CD3F53" w:rsidRPr="00DE24A5">
          <w:rPr>
            <w:webHidden/>
          </w:rPr>
          <w:fldChar w:fldCharType="end"/>
        </w:r>
      </w:hyperlink>
    </w:p>
    <w:p w:rsidR="00CD3F53" w:rsidRPr="00DE24A5" w:rsidRDefault="0030381F" w:rsidP="009A490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41" w:history="1">
        <w:r w:rsidR="00CD3F53" w:rsidRPr="00DE24A5">
          <w:rPr>
            <w:rStyle w:val="ac"/>
            <w:rFonts w:ascii="HG丸ｺﾞｼｯｸM-PRO" w:eastAsia="HG丸ｺﾞｼｯｸM-PRO" w:hAnsi="HG丸ｺﾞｼｯｸM-PRO"/>
            <w:b/>
            <w:noProof/>
          </w:rPr>
          <w:t>6.1</w:t>
        </w:r>
        <w:r w:rsidR="00CD3F53" w:rsidRPr="00DE24A5">
          <w:rPr>
            <w:rStyle w:val="ac"/>
            <w:rFonts w:ascii="HG丸ｺﾞｼｯｸM-PRO" w:eastAsia="HG丸ｺﾞｼｯｸM-PRO" w:hAnsi="HG丸ｺﾞｼｯｸM-PRO"/>
            <w:noProof/>
          </w:rPr>
          <w:t xml:space="preserve"> </w:t>
        </w:r>
        <w:r w:rsidR="00CD3F53" w:rsidRPr="00DE24A5">
          <w:rPr>
            <w:rStyle w:val="ac"/>
            <w:rFonts w:ascii="HG丸ｺﾞｼｯｸM-PRO" w:eastAsia="HG丸ｺﾞｼｯｸM-PRO" w:hAnsi="HG丸ｺﾞｼｯｸM-PRO" w:hint="eastAsia"/>
            <w:noProof/>
          </w:rPr>
          <w:t>マネジメント体制</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_Toc411883441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79</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13"/>
        <w:spacing w:before="360"/>
        <w:rPr>
          <w:rFonts w:cstheme="minorBidi"/>
          <w:sz w:val="21"/>
          <w:szCs w:val="22"/>
        </w:rPr>
      </w:pPr>
      <w:hyperlink w:anchor="_Toc411883442" w:history="1">
        <w:r w:rsidR="00CD3F53" w:rsidRPr="00DE24A5">
          <w:rPr>
            <w:rStyle w:val="ac"/>
            <w:rFonts w:hint="eastAsia"/>
          </w:rPr>
          <w:t>【参考】用語の定義</w:t>
        </w:r>
        <w:r w:rsidR="00CD3F53" w:rsidRPr="00DE24A5">
          <w:rPr>
            <w:webHidden/>
          </w:rPr>
          <w:tab/>
        </w:r>
        <w:r w:rsidR="00CD3F53" w:rsidRPr="00DE24A5">
          <w:rPr>
            <w:webHidden/>
          </w:rPr>
          <w:fldChar w:fldCharType="begin"/>
        </w:r>
        <w:r w:rsidR="00CD3F53" w:rsidRPr="00DE24A5">
          <w:rPr>
            <w:webHidden/>
          </w:rPr>
          <w:instrText xml:space="preserve"> PAGEREF _Toc411883442 \h </w:instrText>
        </w:r>
        <w:r w:rsidR="00CD3F53" w:rsidRPr="00DE24A5">
          <w:rPr>
            <w:webHidden/>
          </w:rPr>
        </w:r>
        <w:r w:rsidR="00CD3F53" w:rsidRPr="00DE24A5">
          <w:rPr>
            <w:webHidden/>
          </w:rPr>
          <w:fldChar w:fldCharType="separate"/>
        </w:r>
        <w:r>
          <w:rPr>
            <w:webHidden/>
          </w:rPr>
          <w:t>86</w:t>
        </w:r>
        <w:r w:rsidR="00CD3F53" w:rsidRPr="00DE24A5">
          <w:rPr>
            <w:webHidden/>
          </w:rPr>
          <w:fldChar w:fldCharType="end"/>
        </w:r>
      </w:hyperlink>
    </w:p>
    <w:p w:rsidR="00CD3F53" w:rsidRPr="00DE24A5" w:rsidRDefault="0030381F">
      <w:pPr>
        <w:pStyle w:val="13"/>
        <w:spacing w:before="360"/>
        <w:rPr>
          <w:rFonts w:cstheme="minorBidi"/>
          <w:sz w:val="21"/>
          <w:szCs w:val="22"/>
        </w:rPr>
      </w:pPr>
      <w:hyperlink w:anchor="_Toc411883443" w:history="1">
        <w:r w:rsidR="00CD3F53" w:rsidRPr="00DE24A5">
          <w:rPr>
            <w:rStyle w:val="ac"/>
            <w:rFonts w:hint="eastAsia"/>
          </w:rPr>
          <w:t>【参考】大阪府都市基盤施設維持管理技術審議会</w:t>
        </w:r>
        <w:r w:rsidR="00CD3F53" w:rsidRPr="00DE24A5">
          <w:rPr>
            <w:webHidden/>
          </w:rPr>
          <w:tab/>
        </w:r>
        <w:r w:rsidR="00CD3F53" w:rsidRPr="00DE24A5">
          <w:rPr>
            <w:webHidden/>
          </w:rPr>
          <w:fldChar w:fldCharType="begin"/>
        </w:r>
        <w:r w:rsidR="00CD3F53" w:rsidRPr="00DE24A5">
          <w:rPr>
            <w:webHidden/>
          </w:rPr>
          <w:instrText xml:space="preserve"> PAGEREF _Toc411883443 \h </w:instrText>
        </w:r>
        <w:r w:rsidR="00CD3F53" w:rsidRPr="00DE24A5">
          <w:rPr>
            <w:webHidden/>
          </w:rPr>
        </w:r>
        <w:r w:rsidR="00CD3F53" w:rsidRPr="00DE24A5">
          <w:rPr>
            <w:webHidden/>
          </w:rPr>
          <w:fldChar w:fldCharType="separate"/>
        </w:r>
        <w:r>
          <w:rPr>
            <w:webHidden/>
          </w:rPr>
          <w:t>89</w:t>
        </w:r>
        <w:r w:rsidR="00CD3F53" w:rsidRPr="00DE24A5">
          <w:rPr>
            <w:webHidden/>
          </w:rPr>
          <w:fldChar w:fldCharType="end"/>
        </w:r>
      </w:hyperlink>
    </w:p>
    <w:p w:rsidR="00CD3F53" w:rsidRPr="00DE24A5" w:rsidRDefault="0030381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44" w:history="1">
        <w:r w:rsidR="00CD3F53" w:rsidRPr="00DE24A5">
          <w:rPr>
            <w:rStyle w:val="ac"/>
            <w:rFonts w:ascii="HG丸ｺﾞｼｯｸM-PRO" w:eastAsia="HG丸ｺﾞｼｯｸM-PRO" w:hAnsi="HG丸ｺﾞｼｯｸM-PRO" w:hint="eastAsia"/>
            <w:noProof/>
          </w:rPr>
          <w:t>審議会委員</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_Toc411883444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89</w:t>
        </w:r>
        <w:r w:rsidR="00CD3F53" w:rsidRPr="00DE24A5">
          <w:rPr>
            <w:rFonts w:ascii="HG丸ｺﾞｼｯｸM-PRO" w:eastAsia="HG丸ｺﾞｼｯｸM-PRO" w:hAnsi="HG丸ｺﾞｼｯｸM-PRO"/>
            <w:noProof/>
            <w:webHidden/>
          </w:rPr>
          <w:fldChar w:fldCharType="end"/>
        </w:r>
      </w:hyperlink>
    </w:p>
    <w:p w:rsidR="00CD3F53" w:rsidRPr="00DE24A5" w:rsidRDefault="0030381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45" w:history="1">
        <w:r w:rsidR="00CD3F53" w:rsidRPr="00DE24A5">
          <w:rPr>
            <w:rStyle w:val="ac"/>
            <w:rFonts w:ascii="HG丸ｺﾞｼｯｸM-PRO" w:eastAsia="HG丸ｺﾞｼｯｸM-PRO" w:hAnsi="HG丸ｺﾞｼｯｸM-PRO" w:hint="eastAsia"/>
            <w:noProof/>
          </w:rPr>
          <w:t>審議等の経過</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_Toc411883445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90</w:t>
        </w:r>
        <w:r w:rsidR="00CD3F53" w:rsidRPr="00DE24A5">
          <w:rPr>
            <w:rFonts w:ascii="HG丸ｺﾞｼｯｸM-PRO" w:eastAsia="HG丸ｺﾞｼｯｸM-PRO" w:hAnsi="HG丸ｺﾞｼｯｸM-PRO"/>
            <w:noProof/>
            <w:webHidden/>
          </w:rPr>
          <w:fldChar w:fldCharType="end"/>
        </w:r>
      </w:hyperlink>
    </w:p>
    <w:p w:rsidR="00EB6ABC" w:rsidRDefault="00C262F2" w:rsidP="00DC6DDC">
      <w:pPr>
        <w:rPr>
          <w:rFonts w:ascii="HG丸ｺﾞｼｯｸM-PRO" w:eastAsia="HG丸ｺﾞｼｯｸM-PRO" w:hAnsi="HG丸ｺﾞｼｯｸM-PRO"/>
          <w:b/>
        </w:rPr>
      </w:pPr>
      <w:r w:rsidRPr="00DE24A5">
        <w:rPr>
          <w:rFonts w:ascii="HG丸ｺﾞｼｯｸM-PRO" w:eastAsia="HG丸ｺﾞｼｯｸM-PRO" w:hAnsi="HG丸ｺﾞｼｯｸM-PRO"/>
          <w:b/>
        </w:rPr>
        <w:fldChar w:fldCharType="end"/>
      </w:r>
    </w:p>
    <w:p w:rsidR="008C3EB8" w:rsidRDefault="008C3EB8" w:rsidP="00DC6DDC">
      <w:pPr>
        <w:rPr>
          <w:rFonts w:ascii="HG丸ｺﾞｼｯｸM-PRO" w:eastAsia="HG丸ｺﾞｼｯｸM-PRO" w:hAnsi="HG丸ｺﾞｼｯｸM-PRO"/>
          <w:b/>
        </w:rPr>
      </w:pPr>
    </w:p>
    <w:p w:rsidR="008C3EB8" w:rsidRPr="00DE24A5" w:rsidRDefault="008C3EB8" w:rsidP="00DC6DDC">
      <w:pPr>
        <w:rPr>
          <w:rFonts w:ascii="HG丸ｺﾞｼｯｸM-PRO" w:eastAsia="HG丸ｺﾞｼｯｸM-PRO" w:hAnsi="HG丸ｺﾞｼｯｸM-PRO"/>
          <w:b/>
        </w:rPr>
      </w:pPr>
    </w:p>
    <w:p w:rsidR="00BA5626" w:rsidRPr="00782149" w:rsidRDefault="00BA5626" w:rsidP="00DC6DDC">
      <w:pPr>
        <w:rPr>
          <w:rFonts w:ascii="HG丸ｺﾞｼｯｸM-PRO" w:eastAsia="HG丸ｺﾞｼｯｸM-PRO" w:hAnsi="HG丸ｺﾞｼｯｸM-PRO"/>
          <w:b/>
        </w:rPr>
        <w:sectPr w:rsidR="00BA5626" w:rsidRPr="00782149"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rsidR="00593945" w:rsidRPr="00F84B77" w:rsidRDefault="00457A56" w:rsidP="006731A1">
      <w:pPr>
        <w:pStyle w:val="1"/>
        <w:numPr>
          <w:ilvl w:val="0"/>
          <w:numId w:val="0"/>
        </w:numPr>
        <w:ind w:firstLineChars="100" w:firstLine="400"/>
      </w:pPr>
      <w:bookmarkStart w:id="0" w:name="_Ref392096643"/>
      <w:bookmarkStart w:id="1" w:name="_Ref392096649"/>
      <w:bookmarkStart w:id="2" w:name="_Toc411883064"/>
      <w:r w:rsidRPr="00782149">
        <w:rPr>
          <w:rFonts w:hint="eastAsia"/>
        </w:rPr>
        <w:lastRenderedPageBreak/>
        <w:t>はじめに</w:t>
      </w:r>
      <w:bookmarkEnd w:id="0"/>
      <w:bookmarkEnd w:id="1"/>
      <w:bookmarkEnd w:id="2"/>
    </w:p>
    <w:p w:rsidR="00065B95" w:rsidRPr="00F84B77" w:rsidRDefault="00065B95" w:rsidP="00AD18EC">
      <w:pPr>
        <w:pStyle w:val="10"/>
        <w:ind w:firstLine="210"/>
      </w:pPr>
    </w:p>
    <w:p w:rsidR="003A3AFB" w:rsidRPr="00F84B77" w:rsidRDefault="008C0D17" w:rsidP="003A3AFB">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大阪府は、</w:t>
      </w:r>
      <w:r w:rsidR="003A3AFB" w:rsidRPr="00F84B77">
        <w:rPr>
          <w:rFonts w:ascii="HG丸ｺﾞｼｯｸM-PRO" w:eastAsia="HG丸ｺﾞｼｯｸM-PRO" w:hAnsi="HG丸ｺﾞｼｯｸM-PRO" w:hint="eastAsia"/>
        </w:rPr>
        <w:t>大都市ゆえに早い時期から都市基盤施設の整備が行われてきた。中でも、高度経済成長期に大量かつ集中的に整備された道路、河川、港湾、海岸、公園</w:t>
      </w:r>
      <w:r w:rsidR="003A3F9D" w:rsidRPr="00F84B77">
        <w:rPr>
          <w:rFonts w:ascii="HG丸ｺﾞｼｯｸM-PRO" w:eastAsia="HG丸ｺﾞｼｯｸM-PRO" w:hAnsi="HG丸ｺﾞｼｯｸM-PRO" w:hint="eastAsia"/>
        </w:rPr>
        <w:t>、下水道</w:t>
      </w:r>
      <w:r w:rsidR="003A3AFB" w:rsidRPr="00F84B77">
        <w:rPr>
          <w:rFonts w:ascii="HG丸ｺﾞｼｯｸM-PRO" w:eastAsia="HG丸ｺﾞｼｯｸM-PRO" w:hAnsi="HG丸ｺﾞｼｯｸM-PRO" w:hint="eastAsia"/>
        </w:rPr>
        <w:t>など多くの都市基盤施設は、今後、一斉に老朽化を迎えることとなり、このまま放置すれば、人命に関わる事故や都市機能が損なわれる危険性が増大する恐れがある。加えて、これら大量の都市基盤施設が、更新時期を迎える近い将来には、更新に要する莫大な費用が財政運営を圧迫するといったことが懸念される。</w:t>
      </w:r>
    </w:p>
    <w:p w:rsidR="003A3AFB" w:rsidRPr="00F84B77" w:rsidRDefault="003A3AFB" w:rsidP="003A3AFB">
      <w:pPr>
        <w:pStyle w:val="10"/>
        <w:ind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そのため</w:t>
      </w:r>
      <w:r w:rsidR="008C0D17">
        <w:rPr>
          <w:rFonts w:ascii="HG丸ｺﾞｼｯｸM-PRO" w:eastAsia="HG丸ｺﾞｼｯｸM-PRO" w:hAnsi="HG丸ｺﾞｼｯｸM-PRO" w:hint="eastAsia"/>
        </w:rPr>
        <w:t>大阪府では</w:t>
      </w:r>
      <w:r w:rsidRPr="00F84B77">
        <w:rPr>
          <w:rFonts w:ascii="HG丸ｺﾞｼｯｸM-PRO" w:eastAsia="HG丸ｺﾞｼｯｸM-PRO" w:hAnsi="HG丸ｺﾞｼｯｸM-PRO" w:hint="eastAsia"/>
        </w:rPr>
        <w:t>早くから、これらの問題にしっかりと向き合い、全国に先駆けて、都市基盤施設の維持管理にアセットマネジメントの考え方を取り入れた「土木部維持管理計画</w:t>
      </w:r>
      <w:r w:rsidR="005F555E" w:rsidRPr="00F84B77">
        <w:rPr>
          <w:rFonts w:ascii="HG丸ｺﾞｼｯｸM-PRO" w:eastAsia="HG丸ｺﾞｼｯｸM-PRO" w:hAnsi="HG丸ｺﾞｼｯｸM-PRO" w:hint="eastAsia"/>
        </w:rPr>
        <w:t>（案）</w:t>
      </w:r>
      <w:r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rPr>
        <w:t>H13.3</w:t>
      </w:r>
      <w:r w:rsidRPr="00F84B77">
        <w:rPr>
          <w:rFonts w:ascii="HG丸ｺﾞｼｯｸM-PRO" w:eastAsia="HG丸ｺﾞｼｯｸM-PRO" w:hAnsi="HG丸ｺﾞｼｯｸM-PRO" w:hint="eastAsia"/>
        </w:rPr>
        <w:t>）」や「維持管理アクションプログラム（</w:t>
      </w:r>
      <w:r w:rsidRPr="00F84B77">
        <w:rPr>
          <w:rFonts w:ascii="HG丸ｺﾞｼｯｸM-PRO" w:eastAsia="HG丸ｺﾞｼｯｸM-PRO" w:hAnsi="HG丸ｺﾞｼｯｸM-PRO"/>
        </w:rPr>
        <w:t>H17.4</w:t>
      </w:r>
      <w:r w:rsidRPr="00F84B77">
        <w:rPr>
          <w:rFonts w:ascii="HG丸ｺﾞｼｯｸM-PRO" w:eastAsia="HG丸ｺﾞｼｯｸM-PRO" w:hAnsi="HG丸ｺﾞｼｯｸM-PRO" w:hint="eastAsia"/>
        </w:rPr>
        <w:t>）」などの維持管理に関する計画を策定してきた。</w:t>
      </w:r>
    </w:p>
    <w:p w:rsidR="003A3AFB" w:rsidRPr="00F84B77" w:rsidRDefault="003A3AFB" w:rsidP="003A3AFB">
      <w:pPr>
        <w:pStyle w:val="10"/>
        <w:ind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また、平成</w:t>
      </w:r>
      <w:r w:rsidRPr="00F84B77">
        <w:rPr>
          <w:rFonts w:ascii="HG丸ｺﾞｼｯｸM-PRO" w:eastAsia="HG丸ｺﾞｼｯｸM-PRO" w:hAnsi="HG丸ｺﾞｼｯｸM-PRO"/>
        </w:rPr>
        <w:t>16</w:t>
      </w:r>
      <w:r w:rsidRPr="00F84B77">
        <w:rPr>
          <w:rFonts w:ascii="HG丸ｺﾞｼｯｸM-PRO" w:eastAsia="HG丸ｺﾞｼｯｸM-PRO" w:hAnsi="HG丸ｺﾞｼｯｸM-PRO" w:hint="eastAsia"/>
        </w:rPr>
        <w:t>年</w:t>
      </w:r>
      <w:r w:rsidRPr="00F84B77">
        <w:rPr>
          <w:rFonts w:ascii="HG丸ｺﾞｼｯｸM-PRO" w:eastAsia="HG丸ｺﾞｼｯｸM-PRO" w:hAnsi="HG丸ｺﾞｼｯｸM-PRO"/>
        </w:rPr>
        <w:t>7</w:t>
      </w:r>
      <w:r w:rsidRPr="00F84B77">
        <w:rPr>
          <w:rFonts w:ascii="HG丸ｺﾞｼｯｸM-PRO" w:eastAsia="HG丸ｺﾞｼｯｸM-PRO" w:hAnsi="HG丸ｺﾞｼｯｸM-PRO" w:hint="eastAsia"/>
        </w:rPr>
        <w:t>月には、全国アセットマネジメント担当者会議を設立し、</w:t>
      </w:r>
      <w:r w:rsidR="005A0401" w:rsidRPr="00F84B77">
        <w:rPr>
          <w:rFonts w:ascii="HG丸ｺﾞｼｯｸM-PRO" w:eastAsia="HG丸ｺﾞｼｯｸM-PRO" w:hAnsi="HG丸ｺﾞｼｯｸM-PRO" w:hint="eastAsia"/>
        </w:rPr>
        <w:t>国および全国の地方自治体</w:t>
      </w:r>
      <w:r w:rsidRPr="00F84B77">
        <w:rPr>
          <w:rFonts w:ascii="HG丸ｺﾞｼｯｸM-PRO" w:eastAsia="HG丸ｺﾞｼｯｸM-PRO" w:hAnsi="HG丸ｺﾞｼｯｸM-PRO" w:hint="eastAsia"/>
        </w:rPr>
        <w:t>に向け、予防保全の考え方を取り入れた維持管理の重要性、方策を発信するなど、先導的な取組も進めてきた。</w:t>
      </w:r>
    </w:p>
    <w:p w:rsidR="003A3AFB" w:rsidRPr="00F84B77" w:rsidRDefault="003A3AFB" w:rsidP="003A3AFB">
      <w:pPr>
        <w:pStyle w:val="10"/>
        <w:ind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現在、都市基盤施設の維持管理に関しては、政策目標に「維持管理の重点化」を掲げ、予算についても、平成</w:t>
      </w:r>
      <w:r w:rsidRPr="00F84B77">
        <w:rPr>
          <w:rFonts w:ascii="HG丸ｺﾞｼｯｸM-PRO" w:eastAsia="HG丸ｺﾞｼｯｸM-PRO" w:hAnsi="HG丸ｺﾞｼｯｸM-PRO"/>
        </w:rPr>
        <w:t>23</w:t>
      </w:r>
      <w:r w:rsidRPr="00F84B77">
        <w:rPr>
          <w:rFonts w:ascii="HG丸ｺﾞｼｯｸM-PRO" w:eastAsia="HG丸ｺﾞｼｯｸM-PRO" w:hAnsi="HG丸ｺﾞｼｯｸM-PRO" w:hint="eastAsia"/>
        </w:rPr>
        <w:t>年度より従来の</w:t>
      </w:r>
      <w:r w:rsidRPr="00F84B77">
        <w:rPr>
          <w:rFonts w:ascii="HG丸ｺﾞｼｯｸM-PRO" w:eastAsia="HG丸ｺﾞｼｯｸM-PRO" w:hAnsi="HG丸ｺﾞｼｯｸM-PRO"/>
        </w:rPr>
        <w:t>1.5</w:t>
      </w:r>
      <w:r w:rsidRPr="00F84B77">
        <w:rPr>
          <w:rFonts w:ascii="HG丸ｺﾞｼｯｸM-PRO" w:eastAsia="HG丸ｺﾞｼｯｸM-PRO" w:hAnsi="HG丸ｺﾞｼｯｸM-PRO" w:hint="eastAsia"/>
        </w:rPr>
        <w:t>倍に増額し、日常の点検や補修に加えて、施設の長寿命化に資する予防保全対策を強化している。</w:t>
      </w:r>
    </w:p>
    <w:p w:rsidR="009453FB" w:rsidRPr="00F84B77" w:rsidRDefault="003A3AFB" w:rsidP="003A3AFB">
      <w:pPr>
        <w:pStyle w:val="10"/>
        <w:ind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一方、都市基盤施設の老朽化問題は、予測が困難な未知の領域も多く、施設管理者が現場で培った経験だけでは、十分な対策を講じることができない場合もある。そのため、これまでの取組や蓄積されたデータを活用しながら、最新の科学的・専門的な知見等も取り入れ、</w:t>
      </w:r>
      <w:r w:rsidR="00E5475F" w:rsidRPr="00F84B77">
        <w:rPr>
          <w:rFonts w:ascii="HG丸ｺﾞｼｯｸM-PRO" w:eastAsia="HG丸ｺﾞｼｯｸM-PRO" w:hAnsi="HG丸ｺﾞｼｯｸM-PRO" w:hint="eastAsia"/>
        </w:rPr>
        <w:t>より一層戦略的な</w:t>
      </w:r>
      <w:r w:rsidR="009453FB" w:rsidRPr="00F84B77">
        <w:rPr>
          <w:rFonts w:ascii="HG丸ｺﾞｼｯｸM-PRO" w:eastAsia="HG丸ｺﾞｼｯｸM-PRO" w:hAnsi="HG丸ｺﾞｼｯｸM-PRO" w:hint="eastAsia"/>
        </w:rPr>
        <w:t>維持管理を進めていくために平成</w:t>
      </w:r>
      <w:r w:rsidR="009453FB" w:rsidRPr="00F84B77">
        <w:rPr>
          <w:rFonts w:ascii="HG丸ｺﾞｼｯｸM-PRO" w:eastAsia="HG丸ｺﾞｼｯｸM-PRO" w:hAnsi="HG丸ｺﾞｼｯｸM-PRO"/>
        </w:rPr>
        <w:t>25</w:t>
      </w:r>
      <w:r w:rsidR="009453FB" w:rsidRPr="00F84B77">
        <w:rPr>
          <w:rFonts w:ascii="HG丸ｺﾞｼｯｸM-PRO" w:eastAsia="HG丸ｺﾞｼｯｸM-PRO" w:hAnsi="HG丸ｺﾞｼｯｸM-PRO" w:hint="eastAsia"/>
        </w:rPr>
        <w:t>年</w:t>
      </w:r>
      <w:r w:rsidR="009453FB" w:rsidRPr="00F84B77">
        <w:rPr>
          <w:rFonts w:ascii="HG丸ｺﾞｼｯｸM-PRO" w:eastAsia="HG丸ｺﾞｼｯｸM-PRO" w:hAnsi="HG丸ｺﾞｼｯｸM-PRO"/>
        </w:rPr>
        <w:t>11</w:t>
      </w:r>
      <w:r w:rsidR="009453FB" w:rsidRPr="00F84B77">
        <w:rPr>
          <w:rFonts w:ascii="HG丸ｺﾞｼｯｸM-PRO" w:eastAsia="HG丸ｺﾞｼｯｸM-PRO" w:hAnsi="HG丸ｺﾞｼｯｸM-PRO" w:hint="eastAsia"/>
        </w:rPr>
        <w:t>月に大阪府の附属機関として、「大阪府都市基盤施設維持管理技術審議会</w:t>
      </w:r>
      <w:r w:rsidR="00037AB4" w:rsidRPr="00F84B77">
        <w:rPr>
          <w:rFonts w:ascii="HG丸ｺﾞｼｯｸM-PRO" w:eastAsia="HG丸ｺﾞｼｯｸM-PRO" w:hAnsi="HG丸ｺﾞｼｯｸM-PRO" w:hint="eastAsia"/>
        </w:rPr>
        <w:t>（学識経験者</w:t>
      </w:r>
      <w:r w:rsidR="00037AB4" w:rsidRPr="00F84B77">
        <w:rPr>
          <w:rFonts w:ascii="HG丸ｺﾞｼｯｸM-PRO" w:eastAsia="HG丸ｺﾞｼｯｸM-PRO" w:hAnsi="HG丸ｺﾞｼｯｸM-PRO"/>
        </w:rPr>
        <w:t>14名）</w:t>
      </w:r>
      <w:r w:rsidR="009453FB" w:rsidRPr="00F84B77">
        <w:rPr>
          <w:rFonts w:ascii="HG丸ｺﾞｼｯｸM-PRO" w:eastAsia="HG丸ｺﾞｼｯｸM-PRO" w:hAnsi="HG丸ｺﾞｼｯｸM-PRO" w:hint="eastAsia"/>
        </w:rPr>
        <w:t>」を設置し、大阪府知事から本審議会へ「都市基盤施設の効率的・効果的な維持管理・更新に関する長寿命化計画について」諮問し、本審議会で</w:t>
      </w:r>
      <w:r w:rsidR="00037AB4" w:rsidRPr="00F84B77">
        <w:rPr>
          <w:rFonts w:ascii="HG丸ｺﾞｼｯｸM-PRO" w:eastAsia="HG丸ｺﾞｼｯｸM-PRO" w:hAnsi="HG丸ｺﾞｼｯｸM-PRO"/>
        </w:rPr>
        <w:t>28回の</w:t>
      </w:r>
      <w:r w:rsidR="009453FB" w:rsidRPr="00F84B77">
        <w:rPr>
          <w:rFonts w:ascii="HG丸ｺﾞｼｯｸM-PRO" w:eastAsia="HG丸ｺﾞｼｯｸM-PRO" w:hAnsi="HG丸ｺﾞｼｯｸM-PRO" w:hint="eastAsia"/>
        </w:rPr>
        <w:t>審議</w:t>
      </w:r>
      <w:r w:rsidR="00037AB4" w:rsidRPr="00F84B77">
        <w:rPr>
          <w:rFonts w:ascii="HG丸ｺﾞｼｯｸM-PRO" w:eastAsia="HG丸ｺﾞｼｯｸM-PRO" w:hAnsi="HG丸ｺﾞｼｯｸM-PRO" w:hint="eastAsia"/>
        </w:rPr>
        <w:t>を重ね</w:t>
      </w:r>
      <w:r w:rsidR="009453FB" w:rsidRPr="00F84B77">
        <w:rPr>
          <w:rFonts w:ascii="HG丸ｺﾞｼｯｸM-PRO" w:eastAsia="HG丸ｺﾞｼｯｸM-PRO" w:hAnsi="HG丸ｺﾞｼｯｸM-PRO" w:hint="eastAsia"/>
        </w:rPr>
        <w:t>平成</w:t>
      </w:r>
      <w:r w:rsidR="009453FB" w:rsidRPr="00F84B77">
        <w:rPr>
          <w:rFonts w:ascii="HG丸ｺﾞｼｯｸM-PRO" w:eastAsia="HG丸ｺﾞｼｯｸM-PRO" w:hAnsi="HG丸ｺﾞｼｯｸM-PRO"/>
        </w:rPr>
        <w:t>2</w:t>
      </w:r>
      <w:r w:rsidR="00576C8F">
        <w:rPr>
          <w:rFonts w:ascii="HG丸ｺﾞｼｯｸM-PRO" w:eastAsia="HG丸ｺﾞｼｯｸM-PRO" w:hAnsi="HG丸ｺﾞｼｯｸM-PRO" w:hint="eastAsia"/>
        </w:rPr>
        <w:t>7</w:t>
      </w:r>
      <w:r w:rsidR="009453FB" w:rsidRPr="00F84B77">
        <w:rPr>
          <w:rFonts w:ascii="HG丸ｺﾞｼｯｸM-PRO" w:eastAsia="HG丸ｺﾞｼｯｸM-PRO" w:hAnsi="HG丸ｺﾞｼｯｸM-PRO"/>
        </w:rPr>
        <w:t>年2月1</w:t>
      </w:r>
      <w:r w:rsidR="00D9508D" w:rsidRPr="007B0805">
        <w:rPr>
          <w:rFonts w:ascii="HG丸ｺﾞｼｯｸM-PRO" w:eastAsia="HG丸ｺﾞｼｯｸM-PRO" w:hAnsi="HG丸ｺﾞｼｯｸM-PRO"/>
        </w:rPr>
        <w:t>8</w:t>
      </w:r>
      <w:r w:rsidR="009453FB" w:rsidRPr="00F84B77">
        <w:rPr>
          <w:rFonts w:ascii="HG丸ｺﾞｼｯｸM-PRO" w:eastAsia="HG丸ｺﾞｼｯｸM-PRO" w:hAnsi="HG丸ｺﾞｼｯｸM-PRO"/>
        </w:rPr>
        <w:t>日に答申された。</w:t>
      </w:r>
    </w:p>
    <w:p w:rsidR="009453FB" w:rsidRPr="007B0805" w:rsidRDefault="009453FB" w:rsidP="007B0805">
      <w:pPr>
        <w:pStyle w:val="20"/>
        <w:ind w:leftChars="23" w:left="48"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その答申を踏まえ、</w:t>
      </w:r>
      <w:r w:rsidR="001B099C" w:rsidRPr="00F84B77">
        <w:rPr>
          <w:rFonts w:ascii="HG丸ｺﾞｼｯｸM-PRO" w:eastAsia="HG丸ｺﾞｼｯｸM-PRO" w:hAnsi="HG丸ｺﾞｼｯｸM-PRO" w:hint="eastAsia"/>
        </w:rPr>
        <w:t>より一層戦略的</w:t>
      </w:r>
      <w:r w:rsidR="00E5475F" w:rsidRPr="007B0805">
        <w:rPr>
          <w:rFonts w:ascii="HG丸ｺﾞｼｯｸM-PRO" w:eastAsia="HG丸ｺﾞｼｯｸM-PRO" w:hAnsi="HG丸ｺﾞｼｯｸM-PRO" w:hint="eastAsia"/>
        </w:rPr>
        <w:t>な</w:t>
      </w:r>
      <w:r w:rsidR="001B099C" w:rsidRPr="007B0805">
        <w:rPr>
          <w:rFonts w:ascii="HG丸ｺﾞｼｯｸM-PRO" w:eastAsia="HG丸ｺﾞｼｯｸM-PRO" w:hAnsi="HG丸ｺﾞｼｯｸM-PRO" w:hint="eastAsia"/>
        </w:rPr>
        <w:t>維持管理を推進するため、</w:t>
      </w:r>
      <w:r w:rsidR="001B099C" w:rsidRPr="00F84B77">
        <w:rPr>
          <w:rFonts w:ascii="HG丸ｺﾞｼｯｸM-PRO" w:eastAsia="HG丸ｺﾞｼｯｸM-PRO" w:hAnsi="HG丸ｺﾞｼｯｸM-PRO" w:hint="eastAsia"/>
        </w:rPr>
        <w:t>施設の点検や診断手法の充実、予防保全対策の拡充、</w:t>
      </w:r>
      <w:r w:rsidR="00E5475F" w:rsidRPr="00F84B77">
        <w:rPr>
          <w:rFonts w:ascii="HG丸ｺﾞｼｯｸM-PRO" w:eastAsia="HG丸ｺﾞｼｯｸM-PRO" w:hAnsi="HG丸ｺﾞｼｯｸM-PRO" w:hint="eastAsia"/>
        </w:rPr>
        <w:t>特に、施設毎の更新時期の見極めの考え方を明確化し、将来の更新時期の平準化など維持管理</w:t>
      </w:r>
      <w:r w:rsidR="00C9571F" w:rsidRPr="007B0805">
        <w:rPr>
          <w:rFonts w:ascii="HG丸ｺﾞｼｯｸM-PRO" w:eastAsia="HG丸ｺﾞｼｯｸM-PRO" w:hAnsi="HG丸ｺﾞｼｯｸM-PRO" w:hint="eastAsia"/>
        </w:rPr>
        <w:t>・</w:t>
      </w:r>
      <w:r w:rsidR="001B099C" w:rsidRPr="00F84B77">
        <w:rPr>
          <w:rFonts w:ascii="HG丸ｺﾞｼｯｸM-PRO" w:eastAsia="HG丸ｺﾞｼｯｸM-PRO" w:hAnsi="HG丸ｺﾞｼｯｸM-PRO" w:hint="eastAsia"/>
        </w:rPr>
        <w:t>更新の最適化など「効率的・効果的な維持管理の推進」とともに、それらの手法を将来にわたり的確に実践するため、人材の育成と確保、技術力の向上と継承に加え、多様な主体と連携しながら地域が都市基盤施設を守り活かしていく仕組みづくりなど「持続可能な維持管理の仕組みづくり」について、</w:t>
      </w:r>
      <w:r w:rsidR="00E5475F" w:rsidRPr="00F84B77">
        <w:rPr>
          <w:rFonts w:ascii="HG丸ｺﾞｼｯｸM-PRO" w:eastAsia="HG丸ｺﾞｼｯｸM-PRO" w:hAnsi="HG丸ｺﾞｼｯｸM-PRO" w:hint="eastAsia"/>
        </w:rPr>
        <w:t>今後</w:t>
      </w:r>
      <w:r w:rsidR="00E5475F" w:rsidRPr="00F84B77">
        <w:rPr>
          <w:rFonts w:ascii="HG丸ｺﾞｼｯｸM-PRO" w:eastAsia="HG丸ｺﾞｼｯｸM-PRO" w:hAnsi="HG丸ｺﾞｼｯｸM-PRO"/>
        </w:rPr>
        <w:t>10年間を見通した</w:t>
      </w:r>
      <w:r w:rsidR="00B708BE" w:rsidRPr="007B0805">
        <w:rPr>
          <w:rFonts w:ascii="HG丸ｺﾞｼｯｸM-PRO" w:eastAsia="HG丸ｺﾞｼｯｸM-PRO" w:hAnsi="HG丸ｺﾞｼｯｸM-PRO" w:hint="eastAsia"/>
        </w:rPr>
        <w:t>戦略的な維持管理</w:t>
      </w:r>
      <w:r w:rsidR="00103325" w:rsidRPr="007B0805">
        <w:rPr>
          <w:rFonts w:ascii="HG丸ｺﾞｼｯｸM-PRO" w:eastAsia="HG丸ｺﾞｼｯｸM-PRO" w:hAnsi="HG丸ｺﾞｼｯｸM-PRO" w:hint="eastAsia"/>
        </w:rPr>
        <w:t>を推進するため</w:t>
      </w:r>
      <w:r w:rsidR="00C06C97" w:rsidRPr="00F84B77">
        <w:rPr>
          <w:rFonts w:ascii="HG丸ｺﾞｼｯｸM-PRO" w:eastAsia="HG丸ｺﾞｼｯｸM-PRO" w:hAnsi="HG丸ｺﾞｼｯｸM-PRO" w:hint="eastAsia"/>
        </w:rPr>
        <w:t>の</w:t>
      </w:r>
      <w:r w:rsidRPr="007B0805">
        <w:rPr>
          <w:rFonts w:ascii="HG丸ｺﾞｼｯｸM-PRO" w:eastAsia="HG丸ｺﾞｼｯｸM-PRO" w:hAnsi="HG丸ｺﾞｼｯｸM-PRO" w:hint="eastAsia"/>
        </w:rPr>
        <w:t>基本的な考え方を</w:t>
      </w:r>
      <w:r w:rsidR="00037AB4" w:rsidRPr="007B0805">
        <w:rPr>
          <w:rFonts w:ascii="HG丸ｺﾞｼｯｸM-PRO" w:eastAsia="HG丸ｺﾞｼｯｸM-PRO" w:hAnsi="HG丸ｺﾞｼｯｸM-PRO" w:hint="eastAsia"/>
        </w:rPr>
        <w:t>定めた「基本方針」</w:t>
      </w:r>
      <w:r w:rsidRPr="007B0805">
        <w:rPr>
          <w:rFonts w:ascii="HG丸ｺﾞｼｯｸM-PRO" w:eastAsia="HG丸ｺﾞｼｯｸM-PRO" w:hAnsi="HG丸ｺﾞｼｯｸM-PRO" w:hint="eastAsia"/>
        </w:rPr>
        <w:t>と基本方針に基づく分野・施設毎の具体的な対応方針</w:t>
      </w:r>
      <w:r w:rsidR="00037AB4" w:rsidRPr="007B0805">
        <w:rPr>
          <w:rFonts w:ascii="HG丸ｺﾞｼｯｸM-PRO" w:eastAsia="HG丸ｺﾞｼｯｸM-PRO" w:hAnsi="HG丸ｺﾞｼｯｸM-PRO" w:hint="eastAsia"/>
        </w:rPr>
        <w:t>を定めた「行動計画」</w:t>
      </w:r>
      <w:r w:rsidR="00235CEC" w:rsidRPr="007B0805">
        <w:rPr>
          <w:rFonts w:ascii="HG丸ｺﾞｼｯｸM-PRO" w:eastAsia="HG丸ｺﾞｼｯｸM-PRO" w:hAnsi="HG丸ｺﾞｼｯｸM-PRO" w:hint="eastAsia"/>
        </w:rPr>
        <w:t>からなる</w:t>
      </w:r>
      <w:r w:rsidR="001B099C" w:rsidRPr="007B0805">
        <w:rPr>
          <w:rFonts w:ascii="HG丸ｺﾞｼｯｸM-PRO" w:eastAsia="HG丸ｺﾞｼｯｸM-PRO" w:hAnsi="HG丸ｺﾞｼｯｸM-PRO" w:hint="eastAsia"/>
        </w:rPr>
        <w:t>「大阪府都市基盤施設長寿命化計画」を策定す</w:t>
      </w:r>
      <w:r w:rsidRPr="007B0805">
        <w:rPr>
          <w:rFonts w:ascii="HG丸ｺﾞｼｯｸM-PRO" w:eastAsia="HG丸ｺﾞｼｯｸM-PRO" w:hAnsi="HG丸ｺﾞｼｯｸM-PRO" w:hint="eastAsia"/>
        </w:rPr>
        <w:t>る。</w:t>
      </w:r>
    </w:p>
    <w:p w:rsidR="001B099C" w:rsidRPr="007B0805" w:rsidRDefault="001B099C" w:rsidP="001B099C">
      <w:pPr>
        <w:pStyle w:val="20"/>
        <w:ind w:left="10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今後、</w:t>
      </w:r>
      <w:r w:rsidR="00E5475F" w:rsidRPr="007B0805">
        <w:rPr>
          <w:rFonts w:ascii="HG丸ｺﾞｼｯｸM-PRO" w:eastAsia="HG丸ｺﾞｼｯｸM-PRO" w:hAnsi="HG丸ｺﾞｼｯｸM-PRO" w:hint="eastAsia"/>
        </w:rPr>
        <w:t>本計画に基づき、着実に実践していく</w:t>
      </w:r>
      <w:r w:rsidR="00037AB4" w:rsidRPr="007B0805">
        <w:rPr>
          <w:rFonts w:ascii="HG丸ｺﾞｼｯｸM-PRO" w:eastAsia="HG丸ｺﾞｼｯｸM-PRO" w:hAnsi="HG丸ｺﾞｼｯｸM-PRO" w:hint="eastAsia"/>
        </w:rPr>
        <w:t>とともに</w:t>
      </w:r>
      <w:r w:rsidR="00037AB4" w:rsidRPr="00F84B77">
        <w:rPr>
          <w:rFonts w:ascii="HG丸ｺﾞｼｯｸM-PRO" w:eastAsia="HG丸ｺﾞｼｯｸM-PRO" w:hAnsi="HG丸ｺﾞｼｯｸM-PRO" w:hint="eastAsia"/>
        </w:rPr>
        <w:t>継続的に検証・改善を行い、戦略的な維持管理を推進していく。</w:t>
      </w:r>
      <w:r w:rsidR="00235CEC" w:rsidRPr="00F84B77">
        <w:rPr>
          <w:rFonts w:ascii="HG丸ｺﾞｼｯｸM-PRO" w:eastAsia="HG丸ｺﾞｼｯｸM-PRO" w:hAnsi="HG丸ｺﾞｼｯｸM-PRO" w:hint="eastAsia"/>
        </w:rPr>
        <w:t>引き続き、</w:t>
      </w:r>
      <w:r w:rsidRPr="007B0805">
        <w:rPr>
          <w:rFonts w:ascii="HG丸ｺﾞｼｯｸM-PRO" w:eastAsia="HG丸ｺﾞｼｯｸM-PRO" w:hAnsi="HG丸ｺﾞｼｯｸM-PRO" w:hint="eastAsia"/>
        </w:rPr>
        <w:t>将来にわたり都市基盤施設の機能を良好に保ち、府民の安全・安心の確保はもとより、地域社会の発展と成長を支えるために、社会経済情勢の変化等にも柔軟に対応し、不断の努力で取り組んでい</w:t>
      </w:r>
      <w:r w:rsidR="00235CEC" w:rsidRPr="007B0805">
        <w:rPr>
          <w:rFonts w:ascii="HG丸ｺﾞｼｯｸM-PRO" w:eastAsia="HG丸ｺﾞｼｯｸM-PRO" w:hAnsi="HG丸ｺﾞｼｯｸM-PRO" w:hint="eastAsia"/>
        </w:rPr>
        <w:t>く</w:t>
      </w:r>
      <w:r w:rsidRPr="007B0805">
        <w:rPr>
          <w:rFonts w:ascii="HG丸ｺﾞｼｯｸM-PRO" w:eastAsia="HG丸ｺﾞｼｯｸM-PRO" w:hAnsi="HG丸ｺﾞｼｯｸM-PRO" w:hint="eastAsia"/>
        </w:rPr>
        <w:t>。</w:t>
      </w:r>
    </w:p>
    <w:p w:rsidR="00D0783B" w:rsidRPr="00F84B77" w:rsidRDefault="00D0783B" w:rsidP="005A5F7A">
      <w:pPr>
        <w:pStyle w:val="1"/>
        <w:rPr>
          <w:sz w:val="32"/>
          <w:szCs w:val="32"/>
        </w:rPr>
      </w:pPr>
      <w:bookmarkStart w:id="3" w:name="_Toc410509195"/>
      <w:bookmarkStart w:id="4" w:name="_Toc410509914"/>
      <w:bookmarkStart w:id="5" w:name="_Toc411883065"/>
      <w:bookmarkStart w:id="6" w:name="_Toc410509196"/>
      <w:bookmarkStart w:id="7" w:name="_Toc410509915"/>
      <w:bookmarkStart w:id="8" w:name="_Toc411883066"/>
      <w:bookmarkStart w:id="9" w:name="_Toc410509197"/>
      <w:bookmarkStart w:id="10" w:name="_Toc410509916"/>
      <w:bookmarkStart w:id="11" w:name="_Toc411883067"/>
      <w:bookmarkStart w:id="12" w:name="_Toc410509198"/>
      <w:bookmarkStart w:id="13" w:name="_Toc410509917"/>
      <w:bookmarkStart w:id="14" w:name="_Toc411883068"/>
      <w:bookmarkStart w:id="15" w:name="_Toc410509199"/>
      <w:bookmarkStart w:id="16" w:name="_Toc410509918"/>
      <w:bookmarkStart w:id="17" w:name="_Toc411883069"/>
      <w:bookmarkStart w:id="18" w:name="_Toc410509200"/>
      <w:bookmarkStart w:id="19" w:name="_Toc410509919"/>
      <w:bookmarkStart w:id="20" w:name="_Toc411883070"/>
      <w:bookmarkStart w:id="21" w:name="_Toc410509201"/>
      <w:bookmarkStart w:id="22" w:name="_Toc410509920"/>
      <w:bookmarkStart w:id="23" w:name="_Toc411883071"/>
      <w:bookmarkStart w:id="24" w:name="_Toc410509202"/>
      <w:bookmarkStart w:id="25" w:name="_Toc410509921"/>
      <w:bookmarkStart w:id="26" w:name="_Toc411883072"/>
      <w:bookmarkStart w:id="27" w:name="_Toc410509203"/>
      <w:bookmarkStart w:id="28" w:name="_Toc410509922"/>
      <w:bookmarkStart w:id="29" w:name="_Toc411883073"/>
      <w:bookmarkStart w:id="30" w:name="_Toc410509204"/>
      <w:bookmarkStart w:id="31" w:name="_Toc410509923"/>
      <w:bookmarkStart w:id="32" w:name="_Toc411883074"/>
      <w:bookmarkStart w:id="33" w:name="_Toc410509205"/>
      <w:bookmarkStart w:id="34" w:name="_Toc410509924"/>
      <w:bookmarkStart w:id="35" w:name="_Toc411883075"/>
      <w:bookmarkStart w:id="36" w:name="_Toc410509206"/>
      <w:bookmarkStart w:id="37" w:name="_Toc410509925"/>
      <w:bookmarkStart w:id="38" w:name="_Toc411883076"/>
      <w:bookmarkStart w:id="39" w:name="_Toc410509207"/>
      <w:bookmarkStart w:id="40" w:name="_Toc410509926"/>
      <w:bookmarkStart w:id="41" w:name="_Toc411883077"/>
      <w:bookmarkStart w:id="42" w:name="_Toc410509208"/>
      <w:bookmarkStart w:id="43" w:name="_Toc410509927"/>
      <w:bookmarkStart w:id="44" w:name="_Toc411883078"/>
      <w:bookmarkStart w:id="45" w:name="_Toc410509209"/>
      <w:bookmarkStart w:id="46" w:name="_Toc410509928"/>
      <w:bookmarkStart w:id="47" w:name="_Toc411883079"/>
      <w:bookmarkStart w:id="48" w:name="_Toc410509210"/>
      <w:bookmarkStart w:id="49" w:name="_Toc410509929"/>
      <w:bookmarkStart w:id="50" w:name="_Toc411883080"/>
      <w:bookmarkStart w:id="51" w:name="_Toc410509211"/>
      <w:bookmarkStart w:id="52" w:name="_Toc410509930"/>
      <w:bookmarkStart w:id="53" w:name="_Toc411883081"/>
      <w:bookmarkStart w:id="54" w:name="_Toc410509302"/>
      <w:bookmarkStart w:id="55" w:name="_Toc410510021"/>
      <w:bookmarkStart w:id="56" w:name="_Toc411883172"/>
      <w:bookmarkStart w:id="57" w:name="_Toc410509303"/>
      <w:bookmarkStart w:id="58" w:name="_Toc410510022"/>
      <w:bookmarkStart w:id="59" w:name="_Toc411883173"/>
      <w:bookmarkStart w:id="60" w:name="_Toc410509304"/>
      <w:bookmarkStart w:id="61" w:name="_Toc410510023"/>
      <w:bookmarkStart w:id="62" w:name="_Toc411883174"/>
      <w:bookmarkStart w:id="63" w:name="_Toc410509305"/>
      <w:bookmarkStart w:id="64" w:name="_Toc410510024"/>
      <w:bookmarkStart w:id="65" w:name="_Toc411883175"/>
      <w:bookmarkStart w:id="66" w:name="_Toc410509306"/>
      <w:bookmarkStart w:id="67" w:name="_Toc410510025"/>
      <w:bookmarkStart w:id="68" w:name="_Toc411883176"/>
      <w:bookmarkStart w:id="69" w:name="_Toc410509343"/>
      <w:bookmarkStart w:id="70" w:name="_Toc410510062"/>
      <w:bookmarkStart w:id="71" w:name="_Toc411883213"/>
      <w:bookmarkStart w:id="72" w:name="_Toc410509344"/>
      <w:bookmarkStart w:id="73" w:name="_Toc410510063"/>
      <w:bookmarkStart w:id="74" w:name="_Toc411883214"/>
      <w:bookmarkStart w:id="75" w:name="_Toc410509345"/>
      <w:bookmarkStart w:id="76" w:name="_Toc410510064"/>
      <w:bookmarkStart w:id="77" w:name="_Toc411883215"/>
      <w:bookmarkStart w:id="78" w:name="_Toc410509346"/>
      <w:bookmarkStart w:id="79" w:name="_Toc410510065"/>
      <w:bookmarkStart w:id="80" w:name="_Toc411883216"/>
      <w:bookmarkStart w:id="81" w:name="_Ref409527002"/>
      <w:bookmarkStart w:id="82" w:name="_Ref409527016"/>
      <w:bookmarkStart w:id="83" w:name="_Ref409527050"/>
      <w:bookmarkStart w:id="84" w:name="_Toc411883279"/>
      <w:bookmarkStart w:id="85" w:name="_Ref388951378"/>
      <w:bookmarkStart w:id="86" w:name="_Ref388951383"/>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sidRPr="00F84B77">
        <w:rPr>
          <w:rFonts w:hint="eastAsia"/>
        </w:rPr>
        <w:lastRenderedPageBreak/>
        <w:t>大阪府都市基盤施設長寿命化計画の構成</w:t>
      </w:r>
      <w:bookmarkEnd w:id="81"/>
      <w:bookmarkEnd w:id="82"/>
      <w:bookmarkEnd w:id="83"/>
      <w:bookmarkEnd w:id="84"/>
    </w:p>
    <w:p w:rsidR="00D0783B" w:rsidRPr="00F84B77" w:rsidRDefault="00D0783B" w:rsidP="008C3EB8">
      <w:pPr>
        <w:pStyle w:val="2"/>
      </w:pPr>
      <w:bookmarkStart w:id="87" w:name="_Toc411883280"/>
      <w:r w:rsidRPr="00F84B77">
        <w:rPr>
          <w:rFonts w:hint="eastAsia"/>
        </w:rPr>
        <w:t>本計画の策定に至る経過</w:t>
      </w:r>
      <w:bookmarkEnd w:id="87"/>
    </w:p>
    <w:p w:rsidR="00D0783B" w:rsidRPr="00F84B77" w:rsidRDefault="00C262F2" w:rsidP="00D0783B">
      <w:pPr>
        <w:pStyle w:val="20"/>
        <w:ind w:left="10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都市基盤施設の維持管理の重要性</w:t>
      </w:r>
      <w:r w:rsidR="00D0783B" w:rsidRPr="00F84B77">
        <w:rPr>
          <w:rFonts w:ascii="HG丸ｺﾞｼｯｸM-PRO" w:eastAsia="HG丸ｺﾞｼｯｸM-PRO" w:hAnsi="HG丸ｺﾞｼｯｸM-PRO" w:hint="eastAsia"/>
        </w:rPr>
        <w:t>から、以下のとおり、平成</w:t>
      </w:r>
      <w:r w:rsidR="00D0783B" w:rsidRPr="00F84B77">
        <w:rPr>
          <w:rFonts w:ascii="HG丸ｺﾞｼｯｸM-PRO" w:eastAsia="HG丸ｺﾞｼｯｸM-PRO" w:hAnsi="HG丸ｺﾞｼｯｸM-PRO"/>
        </w:rPr>
        <w:t>12年度より維持管理に係る各種計画の策定など、維持管理に係る取組を段階的に進めている。</w:t>
      </w:r>
      <w:r w:rsidR="00D0783B" w:rsidRPr="00F84B77">
        <w:rPr>
          <w:rFonts w:ascii="HG丸ｺﾞｼｯｸM-PRO" w:eastAsia="HG丸ｺﾞｼｯｸM-PRO" w:hAnsi="HG丸ｺﾞｼｯｸM-PRO" w:hint="eastAsia"/>
        </w:rPr>
        <w:t>「大阪府都市基盤施設長寿命化計画」（以下、本計画）は、これまで積重ねてきた各種計画の理念や考え方を継承しつつ、社会経済情勢の変化等を考慮し、これまでの取組や蓄積したデータを踏まえ、最新の科学的・専門的な知見等を取り入れ</w:t>
      </w:r>
      <w:r w:rsidR="00EC2D68" w:rsidRPr="00F84B77">
        <w:rPr>
          <w:rFonts w:ascii="HG丸ｺﾞｼｯｸM-PRO" w:eastAsia="HG丸ｺﾞｼｯｸM-PRO" w:hAnsi="HG丸ｺﾞｼｯｸM-PRO" w:hint="eastAsia"/>
        </w:rPr>
        <w:t>た</w:t>
      </w:r>
      <w:r w:rsidRPr="00F84B77">
        <w:rPr>
          <w:rFonts w:ascii="HG丸ｺﾞｼｯｸM-PRO" w:eastAsia="HG丸ｺﾞｼｯｸM-PRO" w:hAnsi="HG丸ｺﾞｼｯｸM-PRO" w:hint="eastAsia"/>
        </w:rPr>
        <w:t>「大阪府都市基盤施設維持管理技術審議会</w:t>
      </w:r>
      <w:r w:rsidRPr="007B0805">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の答申を踏まえて、</w:t>
      </w:r>
      <w:r w:rsidR="00103325" w:rsidRPr="00F84B77">
        <w:rPr>
          <w:rFonts w:ascii="HG丸ｺﾞｼｯｸM-PRO" w:eastAsia="HG丸ｺﾞｼｯｸM-PRO" w:hAnsi="HG丸ｺﾞｼｯｸM-PRO" w:hint="eastAsia"/>
        </w:rPr>
        <w:t>今後</w:t>
      </w:r>
      <w:r w:rsidR="00103325" w:rsidRPr="00F84B77">
        <w:rPr>
          <w:rFonts w:ascii="HG丸ｺﾞｼｯｸM-PRO" w:eastAsia="HG丸ｺﾞｼｯｸM-PRO" w:hAnsi="HG丸ｺﾞｼｯｸM-PRO"/>
        </w:rPr>
        <w:t>10年を見通した</w:t>
      </w:r>
      <w:r w:rsidR="00D0783B" w:rsidRPr="00F84B77">
        <w:rPr>
          <w:rFonts w:ascii="HG丸ｺﾞｼｯｸM-PRO" w:eastAsia="HG丸ｺﾞｼｯｸM-PRO" w:hAnsi="HG丸ｺﾞｼｯｸM-PRO" w:hint="eastAsia"/>
        </w:rPr>
        <w:t>戦略的な維持管理を推進するための基本的な考え方（基本方針）</w:t>
      </w:r>
      <w:r w:rsidR="00103325" w:rsidRPr="00F84B77">
        <w:rPr>
          <w:rFonts w:ascii="HG丸ｺﾞｼｯｸM-PRO" w:eastAsia="HG丸ｺﾞｼｯｸM-PRO" w:hAnsi="HG丸ｺﾞｼｯｸM-PRO" w:hint="eastAsia"/>
        </w:rPr>
        <w:t>と分</w:t>
      </w:r>
      <w:r w:rsidR="00D0783B" w:rsidRPr="00F84B77">
        <w:rPr>
          <w:rFonts w:ascii="HG丸ｺﾞｼｯｸM-PRO" w:eastAsia="HG丸ｺﾞｼｯｸM-PRO" w:hAnsi="HG丸ｺﾞｼｯｸM-PRO" w:hint="eastAsia"/>
        </w:rPr>
        <w:t>野・施設毎の具体的な対応方針（行動計画）を定め</w:t>
      </w:r>
      <w:r w:rsidR="00103325" w:rsidRPr="00F84B77">
        <w:rPr>
          <w:rFonts w:ascii="HG丸ｺﾞｼｯｸM-PRO" w:eastAsia="HG丸ｺﾞｼｯｸM-PRO" w:hAnsi="HG丸ｺﾞｼｯｸM-PRO" w:hint="eastAsia"/>
        </w:rPr>
        <w:t>るもの。</w:t>
      </w:r>
    </w:p>
    <w:p w:rsidR="00D0783B" w:rsidRPr="00F84B77" w:rsidRDefault="00BF2749" w:rsidP="00D0783B">
      <w:pPr>
        <w:pStyle w:val="20"/>
        <w:ind w:left="105" w:firstLine="210"/>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39008" behindDoc="0" locked="0" layoutInCell="1" allowOverlap="1" wp14:anchorId="0297D8CA" wp14:editId="16647402">
                <wp:simplePos x="0" y="0"/>
                <wp:positionH relativeFrom="column">
                  <wp:posOffset>579120</wp:posOffset>
                </wp:positionH>
                <wp:positionV relativeFrom="paragraph">
                  <wp:posOffset>607695</wp:posOffset>
                </wp:positionV>
                <wp:extent cx="5100320" cy="294640"/>
                <wp:effectExtent l="0" t="0" r="24130" b="10160"/>
                <wp:wrapNone/>
                <wp:docPr id="3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rsidR="00FD3810" w:rsidRDefault="00FD3810"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6" type="#_x0000_t202" style="position:absolute;left:0;text-align:left;margin-left:45.6pt;margin-top:47.85pt;width:401.6pt;height:23.2pt;z-index:2537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">
                <v:textbox>
                  <w:txbxContent>
                    <w:p w:rsidR="00FD3810" w:rsidRDefault="00FD3810"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Pr>
          <w:noProof/>
        </w:rPr>
        <mc:AlternateContent>
          <mc:Choice Requires="wps">
            <w:drawing>
              <wp:anchor distT="0" distB="0" distL="114300" distR="114300" simplePos="0" relativeHeight="253741056" behindDoc="0" locked="0" layoutInCell="1" allowOverlap="1" wp14:anchorId="26C3342B" wp14:editId="29B50C05">
                <wp:simplePos x="0" y="0"/>
                <wp:positionH relativeFrom="column">
                  <wp:posOffset>665480</wp:posOffset>
                </wp:positionH>
                <wp:positionV relativeFrom="paragraph">
                  <wp:posOffset>1562100</wp:posOffset>
                </wp:positionV>
                <wp:extent cx="4309745" cy="244475"/>
                <wp:effectExtent l="0" t="0" r="14605" b="22225"/>
                <wp:wrapNone/>
                <wp:docPr id="31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745" cy="244475"/>
                        </a:xfrm>
                        <a:prstGeom prst="rect">
                          <a:avLst/>
                        </a:prstGeom>
                        <a:solidFill>
                          <a:srgbClr val="FFFFFF"/>
                        </a:solidFill>
                        <a:ln w="15875">
                          <a:solidFill>
                            <a:srgbClr val="000000"/>
                          </a:solidFill>
                          <a:miter lim="800000"/>
                          <a:headEnd/>
                          <a:tailEnd/>
                        </a:ln>
                      </wps:spPr>
                      <wps:txbx>
                        <w:txbxContent>
                          <w:p w:rsidR="00FD3810" w:rsidRPr="000E3EF7" w:rsidRDefault="00FD3810"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52.4pt;margin-top:123pt;width:339.35pt;height:19.25pt;z-index:2537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" strokeweight="1.25pt">
                <v:textbox>
                  <w:txbxContent>
                    <w:p w:rsidR="00FD3810" w:rsidRPr="000E3EF7" w:rsidRDefault="00FD3810"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744128" behindDoc="0" locked="0" layoutInCell="1" allowOverlap="1" wp14:anchorId="219AF0B6" wp14:editId="5011483D">
                <wp:simplePos x="0" y="0"/>
                <wp:positionH relativeFrom="column">
                  <wp:posOffset>4300220</wp:posOffset>
                </wp:positionH>
                <wp:positionV relativeFrom="paragraph">
                  <wp:posOffset>3294380</wp:posOffset>
                </wp:positionV>
                <wp:extent cx="1895475" cy="602615"/>
                <wp:effectExtent l="0" t="0" r="0" b="6985"/>
                <wp:wrapNone/>
                <wp:docPr id="3099" name="テキスト ボックス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5475" cy="602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6526F1" w:rsidRDefault="00FD3810"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FD3810" w:rsidRPr="004E78BD" w:rsidRDefault="00FD3810"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rsidR="00FD3810" w:rsidRPr="006526F1" w:rsidRDefault="00FD3810"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FD3810" w:rsidRPr="006526F1" w:rsidRDefault="00FD3810"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0" o:spid="_x0000_s1028" type="#_x0000_t202" style="position:absolute;left:0;text-align:left;margin-left:338.6pt;margin-top:259.4pt;width:149.25pt;height:47.45pt;z-index:2537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" filled="f" stroked="f" strokeweight=".5pt">
                <v:path arrowok="t"/>
                <v:textbox>
                  <w:txbxContent>
                    <w:p w:rsidR="00FD3810" w:rsidRPr="006526F1" w:rsidRDefault="00FD3810"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FD3810" w:rsidRPr="004E78BD" w:rsidRDefault="00FD3810"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rsidR="00FD3810" w:rsidRPr="006526F1" w:rsidRDefault="00FD3810"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FD3810" w:rsidRPr="006526F1" w:rsidRDefault="00FD3810"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743104" behindDoc="0" locked="0" layoutInCell="1" allowOverlap="1" wp14:anchorId="420D28FF" wp14:editId="0DEA9A81">
                <wp:simplePos x="0" y="0"/>
                <wp:positionH relativeFrom="column">
                  <wp:posOffset>4234815</wp:posOffset>
                </wp:positionH>
                <wp:positionV relativeFrom="paragraph">
                  <wp:posOffset>3251835</wp:posOffset>
                </wp:positionV>
                <wp:extent cx="1907540" cy="668020"/>
                <wp:effectExtent l="0" t="0" r="16510" b="17780"/>
                <wp:wrapNone/>
                <wp:docPr id="3098" name="ホームベース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907540" cy="668020"/>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D078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11" o:spid="_x0000_s1029" type="#_x0000_t15" style="position:absolute;left:0;text-align:left;margin-left:333.45pt;margin-top:256.05pt;width:150.2pt;height:52.6pt;rotation:180;z-index:2537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" adj="19400" fillcolor="#4f81bd [3204]" strokecolor="#243f60 [1604]" strokeweight="2pt">
                <v:path arrowok="t"/>
                <v:textbox>
                  <w:txbxContent>
                    <w:p w:rsidR="00FD3810" w:rsidRDefault="00FD3810" w:rsidP="00D0783B"/>
                  </w:txbxContent>
                </v:textbox>
              </v:shape>
            </w:pict>
          </mc:Fallback>
        </mc:AlternateContent>
      </w:r>
      <w:r>
        <w:rPr>
          <w:noProof/>
        </w:rPr>
        <mc:AlternateContent>
          <mc:Choice Requires="wps">
            <w:drawing>
              <wp:anchor distT="0" distB="0" distL="114300" distR="114300" simplePos="0" relativeHeight="253742080" behindDoc="0" locked="0" layoutInCell="1" allowOverlap="1" wp14:anchorId="7C35EE7F" wp14:editId="3C0B81B6">
                <wp:simplePos x="0" y="0"/>
                <wp:positionH relativeFrom="column">
                  <wp:posOffset>445770</wp:posOffset>
                </wp:positionH>
                <wp:positionV relativeFrom="paragraph">
                  <wp:posOffset>3010535</wp:posOffset>
                </wp:positionV>
                <wp:extent cx="5177790" cy="541655"/>
                <wp:effectExtent l="0" t="0" r="22860" b="10795"/>
                <wp:wrapNone/>
                <wp:docPr id="30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790" cy="541655"/>
                        </a:xfrm>
                        <a:prstGeom prst="rect">
                          <a:avLst/>
                        </a:prstGeom>
                        <a:solidFill>
                          <a:srgbClr val="FFFFFF"/>
                        </a:solidFill>
                        <a:ln w="15875">
                          <a:solidFill>
                            <a:srgbClr val="000000"/>
                          </a:solidFill>
                          <a:miter lim="800000"/>
                          <a:headEnd/>
                          <a:tailEnd/>
                        </a:ln>
                      </wps:spPr>
                      <wps:txbx>
                        <w:txbxContent>
                          <w:p w:rsidR="00FD3810" w:rsidRDefault="00FD3810"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FD3810" w:rsidRDefault="00FD3810"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FD3810" w:rsidRPr="000E3EF7" w:rsidRDefault="00FD3810"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5.1pt;margin-top:237.05pt;width:407.7pt;height:42.65pt;z-index:2537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" strokeweight="1.25pt">
                <v:textbox>
                  <w:txbxContent>
                    <w:p w:rsidR="00FD3810" w:rsidRDefault="00FD3810"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FD3810" w:rsidRDefault="00FD3810"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FD3810" w:rsidRPr="000E3EF7" w:rsidRDefault="00FD3810"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737984" behindDoc="0" locked="0" layoutInCell="1" allowOverlap="1" wp14:anchorId="207BFB76" wp14:editId="4F6A9743">
                <wp:simplePos x="0" y="0"/>
                <wp:positionH relativeFrom="column">
                  <wp:posOffset>4326890</wp:posOffset>
                </wp:positionH>
                <wp:positionV relativeFrom="paragraph">
                  <wp:posOffset>224790</wp:posOffset>
                </wp:positionV>
                <wp:extent cx="1607185" cy="344805"/>
                <wp:effectExtent l="0" t="0" r="12065" b="0"/>
                <wp:wrapNone/>
                <wp:docPr id="3094" name="グループ化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7185" cy="344805"/>
                          <a:chOff x="0" y="0"/>
                          <a:chExt cx="1607185" cy="345278"/>
                        </a:xfrm>
                      </wpg:grpSpPr>
                      <wps:wsp>
                        <wps:cNvPr id="3095" name="ホームベース 186"/>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D078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6" name="テキスト ボックス 239"/>
                        <wps:cNvSpPr txBox="1"/>
                        <wps:spPr>
                          <a:xfrm>
                            <a:off x="81280" y="30953"/>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6526F1" w:rsidRDefault="00FD3810"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7" o:spid="_x0000_s1031" style="position:absolute;left:0;text-align:left;margin-left:340.7pt;margin-top:17.7pt;width:126.55pt;height:27.15pt;z-index:253737984;mso-width-relative:margin;mso-height-relative:margin" coordsize="1607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">
                <v:shape id="ホームベース 186" o:spid="_x0000_s1032"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r3cUA&#10;AADdAAAADwAAAGRycy9kb3ducmV2LnhtbESPS4vCQBCE74L/YWhhbzpR8bFZRwnigocV8YHnJtOb&#10;hM30hMxoor/eWRA8FlX1FbVYtaYUN6pdYVnBcBCBIE6tLjhTcD599+cgnEfWWFomBXdysFp2OwuM&#10;tW34QLejz0SAsItRQe59FUvp0pwMuoGtiIP3a2uDPsg6k7rGJsBNKUdRNJUGCw4LOVa0zin9O16N&#10;gst6ljT7R9Ly9b7Tw43PftwmUeqj1yZfIDy1/h1+tbdawTj6nMD/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yvdxQAAAN0AAAAPAAAAAAAAAAAAAAAAAJgCAABkcnMv&#10;ZG93bnJldi54bWxQSwUGAAAAAAQABAD1AAAAigMAAAAA&#10;" adj="19735" fillcolor="#4f81bd [3204]" strokecolor="#243f60 [1604]" strokeweight="2pt">
                  <v:textbox>
                    <w:txbxContent>
                      <w:p w:rsidR="00FD3810" w:rsidRDefault="00FD3810" w:rsidP="00D0783B"/>
                    </w:txbxContent>
                  </v:textbox>
                </v:shape>
                <v:shape id="テキスト ボックス 239" o:spid="_x0000_s1033" type="#_x0000_t202" style="position:absolute;left:812;top:309;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V4dsgA&#10;AADdAAAADwAAAGRycy9kb3ducmV2LnhtbESPT2vCQBTE7wW/w/KE3pqNlkoaXUUCYintwT+X3p7Z&#10;ZxLMvo3ZbZL203cLgsdhZn7DLFaDqUVHrassK5hEMQji3OqKCwXHw+YpAeE8ssbaMin4IQer5ehh&#10;gam2Pe+o2/tCBAi7FBWU3jeplC4vyaCLbEMcvLNtDfog20LqFvsAN7WcxvFMGqw4LJTYUFZSftl/&#10;GwXv2eYTd6epSX7rbPtxXjfX49eLUo/jYT0H4Wnw9/Ct/aYVPMevM/h/E5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VXh2yAAAAN0AAAAPAAAAAAAAAAAAAAAAAJgCAABk&#10;cnMvZG93bnJldi54bWxQSwUGAAAAAAQABAD1AAAAjQMAAAAA&#10;" filled="f" stroked="f" strokeweight=".5pt">
                  <v:textbox>
                    <w:txbxContent>
                      <w:p w:rsidR="00FD3810" w:rsidRPr="006526F1" w:rsidRDefault="00FD3810"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v:textbox>
                </v:shape>
              </v:group>
            </w:pict>
          </mc:Fallback>
        </mc:AlternateContent>
      </w:r>
      <w:r>
        <w:rPr>
          <w:rFonts w:ascii="HG丸ｺﾞｼｯｸM-PRO" w:eastAsia="HG丸ｺﾞｼｯｸM-PRO" w:hAnsi="HG丸ｺﾞｼｯｸM-PRO"/>
          <w:noProof/>
        </w:rPr>
        <mc:AlternateContent>
          <mc:Choice Requires="wpg">
            <w:drawing>
              <wp:inline distT="0" distB="0" distL="0" distR="0" wp14:anchorId="4739C46C" wp14:editId="0E315055">
                <wp:extent cx="5688330" cy="3194685"/>
                <wp:effectExtent l="19050" t="9525" r="17145" b="15240"/>
                <wp:docPr id="3081" name="グループ化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8330" cy="3194685"/>
                          <a:chOff x="-962" y="-1469"/>
                          <a:chExt cx="51772" cy="21708"/>
                        </a:xfrm>
                      </wpg:grpSpPr>
                      <wps:wsp>
                        <wps:cNvPr id="3087" name="Text Box 11"/>
                        <wps:cNvSpPr txBox="1">
                          <a:spLocks noChangeArrowheads="1"/>
                        </wps:cNvSpPr>
                        <wps:spPr bwMode="auto">
                          <a:xfrm>
                            <a:off x="95" y="-1469"/>
                            <a:ext cx="41954" cy="3761"/>
                          </a:xfrm>
                          <a:prstGeom prst="rect">
                            <a:avLst/>
                          </a:prstGeom>
                          <a:solidFill>
                            <a:srgbClr val="FFFFFF"/>
                          </a:solidFill>
                          <a:ln w="9525">
                            <a:solidFill>
                              <a:srgbClr val="000000"/>
                            </a:solidFill>
                            <a:miter lim="800000"/>
                            <a:headEnd/>
                            <a:tailEnd/>
                          </a:ln>
                        </wps:spPr>
                        <wps:txbx>
                          <w:txbxContent>
                            <w:p w:rsidR="00FD3810" w:rsidRDefault="00FD3810"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FD3810" w:rsidRPr="000E3EF7" w:rsidRDefault="00FD3810"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FD3810" w:rsidRPr="000E3EF7" w:rsidRDefault="00FD3810"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rot="0" vert="horz" wrap="square" lIns="91440" tIns="45720" rIns="91440" bIns="45720" anchor="t" anchorCtr="0" upright="1">
                          <a:noAutofit/>
                        </wps:bodyPr>
                      </wps:wsp>
                      <wps:wsp>
                        <wps:cNvPr id="3088" name="Text Box 12"/>
                        <wps:cNvSpPr txBox="1">
                          <a:spLocks noChangeArrowheads="1"/>
                        </wps:cNvSpPr>
                        <wps:spPr bwMode="auto">
                          <a:xfrm>
                            <a:off x="1700" y="4143"/>
                            <a:ext cx="41916" cy="4570"/>
                          </a:xfrm>
                          <a:prstGeom prst="rect">
                            <a:avLst/>
                          </a:prstGeom>
                          <a:solidFill>
                            <a:srgbClr val="FFFFFF"/>
                          </a:solidFill>
                          <a:ln w="9525">
                            <a:solidFill>
                              <a:srgbClr val="000000"/>
                            </a:solidFill>
                            <a:miter lim="800000"/>
                            <a:headEnd/>
                            <a:tailEnd/>
                          </a:ln>
                        </wps:spPr>
                        <wps:txbx>
                          <w:txbxContent>
                            <w:p w:rsidR="00FD3810" w:rsidRDefault="00FD3810"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FD3810" w:rsidRPr="000E3EF7" w:rsidRDefault="00FD3810"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FD3810" w:rsidRPr="004E78BD" w:rsidRDefault="00FD3810"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FD3810" w:rsidRPr="000E3EF7" w:rsidRDefault="00FD3810"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rot="0" vert="horz" wrap="square" lIns="91440" tIns="45720" rIns="91440" bIns="45720" anchor="t" anchorCtr="0" upright="1">
                          <a:noAutofit/>
                        </wps:bodyPr>
                      </wps:wsp>
                      <wps:wsp>
                        <wps:cNvPr id="3091" name="Text Box 13"/>
                        <wps:cNvSpPr txBox="1">
                          <a:spLocks noChangeArrowheads="1"/>
                        </wps:cNvSpPr>
                        <wps:spPr bwMode="auto">
                          <a:xfrm>
                            <a:off x="2832" y="11717"/>
                            <a:ext cx="40388" cy="2558"/>
                          </a:xfrm>
                          <a:prstGeom prst="rect">
                            <a:avLst/>
                          </a:prstGeom>
                          <a:solidFill>
                            <a:srgbClr val="FFFFFF"/>
                          </a:solidFill>
                          <a:ln w="9525">
                            <a:solidFill>
                              <a:srgbClr val="000000"/>
                            </a:solidFill>
                            <a:prstDash val="sysDash"/>
                            <a:miter lim="800000"/>
                            <a:headEnd/>
                            <a:tailEnd/>
                          </a:ln>
                        </wps:spPr>
                        <wps:txbx>
                          <w:txbxContent>
                            <w:p w:rsidR="00FD3810" w:rsidRPr="00FE7441" w:rsidRDefault="00FD3810"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FD3810" w:rsidRPr="000E3EF7" w:rsidRDefault="00FD3810"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wps:txbx>
                        <wps:bodyPr rot="0" vert="horz" wrap="square" lIns="91440" tIns="45720" rIns="91440" bIns="45720" anchor="t" anchorCtr="0" upright="1">
                          <a:noAutofit/>
                        </wps:bodyPr>
                      </wps:wsp>
                      <wps:wsp>
                        <wps:cNvPr id="3092" name="Rectangle 14"/>
                        <wps:cNvSpPr>
                          <a:spLocks noChangeArrowheads="1"/>
                        </wps:cNvSpPr>
                        <wps:spPr bwMode="auto">
                          <a:xfrm>
                            <a:off x="-962" y="14575"/>
                            <a:ext cx="51771" cy="5663"/>
                          </a:xfrm>
                          <a:prstGeom prst="rect">
                            <a:avLst/>
                          </a:prstGeom>
                          <a:solidFill>
                            <a:srgbClr val="FFFFFF"/>
                          </a:solidFill>
                          <a:ln w="25400">
                            <a:solidFill>
                              <a:srgbClr val="000000"/>
                            </a:solidFill>
                            <a:miter lim="800000"/>
                            <a:headEnd/>
                            <a:tailEnd/>
                          </a:ln>
                        </wps:spPr>
                        <wps:txbx>
                          <w:txbxContent>
                            <w:p w:rsidR="00FD3810" w:rsidRPr="00285AC9" w:rsidRDefault="00FD3810"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FD3810" w:rsidRPr="00B57614" w:rsidRDefault="00FD3810"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rsidR="00FD3810" w:rsidRPr="00B57614" w:rsidRDefault="00FD3810"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wps:txbx>
                        <wps:bodyPr rot="0" vert="horz" wrap="square" lIns="91440" tIns="45720" rIns="91440" bIns="45720" anchor="t" anchorCtr="0" upright="1">
                          <a:noAutofit/>
                        </wps:bodyPr>
                      </wps:wsp>
                      <wps:wsp>
                        <wps:cNvPr id="3093" name="AutoShape 15"/>
                        <wps:cNvSpPr>
                          <a:spLocks noChangeArrowheads="1"/>
                        </wps:cNvSpPr>
                        <wps:spPr bwMode="auto">
                          <a:xfrm rot="10800000">
                            <a:off x="4350" y="10268"/>
                            <a:ext cx="37084" cy="1058"/>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rot="0" vert="horz" wrap="square" lIns="91440" tIns="45720" rIns="91440" bIns="45720" anchor="ctr" anchorCtr="0" upright="1">
                          <a:noAutofit/>
                        </wps:bodyPr>
                      </wps:wsp>
                    </wpg:wgp>
                  </a:graphicData>
                </a:graphic>
              </wp:inline>
            </w:drawing>
          </mc:Choice>
          <mc:Fallback>
            <w:pict>
              <v:group id="グループ化 255" o:spid="_x0000_s1034" style="width:447.9pt;height:251.55pt;mso-position-horizontal-relative:char;mso-position-vertical-relative:line" coordorigin="-962,-1469" coordsize="51772,21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">
                <v:shape id="Text Box 11" o:spid="_x0000_s1035" type="#_x0000_t202" style="position:absolute;left:95;top:-1469;width:41954;height:3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Kq8YA&#10;AADdAAAADwAAAGRycy9kb3ducmV2LnhtbESPQWvCQBSE70L/w/IKXkQ3raJp6ipSUOytTUWvj+wz&#10;Cc2+jbtrTP99tyD0OMzMN8xy3ZtGdOR8bVnB0yQBQVxYXXOp4PC1HacgfEDW2FgmBT/kYb16GCwx&#10;0/bGn9TloRQRwj5DBVUIbSalLyoy6Ce2JY7e2TqDIUpXSu3wFuGmkc9JMpcGa44LFbb0VlHxnV+N&#10;gnS2707+ffpxLObn5iWMFt3u4pQaPvabVxCB+vAfvrf3WsE0SRfw9yY+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QKq8YAAADdAAAADwAAAAAAAAAAAAAAAACYAgAAZHJz&#10;L2Rvd25yZXYueG1sUEsFBgAAAAAEAAQA9QAAAIsDAAAAAA==&#10;">
                  <v:textbox>
                    <w:txbxContent>
                      <w:p w:rsidR="00FD3810" w:rsidRDefault="00FD3810"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FD3810" w:rsidRPr="000E3EF7" w:rsidRDefault="00FD3810"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FD3810" w:rsidRPr="000E3EF7" w:rsidRDefault="00FD3810"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Text Box 12" o:spid="_x0000_s1036" type="#_x0000_t202" style="position:absolute;left:1700;top:4143;width:41916;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ue2cMA&#10;AADdAAAADwAAAGRycy9kb3ducmV2LnhtbERPz2vCMBS+C/4P4Q12EU3VobU2lSFsuNumsl0fzbMt&#10;a166JKvdf78cBI8f3+98N5hW9OR8Y1nBfJaAIC6tbrhScD69TFMQPiBrbC2Tgj/ysCvGoxwzba/8&#10;Qf0xVCKGsM9QQR1Cl0npy5oM+pntiCN3sc5giNBVUju8xnDTykWSrKTBhmNDjR3tayq/j79GQfp0&#10;6L/82/L9s1xd2k2YrPvXH6fU48PwvAURaAh38c190AqWSRrnxjfxCcj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ue2cMAAADdAAAADwAAAAAAAAAAAAAAAACYAgAAZHJzL2Rv&#10;d25yZXYueG1sUEsFBgAAAAAEAAQA9QAAAIgDAAAAAA==&#10;">
                  <v:textbox>
                    <w:txbxContent>
                      <w:p w:rsidR="00FD3810" w:rsidRDefault="00FD3810"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FD3810" w:rsidRPr="000E3EF7" w:rsidRDefault="00FD3810"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FD3810" w:rsidRPr="004E78BD" w:rsidRDefault="00FD3810"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FD3810" w:rsidRPr="000E3EF7" w:rsidRDefault="00FD3810"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Text Box 13" o:spid="_x0000_s1037" type="#_x0000_t202" style="position:absolute;left:2832;top:11717;width:40388;height:2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Xnk8UA&#10;AADdAAAADwAAAGRycy9kb3ducmV2LnhtbESPUWvCMBSF3wf7D+EKe5uJDoZWozhBGDKp6/wBl+ba&#10;FJub0mRt9+8XYbDHwznnO5z1dnSN6KkLtWcNs6kCQVx6U3Ol4fJ1eF6ACBHZYOOZNPxQgO3m8WGN&#10;mfEDf1JfxEokCIcMNdgY20zKUFpyGKa+JU7e1XcOY5JdJU2HQ4K7Rs6VepUOa04LFlvaWypvxbfT&#10;0PujyYtFfvQfbweVL0/jmQer9dNk3K1ARBrjf/iv/W40vKjlDO5v0hO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JeeTxQAAAN0AAAAPAAAAAAAAAAAAAAAAAJgCAABkcnMv&#10;ZG93bnJldi54bWxQSwUGAAAAAAQABAD1AAAAigMAAAAA&#10;">
                  <v:stroke dashstyle="3 1"/>
                  <v:textbox>
                    <w:txbxContent>
                      <w:p w:rsidR="00FD3810" w:rsidRPr="00FE7441" w:rsidRDefault="00FD3810"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FD3810" w:rsidRPr="000E3EF7" w:rsidRDefault="00FD3810"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v:textbox>
                </v:shape>
                <v:rect id="Rectangle 14" o:spid="_x0000_s1038" style="position:absolute;left:-962;top:14575;width:51771;height:5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G/48YA&#10;AADdAAAADwAAAGRycy9kb3ducmV2LnhtbESP3WoCMRSE7wu+QzhC72rWLa26GkWE0oIUWn/uD5vT&#10;3aWbkzXJavTpm0Khl8PMfMMsVtG04kzON5YVjEcZCOLS6oYrBYf9y8MUhA/IGlvLpOBKHlbLwd0C&#10;C20v/EnnXahEgrAvUEEdQldI6cuaDPqR7YiT92WdwZCkq6R2eElw08o8y56lwYbTQo0dbWoqv3e9&#10;UdC9P/Wvk9PW3Y7T/qPEbbQhj0rdD+N6DiJQDP/hv/abVvCYzXL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G/48YAAADdAAAADwAAAAAAAAAAAAAAAACYAgAAZHJz&#10;L2Rvd25yZXYueG1sUEsFBgAAAAAEAAQA9QAAAIsDAAAAAA==&#10;" strokeweight="2pt">
                  <v:textbox>
                    <w:txbxContent>
                      <w:p w:rsidR="00FD3810" w:rsidRPr="00285AC9" w:rsidRDefault="00FD3810"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FD3810" w:rsidRPr="00B57614" w:rsidRDefault="00FD3810"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rsidR="00FD3810" w:rsidRPr="00B57614" w:rsidRDefault="00FD3810"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5" o:spid="_x0000_s1039" type="#_x0000_t5" style="position:absolute;left:4350;top:10268;width:37084;height:105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a6MMUA&#10;AADdAAAADwAAAGRycy9kb3ducmV2LnhtbESP0WrCQBRE3wv+w3KFvtWNBqSNriKipS9KTf2AS/aa&#10;hGTvht2Npn69KxT6OMzMGWa5HkwrruR8bVnBdJKAIC6srrlUcP7Zv72D8AFZY2uZFPySh/Vq9LLE&#10;TNsbn+iah1JECPsMFVQhdJmUvqjIoJ/Yjjh6F+sMhihdKbXDW4SbVs6SZC4N1hwXKuxoW1HR5L1R&#10;0F32x8/eyHs7o++da5o+PZS9Uq/jYbMAEWgI/+G/9pdWkCYfKTzfx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NrowxQAAAN0AAAAPAAAAAAAAAAAAAAAAAJgCAABkcnMv&#10;ZG93bnJldi54bWxQSwUGAAAAAAQABAD1AAAAigMAAAAA&#10;" fillcolor="#92cddc" strokecolor="#4bacc6" strokeweight="1pt">
                  <v:fill color2="#4bacc6" focus="50%" type="gradient"/>
                  <v:shadow on="t" color="#205867" offset="1pt"/>
                </v:shape>
                <w10:anchorlock/>
              </v:group>
            </w:pict>
          </mc:Fallback>
        </mc:AlternateContent>
      </w:r>
    </w:p>
    <w:p w:rsidR="00D0783B" w:rsidRPr="00F84B77" w:rsidRDefault="00D0783B" w:rsidP="00D0783B">
      <w:pPr>
        <w:rPr>
          <w:rFonts w:ascii="HG丸ｺﾞｼｯｸM-PRO" w:eastAsia="HG丸ｺﾞｼｯｸM-PRO" w:hAnsi="HG丸ｺﾞｼｯｸM-PRO"/>
        </w:rPr>
      </w:pPr>
    </w:p>
    <w:p w:rsidR="00D0783B" w:rsidRPr="00F84B77" w:rsidRDefault="00BF2749"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36960" behindDoc="0" locked="0" layoutInCell="1" allowOverlap="1" wp14:anchorId="14E39257" wp14:editId="7971D5B0">
                <wp:simplePos x="0" y="0"/>
                <wp:positionH relativeFrom="column">
                  <wp:posOffset>850265</wp:posOffset>
                </wp:positionH>
                <wp:positionV relativeFrom="paragraph">
                  <wp:posOffset>26035</wp:posOffset>
                </wp:positionV>
                <wp:extent cx="4074160" cy="222250"/>
                <wp:effectExtent l="38100" t="0" r="59690" b="63500"/>
                <wp:wrapNone/>
                <wp:docPr id="3080"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222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shape id="二等辺三角形 10" o:spid="_x0000_s1026" type="#_x0000_t5" style="position:absolute;left:0;text-align:left;margin-left:66.95pt;margin-top:2.05pt;width:320.8pt;height:17.5pt;rotation:180;z-index:2537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" fillcolor="#92cddc" strokecolor="#4bacc6" strokeweight="1pt">
                <v:fill color2="#4bacc6" focus="50%" type="gradient"/>
                <v:shadow on="t" color="#205867" offset="1pt"/>
              </v:shape>
            </w:pict>
          </mc:Fallback>
        </mc:AlternateContent>
      </w:r>
    </w:p>
    <w:p w:rsidR="00D0783B" w:rsidRPr="00F84B77" w:rsidRDefault="00BF2749"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29792" behindDoc="0" locked="0" layoutInCell="1" allowOverlap="1" wp14:anchorId="1F1FC916" wp14:editId="2172061E">
                <wp:simplePos x="0" y="0"/>
                <wp:positionH relativeFrom="column">
                  <wp:posOffset>191135</wp:posOffset>
                </wp:positionH>
                <wp:positionV relativeFrom="paragraph">
                  <wp:posOffset>73660</wp:posOffset>
                </wp:positionV>
                <wp:extent cx="5814060" cy="509905"/>
                <wp:effectExtent l="0" t="0" r="15240" b="23495"/>
                <wp:wrapNone/>
                <wp:docPr id="3079"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4060" cy="509905"/>
                        </a:xfrm>
                        <a:prstGeom prst="rect">
                          <a:avLst/>
                        </a:prstGeom>
                        <a:solidFill>
                          <a:srgbClr val="FFFFFF"/>
                        </a:solidFill>
                        <a:ln w="25400">
                          <a:solidFill>
                            <a:srgbClr val="000000"/>
                          </a:solidFill>
                          <a:miter lim="800000"/>
                          <a:headEnd/>
                          <a:tailEnd/>
                        </a:ln>
                      </wps:spPr>
                      <wps:txbx>
                        <w:txbxContent>
                          <w:p w:rsidR="00FD3810" w:rsidRPr="00886A17" w:rsidRDefault="00FD3810"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維持管理技術審議会を知事の附属機関として設置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rsidR="00FD3810" w:rsidRPr="00886A17" w:rsidRDefault="00FD3810"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r>
                              <w:rPr>
                                <w:rFonts w:ascii="Meiryo UI" w:eastAsia="Meiryo UI" w:hAnsi="Meiryo UI" w:hint="eastAsia"/>
                                <w:b/>
                                <w:bCs/>
                                <w:color w:val="000000"/>
                                <w:kern w:val="24"/>
                                <w:sz w:val="21"/>
                                <w:szCs w:val="21"/>
                              </w:rPr>
                              <w:t>（12月）</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40" style="position:absolute;left:0;text-align:left;margin-left:15.05pt;margin-top:5.8pt;width:457.8pt;height:40.15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" strokeweight="2pt">
                <v:textbox>
                  <w:txbxContent>
                    <w:p w:rsidR="00FD3810" w:rsidRPr="00886A17" w:rsidRDefault="00FD3810"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維持管理技術審議会を知事の附属機関として設置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rsidR="00FD3810" w:rsidRPr="00886A17" w:rsidRDefault="00FD3810"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r>
                        <w:rPr>
                          <w:rFonts w:ascii="Meiryo UI" w:eastAsia="Meiryo UI" w:hAnsi="Meiryo UI" w:hint="eastAsia"/>
                          <w:b/>
                          <w:bCs/>
                          <w:color w:val="000000"/>
                          <w:kern w:val="24"/>
                          <w:sz w:val="21"/>
                          <w:szCs w:val="21"/>
                        </w:rPr>
                        <w:t>（12月）</w:t>
                      </w:r>
                    </w:p>
                  </w:txbxContent>
                </v:textbox>
              </v:rect>
            </w:pict>
          </mc:Fallback>
        </mc:AlternateContent>
      </w:r>
    </w:p>
    <w:p w:rsidR="00D0783B" w:rsidRPr="00F84B77" w:rsidRDefault="00D0783B" w:rsidP="00D0783B">
      <w:pPr>
        <w:rPr>
          <w:rFonts w:ascii="HG丸ｺﾞｼｯｸM-PRO" w:eastAsia="HG丸ｺﾞｼｯｸM-PRO" w:hAnsi="HG丸ｺﾞｼｯｸM-PRO"/>
        </w:rPr>
      </w:pPr>
    </w:p>
    <w:p w:rsidR="00D0783B" w:rsidRPr="00F84B77" w:rsidRDefault="00BF2749" w:rsidP="00D0783B">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50272" behindDoc="0" locked="0" layoutInCell="1" allowOverlap="1" wp14:anchorId="2E617E6C" wp14:editId="6D3BC0AF">
                <wp:simplePos x="0" y="0"/>
                <wp:positionH relativeFrom="column">
                  <wp:posOffset>313690</wp:posOffset>
                </wp:positionH>
                <wp:positionV relativeFrom="paragraph">
                  <wp:posOffset>79375</wp:posOffset>
                </wp:positionV>
                <wp:extent cx="5440680" cy="509905"/>
                <wp:effectExtent l="0" t="0" r="26670" b="23495"/>
                <wp:wrapNone/>
                <wp:docPr id="3264"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0680" cy="509905"/>
                        </a:xfrm>
                        <a:prstGeom prst="rect">
                          <a:avLst/>
                        </a:prstGeom>
                        <a:solidFill>
                          <a:srgbClr val="FFFFFF"/>
                        </a:solidFill>
                        <a:ln w="15875">
                          <a:solidFill>
                            <a:srgbClr val="000000"/>
                          </a:solidFill>
                          <a:miter lim="800000"/>
                          <a:headEnd/>
                          <a:tailEnd/>
                        </a:ln>
                      </wps:spPr>
                      <wps:txbx>
                        <w:txbxContent>
                          <w:p w:rsidR="00FD3810" w:rsidRDefault="00FD3810"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H25：10回、H26</w:t>
                            </w:r>
                            <w:r w:rsidRPr="007B0805">
                              <w:rPr>
                                <w:rFonts w:ascii="Meiryo UI" w:eastAsia="Meiryo UI" w:hAnsi="Meiryo UI" w:hint="eastAsia"/>
                                <w:bCs/>
                                <w:kern w:val="24"/>
                                <w:sz w:val="21"/>
                                <w:szCs w:val="21"/>
                              </w:rPr>
                              <w:t>：</w:t>
                            </w:r>
                            <w:r w:rsidRPr="007B0805">
                              <w:rPr>
                                <w:rFonts w:ascii="Meiryo UI" w:eastAsia="Meiryo UI" w:hAnsi="Meiryo UI"/>
                                <w:bCs/>
                                <w:kern w:val="24"/>
                                <w:sz w:val="21"/>
                                <w:szCs w:val="21"/>
                              </w:rPr>
                              <w:t>1</w:t>
                            </w:r>
                            <w:r>
                              <w:rPr>
                                <w:rFonts w:ascii="Meiryo UI" w:eastAsia="Meiryo UI" w:hAnsi="Meiryo UI" w:hint="eastAsia"/>
                                <w:bCs/>
                                <w:kern w:val="24"/>
                                <w:sz w:val="21"/>
                                <w:szCs w:val="21"/>
                              </w:rPr>
                              <w:t>9</w:t>
                            </w:r>
                            <w:r w:rsidRPr="007B0805">
                              <w:rPr>
                                <w:rFonts w:ascii="Meiryo UI" w:eastAsia="Meiryo UI" w:hAnsi="Meiryo UI" w:hint="eastAsia"/>
                                <w:bCs/>
                                <w:kern w:val="24"/>
                                <w:sz w:val="21"/>
                                <w:szCs w:val="21"/>
                              </w:rPr>
                              <w:t>回開</w:t>
                            </w:r>
                            <w:r>
                              <w:rPr>
                                <w:rFonts w:ascii="Meiryo UI" w:eastAsia="Meiryo UI" w:hAnsi="Meiryo UI" w:hint="eastAsia"/>
                                <w:bCs/>
                                <w:color w:val="000000"/>
                                <w:kern w:val="24"/>
                                <w:sz w:val="21"/>
                                <w:szCs w:val="21"/>
                              </w:rPr>
                              <w:t>催）</w:t>
                            </w:r>
                          </w:p>
                          <w:p w:rsidR="00FD3810" w:rsidRPr="00D87A4F" w:rsidRDefault="00FD3810"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H27.2/18：答申　　大阪府都市基盤施設維持管理技術審議会</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1" style="position:absolute;left:0;text-align:left;margin-left:24.7pt;margin-top:6.25pt;width:428.4pt;height:40.15pt;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" strokeweight="1.25pt">
                <v:textbox>
                  <w:txbxContent>
                    <w:p w:rsidR="00FD3810" w:rsidRDefault="00FD3810"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H25：10回、H26</w:t>
                      </w:r>
                      <w:r w:rsidRPr="007B0805">
                        <w:rPr>
                          <w:rFonts w:ascii="Meiryo UI" w:eastAsia="Meiryo UI" w:hAnsi="Meiryo UI" w:hint="eastAsia"/>
                          <w:bCs/>
                          <w:kern w:val="24"/>
                          <w:sz w:val="21"/>
                          <w:szCs w:val="21"/>
                        </w:rPr>
                        <w:t>：</w:t>
                      </w:r>
                      <w:r w:rsidRPr="007B0805">
                        <w:rPr>
                          <w:rFonts w:ascii="Meiryo UI" w:eastAsia="Meiryo UI" w:hAnsi="Meiryo UI"/>
                          <w:bCs/>
                          <w:kern w:val="24"/>
                          <w:sz w:val="21"/>
                          <w:szCs w:val="21"/>
                        </w:rPr>
                        <w:t>1</w:t>
                      </w:r>
                      <w:r>
                        <w:rPr>
                          <w:rFonts w:ascii="Meiryo UI" w:eastAsia="Meiryo UI" w:hAnsi="Meiryo UI" w:hint="eastAsia"/>
                          <w:bCs/>
                          <w:kern w:val="24"/>
                          <w:sz w:val="21"/>
                          <w:szCs w:val="21"/>
                        </w:rPr>
                        <w:t>9</w:t>
                      </w:r>
                      <w:r w:rsidRPr="007B0805">
                        <w:rPr>
                          <w:rFonts w:ascii="Meiryo UI" w:eastAsia="Meiryo UI" w:hAnsi="Meiryo UI" w:hint="eastAsia"/>
                          <w:bCs/>
                          <w:kern w:val="24"/>
                          <w:sz w:val="21"/>
                          <w:szCs w:val="21"/>
                        </w:rPr>
                        <w:t>回開</w:t>
                      </w:r>
                      <w:r>
                        <w:rPr>
                          <w:rFonts w:ascii="Meiryo UI" w:eastAsia="Meiryo UI" w:hAnsi="Meiryo UI" w:hint="eastAsia"/>
                          <w:bCs/>
                          <w:color w:val="000000"/>
                          <w:kern w:val="24"/>
                          <w:sz w:val="21"/>
                          <w:szCs w:val="21"/>
                        </w:rPr>
                        <w:t>催）</w:t>
                      </w:r>
                    </w:p>
                    <w:p w:rsidR="00FD3810" w:rsidRPr="00D87A4F" w:rsidRDefault="00FD3810"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H27.2/18：答申　　大阪府都市基盤施設維持管理技術審議会</w:t>
                      </w:r>
                    </w:p>
                  </w:txbxContent>
                </v:textbox>
              </v:rect>
            </w:pict>
          </mc:Fallback>
        </mc:AlternateContent>
      </w:r>
    </w:p>
    <w:p w:rsidR="00D0783B" w:rsidRPr="00F84B77" w:rsidRDefault="00D0783B" w:rsidP="00D0783B">
      <w:pPr>
        <w:rPr>
          <w:rFonts w:ascii="HG丸ｺﾞｼｯｸM-PRO" w:eastAsia="HG丸ｺﾞｼｯｸM-PRO" w:hAnsi="HG丸ｺﾞｼｯｸM-PRO"/>
        </w:rPr>
      </w:pPr>
    </w:p>
    <w:p w:rsidR="00D0783B" w:rsidRPr="00F84B77" w:rsidRDefault="00BF2749"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731840" behindDoc="0" locked="0" layoutInCell="1" allowOverlap="1" wp14:anchorId="285BF668" wp14:editId="6B08BEC8">
                <wp:simplePos x="0" y="0"/>
                <wp:positionH relativeFrom="column">
                  <wp:posOffset>1038225</wp:posOffset>
                </wp:positionH>
                <wp:positionV relativeFrom="paragraph">
                  <wp:posOffset>193040</wp:posOffset>
                </wp:positionV>
                <wp:extent cx="3707130" cy="344805"/>
                <wp:effectExtent l="38100" t="0" r="26670" b="36195"/>
                <wp:wrapNone/>
                <wp:docPr id="3076" name="グループ化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7130" cy="344805"/>
                          <a:chOff x="0" y="117040"/>
                          <a:chExt cx="3707130" cy="344805"/>
                        </a:xfrm>
                      </wpg:grpSpPr>
                      <wps:wsp>
                        <wps:cNvPr id="3078" name="下矢印 3074"/>
                        <wps:cNvSpPr/>
                        <wps:spPr>
                          <a:xfrm>
                            <a:off x="0" y="11704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D078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2" name="テキスト ボックス 47112"/>
                        <wps:cNvSpPr txBox="1"/>
                        <wps:spPr>
                          <a:xfrm>
                            <a:off x="534838" y="124355"/>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9A3C0D" w:rsidRDefault="00FD3810"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答申を踏まえ策定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4" o:spid="_x0000_s1042" style="position:absolute;left:0;text-align:left;margin-left:81.75pt;margin-top:15.2pt;width:291.9pt;height:27.15pt;z-index:253731840;mso-position-horizontal-relative:text;mso-position-vertical-relative:text;mso-width-relative:margin;mso-height-relative:margin" coordorigin=",1170"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074" o:spid="_x0000_s1043" type="#_x0000_t67" style="position:absolute;top:1170;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alysMA&#10;AADdAAAADwAAAGRycy9kb3ducmV2LnhtbERP3WrCMBS+H/gO4Qx2IzPdhLl1psUOBPHKnz3AoTlr&#10;ypKTkmRa9/TmQvDy4/tf1qOz4kQh9p4VvMwKEMSt1z13Cr6P6+d3EDEha7SeScGFItTV5GGJpfZn&#10;3tPpkDqRQziWqMCkNJRSxtaQwzjzA3HmfnxwmDIMndQBzzncWflaFG/SYc+5weBAX4ba38OfU7DZ&#10;rZt0+bfzD9+G7c7sp01jp0o9PY6rTxCJxnQX39wbrWBeLPLc/CY/AV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alysMAAADdAAAADwAAAAAAAAAAAAAAAACYAgAAZHJzL2Rv&#10;d25yZXYueG1sUEsFBgAAAAAEAAQA9QAAAIgDAAAAAA==&#10;" adj="10800,3022" fillcolor="#4f81bd [3204]" strokecolor="#243f60 [1604]" strokeweight="2pt">
                  <v:textbox>
                    <w:txbxContent>
                      <w:p w:rsidR="00FD3810" w:rsidRDefault="00FD3810" w:rsidP="00D0783B">
                        <w:pPr>
                          <w:jc w:val="center"/>
                        </w:pPr>
                      </w:p>
                    </w:txbxContent>
                  </v:textbox>
                </v:shape>
                <v:shape id="テキスト ボックス 47112" o:spid="_x0000_s1044" type="#_x0000_t202" style="position:absolute;left:5348;top:1243;width:26656;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FD3810" w:rsidRPr="009A3C0D" w:rsidRDefault="00FD3810"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答申を踏まえ策定</w:t>
                        </w:r>
                      </w:p>
                    </w:txbxContent>
                  </v:textbox>
                </v:shape>
              </v:group>
            </w:pict>
          </mc:Fallback>
        </mc:AlternateContent>
      </w:r>
    </w:p>
    <w:p w:rsidR="00D0783B" w:rsidRPr="00F84B77" w:rsidRDefault="00D0783B" w:rsidP="00D0783B">
      <w:pPr>
        <w:rPr>
          <w:rFonts w:ascii="HG丸ｺﾞｼｯｸM-PRO" w:eastAsia="HG丸ｺﾞｼｯｸM-PRO" w:hAnsi="HG丸ｺﾞｼｯｸM-PRO"/>
        </w:rPr>
      </w:pPr>
    </w:p>
    <w:p w:rsidR="00D0783B" w:rsidRPr="00F84B77" w:rsidRDefault="00BF2749"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30816" behindDoc="0" locked="0" layoutInCell="1" allowOverlap="1" wp14:anchorId="498BF80A" wp14:editId="19B77B5D">
                <wp:simplePos x="0" y="0"/>
                <wp:positionH relativeFrom="column">
                  <wp:posOffset>536575</wp:posOffset>
                </wp:positionH>
                <wp:positionV relativeFrom="paragraph">
                  <wp:posOffset>121285</wp:posOffset>
                </wp:positionV>
                <wp:extent cx="4926965" cy="605790"/>
                <wp:effectExtent l="0" t="0" r="26035" b="22860"/>
                <wp:wrapNone/>
                <wp:docPr id="47113"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05790"/>
                        </a:xfrm>
                        <a:prstGeom prst="rect">
                          <a:avLst/>
                        </a:prstGeom>
                        <a:solidFill>
                          <a:srgbClr val="FFFFFF"/>
                        </a:solidFill>
                        <a:ln w="25400">
                          <a:solidFill>
                            <a:srgbClr val="000000"/>
                          </a:solidFill>
                          <a:prstDash val="sysDash"/>
                          <a:miter lim="800000"/>
                          <a:headEnd/>
                          <a:tailEnd/>
                        </a:ln>
                      </wps:spPr>
                      <wps:txbx>
                        <w:txbxContent>
                          <w:p w:rsidR="00FD3810" w:rsidRPr="007B0805" w:rsidRDefault="00FD3810" w:rsidP="00D0783B">
                            <w:pPr>
                              <w:pStyle w:val="Web"/>
                              <w:spacing w:before="0" w:beforeAutospacing="0" w:after="0" w:afterAutospacing="0" w:line="260" w:lineRule="exact"/>
                              <w:textAlignment w:val="baseline"/>
                              <w:rPr>
                                <w:color w:val="FF0000"/>
                              </w:rPr>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7B0805">
                              <w:rPr>
                                <w:rFonts w:ascii="Meiryo UI" w:eastAsia="Meiryo UI" w:hAnsi="Meiryo UI" w:hint="eastAsia"/>
                                <w:b/>
                                <w:bCs/>
                                <w:color w:val="FF0000"/>
                                <w:kern w:val="24"/>
                                <w:sz w:val="20"/>
                                <w:szCs w:val="20"/>
                              </w:rPr>
                              <w:t>（予定）</w:t>
                            </w:r>
                          </w:p>
                          <w:p w:rsidR="00FD3810" w:rsidRPr="00B57614" w:rsidRDefault="00FD3810"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FD3810" w:rsidRPr="00B57614" w:rsidRDefault="00FD3810"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_x0000_s1045" style="position:absolute;left:0;text-align:left;margin-left:42.25pt;margin-top:9.55pt;width:387.95pt;height:47.7pt;z-index:2537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" strokeweight="2pt">
                <v:stroke dashstyle="3 1"/>
                <v:textbox>
                  <w:txbxContent>
                    <w:p w:rsidR="00FD3810" w:rsidRPr="007B0805" w:rsidRDefault="00FD3810" w:rsidP="00D0783B">
                      <w:pPr>
                        <w:pStyle w:val="Web"/>
                        <w:spacing w:before="0" w:beforeAutospacing="0" w:after="0" w:afterAutospacing="0" w:line="260" w:lineRule="exact"/>
                        <w:textAlignment w:val="baseline"/>
                        <w:rPr>
                          <w:color w:val="FF0000"/>
                        </w:rPr>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7B0805">
                        <w:rPr>
                          <w:rFonts w:ascii="Meiryo UI" w:eastAsia="Meiryo UI" w:hAnsi="Meiryo UI" w:hint="eastAsia"/>
                          <w:b/>
                          <w:bCs/>
                          <w:color w:val="FF0000"/>
                          <w:kern w:val="24"/>
                          <w:sz w:val="20"/>
                          <w:szCs w:val="20"/>
                        </w:rPr>
                        <w:t>（予定）</w:t>
                      </w:r>
                    </w:p>
                    <w:p w:rsidR="00FD3810" w:rsidRPr="00B57614" w:rsidRDefault="00FD3810"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FD3810" w:rsidRPr="00B57614" w:rsidRDefault="00FD3810"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mc:Fallback>
        </mc:AlternateContent>
      </w:r>
    </w:p>
    <w:p w:rsidR="00D0783B" w:rsidRPr="00F84B77" w:rsidRDefault="00D0783B" w:rsidP="00D0783B">
      <w:pPr>
        <w:rPr>
          <w:rFonts w:ascii="HG丸ｺﾞｼｯｸM-PRO" w:eastAsia="HG丸ｺﾞｼｯｸM-PRO" w:hAnsi="HG丸ｺﾞｼｯｸM-PRO"/>
        </w:rPr>
      </w:pPr>
    </w:p>
    <w:p w:rsidR="00D87A4F" w:rsidRPr="00F84B77" w:rsidRDefault="00D87A4F" w:rsidP="00D0783B">
      <w:pPr>
        <w:rPr>
          <w:rFonts w:ascii="HG丸ｺﾞｼｯｸM-PRO" w:eastAsia="HG丸ｺﾞｼｯｸM-PRO" w:hAnsi="HG丸ｺﾞｼｯｸM-PRO"/>
        </w:rPr>
      </w:pPr>
    </w:p>
    <w:p w:rsidR="00D0783B" w:rsidRPr="00F84B77" w:rsidRDefault="004F6BCE" w:rsidP="00EC2D68">
      <w:pPr>
        <w:pStyle w:val="a9"/>
        <w:spacing w:before="180"/>
      </w:pPr>
      <w:r w:rsidRPr="00F84B77">
        <w:rPr>
          <w:rFonts w:hint="eastAsia"/>
        </w:rPr>
        <w:t>図</w:t>
      </w:r>
      <w:r w:rsidRPr="00F84B77">
        <w:t xml:space="preserve"> </w:t>
      </w:r>
      <w:r w:rsidR="00C262F2" w:rsidRPr="00576C8F">
        <w:fldChar w:fldCharType="begin"/>
      </w:r>
      <w:r w:rsidR="003524A3" w:rsidRPr="00F84B77">
        <w:instrText xml:space="preserve"> STYLEREF 2 \s </w:instrText>
      </w:r>
      <w:r w:rsidR="00C262F2" w:rsidRPr="00576C8F">
        <w:fldChar w:fldCharType="separate"/>
      </w:r>
      <w:r w:rsidR="0030381F">
        <w:rPr>
          <w:noProof/>
        </w:rPr>
        <w:t>1.1</w:t>
      </w:r>
      <w:r w:rsidR="00C262F2" w:rsidRPr="00576C8F">
        <w:fldChar w:fldCharType="end"/>
      </w:r>
      <w:r w:rsidR="003524A3" w:rsidRPr="00F84B77">
        <w:noBreakHyphen/>
      </w:r>
      <w:r w:rsidR="00C262F2" w:rsidRPr="00576C8F">
        <w:fldChar w:fldCharType="begin"/>
      </w:r>
      <w:r w:rsidR="003524A3" w:rsidRPr="00F84B77">
        <w:instrText xml:space="preserve"> SEQ </w:instrText>
      </w:r>
      <w:r w:rsidR="003524A3" w:rsidRPr="00F84B77">
        <w:rPr>
          <w:rFonts w:hint="eastAsia"/>
        </w:rPr>
        <w:instrText>図</w:instrText>
      </w:r>
      <w:r w:rsidR="003524A3" w:rsidRPr="00F84B77">
        <w:instrText xml:space="preserve"> \* ARABIC \s 2 </w:instrText>
      </w:r>
      <w:r w:rsidR="00C262F2" w:rsidRPr="00576C8F">
        <w:fldChar w:fldCharType="separate"/>
      </w:r>
      <w:r w:rsidR="0030381F">
        <w:rPr>
          <w:noProof/>
        </w:rPr>
        <w:t>1</w:t>
      </w:r>
      <w:r w:rsidR="00C262F2" w:rsidRPr="00576C8F">
        <w:fldChar w:fldCharType="end"/>
      </w:r>
      <w:r w:rsidR="00D0783B" w:rsidRPr="00F84B77">
        <w:rPr>
          <w:rFonts w:hint="eastAsia"/>
        </w:rPr>
        <w:t>大阪府におけるこれまでの維持管理に係る各種計画の経過</w:t>
      </w:r>
      <w:r w:rsidR="00D0783B" w:rsidRPr="00F84B77">
        <w:br w:type="page"/>
      </w:r>
    </w:p>
    <w:p w:rsidR="00D0783B" w:rsidRPr="00F84B77" w:rsidRDefault="00D0783B" w:rsidP="008C3EB8">
      <w:pPr>
        <w:pStyle w:val="2"/>
      </w:pPr>
      <w:bookmarkStart w:id="88" w:name="_Toc411883281"/>
      <w:r w:rsidRPr="00F84B77">
        <w:rPr>
          <w:rFonts w:hint="eastAsia"/>
        </w:rPr>
        <w:lastRenderedPageBreak/>
        <w:t>本計画の構成</w:t>
      </w:r>
      <w:bookmarkEnd w:id="88"/>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本計画は、都市基盤施設の効率的・効果的で持続可能な維持管理を行うための基本的な考え方を示した</w:t>
      </w:r>
      <w:r w:rsidRPr="00782149">
        <w:rPr>
          <w:rFonts w:ascii="HG丸ｺﾞｼｯｸM-PRO" w:eastAsia="HG丸ｺﾞｼｯｸM-PRO" w:hAnsi="HG丸ｺﾞｼｯｸM-PRO" w:hint="eastAsia"/>
          <w:b/>
          <w:color w:val="0070C0"/>
        </w:rPr>
        <w:t>「基本方針」</w:t>
      </w:r>
      <w:r w:rsidRPr="00782149">
        <w:rPr>
          <w:rFonts w:ascii="HG丸ｺﾞｼｯｸM-PRO" w:eastAsia="HG丸ｺﾞｼｯｸM-PRO" w:hAnsi="HG丸ｺﾞｼｯｸM-PRO" w:hint="eastAsia"/>
        </w:rPr>
        <w:t>と、それらを踏まえた分野・施設毎の具体的な対応方針を定める</w:t>
      </w:r>
      <w:r w:rsidRPr="00782149">
        <w:rPr>
          <w:rFonts w:ascii="HG丸ｺﾞｼｯｸM-PRO" w:eastAsia="HG丸ｺﾞｼｯｸM-PRO" w:hAnsi="HG丸ｺﾞｼｯｸM-PRO" w:hint="eastAsia"/>
          <w:b/>
          <w:color w:val="FF9933"/>
        </w:rPr>
        <w:t>「行動計画（個別施設計画）」</w:t>
      </w:r>
      <w:r w:rsidRPr="00782149">
        <w:rPr>
          <w:rFonts w:ascii="HG丸ｺﾞｼｯｸM-PRO" w:eastAsia="HG丸ｺﾞｼｯｸM-PRO" w:hAnsi="HG丸ｺﾞｼｯｸM-PRO" w:hint="eastAsia"/>
        </w:rPr>
        <w:t>で構成する。</w:t>
      </w:r>
    </w:p>
    <w:p w:rsidR="00D0783B"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次ページに、</w:t>
      </w:r>
      <w:r w:rsidRPr="00782149">
        <w:rPr>
          <w:rFonts w:ascii="HG丸ｺﾞｼｯｸM-PRO" w:eastAsia="HG丸ｺﾞｼｯｸM-PRO" w:hAnsi="HG丸ｺﾞｼｯｸM-PRO" w:hint="eastAsia"/>
          <w:b/>
          <w:color w:val="0070C0"/>
        </w:rPr>
        <w:t>「基本方針」</w:t>
      </w:r>
      <w:r w:rsidRPr="00782149">
        <w:rPr>
          <w:rFonts w:ascii="HG丸ｺﾞｼｯｸM-PRO" w:eastAsia="HG丸ｺﾞｼｯｸM-PRO" w:hAnsi="HG丸ｺﾞｼｯｸM-PRO" w:hint="eastAsia"/>
        </w:rPr>
        <w:t>の目次構成（検討内容）と、これを基に作成する</w:t>
      </w:r>
      <w:r w:rsidRPr="00782149">
        <w:rPr>
          <w:rFonts w:ascii="HG丸ｺﾞｼｯｸM-PRO" w:eastAsia="HG丸ｺﾞｼｯｸM-PRO" w:hAnsi="HG丸ｺﾞｼｯｸM-PRO" w:hint="eastAsia"/>
          <w:b/>
          <w:color w:val="FF9933"/>
        </w:rPr>
        <w:t>「行動計画（個別施設計画）」</w:t>
      </w:r>
      <w:r w:rsidRPr="00782149">
        <w:rPr>
          <w:rFonts w:ascii="HG丸ｺﾞｼｯｸM-PRO" w:eastAsia="HG丸ｺﾞｼｯｸM-PRO" w:hAnsi="HG丸ｺﾞｼｯｸM-PRO" w:hint="eastAsia"/>
        </w:rPr>
        <w:t>の目次構成および記載内容を示す。</w:t>
      </w:r>
    </w:p>
    <w:p w:rsidR="00877A98" w:rsidRPr="00782149" w:rsidRDefault="00877A98" w:rsidP="00D0783B">
      <w:pPr>
        <w:pStyle w:val="20"/>
        <w:ind w:left="105" w:firstLine="210"/>
        <w:rPr>
          <w:rFonts w:ascii="HG丸ｺﾞｼｯｸM-PRO" w:eastAsia="HG丸ｺﾞｼｯｸM-PRO" w:hAnsi="HG丸ｺﾞｼｯｸM-PRO"/>
        </w:rPr>
      </w:pPr>
    </w:p>
    <w:p w:rsidR="00D0783B" w:rsidRPr="00782149" w:rsidRDefault="00877A98" w:rsidP="00877A98">
      <w:pPr>
        <w:pStyle w:val="20"/>
        <w:ind w:leftChars="0" w:left="105" w:hangingChars="50" w:hanging="105"/>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E3DA3B5">
            <wp:extent cx="5762625" cy="4333504"/>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4024" cy="4334556"/>
                    </a:xfrm>
                    <a:prstGeom prst="rect">
                      <a:avLst/>
                    </a:prstGeom>
                    <a:noFill/>
                    <a:ln>
                      <a:noFill/>
                    </a:ln>
                  </pic:spPr>
                </pic:pic>
              </a:graphicData>
            </a:graphic>
          </wp:inline>
        </w:drawing>
      </w:r>
    </w:p>
    <w:p w:rsidR="00D0783B" w:rsidRPr="00782149" w:rsidRDefault="00D0783B" w:rsidP="00D0783B">
      <w:pPr>
        <w:pStyle w:val="20"/>
        <w:ind w:left="105" w:firstLineChars="17" w:firstLine="36"/>
        <w:rPr>
          <w:rFonts w:ascii="HG丸ｺﾞｼｯｸM-PRO" w:eastAsia="HG丸ｺﾞｼｯｸM-PRO" w:hAnsi="HG丸ｺﾞｼｯｸM-PRO"/>
        </w:rPr>
      </w:pPr>
    </w:p>
    <w:p w:rsidR="00D0783B" w:rsidRPr="00782149" w:rsidRDefault="00D0783B" w:rsidP="00AF4F67">
      <w:pPr>
        <w:keepLines/>
        <w:spacing w:afterLines="50" w:after="180"/>
        <w:jc w:val="center"/>
        <w:rPr>
          <w:rFonts w:ascii="HG丸ｺﾞｼｯｸM-PRO" w:eastAsia="HG丸ｺﾞｼｯｸM-PRO" w:hAnsi="HG丸ｺﾞｼｯｸM-PRO"/>
          <w:bCs/>
          <w:szCs w:val="20"/>
        </w:rPr>
      </w:pPr>
      <w:r w:rsidRPr="00782149">
        <w:rPr>
          <w:rFonts w:ascii="HG丸ｺﾞｼｯｸM-PRO" w:eastAsia="HG丸ｺﾞｼｯｸM-PRO" w:hAnsi="HG丸ｺﾞｼｯｸM-PRO" w:hint="eastAsia"/>
          <w:bCs/>
          <w:szCs w:val="20"/>
        </w:rPr>
        <w:t>図</w:t>
      </w:r>
      <w:r w:rsidRPr="00782149">
        <w:rPr>
          <w:rFonts w:ascii="HG丸ｺﾞｼｯｸM-PRO" w:eastAsia="HG丸ｺﾞｼｯｸM-PRO" w:hAnsi="HG丸ｺﾞｼｯｸM-PRO"/>
          <w:bCs/>
          <w:szCs w:val="20"/>
        </w:rPr>
        <w:t xml:space="preserve"> </w:t>
      </w:r>
      <w:r w:rsidR="00C262F2"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STYLEREF 2 \s </w:instrText>
      </w:r>
      <w:r w:rsidR="00C262F2" w:rsidRPr="00782149">
        <w:rPr>
          <w:rFonts w:ascii="HG丸ｺﾞｼｯｸM-PRO" w:eastAsia="HG丸ｺﾞｼｯｸM-PRO" w:hAnsi="HG丸ｺﾞｼｯｸM-PRO"/>
          <w:bCs/>
          <w:szCs w:val="20"/>
        </w:rPr>
        <w:fldChar w:fldCharType="separate"/>
      </w:r>
      <w:r w:rsidR="0030381F">
        <w:rPr>
          <w:rFonts w:ascii="HG丸ｺﾞｼｯｸM-PRO" w:eastAsia="HG丸ｺﾞｼｯｸM-PRO" w:hAnsi="HG丸ｺﾞｼｯｸM-PRO"/>
          <w:bCs/>
          <w:noProof/>
          <w:szCs w:val="20"/>
        </w:rPr>
        <w:t>1.2</w:t>
      </w:r>
      <w:r w:rsidR="00C262F2" w:rsidRPr="00782149">
        <w:rPr>
          <w:rFonts w:ascii="HG丸ｺﾞｼｯｸM-PRO" w:eastAsia="HG丸ｺﾞｼｯｸM-PRO" w:hAnsi="HG丸ｺﾞｼｯｸM-PRO"/>
          <w:bCs/>
          <w:szCs w:val="20"/>
        </w:rPr>
        <w:fldChar w:fldCharType="end"/>
      </w:r>
      <w:r w:rsidR="003524A3" w:rsidRPr="00782149">
        <w:rPr>
          <w:rFonts w:ascii="HG丸ｺﾞｼｯｸM-PRO" w:eastAsia="HG丸ｺﾞｼｯｸM-PRO" w:hAnsi="HG丸ｺﾞｼｯｸM-PRO"/>
          <w:bCs/>
          <w:szCs w:val="20"/>
        </w:rPr>
        <w:noBreakHyphen/>
      </w:r>
      <w:r w:rsidR="00C262F2"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SEQ 図 \* ARABIC \s 2 </w:instrText>
      </w:r>
      <w:r w:rsidR="00C262F2" w:rsidRPr="00782149">
        <w:rPr>
          <w:rFonts w:ascii="HG丸ｺﾞｼｯｸM-PRO" w:eastAsia="HG丸ｺﾞｼｯｸM-PRO" w:hAnsi="HG丸ｺﾞｼｯｸM-PRO"/>
          <w:bCs/>
          <w:szCs w:val="20"/>
        </w:rPr>
        <w:fldChar w:fldCharType="separate"/>
      </w:r>
      <w:r w:rsidR="0030381F">
        <w:rPr>
          <w:rFonts w:ascii="HG丸ｺﾞｼｯｸM-PRO" w:eastAsia="HG丸ｺﾞｼｯｸM-PRO" w:hAnsi="HG丸ｺﾞｼｯｸM-PRO"/>
          <w:bCs/>
          <w:noProof/>
          <w:szCs w:val="20"/>
        </w:rPr>
        <w:t>1</w:t>
      </w:r>
      <w:r w:rsidR="00C262F2" w:rsidRPr="00782149">
        <w:rPr>
          <w:rFonts w:ascii="HG丸ｺﾞｼｯｸM-PRO" w:eastAsia="HG丸ｺﾞｼｯｸM-PRO" w:hAnsi="HG丸ｺﾞｼｯｸM-PRO"/>
          <w:bCs/>
          <w:szCs w:val="20"/>
        </w:rPr>
        <w:fldChar w:fldCharType="end"/>
      </w:r>
      <w:r w:rsidRPr="00782149">
        <w:rPr>
          <w:rFonts w:ascii="HG丸ｺﾞｼｯｸM-PRO" w:eastAsia="HG丸ｺﾞｼｯｸM-PRO" w:hAnsi="HG丸ｺﾞｼｯｸM-PRO" w:hint="eastAsia"/>
          <w:bCs/>
          <w:szCs w:val="20"/>
        </w:rPr>
        <w:t xml:space="preserve">　本計画の構成</w:t>
      </w:r>
    </w:p>
    <w:p w:rsidR="00D0783B" w:rsidRPr="00782149" w:rsidRDefault="00D0783B" w:rsidP="00D0783B">
      <w:pPr>
        <w:widowControl/>
        <w:jc w:val="left"/>
      </w:pPr>
      <w:r w:rsidRPr="00782149">
        <w:br w:type="page"/>
      </w:r>
    </w:p>
    <w:p w:rsidR="009453FB" w:rsidRDefault="00D0783B">
      <w:pPr>
        <w:pStyle w:val="a9"/>
        <w:spacing w:before="180"/>
        <w:ind w:left="420" w:hanging="420"/>
      </w:pPr>
      <w:r w:rsidRPr="00782149">
        <w:rPr>
          <w:rFonts w:hint="eastAsia"/>
        </w:rPr>
        <w:lastRenderedPageBreak/>
        <w:t>表</w:t>
      </w:r>
      <w:r w:rsidRPr="00782149">
        <w:t xml:space="preserve"> </w:t>
      </w:r>
      <w:fldSimple w:instr=" STYLEREF 2 \s ">
        <w:r w:rsidR="0030381F">
          <w:rPr>
            <w:noProof/>
          </w:rPr>
          <w:t>1.2</w:t>
        </w:r>
      </w:fldSimple>
      <w:r w:rsidR="003524A3" w:rsidRPr="00782149">
        <w:noBreakHyphen/>
      </w:r>
      <w:fldSimple w:instr=" SEQ 表 \* ARABIC \s 2 ">
        <w:r w:rsidR="0030381F">
          <w:rPr>
            <w:noProof/>
          </w:rPr>
          <w:t>1</w:t>
        </w:r>
      </w:fldSimple>
      <w:r w:rsidRPr="00782149">
        <w:rPr>
          <w:rFonts w:hint="eastAsia"/>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0783B" w:rsidRPr="00782149" w:rsidTr="005A5F7A">
        <w:tc>
          <w:tcPr>
            <w:tcW w:w="9498" w:type="dxa"/>
            <w:gridSpan w:val="2"/>
          </w:tcPr>
          <w:p w:rsidR="00D0783B" w:rsidRPr="00782149"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782149">
              <w:rPr>
                <w:rFonts w:ascii="Meiryo UI" w:eastAsia="Meiryo UI" w:hAnsi="Meiryo UI" w:cs="Meiryo UI" w:hint="eastAsia"/>
                <w:b/>
                <w:bCs/>
                <w:kern w:val="2"/>
              </w:rPr>
              <w:t>大阪府都市基盤施設長寿命化計画</w:t>
            </w:r>
          </w:p>
        </w:tc>
      </w:tr>
      <w:tr w:rsidR="00D0783B" w:rsidRPr="00782149" w:rsidTr="005A5F7A">
        <w:tc>
          <w:tcPr>
            <w:tcW w:w="4551" w:type="dxa"/>
          </w:tcPr>
          <w:p w:rsidR="00D0783B" w:rsidRPr="00782149" w:rsidRDefault="00D0783B" w:rsidP="005A5F7A">
            <w:pPr>
              <w:pStyle w:val="Web"/>
              <w:spacing w:before="0" w:beforeAutospacing="0" w:after="0" w:afterAutospacing="0" w:line="300" w:lineRule="exact"/>
              <w:jc w:val="center"/>
              <w:rPr>
                <w:rFonts w:ascii="Meiryo UI" w:eastAsia="Meiryo UI" w:hAnsi="Meiryo UI" w:cs="Meiryo UI"/>
                <w:b/>
                <w:bCs/>
                <w:color w:val="0070C0"/>
                <w:kern w:val="2"/>
              </w:rPr>
            </w:pPr>
            <w:r w:rsidRPr="00782149">
              <w:rPr>
                <w:rFonts w:ascii="Meiryo UI" w:eastAsia="Meiryo UI" w:hAnsi="Meiryo UI" w:cs="Meiryo UI" w:hint="eastAsia"/>
                <w:b/>
                <w:bCs/>
                <w:color w:val="0070C0"/>
                <w:kern w:val="2"/>
              </w:rPr>
              <w:t>第１編　基本方針（総論）</w:t>
            </w:r>
          </w:p>
          <w:p w:rsidR="00D0783B" w:rsidRPr="00782149" w:rsidRDefault="00D0783B" w:rsidP="005A5F7A">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782149">
              <w:rPr>
                <w:rFonts w:ascii="Meiryo UI" w:eastAsia="Meiryo UI" w:hAnsi="Meiryo UI" w:cs="Meiryo UI" w:hint="eastAsia"/>
                <w:bCs/>
                <w:kern w:val="24"/>
                <w:sz w:val="20"/>
                <w:szCs w:val="20"/>
              </w:rPr>
              <w:t>都市基盤施設の維持管理を行うための基本的な</w:t>
            </w:r>
          </w:p>
          <w:p w:rsidR="00D0783B" w:rsidRPr="00782149" w:rsidRDefault="00D0783B" w:rsidP="005A5F7A">
            <w:pPr>
              <w:pStyle w:val="Web"/>
              <w:spacing w:before="0" w:beforeAutospacing="0" w:after="0" w:afterAutospacing="0" w:line="260" w:lineRule="exact"/>
              <w:ind w:leftChars="100" w:left="210"/>
            </w:pPr>
            <w:r w:rsidRPr="00782149">
              <w:rPr>
                <w:rFonts w:ascii="Meiryo UI" w:eastAsia="Meiryo UI" w:hAnsi="Meiryo UI" w:cs="Meiryo UI" w:hint="eastAsia"/>
                <w:bCs/>
                <w:kern w:val="24"/>
                <w:sz w:val="20"/>
                <w:szCs w:val="20"/>
              </w:rPr>
              <w:t>考え方を示す。</w:t>
            </w:r>
          </w:p>
        </w:tc>
        <w:tc>
          <w:tcPr>
            <w:tcW w:w="4947" w:type="dxa"/>
          </w:tcPr>
          <w:p w:rsidR="00D0783B" w:rsidRPr="00782149"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782149">
              <w:rPr>
                <w:rFonts w:ascii="Meiryo UI" w:eastAsia="Meiryo UI" w:hAnsi="Meiryo UI" w:cs="Meiryo UI" w:hint="eastAsia"/>
                <w:b/>
                <w:bCs/>
                <w:color w:val="FF9933"/>
                <w:kern w:val="2"/>
              </w:rPr>
              <w:t>第２編　行動計画（各論）</w:t>
            </w:r>
          </w:p>
          <w:p w:rsidR="00D0783B" w:rsidRPr="00782149" w:rsidRDefault="00D0783B" w:rsidP="005A5F7A">
            <w:pPr>
              <w:pStyle w:val="Web"/>
              <w:spacing w:before="0" w:beforeAutospacing="0" w:after="0" w:afterAutospacing="0" w:line="300" w:lineRule="exact"/>
              <w:ind w:firstLineChars="100" w:firstLine="200"/>
              <w:rPr>
                <w:rFonts w:ascii="Meiryo UI" w:eastAsia="Meiryo UI" w:hAnsi="Meiryo UI" w:cs="Meiryo UI"/>
                <w:b/>
                <w:bCs/>
                <w:kern w:val="2"/>
              </w:rPr>
            </w:pPr>
            <w:r w:rsidRPr="00782149">
              <w:rPr>
                <w:rFonts w:ascii="Meiryo UI" w:eastAsia="Meiryo UI" w:hAnsi="Meiryo UI" w:cs="Meiryo UI" w:hint="eastAsia"/>
                <w:bCs/>
                <w:kern w:val="24"/>
                <w:sz w:val="20"/>
                <w:szCs w:val="20"/>
              </w:rPr>
              <w:t>基本方針を踏まえ、実践に移すためのより具体的な</w:t>
            </w:r>
          </w:p>
          <w:p w:rsidR="00D0783B" w:rsidRPr="00782149" w:rsidRDefault="00D0783B" w:rsidP="005A5F7A">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782149">
              <w:rPr>
                <w:rFonts w:ascii="Meiryo UI" w:eastAsia="Meiryo UI" w:hAnsi="Meiryo UI" w:cs="Meiryo UI" w:hint="eastAsia"/>
                <w:bCs/>
                <w:kern w:val="24"/>
                <w:sz w:val="20"/>
                <w:szCs w:val="20"/>
              </w:rPr>
              <w:t>行動計画を、分野・施設毎に示す。</w:t>
            </w:r>
          </w:p>
        </w:tc>
      </w:tr>
      <w:tr w:rsidR="00D0783B" w:rsidRPr="00782149" w:rsidTr="005A5F7A">
        <w:tc>
          <w:tcPr>
            <w:tcW w:w="4551" w:type="dxa"/>
          </w:tcPr>
          <w:p w:rsidR="00D0783B" w:rsidRPr="00782149" w:rsidRDefault="00D0783B" w:rsidP="006731A1">
            <w:pPr>
              <w:spacing w:line="120" w:lineRule="exact"/>
            </w:pPr>
          </w:p>
          <w:p w:rsidR="00D0783B" w:rsidRPr="00782149"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１</w:t>
            </w:r>
            <w:r w:rsidR="00D0783B" w:rsidRPr="00782149">
              <w:rPr>
                <w:rFonts w:ascii="Meiryo UI" w:eastAsia="Meiryo UI" w:hAnsi="Meiryo UI" w:cs="Meiryo UI" w:hint="eastAsia"/>
                <w:b/>
                <w:bCs/>
                <w:color w:val="000000" w:themeColor="text1"/>
                <w:kern w:val="2"/>
                <w:sz w:val="18"/>
                <w:szCs w:val="18"/>
              </w:rPr>
              <w:t>．大阪府都市基盤施設長寿命化計画の構成</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sidR="0007479A" w:rsidRPr="00782149">
              <w:rPr>
                <w:rFonts w:ascii="Meiryo UI" w:eastAsia="Meiryo UI" w:hAnsi="Meiryo UI" w:cs="Meiryo UI" w:hint="eastAsia"/>
                <w:color w:val="000000" w:themeColor="text1"/>
                <w:kern w:val="24"/>
                <w:sz w:val="18"/>
                <w:szCs w:val="18"/>
              </w:rPr>
              <w:t>本計画の構成　●主な対象施設</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sidR="0007479A" w:rsidRPr="00782149">
              <w:rPr>
                <w:rFonts w:ascii="Meiryo UI" w:eastAsia="Meiryo UI" w:hAnsi="Meiryo UI" w:cs="Meiryo UI" w:hint="eastAsia"/>
                <w:color w:val="000000" w:themeColor="text1"/>
                <w:kern w:val="24"/>
                <w:sz w:val="18"/>
                <w:szCs w:val="18"/>
              </w:rPr>
              <w:t xml:space="preserve">対象期間　</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２</w:t>
            </w:r>
            <w:r w:rsidR="00D0783B" w:rsidRPr="00782149">
              <w:rPr>
                <w:rFonts w:ascii="Meiryo UI" w:eastAsia="Meiryo UI" w:hAnsi="Meiryo UI" w:cs="Meiryo UI" w:hint="eastAsia"/>
                <w:b/>
                <w:bCs/>
                <w:color w:val="000000" w:themeColor="text1"/>
                <w:kern w:val="2"/>
                <w:sz w:val="18"/>
                <w:szCs w:val="18"/>
              </w:rPr>
              <w:t>．大阪府における維持管理・更新の現状と課題</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sz w:val="18"/>
                <w:szCs w:val="18"/>
              </w:rPr>
              <w:t xml:space="preserve">　　●</w:t>
            </w:r>
            <w:r w:rsidRPr="00782149">
              <w:rPr>
                <w:rFonts w:ascii="Meiryo UI" w:eastAsia="Meiryo UI" w:hAnsi="Meiryo UI" w:cs="Meiryo UI" w:hint="eastAsia"/>
                <w:color w:val="000000" w:themeColor="text1"/>
                <w:kern w:val="24"/>
                <w:sz w:val="18"/>
                <w:szCs w:val="18"/>
              </w:rPr>
              <w:t>現状認識、課題認識</w:t>
            </w:r>
          </w:p>
          <w:p w:rsidR="00D0783B" w:rsidRPr="00782149"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64187D">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w:t>
            </w:r>
            <w:r w:rsidR="00D0783B" w:rsidRPr="00782149">
              <w:rPr>
                <w:rFonts w:ascii="Meiryo UI" w:eastAsia="Meiryo UI" w:hAnsi="Meiryo UI" w:cs="Meiryo UI" w:hint="eastAsia"/>
                <w:b/>
                <w:bCs/>
                <w:color w:val="000000" w:themeColor="text1"/>
                <w:kern w:val="2"/>
                <w:sz w:val="18"/>
                <w:szCs w:val="18"/>
              </w:rPr>
              <w:t>．戦略的維持管理の方針</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●基本理念、使命、</w:t>
            </w:r>
            <w:r w:rsidR="00EB7EDC" w:rsidRPr="00782149">
              <w:rPr>
                <w:rFonts w:ascii="Meiryo UI" w:eastAsia="Meiryo UI" w:hAnsi="Meiryo UI" w:cs="Meiryo UI" w:hint="eastAsia"/>
                <w:color w:val="000000" w:themeColor="text1"/>
                <w:kern w:val="24"/>
                <w:sz w:val="18"/>
                <w:szCs w:val="18"/>
              </w:rPr>
              <w:t>戦略的維持管理の基本方針</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64187D">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w:t>
            </w:r>
            <w:r w:rsidR="00D0783B" w:rsidRPr="00782149">
              <w:rPr>
                <w:rFonts w:ascii="Meiryo UI" w:eastAsia="Meiryo UI" w:hAnsi="Meiryo UI" w:cs="Meiryo UI" w:hint="eastAsia"/>
                <w:b/>
                <w:bCs/>
                <w:color w:val="000000" w:themeColor="text1"/>
                <w:kern w:val="2"/>
                <w:sz w:val="18"/>
                <w:szCs w:val="18"/>
              </w:rPr>
              <w:t>．効率的・効果的な維持管理の推進</w:t>
            </w:r>
          </w:p>
          <w:p w:rsidR="00C53CAB" w:rsidRPr="00782149" w:rsidRDefault="00C53CAB">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sz w:val="18"/>
                <w:szCs w:val="18"/>
              </w:rPr>
              <w:t xml:space="preserve">　　●維持管理業務のフロー、プロセス・ロードマップ</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C53CA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00EB7EDC" w:rsidRPr="00782149">
              <w:rPr>
                <w:rFonts w:ascii="Meiryo UI" w:eastAsia="Meiryo UI" w:hAnsi="Meiryo UI" w:cs="Meiryo UI" w:hint="eastAsia"/>
                <w:color w:val="000000" w:themeColor="text1"/>
                <w:kern w:val="2"/>
                <w:sz w:val="18"/>
                <w:szCs w:val="18"/>
              </w:rPr>
              <w:t>点検業務</w:t>
            </w:r>
            <w:r w:rsidR="00C53CAB" w:rsidRPr="00782149">
              <w:rPr>
                <w:rFonts w:ascii="Meiryo UI" w:eastAsia="Meiryo UI" w:hAnsi="Meiryo UI" w:cs="Meiryo UI" w:hint="eastAsia"/>
                <w:color w:val="000000" w:themeColor="text1"/>
                <w:kern w:val="2"/>
                <w:sz w:val="18"/>
                <w:szCs w:val="18"/>
              </w:rPr>
              <w:t>（点検～診断・評価）</w:t>
            </w:r>
            <w:r w:rsidR="00EB7EDC" w:rsidRPr="00782149">
              <w:rPr>
                <w:rFonts w:ascii="Meiryo UI" w:eastAsia="Meiryo UI" w:hAnsi="Meiryo UI" w:cs="Meiryo UI" w:hint="eastAsia"/>
                <w:color w:val="000000" w:themeColor="text1"/>
                <w:kern w:val="2"/>
                <w:sz w:val="18"/>
                <w:szCs w:val="18"/>
              </w:rPr>
              <w:t>の充実</w:t>
            </w:r>
          </w:p>
          <w:p w:rsidR="00D0783B" w:rsidRPr="00782149" w:rsidRDefault="00C53CA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●点検業務の選定、フロー、実施</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00C53CAB" w:rsidRPr="00782149">
              <w:rPr>
                <w:rFonts w:ascii="Meiryo UI" w:eastAsia="Meiryo UI" w:hAnsi="Meiryo UI" w:cs="Meiryo UI" w:hint="eastAsia"/>
                <w:color w:val="000000" w:themeColor="text1"/>
                <w:kern w:val="2"/>
                <w:sz w:val="18"/>
                <w:szCs w:val="18"/>
              </w:rPr>
              <w:t>点検業務における留意</w:t>
            </w:r>
            <w:r w:rsidRPr="00782149">
              <w:rPr>
                <w:rFonts w:ascii="Meiryo UI" w:eastAsia="Meiryo UI" w:hAnsi="Meiryo UI" w:cs="Meiryo UI" w:hint="eastAsia"/>
                <w:color w:val="000000" w:themeColor="text1"/>
                <w:kern w:val="2"/>
                <w:sz w:val="18"/>
                <w:szCs w:val="18"/>
              </w:rPr>
              <w:t>事項</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w:t>
            </w:r>
            <w:r w:rsidR="004F4A7A" w:rsidRPr="00782149">
              <w:rPr>
                <w:rFonts w:ascii="Meiryo UI" w:eastAsia="Meiryo UI" w:hAnsi="Meiryo UI" w:cs="Meiryo UI" w:hint="eastAsia"/>
                <w:color w:val="000000" w:themeColor="text1"/>
                <w:kern w:val="2"/>
                <w:sz w:val="18"/>
                <w:szCs w:val="18"/>
              </w:rPr>
              <w:t>の設定、留意事項</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004F4A7A" w:rsidRPr="00782149">
              <w:rPr>
                <w:rFonts w:ascii="Meiryo UI" w:eastAsia="Meiryo UI" w:hAnsi="Meiryo UI" w:cs="Meiryo UI" w:hint="eastAsia"/>
                <w:color w:val="000000" w:themeColor="text1"/>
                <w:kern w:val="2"/>
                <w:sz w:val="18"/>
                <w:szCs w:val="18"/>
              </w:rPr>
              <w:t>、事後保全</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r w:rsidR="004F4A7A" w:rsidRPr="00782149">
              <w:rPr>
                <w:rFonts w:ascii="Meiryo UI" w:eastAsia="Meiryo UI" w:hAnsi="Meiryo UI" w:cs="Meiryo UI" w:hint="eastAsia"/>
                <w:color w:val="000000" w:themeColor="text1"/>
                <w:kern w:val="2"/>
                <w:sz w:val="18"/>
                <w:szCs w:val="18"/>
              </w:rPr>
              <w:t>維持管理水準の設定</w:t>
            </w:r>
            <w:r w:rsidR="004F4A7A" w:rsidRPr="00782149">
              <w:rPr>
                <w:rFonts w:ascii="Meiryo UI" w:eastAsia="Meiryo UI" w:hAnsi="Meiryo UI" w:cs="Meiryo UI" w:hint="eastAsia"/>
                <w:color w:val="000000" w:themeColor="text1"/>
                <w:sz w:val="14"/>
                <w:szCs w:val="18"/>
              </w:rPr>
              <w:t>（限界管理水準</w:t>
            </w:r>
            <w:r w:rsidR="004F4A7A" w:rsidRPr="00782149">
              <w:rPr>
                <w:rFonts w:ascii="Meiryo UI" w:eastAsia="Meiryo UI" w:hAnsi="Meiryo UI" w:cs="Meiryo UI" w:hint="eastAsia"/>
                <w:color w:val="000000" w:themeColor="text1"/>
                <w:kern w:val="2"/>
                <w:sz w:val="14"/>
                <w:szCs w:val="18"/>
              </w:rPr>
              <w:t>、目標管理水準</w:t>
            </w:r>
            <w:r w:rsidR="004F4A7A" w:rsidRPr="00782149">
              <w:rPr>
                <w:rFonts w:ascii="Meiryo UI" w:eastAsia="Meiryo UI" w:hAnsi="Meiryo UI" w:cs="Meiryo UI" w:hint="eastAsia"/>
                <w:color w:val="000000" w:themeColor="text1"/>
                <w:sz w:val="14"/>
                <w:szCs w:val="18"/>
              </w:rPr>
              <w:t>）</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w:t>
            </w:r>
            <w:r w:rsidR="004F4A7A" w:rsidRPr="00782149">
              <w:rPr>
                <w:rFonts w:ascii="Meiryo UI" w:eastAsia="Meiryo UI" w:hAnsi="Meiryo UI" w:cs="Meiryo UI" w:hint="eastAsia"/>
                <w:color w:val="000000" w:themeColor="text1"/>
                <w:kern w:val="2"/>
                <w:sz w:val="18"/>
                <w:szCs w:val="18"/>
              </w:rPr>
              <w:t>と更新判定フロー</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w:t>
            </w:r>
            <w:r w:rsidR="004F4A7A" w:rsidRPr="00782149">
              <w:rPr>
                <w:rFonts w:ascii="Meiryo UI" w:eastAsia="Meiryo UI" w:hAnsi="Meiryo UI" w:cs="Meiryo UI" w:hint="eastAsia"/>
                <w:color w:val="000000" w:themeColor="text1"/>
                <w:kern w:val="2"/>
                <w:sz w:val="18"/>
                <w:szCs w:val="18"/>
              </w:rPr>
              <w:t>考え方</w:t>
            </w:r>
            <w:r w:rsidRPr="00782149">
              <w:rPr>
                <w:rFonts w:ascii="Meiryo UI" w:eastAsia="Meiryo UI" w:hAnsi="Meiryo UI" w:cs="Meiryo UI" w:hint="eastAsia"/>
                <w:color w:val="000000" w:themeColor="text1"/>
                <w:kern w:val="2"/>
                <w:sz w:val="18"/>
                <w:szCs w:val="18"/>
              </w:rPr>
              <w:t>にあたっての留意事項</w:t>
            </w:r>
          </w:p>
          <w:p w:rsidR="004F4A7A" w:rsidRPr="00782149" w:rsidRDefault="004F4A7A"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w:t>
            </w:r>
            <w:r w:rsidR="004F4A7A" w:rsidRPr="00782149">
              <w:rPr>
                <w:rFonts w:ascii="Meiryo UI" w:eastAsia="Meiryo UI" w:hAnsi="Meiryo UI" w:cs="Meiryo UI" w:hint="eastAsia"/>
                <w:bCs/>
                <w:color w:val="000000" w:themeColor="text1"/>
                <w:kern w:val="2"/>
                <w:sz w:val="18"/>
                <w:szCs w:val="18"/>
              </w:rPr>
              <w:t>基本的な考え方</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F52FD3" w:rsidRPr="00782149"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w:t>
            </w:r>
            <w:r w:rsidR="004F4A7A" w:rsidRPr="00782149">
              <w:rPr>
                <w:rFonts w:ascii="Meiryo UI" w:eastAsia="Meiryo UI" w:hAnsi="Meiryo UI" w:cs="Meiryo UI" w:hint="eastAsia"/>
                <w:color w:val="000000" w:themeColor="text1"/>
                <w:kern w:val="2"/>
                <w:sz w:val="18"/>
                <w:szCs w:val="18"/>
              </w:rPr>
              <w:t>付け</w:t>
            </w:r>
            <w:r w:rsidRPr="00782149">
              <w:rPr>
                <w:rFonts w:ascii="Meiryo UI" w:eastAsia="Meiryo UI" w:hAnsi="Meiryo UI" w:cs="Meiryo UI" w:hint="eastAsia"/>
                <w:color w:val="000000" w:themeColor="text1"/>
                <w:kern w:val="2"/>
                <w:sz w:val="18"/>
                <w:szCs w:val="18"/>
              </w:rPr>
              <w:t>の明確化</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rsidR="004F4A7A" w:rsidRPr="00782149" w:rsidRDefault="004F4A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rsidR="00F52FD3" w:rsidRPr="00782149" w:rsidRDefault="00F52FD3">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r w:rsidR="00CE0548" w:rsidRPr="00782149">
              <w:rPr>
                <w:rFonts w:ascii="Meiryo UI" w:eastAsia="Meiryo UI" w:hAnsi="Meiryo UI" w:cs="Meiryo UI" w:hint="eastAsia"/>
                <w:color w:val="000000" w:themeColor="text1"/>
                <w:kern w:val="2"/>
                <w:sz w:val="18"/>
                <w:szCs w:val="18"/>
              </w:rPr>
              <w:t>ライフサイクルコスト縮減</w:t>
            </w:r>
          </w:p>
          <w:p w:rsidR="00CE0548" w:rsidRPr="00782149" w:rsidRDefault="00CE0548">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005307B5" w:rsidRPr="00782149">
              <w:rPr>
                <w:rFonts w:ascii="Meiryo UI" w:eastAsia="Meiryo UI" w:hAnsi="Meiryo UI" w:cs="Meiryo UI" w:hint="eastAsia"/>
                <w:color w:val="000000" w:themeColor="text1"/>
                <w:kern w:val="2"/>
                <w:sz w:val="18"/>
                <w:szCs w:val="18"/>
              </w:rPr>
              <w:t>維持管理段階における長寿命化に資する工夫</w:t>
            </w:r>
          </w:p>
          <w:p w:rsidR="00F52FD3" w:rsidRPr="00782149"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rsidR="00D0783B" w:rsidRPr="00782149"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64187D">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w:t>
            </w:r>
            <w:r w:rsidR="00D0783B" w:rsidRPr="00782149">
              <w:rPr>
                <w:rFonts w:ascii="Meiryo UI" w:eastAsia="Meiryo UI" w:hAnsi="Meiryo UI" w:cs="Meiryo UI" w:hint="eastAsia"/>
                <w:b/>
                <w:bCs/>
                <w:color w:val="000000" w:themeColor="text1"/>
                <w:kern w:val="2"/>
                <w:sz w:val="18"/>
                <w:szCs w:val="18"/>
              </w:rPr>
              <w:t>．持続可能な維持管理の仕組みづくり</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D0783B" w:rsidRPr="00782149" w:rsidRDefault="00D0783B">
            <w:pPr>
              <w:spacing w:line="220" w:lineRule="exact"/>
            </w:pPr>
          </w:p>
          <w:p w:rsidR="00D0783B" w:rsidRPr="00782149" w:rsidRDefault="00D0783B">
            <w:pPr>
              <w:spacing w:line="120" w:lineRule="exact"/>
            </w:pPr>
          </w:p>
          <w:p w:rsidR="00D0783B" w:rsidRPr="00782149" w:rsidRDefault="0064187D">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w:t>
            </w:r>
            <w:r w:rsidR="00D0783B" w:rsidRPr="00782149">
              <w:rPr>
                <w:rFonts w:ascii="Meiryo UI" w:eastAsia="Meiryo UI" w:hAnsi="Meiryo UI" w:cs="Meiryo UI" w:hint="eastAsia"/>
                <w:b/>
                <w:color w:val="000000" w:themeColor="text1"/>
                <w:kern w:val="2"/>
                <w:sz w:val="18"/>
                <w:szCs w:val="18"/>
              </w:rPr>
              <w:t>．維持管理マネジメント</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sidR="005307B5" w:rsidRPr="00782149">
              <w:rPr>
                <w:rFonts w:ascii="Meiryo UI" w:eastAsia="Meiryo UI" w:hAnsi="Meiryo UI" w:cs="Meiryo UI" w:hint="eastAsia"/>
                <w:color w:val="000000" w:themeColor="text1"/>
                <w:kern w:val="24"/>
                <w:sz w:val="18"/>
                <w:szCs w:val="18"/>
              </w:rPr>
              <w:t>維持管理業務の役割分担、ﾒﾝﾃﾅﾝｽﾏﾈｼﾞﾒﾝﾄ委員会</w:t>
            </w:r>
          </w:p>
          <w:p w:rsidR="0064187D" w:rsidRPr="00782149" w:rsidRDefault="00D0783B" w:rsidP="006731A1">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w:t>
            </w:r>
            <w:r w:rsidR="005307B5" w:rsidRPr="00782149">
              <w:rPr>
                <w:rFonts w:ascii="Meiryo UI" w:eastAsia="Meiryo UI" w:hAnsi="Meiryo UI" w:cs="Meiryo UI" w:hint="eastAsia"/>
                <w:color w:val="000000" w:themeColor="text1"/>
                <w:kern w:val="24"/>
                <w:sz w:val="18"/>
                <w:szCs w:val="18"/>
              </w:rPr>
              <w:t>の検証</w:t>
            </w:r>
          </w:p>
          <w:p w:rsidR="00D0783B" w:rsidRPr="00782149" w:rsidRDefault="00D0783B" w:rsidP="007B0805">
            <w:pPr>
              <w:pStyle w:val="Web"/>
              <w:spacing w:before="0" w:beforeAutospacing="0" w:after="0" w:afterAutospacing="0" w:line="220" w:lineRule="exact"/>
              <w:ind w:firstLineChars="50" w:firstLine="120"/>
              <w:jc w:val="both"/>
            </w:pPr>
          </w:p>
        </w:tc>
        <w:tc>
          <w:tcPr>
            <w:tcW w:w="4947" w:type="dxa"/>
          </w:tcPr>
          <w:p w:rsidR="00D0783B" w:rsidRPr="00782149" w:rsidRDefault="00D0783B" w:rsidP="006731A1">
            <w:pPr>
              <w:pStyle w:val="Web"/>
              <w:spacing w:before="0" w:beforeAutospacing="0" w:after="0" w:afterAutospacing="0" w:line="120" w:lineRule="exact"/>
              <w:jc w:val="both"/>
              <w:rPr>
                <w:rFonts w:ascii="Meiryo UI" w:eastAsia="Meiryo UI" w:hAnsi="Meiryo UI" w:cs="Meiryo UI"/>
                <w:b/>
                <w:bCs/>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bCs/>
                <w:kern w:val="2"/>
                <w:sz w:val="18"/>
                <w:szCs w:val="18"/>
              </w:rPr>
            </w:pPr>
            <w:r w:rsidRPr="00782149">
              <w:rPr>
                <w:rFonts w:ascii="Meiryo UI" w:eastAsia="Meiryo UI" w:hAnsi="Meiryo UI" w:cs="Meiryo UI" w:hint="eastAsia"/>
                <w:b/>
                <w:bCs/>
                <w:kern w:val="2"/>
                <w:sz w:val="18"/>
                <w:szCs w:val="18"/>
              </w:rPr>
              <w:t>１．各分野施設行動計画の構成</w:t>
            </w:r>
          </w:p>
          <w:p w:rsidR="00D0783B" w:rsidRPr="00782149" w:rsidRDefault="00D0783B">
            <w:pPr>
              <w:pStyle w:val="Web"/>
              <w:spacing w:before="0" w:beforeAutospacing="0" w:after="0" w:afterAutospacing="0" w:line="220" w:lineRule="exact"/>
              <w:jc w:val="both"/>
              <w:rPr>
                <w:rFonts w:ascii="Meiryo UI" w:eastAsia="Meiryo UI" w:hAnsi="Meiryo UI" w:cs="Meiryo UI"/>
                <w:bCs/>
                <w:kern w:val="2"/>
                <w:sz w:val="18"/>
                <w:szCs w:val="18"/>
              </w:rPr>
            </w:pPr>
            <w:r w:rsidRPr="00782149">
              <w:rPr>
                <w:rFonts w:ascii="Meiryo UI" w:eastAsia="Meiryo UI" w:hAnsi="Meiryo UI" w:cs="Meiryo UI" w:hint="eastAsia"/>
                <w:b/>
                <w:bCs/>
                <w:kern w:val="2"/>
                <w:sz w:val="18"/>
                <w:szCs w:val="18"/>
              </w:rPr>
              <w:t xml:space="preserve">　　●</w:t>
            </w:r>
            <w:r w:rsidRPr="00782149">
              <w:rPr>
                <w:rFonts w:ascii="Meiryo UI" w:eastAsia="Meiryo UI" w:hAnsi="Meiryo UI" w:cs="Meiryo UI" w:hint="eastAsia"/>
                <w:bCs/>
                <w:kern w:val="2"/>
                <w:sz w:val="18"/>
                <w:szCs w:val="18"/>
              </w:rPr>
              <w:t>位置づけ、構成、対象施設、対象期間、参照すべき基準類</w:t>
            </w:r>
          </w:p>
          <w:p w:rsidR="00D0783B" w:rsidRPr="00782149"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２．維持管理・更新の現状と課題</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●施設の現状（本計画の対象施設）</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●点検、維持管理の現状（整理と分析）</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color w:val="000000" w:themeColor="text1"/>
                <w:kern w:val="24"/>
                <w:sz w:val="18"/>
                <w:szCs w:val="18"/>
              </w:rPr>
              <w:t xml:space="preserve">　　●当該分野・施設における課題</w:t>
            </w:r>
          </w:p>
          <w:p w:rsidR="00D0783B" w:rsidRPr="00782149"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●当該分野・施設における維持管理方針</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5307B5" w:rsidRPr="00782149" w:rsidRDefault="005307B5">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w:t>
            </w:r>
            <w:r w:rsidR="005307B5" w:rsidRPr="00782149">
              <w:rPr>
                <w:rFonts w:ascii="Meiryo UI" w:eastAsia="Meiryo UI" w:hAnsi="Meiryo UI" w:cs="Meiryo UI" w:hint="eastAsia"/>
                <w:color w:val="000000" w:themeColor="text1"/>
                <w:kern w:val="2"/>
                <w:sz w:val="18"/>
                <w:szCs w:val="18"/>
              </w:rPr>
              <w:t>充実</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005307B5" w:rsidRPr="00782149">
              <w:rPr>
                <w:rFonts w:ascii="Meiryo UI" w:eastAsia="Meiryo UI" w:hAnsi="Meiryo UI" w:cs="Meiryo UI" w:hint="eastAsia"/>
                <w:bCs/>
                <w:color w:val="000000" w:themeColor="text1"/>
                <w:kern w:val="2"/>
                <w:sz w:val="18"/>
                <w:szCs w:val="18"/>
              </w:rPr>
              <w:t>、</w:t>
            </w:r>
            <w:r w:rsidRPr="00782149">
              <w:rPr>
                <w:rFonts w:ascii="Meiryo UI" w:eastAsia="Meiryo UI" w:hAnsi="Meiryo UI" w:cs="Meiryo UI" w:hint="eastAsia"/>
                <w:bCs/>
                <w:color w:val="000000" w:themeColor="text1"/>
                <w:kern w:val="2"/>
                <w:sz w:val="18"/>
                <w:szCs w:val="18"/>
              </w:rPr>
              <w:t>選定　●診断・評価基準</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●データ蓄積・活用・管理の方策</w:t>
            </w:r>
          </w:p>
          <w:p w:rsidR="00D0783B" w:rsidRPr="00782149"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w:t>
            </w:r>
            <w:r w:rsidR="005B68CE" w:rsidRPr="00782149">
              <w:rPr>
                <w:rFonts w:ascii="Meiryo UI" w:eastAsia="Meiryo UI" w:hAnsi="Meiryo UI" w:cs="Meiryo UI" w:hint="eastAsia"/>
                <w:color w:val="000000" w:themeColor="text1"/>
                <w:kern w:val="2"/>
                <w:sz w:val="18"/>
                <w:szCs w:val="18"/>
              </w:rPr>
              <w:t>、具体的な取組</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r w:rsidR="005B68CE" w:rsidRPr="00782149">
              <w:rPr>
                <w:rFonts w:ascii="Meiryo UI" w:eastAsia="Meiryo UI" w:hAnsi="Meiryo UI" w:cs="Meiryo UI" w:hint="eastAsia"/>
                <w:color w:val="000000" w:themeColor="text1"/>
                <w:kern w:val="2"/>
                <w:sz w:val="18"/>
                <w:szCs w:val="18"/>
              </w:rPr>
              <w:t>維持</w:t>
            </w:r>
            <w:r w:rsidRPr="00782149">
              <w:rPr>
                <w:rFonts w:ascii="Meiryo UI" w:eastAsia="Meiryo UI" w:hAnsi="Meiryo UI" w:cs="Meiryo UI" w:hint="eastAsia"/>
                <w:color w:val="000000" w:themeColor="text1"/>
                <w:kern w:val="2"/>
                <w:sz w:val="18"/>
                <w:szCs w:val="18"/>
              </w:rPr>
              <w:t>管理水準の設定</w:t>
            </w:r>
          </w:p>
          <w:p w:rsidR="005B68CE"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w:t>
            </w:r>
            <w:r w:rsidR="005B68CE" w:rsidRPr="00782149">
              <w:rPr>
                <w:rFonts w:ascii="Meiryo UI" w:eastAsia="Meiryo UI" w:hAnsi="Meiryo UI" w:cs="Meiryo UI" w:hint="eastAsia"/>
                <w:color w:val="000000" w:themeColor="text1"/>
                <w:kern w:val="2"/>
                <w:sz w:val="18"/>
                <w:szCs w:val="18"/>
              </w:rPr>
              <w:t>（目標寿命等）</w:t>
            </w:r>
          </w:p>
          <w:p w:rsidR="00D0783B" w:rsidRPr="00782149" w:rsidRDefault="005B68CE">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782149" w:rsidRDefault="00D0783B"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rsidR="00D0783B" w:rsidRPr="00782149" w:rsidRDefault="00D0783B">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w:t>
            </w:r>
            <w:r w:rsidR="005B68CE" w:rsidRPr="00782149">
              <w:rPr>
                <w:rFonts w:ascii="Meiryo UI" w:eastAsia="Meiryo UI" w:hAnsi="Meiryo UI" w:cs="Meiryo UI" w:hint="eastAsia"/>
                <w:bCs/>
                <w:color w:val="000000" w:themeColor="text1"/>
                <w:kern w:val="2"/>
                <w:sz w:val="18"/>
                <w:szCs w:val="18"/>
              </w:rPr>
              <w:t>、社会的影響度</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F52FD3" w:rsidRPr="00782149"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●維持管理作業計画の策定</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rsidR="00F52FD3" w:rsidRPr="00782149" w:rsidRDefault="00F52FD3"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5B68CE" w:rsidRPr="00782149" w:rsidRDefault="005B68C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F52FD3" w:rsidRPr="00782149"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rsidR="00D0783B" w:rsidRPr="00782149"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rsidR="00D0783B" w:rsidRPr="00782149" w:rsidRDefault="00D0783B">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p>
        </w:tc>
      </w:tr>
    </w:tbl>
    <w:p w:rsidR="00D0783B" w:rsidRPr="00782149" w:rsidRDefault="00D0783B" w:rsidP="008C3EB8">
      <w:pPr>
        <w:pStyle w:val="2"/>
      </w:pPr>
      <w:bookmarkStart w:id="89" w:name="_Ref406766579"/>
      <w:bookmarkStart w:id="90" w:name="_Ref406766585"/>
      <w:bookmarkStart w:id="91" w:name="_Toc411883282"/>
      <w:r w:rsidRPr="00782149">
        <w:rPr>
          <w:rFonts w:hint="eastAsia"/>
        </w:rPr>
        <w:lastRenderedPageBreak/>
        <w:t>本計画の主な対象施設</w:t>
      </w:r>
      <w:bookmarkEnd w:id="89"/>
      <w:bookmarkEnd w:id="90"/>
      <w:bookmarkEnd w:id="91"/>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本計画では、大阪府が管理する都市基盤施設のうち、都市整備部が管理する道路、河川、港湾・海岸、公園、下水道の各分野の施設・設備等（</w:t>
      </w:r>
      <w:r w:rsidR="00AF4F67">
        <w:fldChar w:fldCharType="begin"/>
      </w:r>
      <w:r w:rsidR="00AF4F67">
        <w:instrText xml:space="preserve"> REF _Ref406764411 \h  \* MERGEFORMAT </w:instrText>
      </w:r>
      <w:r w:rsidR="00AF4F67">
        <w:fldChar w:fldCharType="separate"/>
      </w:r>
      <w:r w:rsidR="0030381F" w:rsidRPr="0030381F">
        <w:rPr>
          <w:rFonts w:ascii="HG丸ｺﾞｼｯｸM-PRO" w:eastAsia="HG丸ｺﾞｼｯｸM-PRO" w:hAnsi="HG丸ｺﾞｼｯｸM-PRO" w:hint="eastAsia"/>
        </w:rPr>
        <w:t xml:space="preserve">表 </w:t>
      </w:r>
      <w:r w:rsidR="0030381F" w:rsidRPr="0030381F">
        <w:rPr>
          <w:rFonts w:ascii="HG丸ｺﾞｼｯｸM-PRO" w:eastAsia="HG丸ｺﾞｼｯｸM-PRO" w:hAnsi="HG丸ｺﾞｼｯｸM-PRO"/>
          <w:noProof/>
        </w:rPr>
        <w:t>1.3</w:t>
      </w:r>
      <w:r w:rsidR="0030381F" w:rsidRPr="0030381F">
        <w:rPr>
          <w:rFonts w:ascii="HG丸ｺﾞｼｯｸM-PRO" w:eastAsia="HG丸ｺﾞｼｯｸM-PRO" w:hAnsi="HG丸ｺﾞｼｯｸM-PRO"/>
          <w:noProof/>
        </w:rPr>
        <w:noBreakHyphen/>
        <w:t>1</w:t>
      </w:r>
      <w:r w:rsidR="00AF4F67">
        <w:fldChar w:fldCharType="end"/>
      </w:r>
      <w:r w:rsidRPr="00782149">
        <w:rPr>
          <w:rFonts w:ascii="HG丸ｺﾞｼｯｸM-PRO" w:eastAsia="HG丸ｺﾞｼｯｸM-PRO" w:hAnsi="HG丸ｺﾞｼｯｸM-PRO" w:hint="eastAsia"/>
        </w:rPr>
        <w:t>参照）を対象とする。</w:t>
      </w:r>
    </w:p>
    <w:p w:rsidR="009453FB" w:rsidRDefault="00D0783B">
      <w:pPr>
        <w:pStyle w:val="a9"/>
        <w:spacing w:before="180"/>
      </w:pPr>
      <w:bookmarkStart w:id="92" w:name="_Ref406764411"/>
      <w:r w:rsidRPr="00782149">
        <w:rPr>
          <w:rFonts w:hint="eastAsia"/>
        </w:rPr>
        <w:t xml:space="preserve">表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1.3</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C262F2" w:rsidRPr="00782149">
        <w:fldChar w:fldCharType="separate"/>
      </w:r>
      <w:r w:rsidR="0030381F">
        <w:rPr>
          <w:noProof/>
        </w:rPr>
        <w:t>1</w:t>
      </w:r>
      <w:r w:rsidR="00C262F2" w:rsidRPr="00782149">
        <w:fldChar w:fldCharType="end"/>
      </w:r>
      <w:bookmarkEnd w:id="92"/>
      <w:r w:rsidRPr="00782149">
        <w:rPr>
          <w:rFonts w:hint="eastAsia"/>
        </w:rPr>
        <w:t xml:space="preserve">　本計画の主な対象施設</w:t>
      </w:r>
    </w:p>
    <w:tbl>
      <w:tblPr>
        <w:tblStyle w:val="af2"/>
        <w:tblW w:w="0" w:type="auto"/>
        <w:jc w:val="center"/>
        <w:tblInd w:w="392" w:type="dxa"/>
        <w:tblLook w:val="04A0" w:firstRow="1" w:lastRow="0" w:firstColumn="1" w:lastColumn="0" w:noHBand="0" w:noVBand="1"/>
      </w:tblPr>
      <w:tblGrid>
        <w:gridCol w:w="1446"/>
        <w:gridCol w:w="5808"/>
      </w:tblGrid>
      <w:tr w:rsidR="00D0783B" w:rsidRPr="00782149" w:rsidTr="005A5F7A">
        <w:trPr>
          <w:jc w:val="center"/>
        </w:trPr>
        <w:tc>
          <w:tcPr>
            <w:tcW w:w="1446" w:type="dxa"/>
            <w:tcBorders>
              <w:bottom w:val="double" w:sz="4" w:space="0" w:color="auto"/>
            </w:tcBorders>
            <w:shd w:val="clear" w:color="auto" w:fill="D9D9D9" w:themeFill="background1" w:themeFillShade="D9"/>
          </w:tcPr>
          <w:p w:rsidR="00D0783B" w:rsidRPr="00782149" w:rsidRDefault="00D0783B" w:rsidP="005A5F7A">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D0783B" w:rsidRPr="00782149" w:rsidRDefault="00D0783B" w:rsidP="005A5F7A">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対象施設例</w:t>
            </w:r>
          </w:p>
        </w:tc>
      </w:tr>
      <w:tr w:rsidR="00D0783B" w:rsidRPr="00782149" w:rsidTr="005A5F7A">
        <w:trPr>
          <w:jc w:val="center"/>
        </w:trPr>
        <w:tc>
          <w:tcPr>
            <w:tcW w:w="1446" w:type="dxa"/>
            <w:tcBorders>
              <w:top w:val="double" w:sz="4" w:space="0" w:color="auto"/>
            </w:tcBorders>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道路</w:t>
            </w:r>
          </w:p>
        </w:tc>
        <w:tc>
          <w:tcPr>
            <w:tcW w:w="5808" w:type="dxa"/>
            <w:tcBorders>
              <w:top w:val="double" w:sz="4" w:space="0" w:color="auto"/>
            </w:tcBorders>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橋梁、トンネル、舗装、コンクリート構造物、道路法面、</w:t>
            </w:r>
          </w:p>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交通安全施設、モノレール、道路関連設備　など</w:t>
            </w:r>
          </w:p>
        </w:tc>
      </w:tr>
      <w:tr w:rsidR="00D0783B" w:rsidRPr="00782149" w:rsidTr="005A5F7A">
        <w:trPr>
          <w:jc w:val="center"/>
        </w:trPr>
        <w:tc>
          <w:tcPr>
            <w:tcW w:w="1446"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河川</w:t>
            </w:r>
          </w:p>
        </w:tc>
        <w:tc>
          <w:tcPr>
            <w:tcW w:w="5808" w:type="dxa"/>
          </w:tcPr>
          <w:p w:rsidR="00D0783B" w:rsidRPr="00F84B77" w:rsidRDefault="00D0783B" w:rsidP="005A5F7A">
            <w:pPr>
              <w:rPr>
                <w:rFonts w:ascii="HG丸ｺﾞｼｯｸM-PRO" w:eastAsia="HG丸ｺﾞｼｯｸM-PRO" w:hAnsi="HG丸ｺﾞｼｯｸM-PRO"/>
              </w:rPr>
            </w:pPr>
            <w:r w:rsidRPr="00F84B77">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D0783B" w:rsidRPr="00782149" w:rsidTr="005A5F7A">
        <w:trPr>
          <w:jc w:val="center"/>
        </w:trPr>
        <w:tc>
          <w:tcPr>
            <w:tcW w:w="1446"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港湾・海岸</w:t>
            </w:r>
          </w:p>
        </w:tc>
        <w:tc>
          <w:tcPr>
            <w:tcW w:w="5808" w:type="dxa"/>
          </w:tcPr>
          <w:p w:rsidR="00D0783B" w:rsidRPr="00F84B77" w:rsidRDefault="00D0783B" w:rsidP="005A5F7A">
            <w:pPr>
              <w:rPr>
                <w:rFonts w:ascii="HG丸ｺﾞｼｯｸM-PRO" w:eastAsia="HG丸ｺﾞｼｯｸM-PRO" w:hAnsi="HG丸ｺﾞｼｯｸM-PRO"/>
              </w:rPr>
            </w:pPr>
            <w:r w:rsidRPr="00F84B77">
              <w:rPr>
                <w:rFonts w:ascii="HG丸ｺﾞｼｯｸM-PRO" w:eastAsia="HG丸ｺﾞｼｯｸM-PRO" w:hAnsi="HG丸ｺﾞｼｯｸM-PRO" w:hint="eastAsia"/>
              </w:rPr>
              <w:t>岸壁・護岸等、防波堤等、臨港道路、防潮堤等、緑地、</w:t>
            </w:r>
          </w:p>
          <w:p w:rsidR="00D0783B" w:rsidRPr="00F84B77" w:rsidRDefault="00D0783B" w:rsidP="005A5F7A">
            <w:pPr>
              <w:rPr>
                <w:rFonts w:ascii="HG丸ｺﾞｼｯｸM-PRO" w:eastAsia="HG丸ｺﾞｼｯｸM-PRO" w:hAnsi="HG丸ｺﾞｼｯｸM-PRO"/>
              </w:rPr>
            </w:pPr>
            <w:r w:rsidRPr="00F84B77">
              <w:rPr>
                <w:rFonts w:ascii="HG丸ｺﾞｼｯｸM-PRO" w:eastAsia="HG丸ｺﾞｼｯｸM-PRO" w:hAnsi="HG丸ｺﾞｼｯｸM-PRO" w:hint="eastAsia"/>
              </w:rPr>
              <w:t>養浜・砂浜等、水門等港湾・海岸関連設備　など</w:t>
            </w:r>
          </w:p>
        </w:tc>
      </w:tr>
      <w:tr w:rsidR="00D0783B" w:rsidRPr="00782149" w:rsidTr="005A5F7A">
        <w:trPr>
          <w:jc w:val="center"/>
        </w:trPr>
        <w:tc>
          <w:tcPr>
            <w:tcW w:w="1446"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公園</w:t>
            </w:r>
          </w:p>
        </w:tc>
        <w:tc>
          <w:tcPr>
            <w:tcW w:w="5808" w:type="dxa"/>
          </w:tcPr>
          <w:p w:rsidR="00D0783B" w:rsidRPr="00F84B77" w:rsidRDefault="003F1905" w:rsidP="005A5F7A">
            <w:pPr>
              <w:rPr>
                <w:rFonts w:ascii="HG丸ｺﾞｼｯｸM-PRO" w:eastAsia="HG丸ｺﾞｼｯｸM-PRO" w:hAnsi="HG丸ｺﾞｼｯｸM-PRO"/>
              </w:rPr>
            </w:pPr>
            <w:r w:rsidRPr="00F84B77">
              <w:rPr>
                <w:rFonts w:ascii="HG丸ｺﾞｼｯｸM-PRO" w:eastAsia="HG丸ｺﾞｼｯｸM-PRO" w:hAnsi="HG丸ｺﾞｼｯｸM-PRO" w:hint="eastAsia"/>
              </w:rPr>
              <w:t>遊具、園路・広場、橋梁、</w:t>
            </w:r>
            <w:r w:rsidR="00D0783B" w:rsidRPr="00F84B77">
              <w:rPr>
                <w:rFonts w:ascii="HG丸ｺﾞｼｯｸM-PRO" w:eastAsia="HG丸ｺﾞｼｯｸM-PRO" w:hAnsi="HG丸ｺﾞｼｯｸM-PRO" w:hint="eastAsia"/>
              </w:rPr>
              <w:t>公園関連設備、公園サービス施設（運動施設・便所等の便益施設・植物園等の教養施設</w:t>
            </w:r>
            <w:r w:rsidR="00C9571F" w:rsidRPr="00F84B77">
              <w:rPr>
                <w:rFonts w:ascii="HG丸ｺﾞｼｯｸM-PRO" w:eastAsia="HG丸ｺﾞｼｯｸM-PRO" w:hAnsi="HG丸ｺﾞｼｯｸM-PRO" w:hint="eastAsia"/>
              </w:rPr>
              <w:t>、落石防護柵等の管理施設</w:t>
            </w:r>
            <w:r w:rsidR="00D0783B" w:rsidRPr="00F84B77">
              <w:rPr>
                <w:rFonts w:ascii="HG丸ｺﾞｼｯｸM-PRO" w:eastAsia="HG丸ｺﾞｼｯｸM-PRO" w:hAnsi="HG丸ｺﾞｼｯｸM-PRO" w:hint="eastAsia"/>
              </w:rPr>
              <w:t>）など</w:t>
            </w:r>
          </w:p>
        </w:tc>
      </w:tr>
      <w:tr w:rsidR="00D0783B" w:rsidRPr="00782149" w:rsidTr="005A5F7A">
        <w:trPr>
          <w:jc w:val="center"/>
        </w:trPr>
        <w:tc>
          <w:tcPr>
            <w:tcW w:w="1446"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下水道</w:t>
            </w:r>
          </w:p>
        </w:tc>
        <w:tc>
          <w:tcPr>
            <w:tcW w:w="5808" w:type="dxa"/>
          </w:tcPr>
          <w:p w:rsidR="00D0783B" w:rsidRPr="00F84B77" w:rsidRDefault="00D0783B" w:rsidP="005A5F7A">
            <w:pPr>
              <w:rPr>
                <w:rFonts w:ascii="HG丸ｺﾞｼｯｸM-PRO" w:eastAsia="HG丸ｺﾞｼｯｸM-PRO" w:hAnsi="HG丸ｺﾞｼｯｸM-PRO"/>
              </w:rPr>
            </w:pPr>
            <w:r w:rsidRPr="00F84B77">
              <w:rPr>
                <w:rFonts w:ascii="HG丸ｺﾞｼｯｸM-PRO" w:eastAsia="HG丸ｺﾞｼｯｸM-PRO" w:hAnsi="HG丸ｺﾞｼｯｸM-PRO" w:hint="eastAsia"/>
              </w:rPr>
              <w:t>管渠、水槽等、ポンプ設備等下水道関連設備</w:t>
            </w:r>
          </w:p>
          <w:p w:rsidR="00D0783B" w:rsidRPr="00F84B77" w:rsidRDefault="00D0783B" w:rsidP="005A5F7A">
            <w:pPr>
              <w:rPr>
                <w:rFonts w:ascii="HG丸ｺﾞｼｯｸM-PRO" w:eastAsia="HG丸ｺﾞｼｯｸM-PRO" w:hAnsi="HG丸ｺﾞｼｯｸM-PRO"/>
              </w:rPr>
            </w:pPr>
            <w:r w:rsidRPr="00F84B77">
              <w:rPr>
                <w:rFonts w:ascii="HG丸ｺﾞｼｯｸM-PRO" w:eastAsia="HG丸ｺﾞｼｯｸM-PRO" w:hAnsi="HG丸ｺﾞｼｯｸM-PRO" w:hint="eastAsia"/>
              </w:rPr>
              <w:t>など</w:t>
            </w:r>
          </w:p>
        </w:tc>
      </w:tr>
    </w:tbl>
    <w:p w:rsidR="00D0783B" w:rsidRPr="00782149" w:rsidRDefault="00D0783B" w:rsidP="00D0783B">
      <w:pPr>
        <w:widowControl/>
        <w:jc w:val="left"/>
        <w:rPr>
          <w:rFonts w:ascii="HG丸ｺﾞｼｯｸM-PRO" w:eastAsia="HG丸ｺﾞｼｯｸM-PRO" w:hAnsi="HG丸ｺﾞｼｯｸM-PRO"/>
        </w:rPr>
      </w:pPr>
    </w:p>
    <w:p w:rsidR="00D0783B" w:rsidRPr="00782149" w:rsidRDefault="00D0783B" w:rsidP="008C3EB8">
      <w:pPr>
        <w:pStyle w:val="2"/>
      </w:pPr>
      <w:bookmarkStart w:id="93" w:name="_Ref406766602"/>
      <w:bookmarkStart w:id="94" w:name="_Ref406766611"/>
      <w:bookmarkStart w:id="95" w:name="_Toc411883283"/>
      <w:r w:rsidRPr="00782149">
        <w:rPr>
          <w:rFonts w:hint="eastAsia"/>
        </w:rPr>
        <w:t>本計画の対象期間</w:t>
      </w:r>
      <w:bookmarkEnd w:id="93"/>
      <w:bookmarkEnd w:id="94"/>
      <w:bookmarkEnd w:id="95"/>
    </w:p>
    <w:p w:rsidR="00D0783B" w:rsidRPr="007B0805"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都市基盤施設は必ずしも一定の速度で劣化、損傷するという性格のものではなく、一時的な洪水や土砂災害など</w:t>
      </w:r>
      <w:r w:rsidR="00D40724" w:rsidRPr="00782149">
        <w:rPr>
          <w:rFonts w:ascii="HG丸ｺﾞｼｯｸM-PRO" w:eastAsia="HG丸ｺﾞｼｯｸM-PRO" w:hAnsi="HG丸ｺﾞｼｯｸM-PRO" w:hint="eastAsia"/>
        </w:rPr>
        <w:t>の自然災害</w:t>
      </w:r>
      <w:r w:rsidRPr="00782149">
        <w:rPr>
          <w:rFonts w:ascii="HG丸ｺﾞｼｯｸM-PRO" w:eastAsia="HG丸ｺﾞｼｯｸM-PRO" w:hAnsi="HG丸ｺﾞｼｯｸM-PRO" w:hint="eastAsia"/>
        </w:rPr>
        <w:t>によっても急激に損傷</w:t>
      </w:r>
      <w:r w:rsidR="005B5C75" w:rsidRPr="00782149">
        <w:rPr>
          <w:rFonts w:ascii="HG丸ｺﾞｼｯｸM-PRO" w:eastAsia="HG丸ｺﾞｼｯｸM-PRO" w:hAnsi="HG丸ｺﾞｼｯｸM-PRO" w:hint="eastAsia"/>
        </w:rPr>
        <w:t>や</w:t>
      </w:r>
      <w:r w:rsidRPr="00782149">
        <w:rPr>
          <w:rFonts w:ascii="HG丸ｺﾞｼｯｸM-PRO" w:eastAsia="HG丸ｺﾞｼｯｸM-PRO" w:hAnsi="HG丸ｺﾞｼｯｸM-PRO" w:hint="eastAsia"/>
        </w:rPr>
        <w:t>機能の低下が生じる可能性がある。また、社会経済情勢変化に柔軟</w:t>
      </w:r>
      <w:r w:rsidRPr="00F84B77">
        <w:rPr>
          <w:rFonts w:ascii="HG丸ｺﾞｼｯｸM-PRO" w:eastAsia="HG丸ｺﾞｼｯｸM-PRO" w:hAnsi="HG丸ｺﾞｼｯｸM-PRO" w:hint="eastAsia"/>
        </w:rPr>
        <w:t>に対応することや、新技術、材料、工法の開発など技術的進歩に追従することが必要</w:t>
      </w:r>
      <w:r w:rsidRPr="007B0805">
        <w:rPr>
          <w:rFonts w:ascii="HG丸ｺﾞｼｯｸM-PRO" w:eastAsia="HG丸ｺﾞｼｯｸM-PRO" w:hAnsi="HG丸ｺﾞｼｯｸM-PRO" w:hint="eastAsia"/>
        </w:rPr>
        <w:t>である。</w:t>
      </w:r>
    </w:p>
    <w:p w:rsidR="00D0783B" w:rsidRPr="00F84B77" w:rsidRDefault="00D0783B" w:rsidP="00D0783B">
      <w:pPr>
        <w:pStyle w:val="20"/>
        <w:ind w:left="10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これらを考慮し、本計画は、中長期的な維持管理・更新を見据えつつ、今後</w:t>
      </w:r>
      <w:r w:rsidRPr="007B0805">
        <w:rPr>
          <w:rFonts w:ascii="HG丸ｺﾞｼｯｸM-PRO" w:eastAsia="HG丸ｺﾞｼｯｸM-PRO" w:hAnsi="HG丸ｺﾞｼｯｸM-PRO"/>
        </w:rPr>
        <w:t>10年程度の取組を着実に進めるために策定する。ただし、各分野・施設の行動計画については、PDCAサイクルに基づき3年～5</w:t>
      </w:r>
      <w:r w:rsidRPr="00F84B77">
        <w:rPr>
          <w:rFonts w:ascii="HG丸ｺﾞｼｯｸM-PRO" w:eastAsia="HG丸ｺﾞｼｯｸM-PRO" w:hAnsi="HG丸ｺﾞｼｯｸM-PRO"/>
        </w:rPr>
        <w:t>年毎に見直しを</w:t>
      </w:r>
      <w:r w:rsidR="00C01A1C" w:rsidRPr="007B0805">
        <w:rPr>
          <w:rFonts w:ascii="HG丸ｺﾞｼｯｸM-PRO" w:eastAsia="HG丸ｺﾞｼｯｸM-PRO" w:hAnsi="HG丸ｺﾞｼｯｸM-PRO" w:hint="eastAsia"/>
        </w:rPr>
        <w:t>行う。</w:t>
      </w:r>
    </w:p>
    <w:p w:rsidR="00D0783B" w:rsidRPr="00782149" w:rsidRDefault="00D0783B"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32AB" w:rsidRPr="00782149" w:rsidRDefault="000B32AB" w:rsidP="005A5F7A">
      <w:pPr>
        <w:pStyle w:val="1"/>
      </w:pPr>
      <w:bookmarkStart w:id="96" w:name="_Toc408396256"/>
      <w:bookmarkStart w:id="97" w:name="_Toc408396257"/>
      <w:bookmarkStart w:id="98" w:name="_Toc411883284"/>
      <w:bookmarkStart w:id="99" w:name="_Toc411883285"/>
      <w:bookmarkStart w:id="100" w:name="_Toc411883286"/>
      <w:bookmarkStart w:id="101" w:name="_Toc411883287"/>
      <w:bookmarkStart w:id="102" w:name="_Toc411883288"/>
      <w:bookmarkStart w:id="103" w:name="_Toc411883289"/>
      <w:bookmarkStart w:id="104" w:name="_Toc411883290"/>
      <w:bookmarkStart w:id="105" w:name="_Toc411883291"/>
      <w:bookmarkStart w:id="106" w:name="_Toc411883292"/>
      <w:bookmarkStart w:id="107" w:name="_Toc411883293"/>
      <w:bookmarkStart w:id="108" w:name="_Toc411883294"/>
      <w:bookmarkStart w:id="109" w:name="_Toc411883295"/>
      <w:bookmarkStart w:id="110" w:name="_Toc411883296"/>
      <w:bookmarkStart w:id="111" w:name="_Toc411883297"/>
      <w:bookmarkStart w:id="112" w:name="_Toc411883298"/>
      <w:bookmarkStart w:id="113" w:name="_Toc411883299"/>
      <w:bookmarkStart w:id="114" w:name="_Toc411883300"/>
      <w:bookmarkStart w:id="115" w:name="_Toc411883301"/>
      <w:bookmarkStart w:id="116" w:name="_Toc411883302"/>
      <w:bookmarkStart w:id="117" w:name="_Toc411883303"/>
      <w:bookmarkStart w:id="118" w:name="_Toc411883304"/>
      <w:bookmarkStart w:id="119" w:name="_Toc411883305"/>
      <w:bookmarkStart w:id="120" w:name="_Toc411883306"/>
      <w:bookmarkStart w:id="121" w:name="_Toc411883307"/>
      <w:bookmarkStart w:id="122" w:name="_Toc411883308"/>
      <w:bookmarkStart w:id="123" w:name="_Toc411883309"/>
      <w:bookmarkStart w:id="124" w:name="_Toc411883310"/>
      <w:bookmarkStart w:id="125" w:name="_Toc411883311"/>
      <w:bookmarkStart w:id="126" w:name="_Toc411883312"/>
      <w:bookmarkStart w:id="127" w:name="_Toc411883313"/>
      <w:bookmarkStart w:id="128" w:name="_Toc411883314"/>
      <w:bookmarkStart w:id="129" w:name="_Toc411883315"/>
      <w:bookmarkStart w:id="130" w:name="_Toc411883342"/>
      <w:bookmarkStart w:id="131" w:name="_Toc411883346"/>
      <w:bookmarkStart w:id="132" w:name="_Toc411883350"/>
      <w:bookmarkStart w:id="133" w:name="_Toc411883354"/>
      <w:bookmarkStart w:id="134" w:name="_Toc411883359"/>
      <w:bookmarkStart w:id="135" w:name="_Toc411883363"/>
      <w:bookmarkStart w:id="136" w:name="_Toc411883367"/>
      <w:bookmarkStart w:id="137" w:name="_Toc411883371"/>
      <w:bookmarkStart w:id="138" w:name="_Toc411883375"/>
      <w:bookmarkStart w:id="139" w:name="_Toc411883382"/>
      <w:bookmarkStart w:id="140" w:name="_Toc411883383"/>
      <w:bookmarkStart w:id="141" w:name="_Toc411883384"/>
      <w:bookmarkStart w:id="142" w:name="_Toc411883385"/>
      <w:bookmarkStart w:id="143" w:name="_Toc411883410"/>
      <w:bookmarkStart w:id="144" w:name="_Toc411883411"/>
      <w:bookmarkStart w:id="145" w:name="_Toc411883412"/>
      <w:bookmarkStart w:id="146" w:name="_Toc411883413"/>
      <w:bookmarkStart w:id="147" w:name="_Ref406766647"/>
      <w:bookmarkStart w:id="148" w:name="_Ref406766653"/>
      <w:bookmarkStart w:id="149" w:name="_Toc411883414"/>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rsidRPr="00782149">
        <w:rPr>
          <w:rFonts w:hint="eastAsia"/>
        </w:rPr>
        <w:lastRenderedPageBreak/>
        <w:t>大阪府における維持管理・更新の現状と課題</w:t>
      </w:r>
      <w:bookmarkEnd w:id="85"/>
      <w:bookmarkEnd w:id="86"/>
      <w:bookmarkEnd w:id="147"/>
      <w:bookmarkEnd w:id="148"/>
      <w:bookmarkEnd w:id="149"/>
    </w:p>
    <w:p w:rsidR="006256DB" w:rsidRPr="00782149" w:rsidRDefault="006256DB" w:rsidP="008C3EB8">
      <w:pPr>
        <w:pStyle w:val="2"/>
      </w:pPr>
      <w:bookmarkStart w:id="150" w:name="_Toc411883415"/>
      <w:r w:rsidRPr="00782149">
        <w:rPr>
          <w:rFonts w:hint="eastAsia"/>
        </w:rPr>
        <w:t>都市基盤施設</w:t>
      </w:r>
      <w:r w:rsidR="000B32AB" w:rsidRPr="00782149">
        <w:rPr>
          <w:rFonts w:hint="eastAsia"/>
        </w:rPr>
        <w:t>を</w:t>
      </w:r>
      <w:r w:rsidRPr="00782149">
        <w:rPr>
          <w:rFonts w:hint="eastAsia"/>
        </w:rPr>
        <w:t>取り巻く現状</w:t>
      </w:r>
      <w:bookmarkEnd w:id="150"/>
    </w:p>
    <w:p w:rsidR="008468D0" w:rsidRPr="00782149" w:rsidRDefault="00FD25C8" w:rsidP="008C3EB8">
      <w:pPr>
        <w:pStyle w:val="4"/>
      </w:pPr>
      <w:r w:rsidRPr="00782149">
        <w:rPr>
          <w:rFonts w:hint="eastAsia"/>
        </w:rPr>
        <w:t>都市基盤施設</w:t>
      </w:r>
      <w:r w:rsidR="008468D0" w:rsidRPr="00782149">
        <w:rPr>
          <w:rFonts w:hint="eastAsia"/>
        </w:rPr>
        <w:t>の老朽化</w:t>
      </w:r>
    </w:p>
    <w:p w:rsidR="0052146C" w:rsidRPr="00782149" w:rsidRDefault="0052146C" w:rsidP="0052146C">
      <w:pPr>
        <w:pStyle w:val="40"/>
        <w:ind w:left="420" w:firstLineChars="200" w:firstLine="420"/>
        <w:rPr>
          <w:rFonts w:ascii="HG丸ｺﾞｼｯｸM-PRO" w:eastAsia="HG丸ｺﾞｼｯｸM-PRO" w:hAnsi="HG丸ｺﾞｼｯｸM-PRO"/>
        </w:rPr>
      </w:pPr>
      <w:r w:rsidRPr="00782149">
        <w:rPr>
          <w:rFonts w:ascii="HG丸ｺﾞｼｯｸM-PRO" w:eastAsia="HG丸ｺﾞｼｯｸM-PRO" w:hAnsi="HG丸ｺﾞｼｯｸM-PRO" w:hint="eastAsia"/>
        </w:rPr>
        <w:t>◇橋梁や</w:t>
      </w:r>
      <w:r w:rsidR="001801AD" w:rsidRPr="00782149">
        <w:rPr>
          <w:rFonts w:ascii="HG丸ｺﾞｼｯｸM-PRO" w:eastAsia="HG丸ｺﾞｼｯｸM-PRO" w:hAnsi="HG丸ｺﾞｼｯｸM-PRO" w:hint="eastAsia"/>
        </w:rPr>
        <w:t>水門</w:t>
      </w:r>
      <w:r w:rsidR="00453CED" w:rsidRPr="00782149">
        <w:rPr>
          <w:rFonts w:ascii="HG丸ｺﾞｼｯｸM-PRO" w:eastAsia="HG丸ｺﾞｼｯｸM-PRO" w:hAnsi="HG丸ｺﾞｼｯｸM-PRO" w:hint="eastAsia"/>
        </w:rPr>
        <w:t>等の</w:t>
      </w:r>
      <w:r w:rsidR="001801AD" w:rsidRPr="00782149">
        <w:rPr>
          <w:rFonts w:ascii="HG丸ｺﾞｼｯｸM-PRO" w:eastAsia="HG丸ｺﾞｼｯｸM-PRO" w:hAnsi="HG丸ｺﾞｼｯｸM-PRO" w:hint="eastAsia"/>
        </w:rPr>
        <w:t>河川設備</w:t>
      </w:r>
      <w:r w:rsidRPr="00782149">
        <w:rPr>
          <w:rFonts w:ascii="HG丸ｺﾞｼｯｸM-PRO" w:eastAsia="HG丸ｺﾞｼｯｸM-PRO" w:hAnsi="HG丸ｺﾞｼｯｸM-PRO" w:hint="eastAsia"/>
        </w:rPr>
        <w:t>は、国内で</w:t>
      </w:r>
      <w:r w:rsidR="00453CED" w:rsidRPr="00782149">
        <w:rPr>
          <w:rFonts w:ascii="HG丸ｺﾞｼｯｸM-PRO" w:eastAsia="HG丸ｺﾞｼｯｸM-PRO" w:hAnsi="HG丸ｺﾞｼｯｸM-PRO" w:hint="eastAsia"/>
        </w:rPr>
        <w:t>も特に</w:t>
      </w:r>
      <w:r w:rsidR="006742EB" w:rsidRPr="00782149">
        <w:rPr>
          <w:rFonts w:ascii="HG丸ｺﾞｼｯｸM-PRO" w:eastAsia="HG丸ｺﾞｼｯｸM-PRO" w:hAnsi="HG丸ｺﾞｼｯｸM-PRO" w:hint="eastAsia"/>
        </w:rPr>
        <w:t>高齢化</w:t>
      </w:r>
      <w:r w:rsidRPr="00782149">
        <w:rPr>
          <w:rFonts w:ascii="HG丸ｺﾞｼｯｸM-PRO" w:eastAsia="HG丸ｺﾞｼｯｸM-PRO" w:hAnsi="HG丸ｺﾞｼｯｸM-PRO" w:hint="eastAsia"/>
        </w:rPr>
        <w:t>が進行。</w:t>
      </w:r>
    </w:p>
    <w:p w:rsidR="0052146C" w:rsidRPr="00782149" w:rsidRDefault="0052146C" w:rsidP="0052146C">
      <w:pPr>
        <w:pStyle w:val="40"/>
        <w:ind w:leftChars="0" w:firstLineChars="400" w:firstLine="840"/>
        <w:rPr>
          <w:rFonts w:ascii="HG丸ｺﾞｼｯｸM-PRO" w:eastAsia="HG丸ｺﾞｼｯｸM-PRO" w:hAnsi="HG丸ｺﾞｼｯｸM-PRO"/>
        </w:rPr>
      </w:pPr>
      <w:r w:rsidRPr="00782149">
        <w:rPr>
          <w:rFonts w:ascii="HG丸ｺﾞｼｯｸM-PRO" w:eastAsia="HG丸ｺﾞｼｯｸM-PRO" w:hAnsi="HG丸ｺﾞｼｯｸM-PRO" w:hint="eastAsia"/>
        </w:rPr>
        <w:t>・今後、都市基盤施設が一斉に更新時期を迎え、歳出が集中する恐れがある。</w:t>
      </w:r>
    </w:p>
    <w:p w:rsidR="0052146C" w:rsidRPr="00782149" w:rsidRDefault="0052146C" w:rsidP="0052146C">
      <w:pPr>
        <w:pStyle w:val="40"/>
        <w:ind w:left="420" w:firstLineChars="400" w:firstLine="840"/>
        <w:rPr>
          <w:rFonts w:ascii="HG丸ｺﾞｼｯｸM-PRO" w:eastAsia="HG丸ｺﾞｼｯｸM-PRO" w:hAnsi="HG丸ｺﾞｼｯｸM-PRO"/>
        </w:rPr>
      </w:pPr>
      <w:r w:rsidRPr="00782149">
        <w:rPr>
          <w:rFonts w:ascii="HG丸ｺﾞｼｯｸM-PRO" w:eastAsia="HG丸ｺﾞｼｯｸM-PRO" w:hAnsi="HG丸ｺﾞｼｯｸM-PRO" w:hint="eastAsia"/>
        </w:rPr>
        <w:t>例：橋梁の</w:t>
      </w:r>
      <w:r w:rsidR="006742EB" w:rsidRPr="00782149">
        <w:rPr>
          <w:rFonts w:ascii="HG丸ｺﾞｼｯｸM-PRO" w:eastAsia="HG丸ｺﾞｼｯｸM-PRO" w:hAnsi="HG丸ｺﾞｼｯｸM-PRO" w:hint="eastAsia"/>
        </w:rPr>
        <w:t>高齢化</w:t>
      </w:r>
      <w:r w:rsidRPr="00782149">
        <w:rPr>
          <w:rFonts w:ascii="HG丸ｺﾞｼｯｸM-PRO" w:eastAsia="HG丸ｺﾞｼｯｸM-PRO" w:hAnsi="HG丸ｺﾞｼｯｸM-PRO" w:hint="eastAsia"/>
        </w:rPr>
        <w:t>（建設後</w:t>
      </w:r>
      <w:r w:rsidR="00E1159F" w:rsidRPr="00782149">
        <w:rPr>
          <w:rFonts w:ascii="HG丸ｺﾞｼｯｸM-PRO" w:eastAsia="HG丸ｺﾞｼｯｸM-PRO" w:hAnsi="HG丸ｺﾞｼｯｸM-PRO" w:hint="eastAsia"/>
        </w:rPr>
        <w:t>40</w:t>
      </w:r>
      <w:r w:rsidRPr="00782149">
        <w:rPr>
          <w:rFonts w:ascii="HG丸ｺﾞｼｯｸM-PRO" w:eastAsia="HG丸ｺﾞｼｯｸM-PRO" w:hAnsi="HG丸ｺﾞｼｯｸM-PRO" w:hint="eastAsia"/>
        </w:rPr>
        <w:t>年以上48％）</w:t>
      </w:r>
    </w:p>
    <w:p w:rsidR="0052146C" w:rsidRPr="00782149" w:rsidRDefault="0052146C" w:rsidP="0052146C">
      <w:pPr>
        <w:pStyle w:val="40"/>
        <w:ind w:left="420" w:firstLineChars="200" w:firstLine="42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1801AD" w:rsidRPr="00782149">
        <w:rPr>
          <w:rFonts w:ascii="HG丸ｺﾞｼｯｸM-PRO" w:eastAsia="HG丸ｺﾞｼｯｸM-PRO" w:hAnsi="HG丸ｺﾞｼｯｸM-PRO" w:hint="eastAsia"/>
        </w:rPr>
        <w:t>大阪府</w:t>
      </w:r>
      <w:r w:rsidRPr="00782149">
        <w:rPr>
          <w:rFonts w:ascii="HG丸ｺﾞｼｯｸM-PRO" w:eastAsia="HG丸ｺﾞｼｯｸM-PRO" w:hAnsi="HG丸ｺﾞｼｯｸM-PRO" w:hint="eastAsia"/>
        </w:rPr>
        <w:t>特有の厳しい維持管理環境</w:t>
      </w:r>
    </w:p>
    <w:p w:rsidR="0052146C" w:rsidRPr="00782149" w:rsidRDefault="0052146C" w:rsidP="0052146C">
      <w:pPr>
        <w:pStyle w:val="40"/>
        <w:ind w:leftChars="0" w:left="99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7C5F2E" w:rsidRPr="00782149">
        <w:rPr>
          <w:rFonts w:ascii="HG丸ｺﾞｼｯｸM-PRO" w:eastAsia="HG丸ｺﾞｼｯｸM-PRO" w:hAnsi="HG丸ｺﾞｼｯｸM-PRO" w:hint="eastAsia"/>
        </w:rPr>
        <w:t>交通量が多く過酷な使用環境</w:t>
      </w:r>
      <w:r w:rsidRPr="00782149">
        <w:rPr>
          <w:rFonts w:ascii="HG丸ｺﾞｼｯｸM-PRO" w:eastAsia="HG丸ｺﾞｼｯｸM-PRO" w:hAnsi="HG丸ｺﾞｼｯｸM-PRO" w:hint="eastAsia"/>
        </w:rPr>
        <w:t>（交通量は全国</w:t>
      </w:r>
      <w:r w:rsidR="00E1159F" w:rsidRPr="00782149">
        <w:rPr>
          <w:rFonts w:ascii="HG丸ｺﾞｼｯｸM-PRO" w:eastAsia="HG丸ｺﾞｼｯｸM-PRO" w:hAnsi="HG丸ｺﾞｼｯｸM-PRO" w:hint="eastAsia"/>
        </w:rPr>
        <w:t>3</w:t>
      </w:r>
      <w:r w:rsidRPr="00782149">
        <w:rPr>
          <w:rFonts w:ascii="HG丸ｺﾞｼｯｸM-PRO" w:eastAsia="HG丸ｺﾞｼｯｸM-PRO" w:hAnsi="HG丸ｺﾞｼｯｸM-PRO" w:hint="eastAsia"/>
        </w:rPr>
        <w:t>位）</w:t>
      </w:r>
    </w:p>
    <w:p w:rsidR="0052146C" w:rsidRPr="00782149" w:rsidRDefault="0052146C" w:rsidP="0052146C">
      <w:pPr>
        <w:pStyle w:val="40"/>
        <w:ind w:leftChars="0" w:left="99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・治水対策として、早い時期から整備してきた河川護岸が</w:t>
      </w:r>
      <w:r w:rsidR="00453CED" w:rsidRPr="00782149">
        <w:rPr>
          <w:rFonts w:ascii="HG丸ｺﾞｼｯｸM-PRO" w:eastAsia="HG丸ｺﾞｼｯｸM-PRO" w:hAnsi="HG丸ｺﾞｼｯｸM-PRO" w:hint="eastAsia"/>
        </w:rPr>
        <w:t>高齢化</w:t>
      </w:r>
      <w:r w:rsidRPr="00782149">
        <w:rPr>
          <w:rFonts w:ascii="HG丸ｺﾞｼｯｸM-PRO" w:eastAsia="HG丸ｺﾞｼｯｸM-PRO" w:hAnsi="HG丸ｺﾞｼｯｸM-PRO" w:hint="eastAsia"/>
        </w:rPr>
        <w:t>（河川整備率</w:t>
      </w:r>
      <w:r w:rsidR="00E1159F" w:rsidRPr="00782149">
        <w:rPr>
          <w:rFonts w:ascii="HG丸ｺﾞｼｯｸM-PRO" w:eastAsia="HG丸ｺﾞｼｯｸM-PRO" w:hAnsi="HG丸ｺﾞｼｯｸM-PRO" w:hint="eastAsia"/>
        </w:rPr>
        <w:t>90</w:t>
      </w:r>
      <w:r w:rsidRPr="00782149">
        <w:rPr>
          <w:rFonts w:ascii="HG丸ｺﾞｼｯｸM-PRO" w:eastAsia="HG丸ｺﾞｼｯｸM-PRO" w:hAnsi="HG丸ｺﾞｼｯｸM-PRO" w:hint="eastAsia"/>
        </w:rPr>
        <w:t>％）</w:t>
      </w:r>
    </w:p>
    <w:p w:rsidR="0052146C" w:rsidRPr="00782149" w:rsidRDefault="0052146C" w:rsidP="0052146C">
      <w:pPr>
        <w:pStyle w:val="40"/>
        <w:ind w:leftChars="500" w:left="1155" w:hangingChars="50" w:hanging="105"/>
        <w:rPr>
          <w:rFonts w:ascii="HG丸ｺﾞｼｯｸM-PRO" w:eastAsia="HG丸ｺﾞｼｯｸM-PRO" w:hAnsi="HG丸ｺﾞｼｯｸM-PRO"/>
        </w:rPr>
      </w:pPr>
      <w:r w:rsidRPr="00782149">
        <w:rPr>
          <w:rFonts w:ascii="HG丸ｺﾞｼｯｸM-PRO" w:eastAsia="HG丸ｺﾞｼｯｸM-PRO" w:hAnsi="HG丸ｺﾞｼｯｸM-PRO" w:hint="eastAsia"/>
        </w:rPr>
        <w:t>・非常時に確実に稼働する水門やポンプ等の設備が不可欠（低地内人口は全国1位）</w:t>
      </w:r>
    </w:p>
    <w:p w:rsidR="002E61CF" w:rsidRPr="00782149" w:rsidRDefault="002E61CF" w:rsidP="002E61CF">
      <w:pPr>
        <w:pStyle w:val="40"/>
        <w:ind w:leftChars="0" w:left="99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・守るべき人口・財産が広く分布し、施設の高い安全性が求められる</w:t>
      </w:r>
    </w:p>
    <w:p w:rsidR="0052146C" w:rsidRPr="00782149" w:rsidRDefault="0052146C" w:rsidP="0052146C">
      <w:pPr>
        <w:pStyle w:val="40"/>
        <w:ind w:leftChars="466" w:left="1189"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・狭い行政区域に、国・府・市町村等の施設が混在し、管理者間の連携した取組が不可欠である</w:t>
      </w:r>
    </w:p>
    <w:p w:rsidR="00FC0531" w:rsidRPr="00782149" w:rsidRDefault="00FC0531" w:rsidP="00EC2D68">
      <w:pPr>
        <w:pStyle w:val="a9"/>
        <w:spacing w:before="180"/>
      </w:pPr>
      <w:r w:rsidRPr="00782149">
        <w:rPr>
          <w:rFonts w:hint="eastAsia"/>
        </w:rPr>
        <w:t>表</w:t>
      </w:r>
      <w:r w:rsidRPr="00782149">
        <w:t xml:space="preserve"> </w:t>
      </w:r>
      <w:fldSimple w:instr=" STYLEREF 2 \s ">
        <w:r w:rsidR="0030381F">
          <w:rPr>
            <w:noProof/>
          </w:rPr>
          <w:t>2.1</w:t>
        </w:r>
      </w:fldSimple>
      <w:r w:rsidR="003524A3" w:rsidRPr="00782149">
        <w:noBreakHyphen/>
      </w:r>
      <w:fldSimple w:instr=" SEQ 表 \* ARABIC \s 2 ">
        <w:r w:rsidR="0030381F">
          <w:rPr>
            <w:noProof/>
          </w:rPr>
          <w:t>1</w:t>
        </w:r>
      </w:fldSimple>
      <w:r w:rsidRPr="00782149">
        <w:rPr>
          <w:rFonts w:hint="eastAsia"/>
        </w:rPr>
        <w:t xml:space="preserve">　</w:t>
      </w:r>
      <w:r w:rsidR="006742EB" w:rsidRPr="00782149">
        <w:rPr>
          <w:rFonts w:hint="eastAsia"/>
        </w:rPr>
        <w:t>高齢化</w:t>
      </w:r>
      <w:r w:rsidRPr="00782149">
        <w:rPr>
          <w:rFonts w:hint="eastAsia"/>
        </w:rPr>
        <w:t>が進む大阪府の施設</w:t>
      </w:r>
    </w:p>
    <w:tbl>
      <w:tblPr>
        <w:tblW w:w="8931" w:type="dxa"/>
        <w:tblInd w:w="108" w:type="dxa"/>
        <w:tblCellMar>
          <w:left w:w="0" w:type="dxa"/>
          <w:right w:w="0" w:type="dxa"/>
        </w:tblCellMar>
        <w:tblLook w:val="04A0" w:firstRow="1" w:lastRow="0" w:firstColumn="1" w:lastColumn="0" w:noHBand="0" w:noVBand="1"/>
      </w:tblPr>
      <w:tblGrid>
        <w:gridCol w:w="1890"/>
        <w:gridCol w:w="760"/>
        <w:gridCol w:w="851"/>
        <w:gridCol w:w="894"/>
        <w:gridCol w:w="1134"/>
        <w:gridCol w:w="1134"/>
        <w:gridCol w:w="1275"/>
        <w:gridCol w:w="993"/>
      </w:tblGrid>
      <w:tr w:rsidR="006742EB" w:rsidRPr="00782149" w:rsidTr="00863D57">
        <w:trPr>
          <w:trHeight w:val="208"/>
        </w:trPr>
        <w:tc>
          <w:tcPr>
            <w:tcW w:w="189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施設・総数</w:t>
            </w:r>
          </w:p>
        </w:tc>
        <w:tc>
          <w:tcPr>
            <w:tcW w:w="250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耐用</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年数</w:t>
            </w:r>
            <w:r w:rsidRPr="00782149">
              <w:rPr>
                <w:rFonts w:ascii="HG丸ｺﾞｼｯｸM-PRO" w:eastAsia="HG丸ｺﾞｼｯｸM-PRO" w:hAnsi="HG丸ｺﾞｼｯｸM-PRO" w:hint="eastAsia"/>
                <w:color w:val="FFFFFF" w:themeColor="background1"/>
                <w:sz w:val="18"/>
                <w:szCs w:val="18"/>
                <w:vertAlign w:val="superscript"/>
              </w:rPr>
              <w:t>※3</w:t>
            </w:r>
          </w:p>
        </w:tc>
      </w:tr>
      <w:tr w:rsidR="006742EB" w:rsidRPr="00782149" w:rsidTr="00863D57">
        <w:trPr>
          <w:trHeight w:val="301"/>
        </w:trPr>
        <w:tc>
          <w:tcPr>
            <w:tcW w:w="189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7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国</w:t>
            </w:r>
            <w:r w:rsidRPr="00782149">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都道</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府県</w:t>
            </w:r>
            <w:r w:rsidRPr="00782149">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782149" w:rsidTr="00863D57">
        <w:trPr>
          <w:trHeight w:val="20"/>
        </w:trPr>
        <w:tc>
          <w:tcPr>
            <w:tcW w:w="189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橋梁</w:t>
            </w:r>
            <w:r w:rsidRPr="00782149">
              <w:rPr>
                <w:rFonts w:ascii="HG丸ｺﾞｼｯｸM-PRO" w:eastAsia="HG丸ｺﾞｼｯｸM-PRO" w:hAnsi="HG丸ｺﾞｼｯｸM-PRO"/>
                <w:color w:val="FFFFFF" w:themeColor="background1"/>
                <w:sz w:val="18"/>
                <w:szCs w:val="18"/>
              </w:rPr>
              <w:t>(橋長2ｍ以上)</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0000"/>
                <w:sz w:val="18"/>
                <w:szCs w:val="18"/>
              </w:rPr>
            </w:pPr>
            <w:r w:rsidRPr="00782149">
              <w:rPr>
                <w:rFonts w:ascii="HG丸ｺﾞｼｯｸM-PRO" w:eastAsia="HG丸ｺﾞｼｯｸM-PRO" w:hAnsi="HG丸ｺﾞｼｯｸM-PRO"/>
                <w:color w:val="FFFFFF" w:themeColor="background1"/>
                <w:sz w:val="18"/>
                <w:szCs w:val="18"/>
              </w:rPr>
              <w:t>2210橋</w:t>
            </w:r>
            <w:r w:rsidR="000A21A2" w:rsidRPr="00782149">
              <w:rPr>
                <w:rFonts w:ascii="HG丸ｺﾞｼｯｸM-PRO" w:eastAsia="HG丸ｺﾞｼｯｸM-PRO" w:hAnsi="HG丸ｺﾞｼｯｸM-PRO"/>
                <w:color w:val="FFFFFF" w:themeColor="background1"/>
                <w:sz w:val="18"/>
                <w:szCs w:val="18"/>
              </w:rPr>
              <w:t>(H24時点)</w:t>
            </w:r>
          </w:p>
        </w:tc>
        <w:tc>
          <w:tcPr>
            <w:tcW w:w="7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4</w:t>
            </w:r>
            <w:r w:rsidR="000A21A2" w:rsidRPr="00782149">
              <w:rPr>
                <w:rFonts w:ascii="HG丸ｺﾞｼｯｸM-PRO" w:eastAsia="HG丸ｺﾞｼｯｸM-PRO" w:hAnsi="HG丸ｺﾞｼｯｸM-PRO"/>
                <w:sz w:val="18"/>
                <w:szCs w:val="18"/>
              </w:rPr>
              <w:t>5</w:t>
            </w:r>
            <w:r w:rsidRPr="00782149">
              <w:rPr>
                <w:rFonts w:ascii="HG丸ｺﾞｼｯｸM-PRO" w:eastAsia="HG丸ｺﾞｼｯｸM-PRO" w:hAnsi="HG丸ｺﾞｼｯｸM-PRO" w:hint="eastAsia"/>
                <w:sz w:val="18"/>
                <w:szCs w:val="18"/>
              </w:rPr>
              <w:t>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12</w:t>
            </w:r>
            <w:r w:rsidR="00FC0531" w:rsidRPr="00782149">
              <w:rPr>
                <w:rFonts w:ascii="HG丸ｺﾞｼｯｸM-PRO" w:eastAsia="HG丸ｺﾞｼｯｸM-PRO" w:hAnsi="HG丸ｺﾞｼｯｸM-PRO" w:hint="eastAsia"/>
                <w:sz w:val="18"/>
                <w:szCs w:val="18"/>
              </w:rPr>
              <w:t>％</w:t>
            </w:r>
          </w:p>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271</w:t>
            </w:r>
            <w:r w:rsidR="00FC0531" w:rsidRPr="00782149">
              <w:rPr>
                <w:rFonts w:ascii="HG丸ｺﾞｼｯｸM-PRO" w:eastAsia="HG丸ｺﾞｼｯｸM-PRO" w:hAnsi="HG丸ｺﾞｼｯｸM-PRO" w:hint="eastAsia"/>
                <w:sz w:val="18"/>
                <w:szCs w:val="18"/>
              </w:rPr>
              <w:t>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27</w:t>
            </w:r>
            <w:r w:rsidR="00FC0531" w:rsidRPr="00782149">
              <w:rPr>
                <w:rFonts w:ascii="HG丸ｺﾞｼｯｸM-PRO" w:eastAsia="HG丸ｺﾞｼｯｸM-PRO" w:hAnsi="HG丸ｺﾞｼｯｸM-PRO" w:hint="eastAsia"/>
                <w:sz w:val="18"/>
                <w:szCs w:val="18"/>
              </w:rPr>
              <w:t>％</w:t>
            </w:r>
          </w:p>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593</w:t>
            </w:r>
            <w:r w:rsidR="00FC0531" w:rsidRPr="00782149">
              <w:rPr>
                <w:rFonts w:ascii="HG丸ｺﾞｼｯｸM-PRO" w:eastAsia="HG丸ｺﾞｼｯｸM-PRO" w:hAnsi="HG丸ｺﾞｼｯｸM-PRO" w:hint="eastAsia"/>
                <w:sz w:val="18"/>
                <w:szCs w:val="18"/>
              </w:rPr>
              <w:t>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59</w:t>
            </w:r>
            <w:r w:rsidR="00FC0531" w:rsidRPr="00782149">
              <w:rPr>
                <w:rFonts w:ascii="HG丸ｺﾞｼｯｸM-PRO" w:eastAsia="HG丸ｺﾞｼｯｸM-PRO" w:hAnsi="HG丸ｺﾞｼｯｸM-PRO" w:hint="eastAsia"/>
                <w:sz w:val="18"/>
                <w:szCs w:val="18"/>
              </w:rPr>
              <w:t>％</w:t>
            </w:r>
          </w:p>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1295</w:t>
            </w:r>
            <w:r w:rsidR="00FC0531" w:rsidRPr="00782149">
              <w:rPr>
                <w:rFonts w:ascii="HG丸ｺﾞｼｯｸM-PRO" w:eastAsia="HG丸ｺﾞｼｯｸM-PRO" w:hAnsi="HG丸ｺﾞｼｯｸM-PRO" w:hint="eastAsia"/>
                <w:sz w:val="18"/>
                <w:szCs w:val="18"/>
              </w:rPr>
              <w:t>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60年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0536FF">
              <w:rPr>
                <w:rFonts w:ascii="HG丸ｺﾞｼｯｸM-PRO" w:eastAsia="HG丸ｺﾞｼｯｸM-PRO" w:hAnsi="HG丸ｺﾞｼｯｸM-PRO" w:hint="eastAsia"/>
                <w:color w:val="FFFFFF" w:themeColor="background1"/>
                <w:sz w:val="18"/>
                <w:szCs w:val="18"/>
              </w:rPr>
              <w:t>トンネル</w:t>
            </w:r>
          </w:p>
          <w:p w:rsidR="00FC0531" w:rsidRPr="000536FF"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0536FF">
              <w:rPr>
                <w:rFonts w:ascii="HG丸ｺﾞｼｯｸM-PRO" w:eastAsia="HG丸ｺﾞｼｯｸM-PRO" w:hAnsi="HG丸ｺﾞｼｯｸM-PRO"/>
                <w:color w:val="FFFFFF" w:themeColor="background1"/>
                <w:sz w:val="18"/>
                <w:szCs w:val="18"/>
              </w:rPr>
              <w:t>29</w:t>
            </w:r>
            <w:r w:rsidR="00D93089" w:rsidRPr="00EB6ABC">
              <w:rPr>
                <w:rFonts w:ascii="HG丸ｺﾞｼｯｸM-PRO" w:eastAsia="HG丸ｺﾞｼｯｸM-PRO" w:hAnsi="HG丸ｺﾞｼｯｸM-PRO" w:hint="eastAsia"/>
                <w:color w:val="FFFFFF" w:themeColor="background1"/>
                <w:sz w:val="18"/>
                <w:szCs w:val="18"/>
              </w:rPr>
              <w:t>ﾄﾝﾈﾙ</w:t>
            </w:r>
            <w:r w:rsidR="00D93089" w:rsidRPr="00EB6ABC">
              <w:rPr>
                <w:rFonts w:ascii="HG丸ｺﾞｼｯｸM-PRO" w:eastAsia="HG丸ｺﾞｼｯｸM-PRO" w:hAnsi="HG丸ｺﾞｼｯｸM-PRO"/>
                <w:color w:val="FFFFFF" w:themeColor="background1"/>
                <w:sz w:val="18"/>
                <w:szCs w:val="18"/>
              </w:rPr>
              <w:t>(H24時点)</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10%</w:t>
            </w:r>
          </w:p>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w:t>
            </w:r>
            <w:r w:rsidR="00171026" w:rsidRPr="00EB6ABC">
              <w:rPr>
                <w:rFonts w:ascii="HG丸ｺﾞｼｯｸM-PRO" w:eastAsia="HG丸ｺﾞｼｯｸM-PRO" w:hAnsi="HG丸ｺﾞｼｯｸM-PRO" w:hint="eastAsia"/>
                <w:sz w:val="18"/>
                <w:szCs w:val="18"/>
              </w:rPr>
              <w:t>ﾄﾝﾈﾙ</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10%</w:t>
            </w:r>
          </w:p>
          <w:p w:rsidR="00FC0531" w:rsidRPr="000536FF" w:rsidRDefault="00FC0531">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w:t>
            </w:r>
            <w:r w:rsidR="00171026" w:rsidRPr="00EB6ABC">
              <w:rPr>
                <w:rFonts w:ascii="HG丸ｺﾞｼｯｸM-PRO" w:eastAsia="HG丸ｺﾞｼｯｸM-PRO" w:hAnsi="HG丸ｺﾞｼｯｸM-PRO" w:hint="eastAsia"/>
                <w:sz w:val="18"/>
                <w:szCs w:val="18"/>
              </w:rPr>
              <w:t>ﾄﾝﾈﾙ</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10%</w:t>
            </w:r>
          </w:p>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w:t>
            </w:r>
            <w:r w:rsidR="00171026" w:rsidRPr="00EB6ABC">
              <w:rPr>
                <w:rFonts w:ascii="HG丸ｺﾞｼｯｸM-PRO" w:eastAsia="HG丸ｺﾞｼｯｸM-PRO" w:hAnsi="HG丸ｺﾞｼｯｸM-PRO" w:hint="eastAsia"/>
                <w:sz w:val="18"/>
                <w:szCs w:val="18"/>
              </w:rPr>
              <w:t>ﾄﾝﾈﾙ</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75年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0536FF">
              <w:rPr>
                <w:rFonts w:ascii="HG丸ｺﾞｼｯｸM-PRO" w:eastAsia="HG丸ｺﾞｼｯｸM-PRO" w:hAnsi="HG丸ｺﾞｼｯｸM-PRO" w:hint="eastAsia"/>
                <w:color w:val="FFFFFF" w:themeColor="background1"/>
                <w:sz w:val="18"/>
                <w:szCs w:val="18"/>
              </w:rPr>
              <w:t>河川護岸</w:t>
            </w:r>
          </w:p>
          <w:p w:rsidR="00FC0531" w:rsidRPr="000536FF"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0536FF">
              <w:rPr>
                <w:rFonts w:ascii="HG丸ｺﾞｼｯｸM-PRO" w:eastAsia="HG丸ｺﾞｼｯｸM-PRO" w:hAnsi="HG丸ｺﾞｼｯｸM-PRO"/>
                <w:color w:val="FFFFFF" w:themeColor="background1"/>
                <w:sz w:val="18"/>
                <w:szCs w:val="18"/>
              </w:rPr>
              <w:t>557kｍ</w:t>
            </w:r>
            <w:r w:rsidRPr="000536FF">
              <w:rPr>
                <w:rFonts w:ascii="HG丸ｺﾞｼｯｸM-PRO" w:eastAsia="HG丸ｺﾞｼｯｸM-PRO" w:hAnsi="HG丸ｺﾞｼｯｸM-PRO" w:hint="eastAsia"/>
                <w:color w:val="FFFFFF" w:themeColor="background1"/>
                <w:sz w:val="18"/>
                <w:szCs w:val="18"/>
                <w:vertAlign w:val="superscript"/>
              </w:rPr>
              <w:t>※</w:t>
            </w:r>
            <w:r w:rsidRPr="000536FF">
              <w:rPr>
                <w:rFonts w:ascii="HG丸ｺﾞｼｯｸM-PRO" w:eastAsia="HG丸ｺﾞｼｯｸM-PRO" w:hAnsi="HG丸ｺﾞｼｯｸM-PRO"/>
                <w:color w:val="FFFFFF" w:themeColor="background1"/>
                <w:sz w:val="18"/>
                <w:szCs w:val="18"/>
                <w:vertAlign w:val="superscript"/>
              </w:rPr>
              <w:t>2</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23％</w:t>
            </w:r>
          </w:p>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56％</w:t>
            </w:r>
          </w:p>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71％</w:t>
            </w:r>
          </w:p>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50年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河川設備（水門等）</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183施設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29%</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62%</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87%</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10～</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40年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港湾・物揚場他</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（鋼構造）</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62施設</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30381F" w:rsidP="007D7247">
            <w:pPr>
              <w:adjustRightInd w:val="0"/>
              <w:snapToGrid w:val="0"/>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5</w:t>
            </w:r>
            <w:r w:rsidR="00FC0531" w:rsidRPr="00782149">
              <w:rPr>
                <w:rFonts w:ascii="HG丸ｺﾞｼｯｸM-PRO" w:eastAsia="HG丸ｺﾞｼｯｸM-PRO" w:hAnsi="HG丸ｺﾞｼｯｸM-PRO" w:hint="eastAsia"/>
                <w:sz w:val="18"/>
                <w:szCs w:val="18"/>
              </w:rPr>
              <w:t>％</w:t>
            </w:r>
          </w:p>
          <w:p w:rsidR="00FC0531" w:rsidRPr="00782149" w:rsidRDefault="0030381F" w:rsidP="007D7247">
            <w:pPr>
              <w:adjustRightInd w:val="0"/>
              <w:snapToGrid w:val="0"/>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3</w:t>
            </w:r>
            <w:r w:rsidR="00FC0531" w:rsidRPr="00782149">
              <w:rPr>
                <w:rFonts w:ascii="HG丸ｺﾞｼｯｸM-PRO" w:eastAsia="HG丸ｺﾞｼｯｸM-PRO" w:hAnsi="HG丸ｺﾞｼｯｸM-PRO" w:hint="eastAsia"/>
                <w:sz w:val="18"/>
                <w:szCs w:val="18"/>
              </w:rPr>
              <w:t>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30381F" w:rsidP="007D7247">
            <w:pPr>
              <w:adjustRightInd w:val="0"/>
              <w:snapToGrid w:val="0"/>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59</w:t>
            </w:r>
            <w:r w:rsidR="00FC0531" w:rsidRPr="00782149">
              <w:rPr>
                <w:rFonts w:ascii="HG丸ｺﾞｼｯｸM-PRO" w:eastAsia="HG丸ｺﾞｼｯｸM-PRO" w:hAnsi="HG丸ｺﾞｼｯｸM-PRO" w:hint="eastAsia"/>
                <w:sz w:val="18"/>
                <w:szCs w:val="18"/>
              </w:rPr>
              <w:t>％</w:t>
            </w:r>
          </w:p>
          <w:p w:rsidR="00FC0531" w:rsidRPr="00782149" w:rsidRDefault="0030381F" w:rsidP="007D7247">
            <w:pPr>
              <w:adjustRightInd w:val="0"/>
              <w:snapToGrid w:val="0"/>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36</w:t>
            </w:r>
            <w:r w:rsidR="00FC0531" w:rsidRPr="00782149">
              <w:rPr>
                <w:rFonts w:ascii="HG丸ｺﾞｼｯｸM-PRO" w:eastAsia="HG丸ｺﾞｼｯｸM-PRO" w:hAnsi="HG丸ｺﾞｼｯｸM-PRO" w:hint="eastAsia"/>
                <w:sz w:val="18"/>
                <w:szCs w:val="18"/>
              </w:rPr>
              <w:t>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30381F" w:rsidP="007D7247">
            <w:pPr>
              <w:adjustRightInd w:val="0"/>
              <w:snapToGrid w:val="0"/>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80</w:t>
            </w:r>
            <w:r w:rsidR="00FC0531" w:rsidRPr="00782149">
              <w:rPr>
                <w:rFonts w:ascii="HG丸ｺﾞｼｯｸM-PRO" w:eastAsia="HG丸ｺﾞｼｯｸM-PRO" w:hAnsi="HG丸ｺﾞｼｯｸM-PRO" w:hint="eastAsia"/>
                <w:sz w:val="18"/>
                <w:szCs w:val="18"/>
              </w:rPr>
              <w:t>％</w:t>
            </w:r>
          </w:p>
          <w:p w:rsidR="00FC0531" w:rsidRPr="00782149" w:rsidRDefault="0030381F" w:rsidP="007D7247">
            <w:pPr>
              <w:adjustRightInd w:val="0"/>
              <w:snapToGrid w:val="0"/>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49</w:t>
            </w:r>
            <w:r w:rsidR="00FC0531" w:rsidRPr="00782149">
              <w:rPr>
                <w:rFonts w:ascii="HG丸ｺﾞｼｯｸM-PRO" w:eastAsia="HG丸ｺﾞｼｯｸM-PRO" w:hAnsi="HG丸ｺﾞｼｯｸM-PRO" w:hint="eastAsia"/>
                <w:sz w:val="18"/>
                <w:szCs w:val="18"/>
              </w:rPr>
              <w:t>施設</w:t>
            </w:r>
            <w:bookmarkStart w:id="151" w:name="_GoBack"/>
            <w:bookmarkEnd w:id="151"/>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海岸設備（水門等）</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172施設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62％</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74％</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87％</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40年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F84B77">
              <w:rPr>
                <w:rFonts w:ascii="HG丸ｺﾞｼｯｸM-PRO" w:eastAsia="HG丸ｺﾞｼｯｸM-PRO" w:hAnsi="HG丸ｺﾞｼｯｸM-PRO" w:hint="eastAsia"/>
                <w:color w:val="FFFFFF" w:themeColor="background1"/>
                <w:sz w:val="18"/>
                <w:szCs w:val="18"/>
              </w:rPr>
              <w:t>下水道管渠</w:t>
            </w:r>
          </w:p>
          <w:p w:rsidR="00FC0531" w:rsidRPr="00F84B7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F84B77">
              <w:rPr>
                <w:rFonts w:ascii="HG丸ｺﾞｼｯｸM-PRO" w:eastAsia="HG丸ｺﾞｼｯｸM-PRO" w:hAnsi="HG丸ｺﾞｼｯｸM-PRO"/>
                <w:color w:val="FFFFFF" w:themeColor="background1"/>
                <w:sz w:val="18"/>
                <w:szCs w:val="18"/>
              </w:rPr>
              <w:t>558km</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0%</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11%</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26%</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50年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F84B77">
              <w:rPr>
                <w:rFonts w:ascii="HG丸ｺﾞｼｯｸM-PRO" w:eastAsia="HG丸ｺﾞｼｯｸM-PRO" w:hAnsi="HG丸ｺﾞｼｯｸM-PRO" w:hint="eastAsia"/>
                <w:color w:val="FFFFFF" w:themeColor="background1"/>
                <w:sz w:val="18"/>
                <w:szCs w:val="18"/>
              </w:rPr>
              <w:t>下水道設備</w:t>
            </w:r>
          </w:p>
          <w:p w:rsidR="00FC0531" w:rsidRPr="00F84B7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F84B77">
              <w:rPr>
                <w:rFonts w:ascii="HG丸ｺﾞｼｯｸM-PRO" w:eastAsia="HG丸ｺﾞｼｯｸM-PRO" w:hAnsi="HG丸ｺﾞｼｯｸM-PRO"/>
                <w:color w:val="FFFFFF" w:themeColor="background1"/>
                <w:sz w:val="18"/>
                <w:szCs w:val="18"/>
              </w:rPr>
              <w:t>4059施設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50%</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87%</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100%</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10～</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20年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F84B77">
              <w:rPr>
                <w:rFonts w:ascii="HG丸ｺﾞｼｯｸM-PRO" w:eastAsia="HG丸ｺﾞｼｯｸM-PRO" w:hAnsi="HG丸ｺﾞｼｯｸM-PRO" w:hint="eastAsia"/>
                <w:color w:val="FFFFFF" w:themeColor="background1"/>
                <w:sz w:val="18"/>
                <w:szCs w:val="18"/>
              </w:rPr>
              <w:t>公園施設</w:t>
            </w:r>
          </w:p>
          <w:p w:rsidR="00FC0531" w:rsidRPr="00F84B7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F84B77">
              <w:rPr>
                <w:rFonts w:ascii="HG丸ｺﾞｼｯｸM-PRO" w:eastAsia="HG丸ｺﾞｼｯｸM-PRO" w:hAnsi="HG丸ｺﾞｼｯｸM-PRO"/>
                <w:color w:val="FFFFFF" w:themeColor="background1"/>
                <w:sz w:val="18"/>
                <w:szCs w:val="18"/>
              </w:rPr>
              <w:t>5</w:t>
            </w:r>
            <w:r w:rsidR="00C9571F" w:rsidRPr="00F84B77">
              <w:rPr>
                <w:rFonts w:ascii="HG丸ｺﾞｼｯｸM-PRO" w:eastAsia="HG丸ｺﾞｼｯｸM-PRO" w:hAnsi="HG丸ｺﾞｼｯｸM-PRO"/>
                <w:color w:val="FFFFFF" w:themeColor="background1"/>
                <w:sz w:val="18"/>
                <w:szCs w:val="18"/>
              </w:rPr>
              <w:t>41</w:t>
            </w:r>
            <w:r w:rsidRPr="00F84B77">
              <w:rPr>
                <w:rFonts w:ascii="HG丸ｺﾞｼｯｸM-PRO" w:eastAsia="HG丸ｺﾞｼｯｸM-PRO" w:hAnsi="HG丸ｺﾞｼｯｸM-PRO" w:hint="eastAsia"/>
                <w:color w:val="FFFFFF" w:themeColor="background1"/>
                <w:sz w:val="18"/>
                <w:szCs w:val="18"/>
              </w:rPr>
              <w:t>基</w:t>
            </w:r>
            <w:r w:rsidRPr="00F84B77">
              <w:rPr>
                <w:rFonts w:ascii="HG丸ｺﾞｼｯｸM-PRO" w:eastAsia="HG丸ｺﾞｼｯｸM-PRO" w:hAnsi="HG丸ｺﾞｼｯｸM-PRO"/>
                <w:color w:val="FFFFFF" w:themeColor="background1"/>
                <w:sz w:val="18"/>
                <w:szCs w:val="18"/>
              </w:rPr>
              <w:t>(公園遊具)</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C9571F"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13</w:t>
            </w:r>
            <w:r w:rsidR="00FC0531" w:rsidRPr="00F84B77">
              <w:rPr>
                <w:rFonts w:ascii="HG丸ｺﾞｼｯｸM-PRO" w:eastAsia="HG丸ｺﾞｼｯｸM-PRO" w:hAnsi="HG丸ｺﾞｼｯｸM-PRO" w:hint="eastAsia"/>
                <w:sz w:val="18"/>
                <w:szCs w:val="18"/>
              </w:rPr>
              <w:t>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4</w:t>
            </w:r>
            <w:r w:rsidR="00C9571F" w:rsidRPr="00F84B77">
              <w:rPr>
                <w:rFonts w:ascii="HG丸ｺﾞｼｯｸM-PRO" w:eastAsia="HG丸ｺﾞｼｯｸM-PRO" w:hAnsi="HG丸ｺﾞｼｯｸM-PRO"/>
                <w:sz w:val="18"/>
                <w:szCs w:val="18"/>
              </w:rPr>
              <w:t>9</w:t>
            </w:r>
            <w:r w:rsidRPr="00F84B77">
              <w:rPr>
                <w:rFonts w:ascii="HG丸ｺﾞｼｯｸM-PRO" w:eastAsia="HG丸ｺﾞｼｯｸM-PRO" w:hAnsi="HG丸ｺﾞｼｯｸM-PRO" w:hint="eastAsia"/>
                <w:sz w:val="18"/>
                <w:szCs w:val="18"/>
              </w:rPr>
              <w:t>％</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2</w:t>
            </w:r>
            <w:r w:rsidR="00C9571F" w:rsidRPr="00F84B77">
              <w:rPr>
                <w:rFonts w:ascii="HG丸ｺﾞｼｯｸM-PRO" w:eastAsia="HG丸ｺﾞｼｯｸM-PRO" w:hAnsi="HG丸ｺﾞｼｯｸM-PRO"/>
                <w:sz w:val="18"/>
                <w:szCs w:val="18"/>
              </w:rPr>
              <w:t>64</w:t>
            </w:r>
            <w:r w:rsidRPr="00F84B77">
              <w:rPr>
                <w:rFonts w:ascii="HG丸ｺﾞｼｯｸM-PRO" w:eastAsia="HG丸ｺﾞｼｯｸM-PRO" w:hAnsi="HG丸ｺﾞｼｯｸM-PRO" w:hint="eastAsia"/>
                <w:sz w:val="18"/>
                <w:szCs w:val="18"/>
              </w:rPr>
              <w:t>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C9571F"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88</w:t>
            </w:r>
            <w:r w:rsidR="00FC0531" w:rsidRPr="00F84B77">
              <w:rPr>
                <w:rFonts w:ascii="HG丸ｺﾞｼｯｸM-PRO" w:eastAsia="HG丸ｺﾞｼｯｸM-PRO" w:hAnsi="HG丸ｺﾞｼｯｸM-PRO" w:hint="eastAsia"/>
                <w:sz w:val="18"/>
                <w:szCs w:val="18"/>
              </w:rPr>
              <w:t>％</w:t>
            </w:r>
          </w:p>
          <w:p w:rsidR="00FC0531" w:rsidRPr="00F84B77" w:rsidRDefault="00C9571F"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475</w:t>
            </w:r>
            <w:r w:rsidR="00FC0531" w:rsidRPr="00F84B77">
              <w:rPr>
                <w:rFonts w:ascii="HG丸ｺﾞｼｯｸM-PRO" w:eastAsia="HG丸ｺﾞｼｯｸM-PRO" w:hAnsi="HG丸ｺﾞｼｯｸM-PRO" w:hint="eastAsia"/>
                <w:sz w:val="18"/>
                <w:szCs w:val="18"/>
              </w:rPr>
              <w:t>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100％</w:t>
            </w:r>
          </w:p>
          <w:p w:rsidR="00FC0531" w:rsidRPr="00F84B77" w:rsidRDefault="00FC0531">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5</w:t>
            </w:r>
            <w:r w:rsidR="00C9571F" w:rsidRPr="00F84B77">
              <w:rPr>
                <w:rFonts w:ascii="HG丸ｺﾞｼｯｸM-PRO" w:eastAsia="HG丸ｺﾞｼｯｸM-PRO" w:hAnsi="HG丸ｺﾞｼｯｸM-PRO"/>
                <w:sz w:val="18"/>
                <w:szCs w:val="18"/>
              </w:rPr>
              <w:t>41</w:t>
            </w:r>
            <w:r w:rsidRPr="00F84B77">
              <w:rPr>
                <w:rFonts w:ascii="HG丸ｺﾞｼｯｸM-PRO" w:eastAsia="HG丸ｺﾞｼｯｸM-PRO" w:hAnsi="HG丸ｺﾞｼｯｸM-PRO" w:hint="eastAsia"/>
                <w:sz w:val="18"/>
                <w:szCs w:val="18"/>
              </w:rPr>
              <w:t>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742EB"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遊具</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10年</w:t>
            </w:r>
          </w:p>
        </w:tc>
      </w:tr>
    </w:tbl>
    <w:p w:rsidR="00FC0531" w:rsidRPr="00782149" w:rsidRDefault="00BF2749" w:rsidP="006742EB">
      <w:pPr>
        <w:pStyle w:val="10"/>
        <w:ind w:firstLine="240"/>
        <w:rPr>
          <w:rFonts w:ascii="HG丸ｺﾞｼｯｸM-PRO" w:eastAsia="HG丸ｺﾞｼｯｸM-PRO" w:hAnsi="HG丸ｺﾞｼｯｸM-PRO"/>
        </w:rPr>
      </w:pPr>
      <w:r>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284352" behindDoc="0" locked="0" layoutInCell="1" allowOverlap="1" wp14:anchorId="1B6244C1" wp14:editId="23F46E1E">
                <wp:simplePos x="0" y="0"/>
                <wp:positionH relativeFrom="column">
                  <wp:posOffset>-1905</wp:posOffset>
                </wp:positionH>
                <wp:positionV relativeFrom="paragraph">
                  <wp:posOffset>47625</wp:posOffset>
                </wp:positionV>
                <wp:extent cx="5753100" cy="634365"/>
                <wp:effectExtent l="0" t="0" r="19050" b="22860"/>
                <wp:wrapNone/>
                <wp:docPr id="3075"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634365"/>
                        </a:xfrm>
                        <a:prstGeom prst="rect">
                          <a:avLst/>
                        </a:prstGeom>
                        <a:solidFill>
                          <a:srgbClr val="FFFFCC"/>
                        </a:solidFill>
                        <a:ln>
                          <a:solidFill>
                            <a:sysClr val="windowText" lastClr="000000"/>
                          </a:solidFill>
                        </a:ln>
                      </wps:spPr>
                      <wps:txbx>
                        <w:txbxContent>
                          <w:p w:rsidR="00FD3810" w:rsidRDefault="00FD381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FD3810" w:rsidRDefault="00FD381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FD3810" w:rsidRDefault="00FD381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テキスト ボックス 140" o:spid="_x0000_s1046" type="#_x0000_t202" style="position:absolute;left:0;text-align:left;margin-left:-.15pt;margin-top:3.75pt;width:453pt;height:49.95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" fillcolor="#ffc" strokecolor="windowText">
                <v:path arrowok="t"/>
                <v:textbox style="mso-fit-shape-to-text:t">
                  <w:txbxContent>
                    <w:p w:rsidR="00FD3810" w:rsidRDefault="00FD381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FD3810" w:rsidRDefault="00FD381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FD3810" w:rsidRDefault="00FD381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v:textbox>
              </v:shape>
            </w:pict>
          </mc:Fallback>
        </mc:AlternateContent>
      </w:r>
    </w:p>
    <w:p w:rsidR="00FC0531" w:rsidRPr="00782149" w:rsidRDefault="00FC0531" w:rsidP="0068555D">
      <w:pPr>
        <w:pStyle w:val="10"/>
        <w:ind w:firstLine="210"/>
        <w:rPr>
          <w:rFonts w:ascii="HG丸ｺﾞｼｯｸM-PRO" w:eastAsia="HG丸ｺﾞｼｯｸM-PRO" w:hAnsi="HG丸ｺﾞｼｯｸM-PRO"/>
        </w:rPr>
      </w:pPr>
    </w:p>
    <w:p w:rsidR="0068555D" w:rsidRPr="00782149" w:rsidRDefault="0068555D" w:rsidP="0068555D">
      <w:pPr>
        <w:pStyle w:val="10"/>
        <w:ind w:firstLine="210"/>
        <w:rPr>
          <w:rFonts w:ascii="HG丸ｺﾞｼｯｸM-PRO" w:eastAsia="HG丸ｺﾞｼｯｸM-PRO" w:hAnsi="HG丸ｺﾞｼｯｸM-PRO"/>
        </w:rPr>
      </w:pPr>
    </w:p>
    <w:p w:rsidR="0068555D" w:rsidRPr="00782149" w:rsidRDefault="0068555D" w:rsidP="0068555D">
      <w:pPr>
        <w:pStyle w:val="10"/>
        <w:ind w:firstLine="210"/>
        <w:rPr>
          <w:rFonts w:ascii="HG丸ｺﾞｼｯｸM-PRO" w:eastAsia="HG丸ｺﾞｼｯｸM-PRO" w:hAnsi="HG丸ｺﾞｼｯｸM-PRO"/>
        </w:rPr>
        <w:sectPr w:rsidR="0068555D" w:rsidRPr="00782149" w:rsidSect="008033E4">
          <w:footerReference w:type="default" r:id="rId16"/>
          <w:pgSz w:w="11906" w:h="16838" w:code="9"/>
          <w:pgMar w:top="1418" w:right="1418" w:bottom="1418" w:left="1418" w:header="851" w:footer="567" w:gutter="0"/>
          <w:cols w:space="425"/>
          <w:docGrid w:type="lines" w:linePitch="360"/>
        </w:sectPr>
      </w:pPr>
    </w:p>
    <w:p w:rsidR="001D36E5" w:rsidRPr="00782149" w:rsidRDefault="00BF2749" w:rsidP="006742EB">
      <w:pPr>
        <w:pStyle w:val="5"/>
      </w:pPr>
      <w:r>
        <w:rPr>
          <w:noProof/>
          <w:szCs w:val="22"/>
        </w:rPr>
        <w:lastRenderedPageBreak/>
        <mc:AlternateContent>
          <mc:Choice Requires="wps">
            <w:drawing>
              <wp:anchor distT="4294967294" distB="4294967294" distL="114300" distR="114300" simplePos="0" relativeHeight="251835392" behindDoc="0" locked="0" layoutInCell="1" allowOverlap="1" wp14:anchorId="73312BBE" wp14:editId="406816BA">
                <wp:simplePos x="0" y="0"/>
                <wp:positionH relativeFrom="column">
                  <wp:posOffset>53340</wp:posOffset>
                </wp:positionH>
                <wp:positionV relativeFrom="paragraph">
                  <wp:posOffset>302259</wp:posOffset>
                </wp:positionV>
                <wp:extent cx="9144000" cy="0"/>
                <wp:effectExtent l="0" t="57150" r="0" b="57150"/>
                <wp:wrapNone/>
                <wp:docPr id="3074"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835392;visibility:visible;mso-wrap-style:non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5d0VgMAACk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StOXdFYDAAAp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r w:rsidR="001D36E5" w:rsidRPr="00782149">
        <w:rPr>
          <w:rFonts w:hint="eastAsia"/>
        </w:rPr>
        <w:t>道路橋梁の状況</w:t>
      </w:r>
    </w:p>
    <w:p w:rsidR="00AA7081" w:rsidRPr="00782149" w:rsidRDefault="00BF2749" w:rsidP="00B84FF6">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743CBD67" wp14:editId="593AFE78">
                <wp:extent cx="5759450" cy="704850"/>
                <wp:effectExtent l="9525" t="9525" r="12700" b="9525"/>
                <wp:docPr id="307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70485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1413D4" w:rsidRDefault="00FD381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FD3810" w:rsidRPr="001413D4" w:rsidRDefault="00FD381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FD3810" w:rsidRPr="001413D4" w:rsidRDefault="00FD381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wps:txbx>
                      <wps:bodyPr rot="0" vert="horz" wrap="square" lIns="91440" tIns="45720" rIns="91440" bIns="45720" anchor="t" anchorCtr="0" upright="1">
                        <a:noAutofit/>
                      </wps:bodyPr>
                    </wps:wsp>
                  </a:graphicData>
                </a:graphic>
              </wp:inline>
            </w:drawing>
          </mc:Choice>
          <mc:Fallback>
            <w:pict>
              <v:shape id="コンテンツ プレースホルダー 2" o:spid="_x0000_s1047"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" fillcolor="#ff9" strokecolor="black [3213]" strokeweight="1pt">
                <v:fill color2="white [3212]" focus="100%" type="gradient"/>
                <v:path arrowok="t"/>
                <v:textbox>
                  <w:txbxContent>
                    <w:p w:rsidR="00FD3810" w:rsidRPr="001413D4" w:rsidRDefault="00FD381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FD3810" w:rsidRPr="001413D4" w:rsidRDefault="00FD381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FD3810" w:rsidRPr="001413D4" w:rsidRDefault="00FD381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v:textbox>
                <w10:anchorlock/>
              </v:shape>
            </w:pict>
          </mc:Fallback>
        </mc:AlternateContent>
      </w:r>
    </w:p>
    <w:p w:rsidR="008033E4" w:rsidRPr="00782149" w:rsidRDefault="008033E4" w:rsidP="00EC2D68">
      <w:pPr>
        <w:pStyle w:val="a9"/>
        <w:spacing w:before="180"/>
        <w:jc w:val="both"/>
      </w:pPr>
      <w:r w:rsidRPr="00782149">
        <w:rPr>
          <w:rFonts w:hint="eastAsia"/>
        </w:rPr>
        <w:t xml:space="preserve">表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C262F2" w:rsidRPr="00782149">
        <w:fldChar w:fldCharType="separate"/>
      </w:r>
      <w:r w:rsidR="0030381F">
        <w:rPr>
          <w:noProof/>
        </w:rPr>
        <w:t>2</w:t>
      </w:r>
      <w:r w:rsidR="00C262F2" w:rsidRPr="00782149">
        <w:fldChar w:fldCharType="end"/>
      </w:r>
      <w:r w:rsidRPr="00782149">
        <w:rPr>
          <w:rFonts w:hint="eastAsia"/>
        </w:rPr>
        <w:t xml:space="preserve">　H22年度道路交通センサス走行台キロ（一般道）※1</w:t>
      </w:r>
    </w:p>
    <w:p w:rsidR="00242974" w:rsidRPr="00782149" w:rsidRDefault="00BF2749" w:rsidP="001D36E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971584" behindDoc="0" locked="0" layoutInCell="1" allowOverlap="1" wp14:anchorId="47412A91" wp14:editId="2A0AE8E0">
                <wp:simplePos x="0" y="0"/>
                <wp:positionH relativeFrom="column">
                  <wp:posOffset>3148965</wp:posOffset>
                </wp:positionH>
                <wp:positionV relativeFrom="paragraph">
                  <wp:posOffset>36830</wp:posOffset>
                </wp:positionV>
                <wp:extent cx="1914525" cy="382270"/>
                <wp:effectExtent l="152400" t="0" r="28575" b="93980"/>
                <wp:wrapNone/>
                <wp:docPr id="1041" name="四角形吹き出し 1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4525" cy="382270"/>
                        </a:xfrm>
                        <a:prstGeom prst="wedgeRectCallout">
                          <a:avLst>
                            <a:gd name="adj1" fmla="val -57604"/>
                            <a:gd name="adj2" fmla="val 6879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FD25C8" w:rsidRDefault="00FD3810"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041" o:spid="_x0000_s1048" type="#_x0000_t61" style="position:absolute;left:0;text-align:left;margin-left:247.95pt;margin-top:2.9pt;width:150.75pt;height:30.1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" adj="-1642,25661" fillcolor="#ffc" strokecolor="red" strokeweight="2pt">
                <v:path arrowok="t"/>
                <v:textbox>
                  <w:txbxContent>
                    <w:p w:rsidR="00FD3810" w:rsidRPr="00FD25C8" w:rsidRDefault="00FD3810"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1710464" behindDoc="0" locked="0" layoutInCell="1" allowOverlap="1" wp14:anchorId="7F9497F0" wp14:editId="0295C5BB">
                <wp:simplePos x="0" y="0"/>
                <wp:positionH relativeFrom="column">
                  <wp:posOffset>-1270</wp:posOffset>
                </wp:positionH>
                <wp:positionV relativeFrom="paragraph">
                  <wp:posOffset>299085</wp:posOffset>
                </wp:positionV>
                <wp:extent cx="2981325" cy="329565"/>
                <wp:effectExtent l="0" t="0" r="28575" b="13335"/>
                <wp:wrapNone/>
                <wp:docPr id="3072"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1325" cy="3295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pt;margin-top:23.55pt;width:234.75pt;height:25.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" filled="f" strokecolor="red"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77536" behindDoc="0" locked="0" layoutInCell="1" allowOverlap="1" wp14:anchorId="46CF4DDB" wp14:editId="19EAA9DF">
                <wp:simplePos x="0" y="0"/>
                <wp:positionH relativeFrom="column">
                  <wp:posOffset>951865</wp:posOffset>
                </wp:positionH>
                <wp:positionV relativeFrom="paragraph">
                  <wp:posOffset>1805940</wp:posOffset>
                </wp:positionV>
                <wp:extent cx="617220" cy="297180"/>
                <wp:effectExtent l="0" t="0" r="0" b="7620"/>
                <wp:wrapNone/>
                <wp:docPr id="3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97180"/>
                        </a:xfrm>
                        <a:prstGeom prst="rect">
                          <a:avLst/>
                        </a:prstGeom>
                        <a:solidFill>
                          <a:srgbClr val="FFFFFF"/>
                        </a:solidFill>
                        <a:ln w="9525">
                          <a:noFill/>
                          <a:miter lim="800000"/>
                          <a:headEnd/>
                          <a:tailEnd/>
                        </a:ln>
                      </wps:spPr>
                      <wps:txbx>
                        <w:txbxContent>
                          <w:p w:rsidR="00FD3810" w:rsidRPr="00F678A5" w:rsidRDefault="00FD3810">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74.95pt;margin-top:142.2pt;width:48.6pt;height:23.4pt;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" stroked="f">
                <v:textbox>
                  <w:txbxContent>
                    <w:p w:rsidR="00FD3810" w:rsidRPr="00F678A5" w:rsidRDefault="00FD3810">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1973632" behindDoc="0" locked="0" layoutInCell="1" allowOverlap="1" wp14:anchorId="5A839C4A" wp14:editId="060F9947">
                <wp:simplePos x="0" y="0"/>
                <wp:positionH relativeFrom="column">
                  <wp:posOffset>3042920</wp:posOffset>
                </wp:positionH>
                <wp:positionV relativeFrom="paragraph">
                  <wp:posOffset>1471295</wp:posOffset>
                </wp:positionV>
                <wp:extent cx="1981200" cy="466725"/>
                <wp:effectExtent l="171450" t="0" r="19050" b="657225"/>
                <wp:wrapNone/>
                <wp:docPr id="318" name="四角形吹き出し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D419BC">
                              <w:rPr>
                                <w:rFonts w:ascii="Meiryo UI" w:eastAsia="Meiryo UI" w:hAnsi="Meiryo UI" w:cs="Meiryo UI" w:hint="eastAsia"/>
                                <w:b/>
                                <w:color w:val="000000" w:themeColor="text1"/>
                              </w:rPr>
                              <w:t>建設ピークが</w:t>
                            </w:r>
                            <w:r w:rsidRPr="00D419BC">
                              <w:rPr>
                                <w:rFonts w:ascii="Meiryo UI" w:eastAsia="Meiryo UI" w:hAnsi="Meiryo UI" w:cs="Meiryo UI"/>
                                <w:b/>
                                <w:color w:val="000000" w:themeColor="text1"/>
                              </w:rPr>
                              <w:t>5年</w:t>
                            </w:r>
                            <w:r w:rsidRPr="00D419BC">
                              <w:rPr>
                                <w:rFonts w:ascii="Meiryo UI" w:eastAsia="Meiryo UI" w:hAnsi="Meiryo UI" w:cs="Meiryo UI" w:hint="eastAsia"/>
                                <w:b/>
                                <w:color w:val="000000" w:themeColor="text1"/>
                              </w:rPr>
                              <w:t>早い</w:t>
                            </w:r>
                          </w:p>
                          <w:p w:rsidR="00FD3810" w:rsidRPr="00FD25C8" w:rsidRDefault="00FD3810"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78" o:spid="_x0000_s1050" type="#_x0000_t61" style="position:absolute;left:0;text-align:left;margin-left:239.6pt;margin-top:115.85pt;width:156pt;height:36.7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" adj="-1841,49929" fillcolor="#ffc" strokecolor="red" strokeweight="2pt">
                <v:path arrowok="t"/>
                <v:textbox>
                  <w:txbxContent>
                    <w:p w:rsidR="00FD3810" w:rsidRDefault="00FD3810"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D419BC">
                        <w:rPr>
                          <w:rFonts w:ascii="Meiryo UI" w:eastAsia="Meiryo UI" w:hAnsi="Meiryo UI" w:cs="Meiryo UI" w:hint="eastAsia"/>
                          <w:b/>
                          <w:color w:val="000000" w:themeColor="text1"/>
                        </w:rPr>
                        <w:t>建設ピークが</w:t>
                      </w:r>
                      <w:r w:rsidRPr="00D419BC">
                        <w:rPr>
                          <w:rFonts w:ascii="Meiryo UI" w:eastAsia="Meiryo UI" w:hAnsi="Meiryo UI" w:cs="Meiryo UI"/>
                          <w:b/>
                          <w:color w:val="000000" w:themeColor="text1"/>
                        </w:rPr>
                        <w:t>5年</w:t>
                      </w:r>
                      <w:r w:rsidRPr="00D419BC">
                        <w:rPr>
                          <w:rFonts w:ascii="Meiryo UI" w:eastAsia="Meiryo UI" w:hAnsi="Meiryo UI" w:cs="Meiryo UI" w:hint="eastAsia"/>
                          <w:b/>
                          <w:color w:val="000000" w:themeColor="text1"/>
                        </w:rPr>
                        <w:t>早い</w:t>
                      </w:r>
                    </w:p>
                    <w:p w:rsidR="00FD3810" w:rsidRPr="00FD25C8" w:rsidRDefault="00FD3810"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242974" w:rsidRPr="00782149">
        <w:rPr>
          <w:rFonts w:ascii="HG丸ｺﾞｼｯｸM-PRO" w:eastAsia="HG丸ｺﾞｼｯｸM-PRO" w:hAnsi="HG丸ｺﾞｼｯｸM-PRO"/>
          <w:noProof/>
        </w:rPr>
        <w:drawing>
          <wp:inline distT="0" distB="0" distL="0" distR="0" wp14:anchorId="1F77FCD5" wp14:editId="592B2828">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Pr="00782149" w:rsidRDefault="00242974" w:rsidP="001D36E5">
      <w:pP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67B069E2" wp14:editId="75DAFDC2">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782149" w:rsidRDefault="008033E4" w:rsidP="008033E4">
      <w:pPr>
        <w:keepLines/>
        <w:jc w:val="center"/>
        <w:rPr>
          <w:rFonts w:ascii="HG丸ｺﾞｼｯｸM-PRO" w:eastAsia="HG丸ｺﾞｼｯｸM-PRO" w:hAnsi="HG丸ｺﾞｼｯｸM-PRO"/>
          <w:bCs/>
          <w:szCs w:val="20"/>
        </w:rPr>
      </w:pPr>
      <w:r w:rsidRPr="00782149">
        <w:rPr>
          <w:rFonts w:ascii="HG丸ｺﾞｼｯｸM-PRO" w:eastAsia="HG丸ｺﾞｼｯｸM-PRO" w:hAnsi="HG丸ｺﾞｼｯｸM-PRO" w:hint="eastAsia"/>
          <w:bCs/>
          <w:szCs w:val="20"/>
        </w:rPr>
        <w:t xml:space="preserve">図 </w:t>
      </w:r>
      <w:r w:rsidR="00C262F2"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w:instrText>
      </w:r>
      <w:r w:rsidR="003524A3" w:rsidRPr="00782149">
        <w:rPr>
          <w:rFonts w:ascii="HG丸ｺﾞｼｯｸM-PRO" w:eastAsia="HG丸ｺﾞｼｯｸM-PRO" w:hAnsi="HG丸ｺﾞｼｯｸM-PRO" w:hint="eastAsia"/>
          <w:bCs/>
          <w:szCs w:val="20"/>
        </w:rPr>
        <w:instrText>STYLEREF 2 \s</w:instrText>
      </w:r>
      <w:r w:rsidR="003524A3" w:rsidRPr="00782149">
        <w:rPr>
          <w:rFonts w:ascii="HG丸ｺﾞｼｯｸM-PRO" w:eastAsia="HG丸ｺﾞｼｯｸM-PRO" w:hAnsi="HG丸ｺﾞｼｯｸM-PRO"/>
          <w:bCs/>
          <w:szCs w:val="20"/>
        </w:rPr>
        <w:instrText xml:space="preserve"> </w:instrText>
      </w:r>
      <w:r w:rsidR="00C262F2" w:rsidRPr="00782149">
        <w:rPr>
          <w:rFonts w:ascii="HG丸ｺﾞｼｯｸM-PRO" w:eastAsia="HG丸ｺﾞｼｯｸM-PRO" w:hAnsi="HG丸ｺﾞｼｯｸM-PRO"/>
          <w:bCs/>
          <w:szCs w:val="20"/>
        </w:rPr>
        <w:fldChar w:fldCharType="separate"/>
      </w:r>
      <w:r w:rsidR="0030381F">
        <w:rPr>
          <w:rFonts w:ascii="HG丸ｺﾞｼｯｸM-PRO" w:eastAsia="HG丸ｺﾞｼｯｸM-PRO" w:hAnsi="HG丸ｺﾞｼｯｸM-PRO"/>
          <w:bCs/>
          <w:noProof/>
          <w:szCs w:val="20"/>
        </w:rPr>
        <w:t>2.1</w:t>
      </w:r>
      <w:r w:rsidR="00C262F2" w:rsidRPr="00782149">
        <w:rPr>
          <w:rFonts w:ascii="HG丸ｺﾞｼｯｸM-PRO" w:eastAsia="HG丸ｺﾞｼｯｸM-PRO" w:hAnsi="HG丸ｺﾞｼｯｸM-PRO"/>
          <w:bCs/>
          <w:szCs w:val="20"/>
        </w:rPr>
        <w:fldChar w:fldCharType="end"/>
      </w:r>
      <w:r w:rsidR="003524A3" w:rsidRPr="00782149">
        <w:rPr>
          <w:rFonts w:ascii="HG丸ｺﾞｼｯｸM-PRO" w:eastAsia="HG丸ｺﾞｼｯｸM-PRO" w:hAnsi="HG丸ｺﾞｼｯｸM-PRO"/>
          <w:bCs/>
          <w:szCs w:val="20"/>
        </w:rPr>
        <w:noBreakHyphen/>
      </w:r>
      <w:r w:rsidR="00C262F2"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w:instrText>
      </w:r>
      <w:r w:rsidR="003524A3" w:rsidRPr="00782149">
        <w:rPr>
          <w:rFonts w:ascii="HG丸ｺﾞｼｯｸM-PRO" w:eastAsia="HG丸ｺﾞｼｯｸM-PRO" w:hAnsi="HG丸ｺﾞｼｯｸM-PRO" w:hint="eastAsia"/>
          <w:bCs/>
          <w:szCs w:val="20"/>
        </w:rPr>
        <w:instrText>SEQ 図 \* ARABIC \s 2</w:instrText>
      </w:r>
      <w:r w:rsidR="003524A3" w:rsidRPr="00782149">
        <w:rPr>
          <w:rFonts w:ascii="HG丸ｺﾞｼｯｸM-PRO" w:eastAsia="HG丸ｺﾞｼｯｸM-PRO" w:hAnsi="HG丸ｺﾞｼｯｸM-PRO"/>
          <w:bCs/>
          <w:szCs w:val="20"/>
        </w:rPr>
        <w:instrText xml:space="preserve"> </w:instrText>
      </w:r>
      <w:r w:rsidR="00C262F2" w:rsidRPr="00782149">
        <w:rPr>
          <w:rFonts w:ascii="HG丸ｺﾞｼｯｸM-PRO" w:eastAsia="HG丸ｺﾞｼｯｸM-PRO" w:hAnsi="HG丸ｺﾞｼｯｸM-PRO"/>
          <w:bCs/>
          <w:szCs w:val="20"/>
        </w:rPr>
        <w:fldChar w:fldCharType="separate"/>
      </w:r>
      <w:r w:rsidR="0030381F">
        <w:rPr>
          <w:rFonts w:ascii="HG丸ｺﾞｼｯｸM-PRO" w:eastAsia="HG丸ｺﾞｼｯｸM-PRO" w:hAnsi="HG丸ｺﾞｼｯｸM-PRO"/>
          <w:bCs/>
          <w:noProof/>
          <w:szCs w:val="20"/>
        </w:rPr>
        <w:t>1</w:t>
      </w:r>
      <w:r w:rsidR="00C262F2" w:rsidRPr="00782149">
        <w:rPr>
          <w:rFonts w:ascii="HG丸ｺﾞｼｯｸM-PRO" w:eastAsia="HG丸ｺﾞｼｯｸM-PRO" w:hAnsi="HG丸ｺﾞｼｯｸM-PRO"/>
          <w:bCs/>
          <w:szCs w:val="20"/>
        </w:rPr>
        <w:fldChar w:fldCharType="end"/>
      </w:r>
      <w:r w:rsidRPr="00782149">
        <w:rPr>
          <w:rFonts w:ascii="HG丸ｺﾞｼｯｸM-PRO" w:eastAsia="HG丸ｺﾞｼｯｸM-PRO" w:hAnsi="HG丸ｺﾞｼｯｸM-PRO" w:hint="eastAsia"/>
          <w:bCs/>
          <w:szCs w:val="20"/>
        </w:rPr>
        <w:t xml:space="preserve">　１５ｍ以上橋梁における建設からの経過年数※2</w:t>
      </w:r>
    </w:p>
    <w:p w:rsidR="008033E4" w:rsidRPr="00782149" w:rsidRDefault="00BF2749" w:rsidP="008033E4">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6D45E293" wp14:editId="2D121F35">
                <wp:extent cx="5768975" cy="415290"/>
                <wp:effectExtent l="9525" t="9525" r="12700" b="13335"/>
                <wp:docPr id="317"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331470"/>
                        </a:xfrm>
                        <a:prstGeom prst="rect">
                          <a:avLst/>
                        </a:prstGeom>
                        <a:solidFill>
                          <a:srgbClr val="FFFFCC"/>
                        </a:solidFill>
                        <a:ln w="9525">
                          <a:solidFill>
                            <a:schemeClr val="tx1">
                              <a:lumMod val="100000"/>
                              <a:lumOff val="0"/>
                            </a:schemeClr>
                          </a:solidFill>
                          <a:miter lim="800000"/>
                          <a:headEnd/>
                          <a:tailEnd/>
                        </a:ln>
                      </wps:spPr>
                      <wps:txbx>
                        <w:txbxContent>
                          <w:p w:rsidR="00FD3810" w:rsidRPr="0068555D" w:rsidRDefault="00FD3810"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FD3810" w:rsidRPr="00B84FF6" w:rsidRDefault="00FD3810"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rot="0" vert="horz" wrap="square" lIns="91440" tIns="45720" rIns="91440" bIns="45720" anchor="t" anchorCtr="0" upright="1">
                        <a:spAutoFit/>
                      </wps:bodyPr>
                    </wps:wsp>
                  </a:graphicData>
                </a:graphic>
              </wp:inline>
            </w:drawing>
          </mc:Choice>
          <mc:Fallback>
            <w:pict>
              <v:shape id="テキスト ボックス 36" o:spid="_x0000_s1051"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" fillcolor="#ffc" strokecolor="black [3213]">
                <v:textbox style="mso-fit-shape-to-text:t">
                  <w:txbxContent>
                    <w:p w:rsidR="00FD3810" w:rsidRPr="0068555D" w:rsidRDefault="00FD3810"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FD3810" w:rsidRPr="00B84FF6" w:rsidRDefault="00FD3810"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rsidR="00B84FF6" w:rsidRPr="00782149" w:rsidRDefault="00BF2749" w:rsidP="001D36E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2B440D32" wp14:editId="6CBB01F1">
                <wp:extent cx="5759450" cy="266700"/>
                <wp:effectExtent l="9525" t="9525" r="12700" b="9525"/>
                <wp:docPr id="315"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26670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CD1074" w:rsidRDefault="00FD3810"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w:t>
                            </w:r>
                            <w:r w:rsidRPr="00D419BC">
                              <w:rPr>
                                <w:rFonts w:ascii="HG丸ｺﾞｼｯｸM-PRO" w:eastAsia="HG丸ｺﾞｼｯｸM-PRO" w:hAnsi="HG丸ｺﾞｼｯｸM-PRO" w:cs="Meiryo UI" w:hint="eastAsia"/>
                                <w:color w:val="000000" w:themeColor="text1"/>
                                <w:kern w:val="24"/>
                                <w:szCs w:val="21"/>
                              </w:rPr>
                              <w:t>大動脈である国道</w:t>
                            </w:r>
                            <w:r w:rsidRPr="00D419BC">
                              <w:rPr>
                                <w:rFonts w:ascii="HG丸ｺﾞｼｯｸM-PRO" w:eastAsia="HG丸ｺﾞｼｯｸM-PRO" w:hAnsi="HG丸ｺﾞｼｯｸM-PRO" w:cs="Meiryo UI"/>
                                <w:color w:val="000000" w:themeColor="text1"/>
                                <w:kern w:val="24"/>
                                <w:szCs w:val="21"/>
                              </w:rPr>
                              <w:t>423号や</w:t>
                            </w:r>
                            <w:r w:rsidRPr="00D419BC">
                              <w:rPr>
                                <w:rFonts w:ascii="HG丸ｺﾞｼｯｸM-PRO" w:eastAsia="HG丸ｺﾞｼｯｸM-PRO" w:hAnsi="HG丸ｺﾞｼｯｸM-PRO" w:cs="Meiryo UI" w:hint="eastAsia"/>
                                <w:color w:val="000000" w:themeColor="text1"/>
                                <w:kern w:val="24"/>
                                <w:szCs w:val="21"/>
                              </w:rPr>
                              <w:t>大阪</w:t>
                            </w:r>
                            <w:r w:rsidRPr="00D419BC">
                              <w:rPr>
                                <w:rFonts w:ascii="HG丸ｺﾞｼｯｸM-PRO" w:eastAsia="HG丸ｺﾞｼｯｸM-PRO" w:hAnsi="HG丸ｺﾞｼｯｸM-PRO" w:cs="Meiryo UI"/>
                                <w:color w:val="000000" w:themeColor="text1"/>
                                <w:kern w:val="24"/>
                                <w:szCs w:val="21"/>
                              </w:rPr>
                              <w:t>中央環状線</w:t>
                            </w:r>
                            <w:r w:rsidRPr="00D419BC">
                              <w:rPr>
                                <w:rFonts w:ascii="HG丸ｺﾞｼｯｸM-PRO" w:eastAsia="HG丸ｺﾞｼｯｸM-PRO" w:hAnsi="HG丸ｺﾞｼｯｸM-PRO" w:cs="Meiryo UI" w:hint="eastAsia"/>
                                <w:color w:val="000000" w:themeColor="text1"/>
                                <w:kern w:val="24"/>
                                <w:szCs w:val="21"/>
                              </w:rPr>
                              <w:t>に架かる橋梁の建設は昭和40年代に集中</w:t>
                            </w:r>
                          </w:p>
                        </w:txbxContent>
                      </wps:txbx>
                      <wps:bodyPr rot="0" vert="horz" wrap="square" lIns="91440" tIns="45720" rIns="91440" bIns="45720" anchor="t" anchorCtr="0" upright="1">
                        <a:noAutofit/>
                      </wps:bodyPr>
                    </wps:wsp>
                  </a:graphicData>
                </a:graphic>
              </wp:inline>
            </w:drawing>
          </mc:Choice>
          <mc:Fallback>
            <w:pict>
              <v:shape id="Text Box 511" o:spid="_x0000_s1052"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" fillcolor="#ff9" strokecolor="black [3213]" strokeweight="1pt">
                <v:fill color2="white [3212]" focus="100%" type="gradient"/>
                <v:path arrowok="t"/>
                <v:textbox>
                  <w:txbxContent>
                    <w:p w:rsidR="00FD3810" w:rsidRPr="00CD1074" w:rsidRDefault="00FD3810"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w:t>
                      </w:r>
                      <w:r w:rsidRPr="00D419BC">
                        <w:rPr>
                          <w:rFonts w:ascii="HG丸ｺﾞｼｯｸM-PRO" w:eastAsia="HG丸ｺﾞｼｯｸM-PRO" w:hAnsi="HG丸ｺﾞｼｯｸM-PRO" w:cs="Meiryo UI" w:hint="eastAsia"/>
                          <w:color w:val="000000" w:themeColor="text1"/>
                          <w:kern w:val="24"/>
                          <w:szCs w:val="21"/>
                        </w:rPr>
                        <w:t>大動脈である国道</w:t>
                      </w:r>
                      <w:r w:rsidRPr="00D419BC">
                        <w:rPr>
                          <w:rFonts w:ascii="HG丸ｺﾞｼｯｸM-PRO" w:eastAsia="HG丸ｺﾞｼｯｸM-PRO" w:hAnsi="HG丸ｺﾞｼｯｸM-PRO" w:cs="Meiryo UI"/>
                          <w:color w:val="000000" w:themeColor="text1"/>
                          <w:kern w:val="24"/>
                          <w:szCs w:val="21"/>
                        </w:rPr>
                        <w:t>423号や</w:t>
                      </w:r>
                      <w:r w:rsidRPr="00D419BC">
                        <w:rPr>
                          <w:rFonts w:ascii="HG丸ｺﾞｼｯｸM-PRO" w:eastAsia="HG丸ｺﾞｼｯｸM-PRO" w:hAnsi="HG丸ｺﾞｼｯｸM-PRO" w:cs="Meiryo UI" w:hint="eastAsia"/>
                          <w:color w:val="000000" w:themeColor="text1"/>
                          <w:kern w:val="24"/>
                          <w:szCs w:val="21"/>
                        </w:rPr>
                        <w:t>大阪</w:t>
                      </w:r>
                      <w:r w:rsidRPr="00D419BC">
                        <w:rPr>
                          <w:rFonts w:ascii="HG丸ｺﾞｼｯｸM-PRO" w:eastAsia="HG丸ｺﾞｼｯｸM-PRO" w:hAnsi="HG丸ｺﾞｼｯｸM-PRO" w:cs="Meiryo UI"/>
                          <w:color w:val="000000" w:themeColor="text1"/>
                          <w:kern w:val="24"/>
                          <w:szCs w:val="21"/>
                        </w:rPr>
                        <w:t>中央環状線</w:t>
                      </w:r>
                      <w:r w:rsidRPr="00D419BC">
                        <w:rPr>
                          <w:rFonts w:ascii="HG丸ｺﾞｼｯｸM-PRO" w:eastAsia="HG丸ｺﾞｼｯｸM-PRO" w:hAnsi="HG丸ｺﾞｼｯｸM-PRO" w:cs="Meiryo UI" w:hint="eastAsia"/>
                          <w:color w:val="000000" w:themeColor="text1"/>
                          <w:kern w:val="24"/>
                          <w:szCs w:val="21"/>
                        </w:rPr>
                        <w:t>に架かる橋梁の建設は昭和40年代に集中</w:t>
                      </w:r>
                    </w:p>
                  </w:txbxContent>
                </v:textbox>
                <w10:anchorlock/>
              </v:shape>
            </w:pict>
          </mc:Fallback>
        </mc:AlternateContent>
      </w:r>
    </w:p>
    <w:p w:rsidR="00B84FF6" w:rsidRPr="00782149" w:rsidRDefault="00B84FF6" w:rsidP="0087192A">
      <w:pPr>
        <w:pStyle w:val="af1"/>
        <w:numPr>
          <w:ilvl w:val="0"/>
          <w:numId w:val="6"/>
        </w:numPr>
        <w:ind w:leftChars="0"/>
        <w:rPr>
          <w:rFonts w:ascii="HG丸ｺﾞｼｯｸM-PRO" w:eastAsia="HG丸ｺﾞｼｯｸM-PRO" w:hAnsi="HG丸ｺﾞｼｯｸM-PRO"/>
        </w:rPr>
      </w:pPr>
      <w:r w:rsidRPr="00782149">
        <w:rPr>
          <w:rFonts w:ascii="HG丸ｺﾞｼｯｸM-PRO" w:eastAsia="HG丸ｺﾞｼｯｸM-PRO" w:hAnsi="HG丸ｺﾞｼｯｸM-PRO" w:hint="eastAsia"/>
        </w:rPr>
        <w:t>1970年（昭和45年）大阪万博EXPO‘70の開催。</w:t>
      </w:r>
    </w:p>
    <w:p w:rsidR="00B84FF6" w:rsidRPr="00782149" w:rsidRDefault="00B84FF6" w:rsidP="0087192A">
      <w:pPr>
        <w:pStyle w:val="af1"/>
        <w:numPr>
          <w:ilvl w:val="0"/>
          <w:numId w:val="6"/>
        </w:numPr>
        <w:ind w:leftChars="0"/>
        <w:rPr>
          <w:rFonts w:ascii="HG丸ｺﾞｼｯｸM-PRO" w:eastAsia="HG丸ｺﾞｼｯｸM-PRO" w:hAnsi="HG丸ｺﾞｼｯｸM-PRO"/>
        </w:rPr>
      </w:pPr>
      <w:r w:rsidRPr="00782149">
        <w:rPr>
          <w:rFonts w:ascii="HG丸ｺﾞｼｯｸM-PRO" w:eastAsia="HG丸ｺﾞｼｯｸM-PRO" w:hAnsi="HG丸ｺﾞｼｯｸM-PRO" w:hint="eastAsia"/>
        </w:rPr>
        <w:t>1970年までに国道423号（新御堂筋線）、府道大阪中央環状線など主要な幹線道路が完成。</w:t>
      </w:r>
    </w:p>
    <w:p w:rsidR="00B84FF6" w:rsidRPr="00782149" w:rsidRDefault="00BF2749" w:rsidP="00CD1074">
      <w:pPr>
        <w:spacing w:line="280" w:lineRule="exact"/>
        <w:ind w:firstLineChars="100" w:firstLine="210"/>
        <w:rPr>
          <w:rFonts w:ascii="HG丸ｺﾞｼｯｸM-PRO" w:eastAsia="HG丸ｺﾞｼｯｸM-PRO" w:hAnsi="HG丸ｺﾞｼｯｸM-PRO"/>
          <w:sz w:val="20"/>
          <w:szCs w:val="20"/>
        </w:rPr>
      </w:pPr>
      <w:r>
        <w:rPr>
          <w:rFonts w:ascii="HG丸ｺﾞｼｯｸM-PRO" w:eastAsia="HG丸ｺﾞｼｯｸM-PRO" w:hAnsi="HG丸ｺﾞｼｯｸM-PRO"/>
          <w:noProof/>
        </w:rPr>
        <mc:AlternateContent>
          <mc:Choice Requires="wpg">
            <w:drawing>
              <wp:anchor distT="0" distB="0" distL="114300" distR="114300" simplePos="0" relativeHeight="251721728" behindDoc="1" locked="0" layoutInCell="1" allowOverlap="1" wp14:anchorId="5D465F07" wp14:editId="6FB87FB5">
                <wp:simplePos x="0" y="0"/>
                <wp:positionH relativeFrom="column">
                  <wp:posOffset>4195445</wp:posOffset>
                </wp:positionH>
                <wp:positionV relativeFrom="paragraph">
                  <wp:posOffset>8255</wp:posOffset>
                </wp:positionV>
                <wp:extent cx="1889125" cy="2475230"/>
                <wp:effectExtent l="0" t="0" r="0" b="1270"/>
                <wp:wrapNone/>
                <wp:docPr id="311" name="グループ化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9125" cy="2475230"/>
                          <a:chOff x="0" y="0"/>
                          <a:chExt cx="3109134" cy="4074150"/>
                        </a:xfrm>
                      </wpg:grpSpPr>
                      <pic:pic xmlns:pic="http://schemas.openxmlformats.org/drawingml/2006/picture">
                        <pic:nvPicPr>
                          <pic:cNvPr id="312" name="図 180"/>
                          <pic:cNvPicPr>
                            <a:picLocks noChangeAspect="1"/>
                          </pic:cNvPicPr>
                        </pic:nvPicPr>
                        <pic:blipFill rotWithShape="1">
                          <a:blip r:embed="rId19"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313"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B84FF6"/>
                          </w:txbxContent>
                        </wps:txbx>
                        <wps:bodyPr rtlCol="0" anchor="t"/>
                      </wps:wsp>
                      <wps:wsp>
                        <wps:cNvPr id="314"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53" style="position:absolute;left:0;text-align:left;margin-left:330.35pt;margin-top:.65pt;width:148.75pt;height:194.9pt;z-index:-251594752;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54"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NnQLFAAAA3AAAAA8AAABkcnMvZG93bnJldi54bWxEj0FrwkAUhO+F/oflFbw1m0QokrpKKih6&#10;qagl9PjMviah2bchuybpv+8WCh6HmfmGWa4n04qBetdYVpBEMQji0uqGKwUfl+3zAoTzyBpby6Tg&#10;hxysV48PS8y0HflEw9lXIkDYZaig9r7LpHRlTQZdZDvi4H3Z3qAPsq+k7nEMcNPKNI5fpMGGw0KN&#10;HW1qKr/PN6OgeN8Vn0NzHE35dj0M1zzh5NgqNXua8lcQniZ/D/+391rBPEnh70w4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zZ0CxQAAANwAAAAPAAAAAAAAAAAAAAAA&#10;AJ8CAABkcnMvZG93bnJldi54bWxQSwUGAAAAAAQABAD3AAAAkQMAAAAA&#10;">
                  <v:imagedata r:id="rId20" o:title=""/>
                  <v:path arrowok="t"/>
                </v:shape>
                <v:shape id="フリーフォーム 181" o:spid="_x0000_s1055"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MWGMQA&#10;AADcAAAADwAAAGRycy9kb3ducmV2LnhtbESPQUvDQBSE74L/YXmCN7OJpSppt6UUxNKbab0/s69J&#10;bPbtkn22aX+9Kwgeh5n5hpkvR9erEw2x82ygyHJQxLW3HTcG9rvXhxdQUZAt9p7JwIUiLBe3N3Ms&#10;rT/zO50qaVSCcCzRQCsSSq1j3ZLDmPlAnLyDHxxKkkOj7YDnBHe9fszzJ+2w47TQYqB1S/Wx+nYG&#10;QjzK6m37GT7i+rkS139Ni+nVmPu7cTUDJTTKf/ivvbEGJsUEfs+kI6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TFhjEAAAA3AAAAA8AAAAAAAAAAAAAAAAAmAIAAGRycy9k&#10;b3ducmV2LnhtbFBLBQYAAAAABAAEAPUAAACJ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FD3810" w:rsidRDefault="00FD3810" w:rsidP="00B84FF6"/>
                    </w:txbxContent>
                  </v:textbox>
                </v:shape>
                <v:shape id="フリーフォーム 182" o:spid="_x0000_s1056"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rDRsYA&#10;AADcAAAADwAAAGRycy9kb3ducmV2LnhtbESPQWvCQBSE7wX/w/KE3upG24pGVxGlRXqQ6ga9PrLP&#10;JJh9G7Jbjf313UKhx2FmvmHmy87W4kqtrxwrGA4SEMS5MxUXCjL99jQB4QOywdoxKbiTh+Wi9zDH&#10;1Lgb7+l6CIWIEPYpKihDaFIpfV6SRT9wDXH0zq61GKJsC2lavEW4reUoScbSYsVxocSG1iXll8OX&#10;VfBqjtq+7/VKbz4+v0fTbKdP2U6px363moEI1IX/8F97axQ8D1/g90w8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rDRsYAAADcAAAADwAAAAAAAAAAAAAAAACYAgAAZHJz&#10;L2Rvd25yZXYueG1sUEsFBgAAAAAEAAQA9QAAAIsDA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FD3810" w:rsidRDefault="00FD3810" w:rsidP="00B84FF6"/>
                    </w:txbxContent>
                  </v:textbox>
                </v:shape>
              </v:group>
            </w:pict>
          </mc:Fallback>
        </mc:AlternateContent>
      </w:r>
      <w:r w:rsidR="00B84FF6" w:rsidRPr="00782149">
        <w:rPr>
          <w:rFonts w:ascii="HG丸ｺﾞｼｯｸM-PRO" w:eastAsia="HG丸ｺﾞｼｯｸM-PRO" w:hAnsi="HG丸ｺﾞｼｯｸM-PRO" w:hint="eastAsia"/>
          <w:sz w:val="20"/>
          <w:szCs w:val="20"/>
        </w:rPr>
        <w:t>※現在、主要な管理橋梁（橋長15ｍ以上）のうち43％が昭和45年までに完成。</w:t>
      </w:r>
    </w:p>
    <w:p w:rsidR="00B84FF6" w:rsidRPr="00782149" w:rsidRDefault="00CD1074" w:rsidP="00B84FF6">
      <w:pPr>
        <w:widowControl/>
        <w:ind w:firstLineChars="100" w:firstLine="210"/>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23776" behindDoc="0" locked="0" layoutInCell="1" allowOverlap="1" wp14:anchorId="14083FBD" wp14:editId="1B81E83D">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anchor>
        </w:drawing>
      </w:r>
      <w:r w:rsidR="00BF2749">
        <w:rPr>
          <w:rFonts w:ascii="HG丸ｺﾞｼｯｸM-PRO" w:eastAsia="HG丸ｺﾞｼｯｸM-PRO" w:hAnsi="HG丸ｺﾞｼｯｸM-PRO"/>
          <w:noProof/>
        </w:rPr>
        <mc:AlternateContent>
          <mc:Choice Requires="wps">
            <w:drawing>
              <wp:anchor distT="0" distB="0" distL="114300" distR="114300" simplePos="0" relativeHeight="252139520" behindDoc="0" locked="0" layoutInCell="1" allowOverlap="1" wp14:anchorId="61B736F0" wp14:editId="4CC379AA">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FD3810" w:rsidRDefault="00FD3810"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57" type="#_x0000_t61" style="position:absolute;left:0;text-align:left;margin-left:208.85pt;margin-top:11.85pt;width:176.25pt;height:42.7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" adj="24171,14308" fillcolor="#ffc" strokecolor="red" strokeweight="2pt">
                <v:path arrowok="t"/>
                <v:textbox>
                  <w:txbxContent>
                    <w:p w:rsidR="00FD3810" w:rsidRDefault="00FD3810"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FD3810" w:rsidRDefault="00FD3810"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782149">
        <w:rPr>
          <w:rFonts w:ascii="HG丸ｺﾞｼｯｸM-PRO" w:eastAsia="HG丸ｺﾞｼｯｸM-PRO" w:hAnsi="HG丸ｺﾞｼｯｸM-PRO"/>
          <w:noProof/>
        </w:rPr>
        <w:drawing>
          <wp:inline distT="0" distB="0" distL="0" distR="0" wp14:anchorId="021F5EDB" wp14:editId="0886A0D9">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782149" w:rsidRDefault="00BF2749" w:rsidP="0087192A">
      <w:pPr>
        <w:pStyle w:val="af1"/>
        <w:widowControl/>
        <w:numPr>
          <w:ilvl w:val="0"/>
          <w:numId w:val="6"/>
        </w:numPr>
        <w:ind w:leftChars="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843584" behindDoc="0" locked="0" layoutInCell="1" allowOverlap="1" wp14:anchorId="2FD55B89" wp14:editId="272551CE">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5421E7" w:rsidRDefault="00FD3810"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FD3810" w:rsidRDefault="00FD3810"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58" style="position:absolute;left:0;text-align:left;margin-left:69.35pt;margin-top:37.6pt;width:73.05pt;height:73.4pt;z-index:251843584;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">
                <v:shape id="Text Box 11" o:spid="_x0000_s1059"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FD3810" w:rsidRPr="005421E7" w:rsidRDefault="00FD3810"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60"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FD3810" w:rsidRDefault="00FD3810" w:rsidP="008033E4"/>
                    </w:txbxContent>
                  </v:textbox>
                </v:shape>
              </v:group>
            </w:pict>
          </mc:Fallback>
        </mc:AlternateContent>
      </w:r>
      <w:r w:rsidR="008033E4" w:rsidRPr="00782149">
        <w:rPr>
          <w:rFonts w:ascii="HG丸ｺﾞｼｯｸM-PRO" w:eastAsia="HG丸ｺﾞｼｯｸM-PRO" w:hAnsi="HG丸ｺﾞｼｯｸM-PRO"/>
          <w:noProof/>
        </w:rPr>
        <w:drawing>
          <wp:anchor distT="0" distB="0" distL="114300" distR="114300" simplePos="0" relativeHeight="251841536" behindDoc="0" locked="0" layoutInCell="1" allowOverlap="1" wp14:anchorId="5DC01B85" wp14:editId="2DECB10B">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anchor>
        </w:drawing>
      </w:r>
      <w:r w:rsidR="008033E4" w:rsidRPr="00782149">
        <w:rPr>
          <w:rFonts w:ascii="HG丸ｺﾞｼｯｸM-PRO" w:eastAsia="HG丸ｺﾞｼｯｸM-PRO" w:hAnsi="HG丸ｺﾞｼｯｸM-PRO"/>
          <w:noProof/>
        </w:rPr>
        <w:drawing>
          <wp:anchor distT="0" distB="0" distL="114300" distR="114300" simplePos="0" relativeHeight="251842560" behindDoc="0" locked="0" layoutInCell="1" allowOverlap="1" wp14:anchorId="6C50CE8E" wp14:editId="73111C70">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anchor>
        </w:drawing>
      </w:r>
      <w:r w:rsidR="008033E4" w:rsidRPr="00782149">
        <w:rPr>
          <w:rFonts w:ascii="HG丸ｺﾞｼｯｸM-PRO" w:eastAsia="HG丸ｺﾞｼｯｸM-PRO" w:hAnsi="HG丸ｺﾞｼｯｸM-PRO" w:hint="eastAsia"/>
        </w:rPr>
        <w:t>50才を越える橋梁の割合</w:t>
      </w:r>
      <w:r w:rsidR="008033E4" w:rsidRPr="00782149">
        <w:rPr>
          <w:rFonts w:ascii="HG丸ｺﾞｼｯｸM-PRO" w:eastAsia="HG丸ｺﾞｼｯｸM-PRO" w:hAnsi="HG丸ｺﾞｼｯｸM-PRO" w:hint="eastAsia"/>
          <w:vertAlign w:val="superscript"/>
        </w:rPr>
        <w:t>※1</w:t>
      </w:r>
    </w:p>
    <w:p w:rsidR="008033E4" w:rsidRPr="00782149" w:rsidRDefault="008033E4" w:rsidP="008033E4">
      <w:pPr>
        <w:pStyle w:val="af1"/>
        <w:ind w:leftChars="0" w:left="420"/>
        <w:rPr>
          <w:rFonts w:ascii="HG丸ｺﾞｼｯｸM-PRO" w:eastAsia="HG丸ｺﾞｼｯｸM-PRO" w:hAnsi="HG丸ｺﾞｼｯｸM-PRO"/>
        </w:rPr>
      </w:pPr>
    </w:p>
    <w:p w:rsidR="008033E4" w:rsidRPr="00782149" w:rsidRDefault="008033E4" w:rsidP="00B84FF6">
      <w:pPr>
        <w:widowControl/>
        <w:ind w:firstLineChars="100" w:firstLine="210"/>
        <w:jc w:val="left"/>
        <w:rPr>
          <w:rFonts w:ascii="HG丸ｺﾞｼｯｸM-PRO" w:eastAsia="HG丸ｺﾞｼｯｸM-PRO" w:hAnsi="HG丸ｺﾞｼｯｸM-PRO"/>
        </w:rPr>
      </w:pPr>
    </w:p>
    <w:p w:rsidR="00EB60BE" w:rsidRPr="00782149" w:rsidRDefault="00BF2749">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44608" behindDoc="0" locked="0" layoutInCell="1" allowOverlap="1" wp14:anchorId="727CE274" wp14:editId="3C088064">
                <wp:simplePos x="0" y="0"/>
                <wp:positionH relativeFrom="column">
                  <wp:posOffset>2709545</wp:posOffset>
                </wp:positionH>
                <wp:positionV relativeFrom="paragraph">
                  <wp:posOffset>316230</wp:posOffset>
                </wp:positionV>
                <wp:extent cx="3438525" cy="447040"/>
                <wp:effectExtent l="0" t="0" r="28575" b="19685"/>
                <wp:wrapNone/>
                <wp:docPr id="3086"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8525" cy="447040"/>
                        </a:xfrm>
                        <a:prstGeom prst="rect">
                          <a:avLst/>
                        </a:prstGeom>
                        <a:solidFill>
                          <a:srgbClr val="FFFFCC"/>
                        </a:solidFill>
                        <a:ln>
                          <a:solidFill>
                            <a:schemeClr val="tx1"/>
                          </a:solidFill>
                        </a:ln>
                      </wps:spPr>
                      <wps:txbx>
                        <w:txbxContent>
                          <w:p w:rsidR="00FD3810" w:rsidRDefault="00FD381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FD3810" w:rsidRDefault="00FD381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FD3810" w:rsidRPr="00B84FF6" w:rsidRDefault="00FD381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061" type="#_x0000_t202" style="position:absolute;margin-left:213.35pt;margin-top:24.9pt;width:270.75pt;height:35.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" fillcolor="#ffc" strokecolor="black [3213]">
                <v:path arrowok="t"/>
                <v:textbox style="mso-fit-shape-to-text:t">
                  <w:txbxContent>
                    <w:p w:rsidR="00FD3810" w:rsidRDefault="00FD381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FD3810" w:rsidRDefault="00FD381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FD3810" w:rsidRPr="00B84FF6" w:rsidRDefault="00FD381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rsidRPr="00782149">
        <w:rPr>
          <w:rFonts w:ascii="HG丸ｺﾞｼｯｸM-PRO" w:eastAsia="HG丸ｺﾞｼｯｸM-PRO" w:hAnsi="HG丸ｺﾞｼｯｸM-PRO"/>
        </w:rPr>
        <w:br w:type="page"/>
      </w:r>
    </w:p>
    <w:p w:rsidR="001D36E5" w:rsidRPr="00782149" w:rsidRDefault="001D36E5" w:rsidP="003346EA">
      <w:pPr>
        <w:pStyle w:val="5"/>
      </w:pPr>
      <w:r w:rsidRPr="00782149">
        <w:rPr>
          <w:rFonts w:hint="eastAsia"/>
        </w:rPr>
        <w:lastRenderedPageBreak/>
        <w:t>道路トンネルの状況</w:t>
      </w:r>
    </w:p>
    <w:p w:rsidR="00EB60BE" w:rsidRPr="00782149" w:rsidRDefault="00BF2749" w:rsidP="00EB60B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2D3246BC" wp14:editId="7CD05BEE">
                <wp:extent cx="5759450" cy="742950"/>
                <wp:effectExtent l="9525" t="9525" r="12700" b="9525"/>
                <wp:docPr id="310"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74295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1413D4" w:rsidRDefault="00FD3810"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FD3810" w:rsidRPr="00FE7441" w:rsidRDefault="00FD3810"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FD3810" w:rsidRPr="001413D4" w:rsidRDefault="00FD3810"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wps:txbx>
                      <wps:bodyPr rot="0" vert="horz" wrap="square" lIns="91440" tIns="45720" rIns="91440" bIns="45720" anchor="t" anchorCtr="0" upright="1">
                        <a:noAutofit/>
                      </wps:bodyPr>
                    </wps:wsp>
                  </a:graphicData>
                </a:graphic>
              </wp:inline>
            </w:drawing>
          </mc:Choice>
          <mc:Fallback>
            <w:pict>
              <v:shape id="Text Box 510" o:spid="_x0000_s1062"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" fillcolor="#ff9" strokecolor="black [3213]" strokeweight="1pt">
                <v:fill color2="white [3212]" focus="100%" type="gradient"/>
                <v:path arrowok="t"/>
                <v:textbox>
                  <w:txbxContent>
                    <w:p w:rsidR="00FD3810" w:rsidRPr="001413D4" w:rsidRDefault="00FD3810"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FD3810" w:rsidRPr="00FE7441" w:rsidRDefault="00FD3810"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FD3810" w:rsidRPr="001413D4" w:rsidRDefault="00FD3810"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v:textbox>
                <w10:anchorlock/>
              </v:shape>
            </w:pict>
          </mc:Fallback>
        </mc:AlternateContent>
      </w:r>
    </w:p>
    <w:p w:rsidR="00EB60BE" w:rsidRPr="00782149" w:rsidRDefault="00EB60BE" w:rsidP="0087192A">
      <w:pPr>
        <w:pStyle w:val="af1"/>
        <w:widowControl/>
        <w:numPr>
          <w:ilvl w:val="0"/>
          <w:numId w:val="6"/>
        </w:numPr>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大阪府の管理するトンネルは</w:t>
      </w:r>
      <w:r w:rsidR="006E55F6" w:rsidRPr="00782149">
        <w:rPr>
          <w:rFonts w:ascii="HG丸ｺﾞｼｯｸM-PRO" w:eastAsia="HG丸ｺﾞｼｯｸM-PRO" w:hAnsi="HG丸ｺﾞｼｯｸM-PRO" w:hint="eastAsia"/>
        </w:rPr>
        <w:t>29</w:t>
      </w:r>
      <w:r w:rsidRPr="00782149">
        <w:rPr>
          <w:rFonts w:ascii="HG丸ｺﾞｼｯｸM-PRO" w:eastAsia="HG丸ｺﾞｼｯｸM-PRO" w:hAnsi="HG丸ｺﾞｼｯｸM-PRO" w:hint="eastAsia"/>
        </w:rPr>
        <w:t>トンネル</w:t>
      </w:r>
      <w:r w:rsidR="00AE6A31" w:rsidRPr="00782149">
        <w:rPr>
          <w:rFonts w:ascii="HG丸ｺﾞｼｯｸM-PRO" w:eastAsia="HG丸ｺﾞｼｯｸM-PRO" w:hAnsi="HG丸ｺﾞｼｯｸM-PRO" w:hint="eastAsia"/>
        </w:rPr>
        <w:t>（TN）</w:t>
      </w:r>
      <w:r w:rsidRPr="00782149">
        <w:rPr>
          <w:rFonts w:ascii="HG丸ｺﾞｼｯｸM-PRO" w:eastAsia="HG丸ｺﾞｼｯｸM-PRO" w:hAnsi="HG丸ｺﾞｼｯｸM-PRO" w:hint="eastAsia"/>
        </w:rPr>
        <w:t>。</w:t>
      </w:r>
    </w:p>
    <w:p w:rsidR="00EB60BE" w:rsidRPr="00782149" w:rsidRDefault="00EB60BE" w:rsidP="0087192A">
      <w:pPr>
        <w:pStyle w:val="af1"/>
        <w:widowControl/>
        <w:numPr>
          <w:ilvl w:val="0"/>
          <w:numId w:val="6"/>
        </w:numPr>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うちNATM工法</w:t>
      </w:r>
      <w:r w:rsidR="00A036C2" w:rsidRPr="00782149">
        <w:rPr>
          <w:rFonts w:ascii="HG丸ｺﾞｼｯｸM-PRO" w:eastAsia="HG丸ｺﾞｼｯｸM-PRO" w:hAnsi="HG丸ｺﾞｼｯｸM-PRO" w:cs="Meiryo UI" w:hint="eastAsia"/>
          <w:color w:val="000000" w:themeColor="text1"/>
          <w:kern w:val="24"/>
          <w:szCs w:val="21"/>
          <w:vertAlign w:val="superscript"/>
        </w:rPr>
        <w:t>※2</w:t>
      </w:r>
      <w:r w:rsidRPr="00782149">
        <w:rPr>
          <w:rFonts w:ascii="HG丸ｺﾞｼｯｸM-PRO" w:eastAsia="HG丸ｺﾞｼｯｸM-PRO" w:hAnsi="HG丸ｺﾞｼｯｸM-PRO" w:hint="eastAsia"/>
        </w:rPr>
        <w:t>は</w:t>
      </w:r>
      <w:r w:rsidR="006E55F6" w:rsidRPr="00782149">
        <w:rPr>
          <w:rFonts w:ascii="HG丸ｺﾞｼｯｸM-PRO" w:eastAsia="HG丸ｺﾞｼｯｸM-PRO" w:hAnsi="HG丸ｺﾞｼｯｸM-PRO" w:hint="eastAsia"/>
        </w:rPr>
        <w:t>15</w:t>
      </w:r>
      <w:r w:rsidR="00AE6A31" w:rsidRPr="00782149">
        <w:rPr>
          <w:rFonts w:ascii="HG丸ｺﾞｼｯｸM-PRO" w:eastAsia="HG丸ｺﾞｼｯｸM-PRO" w:hAnsi="HG丸ｺﾞｼｯｸM-PRO" w:hint="eastAsia"/>
        </w:rPr>
        <w:t>TN</w:t>
      </w:r>
      <w:r w:rsidRPr="00782149">
        <w:rPr>
          <w:rFonts w:ascii="HG丸ｺﾞｼｯｸM-PRO" w:eastAsia="HG丸ｺﾞｼｯｸM-PRO" w:hAnsi="HG丸ｺﾞｼｯｸM-PRO" w:hint="eastAsia"/>
        </w:rPr>
        <w:t>、在来工法は10</w:t>
      </w:r>
      <w:r w:rsidR="00AE6A31" w:rsidRPr="00782149">
        <w:rPr>
          <w:rFonts w:ascii="HG丸ｺﾞｼｯｸM-PRO" w:eastAsia="HG丸ｺﾞｼｯｸM-PRO" w:hAnsi="HG丸ｺﾞｼｯｸM-PRO" w:hint="eastAsia"/>
        </w:rPr>
        <w:t>TN</w:t>
      </w:r>
      <w:r w:rsidRPr="00782149">
        <w:rPr>
          <w:rFonts w:ascii="HG丸ｺﾞｼｯｸM-PRO" w:eastAsia="HG丸ｺﾞｼｯｸM-PRO" w:hAnsi="HG丸ｺﾞｼｯｸM-PRO" w:hint="eastAsia"/>
        </w:rPr>
        <w:t>、開削</w:t>
      </w:r>
      <w:r w:rsidR="009F7102" w:rsidRPr="00782149">
        <w:rPr>
          <w:rFonts w:ascii="HG丸ｺﾞｼｯｸM-PRO" w:eastAsia="HG丸ｺﾞｼｯｸM-PRO" w:hAnsi="HG丸ｺﾞｼｯｸM-PRO" w:hint="eastAsia"/>
        </w:rPr>
        <w:t>工法</w:t>
      </w:r>
      <w:r w:rsidR="00AE6A31" w:rsidRPr="00782149">
        <w:rPr>
          <w:rFonts w:ascii="HG丸ｺﾞｼｯｸM-PRO" w:eastAsia="HG丸ｺﾞｼｯｸM-PRO" w:hAnsi="HG丸ｺﾞｼｯｸM-PRO" w:cs="Meiryo UI" w:hint="eastAsia"/>
          <w:color w:val="000000" w:themeColor="text1"/>
          <w:kern w:val="24"/>
          <w:szCs w:val="21"/>
          <w:vertAlign w:val="superscript"/>
        </w:rPr>
        <w:t>※3</w:t>
      </w:r>
      <w:r w:rsidRPr="00782149">
        <w:rPr>
          <w:rFonts w:ascii="HG丸ｺﾞｼｯｸM-PRO" w:eastAsia="HG丸ｺﾞｼｯｸM-PRO" w:hAnsi="HG丸ｺﾞｼｯｸM-PRO" w:hint="eastAsia"/>
        </w:rPr>
        <w:t>は4</w:t>
      </w:r>
      <w:r w:rsidR="00941A77" w:rsidRPr="00782149">
        <w:rPr>
          <w:rFonts w:ascii="HG丸ｺﾞｼｯｸM-PRO" w:eastAsia="HG丸ｺﾞｼｯｸM-PRO" w:hAnsi="HG丸ｺﾞｼｯｸM-PRO" w:hint="eastAsia"/>
        </w:rPr>
        <w:t>TN</w:t>
      </w:r>
      <w:r w:rsidRPr="00782149">
        <w:rPr>
          <w:rFonts w:ascii="HG丸ｺﾞｼｯｸM-PRO" w:eastAsia="HG丸ｺﾞｼｯｸM-PRO" w:hAnsi="HG丸ｺﾞｼｯｸM-PRO" w:hint="eastAsia"/>
        </w:rPr>
        <w:t>。</w:t>
      </w:r>
    </w:p>
    <w:p w:rsidR="00EB60BE" w:rsidRPr="00782149" w:rsidRDefault="00EB60BE" w:rsidP="0087192A">
      <w:pPr>
        <w:pStyle w:val="af1"/>
        <w:widowControl/>
        <w:numPr>
          <w:ilvl w:val="0"/>
          <w:numId w:val="6"/>
        </w:numPr>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在来工法のトンネルは、1930～1976年に建設されており平均</w:t>
      </w:r>
      <w:r w:rsidR="006742EB" w:rsidRPr="00782149">
        <w:rPr>
          <w:rFonts w:ascii="HG丸ｺﾞｼｯｸM-PRO" w:eastAsia="HG丸ｺﾞｼｯｸM-PRO" w:hAnsi="HG丸ｺﾞｼｯｸM-PRO" w:hint="eastAsia"/>
        </w:rPr>
        <w:t>供用年数</w:t>
      </w:r>
      <w:r w:rsidRPr="00782149">
        <w:rPr>
          <w:rFonts w:ascii="HG丸ｺﾞｼｯｸM-PRO" w:eastAsia="HG丸ｺﾞｼｯｸM-PRO" w:hAnsi="HG丸ｺﾞｼｯｸM-PRO" w:hint="eastAsia"/>
        </w:rPr>
        <w:t>47年。</w:t>
      </w:r>
    </w:p>
    <w:p w:rsidR="00A036C2" w:rsidRPr="00782149"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※1在来工法（矢板工法）：掘削した壁面に、矢板や鋼矢板をあてがい、支保工で支え、その内側をコンクリートなどで固める「巻き立て」によって仕上げる工法。</w:t>
      </w:r>
    </w:p>
    <w:p w:rsidR="00A036C2" w:rsidRPr="00782149"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782149">
        <w:rPr>
          <w:rFonts w:ascii="HG丸ｺﾞｼｯｸM-PRO" w:eastAsia="HG丸ｺﾞｼｯｸM-PRO" w:hAnsi="HG丸ｺﾞｼｯｸM-PRO" w:hint="eastAsia"/>
          <w:sz w:val="18"/>
          <w:szCs w:val="18"/>
        </w:rPr>
        <w:t>。</w:t>
      </w:r>
    </w:p>
    <w:p w:rsidR="00A036C2" w:rsidRPr="00782149"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Pr="00782149" w:rsidRDefault="00BF2749" w:rsidP="00EB60B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90016" behindDoc="0" locked="0" layoutInCell="1" allowOverlap="1" wp14:anchorId="6063BE28" wp14:editId="6D82F8BE">
                <wp:simplePos x="0" y="0"/>
                <wp:positionH relativeFrom="column">
                  <wp:posOffset>13970</wp:posOffset>
                </wp:positionH>
                <wp:positionV relativeFrom="paragraph">
                  <wp:posOffset>109220</wp:posOffset>
                </wp:positionV>
                <wp:extent cx="5972175" cy="2971800"/>
                <wp:effectExtent l="4445" t="4445" r="0" b="0"/>
                <wp:wrapNone/>
                <wp:docPr id="300" name="グループ化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2175" cy="2971800"/>
                          <a:chOff x="0" y="0"/>
                          <a:chExt cx="59721" cy="29718"/>
                        </a:xfrm>
                      </wpg:grpSpPr>
                      <pic:pic xmlns:pic="http://schemas.openxmlformats.org/drawingml/2006/picture">
                        <pic:nvPicPr>
                          <pic:cNvPr id="302" name="図 7"/>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907" cy="13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3" name="図 3"/>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16287"/>
                            <a:ext cx="17907" cy="13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4" name="図 4"/>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8859" y="6953"/>
                            <a:ext cx="19050" cy="142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5" name="Picture 7" descr="野間（起点坑口写真）"/>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8576" y="6953"/>
                            <a:ext cx="19050" cy="14097"/>
                          </a:xfrm>
                          <a:prstGeom prst="rect">
                            <a:avLst/>
                          </a:prstGeom>
                          <a:noFill/>
                          <a:extLst>
                            <a:ext uri="{909E8E84-426E-40DD-AFC4-6F175D3DCCD1}">
                              <a14:hiddenFill xmlns:a14="http://schemas.microsoft.com/office/drawing/2010/main">
                                <a:solidFill>
                                  <a:srgbClr val="FFFFFF"/>
                                </a:solidFill>
                              </a14:hiddenFill>
                            </a:ext>
                          </a:extLst>
                        </pic:spPr>
                      </pic:pic>
                      <wps:wsp>
                        <wps:cNvPr id="306" name="テキスト ボックス 3099"/>
                        <wps:cNvSpPr txBox="1">
                          <a:spLocks noChangeArrowheads="1"/>
                        </wps:cNvSpPr>
                        <wps:spPr bwMode="auto">
                          <a:xfrm>
                            <a:off x="190" y="13049"/>
                            <a:ext cx="20574" cy="3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D3810" w:rsidRPr="00FD25C8" w:rsidRDefault="00FD3810"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vert="horz" wrap="square" lIns="91440" tIns="45720" rIns="91440" bIns="45720" anchor="t" anchorCtr="0" upright="1">
                          <a:noAutofit/>
                        </wps:bodyPr>
                      </wps:wsp>
                      <wps:wsp>
                        <wps:cNvPr id="307" name="テキスト ボックス 3101"/>
                        <wps:cNvSpPr txBox="1">
                          <a:spLocks noChangeArrowheads="1"/>
                        </wps:cNvSpPr>
                        <wps:spPr bwMode="auto">
                          <a:xfrm>
                            <a:off x="17907" y="24955"/>
                            <a:ext cx="20574" cy="4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D3810" w:rsidRPr="00FD25C8" w:rsidRDefault="00FD3810"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FD3810" w:rsidRPr="00EB60BE" w:rsidRDefault="00FD3810"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vert="horz" wrap="square" lIns="91440" tIns="45720" rIns="91440" bIns="45720" anchor="t" anchorCtr="0" upright="1">
                          <a:noAutofit/>
                        </wps:bodyPr>
                      </wps:wsp>
                      <wps:wsp>
                        <wps:cNvPr id="308" name="テキスト ボックス 3102"/>
                        <wps:cNvSpPr txBox="1">
                          <a:spLocks noChangeArrowheads="1"/>
                        </wps:cNvSpPr>
                        <wps:spPr bwMode="auto">
                          <a:xfrm>
                            <a:off x="18764" y="20859"/>
                            <a:ext cx="20574" cy="3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D3810" w:rsidRPr="00FD25C8" w:rsidRDefault="00FD3810"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vert="horz" wrap="square" lIns="91440" tIns="45720" rIns="91440" bIns="45720" anchor="t" anchorCtr="0" upright="1">
                          <a:noAutofit/>
                        </wps:bodyPr>
                      </wps:wsp>
                      <wps:wsp>
                        <wps:cNvPr id="309" name="テキスト ボックス 3103"/>
                        <wps:cNvSpPr txBox="1">
                          <a:spLocks noChangeArrowheads="1"/>
                        </wps:cNvSpPr>
                        <wps:spPr bwMode="auto">
                          <a:xfrm>
                            <a:off x="39147" y="20859"/>
                            <a:ext cx="20574" cy="3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D3810" w:rsidRPr="00FD25C8" w:rsidRDefault="00FD3810"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76" o:spid="_x0000_s1063" style="position:absolute;margin-left:1.1pt;margin-top:8.6pt;width:470.25pt;height:234pt;z-index:251990016;mso-position-horizontal-relative:text;mso-position-vertical-relative:text" coordsize="59721,297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">
                <v:shape id="図 7" o:spid="_x0000_s1064"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kbITGAAAA3AAAAA8AAABkcnMvZG93bnJldi54bWxEj0FrwkAUhO9C/8PyhN7qrrbakrpKEVoU&#10;vZgKvb5mX5M02bcxu5r037tCweMwM98w82Vva3Gm1peONYxHCgRx5kzJuYbD5/vDCwgfkA3WjknD&#10;H3lYLu4Gc0yM63hP5zTkIkLYJ6ihCKFJpPRZQRb9yDXE0ftxrcUQZZtL02IX4baWE6Vm0mLJcaHA&#10;hlYFZVV6shrWp6/mY/r0u8mr7/TQPW+q7e6otL4f9m+vIAL14Rb+b6+Nhkc1geuZeATk4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SRshMYAAADcAAAADwAAAAAAAAAAAAAA&#10;AACfAgAAZHJzL2Rvd25yZXYueG1sUEsFBgAAAAAEAAQA9wAAAJIDAAAAAA==&#10;">
                  <v:imagedata r:id="rId29" o:title=""/>
                  <v:path arrowok="t"/>
                </v:shape>
                <v:shape id="図 3" o:spid="_x0000_s1065"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ul1vEAAAA3AAAAA8AAABkcnMvZG93bnJldi54bWxEj0FrwkAUhO8F/8PyhN6ajS6IpK6SCkIL&#10;etDm0tsj+0zSZt+G7FaTf+8KgsdhZr5hVpvBtuJCvW8ca5glKQji0pmGKw3F9+5tCcIHZIOtY9Iw&#10;kofNevKywsy4Kx/pcgqViBD2GWqoQ+gyKX1Zk0WfuI44emfXWwxR9pU0PV4j3LZynqYLabHhuFBj&#10;R9uayr/Tv9XwoQZ1CPn5C1WxtD+/+6baL0atX6dD/g4i0BCe4Uf702hQqYL7mXgE5P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ul1vEAAAA3AAAAA8AAAAAAAAAAAAAAAAA&#10;nwIAAGRycy9kb3ducmV2LnhtbFBLBQYAAAAABAAEAPcAAACQAwAAAAA=&#10;">
                  <v:imagedata r:id="rId30" o:title=""/>
                  <v:path arrowok="t"/>
                </v:shape>
                <v:shape id="図 4" o:spid="_x0000_s1066"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izaTBAAAA3AAAAA8AAABkcnMvZG93bnJldi54bWxEj19rwjAUxd+FfYdwB77Z1CoyOqPIYOKr&#10;Vny+a+6abs1NaaJt/fRmMPDxcP78OOvtYBtxo87XjhXMkxQEcel0zZWCc/E5ewPhA7LGxjEpGMnD&#10;dvMyWWOuXc9Hup1CJeII+xwVmBDaXEpfGrLoE9cSR+/bdRZDlF0ldYd9HLeNzNJ0JS3WHAkGW/ow&#10;VP6erjZys68Cx2wZVvvL/acYSffOaKWmr8PuHUSgITzD/+2DVrBIl/B3Jh4BuX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RizaTBAAAA3AAAAA8AAAAAAAAAAAAAAAAAnwIA&#10;AGRycy9kb3ducmV2LnhtbFBLBQYAAAAABAAEAPcAAACNAwAAAAA=&#10;">
                  <v:imagedata r:id="rId31" o:title=""/>
                  <v:path arrowok="t"/>
                </v:shape>
                <v:shape id="Picture 7" o:spid="_x0000_s1067" type="#_x0000_t75" alt="野間（起点坑口写真）"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4xjDAAAA3AAAAA8AAABkcnMvZG93bnJldi54bWxEj0GLwjAUhO+C/yE8wYtoqotaqlFk0V0P&#10;Xlr9Ac/m2Rabl9JktfvvNwuCx2FmvmHW287U4kGtqywrmE4iEMS51RUXCi7nwzgG4TyyxtoyKfgl&#10;B9tNv7fGRNsnp/TIfCEChF2CCkrvm0RKl5dk0E1sQxy8m20N+iDbQuoWnwFuajmLooU0WHFYKLGh&#10;z5Lye/ZjFIyW3Xkvp+77kpJLT9LGX1cbKzUcdLsVCE+df4df7aNW8BHN4f9MOAJ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PjGMMAAADcAAAADwAAAAAAAAAAAAAAAACf&#10;AgAAZHJzL2Rvd25yZXYueG1sUEsFBgAAAAAEAAQA9wAAAI8DAAAAAA==&#10;">
                  <v:imagedata r:id="rId32" o:title="野間（起点坑口写真）"/>
                  <v:path arrowok="t"/>
                </v:shape>
                <v:shape id="テキスト ボックス 3099" o:spid="_x0000_s1068"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FD3810" w:rsidRPr="00FD25C8" w:rsidRDefault="00FD3810"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069"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n8lsYA&#10;AADcAAAADwAAAGRycy9kb3ducmV2LnhtbESPT4vCMBTE7wt+h/AEb2uqi6tUo0hBVsQ9+Ofi7dk8&#10;22LzUpuo1U+/WRA8DjPzG2Yya0wpblS7wrKCXjcCQZxaXXCmYL9bfI5AOI+ssbRMCh7kYDZtfUww&#10;1vbOG7ptfSYChF2MCnLvq1hKl+Zk0HVtRRy8k60N+iDrTOoa7wFuStmPom9psOCwkGNFSU7peXs1&#10;ClbJ4hc3x74ZPcvkZ32aV5f9YaBUp93MxyA8Nf4dfrWXWsFXNIT/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n8lsYAAADcAAAADwAAAAAAAAAAAAAAAACYAgAAZHJz&#10;L2Rvd25yZXYueG1sUEsFBgAAAAAEAAQA9QAAAIsDAAAAAA==&#10;" filled="f" stroked="f" strokeweight=".5pt">
                  <v:textbox>
                    <w:txbxContent>
                      <w:p w:rsidR="00FD3810" w:rsidRPr="00FD25C8" w:rsidRDefault="00FD3810"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FD3810" w:rsidRPr="00EB60BE" w:rsidRDefault="00FD3810"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070"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o5MQA&#10;AADcAAAADwAAAGRycy9kb3ducmV2LnhtbERPy2rCQBTdF/yH4Ra6q5NaFI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aOTEAAAA3AAAAA8AAAAAAAAAAAAAAAAAmAIAAGRycy9k&#10;b3ducmV2LnhtbFBLBQYAAAAABAAEAPUAAACJAwAAAAA=&#10;" filled="f" stroked="f" strokeweight=".5pt">
                  <v:textbox>
                    <w:txbxContent>
                      <w:p w:rsidR="00FD3810" w:rsidRPr="00FD25C8" w:rsidRDefault="00FD3810"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071"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Nf8cA&#10;AADcAAAADwAAAGRycy9kb3ducmV2LnhtbESPQWvCQBSE74L/YXmF3nTTSMWmriKBYCl6SOqlt9fs&#10;MwnNvo3Zrab+elco9DjMzDfMcj2YVpypd41lBU/TCARxaXXDlYLDRzZZgHAeWWNrmRT8koP1ajxa&#10;YqLthXM6F74SAcIuQQW1910ipStrMuimtiMO3tH2Bn2QfSV1j5cAN62Mo2guDTYcFmrsKK2p/C5+&#10;jIL3NNtj/hWbxbVNt7vjpjsdPp+VenwYNq8gPA3+P/zXftMKZ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qzX/HAAAA3AAAAA8AAAAAAAAAAAAAAAAAmAIAAGRy&#10;cy9kb3ducmV2LnhtbFBLBQYAAAAABAAEAPUAAACMAwAAAAA=&#10;" filled="f" stroked="f" strokeweight=".5pt">
                  <v:textbox>
                    <w:txbxContent>
                      <w:p w:rsidR="00FD3810" w:rsidRPr="00FD25C8" w:rsidRDefault="00FD3810"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A42F1A" w:rsidRPr="00782149" w:rsidRDefault="00BF2749" w:rsidP="006A0B6D">
      <w:pPr>
        <w:widowControl/>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277184" behindDoc="0" locked="0" layoutInCell="1" allowOverlap="1" wp14:anchorId="548D86A9" wp14:editId="5473E1FA">
                <wp:simplePos x="0" y="0"/>
                <wp:positionH relativeFrom="column">
                  <wp:posOffset>1172210</wp:posOffset>
                </wp:positionH>
                <wp:positionV relativeFrom="paragraph">
                  <wp:posOffset>389255</wp:posOffset>
                </wp:positionV>
                <wp:extent cx="605790" cy="307975"/>
                <wp:effectExtent l="0" t="0" r="0" b="0"/>
                <wp:wrapNone/>
                <wp:docPr id="299" name="テキスト ボックス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A42F1A" w:rsidRDefault="00FD3810"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8" o:spid="_x0000_s1072" type="#_x0000_t202" style="position:absolute;left:0;text-align:left;margin-left:92.3pt;margin-top:30.65pt;width:47.7pt;height:24.25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" filled="f" stroked="f" strokeweight=".5pt">
                <v:path arrowok="t"/>
                <v:textbox>
                  <w:txbxContent>
                    <w:p w:rsidR="00FD3810" w:rsidRPr="00A42F1A" w:rsidRDefault="00FD3810"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79232" behindDoc="0" locked="0" layoutInCell="1" allowOverlap="1" wp14:anchorId="7CB112D3" wp14:editId="302C3525">
                <wp:simplePos x="0" y="0"/>
                <wp:positionH relativeFrom="column">
                  <wp:posOffset>4573905</wp:posOffset>
                </wp:positionH>
                <wp:positionV relativeFrom="paragraph">
                  <wp:posOffset>372110</wp:posOffset>
                </wp:positionV>
                <wp:extent cx="605790" cy="307975"/>
                <wp:effectExtent l="0" t="0" r="0" b="0"/>
                <wp:wrapNone/>
                <wp:docPr id="276" name="テキスト ボックス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A42F1A" w:rsidRDefault="00FD3810"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92" o:spid="_x0000_s1073" type="#_x0000_t202" style="position:absolute;left:0;text-align:left;margin-left:360.15pt;margin-top:29.3pt;width:47.7pt;height:24.2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" filled="f" stroked="f" strokeweight=".5pt">
                <v:path arrowok="t"/>
                <v:textbox>
                  <w:txbxContent>
                    <w:p w:rsidR="00FD3810" w:rsidRPr="00A42F1A" w:rsidRDefault="00FD3810"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274112" behindDoc="0" locked="0" layoutInCell="1" allowOverlap="1" wp14:anchorId="2AFF9619" wp14:editId="2A2E05C4">
                <wp:simplePos x="0" y="0"/>
                <wp:positionH relativeFrom="column">
                  <wp:posOffset>4404360</wp:posOffset>
                </wp:positionH>
                <wp:positionV relativeFrom="paragraph">
                  <wp:posOffset>633094</wp:posOffset>
                </wp:positionV>
                <wp:extent cx="567690" cy="0"/>
                <wp:effectExtent l="0" t="76200" r="22860" b="114300"/>
                <wp:wrapNone/>
                <wp:docPr id="275"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44" o:spid="_x0000_s1026" type="#_x0000_t32" style="position:absolute;left:0;text-align:left;margin-left:346.8pt;margin-top:49.85pt;width:44.7pt;height:0;z-index:2532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" strokecolor="red" strokeweight="1.5pt">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276160" behindDoc="0" locked="0" layoutInCell="1" allowOverlap="1" wp14:anchorId="429FEB06" wp14:editId="0C080F36">
                <wp:simplePos x="0" y="0"/>
                <wp:positionH relativeFrom="column">
                  <wp:posOffset>1175385</wp:posOffset>
                </wp:positionH>
                <wp:positionV relativeFrom="paragraph">
                  <wp:posOffset>668654</wp:posOffset>
                </wp:positionV>
                <wp:extent cx="567690" cy="0"/>
                <wp:effectExtent l="38100" t="76200" r="0" b="114300"/>
                <wp:wrapNone/>
                <wp:docPr id="274" name="直線矢印コネクタ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54" o:spid="_x0000_s1026" type="#_x0000_t32" style="position:absolute;left:0;text-align:left;margin-left:92.55pt;margin-top:52.65pt;width:44.7pt;height:0;flip:x;z-index:253276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" strokecolor="red" strokeweight="1.5pt">
                <v:stroke endarrow="open"/>
                <o:lock v:ext="edit" shapetype="f"/>
              </v:shape>
            </w:pict>
          </mc:Fallback>
        </mc:AlternateContent>
      </w:r>
      <w:r w:rsidR="00A42F1A" w:rsidRPr="00782149">
        <w:rPr>
          <w:rFonts w:ascii="HG丸ｺﾞｼｯｸM-PRO" w:eastAsia="HG丸ｺﾞｼｯｸM-PRO" w:hAnsi="HG丸ｺﾞｼｯｸM-PRO" w:hint="eastAsia"/>
          <w:noProof/>
        </w:rPr>
        <w:drawing>
          <wp:inline distT="0" distB="0" distL="0" distR="0" wp14:anchorId="2C3C4FC7" wp14:editId="20CD51DF">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rsidR="00FD25C8" w:rsidRPr="00782149" w:rsidRDefault="00CD1074" w:rsidP="00A42F1A">
      <w:pPr>
        <w:keepLines/>
        <w:jc w:val="center"/>
        <w:rPr>
          <w:rFonts w:ascii="HG丸ｺﾞｼｯｸM-PRO" w:eastAsia="HG丸ｺﾞｼｯｸM-PRO" w:hAnsi="HG丸ｺﾞｼｯｸM-PRO"/>
        </w:rPr>
      </w:pPr>
      <w:r w:rsidRPr="00782149">
        <w:rPr>
          <w:rFonts w:ascii="HG丸ｺﾞｼｯｸM-PRO" w:eastAsia="HG丸ｺﾞｼｯｸM-PRO" w:hAnsi="HG丸ｺﾞｼｯｸM-PRO" w:hint="eastAsia"/>
          <w:bCs/>
          <w:szCs w:val="20"/>
        </w:rPr>
        <w:t xml:space="preserve">図 </w:t>
      </w:r>
      <w:r w:rsidR="00C262F2"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w:instrText>
      </w:r>
      <w:r w:rsidR="003524A3" w:rsidRPr="00782149">
        <w:rPr>
          <w:rFonts w:ascii="HG丸ｺﾞｼｯｸM-PRO" w:eastAsia="HG丸ｺﾞｼｯｸM-PRO" w:hAnsi="HG丸ｺﾞｼｯｸM-PRO" w:hint="eastAsia"/>
          <w:bCs/>
          <w:szCs w:val="20"/>
        </w:rPr>
        <w:instrText>STYLEREF 2 \s</w:instrText>
      </w:r>
      <w:r w:rsidR="003524A3" w:rsidRPr="00782149">
        <w:rPr>
          <w:rFonts w:ascii="HG丸ｺﾞｼｯｸM-PRO" w:eastAsia="HG丸ｺﾞｼｯｸM-PRO" w:hAnsi="HG丸ｺﾞｼｯｸM-PRO"/>
          <w:bCs/>
          <w:szCs w:val="20"/>
        </w:rPr>
        <w:instrText xml:space="preserve"> </w:instrText>
      </w:r>
      <w:r w:rsidR="00C262F2" w:rsidRPr="00782149">
        <w:rPr>
          <w:rFonts w:ascii="HG丸ｺﾞｼｯｸM-PRO" w:eastAsia="HG丸ｺﾞｼｯｸM-PRO" w:hAnsi="HG丸ｺﾞｼｯｸM-PRO"/>
          <w:bCs/>
          <w:szCs w:val="20"/>
        </w:rPr>
        <w:fldChar w:fldCharType="separate"/>
      </w:r>
      <w:r w:rsidR="0030381F">
        <w:rPr>
          <w:rFonts w:ascii="HG丸ｺﾞｼｯｸM-PRO" w:eastAsia="HG丸ｺﾞｼｯｸM-PRO" w:hAnsi="HG丸ｺﾞｼｯｸM-PRO"/>
          <w:bCs/>
          <w:noProof/>
          <w:szCs w:val="20"/>
        </w:rPr>
        <w:t>2.1</w:t>
      </w:r>
      <w:r w:rsidR="00C262F2" w:rsidRPr="00782149">
        <w:rPr>
          <w:rFonts w:ascii="HG丸ｺﾞｼｯｸM-PRO" w:eastAsia="HG丸ｺﾞｼｯｸM-PRO" w:hAnsi="HG丸ｺﾞｼｯｸM-PRO"/>
          <w:bCs/>
          <w:szCs w:val="20"/>
        </w:rPr>
        <w:fldChar w:fldCharType="end"/>
      </w:r>
      <w:r w:rsidR="003524A3" w:rsidRPr="00782149">
        <w:rPr>
          <w:rFonts w:ascii="HG丸ｺﾞｼｯｸM-PRO" w:eastAsia="HG丸ｺﾞｼｯｸM-PRO" w:hAnsi="HG丸ｺﾞｼｯｸM-PRO"/>
          <w:bCs/>
          <w:szCs w:val="20"/>
        </w:rPr>
        <w:noBreakHyphen/>
      </w:r>
      <w:r w:rsidR="00C262F2"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w:instrText>
      </w:r>
      <w:r w:rsidR="003524A3" w:rsidRPr="00782149">
        <w:rPr>
          <w:rFonts w:ascii="HG丸ｺﾞｼｯｸM-PRO" w:eastAsia="HG丸ｺﾞｼｯｸM-PRO" w:hAnsi="HG丸ｺﾞｼｯｸM-PRO" w:hint="eastAsia"/>
          <w:bCs/>
          <w:szCs w:val="20"/>
        </w:rPr>
        <w:instrText>SEQ 図 \* ARABIC \s 2</w:instrText>
      </w:r>
      <w:r w:rsidR="003524A3" w:rsidRPr="00782149">
        <w:rPr>
          <w:rFonts w:ascii="HG丸ｺﾞｼｯｸM-PRO" w:eastAsia="HG丸ｺﾞｼｯｸM-PRO" w:hAnsi="HG丸ｺﾞｼｯｸM-PRO"/>
          <w:bCs/>
          <w:szCs w:val="20"/>
        </w:rPr>
        <w:instrText xml:space="preserve"> </w:instrText>
      </w:r>
      <w:r w:rsidR="00C262F2" w:rsidRPr="00782149">
        <w:rPr>
          <w:rFonts w:ascii="HG丸ｺﾞｼｯｸM-PRO" w:eastAsia="HG丸ｺﾞｼｯｸM-PRO" w:hAnsi="HG丸ｺﾞｼｯｸM-PRO"/>
          <w:bCs/>
          <w:szCs w:val="20"/>
        </w:rPr>
        <w:fldChar w:fldCharType="separate"/>
      </w:r>
      <w:r w:rsidR="0030381F">
        <w:rPr>
          <w:rFonts w:ascii="HG丸ｺﾞｼｯｸM-PRO" w:eastAsia="HG丸ｺﾞｼｯｸM-PRO" w:hAnsi="HG丸ｺﾞｼｯｸM-PRO"/>
          <w:bCs/>
          <w:noProof/>
          <w:szCs w:val="20"/>
        </w:rPr>
        <w:t>2</w:t>
      </w:r>
      <w:r w:rsidR="00C262F2" w:rsidRPr="00782149">
        <w:rPr>
          <w:rFonts w:ascii="HG丸ｺﾞｼｯｸM-PRO" w:eastAsia="HG丸ｺﾞｼｯｸM-PRO" w:hAnsi="HG丸ｺﾞｼｯｸM-PRO"/>
          <w:bCs/>
          <w:szCs w:val="20"/>
        </w:rPr>
        <w:fldChar w:fldCharType="end"/>
      </w:r>
      <w:r w:rsidRPr="00782149">
        <w:rPr>
          <w:rFonts w:ascii="HG丸ｺﾞｼｯｸM-PRO" w:eastAsia="HG丸ｺﾞｼｯｸM-PRO" w:hAnsi="HG丸ｺﾞｼｯｸM-PRO" w:hint="eastAsia"/>
          <w:bCs/>
          <w:szCs w:val="20"/>
        </w:rPr>
        <w:t xml:space="preserve">　大阪府における工法別・</w:t>
      </w:r>
      <w:r w:rsidR="00A42F1A" w:rsidRPr="00782149">
        <w:rPr>
          <w:rFonts w:ascii="HG丸ｺﾞｼｯｸM-PRO" w:eastAsia="HG丸ｺﾞｼｯｸM-PRO" w:hAnsi="HG丸ｺﾞｼｯｸM-PRO" w:hint="eastAsia"/>
          <w:bCs/>
          <w:szCs w:val="20"/>
        </w:rPr>
        <w:t>供用年数</w:t>
      </w:r>
      <w:r w:rsidRPr="00782149">
        <w:rPr>
          <w:rFonts w:ascii="HG丸ｺﾞｼｯｸM-PRO" w:eastAsia="HG丸ｺﾞｼｯｸM-PRO" w:hAnsi="HG丸ｺﾞｼｯｸM-PRO" w:hint="eastAsia"/>
          <w:bCs/>
          <w:szCs w:val="20"/>
        </w:rPr>
        <w:t>別トンネル数</w:t>
      </w:r>
      <w:r w:rsidR="00FD25C8" w:rsidRPr="00782149">
        <w:rPr>
          <w:rFonts w:ascii="HG丸ｺﾞｼｯｸM-PRO" w:eastAsia="HG丸ｺﾞｼｯｸM-PRO" w:hAnsi="HG丸ｺﾞｼｯｸM-PRO"/>
        </w:rPr>
        <w:br w:type="page"/>
      </w:r>
    </w:p>
    <w:p w:rsidR="001D36E5" w:rsidRPr="00782149" w:rsidRDefault="001D36E5" w:rsidP="003346EA">
      <w:pPr>
        <w:pStyle w:val="5"/>
      </w:pPr>
      <w:r w:rsidRPr="00782149">
        <w:rPr>
          <w:rFonts w:hint="eastAsia"/>
        </w:rPr>
        <w:lastRenderedPageBreak/>
        <w:t>河川施設の状況</w:t>
      </w:r>
    </w:p>
    <w:p w:rsidR="001D36E5" w:rsidRPr="00782149" w:rsidRDefault="00BF2749" w:rsidP="001D36E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7FCAA3E9" wp14:editId="1BFF21ED">
                <wp:extent cx="5759450" cy="819150"/>
                <wp:effectExtent l="9525" t="9525" r="12700" b="9525"/>
                <wp:docPr id="273"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81915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D419BC" w:rsidRDefault="00FD3810" w:rsidP="000B0109">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大阪は水害リスクの高い低平地に人口が集中し、水害による被害が甚大となる可能性が高い</w:t>
                            </w:r>
                          </w:p>
                          <w:p w:rsidR="00FD3810" w:rsidRPr="00D419BC" w:rsidRDefault="00FD3810">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早くからブロック積や鋼矢板などで護岸を整備（河川整備率９０％）し、</w:t>
                            </w:r>
                            <w:r w:rsidRPr="00D419BC">
                              <w:rPr>
                                <w:rFonts w:ascii="HG丸ｺﾞｼｯｸM-PRO" w:eastAsia="HG丸ｺﾞｼｯｸM-PRO" w:hAnsi="HG丸ｺﾞｼｯｸM-PRO" w:cs="Meiryo UI" w:hint="eastAsia"/>
                                <w:color w:val="000000" w:themeColor="text1"/>
                                <w:kern w:val="24"/>
                                <w:sz w:val="22"/>
                                <w:szCs w:val="22"/>
                              </w:rPr>
                              <w:t>治水対策に取り組んだ結果、護岸等が高齢化</w:t>
                            </w:r>
                          </w:p>
                        </w:txbxContent>
                      </wps:txbx>
                      <wps:bodyPr rot="0" vert="horz" wrap="square" lIns="91440" tIns="45720" rIns="91440" bIns="45720" anchor="t" anchorCtr="0" upright="1">
                        <a:noAutofit/>
                      </wps:bodyPr>
                    </wps:wsp>
                  </a:graphicData>
                </a:graphic>
              </wp:inline>
            </w:drawing>
          </mc:Choice>
          <mc:Fallback>
            <w:pict>
              <v:shape id="Text Box 509" o:spid="_x0000_s1074"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" fillcolor="#ff9" strokecolor="black [3213]" strokeweight="1pt">
                <v:fill color2="white [3212]" focus="100%" type="gradient"/>
                <v:path arrowok="t"/>
                <v:textbox>
                  <w:txbxContent>
                    <w:p w:rsidR="00FD3810" w:rsidRPr="00D419BC" w:rsidRDefault="00FD3810" w:rsidP="000B0109">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大阪は水害リスクの高い低平地に人口が集中し、水害による被害が甚大となる可能性が高い</w:t>
                      </w:r>
                    </w:p>
                    <w:p w:rsidR="00FD3810" w:rsidRPr="00D419BC" w:rsidRDefault="00FD3810">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早くからブロック積や鋼矢板などで護岸を整備（河川整備率９０％）し、</w:t>
                      </w:r>
                      <w:r w:rsidRPr="00D419BC">
                        <w:rPr>
                          <w:rFonts w:ascii="HG丸ｺﾞｼｯｸM-PRO" w:eastAsia="HG丸ｺﾞｼｯｸM-PRO" w:hAnsi="HG丸ｺﾞｼｯｸM-PRO" w:cs="Meiryo UI" w:hint="eastAsia"/>
                          <w:color w:val="000000" w:themeColor="text1"/>
                          <w:kern w:val="24"/>
                          <w:sz w:val="22"/>
                          <w:szCs w:val="22"/>
                        </w:rPr>
                        <w:t>治水対策に取り組んだ結果、護岸等が高齢化</w:t>
                      </w:r>
                    </w:p>
                  </w:txbxContent>
                </v:textbox>
                <w10:anchorlock/>
              </v:shape>
            </w:pict>
          </mc:Fallback>
        </mc:AlternateContent>
      </w:r>
    </w:p>
    <w:p w:rsidR="00EB60BE" w:rsidRPr="00782149"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43232" behindDoc="0" locked="0" layoutInCell="1" allowOverlap="1" wp14:anchorId="25C53360" wp14:editId="1950BF25">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anchor>
        </w:drawing>
      </w:r>
      <w:r w:rsidR="00EB60BE" w:rsidRPr="00782149">
        <w:rPr>
          <w:rFonts w:ascii="HG丸ｺﾞｼｯｸM-PRO" w:eastAsia="HG丸ｺﾞｼｯｸM-PRO" w:hAnsi="HG丸ｺﾞｼｯｸM-PRO" w:hint="eastAsia"/>
        </w:rPr>
        <w:t>河川整備率90％</w:t>
      </w:r>
    </w:p>
    <w:p w:rsidR="00EB60BE" w:rsidRPr="00782149"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低平地が多い（低地割合33%</w:t>
      </w:r>
      <w:r w:rsidR="003A1093"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全国2位）</w:t>
      </w:r>
    </w:p>
    <w:p w:rsidR="00EB60BE" w:rsidRPr="00782149"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低平地に人口が集中（低地内人口560万人</w:t>
      </w:r>
      <w:r w:rsidR="003A1093"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全国1位）</w:t>
      </w:r>
    </w:p>
    <w:p w:rsidR="008033E4" w:rsidRPr="00782149"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782149" w:rsidRDefault="00B625A2" w:rsidP="008033E4">
      <w:pPr>
        <w:snapToGrid w:val="0"/>
        <w:ind w:left="180" w:hangingChars="100" w:hanging="18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rsidR="00EB60BE" w:rsidRPr="00782149" w:rsidRDefault="003A1093" w:rsidP="008033E4">
      <w:pPr>
        <w:snapToGrid w:val="0"/>
        <w:ind w:left="180" w:hangingChars="100" w:hanging="180"/>
        <w:rPr>
          <w:rFonts w:ascii="HG丸ｺﾞｼｯｸM-PRO" w:eastAsia="HG丸ｺﾞｼｯｸM-PRO" w:hAnsi="HG丸ｺﾞｼｯｸM-PRO"/>
          <w:sz w:val="18"/>
          <w:szCs w:val="18"/>
        </w:rPr>
      </w:pPr>
      <w:r w:rsidRPr="00782149">
        <w:rPr>
          <w:rFonts w:ascii="HG丸ｺﾞｼｯｸM-PRO" w:eastAsia="HG丸ｺﾞｼｯｸM-PRO" w:hAnsi="HG丸ｺﾞｼｯｸM-PRO"/>
          <w:noProof/>
          <w:sz w:val="18"/>
          <w:szCs w:val="18"/>
        </w:rPr>
        <w:drawing>
          <wp:anchor distT="0" distB="0" distL="114300" distR="114300" simplePos="0" relativeHeight="251744256" behindDoc="0" locked="0" layoutInCell="1" allowOverlap="1" wp14:anchorId="49C1BD0A" wp14:editId="287E173B">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anchor>
        </w:drawing>
      </w:r>
      <w:r w:rsidR="00B625A2" w:rsidRPr="00782149">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は高い。</w:t>
      </w: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45280" behindDoc="0" locked="0" layoutInCell="1" allowOverlap="1" wp14:anchorId="084DE9CF" wp14:editId="300F6698">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anchor>
        </w:drawing>
      </w:r>
      <w:r w:rsidRPr="00782149">
        <w:rPr>
          <w:rFonts w:ascii="HG丸ｺﾞｼｯｸM-PRO" w:eastAsia="HG丸ｺﾞｼｯｸM-PRO" w:hAnsi="HG丸ｺﾞｼｯｸM-PRO" w:hint="eastAsia"/>
        </w:rPr>
        <w:t>◆築造後50年を超えるブロック積護岸の割合</w:t>
      </w:r>
    </w:p>
    <w:p w:rsidR="00B625A2" w:rsidRPr="00782149" w:rsidRDefault="00B625A2" w:rsidP="00B625A2">
      <w:pPr>
        <w:snapToGrid w:val="0"/>
        <w:rPr>
          <w:rFonts w:ascii="HG丸ｺﾞｼｯｸM-PRO" w:eastAsia="HG丸ｺﾞｼｯｸM-PRO" w:hAnsi="HG丸ｺﾞｼｯｸM-PRO"/>
        </w:rPr>
      </w:pPr>
    </w:p>
    <w:p w:rsidR="00B625A2"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280256" behindDoc="0" locked="0" layoutInCell="1" allowOverlap="1" wp14:anchorId="59DF9821" wp14:editId="71DC0BB1">
                <wp:simplePos x="0" y="0"/>
                <wp:positionH relativeFrom="column">
                  <wp:posOffset>145415</wp:posOffset>
                </wp:positionH>
                <wp:positionV relativeFrom="paragraph">
                  <wp:posOffset>121285</wp:posOffset>
                </wp:positionV>
                <wp:extent cx="818515" cy="233680"/>
                <wp:effectExtent l="0" t="0" r="19685" b="13970"/>
                <wp:wrapNone/>
                <wp:docPr id="272"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8515" cy="233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837B2C" w:rsidRDefault="00FD3810"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075" type="#_x0000_t202" style="position:absolute;left:0;text-align:left;margin-left:11.45pt;margin-top:9.55pt;width:64.45pt;height:18.4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" fillcolor="white [3201]" strokeweight=".5pt">
                <v:path arrowok="t"/>
                <v:textbox>
                  <w:txbxContent>
                    <w:p w:rsidR="00FD3810" w:rsidRPr="00837B2C" w:rsidRDefault="00FD3810"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v:textbox>
              </v:shape>
            </w:pict>
          </mc:Fallback>
        </mc:AlternateContent>
      </w: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3E547C" w:rsidRPr="00782149" w:rsidRDefault="003E547C" w:rsidP="00B625A2">
      <w:pPr>
        <w:snapToGrid w:val="0"/>
        <w:rPr>
          <w:rFonts w:ascii="HG丸ｺﾞｼｯｸM-PRO" w:eastAsia="HG丸ｺﾞｼｯｸM-PRO" w:hAnsi="HG丸ｺﾞｼｯｸM-PRO"/>
        </w:rPr>
      </w:pPr>
    </w:p>
    <w:p w:rsidR="00B625A2"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21B9801C" wp14:editId="647480EB">
                <wp:extent cx="5759450" cy="428625"/>
                <wp:effectExtent l="9525" t="9525" r="12700" b="9525"/>
                <wp:docPr id="270"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428625"/>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3A1093" w:rsidRDefault="00FD3810"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FD3810" w:rsidRPr="003A1093" w:rsidRDefault="00FD3810"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FD3810" w:rsidRPr="00EB60BE" w:rsidRDefault="00FD3810"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rot="0" vert="horz" wrap="square" lIns="91440" tIns="45720" rIns="91440" bIns="45720" anchor="t" anchorCtr="0" upright="1">
                        <a:noAutofit/>
                      </wps:bodyPr>
                    </wps:wsp>
                  </a:graphicData>
                </a:graphic>
              </wp:inline>
            </w:drawing>
          </mc:Choice>
          <mc:Fallback>
            <w:pict>
              <v:shape id="Text Box 508" o:spid="_x0000_s1076"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" fillcolor="#ff9" strokecolor="black [3213]" strokeweight="1pt">
                <v:fill color2="white [3212]" focus="100%" type="gradient"/>
                <v:path arrowok="t"/>
                <v:textbox>
                  <w:txbxContent>
                    <w:p w:rsidR="00FD3810" w:rsidRPr="003A1093" w:rsidRDefault="00FD3810"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FD3810" w:rsidRPr="003A1093" w:rsidRDefault="00FD3810"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FD3810" w:rsidRPr="00EB60BE" w:rsidRDefault="00FD3810"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rsidR="00B625A2" w:rsidRPr="00782149" w:rsidRDefault="003E547C"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52448" behindDoc="0" locked="0" layoutInCell="1" allowOverlap="1" wp14:anchorId="6482B3E6" wp14:editId="053C7A6A">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anchor>
        </w:drawing>
      </w:r>
      <w:r w:rsidR="00BF2749">
        <w:rPr>
          <w:rFonts w:ascii="HG丸ｺﾞｼｯｸM-PRO" w:eastAsia="HG丸ｺﾞｼｯｸM-PRO" w:hAnsi="HG丸ｺﾞｼｯｸM-PRO"/>
          <w:noProof/>
        </w:rPr>
        <mc:AlternateContent>
          <mc:Choice Requires="wpg">
            <w:drawing>
              <wp:anchor distT="0" distB="0" distL="114300" distR="114300" simplePos="0" relativeHeight="251750400" behindDoc="0" locked="0" layoutInCell="1" allowOverlap="1" wp14:anchorId="7C30F1A5" wp14:editId="7CB34F88">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750400;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2"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3" o:title=""/>
                  <v:path arrowok="t"/>
                </v:shape>
              </v:group>
            </w:pict>
          </mc:Fallback>
        </mc:AlternateContent>
      </w:r>
      <w:r w:rsidRPr="00782149">
        <w:rPr>
          <w:rFonts w:ascii="HG丸ｺﾞｼｯｸM-PRO" w:eastAsia="HG丸ｺﾞｼｯｸM-PRO" w:hAnsi="HG丸ｺﾞｼｯｸM-PRO"/>
          <w:noProof/>
        </w:rPr>
        <w:drawing>
          <wp:anchor distT="0" distB="0" distL="114300" distR="114300" simplePos="0" relativeHeight="251751424" behindDoc="0" locked="0" layoutInCell="1" allowOverlap="1" wp14:anchorId="05FF19B5" wp14:editId="2689EDA0">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anchor>
        </w:drawing>
      </w: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146DE7CC" wp14:editId="57623A53">
                <wp:extent cx="5759450" cy="438150"/>
                <wp:effectExtent l="9525" t="9525" r="12700" b="9525"/>
                <wp:docPr id="269"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43815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3A1093" w:rsidRDefault="00FD3810"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FD3810" w:rsidRPr="003A1093" w:rsidRDefault="00FD3810"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rot="0" vert="horz" wrap="square" lIns="91440" tIns="45720" rIns="91440" bIns="45720" anchor="t" anchorCtr="0" upright="1">
                        <a:noAutofit/>
                      </wps:bodyPr>
                    </wps:wsp>
                  </a:graphicData>
                </a:graphic>
              </wp:inline>
            </w:drawing>
          </mc:Choice>
          <mc:Fallback>
            <w:pict>
              <v:shape id="Text Box 507" o:spid="_x0000_s1077"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" fillcolor="#ff9" strokecolor="black [3213]" strokeweight="1pt">
                <v:fill color2="white [3212]" focus="100%" type="gradient"/>
                <v:path arrowok="t"/>
                <v:textbox>
                  <w:txbxContent>
                    <w:p w:rsidR="00FD3810" w:rsidRPr="003A1093" w:rsidRDefault="00FD3810"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FD3810" w:rsidRPr="003A1093" w:rsidRDefault="00FD3810"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rsidR="00B625A2" w:rsidRPr="00782149" w:rsidRDefault="00BF2749" w:rsidP="003E547C">
      <w:pPr>
        <w:snapToGrid w:val="0"/>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762688" behindDoc="0" locked="0" layoutInCell="1" allowOverlap="1" wp14:anchorId="6E646B59" wp14:editId="1D773670">
                <wp:simplePos x="0" y="0"/>
                <wp:positionH relativeFrom="column">
                  <wp:posOffset>3124835</wp:posOffset>
                </wp:positionH>
                <wp:positionV relativeFrom="paragraph">
                  <wp:posOffset>408940</wp:posOffset>
                </wp:positionV>
                <wp:extent cx="2053590" cy="1392555"/>
                <wp:effectExtent l="19050" t="0" r="22860" b="17145"/>
                <wp:wrapNone/>
                <wp:docPr id="3190" name="グループ化 3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46"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762688;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48"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49"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50" o:title=""/>
                  <v:path arrowok="t"/>
                </v:shape>
              </v:group>
            </w:pict>
          </mc:Fallback>
        </mc:AlternateContent>
      </w:r>
      <w:r w:rsidR="00B625A2" w:rsidRPr="00782149">
        <w:rPr>
          <w:rFonts w:ascii="HG丸ｺﾞｼｯｸM-PRO" w:eastAsia="HG丸ｺﾞｼｯｸM-PRO" w:hAnsi="HG丸ｺﾞｼｯｸM-PRO" w:hint="eastAsia"/>
        </w:rPr>
        <w:t>鋼矢板護岸</w:t>
      </w:r>
      <w:r w:rsidR="003A1093" w:rsidRPr="00782149">
        <w:rPr>
          <w:rFonts w:ascii="HG丸ｺﾞｼｯｸM-PRO" w:eastAsia="HG丸ｺﾞｼｯｸM-PRO" w:hAnsi="HG丸ｺﾞｼｯｸM-PRO" w:hint="eastAsia"/>
        </w:rPr>
        <w:t>は</w:t>
      </w:r>
      <w:r w:rsidR="00B625A2" w:rsidRPr="00782149">
        <w:rPr>
          <w:rFonts w:ascii="HG丸ｺﾞｼｯｸM-PRO" w:eastAsia="HG丸ｺﾞｼｯｸM-PRO" w:hAnsi="HG丸ｺﾞｼｯｸM-PRO" w:hint="eastAsia"/>
        </w:rPr>
        <w:t>、機能維持のため、日常点検に加え、塗装の塗替えなど定期的なメンテナンスを</w:t>
      </w:r>
      <w:r w:rsidR="003A1093" w:rsidRPr="00782149">
        <w:rPr>
          <w:rFonts w:ascii="HG丸ｺﾞｼｯｸM-PRO" w:eastAsia="HG丸ｺﾞｼｯｸM-PRO" w:hAnsi="HG丸ｺﾞｼｯｸM-PRO" w:hint="eastAsia"/>
        </w:rPr>
        <w:t>行っているが、</w:t>
      </w:r>
      <w:r w:rsidR="00B625A2" w:rsidRPr="00782149">
        <w:rPr>
          <w:rFonts w:ascii="HG丸ｺﾞｼｯｸM-PRO" w:eastAsia="HG丸ｺﾞｼｯｸM-PRO" w:hAnsi="HG丸ｺﾞｼｯｸM-PRO" w:hint="eastAsia"/>
        </w:rPr>
        <w:t>目開きや腐食など</w:t>
      </w:r>
      <w:r w:rsidR="0066021B" w:rsidRPr="00782149">
        <w:rPr>
          <w:rFonts w:ascii="HG丸ｺﾞｼｯｸM-PRO" w:eastAsia="HG丸ｺﾞｼｯｸM-PRO" w:hAnsi="HG丸ｺﾞｼｯｸM-PRO" w:hint="eastAsia"/>
        </w:rPr>
        <w:t>の損傷が顕在化。</w:t>
      </w:r>
    </w:p>
    <w:p w:rsidR="00B625A2"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758592" behindDoc="0" locked="0" layoutInCell="1" allowOverlap="1" wp14:anchorId="017018F8" wp14:editId="447A9100">
                <wp:simplePos x="0" y="0"/>
                <wp:positionH relativeFrom="column">
                  <wp:posOffset>285115</wp:posOffset>
                </wp:positionH>
                <wp:positionV relativeFrom="paragraph">
                  <wp:posOffset>1905</wp:posOffset>
                </wp:positionV>
                <wp:extent cx="2174240" cy="1254125"/>
                <wp:effectExtent l="0" t="0" r="0" b="3175"/>
                <wp:wrapNone/>
                <wp:docPr id="3177" name="グループ化 3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51"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2"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758592;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3"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4" o:title=""/>
                  <v:path arrowok="t"/>
                </v:shape>
              </v:group>
            </w:pict>
          </mc:Fallback>
        </mc:AlternateContent>
      </w: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B625A2"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1764736" behindDoc="0" locked="0" layoutInCell="1" allowOverlap="1" wp14:anchorId="2D197B9A" wp14:editId="45A796A4">
                <wp:simplePos x="0" y="0"/>
                <wp:positionH relativeFrom="column">
                  <wp:posOffset>635</wp:posOffset>
                </wp:positionH>
                <wp:positionV relativeFrom="paragraph">
                  <wp:posOffset>54610</wp:posOffset>
                </wp:positionV>
                <wp:extent cx="5759450" cy="859790"/>
                <wp:effectExtent l="0" t="0" r="12700" b="16510"/>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59790"/>
                        </a:xfrm>
                        <a:prstGeom prst="rect">
                          <a:avLst/>
                        </a:prstGeom>
                        <a:gradFill>
                          <a:gsLst>
                            <a:gs pos="0">
                              <a:srgbClr val="FFFF99"/>
                            </a:gs>
                            <a:gs pos="100000">
                              <a:schemeClr val="bg1"/>
                            </a:gs>
                          </a:gsLst>
                          <a:lin ang="5400000" scaled="1"/>
                        </a:gradFill>
                        <a:ln w="12700">
                          <a:solidFill>
                            <a:schemeClr val="tx1"/>
                          </a:solidFill>
                        </a:ln>
                      </wps:spPr>
                      <wps:txbx>
                        <w:txbxContent>
                          <w:p w:rsidR="00FD3810" w:rsidRPr="00D419BC" w:rsidRDefault="00FD3810"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・大阪市より東側の寝屋川流域では面積の３／４が内水域であり、雨水が自然に川に流れない</w:t>
                            </w:r>
                          </w:p>
                          <w:p w:rsidR="00FD3810" w:rsidRPr="00D419BC" w:rsidRDefault="00FD3810"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・上町台地より西側の西大阪地区は、海抜０ｍ地帯が広がり、過去に高潮等の被害を経験</w:t>
                            </w:r>
                          </w:p>
                          <w:p w:rsidR="00FD3810" w:rsidRPr="006731A1" w:rsidRDefault="00FD3810" w:rsidP="006731A1">
                            <w:pPr>
                              <w:pStyle w:val="a0"/>
                              <w:snapToGrid w:val="0"/>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・大阪の中心部は、高潮、洪水等を防止する水門や、雨水を排水するポンプ等により守られているため、非常時に確実に稼働する水門、ポンプ等の設備が必要不可欠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05pt;margin-top:4.3pt;width:453.5pt;height:67.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" fillcolor="#ff9" strokecolor="black [3213]" strokeweight="1pt">
                <v:fill color2="white [3212]" focus="100%" type="gradient"/>
                <v:path arrowok="t"/>
                <v:textbox>
                  <w:txbxContent>
                    <w:p w:rsidR="00FD3810" w:rsidRPr="00D419BC" w:rsidRDefault="00FD3810"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・大阪市より東側の寝屋川流域では面積の３／４が内水域であり、雨水が自然に川に流れない</w:t>
                      </w:r>
                    </w:p>
                    <w:p w:rsidR="00FD3810" w:rsidRPr="00D419BC" w:rsidRDefault="00FD3810"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・上町台地より西側の西大阪地区は、海抜０ｍ地帯が広がり、過去に高潮等の被害を経験</w:t>
                      </w:r>
                    </w:p>
                    <w:p w:rsidR="00FD3810" w:rsidRPr="006731A1" w:rsidRDefault="00FD3810" w:rsidP="006731A1">
                      <w:pPr>
                        <w:pStyle w:val="a0"/>
                        <w:snapToGrid w:val="0"/>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・大阪の中心部は、高潮、洪水等を防止する水門や、雨水を排水するポンプ等により守られているため、非常時に確実に稼働する水門、ポンプ等の設備が必要不可欠</w:t>
                      </w:r>
                    </w:p>
                  </w:txbxContent>
                </v:textbox>
              </v:shape>
            </w:pict>
          </mc:Fallback>
        </mc:AlternateContent>
      </w: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81120" behindDoc="0" locked="0" layoutInCell="1" allowOverlap="1" wp14:anchorId="494AE74C" wp14:editId="599820A8">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rsidR="00FD3810"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FD3810" w:rsidRPr="00B34D8A"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322.75pt;margin-top:10.4pt;width:158pt;height:30.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" filled="f" stroked="f" strokeweight="1pt">
                <v:path arrowok="t"/>
                <v:textbox>
                  <w:txbxContent>
                    <w:p w:rsidR="00FD3810"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FD3810" w:rsidRPr="00B34D8A"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sidRPr="00782149">
        <w:rPr>
          <w:rFonts w:ascii="HG丸ｺﾞｼｯｸM-PRO" w:eastAsia="HG丸ｺﾞｼｯｸM-PRO" w:hAnsi="HG丸ｺﾞｼｯｸM-PRO"/>
          <w:noProof/>
        </w:rPr>
        <w:drawing>
          <wp:anchor distT="0" distB="0" distL="114300" distR="114300" simplePos="0" relativeHeight="251773952" behindDoc="0" locked="0" layoutInCell="1" allowOverlap="1" wp14:anchorId="3C29A2E6" wp14:editId="245B318A">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anchor>
        </w:drawing>
      </w:r>
    </w:p>
    <w:p w:rsidR="00EA6A8B" w:rsidRPr="00782149" w:rsidRDefault="00EA6A8B" w:rsidP="00B625A2">
      <w:pPr>
        <w:snapToGrid w:val="0"/>
        <w:rPr>
          <w:rFonts w:ascii="HG丸ｺﾞｼｯｸM-PRO" w:eastAsia="HG丸ｺﾞｼｯｸM-PRO" w:hAnsi="HG丸ｺﾞｼｯｸM-PRO"/>
        </w:rPr>
      </w:pPr>
    </w:p>
    <w:p w:rsidR="00EA6A8B" w:rsidRPr="00782149" w:rsidRDefault="00B34D8A"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72928" behindDoc="0" locked="0" layoutInCell="1" allowOverlap="1" wp14:anchorId="598848C2" wp14:editId="5C5C1B35">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anchor>
        </w:drawing>
      </w:r>
    </w:p>
    <w:p w:rsidR="00EA6A8B" w:rsidRPr="00782149" w:rsidRDefault="00B34D8A"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77024" behindDoc="0" locked="0" layoutInCell="1" allowOverlap="1" wp14:anchorId="548CAD33" wp14:editId="33DD5B6A">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anchor>
        </w:drawing>
      </w: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EA6A8B">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三大都市圏　河川排水機場の排水能力</w:t>
      </w:r>
    </w:p>
    <w:p w:rsidR="00EA6A8B" w:rsidRPr="00782149" w:rsidRDefault="00EA6A8B" w:rsidP="00EA6A8B">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東京都　２２７ｍ</w:t>
      </w:r>
      <w:r w:rsidRPr="00782149">
        <w:rPr>
          <w:rFonts w:ascii="HG丸ｺﾞｼｯｸM-PRO" w:eastAsia="HG丸ｺﾞｼｯｸM-PRO" w:hAnsi="HG丸ｺﾞｼｯｸM-PRO" w:hint="eastAsia"/>
          <w:vertAlign w:val="superscript"/>
        </w:rPr>
        <w:t>3</w:t>
      </w:r>
      <w:r w:rsidRPr="00782149">
        <w:rPr>
          <w:rFonts w:ascii="HG丸ｺﾞｼｯｸM-PRO" w:eastAsia="HG丸ｺﾞｼｯｸM-PRO" w:hAnsi="HG丸ｺﾞｼｯｸM-PRO" w:hint="eastAsia"/>
        </w:rPr>
        <w:t>／秒</w:t>
      </w:r>
    </w:p>
    <w:p w:rsidR="00EA6A8B" w:rsidRPr="00782149" w:rsidRDefault="00EA6A8B" w:rsidP="00EA6A8B">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愛知県　５５８ｍ</w:t>
      </w:r>
      <w:r w:rsidRPr="00782149">
        <w:rPr>
          <w:rFonts w:ascii="HG丸ｺﾞｼｯｸM-PRO" w:eastAsia="HG丸ｺﾞｼｯｸM-PRO" w:hAnsi="HG丸ｺﾞｼｯｸM-PRO" w:hint="eastAsia"/>
          <w:vertAlign w:val="superscript"/>
        </w:rPr>
        <w:t>3</w:t>
      </w:r>
      <w:r w:rsidRPr="00782149">
        <w:rPr>
          <w:rFonts w:ascii="HG丸ｺﾞｼｯｸM-PRO" w:eastAsia="HG丸ｺﾞｼｯｸM-PRO" w:hAnsi="HG丸ｺﾞｼｯｸM-PRO" w:hint="eastAsia"/>
        </w:rPr>
        <w:t>／秒</w:t>
      </w:r>
    </w:p>
    <w:p w:rsidR="00EA6A8B" w:rsidRPr="00782149" w:rsidRDefault="00EA6A8B" w:rsidP="00EA6A8B">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color w:val="FF0000"/>
        </w:rPr>
        <w:t>大阪府　６２０ｍ</w:t>
      </w:r>
      <w:r w:rsidRPr="00782149">
        <w:rPr>
          <w:rFonts w:ascii="HG丸ｺﾞｼｯｸM-PRO" w:eastAsia="HG丸ｺﾞｼｯｸM-PRO" w:hAnsi="HG丸ｺﾞｼｯｸM-PRO" w:hint="eastAsia"/>
          <w:color w:val="FF0000"/>
          <w:vertAlign w:val="superscript"/>
        </w:rPr>
        <w:t>3</w:t>
      </w:r>
      <w:r w:rsidRPr="00782149">
        <w:rPr>
          <w:rFonts w:ascii="HG丸ｺﾞｼｯｸM-PRO" w:eastAsia="HG丸ｺﾞｼｯｸM-PRO" w:hAnsi="HG丸ｺﾞｼｯｸM-PRO" w:hint="eastAsia"/>
          <w:color w:val="FF0000"/>
        </w:rPr>
        <w:t>／秒</w:t>
      </w:r>
    </w:p>
    <w:p w:rsidR="00EA6A8B" w:rsidRPr="00782149" w:rsidRDefault="00EA6A8B"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71904" behindDoc="0" locked="0" layoutInCell="1" allowOverlap="1" wp14:anchorId="4E08BBD6" wp14:editId="401AE1C6">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58"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anchor>
        </w:drawing>
      </w:r>
    </w:p>
    <w:p w:rsidR="00EA6A8B"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70880" behindDoc="0" locked="0" layoutInCell="1" allowOverlap="1" wp14:anchorId="62544B62" wp14:editId="56DCE25D">
                <wp:simplePos x="0" y="0"/>
                <wp:positionH relativeFrom="column">
                  <wp:posOffset>26670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rsidR="00FD3810" w:rsidRPr="00B34D8A"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2.1pt;margin-top:1.75pt;width:145.85pt;height:23.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" filled="f" stroked="f" strokeweight="1pt">
                <v:path arrowok="t"/>
                <v:textbox>
                  <w:txbxContent>
                    <w:p w:rsidR="00FD3810" w:rsidRPr="00B34D8A"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rsidR="00EA6A8B"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79072" behindDoc="0" locked="0" layoutInCell="1" allowOverlap="1" wp14:anchorId="72E4FBF9" wp14:editId="55A378C4">
                <wp:simplePos x="0" y="0"/>
                <wp:positionH relativeFrom="column">
                  <wp:posOffset>4097020</wp:posOffset>
                </wp:positionH>
                <wp:positionV relativeFrom="paragraph">
                  <wp:posOffset>64135</wp:posOffset>
                </wp:positionV>
                <wp:extent cx="2007235"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7235" cy="296545"/>
                        </a:xfrm>
                        <a:prstGeom prst="rect">
                          <a:avLst/>
                        </a:prstGeom>
                        <a:noFill/>
                        <a:ln w="12700">
                          <a:noFill/>
                        </a:ln>
                      </wps:spPr>
                      <wps:txbx>
                        <w:txbxContent>
                          <w:p w:rsidR="00FD3810" w:rsidRPr="00B34D8A"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322.6pt;margin-top:5.05pt;width:158.05pt;height:23.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" filled="f" stroked="f" strokeweight="1pt">
                <v:path arrowok="t"/>
                <v:textbox>
                  <w:txbxContent>
                    <w:p w:rsidR="00FD3810" w:rsidRPr="00B34D8A"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rsidR="00EA6A8B" w:rsidRPr="00782149" w:rsidRDefault="00B34D8A"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76000" behindDoc="0" locked="0" layoutInCell="1" allowOverlap="1" wp14:anchorId="7B5CD409" wp14:editId="333F5F7F">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anchor>
        </w:drawing>
      </w: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83168" behindDoc="0" locked="0" layoutInCell="1" allowOverlap="1" wp14:anchorId="213F5924" wp14:editId="164B70EE">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rsidR="00FD3810" w:rsidRPr="003A1093" w:rsidRDefault="00FD3810"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FD3810" w:rsidRDefault="00FD3810"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4pt;margin-top:8.05pt;width:453.5pt;height:32.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" fillcolor="#ff9" strokecolor="black [3213]" strokeweight="1pt">
                <v:fill color2="white [3212]" focus="100%" type="gradient"/>
                <v:path arrowok="t"/>
                <v:textbox>
                  <w:txbxContent>
                    <w:p w:rsidR="00FD3810" w:rsidRPr="003A1093" w:rsidRDefault="00FD3810"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FD3810" w:rsidRDefault="00FD3810"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mc:Fallback>
        </mc:AlternateContent>
      </w: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3A1093" w:rsidRPr="00782149" w:rsidRDefault="003A1093" w:rsidP="003A1093">
      <w:pPr>
        <w:snapToGrid w:val="0"/>
        <w:rPr>
          <w:rFonts w:ascii="HG丸ｺﾞｼｯｸM-PRO" w:eastAsia="HG丸ｺﾞｼｯｸM-PRO" w:hAnsi="HG丸ｺﾞｼｯｸM-PRO"/>
        </w:rPr>
      </w:pPr>
    </w:p>
    <w:p w:rsidR="003A1093" w:rsidRPr="00782149" w:rsidRDefault="00BF2749" w:rsidP="003A1093">
      <w:pPr>
        <w:snapToGrid w:val="0"/>
        <w:rPr>
          <w:rFonts w:ascii="HG丸ｺﾞｼｯｸM-PRO" w:eastAsia="HG丸ｺﾞｼｯｸM-PRO" w:hAnsi="HG丸ｺﾞｼｯｸM-PRO"/>
        </w:rPr>
      </w:pPr>
      <w:r>
        <w:rPr>
          <w:rFonts w:asciiTheme="minorHAnsi" w:eastAsiaTheme="minorEastAsia" w:hAnsiTheme="minorHAnsi" w:cstheme="minorBidi"/>
          <w:noProof/>
          <w:szCs w:val="22"/>
        </w:rPr>
        <mc:AlternateContent>
          <mc:Choice Requires="wps">
            <w:drawing>
              <wp:anchor distT="0" distB="0" distL="114300" distR="114300" simplePos="0" relativeHeight="253290496" behindDoc="0" locked="0" layoutInCell="1" allowOverlap="1" wp14:anchorId="67380C70" wp14:editId="6C420472">
                <wp:simplePos x="0" y="0"/>
                <wp:positionH relativeFrom="column">
                  <wp:posOffset>163195</wp:posOffset>
                </wp:positionH>
                <wp:positionV relativeFrom="paragraph">
                  <wp:posOffset>436880</wp:posOffset>
                </wp:positionV>
                <wp:extent cx="2133600" cy="428625"/>
                <wp:effectExtent l="0" t="0" r="0" b="0"/>
                <wp:wrapNone/>
                <wp:docPr id="268" name="テキスト ボックス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428625"/>
                        </a:xfrm>
                        <a:prstGeom prst="rect">
                          <a:avLst/>
                        </a:prstGeom>
                        <a:noFill/>
                        <a:ln w="6350">
                          <a:noFill/>
                        </a:ln>
                        <a:effectLst/>
                      </wps:spPr>
                      <wps:txbx>
                        <w:txbxContent>
                          <w:p w:rsidR="00FD3810" w:rsidRPr="00FE7441" w:rsidRDefault="00FD3810"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FD3810" w:rsidRPr="00B33C5D" w:rsidRDefault="00FD3810"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83" type="#_x0000_t202" style="position:absolute;left:0;text-align:left;margin-left:12.85pt;margin-top:34.4pt;width:168pt;height:33.75pt;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" filled="f" stroked="f" strokeweight=".5pt">
                <v:path arrowok="t"/>
                <v:textbox>
                  <w:txbxContent>
                    <w:p w:rsidR="00FD3810" w:rsidRPr="00FE7441" w:rsidRDefault="00FD3810"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FD3810" w:rsidRPr="00B33C5D" w:rsidRDefault="00FD3810"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6992" behindDoc="0" locked="0" layoutInCell="1" allowOverlap="1" wp14:anchorId="3BB16880" wp14:editId="2002BD4F">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FB3912" w:rsidRDefault="00FD3810"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FD3810" w:rsidRPr="00FB3912" w:rsidRDefault="00FD3810"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084" type="#_x0000_t202" style="position:absolute;left:0;text-align:left;margin-left:25.1pt;margin-top:113.1pt;width:231.75pt;height:42.7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" filled="f" stroked="f" strokeweight=".5pt">
                <v:path arrowok="t"/>
                <v:textbox>
                  <w:txbxContent>
                    <w:p w:rsidR="00FD3810" w:rsidRPr="00FB3912" w:rsidRDefault="00FD3810"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FD3810" w:rsidRPr="00FB3912" w:rsidRDefault="00FD3810"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1872" behindDoc="0" locked="0" layoutInCell="1" allowOverlap="1" wp14:anchorId="24254C21" wp14:editId="45E64BF4">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1970</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345.8pt;margin-top:99.55pt;width:120.9pt;height:25.8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" fillcolor="white [3212]" strokecolor="black [3213]" strokeweight="1pt">
                <v:path arrowok="t"/>
                <v:textbox>
                  <w:txbxContent>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1970</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阪市港区）</w:t>
                      </w:r>
                    </w:p>
                  </w:txbxContent>
                </v:textbox>
              </v:shape>
            </w:pict>
          </mc:Fallback>
        </mc:AlternateContent>
      </w:r>
      <w:r w:rsidR="003A1093" w:rsidRPr="00782149">
        <w:rPr>
          <w:rFonts w:ascii="HG丸ｺﾞｼｯｸM-PRO" w:eastAsia="HG丸ｺﾞｼｯｸM-PRO" w:hAnsi="HG丸ｺﾞｼｯｸM-PRO"/>
          <w:noProof/>
        </w:rPr>
        <w:drawing>
          <wp:anchor distT="0" distB="0" distL="114300" distR="114300" simplePos="0" relativeHeight="252109824" behindDoc="0" locked="0" layoutInCell="1" allowOverlap="1" wp14:anchorId="2EFCB1CC" wp14:editId="2F3DB700">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0"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anchor>
        </w:drawing>
      </w:r>
      <w:r w:rsidR="003A1093" w:rsidRPr="00782149">
        <w:rPr>
          <w:rFonts w:ascii="HG丸ｺﾞｼｯｸM-PRO" w:eastAsia="HG丸ｺﾞｼｯｸM-PRO" w:hAnsi="HG丸ｺﾞｼｯｸM-PRO"/>
          <w:noProof/>
        </w:rPr>
        <w:drawing>
          <wp:inline distT="0" distB="0" distL="0" distR="0" wp14:anchorId="6DA2574F" wp14:editId="07FC6983">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Pr="00782149" w:rsidRDefault="003A1093" w:rsidP="003A1093">
      <w:pPr>
        <w:snapToGrid w:val="0"/>
        <w:rPr>
          <w:rFonts w:ascii="HG丸ｺﾞｼｯｸM-PRO" w:eastAsia="HG丸ｺﾞｼｯｸM-PRO" w:hAnsi="HG丸ｺﾞｼｯｸM-PRO"/>
        </w:rPr>
      </w:pPr>
    </w:p>
    <w:p w:rsidR="003A1093" w:rsidRPr="00782149" w:rsidRDefault="003A1093" w:rsidP="003A1093">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110848" behindDoc="0" locked="0" layoutInCell="1" allowOverlap="1" wp14:anchorId="79688B25" wp14:editId="3AAF125D">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anchor>
        </w:drawing>
      </w:r>
    </w:p>
    <w:p w:rsidR="003A1093" w:rsidRPr="00782149" w:rsidRDefault="003A1093" w:rsidP="003A1093">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118016" behindDoc="0" locked="0" layoutInCell="1" allowOverlap="1" wp14:anchorId="6960404A" wp14:editId="2C8F542A">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anchor>
        </w:drawing>
      </w:r>
    </w:p>
    <w:p w:rsidR="001D36E5" w:rsidRPr="00782149" w:rsidRDefault="00BF2749" w:rsidP="00B625A2">
      <w:pPr>
        <w:widowControl/>
        <w:snapToGrid w:val="0"/>
        <w:jc w:val="left"/>
        <w:rPr>
          <w:rFonts w:ascii="HG丸ｺﾞｼｯｸM-PRO" w:eastAsia="HG丸ｺﾞｼｯｸM-PRO" w:hAnsi="HG丸ｺﾞｼｯｸM-PRO"/>
        </w:rPr>
      </w:pPr>
      <w:r>
        <w:rPr>
          <w:rFonts w:ascii="HG丸ｺﾞｼｯｸM-PRO" w:eastAsia="HG丸ｺﾞｼｯｸM-PRO" w:hAnsi="HG丸ｺﾞｼｯｸM-PRO"/>
          <w:noProof/>
          <w:sz w:val="18"/>
          <w:szCs w:val="18"/>
        </w:rPr>
        <mc:AlternateContent>
          <mc:Choice Requires="wps">
            <w:drawing>
              <wp:anchor distT="0" distB="0" distL="114300" distR="114300" simplePos="0" relativeHeight="252114944" behindDoc="0" locked="0" layoutInCell="1" allowOverlap="1" wp14:anchorId="119C9DB6" wp14:editId="405B0969">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DD0F2E" w:rsidRDefault="00FD3810"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FD3810" w:rsidRPr="00DD0F2E" w:rsidRDefault="00FD3810"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086" type="#_x0000_t13" style="position:absolute;margin-left:10.7pt;margin-top:30.25pt;width:97.5pt;height:55.8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" adj="18800,2558" fillcolor="#243f60 [1604]" stroked="f" strokeweight="2pt">
                <v:fill color2="#8db3e2 [1311]" colors="0 #254061;.5 #376092;1 #8eb4e3" focus="100%" type="gradient">
                  <o:fill v:ext="view" type="gradientUnscaled"/>
                </v:fill>
                <v:path arrowok="t"/>
                <v:textbox>
                  <w:txbxContent>
                    <w:p w:rsidR="00FD3810" w:rsidRPr="00DD0F2E" w:rsidRDefault="00FD3810"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FD3810" w:rsidRPr="00DD0F2E" w:rsidRDefault="00FD3810"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3920" behindDoc="0" locked="0" layoutInCell="1" allowOverlap="1" wp14:anchorId="7F84E71E" wp14:editId="28A37245">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" filled="f" strokecolor="red" strokeweight="1.5pt">
                <v:stroke dashstyle="dash"/>
                <v:path arrowok="t"/>
              </v:oval>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5968" behindDoc="0" locked="0" layoutInCell="1" allowOverlap="1" wp14:anchorId="21638B06" wp14:editId="02D92360">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FB3912" w:rsidRDefault="00FD3810"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668" o:spid="_x0000_s1087" type="#_x0000_t202" style="position:absolute;margin-left:52.45pt;margin-top:99.95pt;width:160.5pt;height:21.7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" filled="f" stroked="f" strokeweight=".5pt">
                <v:path arrowok="t"/>
                <v:textbox>
                  <w:txbxContent>
                    <w:p w:rsidR="00FD3810" w:rsidRPr="00FB3912" w:rsidRDefault="00FD3810"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2896" behindDoc="0" locked="0" layoutInCell="1" allowOverlap="1" wp14:anchorId="5F2EC435" wp14:editId="202A1726">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1983</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346.3pt;margin-top:68.35pt;width:127.65pt;height:25.8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" fillcolor="white [3212]" strokecolor="black [3213]" strokeweight="1pt">
                <v:path arrowok="t"/>
                <v:textbox>
                  <w:txbxContent>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1983</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阪市城東区）</w:t>
                      </w:r>
                    </w:p>
                  </w:txbxContent>
                </v:textbox>
              </v:shape>
            </w:pict>
          </mc:Fallback>
        </mc:AlternateContent>
      </w:r>
      <w:r w:rsidR="003A1093" w:rsidRPr="00782149">
        <w:rPr>
          <w:rFonts w:ascii="HG丸ｺﾞｼｯｸM-PRO" w:eastAsia="HG丸ｺﾞｼｯｸM-PRO" w:hAnsi="HG丸ｺﾞｼｯｸM-PRO" w:hint="eastAsia"/>
        </w:rPr>
        <w:t xml:space="preserve"> </w:t>
      </w:r>
      <w:r w:rsidR="001D36E5" w:rsidRPr="00782149">
        <w:rPr>
          <w:rFonts w:ascii="HG丸ｺﾞｼｯｸM-PRO" w:eastAsia="HG丸ｺﾞｼｯｸM-PRO" w:hAnsi="HG丸ｺﾞｼｯｸM-PRO"/>
        </w:rPr>
        <w:br w:type="page"/>
      </w:r>
    </w:p>
    <w:p w:rsidR="001D36E5" w:rsidRPr="00782149" w:rsidRDefault="001D36E5" w:rsidP="003346EA">
      <w:pPr>
        <w:pStyle w:val="5"/>
      </w:pPr>
      <w:r w:rsidRPr="00782149">
        <w:rPr>
          <w:rFonts w:hint="eastAsia"/>
        </w:rPr>
        <w:lastRenderedPageBreak/>
        <w:t>海岸施設の状況</w:t>
      </w:r>
    </w:p>
    <w:p w:rsidR="003A1093" w:rsidRPr="00782149" w:rsidRDefault="00BF2749" w:rsidP="003A1093">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20064" behindDoc="0" locked="0" layoutInCell="1" allowOverlap="1" wp14:anchorId="09C6DAE2" wp14:editId="2CC7CDEB">
                <wp:simplePos x="0" y="0"/>
                <wp:positionH relativeFrom="column">
                  <wp:posOffset>635</wp:posOffset>
                </wp:positionH>
                <wp:positionV relativeFrom="paragraph">
                  <wp:posOffset>17145</wp:posOffset>
                </wp:positionV>
                <wp:extent cx="5759450" cy="668655"/>
                <wp:effectExtent l="0" t="0" r="12700" b="17145"/>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668655"/>
                        </a:xfrm>
                        <a:prstGeom prst="rect">
                          <a:avLst/>
                        </a:prstGeom>
                        <a:gradFill>
                          <a:gsLst>
                            <a:gs pos="0">
                              <a:srgbClr val="FFFF99"/>
                            </a:gs>
                            <a:gs pos="100000">
                              <a:schemeClr val="bg1"/>
                            </a:gs>
                          </a:gsLst>
                          <a:lin ang="5400000" scaled="1"/>
                        </a:gradFill>
                        <a:ln w="12700">
                          <a:solidFill>
                            <a:schemeClr val="tx1"/>
                          </a:solidFill>
                        </a:ln>
                      </wps:spPr>
                      <wps:txbx>
                        <w:txbxContent>
                          <w:p w:rsidR="00FD3810" w:rsidRPr="00D419BC" w:rsidRDefault="00FD3810" w:rsidP="006731A1">
                            <w:pPr>
                              <w:pStyle w:val="a0"/>
                              <w:snapToGrid w:val="0"/>
                              <w:ind w:left="210" w:hangingChars="100" w:hanging="210"/>
                              <w:jc w:val="left"/>
                              <w:rPr>
                                <w:rFonts w:ascii="HG丸ｺﾞｼｯｸM-PRO" w:eastAsia="HG丸ｺﾞｼｯｸM-PRO" w:hAnsi="HG丸ｺﾞｼｯｸM-PRO"/>
                                <w:szCs w:val="21"/>
                              </w:rPr>
                            </w:pPr>
                            <w:r w:rsidRPr="00D419BC">
                              <w:rPr>
                                <w:rFonts w:ascii="HG丸ｺﾞｼｯｸM-PRO" w:eastAsia="HG丸ｺﾞｼｯｸM-PRO" w:hAnsi="HG丸ｺﾞｼｯｸM-PRO" w:cs="Meiryo UI" w:hint="eastAsia"/>
                                <w:color w:val="000000" w:themeColor="text1"/>
                                <w:kern w:val="24"/>
                                <w:szCs w:val="21"/>
                              </w:rPr>
                              <w:t>・大阪府が管理する</w:t>
                            </w:r>
                            <w:r w:rsidRPr="00D419BC">
                              <w:rPr>
                                <w:rFonts w:ascii="HG丸ｺﾞｼｯｸM-PRO" w:eastAsia="HG丸ｺﾞｼｯｸM-PRO" w:hAnsi="HG丸ｺﾞｼｯｸM-PRO" w:cs="Meiryo UI"/>
                                <w:color w:val="000000" w:themeColor="text1"/>
                                <w:kern w:val="24"/>
                                <w:szCs w:val="21"/>
                              </w:rPr>
                              <w:t>74kmの海岸線には、重要な防災施設である水門・樋門・門扉</w:t>
                            </w:r>
                            <w:r w:rsidRPr="00D419BC">
                              <w:rPr>
                                <w:rFonts w:ascii="HG丸ｺﾞｼｯｸM-PRO" w:eastAsia="HG丸ｺﾞｼｯｸM-PRO" w:hAnsi="HG丸ｺﾞｼｯｸM-PRO" w:cs="Meiryo UI" w:hint="eastAsia"/>
                                <w:color w:val="000000" w:themeColor="text1"/>
                                <w:kern w:val="24"/>
                                <w:szCs w:val="21"/>
                              </w:rPr>
                              <w:t>が設置され、津波、高潮発生時に確実に機能することが必要不可欠</w:t>
                            </w:r>
                          </w:p>
                          <w:p w:rsidR="00FD3810" w:rsidRPr="00D419BC" w:rsidRDefault="00FD3810" w:rsidP="006731A1">
                            <w:pPr>
                              <w:pStyle w:val="a0"/>
                              <w:snapToGrid w:val="0"/>
                              <w:jc w:val="left"/>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・建設後</w:t>
                            </w:r>
                            <w:r w:rsidRPr="00D419BC">
                              <w:rPr>
                                <w:rFonts w:ascii="HG丸ｺﾞｼｯｸM-PRO" w:eastAsia="HG丸ｺﾞｼｯｸM-PRO" w:hAnsi="HG丸ｺﾞｼｯｸM-PRO"/>
                                <w:szCs w:val="21"/>
                              </w:rPr>
                              <w:t>40年を超える施設が約50％超と高齢化（防潮堤）</w:t>
                            </w:r>
                          </w:p>
                          <w:p w:rsidR="00FD3810" w:rsidRPr="006731A1" w:rsidRDefault="00FD3810" w:rsidP="006731A1">
                            <w:pPr>
                              <w:pStyle w:val="a0"/>
                              <w:snapToGrid w:val="0"/>
                              <w:jc w:val="left"/>
                              <w:rPr>
                                <w:rFonts w:ascii="HG丸ｺﾞｼｯｸM-PRO" w:eastAsia="HG丸ｺﾞｼｯｸM-PRO" w:hAnsi="HG丸ｺﾞｼｯｸM-PRO"/>
                                <w:szCs w:val="2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05pt;margin-top:1.35pt;width:453.5pt;height:52.6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" fillcolor="#ff9" strokecolor="black [3213]" strokeweight="1pt">
                <v:fill color2="white [3212]" focus="100%" type="gradient"/>
                <v:path arrowok="t"/>
                <v:textbox>
                  <w:txbxContent>
                    <w:p w:rsidR="00FD3810" w:rsidRPr="00D419BC" w:rsidRDefault="00FD3810" w:rsidP="006731A1">
                      <w:pPr>
                        <w:pStyle w:val="a0"/>
                        <w:snapToGrid w:val="0"/>
                        <w:ind w:left="210" w:hangingChars="100" w:hanging="210"/>
                        <w:jc w:val="left"/>
                        <w:rPr>
                          <w:rFonts w:ascii="HG丸ｺﾞｼｯｸM-PRO" w:eastAsia="HG丸ｺﾞｼｯｸM-PRO" w:hAnsi="HG丸ｺﾞｼｯｸM-PRO"/>
                          <w:szCs w:val="21"/>
                        </w:rPr>
                      </w:pPr>
                      <w:r w:rsidRPr="00D419BC">
                        <w:rPr>
                          <w:rFonts w:ascii="HG丸ｺﾞｼｯｸM-PRO" w:eastAsia="HG丸ｺﾞｼｯｸM-PRO" w:hAnsi="HG丸ｺﾞｼｯｸM-PRO" w:cs="Meiryo UI" w:hint="eastAsia"/>
                          <w:color w:val="000000" w:themeColor="text1"/>
                          <w:kern w:val="24"/>
                          <w:szCs w:val="21"/>
                        </w:rPr>
                        <w:t>・大阪府が管理する</w:t>
                      </w:r>
                      <w:r w:rsidRPr="00D419BC">
                        <w:rPr>
                          <w:rFonts w:ascii="HG丸ｺﾞｼｯｸM-PRO" w:eastAsia="HG丸ｺﾞｼｯｸM-PRO" w:hAnsi="HG丸ｺﾞｼｯｸM-PRO" w:cs="Meiryo UI"/>
                          <w:color w:val="000000" w:themeColor="text1"/>
                          <w:kern w:val="24"/>
                          <w:szCs w:val="21"/>
                        </w:rPr>
                        <w:t>74kmの海岸線には、重要な防災施設である水門・樋門・門扉</w:t>
                      </w:r>
                      <w:r w:rsidRPr="00D419BC">
                        <w:rPr>
                          <w:rFonts w:ascii="HG丸ｺﾞｼｯｸM-PRO" w:eastAsia="HG丸ｺﾞｼｯｸM-PRO" w:hAnsi="HG丸ｺﾞｼｯｸM-PRO" w:cs="Meiryo UI" w:hint="eastAsia"/>
                          <w:color w:val="000000" w:themeColor="text1"/>
                          <w:kern w:val="24"/>
                          <w:szCs w:val="21"/>
                        </w:rPr>
                        <w:t>が設置され、津波、高潮発生時に確実に機能することが必要不可欠</w:t>
                      </w:r>
                    </w:p>
                    <w:p w:rsidR="00FD3810" w:rsidRPr="00D419BC" w:rsidRDefault="00FD3810" w:rsidP="006731A1">
                      <w:pPr>
                        <w:pStyle w:val="a0"/>
                        <w:snapToGrid w:val="0"/>
                        <w:jc w:val="left"/>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・建設後</w:t>
                      </w:r>
                      <w:r w:rsidRPr="00D419BC">
                        <w:rPr>
                          <w:rFonts w:ascii="HG丸ｺﾞｼｯｸM-PRO" w:eastAsia="HG丸ｺﾞｼｯｸM-PRO" w:hAnsi="HG丸ｺﾞｼｯｸM-PRO"/>
                          <w:szCs w:val="21"/>
                        </w:rPr>
                        <w:t>40年を超える施設が約50％超と高齢化（防潮堤）</w:t>
                      </w:r>
                    </w:p>
                    <w:p w:rsidR="00FD3810" w:rsidRPr="006731A1" w:rsidRDefault="00FD3810" w:rsidP="006731A1">
                      <w:pPr>
                        <w:pStyle w:val="a0"/>
                        <w:snapToGrid w:val="0"/>
                        <w:jc w:val="left"/>
                        <w:rPr>
                          <w:rFonts w:ascii="HG丸ｺﾞｼｯｸM-PRO" w:eastAsia="HG丸ｺﾞｼｯｸM-PRO" w:hAnsi="HG丸ｺﾞｼｯｸM-PRO"/>
                          <w:szCs w:val="21"/>
                        </w:rPr>
                      </w:pPr>
                    </w:p>
                  </w:txbxContent>
                </v:textbox>
              </v:shape>
            </w:pict>
          </mc:Fallback>
        </mc:AlternateContent>
      </w:r>
    </w:p>
    <w:p w:rsidR="003A1093" w:rsidRPr="00782149" w:rsidRDefault="003A1093" w:rsidP="003A1093">
      <w:pPr>
        <w:pStyle w:val="50"/>
        <w:ind w:left="735" w:firstLine="210"/>
        <w:rPr>
          <w:rFonts w:ascii="HG丸ｺﾞｼｯｸM-PRO" w:eastAsia="HG丸ｺﾞｼｯｸM-PRO" w:hAnsi="HG丸ｺﾞｼｯｸM-PRO"/>
        </w:rPr>
      </w:pPr>
    </w:p>
    <w:p w:rsidR="003A1093" w:rsidRPr="00782149" w:rsidRDefault="003A1093" w:rsidP="003A1093">
      <w:pPr>
        <w:pStyle w:val="50"/>
        <w:ind w:left="735" w:firstLine="210"/>
        <w:rPr>
          <w:rFonts w:ascii="HG丸ｺﾞｼｯｸM-PRO" w:eastAsia="HG丸ｺﾞｼｯｸM-PRO" w:hAnsi="HG丸ｺﾞｼｯｸM-PRO"/>
        </w:rPr>
      </w:pPr>
    </w:p>
    <w:p w:rsidR="00300F25" w:rsidRPr="00782149" w:rsidRDefault="00300F25" w:rsidP="00300F25">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718080" behindDoc="0" locked="0" layoutInCell="1" allowOverlap="1" wp14:anchorId="08338498" wp14:editId="3B7274FD">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anchor>
        </w:drawing>
      </w:r>
    </w:p>
    <w:p w:rsidR="00300F25" w:rsidRPr="00782149" w:rsidRDefault="00300F25" w:rsidP="00300F25">
      <w:pPr>
        <w:pStyle w:val="5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（施設の現状）</w:t>
      </w:r>
    </w:p>
    <w:p w:rsidR="00300F25" w:rsidRPr="00782149" w:rsidRDefault="00BF2749" w:rsidP="00300F2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20128" behindDoc="0" locked="0" layoutInCell="1" allowOverlap="1" wp14:anchorId="30FEE979" wp14:editId="3E4F9F73">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FD3810" w:rsidRPr="007E25AF" w:rsidRDefault="00FD3810"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D3810" w:rsidRPr="007E25AF" w:rsidRDefault="00FD3810"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090" type="#_x0000_t13" style="position:absolute;left:0;text-align:left;margin-left:335.55pt;margin-top:3.8pt;width:97.5pt;height:55.8pt;flip:x;z-index:2527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" adj="18800,2558" fillcolor="#254061" stroked="f" strokeweight="2pt">
                <v:fill color2="#8eb4e3" colors="0 #254061;.5 #376092;1 #8eb4e3" focus="100%" type="gradient">
                  <o:fill v:ext="view" type="gradientUnscaled"/>
                </v:fill>
                <v:path arrowok="t"/>
                <v:textbox>
                  <w:txbxContent>
                    <w:p w:rsidR="00FD3810" w:rsidRPr="007E25AF" w:rsidRDefault="00FD3810"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D3810" w:rsidRPr="007E25AF" w:rsidRDefault="00FD3810"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19104" behindDoc="0" locked="0" layoutInCell="1" allowOverlap="1" wp14:anchorId="0FA4C61D" wp14:editId="3F50F704">
                <wp:simplePos x="0" y="0"/>
                <wp:positionH relativeFrom="column">
                  <wp:posOffset>3304540</wp:posOffset>
                </wp:positionH>
                <wp:positionV relativeFrom="paragraph">
                  <wp:posOffset>13970</wp:posOffset>
                </wp:positionV>
                <wp:extent cx="749935" cy="1593850"/>
                <wp:effectExtent l="0" t="0" r="12065" b="25400"/>
                <wp:wrapNone/>
                <wp:docPr id="47154" name="円/楕円 47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" filled="f" strokecolor="red" strokeweight="1.5pt">
                <v:stroke dashstyle="dash"/>
                <v:path arrowok="t"/>
              </v:oval>
            </w:pict>
          </mc:Fallback>
        </mc:AlternateContent>
      </w:r>
      <w:r w:rsidR="00300F25" w:rsidRPr="00782149">
        <w:rPr>
          <w:rFonts w:ascii="HG丸ｺﾞｼｯｸM-PRO" w:eastAsia="HG丸ｺﾞｼｯｸM-PRO" w:hAnsi="HG丸ｺﾞｼｯｸM-PRO" w:hint="eastAsia"/>
          <w:noProof/>
        </w:rPr>
        <w:drawing>
          <wp:anchor distT="0" distB="0" distL="114300" distR="114300" simplePos="0" relativeHeight="252715008" behindDoc="0" locked="0" layoutInCell="1" allowOverlap="1" wp14:anchorId="20211BF0" wp14:editId="3139849B">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anchor>
        </w:drawing>
      </w: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717056" behindDoc="0" locked="0" layoutInCell="1" allowOverlap="1" wp14:anchorId="06A0ED8D" wp14:editId="66C5F963">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anchor>
        </w:drawing>
      </w:r>
      <w:r w:rsidRPr="00782149">
        <w:rPr>
          <w:rFonts w:ascii="HG丸ｺﾞｼｯｸM-PRO" w:eastAsia="HG丸ｺﾞｼｯｸM-PRO" w:hAnsi="HG丸ｺﾞｼｯｸM-PRO"/>
          <w:noProof/>
        </w:rPr>
        <w:drawing>
          <wp:anchor distT="0" distB="0" distL="114300" distR="114300" simplePos="0" relativeHeight="252716032" behindDoc="0" locked="0" layoutInCell="1" allowOverlap="1" wp14:anchorId="53FD2986" wp14:editId="322EDC5D">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anchor>
        </w:drawing>
      </w: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E857C7" w:rsidRPr="00782149" w:rsidRDefault="00E857C7" w:rsidP="00D61930">
      <w:pPr>
        <w:rPr>
          <w:rFonts w:ascii="HG丸ｺﾞｼｯｸM-PRO" w:eastAsia="HG丸ｺﾞｼｯｸM-PRO" w:hAnsi="HG丸ｺﾞｼｯｸM-PRO"/>
        </w:rPr>
      </w:pPr>
    </w:p>
    <w:p w:rsidR="00E857C7" w:rsidRPr="00782149" w:rsidRDefault="00E857C7" w:rsidP="00D61930">
      <w:pPr>
        <w:rPr>
          <w:rFonts w:ascii="HG丸ｺﾞｼｯｸM-PRO" w:eastAsia="HG丸ｺﾞｼｯｸM-PRO" w:hAnsi="HG丸ｺﾞｼｯｸM-PRO"/>
        </w:rPr>
      </w:pPr>
    </w:p>
    <w:p w:rsidR="0034654E"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91360" behindDoc="0" locked="0" layoutInCell="1" allowOverlap="1" wp14:anchorId="4AC897BA" wp14:editId="0C71A067">
                <wp:simplePos x="0" y="0"/>
                <wp:positionH relativeFrom="column">
                  <wp:posOffset>-17780</wp:posOffset>
                </wp:positionH>
                <wp:positionV relativeFrom="paragraph">
                  <wp:posOffset>40640</wp:posOffset>
                </wp:positionV>
                <wp:extent cx="5858510" cy="414655"/>
                <wp:effectExtent l="0" t="0" r="2794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8510" cy="414655"/>
                        </a:xfrm>
                        <a:prstGeom prst="rect">
                          <a:avLst/>
                        </a:prstGeom>
                        <a:gradFill>
                          <a:gsLst>
                            <a:gs pos="0">
                              <a:srgbClr val="FFFF99"/>
                            </a:gs>
                            <a:gs pos="100000">
                              <a:schemeClr val="bg1"/>
                            </a:gs>
                          </a:gsLst>
                          <a:lin ang="5400000" scaled="1"/>
                        </a:gradFill>
                        <a:ln w="12700">
                          <a:solidFill>
                            <a:schemeClr val="tx1"/>
                          </a:solidFill>
                        </a:ln>
                      </wps:spPr>
                      <wps:txbx>
                        <w:txbxContent>
                          <w:p w:rsidR="00FD3810" w:rsidRPr="00750E21" w:rsidRDefault="00FD3810"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FD3810" w:rsidRPr="00EA6A8B" w:rsidRDefault="00FD3810"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1.4pt;margin-top:3.2pt;width:461.3pt;height:32.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" fillcolor="#ff9" strokecolor="black [3213]" strokeweight="1pt">
                <v:fill color2="white [3212]" focus="100%" type="gradient"/>
                <v:path arrowok="t"/>
                <v:textbox>
                  <w:txbxContent>
                    <w:p w:rsidR="00FD3810" w:rsidRPr="00750E21" w:rsidRDefault="00FD3810"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FD3810" w:rsidRPr="00EA6A8B" w:rsidRDefault="00FD3810"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v:textbox>
              </v:shape>
            </w:pict>
          </mc:Fallback>
        </mc:AlternateContent>
      </w: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34654E" w:rsidRPr="00782149" w:rsidRDefault="00300F25" w:rsidP="0034654E">
      <w:pPr>
        <w:pStyle w:val="5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92384" behindDoc="0" locked="0" layoutInCell="1" allowOverlap="1" wp14:anchorId="7E233D1F" wp14:editId="28ECC6D3">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anchor>
        </w:drawing>
      </w:r>
      <w:r w:rsidR="00BF2749">
        <w:rPr>
          <w:rFonts w:ascii="HG丸ｺﾞｼｯｸM-PRO" w:eastAsia="HG丸ｺﾞｼｯｸM-PRO" w:hAnsi="HG丸ｺﾞｼｯｸM-PRO"/>
          <w:noProof/>
        </w:rPr>
        <mc:AlternateContent>
          <mc:Choice Requires="wps">
            <w:drawing>
              <wp:anchor distT="0" distB="0" distL="114300" distR="114300" simplePos="0" relativeHeight="252126208" behindDoc="0" locked="0" layoutInCell="1" allowOverlap="1" wp14:anchorId="1E944A2C" wp14:editId="39EE3255">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" filled="f" strokecolor="red" strokeweight="1.5pt">
                <v:stroke dashstyle="dash"/>
                <v:path arrowok="t"/>
              </v:oval>
            </w:pict>
          </mc:Fallback>
        </mc:AlternateContent>
      </w:r>
      <w:r w:rsidR="00BF2749">
        <w:rPr>
          <w:rFonts w:ascii="HG丸ｺﾞｼｯｸM-PRO" w:eastAsia="HG丸ｺﾞｼｯｸM-PRO" w:hAnsi="HG丸ｺﾞｼｯｸM-PRO"/>
          <w:noProof/>
          <w:sz w:val="18"/>
          <w:szCs w:val="18"/>
        </w:rPr>
        <mc:AlternateContent>
          <mc:Choice Requires="wps">
            <w:drawing>
              <wp:anchor distT="0" distB="0" distL="114300" distR="114300" simplePos="0" relativeHeight="252124160" behindDoc="0" locked="0" layoutInCell="1" allowOverlap="1" wp14:anchorId="020DB123" wp14:editId="62513F6A">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FD3810" w:rsidRPr="007E25AF" w:rsidRDefault="00FD3810"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D3810" w:rsidRPr="007E25AF" w:rsidRDefault="00FD3810"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092" type="#_x0000_t13" style="position:absolute;left:0;text-align:left;margin-left:69.35pt;margin-top:68.65pt;width:98.35pt;height:55.8pt;flip:x;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" adj="18824,2558" fillcolor="#254061" stroked="f" strokeweight="2pt">
                <v:fill color2="#8eb4e3" colors="0 #254061;.5 #376092;1 #8eb4e3" focus="100%" type="gradient">
                  <o:fill v:ext="view" type="gradientUnscaled"/>
                </v:fill>
                <v:path arrowok="t"/>
                <v:textbox>
                  <w:txbxContent>
                    <w:p w:rsidR="00FD3810" w:rsidRPr="007E25AF" w:rsidRDefault="00FD3810"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D3810" w:rsidRPr="007E25AF" w:rsidRDefault="00FD3810"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rsidR="0034654E" w:rsidRPr="00782149" w:rsidRDefault="00300F25" w:rsidP="0034654E">
      <w:pPr>
        <w:pStyle w:val="5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722176" behindDoc="0" locked="0" layoutInCell="1" allowOverlap="1" wp14:anchorId="61FAAC16" wp14:editId="68A8AC05">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anchor>
        </w:drawing>
      </w: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1D36E5" w:rsidRPr="00782149" w:rsidRDefault="001D36E5" w:rsidP="0034654E">
      <w:pPr>
        <w:pStyle w:val="50"/>
        <w:ind w:leftChars="0" w:left="0" w:firstLineChars="0" w:firstLine="0"/>
        <w:rPr>
          <w:rFonts w:ascii="HG丸ｺﾞｼｯｸM-PRO" w:eastAsia="HG丸ｺﾞｼｯｸM-PRO" w:hAnsi="HG丸ｺﾞｼｯｸM-PRO"/>
        </w:rPr>
      </w:pPr>
    </w:p>
    <w:p w:rsidR="001D36E5" w:rsidRPr="00782149" w:rsidRDefault="001D36E5" w:rsidP="0034654E">
      <w:pPr>
        <w:pStyle w:val="50"/>
        <w:ind w:leftChars="0" w:left="0" w:firstLineChars="0" w:firstLine="0"/>
        <w:rPr>
          <w:rFonts w:ascii="HG丸ｺﾞｼｯｸM-PRO" w:eastAsia="HG丸ｺﾞｼｯｸM-PRO" w:hAnsi="HG丸ｺﾞｼｯｸM-PRO"/>
        </w:rPr>
      </w:pPr>
    </w:p>
    <w:p w:rsidR="001D36E5" w:rsidRPr="00782149" w:rsidRDefault="001D36E5" w:rsidP="0034654E">
      <w:pPr>
        <w:pStyle w:val="50"/>
        <w:ind w:leftChars="0" w:left="0" w:firstLineChars="0" w:firstLine="0"/>
        <w:rPr>
          <w:rFonts w:ascii="HG丸ｺﾞｼｯｸM-PRO" w:eastAsia="HG丸ｺﾞｼｯｸM-PRO" w:hAnsi="HG丸ｺﾞｼｯｸM-PRO"/>
        </w:rPr>
      </w:pP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E857C7"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24224" behindDoc="0" locked="0" layoutInCell="1" allowOverlap="1" wp14:anchorId="29DC2877" wp14:editId="7E091F3D">
                <wp:simplePos x="0" y="0"/>
                <wp:positionH relativeFrom="column">
                  <wp:posOffset>4526280</wp:posOffset>
                </wp:positionH>
                <wp:positionV relativeFrom="paragraph">
                  <wp:posOffset>158750</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FD3810" w:rsidRPr="00300F25"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FD3810" w:rsidRPr="00E857C7"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1988</w:t>
                            </w:r>
                            <w:r w:rsidRPr="00300F25">
                              <w:rPr>
                                <w:rFonts w:ascii="Meiryo UI" w:eastAsia="Meiryo UI" w:hAnsi="Meiryo UI" w:cs="Meiryo UI" w:hint="eastAsia"/>
                                <w:sz w:val="14"/>
                                <w:szCs w:val="14"/>
                              </w:rPr>
                              <w:t>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356.4pt;margin-top:12.5pt;width:113.25pt;height:30.75pt;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" fillcolor="window" strokecolor="windowText" strokeweight="1pt">
                <v:path arrowok="t"/>
                <v:textbox>
                  <w:txbxContent>
                    <w:p w:rsidR="00FD3810" w:rsidRPr="00300F25"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FD3810" w:rsidRPr="00E857C7"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1988</w:t>
                      </w:r>
                      <w:r w:rsidRPr="00300F25">
                        <w:rPr>
                          <w:rFonts w:ascii="Meiryo UI" w:eastAsia="Meiryo UI" w:hAnsi="Meiryo UI" w:cs="Meiryo UI" w:hint="eastAsia"/>
                          <w:sz w:val="14"/>
                          <w:szCs w:val="14"/>
                        </w:rPr>
                        <w:t>年完成　岸和田市）</w:t>
                      </w:r>
                    </w:p>
                  </w:txbxContent>
                </v:textbox>
              </v:shape>
            </w:pict>
          </mc:Fallback>
        </mc:AlternateContent>
      </w: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1D36E5" w:rsidRPr="00782149" w:rsidRDefault="001D36E5">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1D36E5" w:rsidRPr="00782149" w:rsidRDefault="001D36E5" w:rsidP="003346EA">
      <w:pPr>
        <w:pStyle w:val="5"/>
      </w:pPr>
      <w:r w:rsidRPr="00782149">
        <w:rPr>
          <w:rFonts w:hint="eastAsia"/>
        </w:rPr>
        <w:lastRenderedPageBreak/>
        <w:t>港湾施設の状況</w:t>
      </w:r>
    </w:p>
    <w:p w:rsidR="007E25AF" w:rsidRPr="00782149" w:rsidRDefault="00BF2749" w:rsidP="007E25A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3F006856" wp14:editId="0DAF8AC7">
                <wp:extent cx="5759450" cy="709930"/>
                <wp:effectExtent l="9525" t="9525" r="12700" b="13970"/>
                <wp:docPr id="267"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70993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D419BC" w:rsidRDefault="00FD3810"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・港湾の基幹的役割を果たす係留施設は、高度経済成長期に集中的に建設されたものが多く、</w:t>
                            </w:r>
                            <w:r w:rsidRPr="00D419BC">
                              <w:rPr>
                                <w:rFonts w:ascii="HG丸ｺﾞｼｯｸM-PRO" w:eastAsia="HG丸ｺﾞｼｯｸM-PRO" w:hAnsi="HG丸ｺﾞｼｯｸM-PRO" w:cs="Meiryo UI"/>
                                <w:color w:val="000000" w:themeColor="text1"/>
                                <w:kern w:val="24"/>
                                <w:szCs w:val="21"/>
                              </w:rPr>
                              <w:t>10年後には、建設後50年以上経過する施設が全体の約4割を超える</w:t>
                            </w:r>
                            <w:r w:rsidRPr="00D419BC">
                              <w:rPr>
                                <w:rFonts w:ascii="HG丸ｺﾞｼｯｸM-PRO" w:eastAsia="HG丸ｺﾞｼｯｸM-PRO" w:hAnsi="HG丸ｺﾞｼｯｸM-PRO" w:cs="Meiryo UI" w:hint="eastAsia"/>
                                <w:color w:val="000000" w:themeColor="text1"/>
                                <w:kern w:val="24"/>
                                <w:szCs w:val="21"/>
                              </w:rPr>
                              <w:t>。</w:t>
                            </w:r>
                          </w:p>
                          <w:p w:rsidR="00FD3810" w:rsidRPr="00D419BC" w:rsidRDefault="00FD3810" w:rsidP="006731A1">
                            <w:pPr>
                              <w:pStyle w:val="a0"/>
                              <w:snapToGrid w:val="0"/>
                              <w:ind w:left="21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・将来にわたり、大阪の物流機能を確保するため係留施設、防波堤、護岸等が必要不可欠</w:t>
                            </w:r>
                          </w:p>
                        </w:txbxContent>
                      </wps:txbx>
                      <wps:bodyPr rot="0" vert="horz" wrap="square" lIns="91440" tIns="45720" rIns="91440" bIns="45720" anchor="t" anchorCtr="0" upright="1">
                        <a:noAutofit/>
                      </wps:bodyPr>
                    </wps:wsp>
                  </a:graphicData>
                </a:graphic>
              </wp:inline>
            </w:drawing>
          </mc:Choice>
          <mc:Fallback>
            <w:pict>
              <v:shape id="Text Box 506" o:spid="_x0000_s1094" type="#_x0000_t202" style="width:453.5pt;height: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" fillcolor="#ff9" strokecolor="black [3213]" strokeweight="1pt">
                <v:fill color2="white [3212]" focus="100%" type="gradient"/>
                <v:path arrowok="t"/>
                <v:textbox>
                  <w:txbxContent>
                    <w:p w:rsidR="00FD3810" w:rsidRPr="00D419BC" w:rsidRDefault="00FD3810"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・港湾の基幹的役割を果たす係留施設は、高度経済成長期に集中的に建設されたものが多く、</w:t>
                      </w:r>
                      <w:r w:rsidRPr="00D419BC">
                        <w:rPr>
                          <w:rFonts w:ascii="HG丸ｺﾞｼｯｸM-PRO" w:eastAsia="HG丸ｺﾞｼｯｸM-PRO" w:hAnsi="HG丸ｺﾞｼｯｸM-PRO" w:cs="Meiryo UI"/>
                          <w:color w:val="000000" w:themeColor="text1"/>
                          <w:kern w:val="24"/>
                          <w:szCs w:val="21"/>
                        </w:rPr>
                        <w:t>10年後には、建設後50年以上経過する施設が全体の約4割を超える</w:t>
                      </w:r>
                      <w:r w:rsidRPr="00D419BC">
                        <w:rPr>
                          <w:rFonts w:ascii="HG丸ｺﾞｼｯｸM-PRO" w:eastAsia="HG丸ｺﾞｼｯｸM-PRO" w:hAnsi="HG丸ｺﾞｼｯｸM-PRO" w:cs="Meiryo UI" w:hint="eastAsia"/>
                          <w:color w:val="000000" w:themeColor="text1"/>
                          <w:kern w:val="24"/>
                          <w:szCs w:val="21"/>
                        </w:rPr>
                        <w:t>。</w:t>
                      </w:r>
                    </w:p>
                    <w:p w:rsidR="00FD3810" w:rsidRPr="00D419BC" w:rsidRDefault="00FD3810" w:rsidP="006731A1">
                      <w:pPr>
                        <w:pStyle w:val="a0"/>
                        <w:snapToGrid w:val="0"/>
                        <w:ind w:left="21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・将来にわたり、大阪の物流機能を確保するため係留施設、防波堤、護岸等が必要不可欠</w:t>
                      </w:r>
                    </w:p>
                  </w:txbxContent>
                </v:textbox>
                <w10:anchorlock/>
              </v:shape>
            </w:pict>
          </mc:Fallback>
        </mc:AlternateContent>
      </w:r>
    </w:p>
    <w:p w:rsidR="00CB739F" w:rsidRPr="00782149" w:rsidRDefault="007E25AF" w:rsidP="0034654E">
      <w:pPr>
        <w:pStyle w:val="5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96480" behindDoc="0" locked="0" layoutInCell="1" allowOverlap="1" wp14:anchorId="226BBE79" wp14:editId="1A76FB0E">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anchor>
        </w:drawing>
      </w:r>
      <w:r w:rsidR="00CB739F" w:rsidRPr="00782149">
        <w:rPr>
          <w:rFonts w:ascii="HG丸ｺﾞｼｯｸM-PRO" w:eastAsia="HG丸ｺﾞｼｯｸM-PRO" w:hAnsi="HG丸ｺﾞｼｯｸM-PRO"/>
          <w:noProof/>
        </w:rPr>
        <w:drawing>
          <wp:anchor distT="0" distB="0" distL="114300" distR="114300" simplePos="0" relativeHeight="251797504" behindDoc="0" locked="0" layoutInCell="1" allowOverlap="1" wp14:anchorId="618A0C6B" wp14:editId="080B57E4">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anchor>
        </w:drawing>
      </w: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7E25AF" w:rsidRPr="00782149" w:rsidRDefault="00BF2749" w:rsidP="00CB739F">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28256" behindDoc="0" locked="0" layoutInCell="1" allowOverlap="1" wp14:anchorId="36377256" wp14:editId="082A230A">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rsidR="00FD3810" w:rsidRPr="007E25AF" w:rsidRDefault="00FD3810"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4pt;margin-top:15.25pt;width:194.9pt;height:44.1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" fillcolor="yellow" strokecolor="black [3213]" strokeweight="1pt">
                <v:path arrowok="t"/>
                <v:textbox>
                  <w:txbxContent>
                    <w:p w:rsidR="00FD3810" w:rsidRPr="007E25AF" w:rsidRDefault="00FD3810"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29280" behindDoc="0" locked="0" layoutInCell="1" allowOverlap="1" wp14:anchorId="538EE949" wp14:editId="2C986745">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" adj="10800" fillcolor="#4f81bd [3204]" strokecolor="#243f60 [1604]" strokeweight="2pt">
                <v:path arrowok="t"/>
              </v:shape>
            </w:pict>
          </mc:Fallback>
        </mc:AlternateContent>
      </w:r>
      <w:r w:rsidR="007E25AF" w:rsidRPr="00782149">
        <w:rPr>
          <w:rFonts w:ascii="HG丸ｺﾞｼｯｸM-PRO" w:eastAsia="HG丸ｺﾞｼｯｸM-PRO" w:hAnsi="HG丸ｺﾞｼｯｸM-PRO"/>
          <w:noProof/>
        </w:rPr>
        <w:drawing>
          <wp:anchor distT="0" distB="0" distL="114300" distR="114300" simplePos="0" relativeHeight="251799552" behindDoc="0" locked="0" layoutInCell="1" allowOverlap="1" wp14:anchorId="6DBE7C0F" wp14:editId="3FAA3BEB">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anchor>
        </w:drawing>
      </w:r>
    </w:p>
    <w:p w:rsidR="0034654E" w:rsidRPr="00782149" w:rsidRDefault="0034654E" w:rsidP="00CB739F">
      <w:pPr>
        <w:pStyle w:val="50"/>
        <w:ind w:leftChars="0" w:left="0" w:firstLineChars="0" w:firstLine="0"/>
        <w:rPr>
          <w:rFonts w:ascii="HG丸ｺﾞｼｯｸM-PRO" w:eastAsia="HG丸ｺﾞｼｯｸM-PRO" w:hAnsi="HG丸ｺﾞｼｯｸM-PRO"/>
        </w:rPr>
      </w:pP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8C557A"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47744" behindDoc="0" locked="0" layoutInCell="1" allowOverlap="1" wp14:anchorId="00C97294" wp14:editId="4B3D40D3">
                <wp:simplePos x="0" y="0"/>
                <wp:positionH relativeFrom="column">
                  <wp:posOffset>439420</wp:posOffset>
                </wp:positionH>
                <wp:positionV relativeFrom="paragraph">
                  <wp:posOffset>221615</wp:posOffset>
                </wp:positionV>
                <wp:extent cx="2083435" cy="375920"/>
                <wp:effectExtent l="0" t="0" r="12065" b="367030"/>
                <wp:wrapNone/>
                <wp:docPr id="266" name="角丸四角形吹き出し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7E25AF" w:rsidRDefault="00FD3810"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4" o:spid="_x0000_s1096" type="#_x0000_t62" style="position:absolute;left:0;text-align:left;margin-left:34.6pt;margin-top:17.45pt;width:164.05pt;height:29.6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" adj="10155,40666" fillcolor="#ff9" strokecolor="red" strokeweight="2pt">
                <v:path arrowok="t"/>
                <v:textbox inset=",0,,0">
                  <w:txbxContent>
                    <w:p w:rsidR="00FD3810" w:rsidRPr="007E25AF" w:rsidRDefault="00FD3810"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46720" behindDoc="0" locked="0" layoutInCell="1" allowOverlap="1" wp14:anchorId="07ECCD2D" wp14:editId="2287F338">
                <wp:simplePos x="0" y="0"/>
                <wp:positionH relativeFrom="column">
                  <wp:posOffset>311785</wp:posOffset>
                </wp:positionH>
                <wp:positionV relativeFrom="paragraph">
                  <wp:posOffset>210820</wp:posOffset>
                </wp:positionV>
                <wp:extent cx="127635" cy="605790"/>
                <wp:effectExtent l="0" t="0" r="5715" b="3810"/>
                <wp:wrapNone/>
                <wp:docPr id="265"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 cy="6057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" fillcolor="white [3212]" stroked="f" strokeweight="2pt">
                <v:path arrowok="t"/>
              </v:rect>
            </w:pict>
          </mc:Fallback>
        </mc:AlternateContent>
      </w:r>
      <w:r w:rsidR="00CB739F" w:rsidRPr="00782149">
        <w:rPr>
          <w:rFonts w:ascii="HG丸ｺﾞｼｯｸM-PRO" w:eastAsia="HG丸ｺﾞｼｯｸM-PRO" w:hAnsi="HG丸ｺﾞｼｯｸM-PRO"/>
          <w:noProof/>
        </w:rPr>
        <w:drawing>
          <wp:anchor distT="0" distB="0" distL="114300" distR="114300" simplePos="0" relativeHeight="251805696" behindDoc="0" locked="0" layoutInCell="1" allowOverlap="1" wp14:anchorId="548A63D7" wp14:editId="5C25074B">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anchor>
        </w:drawing>
      </w: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01600" behindDoc="0" locked="0" layoutInCell="1" allowOverlap="1" wp14:anchorId="1395C06F" wp14:editId="73042349">
                <wp:simplePos x="0" y="0"/>
                <wp:positionH relativeFrom="column">
                  <wp:posOffset>2672080</wp:posOffset>
                </wp:positionH>
                <wp:positionV relativeFrom="paragraph">
                  <wp:posOffset>104140</wp:posOffset>
                </wp:positionV>
                <wp:extent cx="2907030" cy="1084580"/>
                <wp:effectExtent l="0" t="0" r="26670" b="20320"/>
                <wp:wrapNone/>
                <wp:docPr id="26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80"/>
                        </a:xfrm>
                        <a:prstGeom prst="rect">
                          <a:avLst/>
                        </a:prstGeom>
                        <a:noFill/>
                        <a:ln w="12700">
                          <a:solidFill>
                            <a:srgbClr val="0070C0"/>
                          </a:solidFill>
                        </a:ln>
                      </wps:spPr>
                      <wps:txbx>
                        <w:txbxContent>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FD3810" w:rsidRPr="00CB739F" w:rsidRDefault="00FD3810"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FD3810" w:rsidRPr="00CB739F" w:rsidRDefault="00FD3810"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210.4pt;margin-top:8.2pt;width:228.9pt;height:85.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" filled="f" strokecolor="#0070c0" strokeweight="1pt">
                <v:path arrowok="t"/>
                <v:textbox>
                  <w:txbxContent>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FD3810" w:rsidRPr="00CB739F" w:rsidRDefault="00FD3810"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FD3810" w:rsidRPr="00CB739F" w:rsidRDefault="00FD3810"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03648" behindDoc="0" locked="0" layoutInCell="1" allowOverlap="1" wp14:anchorId="00CA93DF" wp14:editId="76977826">
                <wp:simplePos x="0" y="0"/>
                <wp:positionH relativeFrom="column">
                  <wp:posOffset>2669540</wp:posOffset>
                </wp:positionH>
                <wp:positionV relativeFrom="paragraph">
                  <wp:posOffset>158750</wp:posOffset>
                </wp:positionV>
                <wp:extent cx="2846705" cy="396240"/>
                <wp:effectExtent l="0" t="0" r="10795" b="22860"/>
                <wp:wrapNone/>
                <wp:docPr id="26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rsidR="00FD3810" w:rsidRPr="00C76F6E" w:rsidRDefault="00FD3810"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210.2pt;margin-top:12.5pt;width:224.15pt;height:31.2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" filled="f" strokecolor="black [3213]" strokeweight="1pt">
                <v:path arrowok="t"/>
                <v:textbox>
                  <w:txbxContent>
                    <w:p w:rsidR="00FD3810" w:rsidRPr="00C76F6E" w:rsidRDefault="00FD3810"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C76F6E" w:rsidRPr="00782149" w:rsidRDefault="00C76F6E"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7E25AF" w:rsidRPr="00782149" w:rsidRDefault="00BF2749">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33376" behindDoc="0" locked="0" layoutInCell="1" allowOverlap="1" wp14:anchorId="2BE9351B" wp14:editId="2CA71005">
                <wp:simplePos x="0" y="0"/>
                <wp:positionH relativeFrom="column">
                  <wp:posOffset>1106805</wp:posOffset>
                </wp:positionH>
                <wp:positionV relativeFrom="paragraph">
                  <wp:posOffset>175895</wp:posOffset>
                </wp:positionV>
                <wp:extent cx="2174240" cy="552450"/>
                <wp:effectExtent l="20955" t="13970" r="14605" b="519430"/>
                <wp:wrapNone/>
                <wp:docPr id="262" name="角丸四角形吹き出し 3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240" cy="552450"/>
                        </a:xfrm>
                        <a:prstGeom prst="wedgeRoundRectCallout">
                          <a:avLst>
                            <a:gd name="adj1" fmla="val -46264"/>
                            <a:gd name="adj2" fmla="val 134944"/>
                            <a:gd name="adj3" fmla="val 16667"/>
                          </a:avLst>
                        </a:prstGeom>
                        <a:solidFill>
                          <a:srgbClr val="FFFF99"/>
                        </a:solidFill>
                        <a:ln w="25400">
                          <a:solidFill>
                            <a:srgbClr val="FF0000"/>
                          </a:solidFill>
                          <a:miter lim="800000"/>
                          <a:headEnd/>
                          <a:tailEnd/>
                        </a:ln>
                      </wps:spPr>
                      <wps:txbx>
                        <w:txbxContent>
                          <w:p w:rsidR="00FD3810" w:rsidRPr="007E25AF" w:rsidRDefault="00FD381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FD3810" w:rsidRPr="007E25AF" w:rsidRDefault="00FD381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vert="horz" wrap="square" lIns="91440" tIns="0" rIns="9144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099" type="#_x0000_t62" style="position:absolute;margin-left:87.15pt;margin-top:13.85pt;width:171.2pt;height:43.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" adj="807,39948" fillcolor="#ff9" strokecolor="red" strokeweight="2pt">
                <v:textbox inset=",0,,0">
                  <w:txbxContent>
                    <w:p w:rsidR="00FD3810" w:rsidRPr="007E25AF" w:rsidRDefault="00FD381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FD3810" w:rsidRPr="007E25AF" w:rsidRDefault="00FD381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r w:rsidR="007E25AF" w:rsidRPr="00782149">
        <w:rPr>
          <w:rFonts w:ascii="HG丸ｺﾞｼｯｸM-PRO" w:eastAsia="HG丸ｺﾞｼｯｸM-PRO" w:hAnsi="HG丸ｺﾞｼｯｸM-PRO"/>
          <w:noProof/>
        </w:rPr>
        <w:drawing>
          <wp:anchor distT="0" distB="0" distL="114300" distR="114300" simplePos="0" relativeHeight="252131328" behindDoc="0" locked="0" layoutInCell="1" allowOverlap="1" wp14:anchorId="201E6709" wp14:editId="4963883B">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anchor>
        </w:drawing>
      </w:r>
    </w:p>
    <w:p w:rsidR="007E25AF" w:rsidRPr="00782149" w:rsidRDefault="007E25AF">
      <w:pPr>
        <w:widowControl/>
        <w:jc w:val="left"/>
        <w:rPr>
          <w:rFonts w:ascii="HG丸ｺﾞｼｯｸM-PRO" w:eastAsia="HG丸ｺﾞｼｯｸM-PRO" w:hAnsi="HG丸ｺﾞｼｯｸM-PRO"/>
        </w:rPr>
      </w:pPr>
    </w:p>
    <w:p w:rsidR="007E25AF" w:rsidRPr="00782149" w:rsidRDefault="007E25AF">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132352" behindDoc="0" locked="0" layoutInCell="1" allowOverlap="1" wp14:anchorId="0A6E0F9C" wp14:editId="3B5994C9">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anchor>
        </w:drawing>
      </w:r>
    </w:p>
    <w:p w:rsidR="00563EBB" w:rsidRPr="00782149" w:rsidRDefault="00BF2749">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26272" behindDoc="0" locked="0" layoutInCell="1" allowOverlap="1" wp14:anchorId="76ADB6F0" wp14:editId="014FFFD1">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FD3810" w:rsidRPr="00300F25"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FD3810" w:rsidRPr="00E857C7"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1975</w:t>
                            </w:r>
                            <w:r w:rsidRPr="00300F25">
                              <w:rPr>
                                <w:rFonts w:ascii="Meiryo UI" w:eastAsia="Meiryo UI" w:hAnsi="Meiryo UI" w:cs="Meiryo UI" w:hint="eastAsia"/>
                                <w:sz w:val="14"/>
                                <w:szCs w:val="14"/>
                              </w:rPr>
                              <w:t>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343.1pt;margin-top:138.45pt;width:113.25pt;height:30.75pt;z-index:2527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" fillcolor="window" strokecolor="windowText" strokeweight="1pt">
                <v:path arrowok="t"/>
                <v:textbox>
                  <w:txbxContent>
                    <w:p w:rsidR="00FD3810" w:rsidRPr="00300F25"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FD3810" w:rsidRPr="00E857C7"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1975</w:t>
                      </w:r>
                      <w:r w:rsidRPr="00300F25">
                        <w:rPr>
                          <w:rFonts w:ascii="Meiryo UI" w:eastAsia="Meiryo UI" w:hAnsi="Meiryo UI" w:cs="Meiryo UI" w:hint="eastAsia"/>
                          <w:sz w:val="14"/>
                          <w:szCs w:val="14"/>
                        </w:rPr>
                        <w:t>年完成　泉大津市）</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35424" behindDoc="0" locked="0" layoutInCell="1" allowOverlap="1" wp14:anchorId="75159451" wp14:editId="57E7EBC0">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7E25AF" w:rsidRDefault="00FD381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101" type="#_x0000_t62" style="position:absolute;margin-left:217.1pt;margin-top:76.1pt;width:96pt;height:26.2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" adj="28191,3682" fillcolor="#ff9" strokecolor="red" strokeweight="2pt">
                <v:path arrowok="t"/>
                <v:textbox inset=",0,,0">
                  <w:txbxContent>
                    <w:p w:rsidR="00FD3810" w:rsidRPr="007E25AF" w:rsidRDefault="00FD381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rsidRPr="00782149">
        <w:rPr>
          <w:rFonts w:ascii="HG丸ｺﾞｼｯｸM-PRO" w:eastAsia="HG丸ｺﾞｼｯｸM-PRO" w:hAnsi="HG丸ｺﾞｼｯｸM-PRO"/>
        </w:rPr>
        <w:br w:type="page"/>
      </w:r>
    </w:p>
    <w:p w:rsidR="00563EBB" w:rsidRPr="00782149" w:rsidRDefault="00563EBB" w:rsidP="003346EA">
      <w:pPr>
        <w:pStyle w:val="5"/>
      </w:pPr>
      <w:r w:rsidRPr="00782149">
        <w:rPr>
          <w:rFonts w:hint="eastAsia"/>
        </w:rPr>
        <w:lastRenderedPageBreak/>
        <w:t>流域下水道施設の状況</w:t>
      </w:r>
    </w:p>
    <w:p w:rsidR="008C557A"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37472" behindDoc="0" locked="0" layoutInCell="1" allowOverlap="1" wp14:anchorId="774C0195" wp14:editId="39E5B35B">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rsidR="00FD3810" w:rsidRPr="00D419BC" w:rsidRDefault="00FD3810">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・下水道（管渠および水みらいセンター）は都市機能を支える重要なライフラインであり、大阪府の整備率は全国平均と比べても高い水準</w:t>
                            </w:r>
                          </w:p>
                          <w:p w:rsidR="00FD3810" w:rsidRPr="00D419BC" w:rsidRDefault="00FD3810">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・全国と同様、施設が高齢化</w:t>
                            </w:r>
                          </w:p>
                          <w:p w:rsidR="00FD3810" w:rsidRPr="006731A1" w:rsidRDefault="00FD3810"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・機能が停止すれば、約</w:t>
                            </w:r>
                            <w:r w:rsidRPr="00D419BC">
                              <w:rPr>
                                <w:rFonts w:ascii="HG丸ｺﾞｼｯｸM-PRO" w:eastAsia="HG丸ｺﾞｼｯｸM-PRO" w:hAnsi="HG丸ｺﾞｼｯｸM-PRO" w:cs="Meiryo UI"/>
                                <w:color w:val="000000" w:themeColor="text1"/>
                                <w:kern w:val="24"/>
                                <w:szCs w:val="21"/>
                              </w:rPr>
                              <w:t>840万人の生活に重大な影響を及ぼす</w:t>
                            </w:r>
                            <w:r w:rsidRPr="00D419BC">
                              <w:rPr>
                                <w:rFonts w:ascii="HG丸ｺﾞｼｯｸM-PRO" w:eastAsia="HG丸ｺﾞｼｯｸM-PRO" w:hAnsi="HG丸ｺﾞｼｯｸM-PRO" w:cs="Meiryo UI" w:hint="eastAsia"/>
                                <w:color w:val="000000" w:themeColor="text1"/>
                                <w:kern w:val="24"/>
                                <w:szCs w:val="21"/>
                              </w:rPr>
                              <w:t>ため、</w:t>
                            </w:r>
                            <w:r w:rsidRPr="00D419BC">
                              <w:rPr>
                                <w:rFonts w:ascii="HG丸ｺﾞｼｯｸM-PRO" w:eastAsia="HG丸ｺﾞｼｯｸM-PRO" w:hAnsi="HG丸ｺﾞｼｯｸM-PRO" w:cs="Meiryo UI"/>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1.15pt;margin-top:4.1pt;width:245.2pt;height:118.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AOeyT/LQIAADQ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FD3810" w:rsidRPr="00D419BC" w:rsidRDefault="00FD3810">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・下水道（管渠および水みらいセンター）は都市機能を支える重要なライフラインであり、大阪府の整備率は全国平均と比べても高い水準</w:t>
                      </w:r>
                    </w:p>
                    <w:p w:rsidR="00FD3810" w:rsidRPr="00D419BC" w:rsidRDefault="00FD3810">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・全国と同様、施設が高齢化</w:t>
                      </w:r>
                    </w:p>
                    <w:p w:rsidR="00FD3810" w:rsidRPr="006731A1" w:rsidRDefault="00FD3810"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・機能が停止すれば、約</w:t>
                      </w:r>
                      <w:r w:rsidRPr="00D419BC">
                        <w:rPr>
                          <w:rFonts w:ascii="HG丸ｺﾞｼｯｸM-PRO" w:eastAsia="HG丸ｺﾞｼｯｸM-PRO" w:hAnsi="HG丸ｺﾞｼｯｸM-PRO" w:cs="Meiryo UI"/>
                          <w:color w:val="000000" w:themeColor="text1"/>
                          <w:kern w:val="24"/>
                          <w:szCs w:val="21"/>
                        </w:rPr>
                        <w:t>840万人の生活に重大な影響を及ぼす</w:t>
                      </w:r>
                      <w:r w:rsidRPr="00D419BC">
                        <w:rPr>
                          <w:rFonts w:ascii="HG丸ｺﾞｼｯｸM-PRO" w:eastAsia="HG丸ｺﾞｼｯｸM-PRO" w:hAnsi="HG丸ｺﾞｼｯｸM-PRO" w:cs="Meiryo UI" w:hint="eastAsia"/>
                          <w:color w:val="000000" w:themeColor="text1"/>
                          <w:kern w:val="24"/>
                          <w:szCs w:val="21"/>
                        </w:rPr>
                        <w:t>ため、</w:t>
                      </w:r>
                      <w:r w:rsidRPr="00D419BC">
                        <w:rPr>
                          <w:rFonts w:ascii="HG丸ｺﾞｼｯｸM-PRO" w:eastAsia="HG丸ｺﾞｼｯｸM-PRO" w:hAnsi="HG丸ｺﾞｼｯｸM-PRO" w:cs="Meiryo UI"/>
                          <w:color w:val="000000" w:themeColor="text1"/>
                          <w:kern w:val="24"/>
                          <w:szCs w:val="21"/>
                        </w:rPr>
                        <w:t>24時間365日稼動し続けることが必要不可欠</w:t>
                      </w:r>
                    </w:p>
                  </w:txbxContent>
                </v:textbox>
              </v:shape>
            </w:pict>
          </mc:Fallback>
        </mc:AlternateContent>
      </w:r>
      <w:r w:rsidR="00CB739F" w:rsidRPr="00782149">
        <w:rPr>
          <w:rFonts w:ascii="HG丸ｺﾞｼｯｸM-PRO" w:eastAsia="HG丸ｺﾞｼｯｸM-PRO" w:hAnsi="HG丸ｺﾞｼｯｸM-PRO"/>
          <w:noProof/>
        </w:rPr>
        <w:drawing>
          <wp:anchor distT="0" distB="0" distL="114300" distR="114300" simplePos="0" relativeHeight="251819008" behindDoc="0" locked="0" layoutInCell="1" allowOverlap="1" wp14:anchorId="3C1E780F" wp14:editId="77F0B4A8">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anchor>
        </w:drawing>
      </w: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15936" behindDoc="0" locked="0" layoutInCell="1" allowOverlap="1" wp14:anchorId="684F8FBC" wp14:editId="4F49FF21">
                <wp:simplePos x="0" y="0"/>
                <wp:positionH relativeFrom="column">
                  <wp:posOffset>3182620</wp:posOffset>
                </wp:positionH>
                <wp:positionV relativeFrom="paragraph">
                  <wp:posOffset>194945</wp:posOffset>
                </wp:positionV>
                <wp:extent cx="2647950" cy="1701165"/>
                <wp:effectExtent l="0" t="0" r="0" b="0"/>
                <wp:wrapNone/>
                <wp:docPr id="25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701165"/>
                        </a:xfrm>
                        <a:prstGeom prst="rect">
                          <a:avLst/>
                        </a:prstGeom>
                        <a:noFill/>
                        <a:ln w="12700">
                          <a:noFill/>
                        </a:ln>
                      </wps:spPr>
                      <wps:txbx>
                        <w:txbxContent>
                          <w:p w:rsidR="00FD3810" w:rsidRPr="00CB739F" w:rsidRDefault="00FD381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FD3810" w:rsidRPr="00CB739F" w:rsidRDefault="00FD381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FD3810" w:rsidRPr="000262B0" w:rsidRDefault="00FD381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left:0;text-align:left;margin-left:250.6pt;margin-top:15.35pt;width:208.5pt;height:133.9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" filled="f" stroked="f" strokeweight="1pt">
                <v:path arrowok="t"/>
                <v:textbox>
                  <w:txbxContent>
                    <w:p w:rsidR="00FD3810" w:rsidRPr="00CB739F" w:rsidRDefault="00FD381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FD3810" w:rsidRPr="00CB739F" w:rsidRDefault="00FD381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FD3810" w:rsidRPr="000262B0" w:rsidRDefault="00FD381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sidRPr="00782149">
        <w:rPr>
          <w:rFonts w:ascii="HG丸ｺﾞｼｯｸM-PRO" w:eastAsia="HG丸ｺﾞｼｯｸM-PRO" w:hAnsi="HG丸ｺﾞｼｯｸM-PRO"/>
          <w:noProof/>
        </w:rPr>
        <w:drawing>
          <wp:anchor distT="0" distB="0" distL="114300" distR="114300" simplePos="0" relativeHeight="251813888" behindDoc="0" locked="0" layoutInCell="1" allowOverlap="1" wp14:anchorId="64CD7B0A" wp14:editId="39F6179C">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anchor>
        </w:drawing>
      </w: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1D36E5" w:rsidRPr="00782149" w:rsidRDefault="001D36E5">
      <w:pPr>
        <w:widowControl/>
        <w:jc w:val="left"/>
        <w:rPr>
          <w:rFonts w:ascii="HG丸ｺﾞｼｯｸM-PRO" w:eastAsia="HG丸ｺﾞｼｯｸM-PRO" w:hAnsi="HG丸ｺﾞｼｯｸM-PRO"/>
        </w:rPr>
      </w:pPr>
    </w:p>
    <w:p w:rsidR="001D36E5" w:rsidRPr="00782149" w:rsidRDefault="001D36E5" w:rsidP="003E547C">
      <w:pPr>
        <w:rPr>
          <w:rFonts w:ascii="HG丸ｺﾞｼｯｸM-PRO" w:eastAsia="HG丸ｺﾞｼｯｸM-PRO" w:hAnsi="HG丸ｺﾞｼｯｸM-PRO"/>
        </w:rPr>
      </w:pPr>
    </w:p>
    <w:p w:rsidR="007E25AF" w:rsidRPr="00782149" w:rsidRDefault="007E25AF" w:rsidP="003E547C">
      <w:pPr>
        <w:rPr>
          <w:rFonts w:ascii="HG丸ｺﾞｼｯｸM-PRO" w:eastAsia="HG丸ｺﾞｼｯｸM-PRO" w:hAnsi="HG丸ｺﾞｼｯｸM-PRO"/>
        </w:rPr>
      </w:pPr>
    </w:p>
    <w:p w:rsidR="00563EBB" w:rsidRPr="00782149" w:rsidRDefault="003E547C" w:rsidP="003E547C">
      <w:pP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30F48182" wp14:editId="2F1916CB">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782149"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※国土交通省 HP資料</w:t>
      </w:r>
    </w:p>
    <w:p w:rsidR="00563EBB" w:rsidRPr="00782149"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（http://www.mlit.go.jp/mizukokudo/sewerage/crd_sewerage_tk_000135.html）より</w:t>
      </w:r>
    </w:p>
    <w:p w:rsidR="001D36E5" w:rsidRPr="00782149" w:rsidRDefault="001D36E5" w:rsidP="001D36E5">
      <w:pPr>
        <w:pStyle w:val="50"/>
        <w:ind w:left="735" w:firstLine="210"/>
        <w:rPr>
          <w:rFonts w:ascii="HG丸ｺﾞｼｯｸM-PRO" w:eastAsia="HG丸ｺﾞｼｯｸM-PRO" w:hAnsi="HG丸ｺﾞｼｯｸM-PRO"/>
        </w:rPr>
      </w:pPr>
    </w:p>
    <w:p w:rsidR="001D36E5" w:rsidRPr="00782149" w:rsidRDefault="001D36E5">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1D36E5" w:rsidRPr="00782149" w:rsidRDefault="00563EBB" w:rsidP="003346EA">
      <w:pPr>
        <w:pStyle w:val="5"/>
      </w:pPr>
      <w:r w:rsidRPr="00782149">
        <w:rPr>
          <w:rFonts w:hint="eastAsia"/>
        </w:rPr>
        <w:lastRenderedPageBreak/>
        <w:t>公園</w:t>
      </w:r>
      <w:r w:rsidR="001D36E5" w:rsidRPr="00782149">
        <w:rPr>
          <w:rFonts w:hint="eastAsia"/>
        </w:rPr>
        <w:t>施設の状況</w:t>
      </w:r>
    </w:p>
    <w:p w:rsidR="007E25AF" w:rsidRPr="00782149" w:rsidRDefault="00BF2749" w:rsidP="007E25A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708C36EB" wp14:editId="4E23D905">
                <wp:extent cx="5759450" cy="1676400"/>
                <wp:effectExtent l="9525" t="9525" r="12700" b="9525"/>
                <wp:docPr id="256"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167640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3112A4"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FD3810" w:rsidRPr="00F84B77"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w:t>
                            </w:r>
                            <w:r w:rsidRPr="00F84B77">
                              <w:rPr>
                                <w:rFonts w:ascii="HG丸ｺﾞｼｯｸM-PRO" w:eastAsia="HG丸ｺﾞｼｯｸM-PRO" w:hAnsi="HG丸ｺﾞｼｯｸM-PRO" w:hint="eastAsia"/>
                                <w:szCs w:val="21"/>
                              </w:rPr>
                              <w:t>の憩いや癒し、スポーツ・レクリエーション等の場として、安全・安心に加え美観・快適性が求められる。</w:t>
                            </w:r>
                          </w:p>
                          <w:p w:rsidR="00FD3810" w:rsidRPr="00F84B77"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・災害発生時には、「避難地」や自衛隊、消防隊の「後方支援活動拠点」となる。</w:t>
                            </w:r>
                          </w:p>
                          <w:p w:rsidR="00FD3810" w:rsidRPr="00F84B77"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・開設後３０年以上経過した府営公園が約６割（全国の都市公園では約３割）。</w:t>
                            </w:r>
                          </w:p>
                          <w:p w:rsidR="00FD3810" w:rsidRPr="003112A4" w:rsidRDefault="00FD3810" w:rsidP="00C9571F">
                            <w:pPr>
                              <w:pStyle w:val="a0"/>
                              <w:snapToGrid w:val="0"/>
                              <w:spacing w:line="300" w:lineRule="exact"/>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w:t>
                            </w:r>
                            <w:r w:rsidRPr="007B0805">
                              <w:rPr>
                                <w:rFonts w:ascii="HG丸ｺﾞｼｯｸM-PRO" w:eastAsia="HG丸ｺﾞｼｯｸM-PRO" w:hAnsi="HG丸ｺﾞｼｯｸM-PRO"/>
                                <w:szCs w:val="21"/>
                              </w:rPr>
                              <w:t>10年後には、遊具の約８割が耐用年数を超過することから、このまま老朽化が進行すれば破損等による利用停止など、重大事態を招くおそれがある。</w:t>
                            </w:r>
                          </w:p>
                          <w:p w:rsidR="00FD3810" w:rsidRPr="003112A4" w:rsidRDefault="00FD3810" w:rsidP="007B0805">
                            <w:pPr>
                              <w:pStyle w:val="a0"/>
                              <w:snapToGrid w:val="0"/>
                              <w:spacing w:line="300" w:lineRule="exact"/>
                              <w:rPr>
                                <w:rFonts w:ascii="HG丸ｺﾞｼｯｸM-PRO" w:eastAsia="HG丸ｺﾞｼｯｸM-PRO" w:hAnsi="HG丸ｺﾞｼｯｸM-PRO"/>
                                <w:szCs w:val="21"/>
                              </w:rPr>
                            </w:pPr>
                          </w:p>
                        </w:txbxContent>
                      </wps:txbx>
                      <wps:bodyPr rot="0" vert="horz" wrap="square" lIns="91440" tIns="45720" rIns="91440" bIns="45720" anchor="t" anchorCtr="0" upright="1">
                        <a:noAutofit/>
                      </wps:bodyPr>
                    </wps:wsp>
                  </a:graphicData>
                </a:graphic>
              </wp:inline>
            </w:drawing>
          </mc:Choice>
          <mc:Fallback>
            <w:pict>
              <v:shape id="Text Box 505" o:spid="_x0000_s1104"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" fillcolor="#ff9" strokecolor="black [3213]" strokeweight="1pt">
                <v:fill color2="white [3212]" focus="100%" type="gradient"/>
                <v:path arrowok="t"/>
                <v:textbox>
                  <w:txbxContent>
                    <w:p w:rsidR="00FD3810" w:rsidRPr="003112A4"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FD3810" w:rsidRPr="00F84B77"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w:t>
                      </w:r>
                      <w:r w:rsidRPr="00F84B77">
                        <w:rPr>
                          <w:rFonts w:ascii="HG丸ｺﾞｼｯｸM-PRO" w:eastAsia="HG丸ｺﾞｼｯｸM-PRO" w:hAnsi="HG丸ｺﾞｼｯｸM-PRO" w:hint="eastAsia"/>
                          <w:szCs w:val="21"/>
                        </w:rPr>
                        <w:t>の憩いや癒し、スポーツ・レクリエーション等の場として、安全・安心に加え美観・快適性が求められる。</w:t>
                      </w:r>
                    </w:p>
                    <w:p w:rsidR="00FD3810" w:rsidRPr="00F84B77"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・災害発生時には、「避難地」や自衛隊、消防隊の「後方支援活動拠点」となる。</w:t>
                      </w:r>
                    </w:p>
                    <w:p w:rsidR="00FD3810" w:rsidRPr="00F84B77"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・開設後３０年以上経過した府営公園が約６割（全国の都市公園では約３割）。</w:t>
                      </w:r>
                    </w:p>
                    <w:p w:rsidR="00FD3810" w:rsidRPr="003112A4" w:rsidRDefault="00FD3810" w:rsidP="00C9571F">
                      <w:pPr>
                        <w:pStyle w:val="a0"/>
                        <w:snapToGrid w:val="0"/>
                        <w:spacing w:line="300" w:lineRule="exact"/>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w:t>
                      </w:r>
                      <w:r w:rsidRPr="007B0805">
                        <w:rPr>
                          <w:rFonts w:ascii="HG丸ｺﾞｼｯｸM-PRO" w:eastAsia="HG丸ｺﾞｼｯｸM-PRO" w:hAnsi="HG丸ｺﾞｼｯｸM-PRO"/>
                          <w:szCs w:val="21"/>
                        </w:rPr>
                        <w:t>10年後には、遊具の約８割が耐用年数を超過することから、このまま老朽化が進行すれば破損等による利用停止など、重大事態を招くおそれがある。</w:t>
                      </w:r>
                    </w:p>
                    <w:p w:rsidR="00FD3810" w:rsidRPr="003112A4" w:rsidRDefault="00FD3810" w:rsidP="007B0805">
                      <w:pPr>
                        <w:pStyle w:val="a0"/>
                        <w:snapToGrid w:val="0"/>
                        <w:spacing w:line="300" w:lineRule="exact"/>
                        <w:rPr>
                          <w:rFonts w:ascii="HG丸ｺﾞｼｯｸM-PRO" w:eastAsia="HG丸ｺﾞｼｯｸM-PRO" w:hAnsi="HG丸ｺﾞｼｯｸM-PRO"/>
                          <w:szCs w:val="21"/>
                        </w:rPr>
                      </w:pPr>
                    </w:p>
                  </w:txbxContent>
                </v:textbox>
                <w10:anchorlock/>
              </v:shape>
            </w:pict>
          </mc:Fallback>
        </mc:AlternateContent>
      </w:r>
    </w:p>
    <w:p w:rsidR="001D36E5" w:rsidRPr="00782149" w:rsidRDefault="00DA116D" w:rsidP="001D36E5">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827200" behindDoc="0" locked="0" layoutInCell="1" allowOverlap="1" wp14:anchorId="50497433" wp14:editId="2CFBAB22">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anchor>
        </w:drawing>
      </w:r>
    </w:p>
    <w:p w:rsidR="00DA116D" w:rsidRPr="00782149" w:rsidRDefault="00BF2749" w:rsidP="001D36E5">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26176" behindDoc="0" locked="0" layoutInCell="1" allowOverlap="1" wp14:anchorId="4DE112B0" wp14:editId="4E96D3E3">
                <wp:simplePos x="0" y="0"/>
                <wp:positionH relativeFrom="column">
                  <wp:posOffset>3033395</wp:posOffset>
                </wp:positionH>
                <wp:positionV relativeFrom="paragraph">
                  <wp:posOffset>137795</wp:posOffset>
                </wp:positionV>
                <wp:extent cx="2867025" cy="257175"/>
                <wp:effectExtent l="0" t="0" r="28575" b="28575"/>
                <wp:wrapNone/>
                <wp:docPr id="25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rsidR="00FD3810" w:rsidRPr="00EA6A8B" w:rsidRDefault="00FD3810"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238.85pt;margin-top:10.85pt;width:225.75pt;height:20.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" fillcolor="#ff9" strokecolor="black [3213]" strokeweight="1pt">
                <v:fill color2="white [3212]" focus="100%" type="gradient"/>
                <v:path arrowok="t"/>
                <v:textbox>
                  <w:txbxContent>
                    <w:p w:rsidR="00FD3810" w:rsidRPr="00EA6A8B" w:rsidRDefault="00FD3810"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828224" behindDoc="0" locked="0" layoutInCell="1" allowOverlap="1" wp14:anchorId="0B4B7F2A" wp14:editId="6A5A1D9C">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anchor>
        </w:drawing>
      </w: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【遊具の劣化状況】</w:t>
      </w:r>
    </w:p>
    <w:p w:rsidR="00DA116D" w:rsidRPr="00782149" w:rsidRDefault="00DA116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831296" behindDoc="0" locked="0" layoutInCell="1" allowOverlap="1" wp14:anchorId="1E2EE216" wp14:editId="07A41580">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anchor>
        </w:drawing>
      </w: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BF2749">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48224" behindDoc="0" locked="0" layoutInCell="1" allowOverlap="1" wp14:anchorId="3CD9891F" wp14:editId="006E37E4">
                <wp:simplePos x="0" y="0"/>
                <wp:positionH relativeFrom="column">
                  <wp:posOffset>2375535</wp:posOffset>
                </wp:positionH>
                <wp:positionV relativeFrom="paragraph">
                  <wp:posOffset>59690</wp:posOffset>
                </wp:positionV>
                <wp:extent cx="1104265" cy="270510"/>
                <wp:effectExtent l="0" t="0" r="635" b="0"/>
                <wp:wrapNone/>
                <wp:docPr id="253" name="テキスト ボックス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265" cy="2705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0408B8" w:rsidRDefault="00FD3810" w:rsidP="000408B8">
                            <w:pPr>
                              <w:spacing w:line="240" w:lineRule="exact"/>
                              <w:jc w:val="center"/>
                              <w:rPr>
                                <w:rFonts w:ascii="Meiryo UI" w:eastAsia="Meiryo UI" w:hAnsi="Meiryo UI" w:cs="Meiryo UI"/>
                                <w:sz w:val="18"/>
                                <w:szCs w:val="18"/>
                              </w:rPr>
                            </w:pPr>
                            <w:r w:rsidRPr="009E31EF">
                              <w:rPr>
                                <w:rFonts w:ascii="Meiryo UI" w:eastAsia="Meiryo UI" w:hAnsi="Meiryo UI" w:cs="Meiryo UI" w:hint="eastAsia"/>
                                <w:sz w:val="18"/>
                                <w:szCs w:val="18"/>
                              </w:rPr>
                              <w:t>腐食による劣化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106" type="#_x0000_t202" style="position:absolute;margin-left:187.05pt;margin-top:4.7pt;width:86.95pt;height:21.3pt;z-index:2537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" fillcolor="white [3201]" stroked="f" strokeweight=".5pt">
                <v:path arrowok="t"/>
                <v:textbox>
                  <w:txbxContent>
                    <w:p w:rsidR="00FD3810" w:rsidRPr="000408B8" w:rsidRDefault="00FD3810" w:rsidP="000408B8">
                      <w:pPr>
                        <w:spacing w:line="240" w:lineRule="exact"/>
                        <w:jc w:val="center"/>
                        <w:rPr>
                          <w:rFonts w:ascii="Meiryo UI" w:eastAsia="Meiryo UI" w:hAnsi="Meiryo UI" w:cs="Meiryo UI"/>
                          <w:sz w:val="18"/>
                          <w:szCs w:val="18"/>
                        </w:rPr>
                      </w:pPr>
                      <w:r w:rsidRPr="009E31EF">
                        <w:rPr>
                          <w:rFonts w:ascii="Meiryo UI" w:eastAsia="Meiryo UI" w:hAnsi="Meiryo UI" w:cs="Meiryo UI" w:hint="eastAsia"/>
                          <w:sz w:val="18"/>
                          <w:szCs w:val="18"/>
                        </w:rPr>
                        <w:t>腐食による劣化</w:t>
                      </w:r>
                    </w:p>
                  </w:txbxContent>
                </v:textbox>
              </v:shape>
            </w:pict>
          </mc:Fallback>
        </mc:AlternateContent>
      </w:r>
    </w:p>
    <w:p w:rsidR="00DA116D" w:rsidRPr="00782149" w:rsidRDefault="00DA116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832320" behindDoc="0" locked="0" layoutInCell="1" allowOverlap="1" wp14:anchorId="1F62E033" wp14:editId="2F3FCB1D">
            <wp:simplePos x="0" y="0"/>
            <wp:positionH relativeFrom="column">
              <wp:posOffset>-11430</wp:posOffset>
            </wp:positionH>
            <wp:positionV relativeFrom="paragraph">
              <wp:posOffset>96207</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anchor>
        </w:drawing>
      </w: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1D36E5" w:rsidRPr="00782149" w:rsidRDefault="00BF2749">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893632" behindDoc="0" locked="0" layoutInCell="1" allowOverlap="1" wp14:anchorId="3D5FDA8F" wp14:editId="215078EE">
                <wp:simplePos x="0" y="0"/>
                <wp:positionH relativeFrom="column">
                  <wp:posOffset>-3810</wp:posOffset>
                </wp:positionH>
                <wp:positionV relativeFrom="paragraph">
                  <wp:posOffset>577215</wp:posOffset>
                </wp:positionV>
                <wp:extent cx="3118485" cy="278130"/>
                <wp:effectExtent l="0" t="0" r="0" b="1905"/>
                <wp:wrapNone/>
                <wp:docPr id="24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8485" cy="278130"/>
                          <a:chOff x="1433" y="14864"/>
                          <a:chExt cx="4911" cy="438"/>
                        </a:xfrm>
                      </wpg:grpSpPr>
                      <wps:wsp>
                        <wps:cNvPr id="251" name="Text Box 500"/>
                        <wps:cNvSpPr txBox="1">
                          <a:spLocks noChangeArrowheads="1"/>
                        </wps:cNvSpPr>
                        <wps:spPr bwMode="auto">
                          <a:xfrm>
                            <a:off x="1433" y="14864"/>
                            <a:ext cx="2200"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810" w:rsidRPr="007B0805" w:rsidRDefault="00FD3810" w:rsidP="007B0805">
                              <w:pPr>
                                <w:jc w:val="center"/>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約４割が設置後20年経過</w:t>
                              </w:r>
                            </w:p>
                          </w:txbxContent>
                        </wps:txbx>
                        <wps:bodyPr rot="0" vert="horz" wrap="square" lIns="0" tIns="0" rIns="0" bIns="0" anchor="t" anchorCtr="0" upright="1">
                          <a:noAutofit/>
                        </wps:bodyPr>
                      </wps:wsp>
                      <wps:wsp>
                        <wps:cNvPr id="252" name="Text Box 501"/>
                        <wps:cNvSpPr txBox="1">
                          <a:spLocks noChangeArrowheads="1"/>
                        </wps:cNvSpPr>
                        <wps:spPr bwMode="auto">
                          <a:xfrm>
                            <a:off x="3712" y="14906"/>
                            <a:ext cx="2632"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810" w:rsidRDefault="00FD3810" w:rsidP="007B0805">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約２割が設置後20年経過</w:t>
                              </w:r>
                            </w:p>
                            <w:p w:rsidR="00FD3810" w:rsidRPr="007B0805" w:rsidRDefault="00FD3810" w:rsidP="007B0805">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10年後には約８割</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9" o:spid="_x0000_s1107" style="position:absolute;margin-left:-.3pt;margin-top:45.45pt;width:245.55pt;height:21.9pt;z-index:253893632;mso-position-horizontal-relative:text;mso-position-vertical-relative:text" coordorigin="1433,14864" coordsize="4911,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">
                <v:shape id="Text Box 500" o:spid="_x0000_s1108" type="#_x0000_t202" style="position:absolute;left:1433;top:14864;width:2200;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1d8cQA&#10;AADcAAAADwAAAGRycy9kb3ducmV2LnhtbESPzYvCMBTE7wv+D+EJe1k0tbAi1Sh+LXhwD37g+dE8&#10;22LzUpJo639vFoQ9DjPzG2a26EwtHuR8ZVnBaJiAIM6trrhQcD79DCYgfEDWWFsmBU/ysJj3PmaY&#10;advygR7HUIgIYZ+hgjKEJpPS5yUZ9EPbEEfvap3BEKUrpHbYRripZZokY2mw4rhQYkPrkvLb8W4U&#10;jDfu3h54/bU5b/f42xTpZfW8KPXZ75ZTEIG68B9+t3daQfo9gr8z8Qj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XfHEAAAA3AAAAA8AAAAAAAAAAAAAAAAAmAIAAGRycy9k&#10;b3ducmV2LnhtbFBLBQYAAAAABAAEAPUAAACJAwAAAAA=&#10;" stroked="f">
                  <v:textbox inset="0,0,0,0">
                    <w:txbxContent>
                      <w:p w:rsidR="00FD3810" w:rsidRPr="007B0805" w:rsidRDefault="00FD3810" w:rsidP="007B0805">
                        <w:pPr>
                          <w:jc w:val="center"/>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約４割が設置後20年経過</w:t>
                        </w:r>
                      </w:p>
                    </w:txbxContent>
                  </v:textbox>
                </v:shape>
                <v:shape id="Text Box 501" o:spid="_x0000_s1109" type="#_x0000_t202" style="position:absolute;left:3712;top:14906;width:2632;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hsQA&#10;AADcAAAADwAAAGRycy9kb3ducmV2LnhtbESPT4vCMBTE74LfITzBi6ypBWXpGsW/4ME96IrnR/O2&#10;Ldu8lCTa+u2NIOxxmJnfMPNlZ2pxJ+crywom4wQEcW51xYWCy8/+4xOED8gaa8uk4EEelot+b46Z&#10;ti2f6H4OhYgQ9hkqKENoMil9XpJBP7YNcfR+rTMYonSF1A7bCDe1TJNkJg1WHBdKbGhTUv53vhkF&#10;s627tSfejLaX3RG/myK9rh9XpYaDbvUFIlAX/sPv9kErSKc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vw4bEAAAA3AAAAA8AAAAAAAAAAAAAAAAAmAIAAGRycy9k&#10;b3ducmV2LnhtbFBLBQYAAAAABAAEAPUAAACJAwAAAAA=&#10;" stroked="f">
                  <v:textbox inset="0,0,0,0">
                    <w:txbxContent>
                      <w:p w:rsidR="00FD3810" w:rsidRDefault="00FD3810" w:rsidP="007B0805">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約２割が設置後20年経過</w:t>
                        </w:r>
                      </w:p>
                      <w:p w:rsidR="00FD3810" w:rsidRPr="007B0805" w:rsidRDefault="00FD3810" w:rsidP="007B0805">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10年後には約８割</w:t>
                        </w:r>
                      </w:p>
                    </w:txbxContent>
                  </v:textbox>
                </v:shape>
              </v:group>
            </w:pict>
          </mc:Fallback>
        </mc:AlternateContent>
      </w:r>
      <w:r w:rsidR="001D36E5" w:rsidRPr="00782149">
        <w:rPr>
          <w:rFonts w:ascii="HG丸ｺﾞｼｯｸM-PRO" w:eastAsia="HG丸ｺﾞｼｯｸM-PRO" w:hAnsi="HG丸ｺﾞｼｯｸM-PRO"/>
        </w:rPr>
        <w:br w:type="page"/>
      </w:r>
    </w:p>
    <w:p w:rsidR="006A0B6D" w:rsidRPr="00782149" w:rsidRDefault="006A0B6D" w:rsidP="008C3EB8">
      <w:pPr>
        <w:pStyle w:val="4"/>
      </w:pPr>
      <w:r w:rsidRPr="00782149">
        <w:rPr>
          <w:rFonts w:hint="eastAsia"/>
        </w:rPr>
        <w:lastRenderedPageBreak/>
        <w:t>財政状況</w:t>
      </w:r>
    </w:p>
    <w:p w:rsidR="006A0B6D" w:rsidRPr="00782149" w:rsidRDefault="00817224" w:rsidP="006A0B6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大阪府の建設事業予算額（一般会計＋下水道特別会計）は、右肩下がりの減少傾向にあり、平成</w:t>
      </w:r>
      <w:r w:rsidRPr="00782149">
        <w:rPr>
          <w:rFonts w:ascii="HG丸ｺﾞｼｯｸM-PRO" w:eastAsia="HG丸ｺﾞｼｯｸM-PRO" w:hAnsi="HG丸ｺﾞｼｯｸM-PRO"/>
        </w:rPr>
        <w:t>25年度には1,021億円（一般会計：845億円、下水道特別会計：176億円</w:t>
      </w:r>
      <w:r w:rsidR="00486585"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補正含む</w:t>
      </w:r>
      <w:r w:rsidR="00486585"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となっており、平成8年度（3,454億円）と比較すると、約30％程度に減少している</w:t>
      </w:r>
      <w:r w:rsidR="006F1873" w:rsidRPr="00782149">
        <w:rPr>
          <w:rFonts w:ascii="HG丸ｺﾞｼｯｸM-PRO" w:eastAsia="HG丸ｺﾞｼｯｸM-PRO" w:hAnsi="HG丸ｺﾞｼｯｸM-PRO" w:hint="eastAsia"/>
        </w:rPr>
        <w:t>。</w:t>
      </w:r>
    </w:p>
    <w:p w:rsidR="006A0B6D" w:rsidRPr="00782149" w:rsidRDefault="004234C6" w:rsidP="006A0B6D">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273BFD95" wp14:editId="437BFCAB">
            <wp:extent cx="5759450" cy="2810510"/>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9450" cy="2810510"/>
                    </a:xfrm>
                    <a:prstGeom prst="rect">
                      <a:avLst/>
                    </a:prstGeom>
                    <a:noFill/>
                    <a:ln>
                      <a:noFill/>
                    </a:ln>
                  </pic:spPr>
                </pic:pic>
              </a:graphicData>
            </a:graphic>
          </wp:inline>
        </w:drawing>
      </w:r>
    </w:p>
    <w:p w:rsidR="006A0B6D" w:rsidRPr="00782149" w:rsidRDefault="006A0B6D" w:rsidP="006A0B6D">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3</w:t>
      </w:r>
      <w:r w:rsidR="00C262F2" w:rsidRPr="00782149">
        <w:fldChar w:fldCharType="end"/>
      </w:r>
      <w:r w:rsidRPr="00782149">
        <w:rPr>
          <w:rFonts w:hint="eastAsia"/>
        </w:rPr>
        <w:t xml:space="preserve">　建設事業</w:t>
      </w:r>
      <w:r w:rsidR="001339E7" w:rsidRPr="00782149">
        <w:rPr>
          <w:rFonts w:hint="eastAsia"/>
        </w:rPr>
        <w:t>予算額</w:t>
      </w:r>
      <w:r w:rsidRPr="00782149">
        <w:rPr>
          <w:rFonts w:hint="eastAsia"/>
        </w:rPr>
        <w:t>の推移（一般会計および</w:t>
      </w:r>
      <w:r w:rsidR="00B33C5D" w:rsidRPr="00782149">
        <w:rPr>
          <w:rFonts w:hint="eastAsia"/>
        </w:rPr>
        <w:t>下水道</w:t>
      </w:r>
      <w:r w:rsidRPr="00782149">
        <w:rPr>
          <w:rFonts w:hint="eastAsia"/>
        </w:rPr>
        <w:t>特別会計合計：当初予算</w:t>
      </w:r>
      <w:r w:rsidR="00D768E5" w:rsidRPr="00782149">
        <w:rPr>
          <w:rFonts w:hint="eastAsia"/>
        </w:rPr>
        <w:t>ベース</w:t>
      </w:r>
      <w:r w:rsidRPr="00782149">
        <w:rPr>
          <w:rFonts w:hint="eastAsia"/>
        </w:rPr>
        <w:t>）</w:t>
      </w:r>
    </w:p>
    <w:p w:rsidR="006A0B6D" w:rsidRPr="00782149" w:rsidRDefault="006A0B6D" w:rsidP="006A0B6D">
      <w:pPr>
        <w:rPr>
          <w:rFonts w:ascii="HG丸ｺﾞｼｯｸM-PRO" w:eastAsia="HG丸ｺﾞｼｯｸM-PRO" w:hAnsi="HG丸ｺﾞｼｯｸM-PRO"/>
        </w:rPr>
      </w:pPr>
    </w:p>
    <w:p w:rsidR="007C5F2E" w:rsidRPr="00782149" w:rsidRDefault="007C5F2E" w:rsidP="006A0B6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一般会計における維持管理予算額については、概ね</w:t>
      </w:r>
      <w:r w:rsidR="00F406DA" w:rsidRPr="00782149">
        <w:rPr>
          <w:rFonts w:ascii="HG丸ｺﾞｼｯｸM-PRO" w:eastAsia="HG丸ｺﾞｼｯｸM-PRO" w:hAnsi="HG丸ｺﾞｼｯｸM-PRO" w:hint="eastAsia"/>
        </w:rPr>
        <w:t>190億円程度（平成13～22平均）</w:t>
      </w:r>
      <w:r w:rsidRPr="00782149">
        <w:rPr>
          <w:rFonts w:ascii="HG丸ｺﾞｼｯｸM-PRO" w:eastAsia="HG丸ｺﾞｼｯｸM-PRO" w:hAnsi="HG丸ｺﾞｼｯｸM-PRO" w:hint="eastAsia"/>
        </w:rPr>
        <w:t>の水準で推移してきたが、平成23年度以降は、政策目標に維持管理の重点化を掲げ段階的に予算を増額し、平成25年度には260億円の予算を確保している。</w:t>
      </w:r>
    </w:p>
    <w:p w:rsidR="00B723E5" w:rsidRPr="00782149" w:rsidRDefault="004234C6" w:rsidP="006A0B6D">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0699072A" wp14:editId="37B47DF8">
            <wp:extent cx="5759450" cy="282257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9450" cy="2822575"/>
                    </a:xfrm>
                    <a:prstGeom prst="rect">
                      <a:avLst/>
                    </a:prstGeom>
                    <a:noFill/>
                    <a:ln>
                      <a:noFill/>
                    </a:ln>
                  </pic:spPr>
                </pic:pic>
              </a:graphicData>
            </a:graphic>
          </wp:inline>
        </w:drawing>
      </w:r>
    </w:p>
    <w:p w:rsidR="006A0B6D" w:rsidRPr="00782149" w:rsidRDefault="006A0B6D" w:rsidP="006A0B6D">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4</w:t>
      </w:r>
      <w:r w:rsidR="00C262F2" w:rsidRPr="00782149">
        <w:fldChar w:fldCharType="end"/>
      </w:r>
      <w:r w:rsidRPr="00782149">
        <w:rPr>
          <w:rFonts w:hint="eastAsia"/>
        </w:rPr>
        <w:t xml:space="preserve">　維持管理</w:t>
      </w:r>
      <w:r w:rsidR="001339E7" w:rsidRPr="00782149">
        <w:rPr>
          <w:rFonts w:hint="eastAsia"/>
        </w:rPr>
        <w:t>予算額</w:t>
      </w:r>
      <w:r w:rsidRPr="00782149">
        <w:rPr>
          <w:rFonts w:hint="eastAsia"/>
        </w:rPr>
        <w:t>の推移（当初予算ベース）</w:t>
      </w:r>
    </w:p>
    <w:p w:rsidR="007F033B" w:rsidRPr="00782149" w:rsidRDefault="007F033B">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468D0" w:rsidRPr="00782149" w:rsidRDefault="00704A03" w:rsidP="008C3EB8">
      <w:pPr>
        <w:pStyle w:val="4"/>
      </w:pPr>
      <w:r w:rsidRPr="00782149">
        <w:rPr>
          <w:rFonts w:hint="eastAsia"/>
        </w:rPr>
        <w:lastRenderedPageBreak/>
        <w:t>維持管理の</w:t>
      </w:r>
      <w:r w:rsidR="003A55CF" w:rsidRPr="00782149">
        <w:rPr>
          <w:rFonts w:hint="eastAsia"/>
        </w:rPr>
        <w:t>取組と課題</w:t>
      </w:r>
    </w:p>
    <w:p w:rsidR="00DF6513" w:rsidRPr="00782149" w:rsidRDefault="00DF6513" w:rsidP="00DF6513">
      <w:pPr>
        <w:pStyle w:val="5"/>
      </w:pPr>
      <w:r w:rsidRPr="00782149">
        <w:rPr>
          <w:rFonts w:hint="eastAsia"/>
        </w:rPr>
        <w:t>維持管理の重点化による取組</w:t>
      </w:r>
    </w:p>
    <w:p w:rsidR="003A55CF" w:rsidRPr="00782149" w:rsidRDefault="003A55CF" w:rsidP="006731A1">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大阪府では、「都市整備中期計画</w:t>
      </w:r>
      <w:r w:rsidR="005F555E" w:rsidRPr="00782149">
        <w:rPr>
          <w:rFonts w:ascii="HG丸ｺﾞｼｯｸM-PRO" w:eastAsia="HG丸ｺﾞｼｯｸM-PRO" w:hAnsi="HG丸ｺﾞｼｯｸM-PRO" w:hint="eastAsia"/>
        </w:rPr>
        <w:t>（案）</w:t>
      </w:r>
      <w:r w:rsidRPr="00782149">
        <w:rPr>
          <w:rFonts w:ascii="HG丸ｺﾞｼｯｸM-PRO" w:eastAsia="HG丸ｺﾞｼｯｸM-PRO" w:hAnsi="HG丸ｺﾞｼｯｸM-PRO" w:hint="eastAsia"/>
        </w:rPr>
        <w:t>（H24年3月）」で維持管理の重点化を掲げ、施設の長寿命化に資する予防保全対策を強化するとともに、更新費用を平準化してきた。具体的には、維持管理予算の必要水準（260億円／年）に向け、H22年度の170億円からH25年度の260億円（1.5倍増）まで、段階的に増額してきている。</w:t>
      </w:r>
    </w:p>
    <w:p w:rsidR="00DC2695" w:rsidRPr="00782149" w:rsidRDefault="00DC2695" w:rsidP="00DC2695">
      <w:pPr>
        <w:pStyle w:val="40"/>
        <w:ind w:left="420" w:firstLine="210"/>
        <w:rPr>
          <w:color w:val="FF0000"/>
        </w:rPr>
      </w:pPr>
    </w:p>
    <w:p w:rsidR="00DC2695" w:rsidRPr="00782149" w:rsidRDefault="00DC2695" w:rsidP="00DC2695">
      <w:pPr>
        <w:jc w:val="center"/>
        <w:rPr>
          <w:rFonts w:ascii="HG丸ｺﾞｼｯｸM-PRO" w:eastAsia="HG丸ｺﾞｼｯｸM-PRO" w:hAnsi="HG丸ｺﾞｼｯｸM-PRO"/>
        </w:rPr>
      </w:pPr>
    </w:p>
    <w:p w:rsidR="00DC2695" w:rsidRPr="00782149" w:rsidRDefault="00DC2695" w:rsidP="00DC2695">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896704" behindDoc="0" locked="0" layoutInCell="1" allowOverlap="1" wp14:anchorId="22517746" wp14:editId="2A598CA7">
                <wp:simplePos x="0" y="0"/>
                <wp:positionH relativeFrom="column">
                  <wp:posOffset>499745</wp:posOffset>
                </wp:positionH>
                <wp:positionV relativeFrom="paragraph">
                  <wp:posOffset>52070</wp:posOffset>
                </wp:positionV>
                <wp:extent cx="4105527" cy="1983740"/>
                <wp:effectExtent l="0" t="0" r="47625" b="16510"/>
                <wp:wrapNone/>
                <wp:docPr id="47106" name="グループ化 47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5527" cy="1983740"/>
                          <a:chOff x="0" y="0"/>
                          <a:chExt cx="4105260" cy="1984057"/>
                        </a:xfrm>
                      </wpg:grpSpPr>
                      <wps:wsp>
                        <wps:cNvPr id="47108" name="右矢印 37"/>
                        <wps:cNvSpPr/>
                        <wps:spPr>
                          <a:xfrm>
                            <a:off x="3028935" y="300046"/>
                            <a:ext cx="1076325" cy="657225"/>
                          </a:xfrm>
                          <a:prstGeom prst="rightArrow">
                            <a:avLst>
                              <a:gd name="adj1" fmla="val 55797"/>
                              <a:gd name="adj2" fmla="val 37500"/>
                            </a:avLst>
                          </a:prstGeom>
                          <a:solidFill>
                            <a:schemeClr val="accent1">
                              <a:alpha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0408B8" w:rsidRDefault="00FD3810" w:rsidP="00DC2695">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rsidR="00FD3810" w:rsidRPr="000408B8" w:rsidRDefault="00FD3810" w:rsidP="00DC2695">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09" name="テキスト ボックス 133"/>
                        <wps:cNvSpPr txBox="1"/>
                        <wps:spPr>
                          <a:xfrm>
                            <a:off x="342900" y="285750"/>
                            <a:ext cx="1509395" cy="327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0408B8" w:rsidRDefault="00FD3810" w:rsidP="00DC2695">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110" name="直線コネクタ 134"/>
                        <wps:cNvCnPr/>
                        <wps:spPr>
                          <a:xfrm flipV="1">
                            <a:off x="0" y="261937"/>
                            <a:ext cx="0" cy="172212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11" name="直線コネクタ 135"/>
                        <wps:cNvCnPr/>
                        <wps:spPr>
                          <a:xfrm flipV="1">
                            <a:off x="2586038" y="266700"/>
                            <a:ext cx="0" cy="11520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14" name="直線矢印コネクタ 136"/>
                        <wps:cNvCnPr/>
                        <wps:spPr>
                          <a:xfrm>
                            <a:off x="0" y="438150"/>
                            <a:ext cx="338455" cy="0"/>
                          </a:xfrm>
                          <a:prstGeom prst="straightConnector1">
                            <a:avLst/>
                          </a:prstGeom>
                          <a:ln w="12700">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7115" name="直線矢印コネクタ 137"/>
                        <wps:cNvCnPr/>
                        <wps:spPr>
                          <a:xfrm flipH="1">
                            <a:off x="1852613" y="442912"/>
                            <a:ext cx="735203" cy="0"/>
                          </a:xfrm>
                          <a:prstGeom prst="straightConnector1">
                            <a:avLst/>
                          </a:prstGeom>
                          <a:ln w="12700">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7116" name="テキスト ボックス 138"/>
                        <wps:cNvSpPr txBox="1"/>
                        <wps:spPr>
                          <a:xfrm>
                            <a:off x="2181225" y="0"/>
                            <a:ext cx="599811" cy="22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0408B8" w:rsidRDefault="00FD3810" w:rsidP="00DC2695">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117" name="角丸四角形吹き出し 139"/>
                        <wps:cNvSpPr/>
                        <wps:spPr>
                          <a:xfrm>
                            <a:off x="100013" y="1166812"/>
                            <a:ext cx="1465580" cy="484505"/>
                          </a:xfrm>
                          <a:prstGeom prst="wedgeRoundRectCallout">
                            <a:avLst>
                              <a:gd name="adj1" fmla="val -34981"/>
                              <a:gd name="adj2" fmla="val 95660"/>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DC2695">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rsidR="00FD3810" w:rsidRPr="000408B8" w:rsidRDefault="00FD3810" w:rsidP="00DC2695">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7106" o:spid="_x0000_s1110" style="position:absolute;left:0;text-align:left;margin-left:39.35pt;margin-top:4.1pt;width:323.25pt;height:156.2pt;z-index:253896704;mso-position-horizontal-relative:text;mso-position-vertical-relative:text" coordsize="41052,19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">
                <v:shape id="右矢印 37" o:spid="_x0000_s1111" type="#_x0000_t13" style="position:absolute;left:30289;top:3000;width:10763;height:6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xtlsUA&#10;AADeAAAADwAAAGRycy9kb3ducmV2LnhtbERPu27CMBTdK/EP1kXqghonFX0oxCBAULVjaBm6XcWX&#10;JMK+jmITwt/joVLHo/MuVqM1YqDet44VZEkKgrhyuuVawc/3/ukdhA/IGo1jUnAjD6vl5KHAXLsr&#10;lzQcQi1iCPscFTQhdLmUvmrIok9cRxy5k+sthgj7WuoerzHcGvmcpq/SYsuxocGOtg1V58PFKtBH&#10;+zHsjrPddjP7ffnKzqaUe6PU43RcL0AEGsO/+M/9qRXM37I07o134hW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nG2WxQAAAN4AAAAPAAAAAAAAAAAAAAAAAJgCAABkcnMv&#10;ZG93bnJldi54bWxQSwUGAAAAAAQABAD1AAAAigMAAAAA&#10;" adj="16654,4774" fillcolor="#4f81bd [3204]" strokecolor="#243f60 [1604]" strokeweight="2pt">
                  <v:fill opacity="16448f"/>
                  <v:textbox>
                    <w:txbxContent>
                      <w:p w:rsidR="00FD3810" w:rsidRPr="000408B8" w:rsidRDefault="00FD3810" w:rsidP="00DC2695">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rsidR="00FD3810" w:rsidRPr="000408B8" w:rsidRDefault="00FD3810" w:rsidP="00DC2695">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v:textbox>
                </v:shape>
                <v:shape id="テキスト ボックス 133" o:spid="_x0000_s1112" type="#_x0000_t202" style="position:absolute;left:3429;top:2857;width:15093;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IRYsQA&#10;AADeAAAADwAAAGRycy9kb3ducmV2LnhtbESPQUsDMRSE74L/ITyhN5ttkbpdmxYtbRE8tRXPj81r&#10;Ety8LEncrv/eCILHYWa+YVab0XdioJhcYAWzaQWCuA3asVHwft7f1yBSRtbYBSYF35Rgs769WWGj&#10;w5WPNJyyEQXCqUEFNue+kTK1ljymaeiJi3cJ0WMuMhqpI14L3HdyXlUL6dFxWbDY09ZS+3n68gp2&#10;L2Zp2hqj3dXauWH8uLyZg1KTu/H5CUSmMf+H/9qvWsHD46xawu+dc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CEWLEAAAA3gAAAA8AAAAAAAAAAAAAAAAAmAIAAGRycy9k&#10;b3ducmV2LnhtbFBLBQYAAAAABAAEAPUAAACJAwAAAAA=&#10;" fillcolor="white [3201]" strokeweight=".5pt">
                  <v:textbox>
                    <w:txbxContent>
                      <w:p w:rsidR="00FD3810" w:rsidRPr="000408B8" w:rsidRDefault="00FD3810" w:rsidP="00DC2695">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v:textbox>
                </v:shape>
                <v:line id="直線コネクタ 134" o:spid="_x0000_s1113" style="position:absolute;flip:y;visibility:visible;mso-wrap-style:square" from="0,2619" to="0,19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YaUsYAAADeAAAADwAAAGRycy9kb3ducmV2LnhtbESPTUvDQBCG70L/wzIFb3YTkVpjt0VF&#10;pQcLmrb3MTtNQjOzcXdt4r93D4LHl/eLZ7keuVNn8qF1YiCfZaBIKmdbqQ3sdy9XC1AholjsnJCB&#10;HwqwXk0ullhYN8gHnctYqzQioUADTYx9oXWoGmIMM9eTJO/oPGNM0tfaehzSOHf6OsvmmrGV9NBg&#10;T08NVafymw08V/PF/uvt7vWdh8OWN+GTy0dvzOV0fLgHFWmM/+G/9sYauLnN8wSQcBIK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GGlLGAAAA3gAAAA8AAAAAAAAA&#10;AAAAAAAAoQIAAGRycy9kb3ducmV2LnhtbFBLBQYAAAAABAAEAPkAAACUAwAAAAA=&#10;" strokecolor="black [3213]" strokeweight="2pt"/>
                <v:line id="直線コネクタ 135" o:spid="_x0000_s1114" style="position:absolute;flip:y;visibility:visible;mso-wrap-style:square" from="25860,2667" to="25860,14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q/yccAAADeAAAADwAAAGRycy9kb3ducmV2LnhtbESPQUvDQBSE70L/w/IK3uwmIrWm3RYV&#10;lR4U2tjen9lnEsx7G3fXJv57VxA8DjPzDbPajNypE/nQOjGQzzJQJJWzrdQGDq+PFwtQIaJY7JyQ&#10;gW8KsFlPzlZYWDfInk5lrFWCSCjQQBNjX2gdqoYYw8z1JMl7d54xJulrbT0OCc6dvsyyuWZsJS00&#10;2NN9Q9VH+cUGHqr54vD5fPO04+H4wtvwxuWdN+Z8Ot4uQUUa43/4r721Bq6u8zyH3zvpCu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ir/JxwAAAN4AAAAPAAAAAAAA&#10;AAAAAAAAAKECAABkcnMvZG93bnJldi54bWxQSwUGAAAAAAQABAD5AAAAlQMAAAAA&#10;" strokecolor="black [3213]" strokeweight="2pt"/>
                <v:shapetype id="_x0000_t32" coordsize="21600,21600" o:spt="32" o:oned="t" path="m,l21600,21600e" filled="f">
                  <v:path arrowok="t" fillok="f" o:connecttype="none"/>
                  <o:lock v:ext="edit" shapetype="t"/>
                </v:shapetype>
                <v:shape id="直線矢印コネクタ 136" o:spid="_x0000_s1115" type="#_x0000_t32" style="position:absolute;top:4381;width:33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UtbcYAAADeAAAADwAAAGRycy9kb3ducmV2LnhtbESPT2vCQBTE70K/w/IKvekmbTQSXaVU&#10;pAW9xD/3R/aZhGbfhuyqqZ/eLQgeh5n5DTNf9qYRF+pcbVlBPIpAEBdW11wqOOzXwykI55E1NpZJ&#10;wR85WC5eBnPMtL1yTpedL0WAsMtQQeV9m0npiooMupFtiYN3sp1BH2RXSt3hNcBNI9+jaCIN1hwW&#10;Kmzpq6Lid3c2Cr41fhxPydgUeb4uV+lmm6Q3p9Tba/85A+Gp98/wo/2jFSRpHCfwfydcAbm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VLW3GAAAA3gAAAA8AAAAAAAAA&#10;AAAAAAAAoQIAAGRycy9kb3ducmV2LnhtbFBLBQYAAAAABAAEAPkAAACUAwAAAAA=&#10;" strokecolor="black [3213]" strokeweight="1pt">
                  <v:stroke endarrow="block"/>
                </v:shape>
                <v:shape id="直線矢印コネクタ 137" o:spid="_x0000_s1116" type="#_x0000_t32" style="position:absolute;left:18526;top:4429;width:735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ev9sgAAADeAAAADwAAAGRycy9kb3ducmV2LnhtbESPzWrDMBCE74G+g9hCb4nstE2KayWE&#10;gKENNOTvkONirS1Ta2UsNXHfPioUchxm5hsmXw62FRfqfeNYQTpJQBCXTjdcKzgdi/EbCB+QNbaO&#10;ScEveVguHkY5ZtpdeU+XQ6hFhLDPUIEJocuk9KUhi37iOuLoVa63GKLsa6l7vEa4beU0SWbSYsNx&#10;wWBHa0Pl9+HHKghbc96dy1m1+Vzrgr+ed9MiWSn19Dis3kEEGsI9/N/+0Ape5mn6Cn934hW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qev9sgAAADeAAAADwAAAAAA&#10;AAAAAAAAAAChAgAAZHJzL2Rvd25yZXYueG1sUEsFBgAAAAAEAAQA+QAAAJYDAAAAAA==&#10;" strokecolor="black [3213]" strokeweight="1pt">
                  <v:stroke endarrow="block"/>
                </v:shape>
                <v:shape id="テキスト ボックス 138" o:spid="_x0000_s1117" type="#_x0000_t202" style="position:absolute;left:21812;width:5998;height:22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7vTMcA&#10;AADeAAAADwAAAGRycy9kb3ducmV2LnhtbESPzWrDMBCE74W8g9hAb7XsUtLgRAkhkNQtNJCfB1is&#10;jeXYWhlLddy3rwqFHoeZ+YZZrkfbioF6XztWkCUpCOLS6ZorBZfz7mkOwgdkja1jUvBNHtarycMS&#10;c+3ufKThFCoRIexzVGBC6HIpfWnIok9cRxy9q+sthij7Suoe7xFuW/mcpjNpsea4YLCjraGyOX1Z&#10;Bfv6mp0PQ1N1pnl/238Un7fiFpR6nI6bBYhAY/gP/7ULreDlNctm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u70zHAAAA3gAAAA8AAAAAAAAAAAAAAAAAmAIAAGRy&#10;cy9kb3ducmV2LnhtbFBLBQYAAAAABAAEAPUAAACMAwAAAAA=&#10;" filled="f" stroked="f" strokeweight=".5pt">
                  <v:textbox inset="0,0,0,0">
                    <w:txbxContent>
                      <w:p w:rsidR="00FD3810" w:rsidRPr="000408B8" w:rsidRDefault="00FD3810" w:rsidP="00DC2695">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v:textbox>
                </v:shape>
                <v:shape id="角丸四角形吹き出し 139" o:spid="_x0000_s1118" type="#_x0000_t62" style="position:absolute;left:1000;top:11668;width:14655;height:4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UoR8cA&#10;AADeAAAADwAAAGRycy9kb3ducmV2LnhtbESPQWvCQBSE7wX/w/KE3uomKlqiq6hYaEEqtVLw9sw+&#10;k2D2bcyuGv+9KxQ8DjPzDTOeNqYUF6pdYVlB3IlAEKdWF5wp2P5+vL2DcB5ZY2mZFNzIwXTSehlj&#10;ou2Vf+iy8ZkIEHYJKsi9rxIpXZqTQdexFXHwDrY26IOsM6lrvAa4KWU3igbSYMFhIceKFjmlx83Z&#10;KDCnbXSar7nvd+bva7lf8ZK+e0q9tpvZCISnxj/D/+1PraA/jOMhPO6EKyA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VKEfHAAAA3gAAAA8AAAAAAAAAAAAAAAAAmAIAAGRy&#10;cy9kb3ducmV2LnhtbFBLBQYAAAAABAAEAPUAAACMAwAAAAA=&#10;" adj="3244,31463" fillcolor="white [3212]" strokecolor="black [3213]" strokeweight="1.5pt">
                  <v:textbox>
                    <w:txbxContent>
                      <w:p w:rsidR="00FD3810" w:rsidRDefault="00FD3810" w:rsidP="00DC2695">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rsidR="00FD3810" w:rsidRPr="000408B8" w:rsidRDefault="00FD3810" w:rsidP="00DC2695">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95680" behindDoc="0" locked="0" layoutInCell="1" allowOverlap="1" wp14:anchorId="48759C70" wp14:editId="62FF5040">
                <wp:simplePos x="0" y="0"/>
                <wp:positionH relativeFrom="column">
                  <wp:posOffset>4359275</wp:posOffset>
                </wp:positionH>
                <wp:positionV relativeFrom="paragraph">
                  <wp:posOffset>2429510</wp:posOffset>
                </wp:positionV>
                <wp:extent cx="1250315" cy="220345"/>
                <wp:effectExtent l="0" t="0" r="6985" b="8255"/>
                <wp:wrapNone/>
                <wp:docPr id="47118" name="テキスト ボックス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0315" cy="22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0408B8" w:rsidRDefault="00FD3810" w:rsidP="00DC2695">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5" o:spid="_x0000_s1119" type="#_x0000_t202" style="position:absolute;left:0;text-align:left;margin-left:343.25pt;margin-top:191.3pt;width:98.45pt;height:17.35pt;z-index:2538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" filled="f" stroked="f" strokeweight=".5pt">
                <v:path arrowok="t"/>
                <v:textbox inset="0,0,0,0">
                  <w:txbxContent>
                    <w:p w:rsidR="00FD3810" w:rsidRPr="000408B8" w:rsidRDefault="00FD3810" w:rsidP="00DC2695">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v:textbox>
              </v:shape>
            </w:pict>
          </mc:Fallback>
        </mc:AlternateContent>
      </w:r>
      <w:r>
        <w:rPr>
          <w:rFonts w:ascii="HG丸ｺﾞｼｯｸM-PRO" w:eastAsia="HG丸ｺﾞｼｯｸM-PRO" w:hAnsi="HG丸ｺﾞｼｯｸM-PRO"/>
          <w:noProof/>
        </w:rPr>
        <w:drawing>
          <wp:inline distT="0" distB="0" distL="0" distR="0" wp14:anchorId="77B67FBD" wp14:editId="2F4F635B">
            <wp:extent cx="5638800" cy="2594633"/>
            <wp:effectExtent l="0" t="0" r="0" b="0"/>
            <wp:docPr id="47119" name="図 47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40128" cy="2595244"/>
                    </a:xfrm>
                    <a:prstGeom prst="rect">
                      <a:avLst/>
                    </a:prstGeom>
                    <a:noFill/>
                    <a:ln>
                      <a:noFill/>
                    </a:ln>
                  </pic:spPr>
                </pic:pic>
              </a:graphicData>
            </a:graphic>
          </wp:inline>
        </w:drawing>
      </w:r>
    </w:p>
    <w:p w:rsidR="005C50E7" w:rsidRPr="00782149" w:rsidRDefault="00DF68F7" w:rsidP="003C7D84">
      <w:pPr>
        <w:wordWrap w:val="0"/>
        <w:jc w:val="right"/>
        <w:rPr>
          <w:rFonts w:ascii="HG丸ｺﾞｼｯｸM-PRO" w:eastAsia="HG丸ｺﾞｼｯｸM-PRO" w:hAnsi="HG丸ｺﾞｼｯｸM-PRO"/>
        </w:rPr>
      </w:pPr>
      <w:r w:rsidRPr="00782149">
        <w:rPr>
          <w:rFonts w:hint="eastAsia"/>
          <w:noProof/>
        </w:rPr>
        <w:drawing>
          <wp:inline distT="0" distB="0" distL="0" distR="0" wp14:anchorId="13A370E7" wp14:editId="002F1567">
            <wp:extent cx="2437054" cy="784947"/>
            <wp:effectExtent l="0" t="0" r="1905" b="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37060" cy="784949"/>
                    </a:xfrm>
                    <a:prstGeom prst="rect">
                      <a:avLst/>
                    </a:prstGeom>
                    <a:noFill/>
                    <a:ln>
                      <a:noFill/>
                    </a:ln>
                  </pic:spPr>
                </pic:pic>
              </a:graphicData>
            </a:graphic>
          </wp:inline>
        </w:drawing>
      </w:r>
      <w:r w:rsidR="005C50E7" w:rsidRPr="00782149">
        <w:rPr>
          <w:rFonts w:ascii="HG丸ｺﾞｼｯｸM-PRO" w:eastAsia="HG丸ｺﾞｼｯｸM-PRO" w:hAnsi="HG丸ｺﾞｼｯｸM-PRO" w:hint="eastAsia"/>
        </w:rPr>
        <w:t xml:space="preserve">　</w:t>
      </w:r>
    </w:p>
    <w:p w:rsidR="001A3D8F" w:rsidRPr="0041542C" w:rsidRDefault="001A3D8F" w:rsidP="000408B8">
      <w:pPr>
        <w:pStyle w:val="a9"/>
        <w:spacing w:beforeLines="0"/>
      </w:pPr>
      <w:r w:rsidRPr="00DE24A5">
        <w:rPr>
          <w:rFonts w:hint="eastAsia"/>
        </w:rPr>
        <w:t>図</w:t>
      </w:r>
      <w:r w:rsidRPr="00DE24A5">
        <w:t xml:space="preserve"> </w:t>
      </w:r>
      <w:r w:rsidR="00C262F2" w:rsidRPr="00DE24A5">
        <w:fldChar w:fldCharType="begin"/>
      </w:r>
      <w:r w:rsidR="003524A3" w:rsidRPr="00DE24A5">
        <w:instrText xml:space="preserve"> STYLEREF 2 \s </w:instrText>
      </w:r>
      <w:r w:rsidR="00C262F2" w:rsidRPr="00DE24A5">
        <w:fldChar w:fldCharType="separate"/>
      </w:r>
      <w:r w:rsidR="0030381F">
        <w:rPr>
          <w:noProof/>
        </w:rPr>
        <w:t>2.1</w:t>
      </w:r>
      <w:r w:rsidR="00C262F2" w:rsidRPr="00DE24A5">
        <w:fldChar w:fldCharType="end"/>
      </w:r>
      <w:r w:rsidR="003524A3" w:rsidRPr="00DE24A5">
        <w:noBreakHyphen/>
      </w:r>
      <w:r w:rsidR="00C262F2" w:rsidRPr="00DE24A5">
        <w:fldChar w:fldCharType="begin"/>
      </w:r>
      <w:r w:rsidR="003524A3" w:rsidRPr="00DE24A5">
        <w:instrText xml:space="preserve"> SEQ </w:instrText>
      </w:r>
      <w:r w:rsidR="003524A3" w:rsidRPr="00DE24A5">
        <w:rPr>
          <w:rFonts w:hint="eastAsia"/>
        </w:rPr>
        <w:instrText>図</w:instrText>
      </w:r>
      <w:r w:rsidR="003524A3" w:rsidRPr="00DE24A5">
        <w:instrText xml:space="preserve"> \* ARABIC \s 2 </w:instrText>
      </w:r>
      <w:r w:rsidR="00C262F2" w:rsidRPr="00DE24A5">
        <w:fldChar w:fldCharType="separate"/>
      </w:r>
      <w:r w:rsidR="0030381F">
        <w:rPr>
          <w:noProof/>
        </w:rPr>
        <w:t>5</w:t>
      </w:r>
      <w:r w:rsidR="00C262F2" w:rsidRPr="00DE24A5">
        <w:fldChar w:fldCharType="end"/>
      </w:r>
      <w:r w:rsidRPr="00DE24A5">
        <w:rPr>
          <w:rFonts w:hint="eastAsia"/>
        </w:rPr>
        <w:t xml:space="preserve">　</w:t>
      </w:r>
      <w:r w:rsidR="00801E32" w:rsidRPr="00DE24A5">
        <w:rPr>
          <w:rFonts w:hint="eastAsia"/>
        </w:rPr>
        <w:t>維持</w:t>
      </w:r>
      <w:r w:rsidRPr="00DE24A5">
        <w:rPr>
          <w:rFonts w:hint="eastAsia"/>
        </w:rPr>
        <w:t>更新需要見込みと平準化された維持管理経費（粗い試算）</w:t>
      </w:r>
    </w:p>
    <w:p w:rsidR="001A3D8F" w:rsidRPr="00782149" w:rsidRDefault="001A3D8F" w:rsidP="000408B8"/>
    <w:p w:rsidR="003A55CF" w:rsidRPr="00782149" w:rsidRDefault="003A55CF" w:rsidP="000408B8">
      <w:pPr>
        <w:jc w:val="center"/>
        <w:rPr>
          <w:rFonts w:ascii="HG丸ｺﾞｼｯｸM-PRO" w:eastAsia="HG丸ｺﾞｼｯｸM-PRO" w:hAnsi="HG丸ｺﾞｼｯｸM-PRO"/>
        </w:rPr>
      </w:pPr>
    </w:p>
    <w:p w:rsidR="008E1BDA" w:rsidRPr="00782149" w:rsidRDefault="008E1BDA" w:rsidP="008E1BDA">
      <w:pPr>
        <w:rPr>
          <w:rFonts w:ascii="HG丸ｺﾞｼｯｸM-PRO" w:eastAsia="HG丸ｺﾞｼｯｸM-PRO" w:hAnsi="HG丸ｺﾞｼｯｸM-PRO"/>
        </w:rPr>
      </w:pPr>
    </w:p>
    <w:p w:rsidR="005754E4" w:rsidRPr="00782149" w:rsidRDefault="00FC2ECC" w:rsidP="006731A1">
      <w:pPr>
        <w:widowControl/>
        <w:jc w:val="left"/>
      </w:pPr>
      <w:r w:rsidRPr="00782149">
        <w:rPr>
          <w:rFonts w:ascii="HG丸ｺﾞｼｯｸM-PRO" w:eastAsia="HG丸ｺﾞｼｯｸM-PRO" w:hAnsi="HG丸ｺﾞｼｯｸM-PRO"/>
        </w:rPr>
        <w:br w:type="page"/>
      </w:r>
    </w:p>
    <w:p w:rsidR="00ED2401" w:rsidRPr="00782149" w:rsidRDefault="00DF6513" w:rsidP="00ED2401">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lastRenderedPageBreak/>
        <w:t>また、</w:t>
      </w:r>
      <w:r w:rsidR="00ED2401" w:rsidRPr="00782149">
        <w:rPr>
          <w:rFonts w:ascii="HG丸ｺﾞｼｯｸM-PRO" w:eastAsia="HG丸ｺﾞｼｯｸM-PRO" w:hAnsi="HG丸ｺﾞｼｯｸM-PRO" w:hint="eastAsia"/>
        </w:rPr>
        <w:t>大阪府では、</w:t>
      </w:r>
      <w:r w:rsidR="0052146C" w:rsidRPr="00782149">
        <w:rPr>
          <w:rFonts w:ascii="HG丸ｺﾞｼｯｸM-PRO" w:eastAsia="HG丸ｺﾞｼｯｸM-PRO" w:hAnsi="HG丸ｺﾞｼｯｸM-PRO" w:hint="eastAsia"/>
        </w:rPr>
        <w:t>維持管理予算を重点化し、</w:t>
      </w:r>
      <w:r w:rsidR="00ED2401" w:rsidRPr="00782149">
        <w:rPr>
          <w:rFonts w:ascii="HG丸ｺﾞｼｯｸM-PRO" w:eastAsia="HG丸ｺﾞｼｯｸM-PRO" w:hAnsi="HG丸ｺﾞｼｯｸM-PRO" w:hint="eastAsia"/>
        </w:rPr>
        <w:t>老朽化対策をはじめ予防保全の観点などから計画的な補修等を実施している。</w:t>
      </w:r>
    </w:p>
    <w:p w:rsidR="00ED2401" w:rsidRPr="00782149" w:rsidRDefault="00ED2401" w:rsidP="00ED2401">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下記に、主要な取組実績を示す。</w:t>
      </w:r>
    </w:p>
    <w:p w:rsidR="007212BB" w:rsidRPr="00782149" w:rsidRDefault="007212BB" w:rsidP="00EC2D68">
      <w:pPr>
        <w:pStyle w:val="a9"/>
        <w:spacing w:before="180"/>
      </w:pPr>
      <w:r w:rsidRPr="00782149">
        <w:rPr>
          <w:rFonts w:hint="eastAsia"/>
        </w:rPr>
        <w:t xml:space="preserve">表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C262F2" w:rsidRPr="00782149">
        <w:fldChar w:fldCharType="separate"/>
      </w:r>
      <w:r w:rsidR="0030381F">
        <w:rPr>
          <w:noProof/>
        </w:rPr>
        <w:t>3</w:t>
      </w:r>
      <w:r w:rsidR="00C262F2" w:rsidRPr="00782149">
        <w:fldChar w:fldCharType="end"/>
      </w:r>
      <w:r w:rsidRPr="00782149">
        <w:rPr>
          <w:rFonts w:hint="eastAsia"/>
        </w:rPr>
        <w:t xml:space="preserve">　大阪府における計画的維持管理の</w:t>
      </w:r>
      <w:r w:rsidR="00B33C5D" w:rsidRPr="00782149">
        <w:rPr>
          <w:rFonts w:hint="eastAsia"/>
        </w:rPr>
        <w:t>主な</w:t>
      </w:r>
      <w:r w:rsidRPr="00782149">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782149" w:rsidTr="00746B62">
        <w:trPr>
          <w:jc w:val="center"/>
        </w:trPr>
        <w:tc>
          <w:tcPr>
            <w:tcW w:w="1137" w:type="dxa"/>
            <w:tcBorders>
              <w:bottom w:val="double" w:sz="4" w:space="0" w:color="auto"/>
            </w:tcBorders>
            <w:shd w:val="clear" w:color="auto" w:fill="D9D9D9" w:themeFill="background1" w:themeFillShade="D9"/>
            <w:vAlign w:val="center"/>
          </w:tcPr>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長寿命化対策</w:t>
            </w:r>
          </w:p>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平成23～25年</w:t>
            </w:r>
          </w:p>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までの対策実績数</w:t>
            </w:r>
          </w:p>
        </w:tc>
      </w:tr>
      <w:tr w:rsidR="00ED2401" w:rsidRPr="00782149" w:rsidTr="00ED2401">
        <w:trPr>
          <w:jc w:val="center"/>
        </w:trPr>
        <w:tc>
          <w:tcPr>
            <w:tcW w:w="1137" w:type="dxa"/>
            <w:tcBorders>
              <w:top w:val="double" w:sz="4" w:space="0" w:color="auto"/>
            </w:tcBorders>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782149" w:rsidRDefault="00ED2401" w:rsidP="00ED2401">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228橋</w:t>
            </w:r>
            <w:r w:rsidR="005D5C4B"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782149" w:rsidRDefault="00ED2401" w:rsidP="00ED2401">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88橋</w:t>
            </w:r>
            <w:r w:rsidR="005D5C4B"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hint="eastAsia"/>
              </w:rPr>
              <w:t xml:space="preserve">　</w:t>
            </w:r>
          </w:p>
        </w:tc>
      </w:tr>
      <w:tr w:rsidR="00ED2401" w:rsidRPr="00782149" w:rsidTr="00ED2401">
        <w:trPr>
          <w:jc w:val="center"/>
        </w:trPr>
        <w:tc>
          <w:tcPr>
            <w:tcW w:w="1137"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w:t>
            </w:r>
          </w:p>
        </w:tc>
        <w:tc>
          <w:tcPr>
            <w:tcW w:w="1785"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水門・排水機場</w:t>
            </w:r>
          </w:p>
        </w:tc>
        <w:tc>
          <w:tcPr>
            <w:tcW w:w="2415" w:type="dxa"/>
            <w:vAlign w:val="center"/>
          </w:tcPr>
          <w:p w:rsidR="00ED2401" w:rsidRPr="00782149" w:rsidRDefault="00ED2401" w:rsidP="00FA308B">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63施設</w:t>
            </w:r>
            <w:r w:rsidR="00FA308B" w:rsidRPr="00782149">
              <w:rPr>
                <w:rFonts w:ascii="HG丸ｺﾞｼｯｸM-PRO" w:eastAsia="HG丸ｺﾞｼｯｸM-PRO" w:hAnsi="HG丸ｺﾞｼｯｸM-PRO" w:hint="eastAsia"/>
              </w:rPr>
              <w:t xml:space="preserve">　</w:t>
            </w:r>
          </w:p>
        </w:tc>
        <w:tc>
          <w:tcPr>
            <w:tcW w:w="2415" w:type="dxa"/>
            <w:vAlign w:val="center"/>
          </w:tcPr>
          <w:p w:rsidR="00ED2401" w:rsidRPr="00782149" w:rsidRDefault="00ED2401" w:rsidP="00FA308B">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33施設</w:t>
            </w:r>
            <w:r w:rsidR="00FA308B" w:rsidRPr="00782149">
              <w:rPr>
                <w:rFonts w:ascii="HG丸ｺﾞｼｯｸM-PRO" w:eastAsia="HG丸ｺﾞｼｯｸM-PRO" w:hAnsi="HG丸ｺﾞｼｯｸM-PRO" w:hint="eastAsia"/>
              </w:rPr>
              <w:t xml:space="preserve">　</w:t>
            </w:r>
          </w:p>
        </w:tc>
      </w:tr>
      <w:tr w:rsidR="00ED2401" w:rsidRPr="00782149" w:rsidTr="00ED2401">
        <w:trPr>
          <w:jc w:val="center"/>
        </w:trPr>
        <w:tc>
          <w:tcPr>
            <w:tcW w:w="1137"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港湾</w:t>
            </w:r>
          </w:p>
        </w:tc>
        <w:tc>
          <w:tcPr>
            <w:tcW w:w="1785"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岸壁等</w:t>
            </w:r>
          </w:p>
        </w:tc>
        <w:tc>
          <w:tcPr>
            <w:tcW w:w="2415" w:type="dxa"/>
            <w:vAlign w:val="center"/>
          </w:tcPr>
          <w:p w:rsidR="00ED2401" w:rsidRPr="00782149" w:rsidRDefault="00ED2401" w:rsidP="00FA308B">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28施設</w:t>
            </w:r>
            <w:r w:rsidR="00FA308B" w:rsidRPr="00782149">
              <w:rPr>
                <w:rFonts w:ascii="HG丸ｺﾞｼｯｸM-PRO" w:eastAsia="HG丸ｺﾞｼｯｸM-PRO" w:hAnsi="HG丸ｺﾞｼｯｸM-PRO" w:hint="eastAsia"/>
              </w:rPr>
              <w:t xml:space="preserve">　</w:t>
            </w:r>
          </w:p>
        </w:tc>
        <w:tc>
          <w:tcPr>
            <w:tcW w:w="2415" w:type="dxa"/>
            <w:vAlign w:val="center"/>
          </w:tcPr>
          <w:p w:rsidR="00ED2401" w:rsidRPr="00782149" w:rsidRDefault="00ED2401" w:rsidP="00FA308B">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5施設</w:t>
            </w:r>
            <w:r w:rsidR="00FA308B" w:rsidRPr="00782149">
              <w:rPr>
                <w:rFonts w:ascii="HG丸ｺﾞｼｯｸM-PRO" w:eastAsia="HG丸ｺﾞｼｯｸM-PRO" w:hAnsi="HG丸ｺﾞｼｯｸM-PRO" w:hint="eastAsia"/>
              </w:rPr>
              <w:t xml:space="preserve">　</w:t>
            </w:r>
          </w:p>
        </w:tc>
      </w:tr>
      <w:tr w:rsidR="00ED2401" w:rsidRPr="00782149" w:rsidTr="00ED2401">
        <w:trPr>
          <w:jc w:val="center"/>
        </w:trPr>
        <w:tc>
          <w:tcPr>
            <w:tcW w:w="1137"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公園</w:t>
            </w:r>
          </w:p>
        </w:tc>
        <w:tc>
          <w:tcPr>
            <w:tcW w:w="1785"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遊具等</w:t>
            </w:r>
          </w:p>
        </w:tc>
        <w:tc>
          <w:tcPr>
            <w:tcW w:w="2415" w:type="dxa"/>
            <w:vAlign w:val="center"/>
          </w:tcPr>
          <w:p w:rsidR="00ED2401" w:rsidRPr="00782149" w:rsidRDefault="00ED2401" w:rsidP="00ED2401">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286基</w:t>
            </w:r>
            <w:r w:rsidR="005D5C4B"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hint="eastAsia"/>
              </w:rPr>
              <w:t xml:space="preserve">　</w:t>
            </w:r>
          </w:p>
        </w:tc>
        <w:tc>
          <w:tcPr>
            <w:tcW w:w="2415" w:type="dxa"/>
            <w:vAlign w:val="center"/>
          </w:tcPr>
          <w:p w:rsidR="00ED2401" w:rsidRPr="00782149" w:rsidRDefault="00ED2401" w:rsidP="00ED2401">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145基</w:t>
            </w:r>
            <w:r w:rsidR="005D5C4B"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hint="eastAsia"/>
              </w:rPr>
              <w:t xml:space="preserve">　</w:t>
            </w:r>
          </w:p>
        </w:tc>
      </w:tr>
      <w:tr w:rsidR="00E316A8" w:rsidRPr="00782149" w:rsidTr="00ED2401">
        <w:trPr>
          <w:jc w:val="center"/>
        </w:trPr>
        <w:tc>
          <w:tcPr>
            <w:tcW w:w="1137" w:type="dxa"/>
            <w:vAlign w:val="center"/>
          </w:tcPr>
          <w:p w:rsidR="00E316A8" w:rsidRPr="00782149" w:rsidRDefault="00E316A8" w:rsidP="00E316A8">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下水道</w:t>
            </w:r>
          </w:p>
        </w:tc>
        <w:tc>
          <w:tcPr>
            <w:tcW w:w="1785" w:type="dxa"/>
            <w:vAlign w:val="center"/>
          </w:tcPr>
          <w:p w:rsidR="00E316A8" w:rsidRPr="00782149" w:rsidRDefault="00E316A8" w:rsidP="00E316A8">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沈砂池設備等</w:t>
            </w:r>
          </w:p>
        </w:tc>
        <w:tc>
          <w:tcPr>
            <w:tcW w:w="2415" w:type="dxa"/>
            <w:vAlign w:val="center"/>
          </w:tcPr>
          <w:p w:rsidR="00E316A8" w:rsidRPr="00782149" w:rsidRDefault="00E316A8" w:rsidP="00E316A8">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rPr>
              <w:t xml:space="preserve">153基　　</w:t>
            </w:r>
          </w:p>
        </w:tc>
        <w:tc>
          <w:tcPr>
            <w:tcW w:w="2415" w:type="dxa"/>
            <w:vAlign w:val="center"/>
          </w:tcPr>
          <w:p w:rsidR="00E316A8" w:rsidRPr="00782149" w:rsidRDefault="00E316A8" w:rsidP="00E316A8">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rPr>
              <w:t xml:space="preserve">136基　　</w:t>
            </w:r>
          </w:p>
        </w:tc>
      </w:tr>
    </w:tbl>
    <w:p w:rsidR="00ED2401" w:rsidRPr="00782149" w:rsidRDefault="0052146C" w:rsidP="00E316A8">
      <w:pPr>
        <w:spacing w:line="280" w:lineRule="exact"/>
        <w:ind w:firstLineChars="2200" w:firstLine="3960"/>
        <w:rPr>
          <w:rFonts w:ascii="HG丸ｺﾞｼｯｸM-PRO" w:eastAsia="HG丸ｺﾞｼｯｸM-PRO" w:hAnsi="HG丸ｺﾞｼｯｸM-PRO"/>
          <w:sz w:val="18"/>
        </w:rPr>
      </w:pPr>
      <w:r w:rsidRPr="00782149">
        <w:rPr>
          <w:rFonts w:ascii="HG丸ｺﾞｼｯｸM-PRO" w:eastAsia="HG丸ｺﾞｼｯｸM-PRO" w:hAnsi="HG丸ｺﾞｼｯｸM-PRO" w:hint="eastAsia"/>
          <w:sz w:val="18"/>
        </w:rPr>
        <w:t>※</w:t>
      </w:r>
      <w:r w:rsidR="000B3AA3" w:rsidRPr="00782149">
        <w:rPr>
          <w:rFonts w:ascii="HG丸ｺﾞｼｯｸM-PRO" w:eastAsia="HG丸ｺﾞｼｯｸM-PRO" w:hAnsi="HG丸ｺﾞｼｯｸM-PRO" w:hint="eastAsia"/>
          <w:sz w:val="18"/>
        </w:rPr>
        <w:t>修繕すべき施設数は</w:t>
      </w:r>
      <w:r w:rsidR="004D4824" w:rsidRPr="00782149">
        <w:rPr>
          <w:rFonts w:ascii="HG丸ｺﾞｼｯｸM-PRO" w:eastAsia="HG丸ｺﾞｼｯｸM-PRO" w:hAnsi="HG丸ｺﾞｼｯｸM-PRO" w:hint="eastAsia"/>
          <w:sz w:val="18"/>
        </w:rPr>
        <w:t>、</w:t>
      </w:r>
      <w:r w:rsidRPr="00782149">
        <w:rPr>
          <w:rFonts w:ascii="HG丸ｺﾞｼｯｸM-PRO" w:eastAsia="HG丸ｺﾞｼｯｸM-PRO" w:hAnsi="HG丸ｺﾞｼｯｸM-PRO" w:hint="eastAsia"/>
          <w:sz w:val="18"/>
        </w:rPr>
        <w:t>平成22</w:t>
      </w:r>
      <w:r w:rsidR="004D4824" w:rsidRPr="00782149">
        <w:rPr>
          <w:rFonts w:ascii="HG丸ｺﾞｼｯｸM-PRO" w:eastAsia="HG丸ｺﾞｼｯｸM-PRO" w:hAnsi="HG丸ｺﾞｼｯｸM-PRO" w:hint="eastAsia"/>
          <w:sz w:val="18"/>
        </w:rPr>
        <w:t>年～平成32年の計画</w:t>
      </w:r>
    </w:p>
    <w:p w:rsidR="00E316A8" w:rsidRPr="00782149" w:rsidRDefault="00E316A8" w:rsidP="00E316A8">
      <w:pPr>
        <w:spacing w:line="280" w:lineRule="exact"/>
        <w:ind w:firstLineChars="2200" w:firstLine="3960"/>
        <w:rPr>
          <w:rFonts w:ascii="HG丸ｺﾞｼｯｸM-PRO" w:eastAsia="HG丸ｺﾞｼｯｸM-PRO" w:hAnsi="HG丸ｺﾞｼｯｸM-PRO"/>
          <w:sz w:val="18"/>
        </w:rPr>
      </w:pPr>
      <w:r w:rsidRPr="00782149">
        <w:rPr>
          <w:rFonts w:ascii="HG丸ｺﾞｼｯｸM-PRO" w:eastAsia="HG丸ｺﾞｼｯｸM-PRO" w:hAnsi="HG丸ｺﾞｼｯｸM-PRO" w:hint="eastAsia"/>
          <w:sz w:val="18"/>
        </w:rPr>
        <w:t>※下水道の数字は機器更新を含む</w:t>
      </w:r>
    </w:p>
    <w:p w:rsidR="0052146C" w:rsidRPr="00782149" w:rsidRDefault="0052146C" w:rsidP="00ED2401">
      <w:pPr>
        <w:ind w:firstLineChars="2400" w:firstLine="5040"/>
        <w:rPr>
          <w:rFonts w:ascii="HG丸ｺﾞｼｯｸM-PRO" w:eastAsia="HG丸ｺﾞｼｯｸM-PRO" w:hAnsi="HG丸ｺﾞｼｯｸM-PRO"/>
        </w:rPr>
      </w:pPr>
    </w:p>
    <w:p w:rsidR="00FC2ECC" w:rsidRPr="00782149" w:rsidRDefault="005D548F" w:rsidP="005D548F">
      <w:pPr>
        <w:jc w:val="right"/>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inline distT="0" distB="0" distL="0" distR="0" wp14:anchorId="2954CED6" wp14:editId="358FA6FC">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Pr="00782149" w:rsidRDefault="00285AC9" w:rsidP="00285AC9">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6</w:t>
      </w:r>
      <w:r w:rsidR="00C262F2" w:rsidRPr="00782149">
        <w:fldChar w:fldCharType="end"/>
      </w:r>
      <w:r w:rsidRPr="00782149">
        <w:rPr>
          <w:rFonts w:hint="eastAsia"/>
        </w:rPr>
        <w:t xml:space="preserve">　計画的維持管理の取組事例</w:t>
      </w:r>
    </w:p>
    <w:p w:rsidR="00ED2401" w:rsidRPr="00782149" w:rsidRDefault="00ED2401" w:rsidP="00ED2401">
      <w:pPr>
        <w:rPr>
          <w:rFonts w:ascii="HG丸ｺﾞｼｯｸM-PRO" w:eastAsia="HG丸ｺﾞｼｯｸM-PRO" w:hAnsi="HG丸ｺﾞｼｯｸM-PRO"/>
        </w:rPr>
      </w:pPr>
    </w:p>
    <w:p w:rsidR="00ED2401" w:rsidRPr="00782149" w:rsidRDefault="00ED2401">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5D548F" w:rsidRPr="00782149" w:rsidRDefault="005D548F" w:rsidP="003346EA">
      <w:pPr>
        <w:pStyle w:val="5"/>
      </w:pPr>
      <w:r w:rsidRPr="00782149">
        <w:rPr>
          <w:rFonts w:hint="eastAsia"/>
        </w:rPr>
        <w:lastRenderedPageBreak/>
        <w:t>維持管理</w:t>
      </w:r>
      <w:r w:rsidR="00B3023D" w:rsidRPr="00782149">
        <w:rPr>
          <w:rFonts w:hint="eastAsia"/>
        </w:rPr>
        <w:t>を向上させるための</w:t>
      </w:r>
      <w:r w:rsidR="00B15BB5" w:rsidRPr="00782149">
        <w:rPr>
          <w:rFonts w:hint="eastAsia"/>
        </w:rPr>
        <w:t>技術的</w:t>
      </w:r>
      <w:r w:rsidRPr="00782149">
        <w:rPr>
          <w:rFonts w:hint="eastAsia"/>
        </w:rPr>
        <w:t>課題</w:t>
      </w:r>
    </w:p>
    <w:p w:rsidR="005D548F" w:rsidRPr="00782149" w:rsidRDefault="00DC4436" w:rsidP="005D548F">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のような取組の中、これまでの取組を活かしながら、維持管理を取り巻く昨今の状況や社会情勢の変化等を考慮し、以下の技術的課題等を解決し、より一層、効率的・効果的に維持管理を進めていくために、継続した</w:t>
      </w:r>
      <w:r w:rsidRPr="00782149">
        <w:rPr>
          <w:rFonts w:ascii="HG丸ｺﾞｼｯｸM-PRO" w:eastAsia="HG丸ｺﾞｼｯｸM-PRO" w:hAnsi="HG丸ｺﾞｼｯｸM-PRO"/>
        </w:rPr>
        <w:t>PDCAサイクルの実施が求められる。</w:t>
      </w:r>
    </w:p>
    <w:p w:rsidR="006B5141" w:rsidRPr="00782149" w:rsidRDefault="006B5141" w:rsidP="005D548F">
      <w:pPr>
        <w:pStyle w:val="50"/>
        <w:ind w:left="735" w:firstLine="210"/>
        <w:rPr>
          <w:rFonts w:ascii="HG丸ｺﾞｼｯｸM-PRO" w:eastAsia="HG丸ｺﾞｼｯｸM-PRO" w:hAnsi="HG丸ｺﾞｼｯｸM-PRO"/>
        </w:rPr>
      </w:pPr>
    </w:p>
    <w:p w:rsidR="005D548F" w:rsidRPr="00782149" w:rsidRDefault="00DC4436" w:rsidP="008C3EB8">
      <w:pPr>
        <w:pStyle w:val="8"/>
      </w:pPr>
      <w:r w:rsidRPr="00782149">
        <w:rPr>
          <w:rFonts w:hint="eastAsia"/>
        </w:rPr>
        <w:t>点検、診断・評価手法の充実</w:t>
      </w:r>
    </w:p>
    <w:p w:rsidR="005D548F" w:rsidRPr="00782149" w:rsidRDefault="00DC4436" w:rsidP="00DC4436">
      <w:pPr>
        <w:pStyle w:val="80"/>
        <w:numPr>
          <w:ilvl w:val="3"/>
          <w:numId w:val="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第三者の被害につながる損傷を見逃すことは許されないという視点で、損傷を見逃さないための着眼点や点検手法、見えない箇所はどのように点検すべきか</w:t>
      </w:r>
      <w:r w:rsidR="00F406DA" w:rsidRPr="00782149">
        <w:rPr>
          <w:rFonts w:ascii="HG丸ｺﾞｼｯｸM-PRO" w:eastAsia="HG丸ｺﾞｼｯｸM-PRO" w:hAnsi="HG丸ｺﾞｼｯｸM-PRO" w:hint="eastAsia"/>
        </w:rPr>
        <w:t>検討が必要である。</w:t>
      </w:r>
    </w:p>
    <w:p w:rsidR="005D548F" w:rsidRPr="00782149" w:rsidRDefault="00DC4436" w:rsidP="00DC4436">
      <w:pPr>
        <w:pStyle w:val="80"/>
        <w:numPr>
          <w:ilvl w:val="3"/>
          <w:numId w:val="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効率的・効果的に維持管理・更新を進めるうえで、全ての施設・設備、部位・部材に対して、同じレベルの点検が必要かどうか（的確かつメリハリの効いた点検）など</w:t>
      </w:r>
      <w:r w:rsidR="00F406DA" w:rsidRPr="00782149">
        <w:rPr>
          <w:rFonts w:ascii="HG丸ｺﾞｼｯｸM-PRO" w:eastAsia="HG丸ｺﾞｼｯｸM-PRO" w:hAnsi="HG丸ｺﾞｼｯｸM-PRO" w:hint="eastAsia"/>
        </w:rPr>
        <w:t>検討が必要である。</w:t>
      </w:r>
    </w:p>
    <w:p w:rsidR="005D548F" w:rsidRPr="00782149" w:rsidRDefault="00DC4436" w:rsidP="008C3EB8">
      <w:pPr>
        <w:pStyle w:val="8"/>
      </w:pPr>
      <w:r w:rsidRPr="00782149">
        <w:rPr>
          <w:rFonts w:hint="eastAsia"/>
        </w:rPr>
        <w:t>施設の特性に応じた補修・更新の最適化</w:t>
      </w:r>
    </w:p>
    <w:p w:rsidR="003C36EF" w:rsidRPr="00782149" w:rsidRDefault="00DC4436" w:rsidP="00DC4436">
      <w:pPr>
        <w:pStyle w:val="80"/>
        <w:numPr>
          <w:ilvl w:val="3"/>
          <w:numId w:val="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これまでの取組や蓄積された点検・補修データ等を活用しながら、最新の科学的、専門的な知見を駆使し、施設に現れる損傷の兆候をもとに的確に補修・更新を行っていく必要</w:t>
      </w:r>
      <w:r w:rsidR="00406901" w:rsidRPr="00782149">
        <w:rPr>
          <w:rFonts w:ascii="HG丸ｺﾞｼｯｸM-PRO" w:eastAsia="HG丸ｺﾞｼｯｸM-PRO" w:hAnsi="HG丸ｺﾞｼｯｸM-PRO" w:hint="eastAsia"/>
        </w:rPr>
        <w:t>が</w:t>
      </w:r>
      <w:r w:rsidR="00F406DA" w:rsidRPr="00782149">
        <w:rPr>
          <w:rFonts w:ascii="HG丸ｺﾞｼｯｸM-PRO" w:eastAsia="HG丸ｺﾞｼｯｸM-PRO" w:hAnsi="HG丸ｺﾞｼｯｸM-PRO" w:hint="eastAsia"/>
        </w:rPr>
        <w:t>ある。</w:t>
      </w:r>
    </w:p>
    <w:p w:rsidR="0052146C" w:rsidRPr="00782149" w:rsidRDefault="00CC5516" w:rsidP="0052146C">
      <w:pPr>
        <w:pStyle w:val="80"/>
        <w:ind w:leftChars="0" w:left="168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260352" behindDoc="0" locked="0" layoutInCell="1" allowOverlap="1" wp14:anchorId="6305DF19" wp14:editId="734C9BD8">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782149">
        <w:rPr>
          <w:rFonts w:ascii="HG丸ｺﾞｼｯｸM-PRO" w:eastAsia="HG丸ｺﾞｼｯｸM-PRO" w:hAnsi="HG丸ｺﾞｼｯｸM-PRO"/>
          <w:noProof/>
        </w:rPr>
        <w:drawing>
          <wp:anchor distT="0" distB="0" distL="114300" distR="114300" simplePos="0" relativeHeight="252261376" behindDoc="0" locked="0" layoutInCell="1" allowOverlap="1" wp14:anchorId="5D039E89" wp14:editId="6EE5CB5A">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BF2749"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264448" behindDoc="0" locked="0" layoutInCell="1" allowOverlap="1" wp14:anchorId="00B736E2" wp14:editId="0FC120E5">
                <wp:simplePos x="0" y="0"/>
                <wp:positionH relativeFrom="column">
                  <wp:posOffset>226060</wp:posOffset>
                </wp:positionH>
                <wp:positionV relativeFrom="paragraph">
                  <wp:posOffset>60325</wp:posOffset>
                </wp:positionV>
                <wp:extent cx="2531110" cy="317500"/>
                <wp:effectExtent l="0" t="0" r="21590" b="25400"/>
                <wp:wrapNone/>
                <wp:docPr id="1052" name="テキスト ボックス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1110" cy="317500"/>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52146C" w:rsidRDefault="00FD3810"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052" o:spid="_x0000_s1120" type="#_x0000_t202" style="position:absolute;left:0;text-align:left;margin-left:17.8pt;margin-top:4.75pt;width:199.3pt;height:2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" fillcolor="#ffc" strokeweight=".5pt">
                <v:path arrowok="t"/>
                <v:textbox>
                  <w:txbxContent>
                    <w:p w:rsidR="00FD3810" w:rsidRPr="0052146C" w:rsidRDefault="00FD3810"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266496" behindDoc="0" locked="0" layoutInCell="1" allowOverlap="1" wp14:anchorId="7F17ABC8" wp14:editId="4A262502">
                <wp:simplePos x="0" y="0"/>
                <wp:positionH relativeFrom="column">
                  <wp:posOffset>3114675</wp:posOffset>
                </wp:positionH>
                <wp:positionV relativeFrom="paragraph">
                  <wp:posOffset>60325</wp:posOffset>
                </wp:positionV>
                <wp:extent cx="2531110" cy="317500"/>
                <wp:effectExtent l="0" t="0" r="21590" b="25400"/>
                <wp:wrapNone/>
                <wp:docPr id="179" name="テキスト ボックス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1110" cy="317500"/>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52146C" w:rsidRDefault="00FD3810" w:rsidP="0052146C">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59" o:spid="_x0000_s1121" type="#_x0000_t202" style="position:absolute;left:0;text-align:left;margin-left:245.25pt;margin-top:4.75pt;width:199.3pt;height:2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" fillcolor="#ffc" strokeweight=".5pt">
                <v:path arrowok="t"/>
                <v:textbox>
                  <w:txbxContent>
                    <w:p w:rsidR="00FD3810" w:rsidRPr="0052146C" w:rsidRDefault="00FD3810" w:rsidP="0052146C">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錆発生および腐食摩耗</w:t>
                      </w:r>
                    </w:p>
                  </w:txbxContent>
                </v:textbox>
              </v:shape>
            </w:pict>
          </mc:Fallback>
        </mc:AlternateContent>
      </w: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CC5516" w:rsidP="0052146C">
      <w:pPr>
        <w:pStyle w:val="80"/>
        <w:ind w:leftChars="0" w:left="168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262400" behindDoc="0" locked="0" layoutInCell="1" allowOverlap="1" wp14:anchorId="34669DDC" wp14:editId="5FC2DC7C">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782149">
        <w:rPr>
          <w:rFonts w:ascii="HG丸ｺﾞｼｯｸM-PRO" w:eastAsia="HG丸ｺﾞｼｯｸM-PRO" w:hAnsi="HG丸ｺﾞｼｯｸM-PRO"/>
          <w:noProof/>
        </w:rPr>
        <w:drawing>
          <wp:anchor distT="0" distB="0" distL="114300" distR="114300" simplePos="0" relativeHeight="252263424" behindDoc="0" locked="0" layoutInCell="1" allowOverlap="1" wp14:anchorId="51915989" wp14:editId="5024CA77">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BF2749"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267520" behindDoc="0" locked="0" layoutInCell="1" allowOverlap="1" wp14:anchorId="2E780E13" wp14:editId="4EC0B662">
                <wp:simplePos x="0" y="0"/>
                <wp:positionH relativeFrom="column">
                  <wp:posOffset>80010</wp:posOffset>
                </wp:positionH>
                <wp:positionV relativeFrom="paragraph">
                  <wp:posOffset>219075</wp:posOffset>
                </wp:positionV>
                <wp:extent cx="2862580" cy="357505"/>
                <wp:effectExtent l="0" t="0" r="0" b="4445"/>
                <wp:wrapNone/>
                <wp:docPr id="40963" name="正方形/長方形 409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2580" cy="3575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40963" o:spid="_x0000_s1026" style="position:absolute;left:0;text-align:left;margin-left:6.3pt;margin-top:17.25pt;width:225.4pt;height:28.1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268544" behindDoc="0" locked="0" layoutInCell="1" allowOverlap="1" wp14:anchorId="5221B261" wp14:editId="71C518D7">
                <wp:simplePos x="0" y="0"/>
                <wp:positionH relativeFrom="column">
                  <wp:posOffset>226060</wp:posOffset>
                </wp:positionH>
                <wp:positionV relativeFrom="paragraph">
                  <wp:posOffset>139700</wp:posOffset>
                </wp:positionV>
                <wp:extent cx="2531110" cy="317500"/>
                <wp:effectExtent l="0" t="0" r="21590" b="25400"/>
                <wp:wrapNone/>
                <wp:docPr id="40962" name="テキスト ボックス 40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1110" cy="317500"/>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52146C" w:rsidRDefault="00FD3810"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コンクリート床版の輪荷重による疲労損傷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0962" o:spid="_x0000_s1122" type="#_x0000_t202" style="position:absolute;left:0;text-align:left;margin-left:17.8pt;margin-top:11pt;width:199.3pt;height:2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" fillcolor="#ffc" strokeweight=".5pt">
                <v:path arrowok="t"/>
                <v:textbox>
                  <w:txbxContent>
                    <w:p w:rsidR="00FD3810" w:rsidRPr="0052146C" w:rsidRDefault="00FD3810"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コンクリート床版の輪荷重による疲労損傷</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269568" behindDoc="0" locked="0" layoutInCell="1" allowOverlap="1" wp14:anchorId="3156D5A2" wp14:editId="6B4E867C">
                <wp:simplePos x="0" y="0"/>
                <wp:positionH relativeFrom="column">
                  <wp:posOffset>3512185</wp:posOffset>
                </wp:positionH>
                <wp:positionV relativeFrom="paragraph">
                  <wp:posOffset>179070</wp:posOffset>
                </wp:positionV>
                <wp:extent cx="2319020" cy="357505"/>
                <wp:effectExtent l="0" t="0" r="5080" b="4445"/>
                <wp:wrapNone/>
                <wp:docPr id="40965" name="正方形/長方形 409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9020" cy="3575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40965" o:spid="_x0000_s1026" style="position:absolute;left:0;text-align:left;margin-left:276.55pt;margin-top:14.1pt;width:182.6pt;height:28.1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270592" behindDoc="0" locked="0" layoutInCell="1" allowOverlap="1" wp14:anchorId="3E8A2CB2" wp14:editId="55E186D9">
                <wp:simplePos x="0" y="0"/>
                <wp:positionH relativeFrom="column">
                  <wp:posOffset>3114675</wp:posOffset>
                </wp:positionH>
                <wp:positionV relativeFrom="paragraph">
                  <wp:posOffset>139700</wp:posOffset>
                </wp:positionV>
                <wp:extent cx="2531110" cy="317500"/>
                <wp:effectExtent l="0" t="0" r="21590" b="25400"/>
                <wp:wrapNone/>
                <wp:docPr id="40964" name="テキスト ボックス 40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1110" cy="317500"/>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52146C" w:rsidRDefault="00FD3810" w:rsidP="00CC5516">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0964" o:spid="_x0000_s1123" type="#_x0000_t202" style="position:absolute;left:0;text-align:left;margin-left:245.25pt;margin-top:11pt;width:199.3pt;height:2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" fillcolor="#ffc" strokeweight=".5pt">
                <v:path arrowok="t"/>
                <v:textbox>
                  <w:txbxContent>
                    <w:p w:rsidR="00FD3810" w:rsidRPr="0052146C" w:rsidRDefault="00FD3810" w:rsidP="00CC5516">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鋼矢板岸壁の腐食</w:t>
                      </w:r>
                    </w:p>
                  </w:txbxContent>
                </v:textbox>
              </v:shape>
            </w:pict>
          </mc:Fallback>
        </mc:AlternateContent>
      </w: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DC4436" w:rsidRPr="00782149" w:rsidRDefault="00DC4436" w:rsidP="00EC2D68">
      <w:pPr>
        <w:pStyle w:val="a9"/>
        <w:spacing w:before="180"/>
      </w:pPr>
      <w:r w:rsidRPr="00782149">
        <w:rPr>
          <w:rFonts w:hint="eastAsia"/>
        </w:rPr>
        <w:t>図</w:t>
      </w:r>
      <w:r w:rsidRPr="00782149">
        <w:t xml:space="preserve"> </w:t>
      </w:r>
      <w:fldSimple w:instr=" STYLEREF 2 \s ">
        <w:r w:rsidR="0030381F">
          <w:rPr>
            <w:noProof/>
          </w:rPr>
          <w:t>2.1</w:t>
        </w:r>
      </w:fldSimple>
      <w:r w:rsidR="003524A3" w:rsidRPr="00782149">
        <w:noBreakHyphen/>
      </w:r>
      <w:fldSimple w:instr=" SEQ 図 \* ARABIC \s 2 ">
        <w:r w:rsidR="0030381F">
          <w:rPr>
            <w:noProof/>
          </w:rPr>
          <w:t>7</w:t>
        </w:r>
      </w:fldSimple>
      <w:r w:rsidRPr="00782149">
        <w:rPr>
          <w:rFonts w:hint="eastAsia"/>
        </w:rPr>
        <w:t xml:space="preserve">　維持管理において課題のある事例</w:t>
      </w:r>
    </w:p>
    <w:p w:rsidR="00FC2ECC" w:rsidRPr="00782149" w:rsidRDefault="00FC2ECC" w:rsidP="00A819DF"/>
    <w:p w:rsidR="00FC2ECC" w:rsidRPr="00782149" w:rsidRDefault="00FC2ECC" w:rsidP="00A819DF"/>
    <w:p w:rsidR="007F033B" w:rsidRPr="00782149" w:rsidRDefault="007F033B">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7F033B" w:rsidRPr="00782149" w:rsidRDefault="00E221D6" w:rsidP="008C3EB8">
      <w:pPr>
        <w:pStyle w:val="4"/>
      </w:pPr>
      <w:r w:rsidRPr="00782149">
        <w:rPr>
          <w:rFonts w:hint="eastAsia"/>
        </w:rPr>
        <w:lastRenderedPageBreak/>
        <w:t>府民のニーズ</w:t>
      </w:r>
      <w:r w:rsidR="003A55CF" w:rsidRPr="00782149">
        <w:rPr>
          <w:rFonts w:hint="eastAsia"/>
        </w:rPr>
        <w:t>への対応と課題</w:t>
      </w:r>
    </w:p>
    <w:p w:rsidR="003A55CF" w:rsidRPr="00782149" w:rsidRDefault="003A55CF" w:rsidP="007F033B">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大阪府における施設の不具合等に関する苦情</w:t>
      </w:r>
      <w:r w:rsidR="008F38CF"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要望等については、平成16年度の約18,000件をピークにやや減少しているものの、年間１4,000件前後で推移しており、年</w:t>
      </w:r>
      <w:r w:rsidR="00406901" w:rsidRPr="00782149">
        <w:rPr>
          <w:rFonts w:ascii="HG丸ｺﾞｼｯｸM-PRO" w:eastAsia="HG丸ｺﾞｼｯｸM-PRO" w:hAnsi="HG丸ｺﾞｼｯｸM-PRO" w:cs="Meiryo UI" w:hint="eastAsia"/>
        </w:rPr>
        <w:t>10,000</w:t>
      </w:r>
      <w:r w:rsidRPr="00782149">
        <w:rPr>
          <w:rFonts w:ascii="HG丸ｺﾞｼｯｸM-PRO" w:eastAsia="HG丸ｺﾞｼｯｸM-PRO" w:hAnsi="HG丸ｺﾞｼｯｸM-PRO" w:cs="Meiryo UI" w:hint="eastAsia"/>
        </w:rPr>
        <w:t>万件を超える状況が続いている（</w:t>
      </w:r>
      <w:fldSimple w:instr=" REF _Ref385325011  \* MERGEFORMAT ">
        <w:r w:rsidR="0030381F" w:rsidRPr="0030381F">
          <w:rPr>
            <w:rFonts w:ascii="HG丸ｺﾞｼｯｸM-PRO" w:eastAsia="HG丸ｺﾞｼｯｸM-PRO" w:hAnsi="HG丸ｺﾞｼｯｸM-PRO" w:hint="eastAsia"/>
          </w:rPr>
          <w:t xml:space="preserve">図 </w:t>
        </w:r>
        <w:r w:rsidR="0030381F" w:rsidRPr="0030381F">
          <w:rPr>
            <w:rFonts w:ascii="HG丸ｺﾞｼｯｸM-PRO" w:eastAsia="HG丸ｺﾞｼｯｸM-PRO" w:hAnsi="HG丸ｺﾞｼｯｸM-PRO"/>
            <w:noProof/>
          </w:rPr>
          <w:t>2.1</w:t>
        </w:r>
        <w:r w:rsidR="0030381F" w:rsidRPr="0030381F">
          <w:rPr>
            <w:rFonts w:ascii="HG丸ｺﾞｼｯｸM-PRO" w:eastAsia="HG丸ｺﾞｼｯｸM-PRO" w:hAnsi="HG丸ｺﾞｼｯｸM-PRO"/>
            <w:noProof/>
          </w:rPr>
          <w:noBreakHyphen/>
          <w:t>8</w:t>
        </w:r>
      </w:fldSimple>
      <w:r w:rsidRPr="00782149">
        <w:rPr>
          <w:rFonts w:ascii="HG丸ｺﾞｼｯｸM-PRO" w:eastAsia="HG丸ｺﾞｼｯｸM-PRO" w:hAnsi="HG丸ｺﾞｼｯｸM-PRO" w:cs="Meiryo UI" w:hint="eastAsia"/>
        </w:rPr>
        <w:t>参照）。</w:t>
      </w:r>
    </w:p>
    <w:p w:rsidR="003A55CF" w:rsidRPr="00782149" w:rsidRDefault="003A55CF" w:rsidP="007F033B">
      <w:pPr>
        <w:pStyle w:val="40"/>
        <w:ind w:left="420" w:firstLine="210"/>
        <w:rPr>
          <w:rFonts w:ascii="HG丸ｺﾞｼｯｸM-PRO" w:eastAsia="HG丸ｺﾞｼｯｸM-PRO" w:hAnsi="HG丸ｺﾞｼｯｸM-PRO" w:cs="Meiryo UI"/>
        </w:rPr>
      </w:pPr>
    </w:p>
    <w:p w:rsidR="00E221D6" w:rsidRPr="00782149" w:rsidRDefault="00E221D6" w:rsidP="00E221D6">
      <w:pPr>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inline distT="0" distB="0" distL="0" distR="0" wp14:anchorId="47FF1909" wp14:editId="20703ED2">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Pr="00782149" w:rsidRDefault="007F033B" w:rsidP="00300F25">
      <w:pPr>
        <w:pStyle w:val="a9"/>
        <w:spacing w:beforeLines="0"/>
      </w:pPr>
      <w:bookmarkStart w:id="152" w:name="_Ref385325011"/>
      <w:bookmarkStart w:id="153" w:name="_Ref385325005"/>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8</w:t>
      </w:r>
      <w:r w:rsidR="00C262F2" w:rsidRPr="00782149">
        <w:fldChar w:fldCharType="end"/>
      </w:r>
      <w:bookmarkEnd w:id="152"/>
      <w:r w:rsidRPr="00782149">
        <w:rPr>
          <w:rFonts w:hint="eastAsia"/>
        </w:rPr>
        <w:t xml:space="preserve">　苦情・要望等</w:t>
      </w:r>
      <w:r w:rsidR="00FE558B" w:rsidRPr="00782149">
        <w:rPr>
          <w:rFonts w:hint="eastAsia"/>
        </w:rPr>
        <w:t>の推移</w:t>
      </w:r>
      <w:bookmarkEnd w:id="153"/>
    </w:p>
    <w:p w:rsidR="00300F25" w:rsidRPr="00782149" w:rsidRDefault="00300F25" w:rsidP="00300F25">
      <w:pPr>
        <w:rPr>
          <w:rFonts w:ascii="HG丸ｺﾞｼｯｸM-PRO" w:eastAsia="HG丸ｺﾞｼｯｸM-PRO" w:hAnsi="HG丸ｺﾞｼｯｸM-PRO"/>
        </w:rPr>
      </w:pPr>
    </w:p>
    <w:p w:rsidR="003A55CF" w:rsidRPr="00782149" w:rsidRDefault="003A55CF" w:rsidP="004D4824">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では、このような状況の中、平成23年度より車両による日常パトロールに加え、道路および河川の徒歩によるパトロールを行うなど、きめ細かな日常パトロールを実施し、不具合箇所などの早期発見・早期対応に努めている。</w:t>
      </w:r>
    </w:p>
    <w:p w:rsidR="004D4824" w:rsidRPr="00782149" w:rsidRDefault="004D4824" w:rsidP="004D4824">
      <w:pPr>
        <w:pStyle w:val="50"/>
        <w:ind w:left="735" w:firstLine="210"/>
        <w:rPr>
          <w:rFonts w:ascii="HG丸ｺﾞｼｯｸM-PRO" w:eastAsia="HG丸ｺﾞｼｯｸM-PRO" w:hAnsi="HG丸ｺﾞｼｯｸM-PRO"/>
        </w:rPr>
      </w:pPr>
    </w:p>
    <w:p w:rsidR="00D70578" w:rsidRPr="00782149" w:rsidRDefault="00BF2749" w:rsidP="00D70578">
      <w:pPr>
        <w:ind w:firstLineChars="200" w:firstLine="420"/>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inline distT="0" distB="0" distL="0" distR="0" wp14:anchorId="0D26BBE2" wp14:editId="22028C6B">
                <wp:extent cx="2530475" cy="1816100"/>
                <wp:effectExtent l="0" t="0" r="3175" b="3175"/>
                <wp:docPr id="169" name="グループ化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0475" cy="1816100"/>
                          <a:chOff x="0" y="0"/>
                          <a:chExt cx="21431" cy="15716"/>
                        </a:xfrm>
                      </wpg:grpSpPr>
                      <pic:pic xmlns:pic="http://schemas.openxmlformats.org/drawingml/2006/picture">
                        <pic:nvPicPr>
                          <pic:cNvPr id="170" name="図 38915"/>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431" cy="15716"/>
                          </a:xfrm>
                          <a:prstGeom prst="rect">
                            <a:avLst/>
                          </a:prstGeom>
                          <a:noFill/>
                          <a:extLst>
                            <a:ext uri="{909E8E84-426E-40DD-AFC4-6F175D3DCCD1}">
                              <a14:hiddenFill xmlns:a14="http://schemas.microsoft.com/office/drawing/2010/main">
                                <a:solidFill>
                                  <a:srgbClr val="FFFFFF"/>
                                </a:solidFill>
                              </a14:hiddenFill>
                            </a:ext>
                          </a:extLst>
                        </pic:spPr>
                      </pic:pic>
                      <wps:wsp>
                        <wps:cNvPr id="178" name="テキスト ボックス 38917"/>
                        <wps:cNvSpPr txBox="1">
                          <a:spLocks noChangeArrowheads="1"/>
                        </wps:cNvSpPr>
                        <wps:spPr bwMode="auto">
                          <a:xfrm>
                            <a:off x="5588" y="12896"/>
                            <a:ext cx="15212" cy="2357"/>
                          </a:xfrm>
                          <a:prstGeom prst="rect">
                            <a:avLst/>
                          </a:prstGeom>
                          <a:solidFill>
                            <a:schemeClr val="lt1">
                              <a:lumMod val="100000"/>
                              <a:lumOff val="0"/>
                            </a:schemeClr>
                          </a:solidFill>
                          <a:ln w="6350">
                            <a:solidFill>
                              <a:srgbClr val="000000"/>
                            </a:solidFill>
                            <a:miter lim="800000"/>
                            <a:headEnd/>
                            <a:tailEnd/>
                          </a:ln>
                        </wps:spPr>
                        <wps:txbx>
                          <w:txbxContent>
                            <w:p w:rsidR="00FD3810" w:rsidRPr="00300F25" w:rsidRDefault="00FD3810"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vert="horz" wrap="square" lIns="91440" tIns="45720" rIns="91440" bIns="45720" anchor="t" anchorCtr="0" upright="1">
                          <a:noAutofit/>
                        </wps:bodyPr>
                      </wps:wsp>
                    </wpg:wgp>
                  </a:graphicData>
                </a:graphic>
              </wp:inline>
            </w:drawing>
          </mc:Choice>
          <mc:Fallback>
            <w:pict>
              <v:group id="グループ化 15" o:spid="_x0000_s1124" style="width:199.25pt;height:143pt;mso-position-horizontal-relative:char;mso-position-vertical-relative:line" coordsize="21431,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">
                <v:shape id="図 38915" o:spid="_x0000_s1125" type="#_x0000_t75" style="position:absolute;width:21431;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KIqnDAAAA3AAAAA8AAABkcnMvZG93bnJldi54bWxEj0GLwjAQhe8L+x/CCF5E0/WgUo0iC4J7&#10;U+sPGJuxKTaT0mRt9987B2FvM7w3732z2Q2+UU/qYh3YwNcsA0VcBltzZeBaHKYrUDEhW2wCk4E/&#10;irDbfn5sMLeh5zM9L6lSEsIxRwMupTbXOpaOPMZZaIlFu4fOY5K1q7TtsJdw3+h5li20x5qlwWFL&#10;347Kx+XXGyjmPdP9+ih+Fqvb4TxxtDwdJ8aMR8N+DSrRkP7N7+ujFfyl4MszMoHe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oiqcMAAADcAAAADwAAAAAAAAAAAAAAAACf&#10;AgAAZHJzL2Rvd25yZXYueG1sUEsFBgAAAAAEAAQA9wAAAI8DAAAAAA==&#10;">
                  <v:imagedata r:id="rId94" o:title=""/>
                  <v:path arrowok="t"/>
                </v:shape>
                <v:shape id="テキスト ボックス 38917" o:spid="_x0000_s1126" type="#_x0000_t202" style="position:absolute;left:5588;top:12896;width:152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wKsIA&#10;AADcAAAADwAAAGRycy9kb3ducmV2LnhtbESPQU/DMAyF70j8h8hI3FgKh1HKsolNG0LixECcrcZL&#10;IhqnSkJX/j0+IHGz9Z7f+7zazHFQE+USEhu4XTSgiPtkAzsDH++HmxZUqcgWh8Rk4IcKbNaXFyvs&#10;bDrzG03H6pSEcOnQgK917LQuvaeIZZFGYtFOKUessmanbcazhMdB3zXNUkcMLA0eR9p56r+O39HA&#10;fuseXN9i9vvWhjDNn6dX92zM9dX89Aiq0lz/zX/XL1bw74VWnpEJ9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d/AqwgAAANwAAAAPAAAAAAAAAAAAAAAAAJgCAABkcnMvZG93&#10;bnJldi54bWxQSwUGAAAAAAQABAD1AAAAhwMAAAAA&#10;" fillcolor="white [3201]" strokeweight=".5pt">
                  <v:textbox>
                    <w:txbxContent>
                      <w:p w:rsidR="00FD3810" w:rsidRPr="00300F25" w:rsidRDefault="00FD3810"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anchorlock/>
              </v:group>
            </w:pict>
          </mc:Fallback>
        </mc:AlternateContent>
      </w:r>
      <w:r w:rsidR="00D70578" w:rsidRPr="00782149">
        <w:rPr>
          <w:rFonts w:ascii="HG丸ｺﾞｼｯｸM-PRO" w:eastAsia="HG丸ｺﾞｼｯｸM-PRO" w:hAnsi="HG丸ｺﾞｼｯｸM-PRO" w:hint="eastAsia"/>
        </w:rPr>
        <w:t xml:space="preserve">　</w:t>
      </w:r>
      <w:r>
        <w:rPr>
          <w:rFonts w:ascii="HG丸ｺﾞｼｯｸM-PRO" w:eastAsia="HG丸ｺﾞｼｯｸM-PRO" w:hAnsi="HG丸ｺﾞｼｯｸM-PRO"/>
          <w:noProof/>
        </w:rPr>
        <mc:AlternateContent>
          <mc:Choice Requires="wpg">
            <w:drawing>
              <wp:inline distT="0" distB="0" distL="0" distR="0" wp14:anchorId="56D1AB01" wp14:editId="449A1FCD">
                <wp:extent cx="2647315" cy="1799590"/>
                <wp:effectExtent l="0" t="0" r="635" b="635"/>
                <wp:docPr id="166" name="グループ化 3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7315" cy="1799590"/>
                          <a:chOff x="0" y="0"/>
                          <a:chExt cx="27154" cy="17872"/>
                        </a:xfrm>
                      </wpg:grpSpPr>
                      <pic:pic xmlns:pic="http://schemas.openxmlformats.org/drawingml/2006/picture">
                        <pic:nvPicPr>
                          <pic:cNvPr id="167" name="Picture 2" descr="1"/>
                          <pic:cNvPicPr>
                            <a:picLocks noChangeAspect="1"/>
                          </pic:cNvPicPr>
                        </pic:nvPicPr>
                        <pic:blipFill>
                          <a:blip r:embed="rId95">
                            <a:extLst>
                              <a:ext uri="{28A0092B-C50C-407E-A947-70E740481C1C}">
                                <a14:useLocalDpi xmlns:a14="http://schemas.microsoft.com/office/drawing/2010/main" val="0"/>
                              </a:ext>
                            </a:extLst>
                          </a:blip>
                          <a:srcRect r="15" b="12697"/>
                          <a:stretch>
                            <a:fillRect/>
                          </a:stretch>
                        </pic:blipFill>
                        <pic:spPr bwMode="auto">
                          <a:xfrm>
                            <a:off x="0" y="0"/>
                            <a:ext cx="27154" cy="17872"/>
                          </a:xfrm>
                          <a:prstGeom prst="rect">
                            <a:avLst/>
                          </a:prstGeom>
                          <a:noFill/>
                          <a:extLst>
                            <a:ext uri="{909E8E84-426E-40DD-AFC4-6F175D3DCCD1}">
                              <a14:hiddenFill xmlns:a14="http://schemas.microsoft.com/office/drawing/2010/main">
                                <a:solidFill>
                                  <a:srgbClr val="FFFFFF"/>
                                </a:solidFill>
                              </a14:hiddenFill>
                            </a:ext>
                          </a:extLst>
                        </pic:spPr>
                      </pic:pic>
                      <wps:wsp>
                        <wps:cNvPr id="168" name="テキスト ボックス 38912"/>
                        <wps:cNvSpPr txBox="1">
                          <a:spLocks noChangeArrowheads="1"/>
                        </wps:cNvSpPr>
                        <wps:spPr bwMode="auto">
                          <a:xfrm>
                            <a:off x="9524" y="14682"/>
                            <a:ext cx="16867" cy="2784"/>
                          </a:xfrm>
                          <a:prstGeom prst="rect">
                            <a:avLst/>
                          </a:prstGeom>
                          <a:solidFill>
                            <a:schemeClr val="lt1">
                              <a:lumMod val="100000"/>
                              <a:lumOff val="0"/>
                            </a:schemeClr>
                          </a:solidFill>
                          <a:ln w="6350">
                            <a:solidFill>
                              <a:srgbClr val="000000"/>
                            </a:solidFill>
                            <a:miter lim="800000"/>
                            <a:headEnd/>
                            <a:tailEnd/>
                          </a:ln>
                        </wps:spPr>
                        <wps:txbx>
                          <w:txbxContent>
                            <w:p w:rsidR="00FD3810" w:rsidRPr="00960A56" w:rsidRDefault="00FD3810"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vert="horz" wrap="square" lIns="91440" tIns="45720" rIns="91440" bIns="45720" anchor="t" anchorCtr="0" upright="1">
                          <a:noAutofit/>
                        </wps:bodyPr>
                      </wps:wsp>
                    </wpg:wgp>
                  </a:graphicData>
                </a:graphic>
              </wp:inline>
            </w:drawing>
          </mc:Choice>
          <mc:Fallback>
            <w:pict>
              <v:group id="グループ化 3166" o:spid="_x0000_s1127" style="width:208.45pt;height:141.7pt;mso-position-horizontal-relative:char;mso-position-vertical-relative:line"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">
                <v:shape id="Picture 2" o:spid="_x0000_s1128" type="#_x0000_t75" alt="1"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xkLDAAAA3AAAAA8AAABkcnMvZG93bnJldi54bWxET8lqwzAQvRf6D2IKvZRETqFpcKwYEwi0&#10;hRzi5gMm1ngh1six5KV/XxUKuc3jrZOks2nFSL1rLCtYLSMQxIXVDVcKzt+HxQaE88gaW8uk4Icc&#10;pLvHhwRjbSc+0Zj7SoQQdjEqqL3vYildUZNBt7QdceBK2xv0AfaV1D1OIdy08jWK1tJgw6Ghxo72&#10;NRXXfDAKhtvtaK5UHi8vmzb7ksPbYaBPpZ6f5mwLwtPs7+J/94cO89fv8PdMuED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GQsMAAADcAAAADwAAAAAAAAAAAAAAAACf&#10;AgAAZHJzL2Rvd25yZXYueG1sUEsFBgAAAAAEAAQA9wAAAI8DAAAAAA==&#10;">
                  <v:imagedata r:id="rId96" o:title="1" cropbottom="8321f" cropright="10f"/>
                  <v:path arrowok="t"/>
                </v:shape>
                <v:shape id="テキスト ボックス 38912" o:spid="_x0000_s1129" type="#_x0000_t202" style="position:absolute;left:9524;top:14682;width:16867;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5m98IA&#10;AADcAAAADwAAAGRycy9kb3ducmV2LnhtbESPQUsDMRCF74L/IYzgzWbbQ1nXpsWWKoInq3geNtMk&#10;uJksSdyu/945CN5meG/e+2azm+OgJsolJDawXDSgiPtkAzsDH+9Pdy2oUpEtDonJwA8V2G2vrzbY&#10;2XThN5pO1SkJ4dKhAV/r2Gldek8RyyKNxKKdU45YZc1O24wXCY+DXjXNWkcMLA0eRzp46r9O39HA&#10;ce/uXd9i9sfWhjDNn+dX92zM7c38+ACq0lz/zX/XL1bw10Irz8gEe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rmb3wgAAANwAAAAPAAAAAAAAAAAAAAAAAJgCAABkcnMvZG93&#10;bnJldi54bWxQSwUGAAAAAAQABAD1AAAAhwMAAAAA&#10;" fillcolor="white [3201]" strokeweight=".5pt">
                  <v:textbox>
                    <w:txbxContent>
                      <w:p w:rsidR="00FD3810" w:rsidRPr="00960A56" w:rsidRDefault="00FD3810"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anchorlock/>
              </v:group>
            </w:pict>
          </mc:Fallback>
        </mc:AlternateContent>
      </w:r>
    </w:p>
    <w:p w:rsidR="00E1159F" w:rsidRPr="00782149" w:rsidRDefault="00EA3155" w:rsidP="00D70578">
      <w:pPr>
        <w:pStyle w:val="a9"/>
        <w:spacing w:beforeLines="0"/>
      </w:pPr>
      <w:bookmarkStart w:id="154" w:name="_Ref388601176"/>
      <w:r w:rsidRPr="00782149">
        <w:rPr>
          <w:rFonts w:hint="eastAsia"/>
        </w:rPr>
        <w:t>図</w:t>
      </w:r>
      <w:r w:rsidRPr="00782149">
        <w:t xml:space="preserve"> </w:t>
      </w:r>
      <w:fldSimple w:instr=" STYLEREF 2 \s ">
        <w:r w:rsidR="0030381F">
          <w:rPr>
            <w:noProof/>
          </w:rPr>
          <w:t>2.1</w:t>
        </w:r>
      </w:fldSimple>
      <w:r w:rsidR="003524A3" w:rsidRPr="00782149">
        <w:noBreakHyphen/>
      </w:r>
      <w:fldSimple w:instr=" SEQ 図 \* ARABIC \s 2 ">
        <w:r w:rsidR="0030381F">
          <w:rPr>
            <w:noProof/>
          </w:rPr>
          <w:t>9</w:t>
        </w:r>
      </w:fldSimple>
      <w:bookmarkEnd w:id="154"/>
      <w:r w:rsidRPr="00782149">
        <w:rPr>
          <w:rFonts w:hint="eastAsia"/>
        </w:rPr>
        <w:t xml:space="preserve">　</w:t>
      </w:r>
      <w:r w:rsidR="00300F25" w:rsidRPr="00782149">
        <w:rPr>
          <w:rFonts w:hint="eastAsia"/>
        </w:rPr>
        <w:t>徒歩パトロール</w:t>
      </w:r>
      <w:r w:rsidR="00D70578" w:rsidRPr="00782149">
        <w:rPr>
          <w:rFonts w:hint="eastAsia"/>
        </w:rPr>
        <w:t>の様子</w:t>
      </w:r>
    </w:p>
    <w:p w:rsidR="00D70578" w:rsidRPr="00782149" w:rsidRDefault="00D70578" w:rsidP="00D70578">
      <w:pPr>
        <w:rPr>
          <w:rFonts w:ascii="HG丸ｺﾞｼｯｸM-PRO" w:eastAsia="HG丸ｺﾞｼｯｸM-PRO" w:hAnsi="HG丸ｺﾞｼｯｸM-PRO"/>
        </w:rPr>
      </w:pPr>
    </w:p>
    <w:p w:rsidR="003A55CF" w:rsidRPr="00782149" w:rsidRDefault="003A55CF" w:rsidP="003A55CF">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これらの取組を引き続き、着実に実践するとともに、劣化・損傷の原因を排除するという視点で長寿命化に資するきめ細やかな取組についても日常的な維持管理の中で実践する必要がある。</w:t>
      </w:r>
    </w:p>
    <w:p w:rsidR="00FA308B" w:rsidRPr="00782149" w:rsidRDefault="00FA308B" w:rsidP="00FA308B">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7F033B" w:rsidRPr="00782149" w:rsidRDefault="007F033B" w:rsidP="008C3EB8">
      <w:pPr>
        <w:pStyle w:val="4"/>
      </w:pPr>
      <w:r w:rsidRPr="00782149">
        <w:rPr>
          <w:rFonts w:hint="eastAsia"/>
        </w:rPr>
        <w:lastRenderedPageBreak/>
        <w:t>府民協働の取組</w:t>
      </w:r>
      <w:r w:rsidR="003A55CF" w:rsidRPr="00782149">
        <w:rPr>
          <w:rFonts w:hint="eastAsia"/>
        </w:rPr>
        <w:t>と課題</w:t>
      </w:r>
    </w:p>
    <w:p w:rsidR="00E221D6" w:rsidRPr="00782149" w:rsidRDefault="00E221D6" w:rsidP="00E221D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00A16818">
        <w:rPr>
          <w:rFonts w:ascii="HG丸ｺﾞｼｯｸM-PRO" w:eastAsia="HG丸ｺﾞｼｯｸM-PRO" w:hAnsi="HG丸ｺﾞｼｯｸM-PRO" w:hint="eastAsia"/>
        </w:rPr>
        <w:t>12</w:t>
      </w:r>
      <w:r w:rsidRPr="00782149">
        <w:rPr>
          <w:rFonts w:ascii="HG丸ｺﾞｼｯｸM-PRO" w:eastAsia="HG丸ｺﾞｼｯｸM-PRO" w:hAnsi="HG丸ｺﾞｼｯｸM-PRO" w:hint="eastAsia"/>
        </w:rPr>
        <w:t>年から本格的に実施したアドプトプログラムをきっかけに、</w:t>
      </w:r>
      <w:r w:rsidR="00CC5516" w:rsidRPr="00782149">
        <w:rPr>
          <w:rFonts w:ascii="HG丸ｺﾞｼｯｸM-PRO" w:eastAsia="HG丸ｺﾞｼｯｸM-PRO" w:hAnsi="HG丸ｺﾞｼｯｸM-PRO" w:hint="eastAsia"/>
        </w:rPr>
        <w:t>府民協働は着実に根付き、広がりを見せている</w:t>
      </w:r>
      <w:r w:rsidRPr="00782149">
        <w:rPr>
          <w:rFonts w:ascii="HG丸ｺﾞｼｯｸM-PRO" w:eastAsia="HG丸ｺﾞｼｯｸM-PRO" w:hAnsi="HG丸ｺﾞｼｯｸM-PRO" w:hint="eastAsia"/>
        </w:rPr>
        <w:t>（</w:t>
      </w:r>
      <w:fldSimple w:instr=" REF _Ref387399810  \* MERGEFORMAT ">
        <w:r w:rsidR="0030381F" w:rsidRPr="0030381F">
          <w:rPr>
            <w:rFonts w:ascii="HG丸ｺﾞｼｯｸM-PRO" w:eastAsia="HG丸ｺﾞｼｯｸM-PRO" w:hAnsi="HG丸ｺﾞｼｯｸM-PRO" w:hint="eastAsia"/>
          </w:rPr>
          <w:t xml:space="preserve">図 </w:t>
        </w:r>
        <w:r w:rsidR="0030381F" w:rsidRPr="0030381F">
          <w:rPr>
            <w:rFonts w:ascii="HG丸ｺﾞｼｯｸM-PRO" w:eastAsia="HG丸ｺﾞｼｯｸM-PRO" w:hAnsi="HG丸ｺﾞｼｯｸM-PRO"/>
            <w:noProof/>
          </w:rPr>
          <w:t>2.1</w:t>
        </w:r>
        <w:r w:rsidR="0030381F" w:rsidRPr="0030381F">
          <w:rPr>
            <w:rFonts w:ascii="HG丸ｺﾞｼｯｸM-PRO" w:eastAsia="HG丸ｺﾞｼｯｸM-PRO" w:hAnsi="HG丸ｺﾞｼｯｸM-PRO"/>
            <w:noProof/>
          </w:rPr>
          <w:noBreakHyphen/>
          <w:t>10</w:t>
        </w:r>
      </w:fldSimple>
      <w:r w:rsidRPr="00782149">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782149">
        <w:rPr>
          <w:rFonts w:ascii="HG丸ｺﾞｼｯｸM-PRO" w:eastAsia="HG丸ｺﾞｼｯｸM-PRO" w:hAnsi="HG丸ｺﾞｼｯｸM-PRO" w:hint="eastAsia"/>
        </w:rPr>
        <w:t>との</w:t>
      </w:r>
      <w:r w:rsidRPr="00782149">
        <w:rPr>
          <w:rFonts w:ascii="HG丸ｺﾞｼｯｸM-PRO" w:eastAsia="HG丸ｺﾞｼｯｸM-PRO" w:hAnsi="HG丸ｺﾞｼｯｸM-PRO" w:hint="eastAsia"/>
        </w:rPr>
        <w:t>協働を積極的に進めていく必要がある。</w:t>
      </w:r>
      <w:r w:rsidR="00CC5516" w:rsidRPr="00782149">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782149">
        <w:rPr>
          <w:rFonts w:ascii="HG丸ｺﾞｼｯｸM-PRO" w:eastAsia="HG丸ｺﾞｼｯｸM-PRO" w:hAnsi="HG丸ｺﾞｼｯｸM-PRO" w:hint="eastAsia"/>
        </w:rPr>
        <w:t>きめ細やかな</w:t>
      </w:r>
      <w:r w:rsidR="00CC5516" w:rsidRPr="00782149">
        <w:rPr>
          <w:rFonts w:ascii="HG丸ｺﾞｼｯｸM-PRO" w:eastAsia="HG丸ｺﾞｼｯｸM-PRO" w:hAnsi="HG丸ｺﾞｼｯｸM-PRO" w:hint="eastAsia"/>
        </w:rPr>
        <w:t>維持管理</w:t>
      </w:r>
      <w:r w:rsidR="003112A4" w:rsidRPr="00782149">
        <w:rPr>
          <w:rFonts w:ascii="HG丸ｺﾞｼｯｸM-PRO" w:eastAsia="HG丸ｺﾞｼｯｸM-PRO" w:hAnsi="HG丸ｺﾞｼｯｸM-PRO" w:hint="eastAsia"/>
        </w:rPr>
        <w:t>および</w:t>
      </w:r>
      <w:r w:rsidR="00CC5516" w:rsidRPr="00782149">
        <w:rPr>
          <w:rFonts w:ascii="HG丸ｺﾞｼｯｸM-PRO" w:eastAsia="HG丸ｺﾞｼｯｸM-PRO" w:hAnsi="HG丸ｺﾞｼｯｸM-PRO" w:hint="eastAsia"/>
        </w:rPr>
        <w:t>有効活用にも寄与している。</w:t>
      </w:r>
    </w:p>
    <w:p w:rsidR="003A55CF" w:rsidRPr="00782149" w:rsidRDefault="00817224" w:rsidP="00E221D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引き続き、これら府民協働の取組について、参加団体等との交流等を継続していく仕組みづくりやフォローアップ体制の整備・充実</w:t>
      </w:r>
      <w:r w:rsidRPr="00DE24A5">
        <w:rPr>
          <w:rFonts w:ascii="HG丸ｺﾞｼｯｸM-PRO" w:eastAsia="HG丸ｺﾞｼｯｸM-PRO" w:hAnsi="HG丸ｺﾞｼｯｸM-PRO" w:hint="eastAsia"/>
        </w:rPr>
        <w:t>が</w:t>
      </w:r>
      <w:r w:rsidR="0041542C" w:rsidRPr="00DE24A5">
        <w:rPr>
          <w:rFonts w:ascii="HG丸ｺﾞｼｯｸM-PRO" w:eastAsia="HG丸ｺﾞｼｯｸM-PRO" w:hAnsi="HG丸ｺﾞｼｯｸM-PRO" w:hint="eastAsia"/>
        </w:rPr>
        <w:t>必要である</w:t>
      </w:r>
      <w:r w:rsidRPr="00DE24A5">
        <w:rPr>
          <w:rFonts w:ascii="HG丸ｺﾞｼｯｸM-PRO" w:eastAsia="HG丸ｺﾞｼｯｸM-PRO" w:hAnsi="HG丸ｺﾞｼｯｸM-PRO" w:hint="eastAsia"/>
        </w:rPr>
        <w:t>。</w:t>
      </w:r>
    </w:p>
    <w:p w:rsidR="00E221D6" w:rsidRPr="00782149" w:rsidRDefault="00E221D6" w:rsidP="00E221D6">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inline distT="0" distB="0" distL="0" distR="0" wp14:anchorId="67C2DE87" wp14:editId="39DFBFD4">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Pr="00782149" w:rsidRDefault="00AF4BE0" w:rsidP="00AF4F67">
      <w:pPr>
        <w:pStyle w:val="a9"/>
        <w:spacing w:beforeLines="0" w:afterLines="50" w:after="180"/>
      </w:pPr>
      <w:bookmarkStart w:id="155" w:name="_Ref387399810"/>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10</w:t>
      </w:r>
      <w:r w:rsidR="00C262F2" w:rsidRPr="00782149">
        <w:fldChar w:fldCharType="end"/>
      </w:r>
      <w:bookmarkEnd w:id="155"/>
      <w:r w:rsidRPr="00782149">
        <w:rPr>
          <w:rFonts w:hint="eastAsia"/>
        </w:rPr>
        <w:t xml:space="preserve">　アドプトプログラム参加団体数・参加人員の推移</w:t>
      </w:r>
    </w:p>
    <w:p w:rsidR="00A37B3A" w:rsidRPr="00782149" w:rsidRDefault="00BF2749" w:rsidP="00A37B3A">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c">
            <w:drawing>
              <wp:inline distT="0" distB="0" distL="0" distR="0" wp14:anchorId="57CEF93D" wp14:editId="3A3C6F1B">
                <wp:extent cx="5759450" cy="3844925"/>
                <wp:effectExtent l="0" t="0" r="3175" b="3175"/>
                <wp:docPr id="160" name="キャンバス 27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36" name="図 262"/>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2227019" y="32100"/>
                            <a:ext cx="1353112" cy="16305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 name="Picture 22" descr="アドプト・毛穴"/>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371503" y="373602"/>
                            <a:ext cx="1803816" cy="13523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25" descr="神崎川湖畔企業連絡会【アドプト・リバー水鳥】"/>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979017" y="2585917"/>
                            <a:ext cx="1425612" cy="1078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26" descr="芥川美化奉仕会【アドプト・リバー芥川】"/>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97902" y="1890312"/>
                            <a:ext cx="2051018" cy="1487810"/>
                          </a:xfrm>
                          <a:prstGeom prst="rect">
                            <a:avLst/>
                          </a:prstGeom>
                          <a:noFill/>
                          <a:extLst>
                            <a:ext uri="{909E8E84-426E-40DD-AFC4-6F175D3DCCD1}">
                              <a14:hiddenFill xmlns:a14="http://schemas.microsoft.com/office/drawing/2010/main">
                                <a:solidFill>
                                  <a:srgbClr val="FFFFFF"/>
                                </a:solidFill>
                              </a14:hiddenFill>
                            </a:ext>
                          </a:extLst>
                        </pic:spPr>
                      </pic:pic>
                      <wps:wsp>
                        <wps:cNvPr id="140" name="Text Box 29"/>
                        <wps:cNvSpPr txBox="1">
                          <a:spLocks noChangeArrowheads="1"/>
                        </wps:cNvSpPr>
                        <wps:spPr bwMode="auto">
                          <a:xfrm>
                            <a:off x="497004" y="3343022"/>
                            <a:ext cx="1365912" cy="247702"/>
                          </a:xfrm>
                          <a:prstGeom prst="rect">
                            <a:avLst/>
                          </a:prstGeom>
                          <a:solidFill>
                            <a:srgbClr val="FFFFFF"/>
                          </a:solidFill>
                          <a:ln w="19050">
                            <a:solidFill>
                              <a:srgbClr val="99CC00"/>
                            </a:solidFill>
                            <a:miter lim="800000"/>
                            <a:headEnd/>
                            <a:tailEnd/>
                          </a:ln>
                        </wps:spPr>
                        <wps:txbx>
                          <w:txbxContent>
                            <w:p w:rsidR="00FD3810" w:rsidRPr="00D56E97" w:rsidRDefault="00FD381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154" name="Picture 3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3445530" y="1854812"/>
                            <a:ext cx="2158619" cy="1638811"/>
                          </a:xfrm>
                          <a:prstGeom prst="rect">
                            <a:avLst/>
                          </a:prstGeom>
                          <a:noFill/>
                          <a:extLst>
                            <a:ext uri="{909E8E84-426E-40DD-AFC4-6F175D3DCCD1}">
                              <a14:hiddenFill xmlns:a14="http://schemas.microsoft.com/office/drawing/2010/main">
                                <a:solidFill>
                                  <a:srgbClr val="FFFFFF"/>
                                </a:solidFill>
                              </a14:hiddenFill>
                            </a:ext>
                          </a:extLst>
                        </pic:spPr>
                      </pic:pic>
                      <wps:wsp>
                        <wps:cNvPr id="155" name="Text Box 31"/>
                        <wps:cNvSpPr txBox="1">
                          <a:spLocks noChangeArrowheads="1"/>
                        </wps:cNvSpPr>
                        <wps:spPr bwMode="auto">
                          <a:xfrm>
                            <a:off x="3770733" y="3416322"/>
                            <a:ext cx="1638914" cy="247702"/>
                          </a:xfrm>
                          <a:prstGeom prst="rect">
                            <a:avLst/>
                          </a:prstGeom>
                          <a:solidFill>
                            <a:srgbClr val="FFFFFF"/>
                          </a:solidFill>
                          <a:ln w="19050">
                            <a:solidFill>
                              <a:srgbClr val="99CC00"/>
                            </a:solidFill>
                            <a:miter lim="800000"/>
                            <a:headEnd/>
                            <a:tailEnd/>
                          </a:ln>
                        </wps:spPr>
                        <wps:txbx>
                          <w:txbxContent>
                            <w:p w:rsidR="00FD3810" w:rsidRPr="00D56E97" w:rsidRDefault="00FD381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wps:wsp>
                        <wps:cNvPr id="157" name="Text Box 24"/>
                        <wps:cNvSpPr txBox="1">
                          <a:spLocks noChangeArrowheads="1"/>
                        </wps:cNvSpPr>
                        <wps:spPr bwMode="auto">
                          <a:xfrm>
                            <a:off x="2232319" y="1607210"/>
                            <a:ext cx="1365912" cy="247602"/>
                          </a:xfrm>
                          <a:prstGeom prst="rect">
                            <a:avLst/>
                          </a:prstGeom>
                          <a:solidFill>
                            <a:srgbClr val="FFFFFF"/>
                          </a:solidFill>
                          <a:ln w="19050">
                            <a:solidFill>
                              <a:srgbClr val="99CC00"/>
                            </a:solidFill>
                            <a:miter lim="800000"/>
                            <a:headEnd/>
                            <a:tailEnd/>
                          </a:ln>
                        </wps:spPr>
                        <wps:txbx>
                          <w:txbxContent>
                            <w:p w:rsidR="00FD3810" w:rsidRPr="00D56E97" w:rsidRDefault="00FD381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159" name="図 724" descr="IMG_08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3598231" y="265002"/>
                            <a:ext cx="1917717" cy="1278308"/>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キャンバス 270" o:spid="_x0000_s1130" editas="canvas" style="width:453.5pt;height:302.75pt;mso-position-horizontal-relative:char;mso-position-vertical-relative:line" coordsize="57594,3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">
                <v:shape id="_x0000_s1131" type="#_x0000_t75" style="position:absolute;width:57594;height:38449;visibility:visible;mso-wrap-style:square">
                  <v:fill o:detectmouseclick="t"/>
                  <v:path o:connecttype="none"/>
                </v:shape>
                <v:shape id="図 262" o:spid="_x0000_s1132" type="#_x0000_t75" style="position:absolute;left:22270;top:321;width:13531;height:1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DGYbBAAAA3AAAAA8AAABkcnMvZG93bnJldi54bWxET02LwjAQvS/4H8II3tZUd5HSbSpFcRH2&#10;pOvB49CMbbGZhCZq/fdGELzN431OvhxMJ67U+9aygtk0AUFcWd1yreDwv/lMQfiArLGzTAru5GFZ&#10;jD5yzLS98Y6u+1CLGMI+QwVNCC6T0lcNGfRT64gjd7K9wRBhX0vd4y2Gm07Ok2QhDbYcGxp0tGqo&#10;Ou8vRoE2rvyrfreb2SU9rMvT0e2O306pyXgof0AEGsJb/HJvdZz/tYDnM/ECWT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qDGYbBAAAA3AAAAA8AAAAAAAAAAAAAAAAAnwIA&#10;AGRycy9kb3ducmV2LnhtbFBLBQYAAAAABAAEAPcAAACNAwAAAAA=&#10;">
                  <v:imagedata r:id="rId104" o:title=""/>
                  <v:path arrowok="t"/>
                </v:shape>
                <v:shape id="Picture 22" o:spid="_x0000_s1133" type="#_x0000_t75" alt="アドプト・毛穴" style="position:absolute;left:3715;top:3736;width:18038;height:1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9XP7EAAAA3AAAAA8AAABkcnMvZG93bnJldi54bWxET0trwkAQvhf8D8sIXoJufKA1ukqVCu2h&#10;grHYHofsmIRmZ0N21fjvuwWht/n4nrNct6YSV2pcaVnBcBCDIM6sLjlX8Hnc9Z9BOI+ssbJMCu7k&#10;YL3qPC0x0fbGB7qmPhchhF2CCgrv60RKlxVk0A1sTRy4s20M+gCbXOoGbyHcVHIUx1NpsOTQUGBN&#10;24Kyn/RiFHzL96F5PX2kc72PouhrsnGjcatUr9u+LEB4av2/+OF+02H+eAZ/z4QL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9XP7EAAAA3AAAAA8AAAAAAAAAAAAAAAAA&#10;nwIAAGRycy9kb3ducmV2LnhtbFBLBQYAAAAABAAEAPcAAACQAwAAAAA=&#10;">
                  <v:imagedata r:id="rId105" o:title="アドプト・毛穴"/>
                </v:shape>
                <v:shape id="Picture 25" o:spid="_x0000_s1134" type="#_x0000_t75" alt="神崎川湖畔企業連絡会【アドプト・リバー水鳥】" style="position:absolute;left:19790;top:25859;width:14256;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TwsXGAAAA3AAAAA8AAABkcnMvZG93bnJldi54bWxEj0FrwkAQhe+C/2EZobe6qUJtU1cxgtBS&#10;KdRW8Dhkp0lqdjZmtzH+e+dQ8DbDe/PeN/Nl72rVURsqzwYexgko4tzbigsD31+b+ydQISJbrD2T&#10;gQsFWC6Ggzmm1p/5k7pdLJSEcEjRQBljk2od8pIchrFviEX78a3DKGtbaNviWcJdrSdJ8qgdViwN&#10;JTa0Lik/7v6cgd/3jLPs9LGddRf9/DY7hH045sbcjfrVC6hIfbyZ/69freBPhVaekQn04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NPCxcYAAADcAAAADwAAAAAAAAAAAAAA&#10;AACfAgAAZHJzL2Rvd25yZXYueG1sUEsFBgAAAAAEAAQA9wAAAJIDAAAAAA==&#10;">
                  <v:imagedata r:id="rId106" o:title="神崎川湖畔企業連絡会【アドプト・リバー水鳥】"/>
                </v:shape>
                <v:shape id="Picture 26" o:spid="_x0000_s1135" type="#_x0000_t75" alt="芥川美化奉仕会【アドプト・リバー芥川】" style="position:absolute;left:1979;top:18903;width:20510;height:14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3rnzDAAAA3AAAAA8AAABkcnMvZG93bnJldi54bWxET0trwkAQvgv9D8sUepG68YHU1FXEUizo&#10;xejB45Adk9DsbNhdk/TfuwXB23x8z1mue1OLlpyvLCsYjxIQxLnVFRcKzqfv9w8QPiBrrC2Tgj/y&#10;sF69DJaYatvxkdosFCKGsE9RQRlCk0rp85IM+pFtiCN3tc5giNAVUjvsYrip5SRJ5tJgxbGhxIa2&#10;JeW/2c0oyHbTye182h9kN7u4YfF1Ndm2Verttd98ggjUh6f44f7Rcf50Af/PxAvk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DeufMMAAADcAAAADwAAAAAAAAAAAAAAAACf&#10;AgAAZHJzL2Rvd25yZXYueG1sUEsFBgAAAAAEAAQA9wAAAI8DAAAAAA==&#10;">
                  <v:imagedata r:id="rId107" o:title="芥川美化奉仕会【アドプト・リバー芥川】"/>
                </v:shape>
                <v:shape id="Text Box 29" o:spid="_x0000_s1136" type="#_x0000_t202" style="position:absolute;left:4970;top:33430;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9EcYA&#10;AADcAAAADwAAAGRycy9kb3ducmV2LnhtbESPT2vDMAzF74N9B6PBbqvTMcZI65bSsT+nlaWj0JuI&#10;1ThpLIfYS7N++upQ2E3iPb3303w5+lYN1Mc6sIHpJANFXAZbc2XgZ/v28AIqJmSLbWAy8EcRlovb&#10;mznmNpz4m4YiVUpCOOZowKXU5VrH0pHHOAkdsWiH0HtMsvaVtj2eJNy3+jHLnrXHmqXBYUdrR+Wx&#10;+PUGjsW5PfjXZrNthnf+woZ3e/dhzP3duJqBSjSmf/P1+tMK/pPgyzMygV5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9EcYAAADcAAAADwAAAAAAAAAAAAAAAACYAgAAZHJz&#10;L2Rvd25yZXYueG1sUEsFBgAAAAAEAAQA9QAAAIsDAAAAAA==&#10;" strokecolor="#9c0" strokeweight="1.5pt">
                  <v:textbox inset="5.85pt,.7pt,5.85pt,.7pt">
                    <w:txbxContent>
                      <w:p w:rsidR="00FD3810" w:rsidRPr="00D56E97" w:rsidRDefault="00FD381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37" type="#_x0000_t75" style="position:absolute;left:34455;top:18548;width:21586;height:1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NfL7CAAAA3AAAAA8AAABkcnMvZG93bnJldi54bWxET0trwkAQvgv9D8sUvOmm0toa3YQiFILV&#10;g7beh+w0Cc3Oxuyax7/vFgRv8/E9Z5MOphYdta6yrOBpHoEgzq2uuFDw/fUxewPhPLLG2jIpGMlB&#10;mjxMNhhr2/ORupMvRAhhF6OC0vsmltLlJRl0c9sQB+7HtgZ9gG0hdYt9CDe1XETRUhqsODSU2NC2&#10;pPz3dDUKLit7+KSou4x9txtX19fsvOdMqenj8L4G4Wnwd/HNnekw/+UZ/p8JF8jk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zXy+wgAAANwAAAAPAAAAAAAAAAAAAAAAAJ8C&#10;AABkcnMvZG93bnJldi54bWxQSwUGAAAAAAQABAD3AAAAjgMAAAAA&#10;">
                  <v:imagedata r:id="rId108" o:title=""/>
                </v:shape>
                <v:shape id="Text Box 31" o:spid="_x0000_s1138" type="#_x0000_t202" style="position:absolute;left:37707;top:34163;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jIVMIA&#10;AADcAAAADwAAAGRycy9kb3ducmV2LnhtbERPTWvCQBC9F/wPywje6saCpURXEaXqqaVRBG9Ddswm&#10;ZmdDdo2xv75bKPQ2j/c582Vva9FR60vHCibjBARx7nTJhYLj4f35DYQPyBprx6TgQR6Wi8HTHFPt&#10;7vxFXRYKEUPYp6jAhNCkUvrckEU/dg1x5C6utRgibAupW7zHcFvLlyR5lRZLjg0GG1obyq/ZzSq4&#10;Zt/1xW6qz0PVbfkDKz6dzU6p0bBfzUAE6sO/+M+913H+dAq/z8QL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SMhUwgAAANwAAAAPAAAAAAAAAAAAAAAAAJgCAABkcnMvZG93&#10;bnJldi54bWxQSwUGAAAAAAQABAD1AAAAhwMAAAAA&#10;" strokecolor="#9c0" strokeweight="1.5pt">
                  <v:textbox inset="5.85pt,.7pt,5.85pt,.7pt">
                    <w:txbxContent>
                      <w:p w:rsidR="00FD3810" w:rsidRPr="00D56E97" w:rsidRDefault="00FD381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39" type="#_x0000_t202" style="position:absolute;left:22323;top:16072;width:1365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bzuMMA&#10;AADcAAAADwAAAGRycy9kb3ducmV2LnhtbERPS2vCQBC+F/wPywje6saCVaKriKWPU0ujCN6G7JhN&#10;zM6G7DZGf323IPQ2H99zluve1qKj1peOFUzGCQji3OmSCwX73evjHIQPyBprx6TgSh7Wq8HDElPt&#10;LvxNXRYKEUPYp6jAhNCkUvrckEU/dg1x5E6utRgibAupW7zEcFvLpyR5lhZLjg0GG9oays/Zj1Vw&#10;zm71yb5UX7uqe+NPrPhwNO9KjYb9ZgEiUB/+xXf3h47zpzP4eyZ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bzuMMAAADcAAAADwAAAAAAAAAAAAAAAACYAgAAZHJzL2Rv&#10;d25yZXYueG1sUEsFBgAAAAAEAAQA9QAAAIgDAAAAAA==&#10;" strokecolor="#9c0" strokeweight="1.5pt">
                  <v:textbox inset="5.85pt,.7pt,5.85pt,.7pt">
                    <w:txbxContent>
                      <w:p w:rsidR="00FD3810" w:rsidRPr="00D56E97" w:rsidRDefault="00FD381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40" type="#_x0000_t75" alt="IMG_0814" style="position:absolute;left:35982;top:2650;width:19177;height:12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Nv4zDAAAA3AAAAA8AAABkcnMvZG93bnJldi54bWxET01rwkAQvRf6H5Yp9FY3FRNt6ipSEOpF&#10;MG3JdciOm9DsbMiuSfrvu4LgbR7vc9bbybZioN43jhW8zhIQxJXTDRsF31/7lxUIH5A1to5JwR95&#10;2G4eH9aYazfyiYYiGBFD2OeooA6hy6X0VU0W/cx1xJE7u95iiLA3Uvc4xnDbynmSZNJiw7Ghxo4+&#10;aqp+i4tVcDibsFoWR70zWfmTXpblHBelUs9P0+4dRKAp3MU396eO89M3uD4TL5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c2/jMMAAADcAAAADwAAAAAAAAAAAAAAAACf&#10;AgAAZHJzL2Rvd25yZXYueG1sUEsFBgAAAAAEAAQA9wAAAI8DAAAAAA==&#10;">
                  <v:imagedata r:id="rId109" o:title="IMG_0814"/>
                </v:shape>
                <w10:anchorlock/>
              </v:group>
            </w:pict>
          </mc:Fallback>
        </mc:AlternateContent>
      </w:r>
    </w:p>
    <w:p w:rsidR="00E221D6" w:rsidRPr="00782149" w:rsidRDefault="00E221D6" w:rsidP="00E221D6">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11</w:t>
      </w:r>
      <w:r w:rsidR="00C262F2" w:rsidRPr="00782149">
        <w:fldChar w:fldCharType="end"/>
      </w:r>
      <w:r w:rsidRPr="00782149">
        <w:rPr>
          <w:rFonts w:hint="eastAsia"/>
        </w:rPr>
        <w:t xml:space="preserve">　アドプトプログラムの</w:t>
      </w:r>
      <w:r w:rsidR="00211E5D" w:rsidRPr="00782149">
        <w:rPr>
          <w:rFonts w:hint="eastAsia"/>
        </w:rPr>
        <w:t>様子</w:t>
      </w:r>
    </w:p>
    <w:p w:rsidR="0062314D" w:rsidRPr="00782149" w:rsidRDefault="0062314D" w:rsidP="0062314D">
      <w:pPr>
        <w:rPr>
          <w:rFonts w:ascii="HG丸ｺﾞｼｯｸM-PRO" w:eastAsia="HG丸ｺﾞｼｯｸM-PRO" w:hAnsi="HG丸ｺﾞｼｯｸM-PRO"/>
        </w:rPr>
      </w:pPr>
    </w:p>
    <w:p w:rsidR="00CC5516" w:rsidRPr="00782149" w:rsidRDefault="00CC5516" w:rsidP="00CC551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782149">
        <w:rPr>
          <w:rFonts w:ascii="HG丸ｺﾞｼｯｸM-PRO" w:eastAsia="HG丸ｺﾞｼｯｸM-PRO" w:hAnsi="HG丸ｺﾞｼｯｸM-PRO" w:hint="eastAsia"/>
        </w:rPr>
        <w:t>『協働』から『笑働』へ</w:t>
      </w:r>
      <w:r w:rsidRPr="00782149">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3A55CF" w:rsidRPr="00782149" w:rsidRDefault="003A55CF" w:rsidP="00CC551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今後、これらの取組を通じて、維持管理・更新の重要性を住民に対してより良く理解されるように、維持管理の取組等について積極的に情報発信などに努め、</w:t>
      </w:r>
      <w:r w:rsidR="00817224" w:rsidRPr="00782149">
        <w:rPr>
          <w:rFonts w:ascii="HG丸ｺﾞｼｯｸM-PRO" w:eastAsia="HG丸ｺﾞｼｯｸM-PRO" w:hAnsi="HG丸ｺﾞｼｯｸM-PRO" w:hint="eastAsia"/>
        </w:rPr>
        <w:t>住民の協力や参画を</w:t>
      </w:r>
      <w:r w:rsidRPr="00782149">
        <w:rPr>
          <w:rFonts w:ascii="HG丸ｺﾞｼｯｸM-PRO" w:eastAsia="HG丸ｺﾞｼｯｸM-PRO" w:hAnsi="HG丸ｺﾞｼｯｸM-PRO" w:hint="eastAsia"/>
        </w:rPr>
        <w:t>促す必要がある。</w:t>
      </w:r>
    </w:p>
    <w:p w:rsidR="00FA308B" w:rsidRPr="00782149" w:rsidRDefault="00FA308B" w:rsidP="00FA308B">
      <w:pPr>
        <w:pStyle w:val="40"/>
        <w:ind w:left="420" w:firstLine="210"/>
        <w:rPr>
          <w:rFonts w:ascii="HG丸ｺﾞｼｯｸM-PRO" w:eastAsia="HG丸ｺﾞｼｯｸM-PRO" w:hAnsi="HG丸ｺﾞｼｯｸM-PRO"/>
        </w:rPr>
      </w:pPr>
    </w:p>
    <w:p w:rsidR="00FA308B" w:rsidRPr="00782149"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782149">
        <w:rPr>
          <w:rFonts w:ascii="HG丸ｺﾞｼｯｸM-PRO" w:eastAsia="HG丸ｺﾞｼｯｸM-PRO" w:hAnsi="HG丸ｺﾞｼｯｸM-PRO"/>
          <w:noProof/>
          <w:color w:val="E36C0A" w:themeColor="accent6" w:themeShade="BF"/>
        </w:rPr>
        <w:drawing>
          <wp:anchor distT="0" distB="0" distL="114300" distR="114300" simplePos="0" relativeHeight="253288448" behindDoc="0" locked="0" layoutInCell="1" allowOverlap="1" wp14:anchorId="3B7F1F66" wp14:editId="16E45590">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anchor>
        </w:drawing>
      </w:r>
      <w:r w:rsidR="00FA308B" w:rsidRPr="00782149">
        <w:rPr>
          <w:rFonts w:ascii="HG丸ｺﾞｼｯｸM-PRO" w:eastAsia="HG丸ｺﾞｼｯｸM-PRO" w:hAnsi="HG丸ｺﾞｼｯｸM-PRO" w:hint="eastAsia"/>
          <w:noProof/>
          <w:color w:val="E36C0A" w:themeColor="accent6" w:themeShade="BF"/>
        </w:rPr>
        <w:drawing>
          <wp:inline distT="0" distB="0" distL="0" distR="0" wp14:anchorId="50B3300E" wp14:editId="05477284">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Pr="00782149" w:rsidRDefault="00EA3155" w:rsidP="00EA3155">
      <w:pPr>
        <w:pStyle w:val="a9"/>
        <w:spacing w:beforeLines="0"/>
        <w:ind w:firstLineChars="600" w:firstLine="1260"/>
        <w:jc w:val="both"/>
      </w:pPr>
      <w:r w:rsidRPr="00782149">
        <w:rPr>
          <w:rFonts w:hint="eastAsia"/>
        </w:rPr>
        <w:t>図</w:t>
      </w:r>
      <w:r w:rsidRPr="00782149">
        <w:t xml:space="preserve"> </w:t>
      </w:r>
      <w:fldSimple w:instr=" STYLEREF 2 \s ">
        <w:r w:rsidR="0030381F">
          <w:rPr>
            <w:noProof/>
          </w:rPr>
          <w:t>2.1</w:t>
        </w:r>
      </w:fldSimple>
      <w:r w:rsidR="003524A3" w:rsidRPr="00782149">
        <w:noBreakHyphen/>
      </w:r>
      <w:fldSimple w:instr=" SEQ 図 \* ARABIC \s 2 ">
        <w:r w:rsidR="0030381F">
          <w:rPr>
            <w:noProof/>
          </w:rPr>
          <w:t>12</w:t>
        </w:r>
      </w:fldSimple>
      <w:r w:rsidRPr="00782149">
        <w:rPr>
          <w:rFonts w:hint="eastAsia"/>
        </w:rPr>
        <w:t xml:space="preserve">　</w:t>
      </w:r>
      <w:r w:rsidR="00211E5D" w:rsidRPr="00782149">
        <w:rPr>
          <w:rFonts w:hint="eastAsia"/>
        </w:rPr>
        <w:t>笑働シンポジウム</w:t>
      </w:r>
    </w:p>
    <w:p w:rsidR="00EA3155" w:rsidRPr="00782149" w:rsidRDefault="00EA3155" w:rsidP="00EA3155">
      <w:pPr>
        <w:pStyle w:val="a9"/>
        <w:spacing w:beforeLines="0"/>
        <w:ind w:firstLineChars="2700" w:firstLine="5670"/>
        <w:jc w:val="both"/>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13</w:t>
      </w:r>
      <w:r w:rsidR="00C262F2" w:rsidRPr="00782149">
        <w:fldChar w:fldCharType="end"/>
      </w:r>
      <w:r w:rsidRPr="00782149">
        <w:rPr>
          <w:rFonts w:hint="eastAsia"/>
        </w:rPr>
        <w:t xml:space="preserve">　笑働OSAKAのロゴ</w:t>
      </w: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103680" behindDoc="0" locked="0" layoutInCell="1" allowOverlap="1" wp14:anchorId="2100D4DF" wp14:editId="37F33B37">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anchor>
        </w:drawing>
      </w:r>
      <w:r w:rsidRPr="00782149">
        <w:rPr>
          <w:rFonts w:ascii="HG丸ｺﾞｼｯｸM-PRO" w:eastAsia="HG丸ｺﾞｼｯｸM-PRO" w:hAnsi="HG丸ｺﾞｼｯｸM-PRO"/>
          <w:noProof/>
        </w:rPr>
        <w:drawing>
          <wp:anchor distT="0" distB="0" distL="114300" distR="114300" simplePos="0" relativeHeight="252102656" behindDoc="0" locked="0" layoutInCell="1" allowOverlap="1" wp14:anchorId="09337C68" wp14:editId="173869F1">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anchor>
        </w:drawing>
      </w: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p>
    <w:p w:rsidR="0062314D" w:rsidRPr="00782149" w:rsidRDefault="0062314D" w:rsidP="00EA3155">
      <w:pPr>
        <w:rPr>
          <w:rFonts w:ascii="HG丸ｺﾞｼｯｸM-PRO" w:eastAsia="HG丸ｺﾞｼｯｸM-PRO" w:hAnsi="HG丸ｺﾞｼｯｸM-PRO"/>
        </w:rPr>
      </w:pPr>
    </w:p>
    <w:p w:rsidR="0062314D" w:rsidRPr="00782149" w:rsidRDefault="0062314D" w:rsidP="00EA3155">
      <w:pPr>
        <w:rPr>
          <w:rFonts w:ascii="HG丸ｺﾞｼｯｸM-PRO" w:eastAsia="HG丸ｺﾞｼｯｸM-PRO" w:hAnsi="HG丸ｺﾞｼｯｸM-PRO"/>
        </w:rPr>
      </w:pPr>
    </w:p>
    <w:p w:rsidR="00EA3155" w:rsidRPr="00782149" w:rsidRDefault="00EA3155" w:rsidP="0062314D">
      <w:pPr>
        <w:widowControl/>
        <w:jc w:val="left"/>
        <w:rPr>
          <w:rFonts w:ascii="HG丸ｺﾞｼｯｸM-PRO" w:eastAsia="HG丸ｺﾞｼｯｸM-PRO" w:hAnsi="HG丸ｺﾞｼｯｸM-PRO"/>
          <w:color w:val="E36C0A" w:themeColor="accent6" w:themeShade="BF"/>
        </w:rPr>
      </w:pPr>
    </w:p>
    <w:p w:rsidR="0062314D" w:rsidRPr="00782149" w:rsidRDefault="0062314D" w:rsidP="0062314D">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14</w:t>
      </w:r>
      <w:r w:rsidR="00C262F2" w:rsidRPr="00782149">
        <w:fldChar w:fldCharType="end"/>
      </w:r>
      <w:r w:rsidRPr="00782149">
        <w:rPr>
          <w:rFonts w:hint="eastAsia"/>
        </w:rPr>
        <w:t xml:space="preserve">　企業・住民との協働による歩道橋トライ事業</w:t>
      </w:r>
    </w:p>
    <w:p w:rsidR="0062314D" w:rsidRPr="00782149" w:rsidRDefault="0062314D" w:rsidP="0062314D">
      <w:pPr>
        <w:rPr>
          <w:rFonts w:ascii="HG丸ｺﾞｼｯｸM-PRO" w:eastAsia="HG丸ｺﾞｼｯｸM-PRO" w:hAnsi="HG丸ｺﾞｼｯｸM-PRO"/>
        </w:rPr>
      </w:pPr>
    </w:p>
    <w:p w:rsidR="0062314D" w:rsidRPr="00782149" w:rsidRDefault="0062314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6256DB" w:rsidRPr="00782149" w:rsidRDefault="00D70578" w:rsidP="008C3EB8">
      <w:pPr>
        <w:pStyle w:val="4"/>
      </w:pPr>
      <w:r w:rsidRPr="00782149">
        <w:rPr>
          <w:rFonts w:hint="eastAsia"/>
        </w:rPr>
        <w:lastRenderedPageBreak/>
        <w:t>公務員技術者の現状</w:t>
      </w:r>
      <w:r w:rsidR="003A55CF" w:rsidRPr="00782149">
        <w:rPr>
          <w:rFonts w:hint="eastAsia"/>
        </w:rPr>
        <w:t>と課題</w:t>
      </w:r>
    </w:p>
    <w:p w:rsidR="003A55CF" w:rsidRPr="00782149" w:rsidRDefault="003A55CF" w:rsidP="003A55CF">
      <w:pPr>
        <w:pStyle w:val="5"/>
      </w:pPr>
      <w:r w:rsidRPr="00782149">
        <w:rPr>
          <w:rFonts w:hint="eastAsia"/>
        </w:rPr>
        <w:t>府技術職員の年齢構成の偏りと進む高齢化</w:t>
      </w:r>
    </w:p>
    <w:p w:rsidR="003A55CF" w:rsidRPr="00782149" w:rsidRDefault="003A55CF"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大阪府都市整備部の技術系職員の年齢構成は高齢化が進んでおり、主力となる40歳代の職員が20年後には現在の1／4に減少する。また、技術職員の採用数は、平成9年以降は大幅に縮小されている。</w:t>
      </w:r>
    </w:p>
    <w:p w:rsidR="00B10B70" w:rsidRPr="00782149" w:rsidRDefault="006256DB" w:rsidP="00BF03C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color w:val="FF0000"/>
        </w:rPr>
        <w:drawing>
          <wp:inline distT="0" distB="0" distL="0" distR="0" wp14:anchorId="6A44F2F4" wp14:editId="72296184">
            <wp:extent cx="4933507" cy="2714929"/>
            <wp:effectExtent l="0" t="0" r="635" b="952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930" t="13080" r="36142"/>
                    <a:stretch/>
                  </pic:blipFill>
                  <pic:spPr bwMode="auto">
                    <a:xfrm>
                      <a:off x="0" y="0"/>
                      <a:ext cx="4969648" cy="2734818"/>
                    </a:xfrm>
                    <a:prstGeom prst="rect">
                      <a:avLst/>
                    </a:prstGeom>
                    <a:noFill/>
                    <a:ln>
                      <a:noFill/>
                    </a:ln>
                    <a:extLst>
                      <a:ext uri="{53640926-AAD7-44D8-BBD7-CCE9431645EC}">
                        <a14:shadowObscured xmlns:a14="http://schemas.microsoft.com/office/drawing/2010/main"/>
                      </a:ext>
                    </a:extLst>
                  </pic:spPr>
                </pic:pic>
              </a:graphicData>
            </a:graphic>
          </wp:inline>
        </w:drawing>
      </w:r>
    </w:p>
    <w:p w:rsidR="00714F76" w:rsidRPr="00782149" w:rsidRDefault="00714F76" w:rsidP="00AF4F67">
      <w:pPr>
        <w:pStyle w:val="a9"/>
        <w:spacing w:beforeLines="0" w:afterLines="50" w:after="180"/>
        <w:ind w:firstLineChars="200" w:firstLine="42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15</w:t>
      </w:r>
      <w:r w:rsidR="00C262F2" w:rsidRPr="00782149">
        <w:fldChar w:fldCharType="end"/>
      </w:r>
      <w:r w:rsidRPr="00782149">
        <w:rPr>
          <w:rFonts w:hint="eastAsia"/>
        </w:rPr>
        <w:t xml:space="preserve">　都市整備部技術職員年齢構成</w:t>
      </w:r>
    </w:p>
    <w:p w:rsidR="002665B9" w:rsidRPr="00782149" w:rsidRDefault="004234C6" w:rsidP="00863D57">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388EEDDA" wp14:editId="5E47A96C">
            <wp:extent cx="4879700" cy="2487193"/>
            <wp:effectExtent l="0" t="0" r="0" b="889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907036" cy="2501126"/>
                    </a:xfrm>
                    <a:prstGeom prst="rect">
                      <a:avLst/>
                    </a:prstGeom>
                    <a:noFill/>
                    <a:ln>
                      <a:noFill/>
                    </a:ln>
                  </pic:spPr>
                </pic:pic>
              </a:graphicData>
            </a:graphic>
          </wp:inline>
        </w:drawing>
      </w:r>
    </w:p>
    <w:p w:rsidR="00B10B70" w:rsidRPr="00782149" w:rsidRDefault="00B10B70" w:rsidP="00AF4F67">
      <w:pPr>
        <w:pStyle w:val="a9"/>
        <w:spacing w:beforeLines="0" w:afterLines="50" w:after="180"/>
      </w:pPr>
      <w:r w:rsidRPr="00782149">
        <w:rPr>
          <w:rFonts w:hint="eastAsia"/>
        </w:rPr>
        <w:t>図</w:t>
      </w:r>
      <w:r w:rsidRPr="00782149">
        <w:t xml:space="preserve"> </w:t>
      </w:r>
      <w:fldSimple w:instr=" STYLEREF 2 \s ">
        <w:r w:rsidR="0030381F">
          <w:rPr>
            <w:noProof/>
          </w:rPr>
          <w:t>2.1</w:t>
        </w:r>
      </w:fldSimple>
      <w:r w:rsidR="003524A3" w:rsidRPr="00782149">
        <w:noBreakHyphen/>
      </w:r>
      <w:fldSimple w:instr=" SEQ 図 \* ARABIC \s 2 ">
        <w:r w:rsidR="0030381F">
          <w:rPr>
            <w:noProof/>
          </w:rPr>
          <w:t>16</w:t>
        </w:r>
      </w:fldSimple>
      <w:r w:rsidRPr="00782149">
        <w:rPr>
          <w:rFonts w:hint="eastAsia"/>
        </w:rPr>
        <w:t xml:space="preserve">　</w:t>
      </w:r>
      <w:r w:rsidR="001339E7" w:rsidRPr="00782149">
        <w:rPr>
          <w:rFonts w:hint="eastAsia"/>
        </w:rPr>
        <w:t>都市整備部全体予算額（当初予算）および都市整備部の採用技術職員数の推移</w:t>
      </w:r>
    </w:p>
    <w:p w:rsidR="003A55CF" w:rsidRPr="00235CEC" w:rsidRDefault="003A55CF"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これまでは、OJT（On </w:t>
      </w:r>
      <w:r w:rsidR="00EA592E" w:rsidRPr="00782149">
        <w:rPr>
          <w:rFonts w:ascii="HG丸ｺﾞｼｯｸM-PRO" w:eastAsia="HG丸ｺﾞｼｯｸM-PRO" w:hAnsi="HG丸ｺﾞｼｯｸM-PRO"/>
        </w:rPr>
        <w:t>t</w:t>
      </w:r>
      <w:r w:rsidRPr="00782149">
        <w:rPr>
          <w:rFonts w:ascii="HG丸ｺﾞｼｯｸM-PRO" w:eastAsia="HG丸ｺﾞｼｯｸM-PRO" w:hAnsi="HG丸ｺﾞｼｯｸM-PRO"/>
        </w:rPr>
        <w:t>he</w:t>
      </w:r>
      <w:r w:rsidRPr="00782149">
        <w:rPr>
          <w:rFonts w:ascii="HG丸ｺﾞｼｯｸM-PRO" w:eastAsia="HG丸ｺﾞｼｯｸM-PRO" w:hAnsi="HG丸ｺﾞｼｯｸM-PRO" w:hint="eastAsia"/>
        </w:rPr>
        <w:t xml:space="preserv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は豊富にあった。しかし</w:t>
      </w:r>
      <w:r w:rsidRPr="00235CEC">
        <w:rPr>
          <w:rFonts w:ascii="HG丸ｺﾞｼｯｸM-PRO" w:eastAsia="HG丸ｺﾞｼｯｸM-PRO" w:hAnsi="HG丸ｺﾞｼｯｸM-PRO" w:hint="eastAsia"/>
        </w:rPr>
        <w:t>、これからの若手職員については、建設事業の減少に伴い、技術的な経験を積む機会が減少することに加えて、今後、高度経済成長期やバブル期に建造された大量の都市基盤施設を「守る」と言う、より高度な知識や経験が必要とされる維持管理業務が急増していくため、確実に技術を継承する必要がある。</w:t>
      </w:r>
    </w:p>
    <w:p w:rsidR="00BF03C5" w:rsidRPr="00782149" w:rsidRDefault="00BF03C5"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442E81" w:rsidRPr="00782149" w:rsidRDefault="00710CF4" w:rsidP="007D2458">
      <w:pPr>
        <w:pStyle w:val="5"/>
      </w:pPr>
      <w:r w:rsidRPr="00782149">
        <w:rPr>
          <w:rFonts w:hint="eastAsia"/>
        </w:rPr>
        <w:lastRenderedPageBreak/>
        <w:t>市町村の技術者不足</w:t>
      </w:r>
    </w:p>
    <w:p w:rsidR="007A21A0" w:rsidRPr="00782149" w:rsidRDefault="00817224"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府内</w:t>
      </w:r>
      <w:r w:rsidR="007A21A0" w:rsidRPr="00782149">
        <w:rPr>
          <w:rFonts w:ascii="HG丸ｺﾞｼｯｸM-PRO" w:eastAsia="HG丸ｺﾞｼｯｸM-PRO" w:hAnsi="HG丸ｺﾞｼｯｸM-PRO" w:hint="eastAsia"/>
        </w:rPr>
        <w:t>の市町村では、深刻な職員数不足が生じており、都市基盤施設の老朽化が進む中で、その対応に支障が出る可能性がある。</w:t>
      </w:r>
    </w:p>
    <w:p w:rsidR="007A21A0" w:rsidRPr="00782149" w:rsidRDefault="001C01BD" w:rsidP="00863D57">
      <w:pPr>
        <w:pStyle w:val="50"/>
        <w:ind w:left="735" w:firstLine="210"/>
      </w:pPr>
      <w:r w:rsidRPr="00782149">
        <w:rPr>
          <w:rFonts w:ascii="HG丸ｺﾞｼｯｸM-PRO" w:eastAsia="HG丸ｺﾞｼｯｸM-PRO" w:hAnsi="HG丸ｺﾞｼｯｸM-PRO" w:hint="eastAsia"/>
        </w:rPr>
        <w:t>府内</w:t>
      </w:r>
      <w:r w:rsidR="007A21A0" w:rsidRPr="00782149">
        <w:rPr>
          <w:rFonts w:ascii="HG丸ｺﾞｼｯｸM-PRO" w:eastAsia="HG丸ｺﾞｼｯｸM-PRO" w:hAnsi="HG丸ｺﾞｼｯｸM-PRO" w:hint="eastAsia"/>
        </w:rPr>
        <w:t>市町村の維持管理業務に従事する技術系職員（全分野）は、平均で11人であり、うち1／3の職員が建設業務などと兼務している（市町村アンケート結果：政令市および中核市を除く）。政令市および中核市を除く37自治体中、技術系職員数が合計5人以下は15自治体、平均（11人）以下は22自治体と、維持管理に従事する職員数が不足している状況がうかがえる。</w:t>
      </w:r>
    </w:p>
    <w:p w:rsidR="007A21A0" w:rsidRPr="00782149" w:rsidRDefault="007A21A0" w:rsidP="007C5388">
      <w:pPr>
        <w:pStyle w:val="40"/>
        <w:ind w:leftChars="500" w:left="1260" w:hangingChars="100" w:hanging="210"/>
        <w:rPr>
          <w:rFonts w:ascii="HG丸ｺﾞｼｯｸM-PRO" w:eastAsia="HG丸ｺﾞｼｯｸM-PRO" w:hAnsi="HG丸ｺﾞｼｯｸM-PRO"/>
        </w:rPr>
      </w:pPr>
    </w:p>
    <w:p w:rsidR="007C5388" w:rsidRPr="00782149" w:rsidRDefault="007C5388" w:rsidP="00BF03C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inline distT="0" distB="0" distL="0" distR="0" wp14:anchorId="7E3B7D48" wp14:editId="4B422652">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782149" w:rsidRDefault="005E33A9" w:rsidP="00BF03C5">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17</w:t>
      </w:r>
      <w:r w:rsidR="00C262F2" w:rsidRPr="00782149">
        <w:fldChar w:fldCharType="end"/>
      </w:r>
      <w:r w:rsidRPr="00782149">
        <w:rPr>
          <w:rFonts w:hint="eastAsia"/>
        </w:rPr>
        <w:t xml:space="preserve">　府</w:t>
      </w:r>
      <w:r w:rsidR="00D63BDC" w:rsidRPr="00782149">
        <w:rPr>
          <w:rFonts w:hint="eastAsia"/>
        </w:rPr>
        <w:t>内</w:t>
      </w:r>
      <w:r w:rsidRPr="00782149">
        <w:rPr>
          <w:rFonts w:hint="eastAsia"/>
        </w:rPr>
        <w:t>市町村の</w:t>
      </w:r>
      <w:r w:rsidR="00391414" w:rsidRPr="00782149">
        <w:rPr>
          <w:rFonts w:hint="eastAsia"/>
        </w:rPr>
        <w:t>維持管理業務に従事する</w:t>
      </w:r>
      <w:r w:rsidRPr="00782149">
        <w:rPr>
          <w:rFonts w:hint="eastAsia"/>
        </w:rPr>
        <w:t>技術系職員数</w:t>
      </w:r>
    </w:p>
    <w:p w:rsidR="00BF03C5" w:rsidRPr="00782149" w:rsidRDefault="00BF03C5" w:rsidP="00BF03C5">
      <w:pPr>
        <w:rPr>
          <w:rFonts w:ascii="HG丸ｺﾞｼｯｸM-PRO" w:eastAsia="HG丸ｺﾞｼｯｸM-PRO" w:hAnsi="HG丸ｺﾞｼｯｸM-PRO"/>
        </w:rPr>
      </w:pPr>
    </w:p>
    <w:p w:rsidR="00BF03C5" w:rsidRPr="00782149" w:rsidRDefault="00BF03C5" w:rsidP="00BF03C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anchor distT="0" distB="0" distL="114300" distR="114300" simplePos="0" relativeHeight="252918784" behindDoc="0" locked="0" layoutInCell="1" allowOverlap="1" wp14:anchorId="43C4F8AC" wp14:editId="7684B300">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7"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anchor>
        </w:drawing>
      </w:r>
      <w:r w:rsidRPr="00782149">
        <w:rPr>
          <w:rFonts w:ascii="HG丸ｺﾞｼｯｸM-PRO" w:eastAsia="HG丸ｺﾞｼｯｸM-PRO" w:hAnsi="HG丸ｺﾞｼｯｸM-PRO" w:hint="eastAsia"/>
          <w:noProof/>
        </w:rPr>
        <w:drawing>
          <wp:inline distT="0" distB="0" distL="0" distR="0" wp14:anchorId="5BD40301" wp14:editId="6F842EE1">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782149" w:rsidRDefault="005E33A9" w:rsidP="00BF03C5">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18</w:t>
      </w:r>
      <w:r w:rsidR="00C262F2" w:rsidRPr="00782149">
        <w:fldChar w:fldCharType="end"/>
      </w:r>
      <w:r w:rsidRPr="00782149">
        <w:rPr>
          <w:rFonts w:hint="eastAsia"/>
        </w:rPr>
        <w:t xml:space="preserve">　</w:t>
      </w:r>
      <w:r w:rsidR="00D63BDC" w:rsidRPr="00782149">
        <w:rPr>
          <w:rFonts w:hint="eastAsia"/>
        </w:rPr>
        <w:t>維持管理業務に従事する</w:t>
      </w:r>
      <w:r w:rsidR="007A4234" w:rsidRPr="00782149">
        <w:rPr>
          <w:rFonts w:hint="eastAsia"/>
        </w:rPr>
        <w:t>技術系職員の</w:t>
      </w:r>
      <w:r w:rsidRPr="00782149">
        <w:rPr>
          <w:rFonts w:hint="eastAsia"/>
        </w:rPr>
        <w:t>兼務割合</w:t>
      </w:r>
    </w:p>
    <w:p w:rsidR="007D2458" w:rsidRPr="00782149" w:rsidRDefault="007D2458" w:rsidP="007D2458"/>
    <w:p w:rsidR="007D2458" w:rsidRPr="00782149" w:rsidRDefault="007D2458">
      <w:pPr>
        <w:widowControl/>
        <w:jc w:val="left"/>
      </w:pPr>
      <w:r w:rsidRPr="00782149">
        <w:br w:type="page"/>
      </w:r>
    </w:p>
    <w:p w:rsidR="007D2458" w:rsidRPr="00782149" w:rsidRDefault="007D2458" w:rsidP="007D2458">
      <w:pPr>
        <w:pStyle w:val="5"/>
      </w:pPr>
      <w:r w:rsidRPr="00782149">
        <w:rPr>
          <w:rFonts w:hint="eastAsia"/>
        </w:rPr>
        <w:lastRenderedPageBreak/>
        <w:t>市町村の維持管理業務における懸案事項とその理由</w:t>
      </w:r>
    </w:p>
    <w:p w:rsidR="007A21A0" w:rsidRPr="00782149" w:rsidRDefault="007A21A0"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維持管理業務における、日常の維持管理への対応をはじめ、施設の点検や診断、将来の都市基盤施設の更新について、府</w:t>
      </w:r>
      <w:r w:rsidR="001C01BD" w:rsidRPr="00782149">
        <w:rPr>
          <w:rFonts w:ascii="HG丸ｺﾞｼｯｸM-PRO" w:eastAsia="HG丸ｺﾞｼｯｸM-PRO" w:hAnsi="HG丸ｺﾞｼｯｸM-PRO" w:hint="eastAsia"/>
        </w:rPr>
        <w:t>内</w:t>
      </w:r>
      <w:r w:rsidRPr="00782149">
        <w:rPr>
          <w:rFonts w:ascii="HG丸ｺﾞｼｯｸM-PRO" w:eastAsia="HG丸ｺﾞｼｯｸM-PRO" w:hAnsi="HG丸ｺﾞｼｯｸM-PRO" w:hint="eastAsia"/>
        </w:rPr>
        <w:t>市町村の約</w:t>
      </w:r>
      <w:r w:rsidR="001C01BD" w:rsidRPr="00782149">
        <w:rPr>
          <w:rFonts w:ascii="HG丸ｺﾞｼｯｸM-PRO" w:eastAsia="HG丸ｺﾞｼｯｸM-PRO" w:hAnsi="HG丸ｺﾞｼｯｸM-PRO" w:hint="eastAsia"/>
        </w:rPr>
        <w:t>7</w:t>
      </w:r>
      <w:r w:rsidRPr="00782149">
        <w:rPr>
          <w:rFonts w:ascii="HG丸ｺﾞｼｯｸM-PRO" w:eastAsia="HG丸ｺﾞｼｯｸM-PRO" w:hAnsi="HG丸ｺﾞｼｯｸM-PRO" w:hint="eastAsia"/>
        </w:rPr>
        <w:t>割程度が懸案と認識し、適切な維持管理の実施に課題が存在している（</w:t>
      </w:r>
      <w:fldSimple w:instr=" REF _Ref391804900  \* MERGEFORMAT ">
        <w:r w:rsidR="0030381F" w:rsidRPr="0030381F">
          <w:rPr>
            <w:rFonts w:ascii="HG丸ｺﾞｼｯｸM-PRO" w:eastAsia="HG丸ｺﾞｼｯｸM-PRO" w:hAnsi="HG丸ｺﾞｼｯｸM-PRO" w:hint="eastAsia"/>
          </w:rPr>
          <w:t>表</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2.1</w:t>
        </w:r>
        <w:r w:rsidR="0030381F" w:rsidRPr="0030381F">
          <w:rPr>
            <w:rFonts w:ascii="HG丸ｺﾞｼｯｸM-PRO" w:eastAsia="HG丸ｺﾞｼｯｸM-PRO" w:hAnsi="HG丸ｺﾞｼｯｸM-PRO"/>
            <w:noProof/>
          </w:rPr>
          <w:noBreakHyphen/>
          <w:t>4</w:t>
        </w:r>
      </w:fldSimple>
      <w:r w:rsidRPr="00782149">
        <w:rPr>
          <w:rFonts w:ascii="HG丸ｺﾞｼｯｸM-PRO" w:eastAsia="HG丸ｺﾞｼｯｸM-PRO" w:hAnsi="HG丸ｺﾞｼｯｸM-PRO" w:hint="eastAsia"/>
        </w:rPr>
        <w:t>参照）。</w:t>
      </w:r>
    </w:p>
    <w:p w:rsidR="007D2458" w:rsidRPr="00782149" w:rsidRDefault="007D2458" w:rsidP="00EC2D68">
      <w:pPr>
        <w:pStyle w:val="a9"/>
        <w:spacing w:before="180"/>
      </w:pPr>
      <w:bookmarkStart w:id="156" w:name="_Ref391804900"/>
      <w:r w:rsidRPr="00782149">
        <w:rPr>
          <w:rFonts w:hint="eastAsia"/>
        </w:rPr>
        <w:t>表</w:t>
      </w:r>
      <w:r w:rsidRPr="00782149">
        <w:t xml:space="preserve"> </w:t>
      </w:r>
      <w:fldSimple w:instr=" STYLEREF 2 \s ">
        <w:r w:rsidR="0030381F">
          <w:rPr>
            <w:noProof/>
          </w:rPr>
          <w:t>2.1</w:t>
        </w:r>
      </w:fldSimple>
      <w:r w:rsidR="003524A3" w:rsidRPr="00782149">
        <w:noBreakHyphen/>
      </w:r>
      <w:fldSimple w:instr=" SEQ 表 \* ARABIC \s 2 ">
        <w:r w:rsidR="0030381F">
          <w:rPr>
            <w:noProof/>
          </w:rPr>
          <w:t>4</w:t>
        </w:r>
      </w:fldSimple>
      <w:bookmarkEnd w:id="156"/>
      <w:r w:rsidRPr="00782149">
        <w:rPr>
          <w:rFonts w:hint="eastAsia"/>
        </w:rPr>
        <w:t xml:space="preserve">　維持管理業務における府</w:t>
      </w:r>
      <w:r w:rsidR="00D63BDC" w:rsidRPr="00782149">
        <w:rPr>
          <w:rFonts w:hint="eastAsia"/>
        </w:rPr>
        <w:t>内</w:t>
      </w:r>
      <w:r w:rsidRPr="00782149">
        <w:rPr>
          <w:rFonts w:hint="eastAsia"/>
        </w:rPr>
        <w:t>市町村の懸案事項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782149"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下水分野</w:t>
            </w:r>
          </w:p>
        </w:tc>
      </w:tr>
      <w:tr w:rsidR="007D2458" w:rsidRPr="00782149"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懸案なし</w:t>
            </w:r>
          </w:p>
        </w:tc>
      </w:tr>
      <w:tr w:rsidR="00ED2B52" w:rsidRPr="00782149"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782149"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46%</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26%</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31%</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31%</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29%</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21%</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26%</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33%</w:t>
            </w:r>
          </w:p>
        </w:tc>
      </w:tr>
      <w:tr w:rsidR="00ED2B52" w:rsidRPr="00782149"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将来の都市基盤施設の更新需要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13%</w:t>
            </w:r>
          </w:p>
        </w:tc>
      </w:tr>
      <w:tr w:rsidR="00ED2B52" w:rsidRPr="00782149"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29%</w:t>
            </w:r>
          </w:p>
        </w:tc>
      </w:tr>
    </w:tbl>
    <w:p w:rsidR="007D2458" w:rsidRPr="00782149" w:rsidRDefault="00ED2B52" w:rsidP="001339E7">
      <w:pPr>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※「懸案有り」と回答された割合が高い項目に着色</w:t>
      </w:r>
    </w:p>
    <w:p w:rsidR="00ED2B52" w:rsidRPr="00782149" w:rsidRDefault="00ED2B52" w:rsidP="007D2458"/>
    <w:p w:rsidR="007A21A0" w:rsidRPr="00782149" w:rsidRDefault="007A21A0" w:rsidP="007A21A0">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w:t>
      </w:r>
      <w:r w:rsidR="001C01BD" w:rsidRPr="00782149">
        <w:rPr>
          <w:rFonts w:ascii="HG丸ｺﾞｼｯｸM-PRO" w:eastAsia="HG丸ｺﾞｼｯｸM-PRO" w:hAnsi="HG丸ｺﾞｼｯｸM-PRO" w:hint="eastAsia"/>
        </w:rPr>
        <w:t>規模、分野に関らず、多くの市町村が、</w:t>
      </w:r>
      <w:r w:rsidRPr="00782149">
        <w:rPr>
          <w:rFonts w:ascii="HG丸ｺﾞｼｯｸM-PRO" w:eastAsia="HG丸ｺﾞｼｯｸM-PRO" w:hAnsi="HG丸ｺﾞｼｯｸM-PRO" w:hint="eastAsia"/>
        </w:rPr>
        <w:t>それらの理由</w:t>
      </w:r>
      <w:r w:rsidR="001C01BD" w:rsidRPr="00782149">
        <w:rPr>
          <w:rFonts w:ascii="HG丸ｺﾞｼｯｸM-PRO" w:eastAsia="HG丸ｺﾞｼｯｸM-PRO" w:hAnsi="HG丸ｺﾞｼｯｸM-PRO" w:hint="eastAsia"/>
        </w:rPr>
        <w:t>として</w:t>
      </w:r>
      <w:r w:rsidRPr="00782149">
        <w:rPr>
          <w:rFonts w:ascii="HG丸ｺﾞｼｯｸM-PRO" w:eastAsia="HG丸ｺﾞｼｯｸM-PRO" w:hAnsi="HG丸ｺﾞｼｯｸM-PRO" w:hint="eastAsia"/>
        </w:rPr>
        <w:t>、予算不足、人員不足、技術力不足</w:t>
      </w:r>
      <w:r w:rsidR="001C01BD" w:rsidRPr="00782149">
        <w:rPr>
          <w:rFonts w:ascii="HG丸ｺﾞｼｯｸM-PRO" w:eastAsia="HG丸ｺﾞｼｯｸM-PRO" w:hAnsi="HG丸ｺﾞｼｯｸM-PRO" w:hint="eastAsia"/>
        </w:rPr>
        <w:t>を</w:t>
      </w:r>
      <w:r w:rsidRPr="00782149">
        <w:rPr>
          <w:rFonts w:ascii="HG丸ｺﾞｼｯｸM-PRO" w:eastAsia="HG丸ｺﾞｼｯｸM-PRO" w:hAnsi="HG丸ｺﾞｼｯｸM-PRO" w:hint="eastAsia"/>
        </w:rPr>
        <w:t>挙げている（</w:t>
      </w:r>
      <w:fldSimple w:instr=" REF _Ref391805013  \* MERGEFORMAT ">
        <w:r w:rsidR="0030381F" w:rsidRPr="0030381F">
          <w:rPr>
            <w:rFonts w:ascii="HG丸ｺﾞｼｯｸM-PRO" w:eastAsia="HG丸ｺﾞｼｯｸM-PRO" w:hAnsi="HG丸ｺﾞｼｯｸM-PRO" w:hint="eastAsia"/>
          </w:rPr>
          <w:t>表</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2.1</w:t>
        </w:r>
        <w:r w:rsidR="0030381F" w:rsidRPr="0030381F">
          <w:rPr>
            <w:rFonts w:ascii="HG丸ｺﾞｼｯｸM-PRO" w:eastAsia="HG丸ｺﾞｼｯｸM-PRO" w:hAnsi="HG丸ｺﾞｼｯｸM-PRO"/>
            <w:noProof/>
          </w:rPr>
          <w:noBreakHyphen/>
          <w:t>5</w:t>
        </w:r>
      </w:fldSimple>
      <w:r w:rsidRPr="00782149">
        <w:rPr>
          <w:rFonts w:ascii="HG丸ｺﾞｼｯｸM-PRO" w:eastAsia="HG丸ｺﾞｼｯｸM-PRO" w:hAnsi="HG丸ｺﾞｼｯｸM-PRO" w:hint="eastAsia"/>
        </w:rPr>
        <w:t>参照）。</w:t>
      </w:r>
    </w:p>
    <w:p w:rsidR="007D2458" w:rsidRPr="00782149" w:rsidRDefault="007D2458" w:rsidP="00EC2D68">
      <w:pPr>
        <w:pStyle w:val="a9"/>
        <w:spacing w:before="180"/>
      </w:pPr>
      <w:bookmarkStart w:id="157" w:name="_Ref391805013"/>
      <w:r w:rsidRPr="00782149">
        <w:rPr>
          <w:rFonts w:hint="eastAsia"/>
        </w:rPr>
        <w:t>表</w:t>
      </w:r>
      <w:r w:rsidRPr="00782149">
        <w:t xml:space="preserve"> </w:t>
      </w:r>
      <w:fldSimple w:instr=" STYLEREF 2 \s ">
        <w:r w:rsidR="0030381F">
          <w:rPr>
            <w:noProof/>
          </w:rPr>
          <w:t>2.1</w:t>
        </w:r>
      </w:fldSimple>
      <w:r w:rsidR="003524A3" w:rsidRPr="00782149">
        <w:noBreakHyphen/>
      </w:r>
      <w:fldSimple w:instr=" SEQ 表 \* ARABIC \s 2 ">
        <w:r w:rsidR="0030381F">
          <w:rPr>
            <w:noProof/>
          </w:rPr>
          <w:t>5</w:t>
        </w:r>
      </w:fldSimple>
      <w:bookmarkEnd w:id="157"/>
      <w:r w:rsidRPr="00782149">
        <w:rPr>
          <w:rFonts w:hint="eastAsia"/>
        </w:rPr>
        <w:t xml:space="preserve">　府</w:t>
      </w:r>
      <w:r w:rsidR="00D63BDC" w:rsidRPr="00782149">
        <w:rPr>
          <w:rFonts w:hint="eastAsia"/>
        </w:rPr>
        <w:t>内</w:t>
      </w:r>
      <w:r w:rsidRPr="00782149">
        <w:rPr>
          <w:rFonts w:hint="eastAsia"/>
        </w:rPr>
        <w:t>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782149" w:rsidTr="00E76C46">
        <w:trPr>
          <w:trHeight w:val="276"/>
          <w:jc w:val="center"/>
        </w:trPr>
        <w:tc>
          <w:tcPr>
            <w:tcW w:w="1355" w:type="dxa"/>
            <w:vMerge w:val="restart"/>
            <w:shd w:val="clear" w:color="auto" w:fill="BFBFBF" w:themeFill="background1" w:themeFillShade="BF"/>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下水分野</w:t>
            </w:r>
          </w:p>
        </w:tc>
      </w:tr>
      <w:tr w:rsidR="007D2458" w:rsidRPr="00782149"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rsidR="007D2458" w:rsidRPr="00782149"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該当しない</w:t>
            </w:r>
          </w:p>
        </w:tc>
      </w:tr>
      <w:tr w:rsidR="00ED2B52" w:rsidRPr="00782149" w:rsidTr="00E76C46">
        <w:trPr>
          <w:trHeight w:val="248"/>
          <w:jc w:val="center"/>
        </w:trPr>
        <w:tc>
          <w:tcPr>
            <w:tcW w:w="1355" w:type="dxa"/>
            <w:tcBorders>
              <w:top w:val="double" w:sz="4" w:space="0" w:color="auto"/>
            </w:tcBorders>
            <w:shd w:val="clear" w:color="auto" w:fill="auto"/>
            <w:noWrap/>
            <w:vAlign w:val="center"/>
            <w:hideMark/>
          </w:tcPr>
          <w:p w:rsidR="00ED2B52" w:rsidRPr="00782149"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11%</w:t>
            </w:r>
          </w:p>
        </w:tc>
      </w:tr>
      <w:tr w:rsidR="00ED2B52" w:rsidRPr="00782149" w:rsidTr="00E76C46">
        <w:trPr>
          <w:trHeight w:val="304"/>
          <w:jc w:val="center"/>
        </w:trPr>
        <w:tc>
          <w:tcPr>
            <w:tcW w:w="1355" w:type="dxa"/>
            <w:shd w:val="clear" w:color="auto" w:fill="auto"/>
            <w:noWrap/>
            <w:vAlign w:val="center"/>
            <w:hideMark/>
          </w:tcPr>
          <w:p w:rsidR="00ED2B52" w:rsidRPr="00782149"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w:t>
            </w:r>
          </w:p>
        </w:tc>
      </w:tr>
      <w:tr w:rsidR="00ED2B52" w:rsidRPr="00782149" w:rsidTr="00E76C46">
        <w:trPr>
          <w:trHeight w:val="304"/>
          <w:jc w:val="center"/>
        </w:trPr>
        <w:tc>
          <w:tcPr>
            <w:tcW w:w="1355" w:type="dxa"/>
            <w:tcBorders>
              <w:bottom w:val="double" w:sz="4" w:space="0" w:color="auto"/>
            </w:tcBorders>
            <w:shd w:val="clear" w:color="auto" w:fill="auto"/>
            <w:noWrap/>
            <w:vAlign w:val="center"/>
            <w:hideMark/>
          </w:tcPr>
          <w:p w:rsidR="00ED2B52" w:rsidRPr="00782149"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16%</w:t>
            </w:r>
          </w:p>
        </w:tc>
      </w:tr>
      <w:tr w:rsidR="00ED2B52" w:rsidRPr="00782149" w:rsidTr="00E76C46">
        <w:trPr>
          <w:trHeight w:val="276"/>
          <w:jc w:val="center"/>
        </w:trPr>
        <w:tc>
          <w:tcPr>
            <w:tcW w:w="1355" w:type="dxa"/>
            <w:tcBorders>
              <w:top w:val="double" w:sz="4" w:space="0" w:color="auto"/>
            </w:tcBorders>
            <w:shd w:val="clear" w:color="auto" w:fill="auto"/>
            <w:noWrap/>
            <w:vAlign w:val="center"/>
          </w:tcPr>
          <w:p w:rsidR="00ED2B52" w:rsidRPr="00782149"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12%</w:t>
            </w:r>
          </w:p>
        </w:tc>
      </w:tr>
    </w:tbl>
    <w:p w:rsidR="007D2458" w:rsidRPr="00782149" w:rsidRDefault="007D2458" w:rsidP="007D2458"/>
    <w:p w:rsidR="00473ACF" w:rsidRPr="00782149" w:rsidRDefault="007D2458" w:rsidP="007D2458">
      <w:pPr>
        <w:widowControl/>
        <w:jc w:val="right"/>
        <w:rPr>
          <w:rFonts w:ascii="HG丸ｺﾞｼｯｸM-PRO" w:eastAsia="HG丸ｺﾞｼｯｸM-PRO" w:hAnsi="HG丸ｺﾞｼｯｸM-PRO"/>
          <w:sz w:val="18"/>
        </w:rPr>
      </w:pPr>
      <w:r w:rsidRPr="00782149">
        <w:rPr>
          <w:rFonts w:ascii="HG丸ｺﾞｼｯｸM-PRO" w:eastAsia="HG丸ｺﾞｼｯｸM-PRO" w:hAnsi="HG丸ｺﾞｼｯｸM-PRO" w:hint="eastAsia"/>
          <w:sz w:val="18"/>
        </w:rPr>
        <w:t>※出典:維持管理に関するニーズ等アンケート</w:t>
      </w:r>
      <w:r w:rsidR="00473ACF" w:rsidRPr="00782149">
        <w:rPr>
          <w:rFonts w:ascii="HG丸ｺﾞｼｯｸM-PRO" w:eastAsia="HG丸ｺﾞｼｯｸM-PRO" w:hAnsi="HG丸ｺﾞｼｯｸM-PRO" w:hint="eastAsia"/>
          <w:sz w:val="18"/>
        </w:rPr>
        <w:t>（</w:t>
      </w:r>
      <w:r w:rsidRPr="00782149">
        <w:rPr>
          <w:rFonts w:ascii="HG丸ｺﾞｼｯｸM-PRO" w:eastAsia="HG丸ｺﾞｼｯｸM-PRO" w:hAnsi="HG丸ｺﾞｼｯｸM-PRO" w:hint="eastAsia"/>
          <w:sz w:val="18"/>
        </w:rPr>
        <w:t>大阪府：平成26年4月実施</w:t>
      </w:r>
      <w:r w:rsidR="00473ACF" w:rsidRPr="00782149">
        <w:rPr>
          <w:rFonts w:ascii="HG丸ｺﾞｼｯｸM-PRO" w:eastAsia="HG丸ｺﾞｼｯｸM-PRO" w:hAnsi="HG丸ｺﾞｼｯｸM-PRO" w:hint="eastAsia"/>
          <w:sz w:val="18"/>
        </w:rPr>
        <w:t>）</w:t>
      </w:r>
    </w:p>
    <w:p w:rsidR="00473ACF" w:rsidRPr="00782149" w:rsidRDefault="00473ACF" w:rsidP="00473ACF"/>
    <w:p w:rsidR="007D2458" w:rsidRPr="00782149" w:rsidRDefault="007D2458" w:rsidP="00473ACF">
      <w:r w:rsidRPr="00782149">
        <w:br w:type="page"/>
      </w:r>
    </w:p>
    <w:p w:rsidR="00D82DC3" w:rsidRPr="007B0805" w:rsidRDefault="00D82DC3" w:rsidP="008C3EB8">
      <w:pPr>
        <w:pStyle w:val="2"/>
        <w:rPr>
          <w:sz w:val="24"/>
          <w:szCs w:val="24"/>
        </w:rPr>
      </w:pPr>
      <w:bookmarkStart w:id="158" w:name="_Toc411883416"/>
      <w:r w:rsidRPr="00782149">
        <w:rPr>
          <w:rFonts w:hint="eastAsia"/>
        </w:rPr>
        <w:lastRenderedPageBreak/>
        <w:t>課題認識</w:t>
      </w:r>
      <w:bookmarkEnd w:id="158"/>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重要であり、大阪府では、維持管理予算を増額し、橋梁等の予防保全対策による施設の長寿命化を進め、予算の平準化に努めてきている。一方で、高度経済成長期に大量かつ集中的に建設した施設が、一斉に老朽化を迎えることとなり、今後、人命に関わる事故が発生するリスクや都市機能阻害のリスク等がますます増大する恐れがある。</w:t>
      </w:r>
      <w:r w:rsidR="005A0401" w:rsidRPr="00782149">
        <w:rPr>
          <w:rFonts w:ascii="HG丸ｺﾞｼｯｸM-PRO" w:eastAsia="HG丸ｺﾞｼｯｸM-PRO" w:hAnsi="HG丸ｺﾞｼｯｸM-PRO" w:hint="eastAsia"/>
        </w:rPr>
        <w:t>これらを未然に防ぐためには、日常的な維持管理の着実な実施とあわせ、不可視部</w:t>
      </w:r>
      <w:r w:rsidR="005A0401" w:rsidRPr="00F84B77">
        <w:rPr>
          <w:rFonts w:ascii="HG丸ｺﾞｼｯｸM-PRO" w:eastAsia="HG丸ｺﾞｼｯｸM-PRO" w:hAnsi="HG丸ｺﾞｼｯｸM-PRO" w:hint="eastAsia"/>
        </w:rPr>
        <w:t>分も含めた点検業務の充実、施設に現れる変状の兆候等をもとにした的確な診断・評価、最適なタイミングでの</w:t>
      </w:r>
      <w:r w:rsidR="00BB4D3E" w:rsidRPr="00F84B77">
        <w:rPr>
          <w:rFonts w:ascii="HG丸ｺﾞｼｯｸM-PRO" w:eastAsia="HG丸ｺﾞｼｯｸM-PRO" w:hAnsi="HG丸ｺﾞｼｯｸM-PRO" w:hint="eastAsia"/>
        </w:rPr>
        <w:t>維持管理</w:t>
      </w:r>
      <w:r w:rsidR="005A0401" w:rsidRPr="00F84B77">
        <w:rPr>
          <w:rFonts w:ascii="HG丸ｺﾞｼｯｸM-PRO" w:eastAsia="HG丸ｺﾞｼｯｸM-PRO" w:hAnsi="HG丸ｺﾞｼｯｸM-PRO" w:hint="eastAsia"/>
        </w:rPr>
        <w:t>の実施、および施設の特性等を考慮した更新の見極めも行っていく必要がある</w:t>
      </w:r>
      <w:r w:rsidRPr="00F84B77">
        <w:rPr>
          <w:rFonts w:ascii="HG丸ｺﾞｼｯｸM-PRO" w:eastAsia="HG丸ｺﾞｼｯｸM-PRO" w:hAnsi="HG丸ｺﾞｼｯｸM-PRO" w:hint="eastAsia"/>
        </w:rPr>
        <w:t>。これらを踏まえ、維持管理・更新業務のあり方について、分野横断的な視点によるアプローチを行うことにより、全体としての最適化を目指すとともに、</w:t>
      </w:r>
      <w:r w:rsidR="00937256" w:rsidRPr="00F84B77">
        <w:rPr>
          <w:rFonts w:ascii="HG丸ｺﾞｼｯｸM-PRO" w:eastAsia="HG丸ｺﾞｼｯｸM-PRO" w:hAnsi="HG丸ｺﾞｼｯｸM-PRO" w:hint="eastAsia"/>
        </w:rPr>
        <w:t>引き続きデータを確実に蓄積し、分野横断的な情報共有を図り、</w:t>
      </w:r>
      <w:r w:rsidRPr="00F84B77">
        <w:rPr>
          <w:rFonts w:ascii="HG丸ｺﾞｼｯｸM-PRO" w:eastAsia="HG丸ｺﾞｼｯｸM-PRO" w:hAnsi="HG丸ｺﾞｼｯｸM-PRO" w:hint="eastAsia"/>
        </w:rPr>
        <w:t>継続的に検証、改善等を行い、より効率的・効果的な維持管理を目指</w:t>
      </w:r>
      <w:r w:rsidR="00652755" w:rsidRPr="007B0805">
        <w:rPr>
          <w:rFonts w:ascii="HG丸ｺﾞｼｯｸM-PRO" w:eastAsia="HG丸ｺﾞｼｯｸM-PRO" w:hAnsi="HG丸ｺﾞｼｯｸM-PRO" w:hint="eastAsia"/>
        </w:rPr>
        <w:t>していく</w:t>
      </w:r>
      <w:r w:rsidRPr="00F84B77">
        <w:rPr>
          <w:rFonts w:ascii="HG丸ｺﾞｼｯｸM-PRO" w:eastAsia="HG丸ｺﾞｼｯｸM-PRO" w:hAnsi="HG丸ｺﾞｼｯｸM-PRO" w:hint="eastAsia"/>
        </w:rPr>
        <w:t>。</w:t>
      </w:r>
    </w:p>
    <w:p w:rsidR="007A21A0" w:rsidRPr="00782149" w:rsidRDefault="007A21A0" w:rsidP="007A21A0">
      <w:pPr>
        <w:pStyle w:val="20"/>
        <w:ind w:left="105" w:firstLine="210"/>
        <w:rPr>
          <w:rFonts w:ascii="HG丸ｺﾞｼｯｸM-PRO" w:eastAsia="HG丸ｺﾞｼｯｸM-PRO" w:hAnsi="HG丸ｺﾞｼｯｸM-PRO"/>
        </w:rPr>
      </w:pPr>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れら維持管理の着実な実践に向けては、維持管理・更新業務における様々な面において、担当職員の経験に基づく判断や科学的、専門的な知見を駆使し、継続的に取組むことも必要となるが、現状では、技術職員の年齢構成に偏りがあり、20年後には多くの職員が退職時期を迎えるため、一定の技術を持った職員が不足することは避けられない。</w:t>
      </w:r>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さらに、近年の建設投資の減少に伴い、技術的経験を積む機会が減少しており、今後、知識や経験が必要な維持管理・更新業務が益々増加する傾向にある中、持続的に維持管理・更新業務を実施するためには、確実な技術の継承はもとより、分野のコアとなる専門的な技術職員の育成が喫緊の課題であり、早急に専門的な技術職員の育成や確保が必要である。</w:t>
      </w:r>
    </w:p>
    <w:p w:rsidR="007A21A0" w:rsidRPr="00782149" w:rsidRDefault="007A21A0" w:rsidP="007A21A0">
      <w:pPr>
        <w:pStyle w:val="20"/>
        <w:ind w:left="105" w:firstLine="210"/>
        <w:rPr>
          <w:rFonts w:ascii="HG丸ｺﾞｼｯｸM-PRO" w:eastAsia="HG丸ｺﾞｼｯｸM-PRO" w:hAnsi="HG丸ｺﾞｼｯｸM-PRO"/>
        </w:rPr>
      </w:pPr>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市町村においては、予算、人員、技術力不足から維持管理・更新業務において、様々な懸案を抱えており、府民の安全・安心を確保する上では、府と市町村が管理する地域全体のインフラ機能が適切に維持されていることが極めて重要であり、管理者同士が一体となって維持管理の連携体制を強化する必要がある。</w:t>
      </w:r>
    </w:p>
    <w:p w:rsidR="007A21A0" w:rsidRPr="00782149" w:rsidRDefault="007A21A0" w:rsidP="007A21A0">
      <w:pPr>
        <w:pStyle w:val="20"/>
        <w:ind w:left="105" w:firstLine="210"/>
        <w:rPr>
          <w:rFonts w:ascii="HG丸ｺﾞｼｯｸM-PRO" w:eastAsia="HG丸ｺﾞｼｯｸM-PRO" w:hAnsi="HG丸ｺﾞｼｯｸM-PRO"/>
        </w:rPr>
      </w:pPr>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更新業務の実施にあたっては、施設管理者自らが責任を持って施設の状態、状況を把握することが必要であり、安易なアウトソーシングを行うべきではないとの認識のもと、同じような悩み、課題を持つ市町村も含めた地域単位で技術を蓄積・継承しながら、維持管理を進める仕組みづくりと併せて、引き続き、アドプトロードなど府民協働の取組をさらに発展させ、企業など多様な主体と連携しながら地域が都市基盤施設を守り活かしていく仕組みづくりを構築することが重要である。また、このような取組と併せて維持管理の重要性を府民に向けて発信していくことも重要である。</w:t>
      </w:r>
    </w:p>
    <w:p w:rsidR="0032129A" w:rsidRPr="00782149" w:rsidRDefault="0032129A" w:rsidP="007A21A0">
      <w:pPr>
        <w:pStyle w:val="20"/>
        <w:ind w:left="105" w:firstLine="210"/>
        <w:rPr>
          <w:rFonts w:ascii="HG丸ｺﾞｼｯｸM-PRO" w:eastAsia="HG丸ｺﾞｼｯｸM-PRO" w:hAnsi="HG丸ｺﾞｼｯｸM-PRO"/>
        </w:rPr>
      </w:pPr>
    </w:p>
    <w:p w:rsidR="00B65316" w:rsidRPr="00782149" w:rsidRDefault="00432CD1" w:rsidP="00A819DF">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このような課題認識のもと、効率的・効果的な維持管理を推進</w:t>
      </w:r>
      <w:r w:rsidR="0032129A" w:rsidRPr="00782149">
        <w:rPr>
          <w:rFonts w:ascii="HG丸ｺﾞｼｯｸM-PRO" w:eastAsia="HG丸ｺﾞｼｯｸM-PRO" w:hAnsi="HG丸ｺﾞｼｯｸM-PRO" w:hint="eastAsia"/>
        </w:rPr>
        <w:t>するとともに、これらを持続可能な維持管理としていくための仕組みづくりも併せて構築するなど、戦略的な維持管理の実現に向けて取組んでいかなければならない。</w:t>
      </w:r>
    </w:p>
    <w:p w:rsidR="00B65316" w:rsidRPr="00782149" w:rsidRDefault="00B65316">
      <w:pPr>
        <w:rPr>
          <w:rFonts w:ascii="HG丸ｺﾞｼｯｸM-PRO" w:eastAsia="HG丸ｺﾞｼｯｸM-PRO" w:hAnsi="HG丸ｺﾞｼｯｸM-PRO"/>
        </w:rPr>
        <w:sectPr w:rsidR="00B65316" w:rsidRPr="00782149" w:rsidSect="008033E4">
          <w:footerReference w:type="default" r:id="rId119"/>
          <w:pgSz w:w="11906" w:h="16838" w:code="9"/>
          <w:pgMar w:top="1418" w:right="1418" w:bottom="1418" w:left="1418" w:header="851" w:footer="567" w:gutter="0"/>
          <w:cols w:space="425"/>
          <w:docGrid w:type="lines" w:linePitch="360"/>
        </w:sectPr>
      </w:pPr>
    </w:p>
    <w:p w:rsidR="003A5F2B" w:rsidRPr="00782149" w:rsidRDefault="00921800">
      <w:pPr>
        <w:pStyle w:val="1"/>
      </w:pPr>
      <w:bookmarkStart w:id="159" w:name="_Toc406686693"/>
      <w:bookmarkStart w:id="160" w:name="_Toc406769173"/>
      <w:bookmarkStart w:id="161" w:name="_Toc406686694"/>
      <w:bookmarkStart w:id="162" w:name="_Toc406769174"/>
      <w:bookmarkStart w:id="163" w:name="_Toc406686695"/>
      <w:bookmarkStart w:id="164" w:name="_Toc406769175"/>
      <w:bookmarkStart w:id="165" w:name="_Toc406686696"/>
      <w:bookmarkStart w:id="166" w:name="_Toc406769176"/>
      <w:bookmarkStart w:id="167" w:name="_Toc406686697"/>
      <w:bookmarkStart w:id="168" w:name="_Toc406769177"/>
      <w:bookmarkStart w:id="169" w:name="_Toc406686698"/>
      <w:bookmarkStart w:id="170" w:name="_Toc406769178"/>
      <w:bookmarkStart w:id="171" w:name="_Toc406686699"/>
      <w:bookmarkStart w:id="172" w:name="_Toc406769179"/>
      <w:bookmarkStart w:id="173" w:name="_Toc406686700"/>
      <w:bookmarkStart w:id="174" w:name="_Toc406769180"/>
      <w:bookmarkStart w:id="175" w:name="_Toc406686701"/>
      <w:bookmarkStart w:id="176" w:name="_Toc406769181"/>
      <w:bookmarkStart w:id="177" w:name="_Toc406686702"/>
      <w:bookmarkStart w:id="178" w:name="_Toc406769182"/>
      <w:bookmarkStart w:id="179" w:name="_Toc406686703"/>
      <w:bookmarkStart w:id="180" w:name="_Toc406769183"/>
      <w:bookmarkStart w:id="181" w:name="_Toc406686704"/>
      <w:bookmarkStart w:id="182" w:name="_Toc406769184"/>
      <w:bookmarkStart w:id="183" w:name="_Toc406686705"/>
      <w:bookmarkStart w:id="184" w:name="_Toc406769185"/>
      <w:bookmarkStart w:id="185" w:name="_Toc406686706"/>
      <w:bookmarkStart w:id="186" w:name="_Toc406769186"/>
      <w:bookmarkStart w:id="187" w:name="_Toc406686707"/>
      <w:bookmarkStart w:id="188" w:name="_Toc406769187"/>
      <w:bookmarkStart w:id="189" w:name="_Toc406686709"/>
      <w:bookmarkStart w:id="190" w:name="_Toc406769189"/>
      <w:bookmarkStart w:id="191" w:name="_Toc406686710"/>
      <w:bookmarkStart w:id="192" w:name="_Toc406769190"/>
      <w:bookmarkStart w:id="193" w:name="_Toc406686711"/>
      <w:bookmarkStart w:id="194" w:name="_Toc406769191"/>
      <w:bookmarkStart w:id="195" w:name="_Toc406686712"/>
      <w:bookmarkStart w:id="196" w:name="_Toc406769192"/>
      <w:bookmarkStart w:id="197" w:name="_Toc406686713"/>
      <w:bookmarkStart w:id="198" w:name="_Toc406769193"/>
      <w:bookmarkStart w:id="199" w:name="_Toc406686714"/>
      <w:bookmarkStart w:id="200" w:name="_Toc406769194"/>
      <w:bookmarkStart w:id="201" w:name="_Toc406686715"/>
      <w:bookmarkStart w:id="202" w:name="_Toc406769195"/>
      <w:bookmarkStart w:id="203" w:name="_Toc406686833"/>
      <w:bookmarkStart w:id="204" w:name="_Toc406769313"/>
      <w:bookmarkStart w:id="205" w:name="_Toc406686834"/>
      <w:bookmarkStart w:id="206" w:name="_Toc406769314"/>
      <w:bookmarkStart w:id="207" w:name="_Toc406686835"/>
      <w:bookmarkStart w:id="208" w:name="_Toc406769315"/>
      <w:bookmarkStart w:id="209" w:name="_Toc406686857"/>
      <w:bookmarkStart w:id="210" w:name="_Toc406769337"/>
      <w:bookmarkStart w:id="211" w:name="_Toc397531386"/>
      <w:bookmarkStart w:id="212" w:name="_Toc397604674"/>
      <w:bookmarkStart w:id="213" w:name="_Toc397531387"/>
      <w:bookmarkStart w:id="214" w:name="_Toc397604675"/>
      <w:bookmarkStart w:id="215" w:name="_Toc397531388"/>
      <w:bookmarkStart w:id="216" w:name="_Toc397604676"/>
      <w:bookmarkStart w:id="217" w:name="_Toc397531389"/>
      <w:bookmarkStart w:id="218" w:name="_Toc397604677"/>
      <w:bookmarkStart w:id="219" w:name="_Toc397531390"/>
      <w:bookmarkStart w:id="220" w:name="_Toc397604678"/>
      <w:bookmarkStart w:id="221" w:name="_Toc397531391"/>
      <w:bookmarkStart w:id="222" w:name="_Toc397604679"/>
      <w:bookmarkStart w:id="223" w:name="_Toc397531392"/>
      <w:bookmarkStart w:id="224" w:name="_Toc397604680"/>
      <w:bookmarkStart w:id="225" w:name="_Toc397531393"/>
      <w:bookmarkStart w:id="226" w:name="_Toc397604681"/>
      <w:bookmarkStart w:id="227" w:name="_Toc397531394"/>
      <w:bookmarkStart w:id="228" w:name="_Toc397604682"/>
      <w:bookmarkStart w:id="229" w:name="_Toc397531395"/>
      <w:bookmarkStart w:id="230" w:name="_Toc397604683"/>
      <w:bookmarkStart w:id="231" w:name="_Toc397531396"/>
      <w:bookmarkStart w:id="232" w:name="_Toc397604684"/>
      <w:bookmarkStart w:id="233" w:name="_Toc397531397"/>
      <w:bookmarkStart w:id="234" w:name="_Toc397604685"/>
      <w:bookmarkStart w:id="235" w:name="_Toc397531398"/>
      <w:bookmarkStart w:id="236" w:name="_Toc397604686"/>
      <w:bookmarkStart w:id="237" w:name="_Toc397531399"/>
      <w:bookmarkStart w:id="238" w:name="_Toc397604687"/>
      <w:bookmarkStart w:id="239" w:name="_Toc406686858"/>
      <w:bookmarkStart w:id="240" w:name="_Toc406769338"/>
      <w:bookmarkStart w:id="241" w:name="_Toc406686859"/>
      <w:bookmarkStart w:id="242" w:name="_Toc406769339"/>
      <w:bookmarkStart w:id="243" w:name="_Toc406686860"/>
      <w:bookmarkStart w:id="244" w:name="_Toc406769340"/>
      <w:bookmarkStart w:id="245" w:name="_Toc406686861"/>
      <w:bookmarkStart w:id="246" w:name="_Toc406769341"/>
      <w:bookmarkStart w:id="247" w:name="_Toc406686862"/>
      <w:bookmarkStart w:id="248" w:name="_Toc406769342"/>
      <w:bookmarkStart w:id="249" w:name="_Toc406686863"/>
      <w:bookmarkStart w:id="250" w:name="_Toc406769343"/>
      <w:bookmarkStart w:id="251" w:name="_Toc406686864"/>
      <w:bookmarkStart w:id="252" w:name="_Toc406769344"/>
      <w:bookmarkStart w:id="253" w:name="_Toc406686865"/>
      <w:bookmarkStart w:id="254" w:name="_Toc406769345"/>
      <w:bookmarkStart w:id="255" w:name="_Toc406686866"/>
      <w:bookmarkStart w:id="256" w:name="_Toc406769346"/>
      <w:bookmarkStart w:id="257" w:name="_Toc406686867"/>
      <w:bookmarkStart w:id="258" w:name="_Toc406769347"/>
      <w:bookmarkStart w:id="259" w:name="_Toc406686868"/>
      <w:bookmarkStart w:id="260" w:name="_Toc406769348"/>
      <w:bookmarkStart w:id="261" w:name="_Toc406686869"/>
      <w:bookmarkStart w:id="262" w:name="_Toc406769349"/>
      <w:bookmarkStart w:id="263" w:name="_Toc406686870"/>
      <w:bookmarkStart w:id="264" w:name="_Toc406769350"/>
      <w:bookmarkStart w:id="265" w:name="_Toc406686871"/>
      <w:bookmarkStart w:id="266" w:name="_Toc406769351"/>
      <w:bookmarkStart w:id="267" w:name="_Toc406686872"/>
      <w:bookmarkStart w:id="268" w:name="_Toc406769352"/>
      <w:bookmarkStart w:id="269" w:name="_Toc406686873"/>
      <w:bookmarkStart w:id="270" w:name="_Toc406769353"/>
      <w:bookmarkStart w:id="271" w:name="_Toc406686874"/>
      <w:bookmarkStart w:id="272" w:name="_Toc406769354"/>
      <w:bookmarkStart w:id="273" w:name="_Toc406686875"/>
      <w:bookmarkStart w:id="274" w:name="_Toc406769355"/>
      <w:bookmarkStart w:id="275" w:name="_Toc406686876"/>
      <w:bookmarkStart w:id="276" w:name="_Toc406769356"/>
      <w:bookmarkStart w:id="277" w:name="_Toc406686877"/>
      <w:bookmarkStart w:id="278" w:name="_Toc406769357"/>
      <w:bookmarkStart w:id="279" w:name="_Toc406686878"/>
      <w:bookmarkStart w:id="280" w:name="_Toc406769358"/>
      <w:bookmarkStart w:id="281" w:name="_Toc406686879"/>
      <w:bookmarkStart w:id="282" w:name="_Toc406769359"/>
      <w:bookmarkStart w:id="283" w:name="_Toc406686880"/>
      <w:bookmarkStart w:id="284" w:name="_Toc406769360"/>
      <w:bookmarkStart w:id="285" w:name="_Toc406686881"/>
      <w:bookmarkStart w:id="286" w:name="_Toc406769361"/>
      <w:bookmarkStart w:id="287" w:name="_Toc406686882"/>
      <w:bookmarkStart w:id="288" w:name="_Toc406769362"/>
      <w:bookmarkStart w:id="289" w:name="_Toc406686883"/>
      <w:bookmarkStart w:id="290" w:name="_Toc406769363"/>
      <w:bookmarkStart w:id="291" w:name="_Toc406686884"/>
      <w:bookmarkStart w:id="292" w:name="_Toc406769364"/>
      <w:bookmarkStart w:id="293" w:name="_Toc406686885"/>
      <w:bookmarkStart w:id="294" w:name="_Toc406769365"/>
      <w:bookmarkStart w:id="295" w:name="_Toc406686886"/>
      <w:bookmarkStart w:id="296" w:name="_Toc406769366"/>
      <w:bookmarkStart w:id="297" w:name="_Toc406686887"/>
      <w:bookmarkStart w:id="298" w:name="_Toc406769367"/>
      <w:bookmarkStart w:id="299" w:name="_Toc406686888"/>
      <w:bookmarkStart w:id="300" w:name="_Toc406769368"/>
      <w:bookmarkStart w:id="301" w:name="_Toc406686889"/>
      <w:bookmarkStart w:id="302" w:name="_Toc406769369"/>
      <w:bookmarkStart w:id="303" w:name="_Toc406686890"/>
      <w:bookmarkStart w:id="304" w:name="_Toc406769370"/>
      <w:bookmarkStart w:id="305" w:name="_Toc406686891"/>
      <w:bookmarkStart w:id="306" w:name="_Toc406769371"/>
      <w:bookmarkStart w:id="307" w:name="_Toc406686892"/>
      <w:bookmarkStart w:id="308" w:name="_Toc406769372"/>
      <w:bookmarkStart w:id="309" w:name="_Toc406686893"/>
      <w:bookmarkStart w:id="310" w:name="_Toc406769373"/>
      <w:bookmarkStart w:id="311" w:name="_Toc406686920"/>
      <w:bookmarkStart w:id="312" w:name="_Toc406769400"/>
      <w:bookmarkStart w:id="313" w:name="_Toc406686924"/>
      <w:bookmarkStart w:id="314" w:name="_Toc406769404"/>
      <w:bookmarkStart w:id="315" w:name="_Toc406686928"/>
      <w:bookmarkStart w:id="316" w:name="_Toc406769408"/>
      <w:bookmarkStart w:id="317" w:name="_Toc406686932"/>
      <w:bookmarkStart w:id="318" w:name="_Toc406769412"/>
      <w:bookmarkStart w:id="319" w:name="_Toc406686937"/>
      <w:bookmarkStart w:id="320" w:name="_Toc406769417"/>
      <w:bookmarkStart w:id="321" w:name="_Toc406686941"/>
      <w:bookmarkStart w:id="322" w:name="_Toc406769421"/>
      <w:bookmarkStart w:id="323" w:name="_Toc406686945"/>
      <w:bookmarkStart w:id="324" w:name="_Toc406769425"/>
      <w:bookmarkStart w:id="325" w:name="_Toc406686949"/>
      <w:bookmarkStart w:id="326" w:name="_Toc406769429"/>
      <w:bookmarkStart w:id="327" w:name="_Toc406686953"/>
      <w:bookmarkStart w:id="328" w:name="_Toc406769433"/>
      <w:bookmarkStart w:id="329" w:name="_Toc406686960"/>
      <w:bookmarkStart w:id="330" w:name="_Toc406769440"/>
      <w:bookmarkStart w:id="331" w:name="_Toc406686961"/>
      <w:bookmarkStart w:id="332" w:name="_Toc406769441"/>
      <w:bookmarkStart w:id="333" w:name="_Toc406686962"/>
      <w:bookmarkStart w:id="334" w:name="_Toc406769442"/>
      <w:bookmarkStart w:id="335" w:name="_Toc406686987"/>
      <w:bookmarkStart w:id="336" w:name="_Toc406769467"/>
      <w:bookmarkStart w:id="337" w:name="_Toc406686988"/>
      <w:bookmarkStart w:id="338" w:name="_Toc406769468"/>
      <w:bookmarkStart w:id="339" w:name="_Toc392091079"/>
      <w:bookmarkStart w:id="340" w:name="_Toc392092668"/>
      <w:bookmarkStart w:id="341" w:name="_Toc392091080"/>
      <w:bookmarkStart w:id="342" w:name="_Toc392092669"/>
      <w:bookmarkStart w:id="343" w:name="_Toc397531402"/>
      <w:bookmarkStart w:id="344" w:name="_Toc397604690"/>
      <w:bookmarkStart w:id="345" w:name="_Toc397531403"/>
      <w:bookmarkStart w:id="346" w:name="_Toc397604691"/>
      <w:bookmarkStart w:id="347" w:name="_Toc397531404"/>
      <w:bookmarkStart w:id="348" w:name="_Toc397604692"/>
      <w:bookmarkStart w:id="349" w:name="_Toc397531415"/>
      <w:bookmarkStart w:id="350" w:name="_Toc397604703"/>
      <w:bookmarkStart w:id="351" w:name="_Toc397531420"/>
      <w:bookmarkStart w:id="352" w:name="_Toc397604708"/>
      <w:bookmarkStart w:id="353" w:name="_Toc397531425"/>
      <w:bookmarkStart w:id="354" w:name="_Toc397604713"/>
      <w:bookmarkStart w:id="355" w:name="_Toc397531430"/>
      <w:bookmarkStart w:id="356" w:name="_Toc397604718"/>
      <w:bookmarkStart w:id="357" w:name="_Toc397531435"/>
      <w:bookmarkStart w:id="358" w:name="_Toc397604723"/>
      <w:bookmarkStart w:id="359" w:name="_Toc397531440"/>
      <w:bookmarkStart w:id="360" w:name="_Toc397604728"/>
      <w:bookmarkStart w:id="361" w:name="_Toc397531445"/>
      <w:bookmarkStart w:id="362" w:name="_Toc397604733"/>
      <w:bookmarkStart w:id="363" w:name="_Toc397531450"/>
      <w:bookmarkStart w:id="364" w:name="_Toc397604738"/>
      <w:bookmarkStart w:id="365" w:name="_Toc397531455"/>
      <w:bookmarkStart w:id="366" w:name="_Toc397604743"/>
      <w:bookmarkStart w:id="367" w:name="_Toc397531460"/>
      <w:bookmarkStart w:id="368" w:name="_Toc397604748"/>
      <w:bookmarkStart w:id="369" w:name="_Toc397531470"/>
      <w:bookmarkStart w:id="370" w:name="_Toc397604758"/>
      <w:bookmarkStart w:id="371" w:name="_Toc397531475"/>
      <w:bookmarkStart w:id="372" w:name="_Toc397604763"/>
      <w:bookmarkStart w:id="373" w:name="_Toc397531480"/>
      <w:bookmarkStart w:id="374" w:name="_Toc397604768"/>
      <w:bookmarkStart w:id="375" w:name="_Toc397531485"/>
      <w:bookmarkStart w:id="376" w:name="_Toc397604773"/>
      <w:bookmarkStart w:id="377" w:name="_Toc397531490"/>
      <w:bookmarkStart w:id="378" w:name="_Toc397604778"/>
      <w:bookmarkStart w:id="379" w:name="_Toc397531495"/>
      <w:bookmarkStart w:id="380" w:name="_Toc397604783"/>
      <w:bookmarkStart w:id="381" w:name="_Toc397531500"/>
      <w:bookmarkStart w:id="382" w:name="_Toc397604788"/>
      <w:bookmarkStart w:id="383" w:name="_Toc397531505"/>
      <w:bookmarkStart w:id="384" w:name="_Toc397604793"/>
      <w:bookmarkStart w:id="385" w:name="_Toc397531510"/>
      <w:bookmarkStart w:id="386" w:name="_Toc397604798"/>
      <w:bookmarkStart w:id="387" w:name="_Toc397531515"/>
      <w:bookmarkStart w:id="388" w:name="_Toc397604803"/>
      <w:bookmarkStart w:id="389" w:name="_Toc397531520"/>
      <w:bookmarkStart w:id="390" w:name="_Toc397604808"/>
      <w:bookmarkStart w:id="391" w:name="_Toc397531525"/>
      <w:bookmarkStart w:id="392" w:name="_Toc397604813"/>
      <w:bookmarkStart w:id="393" w:name="_Toc397531530"/>
      <w:bookmarkStart w:id="394" w:name="_Toc397604818"/>
      <w:bookmarkStart w:id="395" w:name="_Toc397531535"/>
      <w:bookmarkStart w:id="396" w:name="_Toc397604823"/>
      <w:bookmarkStart w:id="397" w:name="_Toc397531540"/>
      <w:bookmarkStart w:id="398" w:name="_Toc397604828"/>
      <w:bookmarkStart w:id="399" w:name="_Toc397531545"/>
      <w:bookmarkStart w:id="400" w:name="_Toc397604833"/>
      <w:bookmarkStart w:id="401" w:name="_Toc397531550"/>
      <w:bookmarkStart w:id="402" w:name="_Toc397604838"/>
      <w:bookmarkStart w:id="403" w:name="_Toc397531555"/>
      <w:bookmarkStart w:id="404" w:name="_Toc397604843"/>
      <w:bookmarkStart w:id="405" w:name="_Toc397531560"/>
      <w:bookmarkStart w:id="406" w:name="_Toc397604848"/>
      <w:bookmarkStart w:id="407" w:name="_Toc397531565"/>
      <w:bookmarkStart w:id="408" w:name="_Toc397604853"/>
      <w:bookmarkStart w:id="409" w:name="_Toc397531570"/>
      <w:bookmarkStart w:id="410" w:name="_Toc397604858"/>
      <w:bookmarkStart w:id="411" w:name="_Toc397531580"/>
      <w:bookmarkStart w:id="412" w:name="_Toc397604868"/>
      <w:bookmarkStart w:id="413" w:name="_Toc397531585"/>
      <w:bookmarkStart w:id="414" w:name="_Toc397604873"/>
      <w:bookmarkStart w:id="415" w:name="_Toc397531605"/>
      <w:bookmarkStart w:id="416" w:name="_Toc397604893"/>
      <w:bookmarkStart w:id="417" w:name="_Toc397531610"/>
      <w:bookmarkStart w:id="418" w:name="_Toc397604898"/>
      <w:bookmarkStart w:id="419" w:name="_Toc397531615"/>
      <w:bookmarkStart w:id="420" w:name="_Toc397604903"/>
      <w:bookmarkStart w:id="421" w:name="_Toc397531620"/>
      <w:bookmarkStart w:id="422" w:name="_Toc397604908"/>
      <w:bookmarkStart w:id="423" w:name="_Toc397531630"/>
      <w:bookmarkStart w:id="424" w:name="_Toc397604918"/>
      <w:bookmarkStart w:id="425" w:name="_Toc397531635"/>
      <w:bookmarkStart w:id="426" w:name="_Toc397604923"/>
      <w:bookmarkStart w:id="427" w:name="_Toc397531640"/>
      <w:bookmarkStart w:id="428" w:name="_Toc397604928"/>
      <w:bookmarkStart w:id="429" w:name="_Toc397531645"/>
      <w:bookmarkStart w:id="430" w:name="_Toc397604933"/>
      <w:bookmarkStart w:id="431" w:name="_Toc397531650"/>
      <w:bookmarkStart w:id="432" w:name="_Toc397604938"/>
      <w:bookmarkStart w:id="433" w:name="_Toc397531655"/>
      <w:bookmarkStart w:id="434" w:name="_Toc397604943"/>
      <w:bookmarkStart w:id="435" w:name="_Toc397531666"/>
      <w:bookmarkStart w:id="436" w:name="_Toc397604954"/>
      <w:bookmarkStart w:id="437" w:name="_Toc397531676"/>
      <w:bookmarkStart w:id="438" w:name="_Toc397604964"/>
      <w:bookmarkStart w:id="439" w:name="_Toc397531681"/>
      <w:bookmarkStart w:id="440" w:name="_Toc397604969"/>
      <w:bookmarkStart w:id="441" w:name="_Toc397531686"/>
      <w:bookmarkStart w:id="442" w:name="_Toc397604974"/>
      <w:bookmarkStart w:id="443" w:name="_Toc397531691"/>
      <w:bookmarkStart w:id="444" w:name="_Toc397604979"/>
      <w:bookmarkStart w:id="445" w:name="_Toc397531696"/>
      <w:bookmarkStart w:id="446" w:name="_Toc397604984"/>
      <w:bookmarkStart w:id="447" w:name="_Toc397531697"/>
      <w:bookmarkStart w:id="448" w:name="_Toc397604985"/>
      <w:bookmarkStart w:id="449" w:name="_Toc397531698"/>
      <w:bookmarkStart w:id="450" w:name="_Toc397604986"/>
      <w:bookmarkStart w:id="451" w:name="_Toc392091082"/>
      <w:bookmarkStart w:id="452" w:name="_Toc392092671"/>
      <w:bookmarkStart w:id="453" w:name="_Toc392091083"/>
      <w:bookmarkStart w:id="454" w:name="_Toc392092672"/>
      <w:bookmarkStart w:id="455" w:name="_Toc392091090"/>
      <w:bookmarkStart w:id="456" w:name="_Toc392092679"/>
      <w:bookmarkStart w:id="457" w:name="_Toc392091094"/>
      <w:bookmarkStart w:id="458" w:name="_Toc392092683"/>
      <w:bookmarkStart w:id="459" w:name="_Toc392091100"/>
      <w:bookmarkStart w:id="460" w:name="_Toc392092689"/>
      <w:bookmarkStart w:id="461" w:name="_Toc392091107"/>
      <w:bookmarkStart w:id="462" w:name="_Toc392092696"/>
      <w:bookmarkStart w:id="463" w:name="_Toc392091115"/>
      <w:bookmarkStart w:id="464" w:name="_Toc392092704"/>
      <w:bookmarkStart w:id="465" w:name="_Toc392091122"/>
      <w:bookmarkStart w:id="466" w:name="_Toc392092711"/>
      <w:bookmarkStart w:id="467" w:name="_Toc392091128"/>
      <w:bookmarkStart w:id="468" w:name="_Toc392092717"/>
      <w:bookmarkStart w:id="469" w:name="_Toc392091149"/>
      <w:bookmarkStart w:id="470" w:name="_Toc392092738"/>
      <w:bookmarkStart w:id="471" w:name="_Toc392091186"/>
      <w:bookmarkStart w:id="472" w:name="_Toc392092775"/>
      <w:bookmarkStart w:id="473" w:name="_Toc392091207"/>
      <w:bookmarkStart w:id="474" w:name="_Toc392092796"/>
      <w:bookmarkStart w:id="475" w:name="_Toc392091210"/>
      <w:bookmarkStart w:id="476" w:name="_Toc392092799"/>
      <w:bookmarkStart w:id="477" w:name="_Toc392091211"/>
      <w:bookmarkStart w:id="478" w:name="_Toc392092800"/>
      <w:bookmarkStart w:id="479" w:name="_Toc392091212"/>
      <w:bookmarkStart w:id="480" w:name="_Toc392092801"/>
      <w:bookmarkStart w:id="481" w:name="_Toc392091213"/>
      <w:bookmarkStart w:id="482" w:name="_Toc392092802"/>
      <w:bookmarkStart w:id="483" w:name="_Toc392091214"/>
      <w:bookmarkStart w:id="484" w:name="_Toc392092803"/>
      <w:bookmarkStart w:id="485" w:name="_Toc392091215"/>
      <w:bookmarkStart w:id="486" w:name="_Toc392092804"/>
      <w:bookmarkStart w:id="487" w:name="_Toc392091216"/>
      <w:bookmarkStart w:id="488" w:name="_Toc392092805"/>
      <w:bookmarkStart w:id="489" w:name="_Ref407018873"/>
      <w:bookmarkStart w:id="490" w:name="_Ref407018884"/>
      <w:bookmarkStart w:id="491" w:name="_Ref407018898"/>
      <w:bookmarkStart w:id="492" w:name="_Ref407018915"/>
      <w:bookmarkStart w:id="493" w:name="_Toc411883417"/>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r w:rsidRPr="00782149">
        <w:rPr>
          <w:rFonts w:hint="eastAsia"/>
        </w:rPr>
        <w:lastRenderedPageBreak/>
        <w:t>戦略的維持管理の方針</w:t>
      </w:r>
      <w:bookmarkEnd w:id="489"/>
      <w:bookmarkEnd w:id="490"/>
      <w:bookmarkEnd w:id="491"/>
      <w:bookmarkEnd w:id="492"/>
      <w:bookmarkEnd w:id="493"/>
    </w:p>
    <w:p w:rsidR="005861A6" w:rsidRPr="00782149" w:rsidRDefault="009A310F">
      <w:pPr>
        <w:pStyle w:val="10"/>
        <w:ind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大阪府都市整備中期計画（案）の基本理念を果たすために</w:t>
      </w:r>
      <w:r w:rsidR="00DF6513" w:rsidRPr="00782149">
        <w:rPr>
          <w:rFonts w:ascii="HG丸ｺﾞｼｯｸM-PRO" w:eastAsia="HG丸ｺﾞｼｯｸM-PRO" w:hAnsi="HG丸ｺﾞｼｯｸM-PRO" w:hint="eastAsia"/>
        </w:rPr>
        <w:t>は</w:t>
      </w:r>
      <w:r w:rsidRPr="00782149">
        <w:rPr>
          <w:rFonts w:ascii="HG丸ｺﾞｼｯｸM-PRO" w:eastAsia="HG丸ｺﾞｼｯｸM-PRO" w:hAnsi="HG丸ｺﾞｼｯｸM-PRO" w:hint="eastAsia"/>
        </w:rPr>
        <w:t>、</w:t>
      </w:r>
      <w:r w:rsidR="00DF6513" w:rsidRPr="00782149">
        <w:rPr>
          <w:rFonts w:ascii="HG丸ｺﾞｼｯｸM-PRO" w:eastAsia="HG丸ｺﾞｼｯｸM-PRO" w:hAnsi="HG丸ｺﾞｼｯｸM-PRO" w:hint="eastAsia"/>
        </w:rPr>
        <w:t>以下の</w:t>
      </w:r>
      <w:r w:rsidRPr="00782149">
        <w:rPr>
          <w:rFonts w:ascii="HG丸ｺﾞｼｯｸM-PRO" w:eastAsia="HG丸ｺﾞｼｯｸM-PRO" w:hAnsi="HG丸ｺﾞｼｯｸM-PRO" w:hint="eastAsia"/>
        </w:rPr>
        <w:t>使命</w:t>
      </w:r>
      <w:r w:rsidR="0059088F" w:rsidRPr="00782149">
        <w:rPr>
          <w:rFonts w:ascii="HG丸ｺﾞｼｯｸM-PRO" w:eastAsia="HG丸ｺﾞｼｯｸM-PRO" w:hAnsi="HG丸ｺﾞｼｯｸM-PRO" w:hint="eastAsia"/>
        </w:rPr>
        <w:t>および</w:t>
      </w:r>
      <w:r w:rsidRPr="00782149">
        <w:rPr>
          <w:rFonts w:ascii="HG丸ｺﾞｼｯｸM-PRO" w:eastAsia="HG丸ｺﾞｼｯｸM-PRO" w:hAnsi="HG丸ｺﾞｼｯｸM-PRO" w:hint="eastAsia"/>
        </w:rPr>
        <w:t>戦略的維持管理の基本方針に則り、取組を推進していく。</w:t>
      </w:r>
    </w:p>
    <w:p w:rsidR="003F7C68" w:rsidRPr="00782149" w:rsidRDefault="003F7C68" w:rsidP="005861A6">
      <w:pPr>
        <w:pStyle w:val="20"/>
        <w:ind w:left="105" w:firstLine="210"/>
        <w:rPr>
          <w:rFonts w:ascii="HG丸ｺﾞｼｯｸM-PRO" w:eastAsia="HG丸ｺﾞｼｯｸM-PRO" w:hAnsi="HG丸ｺﾞｼｯｸM-PRO"/>
        </w:rPr>
      </w:pPr>
    </w:p>
    <w:p w:rsidR="004B72A3" w:rsidRPr="00782149" w:rsidRDefault="004B72A3" w:rsidP="008C3EB8">
      <w:pPr>
        <w:pStyle w:val="4"/>
      </w:pPr>
      <w:r w:rsidRPr="00782149">
        <w:rPr>
          <w:rFonts w:hint="eastAsia"/>
        </w:rPr>
        <w:t>基本理念</w:t>
      </w:r>
    </w:p>
    <w:p w:rsidR="004B72A3" w:rsidRPr="00782149" w:rsidRDefault="004B72A3" w:rsidP="004B72A3">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都市経営の視点に立ったインフラマネジメント</w:t>
      </w:r>
    </w:p>
    <w:p w:rsidR="004B72A3" w:rsidRPr="00782149" w:rsidRDefault="004B72A3" w:rsidP="004B72A3">
      <w:pPr>
        <w:pStyle w:val="40"/>
        <w:numPr>
          <w:ilvl w:val="0"/>
          <w:numId w:val="5"/>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都市基盤施設の整備と維持管理や地域との連携・協働、ハードとソフト両面にわたる</w:t>
      </w:r>
      <w:r w:rsidR="005B5C75" w:rsidRPr="00782149">
        <w:rPr>
          <w:rFonts w:ascii="HG丸ｺﾞｼｯｸM-PRO" w:eastAsia="HG丸ｺﾞｼｯｸM-PRO" w:hAnsi="HG丸ｺﾞｼｯｸM-PRO" w:hint="eastAsia"/>
        </w:rPr>
        <w:t>全て</w:t>
      </w:r>
      <w:r w:rsidRPr="00782149">
        <w:rPr>
          <w:rFonts w:ascii="HG丸ｺﾞｼｯｸM-PRO" w:eastAsia="HG丸ｺﾞｼｯｸM-PRO" w:hAnsi="HG丸ｺﾞｼｯｸM-PRO" w:hint="eastAsia"/>
        </w:rPr>
        <w:t>の施策をトータルで捉え、効率的・効果的に推進する。</w:t>
      </w:r>
    </w:p>
    <w:p w:rsidR="004B72A3" w:rsidRPr="00782149" w:rsidRDefault="004B72A3" w:rsidP="004B72A3">
      <w:pPr>
        <w:pStyle w:val="40"/>
        <w:numPr>
          <w:ilvl w:val="0"/>
          <w:numId w:val="5"/>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rsidR="003F7C68" w:rsidRPr="00782149" w:rsidRDefault="003F7C68" w:rsidP="003F7C68">
      <w:pPr>
        <w:pStyle w:val="40"/>
        <w:ind w:left="420" w:firstLineChars="200" w:firstLine="420"/>
        <w:rPr>
          <w:rFonts w:ascii="HG丸ｺﾞｼｯｸM-PRO" w:eastAsia="HG丸ｺﾞｼｯｸM-PRO" w:hAnsi="HG丸ｺﾞｼｯｸM-PRO"/>
        </w:rPr>
      </w:pPr>
    </w:p>
    <w:p w:rsidR="003F7C68" w:rsidRPr="00782149" w:rsidRDefault="00D7059F" w:rsidP="008C3EB8">
      <w:pPr>
        <w:pStyle w:val="4"/>
      </w:pPr>
      <w:r w:rsidRPr="00782149">
        <w:rPr>
          <w:rFonts w:hint="eastAsia"/>
        </w:rPr>
        <w:t>維持管理の</w:t>
      </w:r>
      <w:r w:rsidR="003F7C68" w:rsidRPr="00782149">
        <w:rPr>
          <w:rFonts w:hint="eastAsia"/>
        </w:rPr>
        <w:t>使命</w:t>
      </w:r>
    </w:p>
    <w:p w:rsidR="003F7C68" w:rsidRPr="00782149" w:rsidRDefault="003F7C68">
      <w:pPr>
        <w:pStyle w:val="40"/>
        <w:numPr>
          <w:ilvl w:val="0"/>
          <w:numId w:val="1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府民が‘安全’に‘安心’して暮らせるように</w:t>
      </w:r>
      <w:r w:rsidR="004443A8" w:rsidRPr="00782149">
        <w:rPr>
          <w:rFonts w:ascii="HG丸ｺﾞｼｯｸM-PRO" w:eastAsia="HG丸ｺﾞｼｯｸM-PRO" w:hAnsi="HG丸ｺﾞｼｯｸM-PRO" w:hint="eastAsia"/>
        </w:rPr>
        <w:t>する</w:t>
      </w:r>
      <w:r w:rsidRPr="00782149">
        <w:rPr>
          <w:rFonts w:ascii="HG丸ｺﾞｼｯｸM-PRO" w:eastAsia="HG丸ｺﾞｼｯｸM-PRO" w:hAnsi="HG丸ｺﾞｼｯｸM-PRO" w:hint="eastAsia"/>
        </w:rPr>
        <w:t>。</w:t>
      </w:r>
    </w:p>
    <w:p w:rsidR="003F7C68" w:rsidRPr="00782149" w:rsidRDefault="003F7C68" w:rsidP="003F7C68">
      <w:pPr>
        <w:pStyle w:val="40"/>
        <w:numPr>
          <w:ilvl w:val="0"/>
          <w:numId w:val="1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良好な施設を‘次世代に継承’</w:t>
      </w:r>
      <w:r w:rsidR="004443A8" w:rsidRPr="00782149">
        <w:rPr>
          <w:rFonts w:ascii="HG丸ｺﾞｼｯｸM-PRO" w:eastAsia="HG丸ｺﾞｼｯｸM-PRO" w:hAnsi="HG丸ｺﾞｼｯｸM-PRO" w:hint="eastAsia"/>
        </w:rPr>
        <w:t>する</w:t>
      </w:r>
      <w:r w:rsidRPr="00782149">
        <w:rPr>
          <w:rFonts w:ascii="HG丸ｺﾞｼｯｸM-PRO" w:eastAsia="HG丸ｺﾞｼｯｸM-PRO" w:hAnsi="HG丸ｺﾞｼｯｸM-PRO" w:hint="eastAsia"/>
        </w:rPr>
        <w:t>。</w:t>
      </w:r>
    </w:p>
    <w:p w:rsidR="003F7C68" w:rsidRPr="00F84B77" w:rsidRDefault="003F7C68" w:rsidP="003F7C68">
      <w:pPr>
        <w:pStyle w:val="40"/>
        <w:numPr>
          <w:ilvl w:val="0"/>
          <w:numId w:val="1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より多くの府民とともに</w:t>
      </w:r>
      <w:r w:rsidRPr="00F84B77">
        <w:rPr>
          <w:rFonts w:ascii="HG丸ｺﾞｼｯｸM-PRO" w:eastAsia="HG丸ｺﾞｼｯｸM-PRO" w:hAnsi="HG丸ｺﾞｼｯｸM-PRO" w:hint="eastAsia"/>
        </w:rPr>
        <w:t>‘協働’の取り組みを大切にしてい</w:t>
      </w:r>
      <w:r w:rsidR="004443A8" w:rsidRPr="00F84B77">
        <w:rPr>
          <w:rFonts w:ascii="HG丸ｺﾞｼｯｸM-PRO" w:eastAsia="HG丸ｺﾞｼｯｸM-PRO" w:hAnsi="HG丸ｺﾞｼｯｸM-PRO" w:hint="eastAsia"/>
        </w:rPr>
        <w:t>く</w:t>
      </w:r>
      <w:r w:rsidRPr="00F84B77">
        <w:rPr>
          <w:rFonts w:ascii="HG丸ｺﾞｼｯｸM-PRO" w:eastAsia="HG丸ｺﾞｼｯｸM-PRO" w:hAnsi="HG丸ｺﾞｼｯｸM-PRO" w:hint="eastAsia"/>
        </w:rPr>
        <w:t>。</w:t>
      </w:r>
    </w:p>
    <w:p w:rsidR="003F7C68" w:rsidRPr="00F84B77" w:rsidRDefault="003F7C68" w:rsidP="003F7C68">
      <w:pPr>
        <w:pStyle w:val="40"/>
        <w:ind w:leftChars="0" w:left="990" w:firstLineChars="0" w:firstLine="0"/>
        <w:rPr>
          <w:rFonts w:ascii="HG丸ｺﾞｼｯｸM-PRO" w:eastAsia="HG丸ｺﾞｼｯｸM-PRO" w:hAnsi="HG丸ｺﾞｼｯｸM-PRO"/>
        </w:rPr>
      </w:pPr>
    </w:p>
    <w:p w:rsidR="004B72A3" w:rsidRPr="00F84B77" w:rsidRDefault="004B72A3" w:rsidP="004B72A3">
      <w:pPr>
        <w:pStyle w:val="40"/>
        <w:ind w:leftChars="0" w:left="980" w:firstLineChars="0" w:firstLine="0"/>
        <w:rPr>
          <w:rFonts w:ascii="HG丸ｺﾞｼｯｸM-PRO" w:eastAsia="HG丸ｺﾞｼｯｸM-PRO" w:hAnsi="HG丸ｺﾞｼｯｸM-PRO"/>
        </w:rPr>
      </w:pPr>
    </w:p>
    <w:p w:rsidR="00524FCC" w:rsidRPr="00F84B77" w:rsidRDefault="008F4340" w:rsidP="008C3EB8">
      <w:pPr>
        <w:pStyle w:val="4"/>
      </w:pPr>
      <w:r w:rsidRPr="00F84B77">
        <w:rPr>
          <w:rFonts w:hint="eastAsia"/>
        </w:rPr>
        <w:t>戦略的維持管理の</w:t>
      </w:r>
      <w:r w:rsidR="00EB79D9" w:rsidRPr="00F84B77">
        <w:rPr>
          <w:rFonts w:hint="eastAsia"/>
        </w:rPr>
        <w:t>基本</w:t>
      </w:r>
      <w:r w:rsidR="00524FCC" w:rsidRPr="00F84B77">
        <w:rPr>
          <w:rFonts w:hint="eastAsia"/>
        </w:rPr>
        <w:t>方針</w:t>
      </w:r>
    </w:p>
    <w:p w:rsidR="00822CCD" w:rsidRPr="00F84B77" w:rsidRDefault="00822CCD" w:rsidP="00822CCD">
      <w:pPr>
        <w:pStyle w:val="40"/>
        <w:numPr>
          <w:ilvl w:val="0"/>
          <w:numId w:val="15"/>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日常的な維持管理を着実に実践するとともに、予防保全</w:t>
      </w:r>
      <w:r w:rsidR="00B409D4" w:rsidRPr="00F84B77">
        <w:rPr>
          <w:rFonts w:ascii="HG丸ｺﾞｼｯｸM-PRO" w:eastAsia="HG丸ｺﾞｼｯｸM-PRO" w:hAnsi="HG丸ｺﾞｼｯｸM-PRO" w:hint="eastAsia"/>
        </w:rPr>
        <w:t>を中心とした</w:t>
      </w:r>
      <w:r w:rsidRPr="00F84B77">
        <w:rPr>
          <w:rFonts w:ascii="HG丸ｺﾞｼｯｸM-PRO" w:eastAsia="HG丸ｺﾞｼｯｸM-PRO" w:hAnsi="HG丸ｺﾞｼｯｸM-PRO" w:hint="eastAsia"/>
        </w:rPr>
        <w:t>計画的な維</w:t>
      </w:r>
      <w:r w:rsidR="00716E68" w:rsidRPr="00F84B77">
        <w:rPr>
          <w:rFonts w:ascii="HG丸ｺﾞｼｯｸM-PRO" w:eastAsia="HG丸ｺﾞｼｯｸM-PRO" w:hAnsi="HG丸ｺﾞｼｯｸM-PRO" w:hint="eastAsia"/>
        </w:rPr>
        <w:t>持管理によ</w:t>
      </w:r>
      <w:r w:rsidR="006B5FBF" w:rsidRPr="00F84B77">
        <w:rPr>
          <w:rFonts w:ascii="HG丸ｺﾞｼｯｸM-PRO" w:eastAsia="HG丸ｺﾞｼｯｸM-PRO" w:hAnsi="HG丸ｺﾞｼｯｸM-PRO" w:hint="eastAsia"/>
        </w:rPr>
        <w:t>り、</w:t>
      </w:r>
      <w:r w:rsidR="00716E68" w:rsidRPr="00F84B77">
        <w:rPr>
          <w:rFonts w:ascii="HG丸ｺﾞｼｯｸM-PRO" w:eastAsia="HG丸ｺﾞｼｯｸM-PRO" w:hAnsi="HG丸ｺﾞｼｯｸM-PRO" w:hint="eastAsia"/>
        </w:rPr>
        <w:t>都市基盤施設</w:t>
      </w:r>
      <w:r w:rsidR="006B5FBF" w:rsidRPr="00F84B77">
        <w:rPr>
          <w:rFonts w:ascii="HG丸ｺﾞｼｯｸM-PRO" w:eastAsia="HG丸ｺﾞｼｯｸM-PRO" w:hAnsi="HG丸ｺﾞｼｯｸM-PRO" w:hint="eastAsia"/>
        </w:rPr>
        <w:t>を可能な限り使い続けることを</w:t>
      </w:r>
      <w:r w:rsidR="00716E68" w:rsidRPr="00F84B77">
        <w:rPr>
          <w:rFonts w:ascii="HG丸ｺﾞｼｯｸM-PRO" w:eastAsia="HG丸ｺﾞｼｯｸM-PRO" w:hAnsi="HG丸ｺﾞｼｯｸM-PRO" w:hint="eastAsia"/>
        </w:rPr>
        <w:t>基本としつつ、施設の更新</w:t>
      </w:r>
      <w:r w:rsidRPr="00F84B77">
        <w:rPr>
          <w:rFonts w:ascii="HG丸ｺﾞｼｯｸM-PRO" w:eastAsia="HG丸ｺﾞｼｯｸM-PRO" w:hAnsi="HG丸ｺﾞｼｯｸM-PRO" w:hint="eastAsia"/>
        </w:rPr>
        <w:t>についても的確に見極めていく等、</w:t>
      </w:r>
      <w:r w:rsidR="00C262F2" w:rsidRPr="00F84B77">
        <w:rPr>
          <w:rFonts w:ascii="HG丸ｺﾞｼｯｸM-PRO" w:eastAsia="HG丸ｺﾞｼｯｸM-PRO" w:hAnsi="HG丸ｺﾞｼｯｸM-PRO" w:hint="eastAsia"/>
        </w:rPr>
        <w:t>効率的・効果的な維持管理を推進する。</w:t>
      </w:r>
    </w:p>
    <w:p w:rsidR="00AC30C1" w:rsidRPr="00F84B77" w:rsidRDefault="00AC30C1" w:rsidP="000B3D26">
      <w:pPr>
        <w:pStyle w:val="af1"/>
        <w:rPr>
          <w:rFonts w:ascii="HG丸ｺﾞｼｯｸM-PRO" w:eastAsia="HG丸ｺﾞｼｯｸM-PRO" w:hAnsi="HG丸ｺﾞｼｯｸM-PRO"/>
        </w:rPr>
      </w:pPr>
      <w:r w:rsidRPr="00F84B77">
        <w:rPr>
          <w:rFonts w:ascii="HG丸ｺﾞｼｯｸM-PRO" w:eastAsia="HG丸ｺﾞｼｯｸM-PRO" w:hAnsi="HG丸ｺﾞｼｯｸM-PRO" w:hint="eastAsia"/>
        </w:rPr>
        <w:t>（</w:t>
      </w:r>
      <w:fldSimple w:instr=" REF _Ref394485466 \n  \* MERGEFORMAT ">
        <w:r w:rsidR="0030381F" w:rsidRPr="0030381F">
          <w:rPr>
            <w:rFonts w:ascii="HG丸ｺﾞｼｯｸM-PRO" w:eastAsia="HG丸ｺﾞｼｯｸM-PRO" w:hAnsi="HG丸ｺﾞｼｯｸM-PRO"/>
          </w:rPr>
          <w:t>4</w:t>
        </w:r>
      </w:fldSimple>
      <w:r w:rsidR="00D85834" w:rsidRPr="00F84B77">
        <w:rPr>
          <w:rFonts w:ascii="HG丸ｺﾞｼｯｸM-PRO" w:eastAsia="HG丸ｺﾞｼｯｸM-PRO" w:hAnsi="HG丸ｺﾞｼｯｸM-PRO" w:hint="eastAsia"/>
        </w:rPr>
        <w:t xml:space="preserve">　</w:t>
      </w:r>
      <w:fldSimple w:instr=" REF _Ref394485472  \* MERGEFORMAT ">
        <w:r w:rsidR="0030381F" w:rsidRPr="0030381F">
          <w:rPr>
            <w:rFonts w:ascii="HG丸ｺﾞｼｯｸM-PRO" w:eastAsia="HG丸ｺﾞｼｯｸM-PRO" w:hAnsi="HG丸ｺﾞｼｯｸM-PRO" w:hint="eastAsia"/>
          </w:rPr>
          <w:t>効率的・効果的な維持管理の</w:t>
        </w:r>
      </w:fldSimple>
      <w:r w:rsidR="00432CD1" w:rsidRPr="00F84B77">
        <w:rPr>
          <w:rFonts w:ascii="HG丸ｺﾞｼｯｸM-PRO" w:eastAsia="HG丸ｺﾞｼｯｸM-PRO" w:hAnsi="HG丸ｺﾞｼｯｸM-PRO" w:hint="eastAsia"/>
        </w:rPr>
        <w:t>推進</w:t>
      </w:r>
      <w:r w:rsidR="00D85834" w:rsidRPr="00F84B77">
        <w:rPr>
          <w:rFonts w:ascii="HG丸ｺﾞｼｯｸM-PRO" w:eastAsia="HG丸ｺﾞｼｯｸM-PRO" w:hAnsi="HG丸ｺﾞｼｯｸM-PRO" w:hint="eastAsia"/>
        </w:rPr>
        <w:t xml:space="preserve">　</w:t>
      </w:r>
      <w:r w:rsidRPr="00F84B77">
        <w:rPr>
          <w:rFonts w:ascii="HG丸ｺﾞｼｯｸM-PRO" w:eastAsia="HG丸ｺﾞｼｯｸM-PRO" w:hAnsi="HG丸ｺﾞｼｯｸM-PRO" w:hint="eastAsia"/>
        </w:rPr>
        <w:t>参照）</w:t>
      </w:r>
    </w:p>
    <w:p w:rsidR="00AC30C1" w:rsidRPr="00F84B77" w:rsidRDefault="00AC30C1" w:rsidP="000B3D26">
      <w:pPr>
        <w:pStyle w:val="af1"/>
        <w:rPr>
          <w:rFonts w:ascii="HG丸ｺﾞｼｯｸM-PRO" w:eastAsia="HG丸ｺﾞｼｯｸM-PRO" w:hAnsi="HG丸ｺﾞｼｯｸM-PRO"/>
        </w:rPr>
      </w:pPr>
    </w:p>
    <w:p w:rsidR="00822CCD" w:rsidRPr="00F84B77" w:rsidRDefault="00822CCD" w:rsidP="00822CCD">
      <w:pPr>
        <w:pStyle w:val="40"/>
        <w:numPr>
          <w:ilvl w:val="0"/>
          <w:numId w:val="15"/>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将来にわたり的確に維持管理を実践するため、人材の育成と確保、技術力の向上と継承に加え、市町村など多様な主体と連携しながら地域単位で都市基盤施設を守り活かしていく持続可能な</w:t>
      </w:r>
      <w:r w:rsidR="00C262F2" w:rsidRPr="00F84B77">
        <w:rPr>
          <w:rFonts w:ascii="HG丸ｺﾞｼｯｸM-PRO" w:eastAsia="HG丸ｺﾞｼｯｸM-PRO" w:hAnsi="HG丸ｺﾞｼｯｸM-PRO" w:hint="eastAsia"/>
        </w:rPr>
        <w:t>仕組みを構築する。</w:t>
      </w:r>
    </w:p>
    <w:p w:rsidR="00AC30C1" w:rsidRPr="00F84B77" w:rsidRDefault="00AC30C1" w:rsidP="00AC30C1">
      <w:pPr>
        <w:pStyle w:val="af1"/>
        <w:rPr>
          <w:rFonts w:ascii="HG丸ｺﾞｼｯｸM-PRO" w:eastAsia="HG丸ｺﾞｼｯｸM-PRO" w:hAnsi="HG丸ｺﾞｼｯｸM-PRO"/>
        </w:rPr>
      </w:pPr>
      <w:r w:rsidRPr="00F84B77">
        <w:rPr>
          <w:rFonts w:ascii="HG丸ｺﾞｼｯｸM-PRO" w:eastAsia="HG丸ｺﾞｼｯｸM-PRO" w:hAnsi="HG丸ｺﾞｼｯｸM-PRO" w:hint="eastAsia"/>
        </w:rPr>
        <w:t>（</w:t>
      </w:r>
      <w:fldSimple w:instr=" REF _Ref388951580 \n  \* MERGEFORMAT ">
        <w:r w:rsidR="0030381F" w:rsidRPr="0030381F">
          <w:rPr>
            <w:rFonts w:ascii="HG丸ｺﾞｼｯｸM-PRO" w:eastAsia="HG丸ｺﾞｼｯｸM-PRO" w:hAnsi="HG丸ｺﾞｼｯｸM-PRO"/>
          </w:rPr>
          <w:t>5</w:t>
        </w:r>
      </w:fldSimple>
      <w:r w:rsidRPr="00F84B77">
        <w:rPr>
          <w:rFonts w:ascii="HG丸ｺﾞｼｯｸM-PRO" w:eastAsia="HG丸ｺﾞｼｯｸM-PRO" w:hAnsi="HG丸ｺﾞｼｯｸM-PRO" w:hint="eastAsia"/>
        </w:rPr>
        <w:t xml:space="preserve">　</w:t>
      </w:r>
      <w:fldSimple w:instr=" REF _Ref388951580  \* MERGEFORMAT ">
        <w:r w:rsidR="0030381F" w:rsidRPr="0030381F">
          <w:rPr>
            <w:rFonts w:ascii="HG丸ｺﾞｼｯｸM-PRO" w:eastAsia="HG丸ｺﾞｼｯｸM-PRO" w:hAnsi="HG丸ｺﾞｼｯｸM-PRO" w:hint="eastAsia"/>
          </w:rPr>
          <w:t>持続可能な維持管理の仕組みづくり</w:t>
        </w:r>
      </w:fldSimple>
      <w:r w:rsidRPr="00F84B77">
        <w:rPr>
          <w:rFonts w:ascii="HG丸ｺﾞｼｯｸM-PRO" w:eastAsia="HG丸ｺﾞｼｯｸM-PRO" w:hAnsi="HG丸ｺﾞｼｯｸM-PRO" w:hint="eastAsia"/>
        </w:rPr>
        <w:t xml:space="preserve">　参照）</w:t>
      </w:r>
    </w:p>
    <w:p w:rsidR="00B409D4" w:rsidRPr="00F84B77" w:rsidRDefault="00B409D4" w:rsidP="00AC30C1">
      <w:pPr>
        <w:pStyle w:val="af1"/>
        <w:rPr>
          <w:rFonts w:ascii="HG丸ｺﾞｼｯｸM-PRO" w:eastAsia="HG丸ｺﾞｼｯｸM-PRO" w:hAnsi="HG丸ｺﾞｼｯｸM-PRO"/>
        </w:rPr>
      </w:pPr>
    </w:p>
    <w:p w:rsidR="00B409D4" w:rsidRPr="00F84B77" w:rsidRDefault="00B409D4" w:rsidP="00B409D4">
      <w:pPr>
        <w:pStyle w:val="40"/>
        <w:numPr>
          <w:ilvl w:val="0"/>
          <w:numId w:val="15"/>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w:t>
      </w:r>
      <w:r w:rsidR="008F4340" w:rsidRPr="00F84B77">
        <w:rPr>
          <w:rFonts w:ascii="HG丸ｺﾞｼｯｸM-PRO" w:eastAsia="HG丸ｺﾞｼｯｸM-PRO" w:hAnsi="HG丸ｺﾞｼｯｸM-PRO"/>
        </w:rPr>
        <w:t>PDCA</w:t>
      </w:r>
      <w:r w:rsidRPr="00F84B77">
        <w:rPr>
          <w:rFonts w:ascii="HG丸ｺﾞｼｯｸM-PRO" w:eastAsia="HG丸ｺﾞｼｯｸM-PRO" w:hAnsi="HG丸ｺﾞｼｯｸM-PRO" w:hint="eastAsia"/>
        </w:rPr>
        <w:t>サイクルによる</w:t>
      </w:r>
      <w:r w:rsidR="00C262F2" w:rsidRPr="00F84B77">
        <w:rPr>
          <w:rFonts w:ascii="HG丸ｺﾞｼｯｸM-PRO" w:eastAsia="HG丸ｺﾞｼｯｸM-PRO" w:hAnsi="HG丸ｺﾞｼｯｸM-PRO" w:hint="eastAsia"/>
        </w:rPr>
        <w:t>マネジメントを推進する。</w:t>
      </w:r>
    </w:p>
    <w:p w:rsidR="00B409D4" w:rsidRPr="00F84B77" w:rsidRDefault="00B409D4" w:rsidP="00B409D4">
      <w:pPr>
        <w:pStyle w:val="af1"/>
        <w:rPr>
          <w:rFonts w:ascii="HG丸ｺﾞｼｯｸM-PRO" w:eastAsia="HG丸ｺﾞｼｯｸM-PRO" w:hAnsi="HG丸ｺﾞｼｯｸM-PRO"/>
        </w:rPr>
      </w:pPr>
      <w:r w:rsidRPr="00F84B77">
        <w:rPr>
          <w:rFonts w:ascii="HG丸ｺﾞｼｯｸM-PRO" w:eastAsia="HG丸ｺﾞｼｯｸM-PRO" w:hAnsi="HG丸ｺﾞｼｯｸM-PRO" w:hint="eastAsia"/>
        </w:rPr>
        <w:t>（</w:t>
      </w:r>
      <w:fldSimple w:instr=" REF _Ref392096923 \n  \* MERGEFORMAT ">
        <w:r w:rsidR="0030381F" w:rsidRPr="0030381F">
          <w:rPr>
            <w:rFonts w:ascii="HG丸ｺﾞｼｯｸM-PRO" w:eastAsia="HG丸ｺﾞｼｯｸM-PRO" w:hAnsi="HG丸ｺﾞｼｯｸM-PRO"/>
          </w:rPr>
          <w:t>6</w:t>
        </w:r>
      </w:fldSimple>
      <w:r w:rsidRPr="00F84B77">
        <w:rPr>
          <w:rFonts w:ascii="HG丸ｺﾞｼｯｸM-PRO" w:eastAsia="HG丸ｺﾞｼｯｸM-PRO" w:hAnsi="HG丸ｺﾞｼｯｸM-PRO" w:hint="eastAsia"/>
        </w:rPr>
        <w:t xml:space="preserve">　</w:t>
      </w:r>
      <w:fldSimple w:instr=" REF _Ref392096928  \* MERGEFORMAT ">
        <w:r w:rsidR="0030381F" w:rsidRPr="0030381F">
          <w:rPr>
            <w:rFonts w:ascii="HG丸ｺﾞｼｯｸM-PRO" w:eastAsia="HG丸ｺﾞｼｯｸM-PRO" w:hAnsi="HG丸ｺﾞｼｯｸM-PRO" w:hint="eastAsia"/>
          </w:rPr>
          <w:t>維持管理マネジメント</w:t>
        </w:r>
      </w:fldSimple>
      <w:r w:rsidRPr="00F84B77">
        <w:rPr>
          <w:rFonts w:ascii="HG丸ｺﾞｼｯｸM-PRO" w:eastAsia="HG丸ｺﾞｼｯｸM-PRO" w:hAnsi="HG丸ｺﾞｼｯｸM-PRO" w:hint="eastAsia"/>
        </w:rPr>
        <w:t xml:space="preserve">　参照）</w:t>
      </w:r>
    </w:p>
    <w:p w:rsidR="00745EB6" w:rsidRPr="00782149" w:rsidRDefault="00745EB6">
      <w:pPr>
        <w:widowControl/>
        <w:jc w:val="left"/>
        <w:rPr>
          <w:rFonts w:ascii="HG丸ｺﾞｼｯｸM-PRO" w:eastAsia="HG丸ｺﾞｼｯｸM-PRO" w:hAnsi="HG丸ｺﾞｼｯｸM-PRO"/>
        </w:rPr>
      </w:pPr>
    </w:p>
    <w:p w:rsidR="00FF3D4C" w:rsidRPr="00782149" w:rsidRDefault="00FF3D4C" w:rsidP="00B528FC">
      <w:pPr>
        <w:rPr>
          <w:rFonts w:ascii="HG丸ｺﾞｼｯｸM-PRO" w:eastAsia="HG丸ｺﾞｼｯｸM-PRO" w:hAnsi="HG丸ｺﾞｼｯｸM-PRO"/>
        </w:rPr>
        <w:sectPr w:rsidR="00FF3D4C" w:rsidRPr="00782149" w:rsidSect="00A10E9D">
          <w:footerReference w:type="default" r:id="rId120"/>
          <w:pgSz w:w="11906" w:h="16838" w:code="9"/>
          <w:pgMar w:top="1418" w:right="1418" w:bottom="1418" w:left="1418" w:header="851" w:footer="567" w:gutter="0"/>
          <w:cols w:space="425"/>
          <w:docGrid w:type="lines" w:linePitch="360"/>
        </w:sectPr>
      </w:pPr>
    </w:p>
    <w:p w:rsidR="004E2C8D" w:rsidRPr="00782149" w:rsidRDefault="00432CD1" w:rsidP="005A5F7A">
      <w:pPr>
        <w:pStyle w:val="1"/>
      </w:pPr>
      <w:bookmarkStart w:id="494" w:name="_Toc394390984"/>
      <w:bookmarkStart w:id="495" w:name="_Ref394485466"/>
      <w:bookmarkStart w:id="496" w:name="_Ref394485472"/>
      <w:bookmarkStart w:id="497" w:name="_Ref407018963"/>
      <w:bookmarkStart w:id="498" w:name="_Ref407018975"/>
      <w:bookmarkStart w:id="499" w:name="_Toc411883418"/>
      <w:bookmarkEnd w:id="494"/>
      <w:r w:rsidRPr="00782149">
        <w:rPr>
          <w:rFonts w:hint="eastAsia"/>
        </w:rPr>
        <w:lastRenderedPageBreak/>
        <w:t>効率的・効果的な維持管理</w:t>
      </w:r>
      <w:r w:rsidR="004E2C8D" w:rsidRPr="00782149">
        <w:rPr>
          <w:rFonts w:hint="eastAsia"/>
        </w:rPr>
        <w:t>の</w:t>
      </w:r>
      <w:bookmarkEnd w:id="495"/>
      <w:bookmarkEnd w:id="496"/>
      <w:r w:rsidRPr="00782149">
        <w:rPr>
          <w:rFonts w:hint="eastAsia"/>
        </w:rPr>
        <w:t>推進</w:t>
      </w:r>
      <w:bookmarkEnd w:id="497"/>
      <w:bookmarkEnd w:id="498"/>
      <w:bookmarkEnd w:id="499"/>
    </w:p>
    <w:p w:rsidR="004E2C8D" w:rsidRPr="00782149" w:rsidRDefault="004E2C8D" w:rsidP="00D24C4E"/>
    <w:p w:rsidR="009453FB" w:rsidRDefault="00BF2749">
      <w:pPr>
        <w:pStyle w:val="20"/>
        <w:spacing w:beforeLines="50" w:before="180"/>
        <w:ind w:leftChars="0" w:left="0" w:firstLineChars="0" w:firstLine="0"/>
        <w:rPr>
          <w:rFonts w:ascii="HG丸ｺﾞｼｯｸM-PRO" w:eastAsia="HG丸ｺﾞｼｯｸM-PRO" w:hAnsi="HG丸ｺﾞｼｯｸM-PRO"/>
          <w:sz w:val="24"/>
        </w:rPr>
      </w:pPr>
      <w:r>
        <w:rPr>
          <w:rFonts w:ascii="HG丸ｺﾞｼｯｸM-PRO" w:eastAsia="HG丸ｺﾞｼｯｸM-PRO" w:hAnsi="HG丸ｺﾞｼｯｸM-PRO"/>
          <w:noProof/>
        </w:rPr>
        <mc:AlternateContent>
          <mc:Choice Requires="wps">
            <w:drawing>
              <wp:anchor distT="0" distB="0" distL="114300" distR="114300" simplePos="0" relativeHeight="252807168" behindDoc="1" locked="0" layoutInCell="1" allowOverlap="1" wp14:anchorId="3D074EB2" wp14:editId="5C62DE26">
                <wp:simplePos x="0" y="0"/>
                <wp:positionH relativeFrom="column">
                  <wp:posOffset>-71120</wp:posOffset>
                </wp:positionH>
                <wp:positionV relativeFrom="paragraph">
                  <wp:posOffset>51435</wp:posOffset>
                </wp:positionV>
                <wp:extent cx="5953125" cy="2934335"/>
                <wp:effectExtent l="0" t="0" r="28575" b="18415"/>
                <wp:wrapNone/>
                <wp:docPr id="135"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293433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2" o:spid="_x0000_s1026" style="position:absolute;left:0;text-align:left;margin-left:-5.6pt;margin-top:4.05pt;width:468.75pt;height:231.05pt;z-index:-2505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" fillcolor="#d8d8d8 [2732]" strokecolor="black [3213]" strokeweight="1pt">
                <v:path arrowok="t"/>
              </v:rect>
            </w:pict>
          </mc:Fallback>
        </mc:AlternateContent>
      </w:r>
      <w:r w:rsidR="00387EAC" w:rsidRPr="00782149">
        <w:rPr>
          <w:rFonts w:ascii="HG丸ｺﾞｼｯｸM-PRO" w:eastAsia="HG丸ｺﾞｼｯｸM-PRO" w:hAnsi="HG丸ｺﾞｼｯｸM-PRO" w:hint="eastAsia"/>
          <w:sz w:val="24"/>
        </w:rPr>
        <w:t>【</w:t>
      </w:r>
      <w:r w:rsidR="00EB79D9" w:rsidRPr="00782149">
        <w:rPr>
          <w:rFonts w:ascii="HG丸ｺﾞｼｯｸM-PRO" w:eastAsia="HG丸ｺﾞｼｯｸM-PRO" w:hAnsi="HG丸ｺﾞｼｯｸM-PRO" w:hint="eastAsia"/>
          <w:sz w:val="24"/>
        </w:rPr>
        <w:t>取組</w:t>
      </w:r>
      <w:r w:rsidR="00387EAC" w:rsidRPr="00782149">
        <w:rPr>
          <w:rFonts w:ascii="HG丸ｺﾞｼｯｸM-PRO" w:eastAsia="HG丸ｺﾞｼｯｸM-PRO" w:hAnsi="HG丸ｺﾞｼｯｸM-PRO" w:hint="eastAsia"/>
          <w:sz w:val="24"/>
        </w:rPr>
        <w:t>方針】</w:t>
      </w:r>
    </w:p>
    <w:p w:rsidR="00E37519" w:rsidRPr="00F84B77" w:rsidRDefault="00E37519" w:rsidP="00583CFE">
      <w:pPr>
        <w:pStyle w:val="20"/>
        <w:ind w:left="525" w:hangingChars="200" w:hanging="42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w:t>
      </w:r>
      <w:r w:rsidR="00432CD1" w:rsidRPr="00782149">
        <w:rPr>
          <w:rFonts w:ascii="HG丸ｺﾞｼｯｸM-PRO" w:eastAsia="HG丸ｺﾞｼｯｸM-PRO" w:hAnsi="HG丸ｺﾞｼｯｸM-PRO" w:hint="eastAsia"/>
        </w:rPr>
        <w:t>効率的・効果的な維持管理を推進</w:t>
      </w:r>
      <w:r w:rsidR="00EB79D9" w:rsidRPr="00782149">
        <w:rPr>
          <w:rFonts w:ascii="HG丸ｺﾞｼｯｸM-PRO" w:eastAsia="HG丸ｺﾞｼｯｸM-PRO" w:hAnsi="HG丸ｺﾞｼｯｸM-PRO" w:hint="eastAsia"/>
        </w:rPr>
        <w:t>するため、日</w:t>
      </w:r>
      <w:r w:rsidR="00EB79D9" w:rsidRPr="00F84B77">
        <w:rPr>
          <w:rFonts w:ascii="HG丸ｺﾞｼｯｸM-PRO" w:eastAsia="HG丸ｺﾞｼｯｸM-PRO" w:hAnsi="HG丸ｺﾞｼｯｸM-PRO" w:hint="eastAsia"/>
        </w:rPr>
        <w:t>常的維持管理や、点検・診断手法、予防保全</w:t>
      </w:r>
      <w:r w:rsidR="00CA3891" w:rsidRPr="00F84B77">
        <w:rPr>
          <w:rFonts w:ascii="HG丸ｺﾞｼｯｸM-PRO" w:eastAsia="HG丸ｺﾞｼｯｸM-PRO" w:hAnsi="HG丸ｺﾞｼｯｸM-PRO" w:hint="eastAsia"/>
        </w:rPr>
        <w:t>などの維持管理手法</w:t>
      </w:r>
      <w:r w:rsidR="00716E68" w:rsidRPr="00F84B77">
        <w:rPr>
          <w:rFonts w:ascii="HG丸ｺﾞｼｯｸM-PRO" w:eastAsia="HG丸ｺﾞｼｯｸM-PRO" w:hAnsi="HG丸ｺﾞｼｯｸM-PRO" w:hint="eastAsia"/>
        </w:rPr>
        <w:t>、</w:t>
      </w:r>
      <w:r w:rsidR="00BB4D3E" w:rsidRPr="00F84B77">
        <w:rPr>
          <w:rFonts w:ascii="HG丸ｺﾞｼｯｸM-PRO" w:eastAsia="HG丸ｺﾞｼｯｸM-PRO" w:hAnsi="HG丸ｺﾞｼｯｸM-PRO" w:hint="eastAsia"/>
        </w:rPr>
        <w:t>維持管理・</w:t>
      </w:r>
      <w:r w:rsidR="00716E68" w:rsidRPr="00F84B77">
        <w:rPr>
          <w:rFonts w:ascii="HG丸ｺﾞｼｯｸM-PRO" w:eastAsia="HG丸ｺﾞｼｯｸM-PRO" w:hAnsi="HG丸ｺﾞｼｯｸM-PRO" w:hint="eastAsia"/>
        </w:rPr>
        <w:t>更新</w:t>
      </w:r>
      <w:r w:rsidR="00EB79D9" w:rsidRPr="00F84B77">
        <w:rPr>
          <w:rFonts w:ascii="HG丸ｺﾞｼｯｸM-PRO" w:eastAsia="HG丸ｺﾞｼｯｸM-PRO" w:hAnsi="HG丸ｺﾞｼｯｸM-PRO" w:hint="eastAsia"/>
        </w:rPr>
        <w:t>の最適化など</w:t>
      </w:r>
      <w:r w:rsidR="00197ADA" w:rsidRPr="00F84B77">
        <w:rPr>
          <w:rFonts w:ascii="HG丸ｺﾞｼｯｸM-PRO" w:eastAsia="HG丸ｺﾞｼｯｸM-PRO" w:hAnsi="HG丸ｺﾞｼｯｸM-PRO" w:hint="eastAsia"/>
        </w:rPr>
        <w:t>計画的維持管理に関する</w:t>
      </w:r>
      <w:r w:rsidR="00CA3891" w:rsidRPr="00F84B77">
        <w:rPr>
          <w:rFonts w:ascii="HG丸ｺﾞｼｯｸM-PRO" w:eastAsia="HG丸ｺﾞｼｯｸM-PRO" w:hAnsi="HG丸ｺﾞｼｯｸM-PRO" w:hint="eastAsia"/>
        </w:rPr>
        <w:t>考え方や</w:t>
      </w:r>
      <w:r w:rsidR="00197ADA" w:rsidRPr="00F84B77">
        <w:rPr>
          <w:rFonts w:ascii="HG丸ｺﾞｼｯｸM-PRO" w:eastAsia="HG丸ｺﾞｼｯｸM-PRO" w:hAnsi="HG丸ｺﾞｼｯｸM-PRO" w:hint="eastAsia"/>
        </w:rPr>
        <w:t>フロー、留意事項等を明確にし、</w:t>
      </w:r>
      <w:r w:rsidR="00CA3891" w:rsidRPr="00F84B77">
        <w:rPr>
          <w:rFonts w:ascii="HG丸ｺﾞｼｯｸM-PRO" w:eastAsia="HG丸ｺﾞｼｯｸM-PRO" w:hAnsi="HG丸ｺﾞｼｯｸM-PRO" w:hint="eastAsia"/>
        </w:rPr>
        <w:t>維持管理・更新に的確に対応</w:t>
      </w:r>
      <w:r w:rsidR="008F4340" w:rsidRPr="007B0805">
        <w:rPr>
          <w:rFonts w:ascii="HG丸ｺﾞｼｯｸM-PRO" w:eastAsia="HG丸ｺﾞｼｯｸM-PRO" w:hAnsi="HG丸ｺﾞｼｯｸM-PRO" w:hint="eastAsia"/>
        </w:rPr>
        <w:t>する</w:t>
      </w:r>
      <w:r w:rsidR="00652755" w:rsidRPr="007B0805">
        <w:rPr>
          <w:rFonts w:ascii="HG丸ｺﾞｼｯｸM-PRO" w:eastAsia="HG丸ｺﾞｼｯｸM-PRO" w:hAnsi="HG丸ｺﾞｼｯｸM-PRO" w:hint="eastAsia"/>
        </w:rPr>
        <w:t>。</w:t>
      </w:r>
    </w:p>
    <w:p w:rsidR="00E50DDD" w:rsidRPr="00F84B77" w:rsidRDefault="00E37519" w:rsidP="00583CFE">
      <w:pPr>
        <w:pStyle w:val="20"/>
        <w:ind w:left="525" w:hangingChars="200" w:hanging="42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rPr>
        <w:t xml:space="preserve">●　</w:t>
      </w:r>
      <w:r w:rsidR="00650A51" w:rsidRPr="00F84B77">
        <w:rPr>
          <w:rFonts w:ascii="HG丸ｺﾞｼｯｸM-PRO" w:eastAsia="HG丸ｺﾞｼｯｸM-PRO" w:hAnsi="HG丸ｺﾞｼｯｸM-PRO" w:hint="eastAsia"/>
          <w:color w:val="000000" w:themeColor="text1"/>
        </w:rPr>
        <w:t>分野横断的な視点によるアプローチを行うことにより、全体としての最適化を目指す。</w:t>
      </w:r>
    </w:p>
    <w:p w:rsidR="009453FB" w:rsidRPr="00F84B77" w:rsidRDefault="00C262F2" w:rsidP="007B0805">
      <w:pPr>
        <w:pStyle w:val="20"/>
        <w:ind w:leftChars="250" w:left="525" w:firstLineChars="0" w:firstLine="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その際には、国や自治体など他の管理者における維持管理・更新に関する先行的な取組等、有益な情報を有効に活用する。</w:t>
      </w:r>
    </w:p>
    <w:p w:rsidR="00E03FCF" w:rsidRPr="00F84B77" w:rsidRDefault="00C262F2" w:rsidP="00583CFE">
      <w:pPr>
        <w:pStyle w:val="20"/>
        <w:ind w:left="525" w:hangingChars="200" w:hanging="420"/>
        <w:rPr>
          <w:rFonts w:ascii="HG丸ｺﾞｼｯｸM-PRO" w:eastAsia="HG丸ｺﾞｼｯｸM-PRO" w:hAnsi="HG丸ｺﾞｼｯｸM-PRO"/>
        </w:rPr>
      </w:pPr>
      <w:r w:rsidRPr="00F84B77">
        <w:rPr>
          <w:rFonts w:ascii="HG丸ｺﾞｼｯｸM-PRO" w:eastAsia="HG丸ｺﾞｼｯｸM-PRO" w:hAnsi="HG丸ｺﾞｼｯｸM-PRO" w:hint="eastAsia"/>
        </w:rPr>
        <w:t>●　実施面で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p>
    <w:p w:rsidR="00432015" w:rsidRPr="00782149" w:rsidRDefault="00E03FCF" w:rsidP="00583CFE">
      <w:pPr>
        <w:pStyle w:val="20"/>
        <w:ind w:leftChars="253" w:left="531"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併せて</w:t>
      </w:r>
      <w:r w:rsidR="00432015" w:rsidRPr="00F84B77">
        <w:rPr>
          <w:rFonts w:ascii="HG丸ｺﾞｼｯｸM-PRO" w:eastAsia="HG丸ｺﾞｼｯｸM-PRO" w:hAnsi="HG丸ｺﾞｼｯｸM-PRO" w:hint="eastAsia"/>
        </w:rPr>
        <w:t>、</w:t>
      </w:r>
      <w:r w:rsidR="00650A51" w:rsidRPr="00F84B77">
        <w:rPr>
          <w:rFonts w:ascii="HG丸ｺﾞｼｯｸM-PRO" w:eastAsia="HG丸ｺﾞｼｯｸM-PRO" w:hAnsi="HG丸ｺﾞｼｯｸM-PRO" w:hint="eastAsia"/>
          <w:color w:val="000000" w:themeColor="text1"/>
        </w:rPr>
        <w:t>大阪府技術職員の</w:t>
      </w:r>
      <w:r w:rsidR="00432015" w:rsidRPr="00F84B77">
        <w:rPr>
          <w:rFonts w:ascii="HG丸ｺﾞｼｯｸM-PRO" w:eastAsia="HG丸ｺﾞｼｯｸM-PRO" w:hAnsi="HG丸ｺﾞｼｯｸM-PRO" w:hint="eastAsia"/>
          <w:color w:val="000000" w:themeColor="text1"/>
        </w:rPr>
        <w:t>具体的な行動指針となる</w:t>
      </w:r>
      <w:r w:rsidR="00432015" w:rsidRPr="00F84B77">
        <w:rPr>
          <w:rFonts w:ascii="HG丸ｺﾞｼｯｸM-PRO" w:eastAsia="HG丸ｺﾞｼｯｸM-PRO" w:hAnsi="HG丸ｺﾞｼｯｸM-PRO" w:hint="eastAsia"/>
        </w:rPr>
        <w:t>よう、現在の取組の評価・検証と一連の業務実施プロセスの明確化を図る。</w:t>
      </w:r>
    </w:p>
    <w:p w:rsidR="004A2502" w:rsidRPr="00782149" w:rsidRDefault="004A2502" w:rsidP="00F51347">
      <w:pPr>
        <w:pStyle w:val="20"/>
        <w:ind w:leftChars="0" w:left="0" w:firstLineChars="0" w:firstLine="0"/>
        <w:rPr>
          <w:rFonts w:ascii="HG丸ｺﾞｼｯｸM-PRO" w:eastAsia="HG丸ｺﾞｼｯｸM-PRO" w:hAnsi="HG丸ｺﾞｼｯｸM-PRO"/>
        </w:rPr>
      </w:pPr>
    </w:p>
    <w:p w:rsidR="00065546" w:rsidRPr="00782149" w:rsidRDefault="00065546" w:rsidP="00F51347">
      <w:pPr>
        <w:pStyle w:val="20"/>
        <w:ind w:leftChars="0" w:left="0" w:firstLineChars="0" w:firstLine="0"/>
        <w:rPr>
          <w:rFonts w:ascii="HG丸ｺﾞｼｯｸM-PRO" w:eastAsia="HG丸ｺﾞｼｯｸM-PRO" w:hAnsi="HG丸ｺﾞｼｯｸM-PRO"/>
        </w:rPr>
      </w:pPr>
    </w:p>
    <w:p w:rsidR="00B528FC" w:rsidRPr="00782149" w:rsidRDefault="00065546" w:rsidP="008C3EB8">
      <w:pPr>
        <w:pStyle w:val="4"/>
      </w:pPr>
      <w:bookmarkStart w:id="500" w:name="_Ref390363191"/>
      <w:r w:rsidRPr="00782149">
        <w:rPr>
          <w:rFonts w:hint="eastAsia"/>
        </w:rPr>
        <w:t>維持管理業務フロー</w:t>
      </w:r>
      <w:bookmarkEnd w:id="500"/>
    </w:p>
    <w:p w:rsidR="00065546" w:rsidRPr="00782149" w:rsidRDefault="00065546" w:rsidP="0006554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維持管理業務の標準的な実施フローを以下に示す。</w:t>
      </w:r>
    </w:p>
    <w:p w:rsidR="00240FBD" w:rsidRPr="00782149" w:rsidRDefault="00240FBD" w:rsidP="00F51347">
      <w:pPr>
        <w:pStyle w:val="20"/>
        <w:ind w:leftChars="0" w:left="0" w:firstLineChars="0" w:firstLine="0"/>
        <w:rPr>
          <w:rFonts w:ascii="HG丸ｺﾞｼｯｸM-PRO" w:eastAsia="HG丸ｺﾞｼｯｸM-PRO" w:hAnsi="HG丸ｺﾞｼｯｸM-PRO"/>
        </w:rPr>
      </w:pPr>
    </w:p>
    <w:p w:rsidR="00240FBD"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91840" behindDoc="0" locked="0" layoutInCell="1" allowOverlap="1" wp14:anchorId="57F14FB0" wp14:editId="5F8B04C1">
                <wp:simplePos x="0" y="0"/>
                <wp:positionH relativeFrom="column">
                  <wp:posOffset>-1905</wp:posOffset>
                </wp:positionH>
                <wp:positionV relativeFrom="paragraph">
                  <wp:posOffset>179070</wp:posOffset>
                </wp:positionV>
                <wp:extent cx="2251710" cy="3346450"/>
                <wp:effectExtent l="0" t="0" r="15240" b="25400"/>
                <wp:wrapNone/>
                <wp:docPr id="3610" name="角丸四角形 3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1710" cy="3346450"/>
                        </a:xfrm>
                        <a:prstGeom prst="roundRect">
                          <a:avLst/>
                        </a:prstGeom>
                        <a:noFill/>
                        <a:ln>
                          <a:solidFill>
                            <a:schemeClr val="accent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3610" o:spid="_x0000_s1026" style="position:absolute;left:0;text-align:left;margin-left:-.15pt;margin-top:14.1pt;width:177.3pt;height:263.5pt;z-index:2530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" filled="f" strokecolor="#f79646 [3209]" strokeweight="2pt">
                <v:stroke dashstyle="3 1"/>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100032" behindDoc="0" locked="0" layoutInCell="1" allowOverlap="1" wp14:anchorId="73423694" wp14:editId="4E34BD22">
                <wp:simplePos x="0" y="0"/>
                <wp:positionH relativeFrom="column">
                  <wp:posOffset>582295</wp:posOffset>
                </wp:positionH>
                <wp:positionV relativeFrom="paragraph">
                  <wp:posOffset>1270</wp:posOffset>
                </wp:positionV>
                <wp:extent cx="1189990" cy="314325"/>
                <wp:effectExtent l="0" t="0" r="10160" b="28575"/>
                <wp:wrapNone/>
                <wp:docPr id="3636" name="テキスト ボックス 3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636" o:spid="_x0000_s1141" type="#_x0000_t202" style="position:absolute;left:0;text-align:left;margin-left:45.85pt;margin-top:.1pt;width:93.7pt;height:24.75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" fillcolor="#f79646 [3209]" strokecolor="#f79646 [3209]" strokeweight="2pt">
                <v:path arrowok="t"/>
                <v:textbox>
                  <w:txbxContent>
                    <w:p w:rsidR="00FD3810" w:rsidRPr="00264272" w:rsidRDefault="00FD3810"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102080" behindDoc="0" locked="0" layoutInCell="1" allowOverlap="1" wp14:anchorId="58489472" wp14:editId="7373C41C">
                <wp:simplePos x="0" y="0"/>
                <wp:positionH relativeFrom="column">
                  <wp:posOffset>4068445</wp:posOffset>
                </wp:positionH>
                <wp:positionV relativeFrom="paragraph">
                  <wp:posOffset>39370</wp:posOffset>
                </wp:positionV>
                <wp:extent cx="1189990" cy="314325"/>
                <wp:effectExtent l="0" t="0" r="10160" b="28575"/>
                <wp:wrapNone/>
                <wp:docPr id="3637" name="テキスト ボックス 3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637" o:spid="_x0000_s1142" type="#_x0000_t202" style="position:absolute;left:0;text-align:left;margin-left:320.35pt;margin-top:3.1pt;width:93.7pt;height:24.75pt;z-index:2531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" fillcolor="#00b050" strokecolor="#00b050" strokeweight="2pt">
                <v:path arrowok="t"/>
                <v:textbox>
                  <w:txbxContent>
                    <w:p w:rsidR="00FD3810" w:rsidRPr="00264272" w:rsidRDefault="00FD3810"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p>
    <w:p w:rsidR="00240FBD"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92864" behindDoc="0" locked="0" layoutInCell="1" allowOverlap="1" wp14:anchorId="3B375930" wp14:editId="55655962">
                <wp:simplePos x="0" y="0"/>
                <wp:positionH relativeFrom="column">
                  <wp:posOffset>3404235</wp:posOffset>
                </wp:positionH>
                <wp:positionV relativeFrom="paragraph">
                  <wp:posOffset>-1270</wp:posOffset>
                </wp:positionV>
                <wp:extent cx="2486025" cy="3295650"/>
                <wp:effectExtent l="0" t="0" r="28575" b="19050"/>
                <wp:wrapNone/>
                <wp:docPr id="3611" name="角丸四角形 3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6025" cy="3295650"/>
                        </a:xfrm>
                        <a:prstGeom prst="round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角丸四角形 3611" o:spid="_x0000_s1026" style="position:absolute;left:0;text-align:left;margin-left:268.05pt;margin-top:-.1pt;width:195.75pt;height:259.5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" filled="f" strokecolor="#00b050" strokeweight="2pt">
                <v:stroke dashstyle="3 1"/>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7504" behindDoc="0" locked="0" layoutInCell="1" allowOverlap="1" wp14:anchorId="2C22E15D" wp14:editId="512C81AE">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587139" w:rsidRDefault="00FD3810"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3410" o:spid="_x0000_s1143" type="#_x0000_t202" style="position:absolute;left:0;text-align:left;margin-left:329.6pt;margin-top:15.65pt;width:117pt;height:24.75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" fillcolor="#4f81bd [3204]" strokecolor="#243f60 [1604]" strokeweight="2pt">
                <v:fill opacity="32896f"/>
                <v:stroke dashstyle="dash"/>
                <v:path arrowok="t"/>
                <v:textbox>
                  <w:txbxContent>
                    <w:p w:rsidR="00FD3810" w:rsidRPr="00587139" w:rsidRDefault="00FD3810"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6480" behindDoc="0" locked="0" layoutInCell="1" allowOverlap="1" wp14:anchorId="3377C255" wp14:editId="146713B8">
                <wp:simplePos x="0" y="0"/>
                <wp:positionH relativeFrom="column">
                  <wp:posOffset>271145</wp:posOffset>
                </wp:positionH>
                <wp:positionV relativeFrom="paragraph">
                  <wp:posOffset>191770</wp:posOffset>
                </wp:positionV>
                <wp:extent cx="1189990" cy="314325"/>
                <wp:effectExtent l="0" t="0" r="10160" b="28575"/>
                <wp:wrapNone/>
                <wp:docPr id="3285" name="テキスト ボックス 3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587139" w:rsidRDefault="00FD3810"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285" o:spid="_x0000_s1144" type="#_x0000_t202" style="position:absolute;left:0;text-align:left;margin-left:21.35pt;margin-top:15.1pt;width:93.7pt;height:24.75pt;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" fillcolor="#4f81bd [3204]" strokecolor="#243f60 [1604]" strokeweight="2pt">
                <v:fill opacity="32896f"/>
                <v:stroke dashstyle="dash"/>
                <v:path arrowok="t"/>
                <v:textbox>
                  <w:txbxContent>
                    <w:p w:rsidR="00FD3810" w:rsidRPr="00587139" w:rsidRDefault="00FD3810"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099008" behindDoc="0" locked="0" layoutInCell="1" allowOverlap="1" wp14:anchorId="516C2F58" wp14:editId="3E6110F8">
                <wp:simplePos x="0" y="0"/>
                <wp:positionH relativeFrom="column">
                  <wp:posOffset>5659120</wp:posOffset>
                </wp:positionH>
                <wp:positionV relativeFrom="paragraph">
                  <wp:posOffset>153034</wp:posOffset>
                </wp:positionV>
                <wp:extent cx="147955" cy="0"/>
                <wp:effectExtent l="38100" t="76200" r="4445" b="114300"/>
                <wp:wrapNone/>
                <wp:docPr id="3635" name="直線矢印コネクタ 36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635" o:spid="_x0000_s1026" type="#_x0000_t32" style="position:absolute;left:0;text-align:left;margin-left:445.6pt;margin-top:12.05pt;width:11.65pt;height:0;flip:y;z-index:253099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" strokecolor="#4579b8 [3044]">
                <v:stroke start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96960" behindDoc="0" locked="0" layoutInCell="1" allowOverlap="1" wp14:anchorId="2CD4D74E" wp14:editId="7C54A3AC">
                <wp:simplePos x="0" y="0"/>
                <wp:positionH relativeFrom="column">
                  <wp:posOffset>5808979</wp:posOffset>
                </wp:positionH>
                <wp:positionV relativeFrom="paragraph">
                  <wp:posOffset>149225</wp:posOffset>
                </wp:positionV>
                <wp:extent cx="0" cy="2667000"/>
                <wp:effectExtent l="0" t="0" r="19050" b="19050"/>
                <wp:wrapNone/>
                <wp:docPr id="3632" name="直線矢印コネクタ 36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096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93888" behindDoc="0" locked="0" layoutInCell="1" allowOverlap="1" wp14:anchorId="5618039B" wp14:editId="724F3064">
                <wp:simplePos x="0" y="0"/>
                <wp:positionH relativeFrom="column">
                  <wp:posOffset>120014</wp:posOffset>
                </wp:positionH>
                <wp:positionV relativeFrom="paragraph">
                  <wp:posOffset>149225</wp:posOffset>
                </wp:positionV>
                <wp:extent cx="0" cy="2679700"/>
                <wp:effectExtent l="0" t="0" r="19050" b="25400"/>
                <wp:wrapNone/>
                <wp:docPr id="3620" name="直線矢印コネクタ 36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093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097984" behindDoc="0" locked="0" layoutInCell="1" allowOverlap="1" wp14:anchorId="6300596C" wp14:editId="1F73700F">
                <wp:simplePos x="0" y="0"/>
                <wp:positionH relativeFrom="column">
                  <wp:posOffset>118745</wp:posOffset>
                </wp:positionH>
                <wp:positionV relativeFrom="paragraph">
                  <wp:posOffset>146684</wp:posOffset>
                </wp:positionV>
                <wp:extent cx="147955" cy="0"/>
                <wp:effectExtent l="0" t="76200" r="23495" b="114300"/>
                <wp:wrapNone/>
                <wp:docPr id="3634" name="直線矢印コネクタ 36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634" o:spid="_x0000_s1026" type="#_x0000_t32" style="position:absolute;left:0;text-align:left;margin-left:9.35pt;margin-top:11.55pt;width:11.65pt;height:0;flip:y;z-index:253097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" strokecolor="#4579b8 [3044]">
                <v:stroke endarrow="open"/>
                <o:lock v:ext="edit" shapetype="f"/>
              </v:shape>
            </w:pict>
          </mc:Fallback>
        </mc:AlternateContent>
      </w:r>
    </w:p>
    <w:p w:rsidR="00240FBD"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078528" behindDoc="0" locked="0" layoutInCell="1" allowOverlap="1" wp14:anchorId="2A9EB18A" wp14:editId="250DB68E">
                <wp:simplePos x="0" y="0"/>
                <wp:positionH relativeFrom="column">
                  <wp:posOffset>861694</wp:posOffset>
                </wp:positionH>
                <wp:positionV relativeFrom="paragraph">
                  <wp:posOffset>45720</wp:posOffset>
                </wp:positionV>
                <wp:extent cx="0" cy="247650"/>
                <wp:effectExtent l="95250" t="0" r="57150" b="57150"/>
                <wp:wrapNone/>
                <wp:docPr id="3411" name="直線矢印コネクタ 34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11" o:spid="_x0000_s1026" type="#_x0000_t32" style="position:absolute;left:0;text-align:left;margin-left:67.85pt;margin-top:3.6pt;width:0;height:19.5pt;z-index:253078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" strokecolor="#4579b8 [3044]">
                <v:stroke dashstyle="dash"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82624" behindDoc="0" locked="0" layoutInCell="1" allowOverlap="1" wp14:anchorId="1A211AA3" wp14:editId="0307A9C6">
                <wp:simplePos x="0" y="0"/>
                <wp:positionH relativeFrom="column">
                  <wp:posOffset>4881244</wp:posOffset>
                </wp:positionH>
                <wp:positionV relativeFrom="paragraph">
                  <wp:posOffset>45720</wp:posOffset>
                </wp:positionV>
                <wp:extent cx="0" cy="247650"/>
                <wp:effectExtent l="95250" t="0" r="57150" b="57150"/>
                <wp:wrapNone/>
                <wp:docPr id="3452" name="直線矢印コネクタ 34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52" o:spid="_x0000_s1026" type="#_x0000_t32" style="position:absolute;left:0;text-align:left;margin-left:384.35pt;margin-top:3.6pt;width:0;height:19.5pt;z-index:253082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" strokecolor="#4579b8 [3044]">
                <v:stroke dashstyle="dash"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5696" behindDoc="0" locked="0" layoutInCell="1" allowOverlap="1" wp14:anchorId="5808BA24" wp14:editId="61D9CD2C">
                <wp:simplePos x="0" y="0"/>
                <wp:positionH relativeFrom="column">
                  <wp:posOffset>1515745</wp:posOffset>
                </wp:positionH>
                <wp:positionV relativeFrom="paragraph">
                  <wp:posOffset>185420</wp:posOffset>
                </wp:positionV>
                <wp:extent cx="637540" cy="552450"/>
                <wp:effectExtent l="0" t="19050" r="29210" b="38100"/>
                <wp:wrapNone/>
                <wp:docPr id="3590" name="右矢印 3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D3810" w:rsidRPr="00916EC5" w:rsidRDefault="00FD3810"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3590" o:spid="_x0000_s1145" type="#_x0000_t13" style="position:absolute;left:0;text-align:left;margin-left:119.35pt;margin-top:14.6pt;width:50.2pt;height:43.5pt;z-index:2530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" adj="12241" fillcolor="#9bbb59 [3206]" strokecolor="#4e6128 [1606]" strokeweight="2pt">
                <v:path arrowok="t"/>
                <v:textbox>
                  <w:txbxContent>
                    <w:p w:rsidR="00FD3810" w:rsidRPr="00916EC5" w:rsidRDefault="00FD3810"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7744" behindDoc="0" locked="0" layoutInCell="1" allowOverlap="1" wp14:anchorId="7BA0F682" wp14:editId="691DDE26">
                <wp:simplePos x="0" y="0"/>
                <wp:positionH relativeFrom="column">
                  <wp:posOffset>3471545</wp:posOffset>
                </wp:positionH>
                <wp:positionV relativeFrom="paragraph">
                  <wp:posOffset>172720</wp:posOffset>
                </wp:positionV>
                <wp:extent cx="637540" cy="563245"/>
                <wp:effectExtent l="0" t="0" r="10160" b="27305"/>
                <wp:wrapNone/>
                <wp:docPr id="3599" name="左矢印 3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D3810" w:rsidRPr="00916EC5" w:rsidRDefault="00FD3810"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46" type="#_x0000_t66" style="position:absolute;left:0;text-align:left;margin-left:273.35pt;margin-top:13.6pt;width:50.2pt;height:44.35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" adj="9541" fillcolor="#9bbb59 [3206]" strokecolor="#4e6128 [1606]" strokeweight="2pt">
                <v:path arrowok="t"/>
                <v:textbox>
                  <w:txbxContent>
                    <w:p w:rsidR="00FD3810" w:rsidRPr="00916EC5" w:rsidRDefault="00FD3810"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73408" behindDoc="0" locked="0" layoutInCell="1" allowOverlap="1" wp14:anchorId="39E03A7C" wp14:editId="6A30895A">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507" o:spid="_x0000_s1147" type="#_x0000_t202" style="position:absolute;left:0;text-align:left;margin-left:329.6pt;margin-top:4.4pt;width:117pt;height:24.75pt;z-index:2530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" fillcolor="#4f81bd [3204]" strokecolor="#243f60 [1604]" strokeweight="2pt">
                <v:path arrowok="t"/>
                <v:textbox>
                  <w:txbxContent>
                    <w:p w:rsidR="00FD3810" w:rsidRPr="00264272" w:rsidRDefault="00FD3810"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1360" behindDoc="0" locked="0" layoutInCell="1" allowOverlap="1" wp14:anchorId="63122785" wp14:editId="4A8313C0">
                <wp:simplePos x="0" y="0"/>
                <wp:positionH relativeFrom="column">
                  <wp:posOffset>2353945</wp:posOffset>
                </wp:positionH>
                <wp:positionV relativeFrom="paragraph">
                  <wp:posOffset>45720</wp:posOffset>
                </wp:positionV>
                <wp:extent cx="967105" cy="1498600"/>
                <wp:effectExtent l="0" t="0" r="23495" b="25400"/>
                <wp:wrapNone/>
                <wp:docPr id="3295" name="テキスト ボックス 3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7105" cy="1498600"/>
                        </a:xfrm>
                        <a:prstGeom prst="rect">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40FBD" w:rsidRDefault="00FD3810"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295" o:spid="_x0000_s1148" type="#_x0000_t202" style="position:absolute;left:0;text-align:left;margin-left:185.35pt;margin-top:3.6pt;width:76.15pt;height:118pt;z-index:2530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" fillcolor="#fbd4b4 [1305]" strokecolor="#f79646 [3209]" strokeweight="2pt">
                <v:path arrowok="t"/>
                <v:textbox>
                  <w:txbxContent>
                    <w:p w:rsidR="00FD3810" w:rsidRPr="00240FBD" w:rsidRDefault="00FD3810"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2384" behindDoc="0" locked="0" layoutInCell="1" allowOverlap="1" wp14:anchorId="21997EF3" wp14:editId="18A7EDB9">
                <wp:simplePos x="0" y="0"/>
                <wp:positionH relativeFrom="column">
                  <wp:posOffset>271145</wp:posOffset>
                </wp:positionH>
                <wp:positionV relativeFrom="paragraph">
                  <wp:posOffset>71120</wp:posOffset>
                </wp:positionV>
                <wp:extent cx="1189990" cy="314325"/>
                <wp:effectExtent l="0" t="0" r="10160" b="28575"/>
                <wp:wrapNone/>
                <wp:docPr id="506"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6" o:spid="_x0000_s1149" type="#_x0000_t202" style="position:absolute;left:0;text-align:left;margin-left:21.35pt;margin-top:5.6pt;width:93.7pt;height:24.75pt;z-index:2530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" fillcolor="#4f81bd [3204]" strokecolor="#243f60 [1604]" strokeweight="2pt">
                <v:path arrowok="t"/>
                <v:textbox>
                  <w:txbxContent>
                    <w:p w:rsidR="00FD3810" w:rsidRPr="00264272" w:rsidRDefault="00FD3810"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083648" behindDoc="0" locked="0" layoutInCell="1" allowOverlap="1" wp14:anchorId="7D578395" wp14:editId="215FDFDF">
                <wp:simplePos x="0" y="0"/>
                <wp:positionH relativeFrom="column">
                  <wp:posOffset>4883149</wp:posOffset>
                </wp:positionH>
                <wp:positionV relativeFrom="paragraph">
                  <wp:posOffset>144145</wp:posOffset>
                </wp:positionV>
                <wp:extent cx="0" cy="265430"/>
                <wp:effectExtent l="95250" t="0" r="57150" b="58420"/>
                <wp:wrapNone/>
                <wp:docPr id="3587" name="直線矢印コネクタ 35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083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79552" behindDoc="0" locked="0" layoutInCell="1" allowOverlap="1" wp14:anchorId="761C2156" wp14:editId="3037CA58">
                <wp:simplePos x="0" y="0"/>
                <wp:positionH relativeFrom="column">
                  <wp:posOffset>861694</wp:posOffset>
                </wp:positionH>
                <wp:positionV relativeFrom="paragraph">
                  <wp:posOffset>153670</wp:posOffset>
                </wp:positionV>
                <wp:extent cx="0" cy="247650"/>
                <wp:effectExtent l="95250" t="0" r="57150" b="57150"/>
                <wp:wrapNone/>
                <wp:docPr id="3437" name="直線矢印コネクタ 34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37" o:spid="_x0000_s1026" type="#_x0000_t32" style="position:absolute;left:0;text-align:left;margin-left:67.85pt;margin-top:12.1pt;width:0;height:19.5pt;z-index:253079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" strokecolor="#4579b8 [3044]">
                <v:stroke endarrow="open"/>
                <o:lock v:ext="edit" shapetype="f"/>
              </v:shape>
            </w:pict>
          </mc:Fallback>
        </mc:AlternateContent>
      </w:r>
    </w:p>
    <w:p w:rsidR="005E04E9"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69664" behindDoc="0" locked="0" layoutInCell="1" allowOverlap="1" wp14:anchorId="675A4D3C" wp14:editId="0E51EAA4">
                <wp:simplePos x="0" y="0"/>
                <wp:positionH relativeFrom="column">
                  <wp:posOffset>4195445</wp:posOffset>
                </wp:positionH>
                <wp:positionV relativeFrom="paragraph">
                  <wp:posOffset>179705</wp:posOffset>
                </wp:positionV>
                <wp:extent cx="1476375" cy="314325"/>
                <wp:effectExtent l="0" t="0" r="28575" b="28575"/>
                <wp:wrapNone/>
                <wp:docPr id="134" name="テキスト ボックス 44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44046" o:spid="_x0000_s1150" type="#_x0000_t202" style="position:absolute;left:0;text-align:left;margin-left:330.35pt;margin-top:14.15pt;width:116.25pt;height:24.75pt;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" fillcolor="#4f81bd [3204]" strokecolor="#243f60 [1604]" strokeweight="2pt">
                <v:path arrowok="t"/>
                <v:textbox>
                  <w:txbxContent>
                    <w:p w:rsidR="00FD3810" w:rsidRPr="00264272" w:rsidRDefault="00FD3810"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171712" behindDoc="0" locked="0" layoutInCell="1" allowOverlap="1" wp14:anchorId="77A34202" wp14:editId="4D283BEA">
                <wp:simplePos x="0" y="0"/>
                <wp:positionH relativeFrom="column">
                  <wp:posOffset>3495675</wp:posOffset>
                </wp:positionH>
                <wp:positionV relativeFrom="paragraph">
                  <wp:posOffset>57785</wp:posOffset>
                </wp:positionV>
                <wp:extent cx="637540" cy="552450"/>
                <wp:effectExtent l="0" t="19050" r="29210" b="38100"/>
                <wp:wrapNone/>
                <wp:docPr id="133" name="右矢印 44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FD3810" w:rsidRPr="00916EC5" w:rsidRDefault="00FD3810"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44047" o:spid="_x0000_s1151" type="#_x0000_t13" style="position:absolute;left:0;text-align:left;margin-left:275.25pt;margin-top:4.55pt;width:50.2pt;height:43.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" adj="12241" fillcolor="#4bacc6 [3208]" strokecolor="#205867 [1608]" strokeweight="2pt">
                <v:path arrowok="t"/>
                <v:textbox>
                  <w:txbxContent>
                    <w:p w:rsidR="00FD3810" w:rsidRPr="00916EC5" w:rsidRDefault="00FD3810"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4432" behindDoc="0" locked="0" layoutInCell="1" allowOverlap="1" wp14:anchorId="1B8F5D25" wp14:editId="65F525D0">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8" o:spid="_x0000_s1152" type="#_x0000_t202" style="position:absolute;left:0;text-align:left;margin-left:21.3pt;margin-top:13.9pt;width:93.65pt;height:24.75pt;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" fillcolor="#4f81bd [3204]" strokecolor="#243f60 [1604]" strokeweight="2pt">
                <v:path arrowok="t"/>
                <v:textbox>
                  <w:txbxContent>
                    <w:p w:rsidR="00FD3810" w:rsidRPr="00264272" w:rsidRDefault="00FD3810"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6720" behindDoc="0" locked="0" layoutInCell="1" allowOverlap="1" wp14:anchorId="08B88072" wp14:editId="29244DC3">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FD3810" w:rsidRPr="00916EC5" w:rsidRDefault="00FD3810"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左矢印 3592" o:spid="_x0000_s1153" type="#_x0000_t66" style="position:absolute;left:0;text-align:left;margin-left:119.3pt;margin-top:4.1pt;width:50.2pt;height:44.35pt;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" adj="9541" fillcolor="#4bacc6 [3208]" strokecolor="#205867 [1608]" strokeweight="2pt">
                <v:path arrowok="t"/>
                <v:textbox>
                  <w:txbxContent>
                    <w:p w:rsidR="00FD3810" w:rsidRPr="00916EC5" w:rsidRDefault="00FD3810"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30381F">
        <w:rPr>
          <w:rFonts w:ascii="HG丸ｺﾞｼｯｸM-PRO" w:eastAsia="HG丸ｺﾞｼｯｸM-PRO" w:hAnsi="HG丸ｺﾞｼｯｸM-PRO"/>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61" type="#_x0000_t75" style="position:absolute;left:0;text-align:left;margin-left:193.05pt;margin-top:3.6pt;width:59.45pt;height:96.3pt;z-index:253103104;mso-position-horizontal-relative:text;mso-position-vertical-relative:text">
            <v:imagedata r:id="rId121" o:title=""/>
          </v:shape>
          <o:OLEObject Type="Embed" ProgID="Visio.Drawing.11" ShapeID="_x0000_s1461" DrawAspect="Content" ObjectID="_1488782778" r:id="rId122"/>
        </w:pict>
      </w:r>
    </w:p>
    <w:p w:rsidR="005E04E9" w:rsidRPr="00782149" w:rsidRDefault="005E04E9" w:rsidP="00F51347">
      <w:pPr>
        <w:pStyle w:val="20"/>
        <w:ind w:leftChars="0" w:left="0" w:firstLineChars="0" w:firstLine="0"/>
        <w:rPr>
          <w:rFonts w:ascii="HG丸ｺﾞｼｯｸM-PRO" w:eastAsia="HG丸ｺﾞｼｯｸM-PRO" w:hAnsi="HG丸ｺﾞｼｯｸM-PRO"/>
        </w:rPr>
      </w:pPr>
    </w:p>
    <w:p w:rsidR="005E04E9"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173760" behindDoc="0" locked="0" layoutInCell="1" allowOverlap="1" wp14:anchorId="70C7FC17" wp14:editId="431EFEC8">
                <wp:simplePos x="0" y="0"/>
                <wp:positionH relativeFrom="column">
                  <wp:posOffset>4883149</wp:posOffset>
                </wp:positionH>
                <wp:positionV relativeFrom="paragraph">
                  <wp:posOffset>47625</wp:posOffset>
                </wp:positionV>
                <wp:extent cx="0" cy="247650"/>
                <wp:effectExtent l="95250" t="0" r="57150" b="57150"/>
                <wp:wrapNone/>
                <wp:docPr id="132" name="直線矢印コネクタ 440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4048" o:spid="_x0000_s1026" type="#_x0000_t32" style="position:absolute;left:0;text-align:left;margin-left:384.5pt;margin-top:3.75pt;width:0;height:19.5pt;z-index:2531737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80576" behindDoc="0" locked="0" layoutInCell="1" allowOverlap="1" wp14:anchorId="1721253C" wp14:editId="6D9E3BD2">
                <wp:simplePos x="0" y="0"/>
                <wp:positionH relativeFrom="column">
                  <wp:posOffset>861694</wp:posOffset>
                </wp:positionH>
                <wp:positionV relativeFrom="paragraph">
                  <wp:posOffset>13970</wp:posOffset>
                </wp:positionV>
                <wp:extent cx="0" cy="247650"/>
                <wp:effectExtent l="95250" t="0" r="57150" b="57150"/>
                <wp:wrapNone/>
                <wp:docPr id="3438" name="直線矢印コネクタ 34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38" o:spid="_x0000_s1026" type="#_x0000_t32" style="position:absolute;left:0;text-align:left;margin-left:67.85pt;margin-top:1.1pt;width:0;height:19.5pt;z-index:253080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" strokecolor="#4579b8 [3044]">
                <v:stroke endarrow="open"/>
                <o:lock v:ext="edit" shapetype="f"/>
              </v:shape>
            </w:pict>
          </mc:Fallback>
        </mc:AlternateContent>
      </w:r>
    </w:p>
    <w:p w:rsidR="005E04E9"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97728" behindDoc="0" locked="0" layoutInCell="1" allowOverlap="1" wp14:anchorId="6A69DD00" wp14:editId="7A50309F">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135FD4" w:rsidRDefault="00FD3810"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154" type="#_x0000_t202" style="position:absolute;left:0;text-align:left;margin-left:330.3pt;margin-top:5.15pt;width:116.25pt;height:42.65pt;z-index:2538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" fillcolor="#4f81bd [3204]" strokecolor="#243f60 [1604]" strokeweight="2pt">
                <v:path arrowok="t"/>
                <v:textbox>
                  <w:txbxContent>
                    <w:p w:rsidR="00FD3810" w:rsidRPr="00135FD4" w:rsidRDefault="00FD3810"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維持管理作業の実施</w:t>
                      </w:r>
                      <w:r w:rsidRPr="00EC500C">
                        <w:rPr>
                          <w:rFonts w:ascii="Meiryo UI" w:eastAsia="Meiryo UI" w:hAnsi="Meiryo UI" w:cs="Meiryo UI" w:hint="eastAsia"/>
                          <w:szCs w:val="21"/>
                        </w:rPr>
                        <w:t>（必要に応じ）</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9792" behindDoc="0" locked="0" layoutInCell="1" allowOverlap="1" wp14:anchorId="71664BFB" wp14:editId="7C7DBE90">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D3810" w:rsidRPr="00916EC5" w:rsidRDefault="00FD3810"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左矢印 3602" o:spid="_x0000_s1155" type="#_x0000_t66" style="position:absolute;left:0;text-align:left;margin-left:273.8pt;margin-top:3.95pt;width:50.2pt;height:44.35pt;z-index:2530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" adj="9541" fillcolor="#9bbb59 [3206]" strokecolor="#4e6128 [1606]" strokeweight="2pt">
                <v:path arrowok="t"/>
                <v:textbox>
                  <w:txbxContent>
                    <w:p w:rsidR="00FD3810" w:rsidRPr="00916EC5" w:rsidRDefault="00FD3810"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8768" behindDoc="0" locked="0" layoutInCell="1" allowOverlap="1" wp14:anchorId="7F04872E" wp14:editId="6BC2ED10">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D3810" w:rsidRPr="00916EC5" w:rsidRDefault="00FD3810"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3600" o:spid="_x0000_s1156" type="#_x0000_t13" style="position:absolute;left:0;text-align:left;margin-left:119.3pt;margin-top:4.35pt;width:50.2pt;height:43.5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" adj="12241" fillcolor="#9bbb59 [3206]" strokecolor="#4e6128 [1606]" strokeweight="2pt">
                <v:path arrowok="t"/>
                <v:textbox>
                  <w:txbxContent>
                    <w:p w:rsidR="00FD3810" w:rsidRPr="00916EC5" w:rsidRDefault="00FD3810"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5456" behindDoc="0" locked="0" layoutInCell="1" allowOverlap="1" wp14:anchorId="300D7AAC" wp14:editId="1027D5B4">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FD3810" w:rsidRPr="00264272" w:rsidRDefault="00FD3810"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9" o:spid="_x0000_s1157" type="#_x0000_t202" style="position:absolute;left:0;text-align:left;margin-left:21.3pt;margin-top:4.85pt;width:93.7pt;height:42.5pt;z-index:2530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" fillcolor="#4f81bd [3204]" strokecolor="#243f60 [1604]" strokeweight="2pt">
                <v:path arrowok="t"/>
                <v:textbox>
                  <w:txbxContent>
                    <w:p w:rsidR="00FD3810" w:rsidRDefault="00FD3810"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FD3810" w:rsidRPr="00264272" w:rsidRDefault="00FD3810"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84672" behindDoc="0" locked="0" layoutInCell="1" allowOverlap="1" wp14:anchorId="633E1D3A" wp14:editId="60F414CF">
                <wp:simplePos x="0" y="0"/>
                <wp:positionH relativeFrom="column">
                  <wp:posOffset>4881244</wp:posOffset>
                </wp:positionH>
                <wp:positionV relativeFrom="paragraph">
                  <wp:posOffset>77470</wp:posOffset>
                </wp:positionV>
                <wp:extent cx="0" cy="967105"/>
                <wp:effectExtent l="95250" t="0" r="95250" b="61595"/>
                <wp:wrapNone/>
                <wp:docPr id="3589" name="直線矢印コネクタ 35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589" o:spid="_x0000_s1026" type="#_x0000_t32" style="position:absolute;left:0;text-align:left;margin-left:384.35pt;margin-top:6.1pt;width:0;height:76.15pt;z-index:253084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" strokecolor="#4579b8 [3044]">
                <v:stroke endarrow="open"/>
                <o:lock v:ext="edit" shapetype="f"/>
              </v:shape>
            </w:pict>
          </mc:Fallback>
        </mc:AlternateContent>
      </w:r>
    </w:p>
    <w:p w:rsidR="005E04E9" w:rsidRPr="00782149" w:rsidRDefault="005E04E9" w:rsidP="00F51347">
      <w:pPr>
        <w:pStyle w:val="20"/>
        <w:ind w:leftChars="0" w:left="0" w:firstLineChars="0" w:firstLine="0"/>
        <w:rPr>
          <w:rFonts w:ascii="HG丸ｺﾞｼｯｸM-PRO" w:eastAsia="HG丸ｺﾞｼｯｸM-PRO" w:hAnsi="HG丸ｺﾞｼｯｸM-PRO"/>
        </w:rPr>
      </w:pPr>
    </w:p>
    <w:p w:rsidR="005E04E9"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081600" behindDoc="0" locked="0" layoutInCell="1" allowOverlap="1" wp14:anchorId="0ECF21C5" wp14:editId="3B4F2A81">
                <wp:simplePos x="0" y="0"/>
                <wp:positionH relativeFrom="column">
                  <wp:posOffset>868044</wp:posOffset>
                </wp:positionH>
                <wp:positionV relativeFrom="paragraph">
                  <wp:posOffset>64770</wp:posOffset>
                </wp:positionV>
                <wp:extent cx="0" cy="520700"/>
                <wp:effectExtent l="95250" t="0" r="76200" b="50800"/>
                <wp:wrapNone/>
                <wp:docPr id="3448" name="直線矢印コネクタ 34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48" o:spid="_x0000_s1026" type="#_x0000_t32" style="position:absolute;left:0;text-align:left;margin-left:68.35pt;margin-top:5.1pt;width:0;height:41pt;z-index:253081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90816" behindDoc="0" locked="0" layoutInCell="1" allowOverlap="1" wp14:anchorId="671E6995" wp14:editId="14C5675A">
                <wp:simplePos x="0" y="0"/>
                <wp:positionH relativeFrom="column">
                  <wp:posOffset>2519045</wp:posOffset>
                </wp:positionH>
                <wp:positionV relativeFrom="paragraph">
                  <wp:posOffset>1270</wp:posOffset>
                </wp:positionV>
                <wp:extent cx="635000" cy="552450"/>
                <wp:effectExtent l="19050" t="0" r="31750" b="38100"/>
                <wp:wrapNone/>
                <wp:docPr id="3603" name="下矢印 3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FD3810" w:rsidRDefault="00FD3810"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FD3810" w:rsidRPr="00916EC5" w:rsidRDefault="00FD3810"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下矢印 3603" o:spid="_x0000_s1158" type="#_x0000_t67" style="position:absolute;left:0;text-align:left;margin-left:198.35pt;margin-top:.1pt;width:50pt;height:43.5pt;z-index:2530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" adj="10800" fillcolor="#4bacc6 [3208]" strokecolor="#205867 [1608]" strokeweight="2pt">
                <v:path arrowok="t"/>
                <v:textbox>
                  <w:txbxContent>
                    <w:p w:rsidR="00FD3810" w:rsidRDefault="00FD3810"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FD3810" w:rsidRPr="00916EC5" w:rsidRDefault="00FD3810"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782149" w:rsidRDefault="005E04E9" w:rsidP="00F51347">
      <w:pPr>
        <w:pStyle w:val="20"/>
        <w:ind w:leftChars="0" w:left="0" w:firstLineChars="0" w:firstLine="0"/>
        <w:rPr>
          <w:rFonts w:ascii="HG丸ｺﾞｼｯｸM-PRO" w:eastAsia="HG丸ｺﾞｼｯｸM-PRO" w:hAnsi="HG丸ｺﾞｼｯｸM-PRO"/>
        </w:rPr>
      </w:pPr>
    </w:p>
    <w:p w:rsidR="005E04E9"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01056" behindDoc="0" locked="0" layoutInCell="1" allowOverlap="1" wp14:anchorId="741AA296" wp14:editId="3CDC4BDA">
                <wp:simplePos x="0" y="0"/>
                <wp:positionH relativeFrom="column">
                  <wp:posOffset>271145</wp:posOffset>
                </wp:positionH>
                <wp:positionV relativeFrom="paragraph">
                  <wp:posOffset>141605</wp:posOffset>
                </wp:positionV>
                <wp:extent cx="5400675" cy="350520"/>
                <wp:effectExtent l="0" t="0" r="28575" b="11430"/>
                <wp:wrapNone/>
                <wp:docPr id="3280" name="テキスト ボックス 3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0675" cy="35052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3280" o:spid="_x0000_s1159" type="#_x0000_t202" style="position:absolute;left:0;text-align:left;margin-left:21.35pt;margin-top:11.15pt;width:425.25pt;height:27.6pt;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" fillcolor="#4f81bd [3204]" strokecolor="#243f60 [1604]" strokeweight="2pt">
                <v:path arrowok="t"/>
                <v:textbox>
                  <w:txbxContent>
                    <w:p w:rsidR="00FD3810" w:rsidRPr="00264272" w:rsidRDefault="00FD3810"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095936" behindDoc="0" locked="0" layoutInCell="1" allowOverlap="1" wp14:anchorId="6A56D1AB" wp14:editId="1FB68768">
                <wp:simplePos x="0" y="0"/>
                <wp:positionH relativeFrom="column">
                  <wp:posOffset>5586095</wp:posOffset>
                </wp:positionH>
                <wp:positionV relativeFrom="paragraph">
                  <wp:posOffset>74929</wp:posOffset>
                </wp:positionV>
                <wp:extent cx="224155" cy="0"/>
                <wp:effectExtent l="0" t="0" r="23495" b="19050"/>
                <wp:wrapNone/>
                <wp:docPr id="3631" name="直線矢印コネクタ 36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直線矢印コネクタ 3631" o:spid="_x0000_s1026" type="#_x0000_t32" style="position:absolute;left:0;text-align:left;margin-left:439.85pt;margin-top:5.9pt;width:17.65pt;height:0;z-index:253095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094912" behindDoc="0" locked="0" layoutInCell="1" allowOverlap="1" wp14:anchorId="3875650B" wp14:editId="0AB21CAF">
                <wp:simplePos x="0" y="0"/>
                <wp:positionH relativeFrom="column">
                  <wp:posOffset>118745</wp:posOffset>
                </wp:positionH>
                <wp:positionV relativeFrom="paragraph">
                  <wp:posOffset>83819</wp:posOffset>
                </wp:positionV>
                <wp:extent cx="147955" cy="0"/>
                <wp:effectExtent l="0" t="0" r="23495" b="19050"/>
                <wp:wrapNone/>
                <wp:docPr id="3627" name="直線矢印コネクタ 36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627" o:spid="_x0000_s1026" type="#_x0000_t32" style="position:absolute;left:0;text-align:left;margin-left:9.35pt;margin-top:6.6pt;width:11.65pt;height:0;flip:y;z-index:253094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" strokecolor="#4579b8 [3044]">
                <o:lock v:ext="edit" shapetype="f"/>
              </v:shape>
            </w:pict>
          </mc:Fallback>
        </mc:AlternateContent>
      </w:r>
    </w:p>
    <w:p w:rsidR="00C158B3" w:rsidRPr="00782149" w:rsidRDefault="00C158B3" w:rsidP="00F51347">
      <w:pPr>
        <w:pStyle w:val="20"/>
        <w:ind w:leftChars="0" w:left="0" w:firstLineChars="0" w:firstLine="0"/>
        <w:rPr>
          <w:rFonts w:ascii="HG丸ｺﾞｼｯｸM-PRO" w:eastAsia="HG丸ｺﾞｼｯｸM-PRO" w:hAnsi="HG丸ｺﾞｼｯｸM-PRO"/>
        </w:rPr>
      </w:pPr>
    </w:p>
    <w:p w:rsidR="00163FDA" w:rsidRPr="00782149" w:rsidRDefault="00C6732E" w:rsidP="00163FDA">
      <w:pPr>
        <w:pStyle w:val="a9"/>
        <w:spacing w:beforeLines="0"/>
      </w:pPr>
      <w:r w:rsidRPr="00782149">
        <w:rPr>
          <w:rFonts w:hint="eastAsia"/>
        </w:rPr>
        <w:t>図</w:t>
      </w:r>
      <w:r w:rsidRPr="00782149">
        <w:t xml:space="preserve"> </w:t>
      </w:r>
      <w:fldSimple w:instr=" STYLEREF 1 \s ">
        <w:r w:rsidR="0030381F">
          <w:rPr>
            <w:noProof/>
          </w:rPr>
          <w:t>4</w:t>
        </w:r>
      </w:fldSimple>
      <w:r w:rsidR="002D0BD9" w:rsidRPr="00782149">
        <w:rPr>
          <w:rFonts w:hint="eastAsia"/>
          <w:noProof/>
        </w:rPr>
        <w:t>-</w:t>
      </w:r>
      <w:fldSimple w:instr=" SEQ 図 \* ARABIC \s 1 ">
        <w:r w:rsidR="0030381F">
          <w:rPr>
            <w:noProof/>
          </w:rPr>
          <w:t>1</w:t>
        </w:r>
      </w:fldSimple>
      <w:r w:rsidRPr="00782149">
        <w:rPr>
          <w:rFonts w:hint="eastAsia"/>
        </w:rPr>
        <w:t xml:space="preserve">　維持管理業務全体フロー</w:t>
      </w:r>
    </w:p>
    <w:p w:rsidR="00065546" w:rsidRPr="00782149" w:rsidRDefault="00065546">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C158B3" w:rsidRPr="00782149" w:rsidRDefault="00065546" w:rsidP="008C3EB8">
      <w:pPr>
        <w:pStyle w:val="4"/>
      </w:pPr>
      <w:r w:rsidRPr="00782149">
        <w:rPr>
          <w:rFonts w:hint="eastAsia"/>
        </w:rPr>
        <w:lastRenderedPageBreak/>
        <w:t>維持管理業務プロセス</w:t>
      </w:r>
    </w:p>
    <w:p w:rsidR="00B9246C" w:rsidRPr="00782149" w:rsidRDefault="00B9246C" w:rsidP="00B9246C">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前項に示したフローにおける維持管理の各プロセスは、以下のとおり</w:t>
      </w:r>
      <w:r w:rsidR="0041670C" w:rsidRPr="00782149">
        <w:rPr>
          <w:rFonts w:ascii="HG丸ｺﾞｼｯｸM-PRO" w:eastAsia="HG丸ｺﾞｼｯｸM-PRO" w:hAnsi="HG丸ｺﾞｼｯｸM-PRO" w:hint="eastAsia"/>
        </w:rPr>
        <w:t>である。</w:t>
      </w:r>
    </w:p>
    <w:p w:rsidR="00163FDA" w:rsidRPr="00782149" w:rsidRDefault="00C6732E" w:rsidP="00EC2D68">
      <w:pPr>
        <w:pStyle w:val="a9"/>
        <w:spacing w:before="180"/>
      </w:pPr>
      <w:r w:rsidRPr="00782149">
        <w:rPr>
          <w:rFonts w:hint="eastAsia"/>
        </w:rPr>
        <w:t>表</w:t>
      </w:r>
      <w:r w:rsidRPr="00782149">
        <w:t xml:space="preserve"> </w:t>
      </w:r>
      <w:fldSimple w:instr=" STYLEREF 1 \s ">
        <w:r w:rsidR="0030381F">
          <w:rPr>
            <w:noProof/>
          </w:rPr>
          <w:t>4</w:t>
        </w:r>
      </w:fldSimple>
      <w:r w:rsidR="002D0BD9" w:rsidRPr="00782149">
        <w:rPr>
          <w:rFonts w:hint="eastAsia"/>
          <w:noProof/>
        </w:rPr>
        <w:t>-</w:t>
      </w:r>
      <w:fldSimple w:instr=" SEQ 表 \* ARABIC \s 1 ">
        <w:r w:rsidR="0030381F">
          <w:rPr>
            <w:noProof/>
          </w:rPr>
          <w:t>1</w:t>
        </w:r>
      </w:fldSimple>
      <w:r w:rsidRPr="00782149">
        <w:rPr>
          <w:rFonts w:hint="eastAsia"/>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782149" w:rsidTr="007441A0">
        <w:tc>
          <w:tcPr>
            <w:tcW w:w="3132" w:type="dxa"/>
            <w:gridSpan w:val="2"/>
            <w:tcBorders>
              <w:bottom w:val="double" w:sz="4" w:space="0" w:color="auto"/>
            </w:tcBorders>
            <w:shd w:val="clear" w:color="auto" w:fill="D9D9D9" w:themeFill="background1" w:themeFillShade="D9"/>
          </w:tcPr>
          <w:p w:rsidR="00AB5BAB" w:rsidRPr="00782149"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rsidR="00AB5BAB" w:rsidRPr="00782149"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内容</w:t>
            </w:r>
          </w:p>
        </w:tc>
      </w:tr>
      <w:tr w:rsidR="00AA4FD7" w:rsidRPr="00782149" w:rsidTr="007441A0">
        <w:trPr>
          <w:trHeight w:val="44"/>
        </w:trPr>
        <w:tc>
          <w:tcPr>
            <w:tcW w:w="1116" w:type="dxa"/>
            <w:vMerge w:val="restart"/>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計画的</w:t>
            </w:r>
          </w:p>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維持管理</w:t>
            </w:r>
          </w:p>
        </w:tc>
        <w:tc>
          <w:tcPr>
            <w:tcW w:w="2016" w:type="dxa"/>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点検計画策定</w:t>
            </w:r>
          </w:p>
        </w:tc>
        <w:tc>
          <w:tcPr>
            <w:tcW w:w="5940" w:type="dxa"/>
          </w:tcPr>
          <w:p w:rsidR="00AA4FD7" w:rsidRPr="00782149"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施設の特性や重要度、点検、補修データ等を評価</w:t>
            </w:r>
            <w:r w:rsidR="006F724A" w:rsidRPr="00782149">
              <w:rPr>
                <w:rFonts w:ascii="HG丸ｺﾞｼｯｸM-PRO" w:eastAsia="HG丸ｺﾞｼｯｸM-PRO" w:hAnsi="HG丸ｺﾞｼｯｸM-PRO" w:hint="eastAsia"/>
                <w:sz w:val="18"/>
                <w:szCs w:val="18"/>
              </w:rPr>
              <w:t>・</w:t>
            </w:r>
            <w:r w:rsidRPr="00782149">
              <w:rPr>
                <w:rFonts w:ascii="HG丸ｺﾞｼｯｸM-PRO" w:eastAsia="HG丸ｺﾞｼｯｸM-PRO" w:hAnsi="HG丸ｺﾞｼｯｸM-PRO" w:hint="eastAsia"/>
                <w:sz w:val="18"/>
                <w:szCs w:val="18"/>
              </w:rPr>
              <w:t>検証し、点検計画を策定する。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点検、診断・評価</w:t>
            </w:r>
          </w:p>
        </w:tc>
        <w:tc>
          <w:tcPr>
            <w:tcW w:w="5940" w:type="dxa"/>
          </w:tcPr>
          <w:p w:rsidR="00AA4FD7" w:rsidRPr="00782149"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sidRPr="00782149">
              <w:rPr>
                <w:rFonts w:ascii="HG丸ｺﾞｼｯｸM-PRO" w:eastAsia="HG丸ｺﾞｼｯｸM-PRO" w:hAnsi="HG丸ｺﾞｼｯｸM-PRO" w:hint="eastAsia"/>
                <w:sz w:val="18"/>
                <w:szCs w:val="18"/>
              </w:rPr>
              <w:t>等</w:t>
            </w:r>
            <w:r w:rsidRPr="00782149">
              <w:rPr>
                <w:rFonts w:ascii="HG丸ｺﾞｼｯｸM-PRO" w:eastAsia="HG丸ｺﾞｼｯｸM-PRO" w:hAnsi="HG丸ｺﾞｼｯｸM-PRO" w:hint="eastAsia"/>
                <w:sz w:val="18"/>
                <w:szCs w:val="18"/>
              </w:rPr>
              <w:t>を診断・評価する。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対策計画策定</w:t>
            </w:r>
          </w:p>
        </w:tc>
        <w:tc>
          <w:tcPr>
            <w:tcW w:w="5940" w:type="dxa"/>
          </w:tcPr>
          <w:p w:rsidR="00AA4FD7" w:rsidRPr="00782149" w:rsidRDefault="00AA4FD7" w:rsidP="000408B8">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点検</w:t>
            </w:r>
            <w:r w:rsidR="001A3D8F" w:rsidRPr="00782149">
              <w:rPr>
                <w:rFonts w:ascii="HG丸ｺﾞｼｯｸM-PRO" w:eastAsia="HG丸ｺﾞｼｯｸM-PRO" w:hAnsi="HG丸ｺﾞｼｯｸM-PRO" w:hint="eastAsia"/>
                <w:sz w:val="18"/>
                <w:szCs w:val="18"/>
              </w:rPr>
              <w:t>、</w:t>
            </w:r>
            <w:r w:rsidRPr="00782149">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補修・更新等</w:t>
            </w:r>
          </w:p>
          <w:p w:rsidR="00AA4FD7" w:rsidRPr="00782149"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（検討・設計含む）</w:t>
            </w:r>
          </w:p>
        </w:tc>
        <w:tc>
          <w:tcPr>
            <w:tcW w:w="5940"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対策計画に基づき、計画的に補修・更新等の対策を実施する。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データ蓄積・管理</w:t>
            </w:r>
          </w:p>
        </w:tc>
        <w:tc>
          <w:tcPr>
            <w:tcW w:w="5940"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782149" w:rsidTr="007441A0">
        <w:tc>
          <w:tcPr>
            <w:tcW w:w="1116" w:type="dxa"/>
            <w:vMerge w:val="restart"/>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日常的</w:t>
            </w:r>
          </w:p>
          <w:p w:rsidR="0068411C" w:rsidRPr="00782149"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維持管理</w:t>
            </w:r>
          </w:p>
        </w:tc>
        <w:tc>
          <w:tcPr>
            <w:tcW w:w="2016" w:type="dxa"/>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パトロール計画策定</w:t>
            </w:r>
          </w:p>
        </w:tc>
        <w:tc>
          <w:tcPr>
            <w:tcW w:w="5940" w:type="dxa"/>
          </w:tcPr>
          <w:p w:rsidR="0068411C" w:rsidRPr="00782149"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各事業室（局）課が定めるパトロール要領に基づき、過去の不具合や</w:t>
            </w:r>
            <w:r w:rsidR="00F5128F" w:rsidRPr="00782149">
              <w:rPr>
                <w:rFonts w:ascii="HG丸ｺﾞｼｯｸM-PRO" w:eastAsia="HG丸ｺﾞｼｯｸM-PRO" w:hAnsi="HG丸ｺﾞｼｯｸM-PRO" w:hint="eastAsia"/>
                <w:sz w:val="18"/>
                <w:szCs w:val="18"/>
              </w:rPr>
              <w:t>府民からの苦情・要望ならびに現場の</w:t>
            </w:r>
            <w:r w:rsidRPr="00782149">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782149" w:rsidTr="007441A0">
        <w:tc>
          <w:tcPr>
            <w:tcW w:w="1116" w:type="dxa"/>
            <w:vMerge/>
          </w:tcPr>
          <w:p w:rsidR="0068411C" w:rsidRPr="00782149"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w:t>
            </w:r>
          </w:p>
        </w:tc>
        <w:tc>
          <w:tcPr>
            <w:tcW w:w="5940" w:type="dxa"/>
          </w:tcPr>
          <w:p w:rsidR="0068411C" w:rsidRPr="00782149"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782149" w:rsidTr="007441A0">
        <w:tc>
          <w:tcPr>
            <w:tcW w:w="1116" w:type="dxa"/>
            <w:vMerge/>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苦情・要望対応</w:t>
            </w:r>
          </w:p>
        </w:tc>
        <w:tc>
          <w:tcPr>
            <w:tcW w:w="5940" w:type="dxa"/>
          </w:tcPr>
          <w:p w:rsidR="0068411C" w:rsidRPr="00782149" w:rsidRDefault="00F5128F" w:rsidP="008C3566">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府民からの苦情や要望を受け付け、日常パトロール（巡視）や維持管理作業等に反映させる。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作業方針の決定</w:t>
            </w:r>
          </w:p>
        </w:tc>
        <w:tc>
          <w:tcPr>
            <w:tcW w:w="5940"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パトロール結果や苦情</w:t>
            </w:r>
            <w:r w:rsidR="008F38CF" w:rsidRPr="00782149">
              <w:rPr>
                <w:rFonts w:ascii="HG丸ｺﾞｼｯｸM-PRO" w:eastAsia="HG丸ｺﾞｼｯｸM-PRO" w:hAnsi="HG丸ｺﾞｼｯｸM-PRO" w:hint="eastAsia"/>
                <w:sz w:val="18"/>
                <w:szCs w:val="18"/>
              </w:rPr>
              <w:t>・</w:t>
            </w:r>
            <w:r w:rsidRPr="00782149">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8C3566">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維持管理作業</w:t>
            </w:r>
          </w:p>
        </w:tc>
        <w:tc>
          <w:tcPr>
            <w:tcW w:w="5940"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作業方針に基づき、直営作業等により維持管理作業を実施する。</w:t>
            </w:r>
          </w:p>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データ蓄積・管理</w:t>
            </w:r>
          </w:p>
        </w:tc>
        <w:tc>
          <w:tcPr>
            <w:tcW w:w="5940" w:type="dxa"/>
          </w:tcPr>
          <w:p w:rsidR="00AA4FD7" w:rsidRPr="00782149" w:rsidRDefault="00AA4FD7" w:rsidP="008C3566">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パトロールや維持管理作業等の実施状況、府民からの苦情・要望データの一元的に蓄積・管理する。</w:t>
            </w:r>
          </w:p>
        </w:tc>
      </w:tr>
      <w:tr w:rsidR="0068411C" w:rsidRPr="00782149" w:rsidTr="00B9246C">
        <w:tc>
          <w:tcPr>
            <w:tcW w:w="3132" w:type="dxa"/>
            <w:gridSpan w:val="2"/>
            <w:tcBorders>
              <w:top w:val="single" w:sz="4" w:space="0" w:color="auto"/>
              <w:bottom w:val="single" w:sz="4" w:space="0" w:color="auto"/>
            </w:tcBorders>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評価・検証</w:t>
            </w:r>
          </w:p>
        </w:tc>
        <w:tc>
          <w:tcPr>
            <w:tcW w:w="5940" w:type="dxa"/>
          </w:tcPr>
          <w:p w:rsidR="0068411C" w:rsidRPr="00782149"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計画的維持管理、日常的維持管理の実施を踏まえ、評価</w:t>
            </w:r>
            <w:r w:rsidR="006F724A" w:rsidRPr="00782149">
              <w:rPr>
                <w:rFonts w:ascii="HG丸ｺﾞｼｯｸM-PRO" w:eastAsia="HG丸ｺﾞｼｯｸM-PRO" w:hAnsi="HG丸ｺﾞｼｯｸM-PRO" w:hint="eastAsia"/>
                <w:sz w:val="18"/>
                <w:szCs w:val="18"/>
              </w:rPr>
              <w:t>・</w:t>
            </w:r>
            <w:r w:rsidRPr="00782149">
              <w:rPr>
                <w:rFonts w:ascii="HG丸ｺﾞｼｯｸM-PRO" w:eastAsia="HG丸ｺﾞｼｯｸM-PRO" w:hAnsi="HG丸ｺﾞｼｯｸM-PRO" w:hint="eastAsia"/>
                <w:sz w:val="18"/>
                <w:szCs w:val="18"/>
              </w:rPr>
              <w:t>検証を行い、継続的にPDCAサイクルにより業務を向上させる。</w:t>
            </w:r>
          </w:p>
        </w:tc>
      </w:tr>
    </w:tbl>
    <w:p w:rsidR="00627E7A" w:rsidRPr="00782149" w:rsidRDefault="00627E7A" w:rsidP="009E31EF">
      <w:pPr>
        <w:pStyle w:val="20"/>
        <w:ind w:leftChars="0" w:left="0" w:firstLineChars="0" w:firstLine="0"/>
      </w:pPr>
    </w:p>
    <w:p w:rsidR="00C60414" w:rsidRPr="00782149" w:rsidRDefault="00EC2DE8" w:rsidP="000408B8">
      <w:r>
        <w:rPr>
          <w:rFonts w:hint="eastAsia"/>
          <w:noProof/>
        </w:rPr>
        <w:drawing>
          <wp:inline distT="0" distB="0" distL="0" distR="0" wp14:anchorId="6E031633" wp14:editId="07779E50">
            <wp:extent cx="5759450" cy="1989455"/>
            <wp:effectExtent l="19050" t="19050" r="12700" b="10795"/>
            <wp:docPr id="310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srcRect/>
                    <a:stretch>
                      <a:fillRect/>
                    </a:stretch>
                  </pic:blipFill>
                  <pic:spPr bwMode="auto">
                    <a:xfrm>
                      <a:off x="0" y="0"/>
                      <a:ext cx="5759450" cy="1989455"/>
                    </a:xfrm>
                    <a:prstGeom prst="rect">
                      <a:avLst/>
                    </a:prstGeom>
                    <a:noFill/>
                    <a:ln w="9525">
                      <a:solidFill>
                        <a:schemeClr val="tx1"/>
                      </a:solidFill>
                      <a:miter lim="800000"/>
                      <a:headEnd/>
                      <a:tailEnd/>
                    </a:ln>
                  </pic:spPr>
                </pic:pic>
              </a:graphicData>
            </a:graphic>
          </wp:inline>
        </w:drawing>
      </w:r>
    </w:p>
    <w:p w:rsidR="00A94333" w:rsidRPr="00782149" w:rsidRDefault="00C60414" w:rsidP="00EC2D68">
      <w:pPr>
        <w:pStyle w:val="a9"/>
        <w:spacing w:before="180"/>
      </w:pPr>
      <w:r w:rsidRPr="00782149">
        <w:rPr>
          <w:rFonts w:hint="eastAsia"/>
        </w:rPr>
        <w:t>図</w:t>
      </w:r>
      <w:r w:rsidR="00C6732E" w:rsidRPr="00782149">
        <w:t xml:space="preserve"> </w:t>
      </w:r>
      <w:fldSimple w:instr=" STYLEREF 1 \s ">
        <w:r w:rsidR="0030381F">
          <w:rPr>
            <w:noProof/>
          </w:rPr>
          <w:t>4</w:t>
        </w:r>
      </w:fldSimple>
      <w:r w:rsidR="002D0BD9" w:rsidRPr="00782149">
        <w:rPr>
          <w:rFonts w:hint="eastAsia"/>
          <w:noProof/>
        </w:rPr>
        <w:t>-</w:t>
      </w:r>
      <w:fldSimple w:instr=" SEQ 表 \* ARABIC \s 1 ">
        <w:r w:rsidR="0030381F">
          <w:rPr>
            <w:noProof/>
          </w:rPr>
          <w:t>2</w:t>
        </w:r>
      </w:fldSimple>
      <w:r w:rsidR="00C6732E" w:rsidRPr="00782149">
        <w:rPr>
          <w:rFonts w:hint="eastAsia"/>
        </w:rPr>
        <w:t xml:space="preserve">　</w:t>
      </w:r>
      <w:r w:rsidRPr="00782149">
        <w:rPr>
          <w:rFonts w:hint="eastAsia"/>
        </w:rPr>
        <w:t>主な取組</w:t>
      </w:r>
      <w:r w:rsidR="00C6732E" w:rsidRPr="00782149">
        <w:rPr>
          <w:rFonts w:hint="eastAsia"/>
        </w:rPr>
        <w:t>のロードマップ</w:t>
      </w:r>
    </w:p>
    <w:p w:rsidR="001A3D8F" w:rsidRPr="00782149" w:rsidRDefault="001A3D8F" w:rsidP="007B0805">
      <w:pPr>
        <w:ind w:left="1460" w:right="630"/>
        <w:jc w:val="right"/>
      </w:pPr>
    </w:p>
    <w:p w:rsidR="0041670C" w:rsidRPr="00782149" w:rsidRDefault="0041670C" w:rsidP="00F51347">
      <w:pPr>
        <w:pStyle w:val="20"/>
        <w:ind w:leftChars="0" w:left="0" w:firstLineChars="0" w:firstLine="0"/>
        <w:rPr>
          <w:rFonts w:ascii="HG丸ｺﾞｼｯｸM-PRO" w:eastAsia="HG丸ｺﾞｼｯｸM-PRO" w:hAnsi="HG丸ｺﾞｼｯｸM-PRO"/>
        </w:rPr>
        <w:sectPr w:rsidR="0041670C" w:rsidRPr="00782149" w:rsidSect="00A10E9D">
          <w:footerReference w:type="default" r:id="rId124"/>
          <w:pgSz w:w="11906" w:h="16838" w:code="9"/>
          <w:pgMar w:top="1418" w:right="1418" w:bottom="1418" w:left="1418" w:header="851" w:footer="567" w:gutter="0"/>
          <w:cols w:space="425"/>
          <w:docGrid w:type="lines" w:linePitch="360"/>
        </w:sectPr>
      </w:pPr>
    </w:p>
    <w:p w:rsidR="00904861" w:rsidRPr="00782149" w:rsidRDefault="00904861" w:rsidP="008C3EB8">
      <w:pPr>
        <w:pStyle w:val="2"/>
        <w:numPr>
          <w:ilvl w:val="1"/>
          <w:numId w:val="40"/>
        </w:numPr>
      </w:pPr>
      <w:bookmarkStart w:id="501" w:name="_Ref389743619"/>
      <w:bookmarkStart w:id="502" w:name="_Ref389743622"/>
      <w:bookmarkStart w:id="503" w:name="_Toc411883419"/>
      <w:r w:rsidRPr="00782149">
        <w:rPr>
          <w:rFonts w:hint="eastAsia"/>
        </w:rPr>
        <w:lastRenderedPageBreak/>
        <w:t>点検、診断・評価の手法や体制等の充実</w:t>
      </w:r>
      <w:bookmarkEnd w:id="501"/>
      <w:bookmarkEnd w:id="502"/>
      <w:bookmarkEnd w:id="503"/>
    </w:p>
    <w:p w:rsidR="009A21F1" w:rsidRPr="00782149" w:rsidRDefault="009A21F1" w:rsidP="008C3EB8">
      <w:pPr>
        <w:pStyle w:val="4"/>
      </w:pPr>
      <w:r w:rsidRPr="00782149">
        <w:rPr>
          <w:rFonts w:hint="eastAsia"/>
        </w:rPr>
        <w:t>点検業務の</w:t>
      </w:r>
      <w:r w:rsidR="00650A51" w:rsidRPr="00782149">
        <w:rPr>
          <w:rFonts w:hint="eastAsia"/>
        </w:rPr>
        <w:t>充実</w:t>
      </w:r>
    </w:p>
    <w:p w:rsidR="00650A51" w:rsidRPr="00782149" w:rsidRDefault="00650A51" w:rsidP="009A21F1">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w:t>
      </w:r>
      <w:r w:rsidRPr="00F84B77">
        <w:rPr>
          <w:rFonts w:ascii="HG丸ｺﾞｼｯｸM-PRO" w:eastAsia="HG丸ｺﾞｼｯｸM-PRO" w:hAnsi="HG丸ｺﾞｼｯｸM-PRO" w:hint="eastAsia"/>
          <w:color w:val="000000" w:themeColor="text1"/>
        </w:rPr>
        <w:t>の安全を確保すること」および「点検データ（基礎資料）</w:t>
      </w:r>
      <w:r w:rsidR="00716E68" w:rsidRPr="00F84B77">
        <w:rPr>
          <w:rFonts w:ascii="HG丸ｺﾞｼｯｸM-PRO" w:eastAsia="HG丸ｺﾞｼｯｸM-PRO" w:hAnsi="HG丸ｺﾞｼｯｸM-PRO" w:hint="eastAsia"/>
          <w:color w:val="000000" w:themeColor="text1"/>
        </w:rPr>
        <w:t>を蓄積し、点検の充実や予防保全対策の拡充、計画的な</w:t>
      </w:r>
      <w:r w:rsidR="00617941" w:rsidRPr="00F84B77">
        <w:rPr>
          <w:rFonts w:ascii="HG丸ｺﾞｼｯｸM-PRO" w:eastAsia="HG丸ｺﾞｼｯｸM-PRO" w:hAnsi="HG丸ｺﾞｼｯｸM-PRO" w:hint="eastAsia"/>
          <w:color w:val="000000" w:themeColor="text1"/>
        </w:rPr>
        <w:t>維持管理</w:t>
      </w:r>
      <w:r w:rsidR="00716E68" w:rsidRPr="00F84B77">
        <w:rPr>
          <w:rFonts w:ascii="HG丸ｺﾞｼｯｸM-PRO" w:eastAsia="HG丸ｺﾞｼｯｸM-PRO" w:hAnsi="HG丸ｺﾞｼｯｸM-PRO" w:hint="eastAsia"/>
          <w:color w:val="000000" w:themeColor="text1"/>
        </w:rPr>
        <w:t>や更新</w:t>
      </w:r>
      <w:r w:rsidRPr="00F84B77">
        <w:rPr>
          <w:rFonts w:ascii="HG丸ｺﾞｼｯｸM-PRO" w:eastAsia="HG丸ｺﾞｼｯｸM-PRO" w:hAnsi="HG丸ｺﾞｼｯｸM-PRO" w:hint="eastAsia"/>
          <w:color w:val="000000" w:themeColor="text1"/>
        </w:rPr>
        <w:t>の最適化など効率的・効果的な維持管理・更新につなげること」の視</w:t>
      </w:r>
      <w:r w:rsidRPr="007B0805">
        <w:rPr>
          <w:rFonts w:ascii="HG丸ｺﾞｼｯｸM-PRO" w:eastAsia="HG丸ｺﾞｼｯｸM-PRO" w:hAnsi="HG丸ｺﾞｼｯｸM-PRO" w:hint="eastAsia"/>
          <w:color w:val="000000" w:themeColor="text1"/>
        </w:rPr>
        <w:t>点で充実</w:t>
      </w:r>
      <w:r w:rsidR="008D2B0C" w:rsidRPr="00DE24A5">
        <w:rPr>
          <w:rFonts w:ascii="HG丸ｺﾞｼｯｸM-PRO" w:eastAsia="HG丸ｺﾞｼｯｸM-PRO" w:hAnsi="HG丸ｺﾞｼｯｸM-PRO" w:hint="eastAsia"/>
          <w:color w:val="000000" w:themeColor="text1"/>
        </w:rPr>
        <w:t>を図る</w:t>
      </w:r>
      <w:r w:rsidRPr="00DE24A5">
        <w:rPr>
          <w:rFonts w:ascii="HG丸ｺﾞｼｯｸM-PRO" w:eastAsia="HG丸ｺﾞｼｯｸM-PRO" w:hAnsi="HG丸ｺﾞｼｯｸM-PRO" w:hint="eastAsia"/>
          <w:color w:val="000000" w:themeColor="text1"/>
        </w:rPr>
        <w:t>。</w:t>
      </w:r>
    </w:p>
    <w:p w:rsidR="00676D3E" w:rsidRPr="00782149" w:rsidRDefault="00676D3E" w:rsidP="009A21F1">
      <w:pPr>
        <w:pStyle w:val="40"/>
        <w:ind w:left="420" w:firstLine="210"/>
        <w:rPr>
          <w:rFonts w:ascii="HG丸ｺﾞｼｯｸM-PRO" w:eastAsia="HG丸ｺﾞｼｯｸM-PRO" w:hAnsi="HG丸ｺﾞｼｯｸM-PRO"/>
        </w:rPr>
      </w:pPr>
    </w:p>
    <w:p w:rsidR="00676D3E" w:rsidRPr="00782149" w:rsidRDefault="00676D3E" w:rsidP="009A21F1">
      <w:pPr>
        <w:pStyle w:val="40"/>
        <w:ind w:left="420" w:firstLine="210"/>
        <w:rPr>
          <w:rFonts w:ascii="HG丸ｺﾞｼｯｸM-PRO" w:eastAsia="HG丸ｺﾞｼｯｸM-PRO" w:hAnsi="HG丸ｺﾞｼｯｸM-PRO"/>
        </w:rPr>
      </w:pPr>
    </w:p>
    <w:p w:rsidR="009A21F1" w:rsidRPr="00782149" w:rsidRDefault="00BF2749" w:rsidP="009A21F1">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inline distT="0" distB="0" distL="0" distR="0" wp14:anchorId="1301193D" wp14:editId="2C31F927">
                <wp:extent cx="3902075" cy="2717165"/>
                <wp:effectExtent l="19050" t="19050" r="22225" b="16510"/>
                <wp:docPr id="44046" name="グループ化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2075" cy="2717165"/>
                          <a:chOff x="0" y="0"/>
                          <a:chExt cx="47313" cy="27173"/>
                        </a:xfrm>
                      </wpg:grpSpPr>
                      <wps:wsp>
                        <wps:cNvPr id="44047" name="カギ線コネクタ 677"/>
                        <wps:cNvCnPr>
                          <a:cxnSpLocks noChangeShapeType="1"/>
                        </wps:cNvCnPr>
                        <wps:spPr bwMode="auto">
                          <a:xfrm rot="16200000" flipH="1">
                            <a:off x="-2668" y="8763"/>
                            <a:ext cx="12015" cy="3772"/>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44048" name="カギ線コネクタ 678"/>
                        <wps:cNvCnPr>
                          <a:cxnSpLocks noChangeShapeType="1"/>
                        </wps:cNvCnPr>
                        <wps:spPr bwMode="auto">
                          <a:xfrm rot="16200000" flipH="1">
                            <a:off x="1726" y="3441"/>
                            <a:ext cx="3207" cy="3752"/>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34" name="フローチャート : 端子 679"/>
                        <wps:cNvSpPr>
                          <a:spLocks/>
                        </wps:cNvSpPr>
                        <wps:spPr bwMode="auto">
                          <a:xfrm>
                            <a:off x="0" y="0"/>
                            <a:ext cx="12303" cy="3714"/>
                          </a:xfrm>
                          <a:prstGeom prst="flowChartTerminator">
                            <a:avLst/>
                          </a:pr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ot="0" vert="horz" wrap="square" lIns="91440" tIns="45720" rIns="91440" bIns="45720" anchor="ctr" anchorCtr="0" upright="1">
                          <a:noAutofit/>
                        </wps:bodyPr>
                      </wps:wsp>
                      <wps:wsp>
                        <wps:cNvPr id="35" name="対角する 2 つの角を丸めた四角形 680"/>
                        <wps:cNvSpPr>
                          <a:spLocks/>
                        </wps:cNvSpPr>
                        <wps:spPr bwMode="auto">
                          <a:xfrm>
                            <a:off x="4857" y="4572"/>
                            <a:ext cx="15786" cy="2882"/>
                          </a:xfrm>
                          <a:custGeom>
                            <a:avLst/>
                            <a:gdLst>
                              <a:gd name="T0" fmla="*/ 48049 w 1578610"/>
                              <a:gd name="T1" fmla="*/ 0 h 288290"/>
                              <a:gd name="T2" fmla="*/ 1578610 w 1578610"/>
                              <a:gd name="T3" fmla="*/ 0 h 288290"/>
                              <a:gd name="T4" fmla="*/ 1578610 w 1578610"/>
                              <a:gd name="T5" fmla="*/ 0 h 288290"/>
                              <a:gd name="T6" fmla="*/ 1578610 w 1578610"/>
                              <a:gd name="T7" fmla="*/ 240241 h 288290"/>
                              <a:gd name="T8" fmla="*/ 1530561 w 1578610"/>
                              <a:gd name="T9" fmla="*/ 288290 h 288290"/>
                              <a:gd name="T10" fmla="*/ 0 w 1578610"/>
                              <a:gd name="T11" fmla="*/ 288290 h 288290"/>
                              <a:gd name="T12" fmla="*/ 0 w 1578610"/>
                              <a:gd name="T13" fmla="*/ 288290 h 288290"/>
                              <a:gd name="T14" fmla="*/ 0 w 1578610"/>
                              <a:gd name="T15" fmla="*/ 48049 h 288290"/>
                              <a:gd name="T16" fmla="*/ 48049 w 1578610"/>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8610"/>
                              <a:gd name="T28" fmla="*/ 0 h 288290"/>
                              <a:gd name="T29" fmla="*/ 1578610 w 1578610"/>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8610" h="288290">
                                <a:moveTo>
                                  <a:pt x="48049" y="0"/>
                                </a:moveTo>
                                <a:lnTo>
                                  <a:pt x="1578610" y="0"/>
                                </a:lnTo>
                                <a:lnTo>
                                  <a:pt x="1578610" y="240241"/>
                                </a:lnTo>
                                <a:cubicBezTo>
                                  <a:pt x="1578610" y="266778"/>
                                  <a:pt x="1557098" y="288290"/>
                                  <a:pt x="1530561" y="288290"/>
                                </a:cubicBezTo>
                                <a:lnTo>
                                  <a:pt x="0" y="288290"/>
                                </a:lnTo>
                                <a:lnTo>
                                  <a:pt x="0" y="48049"/>
                                </a:lnTo>
                                <a:cubicBezTo>
                                  <a:pt x="0" y="21512"/>
                                  <a:pt x="21512" y="0"/>
                                  <a:pt x="48049"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ot="0" vert="horz" wrap="square" lIns="91440" tIns="45720" rIns="91440" bIns="45720" anchor="ctr" anchorCtr="0" upright="1">
                          <a:noAutofit/>
                        </wps:bodyPr>
                      </wps:wsp>
                      <wps:wsp>
                        <wps:cNvPr id="37" name="正方形/長方形 681"/>
                        <wps:cNvSpPr>
                          <a:spLocks/>
                        </wps:cNvSpPr>
                        <wps:spPr bwMode="auto">
                          <a:xfrm>
                            <a:off x="4095" y="7048"/>
                            <a:ext cx="18770" cy="2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Default="00FD3810"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rot="0" vert="horz" wrap="square" lIns="91440" tIns="45720" rIns="91440" bIns="45720" anchor="t" anchorCtr="0" upright="1">
                          <a:noAutofit/>
                        </wps:bodyPr>
                      </wps:wsp>
                      <wps:wsp>
                        <wps:cNvPr id="44" name="対角する 2 つの角を丸めた四角形 682"/>
                        <wps:cNvSpPr>
                          <a:spLocks/>
                        </wps:cNvSpPr>
                        <wps:spPr bwMode="auto">
                          <a:xfrm>
                            <a:off x="6191" y="9620"/>
                            <a:ext cx="14351" cy="4673"/>
                          </a:xfrm>
                          <a:custGeom>
                            <a:avLst/>
                            <a:gdLst>
                              <a:gd name="T0" fmla="*/ 77895 w 1435100"/>
                              <a:gd name="T1" fmla="*/ 0 h 467360"/>
                              <a:gd name="T2" fmla="*/ 1435100 w 1435100"/>
                              <a:gd name="T3" fmla="*/ 0 h 467360"/>
                              <a:gd name="T4" fmla="*/ 1435100 w 1435100"/>
                              <a:gd name="T5" fmla="*/ 0 h 467360"/>
                              <a:gd name="T6" fmla="*/ 1435100 w 1435100"/>
                              <a:gd name="T7" fmla="*/ 389465 h 467360"/>
                              <a:gd name="T8" fmla="*/ 1357205 w 1435100"/>
                              <a:gd name="T9" fmla="*/ 467360 h 467360"/>
                              <a:gd name="T10" fmla="*/ 0 w 1435100"/>
                              <a:gd name="T11" fmla="*/ 467360 h 467360"/>
                              <a:gd name="T12" fmla="*/ 0 w 1435100"/>
                              <a:gd name="T13" fmla="*/ 467360 h 467360"/>
                              <a:gd name="T14" fmla="*/ 0 w 1435100"/>
                              <a:gd name="T15" fmla="*/ 77895 h 467360"/>
                              <a:gd name="T16" fmla="*/ 77895 w 1435100"/>
                              <a:gd name="T17" fmla="*/ 0 h 46736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467360"/>
                              <a:gd name="T29" fmla="*/ 1435100 w 1435100"/>
                              <a:gd name="T30" fmla="*/ 467360 h 46736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467360">
                                <a:moveTo>
                                  <a:pt x="77895" y="0"/>
                                </a:moveTo>
                                <a:lnTo>
                                  <a:pt x="1435100" y="0"/>
                                </a:lnTo>
                                <a:lnTo>
                                  <a:pt x="1435100" y="389465"/>
                                </a:lnTo>
                                <a:cubicBezTo>
                                  <a:pt x="1435100" y="432485"/>
                                  <a:pt x="1400225" y="467360"/>
                                  <a:pt x="1357205" y="467360"/>
                                </a:cubicBezTo>
                                <a:lnTo>
                                  <a:pt x="0" y="467360"/>
                                </a:lnTo>
                                <a:lnTo>
                                  <a:pt x="0" y="77895"/>
                                </a:lnTo>
                                <a:cubicBezTo>
                                  <a:pt x="0" y="34875"/>
                                  <a:pt x="34875" y="0"/>
                                  <a:pt x="77895" y="0"/>
                                </a:cubicBezTo>
                                <a:close/>
                              </a:path>
                            </a:pathLst>
                          </a:custGeom>
                          <a:solidFill>
                            <a:srgbClr val="FFFFFF"/>
                          </a:solidFill>
                          <a:ln w="25400">
                            <a:solidFill>
                              <a:srgbClr val="385D8A"/>
                            </a:solidFill>
                            <a:prstDash val="dash"/>
                            <a:miter lim="800000"/>
                            <a:headEnd/>
                            <a:tailEnd/>
                          </a:ln>
                        </wps:spPr>
                        <wps:txbx>
                          <w:txbxContent>
                            <w:p w:rsidR="00FD3810" w:rsidRDefault="00FD381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FD3810" w:rsidRDefault="00FD381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ot="0" vert="horz" wrap="square" lIns="91440" tIns="45720" rIns="91440" bIns="45720" anchor="ctr" anchorCtr="0" upright="1">
                          <a:noAutofit/>
                        </wps:bodyPr>
                      </wps:wsp>
                      <wps:wsp>
                        <wps:cNvPr id="54" name="対角する 2 つの角を丸めた四角形 683"/>
                        <wps:cNvSpPr>
                          <a:spLocks/>
                        </wps:cNvSpPr>
                        <wps:spPr bwMode="auto">
                          <a:xfrm>
                            <a:off x="4857" y="14859"/>
                            <a:ext cx="15729" cy="3238"/>
                          </a:xfrm>
                          <a:custGeom>
                            <a:avLst/>
                            <a:gdLst>
                              <a:gd name="T0" fmla="*/ 53976 w 1572895"/>
                              <a:gd name="T1" fmla="*/ 0 h 323850"/>
                              <a:gd name="T2" fmla="*/ 1572895 w 1572895"/>
                              <a:gd name="T3" fmla="*/ 0 h 323850"/>
                              <a:gd name="T4" fmla="*/ 1572895 w 1572895"/>
                              <a:gd name="T5" fmla="*/ 0 h 323850"/>
                              <a:gd name="T6" fmla="*/ 1572895 w 1572895"/>
                              <a:gd name="T7" fmla="*/ 269874 h 323850"/>
                              <a:gd name="T8" fmla="*/ 1518919 w 1572895"/>
                              <a:gd name="T9" fmla="*/ 323850 h 323850"/>
                              <a:gd name="T10" fmla="*/ 0 w 1572895"/>
                              <a:gd name="T11" fmla="*/ 323850 h 323850"/>
                              <a:gd name="T12" fmla="*/ 0 w 1572895"/>
                              <a:gd name="T13" fmla="*/ 323850 h 323850"/>
                              <a:gd name="T14" fmla="*/ 0 w 1572895"/>
                              <a:gd name="T15" fmla="*/ 53976 h 323850"/>
                              <a:gd name="T16" fmla="*/ 53976 w 1572895"/>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2895"/>
                              <a:gd name="T28" fmla="*/ 0 h 323850"/>
                              <a:gd name="T29" fmla="*/ 1572895 w 1572895"/>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2895" h="323850">
                                <a:moveTo>
                                  <a:pt x="53976" y="0"/>
                                </a:moveTo>
                                <a:lnTo>
                                  <a:pt x="1572895" y="0"/>
                                </a:lnTo>
                                <a:lnTo>
                                  <a:pt x="1572895" y="269874"/>
                                </a:lnTo>
                                <a:cubicBezTo>
                                  <a:pt x="1572895" y="299684"/>
                                  <a:pt x="1548729" y="323850"/>
                                  <a:pt x="1518919" y="323850"/>
                                </a:cubicBezTo>
                                <a:lnTo>
                                  <a:pt x="0" y="323850"/>
                                </a:lnTo>
                                <a:lnTo>
                                  <a:pt x="0" y="53976"/>
                                </a:lnTo>
                                <a:cubicBezTo>
                                  <a:pt x="0" y="24166"/>
                                  <a:pt x="24166" y="0"/>
                                  <a:pt x="53976"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ot="0" vert="horz" wrap="square" lIns="91440" tIns="45720" rIns="91440" bIns="45720" anchor="ctr" anchorCtr="0" upright="1">
                          <a:noAutofit/>
                        </wps:bodyPr>
                      </wps:wsp>
                      <wps:wsp>
                        <wps:cNvPr id="61" name="正方形/長方形 684"/>
                        <wps:cNvSpPr>
                          <a:spLocks/>
                        </wps:cNvSpPr>
                        <wps:spPr bwMode="auto">
                          <a:xfrm>
                            <a:off x="4095" y="17145"/>
                            <a:ext cx="17958" cy="4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FE7441" w:rsidRDefault="00FD3810"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FD3810" w:rsidRDefault="00FD3810"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rot="0" vert="horz" wrap="square" lIns="91440" tIns="45720" rIns="91440" bIns="45720" anchor="t" anchorCtr="0" upright="1">
                          <a:noAutofit/>
                        </wps:bodyPr>
                      </wps:wsp>
                      <wps:wsp>
                        <wps:cNvPr id="62" name="対角する 2 つの角を丸めた四角形 685"/>
                        <wps:cNvSpPr>
                          <a:spLocks/>
                        </wps:cNvSpPr>
                        <wps:spPr bwMode="auto">
                          <a:xfrm>
                            <a:off x="6095" y="21907"/>
                            <a:ext cx="14351" cy="5266"/>
                          </a:xfrm>
                          <a:custGeom>
                            <a:avLst/>
                            <a:gdLst>
                              <a:gd name="T0" fmla="*/ 87763 w 1435100"/>
                              <a:gd name="T1" fmla="*/ 0 h 526566"/>
                              <a:gd name="T2" fmla="*/ 1435100 w 1435100"/>
                              <a:gd name="T3" fmla="*/ 0 h 526566"/>
                              <a:gd name="T4" fmla="*/ 1435100 w 1435100"/>
                              <a:gd name="T5" fmla="*/ 0 h 526566"/>
                              <a:gd name="T6" fmla="*/ 1435100 w 1435100"/>
                              <a:gd name="T7" fmla="*/ 438803 h 526566"/>
                              <a:gd name="T8" fmla="*/ 1347337 w 1435100"/>
                              <a:gd name="T9" fmla="*/ 526566 h 526566"/>
                              <a:gd name="T10" fmla="*/ 0 w 1435100"/>
                              <a:gd name="T11" fmla="*/ 526566 h 526566"/>
                              <a:gd name="T12" fmla="*/ 0 w 1435100"/>
                              <a:gd name="T13" fmla="*/ 526566 h 526566"/>
                              <a:gd name="T14" fmla="*/ 0 w 1435100"/>
                              <a:gd name="T15" fmla="*/ 87763 h 526566"/>
                              <a:gd name="T16" fmla="*/ 87763 w 1435100"/>
                              <a:gd name="T17" fmla="*/ 0 h 52656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526566"/>
                              <a:gd name="T29" fmla="*/ 1435100 w 1435100"/>
                              <a:gd name="T30" fmla="*/ 526566 h 52656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526566">
                                <a:moveTo>
                                  <a:pt x="87763" y="0"/>
                                </a:moveTo>
                                <a:lnTo>
                                  <a:pt x="1435100" y="0"/>
                                </a:lnTo>
                                <a:lnTo>
                                  <a:pt x="1435100" y="438803"/>
                                </a:lnTo>
                                <a:cubicBezTo>
                                  <a:pt x="1435100" y="487273"/>
                                  <a:pt x="1395807" y="526566"/>
                                  <a:pt x="1347337" y="526566"/>
                                </a:cubicBezTo>
                                <a:lnTo>
                                  <a:pt x="0" y="526566"/>
                                </a:lnTo>
                                <a:lnTo>
                                  <a:pt x="0" y="87763"/>
                                </a:lnTo>
                                <a:cubicBezTo>
                                  <a:pt x="0" y="39293"/>
                                  <a:pt x="39293" y="0"/>
                                  <a:pt x="87763" y="0"/>
                                </a:cubicBezTo>
                                <a:close/>
                              </a:path>
                            </a:pathLst>
                          </a:custGeom>
                          <a:solidFill>
                            <a:srgbClr val="FFFFFF"/>
                          </a:solidFill>
                          <a:ln w="25400">
                            <a:solidFill>
                              <a:srgbClr val="385D8A"/>
                            </a:solidFill>
                            <a:prstDash val="dash"/>
                            <a:miter lim="800000"/>
                            <a:headEnd/>
                            <a:tailEnd/>
                          </a:ln>
                        </wps:spPr>
                        <wps:txbx>
                          <w:txbxContent>
                            <w:p w:rsidR="00FD3810" w:rsidRDefault="00FD3810"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FD3810" w:rsidRDefault="00FD3810"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w:t>
                              </w:r>
                              <w:r w:rsidRPr="00D419BC">
                                <w:rPr>
                                  <w:rFonts w:ascii="Meiryo UI" w:eastAsia="Meiryo UI" w:hAnsi="Meiryo UI" w:cs="Meiryo UI" w:hint="eastAsia"/>
                                  <w:sz w:val="16"/>
                                  <w:szCs w:val="16"/>
                                </w:rPr>
                                <w:t>理・更新</w:t>
                              </w:r>
                            </w:p>
                          </w:txbxContent>
                        </wps:txbx>
                        <wps:bodyPr rot="0" vert="horz" wrap="square" lIns="91440" tIns="45720" rIns="91440" bIns="45720" anchor="ctr" anchorCtr="0" upright="1">
                          <a:noAutofit/>
                        </wps:bodyPr>
                      </wps:wsp>
                      <wps:wsp>
                        <wps:cNvPr id="63" name="対角する 2 つの角を丸めた四角形 686"/>
                        <wps:cNvSpPr>
                          <a:spLocks/>
                        </wps:cNvSpPr>
                        <wps:spPr bwMode="auto">
                          <a:xfrm>
                            <a:off x="25821" y="23608"/>
                            <a:ext cx="21362" cy="3239"/>
                          </a:xfrm>
                          <a:custGeom>
                            <a:avLst/>
                            <a:gdLst>
                              <a:gd name="T0" fmla="*/ 53976 w 2136186"/>
                              <a:gd name="T1" fmla="*/ 0 h 323850"/>
                              <a:gd name="T2" fmla="*/ 2136186 w 2136186"/>
                              <a:gd name="T3" fmla="*/ 0 h 323850"/>
                              <a:gd name="T4" fmla="*/ 2136186 w 2136186"/>
                              <a:gd name="T5" fmla="*/ 0 h 323850"/>
                              <a:gd name="T6" fmla="*/ 2136186 w 2136186"/>
                              <a:gd name="T7" fmla="*/ 269874 h 323850"/>
                              <a:gd name="T8" fmla="*/ 2082210 w 2136186"/>
                              <a:gd name="T9" fmla="*/ 323850 h 323850"/>
                              <a:gd name="T10" fmla="*/ 0 w 2136186"/>
                              <a:gd name="T11" fmla="*/ 323850 h 323850"/>
                              <a:gd name="T12" fmla="*/ 0 w 2136186"/>
                              <a:gd name="T13" fmla="*/ 323850 h 323850"/>
                              <a:gd name="T14" fmla="*/ 0 w 2136186"/>
                              <a:gd name="T15" fmla="*/ 53976 h 323850"/>
                              <a:gd name="T16" fmla="*/ 53976 w 2136186"/>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36186"/>
                              <a:gd name="T28" fmla="*/ 0 h 323850"/>
                              <a:gd name="T29" fmla="*/ 2136186 w 2136186"/>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36186" h="323850">
                                <a:moveTo>
                                  <a:pt x="53976" y="0"/>
                                </a:moveTo>
                                <a:lnTo>
                                  <a:pt x="2136186" y="0"/>
                                </a:lnTo>
                                <a:lnTo>
                                  <a:pt x="2136186" y="269874"/>
                                </a:lnTo>
                                <a:cubicBezTo>
                                  <a:pt x="2136186" y="299684"/>
                                  <a:pt x="2112020" y="323850"/>
                                  <a:pt x="2082210" y="323850"/>
                                </a:cubicBezTo>
                                <a:lnTo>
                                  <a:pt x="0" y="323850"/>
                                </a:lnTo>
                                <a:lnTo>
                                  <a:pt x="0" y="53976"/>
                                </a:lnTo>
                                <a:cubicBezTo>
                                  <a:pt x="0" y="24166"/>
                                  <a:pt x="24166" y="0"/>
                                  <a:pt x="53976" y="0"/>
                                </a:cubicBezTo>
                                <a:close/>
                              </a:path>
                            </a:pathLst>
                          </a:custGeom>
                          <a:solidFill>
                            <a:srgbClr val="4F81BD"/>
                          </a:solidFill>
                          <a:ln w="25400">
                            <a:solidFill>
                              <a:srgbClr val="385D8A"/>
                            </a:solidFill>
                            <a:miter lim="800000"/>
                            <a:headEnd/>
                            <a:tailEnd/>
                          </a:ln>
                        </wps:spPr>
                        <wps:txbx>
                          <w:txbxContent>
                            <w:p w:rsidR="00FD3810" w:rsidRPr="0050613C" w:rsidRDefault="00FD3810"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wps:txbx>
                        <wps:bodyPr rot="0" vert="horz" wrap="square" lIns="91440" tIns="45720" rIns="91440" bIns="45720" anchor="ctr" anchorCtr="0" upright="1">
                          <a:noAutofit/>
                        </wps:bodyPr>
                      </wps:wsp>
                      <wps:wsp>
                        <wps:cNvPr id="65" name="対角する 2 つの角を丸めた四角形 687"/>
                        <wps:cNvSpPr>
                          <a:spLocks/>
                        </wps:cNvSpPr>
                        <wps:spPr bwMode="auto">
                          <a:xfrm>
                            <a:off x="25744" y="19301"/>
                            <a:ext cx="21440" cy="3239"/>
                          </a:xfrm>
                          <a:custGeom>
                            <a:avLst/>
                            <a:gdLst>
                              <a:gd name="T0" fmla="*/ 53976 w 2143998"/>
                              <a:gd name="T1" fmla="*/ 0 h 323848"/>
                              <a:gd name="T2" fmla="*/ 2143998 w 2143998"/>
                              <a:gd name="T3" fmla="*/ 0 h 323848"/>
                              <a:gd name="T4" fmla="*/ 2143998 w 2143998"/>
                              <a:gd name="T5" fmla="*/ 0 h 323848"/>
                              <a:gd name="T6" fmla="*/ 2143998 w 2143998"/>
                              <a:gd name="T7" fmla="*/ 269872 h 323848"/>
                              <a:gd name="T8" fmla="*/ 2090022 w 2143998"/>
                              <a:gd name="T9" fmla="*/ 323848 h 323848"/>
                              <a:gd name="T10" fmla="*/ 0 w 2143998"/>
                              <a:gd name="T11" fmla="*/ 323848 h 323848"/>
                              <a:gd name="T12" fmla="*/ 0 w 2143998"/>
                              <a:gd name="T13" fmla="*/ 323848 h 323848"/>
                              <a:gd name="T14" fmla="*/ 0 w 2143998"/>
                              <a:gd name="T15" fmla="*/ 53976 h 323848"/>
                              <a:gd name="T16" fmla="*/ 53976 w 2143998"/>
                              <a:gd name="T17" fmla="*/ 0 h 3238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43998"/>
                              <a:gd name="T28" fmla="*/ 0 h 323848"/>
                              <a:gd name="T29" fmla="*/ 2143998 w 2143998"/>
                              <a:gd name="T30" fmla="*/ 323848 h 32384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43998" h="323848">
                                <a:moveTo>
                                  <a:pt x="53976" y="0"/>
                                </a:moveTo>
                                <a:lnTo>
                                  <a:pt x="2143998" y="0"/>
                                </a:lnTo>
                                <a:lnTo>
                                  <a:pt x="2143998" y="269872"/>
                                </a:lnTo>
                                <a:cubicBezTo>
                                  <a:pt x="2143998" y="299682"/>
                                  <a:pt x="2119832" y="323848"/>
                                  <a:pt x="2090022" y="323848"/>
                                </a:cubicBezTo>
                                <a:lnTo>
                                  <a:pt x="0" y="323848"/>
                                </a:lnTo>
                                <a:lnTo>
                                  <a:pt x="0" y="53976"/>
                                </a:lnTo>
                                <a:cubicBezTo>
                                  <a:pt x="0" y="24166"/>
                                  <a:pt x="24166" y="0"/>
                                  <a:pt x="53976"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rPr>
                                  <w:color w:val="FFFFFF" w:themeColor="background1"/>
                                  <w:sz w:val="18"/>
                                  <w:szCs w:val="18"/>
                                </w:rPr>
                              </w:pPr>
                              <w:r w:rsidRPr="005071FC">
                                <w:rPr>
                                  <w:rFonts w:ascii="Meiryo UI" w:eastAsia="Meiryo UI" w:hAnsi="Meiryo UI" w:cs="Meiryo UI" w:hint="eastAsia"/>
                                  <w:color w:val="FFFFFF" w:themeColor="background1"/>
                                  <w:kern w:val="24"/>
                                  <w:sz w:val="18"/>
                                  <w:szCs w:val="18"/>
                                </w:rPr>
                                <w:t>維持管理・更新の最</w:t>
                              </w:r>
                              <w:r>
                                <w:rPr>
                                  <w:rFonts w:ascii="Meiryo UI" w:eastAsia="Meiryo UI" w:hAnsi="Meiryo UI" w:cs="Meiryo UI" w:hint="eastAsia"/>
                                  <w:color w:val="FFFFFF" w:themeColor="background1"/>
                                  <w:kern w:val="24"/>
                                  <w:sz w:val="18"/>
                                  <w:szCs w:val="18"/>
                                </w:rPr>
                                <w:t>適化</w:t>
                              </w:r>
                            </w:p>
                          </w:txbxContent>
                        </wps:txbx>
                        <wps:bodyPr rot="0" vert="horz" wrap="square" lIns="91440" tIns="45720" rIns="91440" bIns="45720" anchor="ctr" anchorCtr="0" upright="1">
                          <a:noAutofit/>
                        </wps:bodyPr>
                      </wps:wsp>
                      <wps:wsp>
                        <wps:cNvPr id="76" name="対角する 2 つの角を丸めた四角形 688"/>
                        <wps:cNvSpPr>
                          <a:spLocks/>
                        </wps:cNvSpPr>
                        <wps:spPr bwMode="auto">
                          <a:xfrm>
                            <a:off x="25445" y="15082"/>
                            <a:ext cx="21739" cy="3239"/>
                          </a:xfrm>
                          <a:custGeom>
                            <a:avLst/>
                            <a:gdLst>
                              <a:gd name="T0" fmla="*/ 53976 w 2173851"/>
                              <a:gd name="T1" fmla="*/ 0 h 323850"/>
                              <a:gd name="T2" fmla="*/ 2173851 w 2173851"/>
                              <a:gd name="T3" fmla="*/ 0 h 323850"/>
                              <a:gd name="T4" fmla="*/ 2173851 w 2173851"/>
                              <a:gd name="T5" fmla="*/ 0 h 323850"/>
                              <a:gd name="T6" fmla="*/ 2173851 w 2173851"/>
                              <a:gd name="T7" fmla="*/ 269874 h 323850"/>
                              <a:gd name="T8" fmla="*/ 2119875 w 2173851"/>
                              <a:gd name="T9" fmla="*/ 323850 h 323850"/>
                              <a:gd name="T10" fmla="*/ 0 w 2173851"/>
                              <a:gd name="T11" fmla="*/ 323850 h 323850"/>
                              <a:gd name="T12" fmla="*/ 0 w 2173851"/>
                              <a:gd name="T13" fmla="*/ 323850 h 323850"/>
                              <a:gd name="T14" fmla="*/ 0 w 2173851"/>
                              <a:gd name="T15" fmla="*/ 53976 h 323850"/>
                              <a:gd name="T16" fmla="*/ 53976 w 2173851"/>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73851"/>
                              <a:gd name="T28" fmla="*/ 0 h 323850"/>
                              <a:gd name="T29" fmla="*/ 2173851 w 2173851"/>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73851" h="323850">
                                <a:moveTo>
                                  <a:pt x="53976" y="0"/>
                                </a:moveTo>
                                <a:lnTo>
                                  <a:pt x="2173851" y="0"/>
                                </a:lnTo>
                                <a:lnTo>
                                  <a:pt x="2173851" y="269874"/>
                                </a:lnTo>
                                <a:cubicBezTo>
                                  <a:pt x="2173851" y="299684"/>
                                  <a:pt x="2149685" y="323850"/>
                                  <a:pt x="2119875" y="323850"/>
                                </a:cubicBezTo>
                                <a:lnTo>
                                  <a:pt x="0" y="323850"/>
                                </a:lnTo>
                                <a:lnTo>
                                  <a:pt x="0" y="53976"/>
                                </a:lnTo>
                                <a:cubicBezTo>
                                  <a:pt x="0" y="24166"/>
                                  <a:pt x="24166" y="0"/>
                                  <a:pt x="53976"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wps:txbx>
                        <wps:bodyPr rot="0" vert="horz" wrap="square" lIns="91440" tIns="45720" rIns="91440" bIns="45720" anchor="ctr" anchorCtr="0" upright="1">
                          <a:noAutofit/>
                        </wps:bodyPr>
                      </wps:wsp>
                      <wps:wsp>
                        <wps:cNvPr id="78" name="カギ線コネクタ 689"/>
                        <wps:cNvCnPr>
                          <a:cxnSpLocks noChangeShapeType="1"/>
                        </wps:cNvCnPr>
                        <wps:spPr bwMode="auto">
                          <a:xfrm rot="16200000" flipH="1">
                            <a:off x="20060" y="19467"/>
                            <a:ext cx="8568" cy="2954"/>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84" name="カギ線コネクタ 690"/>
                        <wps:cNvCnPr>
                          <a:cxnSpLocks noChangeShapeType="1"/>
                        </wps:cNvCnPr>
                        <wps:spPr bwMode="auto">
                          <a:xfrm rot="16200000" flipH="1">
                            <a:off x="22175" y="18972"/>
                            <a:ext cx="4259" cy="2878"/>
                          </a:xfrm>
                          <a:prstGeom prst="bentConnector3">
                            <a:avLst>
                              <a:gd name="adj1" fmla="val 6120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88" name="直線コネクタ 691"/>
                        <wps:cNvCnPr/>
                        <wps:spPr bwMode="auto">
                          <a:xfrm>
                            <a:off x="20409" y="16660"/>
                            <a:ext cx="4832"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g:grpSp>
                        <wpg:cNvPr id="92" name="グループ化 692"/>
                        <wpg:cNvGrpSpPr>
                          <a:grpSpLocks/>
                        </wpg:cNvGrpSpPr>
                        <wpg:grpSpPr bwMode="auto">
                          <a:xfrm>
                            <a:off x="20954" y="5810"/>
                            <a:ext cx="4424" cy="7150"/>
                            <a:chOff x="20955" y="5810"/>
                            <a:chExt cx="4421" cy="7150"/>
                          </a:xfrm>
                        </wpg:grpSpPr>
                        <wps:wsp>
                          <wps:cNvPr id="94" name="直線コネクタ 696"/>
                          <wps:cNvCnPr/>
                          <wps:spPr bwMode="auto">
                            <a:xfrm>
                              <a:off x="20955" y="5810"/>
                              <a:ext cx="4320"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97" name="カギ線コネクタ 697"/>
                          <wps:cNvCnPr>
                            <a:cxnSpLocks noChangeShapeType="1"/>
                          </wps:cNvCnPr>
                          <wps:spPr bwMode="auto">
                            <a:xfrm>
                              <a:off x="20955" y="5810"/>
                              <a:ext cx="4367" cy="3602"/>
                            </a:xfrm>
                            <a:prstGeom prst="bentConnector3">
                              <a:avLst>
                                <a:gd name="adj1" fmla="val 51884"/>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98" name="カギ線コネクタ 698"/>
                          <wps:cNvCnPr>
                            <a:cxnSpLocks noChangeShapeType="1"/>
                          </wps:cNvCnPr>
                          <wps:spPr bwMode="auto">
                            <a:xfrm rot="16200000" flipH="1">
                              <a:off x="22490" y="10073"/>
                              <a:ext cx="3548" cy="2225"/>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g:grpSp>
                      <wps:wsp>
                        <wps:cNvPr id="128" name="対角する 2 つの角を丸めた四角形 693"/>
                        <wps:cNvSpPr>
                          <a:spLocks/>
                        </wps:cNvSpPr>
                        <wps:spPr bwMode="auto">
                          <a:xfrm>
                            <a:off x="25241" y="3714"/>
                            <a:ext cx="22072" cy="3207"/>
                          </a:xfrm>
                          <a:custGeom>
                            <a:avLst/>
                            <a:gdLst>
                              <a:gd name="T0" fmla="*/ 53447 w 2207210"/>
                              <a:gd name="T1" fmla="*/ 0 h 320675"/>
                              <a:gd name="T2" fmla="*/ 2207210 w 2207210"/>
                              <a:gd name="T3" fmla="*/ 0 h 320675"/>
                              <a:gd name="T4" fmla="*/ 2207210 w 2207210"/>
                              <a:gd name="T5" fmla="*/ 0 h 320675"/>
                              <a:gd name="T6" fmla="*/ 2207210 w 2207210"/>
                              <a:gd name="T7" fmla="*/ 267228 h 320675"/>
                              <a:gd name="T8" fmla="*/ 2153763 w 2207210"/>
                              <a:gd name="T9" fmla="*/ 320675 h 320675"/>
                              <a:gd name="T10" fmla="*/ 0 w 2207210"/>
                              <a:gd name="T11" fmla="*/ 320675 h 320675"/>
                              <a:gd name="T12" fmla="*/ 0 w 2207210"/>
                              <a:gd name="T13" fmla="*/ 320675 h 320675"/>
                              <a:gd name="T14" fmla="*/ 0 w 2207210"/>
                              <a:gd name="T15" fmla="*/ 53447 h 320675"/>
                              <a:gd name="T16" fmla="*/ 53447 w 2207210"/>
                              <a:gd name="T17" fmla="*/ 0 h 32067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10"/>
                              <a:gd name="T28" fmla="*/ 0 h 320675"/>
                              <a:gd name="T29" fmla="*/ 2207210 w 2207210"/>
                              <a:gd name="T30" fmla="*/ 320675 h 32067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10" h="320675">
                                <a:moveTo>
                                  <a:pt x="53447" y="0"/>
                                </a:moveTo>
                                <a:lnTo>
                                  <a:pt x="2207210" y="0"/>
                                </a:lnTo>
                                <a:lnTo>
                                  <a:pt x="2207210" y="267228"/>
                                </a:lnTo>
                                <a:cubicBezTo>
                                  <a:pt x="2207210" y="296746"/>
                                  <a:pt x="2183281" y="320675"/>
                                  <a:pt x="2153763" y="320675"/>
                                </a:cubicBezTo>
                                <a:lnTo>
                                  <a:pt x="0" y="320675"/>
                                </a:lnTo>
                                <a:lnTo>
                                  <a:pt x="0" y="53447"/>
                                </a:lnTo>
                                <a:cubicBezTo>
                                  <a:pt x="0" y="23929"/>
                                  <a:pt x="23929" y="0"/>
                                  <a:pt x="53447"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wps:txbx>
                        <wps:bodyPr rot="0" vert="horz" wrap="square" lIns="91440" tIns="45720" rIns="91440" bIns="45720" anchor="ctr" anchorCtr="0" upright="1">
                          <a:noAutofit/>
                        </wps:bodyPr>
                      </wps:wsp>
                      <wps:wsp>
                        <wps:cNvPr id="130" name="対角する 2 つの角を丸めた四角形 694"/>
                        <wps:cNvSpPr>
                          <a:spLocks/>
                        </wps:cNvSpPr>
                        <wps:spPr bwMode="auto">
                          <a:xfrm>
                            <a:off x="25302" y="7715"/>
                            <a:ext cx="22011" cy="2883"/>
                          </a:xfrm>
                          <a:custGeom>
                            <a:avLst/>
                            <a:gdLst>
                              <a:gd name="T0" fmla="*/ 48049 w 2201056"/>
                              <a:gd name="T1" fmla="*/ 0 h 288290"/>
                              <a:gd name="T2" fmla="*/ 2201056 w 2201056"/>
                              <a:gd name="T3" fmla="*/ 0 h 288290"/>
                              <a:gd name="T4" fmla="*/ 2201056 w 2201056"/>
                              <a:gd name="T5" fmla="*/ 0 h 288290"/>
                              <a:gd name="T6" fmla="*/ 2201056 w 2201056"/>
                              <a:gd name="T7" fmla="*/ 240241 h 288290"/>
                              <a:gd name="T8" fmla="*/ 2153007 w 2201056"/>
                              <a:gd name="T9" fmla="*/ 288290 h 288290"/>
                              <a:gd name="T10" fmla="*/ 0 w 2201056"/>
                              <a:gd name="T11" fmla="*/ 288290 h 288290"/>
                              <a:gd name="T12" fmla="*/ 0 w 2201056"/>
                              <a:gd name="T13" fmla="*/ 288290 h 288290"/>
                              <a:gd name="T14" fmla="*/ 0 w 2201056"/>
                              <a:gd name="T15" fmla="*/ 48049 h 288290"/>
                              <a:gd name="T16" fmla="*/ 48049 w 2201056"/>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1056"/>
                              <a:gd name="T28" fmla="*/ 0 h 288290"/>
                              <a:gd name="T29" fmla="*/ 2201056 w 2201056"/>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1056" h="288290">
                                <a:moveTo>
                                  <a:pt x="48049" y="0"/>
                                </a:moveTo>
                                <a:lnTo>
                                  <a:pt x="2201056" y="0"/>
                                </a:lnTo>
                                <a:lnTo>
                                  <a:pt x="2201056" y="240241"/>
                                </a:lnTo>
                                <a:cubicBezTo>
                                  <a:pt x="2201056" y="266778"/>
                                  <a:pt x="2179544" y="288290"/>
                                  <a:pt x="2153007" y="288290"/>
                                </a:cubicBezTo>
                                <a:lnTo>
                                  <a:pt x="0" y="288290"/>
                                </a:lnTo>
                                <a:lnTo>
                                  <a:pt x="0" y="48049"/>
                                </a:lnTo>
                                <a:cubicBezTo>
                                  <a:pt x="0" y="21512"/>
                                  <a:pt x="21512" y="0"/>
                                  <a:pt x="48049"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rot="0" vert="horz" wrap="square" lIns="91440" tIns="45720" rIns="91440" bIns="45720" anchor="ctr" anchorCtr="0" upright="1">
                          <a:noAutofit/>
                        </wps:bodyPr>
                      </wps:wsp>
                      <wps:wsp>
                        <wps:cNvPr id="131" name="対角する 2 つの角を丸めた四角形 695"/>
                        <wps:cNvSpPr>
                          <a:spLocks/>
                        </wps:cNvSpPr>
                        <wps:spPr bwMode="auto">
                          <a:xfrm>
                            <a:off x="25241" y="11239"/>
                            <a:ext cx="22072" cy="2883"/>
                          </a:xfrm>
                          <a:custGeom>
                            <a:avLst/>
                            <a:gdLst>
                              <a:gd name="T0" fmla="*/ 48049 w 2207208"/>
                              <a:gd name="T1" fmla="*/ 0 h 288290"/>
                              <a:gd name="T2" fmla="*/ 2207208 w 2207208"/>
                              <a:gd name="T3" fmla="*/ 0 h 288290"/>
                              <a:gd name="T4" fmla="*/ 2207208 w 2207208"/>
                              <a:gd name="T5" fmla="*/ 0 h 288290"/>
                              <a:gd name="T6" fmla="*/ 2207208 w 2207208"/>
                              <a:gd name="T7" fmla="*/ 240241 h 288290"/>
                              <a:gd name="T8" fmla="*/ 2159159 w 2207208"/>
                              <a:gd name="T9" fmla="*/ 288290 h 288290"/>
                              <a:gd name="T10" fmla="*/ 0 w 2207208"/>
                              <a:gd name="T11" fmla="*/ 288290 h 288290"/>
                              <a:gd name="T12" fmla="*/ 0 w 2207208"/>
                              <a:gd name="T13" fmla="*/ 288290 h 288290"/>
                              <a:gd name="T14" fmla="*/ 0 w 2207208"/>
                              <a:gd name="T15" fmla="*/ 48049 h 288290"/>
                              <a:gd name="T16" fmla="*/ 48049 w 2207208"/>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08"/>
                              <a:gd name="T28" fmla="*/ 0 h 288290"/>
                              <a:gd name="T29" fmla="*/ 2207208 w 2207208"/>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08" h="288290">
                                <a:moveTo>
                                  <a:pt x="48049" y="0"/>
                                </a:moveTo>
                                <a:lnTo>
                                  <a:pt x="2207208" y="0"/>
                                </a:lnTo>
                                <a:lnTo>
                                  <a:pt x="2207208" y="240241"/>
                                </a:lnTo>
                                <a:cubicBezTo>
                                  <a:pt x="2207208" y="266778"/>
                                  <a:pt x="2185696" y="288290"/>
                                  <a:pt x="2159159" y="288290"/>
                                </a:cubicBezTo>
                                <a:lnTo>
                                  <a:pt x="0" y="288290"/>
                                </a:lnTo>
                                <a:lnTo>
                                  <a:pt x="0" y="48049"/>
                                </a:lnTo>
                                <a:cubicBezTo>
                                  <a:pt x="0" y="21512"/>
                                  <a:pt x="21512" y="0"/>
                                  <a:pt x="48049"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wps:txbx>
                        <wps:bodyPr rot="0" vert="horz" wrap="square" lIns="91440" tIns="45720" rIns="91440" bIns="45720" anchor="ctr" anchorCtr="0" upright="1">
                          <a:noAutofit/>
                        </wps:bodyPr>
                      </wps:wsp>
                    </wpg:wgp>
                  </a:graphicData>
                </a:graphic>
              </wp:inline>
            </w:drawing>
          </mc:Choice>
          <mc:Fallback>
            <w:pict>
              <v:group id="グループ化 12" o:spid="_x0000_s1160"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161"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aobscAAADeAAAADwAAAGRycy9kb3ducmV2LnhtbESPQWsCMRSE74X+h/CE3jSrLFpXo9SW&#10;tnqsiuDtsXnuLm5etknU1V/fCEKPw8x8w0znranFmZyvLCvo9xIQxLnVFRcKtpvP7isIH5A11pZJ&#10;wZU8zGfPT1PMtL3wD53XoRARwj5DBWUITSalz0sy6Hu2IY7ewTqDIUpXSO3wEuGmloMkGUqDFceF&#10;Eht6Lyk/rk9GwerU348PC/PlRt/X+vdjeNs5c1PqpdO+TUAEasN/+NFeagVpmqQjuN+JV0DO/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FqhuxwAAAN4AAAAPAAAAAAAA&#10;AAAAAAAAAKECAABkcnMvZG93bnJldi54bWxQSwUGAAAAAAQABAD5AAAAlQMAAAAA&#10;" adj="21417" strokecolor="#4a7ebb"/>
                <v:shape id="カギ線コネクタ 678" o:spid="_x0000_s1162"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cOAMYAAADeAAAADwAAAGRycy9kb3ducmV2LnhtbERPO0/DMBDekfofrENiow4hlJLWrRCP&#10;CiQGGhjodoqvSdT4HNlHG/49HpAYP33v5Xp0vTpSiJ1nA1fTDBRx7W3HjYHPj+fLOagoyBZ7z2Tg&#10;hyKsV5OzJZbWn3hLx0oalUI4lmigFRlKrWPdksM49QNx4vY+OJQEQ6NtwFMKd73Os2ymHXacGloc&#10;6KGl+lB9OwO7u41U+ebp9utGrt9fH/cxD7M3Yy7Ox/sFKKFR/sV/7hdroCiyIu1Nd9IV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3DgDGAAAA3gAAAA8AAAAAAAAA&#10;AAAAAAAAoQIAAGRycy9kb3ducmV2LnhtbFBLBQYAAAAABAAEAPkAAACUAw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163"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zCcQA&#10;AADbAAAADwAAAGRycy9kb3ducmV2LnhtbESPT2vCQBTE74V+h+UVvJS6sTWlpK5SQoXegtpDj4/s&#10;a/7u25BdY8yndwXB4zAzv2FWm9G0YqDeVZYVLOYRCOLc6ooLBb+H7csHCOeRNbaWScGZHGzWjw8r&#10;TLQ98Y6GvS9EgLBLUEHpfZdI6fKSDLq57YiD9297gz7IvpC6x1OAm1a+RtG7NFhxWCixo7SkvNkf&#10;jYK47uo0c85IfY6+m+d4Wv5lk1Kzp/HrE4Sn0d/Dt/aPVvC2hOuX8APk+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AMwnEAAAA2wAAAA8AAAAAAAAAAAAAAAAAmAIAAGRycy9k&#10;b3ducmV2LnhtbFBLBQYAAAAABAAEAPUAAACJAwAAAAA=&#10;" fillcolor="#4f81bd" strokecolor="#385d8a" strokeweight="2pt">
                  <v:path arrowok="t"/>
                  <v:textbox>
                    <w:txbxContent>
                      <w:p w:rsidR="00FD3810" w:rsidRDefault="00FD3810"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680" o:spid="_x0000_s1164"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RBqcUA&#10;AADbAAAADwAAAGRycy9kb3ducmV2LnhtbESPwW7CMBBE70j8g7VI3MBpA7RNMQhFquiBC4EP2MZL&#10;nDZep7Eb0r+vKyFxHM3MG816O9hG9NT52rGCh3kCgrh0uuZKwfn0NnsG4QOyxsYxKfglD9vNeLTG&#10;TLsrH6kvQiUihH2GCkwIbSalLw1Z9HPXEkfv4jqLIcqukrrDa4TbRj4myUparDkuGGwpN1R+FT9W&#10;Qf6yeMpX+z79OISDTL8vx9Py0yg1nQy7VxCBhnAP39rvWkG6hP8v8Q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EGpxQAAANsAAAAPAAAAAAAAAAAAAAAAAJgCAABkcnMv&#10;ZG93bnJldi54bWxQSwUGAAAAAAQABAD1AAAAigMAAAAA&#10;" adj="-11796480,,5400" path="m48049,l1578610,r,240241c1578610,266778,1557098,288290,1530561,288290l,288290,,48049c,21512,21512,,48049,xe" fillcolor="#4f81bd" strokecolor="#385d8a" strokeweight="2pt">
                  <v:stroke joinstyle="miter"/>
                  <v:formulas/>
                  <v:path arrowok="t" o:connecttype="custom" o:connectlocs="480,0;15786,0;15786,0;15786,2402;15306,2882;0,2882;0,2882;0,480;480,0" o:connectangles="0,0,0,0,0,0,0,0,0" textboxrect="0,0,1578610,288290"/>
                  <v:textbox>
                    <w:txbxContent>
                      <w:p w:rsidR="00FD3810" w:rsidRDefault="00FD381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165"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jtE8UA&#10;AADbAAAADwAAAGRycy9kb3ducmV2LnhtbESPzWrDMBCE74W+g9hCb43cBpLgRDEhodBDE8hP6XVj&#10;bS1ja2UkOXHfPioUchxm5htmUQy2FRfyoXas4HWUgSAuna65UnA6vr/MQISIrLF1TAp+KUCxfHxY&#10;YK7dlfd0OcRKJAiHHBWYGLtcylAashhGriNO3o/zFmOSvpLa4zXBbSvfsmwiLdacFgx2tDZUNofe&#10;KpieN6d+HD57nYXV7kv7ffO9NUo9Pw2rOYhIQ7yH/9sfWsF4Cn9f0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uO0TxQAAANsAAAAPAAAAAAAAAAAAAAAAAJgCAABkcnMv&#10;ZG93bnJldi54bWxQSwUGAAAAAAQABAD1AAAAigMAAAAA&#10;" filled="f" stroked="f">
                  <v:path arrowok="t"/>
                  <v:textbox>
                    <w:txbxContent>
                      <w:p w:rsidR="00FD3810" w:rsidRDefault="00FD3810"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166"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glt8UA&#10;AADbAAAADwAAAGRycy9kb3ducmV2LnhtbESP0WrCQBRE3wv+w3IFX0rdREKR1FUkNNQ+lNrUD7hk&#10;r0kwezdmNyb+fbdQ6OMwM2eYzW4yrbhR7xrLCuJlBIK4tLrhSsHpO39ag3AeWWNrmRTcycFuO3vY&#10;YKrtyF90K3wlAoRdigpq77tUSlfWZNAtbUccvLPtDfog+0rqHscAN61cRdGzNNhwWKixo6ym8lIM&#10;RsHn4xB/6Ne3a/6eZPq4PlWmGEelFvNp/wLC0+T/w3/tg1aQJPD7JfwA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CCW3xQAAANsAAAAPAAAAAAAAAAAAAAAAAJgCAABkcnMv&#10;ZG93bnJldi54bWxQSwUGAAAAAAQABAD1AAAAigMAAAAA&#10;" adj="-11796480,,5400" path="m77895,l1435100,r,389465c1435100,432485,1400225,467360,1357205,467360l,467360,,77895c,34875,34875,,77895,xe" strokecolor="#385d8a" strokeweight="2pt">
                  <v:stroke dashstyle="dash" joinstyle="miter"/>
                  <v:formulas/>
                  <v:path arrowok="t" o:connecttype="custom" o:connectlocs="779,0;14351,0;14351,0;14351,3894;13572,4673;0,4673;0,4673;0,779;779,0" o:connectangles="0,0,0,0,0,0,0,0,0" textboxrect="0,0,1435100,467360"/>
                  <v:textbox>
                    <w:txbxContent>
                      <w:p w:rsidR="00FD3810" w:rsidRDefault="00FD381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FD3810" w:rsidRDefault="00FD381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167"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dwm8QA&#10;AADbAAAADwAAAGRycy9kb3ducmV2LnhtbESPQYvCMBSE78L+h/AWvIimyq5INcoiiMLiwSp6fTbP&#10;tm7zUppo6783woLHYWa+YWaL1pTiTrUrLCsYDiIQxKnVBWcKDvtVfwLCeWSNpWVS8CAHi/lHZ4ax&#10;tg3v6J74TAQIuxgV5N5XsZQuzcmgG9iKOHgXWxv0QdaZ1DU2AW5KOYqisTRYcFjIsaJlTulfcjMK&#10;lrciWacPezbH5noabne/vfX2rFT3s/2ZgvDU+nf4v73RCr6/4PUl/AA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XcJvEAAAA2wAAAA8AAAAAAAAAAAAAAAAAmAIAAGRycy9k&#10;b3ducmV2LnhtbFBLBQYAAAAABAAEAPUAAACJAwAAAAA=&#10;" adj="-11796480,,5400" path="m53976,l1572895,r,269874c1572895,299684,1548729,323850,1518919,323850l,323850,,53976c,24166,24166,,53976,xe" fillcolor="#4f81bd" strokecolor="#385d8a" strokeweight="2pt">
                  <v:stroke joinstyle="miter"/>
                  <v:formulas/>
                  <v:path arrowok="t" o:connecttype="custom" o:connectlocs="540,0;15729,0;15729,0;15729,2698;15189,3238;0,3238;0,3238;0,540;540,0" o:connectangles="0,0,0,0,0,0,0,0,0" textboxrect="0,0,1572895,323850"/>
                  <v:textbox>
                    <w:txbxContent>
                      <w:p w:rsidR="00FD3810" w:rsidRDefault="00FD3810"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168"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7/4cQA&#10;AADbAAAADwAAAGRycy9kb3ducmV2LnhtbESPT2sCMRTE7wW/Q3iF3mpWCyqrUUQp9FAF/5Ren5vX&#10;zeLmZUmyuv32RhA8DjPzG2a26GwtLuRD5VjBoJ+BIC6crrhUcDx8vk9AhIissXZMCv4pwGLee5lh&#10;rt2Vd3TZx1IkCIccFZgYm1zKUBiyGPquIU7en/MWY5K+lNrjNcFtLYdZNpIWK04LBhtaGSrO+9Yq&#10;GJ/Wx/YjfLc6C8vtj/a78+/GKPX22i2nICJ18Rl+tL+0gtEA7l/SD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u/+HEAAAA2wAAAA8AAAAAAAAAAAAAAAAAmAIAAGRycy9k&#10;b3ducmV2LnhtbFBLBQYAAAAABAAEAPUAAACJAwAAAAA=&#10;" filled="f" stroked="f">
                  <v:path arrowok="t"/>
                  <v:textbox>
                    <w:txbxContent>
                      <w:p w:rsidR="00FD3810" w:rsidRPr="00FE7441" w:rsidRDefault="00FD3810"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FD3810" w:rsidRDefault="00FD3810"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685" o:spid="_x0000_s1169"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yO98AA&#10;AADbAAAADwAAAGRycy9kb3ducmV2LnhtbESPzarCMBSE94LvEI7gRjTVCyrVKCpcdFt/9ofm2Fab&#10;k9Lk1urTmwuCy2FmvmGW69aUoqHaFZYVjEcRCOLU6oIzBefT73AOwnlkjaVlUvAkB+tVt7PEWNsH&#10;J9QcfSYChF2MCnLvq1hKl+Zk0I1sRRy8q60N+iDrTOoaHwFuSjmJoqk0WHBYyLGiXU7p/fhnFJSz&#10;S3PbZ/6avGz0M+DdVm4wUarfazcLEJ5a/w1/2getYDqB/y/hB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myO98AAAADbAAAADwAAAAAAAAAAAAAAAACYAgAAZHJzL2Rvd25y&#10;ZXYueG1sUEsFBgAAAAAEAAQA9QAAAIUDAAAAAA==&#10;" adj="-11796480,,5400" path="m87763,l1435100,r,438803c1435100,487273,1395807,526566,1347337,526566l,526566,,87763c,39293,39293,,87763,xe" strokecolor="#385d8a" strokeweight="2pt">
                  <v:stroke dashstyle="dash" joinstyle="miter"/>
                  <v:formulas/>
                  <v:path arrowok="t" o:connecttype="custom" o:connectlocs="878,0;14351,0;14351,0;14351,4388;13473,5266;0,5266;0,5266;0,878;878,0" o:connectangles="0,0,0,0,0,0,0,0,0" textboxrect="0,0,1435100,526566"/>
                  <v:textbox>
                    <w:txbxContent>
                      <w:p w:rsidR="00FD3810" w:rsidRDefault="00FD3810"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FD3810" w:rsidRDefault="00FD3810"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w:t>
                        </w:r>
                        <w:r w:rsidRPr="00D419BC">
                          <w:rPr>
                            <w:rFonts w:ascii="Meiryo UI" w:eastAsia="Meiryo UI" w:hAnsi="Meiryo UI" w:cs="Meiryo UI" w:hint="eastAsia"/>
                            <w:sz w:val="16"/>
                            <w:szCs w:val="16"/>
                          </w:rPr>
                          <w:t>理・更新</w:t>
                        </w:r>
                      </w:p>
                    </w:txbxContent>
                  </v:textbox>
                </v:shape>
                <v:shape id="対角する 2 つの角を丸めた四角形 686" o:spid="_x0000_s1170"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18OMIA&#10;AADbAAAADwAAAGRycy9kb3ducmV2LnhtbESPQWsCMRSE7wX/Q3iCl6JZlYqsRhHF4tHYXrw9Ns/d&#10;xc3LkkTd9tc3gtDjMDPfMMt1ZxtxJx9qxwrGowwEceFMzaWC76/9cA4iRGSDjWNS8EMB1qve2xJz&#10;4x6s6X6KpUgQDjkqqGJscylDUZHFMHItcfIuzluMSfpSGo+PBLeNnGTZTFqsOS1U2NK2ouJ6ulkF&#10;qIPW/v2oG49uM/3cfRS/k7NSg363WYCI1MX/8Kt9MApmU3h+S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HXw4wgAAANsAAAAPAAAAAAAAAAAAAAAAAJgCAABkcnMvZG93&#10;bnJldi54bWxQSwUGAAAAAAQABAD1AAAAhwMAAAAA&#10;" adj="-11796480,,5400" path="m53976,l2136186,r,269874c2136186,299684,2112020,323850,2082210,323850l,323850,,53976c,24166,24166,,53976,xe" fillcolor="#4f81bd" strokecolor="#385d8a" strokeweight="2pt">
                  <v:stroke joinstyle="miter"/>
                  <v:formulas/>
                  <v:path arrowok="t" o:connecttype="custom" o:connectlocs="540,0;21362,0;21362,0;21362,2699;20822,3239;0,3239;0,3239;0,540;540,0" o:connectangles="0,0,0,0,0,0,0,0,0" textboxrect="0,0,2136186,323850"/>
                  <v:textbox>
                    <w:txbxContent>
                      <w:p w:rsidR="00FD3810" w:rsidRPr="0050613C" w:rsidRDefault="00FD3810"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687" o:spid="_x0000_s1171"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s4dcQA&#10;AADbAAAADwAAAGRycy9kb3ducmV2LnhtbESPQWvCQBSE74X+h+UVems2WpQSXYNIC/Zgi6kHj4/s&#10;cxOSfRuyq27/vSsUehxm5htmWUbbiwuNvnWsYJLlIIhrp1s2Cg4/Hy9vIHxA1tg7JgW/5KFcPT4s&#10;sdDuynu6VMGIBGFfoIImhKGQ0tcNWfSZG4iTd3KjxZDkaKQe8ZrgtpfTPJ9Liy2nhQYH2jRUd9XZ&#10;KqgCD2YXP4/d9DV+119tvkHzrtTzU1wvQASK4T/8195qBfMZ3L+kH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OHXEAAAA2wAAAA8AAAAAAAAAAAAAAAAAmAIAAGRycy9k&#10;b3ducmV2LnhtbFBLBQYAAAAABAAEAPUAAACJAwAAAAA=&#10;" adj="-11796480,,5400" path="m53976,l2143998,r,269872c2143998,299682,2119832,323848,2090022,323848l,323848,,53976c,24166,24166,,53976,xe" fillcolor="#4f81bd" strokecolor="#385d8a" strokeweight="2pt">
                  <v:stroke joinstyle="miter"/>
                  <v:formulas/>
                  <v:path arrowok="t" o:connecttype="custom" o:connectlocs="540,0;21440,0;21440,0;21440,2699;20900,3239;0,3239;0,3239;0,540;540,0" o:connectangles="0,0,0,0,0,0,0,0,0" textboxrect="0,0,2143998,323848"/>
                  <v:textbox>
                    <w:txbxContent>
                      <w:p w:rsidR="00FD3810" w:rsidRDefault="00FD3810" w:rsidP="009A21F1">
                        <w:pPr>
                          <w:pStyle w:val="Web"/>
                          <w:spacing w:before="0" w:beforeAutospacing="0" w:after="0" w:afterAutospacing="0" w:line="240" w:lineRule="exact"/>
                          <w:rPr>
                            <w:color w:val="FFFFFF" w:themeColor="background1"/>
                            <w:sz w:val="18"/>
                            <w:szCs w:val="18"/>
                          </w:rPr>
                        </w:pPr>
                        <w:r w:rsidRPr="005071FC">
                          <w:rPr>
                            <w:rFonts w:ascii="Meiryo UI" w:eastAsia="Meiryo UI" w:hAnsi="Meiryo UI" w:cs="Meiryo UI" w:hint="eastAsia"/>
                            <w:color w:val="FFFFFF" w:themeColor="background1"/>
                            <w:kern w:val="24"/>
                            <w:sz w:val="18"/>
                            <w:szCs w:val="18"/>
                          </w:rPr>
                          <w:t>維持管理・更新の最</w:t>
                        </w:r>
                        <w:r>
                          <w:rPr>
                            <w:rFonts w:ascii="Meiryo UI" w:eastAsia="Meiryo UI" w:hAnsi="Meiryo UI" w:cs="Meiryo UI" w:hint="eastAsia"/>
                            <w:color w:val="FFFFFF" w:themeColor="background1"/>
                            <w:kern w:val="24"/>
                            <w:sz w:val="18"/>
                            <w:szCs w:val="18"/>
                          </w:rPr>
                          <w:t>適化</w:t>
                        </w:r>
                      </w:p>
                    </w:txbxContent>
                  </v:textbox>
                </v:shape>
                <v:shape id="対角する 2 つの角を丸めた四角形 688" o:spid="_x0000_s1172"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kj1cIA&#10;AADbAAAADwAAAGRycy9kb3ducmV2LnhtbESPT2sCMRTE7wW/Q3hCL0WzivXP1iitIHittvfH5jVZ&#10;3LwsSVy3/fSNIHgcZuY3zHrbu0Z0FGLtWcFkXIAgrryu2Sj4Ou1HSxAxIWtsPJOCX4qw3Qye1lhq&#10;f+VP6o7JiAzhWKICm1JbShkrSw7j2LfE2fvxwWHKMhipA14z3DVyWhRz6bDmvGCxpZ2l6ny8OAWm&#10;08UsrF6nS7v7mCzc9+nF0J9Sz8P+/Q1Eoj49wvf2QStYzOH2Jf8A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SPVwgAAANsAAAAPAAAAAAAAAAAAAAAAAJgCAABkcnMvZG93&#10;bnJldi54bWxQSwUGAAAAAAQABAD1AAAAhwMAAAAA&#10;" adj="-11796480,,5400" path="m53976,l2173851,r,269874c2173851,299684,2149685,323850,2119875,323850l,323850,,53976c,24166,24166,,53976,xe" fillcolor="#4f81bd" strokecolor="#385d8a" strokeweight="2pt">
                  <v:stroke joinstyle="miter"/>
                  <v:formulas/>
                  <v:path arrowok="t" o:connecttype="custom" o:connectlocs="540,0;21739,0;21739,0;21739,2699;21199,3239;0,3239;0,3239;0,540;540,0" o:connectangles="0,0,0,0,0,0,0,0,0" textboxrect="0,0,2173851,323850"/>
                  <v:textbox>
                    <w:txbxContent>
                      <w:p w:rsidR="00FD3810" w:rsidRDefault="00FD3810"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v:textbox>
                </v:shape>
                <v:shapetype id="_x0000_t33" coordsize="21600,21600" o:spt="33" o:oned="t" path="m,l21600,r,21600e" filled="f">
                  <v:stroke joinstyle="miter"/>
                  <v:path arrowok="t" fillok="f" o:connecttype="none"/>
                  <o:lock v:ext="edit" shapetype="t"/>
                </v:shapetype>
                <v:shape id="カギ線コネクタ 689" o:spid="_x0000_s1173"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jy6MAAAADbAAAADwAAAGRycy9kb3ducmV2LnhtbERPS2vCQBC+F/wPywi91Y22aEhdRQRN&#10;6M0HnofsNEmbmQ3ZVeO/7x4KHj++93I9cKtu1PvGiYHpJAFFUjrbSGXgfNq9paB8QLHYOiEDD/Kw&#10;Xo1elphZd5cD3Y6hUjFEfIYG6hC6TGtf1sToJ64jidy36xlDhH2lbY/3GM6tniXJXDM2Ehtq7Ghb&#10;U/l7vLKB9iPNf/bv6aMoZl85Nwe+5Cc25nU8bD5BBRrCU/zvLqyBRRwbv8QfoF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DI8ujAAAAA2wAAAA8AAAAAAAAAAAAAAAAA&#10;oQIAAGRycy9kb3ducmV2LnhtbFBLBQYAAAAABAAEAPkAAACOAwAAAAA=&#10;" strokecolor="#4a7ebb"/>
                <v:shape id="カギ線コネクタ 690" o:spid="_x0000_s1174"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zMFMQAAADbAAAADwAAAGRycy9kb3ducmV2LnhtbESP0WrCQBRE3wv9h+UWfKubFtE0dZVS&#10;FMQXSfQDLtnbJHX3bsiuMfr1riD4OMzMGWa+HKwRPXW+cazgY5yAIC6dbrhScNiv31MQPiBrNI5J&#10;wYU8LBevL3PMtDtzTn0RKhEh7DNUUIfQZlL6siaLfuxa4uj9uc5iiLKrpO7wHOHWyM8kmUqLDceF&#10;Glv6rak8FierYHXabk3yf5Vfx0Pe72ZmMqT5RqnR2/DzDSLQEJ7hR3ujFaQTuH+JP0A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bMwUxAAAANsAAAAPAAAAAAAAAAAA&#10;AAAAAKECAABkcnMvZG93bnJldi54bWxQSwUGAAAAAAQABAD5AAAAkgMAAAAA&#10;" adj="13221" strokecolor="#4a7ebb"/>
                <v:line id="直線コネクタ 691" o:spid="_x0000_s1175"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XWFcAAAADbAAAADwAAAGRycy9kb3ducmV2LnhtbERPz2vCMBS+C/4P4Qm72XQTxFWjiDDY&#10;wUPXCdvxLXk2Zc1LbbK2+++Xg7Djx/d7d5hcKwbqQ+NZwWOWgyDW3jRcK7i8vyw3IEJENth6JgW/&#10;FOCwn892WBg/8hsNVaxFCuFQoAIbY1dIGbQlhyHzHXHirr53GBPsa2l6HFO4a+VTnq+lw4ZTg8WO&#10;Tpb0d/XjFHxYPJel/orkV59HbWpj/O1ZqYfFdNyCiDTFf/Hd/WoUbNLY9CX9AL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F1hXAAAAA2wAAAA8AAAAAAAAAAAAAAAAA&#10;oQIAAGRycy9kb3ducmV2LnhtbFBLBQYAAAAABAAEAPkAAACOAwAAAAA=&#10;" strokecolor="#4a7ebb"/>
                <v:group id="グループ化 692" o:spid="_x0000_s1176"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line id="直線コネクタ 696" o:spid="_x0000_s1177"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FKzcMAAADbAAAADwAAAGRycy9kb3ducmV2LnhtbESPzWrDMBCE74G8g9hCbrHcNoTEjWxC&#10;odBDDvmD9riVtpaptXIsNXHePioUchxm5htmVQ2uFWfqQ+NZwWOWgyDW3jRcKzge3qYLECEiG2w9&#10;k4IrBajK8WiFhfEX3tF5H2uRIBwKVGBj7Aopg7bkMGS+I07et+8dxiT7WpoeLwnuWvmU53PpsOG0&#10;YLGjV0v6Z//rFHxY3Gy3+iuSf/5ca1Mb409LpSYPw/oFRKQh3sP/7XejYDmDvy/pB8j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RSs3DAAAA2wAAAA8AAAAAAAAAAAAA&#10;AAAAoQIAAGRycy9kb3ducmV2LnhtbFBLBQYAAAAABAAEAPkAAACRAwAAAAA=&#10;" strokecolor="#4a7ebb"/>
                  <v:shape id="カギ線コネクタ 697" o:spid="_x0000_s1178"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qvCMYAAADbAAAADwAAAGRycy9kb3ducmV2LnhtbESPzWrDMBCE74G8g9hAb4mcUNLEjWJM&#10;SaE9pJCfQ49baWubWCtjybHTp68ChR6H2flmZ5MNthZXan3lWMF8loAg1s5UXCg4n16nKxA+IBus&#10;HZOCG3nItuPRBlPjej7Q9RgKESHsU1RQhtCkUnpdkkU/cw1x9L5dazFE2RbStNhHuK3lIkmW0mLF&#10;saHEhl5K0pdjZ+Mbq+Vuj4dd9/X5cXt8z7XVp5+FUg+TIX8GEWgI/8d/6TejYP0E9y0RAHL7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KrwjGAAAA2wAAAA8AAAAAAAAA&#10;AAAAAAAAoQIAAGRycy9kb3ducmV2LnhtbFBLBQYAAAAABAAEAPkAAACUAwAAAAA=&#10;" adj="11207" strokecolor="#4a7ebb"/>
                  <v:shape id="カギ線コネクタ 698" o:spid="_x0000_s1179"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QUEsAAAADbAAAADwAAAGRycy9kb3ducmV2LnhtbERPS2vCQBC+F/wPywi91Y22SExdRQRN&#10;6M0HnofsNEmbmQ3ZVeO/7x4KHj++93I9cKtu1PvGiYHpJAFFUjrbSGXgfNq9paB8QLHYOiEDD/Kw&#10;Xo1elphZd5cD3Y6hUjFEfIYG6hC6TGtf1sToJ64jidy36xlDhH2lbY/3GM6tniXJXDM2Ehtq7Ghb&#10;U/l7vLKB9iPNf/bv6aMoZl85Nwe+5Cc25nU8bD5BBRrCU/zvLqyBRRwbv8QfoF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DEFBLAAAAA2wAAAA8AAAAAAAAAAAAAAAAA&#10;oQIAAGRycy9kb3ducmV2LnhtbFBLBQYAAAAABAAEAPkAAACOAwAAAAA=&#10;" strokecolor="#4a7ebb"/>
                </v:group>
                <v:shape id="対角する 2 つの角を丸めた四角形 693" o:spid="_x0000_s1180"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Dz3cUA&#10;AADcAAAADwAAAGRycy9kb3ducmV2LnhtbESPQW/CMAyF75P4D5GRuEyQwoGhjoAQGoLbGPADvMa0&#10;2RqnajJa9uvxYdJutt7ze5+X697X6kZtdIENTCcZKOIiWMelgct5N16AignZYh2YDNwpwno1eFpi&#10;bkPHH3Q7pVJJCMccDVQpNbnWsajIY5yEhli0a2g9JlnbUtsWOwn3tZ5l2Vx7dCwNFTa0raj4Pv14&#10;Azad3dHtLy/T3ddv8z6/dp9vz6Uxo2G/eQWVqE//5r/rgxX8mdDKMzKBX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PPdxQAAANwAAAAPAAAAAAAAAAAAAAAAAJgCAABkcnMv&#10;ZG93bnJldi54bWxQSwUGAAAAAAQABAD1AAAAigMAAAAA&#10;" adj="-11796480,,5400" path="m53447,l2207210,r,267228c2207210,296746,2183281,320675,2153763,320675l,320675,,53447c,23929,23929,,53447,xe" fillcolor="#4f81bd" strokecolor="#385d8a" strokeweight="2pt">
                  <v:stroke joinstyle="miter"/>
                  <v:formulas/>
                  <v:path arrowok="t" o:connecttype="custom" o:connectlocs="534,0;22072,0;22072,0;22072,2672;21538,3207;0,3207;0,3207;0,535;534,0" o:connectangles="0,0,0,0,0,0,0,0,0" textboxrect="0,0,2207210,320675"/>
                  <v:textbox>
                    <w:txbxContent>
                      <w:p w:rsidR="00FD3810" w:rsidRDefault="00FD381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181"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4NWcUA&#10;AADcAAAADwAAAGRycy9kb3ducmV2LnhtbESP3WrDMAyF7wt7B6PB7lqnHZSS1S3tWKGMQejPA4hY&#10;jcNiOdhuk739dDHYncQ5OufTejv6Tj0opjawgfmsAEVcB9tyY+B6OUxXoFJGttgFJgM/lGC7eZqs&#10;sbRh4BM9zrlREsKpRAMu577UOtWOPKZZ6IlFu4XoMcsaG20jDhLuO70oiqX22LI0OOzp3VH9fb57&#10;Ax/9JVbLOF8dr9WXq+5hf/scTsa8PI+7N1CZxvxv/rs+WsF/FXx5Ri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jg1ZxQAAANwAAAAPAAAAAAAAAAAAAAAAAJgCAABkcnMv&#10;ZG93bnJldi54bWxQSwUGAAAAAAQABAD1AAAAigMAAAAA&#10;" adj="-11796480,,5400" path="m48049,l2201056,r,240241c2201056,266778,2179544,288290,2153007,288290l,288290,,48049c,21512,21512,,48049,xe" fillcolor="#4f81bd" strokecolor="#385d8a" strokeweight="2pt">
                  <v:stroke joinstyle="miter"/>
                  <v:formulas/>
                  <v:path arrowok="t" o:connecttype="custom" o:connectlocs="480,0;22011,0;22011,0;22011,2402;21531,2883;0,2883;0,2883;0,481;480,0" o:connectangles="0,0,0,0,0,0,0,0,0" textboxrect="0,0,2201056,288290"/>
                  <v:textbox>
                    <w:txbxContent>
                      <w:p w:rsidR="00FD3810" w:rsidRDefault="00FD381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182"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HvZ8IA&#10;AADcAAAADwAAAGRycy9kb3ducmV2LnhtbERPS2vCQBC+F/wPywi96W4sVUndSBQLtZ607X3ITh6Y&#10;nQ3ZNab/vlso9DYf33M229G2YqDeN441JHMFgrhwpuFKw+fH62wNwgdkg61j0vBNHrbZ5GGDqXF3&#10;PtNwCZWIIexT1FCH0KVS+qImi37uOuLIla63GCLsK2l6vMdw28qFUktpseHYUGNH+5qK6+VmNajn&#10;9yFpPa5s/nVYH1VennbHQevH6Zi/gAg0hn/xn/vNxPlPCfw+Ey+Q2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Ee9nwgAAANwAAAAPAAAAAAAAAAAAAAAAAJgCAABkcnMvZG93&#10;bnJldi54bWxQSwUGAAAAAAQABAD1AAAAhwMAAAAA&#10;" adj="-11796480,,5400" path="m48049,l2207208,r,240241c2207208,266778,2185696,288290,2159159,288290l,288290,,48049c,21512,21512,,48049,xe" fillcolor="#4f81bd" strokecolor="#385d8a" strokeweight="2pt">
                  <v:stroke joinstyle="miter"/>
                  <v:formulas/>
                  <v:path arrowok="t" o:connecttype="custom" o:connectlocs="480,0;22072,0;22072,0;22072,2402;21592,2883;0,2883;0,2883;0,481;480,0" o:connectangles="0,0,0,0,0,0,0,0,0" textboxrect="0,0,2207208,288290"/>
                  <v:textbox>
                    <w:txbxContent>
                      <w:p w:rsidR="00FD3810" w:rsidRDefault="00FD381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rsidR="009A21F1" w:rsidRPr="00782149" w:rsidRDefault="009A21F1" w:rsidP="009A21F1">
      <w:pPr>
        <w:rPr>
          <w:rFonts w:ascii="HG丸ｺﾞｼｯｸM-PRO" w:eastAsia="HG丸ｺﾞｼｯｸM-PRO" w:hAnsi="HG丸ｺﾞｼｯｸM-PRO"/>
        </w:rPr>
      </w:pPr>
    </w:p>
    <w:p w:rsidR="009A21F1" w:rsidRPr="00782149" w:rsidRDefault="009A21F1" w:rsidP="009A21F1">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4.1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1</w:t>
      </w:r>
      <w:r w:rsidR="00C262F2" w:rsidRPr="00782149">
        <w:fldChar w:fldCharType="end"/>
      </w:r>
      <w:r w:rsidRPr="00782149">
        <w:rPr>
          <w:rFonts w:hint="eastAsia"/>
        </w:rPr>
        <w:t xml:space="preserve">　点検</w:t>
      </w:r>
      <w:r w:rsidR="00E03FCF" w:rsidRPr="00782149">
        <w:rPr>
          <w:rFonts w:hint="eastAsia"/>
        </w:rPr>
        <w:t>業務</w:t>
      </w:r>
      <w:r w:rsidRPr="00782149">
        <w:rPr>
          <w:rFonts w:hint="eastAsia"/>
        </w:rPr>
        <w:t>の</w:t>
      </w:r>
      <w:r w:rsidR="00676D3E" w:rsidRPr="00782149">
        <w:rPr>
          <w:rFonts w:hint="eastAsia"/>
        </w:rPr>
        <w:t>充実に向けた</w:t>
      </w:r>
      <w:r w:rsidRPr="00782149">
        <w:rPr>
          <w:rFonts w:hint="eastAsia"/>
        </w:rPr>
        <w:t>観点</w:t>
      </w:r>
    </w:p>
    <w:p w:rsidR="007252AB" w:rsidRPr="00782149" w:rsidRDefault="007252AB" w:rsidP="006731A1">
      <w:pPr>
        <w:widowControl/>
        <w:jc w:val="center"/>
        <w:rPr>
          <w:rFonts w:ascii="HG丸ｺﾞｼｯｸM-PRO" w:eastAsia="HG丸ｺﾞｼｯｸM-PRO" w:hAnsi="HG丸ｺﾞｼｯｸM-PRO"/>
        </w:rPr>
      </w:pPr>
      <w:r w:rsidRPr="00782149">
        <w:rPr>
          <w:noProof/>
        </w:rPr>
        <w:drawing>
          <wp:inline distT="0" distB="0" distL="0" distR="0" wp14:anchorId="1430054B" wp14:editId="1147C399">
            <wp:extent cx="3701377" cy="2807102"/>
            <wp:effectExtent l="0" t="0" r="0" b="0"/>
            <wp:docPr id="2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41"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715306" cy="2817666"/>
                    </a:xfrm>
                    <a:prstGeom prst="rect">
                      <a:avLst/>
                    </a:prstGeom>
                    <a:ln>
                      <a:noFill/>
                    </a:ln>
                    <a:effectLst>
                      <a:softEdge rad="112500"/>
                    </a:effectLst>
                    <a:extLst/>
                  </pic:spPr>
                </pic:pic>
              </a:graphicData>
            </a:graphic>
          </wp:inline>
        </w:drawing>
      </w:r>
    </w:p>
    <w:p w:rsidR="007252AB" w:rsidRPr="00782149" w:rsidRDefault="007252AB" w:rsidP="007252AB">
      <w:pPr>
        <w:pStyle w:val="a9"/>
        <w:spacing w:beforeLines="0"/>
      </w:pPr>
      <w:r w:rsidRPr="00782149">
        <w:rPr>
          <w:rFonts w:hint="eastAsia"/>
        </w:rPr>
        <w:t>図</w:t>
      </w:r>
      <w:r w:rsidRPr="00782149">
        <w:t xml:space="preserve"> </w:t>
      </w:r>
      <w:fldSimple w:instr=" STYLEREF 2 \s ">
        <w:r w:rsidR="0030381F">
          <w:rPr>
            <w:noProof/>
          </w:rPr>
          <w:t>4.1</w:t>
        </w:r>
      </w:fldSimple>
      <w:r w:rsidRPr="00782149">
        <w:noBreakHyphen/>
      </w:r>
      <w:fldSimple w:instr=" SEQ 図 \* ARABIC \s 2 ">
        <w:r w:rsidR="0030381F">
          <w:rPr>
            <w:noProof/>
          </w:rPr>
          <w:t>2</w:t>
        </w:r>
      </w:fldSimple>
      <w:r w:rsidRPr="00782149">
        <w:rPr>
          <w:rFonts w:hint="eastAsia"/>
        </w:rPr>
        <w:t xml:space="preserve">　作業車での点検風景</w:t>
      </w:r>
    </w:p>
    <w:p w:rsidR="009A21F1" w:rsidRPr="00782149" w:rsidRDefault="009A21F1">
      <w:pPr>
        <w:widowControl/>
        <w:jc w:val="left"/>
        <w:rPr>
          <w:rFonts w:ascii="HG丸ｺﾞｼｯｸM-PRO" w:eastAsia="HG丸ｺﾞｼｯｸM-PRO" w:hAnsi="HG丸ｺﾞｼｯｸM-PRO"/>
        </w:rPr>
      </w:pPr>
    </w:p>
    <w:p w:rsidR="006E1AD4" w:rsidRPr="00782149" w:rsidRDefault="006E1AD4" w:rsidP="008C3EB8">
      <w:pPr>
        <w:pStyle w:val="4"/>
      </w:pPr>
      <w:r w:rsidRPr="00782149">
        <w:rPr>
          <w:rFonts w:hint="eastAsia"/>
        </w:rPr>
        <w:lastRenderedPageBreak/>
        <w:t>点検業務</w:t>
      </w:r>
      <w:r w:rsidR="003001A5" w:rsidRPr="00782149">
        <w:rPr>
          <w:rFonts w:hint="eastAsia"/>
        </w:rPr>
        <w:t>種別</w:t>
      </w:r>
      <w:r w:rsidRPr="00782149">
        <w:rPr>
          <w:rFonts w:hint="eastAsia"/>
        </w:rPr>
        <w:t>の選定</w:t>
      </w:r>
    </w:p>
    <w:p w:rsidR="00B37BAA" w:rsidRDefault="00B37BAA" w:rsidP="00B37BAA">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noProof/>
        </w:rPr>
        <w:drawing>
          <wp:anchor distT="0" distB="0" distL="114300" distR="114300" simplePos="0" relativeHeight="253855744" behindDoc="0" locked="0" layoutInCell="1" allowOverlap="1" wp14:anchorId="092784A6" wp14:editId="4C189365">
            <wp:simplePos x="0" y="0"/>
            <wp:positionH relativeFrom="column">
              <wp:posOffset>884868</wp:posOffset>
            </wp:positionH>
            <wp:positionV relativeFrom="paragraph">
              <wp:posOffset>1077595</wp:posOffset>
            </wp:positionV>
            <wp:extent cx="3941445" cy="2359660"/>
            <wp:effectExtent l="0" t="0" r="1905" b="2540"/>
            <wp:wrapNone/>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941445" cy="2359660"/>
                    </a:xfrm>
                    <a:prstGeom prst="rect">
                      <a:avLst/>
                    </a:prstGeom>
                    <a:noFill/>
                    <a:ln>
                      <a:noFill/>
                    </a:ln>
                  </pic:spPr>
                </pic:pic>
              </a:graphicData>
            </a:graphic>
          </wp:anchor>
        </w:drawing>
      </w:r>
      <w:r w:rsidRPr="00782149">
        <w:rPr>
          <w:rFonts w:ascii="HG丸ｺﾞｼｯｸM-PRO" w:eastAsia="HG丸ｺﾞｼｯｸM-PRO" w:hAnsi="HG丸ｺﾞｼｯｸM-PRO" w:hint="eastAsia"/>
          <w:color w:val="000000" w:themeColor="text1"/>
        </w:rPr>
        <w:t>全ての管理施設を対象に、法令や基準等に則</w:t>
      </w:r>
      <w:r w:rsidRPr="00F84B77">
        <w:rPr>
          <w:rFonts w:ascii="HG丸ｺﾞｼｯｸM-PRO" w:eastAsia="HG丸ｺﾞｼｯｸM-PRO" w:hAnsi="HG丸ｺﾞｼｯｸM-PRO" w:hint="eastAsia"/>
          <w:color w:val="000000" w:themeColor="text1"/>
        </w:rPr>
        <w:t>り、施設の特性や状態、重要度等を考慮し、点検頻度（定期的・臨時的）や点検実施手法（遠望目視、近接目視または各種試験等）を設定し、点検業務種別（簡易点検、定期点検、詳細点検、モニタリング等）を選定する。具体的には、「</w:t>
      </w:r>
      <w:fldSimple w:instr=" REF _Ref406767021  \* MERGEFORMAT ">
        <w:r w:rsidR="0030381F" w:rsidRPr="0030381F">
          <w:rPr>
            <w:rFonts w:ascii="HG丸ｺﾞｼｯｸM-PRO" w:eastAsia="HG丸ｺﾞｼｯｸM-PRO" w:hAnsi="HG丸ｺﾞｼｯｸM-PRO" w:hint="eastAsia"/>
          </w:rPr>
          <w:t>図</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4.1</w:t>
        </w:r>
        <w:r w:rsidR="0030381F" w:rsidRPr="0030381F">
          <w:rPr>
            <w:rFonts w:ascii="HG丸ｺﾞｼｯｸM-PRO" w:eastAsia="HG丸ｺﾞｼｯｸM-PRO" w:hAnsi="HG丸ｺﾞｼｯｸM-PRO"/>
            <w:noProof/>
          </w:rPr>
          <w:noBreakHyphen/>
          <w:t>3</w:t>
        </w:r>
        <w:r w:rsidR="0030381F" w:rsidRPr="0030381F">
          <w:rPr>
            <w:rFonts w:ascii="HG丸ｺﾞｼｯｸM-PRO" w:eastAsia="HG丸ｺﾞｼｯｸM-PRO" w:hAnsi="HG丸ｺﾞｼｯｸM-PRO" w:hint="eastAsia"/>
            <w:noProof/>
          </w:rPr>
          <w:t xml:space="preserve">　点検業務の分類</w:t>
        </w:r>
      </w:fldSimple>
      <w:r w:rsidRPr="00F84B77">
        <w:rPr>
          <w:rFonts w:ascii="HG丸ｺﾞｼｯｸM-PRO" w:eastAsia="HG丸ｺﾞｼｯｸM-PRO" w:hAnsi="HG丸ｺﾞｼｯｸM-PRO" w:hint="eastAsia"/>
          <w:color w:val="000000" w:themeColor="text1"/>
        </w:rPr>
        <w:t>」および「</w:t>
      </w:r>
      <w:fldSimple w:instr=" REF _Ref406767052  \* MERGEFORMAT ">
        <w:r w:rsidR="0030381F" w:rsidRPr="0030381F">
          <w:rPr>
            <w:rFonts w:ascii="HG丸ｺﾞｼｯｸM-PRO" w:eastAsia="HG丸ｺﾞｼｯｸM-PRO" w:hAnsi="HG丸ｺﾞｼｯｸM-PRO" w:hint="eastAsia"/>
          </w:rPr>
          <w:t xml:space="preserve">表 </w:t>
        </w:r>
        <w:r w:rsidR="0030381F" w:rsidRPr="0030381F">
          <w:rPr>
            <w:rFonts w:ascii="HG丸ｺﾞｼｯｸM-PRO" w:eastAsia="HG丸ｺﾞｼｯｸM-PRO" w:hAnsi="HG丸ｺﾞｼｯｸM-PRO"/>
            <w:noProof/>
          </w:rPr>
          <w:t>4.1</w:t>
        </w:r>
        <w:r w:rsidR="0030381F" w:rsidRPr="0030381F">
          <w:rPr>
            <w:rFonts w:ascii="HG丸ｺﾞｼｯｸM-PRO" w:eastAsia="HG丸ｺﾞｼｯｸM-PRO" w:hAnsi="HG丸ｺﾞｼｯｸM-PRO"/>
            <w:noProof/>
          </w:rPr>
          <w:noBreakHyphen/>
          <w:t>1</w:t>
        </w:r>
        <w:r w:rsidR="0030381F" w:rsidRPr="0030381F">
          <w:rPr>
            <w:rFonts w:ascii="HG丸ｺﾞｼｯｸM-PRO" w:eastAsia="HG丸ｺﾞｼｯｸM-PRO" w:hAnsi="HG丸ｺﾞｼｯｸM-PRO" w:hint="eastAsia"/>
            <w:noProof/>
          </w:rPr>
          <w:t xml:space="preserve">　点検業務種別と定義</w:t>
        </w:r>
      </w:fldSimple>
      <w:r w:rsidRPr="00F84B77">
        <w:rPr>
          <w:rFonts w:ascii="HG丸ｺﾞｼｯｸM-PRO" w:eastAsia="HG丸ｺﾞｼｯｸM-PRO" w:hAnsi="HG丸ｺﾞｼｯｸM-PRO" w:hint="eastAsia"/>
          <w:color w:val="000000" w:themeColor="text1"/>
        </w:rPr>
        <w:t>」による。</w:t>
      </w: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Pr="00782149" w:rsidRDefault="00B37BAA" w:rsidP="00B37BAA">
      <w:pPr>
        <w:pStyle w:val="40"/>
        <w:ind w:left="420" w:firstLine="210"/>
        <w:rPr>
          <w:rFonts w:ascii="HG丸ｺﾞｼｯｸM-PRO" w:eastAsia="HG丸ｺﾞｼｯｸM-PRO" w:hAnsi="HG丸ｺﾞｼｯｸM-PRO"/>
          <w:color w:val="000000" w:themeColor="text1"/>
        </w:rPr>
      </w:pPr>
    </w:p>
    <w:p w:rsidR="006E1AD4" w:rsidRPr="00782149" w:rsidRDefault="006E1AD4" w:rsidP="006E1AD4">
      <w:pPr>
        <w:jc w:val="center"/>
        <w:rPr>
          <w:rFonts w:ascii="HG丸ｺﾞｼｯｸM-PRO" w:eastAsia="HG丸ｺﾞｼｯｸM-PRO" w:hAnsi="HG丸ｺﾞｼｯｸM-PRO"/>
        </w:rPr>
      </w:pPr>
    </w:p>
    <w:p w:rsidR="006E1AD4" w:rsidRPr="00782149" w:rsidRDefault="006E1AD4" w:rsidP="006E1AD4">
      <w:pPr>
        <w:pStyle w:val="a9"/>
        <w:spacing w:beforeLines="0"/>
      </w:pPr>
      <w:bookmarkStart w:id="504" w:name="_Ref406767014"/>
      <w:bookmarkStart w:id="505" w:name="_Ref406767021"/>
      <w:r w:rsidRPr="00782149">
        <w:rPr>
          <w:rFonts w:hint="eastAsia"/>
        </w:rPr>
        <w:t>図</w:t>
      </w:r>
      <w:r w:rsidRPr="00782149">
        <w:t xml:space="preserve"> </w:t>
      </w:r>
      <w:fldSimple w:instr=" STYLEREF 2 \s ">
        <w:r w:rsidR="0030381F">
          <w:rPr>
            <w:noProof/>
          </w:rPr>
          <w:t>4.1</w:t>
        </w:r>
      </w:fldSimple>
      <w:r w:rsidR="003524A3" w:rsidRPr="00782149">
        <w:noBreakHyphen/>
      </w:r>
      <w:fldSimple w:instr=" SEQ 図 \* ARABIC \s 2 ">
        <w:r w:rsidR="0030381F">
          <w:rPr>
            <w:noProof/>
          </w:rPr>
          <w:t>3</w:t>
        </w:r>
      </w:fldSimple>
      <w:bookmarkEnd w:id="504"/>
      <w:r w:rsidRPr="00782149">
        <w:rPr>
          <w:rFonts w:hint="eastAsia"/>
        </w:rPr>
        <w:t xml:space="preserve">　点検業務の分類</w:t>
      </w:r>
      <w:bookmarkEnd w:id="505"/>
    </w:p>
    <w:p w:rsidR="009453FB" w:rsidRDefault="006E1AD4">
      <w:pPr>
        <w:pStyle w:val="a9"/>
        <w:spacing w:before="180"/>
      </w:pPr>
      <w:bookmarkStart w:id="506" w:name="_Ref406767052"/>
      <w:r w:rsidRPr="00782149">
        <w:rPr>
          <w:rFonts w:hint="eastAsia"/>
        </w:rPr>
        <w:t xml:space="preserve">表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4.1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C262F2" w:rsidRPr="00782149">
        <w:fldChar w:fldCharType="separate"/>
      </w:r>
      <w:r w:rsidR="0030381F">
        <w:rPr>
          <w:noProof/>
        </w:rPr>
        <w:t>1</w:t>
      </w:r>
      <w:r w:rsidR="00C262F2" w:rsidRPr="00782149">
        <w:fldChar w:fldCharType="end"/>
      </w:r>
      <w:r w:rsidRPr="00782149">
        <w:rPr>
          <w:rFonts w:hint="eastAsia"/>
        </w:rPr>
        <w:t xml:space="preserve">　点検業務種別と定義</w:t>
      </w:r>
      <w:bookmarkEnd w:id="506"/>
    </w:p>
    <w:tbl>
      <w:tblPr>
        <w:tblStyle w:val="af2"/>
        <w:tblW w:w="9072" w:type="dxa"/>
        <w:tblInd w:w="108" w:type="dxa"/>
        <w:tblLook w:val="04A0" w:firstRow="1" w:lastRow="0" w:firstColumn="1" w:lastColumn="0" w:noHBand="0" w:noVBand="1"/>
      </w:tblPr>
      <w:tblGrid>
        <w:gridCol w:w="1701"/>
        <w:gridCol w:w="7371"/>
      </w:tblGrid>
      <w:tr w:rsidR="006E1AD4" w:rsidRPr="00782149" w:rsidTr="006E1AD4">
        <w:tc>
          <w:tcPr>
            <w:tcW w:w="1701" w:type="dxa"/>
            <w:tcBorders>
              <w:bottom w:val="double" w:sz="4" w:space="0" w:color="auto"/>
            </w:tcBorders>
            <w:shd w:val="clear" w:color="auto" w:fill="D9D9D9" w:themeFill="background1" w:themeFillShade="D9"/>
          </w:tcPr>
          <w:p w:rsidR="006E1AD4" w:rsidRPr="00782149" w:rsidRDefault="006E1AD4" w:rsidP="006E1AD4">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点検業務種別</w:t>
            </w:r>
          </w:p>
        </w:tc>
        <w:tc>
          <w:tcPr>
            <w:tcW w:w="7371" w:type="dxa"/>
            <w:tcBorders>
              <w:bottom w:val="double" w:sz="4" w:space="0" w:color="auto"/>
            </w:tcBorders>
            <w:shd w:val="clear" w:color="auto" w:fill="D9D9D9" w:themeFill="background1" w:themeFillShade="D9"/>
          </w:tcPr>
          <w:p w:rsidR="006E1AD4" w:rsidRPr="00782149" w:rsidRDefault="006E1AD4" w:rsidP="006E1AD4">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定義・内容</w:t>
            </w:r>
          </w:p>
        </w:tc>
      </w:tr>
      <w:tr w:rsidR="006E1AD4" w:rsidRPr="00782149" w:rsidTr="006E1AD4">
        <w:tc>
          <w:tcPr>
            <w:tcW w:w="1701" w:type="dxa"/>
            <w:tcBorders>
              <w:top w:val="double" w:sz="4" w:space="0" w:color="auto"/>
            </w:tcBorders>
          </w:tcPr>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簡易点検</w:t>
            </w:r>
          </w:p>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（日常</w:t>
            </w:r>
          </w:p>
          <w:p w:rsidR="006E1AD4" w:rsidRPr="00782149" w:rsidRDefault="006E1AD4" w:rsidP="006E1AD4">
            <w:pPr>
              <w:spacing w:line="300" w:lineRule="exact"/>
              <w:ind w:firstLineChars="100" w:firstLine="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日常的に職員により目視できる範囲内で行う点検（パトロール）</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施設の不具合（劣化・損傷、不法・不正行為等）を早期発見、早期対応するための巡視（</w:t>
            </w:r>
            <w:r w:rsidRPr="00782149">
              <w:rPr>
                <w:rFonts w:ascii="HG丸ｺﾞｼｯｸM-PRO" w:eastAsia="HG丸ｺﾞｼｯｸM-PRO" w:hAnsi="HG丸ｺﾞｼｯｸM-PRO"/>
              </w:rPr>
              <w:t>P.</w:t>
            </w:r>
            <w:r w:rsidR="00C262F2" w:rsidRPr="00782149">
              <w:rPr>
                <w:rFonts w:ascii="HG丸ｺﾞｼｯｸM-PRO" w:eastAsia="HG丸ｺﾞｼｯｸM-PRO" w:hAnsi="HG丸ｺﾞｼｯｸM-PRO"/>
              </w:rPr>
              <w:fldChar w:fldCharType="begin"/>
            </w:r>
            <w:r w:rsidRPr="00782149">
              <w:rPr>
                <w:rFonts w:ascii="HG丸ｺﾞｼｯｸM-PRO" w:eastAsia="HG丸ｺﾞｼｯｸM-PRO" w:hAnsi="HG丸ｺﾞｼｯｸM-PRO"/>
              </w:rPr>
              <w:instrText xml:space="preserve"> PAGEREF _Ref391808661 </w:instrText>
            </w:r>
            <w:r w:rsidR="00C262F2" w:rsidRPr="00782149">
              <w:rPr>
                <w:rFonts w:ascii="HG丸ｺﾞｼｯｸM-PRO" w:eastAsia="HG丸ｺﾞｼｯｸM-PRO" w:hAnsi="HG丸ｺﾞｼｯｸM-PRO"/>
              </w:rPr>
              <w:fldChar w:fldCharType="separate"/>
            </w:r>
            <w:r w:rsidR="0030381F">
              <w:rPr>
                <w:rFonts w:ascii="HG丸ｺﾞｼｯｸM-PRO" w:eastAsia="HG丸ｺﾞｼｯｸM-PRO" w:hAnsi="HG丸ｺﾞｼｯｸM-PRO"/>
                <w:noProof/>
              </w:rPr>
              <w:t>54</w:t>
            </w:r>
            <w:r w:rsidR="00C262F2" w:rsidRPr="00782149">
              <w:rPr>
                <w:rFonts w:ascii="HG丸ｺﾞｼｯｸM-PRO" w:eastAsia="HG丸ｺﾞｼｯｸM-PRO" w:hAnsi="HG丸ｺﾞｼｯｸM-PRO"/>
              </w:rPr>
              <w:fldChar w:fldCharType="end"/>
            </w:r>
            <w:r w:rsidRPr="00782149">
              <w:rPr>
                <w:rFonts w:ascii="HG丸ｺﾞｼｯｸM-PRO" w:eastAsia="HG丸ｺﾞｼｯｸM-PRO" w:hAnsi="HG丸ｺﾞｼｯｸM-PRO" w:hint="eastAsia"/>
              </w:rPr>
              <w:t>「</w:t>
            </w:r>
            <w:fldSimple w:instr=" REF _Ref391808661  \* MERGEFORMAT ">
              <w:r w:rsidR="0030381F" w:rsidRPr="0030381F">
                <w:rPr>
                  <w:rFonts w:ascii="HG丸ｺﾞｼｯｸM-PRO" w:eastAsia="HG丸ｺﾞｼｯｸM-PRO" w:hAnsi="HG丸ｺﾞｼｯｸM-PRO" w:hint="eastAsia"/>
                </w:rPr>
                <w:t>日常パトロール（巡視）</w:t>
              </w:r>
            </w:fldSimple>
            <w:r w:rsidRPr="00782149">
              <w:rPr>
                <w:rFonts w:ascii="HG丸ｺﾞｼｯｸM-PRO" w:eastAsia="HG丸ｺﾞｼｯｸM-PRO" w:hAnsi="HG丸ｺﾞｼｯｸM-PRO" w:hint="eastAsia"/>
              </w:rPr>
              <w:t>」参照）</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・指定管理者による日常点検</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定期点検</w:t>
            </w:r>
          </w:p>
          <w:p w:rsidR="006E1AD4" w:rsidRPr="00782149" w:rsidRDefault="006E1AD4">
            <w:pPr>
              <w:spacing w:line="300" w:lineRule="exact"/>
              <w:rPr>
                <w:rFonts w:ascii="HG丸ｺﾞｼｯｸM-PRO" w:eastAsia="HG丸ｺﾞｼｯｸM-PRO" w:hAnsi="HG丸ｺﾞｼｯｸM-PRO"/>
                <w:sz w:val="20"/>
                <w:szCs w:val="20"/>
              </w:rPr>
            </w:pP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5年に一度など、定期的に施設の状態・変状を把握するための点検</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6E1AD4" w:rsidRPr="00782149" w:rsidRDefault="006E1AD4" w:rsidP="006E1AD4">
            <w:pPr>
              <w:spacing w:line="300" w:lineRule="exact"/>
              <w:ind w:left="210" w:hangingChars="100" w:hanging="210"/>
              <w:rPr>
                <w:rFonts w:ascii="HG丸ｺﾞｼｯｸM-PRO" w:eastAsia="HG丸ｺﾞｼｯｸM-PRO" w:hAnsi="HG丸ｺﾞｼｯｸM-PRO"/>
                <w:sz w:val="20"/>
                <w:szCs w:val="20"/>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近接目視を基本として、必要な器具や機器を使用して実施</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詳細点検</w:t>
            </w:r>
          </w:p>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（調査）</w:t>
            </w: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施設の劣化・損傷状態を詳細に把握するための調査・点検</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補修の必要性や補修方法の検討のために劣化・損傷状態をより詳細に調査する点検。</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法定点検や保守点検</w:t>
            </w:r>
          </w:p>
          <w:p w:rsidR="006E1AD4" w:rsidRPr="00782149" w:rsidRDefault="006E1AD4" w:rsidP="006E1AD4">
            <w:pPr>
              <w:spacing w:line="300" w:lineRule="exact"/>
              <w:ind w:left="210" w:hangingChars="100" w:hanging="21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・法令等に基づく各施設の点検・検査など</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モニタリング</w:t>
            </w:r>
          </w:p>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（追跡調査）</w:t>
            </w: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進行状況を把握する必要がある劣化・損傷等について継続的に実施する調査</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・施設の状態を継続的に把握するために目視および点検機械・器具により実施する調査</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緊急点検</w:t>
            </w: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施設の劣化・損傷状態の有無を把握するための点検</w:t>
            </w:r>
          </w:p>
          <w:p w:rsidR="006E1AD4" w:rsidRPr="00782149" w:rsidRDefault="006E1AD4" w:rsidP="006E1AD4">
            <w:pPr>
              <w:spacing w:line="300" w:lineRule="exact"/>
              <w:ind w:left="210" w:hangingChars="100" w:hanging="210"/>
              <w:rPr>
                <w:rFonts w:ascii="HG丸ｺﾞｼｯｸM-PRO" w:eastAsia="HG丸ｺﾞｼｯｸM-PRO" w:hAnsi="HG丸ｺﾞｼｯｸM-PRO"/>
                <w:sz w:val="20"/>
                <w:szCs w:val="20"/>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臨時点検</w:t>
            </w:r>
          </w:p>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（施工時点検）</w:t>
            </w:r>
          </w:p>
        </w:tc>
        <w:tc>
          <w:tcPr>
            <w:tcW w:w="7371" w:type="dxa"/>
          </w:tcPr>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補修、補強工事等の実施と併せて、工事用の足場などを利用して臨時的に行う点検</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その他</w:t>
            </w: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住民や企業との協働で行う点検</w:t>
            </w:r>
          </w:p>
        </w:tc>
      </w:tr>
    </w:tbl>
    <w:p w:rsidR="006E1AD4" w:rsidRPr="00782149" w:rsidRDefault="006E1AD4" w:rsidP="006E1AD4">
      <w:pPr>
        <w:widowControl/>
        <w:jc w:val="left"/>
        <w:rPr>
          <w:rFonts w:ascii="HG丸ｺﾞｼｯｸM-PRO" w:eastAsia="HG丸ｺﾞｼｯｸM-PRO" w:hAnsi="HG丸ｺﾞｼｯｸM-PRO"/>
        </w:rPr>
      </w:pPr>
    </w:p>
    <w:p w:rsidR="00F5128F" w:rsidRDefault="00E03FCF" w:rsidP="008C3EB8">
      <w:pPr>
        <w:pStyle w:val="4"/>
      </w:pPr>
      <w:r w:rsidRPr="00782149">
        <w:rPr>
          <w:rFonts w:hint="eastAsia"/>
        </w:rPr>
        <w:lastRenderedPageBreak/>
        <w:t>点検業務の</w:t>
      </w:r>
      <w:r w:rsidR="009A21F1" w:rsidRPr="00782149">
        <w:rPr>
          <w:rFonts w:hint="eastAsia"/>
        </w:rPr>
        <w:t>標準的なフロー</w:t>
      </w:r>
    </w:p>
    <w:p w:rsidR="0090305C" w:rsidRPr="00782149" w:rsidRDefault="0090305C" w:rsidP="0090305C">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点検業務については、まず、施設毎の点検種別を選定し、それに基づき、点検を実施</w:t>
      </w:r>
      <w:r w:rsidR="00CB4E9F">
        <w:rPr>
          <w:rFonts w:ascii="HG丸ｺﾞｼｯｸM-PRO" w:eastAsia="HG丸ｺﾞｼｯｸM-PRO" w:hAnsi="HG丸ｺﾞｼｯｸM-PRO" w:hint="eastAsia"/>
        </w:rPr>
        <w:t>する</w:t>
      </w:r>
      <w:r w:rsidRPr="00782149">
        <w:rPr>
          <w:rFonts w:ascii="HG丸ｺﾞｼｯｸM-PRO" w:eastAsia="HG丸ｺﾞｼｯｸM-PRO" w:hAnsi="HG丸ｺﾞｼｯｸM-PRO" w:hint="eastAsia"/>
        </w:rPr>
        <w:t>。点検にあたっては、施設利用者等の安全確保の観点から緊急対応の有無を確認し、必要な場合は応急措置を行う。必要のない場合は、診断・評価を行い、対策の要否などの判定し、それらデータを確実に蓄積す</w:t>
      </w:r>
      <w:r w:rsidRPr="00F84B77">
        <w:rPr>
          <w:rFonts w:ascii="HG丸ｺﾞｼｯｸM-PRO" w:eastAsia="HG丸ｺﾞｼｯｸM-PRO" w:hAnsi="HG丸ｺﾞｼｯｸM-PRO" w:hint="eastAsia"/>
        </w:rPr>
        <w:t>るとともに、長寿命化計画の立案などに活用し、計画的な補修等につなげる。なお、高度な技術的判断が必要となる場合は、有識者に技術相談を行う等適切に対応を図</w:t>
      </w:r>
      <w:r w:rsidRPr="007B0805">
        <w:rPr>
          <w:rFonts w:ascii="HG丸ｺﾞｼｯｸM-PRO" w:eastAsia="HG丸ｺﾞｼｯｸM-PRO" w:hAnsi="HG丸ｺﾞｼｯｸM-PRO" w:hint="eastAsia"/>
        </w:rPr>
        <w:t>る。</w:t>
      </w:r>
      <w:r w:rsidR="008D2B0C" w:rsidRPr="00DE24A5">
        <w:rPr>
          <w:rFonts w:ascii="HG丸ｺﾞｼｯｸM-PRO" w:eastAsia="HG丸ｺﾞｼｯｸM-PRO" w:hAnsi="HG丸ｺﾞｼｯｸM-PRO" w:hint="eastAsia"/>
        </w:rPr>
        <w:t>各分野においては、下記の</w:t>
      </w:r>
      <w:r w:rsidRPr="00DE24A5">
        <w:rPr>
          <w:rFonts w:ascii="HG丸ｺﾞｼｯｸM-PRO" w:eastAsia="HG丸ｺﾞｼｯｸM-PRO" w:hAnsi="HG丸ｺﾞｼｯｸM-PRO" w:hint="eastAsia"/>
        </w:rPr>
        <w:t>標準的なフローに基づき、各分野施設の特性や重要度等を考慮し、必要に応じて点検業務フローを策定する。</w:t>
      </w:r>
    </w:p>
    <w:p w:rsidR="00F50489" w:rsidRPr="00782149" w:rsidRDefault="00F50489" w:rsidP="00F50489">
      <w:pPr>
        <w:pStyle w:val="50"/>
        <w:ind w:left="735" w:firstLine="210"/>
        <w:rPr>
          <w:rFonts w:ascii="HG丸ｺﾞｼｯｸM-PRO" w:eastAsia="HG丸ｺﾞｼｯｸM-PRO" w:hAnsi="HG丸ｺﾞｼｯｸM-PRO"/>
        </w:rPr>
      </w:pPr>
    </w:p>
    <w:p w:rsidR="005F6269" w:rsidRPr="00782149" w:rsidRDefault="009A21F1" w:rsidP="006731A1">
      <w:pPr>
        <w:pStyle w:val="5"/>
      </w:pPr>
      <w:r w:rsidRPr="00782149">
        <w:rPr>
          <w:rFonts w:hint="eastAsia"/>
        </w:rPr>
        <w:t>点検～診断・評価～対策実施の標準的なフロー</w: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08640" behindDoc="0" locked="0" layoutInCell="1" allowOverlap="1" wp14:anchorId="65DB6148" wp14:editId="2C2FEDF6">
                <wp:simplePos x="0" y="0"/>
                <wp:positionH relativeFrom="column">
                  <wp:posOffset>2019935</wp:posOffset>
                </wp:positionH>
                <wp:positionV relativeFrom="paragraph">
                  <wp:posOffset>102870</wp:posOffset>
                </wp:positionV>
                <wp:extent cx="1495425" cy="285750"/>
                <wp:effectExtent l="0" t="0" r="28575" b="19050"/>
                <wp:wrapNone/>
                <wp:docPr id="44037" name="テキスト ボックス 44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5425" cy="285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4034" o:spid="_x0000_s1183" type="#_x0000_t202" style="position:absolute;left:0;text-align:left;margin-left:159.05pt;margin-top:8.1pt;width:117.75pt;height:22.5pt;z-index:2538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" fillcolor="#4f81bd [3204]" strokecolor="#243f60 [1604]" strokeweight="2pt">
                <v:path arrowok="t"/>
                <v:textbox>
                  <w:txbxContent>
                    <w:p w:rsidR="00FD3810" w:rsidRPr="00264272" w:rsidRDefault="00FD3810"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14784" behindDoc="0" locked="0" layoutInCell="1" allowOverlap="1" wp14:anchorId="45C8B1EF" wp14:editId="3F5F072C">
                <wp:simplePos x="0" y="0"/>
                <wp:positionH relativeFrom="column">
                  <wp:posOffset>2770504</wp:posOffset>
                </wp:positionH>
                <wp:positionV relativeFrom="paragraph">
                  <wp:posOffset>147320</wp:posOffset>
                </wp:positionV>
                <wp:extent cx="0" cy="180975"/>
                <wp:effectExtent l="95250" t="0" r="57150" b="66675"/>
                <wp:wrapNone/>
                <wp:docPr id="44034" name="直線矢印コネクタ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1" o:spid="_x0000_s1026" type="#_x0000_t32" style="position:absolute;left:0;text-align:left;margin-left:218.15pt;margin-top:11.6pt;width:0;height:14.25pt;z-index:253814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09664" behindDoc="0" locked="0" layoutInCell="1" allowOverlap="1" wp14:anchorId="3BA30BA9" wp14:editId="790322B7">
                <wp:simplePos x="0" y="0"/>
                <wp:positionH relativeFrom="column">
                  <wp:posOffset>2019935</wp:posOffset>
                </wp:positionH>
                <wp:positionV relativeFrom="paragraph">
                  <wp:posOffset>95885</wp:posOffset>
                </wp:positionV>
                <wp:extent cx="1495425" cy="314325"/>
                <wp:effectExtent l="0" t="0" r="28575" b="28575"/>
                <wp:wrapNone/>
                <wp:docPr id="111"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1" o:spid="_x0000_s1184" type="#_x0000_t202" style="position:absolute;left:0;text-align:left;margin-left:159.05pt;margin-top:7.55pt;width:117.75pt;height:24.75pt;z-index:2538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" fillcolor="#4f81bd [3204]" strokecolor="#243f60 [1604]" strokeweight="2pt">
                <v:path arrowok="t"/>
                <v:textbox>
                  <w:txbxContent>
                    <w:p w:rsidR="00FD3810" w:rsidRPr="00264272" w:rsidRDefault="00FD3810"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15808" behindDoc="0" locked="0" layoutInCell="1" allowOverlap="1" wp14:anchorId="0857BBE6" wp14:editId="28D00BF2">
                <wp:simplePos x="0" y="0"/>
                <wp:positionH relativeFrom="column">
                  <wp:posOffset>2770504</wp:posOffset>
                </wp:positionH>
                <wp:positionV relativeFrom="paragraph">
                  <wp:posOffset>194945</wp:posOffset>
                </wp:positionV>
                <wp:extent cx="0" cy="180975"/>
                <wp:effectExtent l="95250" t="0" r="57150" b="66675"/>
                <wp:wrapNone/>
                <wp:docPr id="112" name="直線矢印コネクタ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2" o:spid="_x0000_s1026" type="#_x0000_t32" style="position:absolute;left:0;text-align:left;margin-left:218.15pt;margin-top:15.35pt;width:0;height:14.25pt;z-index:253815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20928" behindDoc="0" locked="0" layoutInCell="1" allowOverlap="1" wp14:anchorId="50670EE4" wp14:editId="1CB321B6">
                <wp:simplePos x="0" y="0"/>
                <wp:positionH relativeFrom="column">
                  <wp:posOffset>723899</wp:posOffset>
                </wp:positionH>
                <wp:positionV relativeFrom="paragraph">
                  <wp:posOffset>3810</wp:posOffset>
                </wp:positionV>
                <wp:extent cx="0" cy="4257675"/>
                <wp:effectExtent l="0" t="0" r="19050" b="9525"/>
                <wp:wrapNone/>
                <wp:docPr id="102" name="直線矢印コネクタ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02" o:spid="_x0000_s1026" type="#_x0000_t32" style="position:absolute;left:0;text-align:left;margin-left:57pt;margin-top:.3pt;width:0;height:335.25pt;z-index:253820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839360" behindDoc="0" locked="0" layoutInCell="1" allowOverlap="1" wp14:anchorId="1F2117A3" wp14:editId="53949DDB">
                <wp:simplePos x="0" y="0"/>
                <wp:positionH relativeFrom="column">
                  <wp:posOffset>737235</wp:posOffset>
                </wp:positionH>
                <wp:positionV relativeFrom="paragraph">
                  <wp:posOffset>17144</wp:posOffset>
                </wp:positionV>
                <wp:extent cx="1292860" cy="0"/>
                <wp:effectExtent l="0" t="76200" r="21590" b="114300"/>
                <wp:wrapNone/>
                <wp:docPr id="110" name="直線矢印コネクタ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0" o:spid="_x0000_s1026" type="#_x0000_t32" style="position:absolute;left:0;text-align:left;margin-left:58.05pt;margin-top:1.35pt;width:101.8pt;height:0;z-index:253839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38336" behindDoc="0" locked="0" layoutInCell="1" allowOverlap="1" wp14:anchorId="0778CC01" wp14:editId="4036F5FD">
                <wp:simplePos x="0" y="0"/>
                <wp:positionH relativeFrom="column">
                  <wp:posOffset>1829435</wp:posOffset>
                </wp:positionH>
                <wp:positionV relativeFrom="paragraph">
                  <wp:posOffset>143510</wp:posOffset>
                </wp:positionV>
                <wp:extent cx="1895475" cy="676275"/>
                <wp:effectExtent l="0" t="0" r="28575" b="28575"/>
                <wp:wrapNone/>
                <wp:docPr id="114" name="フローチャート : 判断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FD3810" w:rsidRPr="006731A1" w:rsidRDefault="00FD3810" w:rsidP="006731A1">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185" type="#_x0000_t110" style="position:absolute;left:0;text-align:left;margin-left:144.05pt;margin-top:11.3pt;width:149.25pt;height:53.25pt;z-index:2538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" fillcolor="#4f81bd" strokecolor="#385d8a" strokeweight="2pt">
                <v:path arrowok="t"/>
                <v:textbox inset="1mm,1mm,1mm,1mm">
                  <w:txbxContent>
                    <w:p w:rsidR="00FD3810" w:rsidRPr="006731A1" w:rsidRDefault="00FD3810" w:rsidP="006731A1">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07616" behindDoc="0" locked="0" layoutInCell="1" allowOverlap="1" wp14:anchorId="1787CA85" wp14:editId="4F712177">
                <wp:simplePos x="0" y="0"/>
                <wp:positionH relativeFrom="column">
                  <wp:posOffset>1023620</wp:posOffset>
                </wp:positionH>
                <wp:positionV relativeFrom="paragraph">
                  <wp:posOffset>51435</wp:posOffset>
                </wp:positionV>
                <wp:extent cx="962025" cy="209550"/>
                <wp:effectExtent l="0" t="0" r="0" b="0"/>
                <wp:wrapNone/>
                <wp:docPr id="113"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45680E" w:rsidRDefault="00FD3810"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3" o:spid="_x0000_s1186" type="#_x0000_t202" style="position:absolute;left:0;text-align:left;margin-left:80.6pt;margin-top:4.05pt;width:75.75pt;height:16.5pt;z-index:2538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" filled="f" stroked="f" strokeweight=".5pt">
                <v:path arrowok="t"/>
                <v:textbox>
                  <w:txbxContent>
                    <w:p w:rsidR="00FD3810" w:rsidRPr="0045680E" w:rsidRDefault="00FD3810"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817856" behindDoc="0" locked="0" layoutInCell="1" allowOverlap="1" wp14:anchorId="421DA135" wp14:editId="05BE32F8">
                <wp:simplePos x="0" y="0"/>
                <wp:positionH relativeFrom="column">
                  <wp:posOffset>1174115</wp:posOffset>
                </wp:positionH>
                <wp:positionV relativeFrom="paragraph">
                  <wp:posOffset>41274</wp:posOffset>
                </wp:positionV>
                <wp:extent cx="713740" cy="0"/>
                <wp:effectExtent l="38100" t="76200" r="0" b="114300"/>
                <wp:wrapNone/>
                <wp:docPr id="116" name="直線矢印コネクタ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3740"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6" o:spid="_x0000_s1026" type="#_x0000_t32" style="position:absolute;left:0;text-align:left;margin-left:92.45pt;margin-top:3.25pt;width:56.2pt;height:0;flip:x;z-index:253817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28096" behindDoc="0" locked="0" layoutInCell="1" allowOverlap="1" wp14:anchorId="6CB5F6DC" wp14:editId="1BCC3A8E">
                <wp:simplePos x="0" y="0"/>
                <wp:positionH relativeFrom="column">
                  <wp:posOffset>1174114</wp:posOffset>
                </wp:positionH>
                <wp:positionV relativeFrom="paragraph">
                  <wp:posOffset>27305</wp:posOffset>
                </wp:positionV>
                <wp:extent cx="0" cy="2846070"/>
                <wp:effectExtent l="0" t="0" r="19050" b="11430"/>
                <wp:wrapNone/>
                <wp:docPr id="115" name="直線矢印コネクタ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5" o:spid="_x0000_s1026" type="#_x0000_t32" style="position:absolute;left:0;text-align:left;margin-left:92.45pt;margin-top:2.15pt;width:0;height:224.1pt;z-index:2538280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" strokecolor="#4579b8 [3044]">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16832" behindDoc="0" locked="0" layoutInCell="1" allowOverlap="1" wp14:anchorId="04EF0AF8" wp14:editId="6184741B">
                <wp:simplePos x="0" y="0"/>
                <wp:positionH relativeFrom="column">
                  <wp:posOffset>2770504</wp:posOffset>
                </wp:positionH>
                <wp:positionV relativeFrom="paragraph">
                  <wp:posOffset>140335</wp:posOffset>
                </wp:positionV>
                <wp:extent cx="0" cy="247650"/>
                <wp:effectExtent l="95250" t="0" r="57150" b="57150"/>
                <wp:wrapNone/>
                <wp:docPr id="118" name="直線矢印コネクタ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8" o:spid="_x0000_s1026" type="#_x0000_t32" style="position:absolute;left:0;text-align:left;margin-left:218.15pt;margin-top:11.05pt;width:0;height:19.5pt;z-index:253816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40384" behindDoc="0" locked="0" layoutInCell="1" allowOverlap="1" wp14:anchorId="31670980" wp14:editId="58E4373C">
                <wp:simplePos x="0" y="0"/>
                <wp:positionH relativeFrom="column">
                  <wp:posOffset>2770505</wp:posOffset>
                </wp:positionH>
                <wp:positionV relativeFrom="paragraph">
                  <wp:posOffset>71755</wp:posOffset>
                </wp:positionV>
                <wp:extent cx="1126490" cy="209550"/>
                <wp:effectExtent l="0" t="0" r="0" b="0"/>
                <wp:wrapNone/>
                <wp:docPr id="117"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490" cy="209550"/>
                        </a:xfrm>
                        <a:prstGeom prst="rect">
                          <a:avLst/>
                        </a:prstGeom>
                        <a:noFill/>
                        <a:ln w="6350">
                          <a:noFill/>
                        </a:ln>
                        <a:effectLst/>
                      </wps:spPr>
                      <wps:txbx>
                        <w:txbxContent>
                          <w:p w:rsidR="00FD3810" w:rsidRPr="0045680E" w:rsidRDefault="00FD3810"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7" o:spid="_x0000_s1187" type="#_x0000_t202" style="position:absolute;left:0;text-align:left;margin-left:218.15pt;margin-top:5.65pt;width:88.7pt;height:16.5pt;z-index:25384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" filled="f" stroked="f" strokeweight=".5pt">
                <v:path arrowok="t"/>
                <v:textbox>
                  <w:txbxContent>
                    <w:p w:rsidR="00FD3810" w:rsidRPr="0045680E" w:rsidRDefault="00FD3810"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0688" behindDoc="0" locked="0" layoutInCell="1" allowOverlap="1" wp14:anchorId="4627DA6E" wp14:editId="01F37B71">
                <wp:simplePos x="0" y="0"/>
                <wp:positionH relativeFrom="column">
                  <wp:posOffset>2019935</wp:posOffset>
                </wp:positionH>
                <wp:positionV relativeFrom="paragraph">
                  <wp:posOffset>157480</wp:posOffset>
                </wp:positionV>
                <wp:extent cx="1495425" cy="609600"/>
                <wp:effectExtent l="0" t="0" r="28575" b="19050"/>
                <wp:wrapNone/>
                <wp:docPr id="120" name="フローチャート : 判断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5F32B7" w:rsidRDefault="00FD3810"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フローチャート : 判断 120" o:spid="_x0000_s1188" type="#_x0000_t110" style="position:absolute;left:0;text-align:left;margin-left:159.05pt;margin-top:12.4pt;width:117.75pt;height:48pt;z-index:2538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" fillcolor="#4f81bd [3204]" strokecolor="#243f60 [1604]" strokeweight="2pt">
                <v:path arrowok="t"/>
                <v:textbox>
                  <w:txbxContent>
                    <w:p w:rsidR="00FD3810" w:rsidRPr="005F32B7" w:rsidRDefault="00FD3810"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06592" behindDoc="0" locked="0" layoutInCell="1" allowOverlap="1" wp14:anchorId="74D34A7B" wp14:editId="68DD45DF">
                <wp:simplePos x="0" y="0"/>
                <wp:positionH relativeFrom="column">
                  <wp:posOffset>3439795</wp:posOffset>
                </wp:positionH>
                <wp:positionV relativeFrom="paragraph">
                  <wp:posOffset>24130</wp:posOffset>
                </wp:positionV>
                <wp:extent cx="1352550" cy="409575"/>
                <wp:effectExtent l="0" t="0" r="0" b="0"/>
                <wp:wrapNone/>
                <wp:docPr id="119" name="テキスト ボックス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FD3810" w:rsidRPr="0045680E"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9" o:spid="_x0000_s1189" type="#_x0000_t202" style="position:absolute;left:0;text-align:left;margin-left:270.85pt;margin-top:1.9pt;width:106.5pt;height:32.25pt;z-index:2538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" filled="f" stroked="f" strokeweight=".5pt">
                <v:path arrowok="t"/>
                <v:textbox>
                  <w:txbxContent>
                    <w:p w:rsidR="00FD3810"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FD3810" w:rsidRPr="0045680E"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117440" behindDoc="0" locked="0" layoutInCell="1" allowOverlap="1" wp14:anchorId="0BCE7014" wp14:editId="09AE709B">
                <wp:simplePos x="0" y="0"/>
                <wp:positionH relativeFrom="column">
                  <wp:posOffset>4612639</wp:posOffset>
                </wp:positionH>
                <wp:positionV relativeFrom="paragraph">
                  <wp:posOffset>-5080</wp:posOffset>
                </wp:positionV>
                <wp:extent cx="0" cy="2661285"/>
                <wp:effectExtent l="0" t="0" r="19050" b="24765"/>
                <wp:wrapNone/>
                <wp:docPr id="121" name="直線矢印コネクタ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12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2pt;margin-top:-.4pt;width:0;height:209.55pt;z-index:253117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825024" behindDoc="0" locked="0" layoutInCell="1" allowOverlap="1" wp14:anchorId="0422ACC6" wp14:editId="414ADFD4">
                <wp:simplePos x="0" y="0"/>
                <wp:positionH relativeFrom="column">
                  <wp:posOffset>3507740</wp:posOffset>
                </wp:positionH>
                <wp:positionV relativeFrom="paragraph">
                  <wp:posOffset>634</wp:posOffset>
                </wp:positionV>
                <wp:extent cx="1104265" cy="0"/>
                <wp:effectExtent l="0" t="76200" r="19685" b="114300"/>
                <wp:wrapNone/>
                <wp:docPr id="122" name="直線矢印コネクタ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22" o:spid="_x0000_s1026" type="#_x0000_t32" style="position:absolute;left:0;text-align:left;margin-left:276.2pt;margin-top:.05pt;width:86.95pt;height:0;z-index:253825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24000" behindDoc="0" locked="0" layoutInCell="1" allowOverlap="1" wp14:anchorId="70798ED2" wp14:editId="02690115">
                <wp:simplePos x="0" y="0"/>
                <wp:positionH relativeFrom="column">
                  <wp:posOffset>2729865</wp:posOffset>
                </wp:positionH>
                <wp:positionV relativeFrom="paragraph">
                  <wp:posOffset>31115</wp:posOffset>
                </wp:positionV>
                <wp:extent cx="971550" cy="228600"/>
                <wp:effectExtent l="0" t="0" r="0" b="0"/>
                <wp:wrapNone/>
                <wp:docPr id="123"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45680E" w:rsidRDefault="00FD3810"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23" o:spid="_x0000_s1190" type="#_x0000_t202" style="position:absolute;left:0;text-align:left;margin-left:214.95pt;margin-top:2.45pt;width:76.5pt;height:18pt;z-index:2538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" filled="f" stroked="f" strokeweight=".5pt">
                <v:path arrowok="t"/>
                <v:textbox>
                  <w:txbxContent>
                    <w:p w:rsidR="00FD3810" w:rsidRPr="0045680E" w:rsidRDefault="00FD3810"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29120" behindDoc="0" locked="0" layoutInCell="1" allowOverlap="1" wp14:anchorId="115B4099" wp14:editId="74C9E960">
                <wp:simplePos x="0" y="0"/>
                <wp:positionH relativeFrom="column">
                  <wp:posOffset>2757169</wp:posOffset>
                </wp:positionH>
                <wp:positionV relativeFrom="paragraph">
                  <wp:posOffset>85725</wp:posOffset>
                </wp:positionV>
                <wp:extent cx="0" cy="180975"/>
                <wp:effectExtent l="95250" t="0" r="57150" b="66675"/>
                <wp:wrapNone/>
                <wp:docPr id="125" name="直線矢印コネクタ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25" o:spid="_x0000_s1026" type="#_x0000_t32" style="position:absolute;left:0;text-align:left;margin-left:217.1pt;margin-top:6.75pt;width:0;height:14.25pt;z-index:253829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1712" behindDoc="0" locked="0" layoutInCell="1" allowOverlap="1" wp14:anchorId="010AF6C6" wp14:editId="1CA9B6D0">
                <wp:simplePos x="0" y="0"/>
                <wp:positionH relativeFrom="column">
                  <wp:posOffset>2019935</wp:posOffset>
                </wp:positionH>
                <wp:positionV relativeFrom="paragraph">
                  <wp:posOffset>34290</wp:posOffset>
                </wp:positionV>
                <wp:extent cx="1487805" cy="314325"/>
                <wp:effectExtent l="0" t="0" r="17145" b="28575"/>
                <wp:wrapNone/>
                <wp:docPr id="124" name="テキスト ボックス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80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24" o:spid="_x0000_s1191" type="#_x0000_t202" style="position:absolute;left:0;text-align:left;margin-left:159.05pt;margin-top:2.7pt;width:117.15pt;height:24.75pt;z-index:2538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" fillcolor="#4f81bd [3204]" strokecolor="#243f60 [1604]" strokeweight="2pt">
                <v:path arrowok="t"/>
                <v:textbox>
                  <w:txbxContent>
                    <w:p w:rsidR="00FD3810" w:rsidRPr="00264272" w:rsidRDefault="00FD3810"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26048" behindDoc="0" locked="0" layoutInCell="1" allowOverlap="1" wp14:anchorId="35D71BD6" wp14:editId="1853B0A8">
                <wp:simplePos x="0" y="0"/>
                <wp:positionH relativeFrom="column">
                  <wp:posOffset>2757169</wp:posOffset>
                </wp:positionH>
                <wp:positionV relativeFrom="paragraph">
                  <wp:posOffset>120015</wp:posOffset>
                </wp:positionV>
                <wp:extent cx="0" cy="180975"/>
                <wp:effectExtent l="95250" t="0" r="57150" b="66675"/>
                <wp:wrapNone/>
                <wp:docPr id="126" name="直線矢印コネクタ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26" o:spid="_x0000_s1026" type="#_x0000_t32" style="position:absolute;left:0;text-align:left;margin-left:217.1pt;margin-top:9.45pt;width:0;height:14.25pt;z-index:253826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27072" behindDoc="0" locked="0" layoutInCell="1" allowOverlap="1" wp14:anchorId="5DACD8F9" wp14:editId="4B0CAE49">
                <wp:simplePos x="0" y="0"/>
                <wp:positionH relativeFrom="column">
                  <wp:posOffset>2006600</wp:posOffset>
                </wp:positionH>
                <wp:positionV relativeFrom="paragraph">
                  <wp:posOffset>81915</wp:posOffset>
                </wp:positionV>
                <wp:extent cx="1495425" cy="609600"/>
                <wp:effectExtent l="0" t="0" r="28575" b="19050"/>
                <wp:wrapNone/>
                <wp:docPr id="171" name="フローチャート : 判断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フローチャート : 判断 171" o:spid="_x0000_s1192" type="#_x0000_t110" style="position:absolute;left:0;text-align:left;margin-left:158pt;margin-top:6.45pt;width:117.75pt;height:48pt;z-index:2538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" fillcolor="#4f81bd [3204]" strokecolor="#243f60 [1604]" strokeweight="2pt">
                <v:path arrowok="t"/>
                <v:textbox>
                  <w:txbxContent>
                    <w:p w:rsidR="00FD3810" w:rsidRPr="00264272" w:rsidRDefault="00FD3810"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31168" behindDoc="0" locked="0" layoutInCell="1" allowOverlap="1" wp14:anchorId="4086FA97" wp14:editId="1548450E">
                <wp:simplePos x="0" y="0"/>
                <wp:positionH relativeFrom="column">
                  <wp:posOffset>3439795</wp:posOffset>
                </wp:positionH>
                <wp:positionV relativeFrom="paragraph">
                  <wp:posOffset>191135</wp:posOffset>
                </wp:positionV>
                <wp:extent cx="1247775" cy="409575"/>
                <wp:effectExtent l="0" t="0" r="0" b="0"/>
                <wp:wrapNone/>
                <wp:docPr id="127"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FD3810" w:rsidRPr="0045680E"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27" o:spid="_x0000_s1193" type="#_x0000_t202" style="position:absolute;left:0;text-align:left;margin-left:270.85pt;margin-top:15.05pt;width:98.25pt;height:32.25pt;z-index:2538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" filled="f" stroked="f" strokeweight=".5pt">
                <v:path arrowok="t"/>
                <v:textbox>
                  <w:txbxContent>
                    <w:p w:rsidR="00FD3810"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FD3810" w:rsidRPr="0045680E"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832192" behindDoc="0" locked="0" layoutInCell="1" allowOverlap="1" wp14:anchorId="108DE788" wp14:editId="2EF7FDC9">
                <wp:simplePos x="0" y="0"/>
                <wp:positionH relativeFrom="column">
                  <wp:posOffset>3507740</wp:posOffset>
                </wp:positionH>
                <wp:positionV relativeFrom="paragraph">
                  <wp:posOffset>167639</wp:posOffset>
                </wp:positionV>
                <wp:extent cx="1104265" cy="0"/>
                <wp:effectExtent l="0" t="76200" r="19685" b="114300"/>
                <wp:wrapNone/>
                <wp:docPr id="173" name="直線矢印コネクタ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73" o:spid="_x0000_s1026" type="#_x0000_t32" style="position:absolute;left:0;text-align:left;margin-left:276.2pt;margin-top:13.2pt;width:86.95pt;height:0;z-index:253832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30144" behindDoc="0" locked="0" layoutInCell="1" allowOverlap="1" wp14:anchorId="7ACFD664" wp14:editId="1260BA62">
                <wp:simplePos x="0" y="0"/>
                <wp:positionH relativeFrom="column">
                  <wp:posOffset>2716530</wp:posOffset>
                </wp:positionH>
                <wp:positionV relativeFrom="paragraph">
                  <wp:posOffset>212090</wp:posOffset>
                </wp:positionV>
                <wp:extent cx="962025" cy="257175"/>
                <wp:effectExtent l="0" t="0" r="0" b="0"/>
                <wp:wrapNone/>
                <wp:docPr id="279" name="テキスト ボックス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45680E" w:rsidRDefault="00FD3810"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279" o:spid="_x0000_s1194" type="#_x0000_t202" style="position:absolute;left:0;text-align:left;margin-left:213.9pt;margin-top:16.7pt;width:75.75pt;height:20.25pt;z-index:2538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" filled="f" stroked="f" strokeweight=".5pt">
                <v:path arrowok="t"/>
                <v:textbox>
                  <w:txbxContent>
                    <w:p w:rsidR="00FD3810" w:rsidRPr="0045680E" w:rsidRDefault="00FD3810"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22976" behindDoc="0" locked="0" layoutInCell="1" allowOverlap="1" wp14:anchorId="23DB056A" wp14:editId="246B75BF">
                <wp:simplePos x="0" y="0"/>
                <wp:positionH relativeFrom="column">
                  <wp:posOffset>2019935</wp:posOffset>
                </wp:positionH>
                <wp:positionV relativeFrom="paragraph">
                  <wp:posOffset>201930</wp:posOffset>
                </wp:positionV>
                <wp:extent cx="1480185" cy="514350"/>
                <wp:effectExtent l="0" t="0" r="24765" b="19050"/>
                <wp:wrapNone/>
                <wp:docPr id="3090"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FD3810" w:rsidRDefault="00FD3810"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FD3810" w:rsidRPr="00264272" w:rsidRDefault="00FD3810"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090" o:spid="_x0000_s1195" type="#_x0000_t202" style="position:absolute;left:0;text-align:left;margin-left:159.05pt;margin-top:15.9pt;width:116.55pt;height:40.5pt;z-index:2538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" fillcolor="#4f81bd [3204]" strokecolor="#243f60 [1604]" strokeweight="2pt">
                <v:path arrowok="t"/>
                <v:textbox>
                  <w:txbxContent>
                    <w:p w:rsidR="00FD3810" w:rsidRDefault="00FD3810"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FD3810" w:rsidRDefault="00FD3810"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FD3810" w:rsidRPr="00264272" w:rsidRDefault="00FD3810" w:rsidP="005F6269">
                      <w:pPr>
                        <w:spacing w:line="320" w:lineRule="exact"/>
                        <w:jc w:val="center"/>
                        <w:rPr>
                          <w:rFonts w:ascii="Meiryo UI" w:eastAsia="Meiryo UI" w:hAnsi="Meiryo UI" w:cs="Meiryo UI"/>
                        </w:rPr>
                      </w:pP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33216" behindDoc="0" locked="0" layoutInCell="1" allowOverlap="1" wp14:anchorId="4990E9BE" wp14:editId="5763F131">
                <wp:simplePos x="0" y="0"/>
                <wp:positionH relativeFrom="column">
                  <wp:posOffset>2743834</wp:posOffset>
                </wp:positionH>
                <wp:positionV relativeFrom="paragraph">
                  <wp:posOffset>10795</wp:posOffset>
                </wp:positionV>
                <wp:extent cx="0" cy="180975"/>
                <wp:effectExtent l="95250" t="0" r="57150" b="66675"/>
                <wp:wrapNone/>
                <wp:docPr id="280" name="直線矢印コネクタ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80" o:spid="_x0000_s1026" type="#_x0000_t32" style="position:absolute;left:0;text-align:left;margin-left:216.05pt;margin-top:.85pt;width:0;height:14.25pt;z-index:253833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8880" behindDoc="0" locked="0" layoutInCell="1" allowOverlap="1" wp14:anchorId="3028D678" wp14:editId="29B88220">
                <wp:simplePos x="0" y="0"/>
                <wp:positionH relativeFrom="column">
                  <wp:posOffset>1174115</wp:posOffset>
                </wp:positionH>
                <wp:positionV relativeFrom="paragraph">
                  <wp:posOffset>136525</wp:posOffset>
                </wp:positionV>
                <wp:extent cx="833755" cy="635"/>
                <wp:effectExtent l="0" t="76200" r="23495" b="113665"/>
                <wp:wrapNone/>
                <wp:docPr id="47161" name="直線矢印コネクタ 47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33755"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61" o:spid="_x0000_s1026" type="#_x0000_t32" style="position:absolute;left:0;text-align:left;margin-left:92.45pt;margin-top:10.75pt;width:65.65pt;height:.05pt;flip:y;z-index:2538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" strokecolor="#4579b8 [3044]">
                <v:stroke endarrow="open"/>
                <o:lock v:ext="edit" shapetype="f"/>
              </v:shape>
            </w:pict>
          </mc:Fallback>
        </mc:AlternateContent>
      </w:r>
    </w:p>
    <w:p w:rsidR="005F6269" w:rsidRPr="00782149" w:rsidRDefault="005F6269" w:rsidP="005F6269">
      <w:pPr>
        <w:rPr>
          <w:rFonts w:ascii="HG丸ｺﾞｼｯｸM-PRO" w:eastAsia="HG丸ｺﾞｼｯｸM-PRO" w:hAnsi="HG丸ｺﾞｼｯｸM-PRO"/>
        </w:rPr>
      </w:pP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34240" behindDoc="0" locked="0" layoutInCell="1" allowOverlap="1" wp14:anchorId="2664D8DF" wp14:editId="05E0B549">
                <wp:simplePos x="0" y="0"/>
                <wp:positionH relativeFrom="column">
                  <wp:posOffset>2770504</wp:posOffset>
                </wp:positionH>
                <wp:positionV relativeFrom="paragraph">
                  <wp:posOffset>48260</wp:posOffset>
                </wp:positionV>
                <wp:extent cx="0" cy="180975"/>
                <wp:effectExtent l="95250" t="0" r="57150" b="66675"/>
                <wp:wrapNone/>
                <wp:docPr id="47140" name="直線矢印コネクタ 47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0" o:spid="_x0000_s1026" type="#_x0000_t32" style="position:absolute;left:0;text-align:left;margin-left:218.15pt;margin-top:3.8pt;width:0;height:14.25pt;z-index:253834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2736" behindDoc="0" locked="0" layoutInCell="1" allowOverlap="1" wp14:anchorId="189775EF" wp14:editId="0593FF16">
                <wp:simplePos x="0" y="0"/>
                <wp:positionH relativeFrom="column">
                  <wp:posOffset>2019935</wp:posOffset>
                </wp:positionH>
                <wp:positionV relativeFrom="paragraph">
                  <wp:posOffset>-3175</wp:posOffset>
                </wp:positionV>
                <wp:extent cx="1480185" cy="314325"/>
                <wp:effectExtent l="0" t="0" r="24765" b="28575"/>
                <wp:wrapNone/>
                <wp:docPr id="38913" name="テキスト ボックス 38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34541C" w:rsidRDefault="00FD3810"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13" o:spid="_x0000_s1196" type="#_x0000_t202" style="position:absolute;left:0;text-align:left;margin-left:159.05pt;margin-top:-.25pt;width:116.55pt;height:24.75pt;z-index:2538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" fillcolor="#4f81bd [3204]" strokecolor="#243f60 [1604]" strokeweight="2pt">
                <v:path arrowok="t"/>
                <v:textbox>
                  <w:txbxContent>
                    <w:p w:rsidR="00FD3810" w:rsidRPr="0034541C" w:rsidRDefault="00FD3810"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821952" behindDoc="0" locked="0" layoutInCell="1" allowOverlap="1" wp14:anchorId="19AD9762" wp14:editId="33953A68">
                <wp:simplePos x="0" y="0"/>
                <wp:positionH relativeFrom="column">
                  <wp:posOffset>723900</wp:posOffset>
                </wp:positionH>
                <wp:positionV relativeFrom="paragraph">
                  <wp:posOffset>147319</wp:posOffset>
                </wp:positionV>
                <wp:extent cx="1291590" cy="0"/>
                <wp:effectExtent l="0" t="0" r="22860" b="19050"/>
                <wp:wrapNone/>
                <wp:docPr id="38924" name="直線矢印コネクタ 389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8924" o:spid="_x0000_s1026" type="#_x0000_t32" style="position:absolute;left:0;text-align:left;margin-left:57pt;margin-top:11.6pt;width:101.7pt;height:0;z-index:253821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" strokecolor="#4f81bd [320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835264" behindDoc="0" locked="0" layoutInCell="1" allowOverlap="1" wp14:anchorId="7EEE7D45" wp14:editId="1E48C9F0">
                <wp:simplePos x="0" y="0"/>
                <wp:positionH relativeFrom="column">
                  <wp:posOffset>3521710</wp:posOffset>
                </wp:positionH>
                <wp:positionV relativeFrom="paragraph">
                  <wp:posOffset>160654</wp:posOffset>
                </wp:positionV>
                <wp:extent cx="1097280" cy="0"/>
                <wp:effectExtent l="38100" t="76200" r="0" b="114300"/>
                <wp:wrapNone/>
                <wp:docPr id="38926" name="直線矢印コネクタ 389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8926" o:spid="_x0000_s1026" type="#_x0000_t32" style="position:absolute;left:0;text-align:left;margin-left:277.3pt;margin-top:12.65pt;width:86.4pt;height:0;flip:x;z-index:253835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41408" behindDoc="0" locked="0" layoutInCell="1" allowOverlap="1" wp14:anchorId="6977B80E" wp14:editId="30DCCFF2">
                <wp:simplePos x="0" y="0"/>
                <wp:positionH relativeFrom="column">
                  <wp:posOffset>723899</wp:posOffset>
                </wp:positionH>
                <wp:positionV relativeFrom="paragraph">
                  <wp:posOffset>160655</wp:posOffset>
                </wp:positionV>
                <wp:extent cx="0" cy="1133475"/>
                <wp:effectExtent l="95250" t="38100" r="57150" b="9525"/>
                <wp:wrapNone/>
                <wp:docPr id="31" name="直線矢印コネクタ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8" o:spid="_x0000_s1026" type="#_x0000_t32" style="position:absolute;left:0;text-align:left;margin-left:57pt;margin-top:12.65pt;width:0;height:89.25pt;flip:y;z-index:253841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" strokecolor="#4f81bd [3204]">
                <v:stroke dashstyle="dashDot"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19904" behindDoc="0" locked="0" layoutInCell="1" allowOverlap="1" wp14:anchorId="22224F1B" wp14:editId="194190A2">
                <wp:simplePos x="0" y="0"/>
                <wp:positionH relativeFrom="column">
                  <wp:posOffset>2770504</wp:posOffset>
                </wp:positionH>
                <wp:positionV relativeFrom="paragraph">
                  <wp:posOffset>95885</wp:posOffset>
                </wp:positionV>
                <wp:extent cx="0" cy="180975"/>
                <wp:effectExtent l="95250" t="0" r="57150" b="66675"/>
                <wp:wrapNone/>
                <wp:docPr id="38927" name="直線矢印コネクタ 389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8927" o:spid="_x0000_s1026" type="#_x0000_t32" style="position:absolute;left:0;text-align:left;margin-left:218.15pt;margin-top:7.55pt;width:0;height:14.25pt;z-index:253819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" strokecolor="#4f81bd [320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3760" behindDoc="0" locked="0" layoutInCell="1" allowOverlap="1" wp14:anchorId="035657D2" wp14:editId="2273B2E9">
                <wp:simplePos x="0" y="0"/>
                <wp:positionH relativeFrom="column">
                  <wp:posOffset>1938020</wp:posOffset>
                </wp:positionH>
                <wp:positionV relativeFrom="paragraph">
                  <wp:posOffset>71755</wp:posOffset>
                </wp:positionV>
                <wp:extent cx="1685925" cy="325120"/>
                <wp:effectExtent l="0" t="0" r="28575" b="17780"/>
                <wp:wrapNone/>
                <wp:docPr id="38928" name="テキスト ボックス 38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780C27" w:rsidRDefault="00FD3810"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28" o:spid="_x0000_s1197" type="#_x0000_t202" style="position:absolute;left:0;text-align:left;margin-left:152.6pt;margin-top:5.65pt;width:132.75pt;height:25.6pt;z-index:2538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" fillcolor="white [3212]" strokecolor="#243f60 [1604]" strokeweight="2pt">
                <v:stroke dashstyle="3 1"/>
                <v:path arrowok="t"/>
                <v:textbox>
                  <w:txbxContent>
                    <w:p w:rsidR="00FD3810" w:rsidRPr="00780C27" w:rsidRDefault="00FD3810"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37312" behindDoc="0" locked="0" layoutInCell="1" allowOverlap="1" wp14:anchorId="4BA36125" wp14:editId="55D2B3BD">
                <wp:simplePos x="0" y="0"/>
                <wp:positionH relativeFrom="column">
                  <wp:posOffset>2770504</wp:posOffset>
                </wp:positionH>
                <wp:positionV relativeFrom="paragraph">
                  <wp:posOffset>170815</wp:posOffset>
                </wp:positionV>
                <wp:extent cx="0" cy="180975"/>
                <wp:effectExtent l="95250" t="0" r="57150" b="66675"/>
                <wp:wrapNone/>
                <wp:docPr id="38929" name="直線矢印コネクタ 389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38929" o:spid="_x0000_s1026" type="#_x0000_t32" style="position:absolute;left:0;text-align:left;margin-left:218.15pt;margin-top:13.45pt;width:0;height:14.25pt;z-index:253837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" strokecolor="#4f81bd [320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43456" behindDoc="0" locked="0" layoutInCell="1" allowOverlap="1" wp14:anchorId="0F4637B3" wp14:editId="13D37FEF">
                <wp:simplePos x="0" y="0"/>
                <wp:positionH relativeFrom="column">
                  <wp:posOffset>396240</wp:posOffset>
                </wp:positionH>
                <wp:positionV relativeFrom="paragraph">
                  <wp:posOffset>88900</wp:posOffset>
                </wp:positionV>
                <wp:extent cx="1009650" cy="750570"/>
                <wp:effectExtent l="0" t="0" r="19050" b="11430"/>
                <wp:wrapNone/>
                <wp:docPr id="96" name="テキスト ボックス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750570"/>
                        </a:xfrm>
                        <a:prstGeom prst="rect">
                          <a:avLst/>
                        </a:prstGeom>
                        <a:solidFill>
                          <a:sysClr val="window" lastClr="FFFFFF"/>
                        </a:solidFill>
                        <a:ln w="25400" cap="flat" cmpd="sng" algn="ctr">
                          <a:solidFill>
                            <a:srgbClr val="4F81BD">
                              <a:shade val="50000"/>
                            </a:srgbClr>
                          </a:solidFill>
                          <a:prstDash val="sysDash"/>
                        </a:ln>
                        <a:effectLst/>
                      </wps:spPr>
                      <wps:txbx>
                        <w:txbxContent>
                          <w:p w:rsidR="00FD3810" w:rsidRPr="00D419BC" w:rsidRDefault="00FD3810" w:rsidP="006731A1">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rsidR="00FD3810" w:rsidRPr="00D419BC" w:rsidRDefault="00FD3810" w:rsidP="006731A1">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rsidR="00FD3810" w:rsidRDefault="00FD3810" w:rsidP="006731A1">
                            <w:pPr>
                              <w:spacing w:line="320" w:lineRule="exact"/>
                              <w:jc w:val="left"/>
                              <w:rPr>
                                <w:rFonts w:ascii="Meiryo UI" w:eastAsia="Meiryo UI" w:hAnsi="Meiryo UI" w:cs="Meiryo UI"/>
                              </w:rPr>
                            </w:pPr>
                            <w:r w:rsidRPr="00D419BC">
                              <w:rPr>
                                <w:rFonts w:ascii="Meiryo UI" w:eastAsia="Meiryo UI" w:hAnsi="Meiryo UI" w:cs="Meiryo UI" w:hint="eastAsia"/>
                              </w:rPr>
                              <w:t>（対策）</w:t>
                            </w:r>
                          </w:p>
                          <w:p w:rsidR="00FD3810" w:rsidRPr="00780C27" w:rsidRDefault="00FD3810" w:rsidP="006731A1">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96" o:spid="_x0000_s1198" type="#_x0000_t202" style="position:absolute;left:0;text-align:left;margin-left:31.2pt;margin-top:7pt;width:79.5pt;height:59.1pt;z-index:2538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" fillcolor="window" strokecolor="#385d8a" strokeweight="2pt">
                <v:stroke dashstyle="3 1"/>
                <v:path arrowok="t"/>
                <v:textbox>
                  <w:txbxContent>
                    <w:p w:rsidR="00FD3810" w:rsidRPr="00D419BC" w:rsidRDefault="00FD3810" w:rsidP="006731A1">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rsidR="00FD3810" w:rsidRPr="00D419BC" w:rsidRDefault="00FD3810" w:rsidP="006731A1">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rsidR="00FD3810" w:rsidRDefault="00FD3810" w:rsidP="006731A1">
                      <w:pPr>
                        <w:spacing w:line="320" w:lineRule="exact"/>
                        <w:jc w:val="left"/>
                        <w:rPr>
                          <w:rFonts w:ascii="Meiryo UI" w:eastAsia="Meiryo UI" w:hAnsi="Meiryo UI" w:cs="Meiryo UI"/>
                        </w:rPr>
                      </w:pPr>
                      <w:r w:rsidRPr="00D419BC">
                        <w:rPr>
                          <w:rFonts w:ascii="Meiryo UI" w:eastAsia="Meiryo UI" w:hAnsi="Meiryo UI" w:cs="Meiryo UI" w:hint="eastAsia"/>
                        </w:rPr>
                        <w:t>（対策）</w:t>
                      </w:r>
                    </w:p>
                    <w:p w:rsidR="00FD3810" w:rsidRPr="00780C27" w:rsidRDefault="00FD3810" w:rsidP="006731A1">
                      <w:pPr>
                        <w:spacing w:line="280" w:lineRule="exact"/>
                        <w:jc w:val="left"/>
                        <w:rPr>
                          <w:rFonts w:ascii="Meiryo UI" w:eastAsia="Meiryo UI" w:hAnsi="Meiryo UI" w:cs="Meiryo UI"/>
                          <w:color w:val="000000" w:themeColor="text1"/>
                        </w:rPr>
                      </w:pP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36288" behindDoc="0" locked="0" layoutInCell="1" allowOverlap="1" wp14:anchorId="33DFA641" wp14:editId="25F9C875">
                <wp:simplePos x="0" y="0"/>
                <wp:positionH relativeFrom="column">
                  <wp:posOffset>1938020</wp:posOffset>
                </wp:positionH>
                <wp:positionV relativeFrom="paragraph">
                  <wp:posOffset>120015</wp:posOffset>
                </wp:positionV>
                <wp:extent cx="1685925" cy="482600"/>
                <wp:effectExtent l="0" t="0" r="28575" b="12700"/>
                <wp:wrapNone/>
                <wp:docPr id="38930" name="テキスト ボックス 38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rsidR="00FD3810" w:rsidRDefault="00FD3810"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FD3810" w:rsidRPr="00780C27" w:rsidRDefault="00FD3810"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30" o:spid="_x0000_s1199" type="#_x0000_t202" style="position:absolute;left:0;text-align:left;margin-left:152.6pt;margin-top:9.45pt;width:132.75pt;height:38pt;z-index:25383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" fillcolor="window" strokecolor="#385d8a" strokeweight="2pt">
                <v:stroke dashstyle="3 1"/>
                <v:path arrowok="t"/>
                <v:textbox>
                  <w:txbxContent>
                    <w:p w:rsidR="00FD3810" w:rsidRDefault="00FD3810"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FD3810" w:rsidRPr="00780C27" w:rsidRDefault="00FD3810"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rsidR="00A764E3"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842432" behindDoc="0" locked="0" layoutInCell="1" allowOverlap="1" wp14:anchorId="7A8BF6DC" wp14:editId="668A4543">
                <wp:simplePos x="0" y="0"/>
                <wp:positionH relativeFrom="column">
                  <wp:posOffset>1405890</wp:posOffset>
                </wp:positionH>
                <wp:positionV relativeFrom="paragraph">
                  <wp:posOffset>163829</wp:posOffset>
                </wp:positionV>
                <wp:extent cx="534035" cy="0"/>
                <wp:effectExtent l="38100" t="76200" r="0" b="114300"/>
                <wp:wrapNone/>
                <wp:docPr id="44032" name="直線矢印コネクタ 44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4035" cy="0"/>
                        </a:xfrm>
                        <a:prstGeom prst="straightConnector1">
                          <a:avLst/>
                        </a:prstGeom>
                        <a:ln>
                          <a:solidFill>
                            <a:schemeClr val="accent1"/>
                          </a:solidFill>
                          <a:prstDash val="dashDot"/>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4032" o:spid="_x0000_s1026" type="#_x0000_t32" style="position:absolute;left:0;text-align:left;margin-left:110.7pt;margin-top:12.9pt;width:42.05pt;height:0;flip:x;z-index:253842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" strokecolor="#4f81bd [3204]">
                <v:stroke dashstyle="dashDot" endarrow="open"/>
                <o:lock v:ext="edit" shapetype="f"/>
              </v:shape>
            </w:pict>
          </mc:Fallback>
        </mc:AlternateContent>
      </w:r>
    </w:p>
    <w:p w:rsidR="005F6269" w:rsidRPr="00782149" w:rsidRDefault="005F6269" w:rsidP="005F6269">
      <w:pPr>
        <w:rPr>
          <w:rFonts w:ascii="HG丸ｺﾞｼｯｸM-PRO" w:eastAsia="HG丸ｺﾞｼｯｸM-PRO" w:hAnsi="HG丸ｺﾞｼｯｸM-PRO"/>
        </w:rPr>
      </w:pPr>
    </w:p>
    <w:p w:rsidR="005747E3" w:rsidRPr="00782149" w:rsidRDefault="004823A5" w:rsidP="006731A1">
      <w:pPr>
        <w:pStyle w:val="a9"/>
        <w:spacing w:beforeLines="0"/>
      </w:pPr>
      <w:r w:rsidRPr="00782149">
        <w:rPr>
          <w:rFonts w:hint="eastAsia"/>
        </w:rPr>
        <w:t>図</w:t>
      </w:r>
      <w:r w:rsidRPr="00782149">
        <w:t xml:space="preserve"> </w:t>
      </w:r>
      <w:r w:rsidR="00C262F2" w:rsidRPr="00782149">
        <w:fldChar w:fldCharType="begin"/>
      </w:r>
      <w:r w:rsidR="00427752" w:rsidRPr="00782149">
        <w:rPr>
          <w:bCs w:val="0"/>
        </w:rPr>
        <w:instrText xml:space="preserve"> STYLEREF 2 \s </w:instrText>
      </w:r>
      <w:r w:rsidR="00C262F2" w:rsidRPr="00782149">
        <w:fldChar w:fldCharType="separate"/>
      </w:r>
      <w:r w:rsidR="0030381F">
        <w:rPr>
          <w:bCs w:val="0"/>
          <w:noProof/>
        </w:rPr>
        <w:t>4.1</w:t>
      </w:r>
      <w:r w:rsidR="00C262F2" w:rsidRPr="00782149">
        <w:rPr>
          <w:noProof/>
        </w:rPr>
        <w:fldChar w:fldCharType="end"/>
      </w:r>
      <w:r w:rsidR="003524A3" w:rsidRPr="00782149">
        <w:noBreakHyphen/>
      </w:r>
      <w:r w:rsidR="00C262F2" w:rsidRPr="00782149">
        <w:fldChar w:fldCharType="begin"/>
      </w:r>
      <w:r w:rsidR="00427752" w:rsidRPr="00782149">
        <w:rPr>
          <w:bCs w:val="0"/>
        </w:rPr>
        <w:instrText xml:space="preserve"> SEQ 図 \* ARABIC \s 2 </w:instrText>
      </w:r>
      <w:r w:rsidR="00C262F2" w:rsidRPr="00782149">
        <w:fldChar w:fldCharType="separate"/>
      </w:r>
      <w:r w:rsidR="0030381F">
        <w:rPr>
          <w:bCs w:val="0"/>
          <w:noProof/>
        </w:rPr>
        <w:t>4</w:t>
      </w:r>
      <w:r w:rsidR="00C262F2" w:rsidRPr="00782149">
        <w:rPr>
          <w:noProof/>
        </w:rPr>
        <w:fldChar w:fldCharType="end"/>
      </w:r>
      <w:r w:rsidRPr="00782149">
        <w:rPr>
          <w:rFonts w:hint="eastAsia"/>
        </w:rPr>
        <w:t xml:space="preserve">　点検～診断・評価～対策実施の</w:t>
      </w:r>
      <w:r w:rsidRPr="00DE24A5">
        <w:rPr>
          <w:rFonts w:hint="eastAsia"/>
        </w:rPr>
        <w:t>フロー</w:t>
      </w:r>
    </w:p>
    <w:p w:rsidR="009A21F1" w:rsidRPr="00782149" w:rsidRDefault="009A21F1" w:rsidP="009A21F1">
      <w:pPr>
        <w:rPr>
          <w:rFonts w:ascii="HG丸ｺﾞｼｯｸM-PRO" w:eastAsia="HG丸ｺﾞｼｯｸM-PRO" w:hAnsi="HG丸ｺﾞｼｯｸM-PRO"/>
        </w:rPr>
        <w:sectPr w:rsidR="009A21F1" w:rsidRPr="00782149" w:rsidSect="00A10E9D">
          <w:footerReference w:type="default" r:id="rId127"/>
          <w:pgSz w:w="11906" w:h="16838" w:code="9"/>
          <w:pgMar w:top="1418" w:right="1418" w:bottom="1418" w:left="1418" w:header="851" w:footer="567" w:gutter="0"/>
          <w:cols w:space="425"/>
          <w:docGrid w:type="lines" w:linePitch="360"/>
        </w:sectPr>
      </w:pPr>
    </w:p>
    <w:p w:rsidR="009A21F1" w:rsidRPr="00782149" w:rsidRDefault="009A21F1" w:rsidP="009A21F1">
      <w:pPr>
        <w:pStyle w:val="5"/>
      </w:pPr>
      <w:r w:rsidRPr="00782149">
        <w:rPr>
          <w:rFonts w:hint="eastAsia"/>
        </w:rPr>
        <w:lastRenderedPageBreak/>
        <w:t>定期点検</w:t>
      </w:r>
      <w:r w:rsidR="00E03FCF" w:rsidRPr="00782149">
        <w:rPr>
          <w:rFonts w:hint="eastAsia"/>
        </w:rPr>
        <w:t>を含む点検業務</w:t>
      </w:r>
      <w:r w:rsidRPr="00782149">
        <w:rPr>
          <w:rFonts w:hint="eastAsia"/>
        </w:rPr>
        <w:t>のフロー</w:t>
      </w:r>
    </w:p>
    <w:p w:rsidR="009A21F1" w:rsidRPr="00782149" w:rsidRDefault="009A21F1" w:rsidP="009A21F1">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点検業務のうち、定期点検については、特に</w:t>
      </w:r>
      <w:r w:rsidRPr="00782149">
        <w:rPr>
          <w:rFonts w:ascii="HG丸ｺﾞｼｯｸM-PRO" w:eastAsia="HG丸ｺﾞｼｯｸM-PRO" w:hAnsi="HG丸ｺﾞｼｯｸM-PRO" w:hint="eastAsia"/>
          <w:b/>
          <w:color w:val="FF9900"/>
        </w:rPr>
        <w:t>「計画的維持管理」</w:t>
      </w:r>
      <w:r w:rsidRPr="00782149">
        <w:rPr>
          <w:rFonts w:ascii="HG丸ｺﾞｼｯｸM-PRO" w:eastAsia="HG丸ｺﾞｼｯｸM-PRO" w:hAnsi="HG丸ｺﾞｼｯｸM-PRO" w:hint="eastAsia"/>
        </w:rPr>
        <w:t>に資するものであり、以下のフローに沿って実施することを基本とする。</w: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27008" behindDoc="0" locked="0" layoutInCell="1" allowOverlap="1" wp14:anchorId="61901865" wp14:editId="7004BA99">
                <wp:simplePos x="0" y="0"/>
                <wp:positionH relativeFrom="column">
                  <wp:posOffset>5191760</wp:posOffset>
                </wp:positionH>
                <wp:positionV relativeFrom="paragraph">
                  <wp:posOffset>194310</wp:posOffset>
                </wp:positionV>
                <wp:extent cx="3267075" cy="1351280"/>
                <wp:effectExtent l="0" t="0" r="28575" b="20320"/>
                <wp:wrapNone/>
                <wp:docPr id="44053" name="角丸四角形 44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7075" cy="1351280"/>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FD3810" w:rsidRDefault="00FD3810"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44053" o:spid="_x0000_s1200" style="position:absolute;left:0;text-align:left;margin-left:408.8pt;margin-top:15.3pt;width:257.25pt;height:106.4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" fillcolor="#fcc" strokecolor="#943634 [2405]" strokeweight="2pt">
                <v:path arrowok="t"/>
                <v:textbox>
                  <w:txbxContent>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FD3810" w:rsidRDefault="00FD3810"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265920" behindDoc="0" locked="0" layoutInCell="1" allowOverlap="1" wp14:anchorId="00776C9B" wp14:editId="008E34E1">
                <wp:simplePos x="0" y="0"/>
                <wp:positionH relativeFrom="column">
                  <wp:posOffset>-92075</wp:posOffset>
                </wp:positionH>
                <wp:positionV relativeFrom="paragraph">
                  <wp:posOffset>194945</wp:posOffset>
                </wp:positionV>
                <wp:extent cx="503555" cy="4869815"/>
                <wp:effectExtent l="0" t="76200" r="10795" b="26035"/>
                <wp:wrapNone/>
                <wp:docPr id="44049" name="グループ化 44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555" cy="4869815"/>
                          <a:chOff x="0" y="0"/>
                          <a:chExt cx="503248" cy="4869712"/>
                        </a:xfrm>
                      </wpg:grpSpPr>
                      <wps:wsp>
                        <wps:cNvPr id="44050" name="直線コネクタ 44050"/>
                        <wps:cNvCnPr/>
                        <wps:spPr>
                          <a:xfrm flipH="1">
                            <a:off x="0" y="4869712"/>
                            <a:ext cx="503248"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1" name="直線コネクタ 44051"/>
                        <wps:cNvCnPr/>
                        <wps:spPr>
                          <a:xfrm flipV="1">
                            <a:off x="10633" y="0"/>
                            <a:ext cx="0" cy="4867275"/>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2" name="直線コネクタ 44052"/>
                        <wps:cNvCnPr/>
                        <wps:spPr>
                          <a:xfrm flipH="1">
                            <a:off x="0" y="0"/>
                            <a:ext cx="378259" cy="0"/>
                          </a:xfrm>
                          <a:prstGeom prst="line">
                            <a:avLst/>
                          </a:prstGeom>
                          <a:ln w="25400">
                            <a:headEnd type="triangle"/>
                            <a:tailEnd type="none" w="lg"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グループ化 44049" o:spid="_x0000_s1026" style="position:absolute;left:0;text-align:left;margin-left:-7.25pt;margin-top:15.35pt;width:39.65pt;height:383.45pt;z-index:253265920"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">
                <v:line id="直線コネクタ 44050" o:spid="_x0000_s1027" style="position:absolute;flip:x;visibility:visible;mso-wrap-style:squar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028" style="position:absolute;flip:y;visibility:visible;mso-wrap-style:squar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029" style="position:absolute;flip:x;visibility:visible;mso-wrap-style:squar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66944" behindDoc="0" locked="0" layoutInCell="1" allowOverlap="1" wp14:anchorId="6A8F428D" wp14:editId="14F90403">
                <wp:simplePos x="0" y="0"/>
                <wp:positionH relativeFrom="column">
                  <wp:posOffset>282575</wp:posOffset>
                </wp:positionH>
                <wp:positionV relativeFrom="paragraph">
                  <wp:posOffset>12700</wp:posOffset>
                </wp:positionV>
                <wp:extent cx="1457325" cy="361950"/>
                <wp:effectExtent l="0" t="0" r="28575" b="19050"/>
                <wp:wrapNone/>
                <wp:docPr id="235" name="円/楕円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7325"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235" o:spid="_x0000_s1201" style="position:absolute;left:0;text-align:left;margin-left:22.25pt;margin-top:1pt;width:114.75pt;height:28.5pt;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42368" behindDoc="0" locked="0" layoutInCell="1" allowOverlap="1" wp14:anchorId="301B97B8" wp14:editId="2D984343">
                <wp:simplePos x="0" y="0"/>
                <wp:positionH relativeFrom="column">
                  <wp:posOffset>1023619</wp:posOffset>
                </wp:positionH>
                <wp:positionV relativeFrom="paragraph">
                  <wp:posOffset>147320</wp:posOffset>
                </wp:positionV>
                <wp:extent cx="0" cy="190500"/>
                <wp:effectExtent l="76200" t="0" r="57150" b="57150"/>
                <wp:wrapNone/>
                <wp:docPr id="44054" name="直線矢印コネクタ 440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4" o:spid="_x0000_s1026" type="#_x0000_t32" style="position:absolute;left:0;text-align:left;margin-left:80.6pt;margin-top:11.6pt;width:0;height:15pt;z-index:253242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28032" behindDoc="0" locked="0" layoutInCell="1" allowOverlap="1" wp14:anchorId="45593DE0" wp14:editId="0BA7A0BB">
                <wp:simplePos x="0" y="0"/>
                <wp:positionH relativeFrom="column">
                  <wp:posOffset>568960</wp:posOffset>
                </wp:positionH>
                <wp:positionV relativeFrom="paragraph">
                  <wp:posOffset>107950</wp:posOffset>
                </wp:positionV>
                <wp:extent cx="883920" cy="333375"/>
                <wp:effectExtent l="0" t="0" r="11430" b="28575"/>
                <wp:wrapNone/>
                <wp:docPr id="236" name="正方形/長方形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36" o:spid="_x0000_s1202" style="position:absolute;left:0;text-align:left;margin-left:44.8pt;margin-top:8.5pt;width:69.6pt;height:26.25pt;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39296" behindDoc="0" locked="0" layoutInCell="1" allowOverlap="1" wp14:anchorId="38CDDE0E" wp14:editId="4CCC9ACC">
                <wp:simplePos x="0" y="0"/>
                <wp:positionH relativeFrom="column">
                  <wp:posOffset>2700020</wp:posOffset>
                </wp:positionH>
                <wp:positionV relativeFrom="paragraph">
                  <wp:posOffset>33020</wp:posOffset>
                </wp:positionV>
                <wp:extent cx="1314450" cy="361950"/>
                <wp:effectExtent l="0" t="0" r="19050" b="19050"/>
                <wp:wrapNone/>
                <wp:docPr id="240" name="角丸四角形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203" style="position:absolute;left:0;text-align:left;margin-left:212.6pt;margin-top:2.6pt;width:103.5pt;height:28.5p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" fillcolor="#ffc" strokecolor="#243f60 [1604]" strokeweight="2pt">
                <v:path arrowok="t"/>
                <v:textbox>
                  <w:txbxContent>
                    <w:p w:rsidR="00FD3810" w:rsidRDefault="00FD3810"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43392" behindDoc="0" locked="0" layoutInCell="1" allowOverlap="1" wp14:anchorId="605B6A89" wp14:editId="2E12EF39">
                <wp:simplePos x="0" y="0"/>
                <wp:positionH relativeFrom="column">
                  <wp:posOffset>1023619</wp:posOffset>
                </wp:positionH>
                <wp:positionV relativeFrom="paragraph">
                  <wp:posOffset>213995</wp:posOffset>
                </wp:positionV>
                <wp:extent cx="0" cy="190500"/>
                <wp:effectExtent l="76200" t="0" r="57150" b="57150"/>
                <wp:wrapNone/>
                <wp:docPr id="1055" name="直線矢印コネクタ 10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80.6pt;margin-top:16.85pt;width:0;height:15pt;z-index:253243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52608" behindDoc="0" locked="0" layoutInCell="1" allowOverlap="1" wp14:anchorId="2770354D" wp14:editId="16B98B6A">
                <wp:simplePos x="0" y="0"/>
                <wp:positionH relativeFrom="column">
                  <wp:posOffset>3366769</wp:posOffset>
                </wp:positionH>
                <wp:positionV relativeFrom="paragraph">
                  <wp:posOffset>166370</wp:posOffset>
                </wp:positionV>
                <wp:extent cx="0" cy="142240"/>
                <wp:effectExtent l="76200" t="38100" r="57150" b="10160"/>
                <wp:wrapNone/>
                <wp:docPr id="44056" name="直線矢印コネクタ 440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4224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265.1pt;margin-top:13.1pt;width:0;height:11.2pt;flip:y;z-index:253252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25984" behindDoc="0" locked="0" layoutInCell="1" allowOverlap="1" wp14:anchorId="67261D13" wp14:editId="3C364B41">
                <wp:simplePos x="0" y="0"/>
                <wp:positionH relativeFrom="column">
                  <wp:posOffset>80645</wp:posOffset>
                </wp:positionH>
                <wp:positionV relativeFrom="paragraph">
                  <wp:posOffset>61595</wp:posOffset>
                </wp:positionV>
                <wp:extent cx="4543425" cy="2085975"/>
                <wp:effectExtent l="19050" t="19050" r="28575" b="28575"/>
                <wp:wrapNone/>
                <wp:docPr id="44057" name="角丸四角形 44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43425" cy="208597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057" o:spid="_x0000_s1026" style="position:absolute;left:0;text-align:left;margin-left:6.35pt;margin-top:4.85pt;width:357.75pt;height:164.2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" filled="f" strokecolor="red" strokeweight="2.5pt">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29056" behindDoc="0" locked="0" layoutInCell="1" allowOverlap="1" wp14:anchorId="09F1BEEE" wp14:editId="1A365A6C">
                <wp:simplePos x="0" y="0"/>
                <wp:positionH relativeFrom="column">
                  <wp:posOffset>568960</wp:posOffset>
                </wp:positionH>
                <wp:positionV relativeFrom="paragraph">
                  <wp:posOffset>174625</wp:posOffset>
                </wp:positionV>
                <wp:extent cx="883920" cy="333375"/>
                <wp:effectExtent l="0" t="0" r="11430" b="28575"/>
                <wp:wrapNone/>
                <wp:docPr id="242" name="正方形/長方形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2" o:spid="_x0000_s1204" style="position:absolute;left:0;text-align:left;margin-left:44.8pt;margin-top:13.75pt;width:69.6pt;height:26.25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37248" behindDoc="0" locked="0" layoutInCell="1" allowOverlap="1" wp14:anchorId="3237B049" wp14:editId="1D72AC33">
                <wp:simplePos x="0" y="0"/>
                <wp:positionH relativeFrom="column">
                  <wp:posOffset>2204720</wp:posOffset>
                </wp:positionH>
                <wp:positionV relativeFrom="paragraph">
                  <wp:posOffset>79375</wp:posOffset>
                </wp:positionV>
                <wp:extent cx="2327910" cy="694690"/>
                <wp:effectExtent l="0" t="0" r="15240" b="10160"/>
                <wp:wrapNone/>
                <wp:docPr id="44058" name="角丸四角形 440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7910" cy="69469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FD3810" w:rsidRDefault="00FD3810"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FD3810" w:rsidRDefault="00FD381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44058" o:spid="_x0000_s1205" style="position:absolute;left:0;text-align:left;margin-left:173.6pt;margin-top:6.25pt;width:183.3pt;height:54.7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" fillcolor="#fde9d9 [665]" strokecolor="#e36c0a [2409]" strokeweight="2pt">
                <v:path arrowok="t"/>
                <v:textbox>
                  <w:txbxContent>
                    <w:p w:rsidR="00FD3810" w:rsidRDefault="00FD381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FD3810" w:rsidRDefault="00FD3810"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FD3810" w:rsidRDefault="00FD381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44416" behindDoc="0" locked="0" layoutInCell="1" allowOverlap="1" wp14:anchorId="5344E589" wp14:editId="15269DC7">
                <wp:simplePos x="0" y="0"/>
                <wp:positionH relativeFrom="column">
                  <wp:posOffset>1023619</wp:posOffset>
                </wp:positionH>
                <wp:positionV relativeFrom="paragraph">
                  <wp:posOffset>41910</wp:posOffset>
                </wp:positionV>
                <wp:extent cx="0" cy="190500"/>
                <wp:effectExtent l="76200" t="0" r="57150" b="57150"/>
                <wp:wrapNone/>
                <wp:docPr id="41" name="直線矢印コネクタ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 o:spid="_x0000_s1026" type="#_x0000_t32" style="position:absolute;left:0;text-align:left;margin-left:80.6pt;margin-top:3.3pt;width:0;height:15pt;z-index:253244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40320" behindDoc="0" locked="0" layoutInCell="1" allowOverlap="1" wp14:anchorId="057F8914" wp14:editId="08BA7712">
                <wp:simplePos x="0" y="0"/>
                <wp:positionH relativeFrom="column">
                  <wp:posOffset>6814185</wp:posOffset>
                </wp:positionH>
                <wp:positionV relativeFrom="paragraph">
                  <wp:posOffset>222250</wp:posOffset>
                </wp:positionV>
                <wp:extent cx="1771650" cy="361950"/>
                <wp:effectExtent l="0" t="0" r="19050" b="19050"/>
                <wp:wrapNone/>
                <wp:docPr id="42" name="角丸四角形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42" o:spid="_x0000_s1206" style="position:absolute;left:0;text-align:left;margin-left:536.55pt;margin-top:17.5pt;width:139.5pt;height:28.5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" fillcolor="#ffc" strokecolor="#243f60 [1604]" strokeweight="2pt">
                <v:path arrowok="t"/>
                <v:textbox>
                  <w:txbxContent>
                    <w:p w:rsidR="00FD3810" w:rsidRDefault="00FD3810"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0080" behindDoc="0" locked="0" layoutInCell="1" allowOverlap="1" wp14:anchorId="7476A6DB" wp14:editId="06EC1E0B">
                <wp:simplePos x="0" y="0"/>
                <wp:positionH relativeFrom="column">
                  <wp:posOffset>568960</wp:posOffset>
                </wp:positionH>
                <wp:positionV relativeFrom="paragraph">
                  <wp:posOffset>12700</wp:posOffset>
                </wp:positionV>
                <wp:extent cx="883920" cy="427355"/>
                <wp:effectExtent l="0" t="0" r="11430" b="10795"/>
                <wp:wrapNone/>
                <wp:docPr id="243" name="正方形/長方形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39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3" o:spid="_x0000_s1207" style="position:absolute;left:0;text-align:left;margin-left:44.8pt;margin-top:1pt;width:69.6pt;height:33.65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51584" behindDoc="0" locked="0" layoutInCell="1" allowOverlap="1" wp14:anchorId="2B49307D" wp14:editId="31D5F07F">
                <wp:simplePos x="0" y="0"/>
                <wp:positionH relativeFrom="column">
                  <wp:posOffset>3366769</wp:posOffset>
                </wp:positionH>
                <wp:positionV relativeFrom="paragraph">
                  <wp:posOffset>80645</wp:posOffset>
                </wp:positionV>
                <wp:extent cx="0" cy="152400"/>
                <wp:effectExtent l="76200" t="0" r="57150" b="57150"/>
                <wp:wrapNone/>
                <wp:docPr id="52" name="直線矢印コネクタ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24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2" o:spid="_x0000_s1026" type="#_x0000_t32" style="position:absolute;left:0;text-align:left;margin-left:265.1pt;margin-top:6.35pt;width:0;height:12pt;z-index:253251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45440" behindDoc="0" locked="0" layoutInCell="1" allowOverlap="1" wp14:anchorId="7777FDBE" wp14:editId="514E5869">
                <wp:simplePos x="0" y="0"/>
                <wp:positionH relativeFrom="column">
                  <wp:posOffset>1023619</wp:posOffset>
                </wp:positionH>
                <wp:positionV relativeFrom="paragraph">
                  <wp:posOffset>212090</wp:posOffset>
                </wp:positionV>
                <wp:extent cx="0" cy="190500"/>
                <wp:effectExtent l="76200" t="0" r="57150" b="57150"/>
                <wp:wrapNone/>
                <wp:docPr id="53" name="直線矢印コネクタ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3" o:spid="_x0000_s1026" type="#_x0000_t32" style="position:absolute;left:0;text-align:left;margin-left:80.6pt;margin-top:16.7pt;width:0;height:15pt;z-index:253245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41344" behindDoc="0" locked="0" layoutInCell="1" allowOverlap="1" wp14:anchorId="45A28DAF" wp14:editId="08224EBD">
                <wp:simplePos x="0" y="0"/>
                <wp:positionH relativeFrom="column">
                  <wp:posOffset>6747510</wp:posOffset>
                </wp:positionH>
                <wp:positionV relativeFrom="paragraph">
                  <wp:posOffset>219075</wp:posOffset>
                </wp:positionV>
                <wp:extent cx="2200275" cy="937895"/>
                <wp:effectExtent l="0" t="0" r="28575" b="14605"/>
                <wp:wrapNone/>
                <wp:docPr id="57" name="角丸四角形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0275" cy="937895"/>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D419BC" w:rsidRDefault="00FD3810" w:rsidP="009A21F1">
                            <w:pPr>
                              <w:pStyle w:val="Web"/>
                              <w:spacing w:before="0" w:beforeAutospacing="0" w:after="0" w:afterAutospacing="0" w:line="260" w:lineRule="exact"/>
                              <w:jc w:val="center"/>
                              <w:rPr>
                                <w:rFonts w:ascii="HG丸ｺﾞｼｯｸM-PRO" w:eastAsia="HG丸ｺﾞｼｯｸM-PRO" w:hAnsi="HG丸ｺﾞｼｯｸM-PRO" w:cs="Times New Roman"/>
                                <w:b/>
                                <w:bCs/>
                                <w:color w:val="000000"/>
                                <w:kern w:val="2"/>
                                <w:sz w:val="21"/>
                                <w:szCs w:val="20"/>
                              </w:rPr>
                            </w:pPr>
                            <w:r w:rsidRPr="006731A1">
                              <w:rPr>
                                <w:rFonts w:ascii="HG丸ｺﾞｼｯｸM-PRO" w:eastAsia="HG丸ｺﾞｼｯｸM-PRO" w:hAnsi="HG丸ｺﾞｼｯｸM-PRO" w:cs="Times New Roman" w:hint="eastAsia"/>
                                <w:b/>
                                <w:bCs/>
                                <w:color w:val="000000"/>
                                <w:kern w:val="2"/>
                                <w:sz w:val="21"/>
                                <w:szCs w:val="20"/>
                              </w:rPr>
                              <w:t>【</w:t>
                            </w:r>
                            <w:r>
                              <w:rPr>
                                <w:rFonts w:ascii="HG丸ｺﾞｼｯｸM-PRO" w:eastAsia="HG丸ｺﾞｼｯｸM-PRO" w:hAnsi="HG丸ｺﾞｼｯｸM-PRO" w:cs="Times New Roman" w:hint="eastAsia"/>
                                <w:b/>
                                <w:bCs/>
                                <w:color w:val="000000"/>
                                <w:kern w:val="2"/>
                                <w:sz w:val="21"/>
                                <w:szCs w:val="20"/>
                              </w:rPr>
                              <w:t>テクニカル</w:t>
                            </w:r>
                            <w:r w:rsidRPr="00D419BC">
                              <w:rPr>
                                <w:rFonts w:ascii="HG丸ｺﾞｼｯｸM-PRO" w:eastAsia="HG丸ｺﾞｼｯｸM-PRO" w:hAnsi="HG丸ｺﾞｼｯｸM-PRO" w:cs="Times New Roman" w:hint="eastAsia"/>
                                <w:b/>
                                <w:bCs/>
                                <w:color w:val="000000"/>
                                <w:kern w:val="2"/>
                                <w:sz w:val="21"/>
                                <w:szCs w:val="20"/>
                              </w:rPr>
                              <w:t>アドバイス制度の</w:t>
                            </w:r>
                          </w:p>
                          <w:p w:rsidR="00FD3810" w:rsidRDefault="00FD3810" w:rsidP="009A21F1">
                            <w:pPr>
                              <w:pStyle w:val="Web"/>
                              <w:spacing w:before="0" w:beforeAutospacing="0" w:after="0" w:afterAutospacing="0" w:line="260" w:lineRule="exact"/>
                              <w:jc w:val="center"/>
                            </w:pPr>
                            <w:r w:rsidRPr="00D419BC">
                              <w:rPr>
                                <w:rFonts w:ascii="HG丸ｺﾞｼｯｸM-PRO" w:eastAsia="HG丸ｺﾞｼｯｸM-PRO" w:hAnsi="HG丸ｺﾞｼｯｸM-PRO" w:cs="Times New Roman" w:hint="eastAsia"/>
                                <w:b/>
                                <w:bCs/>
                                <w:color w:val="000000"/>
                                <w:kern w:val="2"/>
                                <w:sz w:val="21"/>
                                <w:szCs w:val="20"/>
                              </w:rPr>
                              <w:t>活用など】</w:t>
                            </w:r>
                          </w:p>
                          <w:p w:rsidR="00FD3810" w:rsidRDefault="00FD3810"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FD3810" w:rsidRDefault="00FD3810"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7" o:spid="_x0000_s1208" style="position:absolute;left:0;text-align:left;margin-left:531.3pt;margin-top:17.25pt;width:173.25pt;height:73.85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" fillcolor="#fde9d9 [665]" strokecolor="#e36c0a [2409]" strokeweight="2pt">
                <v:path arrowok="t"/>
                <v:textbox>
                  <w:txbxContent>
                    <w:p w:rsidR="00FD3810" w:rsidRPr="00D419BC" w:rsidRDefault="00FD3810" w:rsidP="009A21F1">
                      <w:pPr>
                        <w:pStyle w:val="Web"/>
                        <w:spacing w:before="0" w:beforeAutospacing="0" w:after="0" w:afterAutospacing="0" w:line="260" w:lineRule="exact"/>
                        <w:jc w:val="center"/>
                        <w:rPr>
                          <w:rFonts w:ascii="HG丸ｺﾞｼｯｸM-PRO" w:eastAsia="HG丸ｺﾞｼｯｸM-PRO" w:hAnsi="HG丸ｺﾞｼｯｸM-PRO" w:cs="Times New Roman"/>
                          <w:b/>
                          <w:bCs/>
                          <w:color w:val="000000"/>
                          <w:kern w:val="2"/>
                          <w:sz w:val="21"/>
                          <w:szCs w:val="20"/>
                        </w:rPr>
                      </w:pPr>
                      <w:r w:rsidRPr="006731A1">
                        <w:rPr>
                          <w:rFonts w:ascii="HG丸ｺﾞｼｯｸM-PRO" w:eastAsia="HG丸ｺﾞｼｯｸM-PRO" w:hAnsi="HG丸ｺﾞｼｯｸM-PRO" w:cs="Times New Roman" w:hint="eastAsia"/>
                          <w:b/>
                          <w:bCs/>
                          <w:color w:val="000000"/>
                          <w:kern w:val="2"/>
                          <w:sz w:val="21"/>
                          <w:szCs w:val="20"/>
                        </w:rPr>
                        <w:t>【</w:t>
                      </w:r>
                      <w:r>
                        <w:rPr>
                          <w:rFonts w:ascii="HG丸ｺﾞｼｯｸM-PRO" w:eastAsia="HG丸ｺﾞｼｯｸM-PRO" w:hAnsi="HG丸ｺﾞｼｯｸM-PRO" w:cs="Times New Roman" w:hint="eastAsia"/>
                          <w:b/>
                          <w:bCs/>
                          <w:color w:val="000000"/>
                          <w:kern w:val="2"/>
                          <w:sz w:val="21"/>
                          <w:szCs w:val="20"/>
                        </w:rPr>
                        <w:t>テクニカル</w:t>
                      </w:r>
                      <w:r w:rsidRPr="00D419BC">
                        <w:rPr>
                          <w:rFonts w:ascii="HG丸ｺﾞｼｯｸM-PRO" w:eastAsia="HG丸ｺﾞｼｯｸM-PRO" w:hAnsi="HG丸ｺﾞｼｯｸM-PRO" w:cs="Times New Roman" w:hint="eastAsia"/>
                          <w:b/>
                          <w:bCs/>
                          <w:color w:val="000000"/>
                          <w:kern w:val="2"/>
                          <w:sz w:val="21"/>
                          <w:szCs w:val="20"/>
                        </w:rPr>
                        <w:t>アドバイス制度の</w:t>
                      </w:r>
                    </w:p>
                    <w:p w:rsidR="00FD3810" w:rsidRDefault="00FD3810" w:rsidP="009A21F1">
                      <w:pPr>
                        <w:pStyle w:val="Web"/>
                        <w:spacing w:before="0" w:beforeAutospacing="0" w:after="0" w:afterAutospacing="0" w:line="260" w:lineRule="exact"/>
                        <w:jc w:val="center"/>
                      </w:pPr>
                      <w:r w:rsidRPr="00D419BC">
                        <w:rPr>
                          <w:rFonts w:ascii="HG丸ｺﾞｼｯｸM-PRO" w:eastAsia="HG丸ｺﾞｼｯｸM-PRO" w:hAnsi="HG丸ｺﾞｼｯｸM-PRO" w:cs="Times New Roman" w:hint="eastAsia"/>
                          <w:b/>
                          <w:bCs/>
                          <w:color w:val="000000"/>
                          <w:kern w:val="2"/>
                          <w:sz w:val="21"/>
                          <w:szCs w:val="20"/>
                        </w:rPr>
                        <w:t>活用など】</w:t>
                      </w:r>
                    </w:p>
                    <w:p w:rsidR="00FD3810" w:rsidRDefault="00FD3810"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FD3810" w:rsidRDefault="00FD3810"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24960" behindDoc="0" locked="0" layoutInCell="1" allowOverlap="1" wp14:anchorId="27336C2C" wp14:editId="7AC9A0B5">
                <wp:simplePos x="0" y="0"/>
                <wp:positionH relativeFrom="column">
                  <wp:posOffset>152400</wp:posOffset>
                </wp:positionH>
                <wp:positionV relativeFrom="paragraph">
                  <wp:posOffset>72390</wp:posOffset>
                </wp:positionV>
                <wp:extent cx="4379595" cy="2133600"/>
                <wp:effectExtent l="19050" t="19050" r="20955" b="19050"/>
                <wp:wrapNone/>
                <wp:docPr id="59" name="角丸四角形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9595" cy="213360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 o:spid="_x0000_s1026" style="position:absolute;left:0;text-align:left;margin-left:12pt;margin-top:5.7pt;width:344.85pt;height:168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" filled="f" strokecolor="#00b050" strokeweight="2.5pt">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23936" behindDoc="0" locked="0" layoutInCell="1" allowOverlap="1" wp14:anchorId="24273FF5" wp14:editId="10CD6BC1">
                <wp:simplePos x="0" y="0"/>
                <wp:positionH relativeFrom="column">
                  <wp:posOffset>4692015</wp:posOffset>
                </wp:positionH>
                <wp:positionV relativeFrom="paragraph">
                  <wp:posOffset>72390</wp:posOffset>
                </wp:positionV>
                <wp:extent cx="4359275" cy="2133600"/>
                <wp:effectExtent l="19050" t="19050" r="22225" b="19050"/>
                <wp:wrapNone/>
                <wp:docPr id="56" name="角丸四角形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59275" cy="2133600"/>
                        </a:xfrm>
                        <a:prstGeom prst="roundRect">
                          <a:avLst>
                            <a:gd name="adj" fmla="val 9026"/>
                          </a:avLst>
                        </a:prstGeom>
                        <a:noFill/>
                        <a:ln w="31750">
                          <a:solidFill>
                            <a:srgbClr val="9933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 o:spid="_x0000_s1026" style="position:absolute;left:0;text-align:left;margin-left:369.45pt;margin-top:5.7pt;width:343.25pt;height:168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" filled="f" strokecolor="#930" strokeweight="2.5pt">
                <v:stroke dashstyle="dash"/>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50560" behindDoc="0" locked="0" layoutInCell="1" allowOverlap="1" wp14:anchorId="33AB851C" wp14:editId="561E4D46">
                <wp:simplePos x="0" y="0"/>
                <wp:positionH relativeFrom="column">
                  <wp:posOffset>4776470</wp:posOffset>
                </wp:positionH>
                <wp:positionV relativeFrom="paragraph">
                  <wp:posOffset>173355</wp:posOffset>
                </wp:positionV>
                <wp:extent cx="1762760" cy="809625"/>
                <wp:effectExtent l="0" t="0" r="27940" b="28575"/>
                <wp:wrapNone/>
                <wp:docPr id="58" name="フローチャート : 判断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a0"/>
                              <w:spacing w:line="240" w:lineRule="exact"/>
                              <w:jc w:val="center"/>
                            </w:pPr>
                            <w:r>
                              <w:rPr>
                                <w:rFonts w:eastAsia="Meiryo UI" w:hAnsi="Meiryo UI" w:hint="eastAsia"/>
                                <w:szCs w:val="21"/>
                              </w:rPr>
                              <w:t>高度な判断の必要性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フローチャート : 判断 58" o:spid="_x0000_s1209" type="#_x0000_t110" style="position:absolute;left:0;text-align:left;margin-left:376.1pt;margin-top:13.65pt;width:138.8pt;height:63.75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" fillcolor="#4f81bd [3204]" strokecolor="#243f60 [1604]" strokeweight="2pt">
                <v:path arrowok="t"/>
                <v:textbox>
                  <w:txbxContent>
                    <w:p w:rsidR="00FD3810" w:rsidRDefault="00FD3810" w:rsidP="009A21F1">
                      <w:pPr>
                        <w:pStyle w:val="a0"/>
                        <w:spacing w:line="240" w:lineRule="exact"/>
                        <w:jc w:val="center"/>
                      </w:pPr>
                      <w:r>
                        <w:rPr>
                          <w:rFonts w:eastAsia="Meiryo UI" w:hAnsi="Meiryo UI" w:hint="eastAsia"/>
                          <w:szCs w:val="21"/>
                        </w:rPr>
                        <w:t>高度な判断の必要性</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1104" behindDoc="0" locked="0" layoutInCell="1" allowOverlap="1" wp14:anchorId="638768EB" wp14:editId="5CD0EE30">
                <wp:simplePos x="0" y="0"/>
                <wp:positionH relativeFrom="column">
                  <wp:posOffset>147320</wp:posOffset>
                </wp:positionH>
                <wp:positionV relativeFrom="paragraph">
                  <wp:posOffset>173355</wp:posOffset>
                </wp:positionV>
                <wp:extent cx="1762760" cy="809625"/>
                <wp:effectExtent l="0" t="0" r="27940" b="28575"/>
                <wp:wrapNone/>
                <wp:docPr id="237" name="フローチャート : 判断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フローチャート : 判断 237" o:spid="_x0000_s1210" type="#_x0000_t110" style="position:absolute;left:0;text-align:left;margin-left:11.6pt;margin-top:13.65pt;width:138.8pt;height:63.75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8272" behindDoc="0" locked="0" layoutInCell="1" allowOverlap="1" wp14:anchorId="564E9A14" wp14:editId="2079C7A9">
                <wp:simplePos x="0" y="0"/>
                <wp:positionH relativeFrom="column">
                  <wp:posOffset>2461260</wp:posOffset>
                </wp:positionH>
                <wp:positionV relativeFrom="paragraph">
                  <wp:posOffset>3175</wp:posOffset>
                </wp:positionV>
                <wp:extent cx="1771650" cy="361950"/>
                <wp:effectExtent l="0" t="0" r="19050" b="19050"/>
                <wp:wrapNone/>
                <wp:docPr id="79" name="角丸四角形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79" o:spid="_x0000_s1211" style="position:absolute;left:0;text-align:left;margin-left:193.8pt;margin-top:.25pt;width:139.5pt;height:28.5pt;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" fillcolor="#ffc" strokecolor="#243f60 [1604]" strokeweight="2pt">
                <v:path arrowok="t"/>
                <v:textbox>
                  <w:txbxContent>
                    <w:p w:rsidR="00FD3810" w:rsidRDefault="00FD3810"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61824" behindDoc="0" locked="0" layoutInCell="1" allowOverlap="1" wp14:anchorId="7AED626D" wp14:editId="7FE5ED19">
                <wp:simplePos x="0" y="0"/>
                <wp:positionH relativeFrom="column">
                  <wp:posOffset>6362065</wp:posOffset>
                </wp:positionH>
                <wp:positionV relativeFrom="paragraph">
                  <wp:posOffset>70485</wp:posOffset>
                </wp:positionV>
                <wp:extent cx="381635" cy="276225"/>
                <wp:effectExtent l="0" t="0" r="0" b="0"/>
                <wp:wrapNone/>
                <wp:docPr id="142"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0B22DB" w:rsidRDefault="00FD3810"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6" o:spid="_x0000_s1212" type="#_x0000_t202" style="position:absolute;left:0;text-align:left;margin-left:500.95pt;margin-top:5.55pt;width:30.05pt;height:21.75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" filled="f" stroked="f" strokeweight=".5pt">
                <v:path arrowok="t"/>
                <v:textbox>
                  <w:txbxContent>
                    <w:p w:rsidR="00FD3810" w:rsidRPr="000B22DB" w:rsidRDefault="00FD3810"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6224" behindDoc="0" locked="0" layoutInCell="1" allowOverlap="1" wp14:anchorId="32C5E1E0" wp14:editId="6C7729B6">
                <wp:simplePos x="0" y="0"/>
                <wp:positionH relativeFrom="column">
                  <wp:posOffset>1905000</wp:posOffset>
                </wp:positionH>
                <wp:positionV relativeFrom="paragraph">
                  <wp:posOffset>70485</wp:posOffset>
                </wp:positionV>
                <wp:extent cx="381635" cy="276225"/>
                <wp:effectExtent l="0" t="0" r="0" b="0"/>
                <wp:wrapNone/>
                <wp:docPr id="143"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0B22DB" w:rsidRDefault="00FD3810"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213" type="#_x0000_t202" style="position:absolute;left:0;text-align:left;margin-left:150pt;margin-top:5.55pt;width:30.05pt;height:21.75pt;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" filled="f" stroked="f" strokeweight=".5pt">
                <v:path arrowok="t"/>
                <v:textbox>
                  <w:txbxContent>
                    <w:p w:rsidR="00FD3810" w:rsidRPr="000B22DB" w:rsidRDefault="00FD3810"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4294967295" distB="4294967295" distL="114300" distR="114300" simplePos="0" relativeHeight="253256704" behindDoc="0" locked="0" layoutInCell="1" allowOverlap="1" wp14:anchorId="32881511" wp14:editId="299D00DF">
                <wp:simplePos x="0" y="0"/>
                <wp:positionH relativeFrom="column">
                  <wp:posOffset>6539230</wp:posOffset>
                </wp:positionH>
                <wp:positionV relativeFrom="paragraph">
                  <wp:posOffset>118744</wp:posOffset>
                </wp:positionV>
                <wp:extent cx="208915" cy="0"/>
                <wp:effectExtent l="0" t="76200" r="19685" b="95250"/>
                <wp:wrapNone/>
                <wp:docPr id="145" name="直線矢印コネクタ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891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5" o:spid="_x0000_s1026" type="#_x0000_t32" style="position:absolute;left:0;text-align:left;margin-left:514.9pt;margin-top:9.35pt;width:16.45pt;height:0;z-index:2532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253632" behindDoc="0" locked="0" layoutInCell="1" allowOverlap="1" wp14:anchorId="073740BC" wp14:editId="6DBB17FA">
                <wp:simplePos x="0" y="0"/>
                <wp:positionH relativeFrom="column">
                  <wp:posOffset>1909445</wp:posOffset>
                </wp:positionH>
                <wp:positionV relativeFrom="paragraph">
                  <wp:posOffset>118744</wp:posOffset>
                </wp:positionV>
                <wp:extent cx="2867025" cy="0"/>
                <wp:effectExtent l="0" t="76200" r="28575" b="95250"/>
                <wp:wrapNone/>
                <wp:docPr id="148" name="直線矢印コネクタ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6702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8" o:spid="_x0000_s1026" type="#_x0000_t32" style="position:absolute;left:0;text-align:left;margin-left:150.35pt;margin-top:9.35pt;width:225.75pt;height:0;z-index:2532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" strokecolor="#4579b8 [3044]" strokeweight="2pt">
                <v:stroke endarrow="block"/>
                <o:lock v:ext="edit" shapetype="f"/>
              </v:shape>
            </w:pict>
          </mc:Fallback>
        </mc:AlternateContent>
      </w:r>
    </w:p>
    <w:p w:rsidR="009A21F1" w:rsidRPr="00782149" w:rsidRDefault="009A21F1" w:rsidP="009A21F1">
      <w:pPr>
        <w:rPr>
          <w:rFonts w:ascii="HG丸ｺﾞｼｯｸM-PRO" w:eastAsia="HG丸ｺﾞｼｯｸM-PRO" w:hAnsi="HG丸ｺﾞｼｯｸM-PRO"/>
          <w:szCs w:val="21"/>
        </w:rPr>
      </w:pP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62848" behindDoc="0" locked="0" layoutInCell="1" allowOverlap="1" wp14:anchorId="3D93CE0D" wp14:editId="6A54A8B4">
                <wp:simplePos x="0" y="0"/>
                <wp:positionH relativeFrom="column">
                  <wp:posOffset>5666740</wp:posOffset>
                </wp:positionH>
                <wp:positionV relativeFrom="paragraph">
                  <wp:posOffset>52705</wp:posOffset>
                </wp:positionV>
                <wp:extent cx="381635" cy="276225"/>
                <wp:effectExtent l="0" t="0" r="0" b="0"/>
                <wp:wrapNone/>
                <wp:docPr id="161"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Default="00FD3810" w:rsidP="009A21F1">
                            <w:pPr>
                              <w:pStyle w:val="a0"/>
                              <w:spacing w:line="240" w:lineRule="exact"/>
                            </w:pPr>
                            <w:r>
                              <w:rPr>
                                <w:rFonts w:eastAsia="Meiryo UI" w:hAnsi="Meiryo UI" w:hint="eastAsia"/>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214" type="#_x0000_t202" style="position:absolute;left:0;text-align:left;margin-left:446.2pt;margin-top:4.15pt;width:30.05pt;height:21.7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" filled="f" stroked="f" strokeweight=".5pt">
                <v:path arrowok="t"/>
                <v:textbox>
                  <w:txbxContent>
                    <w:p w:rsidR="00FD3810" w:rsidRDefault="00FD3810" w:rsidP="009A21F1">
                      <w:pPr>
                        <w:pStyle w:val="a0"/>
                        <w:spacing w:line="240" w:lineRule="exact"/>
                      </w:pPr>
                      <w:r>
                        <w:rPr>
                          <w:rFonts w:eastAsia="Meiryo UI" w:hAnsi="Meiryo UI" w:hint="eastAsia"/>
                          <w:szCs w:val="21"/>
                        </w:rPr>
                        <w:t>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57728" behindDoc="0" locked="0" layoutInCell="1" allowOverlap="1" wp14:anchorId="4CD8F561" wp14:editId="3A4A6AF9">
                <wp:simplePos x="0" y="0"/>
                <wp:positionH relativeFrom="column">
                  <wp:posOffset>5662294</wp:posOffset>
                </wp:positionH>
                <wp:positionV relativeFrom="paragraph">
                  <wp:posOffset>80645</wp:posOffset>
                </wp:positionV>
                <wp:extent cx="0" cy="752475"/>
                <wp:effectExtent l="76200" t="0" r="76200" b="47625"/>
                <wp:wrapNone/>
                <wp:docPr id="156" name="直線矢印コネクタ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6" o:spid="_x0000_s1026" type="#_x0000_t32" style="position:absolute;left:0;text-align:left;margin-left:445.85pt;margin-top:6.35pt;width:0;height:59.25pt;z-index:253257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5200" behindDoc="0" locked="0" layoutInCell="1" allowOverlap="1" wp14:anchorId="53F6990A" wp14:editId="3659F285">
                <wp:simplePos x="0" y="0"/>
                <wp:positionH relativeFrom="column">
                  <wp:posOffset>1123950</wp:posOffset>
                </wp:positionH>
                <wp:positionV relativeFrom="paragraph">
                  <wp:posOffset>52705</wp:posOffset>
                </wp:positionV>
                <wp:extent cx="381635" cy="276225"/>
                <wp:effectExtent l="0" t="0" r="0" b="0"/>
                <wp:wrapNone/>
                <wp:docPr id="254"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Default="00FD3810" w:rsidP="009A21F1">
                            <w:pPr>
                              <w:pStyle w:val="Web"/>
                              <w:spacing w:before="0" w:beforeAutospacing="0" w:after="0" w:afterAutospacing="0" w:line="240" w:lineRule="exact"/>
                              <w:jc w:val="both"/>
                            </w:pPr>
                            <w:r>
                              <w:rPr>
                                <w:rFonts w:eastAsia="Meiryo UI" w:hAnsi="Meiryo UI" w:hint="eastAsia"/>
                                <w:sz w:val="21"/>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215" type="#_x0000_t202" style="position:absolute;left:0;text-align:left;margin-left:88.5pt;margin-top:4.15pt;width:30.05pt;height:21.75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" filled="f" stroked="f" strokeweight=".5pt">
                <v:path arrowok="t"/>
                <v:textbox>
                  <w:txbxContent>
                    <w:p w:rsidR="00FD3810" w:rsidRDefault="00FD3810"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46464" behindDoc="0" locked="0" layoutInCell="1" allowOverlap="1" wp14:anchorId="33B9A2A5" wp14:editId="73A174F9">
                <wp:simplePos x="0" y="0"/>
                <wp:positionH relativeFrom="column">
                  <wp:posOffset>1023619</wp:posOffset>
                </wp:positionH>
                <wp:positionV relativeFrom="paragraph">
                  <wp:posOffset>69215</wp:posOffset>
                </wp:positionV>
                <wp:extent cx="0" cy="190500"/>
                <wp:effectExtent l="76200" t="0" r="57150" b="57150"/>
                <wp:wrapNone/>
                <wp:docPr id="150" name="直線矢印コネクタ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0" o:spid="_x0000_s1026" type="#_x0000_t32" style="position:absolute;left:0;text-align:left;margin-left:80.6pt;margin-top:5.45pt;width:0;height:15pt;z-index:253246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58752" behindDoc="0" locked="0" layoutInCell="1" allowOverlap="1" wp14:anchorId="141156EA" wp14:editId="78401C68">
                <wp:simplePos x="0" y="0"/>
                <wp:positionH relativeFrom="column">
                  <wp:posOffset>7863204</wp:posOffset>
                </wp:positionH>
                <wp:positionV relativeFrom="paragraph">
                  <wp:posOffset>26035</wp:posOffset>
                </wp:positionV>
                <wp:extent cx="0" cy="573405"/>
                <wp:effectExtent l="76200" t="0" r="57150" b="55245"/>
                <wp:wrapNone/>
                <wp:docPr id="147" name="直線矢印コネクタ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7340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7" o:spid="_x0000_s1026" type="#_x0000_t32" style="position:absolute;left:0;text-align:left;margin-left:619.15pt;margin-top:2.05pt;width:0;height:45.15pt;z-index:253258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60800" behindDoc="0" locked="0" layoutInCell="1" allowOverlap="1" wp14:anchorId="4E8EB3F9" wp14:editId="539B2A67">
                <wp:simplePos x="0" y="0"/>
                <wp:positionH relativeFrom="column">
                  <wp:posOffset>6331585</wp:posOffset>
                </wp:positionH>
                <wp:positionV relativeFrom="paragraph">
                  <wp:posOffset>13335</wp:posOffset>
                </wp:positionV>
                <wp:extent cx="1531620" cy="702310"/>
                <wp:effectExtent l="38100" t="0" r="30480" b="59690"/>
                <wp:wrapNone/>
                <wp:docPr id="146" name="直線矢印コネクタ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31620" cy="70231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6" o:spid="_x0000_s1026" type="#_x0000_t32" style="position:absolute;left:0;text-align:left;margin-left:498.55pt;margin-top:1.05pt;width:120.6pt;height:55.3pt;flip:x;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64896" behindDoc="0" locked="0" layoutInCell="1" allowOverlap="1" wp14:anchorId="02B68E2F" wp14:editId="30794F9B">
                <wp:simplePos x="0" y="0"/>
                <wp:positionH relativeFrom="column">
                  <wp:posOffset>7950200</wp:posOffset>
                </wp:positionH>
                <wp:positionV relativeFrom="paragraph">
                  <wp:posOffset>191770</wp:posOffset>
                </wp:positionV>
                <wp:extent cx="809625" cy="276225"/>
                <wp:effectExtent l="0" t="0" r="0" b="0"/>
                <wp:wrapNone/>
                <wp:docPr id="152"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Default="00FD3810" w:rsidP="009A21F1">
                            <w:pPr>
                              <w:pStyle w:val="a0"/>
                              <w:spacing w:line="240" w:lineRule="exact"/>
                            </w:pPr>
                            <w:r>
                              <w:rPr>
                                <w:rFonts w:eastAsia="Meiryo UI" w:hAnsi="Meiryo UI" w:hint="eastAsia"/>
                                <w:szCs w:val="21"/>
                              </w:rPr>
                              <w:t>調査必要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_x0000_s1216" type="#_x0000_t202" style="position:absolute;left:0;text-align:left;margin-left:626pt;margin-top:15.1pt;width:63.75pt;height:21.75pt;z-index:2532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" filled="f" stroked="f" strokeweight=".5pt">
                <v:path arrowok="t"/>
                <v:textbox>
                  <w:txbxContent>
                    <w:p w:rsidR="00FD3810" w:rsidRDefault="00FD3810" w:rsidP="009A21F1">
                      <w:pPr>
                        <w:pStyle w:val="a0"/>
                        <w:spacing w:line="240" w:lineRule="exact"/>
                      </w:pPr>
                      <w:r>
                        <w:rPr>
                          <w:rFonts w:eastAsia="Meiryo UI" w:hAnsi="Meiryo UI" w:hint="eastAsia"/>
                          <w:szCs w:val="21"/>
                        </w:rPr>
                        <w:t>調査必要</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63872" behindDoc="0" locked="0" layoutInCell="1" allowOverlap="1" wp14:anchorId="38EFBF6F" wp14:editId="608FD2CC">
                <wp:simplePos x="0" y="0"/>
                <wp:positionH relativeFrom="column">
                  <wp:posOffset>6160770</wp:posOffset>
                </wp:positionH>
                <wp:positionV relativeFrom="paragraph">
                  <wp:posOffset>82550</wp:posOffset>
                </wp:positionV>
                <wp:extent cx="809625" cy="276225"/>
                <wp:effectExtent l="0" t="0" r="0" b="0"/>
                <wp:wrapNone/>
                <wp:docPr id="165"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Default="00FD3810" w:rsidP="009A21F1">
                            <w:pPr>
                              <w:pStyle w:val="a0"/>
                              <w:spacing w:line="240" w:lineRule="exact"/>
                            </w:pPr>
                            <w:r>
                              <w:rPr>
                                <w:rFonts w:eastAsia="Meiryo UI" w:hAnsi="Meiryo UI" w:hint="eastAsia"/>
                                <w:szCs w:val="21"/>
                              </w:rPr>
                              <w:t>調査不要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_x0000_s1217" type="#_x0000_t202" style="position:absolute;left:0;text-align:left;margin-left:485.1pt;margin-top:6.5pt;width:63.75pt;height:21.75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" filled="f" stroked="f" strokeweight=".5pt">
                <v:path arrowok="t"/>
                <v:textbox>
                  <w:txbxContent>
                    <w:p w:rsidR="00FD3810" w:rsidRDefault="00FD3810" w:rsidP="009A21F1">
                      <w:pPr>
                        <w:pStyle w:val="a0"/>
                        <w:spacing w:line="240" w:lineRule="exact"/>
                      </w:pPr>
                      <w:r>
                        <w:rPr>
                          <w:rFonts w:eastAsia="Meiryo UI" w:hAnsi="Meiryo UI" w:hint="eastAsia"/>
                          <w:szCs w:val="21"/>
                        </w:rPr>
                        <w:t>調査不要</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2128" behindDoc="0" locked="0" layoutInCell="1" allowOverlap="1" wp14:anchorId="0896D546" wp14:editId="1D8086E5">
                <wp:simplePos x="0" y="0"/>
                <wp:positionH relativeFrom="column">
                  <wp:posOffset>410210</wp:posOffset>
                </wp:positionH>
                <wp:positionV relativeFrom="paragraph">
                  <wp:posOffset>30480</wp:posOffset>
                </wp:positionV>
                <wp:extent cx="1201420" cy="333375"/>
                <wp:effectExtent l="0" t="0" r="17780" b="28575"/>
                <wp:wrapNone/>
                <wp:docPr id="246" name="正方形/長方形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6" o:spid="_x0000_s1218" style="position:absolute;left:0;text-align:left;margin-left:32.3pt;margin-top:2.4pt;width:94.6pt;height:26.2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47488" behindDoc="0" locked="0" layoutInCell="1" allowOverlap="1" wp14:anchorId="66C3B5F6" wp14:editId="7D289619">
                <wp:simplePos x="0" y="0"/>
                <wp:positionH relativeFrom="column">
                  <wp:posOffset>1023619</wp:posOffset>
                </wp:positionH>
                <wp:positionV relativeFrom="paragraph">
                  <wp:posOffset>135890</wp:posOffset>
                </wp:positionV>
                <wp:extent cx="0" cy="190500"/>
                <wp:effectExtent l="76200" t="0" r="57150" b="57150"/>
                <wp:wrapNone/>
                <wp:docPr id="175" name="直線矢印コネクタ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80.6pt;margin-top:10.7pt;width:0;height:15pt;z-index:253247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55680" behindDoc="0" locked="0" layoutInCell="1" allowOverlap="1" wp14:anchorId="19134754" wp14:editId="13A419F1">
                <wp:simplePos x="0" y="0"/>
                <wp:positionH relativeFrom="column">
                  <wp:posOffset>7273290</wp:posOffset>
                </wp:positionH>
                <wp:positionV relativeFrom="paragraph">
                  <wp:posOffset>147320</wp:posOffset>
                </wp:positionV>
                <wp:extent cx="1152525" cy="333375"/>
                <wp:effectExtent l="0" t="0" r="28575" b="28575"/>
                <wp:wrapNone/>
                <wp:docPr id="224" name="正方形/長方形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52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a0"/>
                              <w:spacing w:line="240" w:lineRule="exact"/>
                              <w:jc w:val="center"/>
                            </w:pPr>
                            <w:r>
                              <w:rPr>
                                <w:rFonts w:eastAsia="Meiryo UI" w:hAnsi="Meiryo UI" w:hint="eastAsia"/>
                                <w:szCs w:val="21"/>
                              </w:rPr>
                              <w:t>詳細調査など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正方形/長方形 224" o:spid="_x0000_s1219" style="position:absolute;left:0;text-align:left;margin-left:572.7pt;margin-top:11.6pt;width:90.75pt;height:26.25pt;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" fillcolor="#4f81bd [3204]" strokecolor="#243f60 [1604]" strokeweight="2pt">
                <v:path arrowok="t"/>
                <v:textbox>
                  <w:txbxContent>
                    <w:p w:rsidR="00FD3810" w:rsidRDefault="00FD3810" w:rsidP="009A21F1">
                      <w:pPr>
                        <w:pStyle w:val="a0"/>
                        <w:spacing w:line="240" w:lineRule="exact"/>
                        <w:jc w:val="center"/>
                      </w:pPr>
                      <w:r>
                        <w:rPr>
                          <w:rFonts w:eastAsia="Meiryo UI" w:hAnsi="Meiryo UI" w:hint="eastAsia"/>
                          <w:szCs w:val="21"/>
                        </w:rPr>
                        <w:t>詳細調査など</w:t>
                      </w:r>
                    </w:p>
                  </w:txbxContent>
                </v:textbox>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54656" behindDoc="0" locked="0" layoutInCell="1" allowOverlap="1" wp14:anchorId="1983DD6A" wp14:editId="72D1DB16">
                <wp:simplePos x="0" y="0"/>
                <wp:positionH relativeFrom="column">
                  <wp:posOffset>4991100</wp:posOffset>
                </wp:positionH>
                <wp:positionV relativeFrom="paragraph">
                  <wp:posOffset>147320</wp:posOffset>
                </wp:positionV>
                <wp:extent cx="1333500" cy="333375"/>
                <wp:effectExtent l="0" t="0" r="19050" b="28575"/>
                <wp:wrapNone/>
                <wp:docPr id="225" name="正方形/長方形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a0"/>
                              <w:spacing w:line="240" w:lineRule="exact"/>
                              <w:jc w:val="center"/>
                            </w:pPr>
                            <w:r>
                              <w:rPr>
                                <w:rFonts w:eastAsia="Meiryo UI" w:hAnsi="Meiryo UI" w:hint="eastAsia"/>
                                <w:szCs w:val="21"/>
                              </w:rPr>
                              <w:t>応急措置・補修等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正方形/長方形 225" o:spid="_x0000_s1220" style="position:absolute;left:0;text-align:left;margin-left:393pt;margin-top:11.6pt;width:105pt;height:26.25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" fillcolor="#4f81bd [3204]" strokecolor="#243f60 [1604]" strokeweight="2pt">
                <v:path arrowok="t"/>
                <v:textbox>
                  <w:txbxContent>
                    <w:p w:rsidR="00FD3810" w:rsidRDefault="00FD3810" w:rsidP="009A21F1">
                      <w:pPr>
                        <w:pStyle w:val="a0"/>
                        <w:spacing w:line="240" w:lineRule="exact"/>
                        <w:jc w:val="center"/>
                      </w:pPr>
                      <w:r>
                        <w:rPr>
                          <w:rFonts w:eastAsia="Meiryo UI" w:hAnsi="Meiryo UI" w:hint="eastAsia"/>
                          <w:szCs w:val="21"/>
                        </w:rPr>
                        <w:t>応急措置・補修等</w:t>
                      </w:r>
                    </w:p>
                  </w:txbxContent>
                </v:textbox>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3152" behindDoc="0" locked="0" layoutInCell="1" allowOverlap="1" wp14:anchorId="77CEC1F1" wp14:editId="51F32A6B">
                <wp:simplePos x="0" y="0"/>
                <wp:positionH relativeFrom="column">
                  <wp:posOffset>410210</wp:posOffset>
                </wp:positionH>
                <wp:positionV relativeFrom="paragraph">
                  <wp:posOffset>97155</wp:posOffset>
                </wp:positionV>
                <wp:extent cx="1201420" cy="427355"/>
                <wp:effectExtent l="0" t="0" r="17780" b="10795"/>
                <wp:wrapNone/>
                <wp:docPr id="247" name="正方形/長方形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14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FD3810" w:rsidRDefault="00FD3810"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7" o:spid="_x0000_s1221" style="position:absolute;left:0;text-align:left;margin-left:32.3pt;margin-top:7.65pt;width:94.6pt;height:33.65pt;z-index:2532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FD3810" w:rsidRDefault="00FD3810"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4294967295" distB="4294967295" distL="114300" distR="114300" simplePos="0" relativeHeight="253259776" behindDoc="0" locked="0" layoutInCell="1" allowOverlap="1" wp14:anchorId="78AF2C0D" wp14:editId="7339DF1D">
                <wp:simplePos x="0" y="0"/>
                <wp:positionH relativeFrom="column">
                  <wp:posOffset>6329045</wp:posOffset>
                </wp:positionH>
                <wp:positionV relativeFrom="paragraph">
                  <wp:posOffset>90169</wp:posOffset>
                </wp:positionV>
                <wp:extent cx="942975" cy="0"/>
                <wp:effectExtent l="38100" t="76200" r="0" b="95250"/>
                <wp:wrapNone/>
                <wp:docPr id="226" name="直線矢印コネクタ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4297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6" o:spid="_x0000_s1026" type="#_x0000_t32" style="position:absolute;left:0;text-align:left;margin-left:498.35pt;margin-top:7.1pt;width:74.25pt;height:0;flip:x;z-index:2532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850624" behindDoc="0" locked="0" layoutInCell="1" allowOverlap="1" wp14:anchorId="0E314710" wp14:editId="137FD71B">
                <wp:simplePos x="0" y="0"/>
                <wp:positionH relativeFrom="column">
                  <wp:posOffset>1617345</wp:posOffset>
                </wp:positionH>
                <wp:positionV relativeFrom="paragraph">
                  <wp:posOffset>26035</wp:posOffset>
                </wp:positionV>
                <wp:extent cx="4039870" cy="395605"/>
                <wp:effectExtent l="38100" t="0" r="17780" b="99695"/>
                <wp:wrapNone/>
                <wp:docPr id="260" name="フリーフォーム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9870" cy="395605"/>
                        </a:xfrm>
                        <a:custGeom>
                          <a:avLst/>
                          <a:gdLst>
                            <a:gd name="connsiteX0" fmla="*/ 4039737 w 4039737"/>
                            <a:gd name="connsiteY0" fmla="*/ 0 h 395785"/>
                            <a:gd name="connsiteX1" fmla="*/ 4039737 w 4039737"/>
                            <a:gd name="connsiteY1" fmla="*/ 395785 h 395785"/>
                            <a:gd name="connsiteX2" fmla="*/ 0 w 4039737"/>
                            <a:gd name="connsiteY2" fmla="*/ 395785 h 395785"/>
                          </a:gdLst>
                          <a:ahLst/>
                          <a:cxnLst>
                            <a:cxn ang="0">
                              <a:pos x="connsiteX0" y="connsiteY0"/>
                            </a:cxn>
                            <a:cxn ang="0">
                              <a:pos x="connsiteX1" y="connsiteY1"/>
                            </a:cxn>
                            <a:cxn ang="0">
                              <a:pos x="connsiteX2" y="connsiteY2"/>
                            </a:cxn>
                          </a:cxnLst>
                          <a:rect l="l" t="t" r="r" b="b"/>
                          <a:pathLst>
                            <a:path w="4039737" h="395785">
                              <a:moveTo>
                                <a:pt x="4039737" y="0"/>
                              </a:moveTo>
                              <a:lnTo>
                                <a:pt x="4039737" y="395785"/>
                              </a:lnTo>
                              <a:lnTo>
                                <a:pt x="0" y="395785"/>
                              </a:lnTo>
                            </a:path>
                          </a:pathLst>
                        </a:custGeom>
                        <a:ln w="25400">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フリーフォーム 260" o:spid="_x0000_s1026" style="position:absolute;left:0;text-align:left;margin-left:127.35pt;margin-top:2.05pt;width:318.1pt;height:31.15pt;z-index:2538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039737,395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" path="m4039737,r,395785l,395785e" filled="f" strokecolor="#4579b8 [3044]" strokeweight="2pt">
                <v:stroke endarrow="block"/>
                <v:path arrowok="t" o:connecttype="custom" o:connectlocs="4039870,0;4039870,395605;0,395605" o:connectangles="0,0,0"/>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48512" behindDoc="0" locked="0" layoutInCell="1" allowOverlap="1" wp14:anchorId="2A6BD351" wp14:editId="0596A039">
                <wp:simplePos x="0" y="0"/>
                <wp:positionH relativeFrom="column">
                  <wp:posOffset>1023619</wp:posOffset>
                </wp:positionH>
                <wp:positionV relativeFrom="paragraph">
                  <wp:posOffset>78740</wp:posOffset>
                </wp:positionV>
                <wp:extent cx="0" cy="190500"/>
                <wp:effectExtent l="76200" t="0" r="57150" b="57150"/>
                <wp:wrapNone/>
                <wp:docPr id="227" name="直線矢印コネクタ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7" o:spid="_x0000_s1026" type="#_x0000_t32" style="position:absolute;left:0;text-align:left;margin-left:80.6pt;margin-top:6.2pt;width:0;height:15pt;z-index:253248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34176" behindDoc="0" locked="0" layoutInCell="1" allowOverlap="1" wp14:anchorId="7E8D5D5B" wp14:editId="1043642C">
                <wp:simplePos x="0" y="0"/>
                <wp:positionH relativeFrom="column">
                  <wp:posOffset>410210</wp:posOffset>
                </wp:positionH>
                <wp:positionV relativeFrom="paragraph">
                  <wp:posOffset>29210</wp:posOffset>
                </wp:positionV>
                <wp:extent cx="1201420" cy="333375"/>
                <wp:effectExtent l="0" t="0" r="17780" b="28575"/>
                <wp:wrapNone/>
                <wp:docPr id="248" name="正方形/長方形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8" o:spid="_x0000_s1222" style="position:absolute;left:0;text-align:left;margin-left:32.3pt;margin-top:2.3pt;width:94.6pt;height:26.25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49536" behindDoc="0" locked="0" layoutInCell="1" allowOverlap="1" wp14:anchorId="0466A60F" wp14:editId="70FD3828">
                <wp:simplePos x="0" y="0"/>
                <wp:positionH relativeFrom="column">
                  <wp:posOffset>1023619</wp:posOffset>
                </wp:positionH>
                <wp:positionV relativeFrom="paragraph">
                  <wp:posOffset>135890</wp:posOffset>
                </wp:positionV>
                <wp:extent cx="0" cy="190500"/>
                <wp:effectExtent l="76200" t="0" r="57150" b="57150"/>
                <wp:wrapNone/>
                <wp:docPr id="228" name="直線矢印コネクタ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8" o:spid="_x0000_s1026" type="#_x0000_t32" style="position:absolute;left:0;text-align:left;margin-left:80.6pt;margin-top:10.7pt;width:0;height:15pt;z-index:253249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267968" behindDoc="0" locked="0" layoutInCell="1" allowOverlap="1" wp14:anchorId="3D6044E7" wp14:editId="31401AD3">
                <wp:simplePos x="0" y="0"/>
                <wp:positionH relativeFrom="column">
                  <wp:posOffset>410210</wp:posOffset>
                </wp:positionH>
                <wp:positionV relativeFrom="paragraph">
                  <wp:posOffset>95885</wp:posOffset>
                </wp:positionV>
                <wp:extent cx="1201420" cy="333375"/>
                <wp:effectExtent l="0" t="0" r="17780" b="28575"/>
                <wp:wrapNone/>
                <wp:docPr id="229" name="正方形/長方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1420" cy="333375"/>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29" o:spid="_x0000_s1223" style="position:absolute;left:0;text-align:left;margin-left:32.3pt;margin-top:7.55pt;width:94.6pt;height:26.25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" fillcolor="white [3212]" strokecolor="#243f60 [1604]" strokeweight="2pt">
                <v:stroke dashstyle="3 1"/>
                <v:path arrowok="t"/>
                <v:textbox>
                  <w:txbxContent>
                    <w:p w:rsidR="00FD3810" w:rsidRDefault="00FD3810"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mc:Fallback>
        </mc:AlternateContent>
      </w:r>
    </w:p>
    <w:p w:rsidR="009A21F1" w:rsidRPr="00782149" w:rsidRDefault="009A21F1" w:rsidP="009A21F1">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4.1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5</w:t>
      </w:r>
      <w:r w:rsidR="00C262F2" w:rsidRPr="00782149">
        <w:fldChar w:fldCharType="end"/>
      </w:r>
      <w:r w:rsidRPr="00782149">
        <w:rPr>
          <w:rFonts w:hint="eastAsia"/>
        </w:rPr>
        <w:t xml:space="preserve">　定期点検の業務フロー</w:t>
      </w:r>
    </w:p>
    <w:p w:rsidR="009A21F1" w:rsidRPr="00782149" w:rsidRDefault="009A21F1" w:rsidP="009A21F1">
      <w:pPr>
        <w:rPr>
          <w:rFonts w:ascii="HG丸ｺﾞｼｯｸM-PRO" w:eastAsia="HG丸ｺﾞｼｯｸM-PRO" w:hAnsi="HG丸ｺﾞｼｯｸM-PRO"/>
        </w:rPr>
        <w:sectPr w:rsidR="009A21F1" w:rsidRPr="00782149" w:rsidSect="001C6E0D">
          <w:headerReference w:type="default" r:id="rId128"/>
          <w:footerReference w:type="default" r:id="rId129"/>
          <w:pgSz w:w="16838" w:h="11906" w:orient="landscape" w:code="9"/>
          <w:pgMar w:top="1418" w:right="1418" w:bottom="1418" w:left="1418" w:header="851" w:footer="567" w:gutter="0"/>
          <w:cols w:space="425"/>
          <w:docGrid w:type="lines" w:linePitch="360"/>
        </w:sectPr>
      </w:pPr>
    </w:p>
    <w:p w:rsidR="00904861" w:rsidRPr="00782149" w:rsidRDefault="00904861" w:rsidP="008C3EB8">
      <w:pPr>
        <w:pStyle w:val="4"/>
      </w:pPr>
      <w:r w:rsidRPr="00782149">
        <w:rPr>
          <w:rFonts w:hint="eastAsia"/>
        </w:rPr>
        <w:lastRenderedPageBreak/>
        <w:t>点検</w:t>
      </w:r>
      <w:r w:rsidR="00AC30C1" w:rsidRPr="00782149">
        <w:rPr>
          <w:rFonts w:hint="eastAsia"/>
        </w:rPr>
        <w:t>業務</w:t>
      </w:r>
      <w:r w:rsidRPr="00782149">
        <w:rPr>
          <w:rFonts w:hint="eastAsia"/>
        </w:rPr>
        <w:t>の実施</w:t>
      </w:r>
    </w:p>
    <w:p w:rsidR="007E0698" w:rsidRPr="007B0805" w:rsidRDefault="007E0698" w:rsidP="007E0698">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施設管理者として、施設の供用に支障となる不</w:t>
      </w:r>
      <w:r w:rsidRPr="00F84B77">
        <w:rPr>
          <w:rFonts w:ascii="HG丸ｺﾞｼｯｸM-PRO" w:eastAsia="HG丸ｺﾞｼｯｸM-PRO" w:hAnsi="HG丸ｺﾞｼｯｸM-PRO" w:hint="eastAsia"/>
          <w:color w:val="000000" w:themeColor="text1"/>
        </w:rPr>
        <w:t>具合を速やかに察知し、常に良好な状態に保つよう維持・修繕を</w:t>
      </w:r>
      <w:r w:rsidR="008D2B0C" w:rsidRPr="00DE24A5">
        <w:rPr>
          <w:rFonts w:ascii="HG丸ｺﾞｼｯｸM-PRO" w:eastAsia="HG丸ｺﾞｼｯｸM-PRO" w:hAnsi="HG丸ｺﾞｼｯｸM-PRO" w:hint="eastAsia"/>
          <w:color w:val="000000" w:themeColor="text1"/>
        </w:rPr>
        <w:t>推進していく</w:t>
      </w:r>
      <w:r w:rsidRPr="007B0805">
        <w:rPr>
          <w:rFonts w:ascii="HG丸ｺﾞｼｯｸM-PRO" w:eastAsia="HG丸ｺﾞｼｯｸM-PRO" w:hAnsi="HG丸ｺﾞｼｯｸM-PRO" w:hint="eastAsia"/>
          <w:color w:val="000000" w:themeColor="text1"/>
        </w:rPr>
        <w:t>観点から、施設の状態を継続的に把握し、施設不具合に対して的確に判断することが求められるため、点検業務は、直営（府職員）で実施することを基本とする。ただし、施設の特性や専門性、実施難易度等を考慮し、効率性などの観点から、委託（業務委託</w:t>
      </w:r>
      <w:r w:rsidR="001A3D8F" w:rsidRPr="007B0805">
        <w:rPr>
          <w:rFonts w:ascii="HG丸ｺﾞｼｯｸM-PRO" w:eastAsia="HG丸ｺﾞｼｯｸM-PRO" w:hAnsi="HG丸ｺﾞｼｯｸM-PRO" w:hint="eastAsia"/>
          <w:color w:val="000000" w:themeColor="text1"/>
        </w:rPr>
        <w:t>や指定管理委託</w:t>
      </w:r>
      <w:r w:rsidRPr="007B0805">
        <w:rPr>
          <w:rFonts w:ascii="HG丸ｺﾞｼｯｸM-PRO" w:eastAsia="HG丸ｺﾞｼｯｸM-PRO" w:hAnsi="HG丸ｺﾞｼｯｸM-PRO" w:hint="eastAsia"/>
          <w:color w:val="000000" w:themeColor="text1"/>
        </w:rPr>
        <w:t>により企業等が実施）が望ましい場合には、委託により実施する</w:t>
      </w:r>
      <w:r w:rsidR="00C262F2" w:rsidRPr="007B0805">
        <w:rPr>
          <w:rFonts w:ascii="HG丸ｺﾞｼｯｸM-PRO" w:eastAsia="HG丸ｺﾞｼｯｸM-PRO" w:hAnsi="HG丸ｺﾞｼｯｸM-PRO" w:hint="eastAsia"/>
          <w:color w:val="FF0000"/>
        </w:rPr>
        <w:t>。</w:t>
      </w:r>
    </w:p>
    <w:p w:rsidR="007E0698" w:rsidRPr="007B0805" w:rsidRDefault="007E0698" w:rsidP="007E0698">
      <w:pPr>
        <w:pStyle w:val="40"/>
        <w:ind w:left="420" w:firstLine="210"/>
        <w:rPr>
          <w:rFonts w:ascii="HG丸ｺﾞｼｯｸM-PRO" w:eastAsia="HG丸ｺﾞｼｯｸM-PRO" w:hAnsi="HG丸ｺﾞｼｯｸM-PRO"/>
        </w:rPr>
      </w:pPr>
      <w:r w:rsidRPr="007B0805">
        <w:rPr>
          <w:rFonts w:ascii="HG丸ｺﾞｼｯｸM-PRO" w:eastAsia="HG丸ｺﾞｼｯｸM-PRO" w:hAnsi="HG丸ｺﾞｼｯｸM-PRO" w:hint="eastAsia"/>
          <w:color w:val="000000" w:themeColor="text1"/>
        </w:rPr>
        <w:t>なお、分野・施設別「行動計画」においては、分野・施設毎の点検業務実施方針等を設定するとともに、分野・施設に応じた点検、診断・評価結果のキャリブレーション等による点検等結果の質を向上させるための方策や、職員が点検結果等の確認を適切に実施できるよう</w:t>
      </w:r>
      <w:r w:rsidRPr="007B0805">
        <w:rPr>
          <w:rFonts w:ascii="HG丸ｺﾞｼｯｸM-PRO" w:eastAsia="HG丸ｺﾞｼｯｸM-PRO" w:hAnsi="HG丸ｺﾞｼｯｸM-PRO"/>
        </w:rPr>
        <w:t>OJTをはじめフィールドワークを中心とした研修などにより体制強化を図り、継続的に点検技術</w:t>
      </w:r>
      <w:r w:rsidR="00801E32" w:rsidRPr="00DE24A5">
        <w:rPr>
          <w:rFonts w:ascii="HG丸ｺﾞｼｯｸM-PRO" w:eastAsia="HG丸ｺﾞｼｯｸM-PRO" w:hAnsi="HG丸ｺﾞｼｯｸM-PRO" w:hint="eastAsia"/>
        </w:rPr>
        <w:t>の</w:t>
      </w:r>
      <w:r w:rsidRPr="007B0805">
        <w:rPr>
          <w:rFonts w:ascii="HG丸ｺﾞｼｯｸM-PRO" w:eastAsia="HG丸ｺﾞｼｯｸM-PRO" w:hAnsi="HG丸ｺﾞｼｯｸM-PRO"/>
        </w:rPr>
        <w:t>向上</w:t>
      </w:r>
      <w:r w:rsidR="00C262F2" w:rsidRPr="007B0805">
        <w:rPr>
          <w:rFonts w:ascii="HG丸ｺﾞｼｯｸM-PRO" w:eastAsia="HG丸ｺﾞｼｯｸM-PRO" w:hAnsi="HG丸ｺﾞｼｯｸM-PRO" w:hint="eastAsia"/>
        </w:rPr>
        <w:t>を図る</w:t>
      </w:r>
      <w:r w:rsidR="00C262F2" w:rsidRPr="007B0805">
        <w:rPr>
          <w:rFonts w:ascii="HG丸ｺﾞｼｯｸM-PRO" w:eastAsia="HG丸ｺﾞｼｯｸM-PRO" w:hAnsi="HG丸ｺﾞｼｯｸM-PRO"/>
        </w:rPr>
        <w:t>。</w:t>
      </w:r>
    </w:p>
    <w:p w:rsidR="007E0698" w:rsidRPr="00782149" w:rsidRDefault="007E0698" w:rsidP="007E0698">
      <w:pPr>
        <w:pStyle w:val="40"/>
        <w:ind w:left="420" w:firstLine="210"/>
        <w:rPr>
          <w:rFonts w:ascii="HG丸ｺﾞｼｯｸM-PRO" w:eastAsia="HG丸ｺﾞｼｯｸM-PRO" w:hAnsi="HG丸ｺﾞｼｯｸM-PRO"/>
          <w:color w:val="FF0000"/>
        </w:rPr>
      </w:pPr>
    </w:p>
    <w:p w:rsidR="00904861" w:rsidRPr="00782149" w:rsidRDefault="00904861" w:rsidP="00EC2D68">
      <w:pPr>
        <w:pStyle w:val="a9"/>
        <w:spacing w:before="180"/>
      </w:pPr>
      <w:r w:rsidRPr="00782149">
        <w:rPr>
          <w:rFonts w:hint="eastAsia"/>
        </w:rPr>
        <w:t xml:space="preserve">表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4.1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C262F2" w:rsidRPr="00782149">
        <w:fldChar w:fldCharType="separate"/>
      </w:r>
      <w:r w:rsidR="0030381F">
        <w:rPr>
          <w:noProof/>
        </w:rPr>
        <w:t>2</w:t>
      </w:r>
      <w:r w:rsidR="00C262F2" w:rsidRPr="00782149">
        <w:fldChar w:fldCharType="end"/>
      </w:r>
      <w:r w:rsidRPr="00782149">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782149" w:rsidTr="00FE7441">
        <w:tc>
          <w:tcPr>
            <w:tcW w:w="2127" w:type="dxa"/>
            <w:tcBorders>
              <w:bottom w:val="double" w:sz="4" w:space="0" w:color="auto"/>
            </w:tcBorders>
            <w:shd w:val="clear" w:color="auto" w:fill="auto"/>
          </w:tcPr>
          <w:p w:rsidR="00904861" w:rsidRPr="00782149" w:rsidRDefault="00904861" w:rsidP="00904861">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w:t>
            </w:r>
            <w:r w:rsidR="004C2A3C" w:rsidRPr="00782149">
              <w:rPr>
                <w:rFonts w:ascii="HG丸ｺﾞｼｯｸM-PRO" w:eastAsia="HG丸ｺﾞｼｯｸM-PRO" w:hAnsi="HG丸ｺﾞｼｯｸM-PRO" w:hint="eastAsia"/>
                <w:sz w:val="20"/>
                <w:szCs w:val="20"/>
              </w:rPr>
              <w:t>業務</w:t>
            </w:r>
            <w:r w:rsidRPr="00782149">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rsidR="00904861" w:rsidRPr="00782149" w:rsidRDefault="00904861" w:rsidP="00904861">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定義・内容</w:t>
            </w:r>
          </w:p>
        </w:tc>
      </w:tr>
      <w:tr w:rsidR="00904861" w:rsidRPr="00782149" w:rsidTr="00FE7441">
        <w:tc>
          <w:tcPr>
            <w:tcW w:w="2127" w:type="dxa"/>
            <w:tcBorders>
              <w:top w:val="double" w:sz="4" w:space="0" w:color="auto"/>
            </w:tcBorders>
            <w:shd w:val="clear" w:color="auto" w:fill="auto"/>
            <w:vAlign w:val="center"/>
          </w:tcPr>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簡易点検</w:t>
            </w:r>
          </w:p>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r w:rsidR="009A23FB" w:rsidRPr="00782149">
              <w:rPr>
                <w:rFonts w:ascii="HG丸ｺﾞｼｯｸM-PRO" w:eastAsia="HG丸ｺﾞｼｯｸM-PRO" w:hAnsi="HG丸ｺﾞｼｯｸM-PRO" w:hint="eastAsia"/>
                <w:sz w:val="20"/>
                <w:szCs w:val="20"/>
              </w:rPr>
              <w:t>日常</w:t>
            </w:r>
            <w:r w:rsidRPr="00782149">
              <w:rPr>
                <w:rFonts w:ascii="HG丸ｺﾞｼｯｸM-PRO" w:eastAsia="HG丸ｺﾞｼｯｸM-PRO" w:hAnsi="HG丸ｺﾞｼｯｸM-PRO" w:hint="eastAsia"/>
                <w:sz w:val="20"/>
                <w:szCs w:val="20"/>
              </w:rPr>
              <w:t>パトロール）</w:t>
            </w:r>
          </w:p>
        </w:tc>
        <w:tc>
          <w:tcPr>
            <w:tcW w:w="6945" w:type="dxa"/>
            <w:tcBorders>
              <w:top w:val="double" w:sz="4" w:space="0" w:color="auto"/>
            </w:tcBorders>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直営で実施</w:t>
            </w:r>
            <w:r w:rsidR="00AC290E" w:rsidRPr="00782149">
              <w:rPr>
                <w:rFonts w:ascii="HG丸ｺﾞｼｯｸM-PRO" w:eastAsia="HG丸ｺﾞｼｯｸM-PRO" w:hAnsi="HG丸ｺﾞｼｯｸM-PRO" w:hint="eastAsia"/>
              </w:rPr>
              <w:t>が基本</w:t>
            </w:r>
          </w:p>
          <w:p w:rsidR="00904861" w:rsidRPr="00782149" w:rsidRDefault="00904861" w:rsidP="00792D8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・指定管理者制度</w:t>
            </w:r>
            <w:r w:rsidR="00792D84" w:rsidRPr="00782149">
              <w:rPr>
                <w:rFonts w:ascii="HG丸ｺﾞｼｯｸM-PRO" w:eastAsia="HG丸ｺﾞｼｯｸM-PRO" w:hAnsi="HG丸ｺﾞｼｯｸM-PRO" w:hint="eastAsia"/>
                <w:vertAlign w:val="superscript"/>
              </w:rPr>
              <w:t>※</w:t>
            </w:r>
            <w:r w:rsidRPr="00782149">
              <w:rPr>
                <w:rFonts w:ascii="HG丸ｺﾞｼｯｸM-PRO" w:eastAsia="HG丸ｺﾞｼｯｸM-PRO" w:hAnsi="HG丸ｺﾞｼｯｸM-PRO" w:hint="eastAsia"/>
              </w:rPr>
              <w:t>により管理を行う施設は、指定管理者が実施</w:t>
            </w:r>
          </w:p>
        </w:tc>
      </w:tr>
      <w:tr w:rsidR="00904861" w:rsidRPr="00782149" w:rsidTr="00FE7441">
        <w:tc>
          <w:tcPr>
            <w:tcW w:w="2127" w:type="dxa"/>
            <w:shd w:val="clear" w:color="auto" w:fill="auto"/>
            <w:vAlign w:val="center"/>
          </w:tcPr>
          <w:p w:rsidR="00B10B70"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定期点検</w:t>
            </w:r>
          </w:p>
        </w:tc>
        <w:tc>
          <w:tcPr>
            <w:tcW w:w="6945" w:type="dxa"/>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00522F9E" w:rsidRPr="00782149">
              <w:rPr>
                <w:rFonts w:ascii="HG丸ｺﾞｼｯｸM-PRO" w:eastAsia="HG丸ｺﾞｼｯｸM-PRO" w:hAnsi="HG丸ｺﾞｼｯｸM-PRO" w:hint="eastAsia"/>
              </w:rPr>
              <w:t>直営で実施が基本</w:t>
            </w:r>
          </w:p>
          <w:p w:rsidR="00904861" w:rsidRPr="00782149" w:rsidRDefault="00904861" w:rsidP="00AC290E">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AC290E" w:rsidRPr="00782149">
              <w:rPr>
                <w:rFonts w:ascii="HG丸ｺﾞｼｯｸM-PRO" w:eastAsia="HG丸ｺﾞｼｯｸM-PRO" w:hAnsi="HG丸ｺﾞｼｯｸM-PRO" w:hint="eastAsia"/>
              </w:rPr>
              <w:t>専門性や実施難易度等を考慮し、効率的に実施できるもの等については、専門企業等への</w:t>
            </w:r>
            <w:r w:rsidRPr="00782149">
              <w:rPr>
                <w:rFonts w:ascii="HG丸ｺﾞｼｯｸM-PRO" w:eastAsia="HG丸ｺﾞｼｯｸM-PRO" w:hAnsi="HG丸ｺﾞｼｯｸM-PRO" w:hint="eastAsia"/>
              </w:rPr>
              <w:t>委託により実施</w:t>
            </w:r>
          </w:p>
          <w:p w:rsidR="001A3D8F" w:rsidRPr="00782149" w:rsidRDefault="001A3D8F" w:rsidP="00AC290E">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・指定管理者制度</w:t>
            </w:r>
            <w:r w:rsidRPr="00782149">
              <w:rPr>
                <w:rFonts w:ascii="HG丸ｺﾞｼｯｸM-PRO" w:eastAsia="HG丸ｺﾞｼｯｸM-PRO" w:hAnsi="HG丸ｺﾞｼｯｸM-PRO" w:hint="eastAsia"/>
                <w:vertAlign w:val="superscript"/>
              </w:rPr>
              <w:t>※</w:t>
            </w:r>
            <w:r w:rsidRPr="00782149">
              <w:rPr>
                <w:rFonts w:ascii="HG丸ｺﾞｼｯｸM-PRO" w:eastAsia="HG丸ｺﾞｼｯｸM-PRO" w:hAnsi="HG丸ｺﾞｼｯｸM-PRO" w:hint="eastAsia"/>
              </w:rPr>
              <w:t>により管理を行う施設は、法令点検など一部定期点検は指定管理者が実施</w:t>
            </w:r>
          </w:p>
        </w:tc>
      </w:tr>
      <w:tr w:rsidR="00904861" w:rsidRPr="00782149" w:rsidTr="00FE7441">
        <w:trPr>
          <w:trHeight w:val="630"/>
        </w:trPr>
        <w:tc>
          <w:tcPr>
            <w:tcW w:w="2127" w:type="dxa"/>
            <w:shd w:val="clear" w:color="auto" w:fill="auto"/>
            <w:vAlign w:val="center"/>
          </w:tcPr>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詳細点検</w:t>
            </w:r>
            <w:r w:rsidR="00792D84" w:rsidRPr="00782149">
              <w:rPr>
                <w:rFonts w:ascii="HG丸ｺﾞｼｯｸM-PRO" w:eastAsia="HG丸ｺﾞｼｯｸM-PRO" w:hAnsi="HG丸ｺﾞｼｯｸM-PRO" w:hint="eastAsia"/>
              </w:rPr>
              <w:t>（調査）</w:t>
            </w:r>
          </w:p>
        </w:tc>
        <w:tc>
          <w:tcPr>
            <w:tcW w:w="6945" w:type="dxa"/>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専門知識と経験を有する専門</w:t>
            </w:r>
            <w:r w:rsidR="00AC290E" w:rsidRPr="00782149">
              <w:rPr>
                <w:rFonts w:ascii="HG丸ｺﾞｼｯｸM-PRO" w:eastAsia="HG丸ｺﾞｼｯｸM-PRO" w:hAnsi="HG丸ｺﾞｼｯｸM-PRO" w:hint="eastAsia"/>
              </w:rPr>
              <w:t>企業等への委託により実施</w:t>
            </w:r>
          </w:p>
        </w:tc>
      </w:tr>
      <w:tr w:rsidR="00904861" w:rsidRPr="00782149" w:rsidTr="00FE7441">
        <w:tc>
          <w:tcPr>
            <w:tcW w:w="2127" w:type="dxa"/>
            <w:shd w:val="clear" w:color="auto" w:fill="auto"/>
            <w:vAlign w:val="center"/>
          </w:tcPr>
          <w:p w:rsidR="00904861" w:rsidRPr="00782149" w:rsidRDefault="00904861" w:rsidP="0090486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モニタリング</w:t>
            </w:r>
          </w:p>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（追跡調査）</w:t>
            </w:r>
          </w:p>
        </w:tc>
        <w:tc>
          <w:tcPr>
            <w:tcW w:w="6945" w:type="dxa"/>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・専門知識と経験を有する専門</w:t>
            </w:r>
            <w:r w:rsidR="00AC290E" w:rsidRPr="00782149">
              <w:rPr>
                <w:rFonts w:ascii="HG丸ｺﾞｼｯｸM-PRO" w:eastAsia="HG丸ｺﾞｼｯｸM-PRO" w:hAnsi="HG丸ｺﾞｼｯｸM-PRO" w:hint="eastAsia"/>
              </w:rPr>
              <w:t>企業等</w:t>
            </w:r>
            <w:r w:rsidRPr="00782149">
              <w:rPr>
                <w:rFonts w:ascii="HG丸ｺﾞｼｯｸM-PRO" w:eastAsia="HG丸ｺﾞｼｯｸM-PRO" w:hAnsi="HG丸ｺﾞｼｯｸM-PRO" w:hint="eastAsia"/>
              </w:rPr>
              <w:t>への委託により実施</w:t>
            </w:r>
          </w:p>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・状態把握程度であれば、パトロール時などに直営で実施</w:t>
            </w:r>
          </w:p>
        </w:tc>
      </w:tr>
      <w:tr w:rsidR="00904861" w:rsidRPr="00782149" w:rsidTr="00FE7441">
        <w:trPr>
          <w:trHeight w:val="511"/>
        </w:trPr>
        <w:tc>
          <w:tcPr>
            <w:tcW w:w="2127" w:type="dxa"/>
            <w:shd w:val="clear" w:color="auto" w:fill="auto"/>
            <w:vAlign w:val="center"/>
          </w:tcPr>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緊急点検</w:t>
            </w:r>
          </w:p>
        </w:tc>
        <w:tc>
          <w:tcPr>
            <w:tcW w:w="6945" w:type="dxa"/>
            <w:vMerge w:val="restart"/>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0041251C" w:rsidRPr="00782149">
              <w:rPr>
                <w:rFonts w:ascii="HG丸ｺﾞｼｯｸM-PRO" w:eastAsia="HG丸ｺﾞｼｯｸM-PRO" w:hAnsi="HG丸ｺﾞｼｯｸM-PRO" w:hint="eastAsia"/>
              </w:rPr>
              <w:t>直営</w:t>
            </w:r>
            <w:r w:rsidRPr="00782149">
              <w:rPr>
                <w:rFonts w:ascii="HG丸ｺﾞｼｯｸM-PRO" w:eastAsia="HG丸ｺﾞｼｯｸM-PRO" w:hAnsi="HG丸ｺﾞｼｯｸM-PRO" w:hint="eastAsia"/>
              </w:rPr>
              <w:t>による初動確認（目視等）が基本</w:t>
            </w:r>
          </w:p>
          <w:p w:rsidR="00904861" w:rsidRPr="00782149" w:rsidRDefault="00904861" w:rsidP="00904861">
            <w:pPr>
              <w:spacing w:line="300" w:lineRule="exact"/>
              <w:ind w:left="210" w:hangingChars="100" w:hanging="21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・専門性や実施難易度等を考慮し、委託による点検が必要かを判断</w:t>
            </w:r>
          </w:p>
        </w:tc>
      </w:tr>
      <w:tr w:rsidR="00904861" w:rsidRPr="00782149" w:rsidTr="009A23FB">
        <w:tc>
          <w:tcPr>
            <w:tcW w:w="2127" w:type="dxa"/>
            <w:vAlign w:val="center"/>
          </w:tcPr>
          <w:p w:rsidR="00904861" w:rsidRPr="00782149" w:rsidRDefault="00904861" w:rsidP="0090486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臨時点検</w:t>
            </w:r>
          </w:p>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（施工時点検）</w:t>
            </w:r>
          </w:p>
        </w:tc>
        <w:tc>
          <w:tcPr>
            <w:tcW w:w="6945" w:type="dxa"/>
            <w:vMerge/>
          </w:tcPr>
          <w:p w:rsidR="00904861" w:rsidRPr="00782149" w:rsidRDefault="00904861" w:rsidP="00904861">
            <w:pPr>
              <w:spacing w:line="300" w:lineRule="exact"/>
              <w:rPr>
                <w:rFonts w:ascii="HG丸ｺﾞｼｯｸM-PRO" w:eastAsia="HG丸ｺﾞｼｯｸM-PRO" w:hAnsi="HG丸ｺﾞｼｯｸM-PRO"/>
                <w:sz w:val="20"/>
                <w:szCs w:val="20"/>
              </w:rPr>
            </w:pPr>
          </w:p>
        </w:tc>
      </w:tr>
    </w:tbl>
    <w:p w:rsidR="009A21F1" w:rsidRPr="00782149"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782149">
        <w:rPr>
          <w:rFonts w:ascii="HG丸ｺﾞｼｯｸM-PRO" w:eastAsia="HG丸ｺﾞｼｯｸM-PRO" w:hAnsi="HG丸ｺﾞｼｯｸM-PRO" w:hint="eastAsia"/>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782149">
        <w:rPr>
          <w:rFonts w:ascii="HG丸ｺﾞｼｯｸM-PRO" w:eastAsia="HG丸ｺﾞｼｯｸM-PRO" w:hAnsi="HG丸ｺﾞｼｯｸM-PRO" w:cs="ＭＳ Ｐゴシック" w:hint="eastAsia"/>
          <w:kern w:val="0"/>
          <w:sz w:val="22"/>
          <w:szCs w:val="22"/>
        </w:rPr>
        <w:t>大阪府では、府営公園（全18公園）の管理業務に、平成18年4月から指定管理者制度を導入している。</w:t>
      </w:r>
    </w:p>
    <w:p w:rsidR="0041251C" w:rsidRPr="00782149" w:rsidRDefault="0041251C" w:rsidP="0041251C">
      <w:pPr>
        <w:pStyle w:val="40"/>
        <w:ind w:leftChars="0" w:left="0" w:firstLineChars="0" w:firstLine="0"/>
        <w:rPr>
          <w:rFonts w:ascii="HG丸ｺﾞｼｯｸM-PRO" w:eastAsia="HG丸ｺﾞｼｯｸM-PRO" w:hAnsi="HG丸ｺﾞｼｯｸM-PRO"/>
        </w:rPr>
      </w:pPr>
    </w:p>
    <w:p w:rsidR="009A21F1" w:rsidRPr="00782149" w:rsidRDefault="009A21F1" w:rsidP="009A21F1">
      <w:pPr>
        <w:rPr>
          <w:rFonts w:ascii="HG丸ｺﾞｼｯｸM-PRO" w:eastAsia="HG丸ｺﾞｼｯｸM-PRO" w:hAnsi="HG丸ｺﾞｼｯｸM-PRO"/>
        </w:rPr>
        <w:sectPr w:rsidR="009A21F1" w:rsidRPr="00782149" w:rsidSect="00A10E9D">
          <w:headerReference w:type="default" r:id="rId130"/>
          <w:footerReference w:type="default" r:id="rId131"/>
          <w:pgSz w:w="11906" w:h="16838" w:code="9"/>
          <w:pgMar w:top="1418" w:right="1418" w:bottom="1418" w:left="1418" w:header="851" w:footer="567" w:gutter="0"/>
          <w:cols w:space="425"/>
          <w:docGrid w:type="lines" w:linePitch="360"/>
        </w:sectPr>
      </w:pPr>
    </w:p>
    <w:p w:rsidR="00904861" w:rsidRPr="00782149" w:rsidRDefault="00904861" w:rsidP="008C3EB8">
      <w:pPr>
        <w:pStyle w:val="4"/>
      </w:pPr>
      <w:r w:rsidRPr="00782149">
        <w:rPr>
          <w:rFonts w:hint="eastAsia"/>
        </w:rPr>
        <w:lastRenderedPageBreak/>
        <w:t>点検業務における留意事項</w:t>
      </w:r>
    </w:p>
    <w:p w:rsidR="008F4340" w:rsidRPr="00F84B77" w:rsidRDefault="008F4340" w:rsidP="00583CFE">
      <w:pPr>
        <w:pStyle w:val="40"/>
        <w:ind w:left="420" w:firstLine="210"/>
      </w:pPr>
      <w:r w:rsidRPr="00782149">
        <w:rPr>
          <w:rFonts w:ascii="HG丸ｺﾞｼｯｸM-PRO" w:eastAsia="HG丸ｺﾞｼｯｸM-PRO" w:hAnsi="HG丸ｺﾞｼｯｸM-PRO" w:hint="eastAsia"/>
        </w:rPr>
        <w:t>点検業務の実施にあたっては、各段階において、以下のような内容</w:t>
      </w:r>
      <w:r w:rsidRPr="00F84B77">
        <w:rPr>
          <w:rFonts w:ascii="HG丸ｺﾞｼｯｸM-PRO" w:eastAsia="HG丸ｺﾞｼｯｸM-PRO" w:hAnsi="HG丸ｺﾞｼｯｸM-PRO" w:hint="eastAsia"/>
        </w:rPr>
        <w:t>に留意する。</w:t>
      </w:r>
    </w:p>
    <w:p w:rsidR="008F4340" w:rsidRPr="00F84B77" w:rsidRDefault="008F4340" w:rsidP="00583CFE">
      <w:pPr>
        <w:pStyle w:val="40"/>
        <w:ind w:left="420" w:firstLine="210"/>
      </w:pPr>
    </w:p>
    <w:p w:rsidR="00904861" w:rsidRPr="00F84B77" w:rsidRDefault="00904861" w:rsidP="00904861">
      <w:pPr>
        <w:pStyle w:val="5"/>
      </w:pPr>
      <w:r w:rsidRPr="00F84B77">
        <w:rPr>
          <w:rFonts w:hint="eastAsia"/>
        </w:rPr>
        <w:t>緊急事象への対応</w:t>
      </w:r>
    </w:p>
    <w:p w:rsidR="00904861" w:rsidRPr="00F84B77" w:rsidRDefault="00904861" w:rsidP="00904861">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同様な施設、周辺環境であれば、同じような不具合が多かれ少なかれ発生する恐れがあることから、一つの不具合が発生した場合には、</w:t>
      </w:r>
      <w:r w:rsidR="00AA7576" w:rsidRPr="00F84B77">
        <w:rPr>
          <w:rFonts w:ascii="HG丸ｺﾞｼｯｸM-PRO" w:eastAsia="HG丸ｺﾞｼｯｸM-PRO" w:hAnsi="HG丸ｺﾞｼｯｸM-PRO" w:hint="eastAsia"/>
        </w:rPr>
        <w:t>速やかに全事務所での情報共有を行うとともに、</w:t>
      </w:r>
      <w:r w:rsidRPr="00F84B77">
        <w:rPr>
          <w:rFonts w:ascii="HG丸ｺﾞｼｯｸM-PRO" w:eastAsia="HG丸ｺﾞｼｯｸM-PRO" w:hAnsi="HG丸ｺﾞｼｯｸM-PRO" w:hint="eastAsia"/>
        </w:rPr>
        <w:t>同様な箇所を重点的に点検するなど緊急点検による水平展開を実施する。</w:t>
      </w:r>
    </w:p>
    <w:p w:rsidR="00904861" w:rsidRPr="00F84B77" w:rsidRDefault="00904861" w:rsidP="00904861">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sidR="0041251C" w:rsidRPr="00F84B77">
        <w:rPr>
          <w:rFonts w:ascii="HG丸ｺﾞｼｯｸM-PRO" w:eastAsia="HG丸ｺﾞｼｯｸM-PRO" w:hAnsi="HG丸ｺﾞｼｯｸM-PRO" w:hint="eastAsia"/>
        </w:rPr>
        <w:t>将来の予見に活用するなど</w:t>
      </w:r>
      <w:r w:rsidRPr="00F84B77">
        <w:rPr>
          <w:rFonts w:ascii="HG丸ｺﾞｼｯｸM-PRO" w:eastAsia="HG丸ｺﾞｼｯｸM-PRO" w:hAnsi="HG丸ｺﾞｼｯｸM-PRO" w:hint="eastAsia"/>
        </w:rPr>
        <w:t>効率的・効果的な維持管理につなげていく。</w:t>
      </w:r>
    </w:p>
    <w:p w:rsidR="00904861" w:rsidRPr="00F84B77" w:rsidRDefault="00904861" w:rsidP="00904861">
      <w:pPr>
        <w:pStyle w:val="50"/>
        <w:ind w:leftChars="500" w:left="1260" w:hangingChars="100" w:hanging="210"/>
        <w:rPr>
          <w:rFonts w:ascii="HG丸ｺﾞｼｯｸM-PRO" w:eastAsia="HG丸ｺﾞｼｯｸM-PRO" w:hAnsi="HG丸ｺﾞｼｯｸM-PRO"/>
        </w:rPr>
      </w:pPr>
    </w:p>
    <w:p w:rsidR="00904861" w:rsidRPr="00F84B77" w:rsidRDefault="00904861" w:rsidP="00904861">
      <w:pPr>
        <w:pStyle w:val="5"/>
      </w:pPr>
      <w:r w:rsidRPr="00F84B77">
        <w:rPr>
          <w:rFonts w:hint="eastAsia"/>
        </w:rPr>
        <w:t>点検</w:t>
      </w:r>
    </w:p>
    <w:p w:rsidR="00904861" w:rsidRPr="00F84B77" w:rsidRDefault="00904861" w:rsidP="008C3EB8">
      <w:pPr>
        <w:pStyle w:val="8"/>
      </w:pPr>
      <w:r w:rsidRPr="00F84B77">
        <w:rPr>
          <w:rFonts w:hint="eastAsia"/>
        </w:rPr>
        <w:t>致命的な不具合を見逃さない</w:t>
      </w:r>
    </w:p>
    <w:p w:rsidR="00904861" w:rsidRPr="00F84B77" w:rsidRDefault="004952F6" w:rsidP="007E0698">
      <w:pPr>
        <w:widowControl/>
        <w:numPr>
          <w:ilvl w:val="1"/>
          <w:numId w:val="24"/>
        </w:numPr>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近接目視による点検を基本としつつ、</w:t>
      </w:r>
      <w:r w:rsidR="00904861" w:rsidRPr="00F84B77">
        <w:rPr>
          <w:rFonts w:ascii="HG丸ｺﾞｼｯｸM-PRO" w:eastAsia="HG丸ｺﾞｼｯｸM-PRO" w:hAnsi="HG丸ｺﾞｼｯｸM-PRO" w:hint="eastAsia"/>
          <w:color w:val="000000" w:themeColor="text1"/>
        </w:rPr>
        <w:t>老朽化や使用環境、構造等により致命的な不具合が発生する可能性のある箇所（部位）、構造等をあらかじめ</w:t>
      </w:r>
      <w:r w:rsidR="007E0698" w:rsidRPr="007B0805">
        <w:rPr>
          <w:rFonts w:ascii="HG丸ｺﾞｼｯｸM-PRO" w:eastAsia="HG丸ｺﾞｼｯｸM-PRO" w:hAnsi="HG丸ｺﾞｼｯｸM-PRO" w:hint="eastAsia"/>
          <w:color w:val="000000" w:themeColor="text1"/>
        </w:rPr>
        <w:t>明確にする。</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施設の劣化や損傷等により人的・物的被害を与える、またはその恐れを生じさせると予想される箇所（部位）、構造等をあらかじめ</w:t>
      </w:r>
      <w:r w:rsidR="007E0698" w:rsidRPr="007B0805">
        <w:rPr>
          <w:rFonts w:ascii="HG丸ｺﾞｼｯｸM-PRO" w:eastAsia="HG丸ｺﾞｼｯｸM-PRO" w:hAnsi="HG丸ｺﾞｼｯｸM-PRO" w:hint="eastAsia"/>
          <w:color w:val="000000" w:themeColor="text1"/>
        </w:rPr>
        <w:t>明確にする。</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既往災害の被災事例等に習い、災害を誘発する可能性のある箇所等は、あらかじめ</w:t>
      </w:r>
      <w:r w:rsidR="007E0698" w:rsidRPr="007B0805">
        <w:rPr>
          <w:rFonts w:ascii="HG丸ｺﾞｼｯｸM-PRO" w:eastAsia="HG丸ｺﾞｼｯｸM-PRO" w:hAnsi="HG丸ｺﾞｼｯｸM-PRO" w:hint="eastAsia"/>
          <w:color w:val="000000" w:themeColor="text1"/>
        </w:rPr>
        <w:t>明確にする。</w:t>
      </w:r>
    </w:p>
    <w:p w:rsidR="00904861" w:rsidRPr="00F84B77" w:rsidRDefault="00904861" w:rsidP="008C3EB8">
      <w:pPr>
        <w:pStyle w:val="8"/>
      </w:pPr>
      <w:r w:rsidRPr="00F84B77">
        <w:rPr>
          <w:rFonts w:hint="eastAsia"/>
        </w:rPr>
        <w:t>致命的な不具合につながる不可視部分への対応</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不可視部分がある場合には、点検しやすい構造への改良に努めるとともに、</w:t>
      </w:r>
      <w:r w:rsidR="007E0698" w:rsidRPr="00F84B77">
        <w:rPr>
          <w:rFonts w:ascii="HG丸ｺﾞｼｯｸM-PRO" w:eastAsia="HG丸ｺﾞｼｯｸM-PRO" w:hAnsi="HG丸ｺﾞｼｯｸM-PRO" w:hint="eastAsia"/>
          <w:color w:val="000000" w:themeColor="text1"/>
        </w:rPr>
        <w:t>非破壊検査など</w:t>
      </w:r>
      <w:r w:rsidR="00DB7475" w:rsidRPr="00F84B77">
        <w:rPr>
          <w:rFonts w:ascii="HG丸ｺﾞｼｯｸM-PRO" w:eastAsia="HG丸ｺﾞｼｯｸM-PRO" w:hAnsi="HG丸ｺﾞｼｯｸM-PRO" w:hint="eastAsia"/>
          <w:color w:val="000000" w:themeColor="text1"/>
        </w:rPr>
        <w:t>の</w:t>
      </w:r>
      <w:r w:rsidRPr="00F84B77">
        <w:rPr>
          <w:rFonts w:ascii="HG丸ｺﾞｼｯｸM-PRO" w:eastAsia="HG丸ｺﾞｼｯｸM-PRO" w:hAnsi="HG丸ｺﾞｼｯｸM-PRO" w:hint="eastAsia"/>
          <w:color w:val="000000" w:themeColor="text1"/>
        </w:rPr>
        <w:t>点検方法の検討を行い、対応方法を明確にする。</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不可視部については、構造物の特性等を把握し、これらの情報を共有</w:t>
      </w:r>
      <w:r w:rsidR="007E0698" w:rsidRPr="007B0805">
        <w:rPr>
          <w:rFonts w:ascii="HG丸ｺﾞｼｯｸM-PRO" w:eastAsia="HG丸ｺﾞｼｯｸM-PRO" w:hAnsi="HG丸ｺﾞｼｯｸM-PRO" w:hint="eastAsia"/>
          <w:color w:val="000000" w:themeColor="text1"/>
        </w:rPr>
        <w:t>する</w:t>
      </w:r>
      <w:r w:rsidRPr="00F84B77">
        <w:rPr>
          <w:rFonts w:ascii="HG丸ｺﾞｼｯｸM-PRO" w:eastAsia="HG丸ｺﾞｼｯｸM-PRO" w:hAnsi="HG丸ｺﾞｼｯｸM-PRO" w:hint="eastAsia"/>
          <w:color w:val="000000" w:themeColor="text1"/>
        </w:rPr>
        <w:t>。</w:t>
      </w:r>
    </w:p>
    <w:p w:rsidR="00904861" w:rsidRPr="00F84B77" w:rsidRDefault="00904861" w:rsidP="008C3EB8">
      <w:pPr>
        <w:pStyle w:val="8"/>
      </w:pPr>
      <w:r w:rsidRPr="00F84B77">
        <w:rPr>
          <w:rFonts w:hint="eastAsia"/>
        </w:rPr>
        <w:t>維持管理・更新に資する点検およびデータ蓄積</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予防保全の拡充、最適な補修</w:t>
      </w:r>
      <w:r w:rsidR="000F1249" w:rsidRPr="00F84B77">
        <w:rPr>
          <w:rFonts w:ascii="HG丸ｺﾞｼｯｸM-PRO" w:eastAsia="HG丸ｺﾞｼｯｸM-PRO" w:hAnsi="HG丸ｺﾞｼｯｸM-PRO" w:hint="eastAsia"/>
          <w:color w:val="000000" w:themeColor="text1"/>
        </w:rPr>
        <w:t>・補強の</w:t>
      </w:r>
      <w:r w:rsidR="00716E68" w:rsidRPr="00F84B77">
        <w:rPr>
          <w:rFonts w:ascii="HG丸ｺﾞｼｯｸM-PRO" w:eastAsia="HG丸ｺﾞｼｯｸM-PRO" w:hAnsi="HG丸ｺﾞｼｯｸM-PRO" w:hint="eastAsia"/>
          <w:color w:val="000000" w:themeColor="text1"/>
        </w:rPr>
        <w:t>タイミング、更新</w:t>
      </w:r>
      <w:r w:rsidRPr="00F84B77">
        <w:rPr>
          <w:rFonts w:ascii="HG丸ｺﾞｼｯｸM-PRO" w:eastAsia="HG丸ｺﾞｼｯｸM-PRO" w:hAnsi="HG丸ｺﾞｼｯｸM-PRO" w:hint="eastAsia"/>
          <w:color w:val="000000" w:themeColor="text1"/>
        </w:rPr>
        <w:t>の見極め等に必要となる点検およびデータ蓄積について明確にする。</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点検データは、</w:t>
      </w:r>
      <w:r w:rsidR="000F1249" w:rsidRPr="00F84B77">
        <w:rPr>
          <w:rFonts w:ascii="HG丸ｺﾞｼｯｸM-PRO" w:eastAsia="HG丸ｺﾞｼｯｸM-PRO" w:hAnsi="HG丸ｺﾞｼｯｸM-PRO" w:hint="eastAsia"/>
          <w:color w:val="000000" w:themeColor="text1"/>
        </w:rPr>
        <w:t>点検結果が補修・補強の要否の判定あるいは対策の実施においてどのように</w:t>
      </w:r>
      <w:r w:rsidR="00256081" w:rsidRPr="00F84B77">
        <w:rPr>
          <w:rFonts w:ascii="HG丸ｺﾞｼｯｸM-PRO" w:eastAsia="HG丸ｺﾞｼｯｸM-PRO" w:hAnsi="HG丸ｺﾞｼｯｸM-PRO" w:hint="eastAsia"/>
          <w:color w:val="000000" w:themeColor="text1"/>
        </w:rPr>
        <w:t>活</w:t>
      </w:r>
      <w:r w:rsidR="000F1249" w:rsidRPr="00F84B77">
        <w:rPr>
          <w:rFonts w:ascii="HG丸ｺﾞｼｯｸM-PRO" w:eastAsia="HG丸ｺﾞｼｯｸM-PRO" w:hAnsi="HG丸ｺﾞｼｯｸM-PRO" w:hint="eastAsia"/>
          <w:color w:val="000000" w:themeColor="text1"/>
        </w:rPr>
        <w:t>かされたのか、両者の関係を把握するため、</w:t>
      </w:r>
      <w:r w:rsidRPr="00F84B77">
        <w:rPr>
          <w:rFonts w:ascii="HG丸ｺﾞｼｯｸM-PRO" w:eastAsia="HG丸ｺﾞｼｯｸM-PRO" w:hAnsi="HG丸ｺﾞｼｯｸM-PRO" w:hint="eastAsia"/>
          <w:color w:val="000000" w:themeColor="text1"/>
        </w:rPr>
        <w:t>補修</w:t>
      </w:r>
      <w:r w:rsidR="00142C85" w:rsidRPr="00F84B77">
        <w:rPr>
          <w:rFonts w:ascii="HG丸ｺﾞｼｯｸM-PRO" w:eastAsia="HG丸ｺﾞｼｯｸM-PRO" w:hAnsi="HG丸ｺﾞｼｯｸM-PRO" w:hint="eastAsia"/>
          <w:color w:val="000000" w:themeColor="text1"/>
        </w:rPr>
        <w:t>・補強</w:t>
      </w:r>
      <w:r w:rsidRPr="00F84B77">
        <w:rPr>
          <w:rFonts w:ascii="HG丸ｺﾞｼｯｸM-PRO" w:eastAsia="HG丸ｺﾞｼｯｸM-PRO" w:hAnsi="HG丸ｺﾞｼｯｸM-PRO" w:hint="eastAsia"/>
          <w:color w:val="000000" w:themeColor="text1"/>
        </w:rPr>
        <w:t>データと有機的に結び付けることで、より有効に活用することが可能となる。そのため、点検結果や補修</w:t>
      </w:r>
      <w:r w:rsidR="000F1249" w:rsidRPr="00F84B77">
        <w:rPr>
          <w:rFonts w:ascii="HG丸ｺﾞｼｯｸM-PRO" w:eastAsia="HG丸ｺﾞｼｯｸM-PRO" w:hAnsi="HG丸ｺﾞｼｯｸM-PRO" w:hint="eastAsia"/>
          <w:color w:val="000000" w:themeColor="text1"/>
        </w:rPr>
        <w:t>・補強</w:t>
      </w:r>
      <w:r w:rsidRPr="00F84B77">
        <w:rPr>
          <w:rFonts w:ascii="HG丸ｺﾞｼｯｸM-PRO" w:eastAsia="HG丸ｺﾞｼｯｸM-PRO" w:hAnsi="HG丸ｺﾞｼｯｸM-PRO" w:hint="eastAsia"/>
          <w:color w:val="000000" w:themeColor="text1"/>
        </w:rPr>
        <w:t>結果のデータが、どのような単位で蓄積されているかを把握し、有効活用可能な形でのデータ蓄積を行っていく。</w:t>
      </w:r>
    </w:p>
    <w:p w:rsidR="00904861" w:rsidRPr="00F84B77" w:rsidRDefault="00904861" w:rsidP="008C3EB8">
      <w:pPr>
        <w:pStyle w:val="8"/>
      </w:pPr>
      <w:r w:rsidRPr="00F84B77">
        <w:rPr>
          <w:rFonts w:hint="eastAsia"/>
        </w:rPr>
        <w:t>点検のメリハリ（頻度等）</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法令等に基づき、安全確保を最優先とし、施設の特性や状態、補修タイミング、施設の重要度に応じた点検頻度の見直しを行う等、点検のメリハリを考慮した点検計画を策定</w:t>
      </w:r>
      <w:r w:rsidR="007D5A4B" w:rsidRPr="007B0805">
        <w:rPr>
          <w:rFonts w:ascii="HG丸ｺﾞｼｯｸM-PRO" w:eastAsia="HG丸ｺﾞｼｯｸM-PRO" w:hAnsi="HG丸ｺﾞｼｯｸM-PRO" w:hint="eastAsia"/>
          <w:color w:val="000000" w:themeColor="text1"/>
        </w:rPr>
        <w:t>す</w:t>
      </w:r>
      <w:r w:rsidR="007E0698" w:rsidRPr="007B0805">
        <w:rPr>
          <w:rFonts w:ascii="HG丸ｺﾞｼｯｸM-PRO" w:eastAsia="HG丸ｺﾞｼｯｸM-PRO" w:hAnsi="HG丸ｺﾞｼｯｸM-PRO" w:hint="eastAsia"/>
          <w:color w:val="000000" w:themeColor="text1"/>
        </w:rPr>
        <w:t>る</w:t>
      </w:r>
      <w:r w:rsidRPr="00F84B77">
        <w:rPr>
          <w:rFonts w:ascii="HG丸ｺﾞｼｯｸM-PRO" w:eastAsia="HG丸ｺﾞｼｯｸM-PRO" w:hAnsi="HG丸ｺﾞｼｯｸM-PRO" w:hint="eastAsia"/>
          <w:color w:val="000000" w:themeColor="text1"/>
        </w:rPr>
        <w:t>。</w:t>
      </w:r>
    </w:p>
    <w:p w:rsidR="008D2B0C" w:rsidRPr="00782149" w:rsidRDefault="008D2B0C" w:rsidP="00904861">
      <w:pPr>
        <w:pStyle w:val="80"/>
        <w:ind w:left="945" w:firstLine="210"/>
        <w:rPr>
          <w:rFonts w:ascii="HG丸ｺﾞｼｯｸM-PRO" w:eastAsia="HG丸ｺﾞｼｯｸM-PRO" w:hAnsi="HG丸ｺﾞｼｯｸM-PRO"/>
        </w:rPr>
      </w:pPr>
    </w:p>
    <w:p w:rsidR="00904861" w:rsidRPr="00782149" w:rsidRDefault="00904861" w:rsidP="00904861">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BC58CC" w:rsidRPr="00F84B77" w:rsidRDefault="00BC58CC" w:rsidP="00BC58CC">
      <w:pPr>
        <w:pStyle w:val="5"/>
      </w:pPr>
      <w:r w:rsidRPr="00782149">
        <w:rPr>
          <w:rFonts w:hint="eastAsia"/>
        </w:rPr>
        <w:lastRenderedPageBreak/>
        <w:t>診断・評価</w:t>
      </w:r>
    </w:p>
    <w:p w:rsidR="00BC58CC" w:rsidRPr="00F84B77" w:rsidRDefault="00B409D4" w:rsidP="008C3EB8">
      <w:pPr>
        <w:pStyle w:val="8"/>
      </w:pPr>
      <w:r w:rsidRPr="00F84B77">
        <w:rPr>
          <w:rFonts w:hint="eastAsia"/>
        </w:rPr>
        <w:t>診断・評価</w:t>
      </w:r>
      <w:r w:rsidR="00BC58CC" w:rsidRPr="00F84B77">
        <w:rPr>
          <w:rFonts w:hint="eastAsia"/>
        </w:rPr>
        <w:t>の質の向上と確保</w:t>
      </w:r>
    </w:p>
    <w:p w:rsidR="00BC58CC" w:rsidRPr="007B0805"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点検結果等の診断・評価については、バラつきの排除や質向上の観点から、診断</w:t>
      </w:r>
      <w:r w:rsidR="007D5A4B"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評価する技術者の技術力を</w:t>
      </w:r>
      <w:r w:rsidR="008D2B0C" w:rsidRPr="00DE24A5">
        <w:rPr>
          <w:rFonts w:ascii="HG丸ｺﾞｼｯｸM-PRO" w:eastAsia="HG丸ｺﾞｼｯｸM-PRO" w:hAnsi="HG丸ｺﾞｼｯｸM-PRO" w:hint="eastAsia"/>
        </w:rPr>
        <w:t>養う</w:t>
      </w:r>
      <w:r w:rsidRPr="007B0805">
        <w:rPr>
          <w:rFonts w:ascii="HG丸ｺﾞｼｯｸM-PRO" w:eastAsia="HG丸ｺﾞｼｯｸM-PRO" w:hAnsi="HG丸ｺﾞｼｯｸM-PRO" w:hint="eastAsia"/>
        </w:rPr>
        <w:t>ことや定量的に診断・評価する場合においては、主観を排除し、客観的に判断できるよう適切に診断・評価を行うための仕組み</w:t>
      </w:r>
      <w:r w:rsidR="007D5A4B" w:rsidRPr="007B0805">
        <w:rPr>
          <w:rFonts w:ascii="HG丸ｺﾞｼｯｸM-PRO" w:eastAsia="HG丸ｺﾞｼｯｸM-PRO" w:hAnsi="HG丸ｺﾞｼｯｸM-PRO" w:hint="eastAsia"/>
        </w:rPr>
        <w:t>を</w:t>
      </w:r>
      <w:r w:rsidRPr="007B0805">
        <w:rPr>
          <w:rFonts w:ascii="HG丸ｺﾞｼｯｸM-PRO" w:eastAsia="HG丸ｺﾞｼｯｸM-PRO" w:hAnsi="HG丸ｺﾞｼｯｸM-PRO" w:hint="eastAsia"/>
        </w:rPr>
        <w:t>構築</w:t>
      </w:r>
      <w:r w:rsidR="007D5A4B" w:rsidRPr="007B0805">
        <w:rPr>
          <w:rFonts w:ascii="HG丸ｺﾞｼｯｸM-PRO" w:eastAsia="HG丸ｺﾞｼｯｸM-PRO" w:hAnsi="HG丸ｺﾞｼｯｸM-PRO" w:hint="eastAsia"/>
        </w:rPr>
        <w:t>する</w:t>
      </w:r>
      <w:r w:rsidRPr="007B0805">
        <w:rPr>
          <w:rFonts w:ascii="HG丸ｺﾞｼｯｸM-PRO" w:eastAsia="HG丸ｺﾞｼｯｸM-PRO" w:hAnsi="HG丸ｺﾞｼｯｸM-PRO" w:hint="eastAsia"/>
        </w:rPr>
        <w:t>。</w:t>
      </w:r>
    </w:p>
    <w:p w:rsidR="00BC58CC" w:rsidRPr="007B0805" w:rsidRDefault="00BC58CC" w:rsidP="00BC58CC">
      <w:pPr>
        <w:widowControl/>
        <w:numPr>
          <w:ilvl w:val="1"/>
          <w:numId w:val="24"/>
        </w:numPr>
        <w:rPr>
          <w:rFonts w:ascii="HG丸ｺﾞｼｯｸM-PRO" w:eastAsia="HG丸ｺﾞｼｯｸM-PRO" w:hAnsi="HG丸ｺﾞｼｯｸM-PRO"/>
        </w:rPr>
      </w:pPr>
      <w:r w:rsidRPr="00DE24A5">
        <w:rPr>
          <w:rFonts w:ascii="HG丸ｺﾞｼｯｸM-PRO" w:eastAsia="HG丸ｺﾞｼｯｸM-PRO" w:hAnsi="HG丸ｺﾞｼｯｸM-PRO" w:hint="eastAsia"/>
        </w:rPr>
        <w:t>点検を委託する場合は、施設の</w:t>
      </w:r>
      <w:r w:rsidR="00B75086" w:rsidRPr="007B0805">
        <w:rPr>
          <w:rFonts w:ascii="HG丸ｺﾞｼｯｸM-PRO" w:eastAsia="HG丸ｺﾞｼｯｸM-PRO" w:hAnsi="HG丸ｺﾞｼｯｸM-PRO" w:hint="eastAsia"/>
        </w:rPr>
        <w:t>特性や</w:t>
      </w:r>
      <w:r w:rsidRPr="007B0805">
        <w:rPr>
          <w:rFonts w:ascii="HG丸ｺﾞｼｯｸM-PRO" w:eastAsia="HG丸ｺﾞｼｯｸM-PRO" w:hAnsi="HG丸ｺﾞｼｯｸM-PRO" w:hint="eastAsia"/>
        </w:rPr>
        <w:t>重要度に応じて、「点検、診断」を同一で評価するか「点検」と「診断」の</w:t>
      </w:r>
      <w:r w:rsidRPr="007B0805">
        <w:rPr>
          <w:rFonts w:ascii="HG丸ｺﾞｼｯｸM-PRO" w:eastAsia="HG丸ｺﾞｼｯｸM-PRO" w:hAnsi="HG丸ｺﾞｼｯｸM-PRO"/>
        </w:rPr>
        <w:t>2段階など複数で評価するか等を検討する。</w:t>
      </w:r>
    </w:p>
    <w:p w:rsidR="00BC58CC" w:rsidRPr="00F84B77" w:rsidRDefault="00BC58CC" w:rsidP="00BC58CC">
      <w:pPr>
        <w:widowControl/>
        <w:numPr>
          <w:ilvl w:val="1"/>
          <w:numId w:val="24"/>
        </w:numPr>
        <w:rPr>
          <w:rFonts w:ascii="HG丸ｺﾞｼｯｸM-PRO" w:eastAsia="HG丸ｺﾞｼｯｸM-PRO" w:hAnsi="HG丸ｺﾞｼｯｸM-PRO"/>
        </w:rPr>
      </w:pPr>
      <w:r w:rsidRPr="00DE24A5">
        <w:rPr>
          <w:rFonts w:ascii="HG丸ｺﾞｼｯｸM-PRO" w:eastAsia="HG丸ｺﾞｼｯｸM-PRO" w:hAnsi="HG丸ｺﾞｼｯｸM-PRO" w:hint="eastAsia"/>
        </w:rPr>
        <w:t>点検を委託する場合は、点</w:t>
      </w:r>
      <w:r w:rsidRPr="00F84B77">
        <w:rPr>
          <w:rFonts w:ascii="HG丸ｺﾞｼｯｸM-PRO" w:eastAsia="HG丸ｺﾞｼｯｸM-PRO" w:hAnsi="HG丸ｺﾞｼｯｸM-PRO" w:hint="eastAsia"/>
        </w:rPr>
        <w:t>検・診断技術者について必要な資格を明示</w:t>
      </w:r>
      <w:r w:rsidR="00024212" w:rsidRPr="007B0805">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w:t>
      </w:r>
      <w:fldSimple w:instr=" REF _Ref388258225  \* MERGEFORMAT ">
        <w:r w:rsidR="0030381F" w:rsidRPr="0030381F">
          <w:rPr>
            <w:rFonts w:ascii="HG丸ｺﾞｼｯｸM-PRO" w:eastAsia="HG丸ｺﾞｼｯｸM-PRO" w:hAnsi="HG丸ｺﾞｼｯｸM-PRO" w:hint="eastAsia"/>
          </w:rPr>
          <w:t>表</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4.1</w:t>
        </w:r>
        <w:r w:rsidR="0030381F" w:rsidRPr="0030381F">
          <w:rPr>
            <w:rFonts w:ascii="HG丸ｺﾞｼｯｸM-PRO" w:eastAsia="HG丸ｺﾞｼｯｸM-PRO" w:hAnsi="HG丸ｺﾞｼｯｸM-PRO"/>
            <w:noProof/>
          </w:rPr>
          <w:noBreakHyphen/>
          <w:t>3</w:t>
        </w:r>
      </w:fldSimple>
      <w:r w:rsidRPr="00F84B77">
        <w:rPr>
          <w:rFonts w:ascii="HG丸ｺﾞｼｯｸM-PRO" w:eastAsia="HG丸ｺﾞｼｯｸM-PRO" w:hAnsi="HG丸ｺﾞｼｯｸM-PRO" w:hint="eastAsia"/>
        </w:rPr>
        <w:t>参照）。</w:t>
      </w:r>
    </w:p>
    <w:p w:rsidR="00BC58CC" w:rsidRPr="00EB6ABC" w:rsidRDefault="00BC58CC" w:rsidP="00EC2D68">
      <w:pPr>
        <w:pStyle w:val="a9"/>
        <w:spacing w:before="180"/>
        <w:ind w:left="840"/>
      </w:pPr>
      <w:bookmarkStart w:id="507" w:name="_Ref388258225"/>
      <w:r w:rsidRPr="00EB6ABC">
        <w:rPr>
          <w:rFonts w:hint="eastAsia"/>
        </w:rPr>
        <w:t>表</w:t>
      </w:r>
      <w:r w:rsidRPr="00EB6ABC">
        <w:t xml:space="preserve"> </w:t>
      </w:r>
      <w:fldSimple w:instr=" STYLEREF 2 \s ">
        <w:r w:rsidR="0030381F">
          <w:rPr>
            <w:noProof/>
          </w:rPr>
          <w:t>4.1</w:t>
        </w:r>
      </w:fldSimple>
      <w:r w:rsidR="003524A3" w:rsidRPr="00EB6ABC">
        <w:noBreakHyphen/>
      </w:r>
      <w:fldSimple w:instr=" SEQ 表 \* ARABIC \s 2 ">
        <w:r w:rsidR="0030381F">
          <w:rPr>
            <w:noProof/>
          </w:rPr>
          <w:t>3</w:t>
        </w:r>
      </w:fldSimple>
      <w:bookmarkEnd w:id="507"/>
      <w:r w:rsidRPr="00EB6ABC">
        <w:rPr>
          <w:rFonts w:hint="eastAsia"/>
        </w:rPr>
        <w:t xml:space="preserve">　点検、診断・評価の資格要件等</w:t>
      </w:r>
      <w:r w:rsidR="00977001" w:rsidRPr="00EB6ABC">
        <w:rPr>
          <w:rFonts w:hint="eastAsia"/>
        </w:rPr>
        <w:t>の例示</w:t>
      </w:r>
    </w:p>
    <w:tbl>
      <w:tblPr>
        <w:tblStyle w:val="af2"/>
        <w:tblW w:w="0" w:type="auto"/>
        <w:tblInd w:w="108" w:type="dxa"/>
        <w:tblLook w:val="04A0" w:firstRow="1" w:lastRow="0" w:firstColumn="1" w:lastColumn="0" w:noHBand="0" w:noVBand="1"/>
      </w:tblPr>
      <w:tblGrid>
        <w:gridCol w:w="709"/>
        <w:gridCol w:w="709"/>
        <w:gridCol w:w="616"/>
        <w:gridCol w:w="2219"/>
        <w:gridCol w:w="4819"/>
      </w:tblGrid>
      <w:tr w:rsidR="004952F6" w:rsidRPr="00EB6ABC" w:rsidTr="004F2B8D">
        <w:tc>
          <w:tcPr>
            <w:tcW w:w="709" w:type="dxa"/>
            <w:tcBorders>
              <w:bottom w:val="double" w:sz="4" w:space="0" w:color="auto"/>
            </w:tcBorders>
            <w:shd w:val="clear" w:color="auto" w:fill="D9D9D9" w:themeFill="background1" w:themeFillShade="D9"/>
          </w:tcPr>
          <w:p w:rsidR="00BC58CC" w:rsidRPr="00EB6ABC" w:rsidRDefault="00BC58CC" w:rsidP="00340526">
            <w:pPr>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分野</w:t>
            </w:r>
          </w:p>
        </w:tc>
        <w:tc>
          <w:tcPr>
            <w:tcW w:w="709" w:type="dxa"/>
            <w:tcBorders>
              <w:bottom w:val="double" w:sz="4" w:space="0" w:color="auto"/>
            </w:tcBorders>
            <w:shd w:val="clear" w:color="auto" w:fill="D9D9D9" w:themeFill="background1" w:themeFillShade="D9"/>
          </w:tcPr>
          <w:p w:rsidR="00BC58CC" w:rsidRPr="00EB6ABC" w:rsidRDefault="00BC58CC" w:rsidP="00340526">
            <w:pPr>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施設</w:t>
            </w:r>
          </w:p>
        </w:tc>
        <w:tc>
          <w:tcPr>
            <w:tcW w:w="616" w:type="dxa"/>
            <w:tcBorders>
              <w:bottom w:val="double" w:sz="4" w:space="0" w:color="auto"/>
            </w:tcBorders>
            <w:shd w:val="clear" w:color="auto" w:fill="D9D9D9" w:themeFill="background1" w:themeFillShade="D9"/>
          </w:tcPr>
          <w:p w:rsidR="00BC58CC" w:rsidRPr="00EB6ABC" w:rsidRDefault="00BC58CC" w:rsidP="00340526">
            <w:pPr>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内容</w:t>
            </w:r>
          </w:p>
        </w:tc>
        <w:tc>
          <w:tcPr>
            <w:tcW w:w="2219" w:type="dxa"/>
            <w:tcBorders>
              <w:bottom w:val="double" w:sz="4" w:space="0" w:color="auto"/>
            </w:tcBorders>
            <w:shd w:val="clear" w:color="auto" w:fill="D9D9D9" w:themeFill="background1" w:themeFillShade="D9"/>
          </w:tcPr>
          <w:p w:rsidR="00BC58CC" w:rsidRPr="00EB6ABC" w:rsidRDefault="00BC58CC" w:rsidP="00340526">
            <w:pPr>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求められる技術・能力</w:t>
            </w:r>
          </w:p>
        </w:tc>
        <w:tc>
          <w:tcPr>
            <w:tcW w:w="4819" w:type="dxa"/>
            <w:tcBorders>
              <w:bottom w:val="double" w:sz="4" w:space="0" w:color="auto"/>
            </w:tcBorders>
            <w:shd w:val="clear" w:color="auto" w:fill="D9D9D9" w:themeFill="background1" w:themeFillShade="D9"/>
          </w:tcPr>
          <w:p w:rsidR="00BC58CC" w:rsidRPr="00EB6ABC" w:rsidRDefault="00BC58CC" w:rsidP="00340526">
            <w:pPr>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資格等要件</w:t>
            </w:r>
          </w:p>
        </w:tc>
      </w:tr>
      <w:tr w:rsidR="004952F6" w:rsidRPr="00EB6ABC" w:rsidTr="004F2B8D">
        <w:tc>
          <w:tcPr>
            <w:tcW w:w="709" w:type="dxa"/>
            <w:tcBorders>
              <w:top w:val="double" w:sz="4" w:space="0" w:color="auto"/>
              <w:bottom w:val="single" w:sz="4" w:space="0" w:color="auto"/>
            </w:tcBorders>
          </w:tcPr>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道路</w:t>
            </w:r>
          </w:p>
        </w:tc>
        <w:tc>
          <w:tcPr>
            <w:tcW w:w="709" w:type="dxa"/>
            <w:tcBorders>
              <w:top w:val="double" w:sz="4" w:space="0" w:color="auto"/>
              <w:bottom w:val="single" w:sz="4" w:space="0" w:color="auto"/>
            </w:tcBorders>
          </w:tcPr>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w:t>
            </w:r>
          </w:p>
        </w:tc>
        <w:tc>
          <w:tcPr>
            <w:tcW w:w="616" w:type="dxa"/>
            <w:tcBorders>
              <w:top w:val="double" w:sz="4" w:space="0" w:color="auto"/>
              <w:bottom w:val="single" w:sz="4" w:space="0" w:color="auto"/>
            </w:tcBorders>
          </w:tcPr>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点検</w:t>
            </w:r>
          </w:p>
        </w:tc>
        <w:tc>
          <w:tcPr>
            <w:tcW w:w="2219" w:type="dxa"/>
            <w:tcBorders>
              <w:top w:val="double" w:sz="4" w:space="0" w:color="auto"/>
              <w:bottom w:val="single" w:sz="4" w:space="0" w:color="auto"/>
            </w:tcBorders>
          </w:tcPr>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橋梁の変状を見落とさない</w:t>
            </w:r>
          </w:p>
        </w:tc>
        <w:tc>
          <w:tcPr>
            <w:tcW w:w="4819" w:type="dxa"/>
            <w:tcBorders>
              <w:top w:val="double" w:sz="4" w:space="0" w:color="auto"/>
              <w:bottom w:val="single" w:sz="4" w:space="0" w:color="auto"/>
            </w:tcBorders>
          </w:tcPr>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・道路橋点検士((一財)橋梁調査会)</w:t>
            </w:r>
          </w:p>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・２級技術者(土木学会認定技術者)以上</w:t>
            </w:r>
          </w:p>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上記のいずれかの資格あるいは相応の資格保有者または橋梁点検に携わったことのある大学卒業後５年以上の実務経験を有するもの</w:t>
            </w:r>
          </w:p>
        </w:tc>
      </w:tr>
      <w:tr w:rsidR="004952F6" w:rsidRPr="00EB6ABC" w:rsidTr="004F2B8D">
        <w:tc>
          <w:tcPr>
            <w:tcW w:w="709" w:type="dxa"/>
            <w:tcBorders>
              <w:top w:val="single" w:sz="4" w:space="0" w:color="auto"/>
            </w:tcBorders>
          </w:tcPr>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道路</w:t>
            </w:r>
          </w:p>
        </w:tc>
        <w:tc>
          <w:tcPr>
            <w:tcW w:w="709" w:type="dxa"/>
            <w:tcBorders>
              <w:top w:val="single" w:sz="4" w:space="0" w:color="auto"/>
            </w:tcBorders>
          </w:tcPr>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w:t>
            </w:r>
          </w:p>
        </w:tc>
        <w:tc>
          <w:tcPr>
            <w:tcW w:w="616" w:type="dxa"/>
            <w:tcBorders>
              <w:top w:val="single" w:sz="4" w:space="0" w:color="auto"/>
            </w:tcBorders>
          </w:tcPr>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診断</w:t>
            </w:r>
          </w:p>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w:t>
            </w:r>
          </w:p>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評価</w:t>
            </w:r>
          </w:p>
        </w:tc>
        <w:tc>
          <w:tcPr>
            <w:tcW w:w="2219" w:type="dxa"/>
            <w:tcBorders>
              <w:top w:val="single" w:sz="4" w:space="0" w:color="auto"/>
            </w:tcBorders>
          </w:tcPr>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橋梁の構造に精通している。</w:t>
            </w:r>
          </w:p>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橋梁の劣化・損傷形態について精通している</w:t>
            </w:r>
          </w:p>
        </w:tc>
        <w:tc>
          <w:tcPr>
            <w:tcW w:w="4819" w:type="dxa"/>
            <w:tcBorders>
              <w:top w:val="single" w:sz="4" w:space="0" w:color="auto"/>
            </w:tcBorders>
          </w:tcPr>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・技術士(専門科目:鋼構造及びコンクリート)</w:t>
            </w:r>
          </w:p>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・RCCM(鋼構造及びコンクリート)</w:t>
            </w:r>
          </w:p>
          <w:p w:rsidR="00C44FA6" w:rsidRPr="00EB6ABC" w:rsidRDefault="00C44FA6" w:rsidP="004F2B8D">
            <w:pPr>
              <w:ind w:left="200" w:hangingChars="100" w:hanging="200"/>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・１級技術者(土木学会認定技術者、資格分野：鋼･コンクリート又はメンテナンス)以上</w:t>
            </w:r>
          </w:p>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・コンクリート診断士・コンクリート構造診断士</w:t>
            </w:r>
          </w:p>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・土木鋼構造診断士</w:t>
            </w:r>
          </w:p>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上記のいずれかの資格あるいは相応の資格保有者かつ２年以上の点検の実務経験を有する者</w:t>
            </w:r>
          </w:p>
        </w:tc>
      </w:tr>
    </w:tbl>
    <w:p w:rsidR="00BC58CC" w:rsidRPr="00782149" w:rsidRDefault="00BC58CC" w:rsidP="00BC58CC">
      <w:pPr>
        <w:rPr>
          <w:rFonts w:ascii="HG丸ｺﾞｼｯｸM-PRO" w:eastAsia="HG丸ｺﾞｼｯｸM-PRO" w:hAnsi="HG丸ｺﾞｼｯｸM-PRO"/>
        </w:rPr>
      </w:pPr>
    </w:p>
    <w:p w:rsidR="00BC58CC" w:rsidRPr="00F84B77"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職員が点</w:t>
      </w:r>
      <w:r w:rsidRPr="00F84B77">
        <w:rPr>
          <w:rFonts w:ascii="HG丸ｺﾞｼｯｸM-PRO" w:eastAsia="HG丸ｺﾞｼｯｸM-PRO" w:hAnsi="HG丸ｺﾞｼｯｸM-PRO" w:hint="eastAsia"/>
        </w:rPr>
        <w:t>検を実施する場合も、</w:t>
      </w:r>
      <w:r w:rsidR="00B75086" w:rsidRPr="00F84B77">
        <w:rPr>
          <w:rFonts w:ascii="HG丸ｺﾞｼｯｸM-PRO" w:eastAsia="HG丸ｺﾞｼｯｸM-PRO" w:hAnsi="HG丸ｺﾞｼｯｸM-PRO" w:hint="eastAsia"/>
        </w:rPr>
        <w:t>適切に</w:t>
      </w:r>
      <w:r w:rsidRPr="00F84B77">
        <w:rPr>
          <w:rFonts w:ascii="HG丸ｺﾞｼｯｸM-PRO" w:eastAsia="HG丸ｺﾞｼｯｸM-PRO" w:hAnsi="HG丸ｺﾞｼｯｸM-PRO" w:hint="eastAsia"/>
        </w:rPr>
        <w:t>点検、診断・評価が行えるよう一定の経験を積んだ職員が中心となって実施</w:t>
      </w:r>
      <w:r w:rsidR="00024212" w:rsidRPr="007B0805">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w:t>
      </w:r>
    </w:p>
    <w:p w:rsidR="00BC58CC" w:rsidRPr="00F84B77"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w:t>
      </w:r>
      <w:r w:rsidR="003B4808"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（大幅な）変更がある場合などには、過去の結果や、同じ健全度の構造物を横並びしてみる等、分野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施設毎に応じた点検等結果のキャリブレーション（点検結果の比較などにより精度の向上を図る）について検討す</w:t>
      </w:r>
      <w:r w:rsidR="007D5A4B" w:rsidRPr="007B0805">
        <w:rPr>
          <w:rFonts w:ascii="HG丸ｺﾞｼｯｸM-PRO" w:eastAsia="HG丸ｺﾞｼｯｸM-PRO" w:hAnsi="HG丸ｺﾞｼｯｸM-PRO" w:hint="eastAsia"/>
        </w:rPr>
        <w:t>る</w:t>
      </w:r>
      <w:r w:rsidRPr="00F84B77">
        <w:rPr>
          <w:rFonts w:ascii="HG丸ｺﾞｼｯｸM-PRO" w:eastAsia="HG丸ｺﾞｼｯｸM-PRO" w:hAnsi="HG丸ｺﾞｼｯｸM-PRO" w:hint="eastAsia"/>
        </w:rPr>
        <w:t>（例：点検、診断・評価判定会議など）。</w:t>
      </w:r>
    </w:p>
    <w:p w:rsidR="00BC58CC" w:rsidRPr="00F84B77"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橋梁の通行止め等の緊急対応や学識経験者へ技術相談</w:t>
      </w:r>
      <w:r w:rsidR="002B6F44" w:rsidRPr="00F84B77">
        <w:rPr>
          <w:rFonts w:ascii="HG丸ｺﾞｼｯｸM-PRO" w:eastAsia="HG丸ｺﾞｼｯｸM-PRO" w:hAnsi="HG丸ｺﾞｼｯｸM-PRO" w:hint="eastAsia"/>
        </w:rPr>
        <w:t>を要する等、</w:t>
      </w:r>
      <w:r w:rsidRPr="00F84B77">
        <w:rPr>
          <w:rFonts w:ascii="HG丸ｺﾞｼｯｸM-PRO" w:eastAsia="HG丸ｺﾞｼｯｸM-PRO" w:hAnsi="HG丸ｺﾞｼｯｸM-PRO" w:hint="eastAsia"/>
        </w:rPr>
        <w:t>高度な技術的判断が求められる場合等において</w:t>
      </w:r>
      <w:r w:rsidR="002B6F44"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工学的かつ客観的な判断基準</w:t>
      </w:r>
      <w:r w:rsidR="00431A44" w:rsidRPr="00F84B77">
        <w:rPr>
          <w:rFonts w:ascii="HG丸ｺﾞｼｯｸM-PRO" w:eastAsia="HG丸ｺﾞｼｯｸM-PRO" w:hAnsi="HG丸ｺﾞｼｯｸM-PRO" w:hint="eastAsia"/>
        </w:rPr>
        <w:t>について</w:t>
      </w:r>
      <w:r w:rsidR="00431A44" w:rsidRPr="007B0805">
        <w:rPr>
          <w:rFonts w:ascii="HG丸ｺﾞｼｯｸM-PRO" w:eastAsia="HG丸ｺﾞｼｯｸM-PRO" w:hAnsi="HG丸ｺﾞｼｯｸM-PRO" w:hint="eastAsia"/>
        </w:rPr>
        <w:t>検討</w:t>
      </w:r>
      <w:r w:rsidRPr="007B0805">
        <w:rPr>
          <w:rFonts w:ascii="HG丸ｺﾞｼｯｸM-PRO" w:eastAsia="HG丸ｺﾞｼｯｸM-PRO" w:hAnsi="HG丸ｺﾞｼｯｸM-PRO" w:hint="eastAsia"/>
        </w:rPr>
        <w:t>する（対応の判断基準の明確化）。</w:t>
      </w:r>
    </w:p>
    <w:p w:rsidR="00BC58CC" w:rsidRPr="00F84B77"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lastRenderedPageBreak/>
        <w:t>一般的な施設の点検では、どのような業務委託先企業等でも結果が同じレベルになるよう、職員が点検の目的、内容、過去のデータ等を理解し、的確に指導する。</w:t>
      </w:r>
    </w:p>
    <w:p w:rsidR="00BC58CC" w:rsidRPr="007B0805"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点検</w:t>
      </w:r>
      <w:r w:rsidRPr="007B0805">
        <w:rPr>
          <w:rFonts w:ascii="HG丸ｺﾞｼｯｸM-PRO" w:eastAsia="HG丸ｺﾞｼｯｸM-PRO" w:hAnsi="HG丸ｺﾞｼｯｸM-PRO" w:hint="eastAsia"/>
        </w:rPr>
        <w:t>結果を職員間で共有できるようにするとともに、次回の点検業務発注の時には、注意点等</w:t>
      </w:r>
      <w:r w:rsidR="00BC5C83" w:rsidRPr="00DE24A5">
        <w:rPr>
          <w:rFonts w:ascii="HG丸ｺﾞｼｯｸM-PRO" w:eastAsia="HG丸ｺﾞｼｯｸM-PRO" w:hAnsi="HG丸ｺﾞｼｯｸM-PRO" w:hint="eastAsia"/>
        </w:rPr>
        <w:t>についても</w:t>
      </w:r>
      <w:r w:rsidRPr="007B0805">
        <w:rPr>
          <w:rFonts w:ascii="HG丸ｺﾞｼｯｸM-PRO" w:eastAsia="HG丸ｺﾞｼｯｸM-PRO" w:hAnsi="HG丸ｺﾞｼｯｸM-PRO" w:hint="eastAsia"/>
        </w:rPr>
        <w:t>業務委託先企業等に確実に指導する。</w:t>
      </w:r>
    </w:p>
    <w:p w:rsidR="00BC58CC" w:rsidRPr="007B0805" w:rsidRDefault="00BC58CC" w:rsidP="00BC58CC">
      <w:pPr>
        <w:widowControl/>
        <w:numPr>
          <w:ilvl w:val="1"/>
          <w:numId w:val="24"/>
        </w:numPr>
        <w:rPr>
          <w:rFonts w:ascii="HG丸ｺﾞｼｯｸM-PRO" w:eastAsia="HG丸ｺﾞｼｯｸM-PRO" w:hAnsi="HG丸ｺﾞｼｯｸM-PRO"/>
        </w:rPr>
      </w:pPr>
      <w:r w:rsidRPr="007B0805">
        <w:rPr>
          <w:rFonts w:ascii="HG丸ｺﾞｼｯｸM-PRO" w:eastAsia="HG丸ｺﾞｼｯｸM-PRO" w:hAnsi="HG丸ｺﾞｼｯｸM-PRO" w:hint="eastAsia"/>
        </w:rPr>
        <w:t>機械・電気設備</w:t>
      </w:r>
      <w:r w:rsidR="00381C47" w:rsidRPr="007B0805">
        <w:rPr>
          <w:rFonts w:ascii="HG丸ｺﾞｼｯｸM-PRO" w:eastAsia="HG丸ｺﾞｼｯｸM-PRO" w:hAnsi="HG丸ｺﾞｼｯｸM-PRO" w:hint="eastAsia"/>
        </w:rPr>
        <w:t>では、</w:t>
      </w:r>
      <w:r w:rsidRPr="007B0805">
        <w:rPr>
          <w:rFonts w:ascii="HG丸ｺﾞｼｯｸM-PRO" w:eastAsia="HG丸ｺﾞｼｯｸM-PRO" w:hAnsi="HG丸ｺﾞｼｯｸM-PRO" w:hint="eastAsia"/>
        </w:rPr>
        <w:t>損傷した原因や劣化要因</w:t>
      </w:r>
      <w:r w:rsidR="00381C47" w:rsidRPr="007B0805">
        <w:rPr>
          <w:rFonts w:ascii="HG丸ｺﾞｼｯｸM-PRO" w:eastAsia="HG丸ｺﾞｼｯｸM-PRO" w:hAnsi="HG丸ｺﾞｼｯｸM-PRO" w:hint="eastAsia"/>
        </w:rPr>
        <w:t>が</w:t>
      </w:r>
      <w:r w:rsidRPr="007B0805">
        <w:rPr>
          <w:rFonts w:ascii="HG丸ｺﾞｼｯｸM-PRO" w:eastAsia="HG丸ｺﾞｼｯｸM-PRO" w:hAnsi="HG丸ｺﾞｼｯｸM-PRO" w:hint="eastAsia"/>
        </w:rPr>
        <w:t>複合的な場合もあり、高度な判断も必要なこともあるため、設計、製作したメーカーの技術を積極的に取り入れることも留意する。</w:t>
      </w:r>
    </w:p>
    <w:p w:rsidR="00BC58CC" w:rsidRPr="00F84B77"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また、設備の維持管理では、点検を行う業務委託先企業</w:t>
      </w:r>
      <w:r w:rsidR="00B75086" w:rsidRPr="00F84B77">
        <w:rPr>
          <w:rFonts w:ascii="HG丸ｺﾞｼｯｸM-PRO" w:eastAsia="HG丸ｺﾞｼｯｸM-PRO" w:hAnsi="HG丸ｺﾞｼｯｸM-PRO" w:hint="eastAsia"/>
        </w:rPr>
        <w:t>等</w:t>
      </w:r>
      <w:r w:rsidRPr="00F84B77">
        <w:rPr>
          <w:rFonts w:ascii="HG丸ｺﾞｼｯｸM-PRO" w:eastAsia="HG丸ｺﾞｼｯｸM-PRO" w:hAnsi="HG丸ｺﾞｼｯｸM-PRO" w:hint="eastAsia"/>
        </w:rPr>
        <w:t>が変わると点検に対する視点（基準）も変わることがあり、データの傾向管理ができなくなり、維持管理に支障をきたすため、継続的な点検ができるように十分留意する。</w:t>
      </w:r>
    </w:p>
    <w:p w:rsidR="007E0698" w:rsidRPr="00F84B77" w:rsidRDefault="007E0698" w:rsidP="007E0698">
      <w:pPr>
        <w:pStyle w:val="af1"/>
        <w:numPr>
          <w:ilvl w:val="1"/>
          <w:numId w:val="24"/>
        </w:numPr>
        <w:ind w:left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分野</w:t>
      </w:r>
      <w:r w:rsidR="006F6D29" w:rsidRPr="00F84B77">
        <w:rPr>
          <w:rFonts w:ascii="HG丸ｺﾞｼｯｸM-PRO" w:eastAsia="HG丸ｺﾞｼｯｸM-PRO" w:hAnsi="HG丸ｺﾞｼｯｸM-PRO" w:hint="eastAsia"/>
          <w:color w:val="000000" w:themeColor="text1"/>
        </w:rPr>
        <w:t>・</w:t>
      </w:r>
      <w:r w:rsidRPr="00F84B77">
        <w:rPr>
          <w:rFonts w:ascii="HG丸ｺﾞｼｯｸM-PRO" w:eastAsia="HG丸ｺﾞｼｯｸM-PRO" w:hAnsi="HG丸ｺﾞｼｯｸM-PRO" w:hint="eastAsia"/>
          <w:color w:val="000000" w:themeColor="text1"/>
        </w:rPr>
        <w:t>施設毎の診断、評価基準を統一することは困難であるが、｢国土交通省令に基づくトンネル等の健全性の診断結果の分類｣を基に、各分野・施設の診断、評価基準と比較し</w:t>
      </w:r>
      <w:r w:rsidR="006F6D29" w:rsidRPr="00F84B77">
        <w:rPr>
          <w:rFonts w:ascii="HG丸ｺﾞｼｯｸM-PRO" w:eastAsia="HG丸ｺﾞｼｯｸM-PRO" w:hAnsi="HG丸ｺﾞｼｯｸM-PRO" w:hint="eastAsia"/>
          <w:color w:val="000000" w:themeColor="text1"/>
        </w:rPr>
        <w:t>（</w:t>
      </w:r>
      <w:fldSimple w:instr=" REF _Ref405304394  \* MERGEFORMAT ">
        <w:r w:rsidR="0030381F" w:rsidRPr="0030381F">
          <w:rPr>
            <w:rFonts w:ascii="HG丸ｺﾞｼｯｸM-PRO" w:eastAsia="HG丸ｺﾞｼｯｸM-PRO" w:hAnsi="HG丸ｺﾞｼｯｸM-PRO" w:hint="eastAsia"/>
          </w:rPr>
          <w:t>表</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4.1</w:t>
        </w:r>
        <w:r w:rsidR="0030381F" w:rsidRPr="0030381F">
          <w:rPr>
            <w:rFonts w:ascii="HG丸ｺﾞｼｯｸM-PRO" w:eastAsia="HG丸ｺﾞｼｯｸM-PRO" w:hAnsi="HG丸ｺﾞｼｯｸM-PRO"/>
            <w:noProof/>
          </w:rPr>
          <w:noBreakHyphen/>
          <w:t>4</w:t>
        </w:r>
      </w:fldSimple>
      <w:r w:rsidR="006F6D29" w:rsidRPr="00F84B77">
        <w:rPr>
          <w:rFonts w:ascii="HG丸ｺﾞｼｯｸM-PRO" w:eastAsia="HG丸ｺﾞｼｯｸM-PRO" w:hAnsi="HG丸ｺﾞｼｯｸM-PRO" w:hint="eastAsia"/>
          <w:color w:val="000000" w:themeColor="text1"/>
        </w:rPr>
        <w:t>参照）</w:t>
      </w:r>
      <w:r w:rsidRPr="00F84B77">
        <w:rPr>
          <w:rFonts w:ascii="HG丸ｺﾞｼｯｸM-PRO" w:eastAsia="HG丸ｺﾞｼｯｸM-PRO" w:hAnsi="HG丸ｺﾞｼｯｸM-PRO" w:hint="eastAsia"/>
          <w:color w:val="000000" w:themeColor="text1"/>
        </w:rPr>
        <w:t>、府が管理する施設全体の状況を横断的に把握することで、全体の最適化を目指す。</w:t>
      </w:r>
    </w:p>
    <w:p w:rsidR="00BC58CC" w:rsidRPr="00F84B77" w:rsidRDefault="00BC58CC" w:rsidP="00BC58CC">
      <w:pPr>
        <w:pStyle w:val="50"/>
        <w:ind w:leftChars="500" w:left="1260" w:hangingChars="100" w:hanging="210"/>
        <w:rPr>
          <w:rFonts w:ascii="HG丸ｺﾞｼｯｸM-PRO" w:eastAsia="HG丸ｺﾞｼｯｸM-PRO" w:hAnsi="HG丸ｺﾞｼｯｸM-PRO"/>
        </w:rPr>
      </w:pPr>
    </w:p>
    <w:p w:rsidR="00BC58CC" w:rsidRPr="00F84B77" w:rsidRDefault="00BC58CC" w:rsidP="008C3EB8">
      <w:pPr>
        <w:pStyle w:val="8"/>
      </w:pPr>
      <w:r w:rsidRPr="00F84B77">
        <w:rPr>
          <w:rFonts w:hint="eastAsia"/>
        </w:rPr>
        <w:t>技術力の向上</w:t>
      </w:r>
    </w:p>
    <w:p w:rsidR="00BC58CC" w:rsidRPr="00BC5C83" w:rsidRDefault="00BC58CC">
      <w:pPr>
        <w:widowControl/>
        <w:numPr>
          <w:ilvl w:val="1"/>
          <w:numId w:val="24"/>
        </w:numPr>
        <w:rPr>
          <w:rFonts w:ascii="HG丸ｺﾞｼｯｸM-PRO" w:eastAsia="HG丸ｺﾞｼｯｸM-PRO" w:hAnsi="HG丸ｺﾞｼｯｸM-PRO"/>
        </w:rPr>
      </w:pPr>
      <w:r w:rsidRPr="00BC5C83">
        <w:rPr>
          <w:rFonts w:ascii="HG丸ｺﾞｼｯｸM-PRO" w:eastAsia="HG丸ｺﾞｼｯｸM-PRO" w:hAnsi="HG丸ｺﾞｼｯｸM-PRO" w:hint="eastAsia"/>
        </w:rPr>
        <w:t>点検を委託する場合、業務委託先企業等が作成した点検シートをもとに職員がチェックすることとなる</w:t>
      </w:r>
      <w:r w:rsidRPr="007B0805">
        <w:rPr>
          <w:rFonts w:ascii="HG丸ｺﾞｼｯｸM-PRO" w:eastAsia="HG丸ｺﾞｼｯｸM-PRO" w:hAnsi="HG丸ｺﾞｼｯｸM-PRO" w:hint="eastAsia"/>
        </w:rPr>
        <w:t>が、</w:t>
      </w:r>
      <w:r w:rsidR="00BC5C83" w:rsidRPr="00DE24A5">
        <w:rPr>
          <w:rFonts w:ascii="HG丸ｺﾞｼｯｸM-PRO" w:eastAsia="HG丸ｺﾞｼｯｸM-PRO" w:hAnsi="HG丸ｺﾞｼｯｸM-PRO" w:hint="eastAsia"/>
        </w:rPr>
        <w:t>チェックにおいては</w:t>
      </w:r>
      <w:r w:rsidRPr="007B0805">
        <w:rPr>
          <w:rFonts w:ascii="HG丸ｺﾞｼｯｸM-PRO" w:eastAsia="HG丸ｺﾞｼｯｸM-PRO" w:hAnsi="HG丸ｺﾞｼｯｸM-PRO" w:hint="eastAsia"/>
        </w:rPr>
        <w:t>“不具合箇所のイメージを持って”点検シートを確認することが大切であり、誤った点検データがあればすぐに気付くことができる経験と技術力を、継続的に</w:t>
      </w:r>
      <w:r w:rsidR="00BC5C83" w:rsidRPr="00DE24A5">
        <w:rPr>
          <w:rFonts w:ascii="HG丸ｺﾞｼｯｸM-PRO" w:eastAsia="HG丸ｺﾞｼｯｸM-PRO" w:hAnsi="HG丸ｺﾞｼｯｸM-PRO" w:hint="eastAsia"/>
        </w:rPr>
        <w:t>養っておく</w:t>
      </w:r>
      <w:r w:rsidRPr="00DE24A5">
        <w:rPr>
          <w:rFonts w:ascii="HG丸ｺﾞｼｯｸM-PRO" w:eastAsia="HG丸ｺﾞｼｯｸM-PRO" w:hAnsi="HG丸ｺﾞｼｯｸM-PRO" w:hint="eastAsia"/>
        </w:rPr>
        <w:t>ことが重要で</w:t>
      </w:r>
      <w:r w:rsidRPr="00BC5C83">
        <w:rPr>
          <w:rFonts w:ascii="HG丸ｺﾞｼｯｸM-PRO" w:eastAsia="HG丸ｺﾞｼｯｸM-PRO" w:hAnsi="HG丸ｺﾞｼｯｸM-PRO" w:hint="eastAsia"/>
        </w:rPr>
        <w:t>ある。そのため、分野</w:t>
      </w:r>
      <w:r w:rsidR="00AD444F" w:rsidRPr="00BC5C83">
        <w:rPr>
          <w:rFonts w:ascii="HG丸ｺﾞｼｯｸM-PRO" w:eastAsia="HG丸ｺﾞｼｯｸM-PRO" w:hAnsi="HG丸ｺﾞｼｯｸM-PRO" w:hint="eastAsia"/>
        </w:rPr>
        <w:t>・</w:t>
      </w:r>
      <w:r w:rsidRPr="00BC5C83">
        <w:rPr>
          <w:rFonts w:ascii="HG丸ｺﾞｼｯｸM-PRO" w:eastAsia="HG丸ｺﾞｼｯｸM-PRO" w:hAnsi="HG丸ｺﾞｼｯｸM-PRO" w:hint="eastAsia"/>
        </w:rPr>
        <w:t>施設毎に応じたフィールドワークを中心とした研修や</w:t>
      </w:r>
      <w:r w:rsidRPr="00BC5C83">
        <w:rPr>
          <w:rFonts w:ascii="HG丸ｺﾞｼｯｸM-PRO" w:eastAsia="HG丸ｺﾞｼｯｸM-PRO" w:hAnsi="HG丸ｺﾞｼｯｸM-PRO"/>
        </w:rPr>
        <w:t>OJTを実施する。</w:t>
      </w:r>
    </w:p>
    <w:p w:rsidR="00BC58CC" w:rsidRPr="00F84B77"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w:t>
      </w:r>
      <w:r w:rsidR="00C262F2" w:rsidRPr="00F84B77">
        <w:rPr>
          <w:rFonts w:ascii="HG丸ｺﾞｼｯｸM-PRO" w:eastAsia="HG丸ｺﾞｼｯｸM-PRO" w:hAnsi="HG丸ｺﾞｼｯｸM-PRO" w:hint="eastAsia"/>
        </w:rPr>
        <w:t>ため、職員の技術力向上に努める。</w:t>
      </w:r>
    </w:p>
    <w:p w:rsidR="009317FA" w:rsidRPr="00F84B77" w:rsidRDefault="009317FA" w:rsidP="00904861">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rPr>
        <w:br w:type="page"/>
      </w:r>
    </w:p>
    <w:p w:rsidR="00BC58CC" w:rsidRPr="00782149" w:rsidRDefault="00BC58CC" w:rsidP="00904861">
      <w:pPr>
        <w:pStyle w:val="50"/>
        <w:ind w:leftChars="500" w:left="1260" w:hangingChars="100" w:hanging="210"/>
        <w:rPr>
          <w:rFonts w:ascii="HG丸ｺﾞｼｯｸM-PRO" w:eastAsia="HG丸ｺﾞｼｯｸM-PRO" w:hAnsi="HG丸ｺﾞｼｯｸM-PRO"/>
        </w:rPr>
      </w:pPr>
    </w:p>
    <w:p w:rsidR="00904861" w:rsidRPr="00F84B77" w:rsidRDefault="00904861" w:rsidP="00904861">
      <w:pPr>
        <w:pStyle w:val="5"/>
      </w:pPr>
      <w:bookmarkStart w:id="508" w:name="_Ref390363316"/>
      <w:r w:rsidRPr="00782149">
        <w:rPr>
          <w:rFonts w:hint="eastAsia"/>
        </w:rPr>
        <w:t>データ蓄積・活用・管理</w:t>
      </w:r>
      <w:bookmarkEnd w:id="508"/>
    </w:p>
    <w:p w:rsidR="00904861" w:rsidRPr="00F84B77" w:rsidRDefault="00C1459A" w:rsidP="00904861">
      <w:pPr>
        <w:widowControl/>
        <w:numPr>
          <w:ilvl w:val="1"/>
          <w:numId w:val="24"/>
        </w:numPr>
        <w:rPr>
          <w:rFonts w:ascii="HG丸ｺﾞｼｯｸM-PRO" w:eastAsia="HG丸ｺﾞｼｯｸM-PRO" w:hAnsi="HG丸ｺﾞｼｯｸM-PRO"/>
        </w:rPr>
      </w:pPr>
      <w:r>
        <w:rPr>
          <w:rFonts w:ascii="HG丸ｺﾞｼｯｸM-PRO" w:eastAsia="HG丸ｺﾞｼｯｸM-PRO" w:hAnsi="HG丸ｺﾞｼｯｸM-PRO" w:hint="eastAsia"/>
        </w:rPr>
        <w:t>蓄積された</w:t>
      </w:r>
      <w:r w:rsidR="00904861" w:rsidRPr="00F84B77">
        <w:rPr>
          <w:rFonts w:ascii="HG丸ｺﾞｼｯｸM-PRO" w:eastAsia="HG丸ｺﾞｼｯｸM-PRO" w:hAnsi="HG丸ｺﾞｼｯｸM-PRO" w:hint="eastAsia"/>
        </w:rPr>
        <w:t>点検データ</w:t>
      </w:r>
      <w:r>
        <w:rPr>
          <w:rFonts w:ascii="HG丸ｺﾞｼｯｸM-PRO" w:eastAsia="HG丸ｺﾞｼｯｸM-PRO" w:hAnsi="HG丸ｺﾞｼｯｸM-PRO" w:hint="eastAsia"/>
        </w:rPr>
        <w:t>については、技術職員間の確実な</w:t>
      </w:r>
      <w:r w:rsidR="00904861" w:rsidRPr="00F84B77">
        <w:rPr>
          <w:rFonts w:ascii="HG丸ｺﾞｼｯｸM-PRO" w:eastAsia="HG丸ｺﾞｼｯｸM-PRO" w:hAnsi="HG丸ｺﾞｼｯｸM-PRO" w:hint="eastAsia"/>
        </w:rPr>
        <w:t>情報伝達</w:t>
      </w:r>
      <w:r>
        <w:rPr>
          <w:rFonts w:ascii="HG丸ｺﾞｼｯｸM-PRO" w:eastAsia="HG丸ｺﾞｼｯｸM-PRO" w:hAnsi="HG丸ｺﾞｼｯｸM-PRO" w:hint="eastAsia"/>
        </w:rPr>
        <w:t>と</w:t>
      </w:r>
      <w:r w:rsidR="00EA5E33">
        <w:rPr>
          <w:rFonts w:ascii="HG丸ｺﾞｼｯｸM-PRO" w:eastAsia="HG丸ｺﾞｼｯｸM-PRO" w:hAnsi="HG丸ｺﾞｼｯｸM-PRO" w:hint="eastAsia"/>
        </w:rPr>
        <w:t>あわせて、適切に</w:t>
      </w:r>
      <w:r w:rsidR="00904861" w:rsidRPr="00F84B77">
        <w:rPr>
          <w:rFonts w:ascii="HG丸ｺﾞｼｯｸM-PRO" w:eastAsia="HG丸ｺﾞｼｯｸM-PRO" w:hAnsi="HG丸ｺﾞｼｯｸM-PRO" w:hint="eastAsia"/>
        </w:rPr>
        <w:t>維持管理に活かしていく</w:t>
      </w:r>
      <w:r w:rsidR="00EA5E33">
        <w:rPr>
          <w:rFonts w:ascii="HG丸ｺﾞｼｯｸM-PRO" w:eastAsia="HG丸ｺﾞｼｯｸM-PRO" w:hAnsi="HG丸ｺﾞｼｯｸM-PRO" w:hint="eastAsia"/>
        </w:rPr>
        <w:t>。</w:t>
      </w:r>
      <w:r w:rsidR="00904861" w:rsidRPr="00F84B77">
        <w:rPr>
          <w:rFonts w:ascii="HG丸ｺﾞｼｯｸM-PRO" w:eastAsia="HG丸ｺﾞｼｯｸM-PRO" w:hAnsi="HG丸ｺﾞｼｯｸM-PRO" w:hint="eastAsia"/>
        </w:rPr>
        <w:t>（</w:t>
      </w:r>
      <w:r w:rsidR="00AF4F67" w:rsidRPr="00576C8F">
        <w:fldChar w:fldCharType="begin"/>
      </w:r>
      <w:r w:rsidR="00AF4F67" w:rsidRPr="00F84B77">
        <w:instrText xml:space="preserve"> REF _Ref387740193 \h  \* MERGEFORMAT </w:instrText>
      </w:r>
      <w:r w:rsidR="00AF4F67" w:rsidRPr="00576C8F">
        <w:fldChar w:fldCharType="separate"/>
      </w:r>
      <w:r w:rsidR="0030381F" w:rsidRPr="0030381F">
        <w:rPr>
          <w:rFonts w:ascii="HG丸ｺﾞｼｯｸM-PRO" w:eastAsia="HG丸ｺﾞｼｯｸM-PRO" w:hAnsi="HG丸ｺﾞｼｯｸM-PRO" w:hint="eastAsia"/>
        </w:rPr>
        <w:t xml:space="preserve">図 </w:t>
      </w:r>
      <w:r w:rsidR="0030381F" w:rsidRPr="0030381F">
        <w:rPr>
          <w:rFonts w:ascii="HG丸ｺﾞｼｯｸM-PRO" w:eastAsia="HG丸ｺﾞｼｯｸM-PRO" w:hAnsi="HG丸ｺﾞｼｯｸM-PRO"/>
          <w:noProof/>
        </w:rPr>
        <w:t>4.1</w:t>
      </w:r>
      <w:r w:rsidR="0030381F" w:rsidRPr="0030381F">
        <w:rPr>
          <w:rFonts w:ascii="HG丸ｺﾞｼｯｸM-PRO" w:eastAsia="HG丸ｺﾞｼｯｸM-PRO" w:hAnsi="HG丸ｺﾞｼｯｸM-PRO"/>
          <w:noProof/>
        </w:rPr>
        <w:noBreakHyphen/>
        <w:t>6</w:t>
      </w:r>
      <w:r w:rsidR="0030381F" w:rsidRPr="0030381F">
        <w:rPr>
          <w:rFonts w:ascii="HG丸ｺﾞｼｯｸM-PRO" w:eastAsia="HG丸ｺﾞｼｯｸM-PRO" w:hAnsi="HG丸ｺﾞｼｯｸM-PRO" w:hint="eastAsia"/>
          <w:noProof/>
        </w:rPr>
        <w:t xml:space="preserve">　データ蓄積（活用）の目的</w:t>
      </w:r>
      <w:r w:rsidR="00AF4F67" w:rsidRPr="00576C8F">
        <w:fldChar w:fldCharType="end"/>
      </w:r>
      <w:r w:rsidR="00904861" w:rsidRPr="00F84B77">
        <w:rPr>
          <w:rFonts w:ascii="HG丸ｺﾞｼｯｸM-PRO" w:eastAsia="HG丸ｺﾞｼｯｸM-PRO" w:hAnsi="HG丸ｺﾞｼｯｸM-PRO"/>
        </w:rPr>
        <w:t xml:space="preserve"> 参照）</w:t>
      </w:r>
    </w:p>
    <w:p w:rsidR="00904861" w:rsidRPr="00F84B77" w:rsidRDefault="00904861" w:rsidP="00904861">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点検データに関して、意思決定までの経過を蓄積</w:t>
      </w:r>
      <w:r w:rsidR="00F80A19" w:rsidRPr="007B0805">
        <w:rPr>
          <w:rFonts w:ascii="HG丸ｺﾞｼｯｸM-PRO" w:eastAsia="HG丸ｺﾞｼｯｸM-PRO" w:hAnsi="HG丸ｺﾞｼｯｸM-PRO" w:hint="eastAsia"/>
        </w:rPr>
        <w:t>し</w:t>
      </w:r>
      <w:r w:rsidRPr="00F84B77">
        <w:rPr>
          <w:rFonts w:ascii="HG丸ｺﾞｼｯｸM-PRO" w:eastAsia="HG丸ｺﾞｼｯｸM-PRO" w:hAnsi="HG丸ｺﾞｼｯｸM-PRO" w:hint="eastAsia"/>
        </w:rPr>
        <w:t>、点検した結果、判定結果、施策への反映状況などプロセスのシステム化</w:t>
      </w:r>
      <w:r w:rsidR="00F80A19" w:rsidRPr="00F84B77">
        <w:rPr>
          <w:rFonts w:ascii="HG丸ｺﾞｼｯｸM-PRO" w:eastAsia="HG丸ｺﾞｼｯｸM-PRO" w:hAnsi="HG丸ｺﾞｼｯｸM-PRO" w:hint="eastAsia"/>
        </w:rPr>
        <w:t>を図る</w:t>
      </w:r>
      <w:r w:rsidRPr="00F84B77">
        <w:rPr>
          <w:rFonts w:ascii="HG丸ｺﾞｼｯｸM-PRO" w:eastAsia="HG丸ｺﾞｼｯｸM-PRO" w:hAnsi="HG丸ｺﾞｼｯｸM-PRO" w:hint="eastAsia"/>
        </w:rPr>
        <w:t>。</w:t>
      </w:r>
    </w:p>
    <w:p w:rsidR="00904861" w:rsidRPr="00F84B77" w:rsidRDefault="00904861" w:rsidP="00904861">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p>
    <w:p w:rsidR="00904861" w:rsidRPr="00F84B77" w:rsidRDefault="00904861" w:rsidP="00904861">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補修・補強等を実施する場合は、補修・補強の前後でその効果があったかどうか</w:t>
      </w:r>
      <w:r w:rsidR="001A3D8F" w:rsidRPr="00F84B77">
        <w:rPr>
          <w:rFonts w:ascii="HG丸ｺﾞｼｯｸM-PRO" w:eastAsia="HG丸ｺﾞｼｯｸM-PRO" w:hAnsi="HG丸ｺﾞｼｯｸM-PRO" w:hint="eastAsia"/>
        </w:rPr>
        <w:t>、さらには補修後の経過観察を目視などで行い</w:t>
      </w:r>
      <w:r w:rsidRPr="007B0805">
        <w:rPr>
          <w:rFonts w:ascii="HG丸ｺﾞｼｯｸM-PRO" w:eastAsia="HG丸ｺﾞｼｯｸM-PRO" w:hAnsi="HG丸ｺﾞｼｯｸM-PRO" w:hint="eastAsia"/>
        </w:rPr>
        <w:t>記録する。</w:t>
      </w:r>
    </w:p>
    <w:p w:rsidR="00904861" w:rsidRPr="00F84B77" w:rsidRDefault="00904861" w:rsidP="00904861">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使用条件と劣化との因果関係を推測しやすくするため、点検データに施設の使用条件等を併せて記録する。</w:t>
      </w:r>
    </w:p>
    <w:p w:rsidR="006F6D29" w:rsidRPr="00F84B77" w:rsidRDefault="006F6D29" w:rsidP="006F6D29">
      <w:pPr>
        <w:widowControl/>
        <w:ind w:left="1470"/>
        <w:rPr>
          <w:rFonts w:ascii="HG丸ｺﾞｼｯｸM-PRO" w:eastAsia="HG丸ｺﾞｼｯｸM-PRO" w:hAnsi="HG丸ｺﾞｼｯｸM-PRO"/>
        </w:rPr>
      </w:pPr>
    </w:p>
    <w:p w:rsidR="00904861" w:rsidRPr="00F84B77" w:rsidRDefault="00904861" w:rsidP="00904861">
      <w:pPr>
        <w:rPr>
          <w:rFonts w:ascii="HG丸ｺﾞｼｯｸM-PRO" w:eastAsia="HG丸ｺﾞｼｯｸM-PRO" w:hAnsi="HG丸ｺﾞｼｯｸM-PRO"/>
        </w:rPr>
      </w:pPr>
    </w:p>
    <w:p w:rsidR="00904861" w:rsidRPr="00782149" w:rsidRDefault="00904861" w:rsidP="00904861">
      <w:pPr>
        <w:pStyle w:val="50"/>
        <w:ind w:leftChars="500" w:left="1261" w:hangingChars="100" w:hanging="211"/>
        <w:rPr>
          <w:rFonts w:ascii="HG丸ｺﾞｼｯｸM-PRO" w:eastAsia="HG丸ｺﾞｼｯｸM-PRO" w:hAnsi="HG丸ｺﾞｼｯｸM-PRO"/>
          <w:b/>
        </w:rPr>
        <w:sectPr w:rsidR="00904861" w:rsidRPr="00782149" w:rsidSect="00A10E9D">
          <w:footerReference w:type="default" r:id="rId132"/>
          <w:pgSz w:w="11906" w:h="16838" w:code="9"/>
          <w:pgMar w:top="1418" w:right="1418" w:bottom="1418" w:left="1418" w:header="851" w:footer="567" w:gutter="0"/>
          <w:cols w:space="425"/>
          <w:docGrid w:type="lines" w:linePitch="360"/>
        </w:sectPr>
      </w:pPr>
    </w:p>
    <w:p w:rsidR="006F6D29" w:rsidRPr="00782149" w:rsidRDefault="006F6D29">
      <w:pPr>
        <w:widowControl/>
        <w:jc w:val="left"/>
        <w:rPr>
          <w:rFonts w:ascii="HG丸ｺﾞｼｯｸM-PRO" w:eastAsia="HG丸ｺﾞｼｯｸM-PRO" w:hAnsi="HG丸ｺﾞｼｯｸM-PRO"/>
        </w:rPr>
      </w:pPr>
    </w:p>
    <w:p w:rsidR="006F6D29" w:rsidRPr="00782149" w:rsidRDefault="006F6D29" w:rsidP="00EC2D68">
      <w:pPr>
        <w:pStyle w:val="a9"/>
        <w:spacing w:before="180"/>
        <w:ind w:left="840"/>
      </w:pPr>
      <w:bookmarkStart w:id="509" w:name="_Ref405304394"/>
      <w:r w:rsidRPr="00EB6ABC">
        <w:rPr>
          <w:rFonts w:hint="eastAsia"/>
        </w:rPr>
        <w:t>表</w:t>
      </w:r>
      <w:r w:rsidRPr="00EB6ABC">
        <w:t xml:space="preserve"> </w:t>
      </w:r>
      <w:fldSimple w:instr=" STYLEREF 2 \s ">
        <w:r w:rsidR="0030381F">
          <w:rPr>
            <w:noProof/>
          </w:rPr>
          <w:t>4.1</w:t>
        </w:r>
      </w:fldSimple>
      <w:r w:rsidR="003524A3" w:rsidRPr="00EB6ABC">
        <w:noBreakHyphen/>
      </w:r>
      <w:fldSimple w:instr=" SEQ 表 \* ARABIC \s 2 ">
        <w:r w:rsidR="0030381F">
          <w:rPr>
            <w:noProof/>
          </w:rPr>
          <w:t>4</w:t>
        </w:r>
      </w:fldSimple>
      <w:bookmarkEnd w:id="509"/>
      <w:r w:rsidRPr="00EB6ABC">
        <w:rPr>
          <w:rFonts w:hint="eastAsia"/>
        </w:rPr>
        <w:t xml:space="preserve">　各分野・施設の診断評価基準の比較（主なもの）</w:t>
      </w:r>
    </w:p>
    <w:p w:rsidR="00EA6D53" w:rsidRDefault="00EA6D53">
      <w:pPr>
        <w:widowControl/>
        <w:jc w:val="left"/>
        <w:rPr>
          <w:rFonts w:ascii="HG丸ｺﾞｼｯｸM-PRO" w:eastAsia="HG丸ｺﾞｼｯｸM-PRO" w:hAnsi="HG丸ｺﾞｼｯｸM-PRO"/>
        </w:rPr>
      </w:pPr>
    </w:p>
    <w:p w:rsidR="00474783" w:rsidRDefault="00EA6D53">
      <w:pPr>
        <w:widowControl/>
        <w:jc w:val="left"/>
        <w:rPr>
          <w:rFonts w:ascii="HG丸ｺﾞｼｯｸM-PRO" w:eastAsia="HG丸ｺﾞｼｯｸM-PRO" w:hAnsi="HG丸ｺﾞｼｯｸM-PRO"/>
        </w:rPr>
      </w:pPr>
      <w:r w:rsidRPr="00EA6D53">
        <w:rPr>
          <w:noProof/>
        </w:rPr>
        <w:drawing>
          <wp:inline distT="0" distB="0" distL="0" distR="0" wp14:anchorId="0351E061" wp14:editId="7719A6E7">
            <wp:extent cx="8891270" cy="3323036"/>
            <wp:effectExtent l="0" t="0" r="5080" b="0"/>
            <wp:docPr id="3103" name="図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891270" cy="3323036"/>
                    </a:xfrm>
                    <a:prstGeom prst="rect">
                      <a:avLst/>
                    </a:prstGeom>
                    <a:noFill/>
                    <a:ln>
                      <a:noFill/>
                    </a:ln>
                  </pic:spPr>
                </pic:pic>
              </a:graphicData>
            </a:graphic>
          </wp:inline>
        </w:drawing>
      </w:r>
    </w:p>
    <w:p w:rsidR="006F6D29" w:rsidRPr="00782149" w:rsidRDefault="006F6D29">
      <w:pPr>
        <w:widowControl/>
        <w:jc w:val="left"/>
        <w:rPr>
          <w:rFonts w:ascii="HG丸ｺﾞｼｯｸM-PRO" w:eastAsia="HG丸ｺﾞｼｯｸM-PRO" w:hAnsi="HG丸ｺﾞｼｯｸM-PRO"/>
        </w:rPr>
      </w:pPr>
    </w:p>
    <w:p w:rsidR="006F6D29" w:rsidRPr="00782149" w:rsidRDefault="006F6D29">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904861" w:rsidRPr="00782149" w:rsidRDefault="00792D84" w:rsidP="00904861">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lastRenderedPageBreak/>
        <w:drawing>
          <wp:inline distT="0" distB="0" distL="0" distR="0" wp14:anchorId="2E24D891" wp14:editId="56950B9D">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rsidR="00904861" w:rsidRPr="00782149" w:rsidRDefault="00904861" w:rsidP="00904861">
      <w:pPr>
        <w:pStyle w:val="a9"/>
        <w:spacing w:beforeLines="0"/>
      </w:pPr>
      <w:bookmarkStart w:id="510" w:name="_Ref387740193"/>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4.1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6</w:t>
      </w:r>
      <w:r w:rsidR="00C262F2" w:rsidRPr="00782149">
        <w:fldChar w:fldCharType="end"/>
      </w:r>
      <w:r w:rsidRPr="00782149">
        <w:rPr>
          <w:rFonts w:hint="eastAsia"/>
        </w:rPr>
        <w:t xml:space="preserve">　データ蓄積（活用）の目的</w:t>
      </w:r>
      <w:bookmarkEnd w:id="510"/>
    </w:p>
    <w:p w:rsidR="00904861" w:rsidRPr="00782149" w:rsidRDefault="00904861" w:rsidP="00904861">
      <w:pPr>
        <w:rPr>
          <w:rFonts w:ascii="HG丸ｺﾞｼｯｸM-PRO" w:eastAsia="HG丸ｺﾞｼｯｸM-PRO" w:hAnsi="HG丸ｺﾞｼｯｸM-PRO"/>
        </w:rPr>
        <w:sectPr w:rsidR="00904861" w:rsidRPr="00782149" w:rsidSect="001C6E0D">
          <w:headerReference w:type="default" r:id="rId135"/>
          <w:footerReference w:type="default" r:id="rId136"/>
          <w:pgSz w:w="16838" w:h="11906" w:orient="landscape" w:code="9"/>
          <w:pgMar w:top="1418" w:right="1418" w:bottom="1418" w:left="1418" w:header="851" w:footer="567" w:gutter="0"/>
          <w:cols w:space="425"/>
          <w:docGrid w:type="lines" w:linePitch="360"/>
        </w:sectPr>
      </w:pPr>
    </w:p>
    <w:p w:rsidR="009B687C" w:rsidRPr="00782149" w:rsidRDefault="004C2A3C" w:rsidP="008C3EB8">
      <w:pPr>
        <w:pStyle w:val="2"/>
      </w:pPr>
      <w:bookmarkStart w:id="511" w:name="_Toc397531702"/>
      <w:bookmarkStart w:id="512" w:name="_Toc397604990"/>
      <w:bookmarkStart w:id="513" w:name="_Toc397531703"/>
      <w:bookmarkStart w:id="514" w:name="_Toc397604991"/>
      <w:bookmarkStart w:id="515" w:name="_Toc397531704"/>
      <w:bookmarkStart w:id="516" w:name="_Toc397604992"/>
      <w:bookmarkStart w:id="517" w:name="_Toc397531705"/>
      <w:bookmarkStart w:id="518" w:name="_Toc397604993"/>
      <w:bookmarkStart w:id="519" w:name="_Toc397531706"/>
      <w:bookmarkStart w:id="520" w:name="_Toc397604994"/>
      <w:bookmarkStart w:id="521" w:name="_Toc397531707"/>
      <w:bookmarkStart w:id="522" w:name="_Toc397604995"/>
      <w:bookmarkStart w:id="523" w:name="_Toc397531708"/>
      <w:bookmarkStart w:id="524" w:name="_Toc397604996"/>
      <w:bookmarkStart w:id="525" w:name="_Toc397531709"/>
      <w:bookmarkStart w:id="526" w:name="_Toc397604997"/>
      <w:bookmarkStart w:id="527" w:name="_Toc397531710"/>
      <w:bookmarkStart w:id="528" w:name="_Toc397604998"/>
      <w:bookmarkStart w:id="529" w:name="_Toc397531711"/>
      <w:bookmarkStart w:id="530" w:name="_Toc397604999"/>
      <w:bookmarkStart w:id="531" w:name="_Toc397531712"/>
      <w:bookmarkStart w:id="532" w:name="_Toc397605000"/>
      <w:bookmarkStart w:id="533" w:name="_Ref389743577"/>
      <w:bookmarkStart w:id="534" w:name="_Ref389743580"/>
      <w:bookmarkStart w:id="535" w:name="_Ref392091743"/>
      <w:bookmarkStart w:id="536" w:name="_Ref392091750"/>
      <w:bookmarkStart w:id="537" w:name="_Toc41188342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r w:rsidRPr="00782149">
        <w:rPr>
          <w:rFonts w:hint="eastAsia"/>
        </w:rPr>
        <w:lastRenderedPageBreak/>
        <w:t>施設特性に応じた維持</w:t>
      </w:r>
      <w:r w:rsidR="009B687C" w:rsidRPr="00782149">
        <w:rPr>
          <w:rFonts w:hint="eastAsia"/>
        </w:rPr>
        <w:t>管理手法の体系化</w:t>
      </w:r>
      <w:bookmarkEnd w:id="533"/>
      <w:bookmarkEnd w:id="534"/>
      <w:bookmarkEnd w:id="535"/>
      <w:bookmarkEnd w:id="536"/>
      <w:bookmarkEnd w:id="537"/>
    </w:p>
    <w:p w:rsidR="00C364CF" w:rsidRPr="00782149" w:rsidRDefault="00C364CF" w:rsidP="008C3EB8">
      <w:pPr>
        <w:pStyle w:val="3"/>
      </w:pPr>
      <w:bookmarkStart w:id="538" w:name="_Toc411883421"/>
      <w:r w:rsidRPr="00782149">
        <w:rPr>
          <w:rFonts w:hint="eastAsia"/>
        </w:rPr>
        <w:t>維持管理手法</w:t>
      </w:r>
      <w:bookmarkEnd w:id="538"/>
    </w:p>
    <w:p w:rsidR="00C364CF" w:rsidRPr="00782149" w:rsidRDefault="00C364CF" w:rsidP="008C3EB8">
      <w:pPr>
        <w:pStyle w:val="4"/>
      </w:pPr>
      <w:r w:rsidRPr="00782149">
        <w:rPr>
          <w:rFonts w:hint="eastAsia"/>
        </w:rPr>
        <w:t xml:space="preserve">　維持管理手法の</w:t>
      </w:r>
      <w:r w:rsidR="006A3843" w:rsidRPr="00782149">
        <w:rPr>
          <w:rFonts w:hint="eastAsia"/>
        </w:rPr>
        <w:t>設定</w:t>
      </w:r>
    </w:p>
    <w:p w:rsidR="00C364CF" w:rsidRPr="00F84B77" w:rsidRDefault="00C364CF" w:rsidP="00C364CF">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安全性</w:t>
      </w:r>
      <w:r w:rsidR="00B75086" w:rsidRPr="00F84B77">
        <w:rPr>
          <w:rFonts w:ascii="HG丸ｺﾞｼｯｸM-PRO" w:eastAsia="HG丸ｺﾞｼｯｸM-PRO" w:hAnsi="HG丸ｺﾞｼｯｸM-PRO" w:hint="eastAsia"/>
        </w:rPr>
        <w:t>・信頼性や</w:t>
      </w:r>
      <w:r w:rsidRPr="00F84B77">
        <w:rPr>
          <w:rFonts w:ascii="HG丸ｺﾞｼｯｸM-PRO" w:eastAsia="HG丸ｺﾞｼｯｸM-PRO" w:hAnsi="HG丸ｺﾞｼｯｸM-PRO"/>
        </w:rPr>
        <w:t>LCC最小化の観点から</w:t>
      </w:r>
      <w:r w:rsidR="008C6943" w:rsidRPr="00F84B77">
        <w:rPr>
          <w:rFonts w:ascii="HG丸ｺﾞｼｯｸM-PRO" w:eastAsia="HG丸ｺﾞｼｯｸM-PRO" w:hAnsi="HG丸ｺﾞｼｯｸM-PRO" w:hint="eastAsia"/>
        </w:rPr>
        <w:t>、｢予防保全｣による管理を原則とし、</w:t>
      </w:r>
      <w:r w:rsidR="00CE2080" w:rsidRPr="00F84B77">
        <w:rPr>
          <w:rFonts w:ascii="HG丸ｺﾞｼｯｸM-PRO" w:eastAsia="HG丸ｺﾞｼｯｸM-PRO" w:hAnsi="HG丸ｺﾞｼｯｸM-PRO" w:hint="eastAsia"/>
        </w:rPr>
        <w:t>継続的にレベルアップを図る。また、</w:t>
      </w:r>
      <w:r w:rsidRPr="00F84B77">
        <w:rPr>
          <w:rFonts w:ascii="HG丸ｺﾞｼｯｸM-PRO" w:eastAsia="HG丸ｺﾞｼｯｸM-PRO" w:hAnsi="HG丸ｺﾞｼｯｸM-PRO" w:hint="eastAsia"/>
        </w:rPr>
        <w:t>適切な維持管理手法や最適な補修時期を</w:t>
      </w:r>
      <w:r w:rsidR="00EF4C52" w:rsidRPr="00F84B77">
        <w:rPr>
          <w:rFonts w:ascii="HG丸ｺﾞｼｯｸM-PRO" w:eastAsia="HG丸ｺﾞｼｯｸM-PRO" w:hAnsi="HG丸ｺﾞｼｯｸM-PRO" w:hint="eastAsia"/>
        </w:rPr>
        <w:t>設定する</w:t>
      </w:r>
      <w:r w:rsidRPr="00F84B77">
        <w:rPr>
          <w:rFonts w:ascii="HG丸ｺﾞｼｯｸM-PRO" w:eastAsia="HG丸ｺﾞｼｯｸM-PRO" w:hAnsi="HG丸ｺﾞｼｯｸM-PRO" w:hint="eastAsia"/>
        </w:rPr>
        <w:t>ため、点検結果を踏まえた損傷の程度（健全度等）などデータの蓄積状況、</w:t>
      </w:r>
      <w:r w:rsidR="00B75086" w:rsidRPr="00F84B77">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w:t>
      </w:r>
      <w:r w:rsidR="00CC02D8" w:rsidRPr="00F84B77">
        <w:rPr>
          <w:rFonts w:ascii="HG丸ｺﾞｼｯｸM-PRO" w:eastAsia="HG丸ｺﾞｼｯｸM-PRO" w:hAnsi="HG丸ｺﾞｼｯｸM-PRO" w:hint="eastAsia"/>
        </w:rPr>
        <w:t>維持管理</w:t>
      </w:r>
      <w:r w:rsidR="00B75086" w:rsidRPr="00F84B77">
        <w:rPr>
          <w:rFonts w:ascii="HG丸ｺﾞｼｯｸM-PRO" w:eastAsia="HG丸ｺﾞｼｯｸM-PRO" w:hAnsi="HG丸ｺﾞｼｯｸM-PRO" w:hint="eastAsia"/>
        </w:rPr>
        <w:t>・更新</w:t>
      </w:r>
      <w:r w:rsidR="001A3D8F" w:rsidRPr="00F84B77">
        <w:rPr>
          <w:rFonts w:ascii="HG丸ｺﾞｼｯｸM-PRO" w:eastAsia="HG丸ｺﾞｼｯｸM-PRO" w:hAnsi="HG丸ｺﾞｼｯｸM-PRO" w:hint="eastAsia"/>
        </w:rPr>
        <w:t>費用</w:t>
      </w:r>
      <w:r w:rsidR="00B75086" w:rsidRPr="00F84B77">
        <w:rPr>
          <w:rFonts w:ascii="HG丸ｺﾞｼｯｸM-PRO" w:eastAsia="HG丸ｺﾞｼｯｸM-PRO" w:hAnsi="HG丸ｺﾞｼｯｸM-PRO" w:hint="eastAsia"/>
        </w:rPr>
        <w:t>、防災上の位置づけ等）を考慮し、施設毎の維持管理手法を設定する。</w:t>
      </w:r>
    </w:p>
    <w:p w:rsidR="00C364CF" w:rsidRPr="00782149" w:rsidRDefault="00C364CF" w:rsidP="00C364CF">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「予防保全」による管理を原則とし、</w:t>
      </w:r>
      <w:r w:rsidR="00024212" w:rsidRPr="00F84B77">
        <w:rPr>
          <w:rFonts w:ascii="HG丸ｺﾞｼｯｸM-PRO" w:eastAsia="HG丸ｺﾞｼｯｸM-PRO" w:hAnsi="HG丸ｺﾞｼｯｸM-PRO" w:hint="eastAsia"/>
        </w:rPr>
        <w:t>施設の特性等を考慮して、</w:t>
      </w:r>
      <w:fldSimple w:instr=" REF _Ref386125733  \* MERGEFORMAT ">
        <w:r w:rsidR="0030381F" w:rsidRPr="0030381F">
          <w:rPr>
            <w:rFonts w:ascii="HG丸ｺﾞｼｯｸM-PRO" w:eastAsia="HG丸ｺﾞｼｯｸM-PRO" w:hAnsi="HG丸ｺﾞｼｯｸM-PRO" w:hint="eastAsia"/>
          </w:rPr>
          <w:t>表</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4.2</w:t>
        </w:r>
        <w:r w:rsidR="0030381F" w:rsidRPr="0030381F">
          <w:rPr>
            <w:rFonts w:ascii="HG丸ｺﾞｼｯｸM-PRO" w:eastAsia="HG丸ｺﾞｼｯｸM-PRO" w:hAnsi="HG丸ｺﾞｼｯｸM-PRO"/>
            <w:noProof/>
          </w:rPr>
          <w:noBreakHyphen/>
          <w:t>1</w:t>
        </w:r>
      </w:fldSimple>
      <w:r w:rsidRPr="00F84B77">
        <w:rPr>
          <w:rFonts w:ascii="HG丸ｺﾞｼｯｸM-PRO" w:eastAsia="HG丸ｺﾞｼｯｸM-PRO" w:hAnsi="HG丸ｺﾞｼｯｸM-PRO" w:hint="eastAsia"/>
        </w:rPr>
        <w:t>に示す維持管理手法を、各施設に適用</w:t>
      </w:r>
      <w:r w:rsidR="00024212" w:rsidRPr="007B0805">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w:t>
      </w:r>
    </w:p>
    <w:p w:rsidR="00DA1FCE" w:rsidRDefault="00DA1FCE" w:rsidP="00C364CF">
      <w:pPr>
        <w:pStyle w:val="40"/>
        <w:ind w:left="420" w:firstLine="210"/>
        <w:rPr>
          <w:rFonts w:ascii="HG丸ｺﾞｼｯｸM-PRO" w:eastAsia="HG丸ｺﾞｼｯｸM-PRO" w:hAnsi="HG丸ｺﾞｼｯｸM-PRO"/>
        </w:rPr>
      </w:pPr>
    </w:p>
    <w:p w:rsidR="008C3EB8" w:rsidRDefault="008C3EB8" w:rsidP="00C364CF">
      <w:pPr>
        <w:pStyle w:val="40"/>
        <w:ind w:left="420" w:firstLine="210"/>
        <w:rPr>
          <w:rFonts w:ascii="HG丸ｺﾞｼｯｸM-PRO" w:eastAsia="HG丸ｺﾞｼｯｸM-PRO" w:hAnsi="HG丸ｺﾞｼｯｸM-PRO"/>
        </w:rPr>
      </w:pPr>
    </w:p>
    <w:p w:rsidR="008C3EB8" w:rsidRPr="00782149" w:rsidRDefault="008C3EB8" w:rsidP="00C364CF">
      <w:pPr>
        <w:pStyle w:val="40"/>
        <w:ind w:left="420" w:firstLine="210"/>
        <w:rPr>
          <w:rFonts w:ascii="HG丸ｺﾞｼｯｸM-PRO" w:eastAsia="HG丸ｺﾞｼｯｸM-PRO" w:hAnsi="HG丸ｺﾞｼｯｸM-PRO"/>
        </w:rPr>
      </w:pPr>
    </w:p>
    <w:p w:rsidR="00C364CF" w:rsidRPr="00782149" w:rsidRDefault="00C364CF" w:rsidP="00C364CF">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C364CF" w:rsidRDefault="00C364CF" w:rsidP="00EC2D68">
      <w:pPr>
        <w:pStyle w:val="a9"/>
        <w:spacing w:before="180"/>
      </w:pPr>
      <w:bookmarkStart w:id="539" w:name="_Ref386125733"/>
      <w:r w:rsidRPr="00782149">
        <w:rPr>
          <w:rFonts w:hint="eastAsia"/>
        </w:rPr>
        <w:lastRenderedPageBreak/>
        <w:t>表</w:t>
      </w:r>
      <w:r w:rsidRPr="00782149">
        <w:t xml:space="preserve"> </w:t>
      </w:r>
      <w:fldSimple w:instr=" STYLEREF 2 \s ">
        <w:r w:rsidR="0030381F">
          <w:rPr>
            <w:noProof/>
          </w:rPr>
          <w:t>4.2</w:t>
        </w:r>
      </w:fldSimple>
      <w:r w:rsidR="003524A3" w:rsidRPr="00782149">
        <w:noBreakHyphen/>
      </w:r>
      <w:fldSimple w:instr=" SEQ 表 \* ARABIC \s 2 ">
        <w:r w:rsidR="0030381F">
          <w:rPr>
            <w:noProof/>
          </w:rPr>
          <w:t>1</w:t>
        </w:r>
      </w:fldSimple>
      <w:bookmarkEnd w:id="539"/>
      <w:r w:rsidRPr="00782149">
        <w:rPr>
          <w:rFonts w:hint="eastAsia"/>
        </w:rPr>
        <w:t xml:space="preserve">　維持管理手法の区分と定義</w:t>
      </w:r>
    </w:p>
    <w:tbl>
      <w:tblPr>
        <w:tblStyle w:val="af2"/>
        <w:tblW w:w="0" w:type="auto"/>
        <w:tblLook w:val="04A0" w:firstRow="1" w:lastRow="0" w:firstColumn="1" w:lastColumn="0" w:noHBand="0" w:noVBand="1"/>
      </w:tblPr>
      <w:tblGrid>
        <w:gridCol w:w="4219"/>
        <w:gridCol w:w="5067"/>
      </w:tblGrid>
      <w:tr w:rsidR="004952F6" w:rsidRPr="009E71B6" w:rsidTr="004952F6">
        <w:trPr>
          <w:trHeight w:val="614"/>
        </w:trPr>
        <w:tc>
          <w:tcPr>
            <w:tcW w:w="4219" w:type="dxa"/>
            <w:tcBorders>
              <w:bottom w:val="double" w:sz="4" w:space="0" w:color="auto"/>
            </w:tcBorders>
            <w:shd w:val="clear" w:color="auto" w:fill="D9D9D9" w:themeFill="background1" w:themeFillShade="D9"/>
            <w:vAlign w:val="center"/>
          </w:tcPr>
          <w:p w:rsidR="004952F6" w:rsidRPr="009E71B6" w:rsidRDefault="004952F6" w:rsidP="004952F6">
            <w:pPr>
              <w:pStyle w:val="40"/>
              <w:ind w:leftChars="0" w:left="0" w:firstLineChars="0" w:firstLine="0"/>
              <w:jc w:val="center"/>
              <w:rPr>
                <w:rFonts w:ascii="HG丸ｺﾞｼｯｸM-PRO" w:eastAsia="HG丸ｺﾞｼｯｸM-PRO" w:hAnsi="HG丸ｺﾞｼｯｸM-PRO"/>
                <w:sz w:val="24"/>
              </w:rPr>
            </w:pPr>
            <w:r w:rsidRPr="009E71B6">
              <w:rPr>
                <w:rFonts w:ascii="HG丸ｺﾞｼｯｸM-PRO" w:eastAsia="HG丸ｺﾞｼｯｸM-PRO" w:hAnsi="HG丸ｺﾞｼｯｸM-PRO" w:hint="eastAsia"/>
                <w:sz w:val="24"/>
              </w:rPr>
              <w:t>大区分</w:t>
            </w:r>
          </w:p>
        </w:tc>
        <w:tc>
          <w:tcPr>
            <w:tcW w:w="5067" w:type="dxa"/>
            <w:tcBorders>
              <w:bottom w:val="double" w:sz="4" w:space="0" w:color="auto"/>
            </w:tcBorders>
            <w:shd w:val="clear" w:color="auto" w:fill="D9D9D9" w:themeFill="background1" w:themeFillShade="D9"/>
            <w:vAlign w:val="center"/>
          </w:tcPr>
          <w:p w:rsidR="004952F6" w:rsidRPr="009E71B6" w:rsidRDefault="004952F6" w:rsidP="004952F6">
            <w:pPr>
              <w:pStyle w:val="40"/>
              <w:ind w:leftChars="0" w:left="0" w:firstLineChars="0" w:firstLine="0"/>
              <w:jc w:val="center"/>
              <w:rPr>
                <w:rFonts w:ascii="HG丸ｺﾞｼｯｸM-PRO" w:eastAsia="HG丸ｺﾞｼｯｸM-PRO" w:hAnsi="HG丸ｺﾞｼｯｸM-PRO"/>
                <w:sz w:val="24"/>
              </w:rPr>
            </w:pPr>
            <w:r w:rsidRPr="009E71B6">
              <w:rPr>
                <w:rFonts w:ascii="HG丸ｺﾞｼｯｸM-PRO" w:eastAsia="HG丸ｺﾞｼｯｸM-PRO" w:hAnsi="HG丸ｺﾞｼｯｸM-PRO" w:hint="eastAsia"/>
                <w:sz w:val="24"/>
              </w:rPr>
              <w:t>中区分と</w:t>
            </w:r>
            <w:r w:rsidRPr="002751DA">
              <w:rPr>
                <w:rFonts w:ascii="HG丸ｺﾞｼｯｸM-PRO" w:eastAsia="HG丸ｺﾞｼｯｸM-PRO" w:hAnsi="HG丸ｺﾞｼｯｸM-PRO" w:hint="eastAsia"/>
                <w:sz w:val="24"/>
              </w:rPr>
              <w:t>定義</w:t>
            </w:r>
          </w:p>
        </w:tc>
      </w:tr>
      <w:tr w:rsidR="004952F6" w:rsidRPr="009E71B6" w:rsidTr="004952F6">
        <w:tc>
          <w:tcPr>
            <w:tcW w:w="4219" w:type="dxa"/>
            <w:vMerge w:val="restart"/>
            <w:tcBorders>
              <w:top w:val="double" w:sz="4" w:space="0" w:color="auto"/>
            </w:tcBorders>
          </w:tcPr>
          <w:p w:rsidR="004952F6" w:rsidRPr="00F84B77" w:rsidRDefault="004952F6" w:rsidP="004952F6">
            <w:pPr>
              <w:pStyle w:val="40"/>
              <w:ind w:leftChars="0" w:left="0" w:firstLineChars="0" w:firstLine="0"/>
              <w:rPr>
                <w:rFonts w:ascii="HG丸ｺﾞｼｯｸM-PRO" w:eastAsia="HG丸ｺﾞｼｯｸM-PRO" w:hAnsi="HG丸ｺﾞｼｯｸM-PRO"/>
                <w:b/>
                <w:color w:val="FF9900"/>
              </w:rPr>
            </w:pPr>
            <w:r w:rsidRPr="00F84B77">
              <w:rPr>
                <w:rFonts w:ascii="HG丸ｺﾞｼｯｸM-PRO" w:eastAsia="HG丸ｺﾞｼｯｸM-PRO" w:hAnsi="HG丸ｺﾞｼｯｸM-PRO" w:hint="eastAsia"/>
                <w:b/>
                <w:color w:val="FF9900"/>
              </w:rPr>
              <w:t>【計画的維持管理】</w:t>
            </w:r>
          </w:p>
          <w:p w:rsidR="004952F6" w:rsidRPr="00F84B77" w:rsidRDefault="004952F6" w:rsidP="004952F6">
            <w:pPr>
              <w:pStyle w:val="40"/>
              <w:ind w:leftChars="0" w:left="0" w:firstLineChars="0" w:firstLine="0"/>
              <w:rPr>
                <w:rFonts w:ascii="HG丸ｺﾞｼｯｸM-PRO" w:eastAsia="HG丸ｺﾞｼｯｸM-PRO" w:hAnsi="HG丸ｺﾞｼｯｸM-PRO"/>
                <w:b/>
              </w:rPr>
            </w:pPr>
            <w:r w:rsidRPr="00F84B77">
              <w:rPr>
                <w:rFonts w:ascii="HG丸ｺﾞｼｯｸM-PRO" w:eastAsia="HG丸ｺﾞｼｯｸM-PRO" w:hAnsi="HG丸ｺﾞｼｯｸM-PRO" w:hint="eastAsia"/>
                <w:b/>
              </w:rPr>
              <w:t>予防保全</w:t>
            </w:r>
          </w:p>
          <w:p w:rsidR="009453FB" w:rsidRPr="00F84B77" w:rsidRDefault="00C262F2" w:rsidP="007B0805">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4952F6" w:rsidRPr="00F84B77">
              <w:rPr>
                <w:rFonts w:ascii="HG丸ｺﾞｼｯｸM-PRO" w:eastAsia="HG丸ｺﾞｼｯｸM-PRO" w:hAnsi="HG丸ｺﾞｼｯｸM-PRO" w:hint="eastAsia"/>
              </w:rPr>
              <w:t>管理上、目標となる水準を定め、安全性・信頼性を損なうなど機能保持の支障となる不具合が発生する前（限界管理水準を下回る前）に対策を講じる。</w:t>
            </w:r>
          </w:p>
          <w:p w:rsidR="004952F6" w:rsidRPr="00F84B77" w:rsidRDefault="004952F6" w:rsidP="004952F6">
            <w:pPr>
              <w:pStyle w:val="40"/>
              <w:ind w:leftChars="0" w:left="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予防保全には、時間計画型、状態監視型、予測計画型がある。</w:t>
            </w:r>
          </w:p>
        </w:tc>
        <w:tc>
          <w:tcPr>
            <w:tcW w:w="5067" w:type="dxa"/>
            <w:tcBorders>
              <w:top w:val="double" w:sz="4" w:space="0" w:color="auto"/>
            </w:tcBorders>
          </w:tcPr>
          <w:p w:rsidR="004952F6" w:rsidRPr="00F84B77" w:rsidRDefault="004952F6" w:rsidP="004952F6">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予防保全（時間計画型）</w:t>
            </w:r>
          </w:p>
          <w:p w:rsidR="009453FB" w:rsidRPr="00F84B77" w:rsidRDefault="00C262F2">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4952F6" w:rsidRPr="00F84B77">
              <w:rPr>
                <w:rFonts w:ascii="HG丸ｺﾞｼｯｸM-PRO" w:eastAsia="HG丸ｺﾞｼｯｸM-PRO" w:hAnsi="HG丸ｺﾞｼｯｸM-PRO" w:hint="eastAsia"/>
              </w:rPr>
              <w:t>劣化の予兆や状態の把握が難しい施設等は、管理水準を維持するために期間を設定し修繕（補修、交換・部分更新）を行う。</w:t>
            </w:r>
          </w:p>
        </w:tc>
      </w:tr>
      <w:tr w:rsidR="004952F6" w:rsidRPr="009E71B6" w:rsidTr="004952F6">
        <w:tc>
          <w:tcPr>
            <w:tcW w:w="4219" w:type="dxa"/>
            <w:vMerge/>
          </w:tcPr>
          <w:p w:rsidR="004952F6" w:rsidRPr="00F84B77" w:rsidRDefault="004952F6" w:rsidP="004952F6">
            <w:pPr>
              <w:pStyle w:val="40"/>
              <w:ind w:leftChars="0" w:left="0" w:firstLineChars="0" w:firstLine="0"/>
              <w:rPr>
                <w:rFonts w:ascii="HG丸ｺﾞｼｯｸM-PRO" w:eastAsia="HG丸ｺﾞｼｯｸM-PRO" w:hAnsi="HG丸ｺﾞｼｯｸM-PRO"/>
              </w:rPr>
            </w:pPr>
          </w:p>
        </w:tc>
        <w:tc>
          <w:tcPr>
            <w:tcW w:w="5067" w:type="dxa"/>
          </w:tcPr>
          <w:p w:rsidR="004952F6" w:rsidRPr="00F84B77" w:rsidRDefault="004952F6" w:rsidP="004952F6">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予防保全（状態監視型）</w:t>
            </w:r>
          </w:p>
          <w:p w:rsidR="009B6267" w:rsidRPr="00F84B77" w:rsidRDefault="00C262F2" w:rsidP="004952F6">
            <w:pPr>
              <w:pStyle w:val="40"/>
              <w:ind w:leftChars="0" w:left="420" w:firstLineChars="0" w:hanging="42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w:t>
            </w:r>
            <w:r w:rsidR="004952F6" w:rsidRPr="00F84B77">
              <w:rPr>
                <w:rFonts w:ascii="HG丸ｺﾞｼｯｸM-PRO" w:eastAsia="HG丸ｺﾞｼｯｸM-PRO" w:hAnsi="HG丸ｺﾞｼｯｸM-PRO" w:hint="eastAsia"/>
                <w:szCs w:val="21"/>
              </w:rPr>
              <w:t>点検結果等により劣化や損傷等の変状を評価し、</w:t>
            </w:r>
          </w:p>
          <w:p w:rsidR="004952F6" w:rsidRPr="00F84B77" w:rsidRDefault="004952F6" w:rsidP="004952F6">
            <w:pPr>
              <w:pStyle w:val="40"/>
              <w:ind w:leftChars="0" w:left="420" w:firstLineChars="0" w:hanging="420"/>
              <w:rPr>
                <w:rFonts w:ascii="HG丸ｺﾞｼｯｸM-PRO" w:eastAsia="HG丸ｺﾞｼｯｸM-PRO" w:hAnsi="HG丸ｺﾞｼｯｸM-PRO"/>
              </w:rPr>
            </w:pPr>
            <w:r w:rsidRPr="00F84B77">
              <w:rPr>
                <w:rFonts w:ascii="HG丸ｺﾞｼｯｸM-PRO" w:eastAsia="HG丸ｺﾞｼｯｸM-PRO" w:hAnsi="HG丸ｺﾞｼｯｸM-PRO" w:hint="eastAsia"/>
                <w:szCs w:val="21"/>
              </w:rPr>
              <w:t>目標となる管理水準を下回る場合に修繕を行う。</w:t>
            </w:r>
          </w:p>
        </w:tc>
      </w:tr>
      <w:tr w:rsidR="004952F6" w:rsidRPr="009E71B6" w:rsidTr="004952F6">
        <w:tc>
          <w:tcPr>
            <w:tcW w:w="4219" w:type="dxa"/>
            <w:vMerge/>
          </w:tcPr>
          <w:p w:rsidR="004952F6" w:rsidRPr="00F84B77" w:rsidRDefault="004952F6" w:rsidP="004952F6">
            <w:pPr>
              <w:pStyle w:val="40"/>
              <w:ind w:leftChars="0" w:left="0" w:firstLineChars="0" w:firstLine="0"/>
              <w:rPr>
                <w:rFonts w:ascii="HG丸ｺﾞｼｯｸM-PRO" w:eastAsia="HG丸ｺﾞｼｯｸM-PRO" w:hAnsi="HG丸ｺﾞｼｯｸM-PRO"/>
              </w:rPr>
            </w:pPr>
          </w:p>
        </w:tc>
        <w:tc>
          <w:tcPr>
            <w:tcW w:w="5067" w:type="dxa"/>
          </w:tcPr>
          <w:p w:rsidR="004952F6" w:rsidRPr="00F84B77" w:rsidRDefault="004952F6" w:rsidP="004952F6">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予防保全（予測計画型）</w:t>
            </w:r>
          </w:p>
          <w:p w:rsidR="009453FB" w:rsidRPr="00F84B77" w:rsidRDefault="00C262F2">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4952F6" w:rsidRPr="00F84B77">
              <w:rPr>
                <w:rFonts w:ascii="HG丸ｺﾞｼｯｸM-PRO" w:eastAsia="HG丸ｺﾞｼｯｸM-PRO" w:hAnsi="HG丸ｺﾞｼｯｸM-PRO" w:hint="eastAsia"/>
              </w:rPr>
              <w:t>点検データ等を用いて劣化の進行予測を行い、最適なタイミングを設定し、修繕等を行う。</w:t>
            </w:r>
          </w:p>
        </w:tc>
      </w:tr>
      <w:tr w:rsidR="004952F6" w:rsidRPr="009E71B6" w:rsidTr="004952F6">
        <w:tc>
          <w:tcPr>
            <w:tcW w:w="4219" w:type="dxa"/>
          </w:tcPr>
          <w:p w:rsidR="004952F6" w:rsidRPr="00F84B77" w:rsidRDefault="004952F6" w:rsidP="004952F6">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b/>
                <w:color w:val="00B050"/>
              </w:rPr>
              <w:t>【日常的維持管理】</w:t>
            </w:r>
          </w:p>
          <w:p w:rsidR="004952F6" w:rsidRPr="00F84B77" w:rsidRDefault="004952F6" w:rsidP="004952F6">
            <w:pPr>
              <w:pStyle w:val="40"/>
              <w:ind w:leftChars="0" w:left="0" w:firstLineChars="0" w:firstLine="0"/>
              <w:rPr>
                <w:rFonts w:ascii="HG丸ｺﾞｼｯｸM-PRO" w:eastAsia="HG丸ｺﾞｼｯｸM-PRO" w:hAnsi="HG丸ｺﾞｼｯｸM-PRO"/>
                <w:b/>
              </w:rPr>
            </w:pPr>
            <w:r w:rsidRPr="00F84B77">
              <w:rPr>
                <w:rFonts w:ascii="HG丸ｺﾞｼｯｸM-PRO" w:eastAsia="HG丸ｺﾞｼｯｸM-PRO" w:hAnsi="HG丸ｺﾞｼｯｸM-PRO" w:hint="eastAsia"/>
                <w:b/>
              </w:rPr>
              <w:t>事後保全</w:t>
            </w:r>
          </w:p>
        </w:tc>
        <w:tc>
          <w:tcPr>
            <w:tcW w:w="5067" w:type="dxa"/>
          </w:tcPr>
          <w:p w:rsidR="004952F6" w:rsidRPr="00F84B77" w:rsidRDefault="004952F6" w:rsidP="004952F6">
            <w:pPr>
              <w:ind w:left="21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事後保全</w:t>
            </w:r>
          </w:p>
          <w:p w:rsidR="004952F6" w:rsidRPr="00F84B77" w:rsidRDefault="00C262F2" w:rsidP="007B0805">
            <w:pPr>
              <w:ind w:left="21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4952F6" w:rsidRPr="00F84B77">
              <w:rPr>
                <w:rFonts w:ascii="HG丸ｺﾞｼｯｸM-PRO" w:eastAsia="HG丸ｺﾞｼｯｸM-PRO" w:hAnsi="HG丸ｺﾞｼｯｸM-PRO" w:hint="eastAsia"/>
              </w:rPr>
              <w:t>計画的な維持管理は行わず、限界管理水準を超えてから補修等を行う。</w:t>
            </w:r>
          </w:p>
          <w:p w:rsidR="009453FB" w:rsidRPr="00F84B77" w:rsidRDefault="00C262F2" w:rsidP="007B0805">
            <w:pPr>
              <w:ind w:leftChars="100" w:left="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4952F6" w:rsidRPr="00F84B77">
              <w:rPr>
                <w:rFonts w:ascii="HG丸ｺﾞｼｯｸM-PRO" w:eastAsia="HG丸ｺﾞｼｯｸM-PRO" w:hAnsi="HG丸ｺﾞｼｯｸM-PRO" w:hint="eastAsia"/>
              </w:rPr>
              <w:t>事故や洪水など予測できない突発事象等によっ</w:t>
            </w:r>
          </w:p>
          <w:p w:rsidR="009453FB" w:rsidRPr="00F84B77" w:rsidRDefault="004952F6" w:rsidP="007B0805">
            <w:pPr>
              <w:ind w:leftChars="100" w:left="21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て損傷が生じた後に修繕等を行う。</w:t>
            </w:r>
          </w:p>
          <w:p w:rsidR="009453FB" w:rsidRPr="00F84B77" w:rsidRDefault="00C262F2" w:rsidP="007B0805">
            <w:pPr>
              <w:ind w:leftChars="100" w:left="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4952F6" w:rsidRPr="00F84B77">
              <w:rPr>
                <w:rFonts w:ascii="HG丸ｺﾞｼｯｸM-PRO" w:eastAsia="HG丸ｺﾞｼｯｸM-PRO" w:hAnsi="HG丸ｺﾞｼｯｸM-PRO" w:hint="eastAsia"/>
              </w:rPr>
              <w:t>日常的なパトロール等で早期発見、早期対応に</w:t>
            </w:r>
          </w:p>
          <w:p w:rsidR="009453FB" w:rsidRPr="00F84B77" w:rsidRDefault="00C262F2" w:rsidP="007B0805">
            <w:pPr>
              <w:ind w:leftChars="100" w:left="21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努める</w:t>
            </w:r>
            <w:r w:rsidR="004952F6" w:rsidRPr="00F84B77">
              <w:rPr>
                <w:rFonts w:ascii="HG丸ｺﾞｼｯｸM-PRO" w:eastAsia="HG丸ｺﾞｼｯｸM-PRO" w:hAnsi="HG丸ｺﾞｼｯｸM-PRO" w:hint="eastAsia"/>
              </w:rPr>
              <w:t>。</w:t>
            </w:r>
          </w:p>
        </w:tc>
      </w:tr>
    </w:tbl>
    <w:p w:rsidR="004952F6" w:rsidRDefault="004952F6" w:rsidP="00EB6ABC"/>
    <w:p w:rsidR="004952F6" w:rsidRPr="00EB6ABC" w:rsidRDefault="004952F6" w:rsidP="00EB6ABC"/>
    <w:p w:rsidR="00C364CF" w:rsidRPr="00782149" w:rsidRDefault="00C364CF" w:rsidP="00B528FC">
      <w:pPr>
        <w:rPr>
          <w:rFonts w:ascii="HG丸ｺﾞｼｯｸM-PRO" w:eastAsia="HG丸ｺﾞｼｯｸM-PRO" w:hAnsi="HG丸ｺﾞｼｯｸM-PRO"/>
        </w:rPr>
      </w:pPr>
    </w:p>
    <w:p w:rsidR="00B528FC" w:rsidRPr="00782149" w:rsidRDefault="00B528FC" w:rsidP="00B528FC">
      <w:pPr>
        <w:rPr>
          <w:rFonts w:ascii="HG丸ｺﾞｼｯｸM-PRO" w:eastAsia="HG丸ｺﾞｼｯｸM-PRO" w:hAnsi="HG丸ｺﾞｼｯｸM-PRO"/>
        </w:rPr>
      </w:pPr>
    </w:p>
    <w:p w:rsidR="00C364CF" w:rsidRPr="00782149" w:rsidRDefault="00C364CF" w:rsidP="00B528FC">
      <w:pPr>
        <w:rPr>
          <w:rFonts w:ascii="HG丸ｺﾞｼｯｸM-PRO" w:eastAsia="HG丸ｺﾞｼｯｸM-PRO" w:hAnsi="HG丸ｺﾞｼｯｸM-PRO"/>
        </w:rPr>
        <w:sectPr w:rsidR="00C364CF" w:rsidRPr="00782149" w:rsidSect="00A10E9D">
          <w:headerReference w:type="default" r:id="rId137"/>
          <w:footerReference w:type="default" r:id="rId138"/>
          <w:pgSz w:w="11906" w:h="16838" w:code="9"/>
          <w:pgMar w:top="1418" w:right="1418" w:bottom="1418" w:left="1418" w:header="851" w:footer="567" w:gutter="0"/>
          <w:cols w:space="425"/>
          <w:docGrid w:type="lines" w:linePitch="360"/>
        </w:sectPr>
      </w:pPr>
    </w:p>
    <w:p w:rsidR="00C364CF" w:rsidRPr="00782149" w:rsidRDefault="00EF4C52" w:rsidP="008C3EB8">
      <w:pPr>
        <w:pStyle w:val="4"/>
      </w:pPr>
      <w:r w:rsidRPr="00782149">
        <w:rPr>
          <w:rFonts w:hint="eastAsia"/>
        </w:rPr>
        <w:lastRenderedPageBreak/>
        <w:t>維持管理手法の</w:t>
      </w:r>
      <w:r w:rsidR="00C364CF" w:rsidRPr="00782149">
        <w:rPr>
          <w:rFonts w:hint="eastAsia"/>
        </w:rPr>
        <w:t>標準的な選定フロー</w:t>
      </w:r>
    </w:p>
    <w:p w:rsidR="00321E0D" w:rsidRPr="00782149" w:rsidRDefault="00C364CF">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維持管理手法</w:t>
      </w:r>
      <w:r w:rsidR="003C08DF" w:rsidRPr="00782149">
        <w:rPr>
          <w:rFonts w:ascii="HG丸ｺﾞｼｯｸM-PRO" w:eastAsia="HG丸ｺﾞｼｯｸM-PRO" w:hAnsi="HG丸ｺﾞｼｯｸM-PRO" w:hint="eastAsia"/>
        </w:rPr>
        <w:t>の選定</w:t>
      </w:r>
      <w:r w:rsidR="003D03B9" w:rsidRPr="00782149">
        <w:rPr>
          <w:rFonts w:ascii="HG丸ｺﾞｼｯｸM-PRO" w:eastAsia="HG丸ｺﾞｼｯｸM-PRO" w:hAnsi="HG丸ｺﾞｼｯｸM-PRO" w:hint="eastAsia"/>
        </w:rPr>
        <w:t>については、</w:t>
      </w:r>
      <w:r w:rsidR="00321E0D" w:rsidRPr="00782149">
        <w:rPr>
          <w:rFonts w:ascii="HG丸ｺﾞｼｯｸM-PRO" w:eastAsia="HG丸ｺﾞｼｯｸM-PRO" w:hAnsi="HG丸ｺﾞｼｯｸM-PRO" w:hint="eastAsia"/>
        </w:rPr>
        <w:t>「事後保全型」</w:t>
      </w:r>
      <w:r w:rsidR="003D03B9" w:rsidRPr="00782149">
        <w:rPr>
          <w:rFonts w:ascii="HG丸ｺﾞｼｯｸM-PRO" w:eastAsia="HG丸ｺﾞｼｯｸM-PRO" w:hAnsi="HG丸ｺﾞｼｯｸM-PRO" w:hint="eastAsia"/>
        </w:rPr>
        <w:t>若しくは「予防保全</w:t>
      </w:r>
      <w:r w:rsidR="00321E0D" w:rsidRPr="00782149">
        <w:rPr>
          <w:rFonts w:ascii="HG丸ｺﾞｼｯｸM-PRO" w:eastAsia="HG丸ｺﾞｼｯｸM-PRO" w:hAnsi="HG丸ｺﾞｼｯｸM-PRO" w:hint="eastAsia"/>
        </w:rPr>
        <w:t>型</w:t>
      </w:r>
      <w:r w:rsidR="003D03B9" w:rsidRPr="00782149">
        <w:rPr>
          <w:rFonts w:ascii="HG丸ｺﾞｼｯｸM-PRO" w:eastAsia="HG丸ｺﾞｼｯｸM-PRO" w:hAnsi="HG丸ｺﾞｼｯｸM-PRO" w:hint="eastAsia"/>
        </w:rPr>
        <w:t>」</w:t>
      </w:r>
      <w:r w:rsidR="00321E0D" w:rsidRPr="00782149">
        <w:rPr>
          <w:rFonts w:ascii="HG丸ｺﾞｼｯｸM-PRO" w:eastAsia="HG丸ｺﾞｼｯｸM-PRO" w:hAnsi="HG丸ｺﾞｼｯｸM-PRO" w:hint="eastAsia"/>
        </w:rPr>
        <w:t>を設定する。</w:t>
      </w:r>
    </w:p>
    <w:p w:rsidR="00321E0D" w:rsidRDefault="00321E0D" w:rsidP="00321E0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「予防保全型」の維持管理を設定し</w:t>
      </w:r>
      <w:r w:rsidRPr="00F84B77">
        <w:rPr>
          <w:rFonts w:ascii="HG丸ｺﾞｼｯｸM-PRO" w:eastAsia="HG丸ｺﾞｼｯｸM-PRO" w:hAnsi="HG丸ｺﾞｼｯｸM-PRO" w:hint="eastAsia"/>
        </w:rPr>
        <w:t>た場合は、劣化予測の難易度、点検データなどの蓄積状況、施設の安全性・信頼性などから「時間計画」、「状態監視」「予測計画」を設定することを基本とする。</w:t>
      </w:r>
    </w:p>
    <w:p w:rsidR="00F743E2" w:rsidRDefault="00F743E2" w:rsidP="00321E0D">
      <w:pPr>
        <w:pStyle w:val="40"/>
        <w:ind w:left="420" w:firstLine="210"/>
        <w:rPr>
          <w:rFonts w:ascii="HG丸ｺﾞｼｯｸM-PRO" w:eastAsia="HG丸ｺﾞｼｯｸM-PRO" w:hAnsi="HG丸ｺﾞｼｯｸM-PRO"/>
        </w:rPr>
      </w:pP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67008" behindDoc="0" locked="0" layoutInCell="1" allowOverlap="1" wp14:anchorId="600D977B" wp14:editId="047933C9">
                <wp:simplePos x="0" y="0"/>
                <wp:positionH relativeFrom="column">
                  <wp:posOffset>911859</wp:posOffset>
                </wp:positionH>
                <wp:positionV relativeFrom="paragraph">
                  <wp:posOffset>171450</wp:posOffset>
                </wp:positionV>
                <wp:extent cx="0" cy="410210"/>
                <wp:effectExtent l="95250" t="0" r="114300" b="66040"/>
                <wp:wrapNone/>
                <wp:docPr id="164" name="直線矢印コネクタ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164" o:spid="_x0000_s1026" type="#_x0000_t32" style="position:absolute;left:0;text-align:left;margin-left:71.8pt;margin-top:13.5pt;width:0;height:32.3pt;z-index:2538670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77248" behindDoc="0" locked="0" layoutInCell="1" allowOverlap="1" wp14:anchorId="38C4614A" wp14:editId="60D5215B">
                <wp:simplePos x="0" y="0"/>
                <wp:positionH relativeFrom="column">
                  <wp:posOffset>130810</wp:posOffset>
                </wp:positionH>
                <wp:positionV relativeFrom="paragraph">
                  <wp:posOffset>19050</wp:posOffset>
                </wp:positionV>
                <wp:extent cx="1504950" cy="390525"/>
                <wp:effectExtent l="0" t="0" r="19050" b="28575"/>
                <wp:wrapNone/>
                <wp:docPr id="153" name="フローチャート : 端子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rsidR="00FD3810" w:rsidRPr="00027D64" w:rsidRDefault="00FD3810" w:rsidP="00F743E2">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FD3810" w:rsidRDefault="00FD3810" w:rsidP="00F743E2">
                            <w:pPr>
                              <w:rPr>
                                <w:szCs w:val="22"/>
                              </w:rPr>
                            </w:pPr>
                          </w:p>
                        </w:txbxContent>
                      </wps:txbx>
                      <wps:bodyPr wrap="square" rtlCol="0" anchor="ctr">
                        <a:noAutofit/>
                      </wps:bodyPr>
                    </wps:wsp>
                  </a:graphicData>
                </a:graphic>
                <wp14:sizeRelH relativeFrom="page">
                  <wp14:pctWidth>0</wp14:pctWidth>
                </wp14:sizeRelH>
                <wp14:sizeRelV relativeFrom="page">
                  <wp14:pctHeight>0</wp14:pctHeight>
                </wp14:sizeRelV>
              </wp:anchor>
            </w:drawing>
          </mc:Choice>
          <mc:Fallback>
            <w:pict>
              <v:shape id="フローチャート : 端子 153" o:spid="_x0000_s1224" type="#_x0000_t116" style="position:absolute;left:0;text-align:left;margin-left:10.3pt;margin-top:1.5pt;width:118.5pt;height:30.75pt;z-index:2538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" fillcolor="#548dd4 [1951]" strokecolor="#1f497d [3215]" strokeweight="1.5pt">
                <v:path arrowok="t"/>
                <v:textbox>
                  <w:txbxContent>
                    <w:p w:rsidR="00FD3810" w:rsidRPr="00027D64" w:rsidRDefault="00FD3810" w:rsidP="00F743E2">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FD3810" w:rsidRDefault="00FD3810" w:rsidP="00F743E2">
                      <w:pPr>
                        <w:rPr>
                          <w:szCs w:val="22"/>
                        </w:rPr>
                      </w:pPr>
                    </w:p>
                  </w:txbxContent>
                </v:textbox>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74176" behindDoc="0" locked="0" layoutInCell="1" allowOverlap="1" wp14:anchorId="6B6D9937" wp14:editId="669BC82B">
                <wp:simplePos x="0" y="0"/>
                <wp:positionH relativeFrom="column">
                  <wp:posOffset>2242820</wp:posOffset>
                </wp:positionH>
                <wp:positionV relativeFrom="paragraph">
                  <wp:posOffset>29845</wp:posOffset>
                </wp:positionV>
                <wp:extent cx="5448300" cy="974725"/>
                <wp:effectExtent l="0" t="0" r="19050" b="15875"/>
                <wp:wrapNone/>
                <wp:docPr id="149" name="テキスト ボックス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974725"/>
                        </a:xfrm>
                        <a:prstGeom prst="rect">
                          <a:avLst/>
                        </a:prstGeom>
                        <a:solidFill>
                          <a:srgbClr val="FFFFFF"/>
                        </a:solidFill>
                        <a:ln w="9525">
                          <a:solidFill>
                            <a:srgbClr val="000000"/>
                          </a:solidFill>
                          <a:prstDash val="dash"/>
                          <a:miter lim="800000"/>
                          <a:headEnd/>
                          <a:tailEnd/>
                        </a:ln>
                      </wps:spPr>
                      <wps:txbx>
                        <w:txbxContent>
                          <w:p w:rsidR="00FD3810" w:rsidRPr="00311149" w:rsidRDefault="00FD3810" w:rsidP="00F743E2">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FD3810" w:rsidRPr="00F84B77" w:rsidRDefault="00FD3810" w:rsidP="00F743E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sidRPr="00F84B77">
                              <w:rPr>
                                <w:rFonts w:ascii="Meiryo UI" w:eastAsia="Meiryo UI" w:hAnsi="Meiryo UI" w:cs="Meiryo UI" w:hint="eastAsia"/>
                                <w:sz w:val="18"/>
                                <w:szCs w:val="18"/>
                              </w:rPr>
                              <w:t>：計画的な維持管理は行わず、限界管理水準を超えてから補修等を行う。</w:t>
                            </w:r>
                          </w:p>
                          <w:p w:rsidR="00FD3810" w:rsidRPr="00F84B77" w:rsidRDefault="00FD3810" w:rsidP="00F743E2">
                            <w:pPr>
                              <w:spacing w:line="280" w:lineRule="exact"/>
                              <w:ind w:leftChars="800" w:left="1770" w:hangingChars="50" w:hanging="90"/>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事故や洪水など予測できない突発事象等による損傷によって不具合が発生する</w:t>
                            </w:r>
                          </w:p>
                          <w:p w:rsidR="00FD3810" w:rsidRPr="00F84B77" w:rsidRDefault="00FD3810" w:rsidP="00F743E2">
                            <w:pPr>
                              <w:spacing w:line="280" w:lineRule="exact"/>
                              <w:ind w:leftChars="800" w:left="1680"/>
                              <w:rPr>
                                <w:rFonts w:ascii="Meiryo UI" w:eastAsia="Meiryo UI" w:hAnsi="Meiryo UI" w:cs="Meiryo UI"/>
                                <w:sz w:val="18"/>
                                <w:szCs w:val="18"/>
                              </w:rPr>
                            </w:pPr>
                            <w:r w:rsidRPr="00F84B77">
                              <w:rPr>
                                <w:rFonts w:ascii="HG丸ｺﾞｼｯｸM-PRO" w:eastAsia="HG丸ｺﾞｼｯｸM-PRO" w:hAnsi="HG丸ｺﾞｼｯｸM-PRO" w:hint="eastAsia"/>
                                <w:sz w:val="18"/>
                                <w:szCs w:val="18"/>
                              </w:rPr>
                              <w:t>可能性があり、計画的に修繕することが困難な施設</w:t>
                            </w:r>
                            <w:r w:rsidRPr="00F84B77">
                              <w:rPr>
                                <w:rFonts w:ascii="Meiryo UI" w:eastAsia="Meiryo UI" w:hAnsi="Meiryo UI" w:cs="Meiryo UI" w:hint="eastAsia"/>
                                <w:sz w:val="18"/>
                                <w:szCs w:val="18"/>
                              </w:rPr>
                              <w:t>。</w:t>
                            </w:r>
                          </w:p>
                          <w:p w:rsidR="00FD3810" w:rsidRPr="00D003EC" w:rsidRDefault="00FD3810" w:rsidP="00F743E2">
                            <w:pPr>
                              <w:spacing w:line="280" w:lineRule="exact"/>
                              <w:ind w:leftChars="200" w:left="1590" w:hangingChars="650" w:hanging="1170"/>
                              <w:rPr>
                                <w:rFonts w:ascii="Meiryo UI" w:eastAsia="Meiryo UI" w:hAnsi="Meiryo UI" w:cs="Meiryo UI"/>
                                <w:sz w:val="18"/>
                                <w:szCs w:val="18"/>
                              </w:rPr>
                            </w:pPr>
                            <w:r w:rsidRPr="00F84B77">
                              <w:rPr>
                                <w:rFonts w:ascii="Meiryo UI" w:eastAsia="Meiryo UI" w:hAnsi="Meiryo UI" w:cs="Meiryo UI" w:hint="eastAsia"/>
                                <w:sz w:val="18"/>
                                <w:szCs w:val="18"/>
                              </w:rPr>
                              <w:t>・予防保全型：安全性・信頼性を損なう不具合が発生する前に対応を講じる施設。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149" o:spid="_x0000_s1225" type="#_x0000_t202" style="position:absolute;left:0;text-align:left;margin-left:176.6pt;margin-top:2.35pt;width:429pt;height:76.75pt;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">
                <v:stroke dashstyle="dash"/>
                <v:textbox>
                  <w:txbxContent>
                    <w:p w:rsidR="00FD3810" w:rsidRPr="00311149" w:rsidRDefault="00FD3810" w:rsidP="00F743E2">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FD3810" w:rsidRPr="00F84B77" w:rsidRDefault="00FD3810" w:rsidP="00F743E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sidRPr="00F84B77">
                        <w:rPr>
                          <w:rFonts w:ascii="Meiryo UI" w:eastAsia="Meiryo UI" w:hAnsi="Meiryo UI" w:cs="Meiryo UI" w:hint="eastAsia"/>
                          <w:sz w:val="18"/>
                          <w:szCs w:val="18"/>
                        </w:rPr>
                        <w:t>：計画的な維持管理は行わず、限界管理水準を超えてから補修等を行う。</w:t>
                      </w:r>
                    </w:p>
                    <w:p w:rsidR="00FD3810" w:rsidRPr="00F84B77" w:rsidRDefault="00FD3810" w:rsidP="00F743E2">
                      <w:pPr>
                        <w:spacing w:line="280" w:lineRule="exact"/>
                        <w:ind w:leftChars="800" w:left="1770" w:hangingChars="50" w:hanging="90"/>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事故や洪水など予測できない突発事象等による損傷によって不具合が発生する</w:t>
                      </w:r>
                    </w:p>
                    <w:p w:rsidR="00FD3810" w:rsidRPr="00F84B77" w:rsidRDefault="00FD3810" w:rsidP="00F743E2">
                      <w:pPr>
                        <w:spacing w:line="280" w:lineRule="exact"/>
                        <w:ind w:leftChars="800" w:left="1680"/>
                        <w:rPr>
                          <w:rFonts w:ascii="Meiryo UI" w:eastAsia="Meiryo UI" w:hAnsi="Meiryo UI" w:cs="Meiryo UI"/>
                          <w:sz w:val="18"/>
                          <w:szCs w:val="18"/>
                        </w:rPr>
                      </w:pPr>
                      <w:r w:rsidRPr="00F84B77">
                        <w:rPr>
                          <w:rFonts w:ascii="HG丸ｺﾞｼｯｸM-PRO" w:eastAsia="HG丸ｺﾞｼｯｸM-PRO" w:hAnsi="HG丸ｺﾞｼｯｸM-PRO" w:hint="eastAsia"/>
                          <w:sz w:val="18"/>
                          <w:szCs w:val="18"/>
                        </w:rPr>
                        <w:t>可能性があり、計画的に修繕することが困難な施設</w:t>
                      </w:r>
                      <w:r w:rsidRPr="00F84B77">
                        <w:rPr>
                          <w:rFonts w:ascii="Meiryo UI" w:eastAsia="Meiryo UI" w:hAnsi="Meiryo UI" w:cs="Meiryo UI" w:hint="eastAsia"/>
                          <w:sz w:val="18"/>
                          <w:szCs w:val="18"/>
                        </w:rPr>
                        <w:t>。</w:t>
                      </w:r>
                    </w:p>
                    <w:p w:rsidR="00FD3810" w:rsidRPr="00D003EC" w:rsidRDefault="00FD3810" w:rsidP="00F743E2">
                      <w:pPr>
                        <w:spacing w:line="280" w:lineRule="exact"/>
                        <w:ind w:leftChars="200" w:left="1590" w:hangingChars="650" w:hanging="1170"/>
                        <w:rPr>
                          <w:rFonts w:ascii="Meiryo UI" w:eastAsia="Meiryo UI" w:hAnsi="Meiryo UI" w:cs="Meiryo UI"/>
                          <w:sz w:val="18"/>
                          <w:szCs w:val="18"/>
                        </w:rPr>
                      </w:pPr>
                      <w:r w:rsidRPr="00F84B77">
                        <w:rPr>
                          <w:rFonts w:ascii="Meiryo UI" w:eastAsia="Meiryo UI" w:hAnsi="Meiryo UI" w:cs="Meiryo UI" w:hint="eastAsia"/>
                          <w:sz w:val="18"/>
                          <w:szCs w:val="18"/>
                        </w:rPr>
                        <w:t>・予防保全型：安全性・信頼性を損なう不具合が発生する前に対応を講じる施設。</w:t>
                      </w:r>
                    </w:p>
                  </w:txbxContent>
                </v:textbox>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63936" behindDoc="0" locked="0" layoutInCell="1" allowOverlap="1" wp14:anchorId="015AF6C3" wp14:editId="19B941DA">
                <wp:simplePos x="0" y="0"/>
                <wp:positionH relativeFrom="column">
                  <wp:posOffset>137795</wp:posOffset>
                </wp:positionH>
                <wp:positionV relativeFrom="paragraph">
                  <wp:posOffset>118745</wp:posOffset>
                </wp:positionV>
                <wp:extent cx="1895475" cy="466090"/>
                <wp:effectExtent l="0" t="0" r="28575" b="10160"/>
                <wp:wrapNone/>
                <wp:docPr id="141" name="テキスト ボックス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6090"/>
                        </a:xfrm>
                        <a:prstGeom prst="rect">
                          <a:avLst/>
                        </a:prstGeom>
                        <a:solidFill>
                          <a:schemeClr val="tx2">
                            <a:lumMod val="60000"/>
                            <a:lumOff val="40000"/>
                          </a:schemeClr>
                        </a:solidFill>
                        <a:ln w="19050">
                          <a:solidFill>
                            <a:schemeClr val="tx2"/>
                          </a:solidFill>
                          <a:miter lim="800000"/>
                          <a:headEnd/>
                          <a:tailEnd/>
                        </a:ln>
                      </wps:spPr>
                      <wps:txbx>
                        <w:txbxContent>
                          <w:p w:rsidR="00FD3810" w:rsidRPr="00311149" w:rsidRDefault="00FD3810" w:rsidP="00F743E2">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FD3810" w:rsidRPr="00BB3C62" w:rsidRDefault="00FD3810" w:rsidP="00F743E2">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141" o:spid="_x0000_s1226" type="#_x0000_t202" style="position:absolute;left:0;text-align:left;margin-left:10.85pt;margin-top:9.35pt;width:149.25pt;height:36.7pt;z-index:2538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" fillcolor="#548dd4 [1951]" strokecolor="#1f497d [3215]" strokeweight="1.5pt">
                <v:textbox style="mso-fit-shape-to-text:t">
                  <w:txbxContent>
                    <w:p w:rsidR="00FD3810" w:rsidRPr="00311149" w:rsidRDefault="00FD3810" w:rsidP="00F743E2">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FD3810" w:rsidRPr="00BB3C62" w:rsidRDefault="00FD3810" w:rsidP="00F743E2">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rsidR="00F743E2" w:rsidRPr="009E71B6" w:rsidRDefault="00F743E2" w:rsidP="00F743E2">
      <w:pPr>
        <w:rPr>
          <w:rFonts w:ascii="HG丸ｺﾞｼｯｸM-PRO" w:eastAsia="HG丸ｺﾞｼｯｸM-PRO" w:hAnsi="HG丸ｺﾞｼｯｸM-PRO"/>
        </w:rPr>
      </w:pP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68032" behindDoc="0" locked="0" layoutInCell="1" allowOverlap="1" wp14:anchorId="732005B6" wp14:editId="2E880154">
                <wp:simplePos x="0" y="0"/>
                <wp:positionH relativeFrom="column">
                  <wp:posOffset>911859</wp:posOffset>
                </wp:positionH>
                <wp:positionV relativeFrom="paragraph">
                  <wp:posOffset>123825</wp:posOffset>
                </wp:positionV>
                <wp:extent cx="0" cy="702945"/>
                <wp:effectExtent l="95250" t="0" r="114300" b="59055"/>
                <wp:wrapNone/>
                <wp:docPr id="129" name="直線矢印コネクタ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129" o:spid="_x0000_s1026" type="#_x0000_t32" style="position:absolute;left:0;text-align:left;margin-left:71.8pt;margin-top:9.75pt;width:0;height:55.35pt;z-index:2538680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" strokecolor="#4a7ebb">
                <v:stroke endarrow="open"/>
                <o:lock v:ext="edit" shapetype="f"/>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89536" behindDoc="0" locked="0" layoutInCell="1" allowOverlap="1" wp14:anchorId="32A7CC75" wp14:editId="6A5B6F48">
                <wp:simplePos x="0" y="0"/>
                <wp:positionH relativeFrom="column">
                  <wp:posOffset>3681094</wp:posOffset>
                </wp:positionH>
                <wp:positionV relativeFrom="paragraph">
                  <wp:posOffset>213995</wp:posOffset>
                </wp:positionV>
                <wp:extent cx="0" cy="161925"/>
                <wp:effectExtent l="95250" t="0" r="57150" b="66675"/>
                <wp:wrapNone/>
                <wp:docPr id="109" name="直線矢印コネクタ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09" o:spid="_x0000_s1026" type="#_x0000_t32" style="position:absolute;left:0;text-align:left;margin-left:289.85pt;margin-top:16.85pt;width:0;height:12.75pt;z-index:2538895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4294967294" distB="4294967294" distL="114300" distR="114300" simplePos="0" relativeHeight="253888512" behindDoc="0" locked="0" layoutInCell="1" allowOverlap="1" wp14:anchorId="50C901A2" wp14:editId="4A5093F2">
                <wp:simplePos x="0" y="0"/>
                <wp:positionH relativeFrom="column">
                  <wp:posOffset>908685</wp:posOffset>
                </wp:positionH>
                <wp:positionV relativeFrom="paragraph">
                  <wp:posOffset>213994</wp:posOffset>
                </wp:positionV>
                <wp:extent cx="2771775" cy="0"/>
                <wp:effectExtent l="0" t="0" r="9525" b="19050"/>
                <wp:wrapNone/>
                <wp:docPr id="108" name="直線コネクタ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直線コネクタ 108" o:spid="_x0000_s1026" style="position:absolute;left:0;text-align:left;z-index:2538885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" strokecolor="#4579b8 [3044]">
                <o:lock v:ext="edit" shapetype="f"/>
              </v:lin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83392" behindDoc="0" locked="0" layoutInCell="1" allowOverlap="1" wp14:anchorId="10487A91" wp14:editId="4792C360">
                <wp:simplePos x="0" y="0"/>
                <wp:positionH relativeFrom="column">
                  <wp:posOffset>613410</wp:posOffset>
                </wp:positionH>
                <wp:positionV relativeFrom="paragraph">
                  <wp:posOffset>146685</wp:posOffset>
                </wp:positionV>
                <wp:extent cx="514350" cy="209550"/>
                <wp:effectExtent l="0" t="0" r="0" b="0"/>
                <wp:wrapNone/>
                <wp:docPr id="107" name="テキスト ボックス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209550"/>
                        </a:xfrm>
                        <a:prstGeom prst="rect">
                          <a:avLst/>
                        </a:prstGeom>
                        <a:noFill/>
                        <a:ln w="6350">
                          <a:noFill/>
                        </a:ln>
                        <a:effectLst/>
                      </wps:spPr>
                      <wps:txbx>
                        <w:txbxContent>
                          <w:p w:rsidR="00FD3810" w:rsidRPr="0045680E" w:rsidRDefault="00FD3810" w:rsidP="00F743E2">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7" o:spid="_x0000_s1227" type="#_x0000_t202" style="position:absolute;left:0;text-align:left;margin-left:48.3pt;margin-top:11.55pt;width:40.5pt;height:16.5pt;z-index:2538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" filled="f" stroked="f" strokeweight=".5pt">
                <v:path arrowok="t"/>
                <v:textbox>
                  <w:txbxContent>
                    <w:p w:rsidR="00FD3810" w:rsidRPr="0045680E" w:rsidRDefault="00FD3810" w:rsidP="00F743E2">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82368" behindDoc="0" locked="0" layoutInCell="1" allowOverlap="1" wp14:anchorId="645E0447" wp14:editId="05D6FFCC">
                <wp:simplePos x="0" y="0"/>
                <wp:positionH relativeFrom="column">
                  <wp:posOffset>1195070</wp:posOffset>
                </wp:positionH>
                <wp:positionV relativeFrom="paragraph">
                  <wp:posOffset>4445</wp:posOffset>
                </wp:positionV>
                <wp:extent cx="514350" cy="209550"/>
                <wp:effectExtent l="0" t="0" r="0" b="0"/>
                <wp:wrapNone/>
                <wp:docPr id="106" name="テキスト ボックス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209550"/>
                        </a:xfrm>
                        <a:prstGeom prst="rect">
                          <a:avLst/>
                        </a:prstGeom>
                        <a:noFill/>
                        <a:ln w="6350">
                          <a:noFill/>
                        </a:ln>
                        <a:effectLst/>
                      </wps:spPr>
                      <wps:txbx>
                        <w:txbxContent>
                          <w:p w:rsidR="00FD3810" w:rsidRPr="0045680E" w:rsidRDefault="00FD3810" w:rsidP="00F743E2">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6" o:spid="_x0000_s1228" type="#_x0000_t202" style="position:absolute;left:0;text-align:left;margin-left:94.1pt;margin-top:.35pt;width:40.5pt;height:16.5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" filled="f" stroked="f" strokeweight=".5pt">
                <v:path arrowok="t"/>
                <v:textbox>
                  <w:txbxContent>
                    <w:p w:rsidR="00FD3810" w:rsidRPr="0045680E" w:rsidRDefault="00FD3810" w:rsidP="00F743E2">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78272" behindDoc="0" locked="0" layoutInCell="1" allowOverlap="1" wp14:anchorId="241FED15" wp14:editId="77D70C67">
                <wp:simplePos x="0" y="0"/>
                <wp:positionH relativeFrom="column">
                  <wp:posOffset>5024120</wp:posOffset>
                </wp:positionH>
                <wp:positionV relativeFrom="paragraph">
                  <wp:posOffset>127000</wp:posOffset>
                </wp:positionV>
                <wp:extent cx="2752725" cy="281940"/>
                <wp:effectExtent l="0" t="0" r="0" b="3810"/>
                <wp:wrapNone/>
                <wp:docPr id="104" name="テキスト ボックス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810" w:rsidRDefault="00FD3810" w:rsidP="00F743E2">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FD3810" w:rsidRPr="005C1856" w:rsidRDefault="00FD3810" w:rsidP="00F743E2">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テキスト ボックス 104" o:spid="_x0000_s1229" type="#_x0000_t202" style="position:absolute;left:0;text-align:left;margin-left:395.6pt;margin-top:10pt;width:216.75pt;height:22.2pt;z-index:2538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" filled="f" stroked="f">
                <v:textbox>
                  <w:txbxContent>
                    <w:p w:rsidR="00FD3810" w:rsidRDefault="00FD3810" w:rsidP="00F743E2">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FD3810" w:rsidRPr="005C1856" w:rsidRDefault="00FD3810" w:rsidP="00F743E2">
                      <w:pPr>
                        <w:pStyle w:val="Web"/>
                        <w:spacing w:before="0" w:beforeAutospacing="0" w:after="0" w:afterAutospacing="0" w:line="280" w:lineRule="exact"/>
                        <w:jc w:val="both"/>
                        <w:rPr>
                          <w:sz w:val="18"/>
                          <w:szCs w:val="18"/>
                        </w:rPr>
                      </w:pP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58816" behindDoc="0" locked="0" layoutInCell="1" allowOverlap="1" wp14:anchorId="1003BA17" wp14:editId="7A06C2C4">
                <wp:simplePos x="0" y="0"/>
                <wp:positionH relativeFrom="column">
                  <wp:posOffset>4888230</wp:posOffset>
                </wp:positionH>
                <wp:positionV relativeFrom="paragraph">
                  <wp:posOffset>118745</wp:posOffset>
                </wp:positionV>
                <wp:extent cx="2800350" cy="300990"/>
                <wp:effectExtent l="19050" t="0" r="19050" b="22860"/>
                <wp:wrapNone/>
                <wp:docPr id="103" name="ホームベース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rsidR="00FD3810" w:rsidRDefault="00FD3810" w:rsidP="00F743E2">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id="ホームベース 103" o:spid="_x0000_s1230" type="#_x0000_t15" style="position:absolute;left:0;text-align:left;margin-left:384.9pt;margin-top:9.35pt;width:220.5pt;height:23.7pt;rotation:180;z-index:2538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" adj="20027" fillcolor="#ffc000" strokeweight="1pt">
                <v:textbox>
                  <w:txbxContent>
                    <w:p w:rsidR="00FD3810" w:rsidRDefault="00FD3810" w:rsidP="00F743E2">
                      <w:pPr>
                        <w:rPr>
                          <w:sz w:val="16"/>
                          <w:szCs w:val="16"/>
                        </w:rPr>
                      </w:pP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62912" behindDoc="0" locked="0" layoutInCell="1" allowOverlap="1" wp14:anchorId="706AE52B" wp14:editId="4FE68826">
                <wp:simplePos x="0" y="0"/>
                <wp:positionH relativeFrom="column">
                  <wp:posOffset>3261995</wp:posOffset>
                </wp:positionH>
                <wp:positionV relativeFrom="paragraph">
                  <wp:posOffset>147320</wp:posOffset>
                </wp:positionV>
                <wp:extent cx="1285875" cy="288290"/>
                <wp:effectExtent l="0" t="0" r="28575" b="16510"/>
                <wp:wrapNone/>
                <wp:docPr id="101"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8290"/>
                        </a:xfrm>
                        <a:prstGeom prst="rect">
                          <a:avLst/>
                        </a:prstGeom>
                        <a:solidFill>
                          <a:schemeClr val="tx2">
                            <a:lumMod val="60000"/>
                            <a:lumOff val="40000"/>
                          </a:schemeClr>
                        </a:solidFill>
                        <a:ln w="19050">
                          <a:solidFill>
                            <a:schemeClr val="tx2"/>
                          </a:solidFill>
                          <a:miter lim="800000"/>
                          <a:headEnd/>
                          <a:tailEnd/>
                        </a:ln>
                      </wps:spPr>
                      <wps:txbx>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101" o:spid="_x0000_s1231" type="#_x0000_t202" style="position:absolute;left:0;text-align:left;margin-left:256.85pt;margin-top:11.6pt;width:101.25pt;height:22.7pt;z-index:2538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" fillcolor="#548dd4 [1951]" strokecolor="#1f497d [3215]" strokeweight="1.5pt">
                <v:textbox style="mso-fit-shape-to-text:t">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64960" behindDoc="0" locked="0" layoutInCell="1" allowOverlap="1" wp14:anchorId="5A01F870" wp14:editId="18A4CA57">
                <wp:simplePos x="0" y="0"/>
                <wp:positionH relativeFrom="column">
                  <wp:posOffset>490220</wp:posOffset>
                </wp:positionH>
                <wp:positionV relativeFrom="paragraph">
                  <wp:posOffset>147320</wp:posOffset>
                </wp:positionV>
                <wp:extent cx="2647950" cy="288290"/>
                <wp:effectExtent l="0" t="0" r="19050" b="16510"/>
                <wp:wrapNone/>
                <wp:docPr id="100" name="テキスト ボックス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8290"/>
                        </a:xfrm>
                        <a:prstGeom prst="rect">
                          <a:avLst/>
                        </a:prstGeom>
                        <a:solidFill>
                          <a:schemeClr val="tx2">
                            <a:lumMod val="60000"/>
                            <a:lumOff val="40000"/>
                          </a:schemeClr>
                        </a:solidFill>
                        <a:ln w="19050">
                          <a:solidFill>
                            <a:schemeClr val="tx2"/>
                          </a:solidFill>
                          <a:miter lim="800000"/>
                          <a:headEnd/>
                          <a:tailEnd/>
                        </a:ln>
                      </wps:spPr>
                      <wps:txbx>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100" o:spid="_x0000_s1232" type="#_x0000_t202" style="position:absolute;left:0;text-align:left;margin-left:38.6pt;margin-top:11.6pt;width:208.5pt;height:22.7pt;z-index:2538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" fillcolor="#548dd4 [1951]" strokecolor="#1f497d [3215]" strokeweight="1.5pt">
                <v:textbox style="mso-fit-shape-to-text:t">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87488" behindDoc="0" locked="0" layoutInCell="1" allowOverlap="1" wp14:anchorId="04F3236E" wp14:editId="7EA2F2CC">
                <wp:simplePos x="0" y="0"/>
                <wp:positionH relativeFrom="column">
                  <wp:posOffset>191134</wp:posOffset>
                </wp:positionH>
                <wp:positionV relativeFrom="paragraph">
                  <wp:posOffset>71755</wp:posOffset>
                </wp:positionV>
                <wp:extent cx="0" cy="2251710"/>
                <wp:effectExtent l="0" t="0" r="19050" b="15240"/>
                <wp:wrapNone/>
                <wp:docPr id="99" name="直線コネクタ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517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直線コネクタ 99" o:spid="_x0000_s1026" style="position:absolute;left:0;text-align:left;z-index:2538874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from="15.05pt,5.65pt" to="15.05pt,1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" strokecolor="#4579b8 [3044]">
                <o:lock v:ext="edit" shapetype="f"/>
              </v:line>
            </w:pict>
          </mc:Fallback>
        </mc:AlternateContent>
      </w:r>
      <w:r>
        <w:rPr>
          <w:rFonts w:ascii="HG丸ｺﾞｼｯｸM-PRO" w:eastAsia="HG丸ｺﾞｼｯｸM-PRO" w:hAnsi="HG丸ｺﾞｼｯｸM-PRO"/>
          <w:noProof/>
        </w:rPr>
        <mc:AlternateContent>
          <mc:Choice Requires="wps">
            <w:drawing>
              <wp:anchor distT="4294967294" distB="4294967294" distL="114298" distR="114298" simplePos="0" relativeHeight="253880320" behindDoc="0" locked="0" layoutInCell="1" allowOverlap="1" wp14:anchorId="4C497305" wp14:editId="38CE6AD9">
                <wp:simplePos x="0" y="0"/>
                <wp:positionH relativeFrom="column">
                  <wp:posOffset>188594</wp:posOffset>
                </wp:positionH>
                <wp:positionV relativeFrom="paragraph">
                  <wp:posOffset>70484</wp:posOffset>
                </wp:positionV>
                <wp:extent cx="0" cy="0"/>
                <wp:effectExtent l="0" t="0" r="0" b="0"/>
                <wp:wrapNone/>
                <wp:docPr id="95" name="カギ線コネクタ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95" o:spid="_x0000_s1026" type="#_x0000_t34" style="position:absolute;left:0;text-align:left;margin-left:14.85pt;margin-top:5.55pt;width:0;height:0;rotation:90;z-index:253880320;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" strokecolor="#4a7ebb">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3870080" behindDoc="0" locked="0" layoutInCell="1" allowOverlap="1" wp14:anchorId="61E5CD1D" wp14:editId="47FAB9E9">
                <wp:simplePos x="0" y="0"/>
                <wp:positionH relativeFrom="column">
                  <wp:posOffset>2702559</wp:posOffset>
                </wp:positionH>
                <wp:positionV relativeFrom="paragraph">
                  <wp:posOffset>180975</wp:posOffset>
                </wp:positionV>
                <wp:extent cx="0" cy="247650"/>
                <wp:effectExtent l="95250" t="0" r="57150" b="57150"/>
                <wp:wrapNone/>
                <wp:docPr id="91" name="直線矢印コネクタ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91" o:spid="_x0000_s1026" type="#_x0000_t32" style="position:absolute;left:0;text-align:left;margin-left:212.8pt;margin-top:14.25pt;width:0;height:19.5pt;z-index:2538700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3884416" behindDoc="0" locked="0" layoutInCell="1" allowOverlap="1" wp14:anchorId="78BAFA74" wp14:editId="38273A0A">
                <wp:simplePos x="0" y="0"/>
                <wp:positionH relativeFrom="column">
                  <wp:posOffset>1814194</wp:posOffset>
                </wp:positionH>
                <wp:positionV relativeFrom="paragraph">
                  <wp:posOffset>210185</wp:posOffset>
                </wp:positionV>
                <wp:extent cx="0" cy="228600"/>
                <wp:effectExtent l="95250" t="0" r="57150" b="57150"/>
                <wp:wrapNone/>
                <wp:docPr id="90" name="直線矢印コネクタ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90" o:spid="_x0000_s1026" type="#_x0000_t32" style="position:absolute;left:0;text-align:left;margin-left:142.85pt;margin-top:16.55pt;width:0;height:18pt;z-index:2538844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4294967294" distB="4294967294" distL="114300" distR="114300" simplePos="0" relativeHeight="253879296" behindDoc="0" locked="0" layoutInCell="1" allowOverlap="1" wp14:anchorId="53EA5BE3" wp14:editId="60D3ED87">
                <wp:simplePos x="0" y="0"/>
                <wp:positionH relativeFrom="column">
                  <wp:posOffset>185420</wp:posOffset>
                </wp:positionH>
                <wp:positionV relativeFrom="paragraph">
                  <wp:posOffset>71119</wp:posOffset>
                </wp:positionV>
                <wp:extent cx="295275" cy="0"/>
                <wp:effectExtent l="0" t="76200" r="28575" b="114300"/>
                <wp:wrapNone/>
                <wp:docPr id="83" name="カギ線コネクタ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5"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14:sizeRelH relativeFrom="page">
                  <wp14:pctWidth>0</wp14:pctWidth>
                </wp14:sizeRelH>
                <wp14:sizeRelV relativeFrom="page">
                  <wp14:pctHeight>0</wp14:pctHeight>
                </wp14:sizeRelV>
              </wp:anchor>
            </w:drawing>
          </mc:Choice>
          <mc:Fallback>
            <w:pict>
              <v:shape id="カギ線コネクタ 83" o:spid="_x0000_s1026" type="#_x0000_t34" style="position:absolute;left:0;text-align:left;margin-left:14.6pt;margin-top:5.6pt;width:23.25pt;height:0;rotation:180;flip:x;z-index:2538792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" strokecolor="#0070c0">
                <v:stroke endarrow="open" joinstyle="bevel"/>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3869056" behindDoc="0" locked="0" layoutInCell="1" allowOverlap="1" wp14:anchorId="3D4C3A9F" wp14:editId="3071B2CA">
                <wp:simplePos x="0" y="0"/>
                <wp:positionH relativeFrom="column">
                  <wp:posOffset>911859</wp:posOffset>
                </wp:positionH>
                <wp:positionV relativeFrom="paragraph">
                  <wp:posOffset>180975</wp:posOffset>
                </wp:positionV>
                <wp:extent cx="0" cy="247650"/>
                <wp:effectExtent l="95250" t="0" r="57150" b="57150"/>
                <wp:wrapNone/>
                <wp:docPr id="71" name="直線矢印コネクタ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71" o:spid="_x0000_s1026" type="#_x0000_t32" style="position:absolute;left:0;text-align:left;margin-left:71.8pt;margin-top:14.25pt;width:0;height:19.5pt;z-index:2538690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" strokecolor="#4a7ebb">
                <v:stroke endarrow="open"/>
                <o:lock v:ext="edit" shapetype="f"/>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75200" behindDoc="0" locked="0" layoutInCell="1" allowOverlap="1" wp14:anchorId="14E4BEBC" wp14:editId="2675F37D">
                <wp:simplePos x="0" y="0"/>
                <wp:positionH relativeFrom="column">
                  <wp:posOffset>3267710</wp:posOffset>
                </wp:positionH>
                <wp:positionV relativeFrom="paragraph">
                  <wp:posOffset>168275</wp:posOffset>
                </wp:positionV>
                <wp:extent cx="4729480" cy="1546225"/>
                <wp:effectExtent l="0" t="0" r="13970" b="15875"/>
                <wp:wrapNone/>
                <wp:docPr id="70" name="テキスト ボックス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9480" cy="1546225"/>
                        </a:xfrm>
                        <a:prstGeom prst="rect">
                          <a:avLst/>
                        </a:prstGeom>
                        <a:solidFill>
                          <a:srgbClr val="FFFFFF"/>
                        </a:solidFill>
                        <a:ln w="9525">
                          <a:solidFill>
                            <a:srgbClr val="000000"/>
                          </a:solidFill>
                          <a:prstDash val="dash"/>
                          <a:miter lim="800000"/>
                          <a:headEnd/>
                          <a:tailEnd/>
                        </a:ln>
                      </wps:spPr>
                      <wps:txbx>
                        <w:txbxContent>
                          <w:p w:rsidR="00FD3810" w:rsidRPr="00311149" w:rsidRDefault="00FD3810" w:rsidP="00F743E2">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FD3810" w:rsidRPr="00D419BC" w:rsidRDefault="00FD3810" w:rsidP="00F743E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w:t>
                            </w:r>
                            <w:r w:rsidRPr="00D419BC">
                              <w:rPr>
                                <w:rFonts w:ascii="Meiryo UI" w:eastAsia="Meiryo UI" w:hAnsi="Meiryo UI" w:cs="Meiryo UI" w:hint="eastAsia"/>
                                <w:sz w:val="18"/>
                                <w:szCs w:val="18"/>
                                <w:u w:val="single"/>
                              </w:rPr>
                              <w:t>設の安全性・信頼性などから設定。</w:t>
                            </w:r>
                          </w:p>
                          <w:p w:rsidR="00FD3810" w:rsidRPr="00F84B77" w:rsidRDefault="00FD3810" w:rsidP="00F743E2">
                            <w:pPr>
                              <w:spacing w:line="280" w:lineRule="exact"/>
                              <w:ind w:leftChars="200" w:left="1410" w:hangingChars="550" w:hanging="990"/>
                              <w:rPr>
                                <w:rFonts w:ascii="Meiryo UI" w:eastAsia="Meiryo UI" w:hAnsi="Meiryo UI" w:cs="Meiryo UI"/>
                                <w:sz w:val="18"/>
                                <w:szCs w:val="18"/>
                              </w:rPr>
                            </w:pPr>
                            <w:r w:rsidRPr="00D419BC">
                              <w:rPr>
                                <w:rFonts w:ascii="Meiryo UI" w:eastAsia="Meiryo UI" w:hAnsi="Meiryo UI" w:cs="Meiryo UI" w:hint="eastAsia"/>
                                <w:sz w:val="18"/>
                                <w:szCs w:val="18"/>
                              </w:rPr>
                              <w:t>・時間計画：</w:t>
                            </w:r>
                            <w:r w:rsidRPr="00F84B77">
                              <w:rPr>
                                <w:rFonts w:ascii="Meiryo UI" w:eastAsia="Meiryo UI" w:hAnsi="Meiryo UI" w:cs="Meiryo UI" w:hint="eastAsia"/>
                                <w:sz w:val="18"/>
                                <w:szCs w:val="18"/>
                              </w:rPr>
                              <w:t>劣化の予兆や状態の把握が難しい施設等は、管理水準を維持するために期間を設定し、修繕（補修、交換・部分更新）を行う。</w:t>
                            </w:r>
                            <w:r w:rsidRPr="00F84B77">
                              <w:rPr>
                                <w:rFonts w:ascii="Meiryo UI" w:eastAsia="Meiryo UI" w:hAnsi="Meiryo UI" w:cs="Meiryo UI"/>
                                <w:sz w:val="18"/>
                                <w:szCs w:val="18"/>
                              </w:rPr>
                              <w:t xml:space="preserve"> </w:t>
                            </w:r>
                          </w:p>
                          <w:p w:rsidR="00FD3810" w:rsidRPr="00F84B77" w:rsidRDefault="00FD3810" w:rsidP="00F743E2">
                            <w:pPr>
                              <w:spacing w:line="280" w:lineRule="exact"/>
                              <w:ind w:leftChars="162" w:left="1370" w:hangingChars="572" w:hanging="1030"/>
                              <w:rPr>
                                <w:rFonts w:ascii="Meiryo UI" w:eastAsia="Meiryo UI" w:hAnsi="Meiryo UI" w:cs="Meiryo UI"/>
                                <w:sz w:val="18"/>
                                <w:szCs w:val="18"/>
                              </w:rPr>
                            </w:pPr>
                            <w:r w:rsidRPr="00F84B77">
                              <w:rPr>
                                <w:rFonts w:ascii="Meiryo UI" w:eastAsia="Meiryo UI" w:hAnsi="Meiryo UI" w:cs="Meiryo UI" w:hint="eastAsia"/>
                                <w:sz w:val="18"/>
                                <w:szCs w:val="18"/>
                              </w:rPr>
                              <w:t>・状態監視：点検結果等により劣化や損傷等の変状を評価し、目標となる管理水準を下回る場合に修繕を行う</w:t>
                            </w:r>
                            <w:r>
                              <w:rPr>
                                <w:rFonts w:ascii="Meiryo UI" w:eastAsia="Meiryo UI" w:hAnsi="Meiryo UI" w:cs="Meiryo UI" w:hint="eastAsia"/>
                                <w:sz w:val="18"/>
                                <w:szCs w:val="18"/>
                              </w:rPr>
                              <w:t>。</w:t>
                            </w:r>
                          </w:p>
                          <w:p w:rsidR="00FD3810" w:rsidRPr="00F84B77" w:rsidRDefault="00FD3810" w:rsidP="00F743E2">
                            <w:pPr>
                              <w:spacing w:line="280" w:lineRule="exact"/>
                              <w:ind w:leftChars="200" w:left="1410" w:hangingChars="550" w:hanging="990"/>
                              <w:rPr>
                                <w:rFonts w:ascii="Meiryo UI" w:eastAsia="Meiryo UI" w:hAnsi="Meiryo UI" w:cs="Meiryo UI"/>
                                <w:sz w:val="18"/>
                                <w:szCs w:val="18"/>
                              </w:rPr>
                            </w:pPr>
                            <w:r w:rsidRPr="00F84B77">
                              <w:rPr>
                                <w:rFonts w:ascii="Meiryo UI" w:eastAsia="Meiryo UI" w:hAnsi="Meiryo UI" w:cs="Meiryo UI" w:hint="eastAsia"/>
                                <w:sz w:val="18"/>
                                <w:szCs w:val="18"/>
                              </w:rPr>
                              <w:t>・予測計画：点検データ等を用いて劣化の進行予測を行い、最適なタイミングを設定し、修繕等を行う。</w:t>
                            </w:r>
                          </w:p>
                          <w:p w:rsidR="00FD3810" w:rsidRPr="00C72003" w:rsidRDefault="00FD3810" w:rsidP="00F743E2">
                            <w:pPr>
                              <w:spacing w:line="280" w:lineRule="exact"/>
                              <w:ind w:firstLineChars="200" w:firstLine="360"/>
                              <w:rPr>
                                <w:rFonts w:ascii="Meiryo UI" w:eastAsia="Meiryo UI" w:hAnsi="Meiryo UI" w:cs="Meiryo UI"/>
                                <w:sz w:val="18"/>
                                <w:szCs w:val="18"/>
                                <w:u w:val="single"/>
                              </w:rPr>
                            </w:pPr>
                            <w:r w:rsidRPr="00F84B77">
                              <w:rPr>
                                <w:rFonts w:ascii="Meiryo UI" w:eastAsia="Meiryo UI" w:hAnsi="Meiryo UI" w:cs="Meiryo UI" w:hint="eastAsia"/>
                                <w:sz w:val="18"/>
                                <w:szCs w:val="18"/>
                                <w:u w:val="single"/>
                              </w:rPr>
                              <w:t>補修などと併せて安全性の向上など質的改良にも配慮する。</w:t>
                            </w:r>
                          </w:p>
                          <w:p w:rsidR="00FD3810" w:rsidRDefault="00FD3810" w:rsidP="00F743E2">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id="テキスト ボックス 70" o:spid="_x0000_s1233" type="#_x0000_t202" style="position:absolute;left:0;text-align:left;margin-left:257.3pt;margin-top:13.25pt;width:372.4pt;height:121.75pt;z-index:2538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">
                <v:stroke dashstyle="dash"/>
                <v:textbox>
                  <w:txbxContent>
                    <w:p w:rsidR="00FD3810" w:rsidRPr="00311149" w:rsidRDefault="00FD3810" w:rsidP="00F743E2">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FD3810" w:rsidRPr="00D419BC" w:rsidRDefault="00FD3810" w:rsidP="00F743E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w:t>
                      </w:r>
                      <w:r w:rsidRPr="00D419BC">
                        <w:rPr>
                          <w:rFonts w:ascii="Meiryo UI" w:eastAsia="Meiryo UI" w:hAnsi="Meiryo UI" w:cs="Meiryo UI" w:hint="eastAsia"/>
                          <w:sz w:val="18"/>
                          <w:szCs w:val="18"/>
                          <w:u w:val="single"/>
                        </w:rPr>
                        <w:t>設の安全性・信頼性などから設定。</w:t>
                      </w:r>
                    </w:p>
                    <w:p w:rsidR="00FD3810" w:rsidRPr="00F84B77" w:rsidRDefault="00FD3810" w:rsidP="00F743E2">
                      <w:pPr>
                        <w:spacing w:line="280" w:lineRule="exact"/>
                        <w:ind w:leftChars="200" w:left="1410" w:hangingChars="550" w:hanging="990"/>
                        <w:rPr>
                          <w:rFonts w:ascii="Meiryo UI" w:eastAsia="Meiryo UI" w:hAnsi="Meiryo UI" w:cs="Meiryo UI"/>
                          <w:sz w:val="18"/>
                          <w:szCs w:val="18"/>
                        </w:rPr>
                      </w:pPr>
                      <w:r w:rsidRPr="00D419BC">
                        <w:rPr>
                          <w:rFonts w:ascii="Meiryo UI" w:eastAsia="Meiryo UI" w:hAnsi="Meiryo UI" w:cs="Meiryo UI" w:hint="eastAsia"/>
                          <w:sz w:val="18"/>
                          <w:szCs w:val="18"/>
                        </w:rPr>
                        <w:t>・時間計画：</w:t>
                      </w:r>
                      <w:r w:rsidRPr="00F84B77">
                        <w:rPr>
                          <w:rFonts w:ascii="Meiryo UI" w:eastAsia="Meiryo UI" w:hAnsi="Meiryo UI" w:cs="Meiryo UI" w:hint="eastAsia"/>
                          <w:sz w:val="18"/>
                          <w:szCs w:val="18"/>
                        </w:rPr>
                        <w:t>劣化の予兆や状態の把握が難しい施設等は、管理水準を維持するために期間を設定し、修繕（補修、交換・部分更新）を行う。</w:t>
                      </w:r>
                      <w:r w:rsidRPr="00F84B77">
                        <w:rPr>
                          <w:rFonts w:ascii="Meiryo UI" w:eastAsia="Meiryo UI" w:hAnsi="Meiryo UI" w:cs="Meiryo UI"/>
                          <w:sz w:val="18"/>
                          <w:szCs w:val="18"/>
                        </w:rPr>
                        <w:t xml:space="preserve"> </w:t>
                      </w:r>
                    </w:p>
                    <w:p w:rsidR="00FD3810" w:rsidRPr="00F84B77" w:rsidRDefault="00FD3810" w:rsidP="00F743E2">
                      <w:pPr>
                        <w:spacing w:line="280" w:lineRule="exact"/>
                        <w:ind w:leftChars="162" w:left="1370" w:hangingChars="572" w:hanging="1030"/>
                        <w:rPr>
                          <w:rFonts w:ascii="Meiryo UI" w:eastAsia="Meiryo UI" w:hAnsi="Meiryo UI" w:cs="Meiryo UI"/>
                          <w:sz w:val="18"/>
                          <w:szCs w:val="18"/>
                        </w:rPr>
                      </w:pPr>
                      <w:r w:rsidRPr="00F84B77">
                        <w:rPr>
                          <w:rFonts w:ascii="Meiryo UI" w:eastAsia="Meiryo UI" w:hAnsi="Meiryo UI" w:cs="Meiryo UI" w:hint="eastAsia"/>
                          <w:sz w:val="18"/>
                          <w:szCs w:val="18"/>
                        </w:rPr>
                        <w:t>・状態監視：点検結果等により劣化や損傷等の変状を評価し、目標となる管理水準を下回る場合に修繕を行う</w:t>
                      </w:r>
                      <w:r>
                        <w:rPr>
                          <w:rFonts w:ascii="Meiryo UI" w:eastAsia="Meiryo UI" w:hAnsi="Meiryo UI" w:cs="Meiryo UI" w:hint="eastAsia"/>
                          <w:sz w:val="18"/>
                          <w:szCs w:val="18"/>
                        </w:rPr>
                        <w:t>。</w:t>
                      </w:r>
                    </w:p>
                    <w:p w:rsidR="00FD3810" w:rsidRPr="00F84B77" w:rsidRDefault="00FD3810" w:rsidP="00F743E2">
                      <w:pPr>
                        <w:spacing w:line="280" w:lineRule="exact"/>
                        <w:ind w:leftChars="200" w:left="1410" w:hangingChars="550" w:hanging="990"/>
                        <w:rPr>
                          <w:rFonts w:ascii="Meiryo UI" w:eastAsia="Meiryo UI" w:hAnsi="Meiryo UI" w:cs="Meiryo UI"/>
                          <w:sz w:val="18"/>
                          <w:szCs w:val="18"/>
                        </w:rPr>
                      </w:pPr>
                      <w:r w:rsidRPr="00F84B77">
                        <w:rPr>
                          <w:rFonts w:ascii="Meiryo UI" w:eastAsia="Meiryo UI" w:hAnsi="Meiryo UI" w:cs="Meiryo UI" w:hint="eastAsia"/>
                          <w:sz w:val="18"/>
                          <w:szCs w:val="18"/>
                        </w:rPr>
                        <w:t>・予測計画：点検データ等を用いて劣化の進行予測を行い、最適なタイミングを設定し、修繕等を行う。</w:t>
                      </w:r>
                    </w:p>
                    <w:p w:rsidR="00FD3810" w:rsidRPr="00C72003" w:rsidRDefault="00FD3810" w:rsidP="00F743E2">
                      <w:pPr>
                        <w:spacing w:line="280" w:lineRule="exact"/>
                        <w:ind w:firstLineChars="200" w:firstLine="360"/>
                        <w:rPr>
                          <w:rFonts w:ascii="Meiryo UI" w:eastAsia="Meiryo UI" w:hAnsi="Meiryo UI" w:cs="Meiryo UI"/>
                          <w:sz w:val="18"/>
                          <w:szCs w:val="18"/>
                          <w:u w:val="single"/>
                        </w:rPr>
                      </w:pPr>
                      <w:r w:rsidRPr="00F84B77">
                        <w:rPr>
                          <w:rFonts w:ascii="Meiryo UI" w:eastAsia="Meiryo UI" w:hAnsi="Meiryo UI" w:cs="Meiryo UI" w:hint="eastAsia"/>
                          <w:sz w:val="18"/>
                          <w:szCs w:val="18"/>
                          <w:u w:val="single"/>
                        </w:rPr>
                        <w:t>補修などと併せて安全性の向上など質的改良にも配慮する。</w:t>
                      </w:r>
                    </w:p>
                    <w:p w:rsidR="00FD3810" w:rsidRDefault="00FD3810" w:rsidP="00F743E2">
                      <w:pPr>
                        <w:spacing w:line="280" w:lineRule="exact"/>
                        <w:ind w:firstLineChars="200" w:firstLine="360"/>
                        <w:rPr>
                          <w:rFonts w:ascii="Meiryo UI" w:eastAsia="Meiryo UI" w:hAnsi="Meiryo UI" w:cs="Meiryo UI"/>
                          <w:sz w:val="18"/>
                          <w:szCs w:val="18"/>
                        </w:rPr>
                      </w:pP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81344" behindDoc="0" locked="0" layoutInCell="1" allowOverlap="1" wp14:anchorId="160AB6F0" wp14:editId="3418D554">
                <wp:simplePos x="0" y="0"/>
                <wp:positionH relativeFrom="column">
                  <wp:posOffset>2309495</wp:posOffset>
                </wp:positionH>
                <wp:positionV relativeFrom="paragraph">
                  <wp:posOffset>201930</wp:posOffset>
                </wp:positionV>
                <wp:extent cx="828675" cy="288290"/>
                <wp:effectExtent l="0" t="0" r="28575" b="16510"/>
                <wp:wrapNone/>
                <wp:docPr id="69" name="テキスト ボックス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8290"/>
                        </a:xfrm>
                        <a:prstGeom prst="rect">
                          <a:avLst/>
                        </a:prstGeom>
                        <a:solidFill>
                          <a:schemeClr val="tx2">
                            <a:lumMod val="60000"/>
                            <a:lumOff val="40000"/>
                          </a:schemeClr>
                        </a:solidFill>
                        <a:ln w="19050">
                          <a:solidFill>
                            <a:schemeClr val="tx2"/>
                          </a:solidFill>
                          <a:miter lim="800000"/>
                          <a:headEnd/>
                          <a:tailEnd/>
                        </a:ln>
                      </wps:spPr>
                      <wps:txbx>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69" o:spid="_x0000_s1234" type="#_x0000_t202" style="position:absolute;left:0;text-align:left;margin-left:181.85pt;margin-top:15.9pt;width:65.25pt;height:22.7pt;z-index:2538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" fillcolor="#548dd4 [1951]" strokecolor="#1f497d [3215]" strokeweight="1.5pt">
                <v:textbox style="mso-fit-shape-to-text:t">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59840" behindDoc="0" locked="0" layoutInCell="1" allowOverlap="1" wp14:anchorId="37BCBD93" wp14:editId="5EC183DF">
                <wp:simplePos x="0" y="0"/>
                <wp:positionH relativeFrom="column">
                  <wp:posOffset>1423670</wp:posOffset>
                </wp:positionH>
                <wp:positionV relativeFrom="paragraph">
                  <wp:posOffset>204470</wp:posOffset>
                </wp:positionV>
                <wp:extent cx="819150" cy="288290"/>
                <wp:effectExtent l="0" t="0" r="19050" b="16510"/>
                <wp:wrapNone/>
                <wp:docPr id="3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8290"/>
                        </a:xfrm>
                        <a:prstGeom prst="rect">
                          <a:avLst/>
                        </a:prstGeom>
                        <a:solidFill>
                          <a:schemeClr val="tx2">
                            <a:lumMod val="60000"/>
                            <a:lumOff val="40000"/>
                          </a:schemeClr>
                        </a:solidFill>
                        <a:ln w="19050">
                          <a:solidFill>
                            <a:schemeClr val="tx2"/>
                          </a:solidFill>
                          <a:miter lim="800000"/>
                          <a:headEnd/>
                          <a:tailEnd/>
                        </a:ln>
                      </wps:spPr>
                      <wps:txbx>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32" o:spid="_x0000_s1235" type="#_x0000_t202" style="position:absolute;left:0;text-align:left;margin-left:112.1pt;margin-top:16.1pt;width:64.5pt;height:22.7pt;z-index:2538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" fillcolor="#548dd4 [1951]" strokecolor="#1f497d [3215]" strokeweight="1.5pt">
                <v:textbox style="mso-fit-shape-to-text:t">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61888" behindDoc="0" locked="0" layoutInCell="1" allowOverlap="1" wp14:anchorId="40ECE930" wp14:editId="5BBAB4D9">
                <wp:simplePos x="0" y="0"/>
                <wp:positionH relativeFrom="column">
                  <wp:posOffset>490220</wp:posOffset>
                </wp:positionH>
                <wp:positionV relativeFrom="paragraph">
                  <wp:posOffset>204470</wp:posOffset>
                </wp:positionV>
                <wp:extent cx="866775" cy="288290"/>
                <wp:effectExtent l="0" t="0" r="28575" b="16510"/>
                <wp:wrapNone/>
                <wp:docPr id="44045" name="テキスト ボックス 44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8290"/>
                        </a:xfrm>
                        <a:prstGeom prst="rect">
                          <a:avLst/>
                        </a:prstGeom>
                        <a:solidFill>
                          <a:schemeClr val="tx2">
                            <a:lumMod val="60000"/>
                            <a:lumOff val="40000"/>
                          </a:schemeClr>
                        </a:solidFill>
                        <a:ln w="19050">
                          <a:solidFill>
                            <a:schemeClr val="tx2"/>
                          </a:solidFill>
                          <a:miter lim="800000"/>
                          <a:headEnd/>
                          <a:tailEnd/>
                        </a:ln>
                      </wps:spPr>
                      <wps:txbx>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44045" o:spid="_x0000_s1236" type="#_x0000_t202" style="position:absolute;left:0;text-align:left;margin-left:38.6pt;margin-top:16.1pt;width:68.25pt;height:22.7pt;z-index:2538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" fillcolor="#548dd4 [1951]" strokecolor="#1f497d [3215]" strokeweight="1.5pt">
                <v:textbox style="mso-fit-shape-to-text:t">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rsidR="00F743E2" w:rsidRPr="009E71B6" w:rsidRDefault="00F743E2" w:rsidP="00F743E2">
      <w:pPr>
        <w:rPr>
          <w:rFonts w:ascii="HG丸ｺﾞｼｯｸM-PRO" w:eastAsia="HG丸ｺﾞｼｯｸM-PRO" w:hAnsi="HG丸ｺﾞｼｯｸM-PRO"/>
        </w:rPr>
      </w:pP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72128" behindDoc="0" locked="0" layoutInCell="1" allowOverlap="1" wp14:anchorId="24B8BD94" wp14:editId="5E4D9AF3">
                <wp:simplePos x="0" y="0"/>
                <wp:positionH relativeFrom="column">
                  <wp:posOffset>2702559</wp:posOffset>
                </wp:positionH>
                <wp:positionV relativeFrom="paragraph">
                  <wp:posOffset>40640</wp:posOffset>
                </wp:positionV>
                <wp:extent cx="0" cy="340995"/>
                <wp:effectExtent l="95250" t="0" r="76200" b="59055"/>
                <wp:wrapNone/>
                <wp:docPr id="44044" name="直線矢印コネクタ 440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099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44044" o:spid="_x0000_s1026" type="#_x0000_t32" style="position:absolute;left:0;text-align:left;margin-left:212.8pt;margin-top:3.2pt;width:0;height:26.85pt;z-index:2538721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3860864" behindDoc="0" locked="0" layoutInCell="1" allowOverlap="1" wp14:anchorId="623E415B" wp14:editId="095E1B2D">
                <wp:simplePos x="0" y="0"/>
                <wp:positionH relativeFrom="column">
                  <wp:posOffset>1815464</wp:posOffset>
                </wp:positionH>
                <wp:positionV relativeFrom="paragraph">
                  <wp:posOffset>27305</wp:posOffset>
                </wp:positionV>
                <wp:extent cx="0" cy="354330"/>
                <wp:effectExtent l="95250" t="0" r="95250" b="64770"/>
                <wp:wrapNone/>
                <wp:docPr id="44043" name="直線矢印コネクタ 440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33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44043" o:spid="_x0000_s1026" type="#_x0000_t32" style="position:absolute;left:0;text-align:left;margin-left:142.95pt;margin-top:2.15pt;width:0;height:27.9pt;z-index:2538608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3873152" behindDoc="0" locked="0" layoutInCell="1" allowOverlap="1" wp14:anchorId="7A453C06" wp14:editId="4D1CB89A">
                <wp:simplePos x="0" y="0"/>
                <wp:positionH relativeFrom="column">
                  <wp:posOffset>915034</wp:posOffset>
                </wp:positionH>
                <wp:positionV relativeFrom="paragraph">
                  <wp:posOffset>27305</wp:posOffset>
                </wp:positionV>
                <wp:extent cx="0" cy="354965"/>
                <wp:effectExtent l="95250" t="0" r="95250" b="64135"/>
                <wp:wrapNone/>
                <wp:docPr id="44038" name="直線矢印コネクタ 440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9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44038" o:spid="_x0000_s1026" type="#_x0000_t32" style="position:absolute;left:0;text-align:left;margin-left:72.05pt;margin-top:2.15pt;width:0;height:27.95pt;z-index:2538731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" strokecolor="#4a7ebb">
                <v:stroke endarrow="open"/>
                <o:lock v:ext="edit" shapetype="f"/>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65984" behindDoc="0" locked="0" layoutInCell="1" allowOverlap="1" wp14:anchorId="61E2C08A" wp14:editId="53014ABE">
                <wp:simplePos x="0" y="0"/>
                <wp:positionH relativeFrom="column">
                  <wp:posOffset>480060</wp:posOffset>
                </wp:positionH>
                <wp:positionV relativeFrom="paragraph">
                  <wp:posOffset>147320</wp:posOffset>
                </wp:positionV>
                <wp:extent cx="2657475" cy="288290"/>
                <wp:effectExtent l="0" t="0" r="28575" b="16510"/>
                <wp:wrapNone/>
                <wp:docPr id="30"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288290"/>
                        </a:xfrm>
                        <a:prstGeom prst="rect">
                          <a:avLst/>
                        </a:prstGeom>
                        <a:noFill/>
                        <a:ln w="19050">
                          <a:solidFill>
                            <a:schemeClr val="tx2"/>
                          </a:solidFill>
                          <a:prstDash val="dash"/>
                          <a:miter lim="800000"/>
                          <a:headEnd/>
                          <a:tailEnd/>
                        </a:ln>
                      </wps:spPr>
                      <wps:txbx>
                        <w:txbxContent>
                          <w:p w:rsidR="00FD3810" w:rsidRPr="00857430" w:rsidRDefault="00FD3810" w:rsidP="00F743E2">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28" o:spid="_x0000_s1237" type="#_x0000_t202" style="position:absolute;left:0;text-align:left;margin-left:37.8pt;margin-top:11.6pt;width:209.25pt;height:22.7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" filled="f" strokecolor="#1f497d [3215]" strokeweight="1.5pt">
                <v:stroke dashstyle="dash"/>
                <v:textbox style="mso-fit-shape-to-text:t">
                  <w:txbxContent>
                    <w:p w:rsidR="00FD3810" w:rsidRPr="00857430" w:rsidRDefault="00FD3810" w:rsidP="00F743E2">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71104" behindDoc="0" locked="0" layoutInCell="1" allowOverlap="1" wp14:anchorId="739D4857" wp14:editId="73ED3254">
                <wp:simplePos x="0" y="0"/>
                <wp:positionH relativeFrom="column">
                  <wp:posOffset>909319</wp:posOffset>
                </wp:positionH>
                <wp:positionV relativeFrom="paragraph">
                  <wp:posOffset>185420</wp:posOffset>
                </wp:positionV>
                <wp:extent cx="0" cy="409575"/>
                <wp:effectExtent l="95250" t="0" r="114300" b="66675"/>
                <wp:wrapNone/>
                <wp:docPr id="28" name="直線矢印コネクタ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26" o:spid="_x0000_s1026" type="#_x0000_t32" style="position:absolute;left:0;text-align:left;margin-left:71.6pt;margin-top:14.6pt;width:0;height:32.25pt;z-index:2538711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" strokecolor="#4a7ebb">
                <v:stroke endarrow="open"/>
                <o:lock v:ext="edit" shapetype="f"/>
              </v:shape>
            </w:pict>
          </mc:Fallback>
        </mc:AlternateContent>
      </w:r>
    </w:p>
    <w:p w:rsidR="00F743E2" w:rsidRPr="009E71B6" w:rsidRDefault="00F743E2" w:rsidP="00F743E2">
      <w:pPr>
        <w:rPr>
          <w:rFonts w:ascii="HG丸ｺﾞｼｯｸM-PRO" w:eastAsia="HG丸ｺﾞｼｯｸM-PRO" w:hAnsi="HG丸ｺﾞｼｯｸM-PRO"/>
        </w:rPr>
      </w:pP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85440" behindDoc="0" locked="0" layoutInCell="1" allowOverlap="1" wp14:anchorId="6DB0C2F7" wp14:editId="313460B6">
                <wp:simplePos x="0" y="0"/>
                <wp:positionH relativeFrom="column">
                  <wp:posOffset>480060</wp:posOffset>
                </wp:positionH>
                <wp:positionV relativeFrom="paragraph">
                  <wp:posOffset>137795</wp:posOffset>
                </wp:positionV>
                <wp:extent cx="1114425" cy="288290"/>
                <wp:effectExtent l="0" t="0" r="28575" b="16510"/>
                <wp:wrapNone/>
                <wp:docPr id="26"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288290"/>
                        </a:xfrm>
                        <a:prstGeom prst="rect">
                          <a:avLst/>
                        </a:prstGeom>
                        <a:noFill/>
                        <a:ln w="19050">
                          <a:solidFill>
                            <a:srgbClr val="1F497D"/>
                          </a:solidFill>
                          <a:prstDash val="dash"/>
                          <a:miter lim="800000"/>
                          <a:headEnd/>
                          <a:tailEnd/>
                        </a:ln>
                      </wps:spPr>
                      <wps:txbx>
                        <w:txbxContent>
                          <w:p w:rsidR="00FD3810" w:rsidRPr="00857430" w:rsidRDefault="00FD3810" w:rsidP="00F743E2">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25" o:spid="_x0000_s1238" type="#_x0000_t202" style="position:absolute;left:0;text-align:left;margin-left:37.8pt;margin-top:10.85pt;width:87.75pt;height:22.7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" filled="f" strokecolor="#1f497d" strokeweight="1.5pt">
                <v:stroke dashstyle="dash"/>
                <v:textbox style="mso-fit-shape-to-text:t">
                  <w:txbxContent>
                    <w:p w:rsidR="00FD3810" w:rsidRPr="00857430" w:rsidRDefault="00FD3810" w:rsidP="00F743E2">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76224" behindDoc="0" locked="0" layoutInCell="1" allowOverlap="1" wp14:anchorId="416EFE02" wp14:editId="5A136F09">
                <wp:simplePos x="0" y="0"/>
                <wp:positionH relativeFrom="column">
                  <wp:posOffset>909319</wp:posOffset>
                </wp:positionH>
                <wp:positionV relativeFrom="paragraph">
                  <wp:posOffset>213995</wp:posOffset>
                </wp:positionV>
                <wp:extent cx="0" cy="139065"/>
                <wp:effectExtent l="95250" t="0" r="57150" b="51435"/>
                <wp:wrapNone/>
                <wp:docPr id="25" name="直線矢印コネクタ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24" o:spid="_x0000_s1026" type="#_x0000_t32" style="position:absolute;left:0;text-align:left;margin-left:71.6pt;margin-top:16.85pt;width:0;height:10.95pt;z-index:2538762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" strokecolor="#4a7ebb">
                <v:stroke endarrow="open"/>
                <o:lock v:ext="edit" shapetype="f"/>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86464" behindDoc="0" locked="0" layoutInCell="1" allowOverlap="1" wp14:anchorId="3697A415" wp14:editId="727E7E1C">
                <wp:simplePos x="0" y="0"/>
                <wp:positionH relativeFrom="column">
                  <wp:posOffset>480695</wp:posOffset>
                </wp:positionH>
                <wp:positionV relativeFrom="paragraph">
                  <wp:posOffset>128270</wp:posOffset>
                </wp:positionV>
                <wp:extent cx="3990975" cy="288290"/>
                <wp:effectExtent l="0" t="0" r="28575" b="16510"/>
                <wp:wrapNone/>
                <wp:docPr id="24"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288290"/>
                        </a:xfrm>
                        <a:prstGeom prst="rect">
                          <a:avLst/>
                        </a:prstGeom>
                        <a:noFill/>
                        <a:ln w="19050">
                          <a:solidFill>
                            <a:srgbClr val="1F497D"/>
                          </a:solidFill>
                          <a:prstDash val="dash"/>
                          <a:miter lim="800000"/>
                          <a:headEnd/>
                          <a:tailEnd/>
                        </a:ln>
                      </wps:spPr>
                      <wps:txbx>
                        <w:txbxContent>
                          <w:p w:rsidR="00FD3810" w:rsidRPr="00766D7D" w:rsidRDefault="00FD3810" w:rsidP="00F743E2">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fldSimple w:instr=" REF _Ref387740193  \* MERGEFORMAT ">
                              <w:r w:rsidR="0030381F" w:rsidRPr="0030381F">
                                <w:rPr>
                                  <w:rFonts w:ascii="HG丸ｺﾞｼｯｸM-PRO" w:eastAsia="HG丸ｺﾞｼｯｸM-PRO" w:hAnsi="HG丸ｺﾞｼｯｸM-PRO" w:hint="eastAsia"/>
                                  <w:sz w:val="18"/>
                                  <w:szCs w:val="18"/>
                                </w:rPr>
                                <w:t xml:space="preserve">図 </w:t>
                              </w:r>
                              <w:r w:rsidR="0030381F" w:rsidRPr="0030381F">
                                <w:rPr>
                                  <w:rFonts w:ascii="HG丸ｺﾞｼｯｸM-PRO" w:eastAsia="HG丸ｺﾞｼｯｸM-PRO" w:hAnsi="HG丸ｺﾞｼｯｸM-PRO"/>
                                  <w:noProof/>
                                  <w:sz w:val="18"/>
                                  <w:szCs w:val="18"/>
                                </w:rPr>
                                <w:t>4.1</w:t>
                              </w:r>
                              <w:r w:rsidR="0030381F" w:rsidRPr="0030381F">
                                <w:rPr>
                                  <w:rFonts w:ascii="HG丸ｺﾞｼｯｸM-PRO" w:eastAsia="HG丸ｺﾞｼｯｸM-PRO" w:hAnsi="HG丸ｺﾞｼｯｸM-PRO"/>
                                  <w:noProof/>
                                  <w:sz w:val="18"/>
                                  <w:szCs w:val="18"/>
                                </w:rPr>
                                <w:noBreakHyphen/>
                                <w:t>6</w:t>
                              </w:r>
                              <w:r w:rsidR="0030381F" w:rsidRPr="0030381F">
                                <w:rPr>
                                  <w:rFonts w:ascii="HG丸ｺﾞｼｯｸM-PRO" w:eastAsia="HG丸ｺﾞｼｯｸM-PRO" w:hAnsi="HG丸ｺﾞｼｯｸM-PRO" w:hint="eastAsia"/>
                                  <w:noProof/>
                                  <w:sz w:val="18"/>
                                  <w:szCs w:val="18"/>
                                </w:rPr>
                                <w:t xml:space="preserve">　データ蓄積（活用）の目的</w:t>
                              </w:r>
                            </w:fldSimple>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22" o:spid="_x0000_s1239" type="#_x0000_t202" style="position:absolute;left:0;text-align:left;margin-left:37.85pt;margin-top:10.1pt;width:314.25pt;height:22.7pt;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" filled="f" strokecolor="#1f497d" strokeweight="1.5pt">
                <v:stroke dashstyle="dash"/>
                <v:textbox style="mso-fit-shape-to-text:t">
                  <w:txbxContent>
                    <w:p w:rsidR="00FD3810" w:rsidRPr="00766D7D" w:rsidRDefault="00FD3810" w:rsidP="00F743E2">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fldSimple w:instr=" REF _Ref387740193  \* MERGEFORMAT ">
                        <w:r w:rsidR="0030381F" w:rsidRPr="0030381F">
                          <w:rPr>
                            <w:rFonts w:ascii="HG丸ｺﾞｼｯｸM-PRO" w:eastAsia="HG丸ｺﾞｼｯｸM-PRO" w:hAnsi="HG丸ｺﾞｼｯｸM-PRO" w:hint="eastAsia"/>
                            <w:sz w:val="18"/>
                            <w:szCs w:val="18"/>
                          </w:rPr>
                          <w:t xml:space="preserve">図 </w:t>
                        </w:r>
                        <w:r w:rsidR="0030381F" w:rsidRPr="0030381F">
                          <w:rPr>
                            <w:rFonts w:ascii="HG丸ｺﾞｼｯｸM-PRO" w:eastAsia="HG丸ｺﾞｼｯｸM-PRO" w:hAnsi="HG丸ｺﾞｼｯｸM-PRO"/>
                            <w:noProof/>
                            <w:sz w:val="18"/>
                            <w:szCs w:val="18"/>
                          </w:rPr>
                          <w:t>4.1</w:t>
                        </w:r>
                        <w:r w:rsidR="0030381F" w:rsidRPr="0030381F">
                          <w:rPr>
                            <w:rFonts w:ascii="HG丸ｺﾞｼｯｸM-PRO" w:eastAsia="HG丸ｺﾞｼｯｸM-PRO" w:hAnsi="HG丸ｺﾞｼｯｸM-PRO"/>
                            <w:noProof/>
                            <w:sz w:val="18"/>
                            <w:szCs w:val="18"/>
                          </w:rPr>
                          <w:noBreakHyphen/>
                          <w:t>6</w:t>
                        </w:r>
                        <w:r w:rsidR="0030381F" w:rsidRPr="0030381F">
                          <w:rPr>
                            <w:rFonts w:ascii="HG丸ｺﾞｼｯｸM-PRO" w:eastAsia="HG丸ｺﾞｼｯｸM-PRO" w:hAnsi="HG丸ｺﾞｼｯｸM-PRO" w:hint="eastAsia"/>
                            <w:noProof/>
                            <w:sz w:val="18"/>
                            <w:szCs w:val="18"/>
                          </w:rPr>
                          <w:t xml:space="preserve">　データ蓄積（活用）の目的</w:t>
                        </w:r>
                      </w:fldSimple>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rsidR="004952F6" w:rsidRPr="00EB6ABC" w:rsidRDefault="00BF2749" w:rsidP="00EB6ABC">
      <w:r>
        <w:rPr>
          <w:rFonts w:ascii="HG丸ｺﾞｼｯｸM-PRO" w:eastAsia="HG丸ｺﾞｼｯｸM-PRO" w:hAnsi="HG丸ｺﾞｼｯｸM-PRO"/>
          <w:noProof/>
        </w:rPr>
        <mc:AlternateContent>
          <mc:Choice Requires="wps">
            <w:drawing>
              <wp:anchor distT="4294967295" distB="4294967295" distL="114299" distR="114299" simplePos="0" relativeHeight="253891584" behindDoc="0" locked="0" layoutInCell="1" allowOverlap="1" wp14:anchorId="79B8F91F" wp14:editId="483A0B54">
                <wp:simplePos x="0" y="0"/>
                <wp:positionH relativeFrom="column">
                  <wp:posOffset>191135</wp:posOffset>
                </wp:positionH>
                <wp:positionV relativeFrom="paragraph">
                  <wp:posOffset>29844</wp:posOffset>
                </wp:positionV>
                <wp:extent cx="286385" cy="0"/>
                <wp:effectExtent l="0" t="0" r="18415" b="19050"/>
                <wp:wrapNone/>
                <wp:docPr id="188" name="直線矢印コネクタ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86385" cy="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188" o:spid="_x0000_s1026" type="#_x0000_t32" style="position:absolute;left:0;text-align:left;margin-left:15.05pt;margin-top:2.35pt;width:22.55pt;height:0;flip:y;z-index:25389158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" strokecolor="#4a7ebb">
                <o:lock v:ext="edit" shapetype="f"/>
              </v:shape>
            </w:pict>
          </mc:Fallback>
        </mc:AlternateContent>
      </w:r>
    </w:p>
    <w:p w:rsidR="00C364CF" w:rsidRPr="00EB6ABC" w:rsidRDefault="00C364CF" w:rsidP="00EB6ABC"/>
    <w:p w:rsidR="00C364CF" w:rsidRPr="00782149" w:rsidRDefault="00C364CF" w:rsidP="00C364CF">
      <w:pPr>
        <w:pStyle w:val="a9"/>
        <w:spacing w:beforeLines="0"/>
      </w:pPr>
      <w:bookmarkStart w:id="540" w:name="_Ref387927809"/>
      <w:r w:rsidRPr="00782149">
        <w:rPr>
          <w:rFonts w:hint="eastAsia"/>
        </w:rPr>
        <w:t>図</w:t>
      </w:r>
      <w:r w:rsidRPr="00782149">
        <w:t xml:space="preserve"> </w:t>
      </w:r>
      <w:fldSimple w:instr=" STYLEREF 2 \s ">
        <w:r w:rsidR="0030381F">
          <w:rPr>
            <w:noProof/>
          </w:rPr>
          <w:t>4.2</w:t>
        </w:r>
      </w:fldSimple>
      <w:r w:rsidR="003524A3" w:rsidRPr="00782149">
        <w:noBreakHyphen/>
      </w:r>
      <w:fldSimple w:instr=" SEQ 図 \* ARABIC \s 2 ">
        <w:r w:rsidR="0030381F">
          <w:rPr>
            <w:noProof/>
          </w:rPr>
          <w:t>1</w:t>
        </w:r>
      </w:fldSimple>
      <w:bookmarkEnd w:id="540"/>
      <w:r w:rsidRPr="00782149">
        <w:rPr>
          <w:rFonts w:hint="eastAsia"/>
        </w:rPr>
        <w:t xml:space="preserve">　</w:t>
      </w:r>
      <w:r w:rsidR="00EF4C52" w:rsidRPr="00782149">
        <w:rPr>
          <w:rFonts w:hint="eastAsia"/>
        </w:rPr>
        <w:t>維持管理手法の</w:t>
      </w:r>
      <w:r w:rsidRPr="00782149">
        <w:rPr>
          <w:rFonts w:hint="eastAsia"/>
        </w:rPr>
        <w:t>標準的な選定フロー</w:t>
      </w:r>
    </w:p>
    <w:p w:rsidR="00C364CF" w:rsidRPr="00782149" w:rsidRDefault="00BF2749" w:rsidP="00C364CF">
      <w:pPr>
        <w:rPr>
          <w:rFonts w:ascii="HG丸ｺﾞｼｯｸM-PRO" w:eastAsia="HG丸ｺﾞｼｯｸM-PRO" w:hAnsi="HG丸ｺﾞｼｯｸM-PRO"/>
        </w:rPr>
        <w:sectPr w:rsidR="00C364CF" w:rsidRPr="00782149" w:rsidSect="001C6E0D">
          <w:headerReference w:type="default" r:id="rId139"/>
          <w:footerReference w:type="default" r:id="rId140"/>
          <w:pgSz w:w="16838" w:h="11906" w:orient="landscape" w:code="9"/>
          <w:pgMar w:top="1418" w:right="1418" w:bottom="1418" w:left="1418" w:header="851" w:footer="567" w:gutter="0"/>
          <w:cols w:space="425"/>
          <w:docGrid w:type="lines" w:linePitch="360"/>
        </w:sectPr>
      </w:pPr>
      <w:r>
        <w:rPr>
          <w:rFonts w:ascii="HG丸ｺﾞｼｯｸM-PRO" w:eastAsia="HG丸ｺﾞｼｯｸM-PRO" w:hAnsi="HG丸ｺﾞｼｯｸM-PRO"/>
          <w:noProof/>
          <w:szCs w:val="22"/>
        </w:rPr>
        <mc:AlternateContent>
          <mc:Choice Requires="wps">
            <w:drawing>
              <wp:anchor distT="4294967294" distB="4294967294" distL="114300" distR="114300" simplePos="0" relativeHeight="252850176" behindDoc="0" locked="0" layoutInCell="1" allowOverlap="1" wp14:anchorId="75D17319" wp14:editId="7F398143">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850176;visibility:visible;mso-wrap-style:non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rsidR="00C364CF" w:rsidRPr="00782149" w:rsidRDefault="00C364CF" w:rsidP="008C3EB8">
      <w:pPr>
        <w:pStyle w:val="4"/>
      </w:pPr>
      <w:r w:rsidRPr="00782149">
        <w:rPr>
          <w:rFonts w:hint="eastAsia"/>
        </w:rPr>
        <w:lastRenderedPageBreak/>
        <w:t>維持管理手法の設定にあたっての留意事項</w:t>
      </w:r>
    </w:p>
    <w:p w:rsidR="00C364CF" w:rsidRPr="00F84B77" w:rsidRDefault="00C364CF" w:rsidP="008C3EB8">
      <w:pPr>
        <w:pStyle w:val="8"/>
      </w:pPr>
      <w:r w:rsidRPr="00782149">
        <w:rPr>
          <w:rFonts w:hint="eastAsia"/>
        </w:rPr>
        <w:t>予防保全（状態監視型）</w:t>
      </w:r>
    </w:p>
    <w:p w:rsidR="00F743E2" w:rsidRPr="00F84B77" w:rsidRDefault="00F743E2" w:rsidP="00F743E2">
      <w:pPr>
        <w:pStyle w:val="50"/>
        <w:ind w:leftChars="500" w:left="126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rPr>
        <w:t>・概ね</w:t>
      </w:r>
      <w:r w:rsidRPr="00F84B77">
        <w:rPr>
          <w:rFonts w:ascii="HG丸ｺﾞｼｯｸM-PRO" w:eastAsia="HG丸ｺﾞｼｯｸM-PRO" w:hAnsi="HG丸ｺﾞｼｯｸM-PRO" w:hint="eastAsia"/>
          <w:szCs w:val="21"/>
        </w:rPr>
        <w:t>全ての土木施設、機械設備については、点検結果等により劣化や損傷等の変状を評価し、目標となる管理水準を下回る場合に修繕を行う状態監視型を</w:t>
      </w:r>
      <w:r w:rsidRPr="007B0805">
        <w:rPr>
          <w:rFonts w:ascii="HG丸ｺﾞｼｯｸM-PRO" w:eastAsia="HG丸ｺﾞｼｯｸM-PRO" w:hAnsi="HG丸ｺﾞｼｯｸM-PRO" w:hint="eastAsia"/>
        </w:rPr>
        <w:t>基本とする</w:t>
      </w:r>
      <w:r w:rsidRPr="00F84B77">
        <w:rPr>
          <w:rFonts w:ascii="HG丸ｺﾞｼｯｸM-PRO" w:eastAsia="HG丸ｺﾞｼｯｸM-PRO" w:hAnsi="HG丸ｺﾞｼｯｸM-PRO" w:hint="eastAsia"/>
          <w:szCs w:val="21"/>
        </w:rPr>
        <w:t>。</w:t>
      </w:r>
    </w:p>
    <w:p w:rsidR="00F743E2" w:rsidRPr="007B0805" w:rsidRDefault="00F743E2" w:rsidP="00F743E2">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・ただし、技術の進歩等により劣化予測手法が確立されたものは、</w:t>
      </w:r>
      <w:r w:rsidR="00BC5C83" w:rsidRPr="00DE24A5">
        <w:rPr>
          <w:rFonts w:ascii="HG丸ｺﾞｼｯｸM-PRO" w:eastAsia="HG丸ｺﾞｼｯｸM-PRO" w:hAnsi="HG丸ｺﾞｼｯｸM-PRO" w:hint="eastAsia"/>
        </w:rPr>
        <w:t>点検等データ蓄積を行った上で、検討を進め</w:t>
      </w:r>
      <w:r w:rsidRPr="00DE24A5">
        <w:rPr>
          <w:rFonts w:ascii="HG丸ｺﾞｼｯｸM-PRO" w:eastAsia="HG丸ｺﾞｼｯｸM-PRO" w:hAnsi="HG丸ｺﾞｼｯｸM-PRO" w:hint="eastAsia"/>
        </w:rPr>
        <w:t>予測計画型に移行</w:t>
      </w:r>
      <w:r w:rsidR="00BC5C83" w:rsidRPr="00DE24A5">
        <w:rPr>
          <w:rFonts w:ascii="HG丸ｺﾞｼｯｸM-PRO" w:eastAsia="HG丸ｺﾞｼｯｸM-PRO" w:hAnsi="HG丸ｺﾞｼｯｸM-PRO" w:hint="eastAsia"/>
        </w:rPr>
        <w:t>していく</w:t>
      </w:r>
      <w:r w:rsidRPr="00DE24A5">
        <w:rPr>
          <w:rFonts w:ascii="HG丸ｺﾞｼｯｸM-PRO" w:eastAsia="HG丸ｺﾞｼｯｸM-PRO" w:hAnsi="HG丸ｺﾞｼｯｸM-PRO" w:hint="eastAsia"/>
        </w:rPr>
        <w:t>。</w:t>
      </w:r>
    </w:p>
    <w:p w:rsidR="00F743E2" w:rsidRPr="00F84B77" w:rsidRDefault="00F743E2" w:rsidP="00F743E2">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・状態監視型では、補修・部分更新等の見極め等について、施設の特性や評価技術等を考慮し、その評価基準を明確にする。</w:t>
      </w:r>
    </w:p>
    <w:p w:rsidR="00F743E2" w:rsidRPr="00F84B77" w:rsidRDefault="00F743E2" w:rsidP="00C364CF">
      <w:pPr>
        <w:pStyle w:val="50"/>
        <w:ind w:leftChars="500" w:left="1260" w:hangingChars="100" w:hanging="210"/>
        <w:rPr>
          <w:rFonts w:ascii="HG丸ｺﾞｼｯｸM-PRO" w:eastAsia="HG丸ｺﾞｼｯｸM-PRO" w:hAnsi="HG丸ｺﾞｼｯｸM-PRO"/>
        </w:rPr>
      </w:pPr>
    </w:p>
    <w:p w:rsidR="00C364CF" w:rsidRPr="00F84B77" w:rsidRDefault="00C364CF" w:rsidP="008C3EB8">
      <w:pPr>
        <w:pStyle w:val="8"/>
      </w:pPr>
      <w:r w:rsidRPr="00F84B77">
        <w:rPr>
          <w:rFonts w:hint="eastAsia"/>
        </w:rPr>
        <w:t>予防保全（予測計画型）</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・橋梁（上部</w:t>
      </w:r>
      <w:r w:rsidR="00EF4C52" w:rsidRPr="00F84B77">
        <w:rPr>
          <w:rFonts w:ascii="HG丸ｺﾞｼｯｸM-PRO" w:eastAsia="HG丸ｺﾞｼｯｸM-PRO" w:hAnsi="HG丸ｺﾞｼｯｸM-PRO" w:hint="eastAsia"/>
        </w:rPr>
        <w:t>構造</w:t>
      </w:r>
      <w:r w:rsidRPr="00F84B77">
        <w:rPr>
          <w:rFonts w:ascii="HG丸ｺﾞｼｯｸM-PRO" w:eastAsia="HG丸ｺﾞｼｯｸM-PRO" w:hAnsi="HG丸ｺﾞｼｯｸM-PRO" w:hint="eastAsia"/>
        </w:rPr>
        <w:t>）、モノレール（支柱・軌道桁など）、舗装、河川特殊堤および港湾岸壁（鋼構造）、河川の鋼矢板</w:t>
      </w:r>
      <w:r w:rsidR="008C52E1" w:rsidRPr="00F84B77">
        <w:rPr>
          <w:rFonts w:ascii="HG丸ｺﾞｼｯｸM-PRO" w:eastAsia="HG丸ｺﾞｼｯｸM-PRO" w:hAnsi="HG丸ｺﾞｼｯｸM-PRO" w:hint="eastAsia"/>
        </w:rPr>
        <w:t>護岸などは、蓄積した点検結果データ等を基に、</w:t>
      </w:r>
      <w:r w:rsidRPr="00F84B77">
        <w:rPr>
          <w:rFonts w:ascii="HG丸ｺﾞｼｯｸM-PRO" w:eastAsia="HG丸ｺﾞｼｯｸM-PRO" w:hAnsi="HG丸ｺﾞｼｯｸM-PRO" w:hint="eastAsia"/>
        </w:rPr>
        <w:t>劣化を予測し、</w:t>
      </w:r>
      <w:r w:rsidR="00F743E2" w:rsidRPr="00F84B77">
        <w:rPr>
          <w:rFonts w:ascii="HG丸ｺﾞｼｯｸM-PRO" w:eastAsia="HG丸ｺﾞｼｯｸM-PRO" w:hAnsi="HG丸ｺﾞｼｯｸM-PRO" w:hint="eastAsia"/>
        </w:rPr>
        <w:t>最適なタイミングで修繕</w:t>
      </w:r>
      <w:r w:rsidRPr="00F84B77">
        <w:rPr>
          <w:rFonts w:ascii="HG丸ｺﾞｼｯｸM-PRO" w:eastAsia="HG丸ｺﾞｼｯｸM-PRO" w:hAnsi="HG丸ｺﾞｼｯｸM-PRO" w:hint="eastAsia"/>
        </w:rPr>
        <w:t>を行う予測計画型を基本と</w:t>
      </w:r>
      <w:r w:rsidR="00024212" w:rsidRPr="007B0805">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・既に、劣化予測を行っている橋梁、モノレール、舗装等については、</w:t>
      </w:r>
      <w:r w:rsidRPr="00F84B77">
        <w:rPr>
          <w:rFonts w:ascii="HG丸ｺﾞｼｯｸM-PRO" w:eastAsia="HG丸ｺﾞｼｯｸM-PRO" w:hAnsi="HG丸ｺﾞｼｯｸM-PRO"/>
        </w:rPr>
        <w:t>PDCAサイクルの中で、劣化予測の精度向上を図る。</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・劣化を予測する場合は、特定の施設</w:t>
      </w:r>
      <w:r w:rsidRPr="007B0805">
        <w:rPr>
          <w:rFonts w:ascii="HG丸ｺﾞｼｯｸM-PRO" w:eastAsia="HG丸ｺﾞｼｯｸM-PRO" w:hAnsi="HG丸ｺﾞｼｯｸM-PRO" w:hint="eastAsia"/>
        </w:rPr>
        <w:t>に着目するのではなく、</w:t>
      </w:r>
      <w:r w:rsidR="00D92EF4" w:rsidRPr="007B0805">
        <w:rPr>
          <w:rFonts w:ascii="HG丸ｺﾞｼｯｸM-PRO" w:eastAsia="HG丸ｺﾞｼｯｸM-PRO" w:hAnsi="HG丸ｺﾞｼｯｸM-PRO" w:hint="eastAsia"/>
        </w:rPr>
        <w:t>同種の構造物における損傷を見逃さないため、</w:t>
      </w:r>
      <w:r w:rsidRPr="007B0805">
        <w:rPr>
          <w:rFonts w:ascii="HG丸ｺﾞｼｯｸM-PRO" w:eastAsia="HG丸ｺﾞｼｯｸM-PRO" w:hAnsi="HG丸ｺﾞｼｯｸM-PRO" w:hint="eastAsia"/>
        </w:rPr>
        <w:t>施設群として捉えること</w:t>
      </w:r>
      <w:r w:rsidR="00BC5C83" w:rsidRPr="00DE24A5">
        <w:rPr>
          <w:rFonts w:ascii="HG丸ｺﾞｼｯｸM-PRO" w:eastAsia="HG丸ｺﾞｼｯｸM-PRO" w:hAnsi="HG丸ｺﾞｼｯｸM-PRO" w:hint="eastAsia"/>
        </w:rPr>
        <w:t>とする</w:t>
      </w:r>
      <w:r w:rsidRPr="00DE24A5">
        <w:rPr>
          <w:rFonts w:ascii="HG丸ｺﾞｼｯｸM-PRO" w:eastAsia="HG丸ｺﾞｼｯｸM-PRO" w:hAnsi="HG丸ｺﾞｼｯｸM-PRO" w:hint="eastAsia"/>
        </w:rPr>
        <w:t>。</w:t>
      </w:r>
    </w:p>
    <w:p w:rsidR="006119F6" w:rsidRPr="00F84B77" w:rsidRDefault="006119F6" w:rsidP="00C364CF">
      <w:pPr>
        <w:pStyle w:val="50"/>
        <w:ind w:leftChars="500" w:left="1260" w:hangingChars="100" w:hanging="210"/>
        <w:rPr>
          <w:rFonts w:ascii="HG丸ｺﾞｼｯｸM-PRO" w:eastAsia="HG丸ｺﾞｼｯｸM-PRO" w:hAnsi="HG丸ｺﾞｼｯｸM-PRO"/>
        </w:rPr>
      </w:pPr>
    </w:p>
    <w:p w:rsidR="00C364CF" w:rsidRPr="00F84B77" w:rsidRDefault="00C364CF" w:rsidP="008C3EB8">
      <w:pPr>
        <w:pStyle w:val="8"/>
      </w:pPr>
      <w:r w:rsidRPr="00F84B77">
        <w:rPr>
          <w:rFonts w:hint="eastAsia"/>
        </w:rPr>
        <w:t>予防保全（時間計画型）</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・下水、河川、海岸等の電気設備は、施設の信頼性</w:t>
      </w:r>
      <w:r w:rsidR="00DC56FC" w:rsidRPr="00F84B77">
        <w:rPr>
          <w:rFonts w:ascii="HG丸ｺﾞｼｯｸM-PRO" w:eastAsia="HG丸ｺﾞｼｯｸM-PRO" w:hAnsi="HG丸ｺﾞｼｯｸM-PRO" w:hint="eastAsia"/>
        </w:rPr>
        <w:t>の観点</w:t>
      </w:r>
      <w:r w:rsidRPr="00F84B77">
        <w:rPr>
          <w:rFonts w:ascii="HG丸ｺﾞｼｯｸM-PRO" w:eastAsia="HG丸ｺﾞｼｯｸM-PRO" w:hAnsi="HG丸ｺﾞｼｯｸM-PRO" w:hint="eastAsia"/>
        </w:rPr>
        <w:t>から定期的に</w:t>
      </w:r>
      <w:r w:rsidR="00F743E2" w:rsidRPr="00F84B77">
        <w:rPr>
          <w:rFonts w:ascii="HG丸ｺﾞｼｯｸM-PRO" w:eastAsia="HG丸ｺﾞｼｯｸM-PRO" w:hAnsi="HG丸ｺﾞｼｯｸM-PRO" w:hint="eastAsia"/>
        </w:rPr>
        <w:t>修繕（補修、交換・部分更新等）</w:t>
      </w:r>
      <w:r w:rsidRPr="00F84B77">
        <w:rPr>
          <w:rFonts w:ascii="HG丸ｺﾞｼｯｸM-PRO" w:eastAsia="HG丸ｺﾞｼｯｸM-PRO" w:hAnsi="HG丸ｺﾞｼｯｸM-PRO" w:hint="eastAsia"/>
        </w:rPr>
        <w:t>を行う時間計画型を基本と</w:t>
      </w:r>
      <w:r w:rsidR="00024212" w:rsidRPr="007B0805">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・公園施設（遊具）は、状態監視型とともに</w:t>
      </w:r>
      <w:r w:rsidR="00B42CAC" w:rsidRPr="00F84B77">
        <w:rPr>
          <w:rFonts w:ascii="HG丸ｺﾞｼｯｸM-PRO" w:eastAsia="HG丸ｺﾞｼｯｸM-PRO" w:hAnsi="HG丸ｺﾞｼｯｸM-PRO" w:hint="eastAsia"/>
        </w:rPr>
        <w:t>、遊具の特性を勘案し</w:t>
      </w:r>
      <w:r w:rsidRPr="00F84B77">
        <w:rPr>
          <w:rFonts w:ascii="HG丸ｺﾞｼｯｸM-PRO" w:eastAsia="HG丸ｺﾞｼｯｸM-PRO" w:hAnsi="HG丸ｺﾞｼｯｸM-PRO" w:hint="eastAsia"/>
        </w:rPr>
        <w:t>時間計画型の管理も考慮する。</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・道路施設の内、不具合事例が発生した場合に社会的影響の大きい道路照明灯や大型の案内標識等</w:t>
      </w:r>
      <w:r w:rsidR="008C52E1" w:rsidRPr="00F84B77">
        <w:rPr>
          <w:rFonts w:ascii="HG丸ｺﾞｼｯｸM-PRO" w:eastAsia="HG丸ｺﾞｼｯｸM-PRO" w:hAnsi="HG丸ｺﾞｼｯｸM-PRO" w:hint="eastAsia"/>
        </w:rPr>
        <w:t>については</w:t>
      </w:r>
      <w:r w:rsidRPr="00F84B77">
        <w:rPr>
          <w:rFonts w:ascii="HG丸ｺﾞｼｯｸM-PRO" w:eastAsia="HG丸ｺﾞｼｯｸM-PRO" w:hAnsi="HG丸ｺﾞｼｯｸM-PRO" w:hint="eastAsia"/>
        </w:rPr>
        <w:t>、状態監視型とともに時間計画型の管理</w:t>
      </w:r>
      <w:r w:rsidR="008C52E1" w:rsidRPr="00F84B77">
        <w:rPr>
          <w:rFonts w:ascii="HG丸ｺﾞｼｯｸM-PRO" w:eastAsia="HG丸ｺﾞｼｯｸM-PRO" w:hAnsi="HG丸ｺﾞｼｯｸM-PRO" w:hint="eastAsia"/>
        </w:rPr>
        <w:t>も</w:t>
      </w:r>
      <w:r w:rsidRPr="007B0805">
        <w:rPr>
          <w:rFonts w:ascii="HG丸ｺﾞｼｯｸM-PRO" w:eastAsia="HG丸ｺﾞｼｯｸM-PRO" w:hAnsi="HG丸ｺﾞｼｯｸM-PRO" w:hint="eastAsia"/>
        </w:rPr>
        <w:t>考慮する。</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・予算制約等</w:t>
      </w:r>
      <w:r w:rsidR="00D92EF4" w:rsidRPr="00F84B77">
        <w:rPr>
          <w:rFonts w:ascii="HG丸ｺﾞｼｯｸM-PRO" w:eastAsia="HG丸ｺﾞｼｯｸM-PRO" w:hAnsi="HG丸ｺﾞｼｯｸM-PRO" w:hint="eastAsia"/>
        </w:rPr>
        <w:t>の理由</w:t>
      </w:r>
      <w:r w:rsidRPr="00F84B77">
        <w:rPr>
          <w:rFonts w:ascii="HG丸ｺﾞｼｯｸM-PRO" w:eastAsia="HG丸ｺﾞｼｯｸM-PRO" w:hAnsi="HG丸ｺﾞｼｯｸM-PRO" w:hint="eastAsia"/>
        </w:rPr>
        <w:t>により、耐用年数を超過した施設については、</w:t>
      </w:r>
      <w:r w:rsidR="00C262F2" w:rsidRPr="00F84B77">
        <w:rPr>
          <w:rFonts w:ascii="HG丸ｺﾞｼｯｸM-PRO" w:eastAsia="HG丸ｺﾞｼｯｸM-PRO" w:hAnsi="HG丸ｺﾞｼｯｸM-PRO" w:hint="eastAsia"/>
        </w:rPr>
        <w:t>施設の状態等を考慮し、</w:t>
      </w:r>
      <w:r w:rsidRPr="00F84B77">
        <w:rPr>
          <w:rFonts w:ascii="HG丸ｺﾞｼｯｸM-PRO" w:eastAsia="HG丸ｺﾞｼｯｸM-PRO" w:hAnsi="HG丸ｺﾞｼｯｸM-PRO" w:hint="eastAsia"/>
        </w:rPr>
        <w:t>点検を密にする等管理手法について検討する。</w:t>
      </w:r>
    </w:p>
    <w:p w:rsidR="006119F6" w:rsidRPr="00F84B77" w:rsidRDefault="006119F6" w:rsidP="00C364CF">
      <w:pPr>
        <w:pStyle w:val="50"/>
        <w:ind w:leftChars="500" w:left="1260" w:hangingChars="100" w:hanging="210"/>
        <w:rPr>
          <w:rFonts w:ascii="HG丸ｺﾞｼｯｸM-PRO" w:eastAsia="HG丸ｺﾞｼｯｸM-PRO" w:hAnsi="HG丸ｺﾞｼｯｸM-PRO"/>
        </w:rPr>
      </w:pPr>
    </w:p>
    <w:p w:rsidR="000D43DD" w:rsidRPr="00F84B77" w:rsidRDefault="000D43DD" w:rsidP="008C3EB8">
      <w:pPr>
        <w:pStyle w:val="8"/>
      </w:pPr>
      <w:r w:rsidRPr="00F84B77">
        <w:rPr>
          <w:rFonts w:hint="eastAsia"/>
        </w:rPr>
        <w:t>事後保全</w:t>
      </w:r>
    </w:p>
    <w:p w:rsidR="000D43DD" w:rsidRPr="00F84B77" w:rsidRDefault="000D43DD" w:rsidP="00A819DF">
      <w:pPr>
        <w:pStyle w:val="50"/>
        <w:ind w:leftChars="500" w:left="1260" w:hangingChars="100" w:hanging="210"/>
      </w:pPr>
      <w:r w:rsidRPr="00F84B77">
        <w:rPr>
          <w:rFonts w:ascii="HG丸ｺﾞｼｯｸM-PRO" w:eastAsia="HG丸ｺﾞｼｯｸM-PRO" w:hAnsi="HG丸ｺﾞｼｯｸM-PRO" w:hint="eastAsia"/>
        </w:rPr>
        <w:t>・「予防保全」による管理を原則とするが、事故や洪水など予測できない突発事象等による損傷</w:t>
      </w:r>
      <w:r w:rsidR="00D92EF4" w:rsidRPr="00F84B77">
        <w:rPr>
          <w:rFonts w:ascii="HG丸ｺﾞｼｯｸM-PRO" w:eastAsia="HG丸ｺﾞｼｯｸM-PRO" w:hAnsi="HG丸ｺﾞｼｯｸM-PRO" w:hint="eastAsia"/>
        </w:rPr>
        <w:t>に</w:t>
      </w:r>
      <w:r w:rsidRPr="00F84B77">
        <w:rPr>
          <w:rFonts w:ascii="HG丸ｺﾞｼｯｸM-PRO" w:eastAsia="HG丸ｺﾞｼｯｸM-PRO" w:hAnsi="HG丸ｺﾞｼｯｸM-PRO" w:hint="eastAsia"/>
        </w:rPr>
        <w:t>よって不具合が発生する可能性があり、計画的に修繕することが困難な施設は「事後保全」による管理</w:t>
      </w:r>
      <w:r w:rsidR="002618E3" w:rsidRPr="007B0805">
        <w:rPr>
          <w:rFonts w:ascii="HG丸ｺﾞｼｯｸM-PRO" w:eastAsia="HG丸ｺﾞｼｯｸM-PRO" w:hAnsi="HG丸ｺﾞｼｯｸM-PRO" w:hint="eastAsia"/>
        </w:rPr>
        <w:t>を行う</w:t>
      </w:r>
      <w:r w:rsidRPr="00F84B77">
        <w:rPr>
          <w:rFonts w:ascii="HG丸ｺﾞｼｯｸM-PRO" w:eastAsia="HG丸ｺﾞｼｯｸM-PRO" w:hAnsi="HG丸ｺﾞｼｯｸM-PRO" w:hint="eastAsia"/>
        </w:rPr>
        <w:t>。</w:t>
      </w:r>
    </w:p>
    <w:p w:rsidR="000D43DD" w:rsidRPr="00F84B77" w:rsidRDefault="000D43DD" w:rsidP="00A819DF">
      <w:pPr>
        <w:pStyle w:val="50"/>
        <w:ind w:leftChars="500" w:left="1260" w:hangingChars="100" w:hanging="210"/>
      </w:pPr>
      <w:r w:rsidRPr="00F84B77">
        <w:rPr>
          <w:rFonts w:ascii="HG丸ｺﾞｼｯｸM-PRO" w:eastAsia="HG丸ｺﾞｼｯｸM-PRO" w:hAnsi="HG丸ｺﾞｼｯｸM-PRO" w:hint="eastAsia"/>
        </w:rPr>
        <w:t>・「事後保全」による管理を行う施設では、日常的なパトロール等で</w:t>
      </w:r>
      <w:r w:rsidR="00D92EF4" w:rsidRPr="00F84B77">
        <w:rPr>
          <w:rFonts w:ascii="HG丸ｺﾞｼｯｸM-PRO" w:eastAsia="HG丸ｺﾞｼｯｸM-PRO" w:hAnsi="HG丸ｺﾞｼｯｸM-PRO" w:hint="eastAsia"/>
        </w:rPr>
        <w:t>変状</w:t>
      </w:r>
      <w:r w:rsidR="00FE1AE2" w:rsidRPr="00F84B77">
        <w:rPr>
          <w:rFonts w:ascii="HG丸ｺﾞｼｯｸM-PRO" w:eastAsia="HG丸ｺﾞｼｯｸM-PRO" w:hAnsi="HG丸ｺﾞｼｯｸM-PRO" w:hint="eastAsia"/>
        </w:rPr>
        <w:t>を</w:t>
      </w:r>
      <w:r w:rsidRPr="00F84B77">
        <w:rPr>
          <w:rFonts w:ascii="HG丸ｺﾞｼｯｸM-PRO" w:eastAsia="HG丸ｺﾞｼｯｸM-PRO" w:hAnsi="HG丸ｺﾞｼｯｸM-PRO" w:hint="eastAsia"/>
        </w:rPr>
        <w:t>早期発見</w:t>
      </w:r>
      <w:r w:rsidR="00FE1AE2" w:rsidRPr="00F84B77">
        <w:rPr>
          <w:rFonts w:ascii="HG丸ｺﾞｼｯｸM-PRO" w:eastAsia="HG丸ｺﾞｼｯｸM-PRO" w:hAnsi="HG丸ｺﾞｼｯｸM-PRO" w:hint="eastAsia"/>
        </w:rPr>
        <w:t>し</w:t>
      </w:r>
      <w:r w:rsidRPr="00F84B77">
        <w:rPr>
          <w:rFonts w:ascii="HG丸ｺﾞｼｯｸM-PRO" w:eastAsia="HG丸ｺﾞｼｯｸM-PRO" w:hAnsi="HG丸ｺﾞｼｯｸM-PRO" w:hint="eastAsia"/>
        </w:rPr>
        <w:t>、</w:t>
      </w:r>
      <w:r w:rsidR="00D92EF4" w:rsidRPr="00F84B77">
        <w:rPr>
          <w:rFonts w:ascii="HG丸ｺﾞｼｯｸM-PRO" w:eastAsia="HG丸ｺﾞｼｯｸM-PRO" w:hAnsi="HG丸ｺﾞｼｯｸM-PRO" w:hint="eastAsia"/>
        </w:rPr>
        <w:t>それに対して</w:t>
      </w:r>
      <w:r w:rsidRPr="00F84B77">
        <w:rPr>
          <w:rFonts w:ascii="HG丸ｺﾞｼｯｸM-PRO" w:eastAsia="HG丸ｺﾞｼｯｸM-PRO" w:hAnsi="HG丸ｺﾞｼｯｸM-PRO" w:hint="eastAsia"/>
        </w:rPr>
        <w:t>早期</w:t>
      </w:r>
      <w:r w:rsidR="00D92EF4" w:rsidRPr="00F84B77">
        <w:rPr>
          <w:rFonts w:ascii="HG丸ｺﾞｼｯｸM-PRO" w:eastAsia="HG丸ｺﾞｼｯｸM-PRO" w:hAnsi="HG丸ｺﾞｼｯｸM-PRO" w:hint="eastAsia"/>
        </w:rPr>
        <w:t>に</w:t>
      </w:r>
      <w:r w:rsidRPr="00F84B77">
        <w:rPr>
          <w:rFonts w:ascii="HG丸ｺﾞｼｯｸM-PRO" w:eastAsia="HG丸ｺﾞｼｯｸM-PRO" w:hAnsi="HG丸ｺﾞｼｯｸM-PRO" w:hint="eastAsia"/>
        </w:rPr>
        <w:t>対応することで安全を確保する。</w:t>
      </w:r>
    </w:p>
    <w:p w:rsidR="000D39E0" w:rsidRPr="00F84B77" w:rsidRDefault="000D39E0" w:rsidP="000D43DD">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rPr>
        <w:br w:type="page"/>
      </w:r>
    </w:p>
    <w:p w:rsidR="000D43DD" w:rsidRPr="00F84B77" w:rsidRDefault="00C364CF" w:rsidP="008C3EB8">
      <w:pPr>
        <w:pStyle w:val="8"/>
      </w:pPr>
      <w:r w:rsidRPr="00782149">
        <w:rPr>
          <w:rFonts w:hint="eastAsia"/>
        </w:rPr>
        <w:lastRenderedPageBreak/>
        <w:t>維持</w:t>
      </w:r>
      <w:r w:rsidRPr="00F84B77">
        <w:rPr>
          <w:rFonts w:hint="eastAsia"/>
        </w:rPr>
        <w:t>管理、更新と合わせた</w:t>
      </w:r>
      <w:r w:rsidR="00BD339B" w:rsidRPr="00F84B77">
        <w:rPr>
          <w:rFonts w:hint="eastAsia"/>
        </w:rPr>
        <w:t>施設の</w:t>
      </w:r>
      <w:r w:rsidRPr="00F84B77">
        <w:rPr>
          <w:rFonts w:hint="eastAsia"/>
        </w:rPr>
        <w:t>質の向上</w:t>
      </w:r>
    </w:p>
    <w:p w:rsidR="00C364CF" w:rsidRPr="007B0805"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A93EB7" w:rsidRPr="00F84B77">
        <w:rPr>
          <w:rFonts w:ascii="HG丸ｺﾞｼｯｸM-PRO" w:eastAsia="HG丸ｺﾞｼｯｸM-PRO" w:hAnsi="HG丸ｺﾞｼｯｸM-PRO" w:hint="eastAsia"/>
        </w:rPr>
        <w:t>維持管理、更新に合わせ</w:t>
      </w:r>
      <w:r w:rsidR="00E222EF" w:rsidRPr="00F84B77">
        <w:rPr>
          <w:rFonts w:ascii="HG丸ｺﾞｼｯｸM-PRO" w:eastAsia="HG丸ｺﾞｼｯｸM-PRO" w:hAnsi="HG丸ｺﾞｼｯｸM-PRO" w:hint="eastAsia"/>
        </w:rPr>
        <w:t>た</w:t>
      </w:r>
      <w:r w:rsidR="00A93EB7" w:rsidRPr="00F84B77">
        <w:rPr>
          <w:rFonts w:ascii="HG丸ｺﾞｼｯｸM-PRO" w:eastAsia="HG丸ｺﾞｼｯｸM-PRO" w:hAnsi="HG丸ｺﾞｼｯｸM-PRO" w:hint="eastAsia"/>
        </w:rPr>
        <w:t>防災耐震性能の向上や社会ニーズによる機能向上、既存不適格への</w:t>
      </w:r>
      <w:r w:rsidR="00A93EB7" w:rsidRPr="007B0805">
        <w:rPr>
          <w:rFonts w:ascii="HG丸ｺﾞｼｯｸM-PRO" w:eastAsia="HG丸ｺﾞｼｯｸM-PRO" w:hAnsi="HG丸ｺﾞｼｯｸM-PRO" w:hint="eastAsia"/>
        </w:rPr>
        <w:t>対応など</w:t>
      </w:r>
      <w:r w:rsidR="0041542C" w:rsidRPr="00DE24A5">
        <w:rPr>
          <w:rFonts w:ascii="HG丸ｺﾞｼｯｸM-PRO" w:eastAsia="HG丸ｺﾞｼｯｸM-PRO" w:hAnsi="HG丸ｺﾞｼｯｸM-PRO" w:hint="eastAsia"/>
        </w:rPr>
        <w:t>について</w:t>
      </w:r>
      <w:r w:rsidR="00A93EB7" w:rsidRPr="00DE24A5">
        <w:rPr>
          <w:rFonts w:ascii="HG丸ｺﾞｼｯｸM-PRO" w:eastAsia="HG丸ｺﾞｼｯｸM-PRO" w:hAnsi="HG丸ｺﾞｼｯｸM-PRO" w:hint="eastAsia"/>
        </w:rPr>
        <w:t>も配慮する。</w:t>
      </w:r>
    </w:p>
    <w:p w:rsidR="00A93EB7" w:rsidRPr="007B0805" w:rsidRDefault="00A93EB7" w:rsidP="00A93EB7">
      <w:pPr>
        <w:pStyle w:val="50"/>
        <w:ind w:leftChars="500" w:left="1260" w:hangingChars="100" w:hanging="210"/>
        <w:rPr>
          <w:rFonts w:ascii="HG丸ｺﾞｼｯｸM-PRO" w:eastAsia="HG丸ｺﾞｼｯｸM-PRO" w:hAnsi="HG丸ｺﾞｼｯｸM-PRO"/>
        </w:rPr>
      </w:pPr>
      <w:r w:rsidRPr="007B0805">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p>
    <w:p w:rsidR="00C364CF" w:rsidRPr="00782149" w:rsidRDefault="00C364CF" w:rsidP="00C364CF">
      <w:pPr>
        <w:pStyle w:val="50"/>
        <w:ind w:leftChars="500" w:left="1260" w:hangingChars="100" w:hanging="210"/>
        <w:rPr>
          <w:rFonts w:ascii="HG丸ｺﾞｼｯｸM-PRO" w:eastAsia="HG丸ｺﾞｼｯｸM-PRO" w:hAnsi="HG丸ｺﾞｼｯｸM-PRO"/>
        </w:rPr>
      </w:pPr>
      <w:r w:rsidRPr="007B0805">
        <w:rPr>
          <w:rFonts w:ascii="HG丸ｺﾞｼｯｸM-PRO" w:eastAsia="HG丸ｺﾞｼｯｸM-PRO" w:hAnsi="HG丸ｺﾞｼｯｸM-PRO" w:hint="eastAsia"/>
        </w:rPr>
        <w:t>・各分野</w:t>
      </w:r>
      <w:r w:rsidR="000E0E67" w:rsidRPr="007B0805">
        <w:rPr>
          <w:rFonts w:ascii="HG丸ｺﾞｼｯｸM-PRO" w:eastAsia="HG丸ｺﾞｼｯｸM-PRO" w:hAnsi="HG丸ｺﾞｼｯｸM-PRO" w:hint="eastAsia"/>
        </w:rPr>
        <w:t>・施設</w:t>
      </w:r>
      <w:r w:rsidRPr="007B0805">
        <w:rPr>
          <w:rFonts w:ascii="HG丸ｺﾞｼｯｸM-PRO" w:eastAsia="HG丸ｺﾞｼｯｸM-PRO" w:hAnsi="HG丸ｺﾞｼｯｸM-PRO" w:hint="eastAsia"/>
        </w:rPr>
        <w:t>「行動計画」において、維持管理</w:t>
      </w:r>
      <w:r w:rsidR="006F5FB0" w:rsidRPr="00DE24A5">
        <w:rPr>
          <w:rFonts w:ascii="HG丸ｺﾞｼｯｸM-PRO" w:eastAsia="HG丸ｺﾞｼｯｸM-PRO" w:hAnsi="HG丸ｺﾞｼｯｸM-PRO" w:hint="eastAsia"/>
        </w:rPr>
        <w:t>・</w:t>
      </w:r>
      <w:r w:rsidRPr="00DE24A5">
        <w:rPr>
          <w:rFonts w:ascii="HG丸ｺﾞｼｯｸM-PRO" w:eastAsia="HG丸ｺﾞｼｯｸM-PRO" w:hAnsi="HG丸ｺﾞｼｯｸM-PRO" w:hint="eastAsia"/>
        </w:rPr>
        <w:t>更新と合わせた対応について</w:t>
      </w:r>
      <w:r w:rsidR="0032130F" w:rsidRPr="007B0805">
        <w:rPr>
          <w:rFonts w:ascii="HG丸ｺﾞｼｯｸM-PRO" w:eastAsia="HG丸ｺﾞｼｯｸM-PRO" w:hAnsi="HG丸ｺﾞｼｯｸM-PRO" w:hint="eastAsia"/>
        </w:rPr>
        <w:t>示す</w:t>
      </w:r>
      <w:r w:rsidR="0032130F" w:rsidRPr="00F84B77">
        <w:rPr>
          <w:rFonts w:ascii="HG丸ｺﾞｼｯｸM-PRO" w:eastAsia="HG丸ｺﾞｼｯｸM-PRO" w:hAnsi="HG丸ｺﾞｼｯｸM-PRO" w:hint="eastAsia"/>
        </w:rPr>
        <w:t>こととする</w:t>
      </w:r>
      <w:r w:rsidRPr="00F84B77">
        <w:rPr>
          <w:rFonts w:ascii="HG丸ｺﾞｼｯｸM-PRO" w:eastAsia="HG丸ｺﾞｼｯｸM-PRO" w:hAnsi="HG丸ｺﾞｼｯｸM-PRO" w:hint="eastAsia"/>
        </w:rPr>
        <w:t>。</w:t>
      </w:r>
    </w:p>
    <w:p w:rsidR="006119F6" w:rsidRPr="00782149" w:rsidRDefault="006119F6">
      <w:pPr>
        <w:widowControl/>
        <w:jc w:val="left"/>
        <w:rPr>
          <w:rFonts w:ascii="HG丸ｺﾞｼｯｸM-PRO" w:eastAsia="HG丸ｺﾞｼｯｸM-PRO" w:hAnsi="HG丸ｺﾞｼｯｸM-PRO"/>
        </w:rPr>
      </w:pPr>
    </w:p>
    <w:p w:rsidR="00C364CF" w:rsidRPr="00782149" w:rsidRDefault="00C364CF" w:rsidP="00036AED">
      <w:pPr>
        <w:pStyle w:val="a9"/>
        <w:spacing w:beforeLines="0"/>
      </w:pPr>
      <w:r w:rsidRPr="00782149">
        <w:rPr>
          <w:rFonts w:hint="eastAsia"/>
        </w:rPr>
        <w:t>表</w:t>
      </w:r>
      <w:r w:rsidRPr="00782149">
        <w:t xml:space="preserve"> </w:t>
      </w:r>
      <w:fldSimple w:instr=" STYLEREF 2 \s ">
        <w:r w:rsidR="0030381F">
          <w:rPr>
            <w:noProof/>
          </w:rPr>
          <w:t>4.2</w:t>
        </w:r>
      </w:fldSimple>
      <w:r w:rsidR="003524A3" w:rsidRPr="00782149">
        <w:noBreakHyphen/>
      </w:r>
      <w:fldSimple w:instr=" SEQ 表 \* ARABIC \s 2 ">
        <w:r w:rsidR="0030381F">
          <w:rPr>
            <w:noProof/>
          </w:rPr>
          <w:t>2</w:t>
        </w:r>
      </w:fldSimple>
      <w:r w:rsidRPr="00782149">
        <w:rPr>
          <w:rFonts w:hint="eastAsia"/>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782149" w:rsidTr="002E3721">
        <w:tc>
          <w:tcPr>
            <w:tcW w:w="1396" w:type="dxa"/>
            <w:tcBorders>
              <w:bottom w:val="double" w:sz="4" w:space="0" w:color="auto"/>
            </w:tcBorders>
            <w:shd w:val="clear" w:color="auto" w:fill="D9D9D9" w:themeFill="background1" w:themeFillShade="D9"/>
          </w:tcPr>
          <w:p w:rsidR="00036AED" w:rsidRPr="00782149" w:rsidRDefault="00036AED" w:rsidP="00A819DF">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分野・施設</w:t>
            </w:r>
          </w:p>
        </w:tc>
        <w:tc>
          <w:tcPr>
            <w:tcW w:w="1596" w:type="dxa"/>
            <w:tcBorders>
              <w:bottom w:val="double" w:sz="4" w:space="0" w:color="auto"/>
            </w:tcBorders>
            <w:shd w:val="clear" w:color="auto" w:fill="D9D9D9" w:themeFill="background1" w:themeFillShade="D9"/>
          </w:tcPr>
          <w:p w:rsidR="00036AED" w:rsidRPr="00782149" w:rsidRDefault="00036AED" w:rsidP="00A819DF">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内　容</w:t>
            </w:r>
          </w:p>
        </w:tc>
        <w:tc>
          <w:tcPr>
            <w:tcW w:w="3370" w:type="dxa"/>
            <w:tcBorders>
              <w:bottom w:val="double" w:sz="4" w:space="0" w:color="auto"/>
            </w:tcBorders>
            <w:shd w:val="clear" w:color="auto" w:fill="D9D9D9" w:themeFill="background1" w:themeFillShade="D9"/>
          </w:tcPr>
          <w:p w:rsidR="00036AED" w:rsidRPr="00782149" w:rsidRDefault="00036AED" w:rsidP="00A819DF">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不適格内容</w:t>
            </w:r>
          </w:p>
        </w:tc>
        <w:tc>
          <w:tcPr>
            <w:tcW w:w="2710" w:type="dxa"/>
            <w:tcBorders>
              <w:bottom w:val="double" w:sz="4" w:space="0" w:color="auto"/>
            </w:tcBorders>
            <w:shd w:val="clear" w:color="auto" w:fill="D9D9D9" w:themeFill="background1" w:themeFillShade="D9"/>
          </w:tcPr>
          <w:p w:rsidR="00036AED" w:rsidRPr="00782149" w:rsidRDefault="00036AED" w:rsidP="00A819DF">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対応の考え方</w:t>
            </w:r>
          </w:p>
        </w:tc>
      </w:tr>
      <w:tr w:rsidR="00036AED" w:rsidRPr="00782149" w:rsidTr="002E3721">
        <w:tc>
          <w:tcPr>
            <w:tcW w:w="1396" w:type="dxa"/>
            <w:tcBorders>
              <w:top w:val="double" w:sz="4" w:space="0" w:color="auto"/>
            </w:tcBorders>
          </w:tcPr>
          <w:p w:rsidR="00036AED" w:rsidRPr="00782149" w:rsidRDefault="00036AED" w:rsidP="00A819DF">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道路</w:t>
            </w:r>
          </w:p>
        </w:tc>
        <w:tc>
          <w:tcPr>
            <w:tcW w:w="1596" w:type="dxa"/>
            <w:tcBorders>
              <w:top w:val="double" w:sz="4" w:space="0" w:color="auto"/>
            </w:tcBorders>
          </w:tcPr>
          <w:p w:rsidR="00036AED" w:rsidRPr="00782149" w:rsidRDefault="00036AED" w:rsidP="00A819DF">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防護柵</w:t>
            </w:r>
          </w:p>
        </w:tc>
        <w:tc>
          <w:tcPr>
            <w:tcW w:w="3370" w:type="dxa"/>
            <w:tcBorders>
              <w:top w:val="double" w:sz="4" w:space="0" w:color="auto"/>
            </w:tcBorders>
          </w:tcPr>
          <w:p w:rsidR="00036AED" w:rsidRPr="00782149" w:rsidRDefault="00036AED" w:rsidP="00A819DF">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古い基準の場合、現行基準に定める防護柵高さ等を満足していない場合がある。</w:t>
            </w:r>
          </w:p>
        </w:tc>
        <w:tc>
          <w:tcPr>
            <w:tcW w:w="2710" w:type="dxa"/>
            <w:tcBorders>
              <w:top w:val="double" w:sz="4" w:space="0" w:color="auto"/>
            </w:tcBorders>
          </w:tcPr>
          <w:p w:rsidR="00036AED" w:rsidRPr="00782149" w:rsidRDefault="00036AED" w:rsidP="00A819DF">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通学路など歩行者が多い箇所から順次対策を実施。</w:t>
            </w:r>
          </w:p>
          <w:p w:rsidR="00036AED" w:rsidRPr="00782149" w:rsidRDefault="00036AED" w:rsidP="00A819DF">
            <w:pPr>
              <w:spacing w:line="300" w:lineRule="exact"/>
              <w:rPr>
                <w:rFonts w:ascii="HG丸ｺﾞｼｯｸM-PRO" w:eastAsia="HG丸ｺﾞｼｯｸM-PRO" w:hAnsi="HG丸ｺﾞｼｯｸM-PRO"/>
                <w:color w:val="FF0000"/>
                <w:sz w:val="20"/>
                <w:szCs w:val="20"/>
              </w:rPr>
            </w:pPr>
          </w:p>
        </w:tc>
      </w:tr>
    </w:tbl>
    <w:p w:rsidR="00BD339B" w:rsidRPr="00782149" w:rsidRDefault="00BD339B" w:rsidP="00583CFE"/>
    <w:p w:rsidR="00BD339B" w:rsidRPr="00782149" w:rsidRDefault="00BD339B" w:rsidP="00583CFE"/>
    <w:p w:rsidR="000D39E0" w:rsidRPr="00782149" w:rsidRDefault="000D39E0" w:rsidP="00583CFE">
      <w:r w:rsidRPr="00782149">
        <w:br w:type="page"/>
      </w:r>
    </w:p>
    <w:p w:rsidR="00036AED" w:rsidRPr="00782149" w:rsidRDefault="00036AED" w:rsidP="008C3EB8">
      <w:pPr>
        <w:pStyle w:val="4"/>
      </w:pPr>
      <w:r w:rsidRPr="00782149">
        <w:rPr>
          <w:rFonts w:hint="eastAsia"/>
        </w:rPr>
        <w:lastRenderedPageBreak/>
        <w:t>維持管理水準の設定</w:t>
      </w:r>
    </w:p>
    <w:p w:rsidR="00C364CF" w:rsidRPr="00F84B77" w:rsidRDefault="00C364CF" w:rsidP="00792D84">
      <w:pPr>
        <w:pStyle w:val="5"/>
      </w:pPr>
      <w:r w:rsidRPr="00782149">
        <w:rPr>
          <w:rFonts w:hint="eastAsia"/>
        </w:rPr>
        <w:t>目標管理水準および限界管理水準の考え方</w:t>
      </w:r>
    </w:p>
    <w:p w:rsidR="00C364CF" w:rsidRPr="007B0805" w:rsidRDefault="00AB1042" w:rsidP="00863D57">
      <w:pPr>
        <w:pStyle w:val="50"/>
        <w:ind w:left="73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維持管理水準の設定については、安全性・信頼性や</w:t>
      </w:r>
      <w:r w:rsidRPr="007B0805">
        <w:rPr>
          <w:rFonts w:ascii="HG丸ｺﾞｼｯｸM-PRO" w:eastAsia="HG丸ｺﾞｼｯｸM-PRO" w:hAnsi="HG丸ｺﾞｼｯｸM-PRO"/>
        </w:rPr>
        <w:t>LCC最小化の観点から施設の特性や重要性などを考慮し、施設もしくは部材単位毎に目標とする</w:t>
      </w:r>
      <w:r w:rsidR="00C262F2" w:rsidRPr="007B0805">
        <w:rPr>
          <w:rFonts w:ascii="HG丸ｺﾞｼｯｸM-PRO" w:eastAsia="HG丸ｺﾞｼｯｸM-PRO" w:hAnsi="HG丸ｺﾞｼｯｸM-PRO"/>
        </w:rPr>
        <w:t>管理水準を適切に設定する。</w:t>
      </w:r>
      <w:r w:rsidRPr="007B0805">
        <w:rPr>
          <w:rFonts w:ascii="HG丸ｺﾞｼｯｸM-PRO" w:eastAsia="HG丸ｺﾞｼｯｸM-PRO" w:hAnsi="HG丸ｺﾞｼｯｸM-PRO"/>
        </w:rPr>
        <w:t>目標管理水準は、不測の事態が発生した場合でも対応可能となるよう、限界管理水準との間に</w:t>
      </w:r>
      <w:r w:rsidR="00C262F2" w:rsidRPr="007B0805">
        <w:rPr>
          <w:rFonts w:ascii="HG丸ｺﾞｼｯｸM-PRO" w:eastAsia="HG丸ｺﾞｼｯｸM-PRO" w:hAnsi="HG丸ｺﾞｼｯｸM-PRO"/>
        </w:rPr>
        <w:t>適切な余裕を見込んで設定する。</w:t>
      </w:r>
    </w:p>
    <w:p w:rsidR="000D39E0" w:rsidRPr="00F84B77" w:rsidRDefault="000D39E0" w:rsidP="00863D57">
      <w:pPr>
        <w:pStyle w:val="50"/>
        <w:ind w:left="735" w:firstLine="210"/>
        <w:rPr>
          <w:rFonts w:ascii="HG丸ｺﾞｼｯｸM-PRO" w:eastAsia="HG丸ｺﾞｼｯｸM-PRO" w:hAnsi="HG丸ｺﾞｼｯｸM-PRO"/>
          <w:bCs/>
          <w:szCs w:val="20"/>
        </w:rPr>
      </w:pPr>
    </w:p>
    <w:p w:rsidR="00C364CF" w:rsidRPr="00782149" w:rsidRDefault="00C364CF" w:rsidP="00EC2D68">
      <w:pPr>
        <w:pStyle w:val="a9"/>
        <w:spacing w:before="180"/>
      </w:pPr>
      <w:r w:rsidRPr="00782149">
        <w:rPr>
          <w:rFonts w:hint="eastAsia"/>
        </w:rPr>
        <w:t>表</w:t>
      </w:r>
      <w:r w:rsidRPr="00782149">
        <w:t xml:space="preserve"> </w:t>
      </w:r>
      <w:fldSimple w:instr=" STYLEREF 2 \s ">
        <w:r w:rsidR="0030381F">
          <w:rPr>
            <w:noProof/>
          </w:rPr>
          <w:t>4.2</w:t>
        </w:r>
      </w:fldSimple>
      <w:r w:rsidR="003524A3" w:rsidRPr="00782149">
        <w:noBreakHyphen/>
      </w:r>
      <w:fldSimple w:instr=" SEQ 表 \* ARABIC \s 2 ">
        <w:r w:rsidR="0030381F">
          <w:rPr>
            <w:noProof/>
          </w:rPr>
          <w:t>3</w:t>
        </w:r>
      </w:fldSimple>
      <w:r w:rsidRPr="00782149">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782149" w:rsidTr="00AC033B">
        <w:tc>
          <w:tcPr>
            <w:tcW w:w="2082" w:type="dxa"/>
            <w:gridSpan w:val="2"/>
            <w:tcBorders>
              <w:bottom w:val="double" w:sz="4" w:space="0" w:color="auto"/>
            </w:tcBorders>
            <w:shd w:val="clear" w:color="auto" w:fill="D9D9D9" w:themeFill="background1" w:themeFillShade="D9"/>
          </w:tcPr>
          <w:p w:rsidR="00C364CF" w:rsidRPr="00782149" w:rsidRDefault="00C364CF" w:rsidP="00A819DF">
            <w:pPr>
              <w:spacing w:line="30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C364CF" w:rsidRPr="00782149" w:rsidRDefault="00C364CF" w:rsidP="00A819DF">
            <w:pPr>
              <w:spacing w:line="30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説明</w:t>
            </w:r>
          </w:p>
        </w:tc>
      </w:tr>
      <w:tr w:rsidR="00C364CF" w:rsidRPr="00782149" w:rsidTr="00AC033B">
        <w:tc>
          <w:tcPr>
            <w:tcW w:w="2082" w:type="dxa"/>
            <w:gridSpan w:val="2"/>
            <w:tcBorders>
              <w:top w:val="double" w:sz="4" w:space="0" w:color="auto"/>
            </w:tcBorders>
          </w:tcPr>
          <w:p w:rsidR="00C364CF" w:rsidRPr="00782149" w:rsidRDefault="00C364CF" w:rsidP="00A819DF">
            <w:pPr>
              <w:spacing w:line="30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C364CF" w:rsidRPr="00782149" w:rsidRDefault="00C364CF" w:rsidP="00A819DF">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・施設の安全性</w:t>
            </w:r>
            <w:r w:rsidR="00B42CAC" w:rsidRPr="00782149">
              <w:rPr>
                <w:rFonts w:ascii="HG丸ｺﾞｼｯｸM-PRO" w:eastAsia="HG丸ｺﾞｼｯｸM-PRO" w:hAnsi="HG丸ｺﾞｼｯｸM-PRO" w:hint="eastAsia"/>
                <w:szCs w:val="21"/>
              </w:rPr>
              <w:t>・</w:t>
            </w:r>
            <w:r w:rsidRPr="00782149">
              <w:rPr>
                <w:rFonts w:ascii="HG丸ｺﾞｼｯｸM-PRO" w:eastAsia="HG丸ｺﾞｼｯｸM-PRO" w:hAnsi="HG丸ｺﾞｼｯｸM-PRO" w:hint="eastAsia"/>
                <w:szCs w:val="21"/>
              </w:rPr>
              <w:t>信頼性を損なう不具合等、管理上、絶対に下回</w:t>
            </w:r>
            <w:r w:rsidR="00891CAC" w:rsidRPr="00782149">
              <w:rPr>
                <w:rFonts w:ascii="HG丸ｺﾞｼｯｸM-PRO" w:eastAsia="HG丸ｺﾞｼｯｸM-PRO" w:hAnsi="HG丸ｺﾞｼｯｸM-PRO" w:hint="eastAsia"/>
                <w:szCs w:val="21"/>
              </w:rPr>
              <w:t>ってはなら</w:t>
            </w:r>
            <w:r w:rsidRPr="00782149">
              <w:rPr>
                <w:rFonts w:ascii="HG丸ｺﾞｼｯｸM-PRO" w:eastAsia="HG丸ｺﾞｼｯｸM-PRO" w:hAnsi="HG丸ｺﾞｼｯｸM-PRO" w:hint="eastAsia"/>
                <w:szCs w:val="21"/>
              </w:rPr>
              <w:t>ない水準。</w:t>
            </w:r>
          </w:p>
          <w:p w:rsidR="00C364CF" w:rsidRPr="00782149" w:rsidRDefault="00C364CF" w:rsidP="00A819DF">
            <w:pPr>
              <w:spacing w:line="30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・一般的に、これを超えると大規模修繕や更新等が必要となる。</w:t>
            </w:r>
          </w:p>
        </w:tc>
      </w:tr>
      <w:tr w:rsidR="00C364CF" w:rsidRPr="00782149" w:rsidTr="00AC033B">
        <w:tc>
          <w:tcPr>
            <w:tcW w:w="2082" w:type="dxa"/>
            <w:gridSpan w:val="2"/>
            <w:tcBorders>
              <w:bottom w:val="nil"/>
            </w:tcBorders>
          </w:tcPr>
          <w:p w:rsidR="00C364CF" w:rsidRPr="00782149" w:rsidRDefault="00C364CF" w:rsidP="00A819DF">
            <w:pPr>
              <w:spacing w:line="30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C364CF" w:rsidRPr="00782149" w:rsidRDefault="00C364CF" w:rsidP="00A819DF">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・管理上、目標とする水準</w:t>
            </w:r>
            <w:r w:rsidR="00EA5E33">
              <w:rPr>
                <w:rFonts w:ascii="HG丸ｺﾞｼｯｸM-PRO" w:eastAsia="HG丸ｺﾞｼｯｸM-PRO" w:hAnsi="HG丸ｺﾞｼｯｸM-PRO" w:hint="eastAsia"/>
                <w:szCs w:val="21"/>
              </w:rPr>
              <w:t>。</w:t>
            </w:r>
          </w:p>
          <w:p w:rsidR="00C364CF" w:rsidRPr="00782149" w:rsidRDefault="00C364CF" w:rsidP="00A819DF">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・これを下回ると</w:t>
            </w:r>
            <w:r w:rsidR="00F743E2">
              <w:rPr>
                <w:rFonts w:ascii="HG丸ｺﾞｼｯｸM-PRO" w:eastAsia="HG丸ｺﾞｼｯｸM-PRO" w:hAnsi="HG丸ｺﾞｼｯｸM-PRO" w:hint="eastAsia"/>
                <w:szCs w:val="21"/>
              </w:rPr>
              <w:t>修繕</w:t>
            </w:r>
            <w:r w:rsidRPr="00782149">
              <w:rPr>
                <w:rFonts w:ascii="HG丸ｺﾞｼｯｸM-PRO" w:eastAsia="HG丸ｺﾞｼｯｸM-PRO" w:hAnsi="HG丸ｺﾞｼｯｸM-PRO" w:hint="eastAsia"/>
                <w:szCs w:val="21"/>
              </w:rPr>
              <w:t>の対策を実施</w:t>
            </w:r>
            <w:r w:rsidR="00EA5E33">
              <w:rPr>
                <w:rFonts w:ascii="HG丸ｺﾞｼｯｸM-PRO" w:eastAsia="HG丸ｺﾞｼｯｸM-PRO" w:hAnsi="HG丸ｺﾞｼｯｸM-PRO" w:hint="eastAsia"/>
                <w:szCs w:val="21"/>
              </w:rPr>
              <w:t>。</w:t>
            </w:r>
          </w:p>
          <w:p w:rsidR="00C364CF" w:rsidRPr="00782149" w:rsidRDefault="00C364CF" w:rsidP="00A819DF">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fldSimple w:instr=" REF _Ref387927655  \* MERGEFORMAT ">
              <w:r w:rsidR="0030381F" w:rsidRPr="0030381F">
                <w:rPr>
                  <w:rFonts w:ascii="HG丸ｺﾞｼｯｸM-PRO" w:eastAsia="HG丸ｺﾞｼｯｸM-PRO" w:hAnsi="HG丸ｺﾞｼｯｸM-PRO" w:hint="eastAsia"/>
                  <w:szCs w:val="21"/>
                </w:rPr>
                <w:t>図</w:t>
              </w:r>
              <w:r w:rsidR="0030381F" w:rsidRPr="0030381F">
                <w:rPr>
                  <w:rFonts w:ascii="HG丸ｺﾞｼｯｸM-PRO" w:eastAsia="HG丸ｺﾞｼｯｸM-PRO" w:hAnsi="HG丸ｺﾞｼｯｸM-PRO"/>
                  <w:szCs w:val="21"/>
                </w:rPr>
                <w:t xml:space="preserve"> </w:t>
              </w:r>
              <w:r w:rsidR="0030381F" w:rsidRPr="0030381F">
                <w:rPr>
                  <w:rFonts w:ascii="HG丸ｺﾞｼｯｸM-PRO" w:eastAsia="HG丸ｺﾞｼｯｸM-PRO" w:hAnsi="HG丸ｺﾞｼｯｸM-PRO"/>
                  <w:noProof/>
                  <w:szCs w:val="21"/>
                </w:rPr>
                <w:t>4.2</w:t>
              </w:r>
              <w:r w:rsidR="0030381F" w:rsidRPr="0030381F">
                <w:rPr>
                  <w:rFonts w:ascii="HG丸ｺﾞｼｯｸM-PRO" w:eastAsia="HG丸ｺﾞｼｯｸM-PRO" w:hAnsi="HG丸ｺﾞｼｯｸM-PRO"/>
                  <w:noProof/>
                  <w:szCs w:val="21"/>
                </w:rPr>
                <w:noBreakHyphen/>
                <w:t>2</w:t>
              </w:r>
            </w:fldSimple>
            <w:r w:rsidRPr="00782149">
              <w:rPr>
                <w:rFonts w:ascii="HG丸ｺﾞｼｯｸM-PRO" w:eastAsia="HG丸ｺﾞｼｯｸM-PRO" w:hAnsi="HG丸ｺﾞｼｯｸM-PRO" w:hint="eastAsia"/>
                <w:szCs w:val="21"/>
              </w:rPr>
              <w:t>参照）。</w:t>
            </w:r>
          </w:p>
        </w:tc>
      </w:tr>
      <w:tr w:rsidR="00C364CF" w:rsidRPr="00782149" w:rsidTr="00AC033B">
        <w:tc>
          <w:tcPr>
            <w:tcW w:w="426" w:type="dxa"/>
            <w:tcBorders>
              <w:top w:val="nil"/>
              <w:right w:val="dashSmallGap" w:sz="4" w:space="0" w:color="auto"/>
            </w:tcBorders>
          </w:tcPr>
          <w:p w:rsidR="00C364CF" w:rsidRPr="00782149" w:rsidRDefault="00C364CF" w:rsidP="00A819DF">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3B7619" w:rsidRPr="00782149" w:rsidRDefault="003B7619" w:rsidP="00A819DF">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C364CF" w:rsidRPr="00782149" w:rsidRDefault="00C364CF" w:rsidP="00EB6ABC">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・劣化予測が可能な施設（部位・部材等）で、目標</w:t>
            </w:r>
            <w:r w:rsidR="00C13570" w:rsidRPr="00782149">
              <w:rPr>
                <w:rFonts w:ascii="HG丸ｺﾞｼｯｸM-PRO" w:eastAsia="HG丸ｺﾞｼｯｸM-PRO" w:hAnsi="HG丸ｺﾞｼｯｸM-PRO" w:hint="eastAsia"/>
                <w:szCs w:val="21"/>
              </w:rPr>
              <w:t>供用</w:t>
            </w:r>
            <w:r w:rsidRPr="00782149">
              <w:rPr>
                <w:rFonts w:ascii="HG丸ｺﾞｼｯｸM-PRO" w:eastAsia="HG丸ｺﾞｼｯｸM-PRO" w:hAnsi="HG丸ｺﾞｼｯｸM-PRO" w:hint="eastAsia"/>
                <w:szCs w:val="21"/>
              </w:rPr>
              <w:t>年数（寿命）を</w:t>
            </w:r>
            <w:r w:rsidR="00943C92" w:rsidRPr="00782149">
              <w:rPr>
                <w:rFonts w:ascii="HG丸ｺﾞｼｯｸM-PRO" w:eastAsia="HG丸ｺﾞｼｯｸM-PRO" w:hAnsi="HG丸ｺﾞｼｯｸM-PRO" w:hint="eastAsia"/>
                <w:szCs w:val="21"/>
              </w:rPr>
              <w:t>設定</w:t>
            </w:r>
            <w:r w:rsidRPr="00782149">
              <w:rPr>
                <w:rFonts w:ascii="HG丸ｺﾞｼｯｸM-PRO" w:eastAsia="HG丸ｺﾞｼｯｸM-PRO" w:hAnsi="HG丸ｺﾞｼｯｸM-PRO" w:hint="eastAsia"/>
                <w:szCs w:val="21"/>
              </w:rPr>
              <w:t>した上で、ライフサイクルコストの最小化など、最適なタイミング（</w:t>
            </w:r>
            <w:fldSimple w:instr=" REF _Ref388262597  \* MERGEFORMAT ">
              <w:r w:rsidR="0030381F" w:rsidRPr="0030381F">
                <w:rPr>
                  <w:rFonts w:ascii="HG丸ｺﾞｼｯｸM-PRO" w:eastAsia="HG丸ｺﾞｼｯｸM-PRO" w:hAnsi="HG丸ｺﾞｼｯｸM-PRO" w:hint="eastAsia"/>
                </w:rPr>
                <w:t>図</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4.2</w:t>
              </w:r>
              <w:r w:rsidR="0030381F" w:rsidRPr="0030381F">
                <w:rPr>
                  <w:rFonts w:ascii="HG丸ｺﾞｼｯｸM-PRO" w:eastAsia="HG丸ｺﾞｼｯｸM-PRO" w:hAnsi="HG丸ｺﾞｼｯｸM-PRO"/>
                  <w:noProof/>
                </w:rPr>
                <w:noBreakHyphen/>
                <w:t>3</w:t>
              </w:r>
            </w:fldSimple>
            <w:r w:rsidRPr="00782149">
              <w:rPr>
                <w:rFonts w:ascii="HG丸ｺﾞｼｯｸM-PRO" w:eastAsia="HG丸ｺﾞｼｯｸM-PRO" w:hAnsi="HG丸ｺﾞｼｯｸM-PRO" w:hint="eastAsia"/>
                <w:szCs w:val="21"/>
              </w:rPr>
              <w:t>参照）で最適な</w:t>
            </w:r>
            <w:r w:rsidR="00F743E2">
              <w:rPr>
                <w:rFonts w:ascii="HG丸ｺﾞｼｯｸM-PRO" w:eastAsia="HG丸ｺﾞｼｯｸM-PRO" w:hAnsi="HG丸ｺﾞｼｯｸM-PRO" w:hint="eastAsia"/>
                <w:szCs w:val="21"/>
              </w:rPr>
              <w:t>修繕</w:t>
            </w:r>
            <w:r w:rsidRPr="00782149">
              <w:rPr>
                <w:rFonts w:ascii="HG丸ｺﾞｼｯｸM-PRO" w:eastAsia="HG丸ｺﾞｼｯｸM-PRO" w:hAnsi="HG丸ｺﾞｼｯｸM-PRO" w:hint="eastAsia"/>
                <w:szCs w:val="21"/>
              </w:rPr>
              <w:t>を行う水準。</w:t>
            </w:r>
          </w:p>
        </w:tc>
      </w:tr>
    </w:tbl>
    <w:p w:rsidR="00F743E2" w:rsidRPr="002751DA" w:rsidRDefault="006F5FB0" w:rsidP="00AF4F67">
      <w:pPr>
        <w:spacing w:beforeLines="50" w:before="180"/>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FCE9BA5" wp14:editId="643607B8">
            <wp:extent cx="3963035" cy="174942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963035" cy="1749425"/>
                    </a:xfrm>
                    <a:prstGeom prst="rect">
                      <a:avLst/>
                    </a:prstGeom>
                    <a:noFill/>
                    <a:ln>
                      <a:noFill/>
                    </a:ln>
                  </pic:spPr>
                </pic:pic>
              </a:graphicData>
            </a:graphic>
          </wp:inline>
        </w:drawing>
      </w:r>
    </w:p>
    <w:p w:rsidR="009453FB" w:rsidRDefault="00C364CF" w:rsidP="00AF4F67">
      <w:pPr>
        <w:pStyle w:val="a9"/>
        <w:spacing w:beforeLines="0" w:afterLines="50" w:after="180"/>
        <w:ind w:firstLineChars="200" w:firstLine="420"/>
      </w:pPr>
      <w:bookmarkStart w:id="541" w:name="_Ref387927655"/>
      <w:r w:rsidRPr="00782149">
        <w:rPr>
          <w:rFonts w:hint="eastAsia"/>
        </w:rPr>
        <w:t>図</w:t>
      </w:r>
      <w:r w:rsidRPr="00782149">
        <w:t xml:space="preserve"> </w:t>
      </w:r>
      <w:fldSimple w:instr=" STYLEREF 2 \s ">
        <w:r w:rsidR="0030381F">
          <w:rPr>
            <w:noProof/>
          </w:rPr>
          <w:t>4.2</w:t>
        </w:r>
      </w:fldSimple>
      <w:r w:rsidR="003524A3" w:rsidRPr="00782149">
        <w:noBreakHyphen/>
      </w:r>
      <w:fldSimple w:instr=" SEQ 図 \* ARABIC \s 2 ">
        <w:r w:rsidR="0030381F">
          <w:rPr>
            <w:noProof/>
          </w:rPr>
          <w:t>2</w:t>
        </w:r>
      </w:fldSimple>
      <w:bookmarkEnd w:id="541"/>
      <w:r w:rsidRPr="00782149">
        <w:rPr>
          <w:rFonts w:hint="eastAsia"/>
        </w:rPr>
        <w:t xml:space="preserve">　不測の事態に対する管理水準の余裕</w:t>
      </w:r>
    </w:p>
    <w:p w:rsidR="004241FF" w:rsidRPr="00782149" w:rsidRDefault="00BF2749" w:rsidP="004241FF">
      <w:pPr>
        <w:jc w:val="center"/>
      </w:pPr>
      <w:r>
        <w:rPr>
          <w:rFonts w:ascii="HG丸ｺﾞｼｯｸM-PRO" w:eastAsia="HG丸ｺﾞｼｯｸM-PRO" w:hAnsi="HG丸ｺﾞｼｯｸM-PRO"/>
          <w:noProof/>
        </w:rPr>
        <mc:AlternateContent>
          <mc:Choice Requires="wps">
            <w:drawing>
              <wp:anchor distT="0" distB="0" distL="114300" distR="114300" simplePos="0" relativeHeight="253005824" behindDoc="0" locked="0" layoutInCell="1" allowOverlap="1" wp14:anchorId="07D30493" wp14:editId="45633001">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A819DF" w:rsidRDefault="00FD3810"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FD3810" w:rsidRPr="00A819DF" w:rsidRDefault="00FD3810"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40" type="#_x0000_t61" style="position:absolute;left:0;text-align:left;margin-left:224.6pt;margin-top:88.15pt;width:70.3pt;height:26.75pt;z-index:2530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" adj="13809,-37070" fillcolor="white [3212]" strokecolor="black [3213]">
                <v:path arrowok="t"/>
                <v:textbox>
                  <w:txbxContent>
                    <w:p w:rsidR="00FD3810" w:rsidRPr="00A819DF" w:rsidRDefault="00FD3810"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FD3810" w:rsidRPr="00A819DF" w:rsidRDefault="00FD3810"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07872" behindDoc="0" locked="0" layoutInCell="1" allowOverlap="1" wp14:anchorId="09355D79" wp14:editId="5F4FACE4">
                <wp:simplePos x="0" y="0"/>
                <wp:positionH relativeFrom="column">
                  <wp:posOffset>5117465</wp:posOffset>
                </wp:positionH>
                <wp:positionV relativeFrom="paragraph">
                  <wp:posOffset>694055</wp:posOffset>
                </wp:positionV>
                <wp:extent cx="861060" cy="361315"/>
                <wp:effectExtent l="76200" t="152400" r="15240" b="19685"/>
                <wp:wrapNone/>
                <wp:docPr id="3279" name="四角形吹き出し 3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1060" cy="361315"/>
                        </a:xfrm>
                        <a:prstGeom prst="wedgeRectCallout">
                          <a:avLst>
                            <a:gd name="adj1" fmla="val -57053"/>
                            <a:gd name="adj2" fmla="val -89251"/>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A819DF" w:rsidRDefault="00FD3810"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41" type="#_x0000_t61" style="position:absolute;left:0;text-align:left;margin-left:402.95pt;margin-top:54.65pt;width:67.8pt;height:28.45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" adj="-1523,-8478" fillcolor="white [3212]" strokecolor="black [3213]">
                <v:path arrowok="t"/>
                <v:textbox>
                  <w:txbxContent>
                    <w:p w:rsidR="00FD3810" w:rsidRPr="00A819DF" w:rsidRDefault="00FD3810"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00623586" w:rsidRPr="00782149">
        <w:object w:dxaOrig="9650" w:dyaOrig="3078">
          <v:shape id="_x0000_i1026" type="#_x0000_t75" style="width:396.6pt;height:126.05pt" o:ole="">
            <v:imagedata r:id="rId142" o:title=""/>
          </v:shape>
          <o:OLEObject Type="Embed" ProgID="Visio.Drawing.11" ShapeID="_x0000_i1026" DrawAspect="Content" ObjectID="_1488782776" r:id="rId143"/>
        </w:object>
      </w:r>
    </w:p>
    <w:p w:rsidR="008C52E1" w:rsidRPr="00782149" w:rsidRDefault="004241FF" w:rsidP="008C52E1">
      <w:pPr>
        <w:pStyle w:val="a9"/>
        <w:spacing w:beforeLines="0"/>
        <w:ind w:right="420"/>
      </w:pPr>
      <w:bookmarkStart w:id="542" w:name="_Ref388262597"/>
      <w:r w:rsidRPr="00782149">
        <w:rPr>
          <w:rFonts w:hint="eastAsia"/>
        </w:rPr>
        <w:t>図</w:t>
      </w:r>
      <w:r w:rsidRPr="00782149">
        <w:t xml:space="preserve"> </w:t>
      </w:r>
      <w:fldSimple w:instr=" STYLEREF 2 \s ">
        <w:r w:rsidR="0030381F">
          <w:rPr>
            <w:noProof/>
          </w:rPr>
          <w:t>4.2</w:t>
        </w:r>
      </w:fldSimple>
      <w:r w:rsidR="003524A3" w:rsidRPr="00782149">
        <w:noBreakHyphen/>
      </w:r>
      <w:fldSimple w:instr=" SEQ 図 \* ARABIC \s 2 ">
        <w:r w:rsidR="0030381F">
          <w:rPr>
            <w:noProof/>
          </w:rPr>
          <w:t>3</w:t>
        </w:r>
      </w:fldSimple>
      <w:bookmarkEnd w:id="542"/>
      <w:r w:rsidRPr="00782149">
        <w:rPr>
          <w:rFonts w:hint="eastAsia"/>
        </w:rPr>
        <w:t xml:space="preserve">　</w:t>
      </w:r>
      <w:r w:rsidRPr="00782149">
        <w:t>LCC最小化のイメージ</w:t>
      </w:r>
    </w:p>
    <w:p w:rsidR="000D39E0" w:rsidRPr="00782149" w:rsidRDefault="000D39E0" w:rsidP="008C52E1">
      <w:r w:rsidRPr="00782149">
        <w:br w:type="page"/>
      </w:r>
    </w:p>
    <w:p w:rsidR="00CF6CBE" w:rsidRPr="00782149" w:rsidRDefault="00CF6CBE" w:rsidP="00CF6CBE">
      <w:pPr>
        <w:pStyle w:val="5"/>
      </w:pPr>
      <w:r w:rsidRPr="00782149">
        <w:rPr>
          <w:rFonts w:hint="eastAsia"/>
        </w:rPr>
        <w:lastRenderedPageBreak/>
        <w:t>管理水準の設定</w:t>
      </w:r>
    </w:p>
    <w:p w:rsidR="00AB1042" w:rsidRPr="00F84B77" w:rsidRDefault="00AB1042" w:rsidP="00AB1042">
      <w:pPr>
        <w:pStyle w:val="50"/>
        <w:ind w:left="735" w:firstLine="210"/>
        <w:rPr>
          <w:rFonts w:ascii="HG丸ｺﾞｼｯｸM-PRO" w:eastAsia="HG丸ｺﾞｼｯｸM-PRO" w:hAnsi="HG丸ｺﾞｼｯｸM-PRO" w:cs="Meiryo UI"/>
          <w:color w:val="000000" w:themeColor="text1"/>
        </w:rPr>
      </w:pPr>
      <w:r w:rsidRPr="00F84B77">
        <w:rPr>
          <w:rFonts w:ascii="HG丸ｺﾞｼｯｸM-PRO" w:eastAsia="HG丸ｺﾞｼｯｸM-PRO" w:hAnsi="HG丸ｺﾞｼｯｸM-PRO" w:cs="Meiryo UI" w:hint="eastAsia"/>
          <w:color w:val="000000" w:themeColor="text1"/>
        </w:rPr>
        <w:t>各分野・施設「行動計画」においては</w:t>
      </w:r>
      <w:r w:rsidR="00B416AA">
        <w:rPr>
          <w:rFonts w:ascii="HG丸ｺﾞｼｯｸM-PRO" w:eastAsia="HG丸ｺﾞｼｯｸM-PRO" w:hAnsi="HG丸ｺﾞｼｯｸM-PRO" w:cs="Meiryo UI" w:hint="eastAsia"/>
          <w:color w:val="000000" w:themeColor="text1"/>
        </w:rPr>
        <w:t>、</w:t>
      </w:r>
      <w:r w:rsidRPr="00DE24A5">
        <w:rPr>
          <w:rFonts w:ascii="HG丸ｺﾞｼｯｸM-PRO" w:eastAsia="HG丸ｺﾞｼｯｸM-PRO" w:hAnsi="HG丸ｺﾞｼｯｸM-PRO" w:cs="Meiryo UI" w:hint="eastAsia"/>
          <w:color w:val="000000" w:themeColor="text1"/>
        </w:rPr>
        <w:t>分野・施設毎の目標管理水準を設定する。</w:t>
      </w:r>
    </w:p>
    <w:p w:rsidR="00AB1042" w:rsidRPr="007B0805" w:rsidRDefault="00AB1042" w:rsidP="00AB1042">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目標管理水準、限界管理水準は、その施設の要求性能をもとに定量的に設定することが望ましいが、現時点では、性能規定は難しい</w:t>
      </w:r>
      <w:r w:rsidRPr="007B0805">
        <w:rPr>
          <w:rFonts w:ascii="HG丸ｺﾞｼｯｸM-PRO" w:eastAsia="HG丸ｺﾞｼｯｸM-PRO" w:hAnsi="HG丸ｺﾞｼｯｸM-PRO" w:cs="Meiryo UI" w:hint="eastAsia"/>
        </w:rPr>
        <w:t>面も多いことから、施設の安全性・信頼性を考慮し、施設の状態をもとに水準を設定するなど、施設毎にその特性を踏まえ設定する。併せて、課題やその対応についても整理を</w:t>
      </w:r>
      <w:r w:rsidR="00C262F2" w:rsidRPr="007B0805">
        <w:rPr>
          <w:rFonts w:ascii="HG丸ｺﾞｼｯｸM-PRO" w:eastAsia="HG丸ｺﾞｼｯｸM-PRO" w:hAnsi="HG丸ｺﾞｼｯｸM-PRO" w:cs="Meiryo UI" w:hint="eastAsia"/>
        </w:rPr>
        <w:t>行う。</w:t>
      </w:r>
    </w:p>
    <w:p w:rsidR="008C52E1" w:rsidRPr="00F84B77" w:rsidRDefault="008C52E1" w:rsidP="008C52E1">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整理例を以下に示す。</w:t>
      </w:r>
    </w:p>
    <w:p w:rsidR="00CF6CBE" w:rsidRPr="00F84B77" w:rsidRDefault="00CF6CBE" w:rsidP="00EC2D68">
      <w:pPr>
        <w:pStyle w:val="a9"/>
        <w:spacing w:before="180"/>
        <w:rPr>
          <w:rFonts w:cs="Meiryo UI"/>
        </w:rPr>
      </w:pPr>
      <w:r w:rsidRPr="00F84B77">
        <w:rPr>
          <w:rFonts w:hint="eastAsia"/>
        </w:rPr>
        <w:t>表</w:t>
      </w:r>
      <w:r w:rsidRPr="00F84B77">
        <w:t xml:space="preserve"> </w:t>
      </w:r>
      <w:fldSimple w:instr=" STYLEREF 2 \s ">
        <w:r w:rsidR="0030381F">
          <w:rPr>
            <w:noProof/>
          </w:rPr>
          <w:t>4.2</w:t>
        </w:r>
      </w:fldSimple>
      <w:r w:rsidR="003524A3" w:rsidRPr="00F84B77">
        <w:noBreakHyphen/>
      </w:r>
      <w:fldSimple w:instr=" SEQ 表 \* ARABIC \s 2 ">
        <w:r w:rsidR="0030381F">
          <w:rPr>
            <w:noProof/>
          </w:rPr>
          <w:t>4</w:t>
        </w:r>
      </w:fldSimple>
      <w:r w:rsidRPr="00F84B77">
        <w:rPr>
          <w:rFonts w:hint="eastAsia"/>
        </w:rPr>
        <w:t xml:space="preserve">　</w:t>
      </w:r>
      <w:r w:rsidRPr="00F84B77">
        <w:rPr>
          <w:rFonts w:cs="Meiryo UI" w:hint="eastAsia"/>
        </w:rPr>
        <w:t>管理水準の設定例</w:t>
      </w:r>
    </w:p>
    <w:tbl>
      <w:tblPr>
        <w:tblStyle w:val="af2"/>
        <w:tblW w:w="9072" w:type="dxa"/>
        <w:tblInd w:w="108" w:type="dxa"/>
        <w:tblLook w:val="04A0" w:firstRow="1" w:lastRow="0" w:firstColumn="1" w:lastColumn="0" w:noHBand="0" w:noVBand="1"/>
      </w:tblPr>
      <w:tblGrid>
        <w:gridCol w:w="1745"/>
        <w:gridCol w:w="1516"/>
        <w:gridCol w:w="2126"/>
        <w:gridCol w:w="1984"/>
        <w:gridCol w:w="1701"/>
      </w:tblGrid>
      <w:tr w:rsidR="00F743E2" w:rsidRPr="00F84B77" w:rsidTr="00EC2D68">
        <w:tc>
          <w:tcPr>
            <w:tcW w:w="1745" w:type="dxa"/>
            <w:tcBorders>
              <w:bottom w:val="double" w:sz="4" w:space="0" w:color="auto"/>
            </w:tcBorders>
            <w:shd w:val="clear" w:color="auto" w:fill="D9D9D9" w:themeFill="background1" w:themeFillShade="D9"/>
            <w:vAlign w:val="center"/>
          </w:tcPr>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施設等</w:t>
            </w:r>
          </w:p>
        </w:tc>
        <w:tc>
          <w:tcPr>
            <w:tcW w:w="1516" w:type="dxa"/>
            <w:tcBorders>
              <w:bottom w:val="double" w:sz="4" w:space="0" w:color="auto"/>
            </w:tcBorders>
            <w:shd w:val="clear" w:color="auto" w:fill="D9D9D9" w:themeFill="background1" w:themeFillShade="D9"/>
            <w:vAlign w:val="center"/>
          </w:tcPr>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維持管理手法</w:t>
            </w:r>
          </w:p>
        </w:tc>
        <w:tc>
          <w:tcPr>
            <w:tcW w:w="2126" w:type="dxa"/>
            <w:tcBorders>
              <w:bottom w:val="double" w:sz="4" w:space="0" w:color="auto"/>
            </w:tcBorders>
            <w:shd w:val="clear" w:color="auto" w:fill="D9D9D9" w:themeFill="background1" w:themeFillShade="D9"/>
            <w:vAlign w:val="center"/>
          </w:tcPr>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目標管理水準</w:t>
            </w:r>
          </w:p>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（最適管理水準）</w:t>
            </w:r>
          </w:p>
        </w:tc>
        <w:tc>
          <w:tcPr>
            <w:tcW w:w="1984" w:type="dxa"/>
            <w:tcBorders>
              <w:bottom w:val="double" w:sz="4" w:space="0" w:color="auto"/>
            </w:tcBorders>
            <w:shd w:val="clear" w:color="auto" w:fill="D9D9D9" w:themeFill="background1" w:themeFillShade="D9"/>
            <w:vAlign w:val="center"/>
          </w:tcPr>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限界管理水準</w:t>
            </w:r>
          </w:p>
        </w:tc>
        <w:tc>
          <w:tcPr>
            <w:tcW w:w="1701" w:type="dxa"/>
            <w:tcBorders>
              <w:bottom w:val="double" w:sz="4" w:space="0" w:color="auto"/>
            </w:tcBorders>
            <w:shd w:val="clear" w:color="auto" w:fill="D9D9D9" w:themeFill="background1" w:themeFillShade="D9"/>
            <w:vAlign w:val="center"/>
          </w:tcPr>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課題および</w:t>
            </w:r>
          </w:p>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今後の対応</w:t>
            </w:r>
          </w:p>
        </w:tc>
      </w:tr>
      <w:tr w:rsidR="00F743E2" w:rsidRPr="00F84B77" w:rsidTr="00EC2D68">
        <w:tc>
          <w:tcPr>
            <w:tcW w:w="1745" w:type="dxa"/>
            <w:tcBorders>
              <w:top w:val="double" w:sz="4" w:space="0" w:color="auto"/>
              <w:bottom w:val="single" w:sz="4" w:space="0" w:color="auto"/>
            </w:tcBorders>
          </w:tcPr>
          <w:p w:rsidR="00F743E2" w:rsidRPr="00F84B77" w:rsidRDefault="00F743E2" w:rsidP="00EC2D68">
            <w:pPr>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橋梁</w:t>
            </w:r>
          </w:p>
        </w:tc>
        <w:tc>
          <w:tcPr>
            <w:tcW w:w="1516" w:type="dxa"/>
            <w:tcBorders>
              <w:top w:val="doub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予測計画</w:t>
            </w:r>
          </w:p>
        </w:tc>
        <w:tc>
          <w:tcPr>
            <w:tcW w:w="2126" w:type="dxa"/>
            <w:tcBorders>
              <w:top w:val="doub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健全度</w:t>
            </w:r>
            <w:r w:rsidRPr="00F84B77">
              <w:rPr>
                <w:rFonts w:ascii="HG丸ｺﾞｼｯｸM-PRO" w:eastAsia="HG丸ｺﾞｼｯｸM-PRO" w:hAnsi="HG丸ｺﾞｼｯｸM-PRO"/>
                <w:szCs w:val="21"/>
              </w:rPr>
              <w:t>70</w:t>
            </w:r>
          </w:p>
        </w:tc>
        <w:tc>
          <w:tcPr>
            <w:tcW w:w="1984" w:type="dxa"/>
            <w:tcBorders>
              <w:top w:val="doub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健全度</w:t>
            </w:r>
            <w:r w:rsidRPr="00F84B77">
              <w:rPr>
                <w:rFonts w:ascii="HG丸ｺﾞｼｯｸM-PRO" w:eastAsia="HG丸ｺﾞｼｯｸM-PRO" w:hAnsi="HG丸ｺﾞｼｯｸM-PRO"/>
                <w:szCs w:val="21"/>
              </w:rPr>
              <w:t>0</w:t>
            </w:r>
          </w:p>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※橋梁本体の機能を脅かすものではない</w:t>
            </w:r>
          </w:p>
        </w:tc>
        <w:tc>
          <w:tcPr>
            <w:tcW w:w="1701" w:type="dxa"/>
            <w:tcBorders>
              <w:top w:val="doub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劣化予測精度の向上</w:t>
            </w:r>
          </w:p>
        </w:tc>
      </w:tr>
      <w:tr w:rsidR="00F743E2" w:rsidRPr="00F84B77" w:rsidTr="00EC2D68">
        <w:tc>
          <w:tcPr>
            <w:tcW w:w="1745" w:type="dxa"/>
            <w:tcBorders>
              <w:top w:val="single" w:sz="4" w:space="0" w:color="auto"/>
              <w:bottom w:val="single" w:sz="4" w:space="0" w:color="auto"/>
            </w:tcBorders>
          </w:tcPr>
          <w:p w:rsidR="00F743E2" w:rsidRPr="00F84B77" w:rsidRDefault="00F743E2" w:rsidP="00EC2D68">
            <w:pPr>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護岸</w:t>
            </w:r>
          </w:p>
        </w:tc>
        <w:tc>
          <w:tcPr>
            <w:tcW w:w="1516"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状態監視</w:t>
            </w:r>
          </w:p>
        </w:tc>
        <w:tc>
          <w:tcPr>
            <w:tcW w:w="2126"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健全度３</w:t>
            </w:r>
          </w:p>
        </w:tc>
        <w:tc>
          <w:tcPr>
            <w:tcW w:w="1984"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健全度４</w:t>
            </w:r>
          </w:p>
        </w:tc>
        <w:tc>
          <w:tcPr>
            <w:tcW w:w="1701"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評価基準の向上</w:t>
            </w:r>
          </w:p>
        </w:tc>
      </w:tr>
      <w:tr w:rsidR="00F743E2" w:rsidRPr="00F84B77" w:rsidTr="00EC2D68">
        <w:tc>
          <w:tcPr>
            <w:tcW w:w="1745" w:type="dxa"/>
            <w:tcBorders>
              <w:top w:val="single" w:sz="4" w:space="0" w:color="auto"/>
              <w:bottom w:val="single" w:sz="4" w:space="0" w:color="auto"/>
            </w:tcBorders>
          </w:tcPr>
          <w:p w:rsidR="00F743E2" w:rsidRPr="00F84B77" w:rsidRDefault="00F743E2" w:rsidP="00EC2D68">
            <w:pPr>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港湾施設（</w:t>
            </w:r>
            <w:r w:rsidRPr="00F84B77">
              <w:rPr>
                <w:rFonts w:ascii="HG丸ｺﾞｼｯｸM-PRO" w:eastAsia="HG丸ｺﾞｼｯｸM-PRO" w:hAnsi="HG丸ｺﾞｼｯｸM-PRO"/>
                <w:szCs w:val="21"/>
              </w:rPr>
              <w:t>Mt）</w:t>
            </w:r>
          </w:p>
        </w:tc>
        <w:tc>
          <w:tcPr>
            <w:tcW w:w="1516"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予測計画</w:t>
            </w:r>
          </w:p>
        </w:tc>
        <w:tc>
          <w:tcPr>
            <w:tcW w:w="2126"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総合評価</w:t>
            </w:r>
            <w:r w:rsidRPr="00F84B77">
              <w:rPr>
                <w:rFonts w:ascii="HG丸ｺﾞｼｯｸM-PRO" w:eastAsia="HG丸ｺﾞｼｯｸM-PRO" w:hAnsi="HG丸ｺﾞｼｯｸM-PRO"/>
                <w:szCs w:val="21"/>
              </w:rPr>
              <w:t>B</w:t>
            </w:r>
          </w:p>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※放置した場合に施設性能が低下する恐れがある状態</w:t>
            </w:r>
          </w:p>
        </w:tc>
        <w:tc>
          <w:tcPr>
            <w:tcW w:w="1984"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総合評価</w:t>
            </w:r>
            <w:r w:rsidRPr="00F84B77">
              <w:rPr>
                <w:rFonts w:ascii="HG丸ｺﾞｼｯｸM-PRO" w:eastAsia="HG丸ｺﾞｼｯｸM-PRO" w:hAnsi="HG丸ｺﾞｼｯｸM-PRO"/>
                <w:szCs w:val="21"/>
              </w:rPr>
              <w:t>A</w:t>
            </w:r>
          </w:p>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※機能や安全上に影響が出るほど施設性能が低下した状態</w:t>
            </w:r>
          </w:p>
        </w:tc>
        <w:tc>
          <w:tcPr>
            <w:tcW w:w="1701"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劣化予測精度の向上</w:t>
            </w:r>
          </w:p>
        </w:tc>
      </w:tr>
      <w:tr w:rsidR="00C9571F" w:rsidRPr="00F84B77" w:rsidTr="00C9571F">
        <w:tc>
          <w:tcPr>
            <w:tcW w:w="1745" w:type="dxa"/>
            <w:tcBorders>
              <w:top w:val="single" w:sz="4" w:space="0" w:color="auto"/>
              <w:left w:val="single" w:sz="4" w:space="0" w:color="auto"/>
              <w:bottom w:val="single" w:sz="4" w:space="0" w:color="auto"/>
              <w:right w:val="single" w:sz="4" w:space="0" w:color="auto"/>
            </w:tcBorders>
            <w:vAlign w:val="center"/>
            <w:hideMark/>
          </w:tcPr>
          <w:p w:rsidR="00C9571F" w:rsidRPr="007B0805" w:rsidRDefault="00C9571F" w:rsidP="00C9571F">
            <w:pPr>
              <w:ind w:left="210" w:hangingChars="100" w:hanging="210"/>
              <w:rPr>
                <w:rFonts w:ascii="HG丸ｺﾞｼｯｸM-PRO" w:eastAsia="HG丸ｺﾞｼｯｸM-PRO" w:hAnsi="HG丸ｺﾞｼｯｸM-PRO"/>
                <w:szCs w:val="21"/>
              </w:rPr>
            </w:pPr>
            <w:r w:rsidRPr="007B0805">
              <w:rPr>
                <w:rFonts w:ascii="HG丸ｺﾞｼｯｸM-PRO" w:eastAsia="HG丸ｺﾞｼｯｸM-PRO" w:hAnsi="HG丸ｺﾞｼｯｸM-PRO" w:hint="eastAsia"/>
                <w:szCs w:val="21"/>
              </w:rPr>
              <w:t>遊具（公園）</w:t>
            </w:r>
          </w:p>
        </w:tc>
        <w:tc>
          <w:tcPr>
            <w:tcW w:w="1516" w:type="dxa"/>
            <w:tcBorders>
              <w:top w:val="single" w:sz="4" w:space="0" w:color="auto"/>
              <w:left w:val="single" w:sz="4" w:space="0" w:color="auto"/>
              <w:bottom w:val="single" w:sz="4" w:space="0" w:color="auto"/>
              <w:right w:val="single" w:sz="4" w:space="0" w:color="auto"/>
            </w:tcBorders>
            <w:vAlign w:val="center"/>
            <w:hideMark/>
          </w:tcPr>
          <w:p w:rsidR="00C9571F" w:rsidRPr="007B0805" w:rsidRDefault="00C9571F" w:rsidP="00C9571F">
            <w:pPr>
              <w:rPr>
                <w:rFonts w:ascii="HG丸ｺﾞｼｯｸM-PRO" w:eastAsia="HG丸ｺﾞｼｯｸM-PRO" w:hAnsi="HG丸ｺﾞｼｯｸM-PRO"/>
                <w:szCs w:val="21"/>
              </w:rPr>
            </w:pPr>
            <w:r w:rsidRPr="007B0805">
              <w:rPr>
                <w:rFonts w:ascii="HG丸ｺﾞｼｯｸM-PRO" w:eastAsia="HG丸ｺﾞｼｯｸM-PRO" w:hAnsi="HG丸ｺﾞｼｯｸM-PRO" w:hint="eastAsia"/>
                <w:szCs w:val="21"/>
              </w:rPr>
              <w:t>状態監視</w:t>
            </w:r>
          </w:p>
        </w:tc>
        <w:tc>
          <w:tcPr>
            <w:tcW w:w="2126" w:type="dxa"/>
            <w:tcBorders>
              <w:top w:val="single" w:sz="4" w:space="0" w:color="auto"/>
              <w:left w:val="single" w:sz="4" w:space="0" w:color="auto"/>
              <w:bottom w:val="single" w:sz="4" w:space="0" w:color="auto"/>
              <w:right w:val="single" w:sz="4" w:space="0" w:color="auto"/>
            </w:tcBorders>
            <w:vAlign w:val="center"/>
            <w:hideMark/>
          </w:tcPr>
          <w:p w:rsidR="00C9571F" w:rsidRPr="007B0805" w:rsidRDefault="00C9571F" w:rsidP="00C9571F">
            <w:pPr>
              <w:spacing w:line="240" w:lineRule="exact"/>
              <w:ind w:leftChars="15" w:left="33" w:hangingChars="1" w:hanging="2"/>
              <w:rPr>
                <w:rFonts w:ascii="HG丸ｺﾞｼｯｸM-PRO" w:eastAsia="HG丸ｺﾞｼｯｸM-PRO" w:hAnsi="HG丸ｺﾞｼｯｸM-PRO"/>
                <w:szCs w:val="21"/>
              </w:rPr>
            </w:pPr>
            <w:r w:rsidRPr="007B0805">
              <w:rPr>
                <w:rFonts w:ascii="HG丸ｺﾞｼｯｸM-PRO" w:eastAsia="HG丸ｺﾞｼｯｸM-PRO" w:hAnsi="HG丸ｺﾞｼｯｸM-PRO" w:hint="eastAsia"/>
                <w:szCs w:val="21"/>
              </w:rPr>
              <w:t>健全度</w:t>
            </w:r>
            <w:r w:rsidRPr="007B0805">
              <w:rPr>
                <w:rFonts w:ascii="HG丸ｺﾞｼｯｸM-PRO" w:eastAsia="HG丸ｺﾞｼｯｸM-PRO" w:hAnsi="HG丸ｺﾞｼｯｸM-PRO"/>
                <w:szCs w:val="21"/>
              </w:rPr>
              <w:t>B以上</w:t>
            </w:r>
          </w:p>
        </w:tc>
        <w:tc>
          <w:tcPr>
            <w:tcW w:w="1984" w:type="dxa"/>
            <w:tcBorders>
              <w:top w:val="single" w:sz="4" w:space="0" w:color="auto"/>
              <w:left w:val="single" w:sz="4" w:space="0" w:color="auto"/>
              <w:bottom w:val="single" w:sz="4" w:space="0" w:color="auto"/>
              <w:right w:val="single" w:sz="4" w:space="0" w:color="auto"/>
            </w:tcBorders>
            <w:vAlign w:val="center"/>
            <w:hideMark/>
          </w:tcPr>
          <w:p w:rsidR="00C9571F" w:rsidRPr="007B0805" w:rsidRDefault="00C9571F" w:rsidP="00C9571F">
            <w:pPr>
              <w:spacing w:line="240" w:lineRule="exact"/>
              <w:ind w:leftChars="13" w:left="27" w:firstLineChars="2" w:firstLine="4"/>
              <w:rPr>
                <w:rFonts w:ascii="HG丸ｺﾞｼｯｸM-PRO" w:eastAsia="HG丸ｺﾞｼｯｸM-PRO" w:hAnsi="HG丸ｺﾞｼｯｸM-PRO"/>
                <w:szCs w:val="21"/>
              </w:rPr>
            </w:pPr>
            <w:r w:rsidRPr="007B0805">
              <w:rPr>
                <w:rFonts w:ascii="HG丸ｺﾞｼｯｸM-PRO" w:eastAsia="HG丸ｺﾞｼｯｸM-PRO" w:hAnsi="HG丸ｺﾞｼｯｸM-PRO" w:hint="eastAsia"/>
                <w:szCs w:val="21"/>
              </w:rPr>
              <w:t>健全度</w:t>
            </w:r>
            <w:r w:rsidRPr="007B0805">
              <w:rPr>
                <w:rFonts w:ascii="HG丸ｺﾞｼｯｸM-PRO" w:eastAsia="HG丸ｺﾞｼｯｸM-PRO" w:hAnsi="HG丸ｺﾞｼｯｸM-PRO"/>
                <w:szCs w:val="21"/>
              </w:rPr>
              <w:t>Cを下回る</w:t>
            </w:r>
          </w:p>
        </w:tc>
        <w:tc>
          <w:tcPr>
            <w:tcW w:w="1701" w:type="dxa"/>
            <w:tcBorders>
              <w:top w:val="single" w:sz="4" w:space="0" w:color="auto"/>
              <w:left w:val="single" w:sz="4" w:space="0" w:color="auto"/>
              <w:bottom w:val="single" w:sz="4" w:space="0" w:color="auto"/>
              <w:right w:val="single" w:sz="4" w:space="0" w:color="auto"/>
            </w:tcBorders>
            <w:vAlign w:val="center"/>
            <w:hideMark/>
          </w:tcPr>
          <w:p w:rsidR="00C9571F" w:rsidRPr="007B0805" w:rsidRDefault="00C9571F" w:rsidP="00C9571F">
            <w:pPr>
              <w:rPr>
                <w:rFonts w:ascii="HG丸ｺﾞｼｯｸM-PRO" w:eastAsia="HG丸ｺﾞｼｯｸM-PRO" w:hAnsi="HG丸ｺﾞｼｯｸM-PRO"/>
                <w:szCs w:val="21"/>
              </w:rPr>
            </w:pPr>
            <w:r w:rsidRPr="007B0805">
              <w:rPr>
                <w:rFonts w:ascii="HG丸ｺﾞｼｯｸM-PRO" w:eastAsia="HG丸ｺﾞｼｯｸM-PRO" w:hAnsi="HG丸ｺﾞｼｯｸM-PRO" w:hint="eastAsia"/>
                <w:szCs w:val="21"/>
              </w:rPr>
              <w:t>劣化把握が困難な遊具→時間計画型の導入</w:t>
            </w:r>
          </w:p>
        </w:tc>
      </w:tr>
      <w:tr w:rsidR="00F743E2" w:rsidRPr="00F84B77" w:rsidTr="00EC2D68">
        <w:tc>
          <w:tcPr>
            <w:tcW w:w="1745" w:type="dxa"/>
          </w:tcPr>
          <w:p w:rsidR="00F743E2" w:rsidRPr="00F84B77" w:rsidRDefault="00F743E2" w:rsidP="00EC2D68">
            <w:pPr>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下水道設備</w:t>
            </w:r>
          </w:p>
        </w:tc>
        <w:tc>
          <w:tcPr>
            <w:tcW w:w="1516" w:type="dxa"/>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状態監視</w:t>
            </w:r>
          </w:p>
        </w:tc>
        <w:tc>
          <w:tcPr>
            <w:tcW w:w="2126" w:type="dxa"/>
          </w:tcPr>
          <w:p w:rsidR="00F743E2" w:rsidRPr="00F84B77" w:rsidRDefault="00F743E2" w:rsidP="00EC2D68">
            <w:pPr>
              <w:spacing w:line="240" w:lineRule="exact"/>
              <w:ind w:leftChars="15" w:left="33" w:hangingChars="1" w:hanging="2"/>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摩耗、発錆等若干の劣化が確認できる。</w:t>
            </w:r>
          </w:p>
        </w:tc>
        <w:tc>
          <w:tcPr>
            <w:tcW w:w="1984" w:type="dxa"/>
          </w:tcPr>
          <w:p w:rsidR="00F743E2" w:rsidRPr="00F84B77" w:rsidRDefault="00F743E2" w:rsidP="00EC2D68">
            <w:pPr>
              <w:spacing w:line="240" w:lineRule="exact"/>
              <w:ind w:leftChars="13" w:left="27" w:firstLineChars="2" w:firstLine="4"/>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根幹部品などの補修や部分更新では対応できない箇所で腐食、摩耗等の劣化が著しい。</w:t>
            </w:r>
          </w:p>
        </w:tc>
        <w:tc>
          <w:tcPr>
            <w:tcW w:w="1701" w:type="dxa"/>
            <w:vMerge w:val="restart"/>
            <w:vAlign w:val="center"/>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雨水ポンプ駆動装置の更新年数設定</w:t>
            </w:r>
          </w:p>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→原則</w:t>
            </w:r>
            <w:r w:rsidRPr="00F84B77">
              <w:rPr>
                <w:rFonts w:ascii="HG丸ｺﾞｼｯｸM-PRO" w:eastAsia="HG丸ｺﾞｼｯｸM-PRO" w:hAnsi="HG丸ｺﾞｼｯｸM-PRO"/>
                <w:szCs w:val="21"/>
              </w:rPr>
              <w:t>35年</w:t>
            </w:r>
          </w:p>
        </w:tc>
      </w:tr>
      <w:tr w:rsidR="00F743E2" w:rsidRPr="00F84B77" w:rsidTr="00EC2D68">
        <w:trPr>
          <w:trHeight w:val="1014"/>
        </w:trPr>
        <w:tc>
          <w:tcPr>
            <w:tcW w:w="1745" w:type="dxa"/>
          </w:tcPr>
          <w:p w:rsidR="00F743E2" w:rsidRPr="00F84B77" w:rsidRDefault="00F743E2" w:rsidP="00EC2D68">
            <w:pPr>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河川・海岸設備</w:t>
            </w:r>
          </w:p>
        </w:tc>
        <w:tc>
          <w:tcPr>
            <w:tcW w:w="1516" w:type="dxa"/>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状態監視</w:t>
            </w:r>
          </w:p>
        </w:tc>
        <w:tc>
          <w:tcPr>
            <w:tcW w:w="2126" w:type="dxa"/>
          </w:tcPr>
          <w:p w:rsidR="00F743E2" w:rsidRPr="00F84B77" w:rsidRDefault="00F743E2" w:rsidP="00EC2D68">
            <w:pPr>
              <w:spacing w:line="240" w:lineRule="exact"/>
              <w:ind w:left="21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劣化の兆候が見られる</w:t>
            </w:r>
          </w:p>
        </w:tc>
        <w:tc>
          <w:tcPr>
            <w:tcW w:w="1984" w:type="dxa"/>
          </w:tcPr>
          <w:p w:rsidR="00F743E2" w:rsidRPr="00F84B77" w:rsidRDefault="00F743E2" w:rsidP="00EC2D68">
            <w:pPr>
              <w:spacing w:line="240" w:lineRule="exact"/>
              <w:jc w:val="left"/>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劣化が進行し、機場の機能に支障が出る恐れがある。</w:t>
            </w:r>
          </w:p>
        </w:tc>
        <w:tc>
          <w:tcPr>
            <w:tcW w:w="1701" w:type="dxa"/>
            <w:vMerge/>
          </w:tcPr>
          <w:p w:rsidR="00F743E2" w:rsidRPr="00F84B77" w:rsidRDefault="00F743E2" w:rsidP="00EC2D68">
            <w:pPr>
              <w:rPr>
                <w:rFonts w:ascii="HG丸ｺﾞｼｯｸM-PRO" w:eastAsia="HG丸ｺﾞｼｯｸM-PRO" w:hAnsi="HG丸ｺﾞｼｯｸM-PRO"/>
                <w:color w:val="FF0000"/>
                <w:szCs w:val="21"/>
              </w:rPr>
            </w:pPr>
          </w:p>
        </w:tc>
      </w:tr>
    </w:tbl>
    <w:p w:rsidR="00CF6CBE" w:rsidRPr="00782149" w:rsidRDefault="00891CAC" w:rsidP="00CF6CBE">
      <w:pPr>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注）</w:t>
      </w:r>
      <w:r w:rsidRPr="00F84B77">
        <w:rPr>
          <w:rFonts w:ascii="HG丸ｺﾞｼｯｸM-PRO" w:eastAsia="HG丸ｺﾞｼｯｸM-PRO" w:hAnsi="HG丸ｺﾞｼｯｸM-PRO" w:cs="Meiryo UI"/>
        </w:rPr>
        <w:t>Co：コンクリート構造物、Mt：鋼構造物</w:t>
      </w:r>
    </w:p>
    <w:p w:rsidR="00EA1547" w:rsidRPr="008F39E9" w:rsidRDefault="00EA1547">
      <w:pPr>
        <w:widowControl/>
        <w:jc w:val="left"/>
        <w:rPr>
          <w:rFonts w:ascii="HG丸ｺﾞｼｯｸM-PRO" w:eastAsia="HG丸ｺﾞｼｯｸM-PRO" w:hAnsi="HG丸ｺﾞｼｯｸM-PRO" w:cs="Meiryo UI"/>
        </w:rPr>
      </w:pPr>
    </w:p>
    <w:p w:rsidR="00EA1547" w:rsidRPr="00782149" w:rsidRDefault="00EA1547" w:rsidP="00C364CF">
      <w:pPr>
        <w:pStyle w:val="10"/>
        <w:ind w:firstLine="210"/>
        <w:rPr>
          <w:rFonts w:ascii="HG丸ｺﾞｼｯｸM-PRO" w:eastAsia="HG丸ｺﾞｼｯｸM-PRO" w:hAnsi="HG丸ｺﾞｼｯｸM-PRO"/>
        </w:rPr>
      </w:pPr>
    </w:p>
    <w:p w:rsidR="00EA1547" w:rsidRPr="00782149" w:rsidRDefault="00EA1547" w:rsidP="00C364CF">
      <w:pPr>
        <w:pStyle w:val="10"/>
        <w:ind w:firstLine="210"/>
        <w:rPr>
          <w:rFonts w:ascii="HG丸ｺﾞｼｯｸM-PRO" w:eastAsia="HG丸ｺﾞｼｯｸM-PRO" w:hAnsi="HG丸ｺﾞｼｯｸM-PRO"/>
        </w:rPr>
        <w:sectPr w:rsidR="00EA1547" w:rsidRPr="00782149" w:rsidSect="00A10E9D">
          <w:headerReference w:type="default" r:id="rId144"/>
          <w:footerReference w:type="default" r:id="rId145"/>
          <w:pgSz w:w="11906" w:h="16838" w:code="9"/>
          <w:pgMar w:top="1418" w:right="1418" w:bottom="1418" w:left="1418" w:header="851" w:footer="567" w:gutter="0"/>
          <w:cols w:space="425"/>
          <w:docGrid w:type="lines" w:linePitch="360"/>
        </w:sectPr>
      </w:pPr>
    </w:p>
    <w:p w:rsidR="00C364CF" w:rsidRPr="00F84B77" w:rsidRDefault="00C364CF" w:rsidP="008C3EB8">
      <w:pPr>
        <w:pStyle w:val="3"/>
      </w:pPr>
      <w:bookmarkStart w:id="543" w:name="_Toc397531715"/>
      <w:bookmarkStart w:id="544" w:name="_Toc397605003"/>
      <w:bookmarkStart w:id="545" w:name="_Toc397531716"/>
      <w:bookmarkStart w:id="546" w:name="_Toc397605004"/>
      <w:bookmarkStart w:id="547" w:name="_Toc397531717"/>
      <w:bookmarkStart w:id="548" w:name="_Toc397605005"/>
      <w:bookmarkStart w:id="549" w:name="_Toc397531718"/>
      <w:bookmarkStart w:id="550" w:name="_Toc397605006"/>
      <w:bookmarkStart w:id="551" w:name="_Toc397531719"/>
      <w:bookmarkStart w:id="552" w:name="_Toc397605007"/>
      <w:bookmarkStart w:id="553" w:name="_Toc397531720"/>
      <w:bookmarkStart w:id="554" w:name="_Toc397605008"/>
      <w:bookmarkStart w:id="555" w:name="_Toc397531721"/>
      <w:bookmarkStart w:id="556" w:name="_Toc397605009"/>
      <w:bookmarkStart w:id="557" w:name="_Toc397531722"/>
      <w:bookmarkStart w:id="558" w:name="_Toc397605010"/>
      <w:bookmarkStart w:id="559" w:name="_Toc397531723"/>
      <w:bookmarkStart w:id="560" w:name="_Toc397605011"/>
      <w:bookmarkStart w:id="561" w:name="_Toc397531724"/>
      <w:bookmarkStart w:id="562" w:name="_Toc397605012"/>
      <w:bookmarkStart w:id="563" w:name="_Toc397531725"/>
      <w:bookmarkStart w:id="564" w:name="_Toc397605013"/>
      <w:bookmarkStart w:id="565" w:name="_Toc41188342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r w:rsidRPr="00782149">
        <w:rPr>
          <w:rFonts w:hint="eastAsia"/>
        </w:rPr>
        <w:lastRenderedPageBreak/>
        <w:t>更新の考え方</w:t>
      </w:r>
      <w:bookmarkEnd w:id="565"/>
    </w:p>
    <w:p w:rsidR="00AB1042" w:rsidRDefault="00AB1042" w:rsidP="00AB1042">
      <w:pPr>
        <w:pStyle w:val="30"/>
        <w:ind w:left="10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都市基盤施設は、適切な維持管理を行い、安全性・信頼性、</w:t>
      </w:r>
      <w:r w:rsidRPr="007B0805">
        <w:rPr>
          <w:rFonts w:ascii="HG丸ｺﾞｼｯｸM-PRO" w:eastAsia="HG丸ｺﾞｼｯｸM-PRO" w:hAnsi="HG丸ｺﾞｼｯｸM-PRO"/>
        </w:rPr>
        <w:t>LCC最小化の観点から、可能な限り</w:t>
      </w:r>
      <w:r w:rsidR="00617941" w:rsidRPr="007B0805">
        <w:rPr>
          <w:rFonts w:ascii="HG丸ｺﾞｼｯｸM-PRO" w:eastAsia="HG丸ｺﾞｼｯｸM-PRO" w:hAnsi="HG丸ｺﾞｼｯｸM-PRO" w:hint="eastAsia"/>
        </w:rPr>
        <w:t>繰り返し維持管理を行い、使い続ける</w:t>
      </w:r>
      <w:r w:rsidRPr="007B0805">
        <w:rPr>
          <w:rFonts w:ascii="HG丸ｺﾞｼｯｸM-PRO" w:eastAsia="HG丸ｺﾞｼｯｸM-PRO" w:hAnsi="HG丸ｺﾞｼｯｸM-PRO"/>
        </w:rPr>
        <w:t>ことが基本であるが、一方で、各分野・施設の特性や重要度を考慮し、物理的、機能的、社会的、経済的、技術的実現可能性</w:t>
      </w:r>
      <w:r w:rsidR="00C262F2" w:rsidRPr="007B0805">
        <w:rPr>
          <w:rFonts w:ascii="HG丸ｺﾞｼｯｸM-PRO" w:eastAsia="HG丸ｺﾞｼｯｸM-PRO" w:hAnsi="HG丸ｺﾞｼｯｸM-PRO" w:hint="eastAsia"/>
        </w:rPr>
        <w:t>、社会的影響</w:t>
      </w:r>
      <w:r w:rsidRPr="007B0805">
        <w:rPr>
          <w:rFonts w:ascii="HG丸ｺﾞｼｯｸM-PRO" w:eastAsia="HG丸ｺﾞｼｯｸM-PRO" w:hAnsi="HG丸ｺﾞｼｯｸM-PRO"/>
        </w:rPr>
        <w:t>の視点などから総合的に評価を行い、更新について見極めること</w:t>
      </w:r>
      <w:r w:rsidR="00C262F2" w:rsidRPr="007B0805">
        <w:rPr>
          <w:rFonts w:ascii="HG丸ｺﾞｼｯｸM-PRO" w:eastAsia="HG丸ｺﾞｼｯｸM-PRO" w:hAnsi="HG丸ｺﾞｼｯｸM-PRO" w:hint="eastAsia"/>
        </w:rPr>
        <w:t>とする</w:t>
      </w:r>
      <w:r w:rsidR="00C262F2" w:rsidRPr="007B0805">
        <w:rPr>
          <w:rFonts w:ascii="HG丸ｺﾞｼｯｸM-PRO" w:eastAsia="HG丸ｺﾞｼｯｸM-PRO" w:hAnsi="HG丸ｺﾞｼｯｸM-PRO"/>
        </w:rPr>
        <w:t>。</w:t>
      </w:r>
    </w:p>
    <w:p w:rsidR="00B76FB1" w:rsidRDefault="00B76FB1" w:rsidP="00B76FB1">
      <w:pPr>
        <w:pStyle w:val="30"/>
        <w:ind w:left="105" w:firstLine="210"/>
        <w:rPr>
          <w:rFonts w:ascii="HG丸ｺﾞｼｯｸM-PRO" w:eastAsia="HG丸ｺﾞｼｯｸM-PRO" w:hAnsi="HG丸ｺﾞｼｯｸM-PRO"/>
        </w:rPr>
      </w:pPr>
      <w:r w:rsidRPr="00B76FB1">
        <w:rPr>
          <w:rFonts w:ascii="HG丸ｺﾞｼｯｸM-PRO" w:eastAsia="HG丸ｺﾞｼｯｸM-PRO" w:hAnsi="HG丸ｺﾞｼｯｸM-PRO" w:hint="eastAsia"/>
        </w:rPr>
        <w:t>各施設について、それぞれの更新判定フロー</w:t>
      </w:r>
      <w:r w:rsidR="00BF2749">
        <w:rPr>
          <w:rFonts w:ascii="HG丸ｺﾞｼｯｸM-PRO" w:eastAsia="HG丸ｺﾞｼｯｸM-PRO" w:hAnsi="HG丸ｺﾞｼｯｸM-PRO" w:hint="eastAsia"/>
        </w:rPr>
        <w:t>を設定し、その更新判定フロー</w:t>
      </w:r>
      <w:r w:rsidRPr="00B76FB1">
        <w:rPr>
          <w:rFonts w:ascii="HG丸ｺﾞｼｯｸM-PRO" w:eastAsia="HG丸ｺﾞｼｯｸM-PRO" w:hAnsi="HG丸ｺﾞｼｯｸM-PRO" w:hint="eastAsia"/>
        </w:rPr>
        <w:t>に基づく</w:t>
      </w:r>
      <w:r w:rsidR="00BF2749">
        <w:rPr>
          <w:rFonts w:ascii="HG丸ｺﾞｼｯｸM-PRO" w:eastAsia="HG丸ｺﾞｼｯｸM-PRO" w:hAnsi="HG丸ｺﾞｼｯｸM-PRO" w:hint="eastAsia"/>
        </w:rPr>
        <w:t>、</w:t>
      </w:r>
      <w:r w:rsidR="00251E3E">
        <w:rPr>
          <w:rFonts w:ascii="HG丸ｺﾞｼｯｸM-PRO" w:eastAsia="HG丸ｺﾞｼｯｸM-PRO" w:hAnsi="HG丸ｺﾞｼｯｸM-PRO" w:hint="eastAsia"/>
        </w:rPr>
        <w:t>点検</w:t>
      </w:r>
      <w:r w:rsidRPr="00B76FB1">
        <w:rPr>
          <w:rFonts w:ascii="HG丸ｺﾞｼｯｸM-PRO" w:eastAsia="HG丸ｺﾞｼｯｸM-PRO" w:hAnsi="HG丸ｺﾞｼｯｸM-PRO" w:hint="eastAsia"/>
        </w:rPr>
        <w:t>を実施し、更新すべき施設の抽出を行うと</w:t>
      </w:r>
      <w:r w:rsidR="004A220B">
        <w:rPr>
          <w:rFonts w:ascii="HG丸ｺﾞｼｯｸM-PRO" w:eastAsia="HG丸ｺﾞｼｯｸM-PRO" w:hAnsi="HG丸ｺﾞｼｯｸM-PRO" w:hint="eastAsia"/>
        </w:rPr>
        <w:t>とも</w:t>
      </w:r>
      <w:r w:rsidRPr="00B76FB1">
        <w:rPr>
          <w:rFonts w:ascii="HG丸ｺﾞｼｯｸM-PRO" w:eastAsia="HG丸ｺﾞｼｯｸM-PRO" w:hAnsi="HG丸ｺﾞｼｯｸM-PRO" w:hint="eastAsia"/>
        </w:rPr>
        <w:t>に、抽出した施設について、具体的な更新方法や時期を、今後順次、明らかにしていく</w:t>
      </w:r>
      <w:r w:rsidR="00251E3E">
        <w:rPr>
          <w:rFonts w:ascii="HG丸ｺﾞｼｯｸM-PRO" w:eastAsia="HG丸ｺﾞｼｯｸM-PRO" w:hAnsi="HG丸ｺﾞｼｯｸM-PRO" w:hint="eastAsia"/>
        </w:rPr>
        <w:t>こととする。</w:t>
      </w:r>
    </w:p>
    <w:p w:rsidR="00AB1042" w:rsidRPr="007B0805" w:rsidRDefault="00AB1042" w:rsidP="00AB1042">
      <w:pPr>
        <w:pStyle w:val="30"/>
        <w:ind w:left="10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更新の見極めに際しては、将来の地域・社会構造変化を踏まえた、施設の廃止や集約化などについても考慮する。</w:t>
      </w:r>
    </w:p>
    <w:p w:rsidR="00C364CF" w:rsidRPr="00782149" w:rsidRDefault="00C364CF" w:rsidP="00C364CF">
      <w:pPr>
        <w:pStyle w:val="40"/>
        <w:ind w:left="420" w:firstLine="210"/>
        <w:rPr>
          <w:rFonts w:ascii="HG丸ｺﾞｼｯｸM-PRO" w:eastAsia="HG丸ｺﾞｼｯｸM-PRO" w:hAnsi="HG丸ｺﾞｼｯｸM-PRO"/>
        </w:rPr>
      </w:pPr>
    </w:p>
    <w:p w:rsidR="00C364CF" w:rsidRPr="00782149" w:rsidRDefault="00C364CF" w:rsidP="008C3EB8">
      <w:pPr>
        <w:pStyle w:val="4"/>
      </w:pPr>
      <w:r w:rsidRPr="00782149">
        <w:rPr>
          <w:rFonts w:hint="eastAsia"/>
        </w:rPr>
        <w:t>考慮</w:t>
      </w:r>
      <w:r w:rsidR="002021D0" w:rsidRPr="00782149">
        <w:rPr>
          <w:rFonts w:hint="eastAsia"/>
        </w:rPr>
        <w:t>すべき視点</w:t>
      </w:r>
    </w:p>
    <w:p w:rsidR="00C364CF" w:rsidRPr="00782149" w:rsidRDefault="006119F6" w:rsidP="00C364CF">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更新の見極めにあたっては、以下の視点等</w:t>
      </w:r>
      <w:r w:rsidRPr="00F84B77">
        <w:rPr>
          <w:rFonts w:ascii="HG丸ｺﾞｼｯｸM-PRO" w:eastAsia="HG丸ｺﾞｼｯｸM-PRO" w:hAnsi="HG丸ｺﾞｼｯｸM-PRO" w:hint="eastAsia"/>
          <w:color w:val="000000" w:themeColor="text1"/>
        </w:rPr>
        <w:t>を考慮する。</w:t>
      </w:r>
    </w:p>
    <w:p w:rsidR="00C364CF" w:rsidRPr="00782149" w:rsidRDefault="00C364CF" w:rsidP="00EC2D68">
      <w:pPr>
        <w:pStyle w:val="a9"/>
        <w:spacing w:before="180"/>
      </w:pPr>
      <w:bookmarkStart w:id="566" w:name="_Ref395283386"/>
      <w:r w:rsidRPr="00782149">
        <w:rPr>
          <w:rFonts w:hint="eastAsia"/>
        </w:rPr>
        <w:t>表</w:t>
      </w:r>
      <w:r w:rsidRPr="00782149">
        <w:t xml:space="preserve"> </w:t>
      </w:r>
      <w:fldSimple w:instr=" STYLEREF 2 \s ">
        <w:r w:rsidR="0030381F">
          <w:rPr>
            <w:noProof/>
          </w:rPr>
          <w:t>4.2</w:t>
        </w:r>
      </w:fldSimple>
      <w:r w:rsidR="003524A3" w:rsidRPr="00782149">
        <w:noBreakHyphen/>
      </w:r>
      <w:fldSimple w:instr=" SEQ 表 \* ARABIC \s 2 ">
        <w:r w:rsidR="0030381F">
          <w:rPr>
            <w:noProof/>
          </w:rPr>
          <w:t>5</w:t>
        </w:r>
      </w:fldSimple>
      <w:bookmarkEnd w:id="566"/>
      <w:r w:rsidRPr="00782149">
        <w:rPr>
          <w:rFonts w:hint="eastAsia"/>
        </w:rPr>
        <w:t xml:space="preserve">　更新の見極めにあたり考慮すべき視点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782149" w:rsidTr="008362CD">
        <w:tc>
          <w:tcPr>
            <w:tcW w:w="2144" w:type="dxa"/>
            <w:tcBorders>
              <w:bottom w:val="double" w:sz="4" w:space="0" w:color="auto"/>
            </w:tcBorders>
            <w:shd w:val="clear" w:color="auto" w:fill="D9D9D9" w:themeFill="background1" w:themeFillShade="D9"/>
          </w:tcPr>
          <w:p w:rsidR="00C364CF" w:rsidRPr="00782149" w:rsidRDefault="00C364CF" w:rsidP="00AC033B">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C364CF" w:rsidRPr="00782149" w:rsidRDefault="002021D0" w:rsidP="002021D0">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内容等</w:t>
            </w:r>
          </w:p>
        </w:tc>
      </w:tr>
      <w:tr w:rsidR="00C364CF" w:rsidRPr="00782149" w:rsidTr="008362CD">
        <w:tc>
          <w:tcPr>
            <w:tcW w:w="2144" w:type="dxa"/>
            <w:tcBorders>
              <w:top w:val="double" w:sz="4" w:space="0" w:color="auto"/>
            </w:tcBorders>
          </w:tcPr>
          <w:p w:rsidR="00C364CF" w:rsidRPr="00782149" w:rsidRDefault="00C364CF" w:rsidP="00AC033B">
            <w:pPr>
              <w:rPr>
                <w:rFonts w:ascii="HG丸ｺﾞｼｯｸM-PRO" w:eastAsia="HG丸ｺﾞｼｯｸM-PRO" w:hAnsi="HG丸ｺﾞｼｯｸM-PRO"/>
              </w:rPr>
            </w:pPr>
            <w:r w:rsidRPr="00782149">
              <w:rPr>
                <w:rFonts w:ascii="HG丸ｺﾞｼｯｸM-PRO" w:eastAsia="HG丸ｺﾞｼｯｸM-PRO" w:hAnsi="HG丸ｺﾞｼｯｸM-PRO" w:hint="eastAsia"/>
              </w:rPr>
              <w:t>物理的視点</w:t>
            </w:r>
          </w:p>
        </w:tc>
        <w:tc>
          <w:tcPr>
            <w:tcW w:w="6804" w:type="dxa"/>
            <w:tcBorders>
              <w:top w:val="double" w:sz="4" w:space="0" w:color="auto"/>
            </w:tcBorders>
          </w:tcPr>
          <w:p w:rsidR="00C364CF" w:rsidRPr="00782149" w:rsidRDefault="00C364CF" w:rsidP="00CB0121">
            <w:pPr>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・自然条件や荷重など</w:t>
            </w:r>
            <w:r w:rsidR="00CB0121" w:rsidRPr="00782149">
              <w:rPr>
                <w:rFonts w:ascii="HG丸ｺﾞｼｯｸM-PRO" w:eastAsia="HG丸ｺﾞｼｯｸM-PRO" w:hAnsi="HG丸ｺﾞｼｯｸM-PRO" w:hint="eastAsia"/>
              </w:rPr>
              <w:t>の作用</w:t>
            </w:r>
            <w:r w:rsidRPr="00782149">
              <w:rPr>
                <w:rFonts w:ascii="HG丸ｺﾞｼｯｸM-PRO" w:eastAsia="HG丸ｺﾞｼｯｸM-PRO" w:hAnsi="HG丸ｺﾞｼｯｸM-PRO" w:hint="eastAsia"/>
              </w:rPr>
              <w:t>によりその機能が低下</w:t>
            </w:r>
            <w:r w:rsidR="00CB0121" w:rsidRPr="00782149">
              <w:rPr>
                <w:rFonts w:ascii="HG丸ｺﾞｼｯｸM-PRO" w:eastAsia="HG丸ｺﾞｼｯｸM-PRO" w:hAnsi="HG丸ｺﾞｼｯｸM-PRO" w:hint="eastAsia"/>
              </w:rPr>
              <w:t>し（限界管理水準を下回</w:t>
            </w:r>
            <w:r w:rsidR="00B42CAC" w:rsidRPr="00782149">
              <w:rPr>
                <w:rFonts w:ascii="HG丸ｺﾞｼｯｸM-PRO" w:eastAsia="HG丸ｺﾞｼｯｸM-PRO" w:hAnsi="HG丸ｺﾞｼｯｸM-PRO" w:hint="eastAsia"/>
              </w:rPr>
              <w:t>る</w:t>
            </w:r>
            <w:r w:rsidR="00CB0121"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、通常の維持・修繕を加えても安全性などから使用に耐えなくなった状態</w:t>
            </w:r>
          </w:p>
        </w:tc>
      </w:tr>
      <w:tr w:rsidR="00C364CF" w:rsidRPr="00782149" w:rsidTr="008362CD">
        <w:trPr>
          <w:trHeight w:val="169"/>
        </w:trPr>
        <w:tc>
          <w:tcPr>
            <w:tcW w:w="2144" w:type="dxa"/>
          </w:tcPr>
          <w:p w:rsidR="002021D0" w:rsidRPr="00782149" w:rsidRDefault="00C364CF">
            <w:pPr>
              <w:rPr>
                <w:rFonts w:ascii="HG丸ｺﾞｼｯｸM-PRO" w:eastAsia="HG丸ｺﾞｼｯｸM-PRO" w:hAnsi="HG丸ｺﾞｼｯｸM-PRO"/>
              </w:rPr>
            </w:pPr>
            <w:r w:rsidRPr="00782149">
              <w:rPr>
                <w:rFonts w:ascii="HG丸ｺﾞｼｯｸM-PRO" w:eastAsia="HG丸ｺﾞｼｯｸM-PRO" w:hAnsi="HG丸ｺﾞｼｯｸM-PRO" w:hint="eastAsia"/>
              </w:rPr>
              <w:t>機能的視点</w:t>
            </w:r>
          </w:p>
        </w:tc>
        <w:tc>
          <w:tcPr>
            <w:tcW w:w="6804" w:type="dxa"/>
          </w:tcPr>
          <w:p w:rsidR="00C364CF" w:rsidRPr="00782149" w:rsidRDefault="00C364CF">
            <w:pPr>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920C93" w:rsidRPr="00782149">
              <w:rPr>
                <w:rFonts w:ascii="HG丸ｺﾞｼｯｸM-PRO" w:eastAsia="HG丸ｺﾞｼｯｸM-PRO" w:hAnsi="HG丸ｺﾞｼｯｸM-PRO" w:hint="eastAsia"/>
              </w:rPr>
              <w:t>技術基準などの改訂などによる既存不適格状態の解消等</w:t>
            </w:r>
          </w:p>
        </w:tc>
      </w:tr>
      <w:tr w:rsidR="00733CEB" w:rsidRPr="00782149" w:rsidTr="008362CD">
        <w:trPr>
          <w:trHeight w:val="85"/>
        </w:trPr>
        <w:tc>
          <w:tcPr>
            <w:tcW w:w="2144" w:type="dxa"/>
          </w:tcPr>
          <w:p w:rsidR="00733CEB" w:rsidRPr="00782149" w:rsidRDefault="00733CEB" w:rsidP="00733CEB">
            <w:pPr>
              <w:rPr>
                <w:rFonts w:ascii="HG丸ｺﾞｼｯｸM-PRO" w:eastAsia="HG丸ｺﾞｼｯｸM-PRO" w:hAnsi="HG丸ｺﾞｼｯｸM-PRO"/>
              </w:rPr>
            </w:pPr>
            <w:r w:rsidRPr="00782149">
              <w:rPr>
                <w:rFonts w:ascii="HG丸ｺﾞｼｯｸM-PRO" w:eastAsia="HG丸ｺﾞｼｯｸM-PRO" w:hAnsi="HG丸ｺﾞｼｯｸM-PRO" w:hint="eastAsia"/>
              </w:rPr>
              <w:t>社会的視点</w:t>
            </w:r>
          </w:p>
        </w:tc>
        <w:tc>
          <w:tcPr>
            <w:tcW w:w="6804" w:type="dxa"/>
          </w:tcPr>
          <w:p w:rsidR="00733CEB" w:rsidRPr="00782149" w:rsidRDefault="00733CEB" w:rsidP="00E83E2B">
            <w:pPr>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920C93" w:rsidRPr="00782149">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782149" w:rsidTr="008362CD">
        <w:trPr>
          <w:trHeight w:val="85"/>
        </w:trPr>
        <w:tc>
          <w:tcPr>
            <w:tcW w:w="2144" w:type="dxa"/>
          </w:tcPr>
          <w:p w:rsidR="00C364CF" w:rsidRPr="00782149" w:rsidRDefault="00C364CF" w:rsidP="00AC033B">
            <w:pPr>
              <w:rPr>
                <w:rFonts w:ascii="HG丸ｺﾞｼｯｸM-PRO" w:eastAsia="HG丸ｺﾞｼｯｸM-PRO" w:hAnsi="HG丸ｺﾞｼｯｸM-PRO"/>
              </w:rPr>
            </w:pPr>
            <w:r w:rsidRPr="00782149">
              <w:rPr>
                <w:rFonts w:ascii="HG丸ｺﾞｼｯｸM-PRO" w:eastAsia="HG丸ｺﾞｼｯｸM-PRO" w:hAnsi="HG丸ｺﾞｼｯｸM-PRO" w:hint="eastAsia"/>
              </w:rPr>
              <w:t>経済的視点</w:t>
            </w:r>
          </w:p>
        </w:tc>
        <w:tc>
          <w:tcPr>
            <w:tcW w:w="6804" w:type="dxa"/>
          </w:tcPr>
          <w:p w:rsidR="00C364CF" w:rsidRPr="00782149" w:rsidRDefault="00C364CF" w:rsidP="00AC033B">
            <w:pPr>
              <w:rPr>
                <w:rFonts w:ascii="HG丸ｺﾞｼｯｸM-PRO" w:eastAsia="HG丸ｺﾞｼｯｸM-PRO" w:hAnsi="HG丸ｺﾞｼｯｸM-PRO"/>
              </w:rPr>
            </w:pPr>
            <w:r w:rsidRPr="00782149">
              <w:rPr>
                <w:rFonts w:ascii="HG丸ｺﾞｼｯｸM-PRO" w:eastAsia="HG丸ｺﾞｼｯｸM-PRO" w:hAnsi="HG丸ｺﾞｼｯｸM-PRO" w:hint="eastAsia"/>
              </w:rPr>
              <w:t>・ライフサイクルコスト</w:t>
            </w:r>
            <w:r w:rsidR="00943C92" w:rsidRPr="00782149">
              <w:rPr>
                <w:rFonts w:ascii="HG丸ｺﾞｼｯｸM-PRO" w:eastAsia="HG丸ｺﾞｼｯｸM-PRO" w:hAnsi="HG丸ｺﾞｼｯｸM-PRO" w:hint="eastAsia"/>
              </w:rPr>
              <w:t>、資産価値</w:t>
            </w:r>
            <w:r w:rsidRPr="00782149">
              <w:rPr>
                <w:rFonts w:ascii="HG丸ｺﾞｼｯｸM-PRO" w:eastAsia="HG丸ｺﾞｼｯｸM-PRO" w:hAnsi="HG丸ｺﾞｼｯｸM-PRO" w:hint="eastAsia"/>
              </w:rPr>
              <w:t>等</w:t>
            </w:r>
          </w:p>
        </w:tc>
      </w:tr>
      <w:tr w:rsidR="00F84B77" w:rsidRPr="00F84B77" w:rsidTr="008362CD">
        <w:trPr>
          <w:trHeight w:val="978"/>
        </w:trPr>
        <w:tc>
          <w:tcPr>
            <w:tcW w:w="2144" w:type="dxa"/>
          </w:tcPr>
          <w:p w:rsidR="00C364CF" w:rsidRPr="00F84B77" w:rsidRDefault="00C364CF" w:rsidP="00AC033B">
            <w:pPr>
              <w:rPr>
                <w:rFonts w:ascii="HG丸ｺﾞｼｯｸM-PRO" w:eastAsia="HG丸ｺﾞｼｯｸM-PRO" w:hAnsi="HG丸ｺﾞｼｯｸM-PRO"/>
              </w:rPr>
            </w:pPr>
            <w:r w:rsidRPr="00F84B77">
              <w:rPr>
                <w:rFonts w:ascii="HG丸ｺﾞｼｯｸM-PRO" w:eastAsia="HG丸ｺﾞｼｯｸM-PRO" w:hAnsi="HG丸ｺﾞｼｯｸM-PRO" w:hint="eastAsia"/>
              </w:rPr>
              <w:t>技術的実現可能性</w:t>
            </w:r>
          </w:p>
          <w:p w:rsidR="00C364CF" w:rsidRPr="00F84B77" w:rsidRDefault="00C364CF" w:rsidP="00AC033B">
            <w:pPr>
              <w:rPr>
                <w:rFonts w:ascii="HG丸ｺﾞｼｯｸM-PRO" w:eastAsia="HG丸ｺﾞｼｯｸM-PRO" w:hAnsi="HG丸ｺﾞｼｯｸM-PRO"/>
              </w:rPr>
            </w:pPr>
            <w:r w:rsidRPr="00F84B77">
              <w:rPr>
                <w:rFonts w:ascii="HG丸ｺﾞｼｯｸM-PRO" w:eastAsia="HG丸ｺﾞｼｯｸM-PRO" w:hAnsi="HG丸ｺﾞｼｯｸM-PRO" w:hint="eastAsia"/>
              </w:rPr>
              <w:t>（技術開発の動向）</w:t>
            </w:r>
          </w:p>
        </w:tc>
        <w:tc>
          <w:tcPr>
            <w:tcW w:w="6804" w:type="dxa"/>
          </w:tcPr>
          <w:p w:rsidR="00C364CF" w:rsidRPr="00F84B77" w:rsidRDefault="00C364CF" w:rsidP="00AC033B">
            <w:pPr>
              <w:rPr>
                <w:rFonts w:ascii="HG丸ｺﾞｼｯｸM-PRO" w:eastAsia="HG丸ｺﾞｼｯｸM-PRO" w:hAnsi="HG丸ｺﾞｼｯｸM-PRO"/>
              </w:rPr>
            </w:pPr>
            <w:r w:rsidRPr="00F84B77">
              <w:rPr>
                <w:rFonts w:ascii="HG丸ｺﾞｼｯｸM-PRO" w:eastAsia="HG丸ｺﾞｼｯｸM-PRO" w:hAnsi="HG丸ｺﾞｼｯｸM-PRO" w:hint="eastAsia"/>
              </w:rPr>
              <w:t>・現在の技術では実現困難な場合　等</w:t>
            </w:r>
          </w:p>
        </w:tc>
      </w:tr>
      <w:tr w:rsidR="00F84B77" w:rsidRPr="00F84B77" w:rsidTr="008362CD">
        <w:trPr>
          <w:trHeight w:val="552"/>
        </w:trPr>
        <w:tc>
          <w:tcPr>
            <w:tcW w:w="2144" w:type="dxa"/>
          </w:tcPr>
          <w:p w:rsidR="008362CD" w:rsidRPr="00F84B77" w:rsidRDefault="00C262F2" w:rsidP="009453FB">
            <w:pPr>
              <w:rPr>
                <w:rFonts w:ascii="HG丸ｺﾞｼｯｸM-PRO" w:eastAsia="HG丸ｺﾞｼｯｸM-PRO" w:hAnsi="HG丸ｺﾞｼｯｸM-PRO"/>
              </w:rPr>
            </w:pPr>
            <w:r w:rsidRPr="00F84B77">
              <w:rPr>
                <w:rFonts w:ascii="HG丸ｺﾞｼｯｸM-PRO" w:eastAsia="HG丸ｺﾞｼｯｸM-PRO" w:hAnsi="HG丸ｺﾞｼｯｸM-PRO" w:hint="eastAsia"/>
              </w:rPr>
              <w:t>社会的影響</w:t>
            </w:r>
          </w:p>
        </w:tc>
        <w:tc>
          <w:tcPr>
            <w:tcW w:w="6804" w:type="dxa"/>
          </w:tcPr>
          <w:p w:rsidR="008362CD" w:rsidRPr="00F84B77" w:rsidRDefault="00C262F2" w:rsidP="009453FB">
            <w:pPr>
              <w:rPr>
                <w:rFonts w:ascii="HG丸ｺﾞｼｯｸM-PRO" w:eastAsia="HG丸ｺﾞｼｯｸM-PRO" w:hAnsi="HG丸ｺﾞｼｯｸM-PRO"/>
              </w:rPr>
            </w:pPr>
            <w:r w:rsidRPr="00F84B77">
              <w:rPr>
                <w:rFonts w:ascii="HG丸ｺﾞｼｯｸM-PRO" w:eastAsia="HG丸ｺﾞｼｯｸM-PRO" w:hAnsi="HG丸ｺﾞｼｯｸM-PRO" w:hint="eastAsia"/>
              </w:rPr>
              <w:t>・更新する場合の代替性確保など</w:t>
            </w:r>
          </w:p>
        </w:tc>
      </w:tr>
    </w:tbl>
    <w:p w:rsidR="008362CD" w:rsidRPr="00F84B77" w:rsidRDefault="008362CD" w:rsidP="00C364CF">
      <w:pPr>
        <w:rPr>
          <w:rFonts w:ascii="HG丸ｺﾞｼｯｸM-PRO" w:eastAsia="HG丸ｺﾞｼｯｸM-PRO" w:hAnsi="HG丸ｺﾞｼｯｸM-PRO"/>
        </w:rPr>
      </w:pPr>
    </w:p>
    <w:p w:rsidR="002021D0" w:rsidRPr="00782149" w:rsidRDefault="002021D0" w:rsidP="002021D0">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更新の見極めを行うための判定フローの一例を</w:t>
      </w:r>
      <w:r w:rsidR="00163FDA" w:rsidRPr="00F84B77">
        <w:rPr>
          <w:rFonts w:ascii="HG丸ｺﾞｼｯｸM-PRO" w:eastAsia="HG丸ｺﾞｼｯｸM-PRO" w:hAnsi="HG丸ｺﾞｼｯｸM-PRO" w:hint="eastAsia"/>
        </w:rPr>
        <w:t>、</w:t>
      </w:r>
      <w:r w:rsidR="00AF4F67" w:rsidRPr="00576C8F">
        <w:fldChar w:fldCharType="begin"/>
      </w:r>
      <w:r w:rsidR="00AF4F67" w:rsidRPr="00F84B77">
        <w:instrText xml:space="preserve"> REF _Ref406763922 \h  \* MERGEFORMAT </w:instrText>
      </w:r>
      <w:r w:rsidR="00AF4F67" w:rsidRPr="00576C8F">
        <w:fldChar w:fldCharType="separate"/>
      </w:r>
      <w:r w:rsidR="0030381F" w:rsidRPr="0030381F">
        <w:rPr>
          <w:rFonts w:ascii="HG丸ｺﾞｼｯｸM-PRO" w:eastAsia="HG丸ｺﾞｼｯｸM-PRO" w:hAnsi="HG丸ｺﾞｼｯｸM-PRO" w:hint="eastAsia"/>
        </w:rPr>
        <w:t>図</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4.2</w:t>
      </w:r>
      <w:r w:rsidR="0030381F" w:rsidRPr="0030381F">
        <w:rPr>
          <w:rFonts w:ascii="HG丸ｺﾞｼｯｸM-PRO" w:eastAsia="HG丸ｺﾞｼｯｸM-PRO" w:hAnsi="HG丸ｺﾞｼｯｸM-PRO"/>
          <w:noProof/>
        </w:rPr>
        <w:noBreakHyphen/>
        <w:t>4</w:t>
      </w:r>
      <w:r w:rsidR="00AF4F67" w:rsidRPr="00576C8F">
        <w:fldChar w:fldCharType="end"/>
      </w:r>
      <w:r w:rsidR="00C364CF" w:rsidRPr="00782149">
        <w:rPr>
          <w:rFonts w:ascii="HG丸ｺﾞｼｯｸM-PRO" w:eastAsia="HG丸ｺﾞｼｯｸM-PRO" w:hAnsi="HG丸ｺﾞｼｯｸM-PRO" w:hint="eastAsia"/>
        </w:rPr>
        <w:t>に</w:t>
      </w:r>
      <w:r w:rsidRPr="00782149">
        <w:rPr>
          <w:rFonts w:ascii="HG丸ｺﾞｼｯｸM-PRO" w:eastAsia="HG丸ｺﾞｼｯｸM-PRO" w:hAnsi="HG丸ｺﾞｼｯｸM-PRO" w:hint="eastAsia"/>
        </w:rPr>
        <w:t>示す。</w:t>
      </w:r>
    </w:p>
    <w:p w:rsidR="006119F6" w:rsidRPr="00782149" w:rsidRDefault="006119F6" w:rsidP="002021D0">
      <w:pPr>
        <w:pStyle w:val="40"/>
        <w:ind w:left="420" w:firstLine="210"/>
        <w:rPr>
          <w:rFonts w:ascii="HG丸ｺﾞｼｯｸM-PRO" w:eastAsia="HG丸ｺﾞｼｯｸM-PRO" w:hAnsi="HG丸ｺﾞｼｯｸM-PRO"/>
        </w:rPr>
      </w:pPr>
    </w:p>
    <w:p w:rsidR="00C364CF" w:rsidRPr="00782149" w:rsidRDefault="00C364CF" w:rsidP="00C364CF">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2A200C" w:rsidRPr="00782149" w:rsidRDefault="00AB2E3B" w:rsidP="00F92B01">
      <w:pPr>
        <w:jc w:val="center"/>
        <w:rPr>
          <w:rFonts w:ascii="HG丸ｺﾞｼｯｸM-PRO" w:eastAsia="HG丸ｺﾞｼｯｸM-PRO" w:hAnsi="HG丸ｺﾞｼｯｸM-PRO"/>
        </w:rPr>
      </w:pPr>
      <w:r>
        <w:rPr>
          <w:rFonts w:ascii="HG丸ｺﾞｼｯｸM-PRO" w:eastAsia="HG丸ｺﾞｼｯｸM-PRO" w:hAnsi="HG丸ｺﾞｼｯｸM-PRO"/>
          <w:noProof/>
        </w:rPr>
        <w:lastRenderedPageBreak/>
        <w:drawing>
          <wp:inline distT="0" distB="0" distL="0" distR="0" wp14:anchorId="25C5BAF2" wp14:editId="2DA1A99C">
            <wp:extent cx="5759450" cy="3743547"/>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9450" cy="3743547"/>
                    </a:xfrm>
                    <a:prstGeom prst="rect">
                      <a:avLst/>
                    </a:prstGeom>
                    <a:noFill/>
                    <a:ln>
                      <a:noFill/>
                    </a:ln>
                  </pic:spPr>
                </pic:pic>
              </a:graphicData>
            </a:graphic>
          </wp:inline>
        </w:drawing>
      </w:r>
    </w:p>
    <w:p w:rsidR="00C364CF" w:rsidRPr="00B76FB1" w:rsidRDefault="00C364CF" w:rsidP="00C364CF">
      <w:pPr>
        <w:pStyle w:val="a9"/>
        <w:spacing w:beforeLines="0"/>
      </w:pPr>
      <w:bookmarkStart w:id="567" w:name="_Ref406763922"/>
      <w:bookmarkStart w:id="568" w:name="_Ref382400386"/>
      <w:r w:rsidRPr="00B76FB1">
        <w:rPr>
          <w:rFonts w:hint="eastAsia"/>
        </w:rPr>
        <w:t>図</w:t>
      </w:r>
      <w:r w:rsidRPr="00B76FB1">
        <w:t xml:space="preserve"> </w:t>
      </w:r>
      <w:fldSimple w:instr=" STYLEREF 2 \s ">
        <w:r w:rsidR="0030381F">
          <w:rPr>
            <w:noProof/>
          </w:rPr>
          <w:t>4.2</w:t>
        </w:r>
      </w:fldSimple>
      <w:r w:rsidR="003524A3" w:rsidRPr="00B76FB1">
        <w:noBreakHyphen/>
      </w:r>
      <w:fldSimple w:instr=" SEQ 図 \* ARABIC \s 2 ">
        <w:r w:rsidR="0030381F">
          <w:rPr>
            <w:noProof/>
          </w:rPr>
          <w:t>4</w:t>
        </w:r>
      </w:fldSimple>
      <w:bookmarkEnd w:id="567"/>
      <w:bookmarkEnd w:id="568"/>
      <w:r w:rsidRPr="00B76FB1">
        <w:rPr>
          <w:rFonts w:hint="eastAsia"/>
        </w:rPr>
        <w:t xml:space="preserve">　</w:t>
      </w:r>
      <w:r w:rsidR="00A94333" w:rsidRPr="00B76FB1">
        <w:rPr>
          <w:rFonts w:hint="eastAsia"/>
        </w:rPr>
        <w:t>標準的な</w:t>
      </w:r>
      <w:r w:rsidRPr="00B76FB1">
        <w:rPr>
          <w:rFonts w:hint="eastAsia"/>
        </w:rPr>
        <w:t>更新判定フロー</w:t>
      </w:r>
    </w:p>
    <w:p w:rsidR="00C364CF" w:rsidRPr="00B76FB1" w:rsidRDefault="00C364CF" w:rsidP="008C3EB8">
      <w:pPr>
        <w:pStyle w:val="4"/>
      </w:pPr>
      <w:r w:rsidRPr="00B76FB1">
        <w:rPr>
          <w:rFonts w:hint="eastAsia"/>
        </w:rPr>
        <w:t>更新の考え方にあたっての留意事項</w:t>
      </w:r>
    </w:p>
    <w:p w:rsidR="00251E3E" w:rsidRDefault="000A2F8D" w:rsidP="00251E3E">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更新</w:t>
      </w:r>
      <w:r w:rsidR="0029232A">
        <w:rPr>
          <w:rFonts w:ascii="HG丸ｺﾞｼｯｸM-PRO" w:eastAsia="HG丸ｺﾞｼｯｸM-PRO" w:hAnsi="HG丸ｺﾞｼｯｸM-PRO" w:hint="eastAsia"/>
        </w:rPr>
        <w:t>の判定</w:t>
      </w:r>
      <w:r w:rsidR="00251E3E">
        <w:rPr>
          <w:rFonts w:ascii="HG丸ｺﾞｼｯｸM-PRO" w:eastAsia="HG丸ｺﾞｼｯｸM-PRO" w:hAnsi="HG丸ｺﾞｼｯｸM-PRO" w:hint="eastAsia"/>
        </w:rPr>
        <w:t>について</w:t>
      </w:r>
      <w:r w:rsidRPr="009E71B6">
        <w:rPr>
          <w:rFonts w:ascii="HG丸ｺﾞｼｯｸM-PRO" w:eastAsia="HG丸ｺﾞｼｯｸM-PRO" w:hAnsi="HG丸ｺﾞｼｯｸM-PRO" w:hint="eastAsia"/>
        </w:rPr>
        <w:t>は、施設の健全性と機能性等</w:t>
      </w:r>
      <w:r w:rsidR="00251E3E" w:rsidRPr="00251E3E">
        <w:rPr>
          <w:rFonts w:ascii="HG丸ｺﾞｼｯｸM-PRO" w:eastAsia="HG丸ｺﾞｼｯｸM-PRO" w:hAnsi="HG丸ｺﾞｼｯｸM-PRO" w:hint="eastAsia"/>
        </w:rPr>
        <w:t>それぞれの施設の現状を分析</w:t>
      </w:r>
      <w:r w:rsidR="00251E3E">
        <w:rPr>
          <w:rFonts w:ascii="HG丸ｺﾞｼｯｸM-PRO" w:eastAsia="HG丸ｺﾞｼｯｸM-PRO" w:hAnsi="HG丸ｺﾞｼｯｸM-PRO" w:hint="eastAsia"/>
        </w:rPr>
        <w:t>し、</w:t>
      </w:r>
      <w:r w:rsidR="00251E3E" w:rsidRPr="00251E3E">
        <w:rPr>
          <w:rFonts w:ascii="HG丸ｺﾞｼｯｸM-PRO" w:eastAsia="HG丸ｺﾞｼｯｸM-PRO" w:hAnsi="HG丸ｺﾞｼｯｸM-PRO" w:hint="eastAsia"/>
        </w:rPr>
        <w:t>補修と更新のコスト比較</w:t>
      </w:r>
      <w:r w:rsidR="00251E3E">
        <w:rPr>
          <w:rFonts w:ascii="HG丸ｺﾞｼｯｸM-PRO" w:eastAsia="HG丸ｺﾞｼｯｸM-PRO" w:hAnsi="HG丸ｺﾞｼｯｸM-PRO" w:hint="eastAsia"/>
        </w:rPr>
        <w:t>、</w:t>
      </w:r>
      <w:r w:rsidR="00251E3E" w:rsidRPr="00251E3E">
        <w:rPr>
          <w:rFonts w:ascii="HG丸ｺﾞｼｯｸM-PRO" w:eastAsia="HG丸ｺﾞｼｯｸM-PRO" w:hAnsi="HG丸ｺﾞｼｯｸM-PRO" w:hint="eastAsia"/>
        </w:rPr>
        <w:t>更新する場合の代替性確保など社会的影響</w:t>
      </w:r>
      <w:r w:rsidR="00251E3E">
        <w:rPr>
          <w:rFonts w:ascii="HG丸ｺﾞｼｯｸM-PRO" w:eastAsia="HG丸ｺﾞｼｯｸM-PRO" w:hAnsi="HG丸ｺﾞｼｯｸM-PRO" w:hint="eastAsia"/>
        </w:rPr>
        <w:t>など</w:t>
      </w:r>
      <w:r w:rsidR="00251E3E" w:rsidRPr="00251E3E">
        <w:rPr>
          <w:rFonts w:ascii="HG丸ｺﾞｼｯｸM-PRO" w:eastAsia="HG丸ｺﾞｼｯｸM-PRO" w:hAnsi="HG丸ｺﾞｼｯｸM-PRO" w:hint="eastAsia"/>
        </w:rPr>
        <w:t>を総合的に評価したうえで、</w:t>
      </w:r>
      <w:r w:rsidR="00BF2749">
        <w:rPr>
          <w:rFonts w:ascii="HG丸ｺﾞｼｯｸM-PRO" w:eastAsia="HG丸ｺﾞｼｯｸM-PRO" w:hAnsi="HG丸ｺﾞｼｯｸM-PRO" w:hint="eastAsia"/>
        </w:rPr>
        <w:t>ライフサイクルコスト</w:t>
      </w:r>
      <w:r w:rsidR="00251E3E" w:rsidRPr="00251E3E">
        <w:rPr>
          <w:rFonts w:ascii="HG丸ｺﾞｼｯｸM-PRO" w:eastAsia="HG丸ｺﾞｼｯｸM-PRO" w:hAnsi="HG丸ｺﾞｼｯｸM-PRO" w:hint="eastAsia"/>
        </w:rPr>
        <w:t>最小化</w:t>
      </w:r>
      <w:r w:rsidR="00BF2749">
        <w:rPr>
          <w:rFonts w:ascii="HG丸ｺﾞｼｯｸM-PRO" w:eastAsia="HG丸ｺﾞｼｯｸM-PRO" w:hAnsi="HG丸ｺﾞｼｯｸM-PRO" w:hint="eastAsia"/>
        </w:rPr>
        <w:t>等</w:t>
      </w:r>
      <w:r w:rsidR="00EA5E33">
        <w:rPr>
          <w:rFonts w:ascii="HG丸ｺﾞｼｯｸM-PRO" w:eastAsia="HG丸ｺﾞｼｯｸM-PRO" w:hAnsi="HG丸ｺﾞｼｯｸM-PRO" w:hint="eastAsia"/>
        </w:rPr>
        <w:t>の観点から</w:t>
      </w:r>
      <w:r w:rsidR="00251E3E" w:rsidRPr="00251E3E">
        <w:rPr>
          <w:rFonts w:ascii="HG丸ｺﾞｼｯｸM-PRO" w:eastAsia="HG丸ｺﾞｼｯｸM-PRO" w:hAnsi="HG丸ｺﾞｼｯｸM-PRO" w:hint="eastAsia"/>
        </w:rPr>
        <w:t xml:space="preserve"> 更新すべき施設を抽出するもの</w:t>
      </w:r>
      <w:r w:rsidR="00251E3E">
        <w:rPr>
          <w:rFonts w:ascii="HG丸ｺﾞｼｯｸM-PRO" w:eastAsia="HG丸ｺﾞｼｯｸM-PRO" w:hAnsi="HG丸ｺﾞｼｯｸM-PRO" w:hint="eastAsia"/>
        </w:rPr>
        <w:t>とする。</w:t>
      </w:r>
    </w:p>
    <w:p w:rsidR="0029232A" w:rsidRDefault="0029232A" w:rsidP="000A2F8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上記の内容を踏まえ、施設毎に</w:t>
      </w:r>
      <w:r w:rsidR="000A2F8D" w:rsidRPr="00F84B77">
        <w:rPr>
          <w:rFonts w:ascii="HG丸ｺﾞｼｯｸM-PRO" w:eastAsia="HG丸ｺﾞｼｯｸM-PRO" w:hAnsi="HG丸ｺﾞｼｯｸM-PRO" w:hint="eastAsia"/>
        </w:rPr>
        <w:t>更新判定フローを設定するとともに、</w:t>
      </w:r>
      <w:r w:rsidRPr="00B76FB1">
        <w:rPr>
          <w:rFonts w:ascii="HG丸ｺﾞｼｯｸM-PRO" w:eastAsia="HG丸ｺﾞｼｯｸM-PRO" w:hAnsi="HG丸ｺﾞｼｯｸM-PRO" w:hint="eastAsia"/>
        </w:rPr>
        <w:t>各施設について、それぞれの更新判定フローに基づく点検を実施し、更新すべき施設の抽出を行うと共に、抽出した施設について、具体的な更新方法や時期を、今後順次、明らかにしていく</w:t>
      </w:r>
      <w:r>
        <w:rPr>
          <w:rFonts w:ascii="HG丸ｺﾞｼｯｸM-PRO" w:eastAsia="HG丸ｺﾞｼｯｸM-PRO" w:hAnsi="HG丸ｺﾞｼｯｸM-PRO" w:hint="eastAsia"/>
        </w:rPr>
        <w:t xml:space="preserve">こととする。　</w:t>
      </w:r>
    </w:p>
    <w:p w:rsidR="000A2F8D" w:rsidRDefault="0029232A" w:rsidP="000A2F8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000A2F8D" w:rsidRPr="00F84B77">
        <w:rPr>
          <w:rFonts w:ascii="HG丸ｺﾞｼｯｸM-PRO" w:eastAsia="HG丸ｺﾞｼｯｸM-PRO" w:hAnsi="HG丸ｺﾞｼｯｸM-PRO" w:hint="eastAsia"/>
        </w:rPr>
        <w:t>更新を見極めるための詳細な点検や調査、モニタリングなどを具体の施設を対象にモデル的に実施する等、更新を見極めるためのデータを蓄積・</w:t>
      </w:r>
      <w:r w:rsidR="00BF2749">
        <w:rPr>
          <w:rFonts w:ascii="HG丸ｺﾞｼｯｸM-PRO" w:eastAsia="HG丸ｺﾞｼｯｸM-PRO" w:hAnsi="HG丸ｺﾞｼｯｸM-PRO" w:hint="eastAsia"/>
        </w:rPr>
        <w:t>分析し、更新判定フロー</w:t>
      </w:r>
      <w:r w:rsidR="004A220B">
        <w:rPr>
          <w:rFonts w:ascii="HG丸ｺﾞｼｯｸM-PRO" w:eastAsia="HG丸ｺﾞｼｯｸM-PRO" w:hAnsi="HG丸ｺﾞｼｯｸM-PRO" w:hint="eastAsia"/>
        </w:rPr>
        <w:t>の</w:t>
      </w:r>
      <w:r w:rsidR="00BF2749">
        <w:rPr>
          <w:rFonts w:ascii="HG丸ｺﾞｼｯｸM-PRO" w:eastAsia="HG丸ｺﾞｼｯｸM-PRO" w:hAnsi="HG丸ｺﾞｼｯｸM-PRO" w:hint="eastAsia"/>
        </w:rPr>
        <w:t>充実</w:t>
      </w:r>
      <w:r w:rsidR="004A220B">
        <w:rPr>
          <w:rFonts w:ascii="HG丸ｺﾞｼｯｸM-PRO" w:eastAsia="HG丸ｺﾞｼｯｸM-PRO" w:hAnsi="HG丸ｺﾞｼｯｸM-PRO" w:hint="eastAsia"/>
        </w:rPr>
        <w:t>を図るものとする</w:t>
      </w:r>
      <w:r w:rsidR="00BF2749">
        <w:rPr>
          <w:rFonts w:ascii="HG丸ｺﾞｼｯｸM-PRO" w:eastAsia="HG丸ｺﾞｼｯｸM-PRO" w:hAnsi="HG丸ｺﾞｼｯｸM-PRO" w:hint="eastAsia"/>
        </w:rPr>
        <w:t>。</w:t>
      </w:r>
    </w:p>
    <w:p w:rsidR="000A2F8D" w:rsidRPr="00F84B77" w:rsidRDefault="000A2F8D" w:rsidP="000A2F8D">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施設毎における更新の考え方や捉え方を分野横断的に俯瞰できるよう整理し、維持管理・更新の考え方についての理解を深め、管理する施設全体の最適化を目指す。</w:t>
      </w:r>
    </w:p>
    <w:p w:rsidR="000A2F8D" w:rsidRDefault="000A2F8D" w:rsidP="000A2F8D">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施設を適切に管理するためには、必要に応じて目標寿命の設定を行い、設定された目標寿命に応じた維持管理を行う必要がある。目標寿命の設定とあわせて、将来の更新の見極めにおける課題や、その対応についても整理する。</w:t>
      </w:r>
    </w:p>
    <w:p w:rsidR="00BF2749" w:rsidRDefault="00BF2749" w:rsidP="000A2F8D">
      <w:pPr>
        <w:pStyle w:val="40"/>
        <w:ind w:left="420" w:firstLine="210"/>
        <w:rPr>
          <w:rFonts w:ascii="HG丸ｺﾞｼｯｸM-PRO" w:eastAsia="HG丸ｺﾞｼｯｸM-PRO" w:hAnsi="HG丸ｺﾞｼｯｸM-PRO"/>
        </w:rPr>
      </w:pPr>
    </w:p>
    <w:p w:rsidR="00BF2749" w:rsidRDefault="00BF2749" w:rsidP="000A2F8D">
      <w:pPr>
        <w:pStyle w:val="40"/>
        <w:ind w:left="420" w:firstLine="210"/>
        <w:rPr>
          <w:rFonts w:ascii="HG丸ｺﾞｼｯｸM-PRO" w:eastAsia="HG丸ｺﾞｼｯｸM-PRO" w:hAnsi="HG丸ｺﾞｼｯｸM-PRO"/>
        </w:rPr>
      </w:pPr>
    </w:p>
    <w:p w:rsidR="00BF2749" w:rsidRDefault="00BF2749" w:rsidP="000A2F8D">
      <w:pPr>
        <w:pStyle w:val="40"/>
        <w:ind w:left="420" w:firstLine="210"/>
        <w:rPr>
          <w:rFonts w:ascii="HG丸ｺﾞｼｯｸM-PRO" w:eastAsia="HG丸ｺﾞｼｯｸM-PRO" w:hAnsi="HG丸ｺﾞｼｯｸM-PRO"/>
        </w:rPr>
      </w:pPr>
    </w:p>
    <w:p w:rsidR="00BF2749" w:rsidRDefault="00BF2749" w:rsidP="000A2F8D">
      <w:pPr>
        <w:pStyle w:val="40"/>
        <w:ind w:left="420" w:firstLine="210"/>
        <w:rPr>
          <w:rFonts w:ascii="HG丸ｺﾞｼｯｸM-PRO" w:eastAsia="HG丸ｺﾞｼｯｸM-PRO" w:hAnsi="HG丸ｺﾞｼｯｸM-PRO"/>
        </w:rPr>
      </w:pPr>
    </w:p>
    <w:p w:rsidR="00BF2749" w:rsidRPr="00F84B77" w:rsidRDefault="00BF2749" w:rsidP="000A2F8D">
      <w:pPr>
        <w:pStyle w:val="40"/>
        <w:ind w:left="420" w:firstLine="210"/>
        <w:rPr>
          <w:rFonts w:ascii="HG丸ｺﾞｼｯｸM-PRO" w:eastAsia="HG丸ｺﾞｼｯｸM-PRO" w:hAnsi="HG丸ｺﾞｼｯｸM-PRO"/>
        </w:rPr>
      </w:pPr>
    </w:p>
    <w:p w:rsidR="00C364CF" w:rsidRPr="00782149" w:rsidRDefault="00C364CF" w:rsidP="00EC2D68">
      <w:pPr>
        <w:pStyle w:val="a9"/>
        <w:spacing w:before="180"/>
      </w:pPr>
      <w:r w:rsidRPr="00782149">
        <w:rPr>
          <w:rFonts w:hint="eastAsia"/>
        </w:rPr>
        <w:lastRenderedPageBreak/>
        <w:t>表</w:t>
      </w:r>
      <w:r w:rsidRPr="00782149">
        <w:t xml:space="preserve"> </w:t>
      </w:r>
      <w:fldSimple w:instr=" STYLEREF 2 \s ">
        <w:r w:rsidR="0030381F">
          <w:rPr>
            <w:noProof/>
          </w:rPr>
          <w:t>4.2</w:t>
        </w:r>
      </w:fldSimple>
      <w:r w:rsidR="003524A3" w:rsidRPr="00782149">
        <w:noBreakHyphen/>
      </w:r>
      <w:fldSimple w:instr=" SEQ 表 \* ARABIC \s 2 ">
        <w:r w:rsidR="0030381F">
          <w:rPr>
            <w:noProof/>
          </w:rPr>
          <w:t>6</w:t>
        </w:r>
      </w:fldSimple>
      <w:r w:rsidRPr="00782149">
        <w:rPr>
          <w:rFonts w:hint="eastAsia"/>
        </w:rPr>
        <w:t xml:space="preserve">　目標寿命の</w:t>
      </w:r>
      <w:r w:rsidR="000F0CF8" w:rsidRPr="00782149">
        <w:rPr>
          <w:rFonts w:hint="eastAsia"/>
        </w:rPr>
        <w:t>設定に関する</w:t>
      </w:r>
      <w:r w:rsidRPr="00782149">
        <w:rPr>
          <w:rFonts w:hint="eastAsia"/>
        </w:rPr>
        <w:t>検討整理イメージ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782149" w:rsidTr="00CB0121">
        <w:trPr>
          <w:trHeight w:val="561"/>
          <w:jc w:val="center"/>
        </w:trPr>
        <w:tc>
          <w:tcPr>
            <w:tcW w:w="1275" w:type="dxa"/>
            <w:tcBorders>
              <w:bottom w:val="double" w:sz="4" w:space="0" w:color="auto"/>
            </w:tcBorders>
            <w:shd w:val="clear" w:color="auto" w:fill="D9D9D9" w:themeFill="background1" w:themeFillShade="D9"/>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CB0121" w:rsidRPr="00782149" w:rsidRDefault="00CB0121" w:rsidP="00934701">
            <w:pPr>
              <w:snapToGrid w:val="0"/>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目標寿命（年）</w:t>
            </w:r>
          </w:p>
          <w:p w:rsidR="00CB0121" w:rsidRPr="00782149" w:rsidRDefault="00CB0121" w:rsidP="00934701">
            <w:pPr>
              <w:snapToGrid w:val="0"/>
              <w:spacing w:line="240" w:lineRule="exact"/>
              <w:jc w:val="center"/>
              <w:rPr>
                <w:rFonts w:ascii="HG丸ｺﾞｼｯｸM-PRO" w:eastAsia="HG丸ｺﾞｼｯｸM-PRO" w:hAnsi="HG丸ｺﾞｼｯｸM-PRO"/>
                <w:sz w:val="16"/>
                <w:szCs w:val="16"/>
              </w:rPr>
            </w:pPr>
            <w:r w:rsidRPr="00782149">
              <w:rPr>
                <w:rFonts w:ascii="HG丸ｺﾞｼｯｸM-PRO" w:eastAsia="HG丸ｺﾞｼｯｸM-PRO" w:hAnsi="HG丸ｺﾞｼｯｸM-PRO" w:hint="eastAsia"/>
                <w:sz w:val="16"/>
                <w:szCs w:val="16"/>
              </w:rPr>
              <w:t>（設計供用期間等）</w:t>
            </w:r>
          </w:p>
          <w:p w:rsidR="00CB0121" w:rsidRPr="00782149" w:rsidRDefault="00CB0121" w:rsidP="00934701">
            <w:pPr>
              <w:snapToGrid w:val="0"/>
              <w:spacing w:line="240" w:lineRule="exact"/>
              <w:jc w:val="center"/>
              <w:rPr>
                <w:rFonts w:ascii="HG丸ｺﾞｼｯｸM-PRO" w:eastAsia="HG丸ｺﾞｼｯｸM-PRO" w:hAnsi="HG丸ｺﾞｼｯｸM-PRO"/>
                <w:sz w:val="16"/>
                <w:szCs w:val="16"/>
              </w:rPr>
            </w:pPr>
            <w:r w:rsidRPr="00782149">
              <w:rPr>
                <w:rFonts w:ascii="HG丸ｺﾞｼｯｸM-PRO" w:eastAsia="HG丸ｺﾞｼｯｸM-PRO"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対象施設名</w:t>
            </w:r>
          </w:p>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例</w:t>
            </w:r>
          </w:p>
        </w:tc>
        <w:tc>
          <w:tcPr>
            <w:tcW w:w="2960" w:type="dxa"/>
            <w:tcBorders>
              <w:bottom w:val="double" w:sz="4" w:space="0" w:color="auto"/>
            </w:tcBorders>
            <w:shd w:val="clear" w:color="auto" w:fill="D9D9D9" w:themeFill="background1" w:themeFillShade="D9"/>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施設特性等</w:t>
            </w:r>
          </w:p>
        </w:tc>
      </w:tr>
      <w:tr w:rsidR="00CB0121" w:rsidRPr="00782149" w:rsidTr="00CB0121">
        <w:trPr>
          <w:trHeight w:val="57"/>
          <w:jc w:val="center"/>
        </w:trPr>
        <w:tc>
          <w:tcPr>
            <w:tcW w:w="1275" w:type="dxa"/>
            <w:shd w:val="clear" w:color="auto" w:fill="auto"/>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一　般</w:t>
            </w:r>
          </w:p>
        </w:tc>
        <w:tc>
          <w:tcPr>
            <w:tcW w:w="1701" w:type="dxa"/>
            <w:shd w:val="clear" w:color="auto" w:fill="auto"/>
            <w:vAlign w:val="center"/>
          </w:tcPr>
          <w:p w:rsidR="00CB0121" w:rsidRPr="00782149" w:rsidRDefault="00CB0121" w:rsidP="00F83862">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公会計</w:t>
            </w:r>
          </w:p>
          <w:p w:rsidR="00CB0121" w:rsidRPr="00782149" w:rsidRDefault="002578EA">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使用</w:t>
            </w:r>
            <w:r w:rsidR="00CB0121" w:rsidRPr="00782149">
              <w:rPr>
                <w:rFonts w:ascii="HG丸ｺﾞｼｯｸM-PRO" w:eastAsia="HG丸ｺﾞｼｯｸM-PRO" w:hAnsi="HG丸ｺﾞｼｯｸM-PRO" w:hint="eastAsia"/>
                <w:sz w:val="20"/>
                <w:szCs w:val="20"/>
              </w:rPr>
              <w:t>実績</w:t>
            </w:r>
          </w:p>
        </w:tc>
        <w:tc>
          <w:tcPr>
            <w:tcW w:w="2694"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782149" w:rsidRDefault="00CB0121" w:rsidP="00CB0121">
            <w:pPr>
              <w:widowControl/>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主に小規模な施設等で、長寿命化のための維持管理を行うより、更新を行う方が有利な施設</w:t>
            </w:r>
          </w:p>
        </w:tc>
      </w:tr>
      <w:tr w:rsidR="00CB0121" w:rsidRPr="00782149" w:rsidTr="00CB0121">
        <w:trPr>
          <w:trHeight w:val="77"/>
          <w:jc w:val="center"/>
        </w:trPr>
        <w:tc>
          <w:tcPr>
            <w:tcW w:w="1275" w:type="dxa"/>
            <w:shd w:val="clear" w:color="auto" w:fill="auto"/>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CB0121" w:rsidRPr="00782149" w:rsidRDefault="00CB0121">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公会計で定められた寿命を超え、長寿命化を行う施設</w:t>
            </w:r>
          </w:p>
        </w:tc>
      </w:tr>
      <w:tr w:rsidR="00CB0121" w:rsidRPr="00782149" w:rsidTr="00CB0121">
        <w:trPr>
          <w:trHeight w:val="137"/>
          <w:jc w:val="center"/>
        </w:trPr>
        <w:tc>
          <w:tcPr>
            <w:tcW w:w="1275"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p>
          <w:p w:rsidR="00CB0121" w:rsidRPr="00782149" w:rsidRDefault="00CB0121" w:rsidP="00CB0121">
            <w:pPr>
              <w:snapToGrid w:val="0"/>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超長寿命化</w:t>
            </w:r>
          </w:p>
          <w:p w:rsidR="00CB0121" w:rsidRPr="00782149"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rsidR="00CB0121" w:rsidRPr="00782149" w:rsidRDefault="00CB0121" w:rsidP="00F83862">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施設毎に設定</w:t>
            </w:r>
          </w:p>
        </w:tc>
        <w:tc>
          <w:tcPr>
            <w:tcW w:w="2694" w:type="dxa"/>
            <w:shd w:val="clear" w:color="auto" w:fill="auto"/>
            <w:vAlign w:val="center"/>
          </w:tcPr>
          <w:p w:rsidR="00CB0121" w:rsidRPr="00782149" w:rsidRDefault="00CB0121" w:rsidP="00CB0121">
            <w:pPr>
              <w:snapToGrid w:val="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歴史的建造物</w:t>
            </w:r>
          </w:p>
          <w:p w:rsidR="00CB0121" w:rsidRPr="00782149" w:rsidRDefault="00CB0121">
            <w:pPr>
              <w:snapToGrid w:val="0"/>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重要な構造物など</w:t>
            </w:r>
          </w:p>
        </w:tc>
        <w:tc>
          <w:tcPr>
            <w:tcW w:w="2960"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現実的に更新は困難で、各種基準等で設定された寿命以上に長寿命化をめざす施設</w:t>
            </w:r>
          </w:p>
        </w:tc>
      </w:tr>
    </w:tbl>
    <w:p w:rsidR="00BF2749" w:rsidRPr="00782149" w:rsidRDefault="00BF2749">
      <w:pPr>
        <w:widowControl/>
        <w:jc w:val="left"/>
      </w:pPr>
    </w:p>
    <w:p w:rsidR="00C364CF" w:rsidRPr="00782149" w:rsidRDefault="00C364CF" w:rsidP="008C3EB8">
      <w:pPr>
        <w:pStyle w:val="4"/>
      </w:pPr>
      <w:r w:rsidRPr="00782149">
        <w:rPr>
          <w:rFonts w:hint="eastAsia"/>
        </w:rPr>
        <w:t>種々の観点からの施設の寿命</w:t>
      </w:r>
    </w:p>
    <w:p w:rsidR="00C364CF" w:rsidRPr="00F84B77" w:rsidRDefault="00C364CF" w:rsidP="00C364CF">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rPr>
        <w:t>施設・設備の劣化・損傷状況は、利用環境等の影響を受けるため、</w:t>
      </w:r>
      <w:r w:rsidR="000F0CF8" w:rsidRPr="00F84B77">
        <w:rPr>
          <w:rFonts w:ascii="HG丸ｺﾞｼｯｸM-PRO" w:eastAsia="HG丸ｺﾞｼｯｸM-PRO" w:hAnsi="HG丸ｺﾞｼｯｸM-PRO" w:hint="eastAsia"/>
        </w:rPr>
        <w:t>その</w:t>
      </w:r>
      <w:r w:rsidRPr="00F84B77">
        <w:rPr>
          <w:rFonts w:ascii="HG丸ｺﾞｼｯｸM-PRO" w:eastAsia="HG丸ｺﾞｼｯｸM-PRO" w:hAnsi="HG丸ｺﾞｼｯｸM-PRO" w:hint="eastAsia"/>
        </w:rPr>
        <w:t>寿命を一</w:t>
      </w:r>
      <w:r w:rsidRPr="00F84B77">
        <w:rPr>
          <w:rFonts w:ascii="HG丸ｺﾞｼｯｸM-PRO" w:eastAsia="HG丸ｺﾞｼｯｸM-PRO" w:hAnsi="HG丸ｺﾞｼｯｸM-PRO" w:hint="eastAsia"/>
          <w:color w:val="000000" w:themeColor="text1"/>
        </w:rPr>
        <w:t>律に定めることは困難である。更新の検討を行うための一つの目安として、公会計（減価償却の観点）や国の基準</w:t>
      </w:r>
      <w:r w:rsidR="000F0CF8" w:rsidRPr="00F84B77">
        <w:rPr>
          <w:rFonts w:ascii="HG丸ｺﾞｼｯｸM-PRO" w:eastAsia="HG丸ｺﾞｼｯｸM-PRO" w:hAnsi="HG丸ｺﾞｼｯｸM-PRO" w:hint="eastAsia"/>
          <w:color w:val="000000" w:themeColor="text1"/>
        </w:rPr>
        <w:t>における耐用年数、使用実績に基づく</w:t>
      </w:r>
      <w:r w:rsidRPr="00F84B77">
        <w:rPr>
          <w:rFonts w:ascii="HG丸ｺﾞｼｯｸM-PRO" w:eastAsia="HG丸ｺﾞｼｯｸM-PRO" w:hAnsi="HG丸ｺﾞｼｯｸM-PRO" w:hint="eastAsia"/>
          <w:color w:val="000000" w:themeColor="text1"/>
        </w:rPr>
        <w:t>耐用年数、</w:t>
      </w:r>
      <w:r w:rsidRPr="00F84B77">
        <w:rPr>
          <w:rFonts w:ascii="HG丸ｺﾞｼｯｸM-PRO" w:eastAsia="HG丸ｺﾞｼｯｸM-PRO" w:hAnsi="HG丸ｺﾞｼｯｸM-PRO"/>
          <w:color w:val="000000" w:themeColor="text1"/>
        </w:rPr>
        <w:t>ISO2394による設計供用期間（</w:t>
      </w:r>
      <w:r w:rsidR="00AF4F67" w:rsidRPr="00576C8F">
        <w:fldChar w:fldCharType="begin"/>
      </w:r>
      <w:r w:rsidR="00AF4F67" w:rsidRPr="00F84B77">
        <w:instrText xml:space="preserve"> REF _Ref406764008 \h  \* MERGEFORMAT </w:instrText>
      </w:r>
      <w:r w:rsidR="00AF4F67" w:rsidRPr="00576C8F">
        <w:fldChar w:fldCharType="separate"/>
      </w:r>
      <w:r w:rsidR="0030381F" w:rsidRPr="0030381F">
        <w:rPr>
          <w:rFonts w:ascii="HG丸ｺﾞｼｯｸM-PRO" w:eastAsia="HG丸ｺﾞｼｯｸM-PRO" w:hAnsi="HG丸ｺﾞｼｯｸM-PRO" w:hint="eastAsia"/>
        </w:rPr>
        <w:t>表</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4.2</w:t>
      </w:r>
      <w:r w:rsidR="0030381F" w:rsidRPr="0030381F">
        <w:rPr>
          <w:rFonts w:ascii="HG丸ｺﾞｼｯｸM-PRO" w:eastAsia="HG丸ｺﾞｼｯｸM-PRO" w:hAnsi="HG丸ｺﾞｼｯｸM-PRO"/>
          <w:noProof/>
        </w:rPr>
        <w:noBreakHyphen/>
        <w:t>7</w:t>
      </w:r>
      <w:r w:rsidR="00AF4F67" w:rsidRPr="00576C8F">
        <w:fldChar w:fldCharType="end"/>
      </w:r>
      <w:r w:rsidRPr="00F84B77">
        <w:rPr>
          <w:rFonts w:ascii="HG丸ｺﾞｼｯｸM-PRO" w:eastAsia="HG丸ｺﾞｼｯｸM-PRO" w:hAnsi="HG丸ｺﾞｼｯｸM-PRO" w:hint="eastAsia"/>
          <w:color w:val="000000" w:themeColor="text1"/>
        </w:rPr>
        <w:t>参照）などがある。</w:t>
      </w:r>
    </w:p>
    <w:p w:rsidR="00C364CF" w:rsidRPr="00782149" w:rsidRDefault="00C364CF" w:rsidP="00C364CF">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また、設備（機械等）では、製造メーカー推奨の交換時期（工学的寿命）が示されている場合も</w:t>
      </w:r>
      <w:r w:rsidR="00AB1042" w:rsidRPr="00F84B77">
        <w:rPr>
          <w:rFonts w:ascii="HG丸ｺﾞｼｯｸM-PRO" w:eastAsia="HG丸ｺﾞｼｯｸM-PRO" w:hAnsi="HG丸ｺﾞｼｯｸM-PRO" w:hint="eastAsia"/>
          <w:color w:val="000000" w:themeColor="text1"/>
        </w:rPr>
        <w:t>あるので、これらを参考に検討を行う。</w:t>
      </w:r>
    </w:p>
    <w:p w:rsidR="00C364CF" w:rsidRPr="00782149" w:rsidRDefault="00C364CF" w:rsidP="00C364CF">
      <w:pPr>
        <w:pStyle w:val="50"/>
        <w:ind w:left="735" w:firstLine="210"/>
        <w:rPr>
          <w:rFonts w:ascii="HG丸ｺﾞｼｯｸM-PRO" w:eastAsia="HG丸ｺﾞｼｯｸM-PRO" w:hAnsi="HG丸ｺﾞｼｯｸM-PRO"/>
        </w:rPr>
      </w:pPr>
    </w:p>
    <w:p w:rsidR="00C364CF" w:rsidRPr="00782149" w:rsidRDefault="00C364CF" w:rsidP="00EC2D68">
      <w:pPr>
        <w:pStyle w:val="a9"/>
        <w:spacing w:before="180"/>
      </w:pPr>
      <w:bookmarkStart w:id="569" w:name="_Ref406764008"/>
      <w:bookmarkStart w:id="570" w:name="_Ref388869004"/>
      <w:r w:rsidRPr="00782149">
        <w:rPr>
          <w:rFonts w:hint="eastAsia"/>
        </w:rPr>
        <w:t>表</w:t>
      </w:r>
      <w:r w:rsidRPr="00782149">
        <w:t xml:space="preserve"> </w:t>
      </w:r>
      <w:fldSimple w:instr=" STYLEREF 2 \s ">
        <w:r w:rsidR="0030381F">
          <w:rPr>
            <w:noProof/>
          </w:rPr>
          <w:t>4.2</w:t>
        </w:r>
      </w:fldSimple>
      <w:r w:rsidR="003524A3" w:rsidRPr="00782149">
        <w:noBreakHyphen/>
      </w:r>
      <w:fldSimple w:instr=" SEQ 表 \* ARABIC \s 2 ">
        <w:r w:rsidR="0030381F">
          <w:rPr>
            <w:noProof/>
          </w:rPr>
          <w:t>7</w:t>
        </w:r>
      </w:fldSimple>
      <w:bookmarkEnd w:id="569"/>
      <w:bookmarkEnd w:id="570"/>
      <w:r w:rsidRPr="00782149">
        <w:rPr>
          <w:rFonts w:hint="eastAsia"/>
        </w:rPr>
        <w:t xml:space="preserve">　</w:t>
      </w:r>
      <w:r w:rsidRPr="00782149">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782149" w:rsidTr="00AC033B">
        <w:tc>
          <w:tcPr>
            <w:tcW w:w="758" w:type="dxa"/>
            <w:tcBorders>
              <w:bottom w:val="double" w:sz="4" w:space="0" w:color="auto"/>
            </w:tcBorders>
            <w:shd w:val="clear" w:color="auto" w:fill="D9D9D9" w:themeFill="background1" w:themeFillShade="D9"/>
            <w:vAlign w:val="center"/>
          </w:tcPr>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区分</w:t>
            </w:r>
            <w:r w:rsidRPr="00782149">
              <w:rPr>
                <w:rFonts w:ascii="HG丸ｺﾞｼｯｸM-PRO" w:eastAsia="HG丸ｺﾞｼｯｸM-PRO" w:hAnsi="HG丸ｺﾞｼｯｸM-PRO"/>
                <w:sz w:val="20"/>
                <w:szCs w:val="20"/>
              </w:rPr>
              <w:t>Class</w:t>
            </w:r>
          </w:p>
        </w:tc>
        <w:tc>
          <w:tcPr>
            <w:tcW w:w="3211" w:type="dxa"/>
            <w:tcBorders>
              <w:bottom w:val="double" w:sz="4" w:space="0" w:color="auto"/>
            </w:tcBorders>
            <w:shd w:val="clear" w:color="auto" w:fill="D9D9D9" w:themeFill="background1" w:themeFillShade="D9"/>
            <w:vAlign w:val="center"/>
          </w:tcPr>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設計供用期間（年）の概念</w:t>
            </w:r>
          </w:p>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 xml:space="preserve">Notional design </w:t>
            </w:r>
            <w:r w:rsidR="000F1249" w:rsidRPr="00782149">
              <w:rPr>
                <w:rFonts w:ascii="HG丸ｺﾞｼｯｸM-PRO" w:eastAsia="HG丸ｺﾞｼｯｸM-PRO" w:hAnsi="HG丸ｺﾞｼｯｸM-PRO"/>
                <w:sz w:val="20"/>
                <w:szCs w:val="20"/>
              </w:rPr>
              <w:t>w</w:t>
            </w:r>
            <w:r w:rsidRPr="00782149">
              <w:rPr>
                <w:rFonts w:ascii="HG丸ｺﾞｼｯｸM-PRO" w:eastAsia="HG丸ｺﾞｼｯｸM-PRO" w:hAnsi="HG丸ｺﾞｼｯｸM-PRO"/>
                <w:sz w:val="20"/>
                <w:szCs w:val="20"/>
              </w:rPr>
              <w:t>orking life</w:t>
            </w:r>
          </w:p>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(years)</w:t>
            </w:r>
          </w:p>
        </w:tc>
        <w:tc>
          <w:tcPr>
            <w:tcW w:w="5209" w:type="dxa"/>
            <w:tcBorders>
              <w:bottom w:val="double" w:sz="4" w:space="0" w:color="auto"/>
            </w:tcBorders>
            <w:shd w:val="clear" w:color="auto" w:fill="D9D9D9" w:themeFill="background1" w:themeFillShade="D9"/>
            <w:vAlign w:val="center"/>
          </w:tcPr>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例</w:t>
            </w:r>
          </w:p>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Examples</w:t>
            </w:r>
          </w:p>
        </w:tc>
      </w:tr>
      <w:tr w:rsidR="00C364CF" w:rsidRPr="00782149" w:rsidTr="00AC033B">
        <w:tc>
          <w:tcPr>
            <w:tcW w:w="758" w:type="dxa"/>
            <w:tcBorders>
              <w:top w:val="double" w:sz="4" w:space="0" w:color="auto"/>
            </w:tcBorders>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1</w:t>
            </w:r>
          </w:p>
        </w:tc>
        <w:tc>
          <w:tcPr>
            <w:tcW w:w="3211" w:type="dxa"/>
            <w:tcBorders>
              <w:top w:val="double" w:sz="4" w:space="0" w:color="auto"/>
            </w:tcBorders>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 xml:space="preserve">1～5 </w:t>
            </w:r>
            <w:r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sz w:val="20"/>
                <w:szCs w:val="20"/>
              </w:rPr>
              <w:t>1 to 5）</w:t>
            </w:r>
          </w:p>
        </w:tc>
        <w:tc>
          <w:tcPr>
            <w:tcW w:w="5209" w:type="dxa"/>
            <w:tcBorders>
              <w:top w:val="double" w:sz="4" w:space="0" w:color="auto"/>
            </w:tcBorders>
            <w:shd w:val="clear" w:color="auto" w:fill="auto"/>
          </w:tcPr>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仮設構造物</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Temporary structures</w:t>
            </w:r>
          </w:p>
        </w:tc>
      </w:tr>
      <w:tr w:rsidR="00C364CF" w:rsidRPr="00782149" w:rsidTr="00AC033B">
        <w:tc>
          <w:tcPr>
            <w:tcW w:w="758"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2</w:t>
            </w:r>
          </w:p>
        </w:tc>
        <w:tc>
          <w:tcPr>
            <w:tcW w:w="3211"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25</w:t>
            </w:r>
          </w:p>
        </w:tc>
        <w:tc>
          <w:tcPr>
            <w:tcW w:w="5209" w:type="dxa"/>
            <w:shd w:val="clear" w:color="auto" w:fill="auto"/>
          </w:tcPr>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更新可能な構造要素</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例：クレーン等の講台を支える桁、</w:t>
            </w:r>
            <w:r w:rsidR="007B4F41" w:rsidRPr="00782149">
              <w:rPr>
                <w:rFonts w:ascii="HG丸ｺﾞｼｯｸM-PRO" w:eastAsia="HG丸ｺﾞｼｯｸM-PRO" w:hAnsi="HG丸ｺﾞｼｯｸM-PRO" w:hint="eastAsia"/>
                <w:sz w:val="20"/>
                <w:szCs w:val="20"/>
              </w:rPr>
              <w:t>支承</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Replacement structural parts,</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 xml:space="preserve"> e.g. gantry girders, bearings</w:t>
            </w:r>
          </w:p>
        </w:tc>
      </w:tr>
      <w:tr w:rsidR="00C364CF" w:rsidRPr="00782149" w:rsidTr="00AC033B">
        <w:tc>
          <w:tcPr>
            <w:tcW w:w="758"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3</w:t>
            </w:r>
          </w:p>
        </w:tc>
        <w:tc>
          <w:tcPr>
            <w:tcW w:w="3211"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50</w:t>
            </w:r>
          </w:p>
        </w:tc>
        <w:tc>
          <w:tcPr>
            <w:tcW w:w="5209" w:type="dxa"/>
            <w:shd w:val="clear" w:color="auto" w:fill="auto"/>
          </w:tcPr>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建築物およびその他一般的な構造物、下記以外のもの</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Buildings and other common structures, other than those listed below</w:t>
            </w:r>
          </w:p>
        </w:tc>
      </w:tr>
      <w:tr w:rsidR="00C364CF" w:rsidRPr="00782149" w:rsidTr="00AC033B">
        <w:tc>
          <w:tcPr>
            <w:tcW w:w="758"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4</w:t>
            </w:r>
          </w:p>
        </w:tc>
        <w:tc>
          <w:tcPr>
            <w:tcW w:w="3211"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100以上（100 or more）</w:t>
            </w:r>
          </w:p>
        </w:tc>
        <w:tc>
          <w:tcPr>
            <w:tcW w:w="5209" w:type="dxa"/>
            <w:shd w:val="clear" w:color="auto" w:fill="auto"/>
          </w:tcPr>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歴史的建造物およびその他特別なまたは重要な構造物。</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大規模橋梁。</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Monumental buildings, and other special or important structures.</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Large bridges</w:t>
            </w:r>
          </w:p>
        </w:tc>
      </w:tr>
    </w:tbl>
    <w:p w:rsidR="00C364CF" w:rsidRPr="00782149" w:rsidRDefault="00C364CF" w:rsidP="00C364CF">
      <w:pPr>
        <w:rPr>
          <w:rFonts w:ascii="HG丸ｺﾞｼｯｸM-PRO" w:eastAsia="HG丸ｺﾞｼｯｸM-PRO" w:hAnsi="HG丸ｺﾞｼｯｸM-PRO"/>
        </w:rPr>
      </w:pPr>
    </w:p>
    <w:p w:rsidR="00C364CF" w:rsidRPr="00782149" w:rsidRDefault="00C364CF" w:rsidP="00C364CF">
      <w:pPr>
        <w:rPr>
          <w:rFonts w:ascii="HG丸ｺﾞｼｯｸM-PRO" w:eastAsia="HG丸ｺﾞｼｯｸM-PRO" w:hAnsi="HG丸ｺﾞｼｯｸM-PRO"/>
          <w:sz w:val="18"/>
        </w:rPr>
      </w:pPr>
    </w:p>
    <w:p w:rsidR="00C364CF" w:rsidRPr="00782149" w:rsidRDefault="00C364CF" w:rsidP="00C364CF">
      <w:pPr>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B528FC" w:rsidRPr="00782149" w:rsidRDefault="00B528FC" w:rsidP="008C3EB8">
      <w:pPr>
        <w:pStyle w:val="2"/>
      </w:pPr>
      <w:bookmarkStart w:id="571" w:name="_Toc397531727"/>
      <w:bookmarkStart w:id="572" w:name="_Toc397605015"/>
      <w:bookmarkStart w:id="573" w:name="_Toc397531728"/>
      <w:bookmarkStart w:id="574" w:name="_Toc397605016"/>
      <w:bookmarkStart w:id="575" w:name="_Toc397531729"/>
      <w:bookmarkStart w:id="576" w:name="_Toc397605017"/>
      <w:bookmarkStart w:id="577" w:name="_Toc397531730"/>
      <w:bookmarkStart w:id="578" w:name="_Toc397605018"/>
      <w:bookmarkStart w:id="579" w:name="_Toc397531731"/>
      <w:bookmarkStart w:id="580" w:name="_Toc397605019"/>
      <w:bookmarkStart w:id="581" w:name="_Toc397531732"/>
      <w:bookmarkStart w:id="582" w:name="_Toc397605020"/>
      <w:bookmarkStart w:id="583" w:name="_Toc397531733"/>
      <w:bookmarkStart w:id="584" w:name="_Toc397605021"/>
      <w:bookmarkStart w:id="585" w:name="_Toc397531734"/>
      <w:bookmarkStart w:id="586" w:name="_Toc397605022"/>
      <w:bookmarkStart w:id="587" w:name="_Toc397531735"/>
      <w:bookmarkStart w:id="588" w:name="_Toc397605023"/>
      <w:bookmarkStart w:id="589" w:name="_Toc397531736"/>
      <w:bookmarkStart w:id="590" w:name="_Toc397605024"/>
      <w:bookmarkStart w:id="591" w:name="_Toc397531737"/>
      <w:bookmarkStart w:id="592" w:name="_Toc397605025"/>
      <w:bookmarkStart w:id="593" w:name="_Toc397531738"/>
      <w:bookmarkStart w:id="594" w:name="_Toc397605026"/>
      <w:bookmarkStart w:id="595" w:name="_Toc397531739"/>
      <w:bookmarkStart w:id="596" w:name="_Toc397605027"/>
      <w:bookmarkStart w:id="597" w:name="_Toc397531740"/>
      <w:bookmarkStart w:id="598" w:name="_Toc397605028"/>
      <w:bookmarkStart w:id="599" w:name="_Toc397531741"/>
      <w:bookmarkStart w:id="600" w:name="_Toc397605029"/>
      <w:bookmarkStart w:id="601" w:name="_Ref392091770"/>
      <w:bookmarkStart w:id="602" w:name="_Ref392091776"/>
      <w:bookmarkStart w:id="603" w:name="_Toc411883423"/>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r w:rsidRPr="00782149">
        <w:rPr>
          <w:rFonts w:hint="eastAsia"/>
        </w:rPr>
        <w:lastRenderedPageBreak/>
        <w:t>重点化指標・優先順位の考え方</w:t>
      </w:r>
      <w:bookmarkEnd w:id="601"/>
      <w:bookmarkEnd w:id="602"/>
      <w:bookmarkEnd w:id="603"/>
    </w:p>
    <w:p w:rsidR="00774798" w:rsidRPr="00F84B77" w:rsidRDefault="00774798" w:rsidP="00774798">
      <w:pPr>
        <w:pStyle w:val="30"/>
        <w:ind w:left="10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限られた資源（予算・人員）の中で維持管理を適切かつ的確に行うため、</w:t>
      </w:r>
      <w:r w:rsidRPr="00F84B77">
        <w:rPr>
          <w:rFonts w:ascii="HG丸ｺﾞｼｯｸM-PRO" w:eastAsia="HG丸ｺﾞｼｯｸM-PRO" w:hAnsi="HG丸ｺﾞｼｯｸM-PRO" w:hint="eastAsia"/>
          <w:szCs w:val="21"/>
        </w:rPr>
        <w:t>府民の安全を確保することを最優先に、事業管理室が分野横断的にマネジメントを行い、弾力的に予算配分することを基本とする。</w:t>
      </w:r>
      <w:r w:rsidR="00CB0121" w:rsidRPr="00F84B77">
        <w:rPr>
          <w:rFonts w:ascii="HG丸ｺﾞｼｯｸM-PRO" w:eastAsia="HG丸ｺﾞｼｯｸM-PRO" w:hAnsi="HG丸ｺﾞｼｯｸM-PRO" w:hint="eastAsia"/>
          <w:szCs w:val="21"/>
        </w:rPr>
        <w:t>また、各事業室（局）課においては、</w:t>
      </w:r>
      <w:r w:rsidRPr="00F84B77">
        <w:rPr>
          <w:rFonts w:ascii="HG丸ｺﾞｼｯｸM-PRO" w:eastAsia="HG丸ｺﾞｼｯｸM-PRO" w:hAnsi="HG丸ｺﾞｼｯｸM-PRO" w:hint="eastAsia"/>
        </w:rPr>
        <w:t>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施設毎の点検、補修などの重点化（優先順位）を設定し、</w:t>
      </w:r>
      <w:r w:rsidR="00CB0121" w:rsidRPr="00F84B77">
        <w:rPr>
          <w:rFonts w:ascii="HG丸ｺﾞｼｯｸM-PRO" w:eastAsia="HG丸ｺﾞｼｯｸM-PRO" w:hAnsi="HG丸ｺﾞｼｯｸM-PRO" w:hint="eastAsia"/>
        </w:rPr>
        <w:t>戦略的に</w:t>
      </w:r>
      <w:r w:rsidRPr="00F84B77">
        <w:rPr>
          <w:rFonts w:ascii="HG丸ｺﾞｼｯｸM-PRO" w:eastAsia="HG丸ｺﾞｼｯｸM-PRO" w:hAnsi="HG丸ｺﾞｼｯｸM-PRO" w:hint="eastAsia"/>
        </w:rPr>
        <w:t>維持管理を行う。</w:t>
      </w:r>
    </w:p>
    <w:p w:rsidR="00B528FC" w:rsidRPr="00F84B77" w:rsidRDefault="00B528FC" w:rsidP="00B528FC">
      <w:pPr>
        <w:pStyle w:val="30"/>
        <w:ind w:left="105" w:firstLine="210"/>
        <w:rPr>
          <w:rFonts w:ascii="HG丸ｺﾞｼｯｸM-PRO" w:eastAsia="HG丸ｺﾞｼｯｸM-PRO" w:hAnsi="HG丸ｺﾞｼｯｸM-PRO"/>
        </w:rPr>
      </w:pPr>
    </w:p>
    <w:p w:rsidR="00B528FC" w:rsidRPr="00F84B77" w:rsidRDefault="00B528FC" w:rsidP="008C3EB8">
      <w:pPr>
        <w:pStyle w:val="4"/>
      </w:pPr>
      <w:r w:rsidRPr="00F84B77">
        <w:rPr>
          <w:rFonts w:hint="eastAsia"/>
        </w:rPr>
        <w:t>基本</w:t>
      </w:r>
      <w:r w:rsidR="005B0C62" w:rsidRPr="00F84B77">
        <w:rPr>
          <w:rFonts w:hint="eastAsia"/>
        </w:rPr>
        <w:t>的な考え方</w:t>
      </w:r>
    </w:p>
    <w:p w:rsidR="00B528FC" w:rsidRPr="00F84B77" w:rsidRDefault="00B528FC" w:rsidP="008C3EB8">
      <w:pPr>
        <w:pStyle w:val="8"/>
      </w:pPr>
      <w:r w:rsidRPr="00F84B77">
        <w:rPr>
          <w:rFonts w:hint="eastAsia"/>
        </w:rPr>
        <w:t>府民の安全確保</w:t>
      </w:r>
      <w:r w:rsidR="00CB0121" w:rsidRPr="00F84B77">
        <w:rPr>
          <w:rFonts w:hint="eastAsia"/>
        </w:rPr>
        <w:t>（分野横断的に実施）</w:t>
      </w:r>
    </w:p>
    <w:p w:rsidR="00A566AA" w:rsidRPr="00F84B77" w:rsidRDefault="000F1249" w:rsidP="00B528FC">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施設の</w:t>
      </w:r>
      <w:r w:rsidR="00A566AA" w:rsidRPr="00F84B77">
        <w:rPr>
          <w:rFonts w:ascii="HG丸ｺﾞｼｯｸM-PRO" w:eastAsia="HG丸ｺﾞｼｯｸM-PRO" w:hAnsi="HG丸ｺﾞｼｯｸM-PRO" w:hint="eastAsia"/>
        </w:rPr>
        <w:t>劣化、損傷が極めて著しく</w:t>
      </w:r>
      <w:r w:rsidRPr="00F84B77">
        <w:rPr>
          <w:rFonts w:ascii="HG丸ｺﾞｼｯｸM-PRO" w:eastAsia="HG丸ｺﾞｼｯｸM-PRO" w:hAnsi="HG丸ｺﾞｼｯｸM-PRO" w:hint="eastAsia"/>
        </w:rPr>
        <w:t>第三者への悪影響が懸念される場合、あるいは</w:t>
      </w:r>
      <w:r w:rsidR="00A566AA" w:rsidRPr="00F84B77">
        <w:rPr>
          <w:rFonts w:ascii="HG丸ｺﾞｼｯｸM-PRO" w:eastAsia="HG丸ｺﾞｼｯｸM-PRO" w:hAnsi="HG丸ｺﾞｼｯｸM-PRO" w:hint="eastAsia"/>
        </w:rPr>
        <w:t>施設の機能に支障を及ぼす恐れがある場合など、緊急対応が必要な施設への対策は最優先に実施</w:t>
      </w:r>
      <w:r w:rsidR="005E1A00" w:rsidRPr="007B0805">
        <w:rPr>
          <w:rFonts w:ascii="HG丸ｺﾞｼｯｸM-PRO" w:eastAsia="HG丸ｺﾞｼｯｸM-PRO" w:hAnsi="HG丸ｺﾞｼｯｸM-PRO" w:hint="eastAsia"/>
        </w:rPr>
        <w:t>する</w:t>
      </w:r>
      <w:r w:rsidR="00A566AA" w:rsidRPr="00F84B77">
        <w:rPr>
          <w:rFonts w:ascii="HG丸ｺﾞｼｯｸM-PRO" w:eastAsia="HG丸ｺﾞｼｯｸM-PRO" w:hAnsi="HG丸ｺﾞｼｯｸM-PRO" w:hint="eastAsia"/>
        </w:rPr>
        <w:t>。</w:t>
      </w:r>
    </w:p>
    <w:p w:rsidR="00B528FC" w:rsidRPr="00F84B77" w:rsidRDefault="00B528FC" w:rsidP="00B528FC">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安全確保の観点</w:t>
      </w:r>
      <w:r w:rsidR="005E1A00" w:rsidRPr="00F84B77">
        <w:rPr>
          <w:rFonts w:ascii="HG丸ｺﾞｼｯｸM-PRO" w:eastAsia="HG丸ｺﾞｼｯｸM-PRO" w:hAnsi="HG丸ｺﾞｼｯｸM-PRO" w:hint="eastAsia"/>
        </w:rPr>
        <w:t>など</w:t>
      </w:r>
      <w:r w:rsidRPr="00F84B77">
        <w:rPr>
          <w:rFonts w:ascii="HG丸ｺﾞｼｯｸM-PRO" w:eastAsia="HG丸ｺﾞｼｯｸM-PRO" w:hAnsi="HG丸ｺﾞｼｯｸM-PRO" w:hint="eastAsia"/>
        </w:rPr>
        <w:t>社会的な要請等</w:t>
      </w:r>
      <w:r w:rsidR="005E1A00" w:rsidRPr="00F84B77">
        <w:rPr>
          <w:rFonts w:ascii="HG丸ｺﾞｼｯｸM-PRO" w:eastAsia="HG丸ｺﾞｼｯｸM-PRO" w:hAnsi="HG丸ｺﾞｼｯｸM-PRO" w:hint="eastAsia"/>
        </w:rPr>
        <w:t>から</w:t>
      </w:r>
      <w:r w:rsidRPr="00F84B77">
        <w:rPr>
          <w:rFonts w:ascii="HG丸ｺﾞｼｯｸM-PRO" w:eastAsia="HG丸ｺﾞｼｯｸM-PRO" w:hAnsi="HG丸ｺﾞｼｯｸM-PRO" w:hint="eastAsia"/>
        </w:rPr>
        <w:t>、分野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施設によらず優先的に取組むべき課題については、短中期的な目標を掲げて最優先に実施する。</w:t>
      </w:r>
    </w:p>
    <w:p w:rsidR="00B528FC" w:rsidRPr="00F84B77" w:rsidRDefault="00B528FC" w:rsidP="00B528FC">
      <w:pPr>
        <w:pStyle w:val="80"/>
        <w:ind w:left="945" w:firstLine="210"/>
        <w:rPr>
          <w:rFonts w:ascii="HG丸ｺﾞｼｯｸM-PRO" w:eastAsia="HG丸ｺﾞｼｯｸM-PRO" w:hAnsi="HG丸ｺﾞｼｯｸM-PRO"/>
        </w:rPr>
      </w:pPr>
    </w:p>
    <w:p w:rsidR="00B528FC" w:rsidRPr="00F84B77" w:rsidRDefault="00B528FC" w:rsidP="008C3EB8">
      <w:pPr>
        <w:pStyle w:val="8"/>
      </w:pPr>
      <w:r w:rsidRPr="00F84B77">
        <w:rPr>
          <w:rFonts w:hint="eastAsia"/>
        </w:rPr>
        <w:t>効率的・効果的な維持管理</w:t>
      </w:r>
      <w:r w:rsidR="00CB0121" w:rsidRPr="00F84B77">
        <w:rPr>
          <w:rFonts w:hint="eastAsia"/>
        </w:rPr>
        <w:t>（各分野・施設で実施）</w:t>
      </w:r>
    </w:p>
    <w:p w:rsidR="00B528FC" w:rsidRPr="00F84B77" w:rsidRDefault="00B528FC" w:rsidP="00B528FC">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w:t>
      </w:r>
      <w:r w:rsidR="002618E3" w:rsidRPr="007B0805">
        <w:rPr>
          <w:rFonts w:ascii="HG丸ｺﾞｼｯｸM-PRO" w:eastAsia="HG丸ｺﾞｼｯｸM-PRO" w:hAnsi="HG丸ｺﾞｼｯｸM-PRO" w:hint="eastAsia"/>
        </w:rPr>
        <w:t>う</w:t>
      </w:r>
      <w:r w:rsidRPr="00F84B77">
        <w:rPr>
          <w:rFonts w:ascii="HG丸ｺﾞｼｯｸM-PRO" w:eastAsia="HG丸ｺﾞｼｯｸM-PRO" w:hAnsi="HG丸ｺﾞｼｯｸM-PRO" w:hint="eastAsia"/>
        </w:rPr>
        <w:t>。</w:t>
      </w:r>
    </w:p>
    <w:p w:rsidR="00B528FC" w:rsidRPr="00F84B77" w:rsidRDefault="00B528FC" w:rsidP="00B528FC">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p>
    <w:p w:rsidR="00B528FC" w:rsidRPr="00F84B77" w:rsidRDefault="00B528FC" w:rsidP="00B528FC">
      <w:pPr>
        <w:pStyle w:val="30"/>
        <w:ind w:left="105" w:firstLine="210"/>
        <w:rPr>
          <w:rFonts w:ascii="HG丸ｺﾞｼｯｸM-PRO" w:eastAsia="HG丸ｺﾞｼｯｸM-PRO" w:hAnsi="HG丸ｺﾞｼｯｸM-PRO"/>
        </w:rPr>
      </w:pPr>
    </w:p>
    <w:p w:rsidR="00B528FC" w:rsidRPr="00F84B77" w:rsidRDefault="00B528FC" w:rsidP="008C3EB8">
      <w:pPr>
        <w:pStyle w:val="4"/>
      </w:pPr>
      <w:r w:rsidRPr="00F84B77">
        <w:rPr>
          <w:rFonts w:hint="eastAsia"/>
        </w:rPr>
        <w:t>リスクに着目した重点化</w:t>
      </w:r>
    </w:p>
    <w:p w:rsidR="00B528FC" w:rsidRPr="00F84B77" w:rsidRDefault="00B528FC" w:rsidP="00B528FC">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施設の維持管理のリスクは</w:t>
      </w:r>
      <w:r w:rsidRPr="00F84B77">
        <w:rPr>
          <w:rFonts w:ascii="HG丸ｺﾞｼｯｸM-PRO" w:eastAsia="HG丸ｺﾞｼｯｸM-PRO" w:hAnsi="HG丸ｺﾞｼｯｸM-PRO" w:cs="ＭＳ 明朝" w:hint="eastAsia"/>
        </w:rPr>
        <w:t>、劣化</w:t>
      </w:r>
      <w:r w:rsidR="007153DA" w:rsidRPr="00F84B77">
        <w:rPr>
          <w:rFonts w:ascii="HG丸ｺﾞｼｯｸM-PRO" w:eastAsia="HG丸ｺﾞｼｯｸM-PRO" w:hAnsi="HG丸ｺﾞｼｯｸM-PRO" w:cs="ＭＳ 明朝" w:hint="eastAsia"/>
        </w:rPr>
        <w:t>や損傷等の</w:t>
      </w:r>
      <w:r w:rsidRPr="00F84B77">
        <w:rPr>
          <w:rFonts w:ascii="HG丸ｺﾞｼｯｸM-PRO" w:eastAsia="HG丸ｺﾞｼｯｸM-PRO" w:hAnsi="HG丸ｺﾞｼｯｸM-PRO" w:hint="eastAsia"/>
        </w:rPr>
        <w:t>不具合発生の可能性と社会的影響度</w:t>
      </w:r>
      <w:r w:rsidR="007153DA" w:rsidRPr="00F84B77">
        <w:rPr>
          <w:rFonts w:ascii="HG丸ｺﾞｼｯｸM-PRO" w:eastAsia="HG丸ｺﾞｼｯｸM-PRO" w:hAnsi="HG丸ｺﾞｼｯｸM-PRO" w:hint="eastAsia"/>
        </w:rPr>
        <w:t>と</w:t>
      </w:r>
      <w:r w:rsidRPr="00F84B77">
        <w:rPr>
          <w:rFonts w:ascii="HG丸ｺﾞｼｯｸM-PRO" w:eastAsia="HG丸ｺﾞｼｯｸM-PRO" w:hAnsi="HG丸ｺﾞｼｯｸM-PRO" w:hint="eastAsia"/>
        </w:rPr>
        <w:t>の積として定義し、不具合発生の可能性が高く、発生した場合の社会的な影響が大きいほど重大なリスクとして評価</w:t>
      </w:r>
      <w:r w:rsidR="005E1A00" w:rsidRPr="00F84B77">
        <w:rPr>
          <w:rFonts w:ascii="HG丸ｺﾞｼｯｸM-PRO" w:eastAsia="HG丸ｺﾞｼｯｸM-PRO" w:hAnsi="HG丸ｺﾞｼｯｸM-PRO" w:hint="eastAsia"/>
        </w:rPr>
        <w:t>される</w:t>
      </w:r>
      <w:r w:rsidRPr="00F84B77">
        <w:rPr>
          <w:rFonts w:ascii="HG丸ｺﾞｼｯｸM-PRO" w:eastAsia="HG丸ｺﾞｼｯｸM-PRO" w:hAnsi="HG丸ｺﾞｼｯｸM-PRO" w:hint="eastAsia"/>
        </w:rPr>
        <w:t>。具体的には</w:t>
      </w:r>
      <w:r w:rsidRPr="00F84B77">
        <w:rPr>
          <w:rFonts w:ascii="HG丸ｺﾞｼｯｸM-PRO" w:eastAsia="HG丸ｺﾞｼｯｸM-PRO" w:hAnsi="HG丸ｺﾞｼｯｸM-PRO" w:cs="ＭＳ 明朝" w:hint="eastAsia"/>
        </w:rPr>
        <w:t>、平時における施設の特性（構造等）や状態（健全度）、</w:t>
      </w:r>
      <w:r w:rsidRPr="00F84B77">
        <w:rPr>
          <w:rFonts w:ascii="HG丸ｺﾞｼｯｸM-PRO" w:eastAsia="HG丸ｺﾞｼｯｸM-PRO" w:hAnsi="HG丸ｺﾞｼｯｸM-PRO" w:hint="eastAsia"/>
        </w:rPr>
        <w:t>利用環境などの不具合発生の可能性と、不具合が起こった場合の人命や社会的被害の大きさとの組み合わせによる</w:t>
      </w:r>
      <w:r w:rsidRPr="00F84B77">
        <w:rPr>
          <w:rFonts w:ascii="HG丸ｺﾞｼｯｸM-PRO" w:eastAsia="HG丸ｺﾞｼｯｸM-PRO" w:hAnsi="HG丸ｺﾞｼｯｸM-PRO" w:hint="eastAsia"/>
          <w:color w:val="000000" w:themeColor="text1"/>
        </w:rPr>
        <w:t>リスクを、</w:t>
      </w:r>
      <w:fldSimple w:instr=" REF _Ref386190526  \* MERGEFORMAT ">
        <w:r w:rsidR="0030381F" w:rsidRPr="0030381F">
          <w:rPr>
            <w:rFonts w:ascii="HG丸ｺﾞｼｯｸM-PRO" w:eastAsia="HG丸ｺﾞｼｯｸM-PRO" w:hAnsi="HG丸ｺﾞｼｯｸM-PRO" w:hint="eastAsia"/>
            <w:color w:val="000000" w:themeColor="text1"/>
          </w:rPr>
          <w:t>図</w:t>
        </w:r>
        <w:r w:rsidR="0030381F" w:rsidRPr="0030381F">
          <w:rPr>
            <w:rFonts w:ascii="HG丸ｺﾞｼｯｸM-PRO" w:eastAsia="HG丸ｺﾞｼｯｸM-PRO" w:hAnsi="HG丸ｺﾞｼｯｸM-PRO"/>
            <w:color w:val="000000" w:themeColor="text1"/>
          </w:rPr>
          <w:t xml:space="preserve"> </w:t>
        </w:r>
        <w:r w:rsidR="0030381F" w:rsidRPr="0030381F">
          <w:rPr>
            <w:rFonts w:ascii="HG丸ｺﾞｼｯｸM-PRO" w:eastAsia="HG丸ｺﾞｼｯｸM-PRO" w:hAnsi="HG丸ｺﾞｼｯｸM-PRO"/>
            <w:noProof/>
            <w:color w:val="000000" w:themeColor="text1"/>
          </w:rPr>
          <w:t>4.3</w:t>
        </w:r>
        <w:r w:rsidR="0030381F" w:rsidRPr="0030381F">
          <w:rPr>
            <w:rFonts w:ascii="HG丸ｺﾞｼｯｸM-PRO" w:eastAsia="HG丸ｺﾞｼｯｸM-PRO" w:hAnsi="HG丸ｺﾞｼｯｸM-PRO"/>
            <w:noProof/>
            <w:color w:val="000000" w:themeColor="text1"/>
          </w:rPr>
          <w:noBreakHyphen/>
          <w:t>1</w:t>
        </w:r>
      </w:fldSimple>
      <w:r w:rsidRPr="00F84B77">
        <w:rPr>
          <w:rFonts w:ascii="HG丸ｺﾞｼｯｸM-PRO" w:eastAsia="HG丸ｺﾞｼｯｸM-PRO" w:hAnsi="HG丸ｺﾞｼｯｸM-PRO" w:hint="eastAsia"/>
          <w:color w:val="000000" w:themeColor="text1"/>
        </w:rPr>
        <w:t>のように評価し、重点化を</w:t>
      </w:r>
      <w:r w:rsidR="005E1A00" w:rsidRPr="007B0805">
        <w:rPr>
          <w:rFonts w:ascii="HG丸ｺﾞｼｯｸM-PRO" w:eastAsia="HG丸ｺﾞｼｯｸM-PRO" w:hAnsi="HG丸ｺﾞｼｯｸM-PRO" w:hint="eastAsia"/>
          <w:color w:val="000000" w:themeColor="text1"/>
        </w:rPr>
        <w:t>図る</w:t>
      </w:r>
      <w:r w:rsidRPr="00F84B77">
        <w:rPr>
          <w:rFonts w:ascii="HG丸ｺﾞｼｯｸM-PRO" w:eastAsia="HG丸ｺﾞｼｯｸM-PRO" w:hAnsi="HG丸ｺﾞｼｯｸM-PRO" w:hint="eastAsia"/>
        </w:rPr>
        <w:t>。</w:t>
      </w:r>
    </w:p>
    <w:p w:rsidR="00B528FC" w:rsidRPr="00F84B77" w:rsidRDefault="00B528FC" w:rsidP="00B528FC">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なお、河川、砂防、港湾、海岸等の防災施設については、台風や高潮など非常時における施設等が機能しない場合の社会的影響度（被害を想定したリスク）を評価する。都市基盤施設は多岐にわたり</w:t>
      </w:r>
      <w:r w:rsidR="005E1A00"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その役割、機能、構造特性が異なるため、共通の尺度で全分野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施設の優先順位を設定するべきものではないが、経済活動を支え日常的に府民へサービスを提供する施設や</w:t>
      </w:r>
      <w:r w:rsidRPr="00F84B77">
        <w:rPr>
          <w:rFonts w:ascii="HG丸ｺﾞｼｯｸM-PRO" w:eastAsia="HG丸ｺﾞｼｯｸM-PRO" w:hAnsi="HG丸ｺﾞｼｯｸM-PRO"/>
        </w:rPr>
        <w:t xml:space="preserve"> </w:t>
      </w:r>
      <w:r w:rsidRPr="00F84B77">
        <w:rPr>
          <w:rFonts w:ascii="HG丸ｺﾞｼｯｸM-PRO" w:eastAsia="HG丸ｺﾞｼｯｸM-PRO" w:hAnsi="HG丸ｺﾞｼｯｸM-PRO" w:hint="eastAsia"/>
        </w:rPr>
        <w:t>、災害をはじめ非常時等に府民を守る施設など役割が共通する分野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施設については、同様な指標により評価を</w:t>
      </w:r>
      <w:r w:rsidR="000F531B" w:rsidRPr="00F84B77">
        <w:rPr>
          <w:rFonts w:ascii="HG丸ｺﾞｼｯｸM-PRO" w:eastAsia="HG丸ｺﾞｼｯｸM-PRO" w:hAnsi="HG丸ｺﾞｼｯｸM-PRO" w:hint="eastAsia"/>
        </w:rPr>
        <w:t>行い</w:t>
      </w:r>
      <w:r w:rsidR="00C262F2" w:rsidRPr="00F84B77">
        <w:rPr>
          <w:rFonts w:ascii="HG丸ｺﾞｼｯｸM-PRO" w:eastAsia="HG丸ｺﾞｼｯｸM-PRO" w:hAnsi="HG丸ｺﾞｼｯｸM-PRO" w:hint="eastAsia"/>
        </w:rPr>
        <w:t>合理的な維持管理をめざす。</w:t>
      </w:r>
    </w:p>
    <w:p w:rsidR="00232101" w:rsidRPr="00F84B77" w:rsidRDefault="00232101" w:rsidP="00B528FC">
      <w:pPr>
        <w:widowControl/>
        <w:jc w:val="left"/>
        <w:rPr>
          <w:rFonts w:ascii="HG丸ｺﾞｼｯｸM-PRO" w:eastAsia="HG丸ｺﾞｼｯｸM-PRO" w:hAnsi="HG丸ｺﾞｼｯｸM-PRO"/>
        </w:rPr>
      </w:pPr>
    </w:p>
    <w:p w:rsidR="00037E48" w:rsidRPr="00782149" w:rsidRDefault="00037E48">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B528FC" w:rsidRPr="00782149" w:rsidRDefault="00B528FC" w:rsidP="00B528FC">
      <w:pPr>
        <w:widowControl/>
        <w:jc w:val="left"/>
        <w:rPr>
          <w:rFonts w:ascii="HG丸ｺﾞｼｯｸM-PRO" w:eastAsia="HG丸ｺﾞｼｯｸM-PRO" w:hAnsi="HG丸ｺﾞｼｯｸM-PRO"/>
        </w:rPr>
      </w:pPr>
    </w:p>
    <w:p w:rsidR="00B528FC" w:rsidRPr="00782149" w:rsidRDefault="005207CC" w:rsidP="005207CC">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922880" behindDoc="0" locked="0" layoutInCell="1" allowOverlap="1" wp14:anchorId="339F139E" wp14:editId="78C06492">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47"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anchor>
        </w:drawing>
      </w:r>
      <w:r w:rsidR="00BF2749">
        <w:rPr>
          <w:rFonts w:ascii="HG丸ｺﾞｼｯｸM-PRO" w:eastAsia="HG丸ｺﾞｼｯｸM-PRO" w:hAnsi="HG丸ｺﾞｼｯｸM-PRO"/>
          <w:noProof/>
        </w:rPr>
        <mc:AlternateContent>
          <mc:Choice Requires="wps">
            <w:drawing>
              <wp:anchor distT="0" distB="0" distL="114300" distR="114300" simplePos="0" relativeHeight="252914688" behindDoc="0" locked="0" layoutInCell="1" allowOverlap="1" wp14:anchorId="07DF1C85" wp14:editId="1555C7F3">
                <wp:simplePos x="0" y="0"/>
                <wp:positionH relativeFrom="column">
                  <wp:posOffset>3367405</wp:posOffset>
                </wp:positionH>
                <wp:positionV relativeFrom="paragraph">
                  <wp:posOffset>463550</wp:posOffset>
                </wp:positionV>
                <wp:extent cx="2389505" cy="1250315"/>
                <wp:effectExtent l="0" t="0" r="0" b="6985"/>
                <wp:wrapNone/>
                <wp:docPr id="19"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FE7441" w:rsidRDefault="00FD3810"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FD3810" w:rsidRPr="00FE7441" w:rsidRDefault="00FD3810"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FD3810" w:rsidRPr="00FE7441" w:rsidRDefault="00FD3810"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FD3810" w:rsidRPr="00554C7A" w:rsidRDefault="00FD3810"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42" style="position:absolute;left:0;text-align:left;margin-left:265.15pt;margin-top:36.5pt;width:188.15pt;height:98.4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" filled="f" stroked="f">
                <v:textbox>
                  <w:txbxContent>
                    <w:p w:rsidR="00FD3810" w:rsidRPr="00FE7441" w:rsidRDefault="00FD3810"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FD3810" w:rsidRPr="00FE7441" w:rsidRDefault="00FD3810"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FD3810" w:rsidRPr="00FE7441" w:rsidRDefault="00FD3810"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FD3810" w:rsidRPr="00554C7A" w:rsidRDefault="00FD3810"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v:textbox>
              </v:rect>
            </w:pict>
          </mc:Fallback>
        </mc:AlternateContent>
      </w:r>
    </w:p>
    <w:p w:rsidR="005207CC" w:rsidRPr="00782149" w:rsidRDefault="00BF2749" w:rsidP="005207C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6976" behindDoc="0" locked="0" layoutInCell="1" allowOverlap="1" wp14:anchorId="16E48082" wp14:editId="5722BCCA">
                <wp:simplePos x="0" y="0"/>
                <wp:positionH relativeFrom="column">
                  <wp:posOffset>77470</wp:posOffset>
                </wp:positionH>
                <wp:positionV relativeFrom="paragraph">
                  <wp:posOffset>146685</wp:posOffset>
                </wp:positionV>
                <wp:extent cx="387985" cy="1120775"/>
                <wp:effectExtent l="0" t="0" r="0" b="0"/>
                <wp:wrapNone/>
                <wp:docPr id="162" name="テキスト ボックス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985" cy="11207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554C7A" w:rsidRDefault="00FD3810"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62" o:spid="_x0000_s1243" type="#_x0000_t202" style="position:absolute;left:0;text-align:left;margin-left:6.1pt;margin-top:11.55pt;width:30.55pt;height:88.25pt;z-index:25292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" fillcolor="white [3212]" stroked="f" strokeweight=".5pt">
                <v:path arrowok="t"/>
                <v:textbox style="layout-flow:vertical-ideographic">
                  <w:txbxContent>
                    <w:p w:rsidR="00FD3810" w:rsidRPr="00554C7A" w:rsidRDefault="00FD3810"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v:textbox>
              </v:shape>
            </w:pict>
          </mc:Fallback>
        </mc:AlternateContent>
      </w: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BF2749" w:rsidP="005207C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4928" behindDoc="0" locked="0" layoutInCell="1" allowOverlap="1" wp14:anchorId="6AB168BF" wp14:editId="330C5FA6">
                <wp:simplePos x="0" y="0"/>
                <wp:positionH relativeFrom="column">
                  <wp:posOffset>1435100</wp:posOffset>
                </wp:positionH>
                <wp:positionV relativeFrom="paragraph">
                  <wp:posOffset>31750</wp:posOffset>
                </wp:positionV>
                <wp:extent cx="1005205" cy="238760"/>
                <wp:effectExtent l="0" t="0" r="0" b="0"/>
                <wp:wrapNone/>
                <wp:docPr id="16"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554C7A" w:rsidRDefault="00FD3810"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 o:spid="_x0000_s1244" type="#_x0000_t202" style="position:absolute;left:0;text-align:left;margin-left:113pt;margin-top:2.5pt;width:79.15pt;height:18.8pt;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" filled="f" stroked="f" strokeweight=".5pt">
                <v:path arrowok="t"/>
                <v:textbox>
                  <w:txbxContent>
                    <w:p w:rsidR="00FD3810" w:rsidRPr="00554C7A" w:rsidRDefault="00FD3810"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mc:Fallback>
        </mc:AlternateContent>
      </w:r>
    </w:p>
    <w:p w:rsidR="00B528FC" w:rsidRPr="00782149" w:rsidRDefault="00B528FC" w:rsidP="00B528FC">
      <w:pPr>
        <w:pStyle w:val="a9"/>
        <w:spacing w:beforeLines="0"/>
      </w:pPr>
      <w:bookmarkStart w:id="604" w:name="_Ref386190526"/>
      <w:r w:rsidRPr="00782149">
        <w:rPr>
          <w:rFonts w:hint="eastAsia"/>
        </w:rPr>
        <w:t>図</w:t>
      </w:r>
      <w:r w:rsidRPr="00782149">
        <w:t xml:space="preserve"> </w:t>
      </w:r>
      <w:fldSimple w:instr=" STYLEREF 2 \s ">
        <w:r w:rsidR="0030381F">
          <w:rPr>
            <w:noProof/>
          </w:rPr>
          <w:t>4.3</w:t>
        </w:r>
      </w:fldSimple>
      <w:r w:rsidR="003524A3" w:rsidRPr="00782149">
        <w:noBreakHyphen/>
      </w:r>
      <w:fldSimple w:instr=" SEQ 図 \* ARABIC \s 2 ">
        <w:r w:rsidR="0030381F">
          <w:rPr>
            <w:noProof/>
          </w:rPr>
          <w:t>1</w:t>
        </w:r>
      </w:fldSimple>
      <w:bookmarkEnd w:id="604"/>
      <w:r w:rsidRPr="00782149">
        <w:rPr>
          <w:rFonts w:hint="eastAsia"/>
        </w:rPr>
        <w:t xml:space="preserve">　リスクマトリックス（イメージ）</w:t>
      </w:r>
    </w:p>
    <w:p w:rsidR="005207CC" w:rsidRPr="00782149" w:rsidRDefault="005207CC" w:rsidP="00B528FC">
      <w:pPr>
        <w:rPr>
          <w:rFonts w:ascii="HG丸ｺﾞｼｯｸM-PRO" w:eastAsia="HG丸ｺﾞｼｯｸM-PRO" w:hAnsi="HG丸ｺﾞｼｯｸM-PRO"/>
        </w:rPr>
      </w:pPr>
    </w:p>
    <w:p w:rsidR="00B528FC" w:rsidRPr="00782149" w:rsidRDefault="00B528FC" w:rsidP="008C3EB8">
      <w:pPr>
        <w:pStyle w:val="4"/>
      </w:pPr>
      <w:r w:rsidRPr="00782149">
        <w:rPr>
          <w:rFonts w:hint="eastAsia"/>
        </w:rPr>
        <w:t>重点化指標（優先順位の判断要素）</w:t>
      </w:r>
    </w:p>
    <w:p w:rsidR="007153DA" w:rsidRPr="00F84B77" w:rsidRDefault="007153DA" w:rsidP="007153DA">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リスクを評価する際の判断要素については、施設の特性等に応じて各分野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w:t>
      </w:r>
      <w:r w:rsidR="00357012" w:rsidRPr="00F84B77">
        <w:rPr>
          <w:rFonts w:ascii="HG丸ｺﾞｼｯｸM-PRO" w:eastAsia="HG丸ｺﾞｼｯｸM-PRO" w:hAnsi="HG丸ｺﾞｼｯｸM-PRO" w:hint="eastAsia"/>
        </w:rPr>
        <w:t>それぞれで</w:t>
      </w:r>
      <w:r w:rsidRPr="007B0805">
        <w:rPr>
          <w:rFonts w:ascii="HG丸ｺﾞｼｯｸM-PRO" w:eastAsia="HG丸ｺﾞｼｯｸM-PRO" w:hAnsi="HG丸ｺﾞｼｯｸM-PRO" w:hint="eastAsia"/>
        </w:rPr>
        <w:t>設定する</w:t>
      </w:r>
      <w:r w:rsidR="005E1A00" w:rsidRPr="00F84B77">
        <w:rPr>
          <w:rFonts w:ascii="HG丸ｺﾞｼｯｸM-PRO" w:eastAsia="HG丸ｺﾞｼｯｸM-PRO" w:hAnsi="HG丸ｺﾞｼｯｸM-PRO" w:hint="eastAsia"/>
        </w:rPr>
        <w:t>。</w:t>
      </w:r>
    </w:p>
    <w:p w:rsidR="007153DA" w:rsidRPr="00F84B77" w:rsidRDefault="007153DA" w:rsidP="007153DA">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rPr>
        <w:t>「不具合発生の可能性」に関する要素としては、点検結果等による施設の健全度（劣化、損傷の程度）、経過年数、使用環境、設計基準など施設の直接的な不具合に関連する</w:t>
      </w:r>
      <w:r w:rsidR="007D08F1" w:rsidRPr="00F84B77">
        <w:rPr>
          <w:rFonts w:ascii="HG丸ｺﾞｼｯｸM-PRO" w:eastAsia="HG丸ｺﾞｼｯｸM-PRO" w:hAnsi="HG丸ｺﾞｼｯｸM-PRO" w:hint="eastAsia"/>
        </w:rPr>
        <w:t>項目</w:t>
      </w:r>
      <w:r w:rsidRPr="00F84B77">
        <w:rPr>
          <w:rFonts w:ascii="HG丸ｺﾞｼｯｸM-PRO" w:eastAsia="HG丸ｺﾞｼｯｸM-PRO" w:hAnsi="HG丸ｺﾞｼｯｸM-PRO" w:hint="eastAsia"/>
        </w:rPr>
        <w:t>を考慮する。また、「社会的影響度」に関する要素としては、経済活動や防災、</w:t>
      </w:r>
      <w:r w:rsidR="00357012" w:rsidRPr="00F84B77">
        <w:rPr>
          <w:rFonts w:ascii="HG丸ｺﾞｼｯｸM-PRO" w:eastAsia="HG丸ｺﾞｼｯｸM-PRO" w:hAnsi="HG丸ｺﾞｼｯｸM-PRO" w:hint="eastAsia"/>
        </w:rPr>
        <w:t>快適性（例えば公園施設に求められる“</w:t>
      </w:r>
      <w:r w:rsidRPr="00F84B77">
        <w:rPr>
          <w:rFonts w:ascii="HG丸ｺﾞｼｯｸM-PRO" w:eastAsia="HG丸ｺﾞｼｯｸM-PRO" w:hAnsi="HG丸ｺﾞｼｯｸM-PRO" w:hint="eastAsia"/>
        </w:rPr>
        <w:t>憩い</w:t>
      </w:r>
      <w:r w:rsidR="00357012"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など</w:t>
      </w:r>
      <w:r w:rsidR="00357012" w:rsidRPr="00F84B77">
        <w:rPr>
          <w:rFonts w:ascii="HG丸ｺﾞｼｯｸM-PRO" w:eastAsia="HG丸ｺﾞｼｯｸM-PRO" w:hAnsi="HG丸ｺﾞｼｯｸM-PRO" w:hint="eastAsia"/>
        </w:rPr>
        <w:t>）</w:t>
      </w:r>
      <w:r w:rsidR="005207CC" w:rsidRPr="00F84B77">
        <w:rPr>
          <w:rFonts w:ascii="HG丸ｺﾞｼｯｸM-PRO" w:eastAsia="HG丸ｺﾞｼｯｸM-PRO" w:hAnsi="HG丸ｺﾞｼｯｸM-PRO" w:hint="eastAsia"/>
        </w:rPr>
        <w:t>など</w:t>
      </w:r>
      <w:r w:rsidRPr="00F84B77">
        <w:rPr>
          <w:rFonts w:ascii="HG丸ｺﾞｼｯｸM-PRO" w:eastAsia="HG丸ｺﾞｼｯｸM-PRO" w:hAnsi="HG丸ｺﾞｼｯｸM-PRO" w:hint="eastAsia"/>
        </w:rPr>
        <w:t>の視点から</w:t>
      </w:r>
      <w:r w:rsidR="00357012"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利用状況や背後地の状況、</w:t>
      </w:r>
      <w:r w:rsidRPr="00F84B77">
        <w:rPr>
          <w:rFonts w:ascii="HG丸ｺﾞｼｯｸM-PRO" w:eastAsia="HG丸ｺﾞｼｯｸM-PRO" w:hAnsi="HG丸ｺﾞｼｯｸM-PRO" w:hint="eastAsia"/>
          <w:color w:val="000000" w:themeColor="text1"/>
        </w:rPr>
        <w:t>代替性、施設規模などの</w:t>
      </w:r>
      <w:r w:rsidR="007D08F1" w:rsidRPr="00F84B77">
        <w:rPr>
          <w:rFonts w:ascii="HG丸ｺﾞｼｯｸM-PRO" w:eastAsia="HG丸ｺﾞｼｯｸM-PRO" w:hAnsi="HG丸ｺﾞｼｯｸM-PRO" w:hint="eastAsia"/>
          <w:color w:val="000000" w:themeColor="text1"/>
        </w:rPr>
        <w:t>項目</w:t>
      </w:r>
      <w:r w:rsidRPr="00F84B77">
        <w:rPr>
          <w:rFonts w:ascii="HG丸ｺﾞｼｯｸM-PRO" w:eastAsia="HG丸ｺﾞｼｯｸM-PRO" w:hAnsi="HG丸ｺﾞｼｯｸM-PRO" w:hint="eastAsia"/>
          <w:color w:val="000000" w:themeColor="text1"/>
        </w:rPr>
        <w:t>を考慮する。</w:t>
      </w:r>
    </w:p>
    <w:p w:rsidR="00232101" w:rsidRPr="00F84B77" w:rsidRDefault="00232101" w:rsidP="00232101">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また、それら指標は、社会経済情勢等により変化するため適切に見直しを図る。</w:t>
      </w:r>
    </w:p>
    <w:p w:rsidR="009453FB" w:rsidRPr="00F84B77" w:rsidRDefault="00B528FC">
      <w:pPr>
        <w:pStyle w:val="a9"/>
        <w:spacing w:before="180"/>
      </w:pPr>
      <w:r w:rsidRPr="00F84B77">
        <w:rPr>
          <w:rFonts w:hint="eastAsia"/>
        </w:rPr>
        <w:t>表</w:t>
      </w:r>
      <w:r w:rsidRPr="00F84B77">
        <w:t xml:space="preserve"> </w:t>
      </w:r>
      <w:fldSimple w:instr=" STYLEREF 2 \s ">
        <w:r w:rsidR="0030381F">
          <w:rPr>
            <w:noProof/>
          </w:rPr>
          <w:t>4.3</w:t>
        </w:r>
      </w:fldSimple>
      <w:r w:rsidR="003524A3" w:rsidRPr="00F84B77">
        <w:noBreakHyphen/>
      </w:r>
      <w:fldSimple w:instr=" SEQ 表 \* ARABIC \s 2 ">
        <w:r w:rsidR="0030381F">
          <w:rPr>
            <w:noProof/>
          </w:rPr>
          <w:t>1</w:t>
        </w:r>
      </w:fldSimple>
      <w:r w:rsidRPr="00F84B77">
        <w:rPr>
          <w:rFonts w:hint="eastAsia"/>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F84B77" w:rsidTr="007D08F1">
        <w:tc>
          <w:tcPr>
            <w:tcW w:w="2268" w:type="dxa"/>
            <w:vMerge w:val="restart"/>
            <w:shd w:val="clear" w:color="auto" w:fill="FBD4B4" w:themeFill="accent6" w:themeFillTint="66"/>
          </w:tcPr>
          <w:p w:rsidR="007D08F1" w:rsidRPr="00F84B77"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rsidR="007D08F1" w:rsidRPr="00F84B77" w:rsidRDefault="007D08F1">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分野</w:t>
            </w:r>
            <w:r w:rsidR="000E0E67" w:rsidRPr="00F84B77">
              <w:rPr>
                <w:rFonts w:ascii="HG丸ｺﾞｼｯｸM-PRO" w:eastAsia="HG丸ｺﾞｼｯｸM-PRO" w:hAnsi="HG丸ｺﾞｼｯｸM-PRO" w:hint="eastAsia"/>
                <w:sz w:val="18"/>
                <w:szCs w:val="18"/>
              </w:rPr>
              <w:t>・施設</w:t>
            </w:r>
          </w:p>
        </w:tc>
      </w:tr>
      <w:tr w:rsidR="007D08F1" w:rsidRPr="00F84B77" w:rsidTr="00667B9B">
        <w:tc>
          <w:tcPr>
            <w:tcW w:w="2268" w:type="dxa"/>
            <w:vMerge/>
            <w:tcBorders>
              <w:bottom w:val="double" w:sz="4" w:space="0" w:color="auto"/>
            </w:tcBorders>
            <w:shd w:val="clear" w:color="auto" w:fill="FBD4B4" w:themeFill="accent6" w:themeFillTint="66"/>
          </w:tcPr>
          <w:p w:rsidR="007D08F1" w:rsidRPr="00F84B77"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rsidR="007D08F1" w:rsidRPr="00F84B77" w:rsidRDefault="007D08F1"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rsidR="007D08F1" w:rsidRPr="00F84B77" w:rsidRDefault="007D08F1"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rsidR="007D08F1" w:rsidRPr="00F84B77" w:rsidRDefault="007D08F1"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rsidR="007D08F1" w:rsidRPr="00F84B77" w:rsidRDefault="007D08F1"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港湾</w:t>
            </w:r>
          </w:p>
          <w:p w:rsidR="009C52D9" w:rsidRPr="00F84B77" w:rsidRDefault="009C52D9"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（係留施設）</w:t>
            </w:r>
          </w:p>
        </w:tc>
        <w:tc>
          <w:tcPr>
            <w:tcW w:w="1361" w:type="dxa"/>
            <w:tcBorders>
              <w:bottom w:val="double" w:sz="4" w:space="0" w:color="auto"/>
            </w:tcBorders>
            <w:shd w:val="clear" w:color="auto" w:fill="FBD4B4" w:themeFill="accent6" w:themeFillTint="66"/>
            <w:vAlign w:val="center"/>
          </w:tcPr>
          <w:p w:rsidR="007D08F1" w:rsidRPr="00F84B77" w:rsidRDefault="007D08F1"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公園</w:t>
            </w:r>
          </w:p>
        </w:tc>
      </w:tr>
      <w:tr w:rsidR="00B528FC" w:rsidRPr="00F84B77" w:rsidTr="00667B9B">
        <w:tc>
          <w:tcPr>
            <w:tcW w:w="2268" w:type="dxa"/>
            <w:tcBorders>
              <w:top w:val="double" w:sz="4" w:space="0" w:color="auto"/>
              <w:bottom w:val="double" w:sz="4" w:space="0" w:color="auto"/>
            </w:tcBorders>
            <w:shd w:val="clear" w:color="auto" w:fill="CCFFCC"/>
          </w:tcPr>
          <w:p w:rsidR="00B528FC" w:rsidRPr="00F84B77" w:rsidRDefault="00B528FC"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安全確保の観点から</w:t>
            </w:r>
          </w:p>
          <w:p w:rsidR="00B528FC" w:rsidRPr="00F84B77" w:rsidRDefault="00B528FC"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rsidR="00B528FC" w:rsidRPr="00F84B77" w:rsidRDefault="00B528FC" w:rsidP="005207CC">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安全を確保できない状態</w:t>
            </w:r>
          </w:p>
        </w:tc>
      </w:tr>
      <w:tr w:rsidR="002C6023" w:rsidRPr="00F84B77" w:rsidTr="00667B9B">
        <w:tc>
          <w:tcPr>
            <w:tcW w:w="2268" w:type="dxa"/>
            <w:vMerge w:val="restart"/>
            <w:tcBorders>
              <w:top w:val="double" w:sz="4" w:space="0" w:color="auto"/>
            </w:tcBorders>
            <w:shd w:val="clear" w:color="auto" w:fill="CCFFFF"/>
            <w:vAlign w:val="center"/>
          </w:tcPr>
          <w:p w:rsidR="002C6023" w:rsidRPr="00F84B77" w:rsidRDefault="002C6023"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不具合発生の可能性に</w:t>
            </w:r>
          </w:p>
          <w:p w:rsidR="002C6023" w:rsidRPr="00F84B77" w:rsidRDefault="002C6023"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rsidR="002C6023" w:rsidRPr="00F84B77" w:rsidRDefault="002C6023" w:rsidP="005207CC">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F84B77" w:rsidRDefault="009317FA"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健全度</w:t>
            </w:r>
          </w:p>
        </w:tc>
      </w:tr>
      <w:tr w:rsidR="002C6023" w:rsidRPr="00F84B77" w:rsidTr="00667B9B">
        <w:trPr>
          <w:trHeight w:val="70"/>
        </w:trPr>
        <w:tc>
          <w:tcPr>
            <w:tcW w:w="2268" w:type="dxa"/>
            <w:vMerge/>
            <w:shd w:val="clear" w:color="auto" w:fill="CCFFFF"/>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A45DBA"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河積阻害率</w:t>
            </w: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経過年数</w:t>
            </w: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r>
      <w:tr w:rsidR="002C6023" w:rsidRPr="00F84B77" w:rsidTr="00667B9B">
        <w:trPr>
          <w:trHeight w:val="70"/>
        </w:trPr>
        <w:tc>
          <w:tcPr>
            <w:tcW w:w="2268" w:type="dxa"/>
            <w:vMerge/>
            <w:shd w:val="clear" w:color="auto" w:fill="CCFFFF"/>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r>
      <w:tr w:rsidR="002C6023" w:rsidRPr="00F84B77" w:rsidTr="00667B9B">
        <w:trPr>
          <w:trHeight w:val="70"/>
        </w:trPr>
        <w:tc>
          <w:tcPr>
            <w:tcW w:w="2268" w:type="dxa"/>
            <w:vMerge/>
            <w:shd w:val="clear" w:color="auto" w:fill="CCFFFF"/>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r>
      <w:tr w:rsidR="002C6023" w:rsidRPr="00F84B77" w:rsidTr="00667B9B">
        <w:trPr>
          <w:trHeight w:val="70"/>
        </w:trPr>
        <w:tc>
          <w:tcPr>
            <w:tcW w:w="2268" w:type="dxa"/>
            <w:vMerge/>
            <w:shd w:val="clear" w:color="auto" w:fill="CCFFFF"/>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r>
      <w:tr w:rsidR="002C6023" w:rsidRPr="00F84B77" w:rsidTr="00667B9B">
        <w:tc>
          <w:tcPr>
            <w:tcW w:w="2268" w:type="dxa"/>
            <w:vMerge/>
            <w:shd w:val="clear" w:color="auto" w:fill="CCFFFF"/>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r>
      <w:tr w:rsidR="002C6023" w:rsidRPr="00F84B77" w:rsidTr="00667B9B">
        <w:tc>
          <w:tcPr>
            <w:tcW w:w="2268" w:type="dxa"/>
            <w:vMerge w:val="restart"/>
            <w:tcBorders>
              <w:top w:val="double" w:sz="4" w:space="0" w:color="auto"/>
            </w:tcBorders>
            <w:shd w:val="clear" w:color="auto" w:fill="FFFFCC"/>
            <w:vAlign w:val="center"/>
          </w:tcPr>
          <w:p w:rsidR="002C6023" w:rsidRPr="00F84B77" w:rsidRDefault="002C6023"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社会的影響度の大きさに</w:t>
            </w:r>
          </w:p>
          <w:p w:rsidR="002C6023" w:rsidRPr="00F84B77" w:rsidRDefault="002C6023"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利用者</w:t>
            </w:r>
          </w:p>
        </w:tc>
        <w:tc>
          <w:tcPr>
            <w:tcW w:w="1361" w:type="dxa"/>
            <w:tcBorders>
              <w:top w:val="double" w:sz="4" w:space="0" w:color="auto"/>
            </w:tcBorders>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防災（水害）</w:t>
            </w:r>
          </w:p>
        </w:tc>
        <w:tc>
          <w:tcPr>
            <w:tcW w:w="1361" w:type="dxa"/>
            <w:tcBorders>
              <w:top w:val="double" w:sz="4" w:space="0" w:color="auto"/>
            </w:tcBorders>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防災</w:t>
            </w:r>
          </w:p>
        </w:tc>
        <w:tc>
          <w:tcPr>
            <w:tcW w:w="1361" w:type="dxa"/>
            <w:tcBorders>
              <w:top w:val="double" w:sz="4" w:space="0" w:color="auto"/>
            </w:tcBorders>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憩い</w:t>
            </w:r>
          </w:p>
        </w:tc>
      </w:tr>
      <w:tr w:rsidR="002C6023" w:rsidRPr="00F84B77" w:rsidTr="00667B9B">
        <w:trPr>
          <w:trHeight w:val="70"/>
        </w:trPr>
        <w:tc>
          <w:tcPr>
            <w:tcW w:w="2268" w:type="dxa"/>
            <w:vMerge/>
            <w:shd w:val="clear" w:color="auto" w:fill="FFFFCC"/>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代替性</w:t>
            </w: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防災</w:t>
            </w:r>
          </w:p>
        </w:tc>
        <w:tc>
          <w:tcPr>
            <w:tcW w:w="1361" w:type="dxa"/>
            <w:shd w:val="clear" w:color="auto" w:fill="FFFFCC"/>
            <w:vAlign w:val="center"/>
          </w:tcPr>
          <w:p w:rsidR="002C6023" w:rsidRPr="00F84B77" w:rsidRDefault="009317FA" w:rsidP="009317FA">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利用者</w:t>
            </w: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癒し</w:t>
            </w:r>
          </w:p>
        </w:tc>
      </w:tr>
      <w:tr w:rsidR="002C6023" w:rsidRPr="00F84B77" w:rsidTr="00667B9B">
        <w:trPr>
          <w:trHeight w:val="70"/>
        </w:trPr>
        <w:tc>
          <w:tcPr>
            <w:tcW w:w="2268" w:type="dxa"/>
            <w:vMerge/>
            <w:shd w:val="clear" w:color="auto" w:fill="FFFFCC"/>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防災</w:t>
            </w: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衛生</w:t>
            </w: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みどり</w:t>
            </w:r>
          </w:p>
        </w:tc>
      </w:tr>
      <w:tr w:rsidR="002C6023" w:rsidRPr="00F84B77" w:rsidTr="00667B9B">
        <w:trPr>
          <w:trHeight w:val="70"/>
        </w:trPr>
        <w:tc>
          <w:tcPr>
            <w:tcW w:w="2268" w:type="dxa"/>
            <w:vMerge/>
            <w:shd w:val="clear" w:color="auto" w:fill="FFFFCC"/>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ﾚｸﾘｴｰｼｮﾝ</w:t>
            </w:r>
          </w:p>
        </w:tc>
      </w:tr>
      <w:tr w:rsidR="00C9571F" w:rsidRPr="00F84B77" w:rsidTr="00667B9B">
        <w:trPr>
          <w:trHeight w:val="70"/>
        </w:trPr>
        <w:tc>
          <w:tcPr>
            <w:tcW w:w="2268" w:type="dxa"/>
            <w:vMerge/>
            <w:shd w:val="clear" w:color="auto" w:fill="FFFFCC"/>
          </w:tcPr>
          <w:p w:rsidR="00C9571F" w:rsidRPr="00F84B77" w:rsidRDefault="00C9571F"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7B0805">
              <w:rPr>
                <w:rFonts w:ascii="HG丸ｺﾞｼｯｸM-PRO" w:eastAsia="HG丸ｺﾞｼｯｸM-PRO" w:hAnsi="HG丸ｺﾞｼｯｸM-PRO" w:hint="eastAsia"/>
                <w:sz w:val="18"/>
                <w:szCs w:val="18"/>
              </w:rPr>
              <w:t>防災</w:t>
            </w:r>
          </w:p>
        </w:tc>
      </w:tr>
      <w:tr w:rsidR="00C9571F" w:rsidRPr="00F84B77" w:rsidTr="00667B9B">
        <w:trPr>
          <w:trHeight w:val="50"/>
        </w:trPr>
        <w:tc>
          <w:tcPr>
            <w:tcW w:w="2268" w:type="dxa"/>
            <w:vMerge w:val="restart"/>
            <w:tcBorders>
              <w:top w:val="double" w:sz="4" w:space="0" w:color="auto"/>
            </w:tcBorders>
            <w:shd w:val="clear" w:color="auto" w:fill="FFCCFF"/>
            <w:vAlign w:val="center"/>
          </w:tcPr>
          <w:p w:rsidR="00C9571F" w:rsidRPr="00F84B77" w:rsidRDefault="00C9571F"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社会的影響度の大きさに</w:t>
            </w:r>
          </w:p>
          <w:p w:rsidR="00C9571F" w:rsidRPr="00F84B77" w:rsidRDefault="00C9571F"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交通量</w:t>
            </w:r>
          </w:p>
        </w:tc>
        <w:tc>
          <w:tcPr>
            <w:tcW w:w="1361" w:type="dxa"/>
            <w:tcBorders>
              <w:top w:val="double" w:sz="4" w:space="0" w:color="auto"/>
            </w:tcBorders>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耐震強化岸壁</w:t>
            </w:r>
          </w:p>
        </w:tc>
        <w:tc>
          <w:tcPr>
            <w:tcW w:w="1361" w:type="dxa"/>
            <w:tcBorders>
              <w:top w:val="double" w:sz="4" w:space="0" w:color="auto"/>
            </w:tcBorders>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7B0805">
              <w:rPr>
                <w:rFonts w:ascii="HG丸ｺﾞｼｯｸM-PRO" w:eastAsia="HG丸ｺﾞｼｯｸM-PRO" w:hAnsi="HG丸ｺﾞｼｯｸM-PRO" w:hint="eastAsia"/>
                <w:sz w:val="18"/>
                <w:szCs w:val="18"/>
              </w:rPr>
              <w:t>ニーズ</w:t>
            </w:r>
          </w:p>
        </w:tc>
      </w:tr>
      <w:tr w:rsidR="00C9571F" w:rsidRPr="00F84B77" w:rsidTr="00667B9B">
        <w:trPr>
          <w:trHeight w:val="70"/>
        </w:trPr>
        <w:tc>
          <w:tcPr>
            <w:tcW w:w="2268" w:type="dxa"/>
            <w:vMerge/>
            <w:shd w:val="clear" w:color="auto" w:fill="FFCCFF"/>
          </w:tcPr>
          <w:p w:rsidR="00C9571F" w:rsidRPr="00F84B77" w:rsidRDefault="00C9571F"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バス路線</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施設特性</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被害規模</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フェリー接岸</w:t>
            </w:r>
          </w:p>
        </w:tc>
        <w:tc>
          <w:tcPr>
            <w:tcW w:w="1361" w:type="dxa"/>
            <w:shd w:val="clear" w:color="auto" w:fill="FFCCFF"/>
            <w:vAlign w:val="center"/>
          </w:tcPr>
          <w:p w:rsidR="00C9571F" w:rsidRPr="007B0805" w:rsidRDefault="00C9571F" w:rsidP="00C9571F">
            <w:pPr>
              <w:spacing w:line="240" w:lineRule="exact"/>
              <w:jc w:val="center"/>
              <w:rPr>
                <w:rFonts w:ascii="HG丸ｺﾞｼｯｸM-PRO" w:eastAsia="HG丸ｺﾞｼｯｸM-PRO" w:hAnsi="HG丸ｺﾞｼｯｸM-PRO"/>
                <w:sz w:val="18"/>
                <w:szCs w:val="18"/>
              </w:rPr>
            </w:pPr>
            <w:r w:rsidRPr="007B0805">
              <w:rPr>
                <w:rFonts w:ascii="HG丸ｺﾞｼｯｸM-PRO" w:eastAsia="HG丸ｺﾞｼｯｸM-PRO" w:hAnsi="HG丸ｺﾞｼｯｸM-PRO" w:hint="eastAsia"/>
                <w:sz w:val="18"/>
                <w:szCs w:val="18"/>
              </w:rPr>
              <w:t>施設重要度</w:t>
            </w:r>
          </w:p>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7B0805">
              <w:rPr>
                <w:rFonts w:ascii="HG丸ｺﾞｼｯｸM-PRO" w:eastAsia="HG丸ｺﾞｼｯｸM-PRO" w:hAnsi="HG丸ｺﾞｼｯｸM-PRO" w:hint="eastAsia"/>
                <w:w w:val="80"/>
                <w:sz w:val="12"/>
                <w:szCs w:val="18"/>
              </w:rPr>
              <w:t>（利用頻度、防災施設等）</w:t>
            </w:r>
          </w:p>
        </w:tc>
      </w:tr>
      <w:tr w:rsidR="00C9571F" w:rsidRPr="00F84B77" w:rsidTr="00667B9B">
        <w:trPr>
          <w:trHeight w:val="70"/>
        </w:trPr>
        <w:tc>
          <w:tcPr>
            <w:tcW w:w="2268" w:type="dxa"/>
            <w:vMerge/>
            <w:shd w:val="clear" w:color="auto" w:fill="FFCCFF"/>
          </w:tcPr>
          <w:p w:rsidR="00C9571F" w:rsidRPr="00F84B77" w:rsidRDefault="00C9571F"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通学路</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周辺への影響</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施設重要度</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港格</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7B0805">
              <w:rPr>
                <w:rFonts w:ascii="HG丸ｺﾞｼｯｸM-PRO" w:eastAsia="HG丸ｺﾞｼｯｸM-PRO" w:hAnsi="HG丸ｺﾞｼｯｸM-PRO" w:hint="eastAsia"/>
                <w:sz w:val="18"/>
                <w:szCs w:val="18"/>
              </w:rPr>
              <w:t>広域性</w:t>
            </w:r>
            <w:r w:rsidRPr="007B0805">
              <w:rPr>
                <w:rFonts w:ascii="HG丸ｺﾞｼｯｸM-PRO" w:eastAsia="HG丸ｺﾞｼｯｸM-PRO" w:hAnsi="HG丸ｺﾞｼｯｸM-PRO"/>
                <w:w w:val="90"/>
                <w:sz w:val="14"/>
                <w:szCs w:val="18"/>
              </w:rPr>
              <w:t>(来場者数)</w:t>
            </w:r>
          </w:p>
        </w:tc>
      </w:tr>
      <w:tr w:rsidR="002C6023" w:rsidRPr="00782149" w:rsidTr="00667B9B">
        <w:trPr>
          <w:trHeight w:val="70"/>
        </w:trPr>
        <w:tc>
          <w:tcPr>
            <w:tcW w:w="2268" w:type="dxa"/>
            <w:vMerge/>
            <w:shd w:val="clear" w:color="auto" w:fill="FFCCFF"/>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6"/>
                <w:szCs w:val="18"/>
              </w:rPr>
              <w:t>広域緊急交通路</w:t>
            </w:r>
          </w:p>
        </w:tc>
        <w:tc>
          <w:tcPr>
            <w:tcW w:w="1361" w:type="dxa"/>
            <w:shd w:val="clear" w:color="auto" w:fill="FFCC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経済性</w:t>
            </w:r>
          </w:p>
        </w:tc>
        <w:tc>
          <w:tcPr>
            <w:tcW w:w="1361" w:type="dxa"/>
            <w:shd w:val="clear" w:color="auto" w:fill="FFCCFF"/>
            <w:vAlign w:val="center"/>
          </w:tcPr>
          <w:p w:rsidR="002C6023" w:rsidRPr="004F2B8D" w:rsidRDefault="009267ED"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取扱貨物量</w:t>
            </w: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r w:rsidR="002C6023" w:rsidRPr="00782149" w:rsidTr="00667B9B">
        <w:tc>
          <w:tcPr>
            <w:tcW w:w="2268" w:type="dxa"/>
            <w:vMerge/>
            <w:shd w:val="clear" w:color="auto" w:fill="FFCCFF"/>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6"/>
                <w:szCs w:val="18"/>
              </w:rPr>
              <w:t>府県間･</w:t>
            </w:r>
            <w:r w:rsidRPr="004F2B8D">
              <w:rPr>
                <w:rFonts w:ascii="HG丸ｺﾞｼｯｸM-PRO" w:eastAsia="HG丸ｺﾞｼｯｸM-PRO" w:hAnsi="HG丸ｺﾞｼｯｸM-PRO"/>
                <w:sz w:val="16"/>
                <w:szCs w:val="18"/>
              </w:rPr>
              <w:t>ICｱｸｾｽ</w:t>
            </w: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部品供給状況</w:t>
            </w: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bl>
    <w:p w:rsidR="00B528FC" w:rsidRPr="00782149" w:rsidRDefault="00B528FC" w:rsidP="00B528FC">
      <w:pPr>
        <w:pStyle w:val="10"/>
        <w:ind w:firstLine="210"/>
        <w:rPr>
          <w:rFonts w:ascii="HG丸ｺﾞｼｯｸM-PRO" w:eastAsia="HG丸ｺﾞｼｯｸM-PRO" w:hAnsi="HG丸ｺﾞｼｯｸM-PRO"/>
        </w:rPr>
      </w:pPr>
    </w:p>
    <w:p w:rsidR="00B528FC" w:rsidRPr="00782149" w:rsidRDefault="00B528FC" w:rsidP="00B528FC">
      <w:pPr>
        <w:pStyle w:val="10"/>
        <w:ind w:firstLine="210"/>
        <w:rPr>
          <w:rFonts w:ascii="HG丸ｺﾞｼｯｸM-PRO" w:eastAsia="HG丸ｺﾞｼｯｸM-PRO" w:hAnsi="HG丸ｺﾞｼｯｸM-PRO"/>
        </w:rPr>
        <w:sectPr w:rsidR="00B528FC" w:rsidRPr="00782149" w:rsidSect="0036602F">
          <w:footerReference w:type="default" r:id="rId148"/>
          <w:pgSz w:w="11906" w:h="16838" w:code="9"/>
          <w:pgMar w:top="1418" w:right="1418" w:bottom="1418" w:left="1418" w:header="851" w:footer="567" w:gutter="0"/>
          <w:cols w:space="425"/>
          <w:docGrid w:type="lines" w:linePitch="360"/>
        </w:sectPr>
      </w:pPr>
    </w:p>
    <w:p w:rsidR="007E048C" w:rsidRPr="00782149" w:rsidRDefault="004759BD" w:rsidP="008C3EB8">
      <w:pPr>
        <w:pStyle w:val="2"/>
      </w:pPr>
      <w:bookmarkStart w:id="605" w:name="_Ref392088124"/>
      <w:bookmarkStart w:id="606" w:name="_Ref392088131"/>
      <w:bookmarkStart w:id="607" w:name="_Ref388951684"/>
      <w:bookmarkStart w:id="608" w:name="_Ref388951694"/>
      <w:bookmarkStart w:id="609" w:name="_Ref390169922"/>
      <w:bookmarkStart w:id="610" w:name="_Ref390169926"/>
      <w:bookmarkStart w:id="611" w:name="_Toc411883424"/>
      <w:r w:rsidRPr="00782149">
        <w:rPr>
          <w:rFonts w:hint="eastAsia"/>
        </w:rPr>
        <w:lastRenderedPageBreak/>
        <w:t>日常的な維持管理の着実な実践</w:t>
      </w:r>
      <w:bookmarkEnd w:id="605"/>
      <w:bookmarkEnd w:id="606"/>
      <w:bookmarkEnd w:id="607"/>
      <w:bookmarkEnd w:id="608"/>
      <w:bookmarkEnd w:id="609"/>
      <w:bookmarkEnd w:id="610"/>
      <w:bookmarkEnd w:id="611"/>
    </w:p>
    <w:p w:rsidR="000B24B9" w:rsidRPr="007B0805" w:rsidRDefault="00232101" w:rsidP="00A42DFF">
      <w:pPr>
        <w:pStyle w:val="20"/>
        <w:ind w:left="105" w:firstLine="210"/>
        <w:rPr>
          <w:rFonts w:ascii="HG丸ｺﾞｼｯｸM-PRO" w:eastAsia="HG丸ｺﾞｼｯｸM-PRO" w:hAnsi="HG丸ｺﾞｼｯｸM-PRO"/>
          <w:color w:val="000000" w:themeColor="text1"/>
        </w:rPr>
      </w:pPr>
      <w:r w:rsidRPr="00DE24A5">
        <w:rPr>
          <w:rFonts w:ascii="HG丸ｺﾞｼｯｸM-PRO" w:eastAsia="HG丸ｺﾞｼｯｸM-PRO" w:hAnsi="HG丸ｺﾞｼｯｸM-PRO" w:hint="eastAsia"/>
          <w:color w:val="000000" w:themeColor="text1"/>
        </w:rPr>
        <w:t>日常的な維持管理において</w:t>
      </w:r>
      <w:r w:rsidR="00B416AA" w:rsidRPr="00DE24A5">
        <w:rPr>
          <w:rFonts w:ascii="HG丸ｺﾞｼｯｸM-PRO" w:eastAsia="HG丸ｺﾞｼｯｸM-PRO" w:hAnsi="HG丸ｺﾞｼｯｸM-PRO" w:hint="eastAsia"/>
          <w:color w:val="000000" w:themeColor="text1"/>
        </w:rPr>
        <w:t>は</w:t>
      </w:r>
      <w:r w:rsidRPr="00DE24A5">
        <w:rPr>
          <w:rFonts w:ascii="HG丸ｺﾞｼｯｸM-PRO" w:eastAsia="HG丸ｺﾞｼｯｸM-PRO" w:hAnsi="HG丸ｺﾞｼｯｸM-PRO" w:hint="eastAsia"/>
          <w:color w:val="000000" w:themeColor="text1"/>
        </w:rPr>
        <w:t>、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w:t>
      </w:r>
      <w:r w:rsidR="00B416AA" w:rsidRPr="00DE24A5">
        <w:rPr>
          <w:rFonts w:ascii="HG丸ｺﾞｼｯｸM-PRO" w:eastAsia="HG丸ｺﾞｼｯｸM-PRO" w:hAnsi="HG丸ｺﾞｼｯｸM-PRO" w:hint="eastAsia"/>
          <w:color w:val="000000" w:themeColor="text1"/>
        </w:rPr>
        <w:t>など</w:t>
      </w:r>
      <w:r w:rsidRPr="00DE24A5">
        <w:rPr>
          <w:rFonts w:ascii="HG丸ｺﾞｼｯｸM-PRO" w:eastAsia="HG丸ｺﾞｼｯｸM-PRO" w:hAnsi="HG丸ｺﾞｼｯｸM-PRO" w:hint="eastAsia"/>
          <w:color w:val="000000" w:themeColor="text1"/>
        </w:rPr>
        <w:t>、これらの取組を引き続き着実に実施</w:t>
      </w:r>
      <w:r w:rsidR="002618E3" w:rsidRPr="007B0805">
        <w:rPr>
          <w:rFonts w:ascii="HG丸ｺﾞｼｯｸM-PRO" w:eastAsia="HG丸ｺﾞｼｯｸM-PRO" w:hAnsi="HG丸ｺﾞｼｯｸM-PRO" w:hint="eastAsia"/>
          <w:color w:val="000000" w:themeColor="text1"/>
        </w:rPr>
        <w:t>する</w:t>
      </w:r>
      <w:r w:rsidRPr="007B0805">
        <w:rPr>
          <w:rFonts w:ascii="HG丸ｺﾞｼｯｸM-PRO" w:eastAsia="HG丸ｺﾞｼｯｸM-PRO" w:hAnsi="HG丸ｺﾞｼｯｸM-PRO" w:hint="eastAsia"/>
          <w:color w:val="000000" w:themeColor="text1"/>
        </w:rPr>
        <w:t>。</w:t>
      </w:r>
    </w:p>
    <w:p w:rsidR="00232101" w:rsidRPr="00F84B77" w:rsidRDefault="00232101" w:rsidP="00A42DFF">
      <w:pPr>
        <w:pStyle w:val="20"/>
        <w:ind w:left="105" w:firstLine="21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また、「劣化・損傷の原因を排除する」視点で、施設の適正利用や施設清掃などきめ細やかな維持管理作業等、施設の長寿命化に資する取組</w:t>
      </w:r>
      <w:r w:rsidR="00B416AA" w:rsidRPr="00DE24A5">
        <w:rPr>
          <w:rFonts w:ascii="HG丸ｺﾞｼｯｸM-PRO" w:eastAsia="HG丸ｺﾞｼｯｸM-PRO" w:hAnsi="HG丸ｺﾞｼｯｸM-PRO" w:hint="eastAsia"/>
          <w:color w:val="000000" w:themeColor="text1"/>
        </w:rPr>
        <w:t>についても</w:t>
      </w:r>
      <w:r w:rsidRPr="00DE24A5">
        <w:rPr>
          <w:rFonts w:ascii="HG丸ｺﾞｼｯｸM-PRO" w:eastAsia="HG丸ｺﾞｼｯｸM-PRO" w:hAnsi="HG丸ｺﾞｼｯｸM-PRO" w:hint="eastAsia"/>
          <w:color w:val="000000" w:themeColor="text1"/>
        </w:rPr>
        <w:t>実践</w:t>
      </w:r>
      <w:r w:rsidR="00744894" w:rsidRPr="00DE24A5">
        <w:rPr>
          <w:rFonts w:ascii="HG丸ｺﾞｼｯｸM-PRO" w:eastAsia="HG丸ｺﾞｼｯｸM-PRO" w:hAnsi="HG丸ｺﾞｼｯｸM-PRO" w:hint="eastAsia"/>
          <w:color w:val="000000" w:themeColor="text1"/>
        </w:rPr>
        <w:t>する</w:t>
      </w:r>
      <w:r w:rsidRPr="00DE24A5">
        <w:rPr>
          <w:rFonts w:ascii="HG丸ｺﾞｼｯｸM-PRO" w:eastAsia="HG丸ｺﾞｼｯｸM-PRO" w:hAnsi="HG丸ｺﾞｼｯｸM-PRO" w:hint="eastAsia"/>
          <w:color w:val="000000" w:themeColor="text1"/>
        </w:rPr>
        <w:t>。</w:t>
      </w:r>
    </w:p>
    <w:p w:rsidR="0057771F" w:rsidRPr="00F84B77" w:rsidRDefault="0057771F" w:rsidP="00A42DFF">
      <w:pPr>
        <w:pStyle w:val="20"/>
        <w:ind w:left="10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F84B77">
        <w:rPr>
          <w:rFonts w:ascii="HG丸ｺﾞｼｯｸM-PRO" w:eastAsia="HG丸ｺﾞｼｯｸM-PRO" w:hAnsi="HG丸ｺﾞｼｯｸM-PRO"/>
          <w:color w:val="000000" w:themeColor="text1"/>
        </w:rPr>
        <w:t>の保全や</w:t>
      </w:r>
      <w:r w:rsidRPr="00F84B77">
        <w:rPr>
          <w:rFonts w:ascii="HG丸ｺﾞｼｯｸM-PRO" w:eastAsia="HG丸ｺﾞｼｯｸM-PRO" w:hAnsi="HG丸ｺﾞｼｯｸM-PRO" w:hint="eastAsia"/>
          <w:color w:val="000000" w:themeColor="text1"/>
        </w:rPr>
        <w:t>活用する</w:t>
      </w:r>
      <w:r w:rsidRPr="00F84B77">
        <w:rPr>
          <w:rFonts w:ascii="HG丸ｺﾞｼｯｸM-PRO" w:eastAsia="HG丸ｺﾞｼｯｸM-PRO" w:hAnsi="HG丸ｺﾞｼｯｸM-PRO"/>
          <w:color w:val="000000" w:themeColor="text1"/>
        </w:rPr>
        <w:t>機会を提供し</w:t>
      </w:r>
      <w:r w:rsidRPr="00F84B77">
        <w:rPr>
          <w:rFonts w:ascii="HG丸ｺﾞｼｯｸM-PRO" w:eastAsia="HG丸ｺﾞｼｯｸM-PRO" w:hAnsi="HG丸ｺﾞｼｯｸM-PRO" w:hint="eastAsia"/>
          <w:color w:val="000000" w:themeColor="text1"/>
        </w:rPr>
        <w:t>府民や企業等、地域社会と協働、連携した維持管理を推進する。</w:t>
      </w:r>
    </w:p>
    <w:p w:rsidR="0057771F" w:rsidRPr="00F84B77" w:rsidRDefault="0057771F" w:rsidP="00A42DFF">
      <w:pPr>
        <w:pStyle w:val="20"/>
        <w:ind w:left="10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Pr="00F84B77">
        <w:rPr>
          <w:rFonts w:ascii="HG丸ｺﾞｼｯｸM-PRO" w:eastAsia="HG丸ｺﾞｼｯｸM-PRO" w:hAnsi="HG丸ｺﾞｼｯｸM-PRO"/>
          <w:color w:val="000000" w:themeColor="text1"/>
        </w:rPr>
        <w:t>PDCAサイクルによる継続的なマネジメントを</w:t>
      </w:r>
      <w:r w:rsidR="005E1A00" w:rsidRPr="007B0805">
        <w:rPr>
          <w:rFonts w:ascii="HG丸ｺﾞｼｯｸM-PRO" w:eastAsia="HG丸ｺﾞｼｯｸM-PRO" w:hAnsi="HG丸ｺﾞｼｯｸM-PRO" w:hint="eastAsia"/>
          <w:color w:val="000000" w:themeColor="text1"/>
        </w:rPr>
        <w:t>行っていく。</w:t>
      </w:r>
    </w:p>
    <w:p w:rsidR="003D1F80" w:rsidRPr="00F84B77"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F84B77" w:rsidRDefault="0027793B" w:rsidP="008C3EB8">
      <w:pPr>
        <w:pStyle w:val="4"/>
      </w:pPr>
      <w:bookmarkStart w:id="612" w:name="_Ref391808661"/>
      <w:r w:rsidRPr="00F84B77">
        <w:rPr>
          <w:rFonts w:hint="eastAsia"/>
        </w:rPr>
        <w:t>日常パトロール（巡視）</w:t>
      </w:r>
      <w:bookmarkEnd w:id="612"/>
    </w:p>
    <w:p w:rsidR="003D1F80" w:rsidRPr="00F84B77" w:rsidRDefault="0027793B" w:rsidP="003D1F80">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日常</w:t>
      </w:r>
      <w:r w:rsidR="003D1F80" w:rsidRPr="00F84B77">
        <w:rPr>
          <w:rFonts w:ascii="HG丸ｺﾞｼｯｸM-PRO" w:eastAsia="HG丸ｺﾞｼｯｸM-PRO" w:hAnsi="HG丸ｺﾞｼｯｸM-PRO" w:hint="eastAsia"/>
          <w:color w:val="000000" w:themeColor="text1"/>
        </w:rPr>
        <w:t>パトロールは</w:t>
      </w:r>
      <w:r w:rsidR="003D1F80"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F84B77">
        <w:rPr>
          <w:rFonts w:ascii="HG丸ｺﾞｼｯｸM-PRO" w:eastAsia="HG丸ｺﾞｼｯｸM-PRO" w:hAnsi="HG丸ｺﾞｼｯｸM-PRO" w:hint="eastAsia"/>
        </w:rPr>
        <w:t>とともに、不法または不正な施設の使用を</w:t>
      </w:r>
      <w:r w:rsidRPr="00F84B77">
        <w:rPr>
          <w:rFonts w:ascii="HG丸ｺﾞｼｯｸM-PRO" w:eastAsia="HG丸ｺﾞｼｯｸM-PRO" w:hAnsi="HG丸ｺﾞｼｯｸM-PRO" w:hint="eastAsia"/>
        </w:rPr>
        <w:t>防止</w:t>
      </w:r>
      <w:r w:rsidR="003D1F80" w:rsidRPr="00F84B77">
        <w:rPr>
          <w:rFonts w:ascii="HG丸ｺﾞｼｯｸM-PRO" w:eastAsia="HG丸ｺﾞｼｯｸM-PRO" w:hAnsi="HG丸ｺﾞｼｯｸM-PRO" w:hint="eastAsia"/>
        </w:rPr>
        <w:t>するために実施する</w:t>
      </w:r>
      <w:r w:rsidR="00AE28CD" w:rsidRPr="00F84B77">
        <w:rPr>
          <w:rFonts w:ascii="HG丸ｺﾞｼｯｸM-PRO" w:eastAsia="HG丸ｺﾞｼｯｸM-PRO" w:hAnsi="HG丸ｺﾞｼｯｸM-PRO" w:hint="eastAsia"/>
        </w:rPr>
        <w:t>。</w:t>
      </w:r>
    </w:p>
    <w:p w:rsidR="003D1F80" w:rsidRPr="00F84B77" w:rsidRDefault="003D1F80" w:rsidP="003D1F80">
      <w:pPr>
        <w:pStyle w:val="40"/>
        <w:ind w:left="420" w:firstLine="210"/>
        <w:rPr>
          <w:rFonts w:ascii="HG丸ｺﾞｼｯｸM-PRO" w:eastAsia="HG丸ｺﾞｼｯｸM-PRO" w:hAnsi="HG丸ｺﾞｼｯｸM-PRO"/>
          <w:color w:val="000000" w:themeColor="text1"/>
        </w:rPr>
      </w:pPr>
    </w:p>
    <w:p w:rsidR="003D1F80" w:rsidRPr="00F84B77" w:rsidRDefault="003D1F80" w:rsidP="003346EA">
      <w:pPr>
        <w:pStyle w:val="5"/>
      </w:pPr>
      <w:r w:rsidRPr="00F84B77">
        <w:rPr>
          <w:rFonts w:hint="eastAsia"/>
        </w:rPr>
        <w:t>実施方法</w:t>
      </w:r>
    </w:p>
    <w:p w:rsidR="003D1F80" w:rsidRPr="00F84B77" w:rsidRDefault="003D1F80" w:rsidP="00D41EDF">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日常パトロール（巡視）については、職員により実施すること</w:t>
      </w:r>
      <w:r w:rsidR="0027793B" w:rsidRPr="00F84B77">
        <w:rPr>
          <w:rFonts w:ascii="HG丸ｺﾞｼｯｸM-PRO" w:eastAsia="HG丸ｺﾞｼｯｸM-PRO" w:hAnsi="HG丸ｺﾞｼｯｸM-PRO" w:hint="eastAsia"/>
          <w:color w:val="000000" w:themeColor="text1"/>
        </w:rPr>
        <w:t>を基本</w:t>
      </w:r>
      <w:r w:rsidRPr="00F84B77">
        <w:rPr>
          <w:rFonts w:ascii="HG丸ｺﾞｼｯｸM-PRO" w:eastAsia="HG丸ｺﾞｼｯｸM-PRO" w:hAnsi="HG丸ｺﾞｼｯｸM-PRO" w:hint="eastAsia"/>
          <w:color w:val="000000" w:themeColor="text1"/>
        </w:rPr>
        <w:t>とし、「</w:t>
      </w:r>
      <w:r w:rsidR="00AF4F67" w:rsidRPr="00576C8F">
        <w:fldChar w:fldCharType="begin"/>
      </w:r>
      <w:r w:rsidR="00AF4F67" w:rsidRPr="00F84B77">
        <w:instrText xml:space="preserve"> REF _Ref387666188 \h  \* MERGEFORMAT </w:instrText>
      </w:r>
      <w:r w:rsidR="00AF4F67" w:rsidRPr="00576C8F">
        <w:fldChar w:fldCharType="separate"/>
      </w:r>
      <w:r w:rsidR="0030381F" w:rsidRPr="0030381F">
        <w:rPr>
          <w:rFonts w:ascii="HG丸ｺﾞｼｯｸM-PRO" w:eastAsia="HG丸ｺﾞｼｯｸM-PRO" w:hAnsi="HG丸ｺﾞｼｯｸM-PRO" w:hint="eastAsia"/>
        </w:rPr>
        <w:t>表</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4.4</w:t>
      </w:r>
      <w:r w:rsidR="0030381F" w:rsidRPr="0030381F">
        <w:rPr>
          <w:rFonts w:ascii="HG丸ｺﾞｼｯｸM-PRO" w:eastAsia="HG丸ｺﾞｼｯｸM-PRO" w:hAnsi="HG丸ｺﾞｼｯｸM-PRO"/>
          <w:noProof/>
        </w:rPr>
        <w:noBreakHyphen/>
        <w:t>1</w:t>
      </w:r>
      <w:r w:rsidR="0030381F" w:rsidRPr="0030381F">
        <w:rPr>
          <w:rFonts w:ascii="HG丸ｺﾞｼｯｸM-PRO" w:eastAsia="HG丸ｺﾞｼｯｸM-PRO" w:hAnsi="HG丸ｺﾞｼｯｸM-PRO" w:hint="eastAsia"/>
          <w:noProof/>
        </w:rPr>
        <w:t xml:space="preserve">　日常パトロール頻度の目安</w:t>
      </w:r>
      <w:r w:rsidR="00AF4F67" w:rsidRPr="00576C8F">
        <w:fldChar w:fldCharType="end"/>
      </w:r>
      <w:r w:rsidRPr="00F84B77">
        <w:rPr>
          <w:rFonts w:ascii="HG丸ｺﾞｼｯｸM-PRO" w:eastAsia="HG丸ｺﾞｼｯｸM-PRO" w:hAnsi="HG丸ｺﾞｼｯｸM-PRO" w:hint="eastAsia"/>
          <w:color w:val="000000" w:themeColor="text1"/>
        </w:rPr>
        <w:t>」を踏まえ、各事業室（局）課は、各分野のパトロール重点化方針を設定し、分野</w:t>
      </w:r>
      <w:r w:rsidR="00AD444F" w:rsidRPr="00F84B77">
        <w:rPr>
          <w:rFonts w:ascii="HG丸ｺﾞｼｯｸM-PRO" w:eastAsia="HG丸ｺﾞｼｯｸM-PRO" w:hAnsi="HG丸ｺﾞｼｯｸM-PRO" w:hint="eastAsia"/>
          <w:color w:val="000000" w:themeColor="text1"/>
        </w:rPr>
        <w:t>・</w:t>
      </w:r>
      <w:r w:rsidRPr="00F84B77">
        <w:rPr>
          <w:rFonts w:ascii="HG丸ｺﾞｼｯｸM-PRO" w:eastAsia="HG丸ｺﾞｼｯｸM-PRO" w:hAnsi="HG丸ｺﾞｼｯｸM-PRO" w:hint="eastAsia"/>
          <w:color w:val="000000" w:themeColor="text1"/>
        </w:rPr>
        <w:t>施設毎にパトロール頻度等の実施方針を定めたパトロール要領を策定する。また、よりきめ細やかなパトロールが必要な施設等については、地域や施設の特性等を考慮し、パトロール頻度など実施方針を定め</w:t>
      </w:r>
      <w:r w:rsidR="00D41EDF" w:rsidRPr="00F84B77">
        <w:rPr>
          <w:rFonts w:ascii="HG丸ｺﾞｼｯｸM-PRO" w:eastAsia="HG丸ｺﾞｼｯｸM-PRO" w:hAnsi="HG丸ｺﾞｼｯｸM-PRO" w:hint="eastAsia"/>
          <w:color w:val="000000" w:themeColor="text1"/>
        </w:rPr>
        <w:t>た「</w:t>
      </w:r>
      <w:r w:rsidRPr="00F84B77">
        <w:rPr>
          <w:rFonts w:ascii="HG丸ｺﾞｼｯｸM-PRO" w:eastAsia="HG丸ｺﾞｼｯｸM-PRO" w:hAnsi="HG丸ｺﾞｼｯｸM-PRO" w:hint="eastAsia"/>
          <w:color w:val="000000" w:themeColor="text1"/>
        </w:rPr>
        <w:t>特別パトロール」</w:t>
      </w:r>
      <w:r w:rsidR="00D41EDF" w:rsidRPr="00F84B77">
        <w:rPr>
          <w:rFonts w:ascii="HG丸ｺﾞｼｯｸM-PRO" w:eastAsia="HG丸ｺﾞｼｯｸM-PRO" w:hAnsi="HG丸ｺﾞｼｯｸM-PRO" w:hint="eastAsia"/>
          <w:color w:val="000000" w:themeColor="text1"/>
        </w:rPr>
        <w:t>を実施する（</w:t>
      </w:r>
      <w:r w:rsidRPr="00F84B77">
        <w:rPr>
          <w:rFonts w:ascii="HG丸ｺﾞｼｯｸM-PRO" w:eastAsia="HG丸ｺﾞｼｯｸM-PRO" w:hAnsi="HG丸ｺﾞｼｯｸM-PRO" w:hint="eastAsia"/>
          <w:color w:val="000000" w:themeColor="text1"/>
        </w:rPr>
        <w:t>例：交通安全施設など</w:t>
      </w:r>
      <w:r w:rsidR="00D41EDF" w:rsidRPr="00F84B77">
        <w:rPr>
          <w:rFonts w:ascii="HG丸ｺﾞｼｯｸM-PRO" w:eastAsia="HG丸ｺﾞｼｯｸM-PRO" w:hAnsi="HG丸ｺﾞｼｯｸM-PRO" w:hint="eastAsia"/>
          <w:color w:val="000000" w:themeColor="text1"/>
        </w:rPr>
        <w:t>の</w:t>
      </w:r>
      <w:r w:rsidRPr="00F84B77">
        <w:rPr>
          <w:rFonts w:ascii="HG丸ｺﾞｼｯｸM-PRO" w:eastAsia="HG丸ｺﾞｼｯｸM-PRO" w:hAnsi="HG丸ｺﾞｼｯｸM-PRO" w:hint="eastAsia"/>
          <w:color w:val="000000" w:themeColor="text1"/>
        </w:rPr>
        <w:t>徒歩によるパトロール</w:t>
      </w:r>
      <w:r w:rsidR="00D41EDF" w:rsidRPr="00F84B77">
        <w:rPr>
          <w:rFonts w:ascii="HG丸ｺﾞｼｯｸM-PRO" w:eastAsia="HG丸ｺﾞｼｯｸM-PRO" w:hAnsi="HG丸ｺﾞｼｯｸM-PRO" w:hint="eastAsia"/>
          <w:color w:val="000000" w:themeColor="text1"/>
        </w:rPr>
        <w:t>）。</w:t>
      </w:r>
    </w:p>
    <w:p w:rsidR="003D1F80" w:rsidRPr="00F84B77" w:rsidRDefault="003D1F80" w:rsidP="00EC2D68">
      <w:pPr>
        <w:pStyle w:val="a9"/>
        <w:spacing w:before="180"/>
      </w:pPr>
      <w:bookmarkStart w:id="613" w:name="_Ref387666188"/>
      <w:r w:rsidRPr="00F84B77">
        <w:rPr>
          <w:rFonts w:hint="eastAsia"/>
        </w:rPr>
        <w:t>表</w:t>
      </w:r>
      <w:r w:rsidRPr="00F84B77">
        <w:t xml:space="preserve"> </w:t>
      </w:r>
      <w:fldSimple w:instr=" STYLEREF 2 \s ">
        <w:r w:rsidR="0030381F">
          <w:rPr>
            <w:noProof/>
          </w:rPr>
          <w:t>4.4</w:t>
        </w:r>
      </w:fldSimple>
      <w:r w:rsidR="003524A3" w:rsidRPr="00F84B77">
        <w:noBreakHyphen/>
      </w:r>
      <w:fldSimple w:instr=" SEQ 表 \* ARABIC \s 2 ">
        <w:r w:rsidR="0030381F">
          <w:rPr>
            <w:noProof/>
          </w:rPr>
          <w:t>1</w:t>
        </w:r>
      </w:fldSimple>
      <w:r w:rsidRPr="00F84B77">
        <w:rPr>
          <w:rFonts w:hint="eastAsia"/>
        </w:rPr>
        <w:t xml:space="preserve">　日常パトロール頻度の目安</w:t>
      </w:r>
      <w:bookmarkEnd w:id="613"/>
    </w:p>
    <w:tbl>
      <w:tblPr>
        <w:tblStyle w:val="af2"/>
        <w:tblW w:w="0" w:type="auto"/>
        <w:jc w:val="center"/>
        <w:tblLook w:val="01E0" w:firstRow="1" w:lastRow="1" w:firstColumn="1" w:lastColumn="1" w:noHBand="0" w:noVBand="0"/>
      </w:tblPr>
      <w:tblGrid>
        <w:gridCol w:w="2242"/>
        <w:gridCol w:w="5037"/>
      </w:tblGrid>
      <w:tr w:rsidR="003D1F80" w:rsidRPr="00F84B77" w:rsidTr="00A71EAC">
        <w:trPr>
          <w:jc w:val="center"/>
        </w:trPr>
        <w:tc>
          <w:tcPr>
            <w:tcW w:w="2242" w:type="dxa"/>
            <w:tcBorders>
              <w:bottom w:val="double" w:sz="4" w:space="0" w:color="auto"/>
            </w:tcBorders>
            <w:shd w:val="clear" w:color="auto" w:fill="D9D9D9" w:themeFill="background1" w:themeFillShade="D9"/>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頻　度</w:t>
            </w:r>
          </w:p>
        </w:tc>
      </w:tr>
      <w:tr w:rsidR="003D1F80" w:rsidRPr="00F84B77" w:rsidTr="00D41EDF">
        <w:trPr>
          <w:jc w:val="center"/>
        </w:trPr>
        <w:tc>
          <w:tcPr>
            <w:tcW w:w="2242" w:type="dxa"/>
            <w:tcBorders>
              <w:top w:val="double" w:sz="4" w:space="0" w:color="auto"/>
            </w:tcBorders>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２回／週以上</w:t>
            </w:r>
          </w:p>
        </w:tc>
      </w:tr>
      <w:tr w:rsidR="003D1F80" w:rsidRPr="00F84B77" w:rsidTr="00D41EDF">
        <w:trPr>
          <w:jc w:val="center"/>
        </w:trPr>
        <w:tc>
          <w:tcPr>
            <w:tcW w:w="2242"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標準（高）</w:t>
            </w:r>
          </w:p>
        </w:tc>
        <w:tc>
          <w:tcPr>
            <w:tcW w:w="5037"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１回／週以上</w:t>
            </w:r>
          </w:p>
        </w:tc>
      </w:tr>
      <w:tr w:rsidR="003D1F80" w:rsidRPr="00F84B77" w:rsidTr="00D41EDF">
        <w:trPr>
          <w:jc w:val="center"/>
        </w:trPr>
        <w:tc>
          <w:tcPr>
            <w:tcW w:w="2242"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標準（低）</w:t>
            </w:r>
          </w:p>
        </w:tc>
        <w:tc>
          <w:tcPr>
            <w:tcW w:w="5037"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１回／２週以上</w:t>
            </w:r>
          </w:p>
        </w:tc>
      </w:tr>
      <w:tr w:rsidR="003D1F80" w:rsidRPr="00F84B77" w:rsidTr="00D41EDF">
        <w:trPr>
          <w:jc w:val="center"/>
        </w:trPr>
        <w:tc>
          <w:tcPr>
            <w:tcW w:w="2242"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簡　　易</w:t>
            </w:r>
          </w:p>
        </w:tc>
        <w:tc>
          <w:tcPr>
            <w:tcW w:w="5037"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 xml:space="preserve">１回／月等　</w:t>
            </w:r>
          </w:p>
        </w:tc>
      </w:tr>
      <w:tr w:rsidR="003D1F80" w:rsidRPr="00F84B77" w:rsidTr="00D41EDF">
        <w:trPr>
          <w:jc w:val="center"/>
        </w:trPr>
        <w:tc>
          <w:tcPr>
            <w:tcW w:w="2242"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特別パトロール</w:t>
            </w:r>
          </w:p>
        </w:tc>
        <w:tc>
          <w:tcPr>
            <w:tcW w:w="5037"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必要に応じて設定</w:t>
            </w:r>
          </w:p>
        </w:tc>
      </w:tr>
    </w:tbl>
    <w:p w:rsidR="00744894" w:rsidRPr="00F84B77" w:rsidRDefault="00744894" w:rsidP="003D1F80">
      <w:pPr>
        <w:pStyle w:val="30"/>
        <w:ind w:leftChars="220" w:left="672" w:hangingChars="100" w:hanging="210"/>
        <w:rPr>
          <w:rFonts w:ascii="HG丸ｺﾞｼｯｸM-PRO" w:eastAsia="HG丸ｺﾞｼｯｸM-PRO" w:hAnsi="HG丸ｺﾞｼｯｸM-PRO"/>
          <w:color w:val="000000" w:themeColor="text1"/>
        </w:rPr>
      </w:pPr>
    </w:p>
    <w:p w:rsidR="00744894" w:rsidRPr="00F84B77" w:rsidRDefault="00744894">
      <w:pPr>
        <w:widowControl/>
        <w:jc w:val="left"/>
        <w:rPr>
          <w:rFonts w:ascii="HG丸ｺﾞｼｯｸM-PRO" w:eastAsia="HG丸ｺﾞｼｯｸM-PRO" w:hAnsi="HG丸ｺﾞｼｯｸM-PRO"/>
          <w:color w:val="000000" w:themeColor="text1"/>
          <w:szCs w:val="16"/>
        </w:rPr>
      </w:pPr>
      <w:r w:rsidRPr="00F84B77">
        <w:rPr>
          <w:rFonts w:ascii="HG丸ｺﾞｼｯｸM-PRO" w:eastAsia="HG丸ｺﾞｼｯｸM-PRO" w:hAnsi="HG丸ｺﾞｼｯｸM-PRO"/>
          <w:color w:val="000000" w:themeColor="text1"/>
        </w:rPr>
        <w:br w:type="page"/>
      </w:r>
    </w:p>
    <w:p w:rsidR="00D41EDF" w:rsidRPr="00F84B77" w:rsidRDefault="00D41EDF" w:rsidP="003346EA">
      <w:pPr>
        <w:pStyle w:val="5"/>
      </w:pPr>
      <w:r w:rsidRPr="00F84B77">
        <w:rPr>
          <w:rFonts w:hint="eastAsia"/>
        </w:rPr>
        <w:lastRenderedPageBreak/>
        <w:t>パトロール計画の策定</w:t>
      </w:r>
    </w:p>
    <w:p w:rsidR="003D1F80" w:rsidRPr="00F84B77" w:rsidRDefault="003D1F80" w:rsidP="00D41EDF">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AF4F67" w:rsidRPr="00576C8F">
        <w:fldChar w:fldCharType="begin"/>
      </w:r>
      <w:r w:rsidR="00AF4F67" w:rsidRPr="00F84B77">
        <w:instrText xml:space="preserve"> REF _Ref406764066 \h  \* MERGEFORMAT </w:instrText>
      </w:r>
      <w:r w:rsidR="00AF4F67" w:rsidRPr="00576C8F">
        <w:fldChar w:fldCharType="separate"/>
      </w:r>
      <w:r w:rsidR="0030381F" w:rsidRPr="0030381F">
        <w:rPr>
          <w:rFonts w:ascii="HG丸ｺﾞｼｯｸM-PRO" w:eastAsia="HG丸ｺﾞｼｯｸM-PRO" w:hAnsi="HG丸ｺﾞｼｯｸM-PRO" w:hint="eastAsia"/>
        </w:rPr>
        <w:t>表</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4.4</w:t>
      </w:r>
      <w:r w:rsidR="0030381F" w:rsidRPr="0030381F">
        <w:rPr>
          <w:rFonts w:ascii="HG丸ｺﾞｼｯｸM-PRO" w:eastAsia="HG丸ｺﾞｼｯｸM-PRO" w:hAnsi="HG丸ｺﾞｼｯｸM-PRO"/>
          <w:noProof/>
        </w:rPr>
        <w:noBreakHyphen/>
        <w:t>2</w:t>
      </w:r>
      <w:r w:rsidR="00AF4F67" w:rsidRPr="00576C8F">
        <w:fldChar w:fldCharType="end"/>
      </w:r>
      <w:r w:rsidRPr="00F84B77">
        <w:rPr>
          <w:rFonts w:ascii="HG丸ｺﾞｼｯｸM-PRO" w:eastAsia="HG丸ｺﾞｼｯｸM-PRO" w:hAnsi="HG丸ｺﾞｼｯｸM-PRO" w:hint="eastAsia"/>
          <w:color w:val="000000" w:themeColor="text1"/>
        </w:rPr>
        <w:t>参照）を策定する</w:t>
      </w:r>
      <w:r w:rsidR="0095689D" w:rsidRPr="00F84B77">
        <w:rPr>
          <w:rFonts w:ascii="HG丸ｺﾞｼｯｸM-PRO" w:eastAsia="HG丸ｺﾞｼｯｸM-PRO" w:hAnsi="HG丸ｺﾞｼｯｸM-PRO" w:hint="eastAsia"/>
          <w:color w:val="000000" w:themeColor="text1"/>
        </w:rPr>
        <w:t>。</w:t>
      </w:r>
    </w:p>
    <w:p w:rsidR="00D41EDF" w:rsidRPr="00F84B77" w:rsidRDefault="00D41EDF" w:rsidP="00863D57">
      <w:pPr>
        <w:pStyle w:val="a9"/>
        <w:spacing w:beforeLines="0"/>
      </w:pPr>
      <w:bookmarkStart w:id="614" w:name="_Ref406764066"/>
      <w:bookmarkStart w:id="615" w:name="_Ref387666522"/>
      <w:r w:rsidRPr="00F84B77">
        <w:rPr>
          <w:rFonts w:hint="eastAsia"/>
        </w:rPr>
        <w:t>表</w:t>
      </w:r>
      <w:r w:rsidRPr="00F84B77">
        <w:t xml:space="preserve"> </w:t>
      </w:r>
      <w:fldSimple w:instr=" STYLEREF 2 \s ">
        <w:r w:rsidR="0030381F">
          <w:rPr>
            <w:noProof/>
          </w:rPr>
          <w:t>4.4</w:t>
        </w:r>
      </w:fldSimple>
      <w:r w:rsidR="003524A3" w:rsidRPr="00F84B77">
        <w:noBreakHyphen/>
      </w:r>
      <w:fldSimple w:instr=" SEQ 表 \* ARABIC \s 2 ">
        <w:r w:rsidR="0030381F">
          <w:rPr>
            <w:noProof/>
          </w:rPr>
          <w:t>2</w:t>
        </w:r>
      </w:fldSimple>
      <w:bookmarkEnd w:id="614"/>
      <w:bookmarkEnd w:id="615"/>
      <w:r w:rsidRPr="00F84B77">
        <w:rPr>
          <w:rFonts w:hint="eastAsia"/>
        </w:rPr>
        <w:t xml:space="preserve">　</w:t>
      </w:r>
      <w:r w:rsidRPr="00F84B77">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F84B77" w:rsidTr="000408B8">
        <w:trPr>
          <w:trHeight w:val="85"/>
          <w:jc w:val="center"/>
        </w:trPr>
        <w:tc>
          <w:tcPr>
            <w:tcW w:w="1889" w:type="dxa"/>
            <w:tcBorders>
              <w:bottom w:val="double" w:sz="4" w:space="0" w:color="auto"/>
            </w:tcBorders>
            <w:shd w:val="clear" w:color="auto" w:fill="D9D9D9" w:themeFill="background1" w:themeFillShade="D9"/>
            <w:vAlign w:val="center"/>
          </w:tcPr>
          <w:p w:rsidR="00D41EDF" w:rsidRPr="00F84B77" w:rsidRDefault="00D41EDF" w:rsidP="000408B8">
            <w:pPr>
              <w:spacing w:line="220" w:lineRule="exact"/>
              <w:jc w:val="center"/>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項目</w:t>
            </w:r>
          </w:p>
        </w:tc>
        <w:tc>
          <w:tcPr>
            <w:tcW w:w="5005" w:type="dxa"/>
            <w:tcBorders>
              <w:bottom w:val="double" w:sz="4" w:space="0" w:color="auto"/>
            </w:tcBorders>
            <w:shd w:val="clear" w:color="auto" w:fill="D9D9D9" w:themeFill="background1" w:themeFillShade="D9"/>
            <w:vAlign w:val="center"/>
          </w:tcPr>
          <w:p w:rsidR="00D41EDF" w:rsidRPr="00F84B77" w:rsidRDefault="00D41EDF" w:rsidP="000408B8">
            <w:pPr>
              <w:spacing w:line="220" w:lineRule="exact"/>
              <w:ind w:firstLineChars="114" w:firstLine="205"/>
              <w:jc w:val="center"/>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内容</w:t>
            </w:r>
          </w:p>
        </w:tc>
      </w:tr>
      <w:tr w:rsidR="00D41EDF" w:rsidRPr="00F84B77" w:rsidTr="000408B8">
        <w:trPr>
          <w:trHeight w:val="249"/>
          <w:jc w:val="center"/>
        </w:trPr>
        <w:tc>
          <w:tcPr>
            <w:tcW w:w="1889" w:type="dxa"/>
            <w:tcBorders>
              <w:top w:val="double" w:sz="4" w:space="0" w:color="auto"/>
            </w:tcBorders>
            <w:vAlign w:val="center"/>
          </w:tcPr>
          <w:p w:rsidR="00D41EDF" w:rsidRPr="00F84B77" w:rsidRDefault="00D41EDF" w:rsidP="000408B8">
            <w:pPr>
              <w:spacing w:line="220" w:lineRule="exact"/>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日常パトロール</w:t>
            </w:r>
          </w:p>
          <w:p w:rsidR="00D41EDF" w:rsidRPr="00F84B77" w:rsidRDefault="00D41EDF" w:rsidP="000408B8">
            <w:pPr>
              <w:spacing w:line="220" w:lineRule="exact"/>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F84B77" w:rsidRDefault="00D41EDF" w:rsidP="000408B8">
            <w:pPr>
              <w:spacing w:line="220" w:lineRule="exact"/>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・コース、実施体制（巡視員の人数）</w:t>
            </w:r>
          </w:p>
          <w:p w:rsidR="00D41EDF" w:rsidRPr="00F84B77" w:rsidRDefault="00D41EDF" w:rsidP="000408B8">
            <w:pPr>
              <w:spacing w:line="220" w:lineRule="exact"/>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・手段（徒歩、自転車、自動車等）、携行道具</w:t>
            </w:r>
          </w:p>
          <w:p w:rsidR="00D41EDF" w:rsidRPr="00F84B77" w:rsidRDefault="00D41EDF" w:rsidP="000408B8">
            <w:pPr>
              <w:spacing w:line="220" w:lineRule="exact"/>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・損傷発見時の対応手順</w:t>
            </w:r>
          </w:p>
          <w:p w:rsidR="00D41EDF" w:rsidRPr="00F84B77" w:rsidRDefault="00D41EDF" w:rsidP="000408B8">
            <w:pPr>
              <w:spacing w:line="220" w:lineRule="exact"/>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・パトロールの記録方法　　等</w:t>
            </w:r>
          </w:p>
        </w:tc>
      </w:tr>
    </w:tbl>
    <w:p w:rsidR="00D41EDF" w:rsidRPr="00F84B77"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F84B77" w:rsidRDefault="00D41EDF" w:rsidP="003346EA">
      <w:pPr>
        <w:pStyle w:val="5"/>
      </w:pPr>
      <w:bookmarkStart w:id="616" w:name="_Ref390363352"/>
      <w:r w:rsidRPr="00F84B77">
        <w:rPr>
          <w:rFonts w:hint="eastAsia"/>
        </w:rPr>
        <w:t>データの蓄積・管理</w:t>
      </w:r>
      <w:bookmarkEnd w:id="616"/>
    </w:p>
    <w:p w:rsidR="00D41EDF" w:rsidRPr="00F84B77" w:rsidRDefault="00D41EDF" w:rsidP="00D41EDF">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w:t>
      </w:r>
      <w:r w:rsidRPr="00F84B77">
        <w:rPr>
          <w:rFonts w:ascii="HG丸ｺﾞｼｯｸM-PRO" w:eastAsia="HG丸ｺﾞｼｯｸM-PRO" w:hAnsi="HG丸ｺﾞｼｯｸM-PRO"/>
          <w:color w:val="000000" w:themeColor="text1"/>
        </w:rPr>
        <w:t>CALSシステム」に記録し、対応状況を把握するとともに情報の一元化を図る。</w:t>
      </w:r>
    </w:p>
    <w:p w:rsidR="003D1F80" w:rsidRPr="00F84B77" w:rsidRDefault="003D1F80" w:rsidP="003D1F80">
      <w:pPr>
        <w:pStyle w:val="30"/>
        <w:ind w:left="105" w:firstLine="210"/>
        <w:rPr>
          <w:rFonts w:ascii="HG丸ｺﾞｼｯｸM-PRO" w:eastAsia="HG丸ｺﾞｼｯｸM-PRO" w:hAnsi="HG丸ｺﾞｼｯｸM-PRO"/>
        </w:rPr>
      </w:pPr>
    </w:p>
    <w:p w:rsidR="00D41EDF" w:rsidRPr="00F84B77" w:rsidRDefault="00E222EF" w:rsidP="008C3EB8">
      <w:pPr>
        <w:pStyle w:val="4"/>
      </w:pPr>
      <w:r w:rsidRPr="00F84B77">
        <w:rPr>
          <w:rFonts w:hint="eastAsia"/>
        </w:rPr>
        <w:t>日常的な</w:t>
      </w:r>
      <w:r w:rsidR="00D41EDF" w:rsidRPr="00F84B77">
        <w:rPr>
          <w:rFonts w:hint="eastAsia"/>
        </w:rPr>
        <w:t>維持管理作業</w:t>
      </w:r>
    </w:p>
    <w:p w:rsidR="00D41EDF" w:rsidRPr="007B0805" w:rsidRDefault="00D41EDF" w:rsidP="00D41EDF">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color w:val="000000" w:themeColor="text1"/>
        </w:rPr>
        <w:t>維持管理作業</w:t>
      </w:r>
      <w:r w:rsidR="00B239B5" w:rsidRPr="00F84B77">
        <w:rPr>
          <w:rFonts w:ascii="HG丸ｺﾞｼｯｸM-PRO" w:eastAsia="HG丸ｺﾞｼｯｸM-PRO" w:hAnsi="HG丸ｺﾞｼｯｸM-PRO" w:hint="eastAsia"/>
          <w:color w:val="000000" w:themeColor="text1"/>
        </w:rPr>
        <w:t>で</w:t>
      </w:r>
      <w:r w:rsidRPr="00F84B77">
        <w:rPr>
          <w:rFonts w:ascii="HG丸ｺﾞｼｯｸM-PRO" w:eastAsia="HG丸ｺﾞｼｯｸM-PRO" w:hAnsi="HG丸ｺﾞｼｯｸM-PRO" w:hint="eastAsia"/>
          <w:color w:val="000000" w:themeColor="text1"/>
        </w:rPr>
        <w:t>は、日常パトロールや特別パトロール等の結果から、施設の不具合や規模等の現場状況に応じて、直営作業等により迅速に対応し、府民の安全・安心や快適な環境の確保に努める</w:t>
      </w:r>
      <w:r w:rsidR="0027793B"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color w:val="000000" w:themeColor="text1"/>
        </w:rPr>
        <w:t>また、施設の</w:t>
      </w:r>
      <w:r w:rsidR="00774798" w:rsidRPr="00F84B77">
        <w:rPr>
          <w:rFonts w:ascii="HG丸ｺﾞｼｯｸM-PRO" w:eastAsia="HG丸ｺﾞｼｯｸM-PRO" w:hAnsi="HG丸ｺﾞｼｯｸM-PRO" w:hint="eastAsia"/>
          <w:color w:val="000000" w:themeColor="text1"/>
        </w:rPr>
        <w:t>特性</w:t>
      </w:r>
      <w:r w:rsidRPr="00F84B77">
        <w:rPr>
          <w:rFonts w:ascii="HG丸ｺﾞｼｯｸM-PRO" w:eastAsia="HG丸ｺﾞｼｯｸM-PRO" w:hAnsi="HG丸ｺﾞｼｯｸM-PRO" w:hint="eastAsia"/>
          <w:color w:val="000000" w:themeColor="text1"/>
        </w:rPr>
        <w:t>や点検結果などを踏まえて、直営作業等により長寿命化に資するきめ細やかな維持管理作業</w:t>
      </w:r>
      <w:r w:rsidR="00B416AA" w:rsidRPr="00DE24A5">
        <w:rPr>
          <w:rFonts w:ascii="HG丸ｺﾞｼｯｸM-PRO" w:eastAsia="HG丸ｺﾞｼｯｸM-PRO" w:hAnsi="HG丸ｺﾞｼｯｸM-PRO" w:hint="eastAsia"/>
          <w:color w:val="000000" w:themeColor="text1"/>
        </w:rPr>
        <w:t>についても</w:t>
      </w:r>
      <w:r w:rsidRPr="007B0805">
        <w:rPr>
          <w:rFonts w:ascii="HG丸ｺﾞｼｯｸM-PRO" w:eastAsia="HG丸ｺﾞｼｯｸM-PRO" w:hAnsi="HG丸ｺﾞｼｯｸM-PRO" w:hint="eastAsia"/>
          <w:color w:val="000000" w:themeColor="text1"/>
        </w:rPr>
        <w:t>計画的に推進</w:t>
      </w:r>
      <w:r w:rsidRPr="007B0805">
        <w:rPr>
          <w:rFonts w:ascii="HG丸ｺﾞｼｯｸM-PRO" w:eastAsia="HG丸ｺﾞｼｯｸM-PRO" w:hAnsi="HG丸ｺﾞｼｯｸM-PRO" w:hint="eastAsia"/>
        </w:rPr>
        <w:t>する。</w:t>
      </w:r>
    </w:p>
    <w:p w:rsidR="00D41EDF" w:rsidRPr="007B0805" w:rsidRDefault="005F5A53" w:rsidP="00D41EDF">
      <w:pPr>
        <w:pStyle w:val="40"/>
        <w:ind w:left="420"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併せて、過積載車両など人為的な問題を把握し、</w:t>
      </w:r>
      <w:r w:rsidR="00C262F2" w:rsidRPr="007B0805">
        <w:rPr>
          <w:rFonts w:ascii="HG丸ｺﾞｼｯｸM-PRO" w:eastAsia="HG丸ｺﾞｼｯｸM-PRO" w:hAnsi="HG丸ｺﾞｼｯｸM-PRO" w:hint="eastAsia"/>
        </w:rPr>
        <w:t>その解決に努める</w:t>
      </w:r>
      <w:r w:rsidRPr="007B0805">
        <w:rPr>
          <w:rFonts w:ascii="HG丸ｺﾞｼｯｸM-PRO" w:eastAsia="HG丸ｺﾞｼｯｸM-PRO" w:hAnsi="HG丸ｺﾞｼｯｸM-PRO" w:hint="eastAsia"/>
        </w:rPr>
        <w:t>。</w:t>
      </w:r>
    </w:p>
    <w:p w:rsidR="005F5A53" w:rsidRPr="007B0805" w:rsidRDefault="005F5A53" w:rsidP="00D41EDF">
      <w:pPr>
        <w:pStyle w:val="40"/>
        <w:ind w:left="420" w:firstLine="210"/>
        <w:rPr>
          <w:rFonts w:ascii="HG丸ｺﾞｼｯｸM-PRO" w:eastAsia="HG丸ｺﾞｼｯｸM-PRO" w:hAnsi="HG丸ｺﾞｼｯｸM-PRO"/>
        </w:rPr>
      </w:pPr>
    </w:p>
    <w:p w:rsidR="00D41EDF" w:rsidRPr="00F84B77" w:rsidRDefault="00D41EDF" w:rsidP="003346EA">
      <w:pPr>
        <w:pStyle w:val="5"/>
      </w:pPr>
      <w:r w:rsidRPr="00F84B77">
        <w:rPr>
          <w:rFonts w:hint="eastAsia"/>
        </w:rPr>
        <w:t>留意事項</w:t>
      </w:r>
    </w:p>
    <w:p w:rsidR="00851E66" w:rsidRPr="00F84B77" w:rsidRDefault="00851E66" w:rsidP="00851E66">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維持管理作業を実施する際には、</w:t>
      </w:r>
      <w:r w:rsidR="00F01933" w:rsidRPr="00F84B77">
        <w:rPr>
          <w:rFonts w:ascii="HG丸ｺﾞｼｯｸM-PRO" w:eastAsia="HG丸ｺﾞｼｯｸM-PRO" w:hAnsi="HG丸ｺﾞｼｯｸM-PRO" w:hint="eastAsia"/>
          <w:color w:val="000000" w:themeColor="text1"/>
        </w:rPr>
        <w:t>これまでの取組に加え、以下の内容などに留意する必要がある。</w:t>
      </w:r>
    </w:p>
    <w:p w:rsidR="00732C8E" w:rsidRPr="00F84B77" w:rsidRDefault="00732C8E" w:rsidP="0087192A">
      <w:pPr>
        <w:pStyle w:val="40"/>
        <w:numPr>
          <w:ilvl w:val="1"/>
          <w:numId w:val="11"/>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w:t>
      </w:r>
      <w:r w:rsidR="00744894" w:rsidRPr="007B0805">
        <w:rPr>
          <w:rFonts w:ascii="HG丸ｺﾞｼｯｸM-PRO" w:eastAsia="HG丸ｺﾞｼｯｸM-PRO" w:hAnsi="HG丸ｺﾞｼｯｸM-PRO" w:hint="eastAsia"/>
          <w:color w:val="000000" w:themeColor="text1"/>
        </w:rPr>
        <w:t>す</w:t>
      </w:r>
      <w:r w:rsidR="00F01933" w:rsidRPr="007B0805">
        <w:rPr>
          <w:rFonts w:ascii="HG丸ｺﾞｼｯｸM-PRO" w:eastAsia="HG丸ｺﾞｼｯｸM-PRO" w:hAnsi="HG丸ｺﾞｼｯｸM-PRO" w:hint="eastAsia"/>
          <w:color w:val="000000" w:themeColor="text1"/>
        </w:rPr>
        <w:t>る</w:t>
      </w:r>
      <w:r w:rsidRPr="00F84B77">
        <w:rPr>
          <w:rFonts w:ascii="HG丸ｺﾞｼｯｸM-PRO" w:eastAsia="HG丸ｺﾞｼｯｸM-PRO" w:hAnsi="HG丸ｺﾞｼｯｸM-PRO" w:hint="eastAsia"/>
          <w:color w:val="000000" w:themeColor="text1"/>
        </w:rPr>
        <w:t>。</w:t>
      </w:r>
    </w:p>
    <w:p w:rsidR="00732C8E" w:rsidRPr="00F84B77" w:rsidRDefault="00732C8E" w:rsidP="0087192A">
      <w:pPr>
        <w:pStyle w:val="40"/>
        <w:numPr>
          <w:ilvl w:val="1"/>
          <w:numId w:val="11"/>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rsidR="00732C8E" w:rsidRPr="00F84B77" w:rsidRDefault="00732C8E" w:rsidP="0087192A">
      <w:pPr>
        <w:pStyle w:val="40"/>
        <w:numPr>
          <w:ilvl w:val="1"/>
          <w:numId w:val="11"/>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rsidR="00732C8E" w:rsidRPr="00F84B77" w:rsidRDefault="00732C8E" w:rsidP="0087192A">
      <w:pPr>
        <w:pStyle w:val="40"/>
        <w:numPr>
          <w:ilvl w:val="1"/>
          <w:numId w:val="11"/>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rsidR="00732C8E" w:rsidRPr="00F84B77"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比較的小規模で簡易</w:t>
      </w:r>
      <w:r w:rsidR="009052E6" w:rsidRPr="00F84B77">
        <w:rPr>
          <w:rFonts w:ascii="HG丸ｺﾞｼｯｸM-PRO" w:eastAsia="HG丸ｺﾞｼｯｸM-PRO" w:hAnsi="HG丸ｺﾞｼｯｸM-PRO" w:hint="eastAsia"/>
          <w:color w:val="000000" w:themeColor="text1"/>
        </w:rPr>
        <w:t>な</w:t>
      </w:r>
      <w:r w:rsidRPr="00F84B77">
        <w:rPr>
          <w:rFonts w:ascii="HG丸ｺﾞｼｯｸM-PRO" w:eastAsia="HG丸ｺﾞｼｯｸM-PRO" w:hAnsi="HG丸ｺﾞｼｯｸM-PRO" w:hint="eastAsia"/>
          <w:color w:val="000000" w:themeColor="text1"/>
        </w:rPr>
        <w:t>作業</w:t>
      </w:r>
      <w:r w:rsidR="00E62C20" w:rsidRPr="00F84B77">
        <w:rPr>
          <w:rFonts w:ascii="HG丸ｺﾞｼｯｸM-PRO" w:eastAsia="HG丸ｺﾞｼｯｸM-PRO" w:hAnsi="HG丸ｺﾞｼｯｸM-PRO" w:hint="eastAsia"/>
          <w:color w:val="000000" w:themeColor="text1"/>
        </w:rPr>
        <w:t>を行うことで</w:t>
      </w:r>
      <w:r w:rsidR="009052E6" w:rsidRPr="00F84B77">
        <w:rPr>
          <w:rFonts w:ascii="HG丸ｺﾞｼｯｸM-PRO" w:eastAsia="HG丸ｺﾞｼｯｸM-PRO" w:hAnsi="HG丸ｺﾞｼｯｸM-PRO" w:hint="eastAsia"/>
          <w:color w:val="000000" w:themeColor="text1"/>
        </w:rPr>
        <w:t>、機能回復は期待できないものの劣化を抑制することができる場合がある。このような作業</w:t>
      </w:r>
      <w:r w:rsidRPr="00F84B77">
        <w:rPr>
          <w:rFonts w:ascii="HG丸ｺﾞｼｯｸM-PRO" w:eastAsia="HG丸ｺﾞｼｯｸM-PRO" w:hAnsi="HG丸ｺﾞｼｯｸM-PRO" w:hint="eastAsia"/>
          <w:color w:val="000000" w:themeColor="text1"/>
        </w:rPr>
        <w:t>を選定し</w:t>
      </w:r>
      <w:r w:rsidR="009052E6" w:rsidRPr="00F84B77">
        <w:rPr>
          <w:rFonts w:ascii="HG丸ｺﾞｼｯｸM-PRO" w:eastAsia="HG丸ｺﾞｼｯｸM-PRO" w:hAnsi="HG丸ｺﾞｼｯｸM-PRO" w:hint="eastAsia"/>
          <w:color w:val="000000" w:themeColor="text1"/>
        </w:rPr>
        <w:t>、計画的かつ</w:t>
      </w:r>
      <w:r w:rsidRPr="00F84B77">
        <w:rPr>
          <w:rFonts w:ascii="HG丸ｺﾞｼｯｸM-PRO" w:eastAsia="HG丸ｺﾞｼｯｸM-PRO" w:hAnsi="HG丸ｺﾞｼｯｸM-PRO" w:hint="eastAsia"/>
          <w:color w:val="000000" w:themeColor="text1"/>
        </w:rPr>
        <w:t>継続的に実施</w:t>
      </w:r>
      <w:r w:rsidR="009052E6" w:rsidRPr="00F84B77">
        <w:rPr>
          <w:rFonts w:ascii="HG丸ｺﾞｼｯｸM-PRO" w:eastAsia="HG丸ｺﾞｼｯｸM-PRO" w:hAnsi="HG丸ｺﾞｼｯｸM-PRO" w:hint="eastAsia"/>
          <w:color w:val="000000" w:themeColor="text1"/>
        </w:rPr>
        <w:t>することで</w:t>
      </w:r>
      <w:r w:rsidRPr="00F84B77">
        <w:rPr>
          <w:rFonts w:ascii="HG丸ｺﾞｼｯｸM-PRO" w:eastAsia="HG丸ｺﾞｼｯｸM-PRO" w:hAnsi="HG丸ｺﾞｼｯｸM-PRO" w:hint="eastAsia"/>
          <w:color w:val="000000" w:themeColor="text1"/>
        </w:rPr>
        <w:t>長寿命化に努める（例：橋梁の排水不良の解消・堆積土砂除去、小規模橋梁の支承防食）。</w:t>
      </w:r>
    </w:p>
    <w:p w:rsidR="00732C8E" w:rsidRPr="00F84B77"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道路における大型車</w:t>
      </w:r>
      <w:r w:rsidR="0027793B" w:rsidRPr="00F84B77">
        <w:rPr>
          <w:rFonts w:ascii="HG丸ｺﾞｼｯｸM-PRO" w:eastAsia="HG丸ｺﾞｼｯｸM-PRO" w:hAnsi="HG丸ｺﾞｼｯｸM-PRO" w:hint="eastAsia"/>
          <w:color w:val="000000" w:themeColor="text1"/>
        </w:rPr>
        <w:t>通行の適正化</w:t>
      </w:r>
      <w:r w:rsidRPr="00F84B77">
        <w:rPr>
          <w:rFonts w:ascii="HG丸ｺﾞｼｯｸM-PRO" w:eastAsia="HG丸ｺﾞｼｯｸM-PRO" w:hAnsi="HG丸ｺﾞｼｯｸM-PRO" w:hint="eastAsia"/>
          <w:color w:val="000000" w:themeColor="text1"/>
        </w:rPr>
        <w:t>など</w:t>
      </w:r>
      <w:r w:rsidR="00CD1C47" w:rsidRPr="00F84B77">
        <w:rPr>
          <w:rFonts w:ascii="HG丸ｺﾞｼｯｸM-PRO" w:eastAsia="HG丸ｺﾞｼｯｸM-PRO" w:hAnsi="HG丸ｺﾞｼｯｸM-PRO" w:hint="eastAsia"/>
          <w:color w:val="000000" w:themeColor="text1"/>
        </w:rPr>
        <w:t>、</w:t>
      </w:r>
      <w:r w:rsidRPr="00F84B77">
        <w:rPr>
          <w:rFonts w:ascii="HG丸ｺﾞｼｯｸM-PRO" w:eastAsia="HG丸ｺﾞｼｯｸM-PRO" w:hAnsi="HG丸ｺﾞｼｯｸM-PRO" w:hint="eastAsia"/>
          <w:color w:val="000000" w:themeColor="text1"/>
        </w:rPr>
        <w:t>施設の適正利用により長寿命化に努める</w:t>
      </w:r>
      <w:r w:rsidR="00F01933" w:rsidRPr="00F84B77">
        <w:rPr>
          <w:rFonts w:ascii="HG丸ｺﾞｼｯｸM-PRO" w:eastAsia="HG丸ｺﾞｼｯｸM-PRO" w:hAnsi="HG丸ｺﾞｼｯｸM-PRO" w:hint="eastAsia"/>
          <w:color w:val="000000" w:themeColor="text1"/>
        </w:rPr>
        <w:t>。</w:t>
      </w:r>
    </w:p>
    <w:p w:rsidR="00744894" w:rsidRPr="00F84B77" w:rsidRDefault="00744894" w:rsidP="00EB6ABC">
      <w:pPr>
        <w:pStyle w:val="40"/>
        <w:ind w:leftChars="0" w:left="1460" w:firstLineChars="0" w:firstLine="0"/>
        <w:rPr>
          <w:rFonts w:ascii="HG丸ｺﾞｼｯｸM-PRO" w:eastAsia="HG丸ｺﾞｼｯｸM-PRO" w:hAnsi="HG丸ｺﾞｼｯｸM-PRO"/>
          <w:color w:val="000000" w:themeColor="text1"/>
        </w:rPr>
      </w:pPr>
    </w:p>
    <w:p w:rsidR="00851E66" w:rsidRPr="00F84B77" w:rsidRDefault="00851E66" w:rsidP="003346EA">
      <w:pPr>
        <w:pStyle w:val="5"/>
      </w:pPr>
      <w:r w:rsidRPr="00F84B77">
        <w:rPr>
          <w:rFonts w:hint="eastAsia"/>
        </w:rPr>
        <w:lastRenderedPageBreak/>
        <w:t>維持管理作業計画の策定</w:t>
      </w:r>
    </w:p>
    <w:p w:rsidR="00851E66" w:rsidRPr="00F84B77" w:rsidRDefault="00851E66" w:rsidP="00851E66">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維持管理作業を効率的・効果的に実践するために、事務所は、日常的に実施する作業について、具体的な維持管理作業計画（</w:t>
      </w:r>
      <w:r w:rsidR="00AF4F67" w:rsidRPr="00576C8F">
        <w:fldChar w:fldCharType="begin"/>
      </w:r>
      <w:r w:rsidR="00AF4F67" w:rsidRPr="00F84B77">
        <w:instrText xml:space="preserve"> REF _Ref406764085 \h  \* MERGEFORMAT </w:instrText>
      </w:r>
      <w:r w:rsidR="00AF4F67" w:rsidRPr="00576C8F">
        <w:fldChar w:fldCharType="separate"/>
      </w:r>
      <w:r w:rsidR="0030381F" w:rsidRPr="0030381F">
        <w:rPr>
          <w:rFonts w:ascii="HG丸ｺﾞｼｯｸM-PRO" w:eastAsia="HG丸ｺﾞｼｯｸM-PRO" w:hAnsi="HG丸ｺﾞｼｯｸM-PRO" w:hint="eastAsia"/>
        </w:rPr>
        <w:t>表</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4.4</w:t>
      </w:r>
      <w:r w:rsidR="0030381F" w:rsidRPr="0030381F">
        <w:rPr>
          <w:rFonts w:ascii="HG丸ｺﾞｼｯｸM-PRO" w:eastAsia="HG丸ｺﾞｼｯｸM-PRO" w:hAnsi="HG丸ｺﾞｼｯｸM-PRO"/>
          <w:noProof/>
        </w:rPr>
        <w:noBreakHyphen/>
        <w:t>3</w:t>
      </w:r>
      <w:r w:rsidR="00AF4F67" w:rsidRPr="00576C8F">
        <w:fldChar w:fldCharType="end"/>
      </w:r>
      <w:r w:rsidRPr="00F84B77">
        <w:rPr>
          <w:rFonts w:ascii="HG丸ｺﾞｼｯｸM-PRO" w:eastAsia="HG丸ｺﾞｼｯｸM-PRO" w:hAnsi="HG丸ｺﾞｼｯｸM-PRO" w:hint="eastAsia"/>
          <w:color w:val="000000" w:themeColor="text1"/>
        </w:rPr>
        <w:t>参照）を策定する。</w:t>
      </w:r>
    </w:p>
    <w:p w:rsidR="009453FB" w:rsidRPr="00F84B77" w:rsidRDefault="00732C8E">
      <w:pPr>
        <w:pStyle w:val="a9"/>
        <w:spacing w:before="180"/>
      </w:pPr>
      <w:bookmarkStart w:id="617" w:name="_Ref406764085"/>
      <w:bookmarkStart w:id="618" w:name="_Ref387669102"/>
      <w:r w:rsidRPr="00F84B77">
        <w:rPr>
          <w:rFonts w:hint="eastAsia"/>
        </w:rPr>
        <w:t>表</w:t>
      </w:r>
      <w:r w:rsidRPr="00F84B77">
        <w:t xml:space="preserve"> </w:t>
      </w:r>
      <w:fldSimple w:instr=" STYLEREF 2 \s ">
        <w:r w:rsidR="0030381F">
          <w:rPr>
            <w:noProof/>
          </w:rPr>
          <w:t>4.4</w:t>
        </w:r>
      </w:fldSimple>
      <w:r w:rsidR="003524A3" w:rsidRPr="00F84B77">
        <w:noBreakHyphen/>
      </w:r>
      <w:fldSimple w:instr=" SEQ 表 \* ARABIC \s 2 ">
        <w:r w:rsidR="0030381F">
          <w:rPr>
            <w:noProof/>
          </w:rPr>
          <w:t>3</w:t>
        </w:r>
      </w:fldSimple>
      <w:bookmarkEnd w:id="617"/>
      <w:bookmarkEnd w:id="618"/>
      <w:r w:rsidRPr="00F84B77">
        <w:rPr>
          <w:rFonts w:hint="eastAsia"/>
        </w:rPr>
        <w:t xml:space="preserve">　</w:t>
      </w:r>
      <w:r w:rsidRPr="00F84B77">
        <w:rPr>
          <w:rFonts w:hint="eastAsia"/>
          <w:color w:val="000000" w:themeColor="text1"/>
        </w:rPr>
        <w:t>維持管理作業計画（例示）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F84B77"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F84B77"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F84B77"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内容</w:t>
            </w:r>
          </w:p>
        </w:tc>
      </w:tr>
      <w:tr w:rsidR="00D41EDF" w:rsidRPr="00F84B77" w:rsidTr="00851E66">
        <w:trPr>
          <w:trHeight w:val="938"/>
          <w:jc w:val="center"/>
        </w:trPr>
        <w:tc>
          <w:tcPr>
            <w:tcW w:w="2178" w:type="dxa"/>
            <w:tcBorders>
              <w:top w:val="double" w:sz="4" w:space="0" w:color="auto"/>
            </w:tcBorders>
            <w:vAlign w:val="center"/>
          </w:tcPr>
          <w:p w:rsidR="00D41EDF" w:rsidRPr="00F84B77" w:rsidRDefault="00D41EDF">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維持管理作業</w:t>
            </w:r>
          </w:p>
        </w:tc>
        <w:tc>
          <w:tcPr>
            <w:tcW w:w="5903" w:type="dxa"/>
            <w:tcBorders>
              <w:top w:val="double" w:sz="4" w:space="0" w:color="auto"/>
            </w:tcBorders>
          </w:tcPr>
          <w:p w:rsidR="00D41EDF" w:rsidRPr="00F84B77" w:rsidRDefault="00D41EDF" w:rsidP="00732C8E">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・応急対応</w:t>
            </w:r>
            <w:r w:rsidR="00851E66" w:rsidRPr="00F84B77">
              <w:rPr>
                <w:rFonts w:ascii="HG丸ｺﾞｼｯｸM-PRO" w:eastAsia="HG丸ｺﾞｼｯｸM-PRO" w:hAnsi="HG丸ｺﾞｼｯｸM-PRO" w:hint="eastAsia"/>
                <w:color w:val="000000" w:themeColor="text1"/>
                <w:sz w:val="20"/>
                <w:szCs w:val="20"/>
              </w:rPr>
              <w:t>および</w:t>
            </w:r>
            <w:r w:rsidRPr="00F84B77">
              <w:rPr>
                <w:rFonts w:ascii="HG丸ｺﾞｼｯｸM-PRO" w:eastAsia="HG丸ｺﾞｼｯｸM-PRO" w:hAnsi="HG丸ｺﾞｼｯｸM-PRO" w:hint="eastAsia"/>
                <w:color w:val="000000" w:themeColor="text1"/>
                <w:sz w:val="20"/>
                <w:szCs w:val="20"/>
              </w:rPr>
              <w:t>日常維持管理作業の実施</w:t>
            </w:r>
          </w:p>
          <w:p w:rsidR="00D41EDF" w:rsidRPr="00F84B77" w:rsidRDefault="00D41EDF" w:rsidP="00732C8E">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 xml:space="preserve">　緊急体制の確立（緊急連絡網）維持管理作業計画</w:t>
            </w:r>
          </w:p>
          <w:p w:rsidR="00D41EDF" w:rsidRPr="00F84B77" w:rsidRDefault="00D41EDF" w:rsidP="00732C8E">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F84B77" w:rsidRDefault="00D41EDF" w:rsidP="00732C8E">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・長寿命化に資する維持</w:t>
            </w:r>
            <w:r w:rsidR="002363E1" w:rsidRPr="00F84B77">
              <w:rPr>
                <w:rFonts w:ascii="HG丸ｺﾞｼｯｸM-PRO" w:eastAsia="HG丸ｺﾞｼｯｸM-PRO" w:hAnsi="HG丸ｺﾞｼｯｸM-PRO" w:hint="eastAsia"/>
                <w:color w:val="000000" w:themeColor="text1"/>
                <w:sz w:val="20"/>
                <w:szCs w:val="20"/>
              </w:rPr>
              <w:t>管理</w:t>
            </w:r>
            <w:r w:rsidRPr="00F84B77">
              <w:rPr>
                <w:rFonts w:ascii="HG丸ｺﾞｼｯｸM-PRO" w:eastAsia="HG丸ｺﾞｼｯｸM-PRO" w:hAnsi="HG丸ｺﾞｼｯｸM-PRO" w:hint="eastAsia"/>
                <w:color w:val="000000" w:themeColor="text1"/>
                <w:sz w:val="20"/>
                <w:szCs w:val="20"/>
              </w:rPr>
              <w:t>作業計画</w:t>
            </w:r>
          </w:p>
          <w:p w:rsidR="00D41EDF" w:rsidRPr="00F84B77" w:rsidRDefault="00D41EDF" w:rsidP="00732C8E">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 xml:space="preserve">　橋梁の小規模修繕や桝清掃</w:t>
            </w:r>
          </w:p>
          <w:p w:rsidR="00977001" w:rsidRPr="00F84B77" w:rsidRDefault="00977001" w:rsidP="00EB6ABC">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w:t>
            </w:r>
            <w:r w:rsidR="000A2F8D" w:rsidRPr="00F84B77">
              <w:rPr>
                <w:rFonts w:ascii="HG丸ｺﾞｼｯｸM-PRO" w:eastAsia="HG丸ｺﾞｼｯｸM-PRO" w:hAnsi="HG丸ｺﾞｼｯｸM-PRO" w:hint="eastAsia"/>
                <w:color w:val="000000" w:themeColor="text1"/>
                <w:sz w:val="20"/>
                <w:szCs w:val="20"/>
              </w:rPr>
              <w:t>人為的な問題の解決（特殊車両の取締りなど）</w:t>
            </w:r>
          </w:p>
        </w:tc>
      </w:tr>
    </w:tbl>
    <w:p w:rsidR="00852047" w:rsidRPr="00F84B77" w:rsidRDefault="00852047" w:rsidP="006731A1">
      <w:pPr>
        <w:pStyle w:val="40"/>
        <w:ind w:left="420" w:firstLine="210"/>
      </w:pPr>
    </w:p>
    <w:p w:rsidR="00D41EDF" w:rsidRPr="00F84B77" w:rsidRDefault="00D41EDF" w:rsidP="008C3EB8">
      <w:pPr>
        <w:pStyle w:val="4"/>
      </w:pPr>
      <w:r w:rsidRPr="00F84B77">
        <w:rPr>
          <w:rFonts w:hint="eastAsia"/>
        </w:rPr>
        <w:t>府民や企業等、地域社会と協働、連携した維持管理</w:t>
      </w:r>
    </w:p>
    <w:p w:rsidR="00D41EDF" w:rsidRPr="007B0805" w:rsidRDefault="00C262F2" w:rsidP="00CB7B48">
      <w:pPr>
        <w:pStyle w:val="40"/>
        <w:ind w:left="420"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アドプトプログラム（道路・河川・海岸）など府民とともに都市基盤施設を守り育てていく取組を通じて、地域の道路や河川などに愛護心が醸成</w:t>
      </w:r>
      <w:r w:rsidRPr="007B0805">
        <w:rPr>
          <w:rFonts w:ascii="HG丸ｺﾞｼｯｸM-PRO" w:eastAsia="HG丸ｺﾞｼｯｸM-PRO" w:hAnsi="HG丸ｺﾞｼｯｸM-PRO"/>
        </w:rPr>
        <w:t>され</w:t>
      </w:r>
      <w:r w:rsidRPr="007B0805">
        <w:rPr>
          <w:rFonts w:ascii="HG丸ｺﾞｼｯｸM-PRO" w:eastAsia="HG丸ｺﾞｼｯｸM-PRO" w:hAnsi="HG丸ｺﾞｼｯｸM-PRO" w:hint="eastAsia"/>
        </w:rPr>
        <w:t>不法投棄や落書き等の抑止や</w:t>
      </w:r>
      <w:r w:rsidRPr="007B0805">
        <w:rPr>
          <w:rFonts w:ascii="HG丸ｺﾞｼｯｸM-PRO" w:eastAsia="HG丸ｺﾞｼｯｸM-PRO" w:hAnsi="HG丸ｺﾞｼｯｸM-PRO"/>
        </w:rPr>
        <w:t>これらの取組</w:t>
      </w:r>
      <w:r w:rsidRPr="007B0805">
        <w:rPr>
          <w:rFonts w:ascii="HG丸ｺﾞｼｯｸM-PRO" w:eastAsia="HG丸ｺﾞｼｯｸM-PRO" w:hAnsi="HG丸ｺﾞｼｯｸM-PRO" w:hint="eastAsia"/>
        </w:rPr>
        <w:t>等</w:t>
      </w:r>
      <w:r w:rsidRPr="007B0805">
        <w:rPr>
          <w:rFonts w:ascii="HG丸ｺﾞｼｯｸM-PRO" w:eastAsia="HG丸ｺﾞｼｯｸM-PRO" w:hAnsi="HG丸ｺﾞｼｯｸM-PRO"/>
        </w:rPr>
        <w:t>から</w:t>
      </w:r>
      <w:r w:rsidRPr="007B0805">
        <w:rPr>
          <w:rFonts w:ascii="HG丸ｺﾞｼｯｸM-PRO" w:eastAsia="HG丸ｺﾞｼｯｸM-PRO" w:hAnsi="HG丸ｺﾞｼｯｸM-PRO" w:hint="eastAsia"/>
        </w:rPr>
        <w:t>コミュニティが</w:t>
      </w:r>
      <w:r w:rsidRPr="007B0805">
        <w:rPr>
          <w:rFonts w:ascii="HG丸ｺﾞｼｯｸM-PRO" w:eastAsia="HG丸ｺﾞｼｯｸM-PRO" w:hAnsi="HG丸ｺﾞｼｯｸM-PRO"/>
        </w:rPr>
        <w:t>形成</w:t>
      </w:r>
      <w:r w:rsidRPr="007B0805">
        <w:rPr>
          <w:rFonts w:ascii="HG丸ｺﾞｼｯｸM-PRO" w:eastAsia="HG丸ｺﾞｼｯｸM-PRO" w:hAnsi="HG丸ｺﾞｼｯｸM-PRO" w:hint="eastAsia"/>
        </w:rPr>
        <w:t>され、災害時</w:t>
      </w:r>
      <w:r w:rsidRPr="007B0805">
        <w:rPr>
          <w:rFonts w:ascii="HG丸ｺﾞｼｯｸM-PRO" w:eastAsia="HG丸ｺﾞｼｯｸM-PRO" w:hAnsi="HG丸ｺﾞｼｯｸM-PRO"/>
        </w:rPr>
        <w:t>の互助、</w:t>
      </w:r>
      <w:r w:rsidRPr="007B0805">
        <w:rPr>
          <w:rFonts w:ascii="HG丸ｺﾞｼｯｸM-PRO" w:eastAsia="HG丸ｺﾞｼｯｸM-PRO" w:hAnsi="HG丸ｺﾞｼｯｸM-PRO" w:hint="eastAsia"/>
        </w:rPr>
        <w:t>共助</w:t>
      </w:r>
      <w:r w:rsidRPr="007B0805">
        <w:rPr>
          <w:rFonts w:ascii="HG丸ｺﾞｼｯｸM-PRO" w:eastAsia="HG丸ｺﾞｼｯｸM-PRO" w:hAnsi="HG丸ｺﾞｼｯｸM-PRO"/>
        </w:rPr>
        <w:t>意識</w:t>
      </w:r>
      <w:r w:rsidRPr="007B0805">
        <w:rPr>
          <w:rFonts w:ascii="HG丸ｺﾞｼｯｸM-PRO" w:eastAsia="HG丸ｺﾞｼｯｸM-PRO" w:hAnsi="HG丸ｺﾞｼｯｸM-PRO" w:hint="eastAsia"/>
        </w:rPr>
        <w:t>が</w:t>
      </w:r>
      <w:r w:rsidRPr="007B0805">
        <w:rPr>
          <w:rFonts w:ascii="HG丸ｺﾞｼｯｸM-PRO" w:eastAsia="HG丸ｺﾞｼｯｸM-PRO" w:hAnsi="HG丸ｺﾞｼｯｸM-PRO"/>
        </w:rPr>
        <w:t>醸成されるなど地域防災力</w:t>
      </w:r>
      <w:r w:rsidRPr="007B0805">
        <w:rPr>
          <w:rFonts w:ascii="HG丸ｺﾞｼｯｸM-PRO" w:eastAsia="HG丸ｺﾞｼｯｸM-PRO" w:hAnsi="HG丸ｺﾞｼｯｸM-PRO" w:hint="eastAsia"/>
        </w:rPr>
        <w:t>の向上</w:t>
      </w:r>
      <w:r w:rsidRPr="007B0805">
        <w:rPr>
          <w:rFonts w:ascii="HG丸ｺﾞｼｯｸM-PRO" w:eastAsia="HG丸ｺﾞｼｯｸM-PRO" w:hAnsi="HG丸ｺﾞｼｯｸM-PRO"/>
        </w:rPr>
        <w:t>にもつながる事例</w:t>
      </w:r>
      <w:r w:rsidRPr="007B0805">
        <w:rPr>
          <w:rFonts w:ascii="HG丸ｺﾞｼｯｸM-PRO" w:eastAsia="HG丸ｺﾞｼｯｸM-PRO" w:hAnsi="HG丸ｺﾞｼｯｸM-PRO" w:hint="eastAsia"/>
        </w:rPr>
        <w:t>が</w:t>
      </w:r>
      <w:r w:rsidRPr="007B0805">
        <w:rPr>
          <w:rFonts w:ascii="HG丸ｺﾞｼｯｸM-PRO" w:eastAsia="HG丸ｺﾞｼｯｸM-PRO" w:hAnsi="HG丸ｺﾞｼｯｸM-PRO"/>
        </w:rPr>
        <w:t>見られる。</w:t>
      </w:r>
      <w:r w:rsidR="00D41EDF" w:rsidRPr="007B0805">
        <w:rPr>
          <w:rFonts w:ascii="HG丸ｺﾞｼｯｸM-PRO" w:eastAsia="HG丸ｺﾞｼｯｸM-PRO" w:hAnsi="HG丸ｺﾞｼｯｸM-PRO" w:hint="eastAsia"/>
        </w:rPr>
        <w:t>引き続き</w:t>
      </w:r>
      <w:r w:rsidR="00D41EDF" w:rsidRPr="007B0805">
        <w:rPr>
          <w:rFonts w:ascii="HG丸ｺﾞｼｯｸM-PRO" w:eastAsia="HG丸ｺﾞｼｯｸM-PRO" w:hAnsi="HG丸ｺﾞｼｯｸM-PRO"/>
        </w:rPr>
        <w:t>、</w:t>
      </w:r>
      <w:r w:rsidR="00D41EDF" w:rsidRPr="007B0805">
        <w:rPr>
          <w:rFonts w:ascii="HG丸ｺﾞｼｯｸM-PRO" w:eastAsia="HG丸ｺﾞｼｯｸM-PRO" w:hAnsi="HG丸ｺﾞｼｯｸM-PRO" w:hint="eastAsia"/>
        </w:rPr>
        <w:t>アドプトプログラム等</w:t>
      </w:r>
      <w:r w:rsidR="002363E1" w:rsidRPr="007B0805">
        <w:rPr>
          <w:rFonts w:ascii="HG丸ｺﾞｼｯｸM-PRO" w:eastAsia="HG丸ｺﾞｼｯｸM-PRO" w:hAnsi="HG丸ｺﾞｼｯｸM-PRO" w:hint="eastAsia"/>
        </w:rPr>
        <w:t>や</w:t>
      </w:r>
      <w:r w:rsidR="00D41EDF" w:rsidRPr="007B0805">
        <w:rPr>
          <w:rFonts w:ascii="HG丸ｺﾞｼｯｸM-PRO" w:eastAsia="HG丸ｺﾞｼｯｸM-PRO" w:hAnsi="HG丸ｺﾞｼｯｸM-PRO" w:hint="eastAsia"/>
        </w:rPr>
        <w:t>施設利用者等に不具合を通報してもらうモニター</w:t>
      </w:r>
      <w:r w:rsidR="002363E1" w:rsidRPr="007B0805">
        <w:rPr>
          <w:rFonts w:ascii="HG丸ｺﾞｼｯｸM-PRO" w:eastAsia="HG丸ｺﾞｼｯｸM-PRO" w:hAnsi="HG丸ｺﾞｼｯｸM-PRO" w:hint="eastAsia"/>
        </w:rPr>
        <w:t>、</w:t>
      </w:r>
      <w:r w:rsidR="00D41EDF" w:rsidRPr="007B0805">
        <w:rPr>
          <w:rFonts w:ascii="HG丸ｺﾞｼｯｸM-PRO" w:eastAsia="HG丸ｺﾞｼｯｸM-PRO" w:hAnsi="HG丸ｺﾞｼｯｸM-PRO" w:hint="eastAsia"/>
        </w:rPr>
        <w:t>点検・パトロールなど日常的な維持管理への府民等の参画</w:t>
      </w:r>
      <w:r w:rsidR="007207BC" w:rsidRPr="007B0805">
        <w:rPr>
          <w:rFonts w:ascii="HG丸ｺﾞｼｯｸM-PRO" w:eastAsia="HG丸ｺﾞｼｯｸM-PRO" w:hAnsi="HG丸ｺﾞｼｯｸM-PRO" w:hint="eastAsia"/>
        </w:rPr>
        <w:t>、</w:t>
      </w:r>
      <w:r w:rsidR="00D41EDF" w:rsidRPr="007B0805">
        <w:rPr>
          <w:rFonts w:ascii="HG丸ｺﾞｼｯｸM-PRO" w:eastAsia="HG丸ｺﾞｼｯｸM-PRO" w:hAnsi="HG丸ｺﾞｼｯｸM-PRO" w:hint="eastAsia"/>
        </w:rPr>
        <w:t>道路の高架下等の貸付け、施設のネーミングライツなど自主財源確保に向けた取組など</w:t>
      </w:r>
      <w:r w:rsidR="007207BC" w:rsidRPr="007B0805">
        <w:rPr>
          <w:rFonts w:ascii="HG丸ｺﾞｼｯｸM-PRO" w:eastAsia="HG丸ｺﾞｼｯｸM-PRO" w:hAnsi="HG丸ｺﾞｼｯｸM-PRO" w:hint="eastAsia"/>
        </w:rPr>
        <w:t>、</w:t>
      </w:r>
      <w:r w:rsidR="00D41EDF" w:rsidRPr="007B0805">
        <w:rPr>
          <w:rFonts w:ascii="HG丸ｺﾞｼｯｸM-PRO" w:eastAsia="HG丸ｺﾞｼｯｸM-PRO" w:hAnsi="HG丸ｺﾞｼｯｸM-PRO" w:hint="eastAsia"/>
        </w:rPr>
        <w:t>公共</w:t>
      </w:r>
      <w:r w:rsidR="00D41EDF" w:rsidRPr="007B0805">
        <w:rPr>
          <w:rFonts w:ascii="HG丸ｺﾞｼｯｸM-PRO" w:eastAsia="HG丸ｺﾞｼｯｸM-PRO" w:hAnsi="HG丸ｺﾞｼｯｸM-PRO"/>
        </w:rPr>
        <w:t>空間の</w:t>
      </w:r>
      <w:r w:rsidR="00D41EDF" w:rsidRPr="007B0805">
        <w:rPr>
          <w:rFonts w:ascii="HG丸ｺﾞｼｯｸM-PRO" w:eastAsia="HG丸ｺﾞｼｯｸM-PRO" w:hAnsi="HG丸ｺﾞｼｯｸM-PRO" w:hint="eastAsia"/>
        </w:rPr>
        <w:t>保全</w:t>
      </w:r>
      <w:r w:rsidR="00D41EDF" w:rsidRPr="007B0805">
        <w:rPr>
          <w:rFonts w:ascii="HG丸ｺﾞｼｯｸM-PRO" w:eastAsia="HG丸ｺﾞｼｯｸM-PRO" w:hAnsi="HG丸ｺﾞｼｯｸM-PRO"/>
        </w:rPr>
        <w:t>と活用</w:t>
      </w:r>
      <w:r w:rsidR="00D41EDF" w:rsidRPr="007B0805">
        <w:rPr>
          <w:rFonts w:ascii="HG丸ｺﾞｼｯｸM-PRO" w:eastAsia="HG丸ｺﾞｼｯｸM-PRO" w:hAnsi="HG丸ｺﾞｼｯｸM-PRO" w:hint="eastAsia"/>
        </w:rPr>
        <w:t>する</w:t>
      </w:r>
      <w:r w:rsidR="00D41EDF" w:rsidRPr="007B0805">
        <w:rPr>
          <w:rFonts w:ascii="HG丸ｺﾞｼｯｸM-PRO" w:eastAsia="HG丸ｺﾞｼｯｸM-PRO" w:hAnsi="HG丸ｺﾞｼｯｸM-PRO"/>
        </w:rPr>
        <w:t>機会をより多く</w:t>
      </w:r>
      <w:r w:rsidR="00D41EDF" w:rsidRPr="007B0805">
        <w:rPr>
          <w:rFonts w:ascii="HG丸ｺﾞｼｯｸM-PRO" w:eastAsia="HG丸ｺﾞｼｯｸM-PRO" w:hAnsi="HG丸ｺﾞｼｯｸM-PRO" w:hint="eastAsia"/>
        </w:rPr>
        <w:t>の</w:t>
      </w:r>
      <w:r w:rsidR="00D41EDF" w:rsidRPr="007B0805">
        <w:rPr>
          <w:rFonts w:ascii="HG丸ｺﾞｼｯｸM-PRO" w:eastAsia="HG丸ｺﾞｼｯｸM-PRO" w:hAnsi="HG丸ｺﾞｼｯｸM-PRO"/>
        </w:rPr>
        <w:t>府民等に</w:t>
      </w:r>
      <w:r w:rsidR="00D41EDF" w:rsidRPr="007B0805">
        <w:rPr>
          <w:rFonts w:ascii="HG丸ｺﾞｼｯｸM-PRO" w:eastAsia="HG丸ｺﾞｼｯｸM-PRO" w:hAnsi="HG丸ｺﾞｼｯｸM-PRO" w:hint="eastAsia"/>
        </w:rPr>
        <w:t>提供し、府民や企業等、地域社会と協働、連携した維持管理を推進する。</w:t>
      </w:r>
    </w:p>
    <w:p w:rsidR="00D41EDF" w:rsidRPr="007B0805" w:rsidRDefault="00D41EDF" w:rsidP="00CB7B48">
      <w:pPr>
        <w:pStyle w:val="40"/>
        <w:ind w:left="420"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また、これらの取組や活動のモチベーションを維持し、継続していくために参加団体などへの意見等を聴取し、より継続的に活動できるよう工夫する。</w:t>
      </w:r>
    </w:p>
    <w:p w:rsidR="009453FB" w:rsidRPr="00F84B77" w:rsidRDefault="00FF68C7">
      <w:pPr>
        <w:pStyle w:val="a9"/>
        <w:spacing w:before="180"/>
      </w:pPr>
      <w:r w:rsidRPr="00F84B77">
        <w:rPr>
          <w:rFonts w:hint="eastAsia"/>
        </w:rPr>
        <w:t>表</w:t>
      </w:r>
      <w:r w:rsidRPr="00F84B77">
        <w:t xml:space="preserve"> </w:t>
      </w:r>
      <w:fldSimple w:instr=" STYLEREF 2 \s ">
        <w:r w:rsidR="0030381F">
          <w:rPr>
            <w:noProof/>
          </w:rPr>
          <w:t>4.4</w:t>
        </w:r>
      </w:fldSimple>
      <w:r w:rsidR="003524A3" w:rsidRPr="00F84B77">
        <w:noBreakHyphen/>
      </w:r>
      <w:fldSimple w:instr=" SEQ 表 \* ARABIC \s 2 ">
        <w:r w:rsidR="0030381F">
          <w:rPr>
            <w:noProof/>
          </w:rPr>
          <w:t>4</w:t>
        </w:r>
      </w:fldSimple>
      <w:r w:rsidRPr="00F84B77">
        <w:rPr>
          <w:rFonts w:hint="eastAsia"/>
        </w:rPr>
        <w:t xml:space="preserve">　</w:t>
      </w:r>
      <w:r w:rsidRPr="00F84B77">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F84B77"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F84B77"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F84B77"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内容</w:t>
            </w:r>
          </w:p>
        </w:tc>
      </w:tr>
      <w:tr w:rsidR="00D41EDF" w:rsidRPr="00F84B77" w:rsidTr="00CB7B48">
        <w:trPr>
          <w:trHeight w:val="511"/>
          <w:jc w:val="center"/>
        </w:trPr>
        <w:tc>
          <w:tcPr>
            <w:tcW w:w="2122" w:type="dxa"/>
            <w:tcBorders>
              <w:top w:val="doub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633183" w:rsidRPr="00F84B77" w:rsidRDefault="00D41EDF" w:rsidP="005F5A53">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・アドプト</w:t>
            </w:r>
            <w:r w:rsidRPr="00F84B77">
              <w:rPr>
                <w:rFonts w:ascii="HG丸ｺﾞｼｯｸM-PRO" w:eastAsia="HG丸ｺﾞｼｯｸM-PRO" w:hAnsi="HG丸ｺﾞｼｯｸM-PRO"/>
                <w:color w:val="000000" w:themeColor="text1"/>
                <w:sz w:val="20"/>
                <w:szCs w:val="20"/>
              </w:rPr>
              <w:t>プログラム</w:t>
            </w:r>
          </w:p>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・一斉清掃</w:t>
            </w:r>
          </w:p>
        </w:tc>
      </w:tr>
      <w:tr w:rsidR="00D41EDF" w:rsidRPr="00F84B77" w:rsidTr="00CB7B48">
        <w:trPr>
          <w:trHeight w:val="391"/>
          <w:jc w:val="center"/>
        </w:trPr>
        <w:tc>
          <w:tcPr>
            <w:tcW w:w="2122"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・ロードサポーター</w:t>
            </w:r>
            <w:r w:rsidR="0027793B" w:rsidRPr="00F84B77">
              <w:rPr>
                <w:rFonts w:ascii="HG丸ｺﾞｼｯｸM-PRO" w:eastAsia="HG丸ｺﾞｼｯｸM-PRO" w:hAnsi="HG丸ｺﾞｼｯｸM-PRO" w:hint="eastAsia"/>
                <w:color w:val="000000" w:themeColor="text1"/>
                <w:sz w:val="20"/>
                <w:szCs w:val="20"/>
              </w:rPr>
              <w:t>、河川サポーター</w:t>
            </w:r>
            <w:r w:rsidRPr="00F84B77">
              <w:rPr>
                <w:rFonts w:ascii="HG丸ｺﾞｼｯｸM-PRO" w:eastAsia="HG丸ｺﾞｼｯｸM-PRO" w:hAnsi="HG丸ｺﾞｼｯｸM-PRO" w:hint="eastAsia"/>
                <w:color w:val="000000" w:themeColor="text1"/>
                <w:sz w:val="20"/>
                <w:szCs w:val="20"/>
              </w:rPr>
              <w:t>（府の道路系ＯＢ）</w:t>
            </w:r>
          </w:p>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・崖守制度（道路のり面　専門業者）</w:t>
            </w:r>
          </w:p>
        </w:tc>
      </w:tr>
      <w:tr w:rsidR="00D41EDF" w:rsidRPr="00F84B77" w:rsidTr="00CB7B48">
        <w:trPr>
          <w:trHeight w:val="391"/>
          <w:jc w:val="center"/>
        </w:trPr>
        <w:tc>
          <w:tcPr>
            <w:tcW w:w="2122"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F84B77" w:rsidTr="00CB7B48">
        <w:trPr>
          <w:trHeight w:val="391"/>
          <w:jc w:val="center"/>
        </w:trPr>
        <w:tc>
          <w:tcPr>
            <w:tcW w:w="2122" w:type="dxa"/>
            <w:tcBorders>
              <w:top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F84B77"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F84B77" w:rsidTr="00CB7B48">
        <w:trPr>
          <w:trHeight w:val="391"/>
          <w:jc w:val="center"/>
        </w:trPr>
        <w:tc>
          <w:tcPr>
            <w:tcW w:w="2122"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・ネーミングライツ（歩道橋）</w:t>
            </w:r>
          </w:p>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・公共空間の貸付（道路高架下）</w:t>
            </w:r>
          </w:p>
        </w:tc>
      </w:tr>
      <w:tr w:rsidR="00D41EDF" w:rsidRPr="00F84B77" w:rsidTr="00CB7B48">
        <w:trPr>
          <w:trHeight w:val="391"/>
          <w:jc w:val="center"/>
        </w:trPr>
        <w:tc>
          <w:tcPr>
            <w:tcW w:w="2122" w:type="dxa"/>
            <w:tcBorders>
              <w:top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・撤去</w:t>
            </w:r>
            <w:r w:rsidRPr="00F84B77">
              <w:rPr>
                <w:rFonts w:ascii="HG丸ｺﾞｼｯｸM-PRO" w:eastAsia="HG丸ｺﾞｼｯｸM-PRO" w:hAnsi="HG丸ｺﾞｼｯｸM-PRO"/>
                <w:color w:val="000000" w:themeColor="text1"/>
                <w:sz w:val="20"/>
                <w:szCs w:val="20"/>
              </w:rPr>
              <w:t>歩道橋</w:t>
            </w:r>
            <w:r w:rsidRPr="00F84B77">
              <w:rPr>
                <w:rFonts w:ascii="HG丸ｺﾞｼｯｸM-PRO" w:eastAsia="HG丸ｺﾞｼｯｸM-PRO" w:hAnsi="HG丸ｺﾞｼｯｸM-PRO" w:hint="eastAsia"/>
                <w:color w:val="000000" w:themeColor="text1"/>
                <w:sz w:val="20"/>
                <w:szCs w:val="20"/>
              </w:rPr>
              <w:t>の</w:t>
            </w:r>
            <w:r w:rsidRPr="00F84B77">
              <w:rPr>
                <w:rFonts w:ascii="HG丸ｺﾞｼｯｸM-PRO" w:eastAsia="HG丸ｺﾞｼｯｸM-PRO" w:hAnsi="HG丸ｺﾞｼｯｸM-PRO"/>
                <w:color w:val="000000" w:themeColor="text1"/>
                <w:sz w:val="20"/>
                <w:szCs w:val="20"/>
              </w:rPr>
              <w:t>有効活用（側道橋</w:t>
            </w:r>
            <w:r w:rsidRPr="00F84B77">
              <w:rPr>
                <w:rFonts w:ascii="HG丸ｺﾞｼｯｸM-PRO" w:eastAsia="HG丸ｺﾞｼｯｸM-PRO" w:hAnsi="HG丸ｺﾞｼｯｸM-PRO" w:hint="eastAsia"/>
                <w:color w:val="000000" w:themeColor="text1"/>
                <w:sz w:val="20"/>
                <w:szCs w:val="20"/>
              </w:rPr>
              <w:t>への</w:t>
            </w:r>
            <w:r w:rsidRPr="00F84B77">
              <w:rPr>
                <w:rFonts w:ascii="HG丸ｺﾞｼｯｸM-PRO" w:eastAsia="HG丸ｺﾞｼｯｸM-PRO" w:hAnsi="HG丸ｺﾞｼｯｸM-PRO"/>
                <w:color w:val="000000" w:themeColor="text1"/>
                <w:sz w:val="20"/>
                <w:szCs w:val="20"/>
              </w:rPr>
              <w:t>利用</w:t>
            </w:r>
            <w:r w:rsidRPr="00F84B77">
              <w:rPr>
                <w:rFonts w:ascii="HG丸ｺﾞｼｯｸM-PRO" w:eastAsia="HG丸ｺﾞｼｯｸM-PRO" w:hAnsi="HG丸ｺﾞｼｯｸM-PRO" w:hint="eastAsia"/>
                <w:color w:val="000000" w:themeColor="text1"/>
                <w:sz w:val="20"/>
                <w:szCs w:val="20"/>
              </w:rPr>
              <w:t>）</w:t>
            </w:r>
          </w:p>
        </w:tc>
      </w:tr>
      <w:tr w:rsidR="00D41EDF" w:rsidRPr="00782149" w:rsidTr="00CB7B48">
        <w:trPr>
          <w:trHeight w:val="391"/>
          <w:jc w:val="center"/>
        </w:trPr>
        <w:tc>
          <w:tcPr>
            <w:tcW w:w="2122"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継続</w:t>
            </w:r>
            <w:r w:rsidRPr="00F84B77">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・アドプト</w:t>
            </w:r>
            <w:r w:rsidRPr="00F84B77">
              <w:rPr>
                <w:rFonts w:ascii="HG丸ｺﾞｼｯｸM-PRO" w:eastAsia="HG丸ｺﾞｼｯｸM-PRO" w:hAnsi="HG丸ｺﾞｼｯｸM-PRO"/>
                <w:color w:val="000000" w:themeColor="text1"/>
                <w:sz w:val="20"/>
                <w:szCs w:val="20"/>
              </w:rPr>
              <w:t>交流会</w:t>
            </w:r>
            <w:r w:rsidRPr="00F84B77">
              <w:rPr>
                <w:rFonts w:ascii="HG丸ｺﾞｼｯｸM-PRO" w:eastAsia="HG丸ｺﾞｼｯｸM-PRO" w:hAnsi="HG丸ｺﾞｼｯｸM-PRO" w:hint="eastAsia"/>
                <w:color w:val="000000" w:themeColor="text1"/>
                <w:sz w:val="20"/>
                <w:szCs w:val="20"/>
              </w:rPr>
              <w:t>（情報共有の場）</w:t>
            </w:r>
          </w:p>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・笑働シンポジウム（情報共有の場）</w:t>
            </w:r>
          </w:p>
        </w:tc>
      </w:tr>
    </w:tbl>
    <w:p w:rsidR="00CB7B48" w:rsidRPr="00782149" w:rsidRDefault="00CB7B48">
      <w:pPr>
        <w:widowControl/>
        <w:jc w:val="left"/>
        <w:rPr>
          <w:rFonts w:ascii="HG丸ｺﾞｼｯｸM-PRO" w:eastAsia="HG丸ｺﾞｼｯｸM-PRO" w:hAnsi="HG丸ｺﾞｼｯｸM-PRO"/>
          <w:color w:val="000000" w:themeColor="text1"/>
          <w:szCs w:val="21"/>
        </w:rPr>
      </w:pPr>
    </w:p>
    <w:p w:rsidR="00805E8F" w:rsidRPr="00F84B77" w:rsidRDefault="00805E8F" w:rsidP="008C3EB8">
      <w:pPr>
        <w:pStyle w:val="4"/>
      </w:pPr>
      <w:bookmarkStart w:id="619" w:name="_Ref398638234"/>
      <w:r w:rsidRPr="00782149">
        <w:rPr>
          <w:rFonts w:hint="eastAsia"/>
        </w:rPr>
        <w:lastRenderedPageBreak/>
        <w:t>データの蓄積・管理</w:t>
      </w:r>
      <w:bookmarkEnd w:id="619"/>
    </w:p>
    <w:p w:rsidR="00805E8F" w:rsidRPr="00F84B77" w:rsidRDefault="00805E8F" w:rsidP="00805E8F">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日常的な維持管理のパトロールや苦情・要望、維持管理作業等データの蓄積・管理は、以下の「大阪府建設</w:t>
      </w:r>
      <w:r w:rsidRPr="00F84B77">
        <w:rPr>
          <w:rFonts w:ascii="HG丸ｺﾞｼｯｸM-PRO" w:eastAsia="HG丸ｺﾞｼｯｸM-PRO" w:hAnsi="HG丸ｺﾞｼｯｸM-PRO"/>
        </w:rPr>
        <w:t>CALSシステム」に職員が登録し、一元管理</w:t>
      </w:r>
      <w:r w:rsidR="00C262F2" w:rsidRPr="00F84B77">
        <w:rPr>
          <w:rFonts w:ascii="HG丸ｺﾞｼｯｸM-PRO" w:eastAsia="HG丸ｺﾞｼｯｸM-PRO" w:hAnsi="HG丸ｺﾞｼｯｸM-PRO" w:hint="eastAsia"/>
        </w:rPr>
        <w:t>する</w:t>
      </w:r>
      <w:r w:rsidR="00C262F2" w:rsidRPr="00F84B77">
        <w:rPr>
          <w:rFonts w:ascii="HG丸ｺﾞｼｯｸM-PRO" w:eastAsia="HG丸ｺﾞｼｯｸM-PRO" w:hAnsi="HG丸ｺﾞｼｯｸM-PRO"/>
        </w:rPr>
        <w:t>。</w:t>
      </w:r>
      <w:r w:rsidRPr="00F84B77">
        <w:rPr>
          <w:rFonts w:ascii="HG丸ｺﾞｼｯｸM-PRO" w:eastAsia="HG丸ｺﾞｼｯｸM-PRO" w:hAnsi="HG丸ｺﾞｼｯｸM-PRO" w:hint="eastAsia"/>
        </w:rPr>
        <w:t>「大阪府建設</w:t>
      </w:r>
      <w:r w:rsidRPr="00F84B77">
        <w:rPr>
          <w:rFonts w:ascii="HG丸ｺﾞｼｯｸM-PRO" w:eastAsia="HG丸ｺﾞｼｯｸM-PRO" w:hAnsi="HG丸ｺﾞｼｯｸM-PRO"/>
        </w:rPr>
        <w:t>CALSシステム」は</w:t>
      </w:r>
      <w:r w:rsidR="00B96557" w:rsidRPr="00F84B77">
        <w:rPr>
          <w:rFonts w:ascii="HG丸ｺﾞｼｯｸM-PRO" w:eastAsia="HG丸ｺﾞｼｯｸM-PRO" w:hAnsi="HG丸ｺﾞｼｯｸM-PRO" w:hint="eastAsia"/>
        </w:rPr>
        <w:t>複数のサブシステムから成</w:t>
      </w:r>
      <w:r w:rsidR="00103563" w:rsidRPr="00F84B77">
        <w:rPr>
          <w:rFonts w:ascii="HG丸ｺﾞｼｯｸM-PRO" w:eastAsia="HG丸ｺﾞｼｯｸM-PRO" w:hAnsi="HG丸ｺﾞｼｯｸM-PRO" w:hint="eastAsia"/>
        </w:rPr>
        <w:t>り、維持管理業務においては、下記に示す</w:t>
      </w:r>
      <w:r w:rsidR="00D0523F" w:rsidRPr="00F84B77">
        <w:rPr>
          <w:rFonts w:ascii="HG丸ｺﾞｼｯｸM-PRO" w:eastAsia="HG丸ｺﾞｼｯｸM-PRO" w:hAnsi="HG丸ｺﾞｼｯｸM-PRO"/>
        </w:rPr>
        <w:t>2</w:t>
      </w:r>
      <w:r w:rsidR="00103563" w:rsidRPr="00F84B77">
        <w:rPr>
          <w:rFonts w:ascii="HG丸ｺﾞｼｯｸM-PRO" w:eastAsia="HG丸ｺﾞｼｯｸM-PRO" w:hAnsi="HG丸ｺﾞｼｯｸM-PRO" w:hint="eastAsia"/>
        </w:rPr>
        <w:t>つのサブシステムを</w:t>
      </w:r>
      <w:r w:rsidR="00C262F2" w:rsidRPr="00F84B77">
        <w:rPr>
          <w:rFonts w:ascii="HG丸ｺﾞｼｯｸM-PRO" w:eastAsia="HG丸ｺﾞｼｯｸM-PRO" w:hAnsi="HG丸ｺﾞｼｯｸM-PRO" w:hint="eastAsia"/>
        </w:rPr>
        <w:t>の利用を基本とする。</w:t>
      </w:r>
    </w:p>
    <w:p w:rsidR="00B96557" w:rsidRPr="00F84B77" w:rsidRDefault="00B96557" w:rsidP="00805E8F">
      <w:pPr>
        <w:pStyle w:val="40"/>
        <w:ind w:left="420" w:firstLine="210"/>
        <w:rPr>
          <w:rFonts w:ascii="HG丸ｺﾞｼｯｸM-PRO" w:eastAsia="HG丸ｺﾞｼｯｸM-PRO" w:hAnsi="HG丸ｺﾞｼｯｸM-PRO"/>
        </w:rPr>
      </w:pPr>
    </w:p>
    <w:p w:rsidR="00805E8F" w:rsidRPr="00782149" w:rsidRDefault="00805E8F" w:rsidP="003346EA">
      <w:pPr>
        <w:pStyle w:val="5"/>
      </w:pPr>
      <w:r w:rsidRPr="00782149">
        <w:rPr>
          <w:rFonts w:hint="eastAsia"/>
        </w:rPr>
        <w:t>維持管理サブシステム</w:t>
      </w:r>
    </w:p>
    <w:p w:rsidR="00805E8F" w:rsidRPr="00782149" w:rsidRDefault="00805E8F" w:rsidP="00805E8F">
      <w:pPr>
        <w:pStyle w:val="50"/>
        <w:ind w:left="73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維持管理サブシステムは、</w:t>
      </w:r>
      <w:r w:rsidRPr="00782149">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rsidR="00805E8F" w:rsidRPr="00782149" w:rsidRDefault="00805E8F" w:rsidP="00805E8F">
      <w:pPr>
        <w:pStyle w:val="50"/>
        <w:ind w:left="735" w:firstLine="21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hint="eastAsia"/>
          <w:color w:val="000000" w:themeColor="text1"/>
        </w:rPr>
        <w:t>維持管理サブシステムの適用範囲を下表</w:t>
      </w:r>
      <w:r w:rsidRPr="00782149">
        <w:rPr>
          <w:rFonts w:ascii="HG丸ｺﾞｼｯｸM-PRO" w:eastAsia="HG丸ｺﾞｼｯｸM-PRO" w:hAnsi="HG丸ｺﾞｼｯｸM-PRO" w:hint="eastAsia"/>
          <w:color w:val="000000" w:themeColor="text1"/>
          <w:szCs w:val="21"/>
        </w:rPr>
        <w:t>に示す。</w:t>
      </w:r>
    </w:p>
    <w:p w:rsidR="009453FB" w:rsidRDefault="00FF68C7">
      <w:pPr>
        <w:pStyle w:val="a9"/>
        <w:spacing w:before="180"/>
      </w:pPr>
      <w:r w:rsidRPr="00782149">
        <w:rPr>
          <w:rFonts w:hint="eastAsia"/>
        </w:rPr>
        <w:t>表</w:t>
      </w:r>
      <w:r w:rsidRPr="00782149">
        <w:t xml:space="preserve"> </w:t>
      </w:r>
      <w:fldSimple w:instr=" STYLEREF 2 \s ">
        <w:r w:rsidR="0030381F">
          <w:rPr>
            <w:noProof/>
          </w:rPr>
          <w:t>4.4</w:t>
        </w:r>
      </w:fldSimple>
      <w:r w:rsidR="003524A3" w:rsidRPr="00782149">
        <w:noBreakHyphen/>
      </w:r>
      <w:fldSimple w:instr=" SEQ 表 \* ARABIC \s 2 ">
        <w:r w:rsidR="0030381F">
          <w:rPr>
            <w:noProof/>
          </w:rPr>
          <w:t>5</w:t>
        </w:r>
      </w:fldSimple>
      <w:r w:rsidRPr="00782149">
        <w:rPr>
          <w:rFonts w:hint="eastAsia"/>
        </w:rPr>
        <w:t xml:space="preserve">　</w:t>
      </w:r>
      <w:r w:rsidRPr="00782149">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782149" w:rsidTr="000E65C2">
        <w:trPr>
          <w:cantSplit/>
          <w:jc w:val="center"/>
        </w:trPr>
        <w:tc>
          <w:tcPr>
            <w:tcW w:w="1578" w:type="dxa"/>
            <w:tcBorders>
              <w:bottom w:val="double" w:sz="4" w:space="0" w:color="auto"/>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内　　容</w:t>
            </w:r>
          </w:p>
        </w:tc>
      </w:tr>
      <w:tr w:rsidR="00805E8F" w:rsidRPr="00782149" w:rsidTr="000E65C2">
        <w:trPr>
          <w:cantSplit/>
          <w:trHeight w:val="420"/>
          <w:jc w:val="center"/>
        </w:trPr>
        <w:tc>
          <w:tcPr>
            <w:tcW w:w="1578" w:type="dxa"/>
            <w:vMerge w:val="restart"/>
            <w:tcBorders>
              <w:top w:val="double" w:sz="4" w:space="0" w:color="auto"/>
            </w:tcBorders>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適用フェーズ</w:t>
            </w:r>
          </w:p>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782149" w:rsidRDefault="00805E8F" w:rsidP="0027793B">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782149" w:rsidTr="000E65C2">
        <w:trPr>
          <w:cantSplit/>
          <w:trHeight w:val="526"/>
          <w:jc w:val="center"/>
        </w:trPr>
        <w:tc>
          <w:tcPr>
            <w:tcW w:w="1578" w:type="dxa"/>
            <w:vMerge/>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782149" w:rsidRDefault="00805E8F" w:rsidP="0027793B">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パトロール</w:t>
            </w:r>
          </w:p>
        </w:tc>
        <w:tc>
          <w:tcPr>
            <w:tcW w:w="348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782149" w:rsidTr="000E65C2">
        <w:trPr>
          <w:cantSplit/>
          <w:jc w:val="center"/>
        </w:trPr>
        <w:tc>
          <w:tcPr>
            <w:tcW w:w="1578"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782149" w:rsidRDefault="00805E8F" w:rsidP="0027793B">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都市整備部</w:t>
            </w:r>
            <w:r w:rsidR="0027793B" w:rsidRPr="00782149">
              <w:rPr>
                <w:rFonts w:ascii="HG丸ｺﾞｼｯｸM-PRO" w:eastAsia="HG丸ｺﾞｼｯｸM-PRO" w:hAnsi="HG丸ｺﾞｼｯｸM-PRO" w:hint="eastAsia"/>
                <w:color w:val="000000" w:themeColor="text1"/>
                <w:sz w:val="20"/>
                <w:szCs w:val="20"/>
              </w:rPr>
              <w:t>職員</w:t>
            </w:r>
          </w:p>
        </w:tc>
      </w:tr>
    </w:tbl>
    <w:p w:rsidR="00805E8F" w:rsidRPr="00782149" w:rsidRDefault="00805E8F" w:rsidP="00805E8F">
      <w:pPr>
        <w:widowControl/>
        <w:jc w:val="left"/>
        <w:rPr>
          <w:rFonts w:ascii="HG丸ｺﾞｼｯｸM-PRO" w:eastAsia="HG丸ｺﾞｼｯｸM-PRO" w:hAnsi="HG丸ｺﾞｼｯｸM-PRO"/>
          <w:color w:val="000000" w:themeColor="text1"/>
          <w:szCs w:val="21"/>
        </w:rPr>
      </w:pPr>
    </w:p>
    <w:p w:rsidR="00805E8F" w:rsidRPr="00782149" w:rsidRDefault="00805E8F" w:rsidP="003346EA">
      <w:pPr>
        <w:pStyle w:val="5"/>
      </w:pPr>
      <w:r w:rsidRPr="00782149">
        <w:rPr>
          <w:rFonts w:hint="eastAsia"/>
        </w:rPr>
        <w:t>台帳管理サブシステム</w:t>
      </w:r>
    </w:p>
    <w:p w:rsidR="00805E8F" w:rsidRPr="00782149" w:rsidRDefault="00805E8F" w:rsidP="00805E8F">
      <w:pPr>
        <w:pStyle w:val="50"/>
        <w:ind w:left="735" w:firstLine="21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hint="eastAsia"/>
          <w:color w:val="000000" w:themeColor="text1"/>
          <w:szCs w:val="21"/>
        </w:rPr>
        <w:t>台帳管理サブシステムは、</w:t>
      </w:r>
      <w:r w:rsidRPr="00782149">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782149">
        <w:rPr>
          <w:rFonts w:ascii="HG丸ｺﾞｼｯｸM-PRO" w:eastAsia="HG丸ｺﾞｼｯｸM-PRO" w:hAnsi="HG丸ｺﾞｼｯｸM-PRO" w:hint="eastAsia"/>
          <w:color w:val="000000" w:themeColor="text1"/>
          <w:szCs w:val="21"/>
        </w:rPr>
        <w:t>。</w:t>
      </w:r>
    </w:p>
    <w:p w:rsidR="00805E8F" w:rsidRPr="00782149" w:rsidRDefault="00805E8F" w:rsidP="00805E8F">
      <w:pPr>
        <w:pStyle w:val="50"/>
        <w:ind w:left="735" w:firstLine="21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hint="eastAsia"/>
          <w:color w:val="000000" w:themeColor="text1"/>
        </w:rPr>
        <w:t>台帳管理サブシステムの適用範囲を下表</w:t>
      </w:r>
      <w:r w:rsidRPr="00782149">
        <w:rPr>
          <w:rFonts w:ascii="HG丸ｺﾞｼｯｸM-PRO" w:eastAsia="HG丸ｺﾞｼｯｸM-PRO" w:hAnsi="HG丸ｺﾞｼｯｸM-PRO" w:hint="eastAsia"/>
          <w:color w:val="000000" w:themeColor="text1"/>
          <w:szCs w:val="21"/>
        </w:rPr>
        <w:t>に示す。</w:t>
      </w:r>
    </w:p>
    <w:p w:rsidR="009453FB" w:rsidRDefault="00FF68C7">
      <w:pPr>
        <w:pStyle w:val="a9"/>
        <w:spacing w:before="180"/>
      </w:pPr>
      <w:r w:rsidRPr="00782149">
        <w:rPr>
          <w:rFonts w:hint="eastAsia"/>
        </w:rPr>
        <w:t>表</w:t>
      </w:r>
      <w:r w:rsidRPr="00782149">
        <w:t xml:space="preserve"> </w:t>
      </w:r>
      <w:fldSimple w:instr=" STYLEREF 2 \s ">
        <w:r w:rsidR="0030381F">
          <w:rPr>
            <w:noProof/>
          </w:rPr>
          <w:t>4.4</w:t>
        </w:r>
      </w:fldSimple>
      <w:r w:rsidR="003524A3" w:rsidRPr="00782149">
        <w:noBreakHyphen/>
      </w:r>
      <w:fldSimple w:instr=" SEQ 表 \* ARABIC \s 2 ">
        <w:r w:rsidR="0030381F">
          <w:rPr>
            <w:noProof/>
          </w:rPr>
          <w:t>6</w:t>
        </w:r>
      </w:fldSimple>
      <w:r w:rsidRPr="00782149">
        <w:rPr>
          <w:rFonts w:hint="eastAsia"/>
        </w:rPr>
        <w:t xml:space="preserve">　</w:t>
      </w:r>
      <w:r w:rsidRPr="00782149">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782149" w:rsidTr="000E65C2">
        <w:trPr>
          <w:cantSplit/>
          <w:jc w:val="center"/>
        </w:trPr>
        <w:tc>
          <w:tcPr>
            <w:tcW w:w="1701" w:type="dxa"/>
            <w:tcBorders>
              <w:bottom w:val="double" w:sz="4" w:space="0" w:color="auto"/>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内　　容</w:t>
            </w:r>
          </w:p>
        </w:tc>
      </w:tr>
      <w:tr w:rsidR="00805E8F" w:rsidRPr="00782149" w:rsidTr="000E65C2">
        <w:trPr>
          <w:cantSplit/>
          <w:trHeight w:val="560"/>
          <w:jc w:val="center"/>
        </w:trPr>
        <w:tc>
          <w:tcPr>
            <w:tcW w:w="1701" w:type="dxa"/>
            <w:vMerge w:val="restart"/>
            <w:tcBorders>
              <w:top w:val="double" w:sz="4" w:space="0" w:color="auto"/>
            </w:tcBorders>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適用フェーズ</w:t>
            </w:r>
          </w:p>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782149" w:rsidTr="000E65C2">
        <w:trPr>
          <w:cantSplit/>
          <w:trHeight w:val="560"/>
          <w:jc w:val="center"/>
        </w:trPr>
        <w:tc>
          <w:tcPr>
            <w:tcW w:w="1701" w:type="dxa"/>
            <w:vMerge/>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工事完了後の管理台帳作成支援</w:t>
            </w:r>
          </w:p>
        </w:tc>
      </w:tr>
      <w:tr w:rsidR="00805E8F" w:rsidRPr="00782149" w:rsidTr="000E65C2">
        <w:trPr>
          <w:cantSplit/>
          <w:trHeight w:val="560"/>
          <w:jc w:val="center"/>
        </w:trPr>
        <w:tc>
          <w:tcPr>
            <w:tcW w:w="1701" w:type="dxa"/>
            <w:vMerge/>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782149" w:rsidTr="000E65C2">
        <w:trPr>
          <w:cantSplit/>
          <w:trHeight w:val="560"/>
          <w:jc w:val="center"/>
        </w:trPr>
        <w:tc>
          <w:tcPr>
            <w:tcW w:w="1701" w:type="dxa"/>
            <w:vMerge/>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要望受付支援、報告書作成支援</w:t>
            </w:r>
          </w:p>
        </w:tc>
      </w:tr>
      <w:tr w:rsidR="0027793B" w:rsidRPr="00782149" w:rsidTr="000E65C2">
        <w:trPr>
          <w:cantSplit/>
          <w:trHeight w:val="77"/>
          <w:jc w:val="center"/>
        </w:trPr>
        <w:tc>
          <w:tcPr>
            <w:tcW w:w="1701" w:type="dxa"/>
          </w:tcPr>
          <w:p w:rsidR="0027793B" w:rsidRPr="00782149" w:rsidRDefault="0027793B"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ユーザ</w:t>
            </w:r>
          </w:p>
        </w:tc>
        <w:tc>
          <w:tcPr>
            <w:tcW w:w="6026" w:type="dxa"/>
            <w:gridSpan w:val="2"/>
          </w:tcPr>
          <w:p w:rsidR="0027793B" w:rsidRPr="00782149" w:rsidRDefault="0027793B" w:rsidP="00F8386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都市整備部職員</w:t>
            </w:r>
          </w:p>
        </w:tc>
      </w:tr>
      <w:tr w:rsidR="0027793B" w:rsidRPr="00782149" w:rsidTr="000E65C2">
        <w:trPr>
          <w:cantSplit/>
          <w:trHeight w:val="77"/>
          <w:jc w:val="center"/>
        </w:trPr>
        <w:tc>
          <w:tcPr>
            <w:tcW w:w="1701" w:type="dxa"/>
          </w:tcPr>
          <w:p w:rsidR="0027793B" w:rsidRPr="00782149" w:rsidRDefault="0027793B"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業務系統</w:t>
            </w:r>
          </w:p>
        </w:tc>
        <w:tc>
          <w:tcPr>
            <w:tcW w:w="6026" w:type="dxa"/>
            <w:gridSpan w:val="2"/>
          </w:tcPr>
          <w:p w:rsidR="0027793B" w:rsidRPr="00782149" w:rsidRDefault="0027793B"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土木系</w:t>
            </w:r>
          </w:p>
        </w:tc>
      </w:tr>
    </w:tbl>
    <w:p w:rsidR="00805E8F" w:rsidRPr="00782149" w:rsidRDefault="00805E8F" w:rsidP="00805E8F">
      <w:pPr>
        <w:pStyle w:val="Default"/>
        <w:rPr>
          <w:rFonts w:ascii="HG丸ｺﾞｼｯｸM-PRO" w:eastAsia="HG丸ｺﾞｼｯｸM-PRO" w:hAnsi="HG丸ｺﾞｼｯｸM-PRO"/>
          <w:color w:val="000000" w:themeColor="text1"/>
          <w:sz w:val="20"/>
        </w:rPr>
      </w:pPr>
    </w:p>
    <w:p w:rsidR="00805E8F" w:rsidRPr="00782149" w:rsidRDefault="0058132C" w:rsidP="003346EA">
      <w:pPr>
        <w:pStyle w:val="5"/>
      </w:pPr>
      <w:r w:rsidRPr="00782149">
        <w:rPr>
          <w:rFonts w:hint="eastAsia"/>
        </w:rPr>
        <w:t>建設</w:t>
      </w:r>
      <w:r w:rsidR="00805E8F" w:rsidRPr="00782149">
        <w:t>CALSシステム以外での管理</w:t>
      </w:r>
    </w:p>
    <w:p w:rsidR="000D514D" w:rsidRPr="00782149" w:rsidRDefault="00805E8F" w:rsidP="000D514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維持管理のデータについては、基本的に先に述べた建設</w:t>
      </w:r>
      <w:r w:rsidRPr="00782149">
        <w:rPr>
          <w:rFonts w:ascii="HG丸ｺﾞｼｯｸM-PRO" w:eastAsia="HG丸ｺﾞｼｯｸM-PRO" w:hAnsi="HG丸ｺﾞｼｯｸM-PRO"/>
        </w:rPr>
        <w:t>CALSシステムで管理・蓄積しているが、分野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施設毎には一部、建設</w:t>
      </w:r>
      <w:r w:rsidRPr="00782149">
        <w:rPr>
          <w:rFonts w:ascii="HG丸ｺﾞｼｯｸM-PRO" w:eastAsia="HG丸ｺﾞｼｯｸM-PRO" w:hAnsi="HG丸ｺﾞｼｯｸM-PRO"/>
        </w:rPr>
        <w:t>CALS</w:t>
      </w:r>
      <w:r w:rsidR="000D514D" w:rsidRPr="00782149">
        <w:rPr>
          <w:rFonts w:ascii="HG丸ｺﾞｼｯｸM-PRO" w:eastAsia="HG丸ｺﾞｼｯｸM-PRO" w:hAnsi="HG丸ｺﾞｼｯｸM-PRO" w:hint="eastAsia"/>
        </w:rPr>
        <w:t>システ</w:t>
      </w:r>
      <w:r w:rsidR="000D514D" w:rsidRPr="007B0805">
        <w:rPr>
          <w:rFonts w:ascii="HG丸ｺﾞｼｯｸM-PRO" w:eastAsia="HG丸ｺﾞｼｯｸM-PRO" w:hAnsi="HG丸ｺﾞｼｯｸM-PRO" w:hint="eastAsia"/>
        </w:rPr>
        <w:t>ムとは独立したシステムで管理</w:t>
      </w:r>
      <w:r w:rsidR="00B416AA" w:rsidRPr="00DE24A5">
        <w:rPr>
          <w:rFonts w:ascii="HG丸ｺﾞｼｯｸM-PRO" w:eastAsia="HG丸ｺﾞｼｯｸM-PRO" w:hAnsi="HG丸ｺﾞｼｯｸM-PRO" w:hint="eastAsia"/>
        </w:rPr>
        <w:t>する</w:t>
      </w:r>
      <w:r w:rsidR="000D514D" w:rsidRPr="007B0805">
        <w:rPr>
          <w:rFonts w:ascii="HG丸ｺﾞｼｯｸM-PRO" w:eastAsia="HG丸ｺﾞｼｯｸM-PRO" w:hAnsi="HG丸ｺﾞｼｯｸM-PRO" w:hint="eastAsia"/>
        </w:rPr>
        <w:t>（</w:t>
      </w:r>
      <w:r w:rsidR="00AF4F67" w:rsidRPr="00DE24A5">
        <w:fldChar w:fldCharType="begin"/>
      </w:r>
      <w:r w:rsidR="00AF4F67" w:rsidRPr="007B0805">
        <w:instrText xml:space="preserve"> REF _Ref406764114 \h  \* MERGEFORMAT </w:instrText>
      </w:r>
      <w:r w:rsidR="00AF4F67" w:rsidRPr="00DE24A5">
        <w:fldChar w:fldCharType="separate"/>
      </w:r>
      <w:r w:rsidR="0030381F" w:rsidRPr="0030381F">
        <w:rPr>
          <w:rFonts w:ascii="HG丸ｺﾞｼｯｸM-PRO" w:eastAsia="HG丸ｺﾞｼｯｸM-PRO" w:hAnsi="HG丸ｺﾞｼｯｸM-PRO" w:hint="eastAsia"/>
        </w:rPr>
        <w:t>表</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4.4</w:t>
      </w:r>
      <w:r w:rsidR="0030381F" w:rsidRPr="0030381F">
        <w:rPr>
          <w:rFonts w:ascii="HG丸ｺﾞｼｯｸM-PRO" w:eastAsia="HG丸ｺﾞｼｯｸM-PRO" w:hAnsi="HG丸ｺﾞｼｯｸM-PRO"/>
          <w:noProof/>
        </w:rPr>
        <w:noBreakHyphen/>
        <w:t>7</w:t>
      </w:r>
      <w:r w:rsidR="00AF4F67" w:rsidRPr="00DE24A5">
        <w:fldChar w:fldCharType="end"/>
      </w:r>
      <w:r w:rsidR="000D514D" w:rsidRPr="00782149">
        <w:rPr>
          <w:rFonts w:ascii="HG丸ｺﾞｼｯｸM-PRO" w:eastAsia="HG丸ｺﾞｼｯｸM-PRO" w:hAnsi="HG丸ｺﾞｼｯｸM-PRO" w:hint="eastAsia"/>
        </w:rPr>
        <w:t>参照）</w:t>
      </w:r>
      <w:r w:rsidR="007917B0" w:rsidRPr="00782149">
        <w:rPr>
          <w:rFonts w:ascii="HG丸ｺﾞｼｯｸM-PRO" w:eastAsia="HG丸ｺﾞｼｯｸM-PRO" w:hAnsi="HG丸ｺﾞｼｯｸM-PRO" w:hint="eastAsia"/>
        </w:rPr>
        <w:t>。</w:t>
      </w:r>
    </w:p>
    <w:p w:rsidR="009453FB" w:rsidRDefault="007917B0">
      <w:pPr>
        <w:pStyle w:val="a9"/>
        <w:spacing w:before="180"/>
      </w:pPr>
      <w:bookmarkStart w:id="620" w:name="_Ref406764114"/>
      <w:bookmarkStart w:id="621" w:name="_Ref388263288"/>
      <w:r w:rsidRPr="00EB6ABC">
        <w:rPr>
          <w:rFonts w:hint="eastAsia"/>
        </w:rPr>
        <w:lastRenderedPageBreak/>
        <w:t>表</w:t>
      </w:r>
      <w:r w:rsidRPr="00EB6ABC">
        <w:t xml:space="preserve"> </w:t>
      </w:r>
      <w:fldSimple w:instr=" STYLEREF 2 \s ">
        <w:r w:rsidR="0030381F">
          <w:rPr>
            <w:noProof/>
          </w:rPr>
          <w:t>4.4</w:t>
        </w:r>
      </w:fldSimple>
      <w:r w:rsidR="003524A3" w:rsidRPr="00EB6ABC">
        <w:noBreakHyphen/>
      </w:r>
      <w:fldSimple w:instr=" SEQ 表 \* ARABIC \s 2 ">
        <w:r w:rsidR="0030381F">
          <w:rPr>
            <w:noProof/>
          </w:rPr>
          <w:t>7</w:t>
        </w:r>
      </w:fldSimple>
      <w:bookmarkEnd w:id="620"/>
      <w:bookmarkEnd w:id="621"/>
      <w:r w:rsidRPr="00EB6ABC">
        <w:rPr>
          <w:rFonts w:hint="eastAsia"/>
        </w:rPr>
        <w:t xml:space="preserve">　個別の管理システムを使用しているものの</w:t>
      </w:r>
      <w:r w:rsidR="005071FC" w:rsidRPr="00EB6ABC">
        <w:rPr>
          <w:rFonts w:hint="eastAsia"/>
        </w:rPr>
        <w:t>例示</w:t>
      </w:r>
    </w:p>
    <w:tbl>
      <w:tblPr>
        <w:tblW w:w="8624"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309"/>
        <w:gridCol w:w="1701"/>
        <w:gridCol w:w="4878"/>
      </w:tblGrid>
      <w:tr w:rsidR="00805E8F" w:rsidRPr="00782149" w:rsidTr="000408B8">
        <w:trPr>
          <w:cantSplit/>
          <w:jc w:val="center"/>
        </w:trPr>
        <w:tc>
          <w:tcPr>
            <w:tcW w:w="736" w:type="dxa"/>
            <w:tcBorders>
              <w:bottom w:val="double" w:sz="4" w:space="0" w:color="auto"/>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分野</w:t>
            </w:r>
          </w:p>
        </w:tc>
        <w:tc>
          <w:tcPr>
            <w:tcW w:w="1309" w:type="dxa"/>
            <w:tcBorders>
              <w:bottom w:val="double" w:sz="4" w:space="0" w:color="auto"/>
              <w:right w:val="single" w:sz="4" w:space="0" w:color="auto"/>
            </w:tcBorders>
            <w:shd w:val="clear" w:color="auto" w:fill="D9D9D9" w:themeFill="background1" w:themeFillShade="D9"/>
          </w:tcPr>
          <w:p w:rsidR="00805E8F" w:rsidRPr="00782149" w:rsidRDefault="00805E8F">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施設</w:t>
            </w:r>
          </w:p>
        </w:tc>
        <w:tc>
          <w:tcPr>
            <w:tcW w:w="1701" w:type="dxa"/>
            <w:tcBorders>
              <w:left w:val="single" w:sz="4" w:space="0" w:color="auto"/>
              <w:bottom w:val="double" w:sz="4" w:space="0" w:color="auto"/>
              <w:right w:val="single" w:sz="4" w:space="0" w:color="auto"/>
            </w:tcBorders>
            <w:shd w:val="clear" w:color="auto" w:fill="D9D9D9" w:themeFill="background1" w:themeFillShade="D9"/>
          </w:tcPr>
          <w:p w:rsidR="00805E8F" w:rsidRPr="00782149" w:rsidRDefault="00805E8F">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名称</w:t>
            </w:r>
          </w:p>
        </w:tc>
        <w:tc>
          <w:tcPr>
            <w:tcW w:w="4878" w:type="dxa"/>
            <w:tcBorders>
              <w:left w:val="single" w:sz="4" w:space="0" w:color="auto"/>
              <w:bottom w:val="double" w:sz="4" w:space="0" w:color="auto"/>
              <w:right w:val="single" w:sz="4" w:space="0" w:color="000000"/>
            </w:tcBorders>
            <w:shd w:val="clear" w:color="auto" w:fill="D9D9D9" w:themeFill="background1" w:themeFillShade="D9"/>
          </w:tcPr>
          <w:p w:rsidR="00805E8F" w:rsidRPr="00782149"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内容</w:t>
            </w:r>
            <w:r w:rsidR="0027793B" w:rsidRPr="00782149">
              <w:rPr>
                <w:rFonts w:ascii="HG丸ｺﾞｼｯｸM-PRO" w:eastAsia="HG丸ｺﾞｼｯｸM-PRO" w:hAnsi="HG丸ｺﾞｼｯｸM-PRO" w:hint="eastAsia"/>
                <w:color w:val="000000" w:themeColor="text1"/>
                <w:sz w:val="20"/>
                <w:szCs w:val="20"/>
              </w:rPr>
              <w:t>および現状</w:t>
            </w:r>
          </w:p>
        </w:tc>
      </w:tr>
      <w:tr w:rsidR="00805E8F" w:rsidRPr="00782149" w:rsidTr="000408B8">
        <w:trPr>
          <w:cantSplit/>
          <w:trHeight w:val="251"/>
          <w:jc w:val="center"/>
        </w:trPr>
        <w:tc>
          <w:tcPr>
            <w:tcW w:w="736" w:type="dxa"/>
            <w:vMerge w:val="restart"/>
            <w:tcBorders>
              <w:top w:val="double" w:sz="4" w:space="0" w:color="auto"/>
            </w:tcBorders>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道路</w:t>
            </w:r>
          </w:p>
        </w:tc>
        <w:tc>
          <w:tcPr>
            <w:tcW w:w="1309" w:type="dxa"/>
            <w:tcBorders>
              <w:top w:val="double" w:sz="4" w:space="0" w:color="auto"/>
            </w:tcBorders>
          </w:tcPr>
          <w:p w:rsidR="00805E8F" w:rsidRPr="00782149" w:rsidRDefault="00805E8F">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橋梁</w:t>
            </w:r>
            <w:r w:rsidR="00633183" w:rsidRPr="00782149">
              <w:rPr>
                <w:rFonts w:ascii="HG丸ｺﾞｼｯｸM-PRO" w:eastAsia="HG丸ｺﾞｼｯｸM-PRO" w:hAnsi="HG丸ｺﾞｼｯｸM-PRO" w:hint="eastAsia"/>
                <w:color w:val="000000" w:themeColor="text1"/>
                <w:sz w:val="20"/>
                <w:szCs w:val="20"/>
              </w:rPr>
              <w:t>（港湾・公園含む）</w:t>
            </w:r>
          </w:p>
        </w:tc>
        <w:tc>
          <w:tcPr>
            <w:tcW w:w="1701" w:type="dxa"/>
            <w:tcBorders>
              <w:top w:val="double" w:sz="4" w:space="0" w:color="auto"/>
            </w:tcBorders>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大阪府橋梁情報提供システム</w:t>
            </w:r>
          </w:p>
        </w:tc>
        <w:tc>
          <w:tcPr>
            <w:tcW w:w="4878" w:type="dxa"/>
            <w:tcBorders>
              <w:top w:val="double" w:sz="4" w:space="0" w:color="auto"/>
            </w:tcBorders>
          </w:tcPr>
          <w:p w:rsidR="00805E8F" w:rsidRPr="00782149" w:rsidRDefault="000E65C2"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定期点検や職員による点検、緊急点検、</w:t>
            </w:r>
            <w:r w:rsidR="00805E8F" w:rsidRPr="00782149">
              <w:rPr>
                <w:rFonts w:ascii="HG丸ｺﾞｼｯｸM-PRO" w:eastAsia="HG丸ｺﾞｼｯｸM-PRO" w:hAnsi="HG丸ｺﾞｼｯｸM-PRO" w:hint="eastAsia"/>
                <w:color w:val="000000" w:themeColor="text1"/>
                <w:sz w:val="20"/>
                <w:szCs w:val="20"/>
              </w:rPr>
              <w:t>異常時点検</w:t>
            </w:r>
            <w:r w:rsidR="007917B0" w:rsidRPr="00782149">
              <w:rPr>
                <w:rFonts w:ascii="HG丸ｺﾞｼｯｸM-PRO" w:eastAsia="HG丸ｺﾞｼｯｸM-PRO" w:hAnsi="HG丸ｺﾞｼｯｸM-PRO" w:hint="eastAsia"/>
                <w:color w:val="000000" w:themeColor="text1"/>
                <w:sz w:val="20"/>
                <w:szCs w:val="20"/>
              </w:rPr>
              <w:t>および</w:t>
            </w:r>
            <w:r w:rsidR="0058132C" w:rsidRPr="00782149">
              <w:rPr>
                <w:rFonts w:ascii="HG丸ｺﾞｼｯｸM-PRO" w:eastAsia="HG丸ｺﾞｼｯｸM-PRO" w:hAnsi="HG丸ｺﾞｼｯｸM-PRO" w:hint="eastAsia"/>
                <w:color w:val="000000" w:themeColor="text1"/>
                <w:sz w:val="20"/>
                <w:szCs w:val="20"/>
              </w:rPr>
              <w:t>補修履歴</w:t>
            </w:r>
            <w:r w:rsidR="00805E8F" w:rsidRPr="00782149">
              <w:rPr>
                <w:rFonts w:ascii="HG丸ｺﾞｼｯｸM-PRO" w:eastAsia="HG丸ｺﾞｼｯｸM-PRO" w:hAnsi="HG丸ｺﾞｼｯｸM-PRO" w:hint="eastAsia"/>
                <w:color w:val="000000" w:themeColor="text1"/>
                <w:sz w:val="20"/>
                <w:szCs w:val="20"/>
              </w:rPr>
              <w:t>データを一元管理</w:t>
            </w:r>
          </w:p>
        </w:tc>
      </w:tr>
      <w:tr w:rsidR="00805E8F" w:rsidRPr="00782149" w:rsidTr="000408B8">
        <w:trPr>
          <w:cantSplit/>
          <w:trHeight w:val="279"/>
          <w:jc w:val="center"/>
        </w:trPr>
        <w:tc>
          <w:tcPr>
            <w:tcW w:w="736" w:type="dxa"/>
            <w:vMerge/>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30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舗装</w:t>
            </w:r>
          </w:p>
        </w:tc>
        <w:tc>
          <w:tcPr>
            <w:tcW w:w="1701"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4878"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color w:val="000000" w:themeColor="text1"/>
                <w:sz w:val="20"/>
                <w:szCs w:val="20"/>
              </w:rPr>
              <w:t>MCI調査によるデータは本庁で管理</w:t>
            </w:r>
          </w:p>
        </w:tc>
      </w:tr>
      <w:tr w:rsidR="00805E8F" w:rsidRPr="00782149" w:rsidTr="000408B8">
        <w:trPr>
          <w:cantSplit/>
          <w:jc w:val="center"/>
        </w:trPr>
        <w:tc>
          <w:tcPr>
            <w:tcW w:w="736" w:type="dxa"/>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河川</w:t>
            </w:r>
          </w:p>
        </w:tc>
        <w:tc>
          <w:tcPr>
            <w:tcW w:w="130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河川</w:t>
            </w:r>
          </w:p>
        </w:tc>
        <w:tc>
          <w:tcPr>
            <w:tcW w:w="1701"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河川カルテ</w:t>
            </w:r>
          </w:p>
        </w:tc>
        <w:tc>
          <w:tcPr>
            <w:tcW w:w="4878"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782149" w:rsidTr="000408B8">
        <w:trPr>
          <w:cantSplit/>
          <w:jc w:val="center"/>
        </w:trPr>
        <w:tc>
          <w:tcPr>
            <w:tcW w:w="736" w:type="dxa"/>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下水</w:t>
            </w:r>
          </w:p>
        </w:tc>
        <w:tc>
          <w:tcPr>
            <w:tcW w:w="130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設備一般</w:t>
            </w:r>
          </w:p>
        </w:tc>
        <w:tc>
          <w:tcPr>
            <w:tcW w:w="1701" w:type="dxa"/>
          </w:tcPr>
          <w:p w:rsidR="00805E8F" w:rsidRPr="00782149" w:rsidRDefault="002C6023"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機器台帳</w:t>
            </w:r>
          </w:p>
        </w:tc>
        <w:tc>
          <w:tcPr>
            <w:tcW w:w="4878" w:type="dxa"/>
          </w:tcPr>
          <w:p w:rsidR="00805E8F" w:rsidRPr="00782149" w:rsidRDefault="002C6023"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CALS等の電子データで保存</w:t>
            </w:r>
          </w:p>
        </w:tc>
      </w:tr>
      <w:tr w:rsidR="009C52D9" w:rsidRPr="00782149" w:rsidTr="000408B8">
        <w:trPr>
          <w:cantSplit/>
          <w:jc w:val="center"/>
        </w:trPr>
        <w:tc>
          <w:tcPr>
            <w:tcW w:w="736" w:type="dxa"/>
          </w:tcPr>
          <w:p w:rsidR="009C52D9" w:rsidRPr="00782149" w:rsidRDefault="009C52D9" w:rsidP="002C6023">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港湾</w:t>
            </w:r>
          </w:p>
          <w:p w:rsidR="009C52D9" w:rsidRPr="00782149" w:rsidRDefault="009C52D9"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海岸</w:t>
            </w:r>
          </w:p>
        </w:tc>
        <w:tc>
          <w:tcPr>
            <w:tcW w:w="1309" w:type="dxa"/>
          </w:tcPr>
          <w:p w:rsidR="009C52D9" w:rsidRPr="00782149" w:rsidRDefault="009C52D9"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土木構造物</w:t>
            </w:r>
          </w:p>
        </w:tc>
        <w:tc>
          <w:tcPr>
            <w:tcW w:w="1701" w:type="dxa"/>
          </w:tcPr>
          <w:p w:rsidR="009C52D9" w:rsidRPr="00782149" w:rsidRDefault="009C52D9" w:rsidP="002C6023">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施設点検データ</w:t>
            </w:r>
          </w:p>
          <w:p w:rsidR="009C52D9" w:rsidRPr="00782149" w:rsidRDefault="009C52D9"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補修実施データ</w:t>
            </w:r>
          </w:p>
        </w:tc>
        <w:tc>
          <w:tcPr>
            <w:tcW w:w="4878" w:type="dxa"/>
          </w:tcPr>
          <w:p w:rsidR="009C52D9" w:rsidRPr="00782149" w:rsidRDefault="009C52D9" w:rsidP="005F5A53">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定期点検結果等のデータ管理</w:t>
            </w:r>
          </w:p>
        </w:tc>
      </w:tr>
      <w:tr w:rsidR="00805E8F" w:rsidRPr="00782149" w:rsidTr="000408B8">
        <w:trPr>
          <w:cantSplit/>
          <w:jc w:val="center"/>
        </w:trPr>
        <w:tc>
          <w:tcPr>
            <w:tcW w:w="736" w:type="dxa"/>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公園</w:t>
            </w:r>
          </w:p>
        </w:tc>
        <w:tc>
          <w:tcPr>
            <w:tcW w:w="130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遊具</w:t>
            </w:r>
          </w:p>
        </w:tc>
        <w:tc>
          <w:tcPr>
            <w:tcW w:w="1701"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総合判定カルテ</w:t>
            </w:r>
          </w:p>
        </w:tc>
        <w:tc>
          <w:tcPr>
            <w:tcW w:w="4878" w:type="dxa"/>
          </w:tcPr>
          <w:p w:rsidR="00805E8F" w:rsidRPr="00782149" w:rsidRDefault="005F5A53">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紙ベースで管理</w:t>
            </w:r>
            <w:r w:rsidR="00633183" w:rsidRPr="00782149">
              <w:rPr>
                <w:rFonts w:ascii="HG丸ｺﾞｼｯｸM-PRO" w:eastAsia="HG丸ｺﾞｼｯｸM-PRO" w:hAnsi="HG丸ｺﾞｼｯｸM-PRO" w:hint="eastAsia"/>
                <w:color w:val="000000" w:themeColor="text1"/>
                <w:sz w:val="20"/>
                <w:szCs w:val="20"/>
              </w:rPr>
              <w:t>（事務所）</w:t>
            </w:r>
          </w:p>
        </w:tc>
      </w:tr>
    </w:tbl>
    <w:p w:rsidR="00805E8F" w:rsidRPr="00F84B77" w:rsidRDefault="00805E8F" w:rsidP="00805E8F">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上記事例のとおり、建設</w:t>
      </w:r>
      <w:r w:rsidRPr="00782149">
        <w:rPr>
          <w:rFonts w:ascii="HG丸ｺﾞｼｯｸM-PRO" w:eastAsia="HG丸ｺﾞｼｯｸM-PRO" w:hAnsi="HG丸ｺﾞｼｯｸM-PRO"/>
        </w:rPr>
        <w:t>CALSシステムで全てのデータが管理されているのではなく、</w:t>
      </w:r>
      <w:r w:rsidRPr="00F84B77">
        <w:rPr>
          <w:rFonts w:ascii="HG丸ｺﾞｼｯｸM-PRO" w:eastAsia="HG丸ｺﾞｼｯｸM-PRO" w:hAnsi="HG丸ｺﾞｼｯｸM-PRO"/>
        </w:rPr>
        <w:t>独立したシステム</w:t>
      </w:r>
      <w:r w:rsidR="00E222EF" w:rsidRPr="00F84B77">
        <w:rPr>
          <w:rFonts w:ascii="HG丸ｺﾞｼｯｸM-PRO" w:eastAsia="HG丸ｺﾞｼｯｸM-PRO" w:hAnsi="HG丸ｺﾞｼｯｸM-PRO" w:hint="eastAsia"/>
        </w:rPr>
        <w:t>は</w:t>
      </w:r>
      <w:r w:rsidRPr="00F84B77">
        <w:rPr>
          <w:rFonts w:ascii="HG丸ｺﾞｼｯｸM-PRO" w:eastAsia="HG丸ｺﾞｼｯｸM-PRO" w:hAnsi="HG丸ｺﾞｼｯｸM-PRO"/>
        </w:rPr>
        <w:t>、事務所や本庁、指定管理者や点検業者にデータの管理や蓄積を依存して</w:t>
      </w:r>
      <w:r w:rsidRPr="007B0805">
        <w:rPr>
          <w:rFonts w:ascii="HG丸ｺﾞｼｯｸM-PRO" w:eastAsia="HG丸ｺﾞｼｯｸM-PRO" w:hAnsi="HG丸ｺﾞｼｯｸM-PRO"/>
        </w:rPr>
        <w:t>いるケースもあり、今後データ管理の一元化</w:t>
      </w:r>
      <w:r w:rsidR="00C8627C" w:rsidRPr="007B0805">
        <w:rPr>
          <w:rFonts w:ascii="HG丸ｺﾞｼｯｸM-PRO" w:eastAsia="HG丸ｺﾞｼｯｸM-PRO" w:hAnsi="HG丸ｺﾞｼｯｸM-PRO" w:hint="eastAsia"/>
        </w:rPr>
        <w:t>が</w:t>
      </w:r>
      <w:r w:rsidRPr="007B0805">
        <w:rPr>
          <w:rFonts w:ascii="HG丸ｺﾞｼｯｸM-PRO" w:eastAsia="HG丸ｺﾞｼｯｸM-PRO" w:hAnsi="HG丸ｺﾞｼｯｸM-PRO"/>
        </w:rPr>
        <w:t>必要である。</w:t>
      </w:r>
      <w:r w:rsidRPr="007B0805">
        <w:rPr>
          <w:rFonts w:ascii="HG丸ｺﾞｼｯｸM-PRO" w:eastAsia="HG丸ｺﾞｼｯｸM-PRO" w:hAnsi="HG丸ｺﾞｼｯｸM-PRO" w:hint="eastAsia"/>
        </w:rPr>
        <w:t>以上を踏まえ、</w:t>
      </w:r>
      <w:r w:rsidR="00372D36" w:rsidRPr="007B0805">
        <w:rPr>
          <w:rFonts w:ascii="HG丸ｺﾞｼｯｸM-PRO" w:eastAsia="HG丸ｺﾞｼｯｸM-PRO" w:hAnsi="HG丸ｺﾞｼｯｸM-PRO" w:hint="eastAsia"/>
        </w:rPr>
        <w:t>効率的・効果的な維持管理に向け、点検データ等を有効に活用していくためには</w:t>
      </w:r>
      <w:r w:rsidRPr="007B0805">
        <w:rPr>
          <w:rFonts w:ascii="HG丸ｺﾞｼｯｸM-PRO" w:eastAsia="HG丸ｺﾞｼｯｸM-PRO" w:hAnsi="HG丸ｺﾞｼｯｸM-PRO" w:hint="eastAsia"/>
        </w:rPr>
        <w:t>、データの一元管理</w:t>
      </w:r>
      <w:r w:rsidR="00B416AA" w:rsidRPr="00DE24A5">
        <w:rPr>
          <w:rFonts w:ascii="HG丸ｺﾞｼｯｸM-PRO" w:eastAsia="HG丸ｺﾞｼｯｸM-PRO" w:hAnsi="HG丸ｺﾞｼｯｸM-PRO" w:hint="eastAsia"/>
        </w:rPr>
        <w:t>を念頭に入れ</w:t>
      </w:r>
      <w:r w:rsidRPr="00DE24A5">
        <w:rPr>
          <w:rFonts w:ascii="HG丸ｺﾞｼｯｸM-PRO" w:eastAsia="HG丸ｺﾞｼｯｸM-PRO" w:hAnsi="HG丸ｺﾞｼｯｸM-PRO" w:hint="eastAsia"/>
        </w:rPr>
        <w:t>、既存の建設</w:t>
      </w:r>
      <w:r w:rsidRPr="007B0805">
        <w:rPr>
          <w:rFonts w:ascii="HG丸ｺﾞｼｯｸM-PRO" w:eastAsia="HG丸ｺﾞｼｯｸM-PRO" w:hAnsi="HG丸ｺﾞｼｯｸM-PRO"/>
        </w:rPr>
        <w:t>CALSシステムと独立したシステムを関連</w:t>
      </w:r>
      <w:r w:rsidRPr="00F84B77">
        <w:rPr>
          <w:rFonts w:ascii="HG丸ｺﾞｼｯｸM-PRO" w:eastAsia="HG丸ｺﾞｼｯｸM-PRO" w:hAnsi="HG丸ｺﾞｼｯｸM-PRO"/>
        </w:rPr>
        <w:t>付けていく</w:t>
      </w:r>
      <w:r w:rsidR="00C8627C" w:rsidRPr="00F84B77">
        <w:rPr>
          <w:rFonts w:ascii="HG丸ｺﾞｼｯｸM-PRO" w:eastAsia="HG丸ｺﾞｼｯｸM-PRO" w:hAnsi="HG丸ｺﾞｼｯｸM-PRO" w:hint="eastAsia"/>
        </w:rPr>
        <w:t>とともに、それらのデータが維持管理・更新業務に活用しやすいシステムづくり</w:t>
      </w:r>
      <w:r w:rsidR="00C262F2" w:rsidRPr="00F84B77">
        <w:rPr>
          <w:rFonts w:ascii="HG丸ｺﾞｼｯｸM-PRO" w:eastAsia="HG丸ｺﾞｼｯｸM-PRO" w:hAnsi="HG丸ｺﾞｼｯｸM-PRO" w:hint="eastAsia"/>
        </w:rPr>
        <w:t>に努める</w:t>
      </w:r>
      <w:r w:rsidR="00C262F2" w:rsidRPr="00F84B77">
        <w:rPr>
          <w:rFonts w:ascii="HG丸ｺﾞｼｯｸM-PRO" w:eastAsia="HG丸ｺﾞｼｯｸM-PRO" w:hAnsi="HG丸ｺﾞｼｯｸM-PRO"/>
        </w:rPr>
        <w:t>。</w:t>
      </w:r>
      <w:r w:rsidRPr="00F84B77">
        <w:rPr>
          <w:rFonts w:ascii="HG丸ｺﾞｼｯｸM-PRO" w:eastAsia="HG丸ｺﾞｼｯｸM-PRO" w:hAnsi="HG丸ｺﾞｼｯｸM-PRO"/>
        </w:rPr>
        <w:t>また、建設CALSシステムに登録・入力できていない点検データについては、随時入力してい</w:t>
      </w:r>
      <w:r w:rsidR="00845DCB" w:rsidRPr="007B0805">
        <w:rPr>
          <w:rFonts w:ascii="HG丸ｺﾞｼｯｸM-PRO" w:eastAsia="HG丸ｺﾞｼｯｸM-PRO" w:hAnsi="HG丸ｺﾞｼｯｸM-PRO" w:hint="eastAsia"/>
        </w:rPr>
        <w:t>く</w:t>
      </w:r>
      <w:r w:rsidRPr="00F84B77">
        <w:rPr>
          <w:rFonts w:ascii="HG丸ｺﾞｼｯｸM-PRO" w:eastAsia="HG丸ｺﾞｼｯｸM-PRO" w:hAnsi="HG丸ｺﾞｼｯｸM-PRO"/>
        </w:rPr>
        <w:t>。</w:t>
      </w:r>
    </w:p>
    <w:p w:rsidR="000A2F8D" w:rsidRPr="00F84B77" w:rsidRDefault="00A224A2" w:rsidP="000A2F8D">
      <w:pPr>
        <w:jc w:val="center"/>
      </w:pPr>
      <w:r w:rsidRPr="00576C8F">
        <w:rPr>
          <w:noProof/>
        </w:rPr>
        <w:drawing>
          <wp:inline distT="0" distB="0" distL="0" distR="0" wp14:anchorId="763ADC5C" wp14:editId="4B24ACC8">
            <wp:extent cx="3075709" cy="2117049"/>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78294" cy="2118828"/>
                    </a:xfrm>
                    <a:prstGeom prst="rect">
                      <a:avLst/>
                    </a:prstGeom>
                    <a:noFill/>
                    <a:ln>
                      <a:noFill/>
                    </a:ln>
                  </pic:spPr>
                </pic:pic>
              </a:graphicData>
            </a:graphic>
          </wp:inline>
        </w:drawing>
      </w:r>
    </w:p>
    <w:p w:rsidR="007917B0" w:rsidRPr="00F84B77" w:rsidRDefault="007917B0" w:rsidP="007917B0">
      <w:pPr>
        <w:pStyle w:val="a9"/>
        <w:spacing w:beforeLines="0"/>
      </w:pPr>
      <w:r w:rsidRPr="00F84B77">
        <w:rPr>
          <w:rFonts w:hint="eastAsia"/>
        </w:rPr>
        <w:t>図</w:t>
      </w:r>
      <w:r w:rsidRPr="00F84B77">
        <w:t xml:space="preserve"> </w:t>
      </w:r>
      <w:fldSimple w:instr=" STYLEREF 2 \s ">
        <w:r w:rsidR="0030381F">
          <w:rPr>
            <w:noProof/>
          </w:rPr>
          <w:t>4.4</w:t>
        </w:r>
      </w:fldSimple>
      <w:r w:rsidR="003524A3" w:rsidRPr="00F84B77">
        <w:noBreakHyphen/>
      </w:r>
      <w:fldSimple w:instr=" SEQ 図 \* ARABIC \s 2 ">
        <w:r w:rsidR="0030381F">
          <w:rPr>
            <w:noProof/>
          </w:rPr>
          <w:t>1</w:t>
        </w:r>
      </w:fldSimple>
      <w:r w:rsidRPr="00F84B77">
        <w:rPr>
          <w:rFonts w:hint="eastAsia"/>
        </w:rPr>
        <w:t xml:space="preserve">　</w:t>
      </w:r>
      <w:r w:rsidR="0027793B" w:rsidRPr="00F84B77">
        <w:rPr>
          <w:rFonts w:hint="eastAsia"/>
        </w:rPr>
        <w:t>今後の</w:t>
      </w:r>
      <w:r w:rsidRPr="00F84B77">
        <w:rPr>
          <w:rFonts w:hint="eastAsia"/>
        </w:rPr>
        <w:t>建設</w:t>
      </w:r>
      <w:r w:rsidRPr="00F84B77">
        <w:t>CALSシステム（イメージ）</w:t>
      </w:r>
    </w:p>
    <w:p w:rsidR="00873CE7" w:rsidRPr="00F84B77" w:rsidRDefault="00873CE7" w:rsidP="006731A1"/>
    <w:p w:rsidR="00805E8F" w:rsidRPr="00F84B77" w:rsidRDefault="00805E8F" w:rsidP="003346EA">
      <w:pPr>
        <w:pStyle w:val="5"/>
      </w:pPr>
      <w:r w:rsidRPr="00F84B77">
        <w:rPr>
          <w:rFonts w:hint="eastAsia"/>
        </w:rPr>
        <w:t>データ</w:t>
      </w:r>
      <w:r w:rsidR="003E6E6F" w:rsidRPr="00F84B77">
        <w:rPr>
          <w:rFonts w:hint="eastAsia"/>
        </w:rPr>
        <w:t>蓄積・管理</w:t>
      </w:r>
      <w:r w:rsidRPr="00F84B77">
        <w:rPr>
          <w:rFonts w:hint="eastAsia"/>
        </w:rPr>
        <w:t>ルール</w:t>
      </w:r>
      <w:r w:rsidR="003E6E6F" w:rsidRPr="00F84B77">
        <w:rPr>
          <w:rFonts w:hint="eastAsia"/>
        </w:rPr>
        <w:t>の確立</w:t>
      </w:r>
    </w:p>
    <w:p w:rsidR="003E6E6F" w:rsidRPr="00F84B77" w:rsidRDefault="00F01933" w:rsidP="00863D57">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w:t>
      </w:r>
      <w:r w:rsidR="00CD601A" w:rsidRPr="00F84B77">
        <w:rPr>
          <w:rFonts w:ascii="HG丸ｺﾞｼｯｸM-PRO" w:eastAsia="HG丸ｺﾞｼｯｸM-PRO" w:hAnsi="HG丸ｺﾞｼｯｸM-PRO" w:hint="eastAsia"/>
          <w:color w:val="000000" w:themeColor="text1"/>
        </w:rPr>
        <w:t>。</w:t>
      </w:r>
      <w:r w:rsidRPr="00F84B77">
        <w:rPr>
          <w:rFonts w:ascii="HG丸ｺﾞｼｯｸM-PRO" w:eastAsia="HG丸ｺﾞｼｯｸM-PRO" w:hAnsi="HG丸ｺﾞｼｯｸM-PRO" w:hint="eastAsia"/>
          <w:color w:val="000000" w:themeColor="text1"/>
        </w:rPr>
        <w:t>以下に基本的な考え方を示す。</w:t>
      </w:r>
    </w:p>
    <w:p w:rsidR="00F04C0D" w:rsidRPr="00F84B77" w:rsidRDefault="00AB49AE" w:rsidP="00F04C0D">
      <w:pPr>
        <w:pStyle w:val="50"/>
        <w:ind w:leftChars="450" w:left="1155"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F347F2" w:rsidRPr="00F84B77">
        <w:rPr>
          <w:rFonts w:ascii="HG丸ｺﾞｼｯｸM-PRO" w:eastAsia="HG丸ｺﾞｼｯｸM-PRO" w:hAnsi="HG丸ｺﾞｼｯｸM-PRO" w:hint="eastAsia"/>
        </w:rPr>
        <w:t>データは</w:t>
      </w:r>
      <w:r w:rsidR="00805E8F" w:rsidRPr="00F84B77">
        <w:rPr>
          <w:rFonts w:ascii="HG丸ｺﾞｼｯｸM-PRO" w:eastAsia="HG丸ｺﾞｼｯｸM-PRO" w:hAnsi="HG丸ｺﾞｼｯｸM-PRO" w:hint="eastAsia"/>
        </w:rPr>
        <w:t>、</w:t>
      </w:r>
      <w:r w:rsidR="00F347F2" w:rsidRPr="00F84B77">
        <w:rPr>
          <w:rFonts w:ascii="HG丸ｺﾞｼｯｸM-PRO" w:eastAsia="HG丸ｺﾞｼｯｸM-PRO" w:hAnsi="HG丸ｺﾞｼｯｸM-PRO" w:hint="eastAsia"/>
        </w:rPr>
        <w:t>事務所毎に</w:t>
      </w:r>
      <w:r w:rsidR="003E6E6F" w:rsidRPr="00F84B77">
        <w:rPr>
          <w:rFonts w:ascii="HG丸ｺﾞｼｯｸM-PRO" w:eastAsia="HG丸ｺﾞｼｯｸM-PRO" w:hAnsi="HG丸ｺﾞｼｯｸM-PRO" w:hint="eastAsia"/>
        </w:rPr>
        <w:t>分</w:t>
      </w:r>
      <w:r w:rsidR="00F04C0D" w:rsidRPr="00F84B77">
        <w:rPr>
          <w:rFonts w:ascii="HG丸ｺﾞｼｯｸM-PRO" w:eastAsia="HG丸ｺﾞｼｯｸM-PRO" w:hAnsi="HG丸ｺﾞｼｯｸM-PRO" w:hint="eastAsia"/>
        </w:rPr>
        <w:t>野</w:t>
      </w:r>
      <w:r w:rsidR="00AD444F" w:rsidRPr="00F84B77">
        <w:rPr>
          <w:rFonts w:ascii="HG丸ｺﾞｼｯｸM-PRO" w:eastAsia="HG丸ｺﾞｼｯｸM-PRO" w:hAnsi="HG丸ｺﾞｼｯｸM-PRO" w:hint="eastAsia"/>
        </w:rPr>
        <w:t>・</w:t>
      </w:r>
      <w:r w:rsidR="00F04C0D" w:rsidRPr="00F84B77">
        <w:rPr>
          <w:rFonts w:ascii="HG丸ｺﾞｼｯｸM-PRO" w:eastAsia="HG丸ｺﾞｼｯｸM-PRO" w:hAnsi="HG丸ｺﾞｼｯｸM-PRO" w:hint="eastAsia"/>
        </w:rPr>
        <w:t>施設ごと、</w:t>
      </w:r>
      <w:r w:rsidR="003E6E6F" w:rsidRPr="00F84B77">
        <w:rPr>
          <w:rFonts w:ascii="HG丸ｺﾞｼｯｸM-PRO" w:eastAsia="HG丸ｺﾞｼｯｸM-PRO" w:hAnsi="HG丸ｺﾞｼｯｸM-PRO" w:hint="eastAsia"/>
        </w:rPr>
        <w:t>業務ごとに分類し</w:t>
      </w:r>
      <w:r w:rsidR="00F04C0D" w:rsidRPr="00F84B77">
        <w:rPr>
          <w:rFonts w:ascii="HG丸ｺﾞｼｯｸM-PRO" w:eastAsia="HG丸ｺﾞｼｯｸM-PRO" w:hAnsi="HG丸ｺﾞｼｯｸM-PRO" w:hint="eastAsia"/>
        </w:rPr>
        <w:t>、</w:t>
      </w:r>
      <w:r w:rsidR="003E6E6F" w:rsidRPr="00F84B77">
        <w:rPr>
          <w:rFonts w:ascii="HG丸ｺﾞｼｯｸM-PRO" w:eastAsia="HG丸ｺﾞｼｯｸM-PRO" w:hAnsi="HG丸ｺﾞｼｯｸM-PRO" w:hint="eastAsia"/>
        </w:rPr>
        <w:t>管理・蓄積を行う。</w:t>
      </w:r>
    </w:p>
    <w:p w:rsidR="00F04C0D" w:rsidRPr="00F84B77" w:rsidRDefault="00AB49AE" w:rsidP="00F04C0D">
      <w:pPr>
        <w:pStyle w:val="50"/>
        <w:ind w:leftChars="450" w:left="1155"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F04C0D" w:rsidRPr="00F84B77">
        <w:rPr>
          <w:rFonts w:ascii="HG丸ｺﾞｼｯｸM-PRO" w:eastAsia="HG丸ｺﾞｼｯｸM-PRO" w:hAnsi="HG丸ｺﾞｼｯｸM-PRO" w:hint="eastAsia"/>
        </w:rPr>
        <w:t>各事務所は、</w:t>
      </w:r>
      <w:r w:rsidRPr="00F84B77">
        <w:rPr>
          <w:rFonts w:ascii="HG丸ｺﾞｼｯｸM-PRO" w:eastAsia="HG丸ｺﾞｼｯｸM-PRO" w:hAnsi="HG丸ｺﾞｼｯｸM-PRO" w:hint="eastAsia"/>
        </w:rPr>
        <w:t>データ</w:t>
      </w:r>
      <w:r w:rsidR="00F04C0D" w:rsidRPr="00F84B77">
        <w:rPr>
          <w:rFonts w:ascii="HG丸ｺﾞｼｯｸM-PRO" w:eastAsia="HG丸ｺﾞｼｯｸM-PRO" w:hAnsi="HG丸ｺﾞｼｯｸM-PRO" w:hint="eastAsia"/>
        </w:rPr>
        <w:t>を管理する管理責任者</w:t>
      </w:r>
      <w:r w:rsidR="00595006" w:rsidRPr="00F84B77">
        <w:rPr>
          <w:rFonts w:ascii="HG丸ｺﾞｼｯｸM-PRO" w:eastAsia="HG丸ｺﾞｼｯｸM-PRO" w:hAnsi="HG丸ｺﾞｼｯｸM-PRO" w:hint="eastAsia"/>
        </w:rPr>
        <w:t>および</w:t>
      </w:r>
      <w:r w:rsidR="00F04C0D" w:rsidRPr="00F84B77">
        <w:rPr>
          <w:rFonts w:ascii="HG丸ｺﾞｼｯｸM-PRO" w:eastAsia="HG丸ｺﾞｼｯｸM-PRO" w:hAnsi="HG丸ｺﾞｼｯｸM-PRO" w:hint="eastAsia"/>
        </w:rPr>
        <w:t>分野</w:t>
      </w:r>
      <w:r w:rsidR="00AD444F" w:rsidRPr="00F84B77">
        <w:rPr>
          <w:rFonts w:ascii="HG丸ｺﾞｼｯｸM-PRO" w:eastAsia="HG丸ｺﾞｼｯｸM-PRO" w:hAnsi="HG丸ｺﾞｼｯｸM-PRO" w:hint="eastAsia"/>
        </w:rPr>
        <w:t>・</w:t>
      </w:r>
      <w:r w:rsidR="00F04C0D" w:rsidRPr="00F84B77">
        <w:rPr>
          <w:rFonts w:ascii="HG丸ｺﾞｼｯｸM-PRO" w:eastAsia="HG丸ｺﾞｼｯｸM-PRO" w:hAnsi="HG丸ｺﾞｼｯｸM-PRO" w:hint="eastAsia"/>
        </w:rPr>
        <w:t>施設ごと業務ごとのデータ入力（蓄積）担当者を定める。管理責任者は、適宜</w:t>
      </w:r>
      <w:r w:rsidR="00E32F65" w:rsidRPr="00F84B77">
        <w:rPr>
          <w:rFonts w:ascii="HG丸ｺﾞｼｯｸM-PRO" w:eastAsia="HG丸ｺﾞｼｯｸM-PRO" w:hAnsi="HG丸ｺﾞｼｯｸM-PRO" w:hint="eastAsia"/>
        </w:rPr>
        <w:t>、</w:t>
      </w:r>
      <w:r w:rsidR="00F04C0D" w:rsidRPr="00F84B77">
        <w:rPr>
          <w:rFonts w:ascii="HG丸ｺﾞｼｯｸM-PRO" w:eastAsia="HG丸ｺﾞｼｯｸM-PRO" w:hAnsi="HG丸ｺﾞｼｯｸM-PRO" w:hint="eastAsia"/>
        </w:rPr>
        <w:t>データの入力（蓄積）状況を管理するとともに</w:t>
      </w:r>
      <w:r w:rsidR="00E32F65" w:rsidRPr="00F84B77">
        <w:rPr>
          <w:rFonts w:ascii="HG丸ｺﾞｼｯｸM-PRO" w:eastAsia="HG丸ｺﾞｼｯｸM-PRO" w:hAnsi="HG丸ｺﾞｼｯｸM-PRO" w:hint="eastAsia"/>
        </w:rPr>
        <w:t>、</w:t>
      </w:r>
      <w:r w:rsidR="00F04C0D" w:rsidRPr="00F84B77">
        <w:rPr>
          <w:rFonts w:ascii="HG丸ｺﾞｼｯｸM-PRO" w:eastAsia="HG丸ｺﾞｼｯｸM-PRO" w:hAnsi="HG丸ｺﾞｼｯｸM-PRO" w:hint="eastAsia"/>
        </w:rPr>
        <w:t>年度末には</w:t>
      </w:r>
      <w:r w:rsidR="001F6316" w:rsidRPr="00F84B77">
        <w:rPr>
          <w:rFonts w:ascii="HG丸ｺﾞｼｯｸM-PRO" w:eastAsia="HG丸ｺﾞｼｯｸM-PRO" w:hAnsi="HG丸ｺﾞｼｯｸM-PRO" w:hint="eastAsia"/>
        </w:rPr>
        <w:t>蓄積</w:t>
      </w:r>
      <w:r w:rsidR="005C544D" w:rsidRPr="00F84B77">
        <w:rPr>
          <w:rFonts w:ascii="HG丸ｺﾞｼｯｸM-PRO" w:eastAsia="HG丸ｺﾞｼｯｸM-PRO" w:hAnsi="HG丸ｺﾞｼｯｸM-PRO" w:hint="eastAsia"/>
        </w:rPr>
        <w:t>状況を確認</w:t>
      </w:r>
      <w:r w:rsidR="00F04C0D" w:rsidRPr="00F84B77">
        <w:rPr>
          <w:rFonts w:ascii="HG丸ｺﾞｼｯｸM-PRO" w:eastAsia="HG丸ｺﾞｼｯｸM-PRO" w:hAnsi="HG丸ｺﾞｼｯｸM-PRO" w:hint="eastAsia"/>
        </w:rPr>
        <w:t>する。</w:t>
      </w:r>
    </w:p>
    <w:p w:rsidR="001F6316" w:rsidRPr="00782149" w:rsidRDefault="001F6316" w:rsidP="001F6316">
      <w:pPr>
        <w:pStyle w:val="50"/>
        <w:ind w:leftChars="450" w:left="1155"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805E8F" w:rsidRPr="00F84B77">
        <w:rPr>
          <w:rFonts w:ascii="HG丸ｺﾞｼｯｸM-PRO" w:eastAsia="HG丸ｺﾞｼｯｸM-PRO" w:hAnsi="HG丸ｺﾞｼｯｸM-PRO" w:hint="eastAsia"/>
        </w:rPr>
        <w:t>事業</w:t>
      </w:r>
      <w:r w:rsidR="00C4236B" w:rsidRPr="00F84B77">
        <w:rPr>
          <w:rFonts w:ascii="HG丸ｺﾞｼｯｸM-PRO" w:eastAsia="HG丸ｺﾞｼｯｸM-PRO" w:hAnsi="HG丸ｺﾞｼｯｸM-PRO" w:hint="eastAsia"/>
        </w:rPr>
        <w:t>室</w:t>
      </w:r>
      <w:r w:rsidR="00805E8F" w:rsidRPr="00F84B77">
        <w:rPr>
          <w:rFonts w:ascii="HG丸ｺﾞｼｯｸM-PRO" w:eastAsia="HG丸ｺﾞｼｯｸM-PRO" w:hAnsi="HG丸ｺﾞｼｯｸM-PRO" w:hint="eastAsia"/>
        </w:rPr>
        <w:t>（局</w:t>
      </w:r>
      <w:r w:rsidR="00C4236B" w:rsidRPr="00F84B77">
        <w:rPr>
          <w:rFonts w:ascii="HG丸ｺﾞｼｯｸM-PRO" w:eastAsia="HG丸ｺﾞｼｯｸM-PRO" w:hAnsi="HG丸ｺﾞｼｯｸM-PRO" w:hint="eastAsia"/>
        </w:rPr>
        <w:t>）</w:t>
      </w:r>
      <w:r w:rsidR="00805E8F" w:rsidRPr="00F84B77">
        <w:rPr>
          <w:rFonts w:ascii="HG丸ｺﾞｼｯｸM-PRO" w:eastAsia="HG丸ｺﾞｼｯｸM-PRO" w:hAnsi="HG丸ｺﾞｼｯｸM-PRO" w:hint="eastAsia"/>
        </w:rPr>
        <w:t>課は、事務所</w:t>
      </w:r>
      <w:r w:rsidR="00C4236B" w:rsidRPr="00F84B77">
        <w:rPr>
          <w:rFonts w:ascii="HG丸ｺﾞｼｯｸM-PRO" w:eastAsia="HG丸ｺﾞｼｯｸM-PRO" w:hAnsi="HG丸ｺﾞｼｯｸM-PRO" w:hint="eastAsia"/>
        </w:rPr>
        <w:t>毎</w:t>
      </w:r>
      <w:r w:rsidR="00805E8F" w:rsidRPr="00F84B77">
        <w:rPr>
          <w:rFonts w:ascii="HG丸ｺﾞｼｯｸM-PRO" w:eastAsia="HG丸ｺﾞｼｯｸM-PRO" w:hAnsi="HG丸ｺﾞｼｯｸM-PRO" w:hint="eastAsia"/>
        </w:rPr>
        <w:t>に管理・蓄積されたデータ</w:t>
      </w:r>
      <w:r w:rsidRPr="00F84B77">
        <w:rPr>
          <w:rFonts w:ascii="HG丸ｺﾞｼｯｸM-PRO" w:eastAsia="HG丸ｺﾞｼｯｸM-PRO" w:hAnsi="HG丸ｺﾞｼｯｸM-PRO" w:hint="eastAsia"/>
        </w:rPr>
        <w:t>の内、計画的な維持管理に資するデータ等</w:t>
      </w:r>
      <w:r w:rsidR="00012A13" w:rsidRPr="00F84B77">
        <w:rPr>
          <w:rFonts w:ascii="HG丸ｺﾞｼｯｸM-PRO" w:eastAsia="HG丸ｺﾞｼｯｸM-PRO" w:hAnsi="HG丸ｺﾞｼｯｸM-PRO" w:hint="eastAsia"/>
        </w:rPr>
        <w:t>を選定し、選定したデータの</w:t>
      </w:r>
      <w:r w:rsidR="00805E8F" w:rsidRPr="00F84B77">
        <w:rPr>
          <w:rFonts w:ascii="HG丸ｺﾞｼｯｸM-PRO" w:eastAsia="HG丸ｺﾞｼｯｸM-PRO" w:hAnsi="HG丸ｺﾞｼｯｸM-PRO" w:hint="eastAsia"/>
        </w:rPr>
        <w:t>管理</w:t>
      </w:r>
      <w:r w:rsidRPr="00F84B77">
        <w:rPr>
          <w:rFonts w:ascii="HG丸ｺﾞｼｯｸM-PRO" w:eastAsia="HG丸ｺﾞｼｯｸM-PRO" w:hAnsi="HG丸ｺﾞｼｯｸM-PRO" w:hint="eastAsia"/>
        </w:rPr>
        <w:t>・蓄積状況を適宜確認</w:t>
      </w:r>
      <w:r w:rsidR="005C544D" w:rsidRPr="00F84B77">
        <w:rPr>
          <w:rFonts w:ascii="HG丸ｺﾞｼｯｸM-PRO" w:eastAsia="HG丸ｺﾞｼｯｸM-PRO" w:hAnsi="HG丸ｺﾞｼｯｸM-PRO" w:hint="eastAsia"/>
        </w:rPr>
        <w:t>するとともに</w:t>
      </w:r>
      <w:r w:rsidR="00E32F65" w:rsidRPr="00F84B77">
        <w:rPr>
          <w:rFonts w:ascii="HG丸ｺﾞｼｯｸM-PRO" w:eastAsia="HG丸ｺﾞｼｯｸM-PRO" w:hAnsi="HG丸ｺﾞｼｯｸM-PRO" w:hint="eastAsia"/>
        </w:rPr>
        <w:t>、</w:t>
      </w:r>
      <w:r w:rsidR="005C544D" w:rsidRPr="00F84B77">
        <w:rPr>
          <w:rFonts w:ascii="HG丸ｺﾞｼｯｸM-PRO" w:eastAsia="HG丸ｺﾞｼｯｸM-PRO" w:hAnsi="HG丸ｺﾞｼｯｸM-PRO" w:hint="eastAsia"/>
        </w:rPr>
        <w:t>年度末には蓄積状況を確認</w:t>
      </w:r>
      <w:r w:rsidR="001A11F3" w:rsidRPr="00F84B77">
        <w:rPr>
          <w:rFonts w:ascii="HG丸ｺﾞｼｯｸM-PRO" w:eastAsia="HG丸ｺﾞｼｯｸM-PRO" w:hAnsi="HG丸ｺﾞｼｯｸM-PRO" w:hint="eastAsia"/>
        </w:rPr>
        <w:t>する。</w:t>
      </w:r>
    </w:p>
    <w:p w:rsidR="005C544D" w:rsidRPr="00782149" w:rsidRDefault="00012A13" w:rsidP="005C544D">
      <w:pPr>
        <w:pStyle w:val="50"/>
        <w:ind w:leftChars="450" w:left="1155"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lastRenderedPageBreak/>
        <w:t>・各分野</w:t>
      </w:r>
      <w:r w:rsidR="000E0E67" w:rsidRPr="00782149">
        <w:rPr>
          <w:rFonts w:ascii="HG丸ｺﾞｼｯｸM-PRO" w:eastAsia="HG丸ｺﾞｼｯｸM-PRO" w:hAnsi="HG丸ｺﾞｼｯｸM-PRO" w:hint="eastAsia"/>
        </w:rPr>
        <w:t>・施設</w:t>
      </w:r>
      <w:r w:rsidRPr="00782149">
        <w:rPr>
          <w:rFonts w:ascii="HG丸ｺﾞｼｯｸM-PRO" w:eastAsia="HG丸ｺﾞｼｯｸM-PRO" w:hAnsi="HG丸ｺﾞｼｯｸM-PRO" w:hint="eastAsia"/>
        </w:rPr>
        <w:t>「行動計画」において、分野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施設毎に適切なデータ管理・蓄積ルールを定める</w:t>
      </w:r>
      <w:r w:rsidR="005C544D" w:rsidRPr="00782149">
        <w:rPr>
          <w:rFonts w:ascii="HG丸ｺﾞｼｯｸM-PRO" w:eastAsia="HG丸ｺﾞｼｯｸM-PRO" w:hAnsi="HG丸ｺﾞｼｯｸM-PRO" w:hint="eastAsia"/>
        </w:rPr>
        <w:t>（</w:t>
      </w:r>
      <w:r w:rsidR="00AF4F67">
        <w:fldChar w:fldCharType="begin"/>
      </w:r>
      <w:r w:rsidR="00AF4F67">
        <w:instrText xml:space="preserve"> REF _Ref406764140 \h  \* MERGEFORMAT </w:instrText>
      </w:r>
      <w:r w:rsidR="00AF4F67">
        <w:fldChar w:fldCharType="separate"/>
      </w:r>
      <w:r w:rsidR="0030381F" w:rsidRPr="0030381F">
        <w:rPr>
          <w:rFonts w:ascii="HG丸ｺﾞｼｯｸM-PRO" w:eastAsia="HG丸ｺﾞｼｯｸM-PRO" w:hAnsi="HG丸ｺﾞｼｯｸM-PRO" w:hint="eastAsia"/>
        </w:rPr>
        <w:t>表</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4.4</w:t>
      </w:r>
      <w:r w:rsidR="0030381F" w:rsidRPr="0030381F">
        <w:rPr>
          <w:rFonts w:ascii="HG丸ｺﾞｼｯｸM-PRO" w:eastAsia="HG丸ｺﾞｼｯｸM-PRO" w:hAnsi="HG丸ｺﾞｼｯｸM-PRO"/>
          <w:noProof/>
        </w:rPr>
        <w:noBreakHyphen/>
        <w:t>8</w:t>
      </w:r>
      <w:r w:rsidR="00AF4F67">
        <w:fldChar w:fldCharType="end"/>
      </w:r>
      <w:r w:rsidR="007917B0" w:rsidRPr="00782149">
        <w:rPr>
          <w:rFonts w:ascii="HG丸ｺﾞｼｯｸM-PRO" w:eastAsia="HG丸ｺﾞｼｯｸM-PRO" w:hAnsi="HG丸ｺﾞｼｯｸM-PRO" w:hint="eastAsia"/>
        </w:rPr>
        <w:t>参照</w:t>
      </w:r>
      <w:r w:rsidR="005C544D" w:rsidRPr="00782149">
        <w:rPr>
          <w:rFonts w:ascii="HG丸ｺﾞｼｯｸM-PRO" w:eastAsia="HG丸ｺﾞｼｯｸM-PRO" w:hAnsi="HG丸ｺﾞｼｯｸM-PRO"/>
        </w:rPr>
        <w:t>）</w:t>
      </w:r>
      <w:r w:rsidR="00D0523F" w:rsidRPr="00782149">
        <w:rPr>
          <w:rFonts w:ascii="HG丸ｺﾞｼｯｸM-PRO" w:eastAsia="HG丸ｺﾞｼｯｸM-PRO" w:hAnsi="HG丸ｺﾞｼｯｸM-PRO" w:hint="eastAsia"/>
        </w:rPr>
        <w:t>。</w:t>
      </w:r>
    </w:p>
    <w:p w:rsidR="009453FB" w:rsidRDefault="007917B0">
      <w:pPr>
        <w:pStyle w:val="a9"/>
        <w:spacing w:before="180"/>
      </w:pPr>
      <w:bookmarkStart w:id="622" w:name="_Ref406764140"/>
      <w:bookmarkStart w:id="623" w:name="_Ref388263386"/>
      <w:r w:rsidRPr="00EB6ABC">
        <w:rPr>
          <w:rFonts w:hint="eastAsia"/>
        </w:rPr>
        <w:t>表</w:t>
      </w:r>
      <w:r w:rsidRPr="00EB6ABC">
        <w:t xml:space="preserve"> </w:t>
      </w:r>
      <w:fldSimple w:instr=" STYLEREF 2 \s ">
        <w:r w:rsidR="0030381F">
          <w:rPr>
            <w:noProof/>
          </w:rPr>
          <w:t>4.4</w:t>
        </w:r>
      </w:fldSimple>
      <w:r w:rsidR="003524A3" w:rsidRPr="00EB6ABC">
        <w:noBreakHyphen/>
      </w:r>
      <w:fldSimple w:instr=" SEQ 表 \* ARABIC \s 2 ">
        <w:r w:rsidR="0030381F">
          <w:rPr>
            <w:noProof/>
          </w:rPr>
          <w:t>8</w:t>
        </w:r>
      </w:fldSimple>
      <w:bookmarkEnd w:id="622"/>
      <w:bookmarkEnd w:id="623"/>
      <w:r w:rsidRPr="00EB6ABC">
        <w:rPr>
          <w:rFonts w:hint="eastAsia"/>
        </w:rPr>
        <w:t xml:space="preserve">　データ蓄積・管理体制</w:t>
      </w:r>
      <w:r w:rsidR="004E7163" w:rsidRPr="00EB6ABC">
        <w:rPr>
          <w:rFonts w:hint="eastAsia"/>
        </w:rPr>
        <w:t>の例示</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744894" w:rsidTr="005C544D">
        <w:trPr>
          <w:cantSplit/>
        </w:trPr>
        <w:tc>
          <w:tcPr>
            <w:tcW w:w="426" w:type="dxa"/>
            <w:tcBorders>
              <w:bottom w:val="doub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データ</w:t>
            </w:r>
          </w:p>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管理</w:t>
            </w:r>
          </w:p>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蓄積</w:t>
            </w:r>
          </w:p>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EB6ABC" w:rsidRDefault="005C544D"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確認</w:t>
            </w:r>
          </w:p>
          <w:p w:rsidR="00726564" w:rsidRPr="00EB6ABC" w:rsidRDefault="005C544D"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備考</w:t>
            </w:r>
          </w:p>
        </w:tc>
      </w:tr>
      <w:tr w:rsidR="005C544D" w:rsidRPr="00744894" w:rsidTr="005C544D">
        <w:trPr>
          <w:cantSplit/>
          <w:trHeight w:val="251"/>
        </w:trPr>
        <w:tc>
          <w:tcPr>
            <w:tcW w:w="426" w:type="dxa"/>
            <w:tcBorders>
              <w:top w:val="double" w:sz="4" w:space="0" w:color="auto"/>
            </w:tcBorders>
          </w:tcPr>
          <w:p w:rsidR="00726564" w:rsidRPr="00EB6ABC" w:rsidRDefault="00726564" w:rsidP="003C17B6">
            <w:pPr>
              <w:spacing w:line="280" w:lineRule="exact"/>
              <w:rPr>
                <w:rFonts w:ascii="HG丸ｺﾞｼｯｸM-PRO" w:eastAsia="HG丸ｺﾞｼｯｸM-PRO" w:hAnsi="HG丸ｺﾞｼｯｸM-PRO"/>
                <w:sz w:val="20"/>
                <w:szCs w:val="20"/>
              </w:rPr>
            </w:pPr>
          </w:p>
          <w:p w:rsidR="00726564" w:rsidRPr="00EB6ABC" w:rsidRDefault="00726564" w:rsidP="003C17B6">
            <w:pPr>
              <w:spacing w:line="280" w:lineRule="exact"/>
              <w:jc w:val="center"/>
              <w:rPr>
                <w:rFonts w:ascii="HG丸ｺﾞｼｯｸM-PRO" w:eastAsia="HG丸ｺﾞｼｯｸM-PRO" w:hAnsi="HG丸ｺﾞｼｯｸM-PRO"/>
                <w:sz w:val="20"/>
                <w:szCs w:val="20"/>
              </w:rPr>
            </w:pPr>
          </w:p>
        </w:tc>
        <w:tc>
          <w:tcPr>
            <w:tcW w:w="425"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道</w:t>
            </w:r>
          </w:p>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河等</w:t>
            </w:r>
          </w:p>
        </w:tc>
        <w:tc>
          <w:tcPr>
            <w:tcW w:w="1134"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パト・補修結果</w:t>
            </w:r>
          </w:p>
        </w:tc>
        <w:tc>
          <w:tcPr>
            <w:tcW w:w="1417"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建設</w:t>
            </w:r>
            <w:r w:rsidRPr="00EB6ABC">
              <w:rPr>
                <w:rFonts w:ascii="HG丸ｺﾞｼｯｸM-PRO" w:eastAsia="HG丸ｺﾞｼｯｸM-PRO" w:hAnsi="HG丸ｺﾞｼｯｸM-PRO"/>
                <w:sz w:val="20"/>
                <w:szCs w:val="20"/>
              </w:rPr>
              <w:t>CALS</w:t>
            </w:r>
          </w:p>
        </w:tc>
        <w:tc>
          <w:tcPr>
            <w:tcW w:w="598"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日々</w:t>
            </w:r>
          </w:p>
        </w:tc>
        <w:tc>
          <w:tcPr>
            <w:tcW w:w="962"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グループ長</w:t>
            </w:r>
          </w:p>
        </w:tc>
        <w:tc>
          <w:tcPr>
            <w:tcW w:w="708"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w:t>
            </w:r>
          </w:p>
        </w:tc>
        <w:tc>
          <w:tcPr>
            <w:tcW w:w="709" w:type="dxa"/>
            <w:tcBorders>
              <w:top w:val="double" w:sz="4" w:space="0" w:color="auto"/>
            </w:tcBorders>
          </w:tcPr>
          <w:p w:rsidR="00726564" w:rsidRPr="00EB6ABC" w:rsidRDefault="005C544D"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sz w:val="20"/>
                <w:szCs w:val="20"/>
              </w:rPr>
              <w:t>-</w:t>
            </w:r>
          </w:p>
        </w:tc>
        <w:tc>
          <w:tcPr>
            <w:tcW w:w="851" w:type="dxa"/>
            <w:tcBorders>
              <w:top w:val="double" w:sz="4" w:space="0" w:color="auto"/>
            </w:tcBorders>
          </w:tcPr>
          <w:p w:rsidR="00726564" w:rsidRPr="00EB6ABC" w:rsidRDefault="005C544D"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sz w:val="20"/>
                <w:szCs w:val="20"/>
              </w:rPr>
              <w:t>-</w:t>
            </w:r>
          </w:p>
        </w:tc>
        <w:tc>
          <w:tcPr>
            <w:tcW w:w="425"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日常</w:t>
            </w:r>
          </w:p>
        </w:tc>
        <w:tc>
          <w:tcPr>
            <w:tcW w:w="709" w:type="dxa"/>
            <w:tcBorders>
              <w:top w:val="double" w:sz="4" w:space="0" w:color="auto"/>
            </w:tcBorders>
          </w:tcPr>
          <w:p w:rsidR="00726564" w:rsidRPr="00EB6ABC" w:rsidRDefault="005C544D" w:rsidP="00726564">
            <w:pPr>
              <w:spacing w:line="280" w:lineRule="exac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随時</w:t>
            </w:r>
          </w:p>
        </w:tc>
        <w:tc>
          <w:tcPr>
            <w:tcW w:w="771" w:type="dxa"/>
            <w:tcBorders>
              <w:top w:val="double" w:sz="4" w:space="0" w:color="auto"/>
            </w:tcBorders>
          </w:tcPr>
          <w:p w:rsidR="00726564" w:rsidRPr="00EB6ABC" w:rsidRDefault="00726564" w:rsidP="00726564">
            <w:pPr>
              <w:spacing w:line="280" w:lineRule="exact"/>
              <w:rPr>
                <w:rFonts w:ascii="HG丸ｺﾞｼｯｸM-PRO" w:eastAsia="HG丸ｺﾞｼｯｸM-PRO" w:hAnsi="HG丸ｺﾞｼｯｸM-PRO"/>
                <w:sz w:val="20"/>
                <w:szCs w:val="20"/>
              </w:rPr>
            </w:pPr>
          </w:p>
        </w:tc>
      </w:tr>
      <w:tr w:rsidR="009C52D9" w:rsidRPr="00744894" w:rsidTr="005C544D">
        <w:trPr>
          <w:cantSplit/>
          <w:trHeight w:val="279"/>
        </w:trPr>
        <w:tc>
          <w:tcPr>
            <w:tcW w:w="426" w:type="dxa"/>
          </w:tcPr>
          <w:p w:rsidR="009C52D9" w:rsidRPr="00EB6ABC" w:rsidRDefault="009C52D9" w:rsidP="003C17B6">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道路</w:t>
            </w:r>
          </w:p>
        </w:tc>
        <w:tc>
          <w:tcPr>
            <w:tcW w:w="425"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w:t>
            </w:r>
          </w:p>
        </w:tc>
        <w:tc>
          <w:tcPr>
            <w:tcW w:w="1134"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点検・補修履歴等</w:t>
            </w:r>
          </w:p>
        </w:tc>
        <w:tc>
          <w:tcPr>
            <w:tcW w:w="1417"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大阪府橋梁情報提供システム</w:t>
            </w:r>
          </w:p>
        </w:tc>
        <w:tc>
          <w:tcPr>
            <w:tcW w:w="598"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１年</w:t>
            </w:r>
          </w:p>
        </w:tc>
        <w:tc>
          <w:tcPr>
            <w:tcW w:w="962"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計画補修グループ長</w:t>
            </w:r>
          </w:p>
        </w:tc>
        <w:tc>
          <w:tcPr>
            <w:tcW w:w="708"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橋梁担当</w:t>
            </w:r>
          </w:p>
        </w:tc>
        <w:tc>
          <w:tcPr>
            <w:tcW w:w="709" w:type="dxa"/>
          </w:tcPr>
          <w:p w:rsidR="009C52D9" w:rsidRPr="00EB6ABC" w:rsidRDefault="009C52D9" w:rsidP="002C6023">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交通</w:t>
            </w:r>
          </w:p>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道路</w:t>
            </w:r>
          </w:p>
        </w:tc>
        <w:tc>
          <w:tcPr>
            <w:tcW w:w="851"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橋梁担当</w:t>
            </w:r>
          </w:p>
        </w:tc>
        <w:tc>
          <w:tcPr>
            <w:tcW w:w="425"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計画</w:t>
            </w:r>
          </w:p>
        </w:tc>
        <w:tc>
          <w:tcPr>
            <w:tcW w:w="709" w:type="dxa"/>
          </w:tcPr>
          <w:p w:rsidR="009C52D9" w:rsidRPr="00EB6ABC" w:rsidRDefault="009C52D9" w:rsidP="00726564">
            <w:pPr>
              <w:spacing w:line="280" w:lineRule="exact"/>
              <w:rPr>
                <w:rFonts w:ascii="HG丸ｺﾞｼｯｸM-PRO" w:eastAsia="HG丸ｺﾞｼｯｸM-PRO" w:hAnsi="HG丸ｺﾞｼｯｸM-PRO"/>
                <w:sz w:val="20"/>
                <w:szCs w:val="20"/>
              </w:rPr>
            </w:pPr>
            <w:r w:rsidRPr="00EB6ABC">
              <w:rPr>
                <w:rFonts w:ascii="HG丸ｺﾞｼｯｸM-PRO" w:eastAsia="HG丸ｺﾞｼｯｸM-PRO" w:hAnsi="HG丸ｺﾞｼｯｸM-PRO"/>
                <w:sz w:val="20"/>
                <w:szCs w:val="20"/>
              </w:rPr>
              <w:t>4月</w:t>
            </w:r>
          </w:p>
        </w:tc>
        <w:tc>
          <w:tcPr>
            <w:tcW w:w="771" w:type="dxa"/>
          </w:tcPr>
          <w:p w:rsidR="009C52D9" w:rsidRPr="00EB6ABC" w:rsidRDefault="009C52D9" w:rsidP="00726564">
            <w:pPr>
              <w:spacing w:line="280" w:lineRule="exact"/>
              <w:rPr>
                <w:rFonts w:ascii="HG丸ｺﾞｼｯｸM-PRO" w:eastAsia="HG丸ｺﾞｼｯｸM-PRO" w:hAnsi="HG丸ｺﾞｼｯｸM-PRO"/>
                <w:sz w:val="20"/>
                <w:szCs w:val="20"/>
              </w:rPr>
            </w:pPr>
          </w:p>
        </w:tc>
      </w:tr>
      <w:tr w:rsidR="005C544D" w:rsidRPr="00744894" w:rsidTr="005C544D">
        <w:trPr>
          <w:cantSplit/>
          <w:trHeight w:val="279"/>
        </w:trPr>
        <w:tc>
          <w:tcPr>
            <w:tcW w:w="426" w:type="dxa"/>
          </w:tcPr>
          <w:p w:rsidR="00726564" w:rsidRPr="00EB6ABC" w:rsidRDefault="00726564" w:rsidP="009C49DB">
            <w:pPr>
              <w:spacing w:line="280" w:lineRule="exac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河川</w:t>
            </w:r>
          </w:p>
        </w:tc>
        <w:tc>
          <w:tcPr>
            <w:tcW w:w="425"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河川</w:t>
            </w:r>
          </w:p>
        </w:tc>
        <w:tc>
          <w:tcPr>
            <w:tcW w:w="1134"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点検・補修履歴等</w:t>
            </w:r>
          </w:p>
        </w:tc>
        <w:tc>
          <w:tcPr>
            <w:tcW w:w="1417"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河川カルテ</w:t>
            </w:r>
          </w:p>
          <w:p w:rsidR="00726564" w:rsidRPr="00EB6ABC" w:rsidRDefault="00726564" w:rsidP="00726564">
            <w:pPr>
              <w:spacing w:line="280" w:lineRule="exact"/>
              <w:jc w:val="left"/>
              <w:rPr>
                <w:rFonts w:ascii="HG丸ｺﾞｼｯｸM-PRO" w:eastAsia="HG丸ｺﾞｼｯｸM-PRO" w:hAnsi="HG丸ｺﾞｼｯｸM-PRO"/>
                <w:sz w:val="20"/>
                <w:szCs w:val="20"/>
              </w:rPr>
            </w:pPr>
          </w:p>
        </w:tc>
        <w:tc>
          <w:tcPr>
            <w:tcW w:w="598"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１年</w:t>
            </w:r>
          </w:p>
        </w:tc>
        <w:tc>
          <w:tcPr>
            <w:tcW w:w="962"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グループ長</w:t>
            </w:r>
          </w:p>
        </w:tc>
        <w:tc>
          <w:tcPr>
            <w:tcW w:w="708"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w:t>
            </w:r>
          </w:p>
        </w:tc>
        <w:tc>
          <w:tcPr>
            <w:tcW w:w="709"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河川</w:t>
            </w:r>
          </w:p>
        </w:tc>
        <w:tc>
          <w:tcPr>
            <w:tcW w:w="851"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〇〇</w:t>
            </w:r>
          </w:p>
        </w:tc>
        <w:tc>
          <w:tcPr>
            <w:tcW w:w="425"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計画</w:t>
            </w:r>
          </w:p>
        </w:tc>
        <w:tc>
          <w:tcPr>
            <w:tcW w:w="709" w:type="dxa"/>
          </w:tcPr>
          <w:p w:rsidR="00726564" w:rsidRPr="00EB6ABC" w:rsidRDefault="005C544D" w:rsidP="00726564">
            <w:pPr>
              <w:spacing w:line="280" w:lineRule="exac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〇月</w:t>
            </w:r>
          </w:p>
        </w:tc>
        <w:tc>
          <w:tcPr>
            <w:tcW w:w="771" w:type="dxa"/>
          </w:tcPr>
          <w:p w:rsidR="00726564" w:rsidRPr="00EB6ABC" w:rsidRDefault="00726564" w:rsidP="00726564">
            <w:pPr>
              <w:spacing w:line="280" w:lineRule="exact"/>
              <w:rPr>
                <w:rFonts w:ascii="HG丸ｺﾞｼｯｸM-PRO" w:eastAsia="HG丸ｺﾞｼｯｸM-PRO" w:hAnsi="HG丸ｺﾞｼｯｸM-PRO"/>
                <w:sz w:val="20"/>
                <w:szCs w:val="20"/>
              </w:rPr>
            </w:pPr>
          </w:p>
        </w:tc>
      </w:tr>
    </w:tbl>
    <w:p w:rsidR="00CB7B48" w:rsidRPr="00782149" w:rsidRDefault="00726564">
      <w:pPr>
        <w:widowControl/>
        <w:jc w:val="left"/>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782149" w:rsidRDefault="00726564">
      <w:pPr>
        <w:widowControl/>
        <w:jc w:val="left"/>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備考：備考には、連携データを記載（例：河川カルテの備考：点検データ（建設</w:t>
      </w:r>
      <w:r w:rsidRPr="00782149">
        <w:rPr>
          <w:rFonts w:ascii="HG丸ｺﾞｼｯｸM-PRO" w:eastAsia="HG丸ｺﾞｼｯｸM-PRO" w:hAnsi="HG丸ｺﾞｼｯｸM-PRO"/>
          <w:color w:val="000000" w:themeColor="text1"/>
        </w:rPr>
        <w:t>CALS））</w:t>
      </w:r>
      <w:r w:rsidR="009A6260" w:rsidRPr="00782149">
        <w:rPr>
          <w:rFonts w:ascii="HG丸ｺﾞｼｯｸM-PRO" w:eastAsia="HG丸ｺﾞｼｯｸM-PRO" w:hAnsi="HG丸ｺﾞｼｯｸM-PRO" w:hint="eastAsia"/>
          <w:color w:val="000000" w:themeColor="text1"/>
        </w:rPr>
        <w:t>。</w:t>
      </w:r>
    </w:p>
    <w:p w:rsidR="00726564" w:rsidRPr="00782149" w:rsidRDefault="00726564">
      <w:pPr>
        <w:widowControl/>
        <w:jc w:val="left"/>
        <w:rPr>
          <w:rFonts w:ascii="HG丸ｺﾞｼｯｸM-PRO" w:eastAsia="HG丸ｺﾞｼｯｸM-PRO" w:hAnsi="HG丸ｺﾞｼｯｸM-PRO"/>
          <w:color w:val="000000" w:themeColor="text1"/>
        </w:rPr>
      </w:pPr>
    </w:p>
    <w:p w:rsidR="00C355E7" w:rsidRPr="00F84B77" w:rsidRDefault="00C355E7" w:rsidP="00C355E7">
      <w:pPr>
        <w:pStyle w:val="5"/>
      </w:pPr>
      <w:r w:rsidRPr="00F84B77">
        <w:rPr>
          <w:rFonts w:hint="eastAsia"/>
        </w:rPr>
        <w:t>データ蓄積・管理体制の確立</w:t>
      </w:r>
    </w:p>
    <w:p w:rsidR="00C355E7" w:rsidRPr="00F84B77" w:rsidRDefault="003A3AFB" w:rsidP="00C355E7">
      <w:pPr>
        <w:pStyle w:val="50"/>
        <w:ind w:left="735" w:firstLine="210"/>
        <w:rPr>
          <w:rFonts w:ascii="HG丸ｺﾞｼｯｸM-PRO" w:eastAsia="HG丸ｺﾞｼｯｸM-PRO" w:hAnsi="HG丸ｺﾞｼｯｸM-PRO"/>
        </w:rPr>
      </w:pPr>
      <w:r w:rsidRPr="00DE24A5">
        <w:rPr>
          <w:rFonts w:ascii="HG丸ｺﾞｼｯｸM-PRO" w:eastAsia="HG丸ｺﾞｼｯｸM-PRO" w:hAnsi="HG丸ｺﾞｼｯｸM-PRO" w:hint="eastAsia"/>
        </w:rPr>
        <w:t>データ蓄積・管理ルールについては、上記</w:t>
      </w:r>
      <w:r w:rsidR="00E32F65" w:rsidRPr="00DE24A5">
        <w:rPr>
          <w:rFonts w:ascii="HG丸ｺﾞｼｯｸM-PRO" w:eastAsia="HG丸ｺﾞｼｯｸM-PRO" w:hAnsi="HG丸ｺﾞｼｯｸM-PRO" w:hint="eastAsia"/>
        </w:rPr>
        <w:t>、</w:t>
      </w:r>
      <w:r w:rsidRPr="007B0805">
        <w:rPr>
          <w:rFonts w:ascii="HG丸ｺﾞｼｯｸM-PRO" w:eastAsia="HG丸ｺﾞｼｯｸM-PRO" w:hAnsi="HG丸ｺﾞｼｯｸM-PRO" w:hint="eastAsia"/>
        </w:rPr>
        <w:t>基本的な考え方に基づき対応</w:t>
      </w:r>
      <w:r w:rsidR="00744894" w:rsidRPr="007B0805">
        <w:rPr>
          <w:rFonts w:ascii="HG丸ｺﾞｼｯｸM-PRO" w:eastAsia="HG丸ｺﾞｼｯｸM-PRO" w:hAnsi="HG丸ｺﾞｼｯｸM-PRO" w:hint="eastAsia"/>
        </w:rPr>
        <w:t>す</w:t>
      </w:r>
      <w:r w:rsidRPr="007B0805">
        <w:rPr>
          <w:rFonts w:ascii="HG丸ｺﾞｼｯｸM-PRO" w:eastAsia="HG丸ｺﾞｼｯｸM-PRO" w:hAnsi="HG丸ｺﾞｼｯｸM-PRO" w:hint="eastAsia"/>
        </w:rPr>
        <w:t>る</w:t>
      </w:r>
      <w:r w:rsidR="00934701" w:rsidRPr="007B0805">
        <w:rPr>
          <w:rFonts w:ascii="HG丸ｺﾞｼｯｸM-PRO" w:eastAsia="HG丸ｺﾞｼｯｸM-PRO" w:hAnsi="HG丸ｺﾞｼｯｸM-PRO" w:hint="eastAsia"/>
        </w:rPr>
        <w:t>。しかしながら、</w:t>
      </w:r>
      <w:r w:rsidRPr="007B0805">
        <w:rPr>
          <w:rFonts w:ascii="HG丸ｺﾞｼｯｸM-PRO" w:eastAsia="HG丸ｺﾞｼｯｸM-PRO" w:hAnsi="HG丸ｺﾞｼｯｸM-PRO" w:hint="eastAsia"/>
        </w:rPr>
        <w:t>将来</w:t>
      </w:r>
      <w:r w:rsidR="00934701" w:rsidRPr="007B0805">
        <w:rPr>
          <w:rFonts w:ascii="HG丸ｺﾞｼｯｸM-PRO" w:eastAsia="HG丸ｺﾞｼｯｸM-PRO" w:hAnsi="HG丸ｺﾞｼｯｸM-PRO" w:hint="eastAsia"/>
        </w:rPr>
        <w:t>的に</w:t>
      </w:r>
      <w:r w:rsidRPr="007B0805">
        <w:rPr>
          <w:rFonts w:ascii="HG丸ｺﾞｼｯｸM-PRO" w:eastAsia="HG丸ｺﾞｼｯｸM-PRO" w:hAnsi="HG丸ｺﾞｼｯｸM-PRO" w:hint="eastAsia"/>
        </w:rPr>
        <w:t>、大阪府だけでなく市町村等の他管理者も</w:t>
      </w:r>
      <w:r w:rsidR="003D2014" w:rsidRPr="007B0805">
        <w:rPr>
          <w:rFonts w:ascii="HG丸ｺﾞｼｯｸM-PRO" w:eastAsia="HG丸ｺﾞｼｯｸM-PRO" w:hAnsi="HG丸ｺﾞｼｯｸM-PRO" w:hint="eastAsia"/>
        </w:rPr>
        <w:t>含めて</w:t>
      </w:r>
      <w:r w:rsidRPr="007B0805">
        <w:rPr>
          <w:rFonts w:ascii="HG丸ｺﾞｼｯｸM-PRO" w:eastAsia="HG丸ｺﾞｼｯｸM-PRO" w:hAnsi="HG丸ｺﾞｼｯｸM-PRO" w:hint="eastAsia"/>
        </w:rPr>
        <w:t>、より有効にデータを活用するためには、継続的、分野横断的、地域横断的に</w:t>
      </w:r>
      <w:r w:rsidR="000A2F8D" w:rsidRPr="007B0805">
        <w:rPr>
          <w:rFonts w:ascii="HG丸ｺﾞｼｯｸM-PRO" w:eastAsia="HG丸ｺﾞｼｯｸM-PRO" w:hAnsi="HG丸ｺﾞｼｯｸM-PRO" w:hint="eastAsia"/>
        </w:rPr>
        <w:t>使用できる</w:t>
      </w:r>
      <w:r w:rsidRPr="007B0805">
        <w:rPr>
          <w:rFonts w:ascii="HG丸ｺﾞｼｯｸM-PRO" w:eastAsia="HG丸ｺﾞｼｯｸM-PRO" w:hAnsi="HG丸ｺﾞｼｯｸM-PRO" w:hint="eastAsia"/>
        </w:rPr>
        <w:t>データを蓄積、分析し、ノウハウ</w:t>
      </w:r>
      <w:r w:rsidR="003D2014" w:rsidRPr="007B0805">
        <w:rPr>
          <w:rFonts w:ascii="HG丸ｺﾞｼｯｸM-PRO" w:eastAsia="HG丸ｺﾞｼｯｸM-PRO" w:hAnsi="HG丸ｺﾞｼｯｸM-PRO" w:hint="eastAsia"/>
        </w:rPr>
        <w:t>も</w:t>
      </w:r>
      <w:r w:rsidRPr="007B0805">
        <w:rPr>
          <w:rFonts w:ascii="HG丸ｺﾞｼｯｸM-PRO" w:eastAsia="HG丸ｺﾞｼｯｸM-PRO" w:hAnsi="HG丸ｺﾞｼｯｸM-PRO" w:hint="eastAsia"/>
        </w:rPr>
        <w:t>蓄積</w:t>
      </w:r>
      <w:r w:rsidR="00B416AA" w:rsidRPr="00DE24A5">
        <w:rPr>
          <w:rFonts w:ascii="HG丸ｺﾞｼｯｸM-PRO" w:eastAsia="HG丸ｺﾞｼｯｸM-PRO" w:hAnsi="HG丸ｺﾞｼｯｸM-PRO" w:hint="eastAsia"/>
        </w:rPr>
        <w:t>できる</w:t>
      </w:r>
      <w:r w:rsidRPr="007B0805">
        <w:rPr>
          <w:rFonts w:ascii="HG丸ｺﾞｼｯｸM-PRO" w:eastAsia="HG丸ｺﾞｼｯｸM-PRO" w:hAnsi="HG丸ｺﾞｼｯｸM-PRO" w:hint="eastAsia"/>
        </w:rPr>
        <w:t>体制など</w:t>
      </w:r>
      <w:r w:rsidR="003D2014" w:rsidRPr="007B0805">
        <w:rPr>
          <w:rFonts w:ascii="HG丸ｺﾞｼｯｸM-PRO" w:eastAsia="HG丸ｺﾞｼｯｸM-PRO" w:hAnsi="HG丸ｺﾞｼｯｸM-PRO" w:hint="eastAsia"/>
        </w:rPr>
        <w:t>の</w:t>
      </w:r>
      <w:r w:rsidRPr="007B0805">
        <w:rPr>
          <w:rFonts w:ascii="HG丸ｺﾞｼｯｸM-PRO" w:eastAsia="HG丸ｺﾞｼｯｸM-PRO" w:hAnsi="HG丸ｺﾞｼｯｸM-PRO" w:hint="eastAsia"/>
        </w:rPr>
        <w:t>新たな枠組みが必要</w:t>
      </w:r>
      <w:r w:rsidR="003D2014" w:rsidRPr="007B0805">
        <w:rPr>
          <w:rFonts w:ascii="HG丸ｺﾞｼｯｸM-PRO" w:eastAsia="HG丸ｺﾞｼｯｸM-PRO" w:hAnsi="HG丸ｺﾞｼｯｸM-PRO" w:hint="eastAsia"/>
        </w:rPr>
        <w:t>で</w:t>
      </w:r>
      <w:r w:rsidRPr="007B0805">
        <w:rPr>
          <w:rFonts w:ascii="HG丸ｺﾞｼｯｸM-PRO" w:eastAsia="HG丸ｺﾞｼｯｸM-PRO" w:hAnsi="HG丸ｺﾞｼｯｸM-PRO" w:hint="eastAsia"/>
        </w:rPr>
        <w:t>ある。そのために、大阪府のみならず公益法人（技術センター等）や大学等の公的な第三者機関を活用したデータ管理体制</w:t>
      </w:r>
      <w:r w:rsidR="00B416AA" w:rsidRPr="00DE24A5">
        <w:rPr>
          <w:rFonts w:ascii="HG丸ｺﾞｼｯｸM-PRO" w:eastAsia="HG丸ｺﾞｼｯｸM-PRO" w:hAnsi="HG丸ｺﾞｼｯｸM-PRO" w:hint="eastAsia"/>
        </w:rPr>
        <w:t>について</w:t>
      </w:r>
      <w:r w:rsidR="00744894" w:rsidRPr="00DE24A5">
        <w:rPr>
          <w:rFonts w:ascii="HG丸ｺﾞｼｯｸM-PRO" w:eastAsia="HG丸ｺﾞｼｯｸM-PRO" w:hAnsi="HG丸ｺﾞｼｯｸM-PRO" w:hint="eastAsia"/>
        </w:rPr>
        <w:t>検討</w:t>
      </w:r>
      <w:r w:rsidR="00B416AA" w:rsidRPr="00DE24A5">
        <w:rPr>
          <w:rFonts w:ascii="HG丸ｺﾞｼｯｸM-PRO" w:eastAsia="HG丸ｺﾞｼｯｸM-PRO" w:hAnsi="HG丸ｺﾞｼｯｸM-PRO" w:hint="eastAsia"/>
        </w:rPr>
        <w:t>していく</w:t>
      </w:r>
      <w:r w:rsidRPr="00DE24A5">
        <w:rPr>
          <w:rFonts w:ascii="HG丸ｺﾞｼｯｸM-PRO" w:eastAsia="HG丸ｺﾞｼｯｸM-PRO" w:hAnsi="HG丸ｺﾞｼｯｸM-PRO" w:hint="eastAsia"/>
        </w:rPr>
        <w:t>。</w:t>
      </w:r>
    </w:p>
    <w:p w:rsidR="00C355E7" w:rsidRPr="00F84B77" w:rsidRDefault="00C355E7">
      <w:pPr>
        <w:widowControl/>
        <w:jc w:val="left"/>
        <w:rPr>
          <w:rFonts w:ascii="HG丸ｺﾞｼｯｸM-PRO" w:eastAsia="HG丸ｺﾞｼｯｸM-PRO" w:hAnsi="HG丸ｺﾞｼｯｸM-PRO"/>
          <w:color w:val="000000" w:themeColor="text1"/>
        </w:rPr>
      </w:pPr>
    </w:p>
    <w:p w:rsidR="00D41EDF" w:rsidRPr="00F84B77" w:rsidRDefault="006A5B7B" w:rsidP="008C3EB8">
      <w:pPr>
        <w:pStyle w:val="4"/>
      </w:pPr>
      <w:r w:rsidRPr="00F84B77">
        <w:t>PDCAに</w:t>
      </w:r>
      <w:r w:rsidR="00D41EDF" w:rsidRPr="00F84B77">
        <w:rPr>
          <w:rFonts w:hint="eastAsia"/>
        </w:rPr>
        <w:t>よる継続したマネジメント</w:t>
      </w:r>
    </w:p>
    <w:p w:rsidR="00D41EDF" w:rsidRPr="00F84B77" w:rsidRDefault="00D41EDF" w:rsidP="00CB7B48">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F84B77">
        <w:rPr>
          <w:rFonts w:ascii="HG丸ｺﾞｼｯｸM-PRO" w:eastAsia="HG丸ｺﾞｼｯｸM-PRO" w:hAnsi="HG丸ｺﾞｼｯｸM-PRO"/>
          <w:color w:val="000000" w:themeColor="text1"/>
        </w:rPr>
        <w:t>PDCA</w:t>
      </w:r>
      <w:r w:rsidRPr="00F84B77">
        <w:rPr>
          <w:rFonts w:ascii="HG丸ｺﾞｼｯｸM-PRO" w:eastAsia="HG丸ｺﾞｼｯｸM-PRO" w:hAnsi="HG丸ｺﾞｼｯｸM-PRO" w:hint="eastAsia"/>
          <w:color w:val="000000" w:themeColor="text1"/>
        </w:rPr>
        <w:t>サイクルによる継続したマネジメントを実施</w:t>
      </w:r>
      <w:r w:rsidR="00744894" w:rsidRPr="007B0805">
        <w:rPr>
          <w:rFonts w:ascii="HG丸ｺﾞｼｯｸM-PRO" w:eastAsia="HG丸ｺﾞｼｯｸM-PRO" w:hAnsi="HG丸ｺﾞｼｯｸM-PRO" w:hint="eastAsia"/>
          <w:color w:val="000000" w:themeColor="text1"/>
        </w:rPr>
        <w:t>す</w:t>
      </w:r>
      <w:r w:rsidR="00D0523F" w:rsidRPr="007B0805">
        <w:rPr>
          <w:rFonts w:ascii="HG丸ｺﾞｼｯｸM-PRO" w:eastAsia="HG丸ｺﾞｼｯｸM-PRO" w:hAnsi="HG丸ｺﾞｼｯｸM-PRO" w:hint="eastAsia"/>
          <w:color w:val="000000" w:themeColor="text1"/>
        </w:rPr>
        <w:t>る</w:t>
      </w:r>
      <w:r w:rsidRPr="00F84B77">
        <w:rPr>
          <w:rFonts w:ascii="HG丸ｺﾞｼｯｸM-PRO" w:eastAsia="HG丸ｺﾞｼｯｸM-PRO" w:hAnsi="HG丸ｺﾞｼｯｸM-PRO" w:hint="eastAsia"/>
          <w:color w:val="000000" w:themeColor="text1"/>
        </w:rPr>
        <w:t>。</w:t>
      </w:r>
    </w:p>
    <w:p w:rsidR="0090305C" w:rsidRPr="00F84B77" w:rsidRDefault="0090305C" w:rsidP="00CB7B48">
      <w:pPr>
        <w:pStyle w:val="40"/>
        <w:ind w:left="420" w:firstLine="210"/>
        <w:rPr>
          <w:rFonts w:ascii="HG丸ｺﾞｼｯｸM-PRO" w:eastAsia="HG丸ｺﾞｼｯｸM-PRO" w:hAnsi="HG丸ｺﾞｼｯｸM-PRO"/>
          <w:color w:val="000000" w:themeColor="text1"/>
        </w:rPr>
      </w:pPr>
    </w:p>
    <w:p w:rsidR="00D41EDF" w:rsidRPr="00F84B77" w:rsidRDefault="00D41EDF" w:rsidP="003346EA">
      <w:pPr>
        <w:pStyle w:val="5"/>
      </w:pPr>
      <w:r w:rsidRPr="00F84B77">
        <w:rPr>
          <w:rFonts w:hint="eastAsia"/>
        </w:rPr>
        <w:t>実施状況の検証</w:t>
      </w:r>
    </w:p>
    <w:p w:rsidR="00D41EDF" w:rsidRPr="00F84B77" w:rsidRDefault="00D41EDF" w:rsidP="00CB7B48">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パトロール報告結果より、パトロールが計画に基づき、</w:t>
      </w:r>
      <w:r w:rsidR="00372D36" w:rsidRPr="00F84B77">
        <w:rPr>
          <w:rFonts w:ascii="HG丸ｺﾞｼｯｸM-PRO" w:eastAsia="HG丸ｺﾞｼｯｸM-PRO" w:hAnsi="HG丸ｺﾞｼｯｸM-PRO" w:hint="eastAsia"/>
          <w:color w:val="000000" w:themeColor="text1"/>
        </w:rPr>
        <w:t>有効</w:t>
      </w:r>
      <w:r w:rsidRPr="00F84B77">
        <w:rPr>
          <w:rFonts w:ascii="HG丸ｺﾞｼｯｸM-PRO" w:eastAsia="HG丸ｺﾞｼｯｸM-PRO" w:hAnsi="HG丸ｺﾞｼｯｸM-PRO" w:hint="eastAsia"/>
          <w:color w:val="000000" w:themeColor="text1"/>
        </w:rPr>
        <w:t>に実施されたかどうかを確認する。</w:t>
      </w:r>
    </w:p>
    <w:p w:rsidR="00D41EDF" w:rsidRPr="00F84B77" w:rsidRDefault="009A6260" w:rsidP="003346EA">
      <w:pPr>
        <w:pStyle w:val="5"/>
      </w:pPr>
      <w:r w:rsidRPr="00F84B77">
        <w:rPr>
          <w:rFonts w:hint="eastAsia"/>
        </w:rPr>
        <w:t>不具合等発生状況の</w:t>
      </w:r>
      <w:r w:rsidR="00D41EDF" w:rsidRPr="00F84B77">
        <w:rPr>
          <w:rFonts w:hint="eastAsia"/>
        </w:rPr>
        <w:t>検証</w:t>
      </w:r>
    </w:p>
    <w:p w:rsidR="00D41EDF" w:rsidRPr="00F84B77" w:rsidRDefault="00D41EDF" w:rsidP="00CB7B48">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「大阪府建設</w:t>
      </w:r>
      <w:r w:rsidRPr="00F84B77">
        <w:rPr>
          <w:rFonts w:ascii="HG丸ｺﾞｼｯｸM-PRO" w:eastAsia="HG丸ｺﾞｼｯｸM-PRO" w:hAnsi="HG丸ｺﾞｼｯｸM-PRO"/>
          <w:color w:val="000000" w:themeColor="text1"/>
        </w:rPr>
        <w:t>CALSシステム」に蓄積されたパトロール結果より、路線（河川）・区間・施設等毎に不具合の発生状況を評価し、重点化方針の再評価を行う。</w:t>
      </w:r>
    </w:p>
    <w:p w:rsidR="00D41EDF" w:rsidRPr="00F84B77" w:rsidRDefault="009A6260" w:rsidP="003346EA">
      <w:pPr>
        <w:pStyle w:val="5"/>
      </w:pPr>
      <w:r w:rsidRPr="00F84B77">
        <w:rPr>
          <w:rFonts w:hint="eastAsia"/>
        </w:rPr>
        <w:t>対応</w:t>
      </w:r>
      <w:r w:rsidR="00D41EDF" w:rsidRPr="00F84B77">
        <w:rPr>
          <w:rFonts w:hint="eastAsia"/>
        </w:rPr>
        <w:t>成果の検証</w:t>
      </w:r>
    </w:p>
    <w:p w:rsidR="00D41EDF" w:rsidRPr="00782149" w:rsidRDefault="00D41EDF" w:rsidP="00CB7B48">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C4236B" w:rsidRPr="00782149" w:rsidRDefault="00C4236B">
      <w:pPr>
        <w:widowControl/>
        <w:jc w:val="left"/>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color w:val="000000" w:themeColor="text1"/>
        </w:rPr>
        <w:br w:type="page"/>
      </w:r>
    </w:p>
    <w:p w:rsidR="004759BD" w:rsidRPr="00782149" w:rsidRDefault="004759BD" w:rsidP="008C3EB8">
      <w:pPr>
        <w:pStyle w:val="2"/>
      </w:pPr>
      <w:bookmarkStart w:id="624" w:name="_Toc398033948"/>
      <w:bookmarkStart w:id="625" w:name="_Toc398033949"/>
      <w:bookmarkStart w:id="626" w:name="_Toc398033950"/>
      <w:bookmarkStart w:id="627" w:name="_Toc398033951"/>
      <w:bookmarkStart w:id="628" w:name="_Ref392088200"/>
      <w:bookmarkStart w:id="629" w:name="_Ref392088205"/>
      <w:bookmarkStart w:id="630" w:name="_Toc411883425"/>
      <w:bookmarkEnd w:id="624"/>
      <w:bookmarkEnd w:id="625"/>
      <w:bookmarkEnd w:id="626"/>
      <w:bookmarkEnd w:id="627"/>
      <w:r w:rsidRPr="00782149">
        <w:rPr>
          <w:rFonts w:hint="eastAsia"/>
        </w:rPr>
        <w:lastRenderedPageBreak/>
        <w:t>維持管理を見通した新設工事上の工夫</w:t>
      </w:r>
      <w:bookmarkEnd w:id="628"/>
      <w:bookmarkEnd w:id="629"/>
      <w:bookmarkEnd w:id="630"/>
    </w:p>
    <w:p w:rsidR="000B5DAA" w:rsidRPr="00F84B77" w:rsidRDefault="000D5422" w:rsidP="00E12107">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建設</w:t>
      </w:r>
      <w:r w:rsidR="00595006" w:rsidRPr="00782149">
        <w:rPr>
          <w:rFonts w:ascii="HG丸ｺﾞｼｯｸM-PRO" w:eastAsia="HG丸ｺﾞｼｯｸM-PRO" w:hAnsi="HG丸ｺﾞｼｯｸM-PRO" w:hint="eastAsia"/>
        </w:rPr>
        <w:t>および</w:t>
      </w:r>
      <w:r w:rsidRPr="00782149">
        <w:rPr>
          <w:rFonts w:ascii="HG丸ｺﾞｼｯｸM-PRO" w:eastAsia="HG丸ｺﾞｼｯｸM-PRO" w:hAnsi="HG丸ｺﾞｼｯｸM-PRO" w:hint="eastAsia"/>
        </w:rPr>
        <w:t>補修</w:t>
      </w:r>
      <w:r w:rsidR="000F1249" w:rsidRPr="00782149">
        <w:rPr>
          <w:rFonts w:ascii="HG丸ｺﾞｼｯｸM-PRO" w:eastAsia="HG丸ｺﾞｼｯｸM-PRO" w:hAnsi="HG丸ｺﾞｼｯｸM-PRO" w:hint="eastAsia"/>
        </w:rPr>
        <w:t>・補強</w:t>
      </w:r>
      <w:r w:rsidRPr="00782149">
        <w:rPr>
          <w:rFonts w:ascii="HG丸ｺﾞｼｯｸM-PRO" w:eastAsia="HG丸ｺﾞｼｯｸM-PRO" w:hAnsi="HG丸ｺﾞｼｯｸM-PRO" w:hint="eastAsia"/>
        </w:rPr>
        <w:t>の計画、</w:t>
      </w:r>
      <w:r w:rsidRPr="007B0805">
        <w:rPr>
          <w:rFonts w:ascii="HG丸ｺﾞｼｯｸM-PRO" w:eastAsia="HG丸ｺﾞｼｯｸM-PRO" w:hAnsi="HG丸ｺﾞｼｯｸM-PRO" w:hint="eastAsia"/>
        </w:rPr>
        <w:t>設計等の段階</w:t>
      </w:r>
      <w:r w:rsidR="000B5DAA" w:rsidRPr="007B0805">
        <w:rPr>
          <w:rFonts w:ascii="HG丸ｺﾞｼｯｸM-PRO" w:eastAsia="HG丸ｺﾞｼｯｸM-PRO" w:hAnsi="HG丸ｺﾞｼｯｸM-PRO" w:hint="eastAsia"/>
        </w:rPr>
        <w:t>に</w:t>
      </w:r>
      <w:r w:rsidRPr="00DE24A5">
        <w:rPr>
          <w:rFonts w:ascii="HG丸ｺﾞｼｯｸM-PRO" w:eastAsia="HG丸ｺﾞｼｯｸM-PRO" w:hAnsi="HG丸ｺﾞｼｯｸM-PRO" w:hint="eastAsia"/>
        </w:rPr>
        <w:t>おいて</w:t>
      </w:r>
      <w:r w:rsidR="00B416AA" w:rsidRPr="00DE24A5">
        <w:rPr>
          <w:rFonts w:ascii="HG丸ｺﾞｼｯｸM-PRO" w:eastAsia="HG丸ｺﾞｼｯｸM-PRO" w:hAnsi="HG丸ｺﾞｼｯｸM-PRO" w:hint="eastAsia"/>
        </w:rPr>
        <w:t>は</w:t>
      </w:r>
      <w:r w:rsidR="000B5DAA" w:rsidRPr="00DE24A5">
        <w:rPr>
          <w:rFonts w:ascii="HG丸ｺﾞｼｯｸM-PRO" w:eastAsia="HG丸ｺﾞｼｯｸM-PRO" w:hAnsi="HG丸ｺﾞｼｯｸM-PRO" w:hint="eastAsia"/>
        </w:rPr>
        <w:t>、最小限の維持管理で</w:t>
      </w:r>
      <w:r w:rsidR="00372D36" w:rsidRPr="007B0805">
        <w:rPr>
          <w:rFonts w:ascii="HG丸ｺﾞｼｯｸM-PRO" w:eastAsia="HG丸ｺﾞｼｯｸM-PRO" w:hAnsi="HG丸ｺﾞｼｯｸM-PRO" w:hint="eastAsia"/>
        </w:rPr>
        <w:t>これまで以上に施設の長寿命化が実現できる</w:t>
      </w:r>
      <w:r w:rsidR="00920C93" w:rsidRPr="007B0805">
        <w:rPr>
          <w:rFonts w:ascii="HG丸ｺﾞｼｯｸM-PRO" w:eastAsia="HG丸ｺﾞｼｯｸM-PRO" w:hAnsi="HG丸ｺﾞｼｯｸM-PRO" w:hint="eastAsia"/>
        </w:rPr>
        <w:t>新たな技術、材料、工法の活用を</w:t>
      </w:r>
      <w:r w:rsidR="000B5DAA" w:rsidRPr="007B0805">
        <w:rPr>
          <w:rFonts w:ascii="HG丸ｺﾞｼｯｸM-PRO" w:eastAsia="HG丸ｺﾞｼｯｸM-PRO" w:hAnsi="HG丸ｺﾞｼｯｸM-PRO" w:hint="eastAsia"/>
        </w:rPr>
        <w:t>検討し、</w:t>
      </w:r>
      <w:r w:rsidRPr="007B0805">
        <w:rPr>
          <w:rFonts w:ascii="HG丸ｺﾞｼｯｸM-PRO" w:eastAsia="HG丸ｺﾞｼｯｸM-PRO" w:hAnsi="HG丸ｺﾞｼｯｸM-PRO" w:hint="eastAsia"/>
        </w:rPr>
        <w:t>ライフサイクルコストの縮減を図る</w:t>
      </w:r>
      <w:r w:rsidR="009F7F37" w:rsidRPr="007B0805">
        <w:rPr>
          <w:rFonts w:ascii="HG丸ｺﾞｼｯｸM-PRO" w:eastAsia="HG丸ｺﾞｼｯｸM-PRO" w:hAnsi="HG丸ｺﾞｼｯｸM-PRO" w:hint="eastAsia"/>
        </w:rPr>
        <w:t>必要がある</w:t>
      </w:r>
      <w:r w:rsidRPr="007B0805">
        <w:rPr>
          <w:rFonts w:ascii="HG丸ｺﾞｼｯｸM-PRO" w:eastAsia="HG丸ｺﾞｼｯｸM-PRO" w:hAnsi="HG丸ｺﾞｼｯｸM-PRO" w:hint="eastAsia"/>
        </w:rPr>
        <w:t>。</w:t>
      </w:r>
      <w:r w:rsidR="000B5DAA" w:rsidRPr="007B0805">
        <w:rPr>
          <w:rFonts w:ascii="HG丸ｺﾞｼｯｸM-PRO" w:eastAsia="HG丸ｺﾞｼｯｸM-PRO" w:hAnsi="HG丸ｺﾞｼｯｸM-PRO" w:hint="eastAsia"/>
        </w:rPr>
        <w:t>また、</w:t>
      </w:r>
      <w:r w:rsidR="006451CB" w:rsidRPr="007B0805">
        <w:rPr>
          <w:rFonts w:ascii="HG丸ｺﾞｼｯｸM-PRO" w:eastAsia="HG丸ｺﾞｼｯｸM-PRO" w:hAnsi="HG丸ｺﾞｼｯｸM-PRO" w:hint="eastAsia"/>
        </w:rPr>
        <w:t>長寿命化やコスト縮減のための工夫に関する情報を共有化するとともに</w:t>
      </w:r>
      <w:r w:rsidR="00372D36" w:rsidRPr="007B0805">
        <w:rPr>
          <w:rFonts w:ascii="HG丸ｺﾞｼｯｸM-PRO" w:eastAsia="HG丸ｺﾞｼｯｸM-PRO" w:hAnsi="HG丸ｺﾞｼｯｸM-PRO" w:hint="eastAsia"/>
        </w:rPr>
        <w:t>、その中で、効率性に優れているものや高い効果が得られるものの中で、</w:t>
      </w:r>
      <w:r w:rsidRPr="007B0805">
        <w:rPr>
          <w:rFonts w:ascii="HG丸ｺﾞｼｯｸM-PRO" w:eastAsia="HG丸ｺﾞｼｯｸM-PRO" w:hAnsi="HG丸ｺﾞｼｯｸM-PRO" w:hint="eastAsia"/>
        </w:rPr>
        <w:t>汎用性の高いもの等については</w:t>
      </w:r>
      <w:r w:rsidR="009F7F37" w:rsidRPr="007B0805">
        <w:rPr>
          <w:rFonts w:ascii="HG丸ｺﾞｼｯｸM-PRO" w:eastAsia="HG丸ｺﾞｼｯｸM-PRO" w:hAnsi="HG丸ｺﾞｼｯｸM-PRO" w:hint="eastAsia"/>
        </w:rPr>
        <w:t>、</w:t>
      </w:r>
      <w:r w:rsidR="008A3BDE" w:rsidRPr="007B0805">
        <w:rPr>
          <w:rFonts w:ascii="HG丸ｺﾞｼｯｸM-PRO" w:eastAsia="HG丸ｺﾞｼｯｸM-PRO" w:hAnsi="HG丸ｺﾞｼｯｸM-PRO" w:hint="eastAsia"/>
        </w:rPr>
        <w:t>各分野</w:t>
      </w:r>
      <w:r w:rsidR="000E0E67" w:rsidRPr="007B0805">
        <w:rPr>
          <w:rFonts w:ascii="HG丸ｺﾞｼｯｸM-PRO" w:eastAsia="HG丸ｺﾞｼｯｸM-PRO" w:hAnsi="HG丸ｺﾞｼｯｸM-PRO" w:hint="eastAsia"/>
        </w:rPr>
        <w:t>・施設</w:t>
      </w:r>
      <w:r w:rsidR="008A3BDE" w:rsidRPr="007B0805">
        <w:rPr>
          <w:rFonts w:ascii="HG丸ｺﾞｼｯｸM-PRO" w:eastAsia="HG丸ｺﾞｼｯｸM-PRO" w:hAnsi="HG丸ｺﾞｼｯｸM-PRO" w:hint="eastAsia"/>
        </w:rPr>
        <w:t>の「行動計画」</w:t>
      </w:r>
      <w:r w:rsidR="00B416AA" w:rsidRPr="00DE24A5">
        <w:rPr>
          <w:rFonts w:ascii="HG丸ｺﾞｼｯｸM-PRO" w:eastAsia="HG丸ｺﾞｼｯｸM-PRO" w:hAnsi="HG丸ｺﾞｼｯｸM-PRO" w:hint="eastAsia"/>
        </w:rPr>
        <w:t>で</w:t>
      </w:r>
      <w:r w:rsidR="006451CB" w:rsidRPr="007B0805">
        <w:rPr>
          <w:rFonts w:ascii="HG丸ｺﾞｼｯｸM-PRO" w:eastAsia="HG丸ｺﾞｼｯｸM-PRO" w:hAnsi="HG丸ｺﾞｼｯｸM-PRO" w:hint="eastAsia"/>
        </w:rPr>
        <w:t>標準化</w:t>
      </w:r>
      <w:r w:rsidRPr="007B0805">
        <w:rPr>
          <w:rFonts w:ascii="HG丸ｺﾞｼｯｸM-PRO" w:eastAsia="HG丸ｺﾞｼｯｸM-PRO" w:hAnsi="HG丸ｺﾞｼｯｸM-PRO" w:hint="eastAsia"/>
        </w:rPr>
        <w:t>す</w:t>
      </w:r>
      <w:r w:rsidR="009F7F37" w:rsidRPr="007B0805">
        <w:rPr>
          <w:rFonts w:ascii="HG丸ｺﾞｼｯｸM-PRO" w:eastAsia="HG丸ｺﾞｼｯｸM-PRO" w:hAnsi="HG丸ｺﾞｼｯｸM-PRO" w:hint="eastAsia"/>
        </w:rPr>
        <w:t>る</w:t>
      </w:r>
      <w:r w:rsidRPr="00F84B77">
        <w:rPr>
          <w:rFonts w:ascii="HG丸ｺﾞｼｯｸM-PRO" w:eastAsia="HG丸ｺﾞｼｯｸM-PRO" w:hAnsi="HG丸ｺﾞｼｯｸM-PRO" w:hint="eastAsia"/>
        </w:rPr>
        <w:t>。</w:t>
      </w:r>
    </w:p>
    <w:p w:rsidR="00F01933" w:rsidRPr="00F84B77" w:rsidRDefault="00F01933" w:rsidP="00E12107">
      <w:pPr>
        <w:pStyle w:val="20"/>
        <w:ind w:left="105" w:firstLine="210"/>
        <w:rPr>
          <w:rFonts w:ascii="HG丸ｺﾞｼｯｸM-PRO" w:eastAsia="HG丸ｺﾞｼｯｸM-PRO" w:hAnsi="HG丸ｺﾞｼｯｸM-PRO"/>
        </w:rPr>
      </w:pPr>
    </w:p>
    <w:p w:rsidR="00E350E7" w:rsidRPr="00F84B77" w:rsidRDefault="00E350E7" w:rsidP="008C3EB8">
      <w:pPr>
        <w:pStyle w:val="4"/>
      </w:pPr>
      <w:r w:rsidRPr="00F84B77">
        <w:rPr>
          <w:rFonts w:hint="eastAsia"/>
        </w:rPr>
        <w:t>ライフサイクルコスト縮減</w:t>
      </w:r>
    </w:p>
    <w:p w:rsidR="00E350E7" w:rsidRPr="00782149" w:rsidRDefault="00F01933" w:rsidP="00E350E7">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建設および補修・補強の計画、設計等の段階において、設計・建設費用が通常より高くなるとしても、基本構造部分の耐久性を向上させることや</w:t>
      </w:r>
      <w:r w:rsidRPr="007B0805">
        <w:rPr>
          <w:rFonts w:ascii="HG丸ｺﾞｼｯｸM-PRO" w:eastAsia="HG丸ｺﾞｼｯｸM-PRO" w:hAnsi="HG丸ｺﾞｼｯｸM-PRO" w:hint="eastAsia"/>
          <w:color w:val="000000" w:themeColor="text1"/>
        </w:rPr>
        <w:t>、維持管理が容易に行える構造</w:t>
      </w:r>
      <w:r w:rsidR="006D6EEA" w:rsidRPr="00DE24A5">
        <w:rPr>
          <w:rFonts w:ascii="HG丸ｺﾞｼｯｸM-PRO" w:eastAsia="HG丸ｺﾞｼｯｸM-PRO" w:hAnsi="HG丸ｺﾞｼｯｸM-PRO" w:hint="eastAsia"/>
          <w:color w:val="000000" w:themeColor="text1"/>
        </w:rPr>
        <w:t>とする</w:t>
      </w:r>
      <w:r w:rsidRPr="00DE24A5">
        <w:rPr>
          <w:rFonts w:ascii="HG丸ｺﾞｼｯｸM-PRO" w:eastAsia="HG丸ｺﾞｼｯｸM-PRO" w:hAnsi="HG丸ｺﾞｼｯｸM-PRO" w:hint="eastAsia"/>
          <w:color w:val="000000" w:themeColor="text1"/>
        </w:rPr>
        <w:t>ことによ</w:t>
      </w:r>
      <w:r w:rsidR="00B416AA" w:rsidRPr="00DE24A5">
        <w:rPr>
          <w:rFonts w:ascii="HG丸ｺﾞｼｯｸM-PRO" w:eastAsia="HG丸ｺﾞｼｯｸM-PRO" w:hAnsi="HG丸ｺﾞｼｯｸM-PRO" w:hint="eastAsia"/>
          <w:color w:val="000000" w:themeColor="text1"/>
        </w:rPr>
        <w:t>る</w:t>
      </w:r>
      <w:r w:rsidRPr="00DE24A5">
        <w:rPr>
          <w:rFonts w:ascii="HG丸ｺﾞｼｯｸM-PRO" w:eastAsia="HG丸ｺﾞｼｯｸM-PRO" w:hAnsi="HG丸ｺﾞｼｯｸM-PRO" w:hint="eastAsia"/>
          <w:color w:val="000000" w:themeColor="text1"/>
        </w:rPr>
        <w:t>ライフサイクルコスト</w:t>
      </w:r>
      <w:r w:rsidR="006D6EEA" w:rsidRPr="00DE24A5">
        <w:rPr>
          <w:rFonts w:ascii="HG丸ｺﾞｼｯｸM-PRO" w:eastAsia="HG丸ｺﾞｼｯｸM-PRO" w:hAnsi="HG丸ｺﾞｼｯｸM-PRO" w:hint="eastAsia"/>
          <w:color w:val="000000" w:themeColor="text1"/>
        </w:rPr>
        <w:t>の</w:t>
      </w:r>
      <w:r w:rsidRPr="00DE24A5">
        <w:rPr>
          <w:rFonts w:ascii="HG丸ｺﾞｼｯｸM-PRO" w:eastAsia="HG丸ｺﾞｼｯｸM-PRO" w:hAnsi="HG丸ｺﾞｼｯｸM-PRO" w:hint="eastAsia"/>
          <w:color w:val="000000" w:themeColor="text1"/>
        </w:rPr>
        <w:t>縮減</w:t>
      </w:r>
      <w:r w:rsidR="006D6EEA" w:rsidRPr="00DE24A5">
        <w:rPr>
          <w:rFonts w:ascii="HG丸ｺﾞｼｯｸM-PRO" w:eastAsia="HG丸ｺﾞｼｯｸM-PRO" w:hAnsi="HG丸ｺﾞｼｯｸM-PRO" w:hint="eastAsia"/>
          <w:color w:val="000000" w:themeColor="text1"/>
        </w:rPr>
        <w:t>を</w:t>
      </w:r>
      <w:r w:rsidRPr="00DE24A5">
        <w:rPr>
          <w:rFonts w:ascii="HG丸ｺﾞｼｯｸM-PRO" w:eastAsia="HG丸ｺﾞｼｯｸM-PRO" w:hAnsi="HG丸ｺﾞｼｯｸM-PRO" w:hint="eastAsia"/>
          <w:color w:val="000000" w:themeColor="text1"/>
        </w:rPr>
        <w:t>検討する。</w:t>
      </w:r>
    </w:p>
    <w:p w:rsidR="00F01933" w:rsidRPr="00782149" w:rsidRDefault="00BF2749" w:rsidP="00E350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56640" behindDoc="0" locked="0" layoutInCell="1" allowOverlap="1" wp14:anchorId="17E58884" wp14:editId="5BB2ECA5">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56169A" w:rsidRDefault="00FD3810"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7737"/>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FD3810" w:rsidRPr="00225300" w:rsidRDefault="00FD3810"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FD3810" w:rsidRPr="009F01F2" w:rsidRDefault="00FD3810"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225300" w:rsidRDefault="00FD3810"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FD3810" w:rsidRPr="00225300" w:rsidRDefault="00FD3810"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3586" o:spid="_x0000_s1245" style="position:absolute;left:0;text-align:left;margin-left:22.85pt;margin-top:9.8pt;width:410.6pt;height:116.25pt;z-index:252656640;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">
                <v:shape id="テキスト ボックス 3269" o:spid="_x0000_s1246"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247"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248"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249"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250"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251"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252"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51" o:title=""/>
                  </v:shape>
                  <v:shape id="Text Box 18" o:spid="_x0000_s1253"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FD3810" w:rsidRPr="0056169A" w:rsidRDefault="00FD3810"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254"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255"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256"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257"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258"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WAT8cAAADdAAAADwAAAGRycy9kb3ducmV2LnhtbESPQWvCQBSE74L/YXlCL6IbbRWbukop&#10;CKUIpVEhvT2yr0k0+zbsbjX9925B8DjMzDfMct2ZRpzJ+dqygsk4AUFcWF1zqWC/24wWIHxA1thY&#10;JgV/5GG96veWmGp74S86Z6EUEcI+RQVVCG0qpS8qMujHtiWO3o91BkOUrpTa4SXCTSOnSTKXBmuO&#10;CxW29FZRccp+jYJy+5kfNh8nexxye/h+LvKsdrlSD4Pu9QVEoC7cw7f2u1bw+DSdwf+b+ATk6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lYBPxwAAAN0AAAAPAAAAAAAA&#10;AAAAAAAAAKECAABkcnMvZG93bnJldi54bWxQSwUGAAAAAAQABAD5AAAAlQMAAAAA&#10;" adj="10311">
                  <v:stroke dashstyle="1 1" endarrow="block"/>
                </v:shape>
                <v:shape id="テキスト ボックス 3426" o:spid="_x0000_s1259"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FD3810" w:rsidRPr="00225300" w:rsidRDefault="00FD3810" w:rsidP="008C02CA">
                        <w:pPr>
                          <w:snapToGrid w:val="0"/>
                          <w:spacing w:line="0" w:lineRule="atLeast"/>
                          <w:rPr>
                            <w:rFonts w:ascii="Meiryo UI" w:eastAsia="Meiryo UI" w:hAnsi="Meiryo UI" w:cs="Meiryo UI"/>
                            <w:sz w:val="12"/>
                            <w:szCs w:val="12"/>
                          </w:rPr>
                        </w:pPr>
                      </w:p>
                    </w:txbxContent>
                  </v:textbox>
                </v:shape>
                <v:shape id="テキスト ボックス 3427" o:spid="_x0000_s1260"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FD3810" w:rsidRPr="009F01F2" w:rsidRDefault="00FD3810" w:rsidP="008C02CA">
                        <w:pPr>
                          <w:snapToGrid w:val="0"/>
                          <w:spacing w:line="0" w:lineRule="atLeast"/>
                          <w:rPr>
                            <w:sz w:val="10"/>
                            <w:szCs w:val="10"/>
                          </w:rPr>
                        </w:pPr>
                      </w:p>
                    </w:txbxContent>
                  </v:textbox>
                </v:shape>
                <v:shape id="テキスト ボックス 3428" o:spid="_x0000_s1261"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FD3810" w:rsidRPr="00225300" w:rsidRDefault="00FD3810"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FD3810" w:rsidRPr="00225300" w:rsidRDefault="00FD3810"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262"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263"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rsidR="00FA4916" w:rsidRPr="00782149" w:rsidRDefault="00FA4916"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9453FB" w:rsidRDefault="000B5DAA">
      <w:pPr>
        <w:pStyle w:val="a9"/>
        <w:spacing w:before="18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4.5</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1</w:t>
      </w:r>
      <w:r w:rsidR="00C262F2" w:rsidRPr="00782149">
        <w:fldChar w:fldCharType="end"/>
      </w:r>
      <w:r w:rsidRPr="00782149">
        <w:rPr>
          <w:rFonts w:hint="eastAsia"/>
        </w:rPr>
        <w:t xml:space="preserve">　ライフサイクルコスト縮減の視点</w:t>
      </w:r>
    </w:p>
    <w:p w:rsidR="000B5DAA" w:rsidRPr="00782149" w:rsidRDefault="000B5DAA" w:rsidP="000B5DAA">
      <w:pPr>
        <w:rPr>
          <w:rFonts w:ascii="HG丸ｺﾞｼｯｸM-PRO" w:eastAsia="HG丸ｺﾞｼｯｸM-PRO" w:hAnsi="HG丸ｺﾞｼｯｸM-PRO"/>
        </w:rPr>
      </w:pPr>
    </w:p>
    <w:p w:rsidR="00FA4916" w:rsidRPr="00782149" w:rsidRDefault="008A3BDE" w:rsidP="008C3EB8">
      <w:pPr>
        <w:pStyle w:val="4"/>
      </w:pPr>
      <w:r w:rsidRPr="00782149">
        <w:rPr>
          <w:rFonts w:hint="eastAsia"/>
        </w:rPr>
        <w:t>維持管理段階に</w:t>
      </w:r>
      <w:r w:rsidR="006D6EEA" w:rsidRPr="00782149">
        <w:rPr>
          <w:rFonts w:hint="eastAsia"/>
        </w:rPr>
        <w:t>おける</w:t>
      </w:r>
      <w:r w:rsidRPr="00782149">
        <w:rPr>
          <w:rFonts w:hint="eastAsia"/>
        </w:rPr>
        <w:t>長寿命化に資する工夫</w:t>
      </w:r>
    </w:p>
    <w:p w:rsidR="008A3BDE" w:rsidRPr="00F84B77" w:rsidRDefault="008A3BDE" w:rsidP="000B5DAA">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維持管理段階</w:t>
      </w:r>
      <w:r w:rsidR="00FA4916" w:rsidRPr="00F84B77">
        <w:rPr>
          <w:rFonts w:ascii="HG丸ｺﾞｼｯｸM-PRO" w:eastAsia="HG丸ｺﾞｼｯｸM-PRO" w:hAnsi="HG丸ｺﾞｼｯｸM-PRO" w:hint="eastAsia"/>
          <w:color w:val="000000" w:themeColor="text1"/>
        </w:rPr>
        <w:t>においても、</w:t>
      </w:r>
      <w:r w:rsidRPr="00F84B77">
        <w:rPr>
          <w:rFonts w:ascii="HG丸ｺﾞｼｯｸM-PRO" w:eastAsia="HG丸ｺﾞｼｯｸM-PRO" w:hAnsi="HG丸ｺﾞｼｯｸM-PRO" w:hint="eastAsia"/>
          <w:color w:val="000000" w:themeColor="text1"/>
        </w:rPr>
        <w:t>長寿命化に資する</w:t>
      </w:r>
      <w:r w:rsidR="00FA4916" w:rsidRPr="00F84B77">
        <w:rPr>
          <w:rFonts w:ascii="HG丸ｺﾞｼｯｸM-PRO" w:eastAsia="HG丸ｺﾞｼｯｸM-PRO" w:hAnsi="HG丸ｺﾞｼｯｸM-PRO" w:hint="eastAsia"/>
          <w:color w:val="000000" w:themeColor="text1"/>
        </w:rPr>
        <w:t>アイデア</w:t>
      </w:r>
      <w:r w:rsidRPr="00F84B77">
        <w:rPr>
          <w:rFonts w:ascii="HG丸ｺﾞｼｯｸM-PRO" w:eastAsia="HG丸ｺﾞｼｯｸM-PRO" w:hAnsi="HG丸ｺﾞｼｯｸM-PRO" w:hint="eastAsia"/>
          <w:color w:val="000000" w:themeColor="text1"/>
        </w:rPr>
        <w:t>や工夫</w:t>
      </w:r>
      <w:r w:rsidR="00FA4916" w:rsidRPr="00F84B77">
        <w:rPr>
          <w:rFonts w:ascii="HG丸ｺﾞｼｯｸM-PRO" w:eastAsia="HG丸ｺﾞｼｯｸM-PRO" w:hAnsi="HG丸ｺﾞｼｯｸM-PRO" w:hint="eastAsia"/>
          <w:color w:val="000000" w:themeColor="text1"/>
        </w:rPr>
        <w:t>はいろいろ考えられる。</w:t>
      </w:r>
    </w:p>
    <w:p w:rsidR="00FA4916" w:rsidRPr="00F84B77" w:rsidRDefault="00F53BB2" w:rsidP="000B5DAA">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きめ細やかな補修や創意工夫により長寿命化につなげていく。</w:t>
      </w:r>
    </w:p>
    <w:p w:rsidR="00981B6B" w:rsidRPr="00F84B77" w:rsidRDefault="00981B6B" w:rsidP="000B5DAA">
      <w:pPr>
        <w:pStyle w:val="40"/>
        <w:ind w:left="420" w:firstLine="210"/>
        <w:rPr>
          <w:rFonts w:ascii="HG丸ｺﾞｼｯｸM-PRO" w:eastAsia="HG丸ｺﾞｼｯｸM-PRO" w:hAnsi="HG丸ｺﾞｼｯｸM-PRO"/>
        </w:rPr>
      </w:pPr>
    </w:p>
    <w:p w:rsidR="00FA4916" w:rsidRPr="00F84B77" w:rsidRDefault="00FA4916" w:rsidP="008C3EB8">
      <w:pPr>
        <w:pStyle w:val="4"/>
      </w:pPr>
      <w:r w:rsidRPr="00F84B77">
        <w:rPr>
          <w:rFonts w:hint="eastAsia"/>
        </w:rPr>
        <w:t>ライフサイクルコスト縮減案の共有</w:t>
      </w:r>
      <w:r w:rsidR="00595006" w:rsidRPr="00F84B77">
        <w:rPr>
          <w:rFonts w:hint="eastAsia"/>
        </w:rPr>
        <w:t>および</w:t>
      </w:r>
      <w:r w:rsidR="00E61707" w:rsidRPr="00F84B77">
        <w:rPr>
          <w:rFonts w:hint="eastAsia"/>
        </w:rPr>
        <w:t>標準化</w:t>
      </w:r>
    </w:p>
    <w:p w:rsidR="00372D36" w:rsidRPr="00782149" w:rsidRDefault="00E350E7" w:rsidP="00981B6B">
      <w:pPr>
        <w:pStyle w:val="40"/>
        <w:ind w:left="420" w:firstLine="210"/>
        <w:rPr>
          <w:rFonts w:ascii="HG丸ｺﾞｼｯｸM-PRO" w:eastAsia="HG丸ｺﾞｼｯｸM-PRO" w:hAnsi="HG丸ｺﾞｼｯｸM-PRO"/>
        </w:rPr>
      </w:pPr>
      <w:r w:rsidRPr="00DE24A5">
        <w:rPr>
          <w:rFonts w:ascii="HG丸ｺﾞｼｯｸM-PRO" w:eastAsia="HG丸ｺﾞｼｯｸM-PRO" w:hAnsi="HG丸ｺﾞｼｯｸM-PRO" w:hint="eastAsia"/>
        </w:rPr>
        <w:t>建設</w:t>
      </w:r>
      <w:r w:rsidR="00595006" w:rsidRPr="00DE24A5">
        <w:rPr>
          <w:rFonts w:ascii="HG丸ｺﾞｼｯｸM-PRO" w:eastAsia="HG丸ｺﾞｼｯｸM-PRO" w:hAnsi="HG丸ｺﾞｼｯｸM-PRO" w:hint="eastAsia"/>
        </w:rPr>
        <w:t>および</w:t>
      </w:r>
      <w:r w:rsidRPr="00DE24A5">
        <w:rPr>
          <w:rFonts w:ascii="HG丸ｺﾞｼｯｸM-PRO" w:eastAsia="HG丸ｺﾞｼｯｸM-PRO" w:hAnsi="HG丸ｺﾞｼｯｸM-PRO" w:hint="eastAsia"/>
        </w:rPr>
        <w:t>補修</w:t>
      </w:r>
      <w:r w:rsidR="000F1249" w:rsidRPr="00DE24A5">
        <w:rPr>
          <w:rFonts w:ascii="HG丸ｺﾞｼｯｸM-PRO" w:eastAsia="HG丸ｺﾞｼｯｸM-PRO" w:hAnsi="HG丸ｺﾞｼｯｸM-PRO" w:hint="eastAsia"/>
        </w:rPr>
        <w:t>・補強</w:t>
      </w:r>
      <w:r w:rsidRPr="007B0805">
        <w:rPr>
          <w:rFonts w:ascii="HG丸ｺﾞｼｯｸM-PRO" w:eastAsia="HG丸ｺﾞｼｯｸM-PRO" w:hAnsi="HG丸ｺﾞｼｯｸM-PRO" w:hint="eastAsia"/>
        </w:rPr>
        <w:t>の計画、設計段階</w:t>
      </w:r>
      <w:r w:rsidR="00E61707" w:rsidRPr="007B0805">
        <w:rPr>
          <w:rFonts w:ascii="HG丸ｺﾞｼｯｸM-PRO" w:eastAsia="HG丸ｺﾞｼｯｸM-PRO" w:hAnsi="HG丸ｺﾞｼｯｸM-PRO" w:hint="eastAsia"/>
        </w:rPr>
        <w:t>におけるライフサイクルコストを縮減するための工夫・アイデア</w:t>
      </w:r>
      <w:r w:rsidR="009F7F37" w:rsidRPr="007B0805">
        <w:rPr>
          <w:rFonts w:ascii="HG丸ｺﾞｼｯｸM-PRO" w:eastAsia="HG丸ｺﾞｼｯｸM-PRO" w:hAnsi="HG丸ｺﾞｼｯｸM-PRO" w:hint="eastAsia"/>
        </w:rPr>
        <w:t>は、</w:t>
      </w:r>
      <w:r w:rsidR="00FA4916" w:rsidRPr="007B0805">
        <w:rPr>
          <w:rFonts w:ascii="HG丸ｺﾞｼｯｸM-PRO" w:eastAsia="HG丸ｺﾞｼｯｸM-PRO" w:hAnsi="HG丸ｺﾞｼｯｸM-PRO" w:hint="eastAsia"/>
        </w:rPr>
        <w:t>事例集</w:t>
      </w:r>
      <w:r w:rsidR="00E61707" w:rsidRPr="007B0805">
        <w:rPr>
          <w:rFonts w:ascii="HG丸ｺﾞｼｯｸM-PRO" w:eastAsia="HG丸ｺﾞｼｯｸM-PRO" w:hAnsi="HG丸ｺﾞｼｯｸM-PRO" w:hint="eastAsia"/>
        </w:rPr>
        <w:t>とし</w:t>
      </w:r>
      <w:r w:rsidR="00E61707" w:rsidRPr="00F84B77">
        <w:rPr>
          <w:rFonts w:ascii="HG丸ｺﾞｼｯｸM-PRO" w:eastAsia="HG丸ｺﾞｼｯｸM-PRO" w:hAnsi="HG丸ｺﾞｼｯｸM-PRO" w:hint="eastAsia"/>
        </w:rPr>
        <w:t>て分野</w:t>
      </w:r>
      <w:r w:rsidR="00AD444F" w:rsidRPr="00F84B77">
        <w:rPr>
          <w:rFonts w:ascii="HG丸ｺﾞｼｯｸM-PRO" w:eastAsia="HG丸ｺﾞｼｯｸM-PRO" w:hAnsi="HG丸ｺﾞｼｯｸM-PRO" w:hint="eastAsia"/>
        </w:rPr>
        <w:t>・</w:t>
      </w:r>
      <w:r w:rsidR="00E61707" w:rsidRPr="00F84B77">
        <w:rPr>
          <w:rFonts w:ascii="HG丸ｺﾞｼｯｸM-PRO" w:eastAsia="HG丸ｺﾞｼｯｸM-PRO" w:hAnsi="HG丸ｺﾞｼｯｸM-PRO" w:hint="eastAsia"/>
        </w:rPr>
        <w:t>施設毎にとりまとめ</w:t>
      </w:r>
      <w:r w:rsidR="009F7F37" w:rsidRPr="00F84B77">
        <w:rPr>
          <w:rFonts w:ascii="HG丸ｺﾞｼｯｸM-PRO" w:eastAsia="HG丸ｺﾞｼｯｸM-PRO" w:hAnsi="HG丸ｺﾞｼｯｸM-PRO" w:hint="eastAsia"/>
        </w:rPr>
        <w:t>るなど</w:t>
      </w:r>
      <w:r w:rsidR="00953AD3" w:rsidRPr="00F84B77">
        <w:rPr>
          <w:rFonts w:ascii="HG丸ｺﾞｼｯｸM-PRO" w:eastAsia="HG丸ｺﾞｼｯｸM-PRO" w:hAnsi="HG丸ｺﾞｼｯｸM-PRO" w:hint="eastAsia"/>
        </w:rPr>
        <w:t>、内容や効果について、</w:t>
      </w:r>
      <w:r w:rsidR="00E61707" w:rsidRPr="00F84B77">
        <w:rPr>
          <w:rFonts w:ascii="HG丸ｺﾞｼｯｸM-PRO" w:eastAsia="HG丸ｺﾞｼｯｸM-PRO" w:hAnsi="HG丸ｺﾞｼｯｸM-PRO" w:hint="eastAsia"/>
        </w:rPr>
        <w:t>都市整備部全体で共有する。</w:t>
      </w:r>
    </w:p>
    <w:p w:rsidR="006D6EEA" w:rsidRPr="00782149" w:rsidRDefault="006D6EEA" w:rsidP="00981B6B">
      <w:pPr>
        <w:pStyle w:val="40"/>
        <w:ind w:left="420" w:firstLine="210"/>
        <w:rPr>
          <w:rFonts w:ascii="HG丸ｺﾞｼｯｸM-PRO" w:eastAsia="HG丸ｺﾞｼｯｸM-PRO" w:hAnsi="HG丸ｺﾞｼｯｸM-PRO"/>
        </w:rPr>
      </w:pPr>
    </w:p>
    <w:p w:rsidR="006D6EEA" w:rsidRPr="00782149" w:rsidRDefault="006D6EEA" w:rsidP="00981B6B">
      <w:pPr>
        <w:pStyle w:val="40"/>
        <w:ind w:left="420" w:firstLine="210"/>
        <w:rPr>
          <w:rFonts w:ascii="HG丸ｺﾞｼｯｸM-PRO" w:eastAsia="HG丸ｺﾞｼｯｸM-PRO" w:hAnsi="HG丸ｺﾞｼｯｸM-PRO"/>
        </w:rPr>
      </w:pPr>
    </w:p>
    <w:p w:rsidR="00FA4916" w:rsidRPr="00782149" w:rsidRDefault="00FA4916" w:rsidP="00981B6B">
      <w:pPr>
        <w:pStyle w:val="40"/>
        <w:ind w:left="420" w:firstLine="210"/>
        <w:rPr>
          <w:rFonts w:ascii="HG丸ｺﾞｼｯｸM-PRO" w:eastAsia="HG丸ｺﾞｼｯｸM-PRO" w:hAnsi="HG丸ｺﾞｼｯｸM-PRO"/>
          <w:szCs w:val="16"/>
        </w:rPr>
      </w:pPr>
      <w:r w:rsidRPr="00782149">
        <w:rPr>
          <w:rFonts w:ascii="HG丸ｺﾞｼｯｸM-PRO" w:eastAsia="HG丸ｺﾞｼｯｸM-PRO" w:hAnsi="HG丸ｺﾞｼｯｸM-PRO"/>
        </w:rPr>
        <w:br w:type="page"/>
      </w:r>
    </w:p>
    <w:p w:rsidR="004759BD" w:rsidRPr="00782149" w:rsidRDefault="004759BD" w:rsidP="008C3EB8">
      <w:pPr>
        <w:pStyle w:val="2"/>
      </w:pPr>
      <w:bookmarkStart w:id="631" w:name="_Ref388951653"/>
      <w:bookmarkStart w:id="632" w:name="_Ref388951656"/>
      <w:bookmarkStart w:id="633" w:name="_Ref388951815"/>
      <w:bookmarkStart w:id="634" w:name="_Ref388951841"/>
      <w:bookmarkStart w:id="635" w:name="_Toc411883426"/>
      <w:r w:rsidRPr="00782149">
        <w:rPr>
          <w:rFonts w:hint="eastAsia"/>
        </w:rPr>
        <w:lastRenderedPageBreak/>
        <w:t>新たな技術、材料、工法の活用と促進策</w:t>
      </w:r>
      <w:bookmarkEnd w:id="631"/>
      <w:bookmarkEnd w:id="632"/>
      <w:bookmarkEnd w:id="633"/>
      <w:bookmarkEnd w:id="634"/>
      <w:bookmarkEnd w:id="635"/>
    </w:p>
    <w:p w:rsidR="006A34FA" w:rsidRPr="00F84B77" w:rsidRDefault="004A07D9" w:rsidP="00E12107">
      <w:pPr>
        <w:pStyle w:val="20"/>
        <w:ind w:left="10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r w:rsidR="006A34FA" w:rsidRPr="00F84B77">
        <w:rPr>
          <w:rFonts w:ascii="HG丸ｺﾞｼｯｸM-PRO" w:eastAsia="HG丸ｺﾞｼｯｸM-PRO" w:hAnsi="HG丸ｺﾞｼｯｸM-PRO" w:hint="eastAsia"/>
        </w:rPr>
        <w:t>しかしながら、それらの</w:t>
      </w:r>
      <w:r w:rsidR="00372D36" w:rsidRPr="00F84B77">
        <w:rPr>
          <w:rFonts w:ascii="HG丸ｺﾞｼｯｸM-PRO" w:eastAsia="HG丸ｺﾞｼｯｸM-PRO" w:hAnsi="HG丸ｺﾞｼｯｸM-PRO" w:hint="eastAsia"/>
        </w:rPr>
        <w:t>導入においては、工法等の選定や効果の確認、契約手続きなどの課題が</w:t>
      </w:r>
      <w:r w:rsidR="006A34FA" w:rsidRPr="00F84B77">
        <w:rPr>
          <w:rFonts w:ascii="HG丸ｺﾞｼｯｸM-PRO" w:eastAsia="HG丸ｺﾞｼｯｸM-PRO" w:hAnsi="HG丸ｺﾞｼｯｸM-PRO" w:hint="eastAsia"/>
        </w:rPr>
        <w:t>ある。</w:t>
      </w:r>
    </w:p>
    <w:p w:rsidR="00F965B7" w:rsidRPr="00F84B77" w:rsidRDefault="00DC4D7C" w:rsidP="00E12107">
      <w:pPr>
        <w:pStyle w:val="20"/>
        <w:ind w:left="10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それらも踏まえ、</w:t>
      </w:r>
      <w:r w:rsidR="00372D36" w:rsidRPr="00F84B77">
        <w:rPr>
          <w:rFonts w:ascii="HG丸ｺﾞｼｯｸM-PRO" w:eastAsia="HG丸ｺﾞｼｯｸM-PRO" w:hAnsi="HG丸ｺﾞｼｯｸM-PRO" w:hint="eastAsia"/>
        </w:rPr>
        <w:t>まずは、点検業務等において、</w:t>
      </w:r>
      <w:r w:rsidR="002347B1" w:rsidRPr="00F84B77">
        <w:rPr>
          <w:rFonts w:ascii="HG丸ｺﾞｼｯｸM-PRO" w:eastAsia="HG丸ｺﾞｼｯｸM-PRO" w:hAnsi="HG丸ｺﾞｼｯｸM-PRO" w:hint="eastAsia"/>
        </w:rPr>
        <w:t>維持管理・更新の</w:t>
      </w:r>
      <w:r w:rsidR="00DB4E28" w:rsidRPr="00F84B77">
        <w:rPr>
          <w:rFonts w:ascii="HG丸ｺﾞｼｯｸM-PRO" w:eastAsia="HG丸ｺﾞｼｯｸM-PRO" w:hAnsi="HG丸ｺﾞｼｯｸM-PRO" w:hint="eastAsia"/>
        </w:rPr>
        <w:t>課題</w:t>
      </w:r>
      <w:r w:rsidR="002347B1" w:rsidRPr="00F84B77">
        <w:rPr>
          <w:rFonts w:ascii="HG丸ｺﾞｼｯｸM-PRO" w:eastAsia="HG丸ｺﾞｼｯｸM-PRO" w:hAnsi="HG丸ｺﾞｼｯｸM-PRO" w:hint="eastAsia"/>
        </w:rPr>
        <w:t>解決に寄与すると考えられる技術等（例えば、不可視部分の点検など）を選定</w:t>
      </w:r>
      <w:r w:rsidR="00372D36" w:rsidRPr="00F84B77">
        <w:rPr>
          <w:rFonts w:ascii="HG丸ｺﾞｼｯｸM-PRO" w:eastAsia="HG丸ｺﾞｼｯｸM-PRO" w:hAnsi="HG丸ｺﾞｼｯｸM-PRO" w:hint="eastAsia"/>
        </w:rPr>
        <w:t>し、</w:t>
      </w:r>
      <w:r w:rsidR="00F965B7" w:rsidRPr="00F84B77">
        <w:rPr>
          <w:rFonts w:ascii="HG丸ｺﾞｼｯｸM-PRO" w:eastAsia="HG丸ｺﾞｼｯｸM-PRO" w:hAnsi="HG丸ｺﾞｼｯｸM-PRO" w:hint="eastAsia"/>
        </w:rPr>
        <w:t>選定した技術等</w:t>
      </w:r>
      <w:r w:rsidR="006B639D" w:rsidRPr="00F84B77">
        <w:rPr>
          <w:rFonts w:ascii="HG丸ｺﾞｼｯｸM-PRO" w:eastAsia="HG丸ｺﾞｼｯｸM-PRO" w:hAnsi="HG丸ｺﾞｼｯｸM-PRO" w:hint="eastAsia"/>
        </w:rPr>
        <w:t>については</w:t>
      </w:r>
      <w:r w:rsidR="00F965B7" w:rsidRPr="00F84B77">
        <w:rPr>
          <w:rFonts w:ascii="HG丸ｺﾞｼｯｸM-PRO" w:eastAsia="HG丸ｺﾞｼｯｸM-PRO" w:hAnsi="HG丸ｺﾞｼｯｸM-PRO" w:hint="eastAsia"/>
        </w:rPr>
        <w:t>試行的に実践するなど、</w:t>
      </w:r>
      <w:r w:rsidR="00746629" w:rsidRPr="00F84B77">
        <w:rPr>
          <w:rFonts w:ascii="HG丸ｺﾞｼｯｸM-PRO" w:eastAsia="HG丸ｺﾞｼｯｸM-PRO" w:hAnsi="HG丸ｺﾞｼｯｸM-PRO" w:hint="eastAsia"/>
        </w:rPr>
        <w:t>その効率性や確実性等を確認した上で</w:t>
      </w:r>
      <w:r w:rsidR="00F965B7" w:rsidRPr="00F84B77">
        <w:rPr>
          <w:rFonts w:ascii="HG丸ｺﾞｼｯｸM-PRO" w:eastAsia="HG丸ｺﾞｼｯｸM-PRO" w:hAnsi="HG丸ｺﾞｼｯｸM-PRO" w:hint="eastAsia"/>
        </w:rPr>
        <w:t>、都市整備部全体で情報共有を図るとともに</w:t>
      </w:r>
      <w:r w:rsidR="007F156D" w:rsidRPr="00F84B77">
        <w:rPr>
          <w:rFonts w:ascii="HG丸ｺﾞｼｯｸM-PRO" w:eastAsia="HG丸ｺﾞｼｯｸM-PRO" w:hAnsi="HG丸ｺﾞｼｯｸM-PRO" w:hint="eastAsia"/>
        </w:rPr>
        <w:t>、有用な技術等については</w:t>
      </w:r>
      <w:r w:rsidR="00372D36" w:rsidRPr="00F84B77">
        <w:rPr>
          <w:rFonts w:ascii="HG丸ｺﾞｼｯｸM-PRO" w:eastAsia="HG丸ｺﾞｼｯｸM-PRO" w:hAnsi="HG丸ｺﾞｼｯｸM-PRO" w:hint="eastAsia"/>
        </w:rPr>
        <w:t>事業管理室および各事業室（</w:t>
      </w:r>
      <w:r w:rsidR="00DB4E28" w:rsidRPr="00F84B77">
        <w:rPr>
          <w:rFonts w:ascii="HG丸ｺﾞｼｯｸM-PRO" w:eastAsia="HG丸ｺﾞｼｯｸM-PRO" w:hAnsi="HG丸ｺﾞｼｯｸM-PRO" w:hint="eastAsia"/>
        </w:rPr>
        <w:t>局</w:t>
      </w:r>
      <w:r w:rsidR="00372D36" w:rsidRPr="00F84B77">
        <w:rPr>
          <w:rFonts w:ascii="HG丸ｺﾞｼｯｸM-PRO" w:eastAsia="HG丸ｺﾞｼｯｸM-PRO" w:hAnsi="HG丸ｺﾞｼｯｸM-PRO" w:hint="eastAsia"/>
        </w:rPr>
        <w:t>）</w:t>
      </w:r>
      <w:r w:rsidR="00DB4E28" w:rsidRPr="00F84B77">
        <w:rPr>
          <w:rFonts w:ascii="HG丸ｺﾞｼｯｸM-PRO" w:eastAsia="HG丸ｺﾞｼｯｸM-PRO" w:hAnsi="HG丸ｺﾞｼｯｸM-PRO" w:hint="eastAsia"/>
        </w:rPr>
        <w:t>課</w:t>
      </w:r>
      <w:r w:rsidR="00372D36" w:rsidRPr="00F84B77">
        <w:rPr>
          <w:rFonts w:ascii="HG丸ｺﾞｼｯｸM-PRO" w:eastAsia="HG丸ｺﾞｼｯｸM-PRO" w:hAnsi="HG丸ｺﾞｼｯｸM-PRO" w:hint="eastAsia"/>
        </w:rPr>
        <w:t>が連携し、</w:t>
      </w:r>
      <w:r w:rsidR="007F156D" w:rsidRPr="00F84B77">
        <w:rPr>
          <w:rFonts w:ascii="HG丸ｺﾞｼｯｸM-PRO" w:eastAsia="HG丸ｺﾞｼｯｸM-PRO" w:hAnsi="HG丸ｺﾞｼｯｸM-PRO" w:hint="eastAsia"/>
        </w:rPr>
        <w:t>その活用策</w:t>
      </w:r>
      <w:r w:rsidR="00F965B7" w:rsidRPr="00F84B77">
        <w:rPr>
          <w:rFonts w:ascii="HG丸ｺﾞｼｯｸM-PRO" w:eastAsia="HG丸ｺﾞｼｯｸM-PRO" w:hAnsi="HG丸ｺﾞｼｯｸM-PRO" w:hint="eastAsia"/>
        </w:rPr>
        <w:t>を検討</w:t>
      </w:r>
      <w:r w:rsidR="00981A6B" w:rsidRPr="007B0805">
        <w:rPr>
          <w:rFonts w:ascii="HG丸ｺﾞｼｯｸM-PRO" w:eastAsia="HG丸ｺﾞｼｯｸM-PRO" w:hAnsi="HG丸ｺﾞｼｯｸM-PRO" w:hint="eastAsia"/>
        </w:rPr>
        <w:t>する</w:t>
      </w:r>
      <w:r w:rsidR="00F965B7" w:rsidRPr="00F84B77">
        <w:rPr>
          <w:rFonts w:ascii="HG丸ｺﾞｼｯｸM-PRO" w:eastAsia="HG丸ｺﾞｼｯｸM-PRO" w:hAnsi="HG丸ｺﾞｼｯｸM-PRO" w:hint="eastAsia"/>
        </w:rPr>
        <w:t>。</w:t>
      </w:r>
    </w:p>
    <w:p w:rsidR="00887DFA" w:rsidRPr="00782149" w:rsidRDefault="006D080C" w:rsidP="00887DFA">
      <w:pPr>
        <w:pStyle w:val="20"/>
        <w:ind w:leftChars="0" w:left="10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また、</w:t>
      </w:r>
      <w:r w:rsidR="00746629" w:rsidRPr="00F84B77">
        <w:rPr>
          <w:rFonts w:ascii="HG丸ｺﾞｼｯｸM-PRO" w:eastAsia="HG丸ｺﾞｼｯｸM-PRO" w:hAnsi="HG丸ｺﾞｼｯｸM-PRO" w:hint="eastAsia"/>
        </w:rPr>
        <w:t>それらの</w:t>
      </w:r>
      <w:r w:rsidR="007F156D" w:rsidRPr="00F84B77">
        <w:rPr>
          <w:rFonts w:ascii="HG丸ｺﾞｼｯｸM-PRO" w:eastAsia="HG丸ｺﾞｼｯｸM-PRO" w:hAnsi="HG丸ｺﾞｼｯｸM-PRO" w:hint="eastAsia"/>
        </w:rPr>
        <w:t>評価</w:t>
      </w:r>
      <w:r w:rsidR="00887DFA" w:rsidRPr="00F84B77">
        <w:rPr>
          <w:rFonts w:ascii="HG丸ｺﾞｼｯｸM-PRO" w:eastAsia="HG丸ｺﾞｼｯｸM-PRO" w:hAnsi="HG丸ｺﾞｼｯｸM-PRO" w:hint="eastAsia"/>
        </w:rPr>
        <w:t>にあたっては、大学等との連携</w:t>
      </w:r>
      <w:r w:rsidRPr="00F84B77">
        <w:rPr>
          <w:rFonts w:ascii="HG丸ｺﾞｼｯｸM-PRO" w:eastAsia="HG丸ｺﾞｼｯｸM-PRO" w:hAnsi="HG丸ｺﾞｼｯｸM-PRO" w:hint="eastAsia"/>
        </w:rPr>
        <w:t>するなど</w:t>
      </w:r>
      <w:r w:rsidR="00887DFA" w:rsidRPr="00F84B77">
        <w:rPr>
          <w:rFonts w:ascii="HG丸ｺﾞｼｯｸM-PRO" w:eastAsia="HG丸ｺﾞｼｯｸM-PRO" w:hAnsi="HG丸ｺﾞｼｯｸM-PRO" w:hint="eastAsia"/>
        </w:rPr>
        <w:t>によ</w:t>
      </w:r>
      <w:r w:rsidR="007F156D" w:rsidRPr="00F84B77">
        <w:rPr>
          <w:rFonts w:ascii="HG丸ｺﾞｼｯｸM-PRO" w:eastAsia="HG丸ｺﾞｼｯｸM-PRO" w:hAnsi="HG丸ｺﾞｼｯｸM-PRO" w:hint="eastAsia"/>
        </w:rPr>
        <w:t>り、客観的な技術評価ができる</w:t>
      </w:r>
      <w:r w:rsidR="00887DFA" w:rsidRPr="00F84B77">
        <w:rPr>
          <w:rFonts w:ascii="HG丸ｺﾞｼｯｸM-PRO" w:eastAsia="HG丸ｺﾞｼｯｸM-PRO" w:hAnsi="HG丸ｺﾞｼｯｸM-PRO" w:hint="eastAsia"/>
        </w:rPr>
        <w:t>仕組み</w:t>
      </w:r>
      <w:r w:rsidR="00981A6B" w:rsidRPr="007B0805">
        <w:rPr>
          <w:rFonts w:ascii="HG丸ｺﾞｼｯｸM-PRO" w:eastAsia="HG丸ｺﾞｼｯｸM-PRO" w:hAnsi="HG丸ｺﾞｼｯｸM-PRO" w:hint="eastAsia"/>
        </w:rPr>
        <w:t>を検討する</w:t>
      </w:r>
      <w:r w:rsidR="00887DFA" w:rsidRPr="00F84B77">
        <w:rPr>
          <w:rFonts w:ascii="HG丸ｺﾞｼｯｸM-PRO" w:eastAsia="HG丸ｺﾞｼｯｸM-PRO" w:hAnsi="HG丸ｺﾞｼｯｸM-PRO" w:hint="eastAsia"/>
        </w:rPr>
        <w:t>。</w:t>
      </w:r>
    </w:p>
    <w:p w:rsidR="006B639D" w:rsidRPr="00782149" w:rsidRDefault="006B639D" w:rsidP="00E12107">
      <w:pPr>
        <w:pStyle w:val="20"/>
        <w:ind w:left="105" w:firstLine="210"/>
        <w:rPr>
          <w:rFonts w:ascii="HG丸ｺﾞｼｯｸM-PRO" w:eastAsia="HG丸ｺﾞｼｯｸM-PRO" w:hAnsi="HG丸ｺﾞｼｯｸM-PRO"/>
        </w:rPr>
      </w:pPr>
    </w:p>
    <w:p w:rsidR="006B639D" w:rsidRPr="00782149" w:rsidRDefault="00BF2749" w:rsidP="00E12107">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3120" behindDoc="0" locked="0" layoutInCell="1" allowOverlap="1" wp14:anchorId="640D2E55" wp14:editId="68B75748">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69080D" w:rsidRDefault="00FD3810"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264" style="position:absolute;left:0;text-align:left;margin-left:54.3pt;margin-top:4.2pt;width:109.4pt;height:29.9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" fillcolor="#4f81bd [3204]" strokecolor="#243f60 [1604]" strokeweight="2pt">
                <v:path arrowok="t"/>
                <v:textbox>
                  <w:txbxContent>
                    <w:p w:rsidR="00FD3810" w:rsidRPr="0069080D" w:rsidRDefault="00FD3810"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rsidR="006B639D" w:rsidRPr="00782149" w:rsidRDefault="00BF2749" w:rsidP="00E12107">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17376" behindDoc="0" locked="0" layoutInCell="1" allowOverlap="1" wp14:anchorId="5C9C4E47" wp14:editId="7373F3EC">
                <wp:simplePos x="0" y="0"/>
                <wp:positionH relativeFrom="column">
                  <wp:posOffset>2475230</wp:posOffset>
                </wp:positionH>
                <wp:positionV relativeFrom="paragraph">
                  <wp:posOffset>107315</wp:posOffset>
                </wp:positionV>
                <wp:extent cx="985520" cy="351155"/>
                <wp:effectExtent l="0" t="0" r="24130" b="10795"/>
                <wp:wrapNone/>
                <wp:docPr id="283" name="1 つの角を丸めた四角形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C0027F" w:rsidRDefault="00FD3810"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265" style="position:absolute;left:0;text-align:left;margin-left:194.9pt;margin-top:8.45pt;width:77.6pt;height:27.6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FD3810" w:rsidRPr="00C0027F" w:rsidRDefault="00FD3810"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2937216" behindDoc="0" locked="0" layoutInCell="1" allowOverlap="1" wp14:anchorId="4261A7C9" wp14:editId="376E9805">
                <wp:simplePos x="0" y="0"/>
                <wp:positionH relativeFrom="column">
                  <wp:posOffset>1384299</wp:posOffset>
                </wp:positionH>
                <wp:positionV relativeFrom="paragraph">
                  <wp:posOffset>210185</wp:posOffset>
                </wp:positionV>
                <wp:extent cx="0" cy="467360"/>
                <wp:effectExtent l="95250" t="0" r="57150" b="66040"/>
                <wp:wrapNone/>
                <wp:docPr id="277" name="直線矢印コネクタ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2937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" strokecolor="#4579b8 [3044]">
                <v:stroke endarrow="open"/>
                <o:lock v:ext="edit" shapetype="f"/>
              </v:shape>
            </w:pict>
          </mc:Fallback>
        </mc:AlternateContent>
      </w:r>
    </w:p>
    <w:p w:rsidR="006B639D" w:rsidRPr="00782149" w:rsidRDefault="00BF2749" w:rsidP="00E12107">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2526592" behindDoc="0" locked="0" layoutInCell="1" allowOverlap="1" wp14:anchorId="28CAD507" wp14:editId="085B45E3">
                <wp:simplePos x="0" y="0"/>
                <wp:positionH relativeFrom="column">
                  <wp:posOffset>1425575</wp:posOffset>
                </wp:positionH>
                <wp:positionV relativeFrom="paragraph">
                  <wp:posOffset>88264</wp:posOffset>
                </wp:positionV>
                <wp:extent cx="1052830" cy="0"/>
                <wp:effectExtent l="38100" t="76200" r="0" b="114300"/>
                <wp:wrapNone/>
                <wp:docPr id="47142" name="直線矢印コネクタ 47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528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526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" strokecolor="#4579b8 [3044]">
                <v:stroke endarrow="open"/>
                <o:lock v:ext="edit" shapetype="f"/>
              </v:shape>
            </w:pict>
          </mc:Fallback>
        </mc:AlternateContent>
      </w:r>
    </w:p>
    <w:p w:rsidR="004759B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18400" behindDoc="0" locked="0" layoutInCell="1" allowOverlap="1" wp14:anchorId="3094CEDC" wp14:editId="57D0AD01">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E978A9" w:rsidRDefault="00FD381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266" style="position:absolute;left:0;text-align:left;margin-left:42.85pt;margin-top:17pt;width:132.25pt;height:30.9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" fillcolor="#4f81bd [3204]" strokecolor="#243f60 [1604]" strokeweight="2pt">
                <v:path arrowok="t"/>
                <v:textbox>
                  <w:txbxContent>
                    <w:p w:rsidR="00FD3810" w:rsidRPr="00E978A9" w:rsidRDefault="00FD381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525568" behindDoc="0" locked="0" layoutInCell="1" allowOverlap="1" wp14:anchorId="7B89EC75" wp14:editId="75413053">
                <wp:simplePos x="0" y="0"/>
                <wp:positionH relativeFrom="column">
                  <wp:posOffset>2359660</wp:posOffset>
                </wp:positionH>
                <wp:positionV relativeFrom="paragraph">
                  <wp:posOffset>132715</wp:posOffset>
                </wp:positionV>
                <wp:extent cx="3646805" cy="574040"/>
                <wp:effectExtent l="57150" t="38100" r="67945" b="92710"/>
                <wp:wrapNone/>
                <wp:docPr id="47134" name="1 つの角を丸めた四角形 47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FD3810" w:rsidRDefault="00FD3810"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FD3810" w:rsidRPr="006B639D" w:rsidRDefault="00FD3810"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267" style="position:absolute;left:0;text-align:left;margin-left:185.8pt;margin-top:10.45pt;width:287.15pt;height:45.2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FD3810" w:rsidRDefault="00FD3810"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FD3810" w:rsidRPr="006B639D" w:rsidRDefault="00FD3810"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rsidR="00A43ECC" w:rsidRPr="00782149" w:rsidRDefault="00A43ECC" w:rsidP="004759BD">
      <w:pPr>
        <w:pStyle w:val="30"/>
        <w:ind w:left="105" w:firstLine="210"/>
        <w:rPr>
          <w:rFonts w:ascii="HG丸ｺﾞｼｯｸM-PRO" w:eastAsia="HG丸ｺﾞｼｯｸM-PRO" w:hAnsi="HG丸ｺﾞｼｯｸM-PRO"/>
        </w:rPr>
      </w:pPr>
    </w:p>
    <w:p w:rsidR="00A43ECC"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528640" behindDoc="0" locked="0" layoutInCell="1" allowOverlap="1" wp14:anchorId="60E7C8AD" wp14:editId="370A7DAC">
                <wp:simplePos x="0" y="0"/>
                <wp:positionH relativeFrom="column">
                  <wp:posOffset>1384299</wp:posOffset>
                </wp:positionH>
                <wp:positionV relativeFrom="paragraph">
                  <wp:posOffset>151765</wp:posOffset>
                </wp:positionV>
                <wp:extent cx="0" cy="249555"/>
                <wp:effectExtent l="95250" t="0" r="57150" b="55245"/>
                <wp:wrapNone/>
                <wp:docPr id="47144" name="直線矢印コネクタ 47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4" o:spid="_x0000_s1026" type="#_x0000_t32" style="position:absolute;left:0;text-align:left;margin-left:109pt;margin-top:11.95pt;width:0;height:19.65pt;z-index:252528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" strokecolor="#4579b8 [3044]">
                <v:stroke endarrow="open"/>
                <o:lock v:ext="edit" shapetype="f"/>
              </v:shape>
            </w:pict>
          </mc:Fallback>
        </mc:AlternateContent>
      </w:r>
    </w:p>
    <w:p w:rsidR="0069080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20448" behindDoc="0" locked="0" layoutInCell="1" allowOverlap="1" wp14:anchorId="28840DBF" wp14:editId="6D101F31">
                <wp:simplePos x="0" y="0"/>
                <wp:positionH relativeFrom="column">
                  <wp:posOffset>544195</wp:posOffset>
                </wp:positionH>
                <wp:positionV relativeFrom="paragraph">
                  <wp:posOffset>178435</wp:posOffset>
                </wp:positionV>
                <wp:extent cx="1679575" cy="379730"/>
                <wp:effectExtent l="0" t="0" r="15875" b="20320"/>
                <wp:wrapNone/>
                <wp:docPr id="286" name="角丸四角形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69080D" w:rsidRDefault="00FD381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268" style="position:absolute;left:0;text-align:left;margin-left:42.85pt;margin-top:14.05pt;width:132.25pt;height:29.9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" fillcolor="#4f81bd [3204]" strokecolor="#243f60 [1604]" strokeweight="2pt">
                <v:path arrowok="t"/>
                <v:textbox>
                  <w:txbxContent>
                    <w:p w:rsidR="00FD3810" w:rsidRPr="0069080D" w:rsidRDefault="00FD381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69080D" w:rsidRPr="00782149" w:rsidRDefault="0069080D" w:rsidP="004759BD">
      <w:pPr>
        <w:pStyle w:val="30"/>
        <w:ind w:left="105" w:firstLine="210"/>
        <w:rPr>
          <w:rFonts w:ascii="HG丸ｺﾞｼｯｸM-PRO" w:eastAsia="HG丸ｺﾞｼｯｸM-PRO" w:hAnsi="HG丸ｺﾞｼｯｸM-PRO"/>
        </w:rPr>
      </w:pPr>
    </w:p>
    <w:p w:rsidR="0069080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939264" behindDoc="0" locked="0" layoutInCell="1" allowOverlap="1" wp14:anchorId="1E898D98" wp14:editId="1E09BE30">
                <wp:simplePos x="0" y="0"/>
                <wp:positionH relativeFrom="column">
                  <wp:posOffset>1384299</wp:posOffset>
                </wp:positionH>
                <wp:positionV relativeFrom="paragraph">
                  <wp:posOffset>74930</wp:posOffset>
                </wp:positionV>
                <wp:extent cx="0" cy="249555"/>
                <wp:effectExtent l="95250" t="0" r="57150" b="55245"/>
                <wp:wrapNone/>
                <wp:docPr id="278" name="直線矢印コネクタ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78" o:spid="_x0000_s1026" type="#_x0000_t32" style="position:absolute;left:0;text-align:left;margin-left:109pt;margin-top:5.9pt;width:0;height:19.65pt;z-index:252939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" strokecolor="#4579b8 [3044]">
                <v:stroke endarrow="open"/>
                <o:lock v:ext="edit" shapetype="f"/>
              </v:shape>
            </w:pict>
          </mc:Fallback>
        </mc:AlternateContent>
      </w:r>
    </w:p>
    <w:p w:rsidR="0069080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22496" behindDoc="0" locked="0" layoutInCell="1" allowOverlap="1" wp14:anchorId="76D1F33A" wp14:editId="6F6CF652">
                <wp:simplePos x="0" y="0"/>
                <wp:positionH relativeFrom="column">
                  <wp:posOffset>544195</wp:posOffset>
                </wp:positionH>
                <wp:positionV relativeFrom="paragraph">
                  <wp:posOffset>98425</wp:posOffset>
                </wp:positionV>
                <wp:extent cx="1679575" cy="379730"/>
                <wp:effectExtent l="0" t="0" r="15875" b="20320"/>
                <wp:wrapNone/>
                <wp:docPr id="287" name="角丸四角形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69080D" w:rsidRDefault="00FD3810"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FD3810" w:rsidRPr="0069080D" w:rsidRDefault="00FD3810" w:rsidP="008414FF">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269" style="position:absolute;left:0;text-align:left;margin-left:42.85pt;margin-top:7.75pt;width:132.25pt;height:29.9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" fillcolor="#4f81bd [3204]" strokecolor="#243f60 [1604]" strokeweight="2pt">
                <v:path arrowok="t"/>
                <v:textbox>
                  <w:txbxContent>
                    <w:p w:rsidR="00FD3810" w:rsidRPr="0069080D" w:rsidRDefault="00FD3810"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FD3810" w:rsidRPr="0069080D" w:rsidRDefault="00FD3810" w:rsidP="008414FF">
                      <w:pPr>
                        <w:spacing w:line="320" w:lineRule="exact"/>
                        <w:jc w:val="center"/>
                        <w:rPr>
                          <w:rFonts w:ascii="HG丸ｺﾞｼｯｸM-PRO" w:eastAsia="HG丸ｺﾞｼｯｸM-PRO" w:hAnsi="HG丸ｺﾞｼｯｸM-PRO"/>
                        </w:rPr>
                      </w:pPr>
                    </w:p>
                  </w:txbxContent>
                </v:textbox>
              </v:roundrect>
            </w:pict>
          </mc:Fallback>
        </mc:AlternateContent>
      </w:r>
    </w:p>
    <w:p w:rsidR="0069080D" w:rsidRPr="00782149" w:rsidRDefault="0069080D" w:rsidP="004759BD">
      <w:pPr>
        <w:pStyle w:val="30"/>
        <w:ind w:left="105" w:firstLine="210"/>
        <w:rPr>
          <w:rFonts w:ascii="HG丸ｺﾞｼｯｸM-PRO" w:eastAsia="HG丸ｺﾞｼｯｸM-PRO" w:hAnsi="HG丸ｺﾞｼｯｸM-PRO"/>
        </w:rPr>
      </w:pPr>
    </w:p>
    <w:p w:rsidR="0069080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943360" behindDoc="0" locked="0" layoutInCell="1" allowOverlap="1" wp14:anchorId="4232AA8A" wp14:editId="2CC548A0">
                <wp:simplePos x="0" y="0"/>
                <wp:positionH relativeFrom="column">
                  <wp:posOffset>1384299</wp:posOffset>
                </wp:positionH>
                <wp:positionV relativeFrom="paragraph">
                  <wp:posOffset>16510</wp:posOffset>
                </wp:positionV>
                <wp:extent cx="0" cy="249555"/>
                <wp:effectExtent l="95250" t="0" r="57150" b="55245"/>
                <wp:wrapNone/>
                <wp:docPr id="282" name="直線矢印コネクタ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82" o:spid="_x0000_s1026" type="#_x0000_t32" style="position:absolute;left:0;text-align:left;margin-left:109pt;margin-top:1.3pt;width:0;height:19.65pt;z-index:252943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" strokecolor="#4579b8 [3044]">
                <v:stroke endarrow="open"/>
                <o:lock v:ext="edit" shapetype="f"/>
              </v:shape>
            </w:pict>
          </mc:Fallback>
        </mc:AlternateContent>
      </w:r>
    </w:p>
    <w:p w:rsidR="0069080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41312" behindDoc="0" locked="0" layoutInCell="1" allowOverlap="1" wp14:anchorId="277FE975" wp14:editId="712C0458">
                <wp:simplePos x="0" y="0"/>
                <wp:positionH relativeFrom="column">
                  <wp:posOffset>544195</wp:posOffset>
                </wp:positionH>
                <wp:positionV relativeFrom="paragraph">
                  <wp:posOffset>29845</wp:posOffset>
                </wp:positionV>
                <wp:extent cx="1679575" cy="379730"/>
                <wp:effectExtent l="0" t="0" r="15875" b="20320"/>
                <wp:wrapNone/>
                <wp:docPr id="281" name="角丸四角形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69080D" w:rsidRDefault="00FD3810"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270" style="position:absolute;left:0;text-align:left;margin-left:42.85pt;margin-top:2.35pt;width:132.25pt;height:29.9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" fillcolor="#4f81bd [3204]" strokecolor="#243f60 [1604]" strokeweight="2pt">
                <v:path arrowok="t"/>
                <v:textbox>
                  <w:txbxContent>
                    <w:p w:rsidR="00FD3810" w:rsidRPr="0069080D" w:rsidRDefault="00FD3810"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rsidR="0069080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529664" behindDoc="0" locked="0" layoutInCell="1" allowOverlap="1" wp14:anchorId="40AF91D0" wp14:editId="2A79BD58">
                <wp:simplePos x="0" y="0"/>
                <wp:positionH relativeFrom="column">
                  <wp:posOffset>1384299</wp:posOffset>
                </wp:positionH>
                <wp:positionV relativeFrom="paragraph">
                  <wp:posOffset>182245</wp:posOffset>
                </wp:positionV>
                <wp:extent cx="0" cy="237490"/>
                <wp:effectExtent l="95250" t="0" r="76200" b="48260"/>
                <wp:wrapNone/>
                <wp:docPr id="47145" name="直線矢印コネクタ 47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5" o:spid="_x0000_s1026" type="#_x0000_t32" style="position:absolute;left:0;text-align:left;margin-left:109pt;margin-top:14.35pt;width:0;height:18.7pt;z-index:252529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" strokecolor="#4579b8 [3044]">
                <v:stroke endarrow="open"/>
                <o:lock v:ext="edit" shapetype="f"/>
              </v:shape>
            </w:pict>
          </mc:Fallback>
        </mc:AlternateContent>
      </w:r>
    </w:p>
    <w:p w:rsidR="00A43ECC"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24544" behindDoc="0" locked="0" layoutInCell="1" allowOverlap="1" wp14:anchorId="1B619836" wp14:editId="0A190EC9">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69080D" w:rsidRDefault="00FD381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271" style="position:absolute;left:0;text-align:left;margin-left:42.85pt;margin-top:15.75pt;width:132.25pt;height:29.9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" fillcolor="#4f81bd [3204]" strokecolor="#243f60 [1604]" strokeweight="2pt">
                <v:path arrowok="t"/>
                <v:textbox>
                  <w:txbxContent>
                    <w:p w:rsidR="00FD3810" w:rsidRPr="0069080D" w:rsidRDefault="00FD381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C83397" w:rsidRPr="00782149" w:rsidRDefault="00C83397" w:rsidP="008414FF">
      <w:pPr>
        <w:pStyle w:val="40"/>
        <w:ind w:leftChars="95" w:left="199" w:firstLineChars="47" w:firstLine="99"/>
        <w:rPr>
          <w:rFonts w:ascii="HG丸ｺﾞｼｯｸM-PRO" w:eastAsia="HG丸ｺﾞｼｯｸM-PRO" w:hAnsi="HG丸ｺﾞｼｯｸM-PRO"/>
        </w:rPr>
      </w:pPr>
    </w:p>
    <w:p w:rsidR="00FA4916" w:rsidRPr="00782149" w:rsidRDefault="00FA4916" w:rsidP="004759BD">
      <w:pPr>
        <w:pStyle w:val="30"/>
        <w:ind w:left="105" w:firstLine="210"/>
        <w:rPr>
          <w:rFonts w:ascii="HG丸ｺﾞｼｯｸM-PRO" w:eastAsia="HG丸ｺﾞｼｯｸM-PRO" w:hAnsi="HG丸ｺﾞｼｯｸM-PRO"/>
        </w:rPr>
      </w:pPr>
    </w:p>
    <w:p w:rsidR="008414FF" w:rsidRPr="00782149" w:rsidRDefault="008414FF" w:rsidP="008414FF">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4.6</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1</w:t>
      </w:r>
      <w:r w:rsidR="00C262F2" w:rsidRPr="00782149">
        <w:fldChar w:fldCharType="end"/>
      </w:r>
      <w:r w:rsidRPr="00782149">
        <w:rPr>
          <w:rFonts w:hint="eastAsia"/>
        </w:rPr>
        <w:t xml:space="preserve">　新技術等の活用フロー（案）</w:t>
      </w:r>
    </w:p>
    <w:p w:rsidR="00E978A9" w:rsidRPr="00782149" w:rsidRDefault="00E978A9" w:rsidP="004759BD">
      <w:pPr>
        <w:pStyle w:val="30"/>
        <w:ind w:left="105" w:firstLine="210"/>
        <w:rPr>
          <w:rFonts w:ascii="HG丸ｺﾞｼｯｸM-PRO" w:eastAsia="HG丸ｺﾞｼｯｸM-PRO" w:hAnsi="HG丸ｺﾞｼｯｸM-PRO"/>
        </w:rPr>
      </w:pPr>
    </w:p>
    <w:p w:rsidR="00296419" w:rsidRPr="00782149" w:rsidRDefault="00296419" w:rsidP="004759BD">
      <w:pPr>
        <w:pStyle w:val="30"/>
        <w:ind w:left="105" w:firstLine="210"/>
        <w:rPr>
          <w:rFonts w:ascii="HG丸ｺﾞｼｯｸM-PRO" w:eastAsia="HG丸ｺﾞｼｯｸM-PRO" w:hAnsi="HG丸ｺﾞｼｯｸM-PRO"/>
        </w:rPr>
      </w:pPr>
    </w:p>
    <w:p w:rsidR="00296419" w:rsidRPr="00782149" w:rsidRDefault="00296419" w:rsidP="004759BD">
      <w:pPr>
        <w:pStyle w:val="30"/>
        <w:ind w:left="105" w:firstLine="210"/>
        <w:rPr>
          <w:rFonts w:ascii="HG丸ｺﾞｼｯｸM-PRO" w:eastAsia="HG丸ｺﾞｼｯｸM-PRO" w:hAnsi="HG丸ｺﾞｼｯｸM-PRO"/>
        </w:rPr>
        <w:sectPr w:rsidR="00296419" w:rsidRPr="00782149" w:rsidSect="00730549">
          <w:footerReference w:type="default" r:id="rId152"/>
          <w:type w:val="continuous"/>
          <w:pgSz w:w="11906" w:h="16838" w:code="9"/>
          <w:pgMar w:top="1418" w:right="1418" w:bottom="1418" w:left="1418" w:header="851" w:footer="567" w:gutter="0"/>
          <w:cols w:space="425"/>
          <w:docGrid w:type="lines" w:linePitch="360"/>
        </w:sectPr>
      </w:pPr>
    </w:p>
    <w:p w:rsidR="00A5558C" w:rsidRPr="00782149" w:rsidRDefault="002E2590" w:rsidP="005A5F7A">
      <w:pPr>
        <w:pStyle w:val="1"/>
      </w:pPr>
      <w:bookmarkStart w:id="636" w:name="_Ref388951580"/>
      <w:bookmarkStart w:id="637" w:name="_Ref388951583"/>
      <w:bookmarkStart w:id="638" w:name="_Toc411883427"/>
      <w:r w:rsidRPr="00782149">
        <w:rPr>
          <w:rFonts w:hint="eastAsia"/>
        </w:rPr>
        <w:lastRenderedPageBreak/>
        <w:t>持続可能な維持管理の</w:t>
      </w:r>
      <w:r w:rsidR="003D1E8C" w:rsidRPr="00782149">
        <w:rPr>
          <w:rFonts w:hint="eastAsia"/>
        </w:rPr>
        <w:t>仕組み</w:t>
      </w:r>
      <w:r w:rsidRPr="00782149">
        <w:rPr>
          <w:rFonts w:hint="eastAsia"/>
        </w:rPr>
        <w:t>づくり</w:t>
      </w:r>
      <w:bookmarkEnd w:id="636"/>
      <w:bookmarkEnd w:id="637"/>
      <w:bookmarkEnd w:id="638"/>
    </w:p>
    <w:p w:rsidR="00457356" w:rsidRPr="00782149" w:rsidRDefault="00BF2749" w:rsidP="003A34EE">
      <w:r>
        <w:rPr>
          <w:noProof/>
        </w:rPr>
        <mc:AlternateContent>
          <mc:Choice Requires="wps">
            <w:drawing>
              <wp:anchor distT="0" distB="0" distL="114300" distR="114300" simplePos="0" relativeHeight="252809216" behindDoc="1" locked="0" layoutInCell="1" allowOverlap="1" wp14:anchorId="7E58ED36" wp14:editId="349139A9">
                <wp:simplePos x="0" y="0"/>
                <wp:positionH relativeFrom="column">
                  <wp:posOffset>635</wp:posOffset>
                </wp:positionH>
                <wp:positionV relativeFrom="paragraph">
                  <wp:posOffset>189230</wp:posOffset>
                </wp:positionV>
                <wp:extent cx="5953125" cy="1473835"/>
                <wp:effectExtent l="0" t="0" r="28575" b="12065"/>
                <wp:wrapNone/>
                <wp:docPr id="18"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147383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18" o:spid="_x0000_s1026" style="position:absolute;left:0;text-align:left;margin-left:.05pt;margin-top:14.9pt;width:468.75pt;height:116.05pt;z-index:-2505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" fillcolor="#d8d8d8 [2732]" strokecolor="black [3213]" strokeweight="1pt">
                <v:path arrowok="t"/>
              </v:rect>
            </w:pict>
          </mc:Fallback>
        </mc:AlternateContent>
      </w:r>
    </w:p>
    <w:p w:rsidR="00387EAC" w:rsidRPr="00782149" w:rsidRDefault="00387EAC" w:rsidP="003A34EE">
      <w:pPr>
        <w:pStyle w:val="20"/>
        <w:ind w:leftChars="0" w:left="0" w:firstLineChars="0" w:firstLine="0"/>
        <w:rPr>
          <w:rFonts w:ascii="HG丸ｺﾞｼｯｸM-PRO" w:eastAsia="HG丸ｺﾞｼｯｸM-PRO" w:hAnsi="HG丸ｺﾞｼｯｸM-PRO"/>
          <w:sz w:val="24"/>
        </w:rPr>
      </w:pPr>
      <w:r w:rsidRPr="00782149">
        <w:rPr>
          <w:rFonts w:ascii="HG丸ｺﾞｼｯｸM-PRO" w:eastAsia="HG丸ｺﾞｼｯｸM-PRO" w:hAnsi="HG丸ｺﾞｼｯｸM-PRO" w:hint="eastAsia"/>
          <w:sz w:val="24"/>
        </w:rPr>
        <w:t>【</w:t>
      </w:r>
      <w:r w:rsidR="00EB79D9" w:rsidRPr="00782149">
        <w:rPr>
          <w:rFonts w:ascii="HG丸ｺﾞｼｯｸM-PRO" w:eastAsia="HG丸ｺﾞｼｯｸM-PRO" w:hAnsi="HG丸ｺﾞｼｯｸM-PRO" w:hint="eastAsia"/>
          <w:sz w:val="24"/>
        </w:rPr>
        <w:t>取組</w:t>
      </w:r>
      <w:r w:rsidRPr="00782149">
        <w:rPr>
          <w:rFonts w:ascii="HG丸ｺﾞｼｯｸM-PRO" w:eastAsia="HG丸ｺﾞｼｯｸM-PRO" w:hAnsi="HG丸ｺﾞｼｯｸM-PRO" w:hint="eastAsia"/>
          <w:sz w:val="24"/>
        </w:rPr>
        <w:t>方針】</w:t>
      </w:r>
    </w:p>
    <w:p w:rsidR="002E2590" w:rsidRPr="00F84B77" w:rsidRDefault="00E37519" w:rsidP="000408B8">
      <w:pPr>
        <w:pStyle w:val="20"/>
        <w:ind w:leftChars="100" w:left="630" w:hangingChars="200" w:hanging="42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w:t>
      </w:r>
      <w:r w:rsidR="006D080C" w:rsidRPr="00782149">
        <w:rPr>
          <w:rFonts w:ascii="HG丸ｺﾞｼｯｸM-PRO" w:eastAsia="HG丸ｺﾞｼｯｸM-PRO" w:hAnsi="HG丸ｺﾞｼｯｸM-PRO" w:hint="eastAsia"/>
        </w:rPr>
        <w:t>前</w:t>
      </w:r>
      <w:r w:rsidR="007F156D" w:rsidRPr="00782149">
        <w:rPr>
          <w:rFonts w:ascii="HG丸ｺﾞｼｯｸM-PRO" w:eastAsia="HG丸ｺﾞｼｯｸM-PRO" w:hAnsi="HG丸ｺﾞｼｯｸM-PRO" w:hint="eastAsia"/>
        </w:rPr>
        <w:t>章で示された効率的・効果的な維持管理を持続可能なものにして</w:t>
      </w:r>
      <w:r w:rsidR="007F156D" w:rsidRPr="00F84B77">
        <w:rPr>
          <w:rFonts w:ascii="HG丸ｺﾞｼｯｸM-PRO" w:eastAsia="HG丸ｺﾞｼｯｸM-PRO" w:hAnsi="HG丸ｺﾞｼｯｸM-PRO" w:hint="eastAsia"/>
        </w:rPr>
        <w:t>いくために、必要な仕組み</w:t>
      </w:r>
      <w:r w:rsidR="006D080C" w:rsidRPr="00F84B77">
        <w:rPr>
          <w:rFonts w:ascii="HG丸ｺﾞｼｯｸM-PRO" w:eastAsia="HG丸ｺﾞｼｯｸM-PRO" w:hAnsi="HG丸ｺﾞｼｯｸM-PRO" w:hint="eastAsia"/>
        </w:rPr>
        <w:t>とともに、</w:t>
      </w:r>
      <w:r w:rsidRPr="00F84B77">
        <w:rPr>
          <w:rFonts w:ascii="HG丸ｺﾞｼｯｸM-PRO" w:eastAsia="HG丸ｺﾞｼｯｸM-PRO" w:hAnsi="HG丸ｺﾞｼｯｸM-PRO" w:hint="eastAsia"/>
        </w:rPr>
        <w:t>具体的な目標や取組、ロードマップを明確にする。</w:t>
      </w:r>
    </w:p>
    <w:p w:rsidR="00C702AD" w:rsidRPr="00782149" w:rsidRDefault="00E37519" w:rsidP="000408B8">
      <w:pPr>
        <w:pStyle w:val="20"/>
        <w:ind w:leftChars="100" w:left="630" w:hangingChars="200" w:hanging="420"/>
        <w:rPr>
          <w:rFonts w:ascii="HG丸ｺﾞｼｯｸM-PRO" w:eastAsia="HG丸ｺﾞｼｯｸM-PRO" w:hAnsi="HG丸ｺﾞｼｯｸM-PRO"/>
        </w:rPr>
      </w:pPr>
      <w:r w:rsidRPr="00F84B77">
        <w:rPr>
          <w:rFonts w:ascii="HG丸ｺﾞｼｯｸM-PRO" w:eastAsia="HG丸ｺﾞｼｯｸM-PRO" w:hAnsi="HG丸ｺﾞｼｯｸM-PRO" w:hint="eastAsia"/>
        </w:rPr>
        <w:t xml:space="preserve">●　</w:t>
      </w:r>
      <w:r w:rsidR="00C702AD" w:rsidRPr="00F84B77">
        <w:rPr>
          <w:rFonts w:ascii="HG丸ｺﾞｼｯｸM-PRO" w:eastAsia="HG丸ｺﾞｼｯｸM-PRO" w:hAnsi="HG丸ｺﾞｼｯｸM-PRO" w:hint="eastAsia"/>
        </w:rPr>
        <w:t>大阪府として仕組みを構築する</w:t>
      </w:r>
      <w:r w:rsidR="006D080C" w:rsidRPr="00F84B77">
        <w:rPr>
          <w:rFonts w:ascii="HG丸ｺﾞｼｯｸM-PRO" w:eastAsia="HG丸ｺﾞｼｯｸM-PRO" w:hAnsi="HG丸ｺﾞｼｯｸM-PRO" w:hint="eastAsia"/>
        </w:rPr>
        <w:t>だけでなく</w:t>
      </w:r>
      <w:r w:rsidR="00C702AD" w:rsidRPr="00F84B77">
        <w:rPr>
          <w:rFonts w:ascii="HG丸ｺﾞｼｯｸM-PRO" w:eastAsia="HG丸ｺﾞｼｯｸM-PRO" w:hAnsi="HG丸ｺﾞｼｯｸM-PRO" w:hint="eastAsia"/>
        </w:rPr>
        <w:t>、市町村</w:t>
      </w:r>
      <w:r w:rsidR="006D080C" w:rsidRPr="00F84B77">
        <w:rPr>
          <w:rFonts w:ascii="HG丸ｺﾞｼｯｸM-PRO" w:eastAsia="HG丸ｺﾞｼｯｸM-PRO" w:hAnsi="HG丸ｺﾞｼｯｸM-PRO" w:hint="eastAsia"/>
        </w:rPr>
        <w:t>および</w:t>
      </w:r>
      <w:r w:rsidR="00C702AD" w:rsidRPr="00F84B77">
        <w:rPr>
          <w:rFonts w:ascii="HG丸ｺﾞｼｯｸM-PRO" w:eastAsia="HG丸ｺﾞｼｯｸM-PRO" w:hAnsi="HG丸ｺﾞｼｯｸM-PRO" w:hint="eastAsia"/>
        </w:rPr>
        <w:t>国等の他管理者や近隣大学などとも連携を強化し、加えて府民や企業とも連携・協働</w:t>
      </w:r>
      <w:r w:rsidR="008C4A94" w:rsidRPr="00F84B77">
        <w:rPr>
          <w:rFonts w:ascii="HG丸ｺﾞｼｯｸM-PRO" w:eastAsia="HG丸ｺﾞｼｯｸM-PRO" w:hAnsi="HG丸ｺﾞｼｯｸM-PRO" w:hint="eastAsia"/>
        </w:rPr>
        <w:t>するなど</w:t>
      </w:r>
      <w:r w:rsidR="006D080C" w:rsidRPr="00F84B77">
        <w:rPr>
          <w:rFonts w:ascii="HG丸ｺﾞｼｯｸM-PRO" w:eastAsia="HG丸ｺﾞｼｯｸM-PRO" w:hAnsi="HG丸ｺﾞｼｯｸM-PRO" w:hint="eastAsia"/>
        </w:rPr>
        <w:t>、</w:t>
      </w:r>
      <w:r w:rsidR="008C4A94" w:rsidRPr="00F84B77">
        <w:rPr>
          <w:rFonts w:ascii="HG丸ｺﾞｼｯｸM-PRO" w:eastAsia="HG丸ｺﾞｼｯｸM-PRO" w:hAnsi="HG丸ｺﾞｼｯｸM-PRO" w:hint="eastAsia"/>
        </w:rPr>
        <w:t>多様な主体と一体となり、</w:t>
      </w:r>
      <w:r w:rsidR="00C702AD" w:rsidRPr="00F84B77">
        <w:rPr>
          <w:rFonts w:ascii="HG丸ｺﾞｼｯｸM-PRO" w:eastAsia="HG丸ｺﾞｼｯｸM-PRO" w:hAnsi="HG丸ｺﾞｼｯｸM-PRO"/>
        </w:rPr>
        <w:t>次世代に良好な都市基盤施設を</w:t>
      </w:r>
      <w:r w:rsidR="00C702AD" w:rsidRPr="00F84B77">
        <w:rPr>
          <w:rFonts w:ascii="HG丸ｺﾞｼｯｸM-PRO" w:eastAsia="HG丸ｺﾞｼｯｸM-PRO" w:hAnsi="HG丸ｺﾞｼｯｸM-PRO" w:hint="eastAsia"/>
        </w:rPr>
        <w:t>継承</w:t>
      </w:r>
      <w:r w:rsidR="006D080C" w:rsidRPr="007B0805">
        <w:rPr>
          <w:rFonts w:ascii="HG丸ｺﾞｼｯｸM-PRO" w:eastAsia="HG丸ｺﾞｼｯｸM-PRO" w:hAnsi="HG丸ｺﾞｼｯｸM-PRO" w:hint="eastAsia"/>
        </w:rPr>
        <w:t>していく</w:t>
      </w:r>
      <w:r w:rsidR="00C702AD" w:rsidRPr="00F84B77">
        <w:rPr>
          <w:rFonts w:ascii="HG丸ｺﾞｼｯｸM-PRO" w:eastAsia="HG丸ｺﾞｼｯｸM-PRO" w:hAnsi="HG丸ｺﾞｼｯｸM-PRO" w:hint="eastAsia"/>
        </w:rPr>
        <w:t>。</w:t>
      </w:r>
    </w:p>
    <w:p w:rsidR="005A1C29" w:rsidRPr="00782149" w:rsidRDefault="007207BC" w:rsidP="00E70DAF">
      <w:pPr>
        <w:pStyle w:val="20"/>
        <w:ind w:leftChars="0" w:left="315"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3851648" behindDoc="0" locked="0" layoutInCell="1" allowOverlap="1" wp14:anchorId="425DEAC7" wp14:editId="28049ABA">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anchor>
        </w:drawing>
      </w:r>
    </w:p>
    <w:p w:rsidR="00E70DAF" w:rsidRPr="00782149" w:rsidRDefault="00E70DAF"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656B0C" w:rsidRPr="00782149" w:rsidRDefault="00656B0C" w:rsidP="00E70DAF">
      <w:pPr>
        <w:pStyle w:val="20"/>
        <w:ind w:leftChars="0" w:left="315" w:firstLineChars="0" w:firstLine="0"/>
        <w:rPr>
          <w:rFonts w:ascii="HG丸ｺﾞｼｯｸM-PRO" w:eastAsia="HG丸ｺﾞｼｯｸM-PRO" w:hAnsi="HG丸ｺﾞｼｯｸM-PRO"/>
        </w:rPr>
      </w:pPr>
    </w:p>
    <w:p w:rsidR="00656B0C" w:rsidRPr="00782149" w:rsidRDefault="00656B0C" w:rsidP="00E70DAF">
      <w:pPr>
        <w:pStyle w:val="20"/>
        <w:ind w:leftChars="0" w:left="315" w:firstLineChars="0" w:firstLine="0"/>
        <w:rPr>
          <w:rFonts w:ascii="HG丸ｺﾞｼｯｸM-PRO" w:eastAsia="HG丸ｺﾞｼｯｸM-PRO" w:hAnsi="HG丸ｺﾞｼｯｸM-PRO"/>
        </w:rPr>
      </w:pPr>
    </w:p>
    <w:p w:rsidR="00656B0C" w:rsidRPr="00782149" w:rsidRDefault="00656B0C" w:rsidP="00E70DAF">
      <w:pPr>
        <w:pStyle w:val="20"/>
        <w:ind w:leftChars="0" w:left="315" w:firstLineChars="0" w:firstLine="0"/>
        <w:rPr>
          <w:rFonts w:ascii="HG丸ｺﾞｼｯｸM-PRO" w:eastAsia="HG丸ｺﾞｼｯｸM-PRO" w:hAnsi="HG丸ｺﾞｼｯｸM-PRO"/>
        </w:rPr>
      </w:pPr>
    </w:p>
    <w:p w:rsidR="00656B0C" w:rsidRPr="00782149" w:rsidRDefault="00656B0C"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7917B0" w:rsidRPr="00782149" w:rsidRDefault="007917B0" w:rsidP="00E70DAF">
      <w:pPr>
        <w:pStyle w:val="20"/>
        <w:ind w:leftChars="0" w:left="315" w:firstLineChars="0" w:firstLine="0"/>
        <w:rPr>
          <w:rFonts w:ascii="HG丸ｺﾞｼｯｸM-PRO" w:eastAsia="HG丸ｺﾞｼｯｸM-PRO" w:hAnsi="HG丸ｺﾞｼｯｸM-PRO"/>
        </w:rPr>
      </w:pPr>
    </w:p>
    <w:p w:rsidR="005A1C29" w:rsidRPr="00782149" w:rsidRDefault="005A1C29" w:rsidP="00E70DAF">
      <w:pPr>
        <w:pStyle w:val="20"/>
        <w:ind w:leftChars="0" w:left="315" w:firstLineChars="0" w:firstLine="0"/>
        <w:rPr>
          <w:rFonts w:ascii="HG丸ｺﾞｼｯｸM-PRO" w:eastAsia="HG丸ｺﾞｼｯｸM-PRO" w:hAnsi="HG丸ｺﾞｼｯｸM-PRO"/>
        </w:rPr>
      </w:pPr>
    </w:p>
    <w:p w:rsidR="007E048C" w:rsidRPr="00782149" w:rsidRDefault="007E048C" w:rsidP="00656B0C">
      <w:pPr>
        <w:pStyle w:val="a9"/>
        <w:spacing w:beforeLines="0"/>
      </w:pPr>
      <w:r w:rsidRPr="00782149">
        <w:rPr>
          <w:rFonts w:hint="eastAsia"/>
        </w:rPr>
        <w:t>図</w:t>
      </w:r>
      <w:r w:rsidRPr="00782149">
        <w:t xml:space="preserve"> </w:t>
      </w:r>
      <w:r w:rsidR="00B636D5" w:rsidRPr="00782149">
        <w:rPr>
          <w:rFonts w:hint="eastAsia"/>
        </w:rPr>
        <w:t>5</w:t>
      </w:r>
      <w:r w:rsidR="003524A3" w:rsidRPr="00782149">
        <w:noBreakHyphen/>
      </w:r>
      <w:fldSimple w:instr=" SEQ 図 \* ARABIC \s 2 ">
        <w:r w:rsidR="0030381F">
          <w:rPr>
            <w:noProof/>
          </w:rPr>
          <w:t>1</w:t>
        </w:r>
      </w:fldSimple>
      <w:r w:rsidRPr="00782149">
        <w:rPr>
          <w:rFonts w:hint="eastAsia"/>
        </w:rPr>
        <w:t xml:space="preserve">　</w:t>
      </w:r>
      <w:r w:rsidR="00C60414" w:rsidRPr="00782149">
        <w:rPr>
          <w:rFonts w:hint="eastAsia"/>
        </w:rPr>
        <w:t>持続</w:t>
      </w:r>
      <w:r w:rsidRPr="00782149">
        <w:rPr>
          <w:rFonts w:hint="eastAsia"/>
        </w:rPr>
        <w:t>可能な維持管理の</w:t>
      </w:r>
      <w:r w:rsidR="003D1E8C" w:rsidRPr="00782149">
        <w:rPr>
          <w:rFonts w:hint="eastAsia"/>
        </w:rPr>
        <w:t>仕組み</w:t>
      </w:r>
      <w:r w:rsidR="002E55CC" w:rsidRPr="00782149">
        <w:rPr>
          <w:rFonts w:hint="eastAsia"/>
        </w:rPr>
        <w:t>に関する連携</w:t>
      </w:r>
      <w:r w:rsidR="00746629" w:rsidRPr="00782149">
        <w:rPr>
          <w:rFonts w:hint="eastAsia"/>
        </w:rPr>
        <w:t>イメージ</w:t>
      </w:r>
    </w:p>
    <w:p w:rsidR="00617941" w:rsidRPr="00782149" w:rsidRDefault="00617941" w:rsidP="006731A1"/>
    <w:p w:rsidR="00A94333" w:rsidRPr="00782149" w:rsidRDefault="00881426" w:rsidP="003C7D84">
      <w:r w:rsidRPr="00881426">
        <w:rPr>
          <w:noProof/>
        </w:rPr>
        <w:drawing>
          <wp:inline distT="0" distB="0" distL="0" distR="0" wp14:anchorId="53B0A185" wp14:editId="3A313DE3">
            <wp:extent cx="5759450" cy="207888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59450" cy="2078880"/>
                    </a:xfrm>
                    <a:prstGeom prst="rect">
                      <a:avLst/>
                    </a:prstGeom>
                    <a:noFill/>
                    <a:ln>
                      <a:noFill/>
                    </a:ln>
                  </pic:spPr>
                </pic:pic>
              </a:graphicData>
            </a:graphic>
          </wp:inline>
        </w:drawing>
      </w:r>
    </w:p>
    <w:p w:rsidR="00A94333" w:rsidRPr="00782149" w:rsidRDefault="00A94333" w:rsidP="00A94333">
      <w:pPr>
        <w:pStyle w:val="a9"/>
        <w:spacing w:beforeLines="0"/>
      </w:pPr>
      <w:r w:rsidRPr="00782149">
        <w:rPr>
          <w:rFonts w:hint="eastAsia"/>
        </w:rPr>
        <w:t>図</w:t>
      </w:r>
      <w:r w:rsidRPr="00782149">
        <w:t xml:space="preserve"> </w:t>
      </w:r>
      <w:r w:rsidR="00B636D5" w:rsidRPr="00782149">
        <w:rPr>
          <w:rFonts w:hint="eastAsia"/>
        </w:rPr>
        <w:t>5</w:t>
      </w:r>
      <w:r w:rsidRPr="00782149">
        <w:noBreakHyphen/>
      </w:r>
      <w:fldSimple w:instr=" SEQ 図 \* ARABIC \s 2 ">
        <w:r w:rsidR="0030381F">
          <w:rPr>
            <w:noProof/>
          </w:rPr>
          <w:t>2</w:t>
        </w:r>
      </w:fldSimple>
      <w:r w:rsidRPr="00782149">
        <w:rPr>
          <w:rFonts w:hint="eastAsia"/>
        </w:rPr>
        <w:t xml:space="preserve">　</w:t>
      </w:r>
      <w:r w:rsidR="00C60414" w:rsidRPr="00782149">
        <w:rPr>
          <w:rFonts w:hint="eastAsia"/>
        </w:rPr>
        <w:t>主な取組</w:t>
      </w:r>
      <w:r w:rsidRPr="00782149">
        <w:rPr>
          <w:rFonts w:hint="eastAsia"/>
        </w:rPr>
        <w:t>のロードマップ</w:t>
      </w:r>
    </w:p>
    <w:p w:rsidR="001E5F94" w:rsidRPr="00782149" w:rsidRDefault="001E5F94" w:rsidP="008C3EB8">
      <w:pPr>
        <w:pStyle w:val="2"/>
      </w:pPr>
      <w:bookmarkStart w:id="639" w:name="_Toc408396273"/>
      <w:bookmarkStart w:id="640" w:name="_Toc408396274"/>
      <w:bookmarkStart w:id="641" w:name="_Ref388951883"/>
      <w:bookmarkStart w:id="642" w:name="_Ref388951886"/>
      <w:bookmarkStart w:id="643" w:name="_Toc411883428"/>
      <w:bookmarkEnd w:id="639"/>
      <w:bookmarkEnd w:id="640"/>
      <w:r w:rsidRPr="00782149">
        <w:rPr>
          <w:rFonts w:hint="eastAsia"/>
        </w:rPr>
        <w:lastRenderedPageBreak/>
        <w:t>人材の</w:t>
      </w:r>
      <w:r w:rsidR="007874F3" w:rsidRPr="00782149">
        <w:rPr>
          <w:rFonts w:hint="eastAsia"/>
        </w:rPr>
        <w:t>育成</w:t>
      </w:r>
      <w:r w:rsidRPr="00782149">
        <w:rPr>
          <w:rFonts w:hint="eastAsia"/>
        </w:rPr>
        <w:t>と確保、技術力の向上と継承</w:t>
      </w:r>
      <w:bookmarkEnd w:id="641"/>
      <w:bookmarkEnd w:id="642"/>
      <w:bookmarkEnd w:id="643"/>
    </w:p>
    <w:p w:rsidR="001A030C" w:rsidRPr="00782149" w:rsidRDefault="00B214F2" w:rsidP="008C3EB8">
      <w:pPr>
        <w:pStyle w:val="3"/>
      </w:pPr>
      <w:bookmarkStart w:id="644" w:name="_Toc397605036"/>
      <w:bookmarkStart w:id="645" w:name="_Toc397605037"/>
      <w:bookmarkStart w:id="646" w:name="_Toc397605038"/>
      <w:bookmarkStart w:id="647" w:name="_Toc397605039"/>
      <w:bookmarkStart w:id="648" w:name="_Toc397605040"/>
      <w:bookmarkStart w:id="649" w:name="_Toc397605041"/>
      <w:bookmarkStart w:id="650" w:name="_Toc411883429"/>
      <w:bookmarkEnd w:id="644"/>
      <w:bookmarkEnd w:id="645"/>
      <w:bookmarkEnd w:id="646"/>
      <w:bookmarkEnd w:id="647"/>
      <w:bookmarkEnd w:id="648"/>
      <w:bookmarkEnd w:id="649"/>
      <w:r w:rsidRPr="00782149">
        <w:rPr>
          <w:rFonts w:hint="eastAsia"/>
        </w:rPr>
        <w:t>基本認識</w:t>
      </w:r>
      <w:bookmarkEnd w:id="650"/>
    </w:p>
    <w:p w:rsidR="00A40C35" w:rsidRPr="007B0805" w:rsidRDefault="00A40C35" w:rsidP="00A40C35">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近年、建設事業の減少に伴い、技術的な経験を積む機会が減少していることに加えて、入札契約関</w:t>
      </w:r>
      <w:r w:rsidRPr="007B0805">
        <w:rPr>
          <w:rFonts w:ascii="HG丸ｺﾞｼｯｸM-PRO" w:eastAsia="HG丸ｺﾞｼｯｸM-PRO" w:hAnsi="HG丸ｺﾞｼｯｸM-PRO" w:hint="eastAsia"/>
          <w:color w:val="000000" w:themeColor="text1"/>
        </w:rPr>
        <w:t>係の業務</w:t>
      </w:r>
      <w:r w:rsidR="00B416AA" w:rsidRPr="00DE24A5">
        <w:rPr>
          <w:rFonts w:ascii="HG丸ｺﾞｼｯｸM-PRO" w:eastAsia="HG丸ｺﾞｼｯｸM-PRO" w:hAnsi="HG丸ｺﾞｼｯｸM-PRO" w:hint="eastAsia"/>
          <w:color w:val="000000" w:themeColor="text1"/>
        </w:rPr>
        <w:t>等も含めた</w:t>
      </w:r>
      <w:r w:rsidRPr="007B0805">
        <w:rPr>
          <w:rFonts w:ascii="HG丸ｺﾞｼｯｸM-PRO" w:eastAsia="HG丸ｺﾞｼｯｸM-PRO" w:hAnsi="HG丸ｺﾞｼｯｸM-PRO" w:hint="eastAsia"/>
          <w:color w:val="000000" w:themeColor="text1"/>
        </w:rPr>
        <w:t>多様な業務に追われ、技術の習得に要する</w:t>
      </w:r>
      <w:r w:rsidR="00B416AA" w:rsidRPr="00DE24A5">
        <w:rPr>
          <w:rFonts w:ascii="HG丸ｺﾞｼｯｸM-PRO" w:eastAsia="HG丸ｺﾞｼｯｸM-PRO" w:hAnsi="HG丸ｺﾞｼｯｸM-PRO" w:hint="eastAsia"/>
          <w:color w:val="000000" w:themeColor="text1"/>
        </w:rPr>
        <w:t>十分な</w:t>
      </w:r>
      <w:r w:rsidRPr="00DE24A5">
        <w:rPr>
          <w:rFonts w:ascii="HG丸ｺﾞｼｯｸM-PRO" w:eastAsia="HG丸ｺﾞｼｯｸM-PRO" w:hAnsi="HG丸ｺﾞｼｯｸM-PRO" w:hint="eastAsia"/>
          <w:color w:val="000000" w:themeColor="text1"/>
        </w:rPr>
        <w:t>時間</w:t>
      </w:r>
      <w:r w:rsidR="00B416AA" w:rsidRPr="00DE24A5">
        <w:rPr>
          <w:rFonts w:ascii="HG丸ｺﾞｼｯｸM-PRO" w:eastAsia="HG丸ｺﾞｼｯｸM-PRO" w:hAnsi="HG丸ｺﾞｼｯｸM-PRO" w:hint="eastAsia"/>
          <w:color w:val="000000" w:themeColor="text1"/>
        </w:rPr>
        <w:t>の確保が難しく</w:t>
      </w:r>
      <w:r w:rsidRPr="007B0805">
        <w:rPr>
          <w:rFonts w:ascii="HG丸ｺﾞｼｯｸM-PRO" w:eastAsia="HG丸ｺﾞｼｯｸM-PRO" w:hAnsi="HG丸ｺﾞｼｯｸM-PRO" w:hint="eastAsia"/>
          <w:color w:val="000000" w:themeColor="text1"/>
        </w:rPr>
        <w:t>、技術</w:t>
      </w:r>
      <w:r w:rsidR="004A07D9" w:rsidRPr="007B0805">
        <w:rPr>
          <w:rFonts w:ascii="HG丸ｺﾞｼｯｸM-PRO" w:eastAsia="HG丸ｺﾞｼｯｸM-PRO" w:hAnsi="HG丸ｺﾞｼｯｸM-PRO" w:hint="eastAsia"/>
          <w:color w:val="000000" w:themeColor="text1"/>
        </w:rPr>
        <w:t>職員</w:t>
      </w:r>
      <w:r w:rsidRPr="007B0805">
        <w:rPr>
          <w:rFonts w:ascii="HG丸ｺﾞｼｯｸM-PRO" w:eastAsia="HG丸ｺﾞｼｯｸM-PRO" w:hAnsi="HG丸ｺﾞｼｯｸM-PRO" w:hint="eastAsia"/>
          <w:color w:val="000000" w:themeColor="text1"/>
        </w:rPr>
        <w:t>の技術力維持が困難となりつつある。</w:t>
      </w:r>
    </w:p>
    <w:p w:rsidR="00A40C35" w:rsidRPr="007B0805" w:rsidRDefault="00A40C35" w:rsidP="00863D57">
      <w:pPr>
        <w:pStyle w:val="30"/>
        <w:ind w:left="105" w:firstLine="21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これまでに様々な現場経験等を経て、技術的なノウハウを有する多くの職員が今後、一斉に退職</w:t>
      </w:r>
      <w:r w:rsidR="00B416AA" w:rsidRPr="00DE24A5">
        <w:rPr>
          <w:rFonts w:ascii="HG丸ｺﾞｼｯｸM-PRO" w:eastAsia="HG丸ｺﾞｼｯｸM-PRO" w:hAnsi="HG丸ｺﾞｼｯｸM-PRO" w:hint="eastAsia"/>
          <w:color w:val="000000" w:themeColor="text1"/>
        </w:rPr>
        <w:t>していくこととなり</w:t>
      </w:r>
      <w:r w:rsidRPr="007B0805">
        <w:rPr>
          <w:rFonts w:ascii="HG丸ｺﾞｼｯｸM-PRO" w:eastAsia="HG丸ｺﾞｼｯｸM-PRO" w:hAnsi="HG丸ｺﾞｼｯｸM-PRO" w:hint="eastAsia"/>
          <w:color w:val="000000" w:themeColor="text1"/>
        </w:rPr>
        <w:t>、技術の継承に大きな懸念がある。このような状況の下、将来、都市基盤施設の老朽化に伴い不具合箇所が増加・複雑化していく中で、適切な対応がとれないなど管理瑕疵等に関連した訴訟リスクが顕在化していくこと</w:t>
      </w:r>
      <w:r w:rsidR="00B416AA" w:rsidRPr="00DE24A5">
        <w:rPr>
          <w:rFonts w:ascii="HG丸ｺﾞｼｯｸM-PRO" w:eastAsia="HG丸ｺﾞｼｯｸM-PRO" w:hAnsi="HG丸ｺﾞｼｯｸM-PRO" w:hint="eastAsia"/>
          <w:color w:val="000000" w:themeColor="text1"/>
        </w:rPr>
        <w:t>も</w:t>
      </w:r>
      <w:r w:rsidRPr="00DE24A5">
        <w:rPr>
          <w:rFonts w:ascii="HG丸ｺﾞｼｯｸM-PRO" w:eastAsia="HG丸ｺﾞｼｯｸM-PRO" w:hAnsi="HG丸ｺﾞｼｯｸM-PRO" w:hint="eastAsia"/>
          <w:color w:val="000000" w:themeColor="text1"/>
        </w:rPr>
        <w:t>懸念される。</w:t>
      </w:r>
    </w:p>
    <w:p w:rsidR="009C601C" w:rsidRPr="007B0805" w:rsidRDefault="009C601C" w:rsidP="009C601C">
      <w:pPr>
        <w:pStyle w:val="30"/>
        <w:ind w:left="105" w:firstLine="21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現在の大阪府技術職員が、どのようなキャリアを経て、経験や技術を積んでいるのか把握するため</w:t>
      </w:r>
      <w:r w:rsidR="00B416AA" w:rsidRPr="00DE24A5">
        <w:rPr>
          <w:rFonts w:ascii="HG丸ｺﾞｼｯｸM-PRO" w:eastAsia="HG丸ｺﾞｼｯｸM-PRO" w:hAnsi="HG丸ｺﾞｼｯｸM-PRO" w:hint="eastAsia"/>
          <w:color w:val="000000" w:themeColor="text1"/>
        </w:rPr>
        <w:t>に</w:t>
      </w:r>
      <w:r w:rsidRPr="00DE24A5">
        <w:rPr>
          <w:rFonts w:ascii="HG丸ｺﾞｼｯｸM-PRO" w:eastAsia="HG丸ｺﾞｼｯｸM-PRO" w:hAnsi="HG丸ｺﾞｼｯｸM-PRO" w:hint="eastAsia"/>
          <w:color w:val="000000" w:themeColor="text1"/>
        </w:rPr>
        <w:t>実施したアンケート結果から</w:t>
      </w:r>
      <w:r w:rsidR="00B416AA" w:rsidRPr="00DE24A5">
        <w:rPr>
          <w:rFonts w:ascii="HG丸ｺﾞｼｯｸM-PRO" w:eastAsia="HG丸ｺﾞｼｯｸM-PRO" w:hAnsi="HG丸ｺﾞｼｯｸM-PRO" w:hint="eastAsia"/>
          <w:color w:val="000000" w:themeColor="text1"/>
        </w:rPr>
        <w:t>は</w:t>
      </w:r>
      <w:r w:rsidRPr="00DE24A5">
        <w:rPr>
          <w:rFonts w:ascii="HG丸ｺﾞｼｯｸM-PRO" w:eastAsia="HG丸ｺﾞｼｯｸM-PRO" w:hAnsi="HG丸ｺﾞｼｯｸM-PRO" w:hint="eastAsia"/>
          <w:color w:val="000000" w:themeColor="text1"/>
        </w:rPr>
        <w:t>、職員が経験する分野や業務の概況について、以下のとおりであった。</w:t>
      </w:r>
    </w:p>
    <w:p w:rsidR="00B416AA"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本庁や出先を異動しながら、企画・計画系</w:t>
      </w:r>
      <w:r w:rsidRPr="00B416AA">
        <w:rPr>
          <w:rFonts w:ascii="HG丸ｺﾞｼｯｸM-PRO" w:eastAsia="HG丸ｺﾞｼｯｸM-PRO" w:hAnsi="HG丸ｺﾞｼｯｸM-PRO" w:hint="eastAsia"/>
          <w:color w:val="000000" w:themeColor="text1"/>
        </w:rPr>
        <w:t>、整備系、維持管理系、技術管理系といった業務を経験しており、これまでは、経験年数の約</w:t>
      </w:r>
      <w:r w:rsidRPr="00B416AA">
        <w:rPr>
          <w:rFonts w:ascii="HG丸ｺﾞｼｯｸM-PRO" w:eastAsia="HG丸ｺﾞｼｯｸM-PRO" w:hAnsi="HG丸ｺﾞｼｯｸM-PRO"/>
          <w:color w:val="000000" w:themeColor="text1"/>
        </w:rPr>
        <w:t>7割が、整備系の業務を経験するというキャリアが平均的である。</w:t>
      </w:r>
    </w:p>
    <w:p w:rsidR="001602A5" w:rsidRPr="007B0805"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B416AA">
        <w:rPr>
          <w:rFonts w:ascii="HG丸ｺﾞｼｯｸM-PRO" w:eastAsia="HG丸ｺﾞｼｯｸM-PRO" w:hAnsi="HG丸ｺﾞｼｯｸM-PRO" w:hint="eastAsia"/>
          <w:color w:val="000000" w:themeColor="text1"/>
        </w:rPr>
        <w:t>大半の職員が、道路、河川、下水、港湾等のうち、複数の分野を経験しているが、約</w:t>
      </w:r>
      <w:r w:rsidRPr="00B416AA">
        <w:rPr>
          <w:rFonts w:ascii="HG丸ｺﾞｼｯｸM-PRO" w:eastAsia="HG丸ｺﾞｼｯｸM-PRO" w:hAnsi="HG丸ｺﾞｼｯｸM-PRO"/>
          <w:color w:val="000000" w:themeColor="text1"/>
        </w:rPr>
        <w:t>7割の職員が、キャリアのう</w:t>
      </w:r>
      <w:r w:rsidRPr="007B0805">
        <w:rPr>
          <w:rFonts w:ascii="HG丸ｺﾞｼｯｸM-PRO" w:eastAsia="HG丸ｺﾞｼｯｸM-PRO" w:hAnsi="HG丸ｺﾞｼｯｸM-PRO"/>
          <w:color w:val="000000" w:themeColor="text1"/>
        </w:rPr>
        <w:t>ち半分以上は特定分野に特化して経験を積んでいる。</w:t>
      </w:r>
    </w:p>
    <w:p w:rsidR="00B95AF2" w:rsidRDefault="009C601C">
      <w:pPr>
        <w:pStyle w:val="30"/>
        <w:ind w:left="105" w:firstLine="21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次に、ベテランから若手への技術継承という視点で、分野毎</w:t>
      </w:r>
      <w:r w:rsidR="00F11C55" w:rsidRPr="00DE24A5">
        <w:rPr>
          <w:rFonts w:ascii="HG丸ｺﾞｼｯｸM-PRO" w:eastAsia="HG丸ｺﾞｼｯｸM-PRO" w:hAnsi="HG丸ｺﾞｼｯｸM-PRO" w:hint="eastAsia"/>
          <w:color w:val="000000" w:themeColor="text1"/>
        </w:rPr>
        <w:t>で</w:t>
      </w:r>
      <w:r w:rsidRPr="00DE24A5">
        <w:rPr>
          <w:rFonts w:ascii="HG丸ｺﾞｼｯｸM-PRO" w:eastAsia="HG丸ｺﾞｼｯｸM-PRO" w:hAnsi="HG丸ｺﾞｼｯｸM-PRO" w:hint="eastAsia"/>
          <w:color w:val="000000" w:themeColor="text1"/>
        </w:rPr>
        <w:t>技術を継承する職員と受継ぐ職員の状況を確認した結果、各分野とも現状は、概ね</w:t>
      </w:r>
      <w:r w:rsidRPr="007B0805">
        <w:rPr>
          <w:rFonts w:ascii="HG丸ｺﾞｼｯｸM-PRO" w:eastAsia="HG丸ｺﾞｼｯｸM-PRO" w:hAnsi="HG丸ｺﾞｼｯｸM-PRO"/>
          <w:color w:val="000000" w:themeColor="text1"/>
        </w:rPr>
        <w:t>40歳台から50歳台前半の経験豊富な職員が在籍しており、当面は20歳台から30歳台の若手職員への技術継承は、数の上では問題なく行うことが可能と考えられる。但し、今後、技術職員の採用数が年次により偏る場合や、技術を経験する施工現場が減少した場合には、技術継承が滞ることが懸念されることや、維持管理業務は、益々、高度な技術力が求められるものと予想されることから、各分野に特化した専門技術者の育成に</w:t>
      </w:r>
      <w:r w:rsidR="00B416AA" w:rsidRPr="00DE24A5">
        <w:rPr>
          <w:rFonts w:ascii="HG丸ｺﾞｼｯｸM-PRO" w:eastAsia="HG丸ｺﾞｼｯｸM-PRO" w:hAnsi="HG丸ｺﾞｼｯｸM-PRO" w:hint="eastAsia"/>
          <w:color w:val="000000" w:themeColor="text1"/>
        </w:rPr>
        <w:t>ついても</w:t>
      </w:r>
      <w:r w:rsidRPr="007B0805">
        <w:rPr>
          <w:rFonts w:ascii="HG丸ｺﾞｼｯｸM-PRO" w:eastAsia="HG丸ｺﾞｼｯｸM-PRO" w:hAnsi="HG丸ｺﾞｼｯｸM-PRO"/>
          <w:color w:val="000000" w:themeColor="text1"/>
        </w:rPr>
        <w:t>取</w:t>
      </w:r>
      <w:r w:rsidRPr="00782149">
        <w:rPr>
          <w:rFonts w:ascii="HG丸ｺﾞｼｯｸM-PRO" w:eastAsia="HG丸ｺﾞｼｯｸM-PRO" w:hAnsi="HG丸ｺﾞｼｯｸM-PRO"/>
          <w:color w:val="000000" w:themeColor="text1"/>
        </w:rPr>
        <w:t>組む必要があると考えられる。</w:t>
      </w:r>
    </w:p>
    <w:p w:rsidR="00037E48" w:rsidRPr="00782149" w:rsidRDefault="00037E48" w:rsidP="006D3947">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color w:val="000000" w:themeColor="text1"/>
        </w:rPr>
        <w:br w:type="page"/>
      </w:r>
    </w:p>
    <w:p w:rsidR="00A40C35" w:rsidRPr="00782149" w:rsidRDefault="00A40C35" w:rsidP="008C3EB8">
      <w:pPr>
        <w:pStyle w:val="3"/>
      </w:pPr>
      <w:bookmarkStart w:id="651" w:name="_Toc411883430"/>
      <w:r w:rsidRPr="00782149">
        <w:rPr>
          <w:rFonts w:hint="eastAsia"/>
        </w:rPr>
        <w:lastRenderedPageBreak/>
        <w:t>基本的な考え方</w:t>
      </w:r>
      <w:bookmarkEnd w:id="651"/>
    </w:p>
    <w:p w:rsidR="00A40C35" w:rsidRPr="00782149" w:rsidRDefault="00A40C35" w:rsidP="00863D57">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大</w:t>
      </w:r>
      <w:r w:rsidRPr="007B0805">
        <w:rPr>
          <w:rFonts w:ascii="HG丸ｺﾞｼｯｸM-PRO" w:eastAsia="HG丸ｺﾞｼｯｸM-PRO" w:hAnsi="HG丸ｺﾞｼｯｸM-PRO" w:hint="eastAsia"/>
          <w:color w:val="000000" w:themeColor="text1"/>
        </w:rPr>
        <w:t>阪府技術職員</w:t>
      </w:r>
      <w:r w:rsidR="00B416AA" w:rsidRPr="00DE24A5">
        <w:rPr>
          <w:rFonts w:ascii="HG丸ｺﾞｼｯｸM-PRO" w:eastAsia="HG丸ｺﾞｼｯｸM-PRO" w:hAnsi="HG丸ｺﾞｼｯｸM-PRO" w:hint="eastAsia"/>
          <w:color w:val="000000" w:themeColor="text1"/>
        </w:rPr>
        <w:t>に</w:t>
      </w:r>
      <w:r w:rsidRPr="007B0805">
        <w:rPr>
          <w:rFonts w:ascii="HG丸ｺﾞｼｯｸM-PRO" w:eastAsia="HG丸ｺﾞｼｯｸM-PRO" w:hAnsi="HG丸ｺﾞｼｯｸM-PRO" w:hint="eastAsia"/>
          <w:color w:val="000000" w:themeColor="text1"/>
        </w:rPr>
        <w:t>は、施設の管理者として、現場の最前線に立ち、施設を良好に保つとともに不具合をいち早く察知、対処するなど</w:t>
      </w:r>
      <w:r w:rsidR="00845DCB" w:rsidRPr="007B0805">
        <w:rPr>
          <w:rFonts w:ascii="HG丸ｺﾞｼｯｸM-PRO" w:eastAsia="HG丸ｺﾞｼｯｸM-PRO" w:hAnsi="HG丸ｺﾞｼｯｸM-PRO" w:hint="eastAsia"/>
          <w:color w:val="000000" w:themeColor="text1"/>
        </w:rPr>
        <w:t>府民の安全を確保する責務を果たす</w:t>
      </w:r>
      <w:r w:rsidR="00432CD1" w:rsidRPr="007B0805">
        <w:rPr>
          <w:rFonts w:ascii="HG丸ｺﾞｼｯｸM-PRO" w:eastAsia="HG丸ｺﾞｼｯｸM-PRO" w:hAnsi="HG丸ｺﾞｼｯｸM-PRO" w:hint="eastAsia"/>
          <w:color w:val="000000" w:themeColor="text1"/>
        </w:rPr>
        <w:t>ことや効率的・</w:t>
      </w:r>
      <w:r w:rsidR="00845DCB" w:rsidRPr="007B0805">
        <w:rPr>
          <w:rFonts w:ascii="HG丸ｺﾞｼｯｸM-PRO" w:eastAsia="HG丸ｺﾞｼｯｸM-PRO" w:hAnsi="HG丸ｺﾞｼｯｸM-PRO" w:hint="eastAsia"/>
          <w:color w:val="000000" w:themeColor="text1"/>
        </w:rPr>
        <w:t>効果的に維持管理を進めていく</w:t>
      </w:r>
      <w:r w:rsidR="00B416AA" w:rsidRPr="00DE24A5">
        <w:rPr>
          <w:rFonts w:ascii="HG丸ｺﾞｼｯｸM-PRO" w:eastAsia="HG丸ｺﾞｼｯｸM-PRO" w:hAnsi="HG丸ｺﾞｼｯｸM-PRO" w:hint="eastAsia"/>
          <w:color w:val="000000" w:themeColor="text1"/>
        </w:rPr>
        <w:t>上で</w:t>
      </w:r>
      <w:r w:rsidR="00845DCB" w:rsidRPr="00DE24A5">
        <w:rPr>
          <w:rFonts w:ascii="HG丸ｺﾞｼｯｸM-PRO" w:eastAsia="HG丸ｺﾞｼｯｸM-PRO" w:hAnsi="HG丸ｺﾞｼｯｸM-PRO" w:hint="eastAsia"/>
          <w:color w:val="000000" w:themeColor="text1"/>
        </w:rPr>
        <w:t>、専門的な知識を備え、豊富な現場経験と一定の技術的知見</w:t>
      </w:r>
      <w:r w:rsidRPr="007B0805">
        <w:rPr>
          <w:rFonts w:ascii="HG丸ｺﾞｼｯｸM-PRO" w:eastAsia="HG丸ｺﾞｼｯｸM-PRO" w:hAnsi="HG丸ｺﾞｼｯｸM-PRO" w:hint="eastAsia"/>
          <w:color w:val="000000" w:themeColor="text1"/>
        </w:rPr>
        <w:t>などに基づいた適切な評価・判断を行うこと</w:t>
      </w:r>
      <w:r w:rsidRPr="00F84B77">
        <w:rPr>
          <w:rFonts w:ascii="HG丸ｺﾞｼｯｸM-PRO" w:eastAsia="HG丸ｺﾞｼｯｸM-PRO" w:hAnsi="HG丸ｺﾞｼｯｸM-PRO" w:hint="eastAsia"/>
          <w:color w:val="000000" w:themeColor="text1"/>
        </w:rPr>
        <w:t>ができる高度な施設管理のマネジメント力が必要である。そのため、技術職員の人材育成および確保、技術力の向上と蓄積された技術の継承ができる持続可能な仕組みの構築を目指す。</w:t>
      </w:r>
    </w:p>
    <w:p w:rsidR="00A40C35" w:rsidRPr="00782149" w:rsidRDefault="00A40C35" w:rsidP="00863D57">
      <w:pPr>
        <w:pStyle w:val="30"/>
        <w:ind w:left="105" w:firstLine="210"/>
        <w:rPr>
          <w:rFonts w:ascii="HG丸ｺﾞｼｯｸM-PRO" w:eastAsia="HG丸ｺﾞｼｯｸM-PRO" w:hAnsi="HG丸ｺﾞｼｯｸM-PRO"/>
          <w:color w:val="FF0000"/>
        </w:rPr>
      </w:pPr>
    </w:p>
    <w:p w:rsidR="00E32C82" w:rsidRPr="00782149" w:rsidRDefault="00D91FEB" w:rsidP="008C3EB8">
      <w:pPr>
        <w:pStyle w:val="4"/>
      </w:pPr>
      <w:r w:rsidRPr="00782149">
        <w:rPr>
          <w:rFonts w:hint="eastAsia"/>
        </w:rPr>
        <w:t>人材育成のあり方</w:t>
      </w:r>
    </w:p>
    <w:p w:rsidR="00B214F2" w:rsidRPr="007B0805" w:rsidRDefault="00891CAC" w:rsidP="00A819DF">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大阪府技術職員には、技術面と行政面との両方に対する力量が求められるが、一方で、組織としては専門の分野技術に優れたスペシャリストも必要である。スペシャリストには</w:t>
      </w:r>
      <w:r w:rsidR="00B214F2" w:rsidRPr="00782149">
        <w:rPr>
          <w:rFonts w:ascii="HG丸ｺﾞｼｯｸM-PRO" w:eastAsia="HG丸ｺﾞｼｯｸM-PRO" w:hAnsi="HG丸ｺﾞｼｯｸM-PRO" w:hint="eastAsia"/>
          <w:color w:val="000000" w:themeColor="text1"/>
        </w:rPr>
        <w:t>設計</w:t>
      </w:r>
      <w:r w:rsidR="00B214F2" w:rsidRPr="007B0805">
        <w:rPr>
          <w:rFonts w:ascii="HG丸ｺﾞｼｯｸM-PRO" w:eastAsia="HG丸ｺﾞｼｯｸM-PRO" w:hAnsi="HG丸ｺﾞｼｯｸM-PRO" w:hint="eastAsia"/>
          <w:color w:val="000000" w:themeColor="text1"/>
        </w:rPr>
        <w:t>から建設、維持管理までこれら全てに関して一定の技術力を有し、職員等に対して、技術指導ができる水準が求められる。今後、分野を絞って核となる</w:t>
      </w:r>
      <w:r w:rsidR="00B416AA" w:rsidRPr="00DE24A5">
        <w:rPr>
          <w:rFonts w:ascii="HG丸ｺﾞｼｯｸM-PRO" w:eastAsia="HG丸ｺﾞｼｯｸM-PRO" w:hAnsi="HG丸ｺﾞｼｯｸM-PRO" w:hint="eastAsia"/>
          <w:color w:val="000000" w:themeColor="text1"/>
        </w:rPr>
        <w:t>人材</w:t>
      </w:r>
      <w:r w:rsidR="00B214F2" w:rsidRPr="00DE24A5">
        <w:rPr>
          <w:rFonts w:ascii="HG丸ｺﾞｼｯｸM-PRO" w:eastAsia="HG丸ｺﾞｼｯｸM-PRO" w:hAnsi="HG丸ｺﾞｼｯｸM-PRO" w:hint="eastAsia"/>
          <w:color w:val="000000" w:themeColor="text1"/>
        </w:rPr>
        <w:t>を育成</w:t>
      </w:r>
      <w:r w:rsidR="00B416AA" w:rsidRPr="00DE24A5">
        <w:rPr>
          <w:rFonts w:ascii="HG丸ｺﾞｼｯｸM-PRO" w:eastAsia="HG丸ｺﾞｼｯｸM-PRO" w:hAnsi="HG丸ｺﾞｼｯｸM-PRO" w:hint="eastAsia"/>
          <w:color w:val="000000" w:themeColor="text1"/>
        </w:rPr>
        <w:t>できることと</w:t>
      </w:r>
      <w:r w:rsidR="00B214F2" w:rsidRPr="00DE24A5">
        <w:rPr>
          <w:rFonts w:ascii="HG丸ｺﾞｼｯｸM-PRO" w:eastAsia="HG丸ｺﾞｼｯｸM-PRO" w:hAnsi="HG丸ｺﾞｼｯｸM-PRO" w:hint="eastAsia"/>
          <w:color w:val="000000" w:themeColor="text1"/>
        </w:rPr>
        <w:t>併せて専門技術が活かされる</w:t>
      </w:r>
      <w:r w:rsidR="00B416AA" w:rsidRPr="00DE24A5">
        <w:rPr>
          <w:rFonts w:ascii="HG丸ｺﾞｼｯｸM-PRO" w:eastAsia="HG丸ｺﾞｼｯｸM-PRO" w:hAnsi="HG丸ｺﾞｼｯｸM-PRO" w:hint="eastAsia"/>
          <w:color w:val="000000" w:themeColor="text1"/>
        </w:rPr>
        <w:t>仕組づくり</w:t>
      </w:r>
      <w:r w:rsidR="00B214F2" w:rsidRPr="00DE24A5">
        <w:rPr>
          <w:rFonts w:ascii="HG丸ｺﾞｼｯｸM-PRO" w:eastAsia="HG丸ｺﾞｼｯｸM-PRO" w:hAnsi="HG丸ｺﾞｼｯｸM-PRO" w:hint="eastAsia"/>
          <w:color w:val="000000" w:themeColor="text1"/>
        </w:rPr>
        <w:t>が必要である。</w:t>
      </w:r>
    </w:p>
    <w:p w:rsidR="00845DCB" w:rsidRPr="00782149" w:rsidRDefault="00845DCB" w:rsidP="00845DCB">
      <w:pPr>
        <w:pStyle w:val="40"/>
        <w:ind w:left="420" w:firstLine="21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また、海抜ゼロメートル地帯や内水域がある等、</w:t>
      </w:r>
      <w:r w:rsidR="00873CE7" w:rsidRPr="007B0805">
        <w:rPr>
          <w:rFonts w:ascii="HG丸ｺﾞｼｯｸM-PRO" w:eastAsia="HG丸ｺﾞｼｯｸM-PRO" w:hAnsi="HG丸ｺﾞｼｯｸM-PRO" w:hint="eastAsia"/>
          <w:color w:val="000000" w:themeColor="text1"/>
        </w:rPr>
        <w:t>大阪府の</w:t>
      </w:r>
      <w:r w:rsidRPr="007B0805">
        <w:rPr>
          <w:rFonts w:ascii="HG丸ｺﾞｼｯｸM-PRO" w:eastAsia="HG丸ｺﾞｼｯｸM-PRO" w:hAnsi="HG丸ｺﾞｼｯｸM-PRO" w:hint="eastAsia"/>
          <w:color w:val="000000" w:themeColor="text1"/>
        </w:rPr>
        <w:t>地域特性</w:t>
      </w:r>
      <w:r w:rsidR="00B416AA" w:rsidRPr="007B0805">
        <w:rPr>
          <w:rFonts w:ascii="HG丸ｺﾞｼｯｸM-PRO" w:eastAsia="HG丸ｺﾞｼｯｸM-PRO" w:hAnsi="HG丸ｺﾞｼｯｸM-PRO" w:hint="eastAsia"/>
          <w:color w:val="000000" w:themeColor="text1"/>
        </w:rPr>
        <w:t>を熟知した</w:t>
      </w:r>
      <w:r w:rsidRPr="007B0805">
        <w:rPr>
          <w:rFonts w:ascii="HG丸ｺﾞｼｯｸM-PRO" w:eastAsia="HG丸ｺﾞｼｯｸM-PRO" w:hAnsi="HG丸ｺﾞｼｯｸM-PRO" w:hint="eastAsia"/>
          <w:color w:val="000000" w:themeColor="text1"/>
        </w:rPr>
        <w:t>維</w:t>
      </w:r>
      <w:r w:rsidRPr="00782149">
        <w:rPr>
          <w:rFonts w:ascii="HG丸ｺﾞｼｯｸM-PRO" w:eastAsia="HG丸ｺﾞｼｯｸM-PRO" w:hAnsi="HG丸ｺﾞｼｯｸM-PRO" w:hint="eastAsia"/>
          <w:color w:val="000000" w:themeColor="text1"/>
        </w:rPr>
        <w:t>持管理技術者の育成はもとより、技術や技能の継承や継続的な技術者確保が重要である。</w:t>
      </w:r>
    </w:p>
    <w:p w:rsidR="00557705" w:rsidRPr="00782149" w:rsidRDefault="00557705" w:rsidP="00845DCB">
      <w:pPr>
        <w:pStyle w:val="40"/>
        <w:ind w:left="420" w:firstLine="210"/>
        <w:rPr>
          <w:rFonts w:ascii="HG丸ｺﾞｼｯｸM-PRO" w:eastAsia="HG丸ｺﾞｼｯｸM-PRO" w:hAnsi="HG丸ｺﾞｼｯｸM-PRO"/>
          <w:color w:val="FF0000"/>
        </w:rPr>
      </w:pPr>
    </w:p>
    <w:p w:rsidR="00662180" w:rsidRPr="00782149" w:rsidRDefault="00662180" w:rsidP="008C3EB8">
      <w:pPr>
        <w:pStyle w:val="4"/>
      </w:pPr>
      <w:r w:rsidRPr="00782149">
        <w:rPr>
          <w:rFonts w:hint="eastAsia"/>
        </w:rPr>
        <w:t>人材育成の</w:t>
      </w:r>
      <w:r w:rsidR="003D1E8C" w:rsidRPr="00782149">
        <w:rPr>
          <w:rFonts w:hint="eastAsia"/>
        </w:rPr>
        <w:t>仕組み</w:t>
      </w:r>
      <w:r w:rsidRPr="00782149">
        <w:rPr>
          <w:rFonts w:hint="eastAsia"/>
        </w:rPr>
        <w:t>づくりの視点</w:t>
      </w:r>
    </w:p>
    <w:p w:rsidR="00557705" w:rsidRPr="00782149" w:rsidRDefault="00557705" w:rsidP="00863D57">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人材育成の仕組みづくりには、以下のような視点が必要である。</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人材育成、技術の継承が継続的に実施できる</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分野、経験年数、職階等</w:t>
      </w:r>
      <w:r w:rsidR="00557705" w:rsidRPr="00782149">
        <w:rPr>
          <w:rFonts w:ascii="HG丸ｺﾞｼｯｸM-PRO" w:eastAsia="HG丸ｺﾞｼｯｸM-PRO" w:hAnsi="HG丸ｺﾞｼｯｸM-PRO" w:hint="eastAsia"/>
          <w:color w:val="000000" w:themeColor="text1"/>
        </w:rPr>
        <w:t>を考慮</w:t>
      </w:r>
    </w:p>
    <w:p w:rsidR="00E12107" w:rsidRPr="00782149" w:rsidRDefault="00557705"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組織内で</w:t>
      </w:r>
      <w:r w:rsidR="00E12107" w:rsidRPr="00782149">
        <w:rPr>
          <w:rFonts w:ascii="HG丸ｺﾞｼｯｸM-PRO" w:eastAsia="HG丸ｺﾞｼｯｸM-PRO" w:hAnsi="HG丸ｺﾞｼｯｸM-PRO" w:hint="eastAsia"/>
          <w:color w:val="000000" w:themeColor="text1"/>
        </w:rPr>
        <w:t>キャリア等を有効に活か</w:t>
      </w:r>
      <w:r w:rsidRPr="00782149">
        <w:rPr>
          <w:rFonts w:ascii="HG丸ｺﾞｼｯｸM-PRO" w:eastAsia="HG丸ｺﾞｼｯｸM-PRO" w:hAnsi="HG丸ｺﾞｼｯｸM-PRO" w:hint="eastAsia"/>
          <w:color w:val="000000" w:themeColor="text1"/>
        </w:rPr>
        <w:t>す</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緊急事象等の適切な対応</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核となるスペシャリスト</w:t>
      </w:r>
      <w:r w:rsidR="00557705" w:rsidRPr="00782149">
        <w:rPr>
          <w:rFonts w:ascii="HG丸ｺﾞｼｯｸM-PRO" w:eastAsia="HG丸ｺﾞｼｯｸM-PRO" w:hAnsi="HG丸ｺﾞｼｯｸM-PRO" w:hint="eastAsia"/>
          <w:color w:val="000000" w:themeColor="text1"/>
        </w:rPr>
        <w:t>の育成</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市町村など他管理者と一緒に</w:t>
      </w:r>
      <w:r w:rsidR="00557705"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地域全体としての技術力</w:t>
      </w:r>
      <w:r w:rsidR="00557705" w:rsidRPr="00782149">
        <w:rPr>
          <w:rFonts w:ascii="HG丸ｺﾞｼｯｸM-PRO" w:eastAsia="HG丸ｺﾞｼｯｸM-PRO" w:hAnsi="HG丸ｺﾞｼｯｸM-PRO" w:hint="eastAsia"/>
          <w:color w:val="000000" w:themeColor="text1"/>
        </w:rPr>
        <w:t>の</w:t>
      </w:r>
      <w:r w:rsidRPr="00782149">
        <w:rPr>
          <w:rFonts w:ascii="HG丸ｺﾞｼｯｸM-PRO" w:eastAsia="HG丸ｺﾞｼｯｸM-PRO" w:hAnsi="HG丸ｺﾞｼｯｸM-PRO" w:hint="eastAsia"/>
          <w:color w:val="000000" w:themeColor="text1"/>
        </w:rPr>
        <w:t>向上</w:t>
      </w:r>
    </w:p>
    <w:p w:rsidR="009C601C" w:rsidRPr="00782149" w:rsidRDefault="009C601C" w:rsidP="00B95B40"/>
    <w:p w:rsidR="00EF60A4" w:rsidRPr="00782149" w:rsidRDefault="00D91FEB" w:rsidP="008C3EB8">
      <w:pPr>
        <w:pStyle w:val="3"/>
      </w:pPr>
      <w:bookmarkStart w:id="652" w:name="_Toc397605044"/>
      <w:bookmarkStart w:id="653" w:name="_Toc411883431"/>
      <w:bookmarkEnd w:id="652"/>
      <w:r w:rsidRPr="00782149">
        <w:rPr>
          <w:rFonts w:hint="eastAsia"/>
        </w:rPr>
        <w:t>具体的な</w:t>
      </w:r>
      <w:r w:rsidR="00656B0C" w:rsidRPr="00782149">
        <w:rPr>
          <w:rFonts w:hint="eastAsia"/>
        </w:rPr>
        <w:t>取組内容</w:t>
      </w:r>
      <w:bookmarkEnd w:id="653"/>
    </w:p>
    <w:p w:rsidR="00557705" w:rsidRPr="00F84B77" w:rsidRDefault="00557705" w:rsidP="00863D57">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人材育成等を行っていく上で、以下のような具体的な取組</w:t>
      </w:r>
      <w:r w:rsidRPr="00F84B77">
        <w:rPr>
          <w:rFonts w:ascii="HG丸ｺﾞｼｯｸM-PRO" w:eastAsia="HG丸ｺﾞｼｯｸM-PRO" w:hAnsi="HG丸ｺﾞｼｯｸM-PRO" w:hint="eastAsia"/>
          <w:color w:val="000000" w:themeColor="text1"/>
        </w:rPr>
        <w:t>を検討</w:t>
      </w:r>
      <w:r w:rsidR="00981A6B" w:rsidRPr="007B0805">
        <w:rPr>
          <w:rFonts w:ascii="HG丸ｺﾞｼｯｸM-PRO" w:eastAsia="HG丸ｺﾞｼｯｸM-PRO" w:hAnsi="HG丸ｺﾞｼｯｸM-PRO" w:hint="eastAsia"/>
          <w:color w:val="000000" w:themeColor="text1"/>
        </w:rPr>
        <w:t>する</w:t>
      </w:r>
      <w:r w:rsidRPr="00F84B77">
        <w:rPr>
          <w:rFonts w:ascii="HG丸ｺﾞｼｯｸM-PRO" w:eastAsia="HG丸ｺﾞｼｯｸM-PRO" w:hAnsi="HG丸ｺﾞｼｯｸM-PRO" w:hint="eastAsia"/>
          <w:color w:val="000000" w:themeColor="text1"/>
        </w:rPr>
        <w:t>。</w:t>
      </w:r>
    </w:p>
    <w:p w:rsidR="00557705" w:rsidRPr="00F84B77" w:rsidRDefault="00557705" w:rsidP="00863D57">
      <w:pPr>
        <w:pStyle w:val="30"/>
        <w:ind w:left="105" w:firstLine="210"/>
      </w:pPr>
    </w:p>
    <w:p w:rsidR="00FB11F3" w:rsidRPr="00F84B77" w:rsidRDefault="00FB11F3" w:rsidP="008C3EB8">
      <w:pPr>
        <w:pStyle w:val="4"/>
      </w:pPr>
      <w:r w:rsidRPr="00F84B77">
        <w:rPr>
          <w:rFonts w:hint="eastAsia"/>
        </w:rPr>
        <w:t>技術研修等の体系化</w:t>
      </w:r>
    </w:p>
    <w:p w:rsidR="00656B0C" w:rsidRPr="00F84B77" w:rsidRDefault="00656B0C" w:rsidP="00EB54BC">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rPr>
        <w:t>技術力確保に向け、研修プログラムを分野、職</w:t>
      </w:r>
      <w:r w:rsidR="006105BC" w:rsidRPr="00F84B77">
        <w:rPr>
          <w:rFonts w:ascii="HG丸ｺﾞｼｯｸM-PRO" w:eastAsia="HG丸ｺﾞｼｯｸM-PRO" w:hAnsi="HG丸ｺﾞｼｯｸM-PRO" w:hint="eastAsia"/>
        </w:rPr>
        <w:t>階</w:t>
      </w:r>
      <w:r w:rsidR="000B3D14" w:rsidRPr="00F84B77">
        <w:rPr>
          <w:rFonts w:ascii="HG丸ｺﾞｼｯｸM-PRO" w:eastAsia="HG丸ｺﾞｼｯｸM-PRO" w:hAnsi="HG丸ｺﾞｼｯｸM-PRO" w:hint="eastAsia"/>
        </w:rPr>
        <w:t>、習</w:t>
      </w:r>
      <w:r w:rsidR="000B3D14" w:rsidRPr="00F84B77">
        <w:rPr>
          <w:rFonts w:ascii="HG丸ｺﾞｼｯｸM-PRO" w:eastAsia="HG丸ｺﾞｼｯｸM-PRO" w:hAnsi="HG丸ｺﾞｼｯｸM-PRO" w:hint="eastAsia"/>
          <w:color w:val="000000" w:themeColor="text1"/>
        </w:rPr>
        <w:t>熟度</w:t>
      </w:r>
      <w:r w:rsidR="006105BC" w:rsidRPr="00F84B77">
        <w:rPr>
          <w:rFonts w:ascii="HG丸ｺﾞｼｯｸM-PRO" w:eastAsia="HG丸ｺﾞｼｯｸM-PRO" w:hAnsi="HG丸ｺﾞｼｯｸM-PRO" w:hint="eastAsia"/>
          <w:color w:val="000000" w:themeColor="text1"/>
        </w:rPr>
        <w:t>別に体系化し、フィールドワークなどより</w:t>
      </w:r>
      <w:r w:rsidRPr="00F84B77">
        <w:rPr>
          <w:rFonts w:ascii="HG丸ｺﾞｼｯｸM-PRO" w:eastAsia="HG丸ｺﾞｼｯｸM-PRO" w:hAnsi="HG丸ｺﾞｼｯｸM-PRO" w:hint="eastAsia"/>
          <w:color w:val="000000" w:themeColor="text1"/>
        </w:rPr>
        <w:t>実践に則した形で</w:t>
      </w:r>
      <w:r w:rsidR="00115330" w:rsidRPr="00F84B77">
        <w:rPr>
          <w:rFonts w:ascii="HG丸ｺﾞｼｯｸM-PRO" w:eastAsia="HG丸ｺﾞｼｯｸM-PRO" w:hAnsi="HG丸ｺﾞｼｯｸM-PRO" w:hint="eastAsia"/>
          <w:color w:val="000000" w:themeColor="text1"/>
        </w:rPr>
        <w:t>技術</w:t>
      </w:r>
      <w:r w:rsidRPr="00F84B77">
        <w:rPr>
          <w:rFonts w:ascii="HG丸ｺﾞｼｯｸM-PRO" w:eastAsia="HG丸ｺﾞｼｯｸM-PRO" w:hAnsi="HG丸ｺﾞｼｯｸM-PRO" w:hint="eastAsia"/>
          <w:color w:val="000000" w:themeColor="text1"/>
        </w:rPr>
        <w:t>職員</w:t>
      </w:r>
      <w:r w:rsidR="00115330" w:rsidRPr="00F84B77">
        <w:rPr>
          <w:rFonts w:ascii="HG丸ｺﾞｼｯｸM-PRO" w:eastAsia="HG丸ｺﾞｼｯｸM-PRO" w:hAnsi="HG丸ｺﾞｼｯｸM-PRO" w:hint="eastAsia"/>
          <w:color w:val="000000" w:themeColor="text1"/>
        </w:rPr>
        <w:t>全体</w:t>
      </w:r>
      <w:r w:rsidRPr="00F84B77">
        <w:rPr>
          <w:rFonts w:ascii="HG丸ｺﾞｼｯｸM-PRO" w:eastAsia="HG丸ｺﾞｼｯｸM-PRO" w:hAnsi="HG丸ｺﾞｼｯｸM-PRO" w:hint="eastAsia"/>
          <w:color w:val="000000" w:themeColor="text1"/>
        </w:rPr>
        <w:t>の技術力向上を</w:t>
      </w:r>
      <w:r w:rsidR="00557705" w:rsidRPr="007B0805">
        <w:rPr>
          <w:rFonts w:ascii="HG丸ｺﾞｼｯｸM-PRO" w:eastAsia="HG丸ｺﾞｼｯｸM-PRO" w:hAnsi="HG丸ｺﾞｼｯｸM-PRO" w:hint="eastAsia"/>
          <w:color w:val="000000" w:themeColor="text1"/>
        </w:rPr>
        <w:t>図る</w:t>
      </w:r>
      <w:r w:rsidRPr="00F84B77">
        <w:rPr>
          <w:rFonts w:ascii="HG丸ｺﾞｼｯｸM-PRO" w:eastAsia="HG丸ｺﾞｼｯｸM-PRO" w:hAnsi="HG丸ｺﾞｼｯｸM-PRO" w:hint="eastAsia"/>
          <w:color w:val="000000" w:themeColor="text1"/>
        </w:rPr>
        <w:t>。また、国が実施する研修や、資格研修をはじめ、公益社団法人土木学会などの各種学協会、教育機関、ひいては民間企業が実施する研修についても積極的に活用・連携</w:t>
      </w:r>
      <w:r w:rsidR="00981A6B" w:rsidRPr="007B0805">
        <w:rPr>
          <w:rFonts w:ascii="HG丸ｺﾞｼｯｸM-PRO" w:eastAsia="HG丸ｺﾞｼｯｸM-PRO" w:hAnsi="HG丸ｺﾞｼｯｸM-PRO" w:hint="eastAsia"/>
          <w:color w:val="000000" w:themeColor="text1"/>
        </w:rPr>
        <w:t>する</w:t>
      </w:r>
      <w:r w:rsidRPr="00F84B77">
        <w:rPr>
          <w:rFonts w:ascii="HG丸ｺﾞｼｯｸM-PRO" w:eastAsia="HG丸ｺﾞｼｯｸM-PRO" w:hAnsi="HG丸ｺﾞｼｯｸM-PRO" w:hint="eastAsia"/>
          <w:color w:val="000000" w:themeColor="text1"/>
        </w:rPr>
        <w:t>。</w:t>
      </w:r>
    </w:p>
    <w:p w:rsidR="00EB54BC" w:rsidRPr="00F84B77" w:rsidRDefault="00EB54BC" w:rsidP="00845DCB">
      <w:pPr>
        <w:pStyle w:val="40"/>
        <w:numPr>
          <w:ilvl w:val="0"/>
          <w:numId w:val="5"/>
        </w:numPr>
        <w:ind w:leftChars="0" w:firstLine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分野、階層別研修の制度化</w:t>
      </w:r>
      <w:r w:rsidR="00845DCB" w:rsidRPr="00F84B77">
        <w:rPr>
          <w:rFonts w:ascii="HG丸ｺﾞｼｯｸM-PRO" w:eastAsia="HG丸ｺﾞｼｯｸM-PRO" w:hAnsi="HG丸ｺﾞｼｯｸM-PRO" w:hint="eastAsia"/>
          <w:color w:val="000000" w:themeColor="text1"/>
        </w:rPr>
        <w:t>（座学とフィールドワーク等のシラバス化）</w:t>
      </w:r>
      <w:r w:rsidR="00557705" w:rsidRPr="00F84B77">
        <w:rPr>
          <w:rFonts w:ascii="HG丸ｺﾞｼｯｸM-PRO" w:eastAsia="HG丸ｺﾞｼｯｸM-PRO" w:hAnsi="HG丸ｺﾞｼｯｸM-PRO" w:hint="eastAsia"/>
          <w:color w:val="000000" w:themeColor="text1"/>
        </w:rPr>
        <w:t>の検討</w:t>
      </w:r>
    </w:p>
    <w:p w:rsidR="00EB54BC" w:rsidRPr="00F84B77"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職員の大学・市町村などへの外部講師派遣（人に伝える機会を創出）</w:t>
      </w:r>
      <w:r w:rsidR="00557705" w:rsidRPr="00F84B77">
        <w:rPr>
          <w:rFonts w:ascii="HG丸ｺﾞｼｯｸM-PRO" w:eastAsia="HG丸ｺﾞｼｯｸM-PRO" w:hAnsi="HG丸ｺﾞｼｯｸM-PRO" w:hint="eastAsia"/>
          <w:color w:val="000000" w:themeColor="text1"/>
        </w:rPr>
        <w:t>の検討</w:t>
      </w:r>
    </w:p>
    <w:p w:rsidR="00EB54BC" w:rsidRPr="00782149"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他管理者を含む地域全体としての技術力向上</w:t>
      </w:r>
    </w:p>
    <w:p w:rsidR="00EB54BC" w:rsidRPr="00782149"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必要資格の選定・資格取得のあり方（資格補助制度など）の検討</w:t>
      </w:r>
    </w:p>
    <w:p w:rsidR="00342300" w:rsidRPr="00782149" w:rsidRDefault="00342300" w:rsidP="00342300">
      <w:pPr>
        <w:pStyle w:val="40"/>
        <w:ind w:leftChars="0" w:firstLineChars="0"/>
        <w:rPr>
          <w:rFonts w:ascii="HG丸ｺﾞｼｯｸM-PRO" w:eastAsia="HG丸ｺﾞｼｯｸM-PRO" w:hAnsi="HG丸ｺﾞｼｯｸM-PRO"/>
          <w:color w:val="000000" w:themeColor="text1"/>
        </w:rPr>
      </w:pPr>
    </w:p>
    <w:p w:rsidR="00342300" w:rsidRPr="00782149" w:rsidRDefault="00342300" w:rsidP="00342300">
      <w:pPr>
        <w:pStyle w:val="5"/>
      </w:pPr>
      <w:r w:rsidRPr="00782149">
        <w:rPr>
          <w:rFonts w:hint="eastAsia"/>
        </w:rPr>
        <w:lastRenderedPageBreak/>
        <w:t>分野、階層別研修の制度化（座学とフィールドワーク等のシラバス化）の検討</w:t>
      </w:r>
    </w:p>
    <w:p w:rsidR="00342300" w:rsidRPr="00782149" w:rsidRDefault="00342300" w:rsidP="00342300">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維持管理にかかる研修は、基礎から上級編と講義のレベルも様々で、分野も多岐にわたり、調査、設計から施工までと広範囲にわたるため、大阪府で全てを用意するには、経済的にも人材的にも負担が大きいと考えられる。</w:t>
      </w:r>
    </w:p>
    <w:p w:rsidR="00342300" w:rsidRPr="00F84B77" w:rsidRDefault="00342300" w:rsidP="00342300">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一方、府以外でも</w:t>
      </w:r>
      <w:r w:rsidRPr="00F84B77">
        <w:rPr>
          <w:rFonts w:ascii="HG丸ｺﾞｼｯｸM-PRO" w:eastAsia="HG丸ｺﾞｼｯｸM-PRO" w:hAnsi="HG丸ｺﾞｼｯｸM-PRO" w:cs="Meiryo UI" w:hint="eastAsia"/>
        </w:rPr>
        <w:t>、各種学会、協会等で、広範な研修・講義を行っている。そのため、府で実施する研修に加え、これら外部の研修・講義を有効に活用することを検討する必要がある。研修担当者は、外部研修・講習が、どのレベル、どの分野のものかを適切に判断し、研修計画を策定（立案）する。</w:t>
      </w:r>
    </w:p>
    <w:p w:rsidR="00342300" w:rsidRPr="00F84B77" w:rsidRDefault="00342300" w:rsidP="00342300">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また、ある一定の技術力を有する技術者には、その技術や技能を後進に継承していくことが期待される。そのため、大阪府における研修制度において、マイスター制度の積極的活用（マイスターの内部講師への登用）など、人材の有効活用を図る。</w:t>
      </w:r>
    </w:p>
    <w:p w:rsidR="002A254F" w:rsidRDefault="002A254F" w:rsidP="00342300">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研修の体系化にあたっては、技術力を身につけることの必要性、研修を受けることの意義などを、受講者（技術職員）に認識させる仕組みづくりも併せて行う。</w:t>
      </w:r>
    </w:p>
    <w:p w:rsidR="00C9523B" w:rsidRPr="00782149" w:rsidRDefault="00C9523B" w:rsidP="00342300">
      <w:pPr>
        <w:pStyle w:val="50"/>
        <w:ind w:left="735" w:firstLine="210"/>
        <w:rPr>
          <w:rFonts w:ascii="HG丸ｺﾞｼｯｸM-PRO" w:eastAsia="HG丸ｺﾞｼｯｸM-PRO" w:hAnsi="HG丸ｺﾞｼｯｸM-PRO" w:cs="Meiryo UI"/>
        </w:rPr>
      </w:pPr>
    </w:p>
    <w:p w:rsidR="000A2F8D" w:rsidRPr="002751DA" w:rsidRDefault="000A2F8D" w:rsidP="000A2F8D">
      <w:r w:rsidRPr="002751DA">
        <w:rPr>
          <w:noProof/>
        </w:rPr>
        <w:drawing>
          <wp:inline distT="0" distB="0" distL="0" distR="0" wp14:anchorId="14260C5C" wp14:editId="12B4CF03">
            <wp:extent cx="5759450" cy="3231549"/>
            <wp:effectExtent l="0" t="0" r="0" b="6985"/>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59450" cy="3231549"/>
                    </a:xfrm>
                    <a:prstGeom prst="rect">
                      <a:avLst/>
                    </a:prstGeom>
                    <a:noFill/>
                    <a:ln>
                      <a:noFill/>
                    </a:ln>
                  </pic:spPr>
                </pic:pic>
              </a:graphicData>
            </a:graphic>
          </wp:inline>
        </w:drawing>
      </w:r>
    </w:p>
    <w:p w:rsidR="003F7342" w:rsidRPr="00782149" w:rsidRDefault="003F7342" w:rsidP="003F7342">
      <w:pPr>
        <w:pStyle w:val="a9"/>
        <w:spacing w:beforeLines="0"/>
      </w:pPr>
      <w:r w:rsidRPr="00EB6ABC">
        <w:rPr>
          <w:rFonts w:hint="eastAsia"/>
        </w:rPr>
        <w:t>図</w:t>
      </w:r>
      <w:r w:rsidRPr="00EB6ABC">
        <w:t xml:space="preserve"> </w:t>
      </w:r>
      <w:fldSimple w:instr=" STYLEREF 2 \s ">
        <w:r w:rsidR="0030381F">
          <w:rPr>
            <w:noProof/>
          </w:rPr>
          <w:t>5.1</w:t>
        </w:r>
      </w:fldSimple>
      <w:r w:rsidRPr="00EB6ABC">
        <w:noBreakHyphen/>
      </w:r>
      <w:fldSimple w:instr=" SEQ 図 \* ARABIC \s 2 ">
        <w:r w:rsidR="0030381F">
          <w:rPr>
            <w:noProof/>
          </w:rPr>
          <w:t>1</w:t>
        </w:r>
      </w:fldSimple>
      <w:r w:rsidRPr="00EB6ABC">
        <w:rPr>
          <w:rFonts w:hint="eastAsia"/>
        </w:rPr>
        <w:t xml:space="preserve">　分野、階層別研修のイメージ</w:t>
      </w:r>
    </w:p>
    <w:p w:rsidR="003F7342" w:rsidRPr="00782149" w:rsidRDefault="003F7342">
      <w:pPr>
        <w:widowControl/>
        <w:jc w:val="left"/>
      </w:pPr>
      <w:r w:rsidRPr="00782149">
        <w:br w:type="page"/>
      </w:r>
    </w:p>
    <w:p w:rsidR="00342300" w:rsidRPr="00F84B77" w:rsidRDefault="00342300" w:rsidP="00342300">
      <w:pPr>
        <w:pStyle w:val="6"/>
      </w:pPr>
      <w:r w:rsidRPr="00782149">
        <w:rPr>
          <w:rFonts w:hint="eastAsia"/>
        </w:rPr>
        <w:lastRenderedPageBreak/>
        <w:t>内部研修の修</w:t>
      </w:r>
      <w:r w:rsidRPr="00F84B77">
        <w:rPr>
          <w:rFonts w:hint="eastAsia"/>
        </w:rPr>
        <w:t>了証（資格）の付与</w:t>
      </w:r>
    </w:p>
    <w:p w:rsidR="00342300" w:rsidRPr="00BF2749" w:rsidRDefault="00342300" w:rsidP="00342300">
      <w:pPr>
        <w:pStyle w:val="60"/>
        <w:ind w:left="735" w:firstLine="210"/>
        <w:rPr>
          <w:rFonts w:ascii="HG丸ｺﾞｼｯｸM-PRO" w:eastAsia="HG丸ｺﾞｼｯｸM-PRO" w:hAnsi="HG丸ｺﾞｼｯｸM-PRO" w:cs="Meiryo UI"/>
          <w:szCs w:val="21"/>
        </w:rPr>
      </w:pPr>
      <w:r w:rsidRPr="00F84B77">
        <w:rPr>
          <w:rFonts w:ascii="HG丸ｺﾞｼｯｸM-PRO" w:eastAsia="HG丸ｺﾞｼｯｸM-PRO" w:hAnsi="HG丸ｺﾞｼｯｸM-PRO" w:cs="Meiryo UI" w:hint="eastAsia"/>
          <w:szCs w:val="21"/>
        </w:rPr>
        <w:t>外部研修では、特に資格取得に直結する研修や講習では、単に研修等を受講するだけでなく、必要</w:t>
      </w:r>
      <w:r w:rsidRPr="00BF2749">
        <w:rPr>
          <w:rFonts w:ascii="HG丸ｺﾞｼｯｸM-PRO" w:eastAsia="HG丸ｺﾞｼｯｸM-PRO" w:hAnsi="HG丸ｺﾞｼｯｸM-PRO" w:cs="Meiryo UI" w:hint="eastAsia"/>
          <w:szCs w:val="21"/>
        </w:rPr>
        <w:t>なレベルに達していることを証明するための試験等を行っている。</w:t>
      </w:r>
    </w:p>
    <w:p w:rsidR="00342300" w:rsidRPr="00BF2749" w:rsidRDefault="00342300" w:rsidP="00342300">
      <w:pPr>
        <w:pStyle w:val="60"/>
        <w:ind w:left="735" w:firstLine="210"/>
        <w:rPr>
          <w:rFonts w:ascii="HG丸ｺﾞｼｯｸM-PRO" w:eastAsia="HG丸ｺﾞｼｯｸM-PRO" w:hAnsi="HG丸ｺﾞｼｯｸM-PRO" w:cs="Meiryo UI"/>
          <w:szCs w:val="21"/>
        </w:rPr>
      </w:pPr>
      <w:r w:rsidRPr="00BF2749">
        <w:rPr>
          <w:rFonts w:ascii="HG丸ｺﾞｼｯｸM-PRO" w:eastAsia="HG丸ｺﾞｼｯｸM-PRO" w:hAnsi="HG丸ｺﾞｼｯｸM-PRO" w:cs="Meiryo UI" w:hint="eastAsia"/>
          <w:szCs w:val="21"/>
        </w:rPr>
        <w:t>内部研修においても、研修の実効性を高めるために、習熟度別の主な区切りにおいて、修了証（内部資格）を付与するなどの仕組み</w:t>
      </w:r>
      <w:r w:rsidR="00C262F2" w:rsidRPr="00BF2749">
        <w:rPr>
          <w:rFonts w:ascii="HG丸ｺﾞｼｯｸM-PRO" w:eastAsia="HG丸ｺﾞｼｯｸM-PRO" w:hAnsi="HG丸ｺﾞｼｯｸM-PRO" w:cs="Meiryo UI" w:hint="eastAsia"/>
          <w:szCs w:val="21"/>
        </w:rPr>
        <w:t>を</w:t>
      </w:r>
      <w:r w:rsidR="00C262F2" w:rsidRPr="007B0805">
        <w:rPr>
          <w:rFonts w:ascii="HG丸ｺﾞｼｯｸM-PRO" w:eastAsia="HG丸ｺﾞｼｯｸM-PRO" w:hAnsi="HG丸ｺﾞｼｯｸM-PRO" w:cs="Meiryo UI" w:hint="eastAsia"/>
          <w:szCs w:val="21"/>
        </w:rPr>
        <w:t>検討する。</w:t>
      </w:r>
    </w:p>
    <w:p w:rsidR="00342300" w:rsidRPr="00BF2749" w:rsidRDefault="00342300" w:rsidP="00342300">
      <w:pPr>
        <w:pStyle w:val="60"/>
        <w:ind w:left="735" w:firstLine="210"/>
        <w:rPr>
          <w:rFonts w:ascii="HG丸ｺﾞｼｯｸM-PRO" w:eastAsia="HG丸ｺﾞｼｯｸM-PRO" w:hAnsi="HG丸ｺﾞｼｯｸM-PRO" w:cs="Meiryo UI"/>
          <w:szCs w:val="21"/>
        </w:rPr>
      </w:pPr>
    </w:p>
    <w:p w:rsidR="00342300" w:rsidRPr="00BF2749" w:rsidRDefault="00342300" w:rsidP="00342300">
      <w:pPr>
        <w:pStyle w:val="6"/>
      </w:pPr>
      <w:r w:rsidRPr="00BF2749">
        <w:rPr>
          <w:rFonts w:hint="eastAsia"/>
        </w:rPr>
        <w:t>担当業務への内部資格等の資格要件の設定</w:t>
      </w:r>
    </w:p>
    <w:p w:rsidR="00342300" w:rsidRPr="00BF2749" w:rsidRDefault="00342300" w:rsidP="00342300">
      <w:pPr>
        <w:pStyle w:val="60"/>
        <w:ind w:left="735" w:firstLine="210"/>
        <w:rPr>
          <w:rFonts w:ascii="HG丸ｺﾞｼｯｸM-PRO" w:eastAsia="HG丸ｺﾞｼｯｸM-PRO" w:hAnsi="HG丸ｺﾞｼｯｸM-PRO" w:cs="Meiryo UI"/>
        </w:rPr>
      </w:pPr>
      <w:r w:rsidRPr="00BF2749">
        <w:rPr>
          <w:rFonts w:ascii="HG丸ｺﾞｼｯｸM-PRO" w:eastAsia="HG丸ｺﾞｼｯｸM-PRO" w:hAnsi="HG丸ｺﾞｼｯｸM-PRO" w:cs="Meiryo UI" w:hint="eastAsia"/>
        </w:rPr>
        <w:t>修了証（内部資格）等を付与したとしても、その資格が業務の何に役立つのかが明確になっていなければ、資格取得のモチベーションとならない可能性がある。そのため、例えば、橋梁点検の発注や管理を行う担当者は橋梁維持管理に関する研修を修了していなければならないなど、ある委託業務を担当するために、当該分野の一定レベルの研修を修了していなければならないといった、資格要件を定めることが考えられる。</w:t>
      </w:r>
    </w:p>
    <w:p w:rsidR="00342300" w:rsidRPr="00BF2749" w:rsidRDefault="001D788D" w:rsidP="00342300">
      <w:pPr>
        <w:pStyle w:val="60"/>
        <w:ind w:left="735" w:firstLine="210"/>
        <w:rPr>
          <w:rFonts w:ascii="HG丸ｺﾞｼｯｸM-PRO" w:eastAsia="HG丸ｺﾞｼｯｸM-PRO" w:hAnsi="HG丸ｺﾞｼｯｸM-PRO" w:cs="Meiryo UI"/>
        </w:rPr>
      </w:pPr>
      <w:r>
        <w:rPr>
          <w:rFonts w:ascii="HG丸ｺﾞｼｯｸM-PRO" w:eastAsia="HG丸ｺﾞｼｯｸM-PRO" w:hAnsi="HG丸ｺﾞｼｯｸM-PRO" w:cs="Meiryo UI" w:hint="eastAsia"/>
        </w:rPr>
        <w:t>そのため</w:t>
      </w:r>
      <w:r w:rsidR="00342300" w:rsidRPr="00BF2749">
        <w:rPr>
          <w:rFonts w:ascii="HG丸ｺﾞｼｯｸM-PRO" w:eastAsia="HG丸ｺﾞｼｯｸM-PRO" w:hAnsi="HG丸ｺﾞｼｯｸM-PRO" w:cs="Meiryo UI" w:hint="eastAsia"/>
        </w:rPr>
        <w:t>担当業務への内部資格等の資格要件</w:t>
      </w:r>
      <w:r>
        <w:rPr>
          <w:rFonts w:ascii="HG丸ｺﾞｼｯｸM-PRO" w:eastAsia="HG丸ｺﾞｼｯｸM-PRO" w:hAnsi="HG丸ｺﾞｼｯｸM-PRO" w:cs="Meiryo UI" w:hint="eastAsia"/>
        </w:rPr>
        <w:t>について</w:t>
      </w:r>
      <w:r w:rsidR="00C262F2" w:rsidRPr="007B0805">
        <w:rPr>
          <w:rFonts w:ascii="HG丸ｺﾞｼｯｸM-PRO" w:eastAsia="HG丸ｺﾞｼｯｸM-PRO" w:hAnsi="HG丸ｺﾞｼｯｸM-PRO" w:cs="Meiryo UI" w:hint="eastAsia"/>
        </w:rPr>
        <w:t>検討する。</w:t>
      </w:r>
    </w:p>
    <w:p w:rsidR="00342300" w:rsidRPr="00BF2749" w:rsidRDefault="00342300" w:rsidP="00342300">
      <w:pPr>
        <w:pStyle w:val="40"/>
        <w:ind w:leftChars="95" w:left="199" w:firstLineChars="47" w:firstLine="99"/>
        <w:rPr>
          <w:rFonts w:ascii="HG丸ｺﾞｼｯｸM-PRO" w:eastAsia="HG丸ｺﾞｼｯｸM-PRO" w:hAnsi="HG丸ｺﾞｼｯｸM-PRO" w:cs="Meiryo UI"/>
        </w:rPr>
      </w:pPr>
    </w:p>
    <w:p w:rsidR="00342300" w:rsidRPr="00BF2749" w:rsidRDefault="00342300" w:rsidP="00342300">
      <w:pPr>
        <w:pStyle w:val="5"/>
      </w:pPr>
      <w:r w:rsidRPr="00BF2749">
        <w:rPr>
          <w:rFonts w:hint="eastAsia"/>
        </w:rPr>
        <w:t>職員の大学・市町村などへの外部講師派遣（人に伝える機会を創出）の検討</w:t>
      </w:r>
    </w:p>
    <w:p w:rsidR="00342300" w:rsidRPr="00BF2749" w:rsidRDefault="00342300" w:rsidP="00342300">
      <w:pPr>
        <w:pStyle w:val="50"/>
        <w:ind w:left="735" w:firstLine="210"/>
        <w:rPr>
          <w:rFonts w:ascii="HG丸ｺﾞｼｯｸM-PRO" w:eastAsia="HG丸ｺﾞｼｯｸM-PRO" w:hAnsi="HG丸ｺﾞｼｯｸM-PRO" w:cs="Meiryo UI"/>
        </w:rPr>
      </w:pPr>
      <w:r w:rsidRPr="00BF2749">
        <w:rPr>
          <w:rFonts w:ascii="HG丸ｺﾞｼｯｸM-PRO" w:eastAsia="HG丸ｺﾞｼｯｸM-PRO" w:hAnsi="HG丸ｺﾞｼｯｸM-PRO" w:cs="Meiryo UI" w:hint="eastAsia"/>
        </w:rPr>
        <w:t>ある一定の技術力を有する技術者が、その技術や技能を後進に継承していくためには、「人に伝える能力」も必要となる。「人に伝える機会を創出」するために、積極的に、大学・市町村などへ職員を外部講師として</w:t>
      </w:r>
      <w:r w:rsidR="00C262F2" w:rsidRPr="00BF2749">
        <w:rPr>
          <w:rFonts w:ascii="HG丸ｺﾞｼｯｸM-PRO" w:eastAsia="HG丸ｺﾞｼｯｸM-PRO" w:hAnsi="HG丸ｺﾞｼｯｸM-PRO" w:cs="Meiryo UI" w:hint="eastAsia"/>
        </w:rPr>
        <w:t>の</w:t>
      </w:r>
      <w:r w:rsidR="00C262F2" w:rsidRPr="007B0805">
        <w:rPr>
          <w:rFonts w:ascii="HG丸ｺﾞｼｯｸM-PRO" w:eastAsia="HG丸ｺﾞｼｯｸM-PRO" w:hAnsi="HG丸ｺﾞｼｯｸM-PRO" w:cs="Meiryo UI" w:hint="eastAsia"/>
        </w:rPr>
        <w:t>派遣を検討する。</w:t>
      </w:r>
    </w:p>
    <w:p w:rsidR="00342300" w:rsidRPr="00BF2749" w:rsidRDefault="00342300" w:rsidP="0035557A">
      <w:pPr>
        <w:ind w:firstLineChars="100" w:firstLine="211"/>
        <w:rPr>
          <w:rFonts w:ascii="HG丸ｺﾞｼｯｸM-PRO" w:eastAsia="HG丸ｺﾞｼｯｸM-PRO" w:hAnsi="HG丸ｺﾞｼｯｸM-PRO" w:cs="Meiryo UI"/>
          <w:b/>
        </w:rPr>
      </w:pPr>
    </w:p>
    <w:p w:rsidR="00342300" w:rsidRPr="00BF2749" w:rsidRDefault="00342300" w:rsidP="00342300">
      <w:pPr>
        <w:pStyle w:val="5"/>
      </w:pPr>
      <w:r w:rsidRPr="00BF2749">
        <w:rPr>
          <w:rFonts w:hint="eastAsia"/>
        </w:rPr>
        <w:t>他管理者を含む地域全体としての技術力向上</w:t>
      </w:r>
    </w:p>
    <w:p w:rsidR="00342300" w:rsidRPr="00BF2749" w:rsidRDefault="00342300" w:rsidP="00342300">
      <w:pPr>
        <w:pStyle w:val="50"/>
        <w:ind w:left="735" w:firstLine="210"/>
        <w:rPr>
          <w:rFonts w:ascii="HG丸ｺﾞｼｯｸM-PRO" w:eastAsia="HG丸ｺﾞｼｯｸM-PRO" w:hAnsi="HG丸ｺﾞｼｯｸM-PRO" w:cs="Meiryo UI"/>
        </w:rPr>
      </w:pPr>
      <w:r w:rsidRPr="00BF2749">
        <w:rPr>
          <w:rFonts w:ascii="HG丸ｺﾞｼｯｸM-PRO" w:eastAsia="HG丸ｺﾞｼｯｸM-PRO" w:hAnsi="HG丸ｺﾞｼｯｸM-PRO" w:cs="Meiryo UI" w:hint="eastAsia"/>
        </w:rPr>
        <w:t>地域の特性等が活かせる土木事務所単位で府、市町村、大学等と連携し、維持管理に関する情報およびノウハウの共有や研修等を通じて、技術連携や人材育成等の技術力向上に向けて取り組むことで、それぞれの施設管理者が責任をもって、将来にわたり良好に都市基盤施設を維持管理し府民の安全、安心を確保することを目的とした「地域維持管理連携プラットフォーム」を構築する。</w:t>
      </w:r>
    </w:p>
    <w:p w:rsidR="00342300" w:rsidRPr="00BF2749" w:rsidRDefault="00342300" w:rsidP="00342300">
      <w:pPr>
        <w:pStyle w:val="50"/>
        <w:ind w:left="735" w:firstLine="210"/>
        <w:rPr>
          <w:rFonts w:ascii="HG丸ｺﾞｼｯｸM-PRO" w:eastAsia="HG丸ｺﾞｼｯｸM-PRO" w:hAnsi="HG丸ｺﾞｼｯｸM-PRO" w:cs="Meiryo UI"/>
        </w:rPr>
      </w:pPr>
      <w:r w:rsidRPr="00BF2749">
        <w:rPr>
          <w:rFonts w:ascii="HG丸ｺﾞｼｯｸM-PRO" w:eastAsia="HG丸ｺﾞｼｯｸM-PRO" w:hAnsi="HG丸ｺﾞｼｯｸM-PRO" w:cs="Meiryo UI" w:hint="eastAsia"/>
        </w:rPr>
        <w:t>また、大阪府は、狭い行政区域に、多くの大学（工学部）があり相互に連携した取組の可能性を有しており、大学との連携は、都市基盤施設の適切な維持管理をはじめとした各種技術的課題解決等において非常に重要な役割を担うと考えられる。</w:t>
      </w:r>
      <w:r w:rsidR="001D788D">
        <w:rPr>
          <w:rFonts w:ascii="HG丸ｺﾞｼｯｸM-PRO" w:eastAsia="HG丸ｺﾞｼｯｸM-PRO" w:hAnsi="HG丸ｺﾞｼｯｸM-PRO" w:cs="Meiryo UI" w:hint="eastAsia"/>
        </w:rPr>
        <w:t>そのため、</w:t>
      </w:r>
      <w:r w:rsidRPr="00BF2749">
        <w:rPr>
          <w:rFonts w:ascii="HG丸ｺﾞｼｯｸM-PRO" w:eastAsia="HG丸ｺﾞｼｯｸM-PRO" w:hAnsi="HG丸ｺﾞｼｯｸM-PRO" w:cs="Meiryo UI" w:hint="eastAsia"/>
        </w:rPr>
        <w:t>橋梁について、近隣大学と科学的、専門的な知見や高度な技術的な指導、助言など技術的相談を行うテクニカルアドバイス制度</w:t>
      </w:r>
      <w:r w:rsidR="001D788D">
        <w:rPr>
          <w:rFonts w:ascii="HG丸ｺﾞｼｯｸM-PRO" w:eastAsia="HG丸ｺﾞｼｯｸM-PRO" w:hAnsi="HG丸ｺﾞｼｯｸM-PRO" w:cs="Meiryo UI" w:hint="eastAsia"/>
        </w:rPr>
        <w:t>に加えて</w:t>
      </w:r>
      <w:r w:rsidRPr="00BF2749">
        <w:rPr>
          <w:rFonts w:ascii="HG丸ｺﾞｼｯｸM-PRO" w:eastAsia="HG丸ｺﾞｼｯｸM-PRO" w:hAnsi="HG丸ｺﾞｼｯｸM-PRO" w:cs="Meiryo UI" w:hint="eastAsia"/>
        </w:rPr>
        <w:t>、今後、近隣大学と連携し、他の分野</w:t>
      </w:r>
      <w:r w:rsidR="006F6D29" w:rsidRPr="00BF2749">
        <w:rPr>
          <w:rFonts w:ascii="HG丸ｺﾞｼｯｸM-PRO" w:eastAsia="HG丸ｺﾞｼｯｸM-PRO" w:hAnsi="HG丸ｺﾞｼｯｸM-PRO" w:cs="Meiryo UI" w:hint="eastAsia"/>
        </w:rPr>
        <w:t>・</w:t>
      </w:r>
      <w:r w:rsidRPr="00BF2749">
        <w:rPr>
          <w:rFonts w:ascii="HG丸ｺﾞｼｯｸM-PRO" w:eastAsia="HG丸ｺﾞｼｯｸM-PRO" w:hAnsi="HG丸ｺﾞｼｯｸM-PRO" w:cs="Meiryo UI" w:hint="eastAsia"/>
        </w:rPr>
        <w:t>施設についても拡充する。</w:t>
      </w:r>
    </w:p>
    <w:p w:rsidR="00342300" w:rsidRPr="00BF2749" w:rsidRDefault="00342300" w:rsidP="00342300">
      <w:pPr>
        <w:ind w:firstLineChars="100" w:firstLine="210"/>
        <w:rPr>
          <w:rFonts w:ascii="HG丸ｺﾞｼｯｸM-PRO" w:eastAsia="HG丸ｺﾞｼｯｸM-PRO" w:hAnsi="HG丸ｺﾞｼｯｸM-PRO" w:cs="Meiryo UI"/>
        </w:rPr>
      </w:pPr>
    </w:p>
    <w:p w:rsidR="00342300" w:rsidRPr="00BF2749" w:rsidRDefault="00342300" w:rsidP="00342300">
      <w:pPr>
        <w:pStyle w:val="5"/>
      </w:pPr>
      <w:r w:rsidRPr="00BF2749">
        <w:rPr>
          <w:rFonts w:hint="eastAsia"/>
        </w:rPr>
        <w:t>必要資格の選定・資格取得のあり方（資格補助制度など）の検討</w:t>
      </w:r>
    </w:p>
    <w:p w:rsidR="00342300" w:rsidRPr="00BF2749" w:rsidRDefault="00342300" w:rsidP="00342300">
      <w:pPr>
        <w:pStyle w:val="50"/>
        <w:ind w:left="735" w:firstLine="210"/>
        <w:rPr>
          <w:rFonts w:ascii="HG丸ｺﾞｼｯｸM-PRO" w:eastAsia="HG丸ｺﾞｼｯｸM-PRO" w:hAnsi="HG丸ｺﾞｼｯｸM-PRO" w:cs="Meiryo UI"/>
        </w:rPr>
      </w:pPr>
      <w:r w:rsidRPr="00BF2749">
        <w:rPr>
          <w:rFonts w:ascii="HG丸ｺﾞｼｯｸM-PRO" w:eastAsia="HG丸ｺﾞｼｯｸM-PRO" w:hAnsi="HG丸ｺﾞｼｯｸM-PRO" w:cs="Meiryo UI" w:hint="eastAsia"/>
        </w:rPr>
        <w:t>大阪府技術職員の技術力向上については、技術研修のみならず、必要な資格を選定し、資格取得</w:t>
      </w:r>
      <w:r w:rsidR="00C76B67" w:rsidRPr="00BF2749">
        <w:rPr>
          <w:rFonts w:ascii="HG丸ｺﾞｼｯｸM-PRO" w:eastAsia="HG丸ｺﾞｼｯｸM-PRO" w:hAnsi="HG丸ｺﾞｼｯｸM-PRO" w:cs="Meiryo UI" w:hint="eastAsia"/>
        </w:rPr>
        <w:t>を促す</w:t>
      </w:r>
      <w:r w:rsidRPr="00BF2749">
        <w:rPr>
          <w:rFonts w:ascii="HG丸ｺﾞｼｯｸM-PRO" w:eastAsia="HG丸ｺﾞｼｯｸM-PRO" w:hAnsi="HG丸ｺﾞｼｯｸM-PRO" w:cs="Meiryo UI" w:hint="eastAsia"/>
        </w:rPr>
        <w:t>とともに、その支援を技術研修へ位置付けることや</w:t>
      </w:r>
      <w:r w:rsidR="00C76B67" w:rsidRPr="00BF2749">
        <w:rPr>
          <w:rFonts w:ascii="HG丸ｺﾞｼｯｸM-PRO" w:eastAsia="HG丸ｺﾞｼｯｸM-PRO" w:hAnsi="HG丸ｺﾞｼｯｸM-PRO" w:cs="Meiryo UI" w:hint="eastAsia"/>
        </w:rPr>
        <w:t>、</w:t>
      </w:r>
      <w:r w:rsidRPr="00BF2749">
        <w:rPr>
          <w:rFonts w:ascii="HG丸ｺﾞｼｯｸM-PRO" w:eastAsia="HG丸ｺﾞｼｯｸM-PRO" w:hAnsi="HG丸ｺﾞｼｯｸM-PRO" w:cs="Meiryo UI" w:hint="eastAsia"/>
        </w:rPr>
        <w:t>資格取得者に対してはキャリアパスに</w:t>
      </w:r>
      <w:r w:rsidR="00C76B67" w:rsidRPr="00BF2749">
        <w:rPr>
          <w:rFonts w:ascii="HG丸ｺﾞｼｯｸM-PRO" w:eastAsia="HG丸ｺﾞｼｯｸM-PRO" w:hAnsi="HG丸ｺﾞｼｯｸM-PRO" w:cs="Meiryo UI" w:hint="eastAsia"/>
        </w:rPr>
        <w:t>つながる</w:t>
      </w:r>
      <w:r w:rsidRPr="00BF2749">
        <w:rPr>
          <w:rFonts w:ascii="HG丸ｺﾞｼｯｸM-PRO" w:eastAsia="HG丸ｺﾞｼｯｸM-PRO" w:hAnsi="HG丸ｺﾞｼｯｸM-PRO" w:cs="Meiryo UI" w:hint="eastAsia"/>
        </w:rPr>
        <w:t>仕組みを検討するなど</w:t>
      </w:r>
      <w:r w:rsidR="00C76B67" w:rsidRPr="00BF2749">
        <w:rPr>
          <w:rFonts w:ascii="HG丸ｺﾞｼｯｸM-PRO" w:eastAsia="HG丸ｺﾞｼｯｸM-PRO" w:hAnsi="HG丸ｺﾞｼｯｸM-PRO" w:cs="Meiryo UI" w:hint="eastAsia"/>
        </w:rPr>
        <w:t>、</w:t>
      </w:r>
      <w:r w:rsidRPr="00BF2749">
        <w:rPr>
          <w:rFonts w:ascii="HG丸ｺﾞｼｯｸM-PRO" w:eastAsia="HG丸ｺﾞｼｯｸM-PRO" w:hAnsi="HG丸ｺﾞｼｯｸM-PRO" w:cs="Meiryo UI" w:hint="eastAsia"/>
        </w:rPr>
        <w:t>資格取得のモチベーションの向上につなげる。</w:t>
      </w:r>
    </w:p>
    <w:p w:rsidR="00342300" w:rsidRPr="00F84B77" w:rsidRDefault="00342300">
      <w:pPr>
        <w:widowControl/>
        <w:jc w:val="left"/>
        <w:rPr>
          <w:rFonts w:ascii="HG丸ｺﾞｼｯｸM-PRO" w:eastAsia="HG丸ｺﾞｼｯｸM-PRO" w:hAnsi="HG丸ｺﾞｼｯｸM-PRO" w:cs="Meiryo UI"/>
        </w:rPr>
      </w:pPr>
    </w:p>
    <w:p w:rsidR="006105BC" w:rsidRPr="00F84B77" w:rsidRDefault="002E55CC" w:rsidP="008C3EB8">
      <w:pPr>
        <w:pStyle w:val="4"/>
      </w:pPr>
      <w:r w:rsidRPr="00F84B77">
        <w:rPr>
          <w:rFonts w:hint="eastAsia"/>
        </w:rPr>
        <w:lastRenderedPageBreak/>
        <w:t>職員の</w:t>
      </w:r>
      <w:r w:rsidR="006776A1" w:rsidRPr="00F84B77">
        <w:rPr>
          <w:rFonts w:hint="eastAsia"/>
        </w:rPr>
        <w:t>キャリアシート</w:t>
      </w:r>
      <w:r w:rsidR="006105BC" w:rsidRPr="00F84B77">
        <w:rPr>
          <w:rFonts w:hint="eastAsia"/>
        </w:rPr>
        <w:t>の作成</w:t>
      </w:r>
    </w:p>
    <w:p w:rsidR="00656B0C" w:rsidRPr="00F84B77" w:rsidRDefault="006105BC" w:rsidP="00EB54BC">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職員の</w:t>
      </w:r>
      <w:r w:rsidR="0010241D" w:rsidRPr="00F84B77">
        <w:rPr>
          <w:rFonts w:ascii="HG丸ｺﾞｼｯｸM-PRO" w:eastAsia="HG丸ｺﾞｼｯｸM-PRO" w:hAnsi="HG丸ｺﾞｼｯｸM-PRO" w:hint="eastAsia"/>
        </w:rPr>
        <w:t>もつ</w:t>
      </w:r>
      <w:r w:rsidR="00656B0C" w:rsidRPr="00F84B77">
        <w:rPr>
          <w:rFonts w:ascii="HG丸ｺﾞｼｯｸM-PRO" w:eastAsia="HG丸ｺﾞｼｯｸM-PRO" w:hAnsi="HG丸ｺﾞｼｯｸM-PRO" w:hint="eastAsia"/>
        </w:rPr>
        <w:t>技</w:t>
      </w:r>
      <w:r w:rsidRPr="00F84B77">
        <w:rPr>
          <w:rFonts w:ascii="HG丸ｺﾞｼｯｸM-PRO" w:eastAsia="HG丸ｺﾞｼｯｸM-PRO" w:hAnsi="HG丸ｺﾞｼｯｸM-PRO" w:hint="eastAsia"/>
        </w:rPr>
        <w:t>術</w:t>
      </w:r>
      <w:r w:rsidR="0010241D" w:rsidRPr="00F84B77">
        <w:rPr>
          <w:rFonts w:ascii="HG丸ｺﾞｼｯｸM-PRO" w:eastAsia="HG丸ｺﾞｼｯｸM-PRO" w:hAnsi="HG丸ｺﾞｼｯｸM-PRO" w:hint="eastAsia"/>
        </w:rPr>
        <w:t>を相互に利活用するためには、職員の技術力</w:t>
      </w:r>
      <w:r w:rsidRPr="00F84B77">
        <w:rPr>
          <w:rFonts w:ascii="HG丸ｺﾞｼｯｸM-PRO" w:eastAsia="HG丸ｺﾞｼｯｸM-PRO" w:hAnsi="HG丸ｺﾞｼｯｸM-PRO" w:hint="eastAsia"/>
        </w:rPr>
        <w:t>を把握する</w:t>
      </w:r>
      <w:r w:rsidR="0010241D" w:rsidRPr="00F84B77">
        <w:rPr>
          <w:rFonts w:ascii="HG丸ｺﾞｼｯｸM-PRO" w:eastAsia="HG丸ｺﾞｼｯｸM-PRO" w:hAnsi="HG丸ｺﾞｼｯｸM-PRO" w:hint="eastAsia"/>
        </w:rPr>
        <w:t>ことが必要であり、その</w:t>
      </w:r>
      <w:r w:rsidRPr="00F84B77">
        <w:rPr>
          <w:rFonts w:ascii="HG丸ｺﾞｼｯｸM-PRO" w:eastAsia="HG丸ｺﾞｼｯｸM-PRO" w:hAnsi="HG丸ｺﾞｼｯｸM-PRO" w:hint="eastAsia"/>
        </w:rPr>
        <w:t>ためには、個々の技術力の蓄積方法</w:t>
      </w:r>
      <w:r w:rsidR="00656B0C" w:rsidRPr="00F84B77">
        <w:rPr>
          <w:rFonts w:ascii="HG丸ｺﾞｼｯｸM-PRO" w:eastAsia="HG丸ｺﾞｼｯｸM-PRO" w:hAnsi="HG丸ｺﾞｼｯｸM-PRO" w:hint="eastAsia"/>
        </w:rPr>
        <w:t>について、明確化する必要がある。そのため、個々の</w:t>
      </w:r>
      <w:r w:rsidR="002E55CC" w:rsidRPr="00F84B77">
        <w:rPr>
          <w:rFonts w:ascii="HG丸ｺﾞｼｯｸM-PRO" w:eastAsia="HG丸ｺﾞｼｯｸM-PRO" w:hAnsi="HG丸ｺﾞｼｯｸM-PRO" w:hint="eastAsia"/>
        </w:rPr>
        <w:t>職員の</w:t>
      </w:r>
      <w:r w:rsidR="006776A1" w:rsidRPr="00F84B77">
        <w:rPr>
          <w:rFonts w:ascii="HG丸ｺﾞｼｯｸM-PRO" w:eastAsia="HG丸ｺﾞｼｯｸM-PRO" w:hAnsi="HG丸ｺﾞｼｯｸM-PRO" w:hint="eastAsia"/>
        </w:rPr>
        <w:t>キャリアシート</w:t>
      </w:r>
      <w:r w:rsidR="00656B0C" w:rsidRPr="00F84B77">
        <w:rPr>
          <w:rFonts w:ascii="HG丸ｺﾞｼｯｸM-PRO" w:eastAsia="HG丸ｺﾞｼｯｸM-PRO" w:hAnsi="HG丸ｺﾞｼｯｸM-PRO" w:hint="eastAsia"/>
        </w:rPr>
        <w:t>を作成し、</w:t>
      </w:r>
      <w:r w:rsidR="003447A3" w:rsidRPr="00F84B77">
        <w:rPr>
          <w:rFonts w:ascii="HG丸ｺﾞｼｯｸM-PRO" w:eastAsia="HG丸ｺﾞｼｯｸM-PRO" w:hAnsi="HG丸ｺﾞｼｯｸM-PRO" w:hint="eastAsia"/>
        </w:rPr>
        <w:t>キャリアや</w:t>
      </w:r>
      <w:r w:rsidR="00656B0C" w:rsidRPr="00F84B77">
        <w:rPr>
          <w:rFonts w:ascii="HG丸ｺﾞｼｯｸM-PRO" w:eastAsia="HG丸ｺﾞｼｯｸM-PRO" w:hAnsi="HG丸ｺﾞｼｯｸM-PRO" w:hint="eastAsia"/>
        </w:rPr>
        <w:t>業務における過去の経験や研修の履歴</w:t>
      </w:r>
      <w:r w:rsidR="003447A3" w:rsidRPr="00F84B77">
        <w:rPr>
          <w:rFonts w:ascii="HG丸ｺﾞｼｯｸM-PRO" w:eastAsia="HG丸ｺﾞｼｯｸM-PRO" w:hAnsi="HG丸ｺﾞｼｯｸM-PRO" w:hint="eastAsia"/>
        </w:rPr>
        <w:t>、技術資格</w:t>
      </w:r>
      <w:r w:rsidR="00656B0C" w:rsidRPr="00F84B77">
        <w:rPr>
          <w:rFonts w:ascii="HG丸ｺﾞｼｯｸM-PRO" w:eastAsia="HG丸ｺﾞｼｯｸM-PRO" w:hAnsi="HG丸ｺﾞｼｯｸM-PRO" w:hint="eastAsia"/>
        </w:rPr>
        <w:t>などを蓄積し、</w:t>
      </w:r>
      <w:r w:rsidRPr="00F84B77">
        <w:rPr>
          <w:rFonts w:ascii="HG丸ｺﾞｼｯｸM-PRO" w:eastAsia="HG丸ｺﾞｼｯｸM-PRO" w:hAnsi="HG丸ｺﾞｼｯｸM-PRO" w:hint="eastAsia"/>
        </w:rPr>
        <w:t>技術力の向上</w:t>
      </w:r>
      <w:r w:rsidR="00C76B67" w:rsidRPr="00F84B77">
        <w:rPr>
          <w:rFonts w:ascii="HG丸ｺﾞｼｯｸM-PRO" w:eastAsia="HG丸ｺﾞｼｯｸM-PRO" w:hAnsi="HG丸ｺﾞｼｯｸM-PRO" w:hint="eastAsia"/>
        </w:rPr>
        <w:t>につなげるとともに、キャリアパスの選択に活かす</w:t>
      </w:r>
      <w:r w:rsidR="008C0D17">
        <w:rPr>
          <w:rFonts w:ascii="HG丸ｺﾞｼｯｸM-PRO" w:eastAsia="HG丸ｺﾞｼｯｸM-PRO" w:hAnsi="HG丸ｺﾞｼｯｸM-PRO" w:hint="eastAsia"/>
        </w:rPr>
        <w:t>ことを検討する</w:t>
      </w:r>
      <w:r w:rsidRPr="00F84B77">
        <w:rPr>
          <w:rFonts w:ascii="HG丸ｺﾞｼｯｸM-PRO" w:eastAsia="HG丸ｺﾞｼｯｸM-PRO" w:hAnsi="HG丸ｺﾞｼｯｸM-PRO" w:hint="eastAsia"/>
        </w:rPr>
        <w:t>。</w:t>
      </w:r>
    </w:p>
    <w:p w:rsidR="008B5F03" w:rsidRPr="00F84B77" w:rsidRDefault="007D2698" w:rsidP="00EB54BC">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キャリア</w:t>
      </w:r>
      <w:r w:rsidR="006776A1" w:rsidRPr="00F84B77">
        <w:rPr>
          <w:rFonts w:ascii="HG丸ｺﾞｼｯｸM-PRO" w:eastAsia="HG丸ｺﾞｼｯｸM-PRO" w:hAnsi="HG丸ｺﾞｼｯｸM-PRO" w:hint="eastAsia"/>
        </w:rPr>
        <w:t>シート</w:t>
      </w:r>
      <w:r w:rsidR="008B5F03" w:rsidRPr="00F84B77">
        <w:rPr>
          <w:rFonts w:ascii="HG丸ｺﾞｼｯｸM-PRO" w:eastAsia="HG丸ｺﾞｼｯｸM-PRO" w:hAnsi="HG丸ｺﾞｼｯｸM-PRO" w:hint="eastAsia"/>
        </w:rPr>
        <w:t>に</w:t>
      </w:r>
      <w:r w:rsidR="006B3228" w:rsidRPr="00F84B77">
        <w:rPr>
          <w:rFonts w:ascii="HG丸ｺﾞｼｯｸM-PRO" w:eastAsia="HG丸ｺﾞｼｯｸM-PRO" w:hAnsi="HG丸ｺﾞｼｯｸM-PRO" w:hint="eastAsia"/>
        </w:rPr>
        <w:t>は、下記のような</w:t>
      </w:r>
      <w:r w:rsidR="008B5F03" w:rsidRPr="00F84B77">
        <w:rPr>
          <w:rFonts w:ascii="HG丸ｺﾞｼｯｸM-PRO" w:eastAsia="HG丸ｺﾞｼｯｸM-PRO" w:hAnsi="HG丸ｺﾞｼｯｸM-PRO" w:hint="eastAsia"/>
        </w:rPr>
        <w:t>情報</w:t>
      </w:r>
      <w:r w:rsidR="006B3228" w:rsidRPr="00F84B77">
        <w:rPr>
          <w:rFonts w:ascii="HG丸ｺﾞｼｯｸM-PRO" w:eastAsia="HG丸ｺﾞｼｯｸM-PRO" w:hAnsi="HG丸ｺﾞｼｯｸM-PRO" w:hint="eastAsia"/>
        </w:rPr>
        <w:t>を記載する</w:t>
      </w:r>
      <w:r w:rsidR="008B5F03" w:rsidRPr="00F84B77">
        <w:rPr>
          <w:rFonts w:ascii="HG丸ｺﾞｼｯｸM-PRO" w:eastAsia="HG丸ｺﾞｼｯｸM-PRO" w:hAnsi="HG丸ｺﾞｼｯｸM-PRO" w:hint="eastAsia"/>
        </w:rPr>
        <w:t>（</w:t>
      </w:r>
      <w:r w:rsidR="00AF4F67" w:rsidRPr="00576C8F">
        <w:fldChar w:fldCharType="begin"/>
      </w:r>
      <w:r w:rsidR="00AF4F67" w:rsidRPr="00F84B77">
        <w:instrText xml:space="preserve"> REF _Ref406764210 \h  \* MERGEFORMAT </w:instrText>
      </w:r>
      <w:r w:rsidR="00AF4F67" w:rsidRPr="00576C8F">
        <w:fldChar w:fldCharType="separate"/>
      </w:r>
      <w:r w:rsidR="0030381F" w:rsidRPr="0030381F">
        <w:rPr>
          <w:rFonts w:ascii="HG丸ｺﾞｼｯｸM-PRO" w:eastAsia="HG丸ｺﾞｼｯｸM-PRO" w:hAnsi="HG丸ｺﾞｼｯｸM-PRO" w:hint="eastAsia"/>
        </w:rPr>
        <w:t>図</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5.1</w:t>
      </w:r>
      <w:r w:rsidR="0030381F" w:rsidRPr="0030381F">
        <w:rPr>
          <w:rFonts w:ascii="HG丸ｺﾞｼｯｸM-PRO" w:eastAsia="HG丸ｺﾞｼｯｸM-PRO" w:hAnsi="HG丸ｺﾞｼｯｸM-PRO"/>
          <w:noProof/>
        </w:rPr>
        <w:noBreakHyphen/>
        <w:t>2</w:t>
      </w:r>
      <w:r w:rsidR="00AF4F67" w:rsidRPr="00576C8F">
        <w:fldChar w:fldCharType="end"/>
      </w:r>
      <w:r w:rsidR="008B5F03" w:rsidRPr="00F84B77">
        <w:rPr>
          <w:rFonts w:ascii="HG丸ｺﾞｼｯｸM-PRO" w:eastAsia="HG丸ｺﾞｼｯｸM-PRO" w:hAnsi="HG丸ｺﾞｼｯｸM-PRO" w:hint="eastAsia"/>
        </w:rPr>
        <w:t>参照）</w:t>
      </w:r>
      <w:r w:rsidR="003678B1" w:rsidRPr="00F84B77">
        <w:rPr>
          <w:rFonts w:ascii="HG丸ｺﾞｼｯｸM-PRO" w:eastAsia="HG丸ｺﾞｼｯｸM-PRO" w:hAnsi="HG丸ｺﾞｼｯｸM-PRO" w:hint="eastAsia"/>
        </w:rPr>
        <w:t>。</w:t>
      </w:r>
    </w:p>
    <w:p w:rsidR="00845DCB" w:rsidRPr="00F84B77" w:rsidRDefault="00845DCB" w:rsidP="008B5F03">
      <w:pPr>
        <w:widowControl/>
        <w:ind w:leftChars="350" w:left="735" w:firstLineChars="100" w:firstLine="210"/>
        <w:rPr>
          <w:rFonts w:ascii="HG丸ｺﾞｼｯｸM-PRO" w:eastAsia="HG丸ｺﾞｼｯｸM-PRO" w:hAnsi="HG丸ｺﾞｼｯｸM-PRO"/>
        </w:rPr>
      </w:pPr>
    </w:p>
    <w:p w:rsidR="008B5F03" w:rsidRPr="00F84B77" w:rsidRDefault="008B5F03" w:rsidP="008B5F03">
      <w:pPr>
        <w:widowControl/>
        <w:ind w:leftChars="350" w:left="735"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【記載事項</w:t>
      </w:r>
      <w:r w:rsidR="000B3D14" w:rsidRPr="00F84B77">
        <w:rPr>
          <w:rFonts w:ascii="HG丸ｺﾞｼｯｸM-PRO" w:eastAsia="HG丸ｺﾞｼｯｸM-PRO" w:hAnsi="HG丸ｺﾞｼｯｸM-PRO" w:hint="eastAsia"/>
        </w:rPr>
        <w:t>例</w:t>
      </w:r>
      <w:r w:rsidRPr="00F84B77">
        <w:rPr>
          <w:rFonts w:ascii="HG丸ｺﾞｼｯｸM-PRO" w:eastAsia="HG丸ｺﾞｼｯｸM-PRO" w:hAnsi="HG丸ｺﾞｼｯｸM-PRO" w:hint="eastAsia"/>
        </w:rPr>
        <w:t>】</w:t>
      </w:r>
    </w:p>
    <w:p w:rsidR="008B5F03" w:rsidRPr="00F84B77" w:rsidRDefault="008B5F03" w:rsidP="005A0B37">
      <w:pPr>
        <w:widowControl/>
        <w:ind w:leftChars="550" w:left="1365"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・氏名</w:t>
      </w:r>
      <w:r w:rsidR="00595006" w:rsidRPr="00F84B77">
        <w:rPr>
          <w:rFonts w:ascii="HG丸ｺﾞｼｯｸM-PRO" w:eastAsia="HG丸ｺﾞｼｯｸM-PRO" w:hAnsi="HG丸ｺﾞｼｯｸM-PRO" w:hint="eastAsia"/>
        </w:rPr>
        <w:t>および</w:t>
      </w:r>
      <w:r w:rsidRPr="00F84B77">
        <w:rPr>
          <w:rFonts w:ascii="HG丸ｺﾞｼｯｸM-PRO" w:eastAsia="HG丸ｺﾞｼｯｸM-PRO" w:hAnsi="HG丸ｺﾞｼｯｸM-PRO" w:hint="eastAsia"/>
        </w:rPr>
        <w:t>年齢、入庁年次・配属履歴・資格保有情報・学会等での発表・講演実績、外部講師等の経験実績</w:t>
      </w:r>
    </w:p>
    <w:p w:rsidR="008B5F03" w:rsidRPr="00F84B77" w:rsidRDefault="008B5F03" w:rsidP="008B5F03">
      <w:pPr>
        <w:widowControl/>
        <w:ind w:leftChars="350" w:left="735" w:firstLineChars="200" w:firstLine="420"/>
        <w:rPr>
          <w:rFonts w:ascii="HG丸ｺﾞｼｯｸM-PRO" w:eastAsia="HG丸ｺﾞｼｯｸM-PRO" w:hAnsi="HG丸ｺﾞｼｯｸM-PRO"/>
        </w:rPr>
      </w:pPr>
      <w:r w:rsidRPr="00F84B77">
        <w:rPr>
          <w:rFonts w:ascii="HG丸ｺﾞｼｯｸM-PRO" w:eastAsia="HG丸ｺﾞｼｯｸM-PRO" w:hAnsi="HG丸ｺﾞｼｯｸM-PRO" w:hint="eastAsia"/>
        </w:rPr>
        <w:t>・各種研修の受講履歴（職階・分野別）</w:t>
      </w:r>
    </w:p>
    <w:p w:rsidR="008B5F03" w:rsidRPr="00F84B77" w:rsidRDefault="008B5F03" w:rsidP="008B5F03">
      <w:pPr>
        <w:widowControl/>
        <w:ind w:leftChars="350" w:left="735" w:firstLineChars="200" w:firstLine="420"/>
        <w:rPr>
          <w:rFonts w:ascii="HG丸ｺﾞｼｯｸM-PRO" w:eastAsia="HG丸ｺﾞｼｯｸM-PRO" w:hAnsi="HG丸ｺﾞｼｯｸM-PRO"/>
        </w:rPr>
      </w:pPr>
      <w:r w:rsidRPr="00F84B77">
        <w:rPr>
          <w:rFonts w:ascii="HG丸ｺﾞｼｯｸM-PRO" w:eastAsia="HG丸ｺﾞｼｯｸM-PRO" w:hAnsi="HG丸ｺﾞｼｯｸM-PRO" w:hint="eastAsia"/>
        </w:rPr>
        <w:t>・不具合事象の経験と対応履歴（課題解決の方法）</w:t>
      </w:r>
      <w:r w:rsidR="00AC1CC7" w:rsidRPr="00F84B77">
        <w:rPr>
          <w:rFonts w:ascii="HG丸ｺﾞｼｯｸM-PRO" w:eastAsia="HG丸ｺﾞｼｯｸM-PRO" w:hAnsi="HG丸ｺﾞｼｯｸM-PRO" w:hint="eastAsia"/>
        </w:rPr>
        <w:t xml:space="preserve">　など</w:t>
      </w:r>
    </w:p>
    <w:p w:rsidR="007917B0" w:rsidRPr="00F84B77" w:rsidRDefault="007917B0">
      <w:pPr>
        <w:widowControl/>
        <w:jc w:val="left"/>
        <w:rPr>
          <w:rFonts w:ascii="HG丸ｺﾞｼｯｸM-PRO" w:eastAsia="HG丸ｺﾞｼｯｸM-PRO" w:hAnsi="HG丸ｺﾞｼｯｸM-PRO"/>
        </w:rPr>
      </w:pPr>
    </w:p>
    <w:p w:rsidR="00A25DFC" w:rsidRPr="00F84B77" w:rsidRDefault="00A25DFC" w:rsidP="008B5F03">
      <w:pPr>
        <w:widowControl/>
        <w:jc w:val="center"/>
        <w:rPr>
          <w:rFonts w:ascii="HG丸ｺﾞｼｯｸM-PRO" w:eastAsia="HG丸ｺﾞｼｯｸM-PRO" w:hAnsi="HG丸ｺﾞｼｯｸM-PRO"/>
        </w:rPr>
      </w:pPr>
      <w:r w:rsidRPr="009665E9">
        <w:rPr>
          <w:rFonts w:ascii="HG丸ｺﾞｼｯｸM-PRO" w:eastAsia="HG丸ｺﾞｼｯｸM-PRO" w:hAnsi="HG丸ｺﾞｼｯｸM-PRO"/>
          <w:noProof/>
        </w:rPr>
        <w:drawing>
          <wp:inline distT="0" distB="0" distL="0" distR="0" wp14:anchorId="19B21465" wp14:editId="5FC52E65">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Pr="00F84B77" w:rsidRDefault="007917B0" w:rsidP="007917B0">
      <w:pPr>
        <w:pStyle w:val="a9"/>
        <w:spacing w:beforeLines="0"/>
      </w:pPr>
      <w:bookmarkStart w:id="654" w:name="_Ref406764210"/>
      <w:bookmarkStart w:id="655" w:name="_Ref388276068"/>
      <w:r w:rsidRPr="00F84B77">
        <w:rPr>
          <w:rFonts w:hint="eastAsia"/>
        </w:rPr>
        <w:t>図</w:t>
      </w:r>
      <w:r w:rsidRPr="00F84B77">
        <w:t xml:space="preserve"> </w:t>
      </w:r>
      <w:fldSimple w:instr=" STYLEREF 2 \s ">
        <w:r w:rsidR="0030381F">
          <w:rPr>
            <w:noProof/>
          </w:rPr>
          <w:t>5.1</w:t>
        </w:r>
      </w:fldSimple>
      <w:r w:rsidR="003524A3" w:rsidRPr="00F84B77">
        <w:noBreakHyphen/>
      </w:r>
      <w:fldSimple w:instr=" SEQ 図 \* ARABIC \s 2 ">
        <w:r w:rsidR="0030381F">
          <w:rPr>
            <w:noProof/>
          </w:rPr>
          <w:t>2</w:t>
        </w:r>
      </w:fldSimple>
      <w:bookmarkEnd w:id="654"/>
      <w:bookmarkEnd w:id="655"/>
      <w:r w:rsidRPr="00F84B77">
        <w:rPr>
          <w:rFonts w:hint="eastAsia"/>
        </w:rPr>
        <w:t xml:space="preserve">　</w:t>
      </w:r>
      <w:r w:rsidR="002E55CC" w:rsidRPr="00F84B77">
        <w:rPr>
          <w:rFonts w:hint="eastAsia"/>
        </w:rPr>
        <w:t>職員の</w:t>
      </w:r>
      <w:r w:rsidR="006776A1" w:rsidRPr="00F84B77">
        <w:rPr>
          <w:rFonts w:hint="eastAsia"/>
        </w:rPr>
        <w:t>キャリアシート</w:t>
      </w:r>
      <w:r w:rsidRPr="00F84B77">
        <w:rPr>
          <w:rFonts w:hint="eastAsia"/>
        </w:rPr>
        <w:t>（イメージ）</w:t>
      </w:r>
    </w:p>
    <w:p w:rsidR="003447A3" w:rsidRPr="00F84B77" w:rsidRDefault="003447A3" w:rsidP="00656B0C">
      <w:pPr>
        <w:pStyle w:val="60"/>
        <w:ind w:left="735" w:firstLine="210"/>
        <w:rPr>
          <w:rFonts w:ascii="HG丸ｺﾞｼｯｸM-PRO" w:eastAsia="HG丸ｺﾞｼｯｸM-PRO" w:hAnsi="HG丸ｺﾞｼｯｸM-PRO"/>
        </w:rPr>
      </w:pPr>
    </w:p>
    <w:p w:rsidR="00FB11F3" w:rsidRPr="00F84B77" w:rsidRDefault="00FB11F3" w:rsidP="008C3EB8">
      <w:pPr>
        <w:pStyle w:val="4"/>
      </w:pPr>
      <w:r w:rsidRPr="00F84B77">
        <w:rPr>
          <w:rFonts w:hint="eastAsia"/>
        </w:rPr>
        <w:lastRenderedPageBreak/>
        <w:t>スペシャリスト</w:t>
      </w:r>
      <w:r w:rsidR="00632847" w:rsidRPr="00F84B77">
        <w:rPr>
          <w:rFonts w:hint="eastAsia"/>
        </w:rPr>
        <w:t>の</w:t>
      </w:r>
      <w:r w:rsidR="00E67CD2" w:rsidRPr="00F84B77">
        <w:rPr>
          <w:rFonts w:hint="eastAsia"/>
        </w:rPr>
        <w:t>育成</w:t>
      </w:r>
      <w:r w:rsidRPr="00F84B77">
        <w:rPr>
          <w:rFonts w:hint="eastAsia"/>
        </w:rPr>
        <w:t>・確保</w:t>
      </w:r>
      <w:r w:rsidR="00E67CD2" w:rsidRPr="00F84B77">
        <w:rPr>
          <w:rFonts w:hint="eastAsia"/>
        </w:rPr>
        <w:t>（技術の継承）</w:t>
      </w:r>
    </w:p>
    <w:p w:rsidR="003447A3" w:rsidRPr="00F84B77" w:rsidRDefault="003447A3" w:rsidP="008B5F03">
      <w:pPr>
        <w:pStyle w:val="40"/>
        <w:ind w:leftChars="300" w:left="63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今後</w:t>
      </w:r>
      <w:r w:rsidR="00C47620" w:rsidRPr="00F84B77">
        <w:rPr>
          <w:rFonts w:ascii="HG丸ｺﾞｼｯｸM-PRO" w:eastAsia="HG丸ｺﾞｼｯｸM-PRO" w:hAnsi="HG丸ｺﾞｼｯｸM-PRO" w:hint="eastAsia"/>
        </w:rPr>
        <w:t>、</w:t>
      </w:r>
      <w:fldSimple w:instr=" REF _Ref388276156  \* MERGEFORMAT ">
        <w:r w:rsidR="0030381F" w:rsidRPr="0030381F">
          <w:rPr>
            <w:rFonts w:ascii="HG丸ｺﾞｼｯｸM-PRO" w:eastAsia="HG丸ｺﾞｼｯｸM-PRO" w:hAnsi="HG丸ｺﾞｼｯｸM-PRO" w:hint="eastAsia"/>
          </w:rPr>
          <w:t>図</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5.1</w:t>
        </w:r>
        <w:r w:rsidR="0030381F" w:rsidRPr="0030381F">
          <w:rPr>
            <w:rFonts w:ascii="HG丸ｺﾞｼｯｸM-PRO" w:eastAsia="HG丸ｺﾞｼｯｸM-PRO" w:hAnsi="HG丸ｺﾞｼｯｸM-PRO"/>
            <w:noProof/>
          </w:rPr>
          <w:noBreakHyphen/>
          <w:t>3</w:t>
        </w:r>
      </w:fldSimple>
      <w:r w:rsidR="003678B1" w:rsidRPr="00F84B77">
        <w:rPr>
          <w:rFonts w:ascii="HG丸ｺﾞｼｯｸM-PRO" w:eastAsia="HG丸ｺﾞｼｯｸM-PRO" w:hAnsi="HG丸ｺﾞｼｯｸM-PRO" w:hint="eastAsia"/>
        </w:rPr>
        <w:t>に示すように</w:t>
      </w:r>
      <w:r w:rsidRPr="00F84B77">
        <w:rPr>
          <w:rFonts w:ascii="HG丸ｺﾞｼｯｸM-PRO" w:eastAsia="HG丸ｺﾞｼｯｸM-PRO" w:hAnsi="HG丸ｺﾞｼｯｸM-PRO" w:hint="eastAsia"/>
        </w:rPr>
        <w:t>、ベテラン職員が一斉退職し、ますます</w:t>
      </w:r>
      <w:r w:rsidR="000B3D14" w:rsidRPr="00F84B77">
        <w:rPr>
          <w:rFonts w:ascii="HG丸ｺﾞｼｯｸM-PRO" w:eastAsia="HG丸ｺﾞｼｯｸM-PRO" w:hAnsi="HG丸ｺﾞｼｯｸM-PRO" w:hint="eastAsia"/>
        </w:rPr>
        <w:t>技術の伝承が困難な時代の到来</w:t>
      </w:r>
      <w:r w:rsidRPr="00F84B77">
        <w:rPr>
          <w:rFonts w:ascii="HG丸ｺﾞｼｯｸM-PRO" w:eastAsia="HG丸ｺﾞｼｯｸM-PRO" w:hAnsi="HG丸ｺﾞｼｯｸM-PRO" w:hint="eastAsia"/>
        </w:rPr>
        <w:t>が予想され、一定の技術力を確保していくことが</w:t>
      </w:r>
      <w:r w:rsidR="00E67CD2" w:rsidRPr="00F84B77">
        <w:rPr>
          <w:rFonts w:ascii="HG丸ｺﾞｼｯｸM-PRO" w:eastAsia="HG丸ｺﾞｼｯｸM-PRO" w:hAnsi="HG丸ｺﾞｼｯｸM-PRO" w:hint="eastAsia"/>
        </w:rPr>
        <w:t>非常に困難になりつつある。また、スペシャリストの育成・確保には、</w:t>
      </w:r>
      <w:r w:rsidR="000B3D14" w:rsidRPr="00F84B77">
        <w:rPr>
          <w:rFonts w:ascii="HG丸ｺﾞｼｯｸM-PRO" w:eastAsia="HG丸ｺﾞｼｯｸM-PRO" w:hAnsi="HG丸ｺﾞｼｯｸM-PRO" w:hint="eastAsia"/>
        </w:rPr>
        <w:t>指導や経験に相応の時間が必要であることから、</w:t>
      </w:r>
      <w:r w:rsidR="00E67CD2" w:rsidRPr="00F84B77">
        <w:rPr>
          <w:rFonts w:ascii="HG丸ｺﾞｼｯｸM-PRO" w:eastAsia="HG丸ｺﾞｼｯｸM-PRO" w:hAnsi="HG丸ｺﾞｼｯｸM-PRO" w:hint="eastAsia"/>
        </w:rPr>
        <w:t>早急に取組む必要がある。</w:t>
      </w:r>
    </w:p>
    <w:p w:rsidR="003447A3" w:rsidRPr="00F84B77" w:rsidRDefault="00E67CD2" w:rsidP="003678B1">
      <w:pPr>
        <w:pStyle w:val="40"/>
        <w:ind w:leftChars="300" w:left="63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このような</w:t>
      </w:r>
      <w:r w:rsidR="003447A3" w:rsidRPr="00F84B77">
        <w:rPr>
          <w:rFonts w:ascii="HG丸ｺﾞｼｯｸM-PRO" w:eastAsia="HG丸ｺﾞｼｯｸM-PRO" w:hAnsi="HG丸ｺﾞｼｯｸM-PRO" w:hint="eastAsia"/>
        </w:rPr>
        <w:t>課題を解決するために、下記の</w:t>
      </w:r>
      <w:r w:rsidR="0041029C">
        <w:rPr>
          <w:rFonts w:ascii="HG丸ｺﾞｼｯｸM-PRO" w:eastAsia="HG丸ｺﾞｼｯｸM-PRO" w:hAnsi="HG丸ｺﾞｼｯｸM-PRO" w:hint="eastAsia"/>
        </w:rPr>
        <w:t>取組みを検討し</w:t>
      </w:r>
      <w:r w:rsidR="003447A3" w:rsidRPr="00F84B77">
        <w:rPr>
          <w:rFonts w:ascii="HG丸ｺﾞｼｯｸM-PRO" w:eastAsia="HG丸ｺﾞｼｯｸM-PRO" w:hAnsi="HG丸ｺﾞｼｯｸM-PRO" w:hint="eastAsia"/>
        </w:rPr>
        <w:t>、懸念される事象への対応を図る。</w:t>
      </w:r>
    </w:p>
    <w:p w:rsidR="003447A3" w:rsidRPr="00F84B77" w:rsidRDefault="002E55CC" w:rsidP="00BC2C8C">
      <w:pPr>
        <w:pStyle w:val="40"/>
        <w:numPr>
          <w:ilvl w:val="0"/>
          <w:numId w:val="20"/>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職員の</w:t>
      </w:r>
      <w:r w:rsidR="006776A1" w:rsidRPr="00F84B77">
        <w:rPr>
          <w:rFonts w:ascii="HG丸ｺﾞｼｯｸM-PRO" w:eastAsia="HG丸ｺﾞｼｯｸM-PRO" w:hAnsi="HG丸ｺﾞｼｯｸM-PRO" w:hint="eastAsia"/>
        </w:rPr>
        <w:t>キャリアシート</w:t>
      </w:r>
      <w:r w:rsidR="003447A3" w:rsidRPr="00F84B77">
        <w:rPr>
          <w:rFonts w:ascii="HG丸ｺﾞｼｯｸM-PRO" w:eastAsia="HG丸ｺﾞｼｯｸM-PRO" w:hAnsi="HG丸ｺﾞｼｯｸM-PRO" w:hint="eastAsia"/>
        </w:rPr>
        <w:t>を作成し、経験や技術力を明確にする。</w:t>
      </w:r>
    </w:p>
    <w:p w:rsidR="003447A3" w:rsidRPr="00F84B77" w:rsidRDefault="002E55CC" w:rsidP="002E55CC">
      <w:pPr>
        <w:pStyle w:val="40"/>
        <w:numPr>
          <w:ilvl w:val="0"/>
          <w:numId w:val="20"/>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相応しい能力を有する</w:t>
      </w:r>
      <w:r w:rsidR="003447A3" w:rsidRPr="00F84B77">
        <w:rPr>
          <w:rFonts w:ascii="HG丸ｺﾞｼｯｸM-PRO" w:eastAsia="HG丸ｺﾞｼｯｸM-PRO" w:hAnsi="HG丸ｺﾞｼｯｸM-PRO" w:hint="eastAsia"/>
        </w:rPr>
        <w:t>ベテラン技術者をマイスターとし</w:t>
      </w:r>
      <w:r w:rsidR="008C65E4" w:rsidRPr="00F84B77">
        <w:rPr>
          <w:rFonts w:ascii="HG丸ｺﾞｼｯｸM-PRO" w:eastAsia="HG丸ｺﾞｼｯｸM-PRO" w:hAnsi="HG丸ｺﾞｼｯｸM-PRO" w:hint="eastAsia"/>
        </w:rPr>
        <w:t>て</w:t>
      </w:r>
      <w:r w:rsidR="008B5F03" w:rsidRPr="00F84B77">
        <w:rPr>
          <w:rFonts w:ascii="HG丸ｺﾞｼｯｸM-PRO" w:eastAsia="HG丸ｺﾞｼｯｸM-PRO" w:hAnsi="HG丸ｺﾞｼｯｸM-PRO" w:hint="eastAsia"/>
        </w:rPr>
        <w:t>認定し</w:t>
      </w:r>
      <w:r w:rsidR="003447A3" w:rsidRPr="00F84B77">
        <w:rPr>
          <w:rFonts w:ascii="HG丸ｺﾞｼｯｸM-PRO" w:eastAsia="HG丸ｺﾞｼｯｸM-PRO" w:hAnsi="HG丸ｺﾞｼｯｸM-PRO" w:hint="eastAsia"/>
        </w:rPr>
        <w:t>、専門的な知識・</w:t>
      </w:r>
      <w:r w:rsidRPr="00F84B77">
        <w:rPr>
          <w:rFonts w:ascii="HG丸ｺﾞｼｯｸM-PRO" w:eastAsia="HG丸ｺﾞｼｯｸM-PRO" w:hAnsi="HG丸ｺﾞｼｯｸM-PRO" w:hint="eastAsia"/>
        </w:rPr>
        <w:t>経験</w:t>
      </w:r>
      <w:r w:rsidR="003447A3" w:rsidRPr="00F84B77">
        <w:rPr>
          <w:rFonts w:ascii="HG丸ｺﾞｼｯｸM-PRO" w:eastAsia="HG丸ｺﾞｼｯｸM-PRO" w:hAnsi="HG丸ｺﾞｼｯｸM-PRO" w:hint="eastAsia"/>
        </w:rPr>
        <w:t>を若手へ継承する</w:t>
      </w:r>
      <w:r w:rsidRPr="00F84B77">
        <w:rPr>
          <w:rFonts w:ascii="HG丸ｺﾞｼｯｸM-PRO" w:eastAsia="HG丸ｺﾞｼｯｸM-PRO" w:hAnsi="HG丸ｺﾞｼｯｸM-PRO" w:hint="eastAsia"/>
        </w:rPr>
        <w:t>役割を担わせる</w:t>
      </w:r>
      <w:r w:rsidR="003447A3" w:rsidRPr="00F84B77">
        <w:rPr>
          <w:rFonts w:ascii="HG丸ｺﾞｼｯｸM-PRO" w:eastAsia="HG丸ｺﾞｼｯｸM-PRO" w:hAnsi="HG丸ｺﾞｼｯｸM-PRO" w:hint="eastAsia"/>
        </w:rPr>
        <w:t>。</w:t>
      </w:r>
    </w:p>
    <w:p w:rsidR="003447A3" w:rsidRPr="00F84B77" w:rsidRDefault="003447A3" w:rsidP="00BC2C8C">
      <w:pPr>
        <w:pStyle w:val="40"/>
        <w:numPr>
          <w:ilvl w:val="0"/>
          <w:numId w:val="20"/>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技術者不足を補うため、スペシャリストを</w:t>
      </w:r>
      <w:r w:rsidR="00E67CD2" w:rsidRPr="00F84B77">
        <w:rPr>
          <w:rFonts w:ascii="HG丸ｺﾞｼｯｸM-PRO" w:eastAsia="HG丸ｺﾞｼｯｸM-PRO" w:hAnsi="HG丸ｺﾞｼｯｸM-PRO" w:hint="eastAsia"/>
        </w:rPr>
        <w:t>育成</w:t>
      </w:r>
      <w:r w:rsidRPr="00F84B77">
        <w:rPr>
          <w:rFonts w:ascii="HG丸ｺﾞｼｯｸM-PRO" w:eastAsia="HG丸ｺﾞｼｯｸM-PRO" w:hAnsi="HG丸ｺﾞｼｯｸM-PRO" w:hint="eastAsia"/>
        </w:rPr>
        <w:t>し、技術力を確保する。</w:t>
      </w:r>
    </w:p>
    <w:p w:rsidR="00ED0650" w:rsidRPr="00F84B77" w:rsidRDefault="003447A3" w:rsidP="00CE4E39">
      <w:pPr>
        <w:pStyle w:val="40"/>
        <w:numPr>
          <w:ilvl w:val="0"/>
          <w:numId w:val="20"/>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組織全体として、報われるキャリアパス制度</w:t>
      </w:r>
      <w:r w:rsidR="000B3D14" w:rsidRPr="00F84B77">
        <w:rPr>
          <w:rFonts w:ascii="HG丸ｺﾞｼｯｸM-PRO" w:eastAsia="HG丸ｺﾞｼｯｸM-PRO" w:hAnsi="HG丸ｺﾞｼｯｸM-PRO" w:hint="eastAsia"/>
        </w:rPr>
        <w:t>の</w:t>
      </w:r>
      <w:r w:rsidR="00E67CD2" w:rsidRPr="00F84B77">
        <w:rPr>
          <w:rFonts w:ascii="HG丸ｺﾞｼｯｸM-PRO" w:eastAsia="HG丸ｺﾞｼｯｸM-PRO" w:hAnsi="HG丸ｺﾞｼｯｸM-PRO" w:hint="eastAsia"/>
        </w:rPr>
        <w:t>構築</w:t>
      </w:r>
      <w:r w:rsidR="000B3D14" w:rsidRPr="00F84B77">
        <w:rPr>
          <w:rFonts w:ascii="HG丸ｺﾞｼｯｸM-PRO" w:eastAsia="HG丸ｺﾞｼｯｸM-PRO" w:hAnsi="HG丸ｺﾞｼｯｸM-PRO" w:hint="eastAsia"/>
        </w:rPr>
        <w:t>を検討する。</w:t>
      </w:r>
      <w:r w:rsidR="00BF2749">
        <w:rPr>
          <w:rFonts w:ascii="HG丸ｺﾞｼｯｸM-PRO" w:eastAsia="HG丸ｺﾞｼｯｸM-PRO" w:hAnsi="HG丸ｺﾞｼｯｸM-PRO"/>
          <w:noProof/>
        </w:rPr>
        <mc:AlternateContent>
          <mc:Choice Requires="wps">
            <w:drawing>
              <wp:anchor distT="0" distB="0" distL="114300" distR="114300" simplePos="0" relativeHeight="252991488" behindDoc="0" locked="0" layoutInCell="1" allowOverlap="1" wp14:anchorId="37A0CCE4" wp14:editId="2EE122FE">
                <wp:simplePos x="0" y="0"/>
                <wp:positionH relativeFrom="column">
                  <wp:posOffset>3266440</wp:posOffset>
                </wp:positionH>
                <wp:positionV relativeFrom="paragraph">
                  <wp:posOffset>202565</wp:posOffset>
                </wp:positionV>
                <wp:extent cx="668655" cy="342265"/>
                <wp:effectExtent l="0" t="0" r="0" b="635"/>
                <wp:wrapNone/>
                <wp:docPr id="503" name="テキスト ボックス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E76054" w:rsidRDefault="00FD3810"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3" o:spid="_x0000_s1272" type="#_x0000_t202" style="position:absolute;left:0;text-align:left;margin-left:257.2pt;margin-top:15.95pt;width:52.65pt;height:26.95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" filled="f" stroked="f" strokeweight=".5pt">
                <v:path arrowok="t"/>
                <v:textbox>
                  <w:txbxContent>
                    <w:p w:rsidR="00FD3810" w:rsidRPr="00E76054" w:rsidRDefault="00FD3810"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mc:Fallback>
        </mc:AlternateContent>
      </w:r>
      <w:r w:rsidR="00BF2749">
        <w:rPr>
          <w:rFonts w:ascii="HG丸ｺﾞｼｯｸM-PRO" w:eastAsia="HG丸ｺﾞｼｯｸM-PRO" w:hAnsi="HG丸ｺﾞｼｯｸM-PRO"/>
          <w:noProof/>
        </w:rPr>
        <mc:AlternateContent>
          <mc:Choice Requires="wps">
            <w:drawing>
              <wp:anchor distT="0" distB="0" distL="114300" distR="114300" simplePos="0" relativeHeight="252990464" behindDoc="0" locked="0" layoutInCell="1" allowOverlap="1" wp14:anchorId="0E082DCA" wp14:editId="6AD144BE">
                <wp:simplePos x="0" y="0"/>
                <wp:positionH relativeFrom="column">
                  <wp:posOffset>3190875</wp:posOffset>
                </wp:positionH>
                <wp:positionV relativeFrom="paragraph">
                  <wp:posOffset>252730</wp:posOffset>
                </wp:positionV>
                <wp:extent cx="802005" cy="221615"/>
                <wp:effectExtent l="0" t="0" r="17145" b="26035"/>
                <wp:wrapNone/>
                <wp:docPr id="502" name="テキスト ボックス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E76054" w:rsidRDefault="00FD3810" w:rsidP="00652221">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2" o:spid="_x0000_s1273" type="#_x0000_t202" style="position:absolute;left:0;text-align:left;margin-left:251.25pt;margin-top:19.9pt;width:63.15pt;height:17.45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" fillcolor="#4f81bd [3204]" strokecolor="#1f497d [3215]" strokeweight=".5pt">
                <v:path arrowok="t"/>
                <v:textbox>
                  <w:txbxContent>
                    <w:p w:rsidR="00FD3810" w:rsidRPr="00E76054" w:rsidRDefault="00FD3810" w:rsidP="00652221">
                      <w:pPr>
                        <w:rPr>
                          <w:rFonts w:ascii="HG丸ｺﾞｼｯｸM-PRO" w:eastAsia="HG丸ｺﾞｼｯｸM-PRO" w:hAnsi="HG丸ｺﾞｼｯｸM-PRO"/>
                          <w:sz w:val="24"/>
                        </w:rPr>
                      </w:pPr>
                    </w:p>
                  </w:txbxContent>
                </v:textbox>
              </v:shape>
            </w:pict>
          </mc:Fallback>
        </mc:AlternateContent>
      </w:r>
      <w:r w:rsidR="00BF2749">
        <w:rPr>
          <w:rFonts w:ascii="HG丸ｺﾞｼｯｸM-PRO" w:eastAsia="HG丸ｺﾞｼｯｸM-PRO" w:hAnsi="HG丸ｺﾞｼｯｸM-PRO"/>
          <w:noProof/>
        </w:rPr>
        <mc:AlternateContent>
          <mc:Choice Requires="wps">
            <w:drawing>
              <wp:anchor distT="0" distB="0" distL="114300" distR="114300" simplePos="0" relativeHeight="252986368" behindDoc="0" locked="0" layoutInCell="1" allowOverlap="1" wp14:anchorId="79472D39" wp14:editId="3A9EDBD1">
                <wp:simplePos x="0" y="0"/>
                <wp:positionH relativeFrom="column">
                  <wp:posOffset>3914140</wp:posOffset>
                </wp:positionH>
                <wp:positionV relativeFrom="paragraph">
                  <wp:posOffset>224790</wp:posOffset>
                </wp:positionV>
                <wp:extent cx="1005205" cy="254635"/>
                <wp:effectExtent l="0" t="0" r="0" b="0"/>
                <wp:wrapNone/>
                <wp:docPr id="500" name="テキスト ボックス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20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0126BC" w:rsidRDefault="00FD3810"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500" o:spid="_x0000_s1274" type="#_x0000_t202" style="position:absolute;left:0;text-align:left;margin-left:308.2pt;margin-top:17.7pt;width:79.15pt;height:20.05pt;z-index:2529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" filled="f" stroked="f" strokeweight=".5pt">
                <v:path arrowok="t"/>
                <v:textbox>
                  <w:txbxContent>
                    <w:p w:rsidR="00FD3810" w:rsidRPr="000126BC" w:rsidRDefault="00FD3810"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mc:Fallback>
        </mc:AlternateContent>
      </w:r>
      <w:r w:rsidR="00BF2749">
        <w:rPr>
          <w:rFonts w:ascii="HG丸ｺﾞｼｯｸM-PRO" w:eastAsia="HG丸ｺﾞｼｯｸM-PRO" w:hAnsi="HG丸ｺﾞｼｯｸM-PRO"/>
          <w:noProof/>
        </w:rPr>
        <mc:AlternateContent>
          <mc:Choice Requires="wps">
            <w:drawing>
              <wp:anchor distT="0" distB="0" distL="114300" distR="114300" simplePos="0" relativeHeight="252994560" behindDoc="0" locked="0" layoutInCell="1" allowOverlap="1" wp14:anchorId="7B63C15B" wp14:editId="3CFDB77F">
                <wp:simplePos x="0" y="0"/>
                <wp:positionH relativeFrom="column">
                  <wp:posOffset>-2540</wp:posOffset>
                </wp:positionH>
                <wp:positionV relativeFrom="paragraph">
                  <wp:posOffset>206375</wp:posOffset>
                </wp:positionV>
                <wp:extent cx="668655" cy="342265"/>
                <wp:effectExtent l="0" t="0" r="0" b="635"/>
                <wp:wrapNone/>
                <wp:docPr id="505" name="テキスト ボックス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E76054" w:rsidRDefault="00FD3810"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5" o:spid="_x0000_s1275" type="#_x0000_t202" style="position:absolute;left:0;text-align:left;margin-left:-.2pt;margin-top:16.25pt;width:52.65pt;height:26.95pt;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" filled="f" stroked="f" strokeweight=".5pt">
                <v:path arrowok="t"/>
                <v:textbox>
                  <w:txbxContent>
                    <w:p w:rsidR="00FD3810" w:rsidRPr="00E76054" w:rsidRDefault="00FD3810"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mc:Fallback>
        </mc:AlternateContent>
      </w:r>
    </w:p>
    <w:p w:rsidR="00ED0650" w:rsidRPr="00782149" w:rsidRDefault="00BF2749"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972032" behindDoc="0" locked="0" layoutInCell="1" allowOverlap="1" wp14:anchorId="6C754B24" wp14:editId="6AD09345">
                <wp:simplePos x="0" y="0"/>
                <wp:positionH relativeFrom="column">
                  <wp:posOffset>2990850</wp:posOffset>
                </wp:positionH>
                <wp:positionV relativeFrom="paragraph">
                  <wp:posOffset>125095</wp:posOffset>
                </wp:positionV>
                <wp:extent cx="3274695" cy="1690370"/>
                <wp:effectExtent l="0" t="1270" r="1905" b="0"/>
                <wp:wrapNone/>
                <wp:docPr id="8" name="グループ化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4695" cy="1690370"/>
                          <a:chOff x="0" y="0"/>
                          <a:chExt cx="32748" cy="16905"/>
                        </a:xfrm>
                      </wpg:grpSpPr>
                      <wps:wsp>
                        <wps:cNvPr id="10" name="AutoShape 292"/>
                        <wps:cNvSpPr>
                          <a:spLocks noChangeArrowheads="1"/>
                        </wps:cNvSpPr>
                        <wps:spPr bwMode="auto">
                          <a:xfrm>
                            <a:off x="15842" y="3721"/>
                            <a:ext cx="13799" cy="9049"/>
                          </a:xfrm>
                          <a:prstGeom prst="roundRect">
                            <a:avLst>
                              <a:gd name="adj" fmla="val 16667"/>
                            </a:avLst>
                          </a:prstGeom>
                          <a:pattFill prst="openDmnd">
                            <a:fgClr>
                              <a:schemeClr val="accent1">
                                <a:lumMod val="100000"/>
                                <a:lumOff val="0"/>
                              </a:schemeClr>
                            </a:fgClr>
                            <a:bgClr>
                              <a:schemeClr val="bg1">
                                <a:lumMod val="100000"/>
                                <a:lumOff val="0"/>
                              </a:schemeClr>
                            </a:bgClr>
                          </a:pattFill>
                          <a:ln>
                            <a:noFill/>
                          </a:ln>
                          <a:extLst>
                            <a:ext uri="{91240B29-F687-4F45-9708-019B960494DF}">
                              <a14:hiddenLine xmlns:a14="http://schemas.microsoft.com/office/drawing/2010/main" w="25400">
                                <a:solidFill>
                                  <a:srgbClr val="000000"/>
                                </a:solidFill>
                                <a:prstDash val="sysDash"/>
                                <a:round/>
                                <a:headEnd/>
                                <a:tailEnd/>
                              </a14:hiddenLine>
                            </a:ext>
                          </a:extLst>
                        </wps:spPr>
                        <wps:bodyPr rot="0" vert="horz" wrap="square" lIns="91440" tIns="45720" rIns="91440" bIns="45720" anchor="ctr" anchorCtr="0" upright="1">
                          <a:noAutofit/>
                        </wps:bodyPr>
                      </wps:wsp>
                      <pic:pic xmlns:pic="http://schemas.openxmlformats.org/drawingml/2006/picture">
                        <pic:nvPicPr>
                          <pic:cNvPr id="11" name="Picture 3"/>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748" cy="16905"/>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s:wsp>
                        <wps:cNvPr id="12" name="AutoShape 294"/>
                        <wps:cNvSpPr>
                          <a:spLocks noChangeArrowheads="1"/>
                        </wps:cNvSpPr>
                        <wps:spPr bwMode="auto">
                          <a:xfrm>
                            <a:off x="3508" y="3296"/>
                            <a:ext cx="10097" cy="5950"/>
                          </a:xfrm>
                          <a:prstGeom prst="wedgeRoundRectCallout">
                            <a:avLst>
                              <a:gd name="adj1" fmla="val 33449"/>
                              <a:gd name="adj2" fmla="val 68097"/>
                              <a:gd name="adj3" fmla="val 16667"/>
                            </a:avLst>
                          </a:prstGeom>
                          <a:gradFill rotWithShape="0">
                            <a:gsLst>
                              <a:gs pos="0">
                                <a:srgbClr val="17375E"/>
                              </a:gs>
                              <a:gs pos="50000">
                                <a:srgbClr val="376092"/>
                              </a:gs>
                              <a:gs pos="100000">
                                <a:srgbClr val="95B3D7"/>
                              </a:gs>
                            </a:gsLst>
                            <a:lin ang="5400000"/>
                          </a:gra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FD3810" w:rsidRDefault="00FD381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FD3810" w:rsidRPr="00426A16" w:rsidRDefault="00FD3810"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wps:txbx>
                        <wps:bodyPr rot="0" vert="horz" wrap="square" lIns="91440" tIns="45720" rIns="91440" bIns="45720" anchor="ctr" anchorCtr="0" upright="1">
                          <a:noAutofit/>
                        </wps:bodyPr>
                      </wps:wsp>
                      <wps:wsp>
                        <wps:cNvPr id="14" name="角丸四角形 41"/>
                        <wps:cNvSpPr>
                          <a:spLocks noChangeArrowheads="1"/>
                        </wps:cNvSpPr>
                        <wps:spPr bwMode="auto">
                          <a:xfrm>
                            <a:off x="2764" y="3083"/>
                            <a:ext cx="11817" cy="11487"/>
                          </a:xfrm>
                          <a:prstGeom prst="roundRect">
                            <a:avLst>
                              <a:gd name="adj" fmla="val 16667"/>
                            </a:avLst>
                          </a:prstGeom>
                          <a:noFill/>
                          <a:ln w="25400">
                            <a:solidFill>
                              <a:srgbClr val="FF0000"/>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 name="テキスト ボックス 37"/>
                        <wps:cNvSpPr txBox="1">
                          <a:spLocks noChangeArrowheads="1"/>
                        </wps:cNvSpPr>
                        <wps:spPr bwMode="auto">
                          <a:xfrm>
                            <a:off x="22236" y="3721"/>
                            <a:ext cx="7405" cy="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2C6F96" w:rsidRDefault="00FD3810"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93" o:spid="_x0000_s1276" style="position:absolute;left:0;text-align:left;margin-left:235.5pt;margin-top:9.85pt;width:257.85pt;height:133.1pt;z-index:252972032;mso-position-horizontal-relative:text;mso-position-vertical-relative:text"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">
                <v:roundrect id="AutoShape 292" o:spid="_x0000_s1277" style="position:absolute;left:15842;top:3721;width:13799;height:9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BDYMMA&#10;AADbAAAADwAAAGRycy9kb3ducmV2LnhtbESPQW/CMAyF75P2HyIjcRsJCNjUEdA2aWIHLhR2txrT&#10;VjRO1GRQ/v18QOJm6z2/93m1GXynLtSnNrCF6cSAIq6Ca7m2cDx8v7yBShnZYReYLNwowWb9/LTC&#10;woUr7+lS5lpJCKcCLTQ5x0LrVDXkMU1CJBbtFHqPWda+1q7Hq4T7Ts+MWWqPLUtDg5G+GqrO5Z+3&#10;oM35ONu5cv+5fY0xTs2inv8urB2Pho93UJmG/DDfr3+c4Au9/CID6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BDYMMAAADbAAAADwAAAAAAAAAAAAAAAACYAgAAZHJzL2Rv&#10;d25yZXYueG1sUEsFBgAAAAAEAAQA9QAAAIgDAAAAAA==&#10;" fillcolor="#4f81bd [3204]" stroked="f" strokeweight="2pt">
                  <v:fill r:id="rId158" o:title="" color2="white [3212]" type="pattern"/>
                  <v:stroke dashstyle="3 1"/>
                </v:roundrect>
                <v:shape id="Picture 3" o:spid="_x0000_s1278" type="#_x0000_t75" style="position:absolute;width:32748;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Z1FHAAAAA2wAAAA8AAABkcnMvZG93bnJldi54bWxET0uLwjAQvgv7H8IseNNUDyJdo4i7PsDT&#10;VinsbWjGtrSZlCRq/fdGEPY2H99zFqvetOJGzteWFUzGCQjiwuqaSwXn03Y0B+EDssbWMil4kIfV&#10;8mOwwFTbO//SLQuliCHsU1RQhdClUvqiIoN+bDviyF2sMxgidKXUDu8x3LRymiQzabDm2FBhR5uK&#10;iia7GgV/Rb6/Wp4fZ/l3k8m1ax757kep4We//gIRqA//4rf7oOP8Cbx+iQfI5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lnUUcAAAADbAAAADwAAAAAAAAAAAAAAAACfAgAA&#10;ZHJzL2Rvd25yZXYueG1sUEsFBgAAAAAEAAQA9wAAAIwDAAAAAA==&#10;" fillcolor="#4f81bd [3204]" strokecolor="black [3213]">
                  <v:imagedata r:id="rId159" o:title=""/>
                  <v:path arrowok="t"/>
                </v:shape>
                <v:shape id="AutoShape 294" o:spid="_x0000_s1279" type="#_x0000_t62" style="position:absolute;left:3508;top:3296;width:10097;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iHRcEA&#10;AADbAAAADwAAAGRycy9kb3ducmV2LnhtbERPS4vCMBC+L+x/CLPgzaZ6EK1G0V0EDx58oR7HZkyL&#10;zaQ0Ueu/NwsLe5uP7zmTWWsr8aDGl44V9JIUBHHudMlGwWG/7A5B+ICssXJMCl7kYTb9/Jhgpt2T&#10;t/TYBSNiCPsMFRQh1JmUPi/Iok9cTRy5q2sshggbI3WDzxhuK9lP04G0WHJsKLCm74Ly2+5uFQzQ&#10;b0xljovT+bW8lPnaj+4/Q6U6X+18DCJQG/7Ff+6VjvP78PtLPEB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oh0XBAAAA2wAAAA8AAAAAAAAAAAAAAAAAmAIAAGRycy9kb3du&#10;cmV2LnhtbFBLBQYAAAAABAAEAPUAAACGAwAAAAA=&#10;" adj="18025,25509" fillcolor="#17375e" stroked="f" strokeweight="2pt">
                  <v:fill color2="#95b3d7" colors="0 #17375e;.5 #376092;1 #95b3d7" focus="100%" type="gradient">
                    <o:fill v:ext="view" type="gradientUnscaled"/>
                  </v:fill>
                  <v:textbox>
                    <w:txbxContent>
                      <w:p w:rsidR="00FD3810" w:rsidRDefault="00FD381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FD3810" w:rsidRPr="00426A16" w:rsidRDefault="00FD3810"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280" style="position:absolute;left:2764;top:3083;width:11817;height:11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Z8L8A&#10;AADbAAAADwAAAGRycy9kb3ducmV2LnhtbERPzYrCMBC+L/gOYYS9bVOXpWg1igoLXjxs9QGGZmyL&#10;zaQm0Vaf3iwI3ubj+53FajCtuJHzjWUFkyQFQVxa3XCl4Hj4/ZqC8AFZY2uZFNzJw2o5+lhgrm3P&#10;f3QrQiViCPscFdQhdLmUvqzJoE9sRxy5k3UGQ4SuktphH8NNK7/TNJMGG44NNXa0rak8F1ejYCMf&#10;F9nf0T36rHK7STE7Z9leqc/xsJ6DCDSEt/jl3uk4/wf+f4kHyO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lVnwvwAAANsAAAAPAAAAAAAAAAAAAAAAAJgCAABkcnMvZG93bnJl&#10;di54bWxQSwUGAAAAAAQABAD1AAAAhAMAAAAA&#10;" filled="f" strokecolor="red" strokeweight="2pt">
                  <v:stroke dashstyle="3 1"/>
                </v:roundrect>
                <v:shape id="テキスト ボックス 37" o:spid="_x0000_s1281" type="#_x0000_t202" style="position:absolute;left:22236;top:3721;width:740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rsidR="00FD3810" w:rsidRPr="002C6F96" w:rsidRDefault="00FD3810"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993536" behindDoc="0" locked="0" layoutInCell="1" allowOverlap="1" wp14:anchorId="5EAEAD2F" wp14:editId="6E36CC4C">
                <wp:simplePos x="0" y="0"/>
                <wp:positionH relativeFrom="column">
                  <wp:posOffset>-78105</wp:posOffset>
                </wp:positionH>
                <wp:positionV relativeFrom="paragraph">
                  <wp:posOffset>27940</wp:posOffset>
                </wp:positionV>
                <wp:extent cx="802005" cy="221615"/>
                <wp:effectExtent l="0" t="0" r="17145" b="26035"/>
                <wp:wrapNone/>
                <wp:docPr id="504" name="テキスト ボックス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E76054" w:rsidRDefault="00FD3810" w:rsidP="002C6F96">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4" o:spid="_x0000_s1282" type="#_x0000_t202" style="position:absolute;left:0;text-align:left;margin-left:-6.15pt;margin-top:2.2pt;width:63.15pt;height:17.45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" fillcolor="#4f81bd [3204]" strokecolor="#1f497d [3215]" strokeweight=".5pt">
                <v:path arrowok="t"/>
                <v:textbox>
                  <w:txbxContent>
                    <w:p w:rsidR="00FD3810" w:rsidRPr="00E76054" w:rsidRDefault="00FD3810" w:rsidP="002C6F96">
                      <w:pPr>
                        <w:rPr>
                          <w:rFonts w:ascii="HG丸ｺﾞｼｯｸM-PRO" w:eastAsia="HG丸ｺﾞｼｯｸM-PRO" w:hAnsi="HG丸ｺﾞｼｯｸM-PRO"/>
                          <w:sz w:val="24"/>
                        </w:rPr>
                      </w:pPr>
                    </w:p>
                  </w:txbxContent>
                </v:textbox>
              </v:shape>
            </w:pict>
          </mc:Fallback>
        </mc:AlternateContent>
      </w:r>
      <w:r w:rsidR="00426A16" w:rsidRPr="007B0805">
        <w:rPr>
          <w:rFonts w:ascii="HG丸ｺﾞｼｯｸM-PRO" w:eastAsia="HG丸ｺﾞｼｯｸM-PRO" w:hAnsi="HG丸ｺﾞｼｯｸM-PRO"/>
          <w:noProof/>
        </w:rPr>
        <w:drawing>
          <wp:anchor distT="0" distB="0" distL="114300" distR="114300" simplePos="0" relativeHeight="252974080" behindDoc="0" locked="0" layoutInCell="1" allowOverlap="1" wp14:anchorId="474872D9" wp14:editId="416AD69C">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D0650" w:rsidRPr="00782149" w:rsidRDefault="00BF2749"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75104" behindDoc="0" locked="0" layoutInCell="1" allowOverlap="1" wp14:anchorId="3AB7E81A" wp14:editId="3C500796">
                <wp:simplePos x="0" y="0"/>
                <wp:positionH relativeFrom="column">
                  <wp:posOffset>1045210</wp:posOffset>
                </wp:positionH>
                <wp:positionV relativeFrom="paragraph">
                  <wp:posOffset>178435</wp:posOffset>
                </wp:positionV>
                <wp:extent cx="1181735" cy="1148715"/>
                <wp:effectExtent l="0" t="0" r="18415" b="13335"/>
                <wp:wrapNone/>
                <wp:docPr id="38934" name="角丸四角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735" cy="114871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id="角丸四角形 33" o:spid="_x0000_s1026" style="position:absolute;left:0;text-align:left;margin-left:82.3pt;margin-top:14.05pt;width:93.05pt;height:90.45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" filled="f" strokecolor="red" strokeweight="2pt">
                <v:stroke dashstyle="3 1"/>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976128" behindDoc="0" locked="0" layoutInCell="1" allowOverlap="1" wp14:anchorId="653FCCAC" wp14:editId="5B9BD1C0">
                <wp:simplePos x="0" y="0"/>
                <wp:positionH relativeFrom="column">
                  <wp:posOffset>300990</wp:posOffset>
                </wp:positionH>
                <wp:positionV relativeFrom="paragraph">
                  <wp:posOffset>40640</wp:posOffset>
                </wp:positionV>
                <wp:extent cx="477520" cy="1053465"/>
                <wp:effectExtent l="0" t="116523" r="0" b="225107"/>
                <wp:wrapNone/>
                <wp:docPr id="3181" name="右カーブ矢印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3099144">
                          <a:off x="0" y="0"/>
                          <a:ext cx="477520" cy="1053465"/>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026" type="#_x0000_t102" style="position:absolute;left:0;text-align:left;margin-left:23.7pt;margin-top:3.2pt;width:37.6pt;height:82.95pt;rotation:3385092fd;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" adj="16705,20376,16200" fillcolor="#4f81bd [3204]" strokecolor="#243f60 [1604]" strokeweight="2pt">
                <v:path arrowok="t"/>
              </v:shape>
            </w:pict>
          </mc:Fallback>
        </mc:AlternateContent>
      </w:r>
    </w:p>
    <w:p w:rsidR="00ED0650" w:rsidRPr="00782149" w:rsidRDefault="00ED0650" w:rsidP="00652221">
      <w:pPr>
        <w:rPr>
          <w:rFonts w:ascii="HG丸ｺﾞｼｯｸM-PRO" w:eastAsia="HG丸ｺﾞｼｯｸM-PRO" w:hAnsi="HG丸ｺﾞｼｯｸM-PRO"/>
        </w:rPr>
      </w:pPr>
    </w:p>
    <w:p w:rsidR="00ED0650" w:rsidRPr="00782149" w:rsidRDefault="00BF2749"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82272" behindDoc="0" locked="0" layoutInCell="1" allowOverlap="1" wp14:anchorId="03CAA8D7" wp14:editId="10BBFDC6">
                <wp:simplePos x="0" y="0"/>
                <wp:positionH relativeFrom="column">
                  <wp:posOffset>2350135</wp:posOffset>
                </wp:positionH>
                <wp:positionV relativeFrom="paragraph">
                  <wp:posOffset>212090</wp:posOffset>
                </wp:positionV>
                <wp:extent cx="1265555" cy="137160"/>
                <wp:effectExtent l="0" t="7302" r="22542" b="22543"/>
                <wp:wrapNone/>
                <wp:docPr id="498" name="二等辺三角形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265555" cy="13716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43" o:spid="_x0000_s1026" type="#_x0000_t5" style="position:absolute;left:0;text-align:left;margin-left:185.05pt;margin-top:16.7pt;width:99.65pt;height:10.8pt;rotation:90;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" fillcolor="#4f81bd [3204]" strokecolor="#243f60 [1604]" strokeweight="2pt">
                <v:path arrowok="t"/>
              </v:shape>
            </w:pict>
          </mc:Fallback>
        </mc:AlternateContent>
      </w:r>
    </w:p>
    <w:p w:rsidR="00426A16" w:rsidRPr="00782149" w:rsidRDefault="00BF2749"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77152" behindDoc="0" locked="0" layoutInCell="1" allowOverlap="1" wp14:anchorId="17035B37" wp14:editId="76CF0EFD">
                <wp:simplePos x="0" y="0"/>
                <wp:positionH relativeFrom="column">
                  <wp:posOffset>1162050</wp:posOffset>
                </wp:positionH>
                <wp:positionV relativeFrom="paragraph">
                  <wp:posOffset>140970</wp:posOffset>
                </wp:positionV>
                <wp:extent cx="1009650" cy="457200"/>
                <wp:effectExtent l="0" t="114300" r="0" b="0"/>
                <wp:wrapNone/>
                <wp:docPr id="490" name="角丸四角形吹き出し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57200"/>
                        </a:xfrm>
                        <a:prstGeom prst="wedgeRoundRectCallout">
                          <a:avLst>
                            <a:gd name="adj1" fmla="val -4461"/>
                            <a:gd name="adj2" fmla="val -71439"/>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FD3810" w:rsidRPr="00426A16" w:rsidRDefault="00FD3810"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wps:txbx>
                      <wps:bodyPr wrap="square" rtlCol="0" anchor="ctr">
                        <a:noAutofit/>
                      </wps:bodyPr>
                    </wps:wsp>
                  </a:graphicData>
                </a:graphic>
                <wp14:sizeRelH relativeFrom="page">
                  <wp14:pctWidth>0</wp14:pctWidth>
                </wp14:sizeRelH>
                <wp14:sizeRelV relativeFrom="margin">
                  <wp14:pctHeight>0</wp14:pctHeight>
                </wp14:sizeRelV>
              </wp:anchor>
            </w:drawing>
          </mc:Choice>
          <mc:Fallback>
            <w:pict>
              <v:shape id="角丸四角形吹き出し 13" o:spid="_x0000_s1283" type="#_x0000_t62" style="position:absolute;left:0;text-align:left;margin-left:91.5pt;margin-top:11.1pt;width:79.5pt;height:36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" adj="9836,-4631" fillcolor="#17365d [2415]" stroked="f" strokeweight="2pt">
                <v:fill color2="#95b3d7 [1940]" colors="0 #17375e;.5 #376092;1 #95b3d7" focus="100%" type="gradient">
                  <o:fill v:ext="view" type="gradientUnscaled"/>
                </v:fill>
                <v:path arrowok="t"/>
                <v:textbox>
                  <w:txbxContent>
                    <w:p w:rsidR="00FD3810" w:rsidRDefault="00FD381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FD3810" w:rsidRPr="00426A16" w:rsidRDefault="00FD3810"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mc:Fallback>
        </mc:AlternateContent>
      </w:r>
    </w:p>
    <w:p w:rsidR="00426A16" w:rsidRPr="00782149" w:rsidRDefault="00426A16" w:rsidP="00652221">
      <w:pPr>
        <w:rPr>
          <w:rFonts w:ascii="HG丸ｺﾞｼｯｸM-PRO" w:eastAsia="HG丸ｺﾞｼｯｸM-PRO" w:hAnsi="HG丸ｺﾞｼｯｸM-PRO"/>
        </w:rPr>
      </w:pPr>
    </w:p>
    <w:p w:rsidR="00426A16" w:rsidRPr="00782149" w:rsidRDefault="00426A16" w:rsidP="00652221">
      <w:pPr>
        <w:rPr>
          <w:rFonts w:ascii="HG丸ｺﾞｼｯｸM-PRO" w:eastAsia="HG丸ｺﾞｼｯｸM-PRO" w:hAnsi="HG丸ｺﾞｼｯｸM-PRO"/>
        </w:rPr>
      </w:pPr>
    </w:p>
    <w:p w:rsidR="00426A16" w:rsidRPr="00782149" w:rsidRDefault="00BF2749"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84320" behindDoc="0" locked="0" layoutInCell="1" allowOverlap="1" wp14:anchorId="007F0117" wp14:editId="23598887">
                <wp:simplePos x="0" y="0"/>
                <wp:positionH relativeFrom="column">
                  <wp:posOffset>-23495</wp:posOffset>
                </wp:positionH>
                <wp:positionV relativeFrom="paragraph">
                  <wp:posOffset>106045</wp:posOffset>
                </wp:positionV>
                <wp:extent cx="1403350" cy="457200"/>
                <wp:effectExtent l="0" t="323850" r="6350" b="0"/>
                <wp:wrapNone/>
                <wp:docPr id="499" name="角丸四角形吹き出し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457200"/>
                        </a:xfrm>
                        <a:prstGeom prst="wedgeRoundRectCallout">
                          <a:avLst>
                            <a:gd name="adj1" fmla="val -5976"/>
                            <a:gd name="adj2" fmla="val -12027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FD3810" w:rsidRPr="00426A16" w:rsidRDefault="00FD3810"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_x0000_s1284" type="#_x0000_t62" style="position:absolute;left:0;text-align:left;margin-left:-1.85pt;margin-top:8.35pt;width:110.5pt;height:36pt;z-index:2529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" adj="9509,-15180" fillcolor="#17365d [2415]" stroked="f" strokeweight="2pt">
                <v:fill color2="#95b3d7 [1940]" colors="0 #17375e;.5 #376092;1 #95b3d7" focus="100%" type="gradient">
                  <o:fill v:ext="view" type="gradientUnscaled"/>
                </v:fill>
                <v:path arrowok="t"/>
                <v:textbox>
                  <w:txbxContent>
                    <w:p w:rsidR="00FD3810" w:rsidRDefault="00FD381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FD3810" w:rsidRPr="00426A16" w:rsidRDefault="00FD3810"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mc:Fallback>
        </mc:AlternateContent>
      </w:r>
    </w:p>
    <w:p w:rsidR="00ED0650" w:rsidRPr="00782149" w:rsidRDefault="00ED0650" w:rsidP="00652221">
      <w:pPr>
        <w:rPr>
          <w:rFonts w:ascii="HG丸ｺﾞｼｯｸM-PRO" w:eastAsia="HG丸ｺﾞｼｯｸM-PRO" w:hAnsi="HG丸ｺﾞｼｯｸM-PRO"/>
        </w:rPr>
      </w:pPr>
    </w:p>
    <w:p w:rsidR="009453FB" w:rsidRDefault="007917B0">
      <w:pPr>
        <w:pStyle w:val="a9"/>
        <w:spacing w:before="180"/>
      </w:pPr>
      <w:bookmarkStart w:id="656" w:name="_Ref388276156"/>
      <w:r w:rsidRPr="00782149">
        <w:rPr>
          <w:rFonts w:hint="eastAsia"/>
        </w:rPr>
        <w:t>図</w:t>
      </w:r>
      <w:r w:rsidRPr="00782149">
        <w:t xml:space="preserve"> </w:t>
      </w:r>
      <w:fldSimple w:instr=" STYLEREF 2 \s ">
        <w:r w:rsidR="0030381F">
          <w:rPr>
            <w:noProof/>
          </w:rPr>
          <w:t>5.1</w:t>
        </w:r>
      </w:fldSimple>
      <w:r w:rsidR="003524A3" w:rsidRPr="00782149">
        <w:noBreakHyphen/>
      </w:r>
      <w:fldSimple w:instr=" SEQ 図 \* ARABIC \s 2 ">
        <w:r w:rsidR="0030381F">
          <w:rPr>
            <w:noProof/>
          </w:rPr>
          <w:t>3</w:t>
        </w:r>
      </w:fldSimple>
      <w:bookmarkEnd w:id="656"/>
      <w:r w:rsidRPr="00782149">
        <w:rPr>
          <w:rFonts w:hint="eastAsia"/>
        </w:rPr>
        <w:t xml:space="preserve">　年齢構成の推移と今後の見通し</w:t>
      </w:r>
      <w:r w:rsidR="00EF4274" w:rsidRPr="00782149">
        <w:rPr>
          <w:rFonts w:hint="eastAsia"/>
        </w:rPr>
        <w:t>イメージ</w:t>
      </w:r>
    </w:p>
    <w:p w:rsidR="003447A3" w:rsidRPr="00782149" w:rsidRDefault="0041029C" w:rsidP="007B0805">
      <w:pPr>
        <w:pStyle w:val="6"/>
        <w:numPr>
          <w:ilvl w:val="0"/>
          <w:numId w:val="0"/>
        </w:numPr>
        <w:ind w:left="709"/>
      </w:pPr>
      <w:r>
        <w:rPr>
          <w:rFonts w:hint="eastAsia"/>
        </w:rPr>
        <w:t>（</w:t>
      </w:r>
      <w:r w:rsidR="003447A3" w:rsidRPr="00782149">
        <w:rPr>
          <w:rFonts w:hint="eastAsia"/>
        </w:rPr>
        <w:t>スペシャリストの業務</w:t>
      </w:r>
      <w:r>
        <w:rPr>
          <w:rFonts w:hint="eastAsia"/>
        </w:rPr>
        <w:t>）</w:t>
      </w:r>
    </w:p>
    <w:p w:rsidR="003447A3" w:rsidRPr="00F84B77" w:rsidRDefault="008437CD" w:rsidP="007B0805">
      <w:pPr>
        <w:pStyle w:val="6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スペシャリストは、分野における計画、</w:t>
      </w:r>
      <w:r w:rsidR="003447A3" w:rsidRPr="00F84B77">
        <w:rPr>
          <w:rFonts w:ascii="HG丸ｺﾞｼｯｸM-PRO" w:eastAsia="HG丸ｺﾞｼｯｸM-PRO" w:hAnsi="HG丸ｺﾞｼｯｸM-PRO" w:hint="eastAsia"/>
        </w:rPr>
        <w:t>設計、施工管理に至るまで、幅広</w:t>
      </w:r>
      <w:r w:rsidRPr="00F84B77">
        <w:rPr>
          <w:rFonts w:ascii="HG丸ｺﾞｼｯｸM-PRO" w:eastAsia="HG丸ｺﾞｼｯｸM-PRO" w:hAnsi="HG丸ｺﾞｼｯｸM-PRO" w:hint="eastAsia"/>
        </w:rPr>
        <w:t>く高度な</w:t>
      </w:r>
      <w:r w:rsidR="003447A3" w:rsidRPr="00F84B77">
        <w:rPr>
          <w:rFonts w:ascii="HG丸ｺﾞｼｯｸM-PRO" w:eastAsia="HG丸ｺﾞｼｯｸM-PRO" w:hAnsi="HG丸ｺﾞｼｯｸM-PRO" w:hint="eastAsia"/>
        </w:rPr>
        <w:t>専門知識を持つ分野技術の核となる職員とし、一般技術職員よりも技術に関する業務</w:t>
      </w:r>
      <w:r w:rsidR="000B3D14" w:rsidRPr="00F84B77">
        <w:rPr>
          <w:rFonts w:ascii="HG丸ｺﾞｼｯｸM-PRO" w:eastAsia="HG丸ｺﾞｼｯｸM-PRO" w:hAnsi="HG丸ｺﾞｼｯｸM-PRO" w:hint="eastAsia"/>
        </w:rPr>
        <w:t>に携わる</w:t>
      </w:r>
      <w:r w:rsidR="003447A3" w:rsidRPr="00F84B77">
        <w:rPr>
          <w:rFonts w:ascii="HG丸ｺﾞｼｯｸM-PRO" w:eastAsia="HG丸ｺﾞｼｯｸM-PRO" w:hAnsi="HG丸ｺﾞｼｯｸM-PRO" w:hint="eastAsia"/>
        </w:rPr>
        <w:t>割合が多い職員である。その業務は、各所属での技術的指導や相談、承認をはじめ、高度な技術的課題に対する判断、職員（市町村職員含む）への研修講師や大学での外部講師など、多岐にわたるものとする</w:t>
      </w:r>
      <w:r w:rsidR="007F0192" w:rsidRPr="00F84B77">
        <w:rPr>
          <w:rFonts w:ascii="HG丸ｺﾞｼｯｸM-PRO" w:eastAsia="HG丸ｺﾞｼｯｸM-PRO" w:hAnsi="HG丸ｺﾞｼｯｸM-PRO" w:hint="eastAsia"/>
        </w:rPr>
        <w:t>。</w:t>
      </w:r>
      <w:r w:rsidR="003447A3" w:rsidRPr="00F84B77">
        <w:rPr>
          <w:rFonts w:ascii="HG丸ｺﾞｼｯｸM-PRO" w:eastAsia="HG丸ｺﾞｼｯｸM-PRO" w:hAnsi="HG丸ｺﾞｼｯｸM-PRO"/>
        </w:rPr>
        <w:br w:type="page"/>
      </w:r>
    </w:p>
    <w:p w:rsidR="00EA1F04" w:rsidRPr="00F84B77" w:rsidRDefault="00EA1F04" w:rsidP="008C3EB8">
      <w:pPr>
        <w:pStyle w:val="2"/>
      </w:pPr>
      <w:bookmarkStart w:id="657" w:name="_Ref388951790"/>
      <w:bookmarkStart w:id="658" w:name="_Ref388951794"/>
      <w:bookmarkStart w:id="659" w:name="_Ref388951902"/>
      <w:bookmarkStart w:id="660" w:name="_Ref388951905"/>
      <w:bookmarkStart w:id="661" w:name="_Toc411883432"/>
      <w:r w:rsidRPr="00F84B77">
        <w:rPr>
          <w:rFonts w:hint="eastAsia"/>
        </w:rPr>
        <w:lastRenderedPageBreak/>
        <w:t>現場や地域を重視した維持管理の実践</w:t>
      </w:r>
      <w:bookmarkEnd w:id="657"/>
      <w:bookmarkEnd w:id="658"/>
      <w:bookmarkEnd w:id="659"/>
      <w:bookmarkEnd w:id="660"/>
      <w:bookmarkEnd w:id="661"/>
    </w:p>
    <w:p w:rsidR="00EA1F04" w:rsidRPr="00F84B77" w:rsidRDefault="00B214F2" w:rsidP="008C3EB8">
      <w:pPr>
        <w:pStyle w:val="3"/>
      </w:pPr>
      <w:bookmarkStart w:id="662" w:name="_Toc411883433"/>
      <w:r w:rsidRPr="00F84B77">
        <w:rPr>
          <w:rFonts w:hint="eastAsia"/>
        </w:rPr>
        <w:t>基本認識</w:t>
      </w:r>
      <w:bookmarkEnd w:id="662"/>
    </w:p>
    <w:p w:rsidR="00C47620" w:rsidRPr="00F84B77" w:rsidRDefault="00C47620" w:rsidP="00C47620">
      <w:pPr>
        <w:pStyle w:val="30"/>
        <w:ind w:left="10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大阪府だけでなく、土木事務所を中心に市町村等の施設管理者も含め全体を見据えた人材育成を率先していく必要がある。そのためには、市町村の技術的課題やニーズなどを把握することや市町村と大阪府が維持管理に関して議論する場（プラットフォーム）が必要である。</w:t>
      </w:r>
    </w:p>
    <w:p w:rsidR="00C47620" w:rsidRPr="00F84B77" w:rsidRDefault="00C47620" w:rsidP="00C47620">
      <w:pPr>
        <w:pStyle w:val="30"/>
        <w:ind w:left="10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また、公務員技術者に完結せず、業務委託先企業や災害時に対応できる地元企業の育成なども含めた人材育成も視野に入れる必要がある。大学・民間企業（地元企業など）</w:t>
      </w:r>
      <w:r w:rsidR="00A01C4A" w:rsidRPr="00F84B77">
        <w:rPr>
          <w:rFonts w:ascii="HG丸ｺﾞｼｯｸM-PRO" w:eastAsia="HG丸ｺﾞｼｯｸM-PRO" w:hAnsi="HG丸ｺﾞｼｯｸM-PRO" w:hint="eastAsia"/>
          <w:color w:val="000000" w:themeColor="text1"/>
        </w:rPr>
        <w:t>等との</w:t>
      </w:r>
      <w:r w:rsidRPr="00F84B77">
        <w:rPr>
          <w:rFonts w:ascii="HG丸ｺﾞｼｯｸM-PRO" w:eastAsia="HG丸ｺﾞｼｯｸM-PRO" w:hAnsi="HG丸ｺﾞｼｯｸM-PRO" w:hint="eastAsia"/>
          <w:color w:val="000000" w:themeColor="text1"/>
        </w:rPr>
        <w:t>連携強化により、産官学民の交流による人材の養成と地域に密着した維持管理の実施と技術の蓄積が必要である。</w:t>
      </w:r>
    </w:p>
    <w:p w:rsidR="00B214F2" w:rsidRPr="00F84B77" w:rsidRDefault="00B214F2" w:rsidP="00863D57">
      <w:pPr>
        <w:pStyle w:val="30"/>
        <w:ind w:left="105" w:firstLine="210"/>
        <w:rPr>
          <w:rFonts w:ascii="HG丸ｺﾞｼｯｸM-PRO" w:eastAsia="HG丸ｺﾞｼｯｸM-PRO" w:hAnsi="HG丸ｺﾞｼｯｸM-PRO"/>
          <w:color w:val="FF0000"/>
        </w:rPr>
      </w:pPr>
    </w:p>
    <w:p w:rsidR="00B214F2" w:rsidRPr="00F84B77" w:rsidRDefault="001D70E5" w:rsidP="008C3EB8">
      <w:pPr>
        <w:pStyle w:val="3"/>
      </w:pPr>
      <w:bookmarkStart w:id="663" w:name="_Toc411883434"/>
      <w:r w:rsidRPr="00F84B77">
        <w:rPr>
          <w:rFonts w:hint="eastAsia"/>
        </w:rPr>
        <w:t>基本的な考え方</w:t>
      </w:r>
      <w:bookmarkEnd w:id="663"/>
    </w:p>
    <w:p w:rsidR="00C47620" w:rsidRDefault="00EF3712" w:rsidP="00863D57">
      <w:pPr>
        <w:pStyle w:val="30"/>
        <w:ind w:left="105" w:firstLine="210"/>
        <w:rPr>
          <w:rFonts w:ascii="HG丸ｺﾞｼｯｸM-PRO" w:eastAsia="HG丸ｺﾞｼｯｸM-PRO" w:hAnsi="HG丸ｺﾞｼｯｸM-PRO"/>
          <w:color w:val="000000" w:themeColor="text1"/>
        </w:rPr>
      </w:pPr>
      <w:r w:rsidRPr="00DE24A5">
        <w:rPr>
          <w:rFonts w:ascii="HG丸ｺﾞｼｯｸM-PRO" w:eastAsia="HG丸ｺﾞｼｯｸM-PRO" w:hAnsi="HG丸ｺﾞｼｯｸM-PRO" w:hint="eastAsia"/>
        </w:rPr>
        <w:t>地域全体の安全性の向上を図るため、</w:t>
      </w:r>
      <w:r w:rsidR="00037E48" w:rsidRPr="007B0805">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者同士が維持管理を通して、顔の見える関係を構築することが維持管理業務に有効である。そのため、土木事務所が中心となり、地域が一体となった維持管理の実践や技術力向上を図っていく</w:t>
      </w:r>
      <w:r w:rsidR="00906078" w:rsidRPr="00DE24A5">
        <w:rPr>
          <w:rFonts w:ascii="HG丸ｺﾞｼｯｸM-PRO" w:eastAsia="HG丸ｺﾞｼｯｸM-PRO" w:hAnsi="HG丸ｺﾞｼｯｸM-PRO" w:hint="eastAsia"/>
          <w:color w:val="000000" w:themeColor="text1"/>
        </w:rPr>
        <w:t>こととする。</w:t>
      </w:r>
    </w:p>
    <w:p w:rsidR="00B416AA" w:rsidRPr="00F84B77" w:rsidRDefault="00B416AA" w:rsidP="00863D57">
      <w:pPr>
        <w:pStyle w:val="30"/>
        <w:ind w:left="105" w:firstLine="210"/>
        <w:rPr>
          <w:rFonts w:ascii="HG丸ｺﾞｼｯｸM-PRO" w:eastAsia="HG丸ｺﾞｼｯｸM-PRO" w:hAnsi="HG丸ｺﾞｼｯｸM-PRO"/>
          <w:color w:val="000000" w:themeColor="text1"/>
        </w:rPr>
      </w:pPr>
    </w:p>
    <w:p w:rsidR="00B416AA" w:rsidRPr="00F84B77" w:rsidRDefault="00D74513" w:rsidP="008C3EB8">
      <w:pPr>
        <w:pStyle w:val="3"/>
      </w:pPr>
      <w:r w:rsidRPr="00F84B77">
        <w:br w:type="page"/>
      </w:r>
      <w:bookmarkStart w:id="664" w:name="_Toc410383295"/>
      <w:bookmarkStart w:id="665" w:name="_Toc397605048"/>
      <w:bookmarkStart w:id="666" w:name="_Toc397605049"/>
      <w:bookmarkStart w:id="667" w:name="_Toc397605050"/>
      <w:bookmarkStart w:id="668" w:name="_Toc397605051"/>
      <w:bookmarkStart w:id="669" w:name="_Toc397605052"/>
      <w:bookmarkStart w:id="670" w:name="_Toc397605053"/>
      <w:bookmarkStart w:id="671" w:name="_Toc397605054"/>
      <w:bookmarkStart w:id="672" w:name="_Toc411883435"/>
      <w:bookmarkEnd w:id="664"/>
      <w:bookmarkEnd w:id="665"/>
      <w:bookmarkEnd w:id="666"/>
      <w:bookmarkEnd w:id="667"/>
      <w:bookmarkEnd w:id="668"/>
      <w:bookmarkEnd w:id="669"/>
      <w:bookmarkEnd w:id="670"/>
      <w:bookmarkEnd w:id="671"/>
      <w:r w:rsidR="00B416AA">
        <w:rPr>
          <w:rFonts w:hint="eastAsia"/>
        </w:rPr>
        <w:lastRenderedPageBreak/>
        <w:t>具体的な取組内容</w:t>
      </w:r>
    </w:p>
    <w:p w:rsidR="007F0192" w:rsidRPr="00F84B77" w:rsidRDefault="00B416AA" w:rsidP="00B416AA">
      <w:pPr>
        <w:widowControl/>
        <w:jc w:val="left"/>
        <w:rPr>
          <w:rFonts w:ascii="HG丸ｺﾞｼｯｸM-PRO" w:eastAsia="HG丸ｺﾞｼｯｸM-PRO" w:hAnsi="HG丸ｺﾞｼｯｸM-PRO"/>
        </w:rPr>
      </w:pPr>
      <w:r>
        <w:rPr>
          <w:rFonts w:hint="eastAsia"/>
        </w:rPr>
        <w:t xml:space="preserve">　</w:t>
      </w:r>
      <w:r>
        <w:rPr>
          <w:rFonts w:hint="eastAsia"/>
        </w:rPr>
        <w:t xml:space="preserve"> </w:t>
      </w:r>
      <w:bookmarkEnd w:id="672"/>
      <w:r w:rsidR="007F0192" w:rsidRPr="00F84B77">
        <w:rPr>
          <w:rFonts w:ascii="HG丸ｺﾞｼｯｸM-PRO" w:eastAsia="HG丸ｺﾞｼｯｸM-PRO" w:hAnsi="HG丸ｺﾞｼｯｸM-PRO" w:hint="eastAsia"/>
        </w:rPr>
        <w:t>現場や地域を重視した維持管理を実践していく上で、以下のような具体的な取組を検討</w:t>
      </w:r>
      <w:r w:rsidR="00D74513" w:rsidRPr="00F84B77">
        <w:rPr>
          <w:rFonts w:ascii="HG丸ｺﾞｼｯｸM-PRO" w:eastAsia="HG丸ｺﾞｼｯｸM-PRO" w:hAnsi="HG丸ｺﾞｼｯｸM-PRO" w:hint="eastAsia"/>
        </w:rPr>
        <w:t>する</w:t>
      </w:r>
      <w:r w:rsidR="007F0192" w:rsidRPr="00F84B77">
        <w:rPr>
          <w:rFonts w:ascii="HG丸ｺﾞｼｯｸM-PRO" w:eastAsia="HG丸ｺﾞｼｯｸM-PRO" w:hAnsi="HG丸ｺﾞｼｯｸM-PRO" w:hint="eastAsia"/>
        </w:rPr>
        <w:t>。</w:t>
      </w:r>
    </w:p>
    <w:p w:rsidR="00D74513" w:rsidRPr="00F84B77" w:rsidRDefault="00D74513" w:rsidP="00A819DF">
      <w:pPr>
        <w:pStyle w:val="30"/>
        <w:ind w:left="105" w:firstLine="210"/>
      </w:pPr>
    </w:p>
    <w:p w:rsidR="00EA1F04" w:rsidRPr="00F84B77" w:rsidRDefault="00EA1F04" w:rsidP="008C3EB8">
      <w:pPr>
        <w:pStyle w:val="4"/>
      </w:pPr>
      <w:r w:rsidRPr="00F84B77">
        <w:rPr>
          <w:rFonts w:hint="eastAsia"/>
        </w:rPr>
        <w:t>土木事務所を中心とした地域全体の技術力向上</w:t>
      </w:r>
    </w:p>
    <w:p w:rsidR="00BC53F9" w:rsidRPr="00F84B77" w:rsidRDefault="00BC53F9" w:rsidP="00863D57">
      <w:pPr>
        <w:pStyle w:val="6"/>
        <w:rPr>
          <w:color w:val="000000" w:themeColor="text1"/>
        </w:rPr>
      </w:pPr>
      <w:r w:rsidRPr="00F84B77">
        <w:rPr>
          <w:rFonts w:hint="eastAsia"/>
          <w:color w:val="000000" w:themeColor="text1"/>
        </w:rPr>
        <w:t>地域維持管理連携</w:t>
      </w:r>
      <w:r w:rsidR="00C60B0C" w:rsidRPr="00F84B77">
        <w:rPr>
          <w:rFonts w:hint="eastAsia"/>
          <w:color w:val="000000" w:themeColor="text1"/>
        </w:rPr>
        <w:t>モデル（</w:t>
      </w:r>
      <w:r w:rsidRPr="00F84B77">
        <w:rPr>
          <w:rFonts w:hint="eastAsia"/>
          <w:color w:val="000000" w:themeColor="text1"/>
        </w:rPr>
        <w:t>プラットフォーム</w:t>
      </w:r>
      <w:r w:rsidR="00C60B0C" w:rsidRPr="00F84B77">
        <w:rPr>
          <w:rFonts w:hint="eastAsia"/>
          <w:color w:val="000000" w:themeColor="text1"/>
        </w:rPr>
        <w:t>）</w:t>
      </w:r>
      <w:r w:rsidRPr="00F84B77">
        <w:rPr>
          <w:rFonts w:hint="eastAsia"/>
          <w:color w:val="000000" w:themeColor="text1"/>
        </w:rPr>
        <w:t>の構築</w:t>
      </w:r>
    </w:p>
    <w:p w:rsidR="009C601C" w:rsidRPr="00782149" w:rsidRDefault="00BF2749" w:rsidP="00863D57">
      <w:pPr>
        <w:pStyle w:val="60"/>
        <w:ind w:left="73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503488" behindDoc="0" locked="0" layoutInCell="1" allowOverlap="1" wp14:anchorId="3A23FF84" wp14:editId="120E48FE">
                <wp:simplePos x="0" y="0"/>
                <wp:positionH relativeFrom="column">
                  <wp:posOffset>3504565</wp:posOffset>
                </wp:positionH>
                <wp:positionV relativeFrom="paragraph">
                  <wp:posOffset>1587500</wp:posOffset>
                </wp:positionV>
                <wp:extent cx="2218055" cy="2199640"/>
                <wp:effectExtent l="0" t="0" r="0" b="0"/>
                <wp:wrapNone/>
                <wp:docPr id="47" name="グループ化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8055" cy="2199640"/>
                          <a:chOff x="0" y="0"/>
                          <a:chExt cx="2218085" cy="2199774"/>
                        </a:xfrm>
                      </wpg:grpSpPr>
                      <pic:pic xmlns:pic="http://schemas.openxmlformats.org/drawingml/2006/picture">
                        <pic:nvPicPr>
                          <pic:cNvPr id="163" name="Picture 80"/>
                          <pic:cNvPicPr>
                            <a:picLocks noChangeAspect="1"/>
                          </pic:cNvPicPr>
                        </pic:nvPicPr>
                        <pic:blipFill>
                          <a:blip r:embed="rId160">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174"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288"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290"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291"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292"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293" name="円/楕円 293"/>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294" name="円/楕円 294"/>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295" name="円/楕円 295"/>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296" name="円/楕円 296"/>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297" name="円/楕円 297"/>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47121" name="円/楕円 47121"/>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47122"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6D3947" w:rsidRDefault="00FD3810"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47123" name="グループ化 47123"/>
                        <wpg:cNvGrpSpPr/>
                        <wpg:grpSpPr>
                          <a:xfrm>
                            <a:off x="329610" y="691116"/>
                            <a:ext cx="986366" cy="625125"/>
                            <a:chOff x="411295" y="736427"/>
                            <a:chExt cx="1220600" cy="667697"/>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FD3810" w:rsidRDefault="00FD3810"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47126"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289"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298" name="円/楕円 298"/>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44041" name="正方形/長方形 44041"/>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2" name="正方形/長方形 44042"/>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7" o:spid="_x0000_s1285" style="position:absolute;left:0;text-align:left;margin-left:275.95pt;margin-top:125pt;width:174.65pt;height:173.2pt;z-index:253503488;mso-position-horizontal-relative:text;mso-position-vertical-relative:text"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">
                <v:shape id="Picture 80" o:spid="_x0000_s1286"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l5qy/AAAA3AAAAA8AAABkcnMvZG93bnJldi54bWxET01rAjEQvRf8D2EEbzVRUezWKFoQpJ7q&#10;tvchmW6WbibrJtX13zeC0Ns83uesNr1vxIW6WAfWMBkrEMQm2JorDZ/l/nkJIiZki01g0nCjCJv1&#10;4GmFhQ1X/qDLKVUih3AsUINLqS2kjMaRxzgOLXHmvkPnMWXYVdJ2eM3hvpFTpRbSY825wWFLb47M&#10;z+nXa3ifn1/25ZfnI+16LpVxRp2d1qNhv30FkahP/+KH+2Dz/MUM7s/kC+T6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5easvwAAANwAAAAPAAAAAAAAAAAAAAAAAJ8CAABk&#10;cnMvZG93bnJldi54bWxQSwUGAAAAAAQABAD3AAAAiwMAAAAA&#10;">
                  <v:imagedata r:id="rId161" o:title="" croptop="-1013f" cropbottom="-1f"/>
                  <v:path arrowok="t"/>
                </v:shape>
                <v:shape id="_x0000_s1287"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FD3810" w:rsidRPr="00CE4E39" w:rsidRDefault="00FD3810"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_x0000_s1288"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_x0000_s1289"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_x0000_s1290"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_x0000_s1291"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_x0000_s1292"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93" o:spid="_x0000_s1293"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FD3810" w:rsidRDefault="00FD3810" w:rsidP="00EA1F04"/>
                    </w:txbxContent>
                  </v:textbox>
                </v:oval>
                <v:oval id="円/楕円 294" o:spid="_x0000_s1294"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FD3810" w:rsidRDefault="00FD3810" w:rsidP="00EA1F04"/>
                    </w:txbxContent>
                  </v:textbox>
                </v:oval>
                <v:oval id="円/楕円 295" o:spid="_x0000_s1295"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FD3810" w:rsidRDefault="00FD3810" w:rsidP="00EA1F04"/>
                    </w:txbxContent>
                  </v:textbox>
                </v:oval>
                <v:oval id="円/楕円 296" o:spid="_x0000_s1296"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FD3810" w:rsidRDefault="00FD3810" w:rsidP="00EA1F04"/>
                    </w:txbxContent>
                  </v:textbox>
                </v:oval>
                <v:oval id="円/楕円 297" o:spid="_x0000_s1297"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FD3810" w:rsidRDefault="00FD3810" w:rsidP="00EA1F04"/>
                    </w:txbxContent>
                  </v:textbox>
                </v:oval>
                <v:oval id="円/楕円 47121" o:spid="_x0000_s1298"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FD3810" w:rsidRDefault="00FD3810" w:rsidP="00EA1F04"/>
                    </w:txbxContent>
                  </v:textbox>
                </v:oval>
                <v:shape id="_x0000_s1299"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FD3810" w:rsidRPr="006D3947" w:rsidRDefault="00FD3810"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47123" o:spid="_x0000_s1300"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01"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FD3810" w:rsidRDefault="00FD3810" w:rsidP="00EA1F04"/>
                      </w:txbxContent>
                    </v:textbox>
                  </v:shape>
                  <v:shape id="_x0000_s1302"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FD3810" w:rsidRPr="00CE4E39" w:rsidRDefault="00FD3810"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_x0000_s1303"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FD3810" w:rsidRPr="00CE4E39" w:rsidRDefault="00FD3810"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_x0000_s1304"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298" o:spid="_x0000_s1305"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FD3810" w:rsidRDefault="00FD3810" w:rsidP="00EA1F04"/>
                    </w:txbxContent>
                  </v:textbox>
                </v:oval>
                <v:rect id="正方形/長方形 44041" o:spid="_x0000_s1306"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YncYA&#10;AADeAAAADwAAAGRycy9kb3ducmV2LnhtbESPQWvCQBSE70L/w/IKvemuGmuJriLFivWmbTw/sq9J&#10;aPZtml01/nu3IHgcZuYbZr7sbC3O1PrKsYbhQIEgzp2puNDw/fXRfwPhA7LB2jFpuJKH5eKpN8fU&#10;uAvv6XwIhYgQ9ilqKENoUil9XpJFP3ANcfR+XGsxRNkW0rR4iXBby5FSr9JixXGhxIbeS8p/Dyer&#10;4TSZfq67499mnKlsusvqyTZsGq1fnrvVDESgLjzC9/bWaEgSlQzh/0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vYncYAAADeAAAADwAAAAAAAAAAAAAAAACYAgAAZHJz&#10;L2Rvd25yZXYueG1sUEsFBgAAAAAEAAQA9QAAAIsDAAAAAA==&#10;" fillcolor="white [3212]" stroked="f" strokeweight="2pt"/>
                <v:rect id="正方形/長方形 44042" o:spid="_x0000_s1307"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lG6scA&#10;AADeAAAADwAAAGRycy9kb3ducmV2LnhtbESPzW7CMBCE70i8g7WVegO7NPwoYBCqWgS9FQjnVbxN&#10;osbrNDaQvn2NhMRxNDPfaBarztbiQq2vHGt4GSoQxLkzFRcajoePwQyED8gGa8ek4Y88rJb93gJT&#10;4678RZd9KESEsE9RQxlCk0rp85Is+qFriKP37VqLIcq2kKbFa4TbWo6UmkiLFceFEht6Kyn/2Z+t&#10;hvN4unvvTr+b10xl08+sHm/DptH6+albz0EE6sIjfG9vjYYkUckIbnfi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ZRurHAAAA3gAAAA8AAAAAAAAAAAAAAAAAmAIAAGRy&#10;cy9kb3ducmV2LnhtbFBLBQYAAAAABAAEAPUAAACMAwAAAAA=&#10;" fillcolor="white [3212]" stroked="f" strokeweight="2pt"/>
              </v:group>
            </w:pict>
          </mc:Fallback>
        </mc:AlternateContent>
      </w:r>
      <w:r w:rsidR="00BC53F9" w:rsidRPr="00F84B77">
        <w:rPr>
          <w:rFonts w:ascii="HG丸ｺﾞｼｯｸM-PRO" w:eastAsia="HG丸ｺﾞｼｯｸM-PRO" w:hAnsi="HG丸ｺﾞｼｯｸM-PRO" w:hint="eastAsia"/>
          <w:color w:val="000000" w:themeColor="text1"/>
        </w:rPr>
        <w:t>府と市町村等が管理する地域全体のインフラ</w:t>
      </w:r>
      <w:r w:rsidR="003943DA" w:rsidRPr="00F84B77">
        <w:rPr>
          <w:rFonts w:ascii="HG丸ｺﾞｼｯｸM-PRO" w:eastAsia="HG丸ｺﾞｼｯｸM-PRO" w:hAnsi="HG丸ｺﾞｼｯｸM-PRO" w:hint="eastAsia"/>
          <w:color w:val="000000" w:themeColor="text1"/>
        </w:rPr>
        <w:t>を</w:t>
      </w:r>
      <w:r w:rsidR="00BC53F9" w:rsidRPr="00F84B77">
        <w:rPr>
          <w:rFonts w:ascii="HG丸ｺﾞｼｯｸM-PRO" w:eastAsia="HG丸ｺﾞｼｯｸM-PRO" w:hAnsi="HG丸ｺﾞｼｯｸM-PRO" w:hint="eastAsia"/>
          <w:color w:val="000000" w:themeColor="text1"/>
        </w:rPr>
        <w:t>適切かつ効率的に維持管理することが府民の安全・安心を確保する上で極めて重要であり、</w:t>
      </w:r>
      <w:r w:rsidR="00BC53F9" w:rsidRPr="007B0805">
        <w:rPr>
          <w:rFonts w:ascii="HG丸ｺﾞｼｯｸM-PRO" w:eastAsia="HG丸ｺﾞｼｯｸM-PRO" w:hAnsi="HG丸ｺﾞｼｯｸM-PRO" w:hint="eastAsia"/>
          <w:color w:val="000000" w:themeColor="text1"/>
        </w:rPr>
        <w:t>土</w:t>
      </w:r>
      <w:r w:rsidR="00C262F2" w:rsidRPr="007B0805">
        <w:rPr>
          <w:rFonts w:ascii="HG丸ｺﾞｼｯｸM-PRO" w:eastAsia="HG丸ｺﾞｼｯｸM-PRO" w:hAnsi="HG丸ｺﾞｼｯｸM-PRO" w:hint="eastAsia"/>
          <w:color w:val="000000" w:themeColor="text1"/>
        </w:rPr>
        <w:t>木事務所が中心となり、地域特性を踏まえ、地域単位で市町村、大学等とも連携し、維持管理におけるノウハウを共有し、人材育成、技術連携に取組むことで、それぞれの施設管理者が責任をもって、将来にわたり良好に都市基盤施設を維持管理し、府民の安全・安心を確保するために維持管理の連携体制を構築・強化する（</w:t>
      </w:r>
      <w:r w:rsidR="00C262F2" w:rsidRPr="007B0805">
        <w:rPr>
          <w:rFonts w:ascii="HG丸ｺﾞｼｯｸM-PRO" w:eastAsia="HG丸ｺﾞｼｯｸM-PRO" w:hAnsi="HG丸ｺﾞｼｯｸM-PRO"/>
          <w:color w:val="000000" w:themeColor="text1"/>
        </w:rPr>
        <w:fldChar w:fldCharType="begin"/>
      </w:r>
      <w:r w:rsidR="00C262F2" w:rsidRPr="00F84B77">
        <w:rPr>
          <w:rFonts w:ascii="HG丸ｺﾞｼｯｸM-PRO" w:eastAsia="HG丸ｺﾞｼｯｸM-PRO" w:hAnsi="HG丸ｺﾞｼｯｸM-PRO"/>
          <w:color w:val="000000" w:themeColor="text1"/>
        </w:rPr>
        <w:instrText xml:space="preserve"> REF _Ref388272002  \* MERGEFORMAT </w:instrText>
      </w:r>
      <w:r w:rsidR="00C262F2" w:rsidRPr="007B0805">
        <w:rPr>
          <w:rFonts w:ascii="HG丸ｺﾞｼｯｸM-PRO" w:eastAsia="HG丸ｺﾞｼｯｸM-PRO" w:hAnsi="HG丸ｺﾞｼｯｸM-PRO"/>
          <w:color w:val="000000" w:themeColor="text1"/>
        </w:rPr>
        <w:fldChar w:fldCharType="separate"/>
      </w:r>
      <w:r w:rsidR="0030381F" w:rsidRPr="0030381F">
        <w:rPr>
          <w:rFonts w:ascii="HG丸ｺﾞｼｯｸM-PRO" w:eastAsia="HG丸ｺﾞｼｯｸM-PRO" w:hAnsi="HG丸ｺﾞｼｯｸM-PRO" w:hint="eastAsia"/>
          <w:color w:val="000000" w:themeColor="text1"/>
        </w:rPr>
        <w:t>図</w:t>
      </w:r>
      <w:r w:rsidR="0030381F" w:rsidRPr="0030381F">
        <w:rPr>
          <w:rFonts w:ascii="HG丸ｺﾞｼｯｸM-PRO" w:eastAsia="HG丸ｺﾞｼｯｸM-PRO" w:hAnsi="HG丸ｺﾞｼｯｸM-PRO"/>
          <w:color w:val="000000" w:themeColor="text1"/>
        </w:rPr>
        <w:t xml:space="preserve"> </w:t>
      </w:r>
      <w:r w:rsidR="0030381F" w:rsidRPr="0030381F">
        <w:rPr>
          <w:rFonts w:ascii="HG丸ｺﾞｼｯｸM-PRO" w:eastAsia="HG丸ｺﾞｼｯｸM-PRO" w:hAnsi="HG丸ｺﾞｼｯｸM-PRO"/>
          <w:noProof/>
          <w:color w:val="000000" w:themeColor="text1"/>
        </w:rPr>
        <w:t>5.2</w:t>
      </w:r>
      <w:r w:rsidR="0030381F" w:rsidRPr="0030381F">
        <w:rPr>
          <w:rFonts w:ascii="HG丸ｺﾞｼｯｸM-PRO" w:eastAsia="HG丸ｺﾞｼｯｸM-PRO" w:hAnsi="HG丸ｺﾞｼｯｸM-PRO"/>
          <w:noProof/>
          <w:color w:val="000000" w:themeColor="text1"/>
        </w:rPr>
        <w:noBreakHyphen/>
        <w:t>1</w:t>
      </w:r>
      <w:r w:rsidR="00C262F2" w:rsidRPr="007B0805">
        <w:rPr>
          <w:rFonts w:ascii="HG丸ｺﾞｼｯｸM-PRO" w:eastAsia="HG丸ｺﾞｼｯｸM-PRO" w:hAnsi="HG丸ｺﾞｼｯｸM-PRO"/>
          <w:noProof/>
          <w:color w:val="000000" w:themeColor="text1"/>
        </w:rPr>
        <w:fldChar w:fldCharType="end"/>
      </w:r>
      <w:r w:rsidR="00C262F2" w:rsidRPr="00F84B77">
        <w:rPr>
          <w:rFonts w:ascii="HG丸ｺﾞｼｯｸM-PRO" w:eastAsia="HG丸ｺﾞｼｯｸM-PRO" w:hAnsi="HG丸ｺﾞｼｯｸM-PRO" w:hint="eastAsia"/>
          <w:color w:val="000000" w:themeColor="text1"/>
        </w:rPr>
        <w:t>参照）。また、点検など維持管理業務の地域一括発注の</w:t>
      </w:r>
      <w:r w:rsidR="009C601C" w:rsidRPr="00F84B77">
        <w:rPr>
          <w:rFonts w:ascii="HG丸ｺﾞｼｯｸM-PRO" w:eastAsia="HG丸ｺﾞｼｯｸM-PRO" w:hAnsi="HG丸ｺﾞｼｯｸM-PRO" w:hint="eastAsia"/>
          <w:color w:val="000000" w:themeColor="text1"/>
        </w:rPr>
        <w:t>検討など府、市町村双方の業務効率化についても検討</w:t>
      </w:r>
      <w:r w:rsidR="00D74513" w:rsidRPr="007B0805">
        <w:rPr>
          <w:rFonts w:ascii="HG丸ｺﾞｼｯｸM-PRO" w:eastAsia="HG丸ｺﾞｼｯｸM-PRO" w:hAnsi="HG丸ｺﾞｼｯｸM-PRO" w:hint="eastAsia"/>
          <w:color w:val="000000" w:themeColor="text1"/>
        </w:rPr>
        <w:t>する</w:t>
      </w:r>
      <w:r w:rsidR="009C601C" w:rsidRPr="00F84B77">
        <w:rPr>
          <w:rFonts w:ascii="HG丸ｺﾞｼｯｸM-PRO" w:eastAsia="HG丸ｺﾞｼｯｸM-PRO" w:hAnsi="HG丸ｺﾞｼｯｸM-PRO" w:hint="eastAsia"/>
          <w:color w:val="000000" w:themeColor="text1"/>
        </w:rPr>
        <w:t>。</w:t>
      </w:r>
    </w:p>
    <w:p w:rsidR="00C60B0C" w:rsidRPr="00782149" w:rsidRDefault="00C60B0C" w:rsidP="006D3947"/>
    <w:p w:rsidR="00037E48" w:rsidRPr="00782149" w:rsidRDefault="0034369B" w:rsidP="006D3947">
      <w:r w:rsidRPr="00782149">
        <w:rPr>
          <w:rFonts w:ascii="HG丸ｺﾞｼｯｸM-PRO" w:eastAsia="HG丸ｺﾞｼｯｸM-PRO" w:hAnsi="HG丸ｺﾞｼｯｸM-PRO"/>
          <w:noProof/>
        </w:rPr>
        <w:drawing>
          <wp:anchor distT="0" distB="0" distL="114300" distR="114300" simplePos="0" relativeHeight="253468672" behindDoc="0" locked="0" layoutInCell="1" allowOverlap="1" wp14:anchorId="4912EA2D" wp14:editId="75AE9922">
            <wp:simplePos x="0" y="0"/>
            <wp:positionH relativeFrom="column">
              <wp:posOffset>465455</wp:posOffset>
            </wp:positionH>
            <wp:positionV relativeFrom="paragraph">
              <wp:posOffset>72390</wp:posOffset>
            </wp:positionV>
            <wp:extent cx="2593975" cy="1735455"/>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anchor>
        </w:drawing>
      </w:r>
    </w:p>
    <w:p w:rsidR="00037E48" w:rsidRPr="00782149" w:rsidRDefault="00037E48" w:rsidP="006D3947"/>
    <w:p w:rsidR="00037E48" w:rsidRPr="00782149" w:rsidRDefault="00037E48" w:rsidP="006D3947"/>
    <w:p w:rsidR="00037E48" w:rsidRPr="00782149" w:rsidRDefault="00037E48" w:rsidP="006D3947"/>
    <w:p w:rsidR="00037E48" w:rsidRPr="00782149" w:rsidRDefault="00037E48" w:rsidP="006D3947"/>
    <w:p w:rsidR="00EA1F04" w:rsidRPr="00782149" w:rsidRDefault="00EA1F04" w:rsidP="00EA1F04">
      <w:pPr>
        <w:rPr>
          <w:rFonts w:ascii="HG丸ｺﾞｼｯｸM-PRO" w:eastAsia="HG丸ｺﾞｼｯｸM-PRO" w:hAnsi="HG丸ｺﾞｼｯｸM-PRO"/>
        </w:rPr>
      </w:pPr>
    </w:p>
    <w:p w:rsidR="00EA1F04" w:rsidRPr="00782149" w:rsidRDefault="00EA1F04" w:rsidP="00EA1F04">
      <w:pPr>
        <w:rPr>
          <w:rFonts w:ascii="HG丸ｺﾞｼｯｸM-PRO" w:eastAsia="HG丸ｺﾞｼｯｸM-PRO" w:hAnsi="HG丸ｺﾞｼｯｸM-PRO"/>
        </w:rPr>
      </w:pPr>
    </w:p>
    <w:p w:rsidR="00EA1F04" w:rsidRPr="00782149" w:rsidRDefault="00EA1F04" w:rsidP="00EA1F04">
      <w:pPr>
        <w:rPr>
          <w:rFonts w:ascii="HG丸ｺﾞｼｯｸM-PRO" w:eastAsia="HG丸ｺﾞｼｯｸM-PRO" w:hAnsi="HG丸ｺﾞｼｯｸM-PRO"/>
        </w:rPr>
      </w:pPr>
    </w:p>
    <w:p w:rsidR="00EA1F04" w:rsidRPr="00782149" w:rsidRDefault="00BF2749" w:rsidP="00EA1F04">
      <w:pPr>
        <w:rPr>
          <w:rFonts w:ascii="HG丸ｺﾞｼｯｸM-PRO" w:eastAsia="HG丸ｺﾞｼｯｸM-PRO" w:hAnsi="HG丸ｺﾞｼｯｸM-PRO"/>
        </w:rPr>
      </w:pPr>
      <w:r>
        <w:rPr>
          <w:noProof/>
        </w:rPr>
        <mc:AlternateContent>
          <mc:Choice Requires="wps">
            <w:drawing>
              <wp:anchor distT="0" distB="0" distL="114300" distR="114300" simplePos="0" relativeHeight="253470720" behindDoc="0" locked="0" layoutInCell="1" allowOverlap="1" wp14:anchorId="4635B6EB" wp14:editId="15B74218">
                <wp:simplePos x="0" y="0"/>
                <wp:positionH relativeFrom="column">
                  <wp:posOffset>3054985</wp:posOffset>
                </wp:positionH>
                <wp:positionV relativeFrom="paragraph">
                  <wp:posOffset>51435</wp:posOffset>
                </wp:positionV>
                <wp:extent cx="2806700" cy="1477645"/>
                <wp:effectExtent l="0" t="0" r="12700" b="27305"/>
                <wp:wrapNone/>
                <wp:docPr id="7"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6700" cy="1477645"/>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308" style="position:absolute;left:0;text-align:left;margin-left:240.55pt;margin-top:4.05pt;width:221pt;height:116.35pt;z-index:2534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" filled="f" strokecolor="black [3213]" strokeweight="2pt">
                <v:stroke dashstyle="1 1"/>
                <v:path arrowok="t"/>
                <v:textbox>
                  <w:txbxContent>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mc:Fallback>
        </mc:AlternateContent>
      </w:r>
    </w:p>
    <w:p w:rsidR="00EA1F04" w:rsidRPr="00782149" w:rsidRDefault="00BF2749" w:rsidP="00EA1F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05536" behindDoc="0" locked="0" layoutInCell="1" allowOverlap="1" wp14:anchorId="326F5BB3" wp14:editId="751DB8B7">
                <wp:simplePos x="0" y="0"/>
                <wp:positionH relativeFrom="column">
                  <wp:posOffset>873760</wp:posOffset>
                </wp:positionH>
                <wp:positionV relativeFrom="paragraph">
                  <wp:posOffset>-3175</wp:posOffset>
                </wp:positionV>
                <wp:extent cx="1711325" cy="1073150"/>
                <wp:effectExtent l="0" t="0" r="22225" b="12700"/>
                <wp:wrapNone/>
                <wp:docPr id="47128" name="正方形/長方形 47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1325" cy="1073150"/>
                        </a:xfrm>
                        <a:prstGeom prst="rect">
                          <a:avLst/>
                        </a:prstGeom>
                        <a:solidFill>
                          <a:sysClr val="window" lastClr="FFFFFF"/>
                        </a:solidFill>
                        <a:ln w="25400" cap="flat" cmpd="sng" algn="ctr">
                          <a:solidFill>
                            <a:schemeClr val="tx1"/>
                          </a:solidFill>
                          <a:prstDash val="sysDot"/>
                        </a:ln>
                        <a:effectLst/>
                      </wps:spPr>
                      <wps:txbx>
                        <w:txbxContent>
                          <w:p w:rsidR="00FD3810" w:rsidRPr="006D3947" w:rsidRDefault="00FD3810" w:rsidP="00CE4E39">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FD3810" w:rsidRPr="00EC1B66" w:rsidRDefault="00FD3810"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09" style="position:absolute;left:0;text-align:left;margin-left:68.8pt;margin-top:-.25pt;width:134.75pt;height:84.5pt;z-index:2535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" fillcolor="window" strokecolor="black [3213]" strokeweight="2pt">
                <v:stroke dashstyle="1 1"/>
                <v:path arrowok="t"/>
                <v:textbox>
                  <w:txbxContent>
                    <w:p w:rsidR="00FD3810" w:rsidRPr="006D3947" w:rsidRDefault="00FD3810" w:rsidP="00CE4E39">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FD3810" w:rsidRPr="00EC1B66" w:rsidRDefault="00FD3810"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mc:Fallback>
        </mc:AlternateContent>
      </w:r>
    </w:p>
    <w:p w:rsidR="00EA1F04" w:rsidRPr="00782149" w:rsidRDefault="00EA1F04" w:rsidP="00EA1F04">
      <w:pPr>
        <w:rPr>
          <w:rFonts w:ascii="HG丸ｺﾞｼｯｸM-PRO" w:eastAsia="HG丸ｺﾞｼｯｸM-PRO" w:hAnsi="HG丸ｺﾞｼｯｸM-PRO"/>
        </w:rPr>
      </w:pPr>
    </w:p>
    <w:p w:rsidR="00EA1F04" w:rsidRPr="00782149" w:rsidRDefault="00EA1F04" w:rsidP="00EA1F04">
      <w:pPr>
        <w:rPr>
          <w:rFonts w:ascii="HG丸ｺﾞｼｯｸM-PRO" w:eastAsia="HG丸ｺﾞｼｯｸM-PRO" w:hAnsi="HG丸ｺﾞｼｯｸM-PRO"/>
        </w:rPr>
      </w:pPr>
    </w:p>
    <w:p w:rsidR="00EA1F04" w:rsidRPr="00782149" w:rsidRDefault="00EA1F04" w:rsidP="00EA1F04">
      <w:pPr>
        <w:rPr>
          <w:rFonts w:ascii="HG丸ｺﾞｼｯｸM-PRO" w:eastAsia="HG丸ｺﾞｼｯｸM-PRO" w:hAnsi="HG丸ｺﾞｼｯｸM-PRO"/>
        </w:rPr>
      </w:pPr>
    </w:p>
    <w:p w:rsidR="00501262" w:rsidRPr="00782149" w:rsidRDefault="00501262" w:rsidP="00EA1F04">
      <w:pPr>
        <w:rPr>
          <w:rFonts w:ascii="HG丸ｺﾞｼｯｸM-PRO" w:eastAsia="HG丸ｺﾞｼｯｸM-PRO" w:hAnsi="HG丸ｺﾞｼｯｸM-PRO"/>
        </w:rPr>
      </w:pPr>
    </w:p>
    <w:p w:rsidR="00501262" w:rsidRPr="00782149" w:rsidRDefault="00501262" w:rsidP="00EA1F04">
      <w:pPr>
        <w:rPr>
          <w:rFonts w:ascii="HG丸ｺﾞｼｯｸM-PRO" w:eastAsia="HG丸ｺﾞｼｯｸM-PRO" w:hAnsi="HG丸ｺﾞｼｯｸM-PRO"/>
        </w:rPr>
      </w:pPr>
    </w:p>
    <w:p w:rsidR="002344E5" w:rsidRPr="00782149" w:rsidRDefault="00730549" w:rsidP="003A34EE">
      <w:pPr>
        <w:pStyle w:val="a9"/>
        <w:spacing w:beforeLines="0"/>
      </w:pPr>
      <w:bookmarkStart w:id="673" w:name="_Ref388272002"/>
      <w:bookmarkStart w:id="674" w:name="_Ref388271998"/>
      <w:r w:rsidRPr="00782149">
        <w:rPr>
          <w:rFonts w:hint="eastAsia"/>
        </w:rPr>
        <w:t>図</w:t>
      </w:r>
      <w:r w:rsidRPr="00782149">
        <w:t xml:space="preserve"> </w:t>
      </w:r>
      <w:fldSimple w:instr=" STYLEREF 2 \s ">
        <w:r w:rsidR="0030381F">
          <w:rPr>
            <w:noProof/>
          </w:rPr>
          <w:t>5.2</w:t>
        </w:r>
      </w:fldSimple>
      <w:r w:rsidR="003524A3" w:rsidRPr="00782149">
        <w:noBreakHyphen/>
      </w:r>
      <w:fldSimple w:instr=" SEQ 図 \* ARABIC \s 2 ">
        <w:r w:rsidR="0030381F">
          <w:rPr>
            <w:noProof/>
          </w:rPr>
          <w:t>1</w:t>
        </w:r>
      </w:fldSimple>
      <w:bookmarkEnd w:id="673"/>
      <w:r w:rsidRPr="00782149">
        <w:rPr>
          <w:rFonts w:hint="eastAsia"/>
        </w:rPr>
        <w:t xml:space="preserve">　</w:t>
      </w:r>
      <w:r w:rsidR="0034369B" w:rsidRPr="00782149">
        <w:rPr>
          <w:rFonts w:hint="eastAsia"/>
        </w:rPr>
        <w:t>地域</w:t>
      </w:r>
      <w:r w:rsidRPr="00782149">
        <w:rPr>
          <w:rFonts w:hint="eastAsia"/>
        </w:rPr>
        <w:t>維持管理連携モデル（イメージ）</w:t>
      </w:r>
      <w:bookmarkEnd w:id="674"/>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1A5D63" w:rsidRDefault="001A5D63" w:rsidP="004F2B8D"/>
    <w:p w:rsidR="0041029C" w:rsidRDefault="0041029C" w:rsidP="004F2B8D"/>
    <w:p w:rsidR="0041029C" w:rsidRPr="00C44FA6" w:rsidRDefault="0041029C" w:rsidP="004F2B8D"/>
    <w:p w:rsidR="00BC53F9" w:rsidRPr="00782149" w:rsidRDefault="00BC53F9" w:rsidP="00A819DF">
      <w:pPr>
        <w:pStyle w:val="6"/>
      </w:pPr>
      <w:r w:rsidRPr="00782149">
        <w:rPr>
          <w:rFonts w:hint="eastAsia"/>
        </w:rPr>
        <w:lastRenderedPageBreak/>
        <w:t>府内全体の維持管理連携</w:t>
      </w:r>
      <w:r w:rsidR="00C60B0C" w:rsidRPr="00782149">
        <w:rPr>
          <w:rFonts w:hint="eastAsia"/>
        </w:rPr>
        <w:t>モデル</w:t>
      </w:r>
      <w:r w:rsidRPr="00782149">
        <w:rPr>
          <w:rFonts w:hint="eastAsia"/>
        </w:rPr>
        <w:t>の構築</w:t>
      </w:r>
    </w:p>
    <w:p w:rsidR="006876B7" w:rsidRPr="00F84B77" w:rsidRDefault="00BC53F9" w:rsidP="000408B8">
      <w:pPr>
        <w:pStyle w:val="60"/>
        <w:ind w:left="735" w:firstLine="210"/>
      </w:pPr>
      <w:r w:rsidRPr="00782149">
        <w:rPr>
          <w:rFonts w:ascii="HG丸ｺﾞｼｯｸM-PRO" w:eastAsia="HG丸ｺﾞｼｯｸM-PRO" w:hAnsi="HG丸ｺﾞｼｯｸM-PRO" w:hint="eastAsia"/>
          <w:color w:val="000000" w:themeColor="text1"/>
        </w:rPr>
        <w:t>7地域の維持管理連携プラットフォームの考え方の統</w:t>
      </w:r>
      <w:r w:rsidRPr="00F84B77">
        <w:rPr>
          <w:rFonts w:ascii="HG丸ｺﾞｼｯｸM-PRO" w:eastAsia="HG丸ｺﾞｼｯｸM-PRO" w:hAnsi="HG丸ｺﾞｼｯｸM-PRO" w:hint="eastAsia"/>
          <w:color w:val="000000" w:themeColor="text1"/>
        </w:rPr>
        <w:t>一やプラットフォーム間の情報共有、分野毎の府内全体の情報共有を行う場も必要である。</w:t>
      </w:r>
      <w:r w:rsidR="00CF3D00" w:rsidRPr="00F84B77">
        <w:rPr>
          <w:rFonts w:ascii="HG丸ｺﾞｼｯｸM-PRO" w:eastAsia="HG丸ｺﾞｼｯｸM-PRO" w:hAnsi="HG丸ｺﾞｼｯｸM-PRO" w:hint="eastAsia"/>
          <w:color w:val="000000" w:themeColor="text1"/>
        </w:rPr>
        <w:t>また、各分野の考え方がバラバラにならないよう、情報共有の場や統一的な考え方をする場</w:t>
      </w:r>
      <w:r w:rsidR="00CF3D00" w:rsidRPr="007B0805">
        <w:rPr>
          <w:rFonts w:ascii="HG丸ｺﾞｼｯｸM-PRO" w:eastAsia="HG丸ｺﾞｼｯｸM-PRO" w:hAnsi="HG丸ｺﾞｼｯｸM-PRO" w:hint="eastAsia"/>
        </w:rPr>
        <w:t>として、</w:t>
      </w:r>
      <w:r w:rsidR="00C262F2" w:rsidRPr="007B0805">
        <w:rPr>
          <w:rFonts w:ascii="HG丸ｺﾞｼｯｸM-PRO" w:eastAsia="HG丸ｺﾞｼｯｸM-PRO" w:hAnsi="HG丸ｺﾞｼｯｸM-PRO" w:hint="eastAsia"/>
        </w:rPr>
        <w:t>大阪府維持管理連携プラットフォーム事務局を設置するとともに、大阪府都市基盤施設維持管理技術審議会の場を活用する。</w:t>
      </w:r>
    </w:p>
    <w:p w:rsidR="006876B7" w:rsidRPr="00782149" w:rsidRDefault="00CF3D00" w:rsidP="006876B7">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3751296" behindDoc="0" locked="0" layoutInCell="1" allowOverlap="1" wp14:anchorId="10444AC1" wp14:editId="26F494C6">
            <wp:simplePos x="0" y="0"/>
            <wp:positionH relativeFrom="column">
              <wp:posOffset>40005</wp:posOffset>
            </wp:positionH>
            <wp:positionV relativeFrom="paragraph">
              <wp:posOffset>88587</wp:posOffset>
            </wp:positionV>
            <wp:extent cx="5677469" cy="32024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anchor>
        </w:drawing>
      </w: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color w:val="1F497D" w:themeColor="text2"/>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2344E5" w:rsidRPr="00782149" w:rsidRDefault="002344E5" w:rsidP="002344E5">
      <w:pPr>
        <w:pStyle w:val="a9"/>
        <w:spacing w:beforeLines="0"/>
      </w:pPr>
      <w:r w:rsidRPr="00782149">
        <w:rPr>
          <w:rFonts w:hint="eastAsia"/>
        </w:rPr>
        <w:t>図</w:t>
      </w:r>
      <w:r w:rsidRPr="00782149">
        <w:t xml:space="preserve"> </w:t>
      </w:r>
      <w:fldSimple w:instr=" STYLEREF 2 \s ">
        <w:r w:rsidR="0030381F">
          <w:rPr>
            <w:noProof/>
          </w:rPr>
          <w:t>5.2</w:t>
        </w:r>
      </w:fldSimple>
      <w:r w:rsidR="003524A3" w:rsidRPr="00782149">
        <w:noBreakHyphen/>
      </w:r>
      <w:fldSimple w:instr=" SEQ 図 \* ARABIC \s 2 ">
        <w:r w:rsidR="0030381F">
          <w:rPr>
            <w:noProof/>
          </w:rPr>
          <w:t>2</w:t>
        </w:r>
      </w:fldSimple>
      <w:r w:rsidRPr="00782149">
        <w:rPr>
          <w:rFonts w:hint="eastAsia"/>
        </w:rPr>
        <w:t xml:space="preserve">　維持管理連携モデル（イメージ）</w:t>
      </w:r>
    </w:p>
    <w:p w:rsidR="002344E5" w:rsidRPr="00782149" w:rsidRDefault="002344E5" w:rsidP="00555B2F">
      <w:pPr>
        <w:rPr>
          <w:rFonts w:ascii="HG丸ｺﾞｼｯｸM-PRO" w:eastAsia="HG丸ｺﾞｼｯｸM-PRO" w:hAnsi="HG丸ｺﾞｼｯｸM-PRO"/>
        </w:rPr>
      </w:pPr>
    </w:p>
    <w:p w:rsidR="00837E93" w:rsidRPr="00782149" w:rsidRDefault="00837E93" w:rsidP="00863D57">
      <w:pPr>
        <w:pStyle w:val="6"/>
      </w:pPr>
      <w:r w:rsidRPr="00782149">
        <w:rPr>
          <w:rFonts w:hint="eastAsia"/>
        </w:rPr>
        <w:t>大学との連携（情報共有・フィールドの提供、共同研究など）の推進</w:t>
      </w:r>
    </w:p>
    <w:p w:rsidR="00BC53F9" w:rsidRPr="00F84B77" w:rsidRDefault="00BC53F9" w:rsidP="00863D57">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大阪府は、狭い行政区域に、多くの大学（工学部）があり</w:t>
      </w:r>
      <w:r w:rsidR="00541843"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相互に連携</w:t>
      </w:r>
      <w:r w:rsidR="00541843" w:rsidRPr="00782149">
        <w:rPr>
          <w:rFonts w:ascii="HG丸ｺﾞｼｯｸM-PRO" w:eastAsia="HG丸ｺﾞｼｯｸM-PRO" w:hAnsi="HG丸ｺﾞｼｯｸM-PRO" w:hint="eastAsia"/>
        </w:rPr>
        <w:t>で</w:t>
      </w:r>
      <w:r w:rsidR="00541843" w:rsidRPr="00F84B77">
        <w:rPr>
          <w:rFonts w:ascii="HG丸ｺﾞｼｯｸM-PRO" w:eastAsia="HG丸ｺﾞｼｯｸM-PRO" w:hAnsi="HG丸ｺﾞｼｯｸM-PRO" w:hint="eastAsia"/>
        </w:rPr>
        <w:t>きる</w:t>
      </w:r>
      <w:r w:rsidRPr="00F84B77">
        <w:rPr>
          <w:rFonts w:ascii="HG丸ｺﾞｼｯｸM-PRO" w:eastAsia="HG丸ｺﾞｼｯｸM-PRO" w:hAnsi="HG丸ｺﾞｼｯｸM-PRO" w:hint="eastAsia"/>
        </w:rPr>
        <w:t>可能性を有している。大学との連携は、都市基盤施設の適切な維持管理をはじめとした各種技術的課題解決等において非常に重要な役割を担うと考えられることから、近隣大学と情報共有や技術連携</w:t>
      </w:r>
      <w:r w:rsidR="007F0192" w:rsidRPr="00F84B77">
        <w:rPr>
          <w:rFonts w:ascii="HG丸ｺﾞｼｯｸM-PRO" w:eastAsia="HG丸ｺﾞｼｯｸM-PRO" w:hAnsi="HG丸ｺﾞｼｯｸM-PRO" w:hint="eastAsia"/>
        </w:rPr>
        <w:t>（</w:t>
      </w:r>
      <w:r w:rsidR="00C9074D" w:rsidRPr="00F84B77">
        <w:rPr>
          <w:rFonts w:ascii="HG丸ｺﾞｼｯｸM-PRO" w:eastAsia="HG丸ｺﾞｼｯｸM-PRO" w:hAnsi="HG丸ｺﾞｼｯｸM-PRO" w:hint="eastAsia"/>
        </w:rPr>
        <w:t>技術相談、</w:t>
      </w:r>
      <w:r w:rsidR="007F0192" w:rsidRPr="00F84B77">
        <w:rPr>
          <w:rFonts w:ascii="HG丸ｺﾞｼｯｸM-PRO" w:eastAsia="HG丸ｺﾞｼｯｸM-PRO" w:hAnsi="HG丸ｺﾞｼｯｸM-PRO" w:hint="eastAsia"/>
        </w:rPr>
        <w:t>フィールドの提供、共同研究</w:t>
      </w:r>
      <w:r w:rsidR="003D24AC" w:rsidRPr="00F84B77">
        <w:rPr>
          <w:rFonts w:ascii="HG丸ｺﾞｼｯｸM-PRO" w:eastAsia="HG丸ｺﾞｼｯｸM-PRO" w:hAnsi="HG丸ｺﾞｼｯｸM-PRO" w:hint="eastAsia"/>
        </w:rPr>
        <w:t>等</w:t>
      </w:r>
      <w:r w:rsidR="007F0192"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等に向けた取組を行っていく。</w:t>
      </w:r>
    </w:p>
    <w:p w:rsidR="00837E93" w:rsidRPr="00782149" w:rsidRDefault="00837E93" w:rsidP="00837E93">
      <w:pPr>
        <w:ind w:leftChars="733" w:left="2589" w:hangingChars="500" w:hanging="1050"/>
        <w:rPr>
          <w:rFonts w:ascii="HG丸ｺﾞｼｯｸM-PRO" w:eastAsia="HG丸ｺﾞｼｯｸM-PRO" w:hAnsi="HG丸ｺﾞｼｯｸM-PRO"/>
        </w:rPr>
      </w:pPr>
      <w:r w:rsidRPr="00F84B77">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782149" w:rsidRDefault="00837E93" w:rsidP="00837E93">
      <w:pPr>
        <w:pStyle w:val="40"/>
        <w:ind w:leftChars="0" w:firstLineChars="847" w:firstLine="1779"/>
        <w:rPr>
          <w:rFonts w:ascii="HG丸ｺﾞｼｯｸM-PRO" w:eastAsia="HG丸ｺﾞｼｯｸM-PRO" w:hAnsi="HG丸ｺﾞｼｯｸM-PRO"/>
        </w:rPr>
      </w:pPr>
      <w:r w:rsidRPr="00782149">
        <w:rPr>
          <w:rFonts w:ascii="HG丸ｺﾞｼｯｸM-PRO" w:eastAsia="HG丸ｺﾞｼｯｸM-PRO" w:hAnsi="HG丸ｺﾞｼｯｸM-PRO" w:hint="eastAsia"/>
        </w:rPr>
        <w:t>大阪府：研究や教材として、フィールドや維持管理データを提供。</w:t>
      </w:r>
    </w:p>
    <w:p w:rsidR="00837E93" w:rsidRPr="00782149" w:rsidRDefault="00837E93" w:rsidP="00837E93">
      <w:pPr>
        <w:pStyle w:val="40"/>
        <w:ind w:leftChars="95" w:left="199" w:firstLineChars="1247" w:firstLine="2619"/>
        <w:rPr>
          <w:rFonts w:ascii="HG丸ｺﾞｼｯｸM-PRO" w:eastAsia="HG丸ｺﾞｼｯｸM-PRO" w:hAnsi="HG丸ｺﾞｼｯｸM-PRO"/>
        </w:rPr>
      </w:pPr>
      <w:r w:rsidRPr="00782149">
        <w:rPr>
          <w:rFonts w:ascii="HG丸ｺﾞｼｯｸM-PRO" w:eastAsia="HG丸ｺﾞｼｯｸM-PRO" w:hAnsi="HG丸ｺﾞｼｯｸM-PRO" w:hint="eastAsia"/>
        </w:rPr>
        <w:t>講義などへの講師</w:t>
      </w:r>
      <w:r w:rsidR="00541843" w:rsidRPr="00782149">
        <w:rPr>
          <w:rFonts w:ascii="HG丸ｺﾞｼｯｸM-PRO" w:eastAsia="HG丸ｺﾞｼｯｸM-PRO" w:hAnsi="HG丸ｺﾞｼｯｸM-PRO" w:hint="eastAsia"/>
        </w:rPr>
        <w:t>派遣</w:t>
      </w:r>
      <w:r w:rsidRPr="00782149">
        <w:rPr>
          <w:rFonts w:ascii="HG丸ｺﾞｼｯｸM-PRO" w:eastAsia="HG丸ｺﾞｼｯｸM-PRO" w:hAnsi="HG丸ｺﾞｼｯｸM-PRO" w:hint="eastAsia"/>
        </w:rPr>
        <w:t>、インター</w:t>
      </w:r>
      <w:r w:rsidR="00152911" w:rsidRPr="00782149">
        <w:rPr>
          <w:rFonts w:ascii="HG丸ｺﾞｼｯｸM-PRO" w:eastAsia="HG丸ｺﾞｼｯｸM-PRO" w:hAnsi="HG丸ｺﾞｼｯｸM-PRO" w:hint="eastAsia"/>
        </w:rPr>
        <w:t>ン</w:t>
      </w:r>
      <w:r w:rsidRPr="00782149">
        <w:rPr>
          <w:rFonts w:ascii="HG丸ｺﾞｼｯｸM-PRO" w:eastAsia="HG丸ｺﾞｼｯｸM-PRO" w:hAnsi="HG丸ｺﾞｼｯｸM-PRO" w:hint="eastAsia"/>
        </w:rPr>
        <w:t>シップの受け入れ等</w:t>
      </w:r>
    </w:p>
    <w:p w:rsidR="002344E5" w:rsidRPr="00782149" w:rsidRDefault="002344E5" w:rsidP="002344E5">
      <w:pPr>
        <w:rPr>
          <w:rFonts w:ascii="HG丸ｺﾞｼｯｸM-PRO" w:eastAsia="HG丸ｺﾞｼｯｸM-PRO" w:hAnsi="HG丸ｺﾞｼｯｸM-PRO"/>
        </w:rPr>
      </w:pPr>
    </w:p>
    <w:p w:rsidR="001A5D63" w:rsidRDefault="001A5D63">
      <w:pPr>
        <w:widowControl/>
        <w:jc w:val="left"/>
        <w:rPr>
          <w:rFonts w:ascii="HG丸ｺﾞｼｯｸM-PRO" w:eastAsia="HG丸ｺﾞｼｯｸM-PRO" w:hAnsi="HG丸ｺﾞｼｯｸM-PRO"/>
          <w:b/>
          <w:bCs/>
          <w:sz w:val="22"/>
          <w:szCs w:val="22"/>
          <w:u w:val="single"/>
        </w:rPr>
      </w:pPr>
      <w:r>
        <w:br w:type="page"/>
      </w:r>
    </w:p>
    <w:p w:rsidR="002344E5" w:rsidRPr="00782149" w:rsidRDefault="002344E5" w:rsidP="008C3EB8">
      <w:pPr>
        <w:pStyle w:val="4"/>
      </w:pPr>
      <w:r w:rsidRPr="00782149">
        <w:rPr>
          <w:rFonts w:hint="eastAsia"/>
        </w:rPr>
        <w:lastRenderedPageBreak/>
        <w:t>地域と共に公共空間を守り育てる</w:t>
      </w:r>
      <w:r w:rsidR="003D1E8C" w:rsidRPr="00782149">
        <w:rPr>
          <w:rFonts w:hint="eastAsia"/>
        </w:rPr>
        <w:t>仕組み</w:t>
      </w:r>
      <w:r w:rsidRPr="00782149">
        <w:rPr>
          <w:rFonts w:hint="eastAsia"/>
        </w:rPr>
        <w:t>づくり</w:t>
      </w:r>
    </w:p>
    <w:p w:rsidR="00837E93" w:rsidRPr="00782149" w:rsidRDefault="00837E93" w:rsidP="00863D57">
      <w:pPr>
        <w:pStyle w:val="6"/>
      </w:pPr>
      <w:r w:rsidRPr="00782149">
        <w:rPr>
          <w:rFonts w:hint="eastAsia"/>
        </w:rPr>
        <w:t>企業との連携、協働による取組の推進</w:t>
      </w:r>
    </w:p>
    <w:p w:rsidR="00BC53F9" w:rsidRPr="00782149" w:rsidRDefault="003D24AC" w:rsidP="00863D57">
      <w:pPr>
        <w:pStyle w:val="60"/>
        <w:ind w:left="735" w:firstLine="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大阪府における</w:t>
      </w:r>
      <w:r w:rsidR="00BC53F9" w:rsidRPr="00782149">
        <w:rPr>
          <w:rFonts w:ascii="HG丸ｺﾞｼｯｸM-PRO" w:eastAsia="HG丸ｺﾞｼｯｸM-PRO" w:hAnsi="HG丸ｺﾞｼｯｸM-PRO" w:hint="eastAsia"/>
          <w:szCs w:val="21"/>
        </w:rPr>
        <w:t>管理施設の活用に関しては、笑働OSAKAの取組と併せて、民間企業におけるCSR活動の機運の高まり</w:t>
      </w:r>
      <w:r w:rsidR="00541843" w:rsidRPr="00782149">
        <w:rPr>
          <w:rFonts w:ascii="HG丸ｺﾞｼｯｸM-PRO" w:eastAsia="HG丸ｺﾞｼｯｸM-PRO" w:hAnsi="HG丸ｺﾞｼｯｸM-PRO" w:hint="eastAsia"/>
          <w:szCs w:val="21"/>
        </w:rPr>
        <w:t>もあって</w:t>
      </w:r>
      <w:r w:rsidR="00470B5D" w:rsidRPr="00782149">
        <w:rPr>
          <w:rFonts w:ascii="HG丸ｺﾞｼｯｸM-PRO" w:eastAsia="HG丸ｺﾞｼｯｸM-PRO" w:hAnsi="HG丸ｺﾞｼｯｸM-PRO" w:hint="eastAsia"/>
          <w:szCs w:val="21"/>
        </w:rPr>
        <w:t>、</w:t>
      </w:r>
      <w:r w:rsidR="00BC53F9" w:rsidRPr="00782149">
        <w:rPr>
          <w:rFonts w:ascii="HG丸ｺﾞｼｯｸM-PRO" w:eastAsia="HG丸ｺﾞｼｯｸM-PRO" w:hAnsi="HG丸ｺﾞｼｯｸM-PRO" w:hint="eastAsia"/>
          <w:szCs w:val="21"/>
        </w:rPr>
        <w:t>多くの主体と連携、協働し、様々な事業を展開している。</w:t>
      </w:r>
    </w:p>
    <w:p w:rsidR="00BC53F9" w:rsidRPr="00782149" w:rsidRDefault="00BC53F9" w:rsidP="00863D57">
      <w:pPr>
        <w:pStyle w:val="6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szCs w:val="21"/>
        </w:rPr>
        <w:t>企業との連携、協働は、遊休地の有効活用や歩道橋などのネーミングライ</w:t>
      </w:r>
      <w:r w:rsidRPr="00F84B77">
        <w:rPr>
          <w:rFonts w:ascii="HG丸ｺﾞｼｯｸM-PRO" w:eastAsia="HG丸ｺﾞｼｯｸM-PRO" w:hAnsi="HG丸ｺﾞｼｯｸM-PRO" w:hint="eastAsia"/>
        </w:rPr>
        <w:t>ツを始め、防災公園の設置や、アドプトコンストラクター（企業による地域のアドプト活動）など、ますます多様化する傾向にある。今後、これらの取組に加えて、さらに連携、協働の輪を広げるため、取組の情報発信と併せて企業ニーズを聞くなど柔軟に対応できるよう取組</w:t>
      </w:r>
      <w:r w:rsidR="00D74513" w:rsidRPr="007B0805">
        <w:rPr>
          <w:rFonts w:ascii="HG丸ｺﾞｼｯｸM-PRO" w:eastAsia="HG丸ｺﾞｼｯｸM-PRO" w:hAnsi="HG丸ｺﾞｼｯｸM-PRO" w:hint="eastAsia"/>
        </w:rPr>
        <w:t>んでいく</w:t>
      </w:r>
      <w:r w:rsidRPr="00F84B77">
        <w:rPr>
          <w:rFonts w:ascii="HG丸ｺﾞｼｯｸM-PRO" w:eastAsia="HG丸ｺﾞｼｯｸM-PRO" w:hAnsi="HG丸ｺﾞｼｯｸM-PRO" w:hint="eastAsia"/>
        </w:rPr>
        <w:t>。</w:t>
      </w:r>
    </w:p>
    <w:p w:rsidR="008E5E9E" w:rsidRPr="00782149" w:rsidRDefault="008E5E9E" w:rsidP="00863D57">
      <w:pPr>
        <w:pStyle w:val="60"/>
        <w:ind w:left="735" w:firstLine="210"/>
        <w:rPr>
          <w:rFonts w:ascii="HG丸ｺﾞｼｯｸM-PRO" w:eastAsia="HG丸ｺﾞｼｯｸM-PRO" w:hAnsi="HG丸ｺﾞｼｯｸM-PRO"/>
        </w:rPr>
      </w:pPr>
    </w:p>
    <w:p w:rsidR="008E5E9E" w:rsidRPr="00782149" w:rsidRDefault="008E5E9E" w:rsidP="00863D57">
      <w:pPr>
        <w:pStyle w:val="60"/>
        <w:ind w:left="735" w:firstLine="210"/>
        <w:rPr>
          <w:rFonts w:ascii="HG丸ｺﾞｼｯｸM-PRO" w:eastAsia="HG丸ｺﾞｼｯｸM-PRO" w:hAnsi="HG丸ｺﾞｼｯｸM-PRO"/>
        </w:rPr>
        <w:sectPr w:rsidR="008E5E9E" w:rsidRPr="00782149" w:rsidSect="001F643C">
          <w:footerReference w:type="default" r:id="rId164"/>
          <w:pgSz w:w="11906" w:h="16838" w:code="9"/>
          <w:pgMar w:top="1418" w:right="1418" w:bottom="1418" w:left="1418" w:header="851" w:footer="567" w:gutter="0"/>
          <w:cols w:space="425"/>
          <w:docGrid w:type="lines" w:linePitch="360" w:charSpace="5874"/>
        </w:sectPr>
      </w:pPr>
    </w:p>
    <w:p w:rsidR="008E5E9E" w:rsidRPr="00782149" w:rsidRDefault="008E5E9E" w:rsidP="008E5E9E">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rPr>
        <w:lastRenderedPageBreak/>
        <w:drawing>
          <wp:inline distT="0" distB="0" distL="0" distR="0" wp14:anchorId="58424A8D" wp14:editId="0232D5F3">
            <wp:extent cx="2536200" cy="1937520"/>
            <wp:effectExtent l="0" t="0" r="0" b="5715"/>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5"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E5E9E" w:rsidRPr="00782149" w:rsidRDefault="008E5E9E" w:rsidP="008E5E9E">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5.2</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3</w:t>
      </w:r>
      <w:r w:rsidR="00C262F2" w:rsidRPr="00782149">
        <w:fldChar w:fldCharType="end"/>
      </w:r>
      <w:r w:rsidRPr="00782149">
        <w:rPr>
          <w:rFonts w:hint="eastAsia"/>
        </w:rPr>
        <w:t xml:space="preserve">　南部MC</w:t>
      </w:r>
      <w:r w:rsidRPr="00782149">
        <w:rPr>
          <w:rFonts w:hint="eastAsia"/>
          <w:vertAlign w:val="superscript"/>
        </w:rPr>
        <w:t>※</w:t>
      </w:r>
      <w:r w:rsidRPr="00782149">
        <w:rPr>
          <w:rFonts w:hint="eastAsia"/>
        </w:rPr>
        <w:t>のメガソーラー</w:t>
      </w:r>
    </w:p>
    <w:p w:rsidR="008E5E9E" w:rsidRPr="00782149" w:rsidRDefault="008E5E9E" w:rsidP="008E5E9E">
      <w:pPr>
        <w:jc w:val="center"/>
        <w:rPr>
          <w:rFonts w:ascii="HG丸ｺﾞｼｯｸM-PRO" w:eastAsia="HG丸ｺﾞｼｯｸM-PRO" w:hAnsi="HG丸ｺﾞｼｯｸM-PRO"/>
          <w:color w:val="000000" w:themeColor="text1"/>
          <w:sz w:val="18"/>
          <w:szCs w:val="18"/>
        </w:rPr>
      </w:pPr>
      <w:r w:rsidRPr="00782149">
        <w:rPr>
          <w:rFonts w:ascii="HG丸ｺﾞｼｯｸM-PRO" w:eastAsia="HG丸ｺﾞｼｯｸM-PRO" w:hAnsi="HG丸ｺﾞｼｯｸM-PRO" w:hint="eastAsia"/>
          <w:color w:val="000000" w:themeColor="text1"/>
          <w:sz w:val="18"/>
          <w:szCs w:val="18"/>
        </w:rPr>
        <w:t>※水みらいセンター</w:t>
      </w:r>
    </w:p>
    <w:p w:rsidR="008E5E9E" w:rsidRPr="00782149" w:rsidRDefault="008E5E9E" w:rsidP="008E5E9E">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lastRenderedPageBreak/>
        <w:drawing>
          <wp:inline distT="0" distB="0" distL="0" distR="0" wp14:anchorId="73466CC4" wp14:editId="6FC7A2D3">
            <wp:extent cx="2574360" cy="1929240"/>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E5E9E" w:rsidRPr="00782149" w:rsidRDefault="008E5E9E" w:rsidP="008E5E9E">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30381F">
        <w:rPr>
          <w:noProof/>
        </w:rPr>
        <w:t>5.2</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30381F">
        <w:rPr>
          <w:noProof/>
        </w:rPr>
        <w:t>4</w:t>
      </w:r>
      <w:r w:rsidR="00C262F2" w:rsidRPr="00782149">
        <w:fldChar w:fldCharType="end"/>
      </w:r>
      <w:r w:rsidRPr="00782149">
        <w:rPr>
          <w:rFonts w:hint="eastAsia"/>
        </w:rPr>
        <w:t xml:space="preserve">　歩道橋ネーミングライツの事例</w:t>
      </w:r>
    </w:p>
    <w:p w:rsidR="008E5E9E" w:rsidRPr="00782149" w:rsidRDefault="008E5E9E" w:rsidP="008E5E9E"/>
    <w:p w:rsidR="008E5E9E" w:rsidRPr="00782149" w:rsidRDefault="008E5E9E" w:rsidP="008E5E9E">
      <w:pPr>
        <w:sectPr w:rsidR="008E5E9E" w:rsidRPr="00782149" w:rsidSect="00CE4E39">
          <w:type w:val="continuous"/>
          <w:pgSz w:w="11906" w:h="16838" w:code="9"/>
          <w:pgMar w:top="1418" w:right="1418" w:bottom="1418" w:left="1418" w:header="851" w:footer="567" w:gutter="0"/>
          <w:cols w:num="2" w:space="425"/>
          <w:docGrid w:type="lines" w:linePitch="360" w:charSpace="5874"/>
        </w:sectPr>
      </w:pPr>
    </w:p>
    <w:p w:rsidR="008E5E9E" w:rsidRPr="00782149" w:rsidRDefault="008E5E9E" w:rsidP="00863D57">
      <w:pPr>
        <w:pStyle w:val="60"/>
        <w:ind w:left="735" w:firstLine="210"/>
        <w:rPr>
          <w:rFonts w:ascii="HG丸ｺﾞｼｯｸM-PRO" w:eastAsia="HG丸ｺﾞｼｯｸM-PRO" w:hAnsi="HG丸ｺﾞｼｯｸM-PRO"/>
        </w:rPr>
      </w:pPr>
    </w:p>
    <w:p w:rsidR="008E5E9E" w:rsidRPr="00782149" w:rsidRDefault="008E5E9E" w:rsidP="00863D57">
      <w:pPr>
        <w:pStyle w:val="60"/>
        <w:ind w:left="735" w:firstLine="210"/>
        <w:rPr>
          <w:rFonts w:ascii="HG丸ｺﾞｼｯｸM-PRO" w:eastAsia="HG丸ｺﾞｼｯｸM-PRO" w:hAnsi="HG丸ｺﾞｼｯｸM-PRO"/>
        </w:rPr>
        <w:sectPr w:rsidR="008E5E9E" w:rsidRPr="00782149" w:rsidSect="008E5E9E">
          <w:type w:val="continuous"/>
          <w:pgSz w:w="11906" w:h="16838" w:code="9"/>
          <w:pgMar w:top="1418" w:right="1418" w:bottom="1418" w:left="1418" w:header="851" w:footer="567" w:gutter="0"/>
          <w:cols w:space="425"/>
          <w:docGrid w:type="lines" w:linePitch="360" w:charSpace="5874"/>
        </w:sectPr>
      </w:pPr>
    </w:p>
    <w:p w:rsidR="00EA00FB" w:rsidRPr="00782149" w:rsidRDefault="00EA00FB" w:rsidP="00863D57">
      <w:pPr>
        <w:pStyle w:val="60"/>
        <w:ind w:left="735" w:firstLine="210"/>
        <w:rPr>
          <w:rFonts w:ascii="HG丸ｺﾞｼｯｸM-PRO" w:eastAsia="HG丸ｺﾞｼｯｸM-PRO" w:hAnsi="HG丸ｺﾞｼｯｸM-PRO"/>
        </w:rPr>
      </w:pPr>
    </w:p>
    <w:p w:rsidR="00837E93" w:rsidRPr="00782149" w:rsidRDefault="00837E93" w:rsidP="00863D57">
      <w:pPr>
        <w:pStyle w:val="6"/>
      </w:pPr>
      <w:r w:rsidRPr="00782149">
        <w:rPr>
          <w:rFonts w:hint="eastAsia"/>
        </w:rPr>
        <w:t>住民との協働で進める維持管理</w:t>
      </w:r>
    </w:p>
    <w:p w:rsidR="00BC53F9" w:rsidRPr="00F84B77" w:rsidRDefault="00BC53F9">
      <w:pPr>
        <w:pStyle w:val="6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維持管理・更新の重要性を住民により良く理解されるように、維持管理の取組について</w:t>
      </w:r>
      <w:r w:rsidR="009E089A" w:rsidRPr="00F84B77">
        <w:rPr>
          <w:rFonts w:ascii="HG丸ｺﾞｼｯｸM-PRO" w:eastAsia="HG丸ｺﾞｼｯｸM-PRO" w:hAnsi="HG丸ｺﾞｼｯｸM-PRO" w:hint="eastAsia"/>
        </w:rPr>
        <w:t>の</w:t>
      </w:r>
      <w:r w:rsidRPr="00F84B77">
        <w:rPr>
          <w:rFonts w:ascii="HG丸ｺﾞｼｯｸM-PRO" w:eastAsia="HG丸ｺﾞｼｯｸM-PRO" w:hAnsi="HG丸ｺﾞｼｯｸM-PRO" w:hint="eastAsia"/>
        </w:rPr>
        <w:t>情報発信</w:t>
      </w:r>
      <w:r w:rsidR="009E089A" w:rsidRPr="00F84B77">
        <w:rPr>
          <w:rFonts w:ascii="HG丸ｺﾞｼｯｸM-PRO" w:eastAsia="HG丸ｺﾞｼｯｸM-PRO" w:hAnsi="HG丸ｺﾞｼｯｸM-PRO" w:hint="eastAsia"/>
        </w:rPr>
        <w:t>に</w:t>
      </w:r>
      <w:r w:rsidR="009C3067" w:rsidRPr="00F84B77">
        <w:rPr>
          <w:rFonts w:ascii="HG丸ｺﾞｼｯｸM-PRO" w:eastAsia="HG丸ｺﾞｼｯｸM-PRO" w:hAnsi="HG丸ｺﾞｼｯｸM-PRO" w:hint="eastAsia"/>
        </w:rPr>
        <w:t>努め、住民の協力や参画</w:t>
      </w:r>
      <w:r w:rsidR="009C3067" w:rsidRPr="007B0805">
        <w:rPr>
          <w:rFonts w:ascii="HG丸ｺﾞｼｯｸM-PRO" w:eastAsia="HG丸ｺﾞｼｯｸM-PRO" w:hAnsi="HG丸ｺﾞｼｯｸM-PRO" w:hint="eastAsia"/>
        </w:rPr>
        <w:t>を促す</w:t>
      </w:r>
      <w:r w:rsidR="00801E32" w:rsidRPr="00DE24A5">
        <w:rPr>
          <w:rFonts w:ascii="HG丸ｺﾞｼｯｸM-PRO" w:eastAsia="HG丸ｺﾞｼｯｸM-PRO" w:hAnsi="HG丸ｺﾞｼｯｸM-PRO" w:hint="eastAsia"/>
        </w:rPr>
        <w:t>よう努める</w:t>
      </w:r>
      <w:r w:rsidR="009C3067" w:rsidRPr="00DE24A5">
        <w:rPr>
          <w:rFonts w:ascii="HG丸ｺﾞｼｯｸM-PRO" w:eastAsia="HG丸ｺﾞｼｯｸM-PRO" w:hAnsi="HG丸ｺﾞｼｯｸM-PRO" w:hint="eastAsia"/>
        </w:rPr>
        <w:t>。</w:t>
      </w:r>
    </w:p>
    <w:p w:rsidR="00837E93" w:rsidRPr="00F84B77" w:rsidRDefault="00837E93" w:rsidP="008C3EB8">
      <w:pPr>
        <w:pStyle w:val="8"/>
      </w:pPr>
      <w:r w:rsidRPr="00F84B77">
        <w:rPr>
          <w:rFonts w:hint="eastAsia"/>
        </w:rPr>
        <w:t>維持管理の取組の情報発信（取組の見える化）</w:t>
      </w:r>
    </w:p>
    <w:p w:rsidR="00837E93" w:rsidRPr="00F84B77" w:rsidRDefault="00837E93" w:rsidP="005269C8">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維持管理の現状や課題、その方策等（長寿命化計画等）についてホームページ上に公開し、</w:t>
      </w:r>
      <w:r w:rsidR="009C3067" w:rsidRPr="00F84B77">
        <w:rPr>
          <w:rFonts w:ascii="HG丸ｺﾞｼｯｸM-PRO" w:eastAsia="HG丸ｺﾞｼｯｸM-PRO" w:hAnsi="HG丸ｺﾞｼｯｸM-PRO" w:hint="eastAsia"/>
        </w:rPr>
        <w:t>広く府民に対し周知する</w:t>
      </w:r>
      <w:r w:rsidRPr="00F84B77">
        <w:rPr>
          <w:rFonts w:ascii="HG丸ｺﾞｼｯｸM-PRO" w:eastAsia="HG丸ｺﾞｼｯｸM-PRO" w:hAnsi="HG丸ｺﾞｼｯｸM-PRO" w:hint="eastAsia"/>
        </w:rPr>
        <w:t>。</w:t>
      </w:r>
    </w:p>
    <w:p w:rsidR="00837E93" w:rsidRPr="00F84B77" w:rsidRDefault="00837E93" w:rsidP="008C3EB8">
      <w:pPr>
        <w:pStyle w:val="8"/>
      </w:pPr>
      <w:r w:rsidRPr="00F84B77">
        <w:rPr>
          <w:rFonts w:hint="eastAsia"/>
        </w:rPr>
        <w:t>住民による情報提供の</w:t>
      </w:r>
      <w:r w:rsidR="003D1E8C" w:rsidRPr="00F84B77">
        <w:rPr>
          <w:rFonts w:hint="eastAsia"/>
        </w:rPr>
        <w:t>仕組み</w:t>
      </w:r>
    </w:p>
    <w:p w:rsidR="00837E93" w:rsidRPr="00F84B77" w:rsidRDefault="00837E93" w:rsidP="005269C8">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アドプトロードやアドプトリバーなど、既存の協働モデルを引き続き促進</w:t>
      </w:r>
      <w:r w:rsidR="009E089A" w:rsidRPr="00F84B77">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ことに加えて、</w:t>
      </w:r>
      <w:r w:rsidR="00665EFC" w:rsidRPr="00F84B77">
        <w:rPr>
          <w:rFonts w:ascii="HG丸ｺﾞｼｯｸM-PRO" w:eastAsia="HG丸ｺﾞｼｯｸM-PRO" w:hAnsi="HG丸ｺﾞｼｯｸM-PRO" w:hint="eastAsia"/>
        </w:rPr>
        <w:t>都市基盤施設</w:t>
      </w:r>
      <w:r w:rsidRPr="00F84B77">
        <w:rPr>
          <w:rFonts w:ascii="HG丸ｺﾞｼｯｸM-PRO" w:eastAsia="HG丸ｺﾞｼｯｸM-PRO" w:hAnsi="HG丸ｺﾞｼｯｸM-PRO" w:hint="eastAsia"/>
        </w:rPr>
        <w:t>の維持管理の担い手としての役割</w:t>
      </w:r>
      <w:r w:rsidR="009E089A" w:rsidRPr="00F84B77">
        <w:rPr>
          <w:rFonts w:ascii="HG丸ｺﾞｼｯｸM-PRO" w:eastAsia="HG丸ｺﾞｼｯｸM-PRO" w:hAnsi="HG丸ｺﾞｼｯｸM-PRO" w:hint="eastAsia"/>
        </w:rPr>
        <w:t>が</w:t>
      </w:r>
      <w:r w:rsidRPr="00F84B77">
        <w:rPr>
          <w:rFonts w:ascii="HG丸ｺﾞｼｯｸM-PRO" w:eastAsia="HG丸ｺﾞｼｯｸM-PRO" w:hAnsi="HG丸ｺﾞｼｯｸM-PRO" w:hint="eastAsia"/>
        </w:rPr>
        <w:t>期待される住民や市民団体等との連携を強化し、施設の不具合等を発見した際にその情報を通報する</w:t>
      </w:r>
      <w:r w:rsidR="003D1E8C" w:rsidRPr="00F84B77">
        <w:rPr>
          <w:rFonts w:ascii="HG丸ｺﾞｼｯｸM-PRO" w:eastAsia="HG丸ｺﾞｼｯｸM-PRO" w:hAnsi="HG丸ｺﾞｼｯｸM-PRO" w:hint="eastAsia"/>
        </w:rPr>
        <w:t>仕組</w:t>
      </w:r>
      <w:r w:rsidR="00164311" w:rsidRPr="00F84B77">
        <w:rPr>
          <w:rFonts w:ascii="HG丸ｺﾞｼｯｸM-PRO" w:eastAsia="HG丸ｺﾞｼｯｸM-PRO" w:hAnsi="HG丸ｺﾞｼｯｸM-PRO" w:hint="eastAsia"/>
        </w:rPr>
        <w:t>み</w:t>
      </w:r>
      <w:r w:rsidR="009E089A" w:rsidRPr="00F84B77">
        <w:rPr>
          <w:rFonts w:ascii="HG丸ｺﾞｼｯｸM-PRO" w:eastAsia="HG丸ｺﾞｼｯｸM-PRO" w:hAnsi="HG丸ｺﾞｼｯｸM-PRO" w:hint="eastAsia"/>
        </w:rPr>
        <w:t>を</w:t>
      </w:r>
      <w:r w:rsidR="00C262F2" w:rsidRPr="007B0805">
        <w:rPr>
          <w:rFonts w:ascii="HG丸ｺﾞｼｯｸM-PRO" w:eastAsia="HG丸ｺﾞｼｯｸM-PRO" w:hAnsi="HG丸ｺﾞｼｯｸM-PRO" w:hint="eastAsia"/>
        </w:rPr>
        <w:t>検討</w:t>
      </w:r>
      <w:r w:rsidR="009E089A" w:rsidRPr="007B0805">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w:t>
      </w:r>
    </w:p>
    <w:p w:rsidR="008E5E9E" w:rsidRPr="00F84B77" w:rsidRDefault="008E5E9E" w:rsidP="005269C8">
      <w:pPr>
        <w:pStyle w:val="80"/>
        <w:ind w:left="945" w:firstLine="210"/>
        <w:rPr>
          <w:rFonts w:ascii="HG丸ｺﾞｼｯｸM-PRO" w:eastAsia="HG丸ｺﾞｼｯｸM-PRO" w:hAnsi="HG丸ｺﾞｼｯｸM-PRO"/>
        </w:rPr>
      </w:pPr>
    </w:p>
    <w:p w:rsidR="00EA1F04" w:rsidRPr="00F84B77" w:rsidRDefault="00EA1F04" w:rsidP="00863D57">
      <w:pPr>
        <w:pStyle w:val="6"/>
      </w:pPr>
      <w:r w:rsidRPr="00F84B77">
        <w:rPr>
          <w:rFonts w:hint="eastAsia"/>
        </w:rPr>
        <w:t>地元企業との災害時連携</w:t>
      </w:r>
    </w:p>
    <w:p w:rsidR="00BC53F9" w:rsidRPr="00F84B77" w:rsidRDefault="00BC53F9" w:rsidP="00863D57">
      <w:pPr>
        <w:pStyle w:val="60"/>
        <w:ind w:left="735" w:firstLine="210"/>
      </w:pPr>
      <w:r w:rsidRPr="00F84B77">
        <w:rPr>
          <w:rFonts w:ascii="HG丸ｺﾞｼｯｸM-PRO" w:eastAsia="HG丸ｺﾞｼｯｸM-PRO" w:hAnsi="HG丸ｺﾞｼｯｸM-PRO" w:hint="eastAsia"/>
        </w:rPr>
        <w:t>緊急事象（不具合）の発生時に、その施設の復旧を速やかに</w:t>
      </w:r>
      <w:r w:rsidR="009E089A" w:rsidRPr="00F84B77">
        <w:rPr>
          <w:rFonts w:ascii="HG丸ｺﾞｼｯｸM-PRO" w:eastAsia="HG丸ｺﾞｼｯｸM-PRO" w:hAnsi="HG丸ｺﾞｼｯｸM-PRO" w:hint="eastAsia"/>
        </w:rPr>
        <w:t>行えるよう</w:t>
      </w:r>
      <w:r w:rsidRPr="00F84B77">
        <w:rPr>
          <w:rFonts w:ascii="HG丸ｺﾞｼｯｸM-PRO" w:eastAsia="HG丸ｺﾞｼｯｸM-PRO" w:hAnsi="HG丸ｺﾞｼｯｸM-PRO" w:hint="eastAsia"/>
        </w:rPr>
        <w:t>、引き続き、</w:t>
      </w:r>
      <w:r w:rsidR="009C3067" w:rsidRPr="00F84B77">
        <w:rPr>
          <w:rFonts w:ascii="HG丸ｺﾞｼｯｸM-PRO" w:eastAsia="HG丸ｺﾞｼｯｸM-PRO" w:hAnsi="HG丸ｺﾞｼｯｸM-PRO" w:hint="eastAsia"/>
        </w:rPr>
        <w:t>地元企業と連携した取組を進める。</w:t>
      </w:r>
    </w:p>
    <w:p w:rsidR="00612C2B" w:rsidRPr="00F84B77" w:rsidRDefault="00612C2B" w:rsidP="00612C2B">
      <w:pPr>
        <w:ind w:leftChars="300" w:left="630" w:firstLineChars="100" w:firstLine="210"/>
        <w:rPr>
          <w:rFonts w:ascii="HG丸ｺﾞｼｯｸM-PRO" w:eastAsia="HG丸ｺﾞｼｯｸM-PRO" w:hAnsi="HG丸ｺﾞｼｯｸM-PRO"/>
        </w:rPr>
      </w:pPr>
    </w:p>
    <w:p w:rsidR="0039339B" w:rsidRPr="00F84B77" w:rsidRDefault="0039339B" w:rsidP="0039339B">
      <w:pPr>
        <w:ind w:firstLineChars="300" w:firstLine="632"/>
        <w:rPr>
          <w:rFonts w:ascii="HG丸ｺﾞｼｯｸM-PRO" w:eastAsia="HG丸ｺﾞｼｯｸM-PRO" w:hAnsi="HG丸ｺﾞｼｯｸM-PRO"/>
          <w:b/>
        </w:rPr>
      </w:pPr>
      <w:r w:rsidRPr="00F84B77">
        <w:rPr>
          <w:rFonts w:ascii="HG丸ｺﾞｼｯｸM-PRO" w:eastAsia="HG丸ｺﾞｼｯｸM-PRO" w:hAnsi="HG丸ｺﾞｼｯｸM-PRO" w:hint="eastAsia"/>
          <w:b/>
        </w:rPr>
        <w:t>（取組事例）</w:t>
      </w:r>
    </w:p>
    <w:p w:rsidR="00612C2B" w:rsidRPr="00F84B77" w:rsidRDefault="00612C2B" w:rsidP="00612C2B">
      <w:pPr>
        <w:ind w:leftChars="300" w:left="63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w:t>
      </w:r>
      <w:r w:rsidR="009E089A" w:rsidRPr="00F84B77">
        <w:rPr>
          <w:rFonts w:ascii="HG丸ｺﾞｼｯｸM-PRO" w:eastAsia="HG丸ｺﾞｼｯｸM-PRO" w:hAnsi="HG丸ｺﾞｼｯｸM-PRO" w:hint="eastAsia"/>
        </w:rPr>
        <w:t>に</w:t>
      </w:r>
      <w:r w:rsidRPr="00F84B77">
        <w:rPr>
          <w:rFonts w:ascii="HG丸ｺﾞｼｯｸM-PRO" w:eastAsia="HG丸ｺﾞｼｯｸM-PRO" w:hAnsi="HG丸ｺﾞｼｯｸM-PRO" w:hint="eastAsia"/>
        </w:rPr>
        <w:t>参加できるほか、災害時におけ</w:t>
      </w:r>
      <w:r w:rsidR="00C262F2" w:rsidRPr="00F84B77">
        <w:rPr>
          <w:rFonts w:ascii="HG丸ｺﾞｼｯｸM-PRO" w:eastAsia="HG丸ｺﾞｼｯｸM-PRO" w:hAnsi="HG丸ｺﾞｼｯｸM-PRO" w:hint="eastAsia"/>
        </w:rPr>
        <w:t>る応急対策要請への協力に同意している。また</w:t>
      </w:r>
      <w:r w:rsidRPr="00F84B77">
        <w:rPr>
          <w:rFonts w:ascii="HG丸ｺﾞｼｯｸM-PRO" w:eastAsia="HG丸ｺﾞｼｯｸM-PRO" w:hAnsi="HG丸ｺﾞｼｯｸM-PRO" w:hint="eastAsia"/>
        </w:rPr>
        <w:t>、事前審査は、下記に示す事項の報告（様式書類の提出）を求めている。</w:t>
      </w:r>
    </w:p>
    <w:p w:rsidR="00EA1F04" w:rsidRPr="00F84B77" w:rsidRDefault="00EA1F04" w:rsidP="00EA1F04">
      <w:pPr>
        <w:ind w:leftChars="300" w:left="630" w:firstLineChars="100" w:firstLine="210"/>
        <w:rPr>
          <w:rFonts w:ascii="HG丸ｺﾞｼｯｸM-PRO" w:eastAsia="HG丸ｺﾞｼｯｸM-PRO" w:hAnsi="HG丸ｺﾞｼｯｸM-PRO"/>
        </w:rPr>
      </w:pPr>
    </w:p>
    <w:p w:rsidR="00EA1F04" w:rsidRPr="00782149" w:rsidRDefault="00BF2749" w:rsidP="00EA1F04">
      <w:pPr>
        <w:ind w:leftChars="300" w:left="630" w:firstLineChars="100" w:firstLine="200"/>
        <w:rPr>
          <w:rFonts w:ascii="HG丸ｺﾞｼｯｸM-PRO" w:eastAsia="HG丸ｺﾞｼｯｸM-PRO" w:hAnsi="HG丸ｺﾞｼｯｸM-PRO"/>
          <w:sz w:val="20"/>
        </w:rPr>
      </w:pPr>
      <w:r>
        <w:rPr>
          <w:rFonts w:ascii="HG丸ｺﾞｼｯｸM-PRO" w:eastAsia="HG丸ｺﾞｼｯｸM-PRO" w:hAnsi="HG丸ｺﾞｼｯｸM-PRO"/>
          <w:noProof/>
          <w:sz w:val="20"/>
        </w:rPr>
        <mc:AlternateContent>
          <mc:Choice Requires="wps">
            <w:drawing>
              <wp:anchor distT="0" distB="0" distL="114300" distR="114300" simplePos="0" relativeHeight="252355584" behindDoc="0" locked="0" layoutInCell="1" allowOverlap="1" wp14:anchorId="58BE6094" wp14:editId="1A8BE536">
                <wp:simplePos x="0" y="0"/>
                <wp:positionH relativeFrom="column">
                  <wp:posOffset>400050</wp:posOffset>
                </wp:positionH>
                <wp:positionV relativeFrom="paragraph">
                  <wp:posOffset>11430</wp:posOffset>
                </wp:positionV>
                <wp:extent cx="66675" cy="914400"/>
                <wp:effectExtent l="0" t="0" r="28575" b="19050"/>
                <wp:wrapNone/>
                <wp:docPr id="47129" name="左大かっこ 47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" adj="131" strokecolor="black [3213]" strokeweight="1.5pt"/>
            </w:pict>
          </mc:Fallback>
        </mc:AlternateContent>
      </w:r>
      <w:r w:rsidR="00EA1F04" w:rsidRPr="00F84B77">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782149" w:rsidRDefault="00EA1F04" w:rsidP="00EA1F04">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・重機保有状況調書　　　　※バックホウやダンプトラックの保有および保管場所</w:t>
      </w:r>
    </w:p>
    <w:p w:rsidR="00EA1F04" w:rsidRPr="00782149" w:rsidRDefault="00EA1F04" w:rsidP="00EA1F04">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・技術者名簿・経歴書　　　※特殊車両の運転免許や技術資格保有者</w:t>
      </w:r>
    </w:p>
    <w:p w:rsidR="00EA1F04" w:rsidRPr="00782149" w:rsidRDefault="00EA1F04" w:rsidP="00EA1F04">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・常用労働者名簿　　　　　※常用労働者の直接雇用数（</w:t>
      </w:r>
      <w:r w:rsidR="00164311" w:rsidRPr="00782149">
        <w:rPr>
          <w:rFonts w:ascii="HG丸ｺﾞｼｯｸM-PRO" w:eastAsia="HG丸ｺﾞｼｯｸM-PRO" w:hAnsi="HG丸ｺﾞｼｯｸM-PRO" w:hint="eastAsia"/>
          <w:sz w:val="20"/>
        </w:rPr>
        <w:t>3</w:t>
      </w:r>
      <w:r w:rsidRPr="00782149">
        <w:rPr>
          <w:rFonts w:ascii="HG丸ｺﾞｼｯｸM-PRO" w:eastAsia="HG丸ｺﾞｼｯｸM-PRO" w:hAnsi="HG丸ｺﾞｼｯｸM-PRO" w:hint="eastAsia"/>
          <w:sz w:val="20"/>
        </w:rPr>
        <w:t>名以上必須）　　　　　など</w:t>
      </w:r>
    </w:p>
    <w:p w:rsidR="00EA1F04" w:rsidRPr="00782149" w:rsidRDefault="00EA1F04" w:rsidP="00EA1F04">
      <w:pPr>
        <w:ind w:leftChars="300" w:left="630" w:firstLineChars="100" w:firstLine="210"/>
        <w:rPr>
          <w:rFonts w:ascii="HG丸ｺﾞｼｯｸM-PRO" w:eastAsia="HG丸ｺﾞｼｯｸM-PRO" w:hAnsi="HG丸ｺﾞｼｯｸM-PRO"/>
        </w:rPr>
      </w:pPr>
    </w:p>
    <w:p w:rsidR="0058350D" w:rsidRPr="00782149" w:rsidRDefault="00186FEB" w:rsidP="00CE4E39">
      <w:r w:rsidRPr="00782149">
        <w:br w:type="page"/>
      </w:r>
    </w:p>
    <w:p w:rsidR="007F4E80" w:rsidRPr="00782149" w:rsidRDefault="007F4E80" w:rsidP="008C3EB8">
      <w:pPr>
        <w:pStyle w:val="2"/>
      </w:pPr>
      <w:bookmarkStart w:id="675" w:name="_Ref409527591"/>
      <w:bookmarkStart w:id="676" w:name="_Toc411883436"/>
      <w:r w:rsidRPr="00782149">
        <w:rPr>
          <w:rFonts w:hint="eastAsia"/>
        </w:rPr>
        <w:lastRenderedPageBreak/>
        <w:t>維持管理業務の改善と魅力向上のあり方</w:t>
      </w:r>
      <w:bookmarkEnd w:id="675"/>
      <w:bookmarkEnd w:id="676"/>
    </w:p>
    <w:p w:rsidR="007F4E80" w:rsidRPr="00782149" w:rsidRDefault="002B6F44" w:rsidP="008C3EB8">
      <w:pPr>
        <w:pStyle w:val="3"/>
      </w:pPr>
      <w:bookmarkStart w:id="677" w:name="_Toc411883437"/>
      <w:r w:rsidRPr="00782149">
        <w:rPr>
          <w:rFonts w:hint="eastAsia"/>
        </w:rPr>
        <w:t>新技術</w:t>
      </w:r>
      <w:r w:rsidR="009C3067" w:rsidRPr="00782149">
        <w:rPr>
          <w:rFonts w:hint="eastAsia"/>
        </w:rPr>
        <w:t>等</w:t>
      </w:r>
      <w:r w:rsidRPr="00782149">
        <w:rPr>
          <w:rFonts w:hint="eastAsia"/>
        </w:rPr>
        <w:t>の活用</w:t>
      </w:r>
      <w:bookmarkEnd w:id="677"/>
    </w:p>
    <w:p w:rsidR="00BC53F9" w:rsidRPr="00782149" w:rsidRDefault="009C3067" w:rsidP="008C3EB8">
      <w:pPr>
        <w:pStyle w:val="4"/>
      </w:pPr>
      <w:r w:rsidRPr="00782149">
        <w:rPr>
          <w:rFonts w:hint="eastAsia"/>
        </w:rPr>
        <w:t>基本認識</w:t>
      </w:r>
    </w:p>
    <w:p w:rsidR="00BC53F9" w:rsidRPr="007B0805" w:rsidRDefault="00BC53F9">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w:t>
      </w:r>
      <w:r w:rsidRPr="007B0805">
        <w:rPr>
          <w:rFonts w:ascii="HG丸ｺﾞｼｯｸM-PRO" w:eastAsia="HG丸ｺﾞｼｯｸM-PRO" w:hAnsi="HG丸ｺﾞｼｯｸM-PRO" w:hint="eastAsia"/>
          <w:color w:val="000000" w:themeColor="text1"/>
        </w:rPr>
        <w:t>いった契約面での課題も多い。職員のニーズ</w:t>
      </w:r>
      <w:r w:rsidR="009C3067" w:rsidRPr="00DE24A5">
        <w:rPr>
          <w:rFonts w:ascii="HG丸ｺﾞｼｯｸM-PRO" w:eastAsia="HG丸ｺﾞｼｯｸM-PRO" w:hAnsi="HG丸ｺﾞｼｯｸM-PRO" w:hint="eastAsia"/>
          <w:color w:val="000000" w:themeColor="text1"/>
        </w:rPr>
        <w:t>調査</w:t>
      </w:r>
      <w:r w:rsidRPr="00DE24A5">
        <w:rPr>
          <w:rFonts w:ascii="HG丸ｺﾞｼｯｸM-PRO" w:eastAsia="HG丸ｺﾞｼｯｸM-PRO" w:hAnsi="HG丸ｺﾞｼｯｸM-PRO" w:hint="eastAsia"/>
          <w:color w:val="000000" w:themeColor="text1"/>
        </w:rPr>
        <w:t>結果</w:t>
      </w:r>
      <w:r w:rsidR="00C60F19" w:rsidRPr="00DE24A5">
        <w:rPr>
          <w:rFonts w:ascii="HG丸ｺﾞｼｯｸM-PRO" w:eastAsia="HG丸ｺﾞｼｯｸM-PRO" w:hAnsi="HG丸ｺﾞｼｯｸM-PRO" w:hint="eastAsia"/>
          <w:color w:val="000000" w:themeColor="text1"/>
        </w:rPr>
        <w:t>では</w:t>
      </w:r>
      <w:r w:rsidRPr="00DE24A5">
        <w:rPr>
          <w:rFonts w:ascii="HG丸ｺﾞｼｯｸM-PRO" w:eastAsia="HG丸ｺﾞｼｯｸM-PRO" w:hAnsi="HG丸ｺﾞｼｯｸM-PRO" w:hint="eastAsia"/>
          <w:color w:val="000000" w:themeColor="text1"/>
        </w:rPr>
        <w:t>、新技術・新工法の活用を見合わせた理由として、『新技術を探せなかった』を除くと、『実績が少ない』『契約上の問題』『意思決定に時間がかかる』が続いて</w:t>
      </w:r>
      <w:r w:rsidR="00B416AA" w:rsidRPr="00DE24A5">
        <w:rPr>
          <w:rFonts w:ascii="HG丸ｺﾞｼｯｸM-PRO" w:eastAsia="HG丸ｺﾞｼｯｸM-PRO" w:hAnsi="HG丸ｺﾞｼｯｸM-PRO" w:hint="eastAsia"/>
          <w:color w:val="000000" w:themeColor="text1"/>
        </w:rPr>
        <w:t>おり、</w:t>
      </w:r>
      <w:r w:rsidRPr="007B0805">
        <w:rPr>
          <w:rFonts w:ascii="HG丸ｺﾞｼｯｸM-PRO" w:eastAsia="HG丸ｺﾞｼｯｸM-PRO" w:hAnsi="HG丸ｺﾞｼｯｸM-PRO" w:hint="eastAsia"/>
          <w:color w:val="000000" w:themeColor="text1"/>
        </w:rPr>
        <w:t>契約手法等の見直しにより、新技術・新工法の活用が促進される可能性がある。</w:t>
      </w:r>
    </w:p>
    <w:p w:rsidR="00BC53F9" w:rsidRPr="00F84B77" w:rsidRDefault="00BC53F9" w:rsidP="00863D57">
      <w:pPr>
        <w:pStyle w:val="40"/>
        <w:ind w:left="420" w:firstLine="21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また、</w:t>
      </w:r>
      <w:r w:rsidR="00C60F19" w:rsidRPr="007B0805">
        <w:rPr>
          <w:rFonts w:ascii="HG丸ｺﾞｼｯｸM-PRO" w:eastAsia="HG丸ｺﾞｼｯｸM-PRO" w:hAnsi="HG丸ｺﾞｼｯｸM-PRO" w:hint="eastAsia"/>
          <w:color w:val="000000" w:themeColor="text1"/>
        </w:rPr>
        <w:t>「</w:t>
      </w:r>
      <w:r w:rsidRPr="007B0805">
        <w:rPr>
          <w:rFonts w:ascii="HG丸ｺﾞｼｯｸM-PRO" w:eastAsia="HG丸ｺﾞｼｯｸM-PRO" w:hAnsi="HG丸ｺﾞｼｯｸM-PRO" w:hint="eastAsia"/>
          <w:color w:val="000000" w:themeColor="text1"/>
        </w:rPr>
        <w:t>課題解決のために、新技術・新工法・新材料を採用しようとしたことがあるか</w:t>
      </w:r>
      <w:r w:rsidR="00C60F19" w:rsidRPr="007B0805">
        <w:rPr>
          <w:rFonts w:ascii="HG丸ｺﾞｼｯｸM-PRO" w:eastAsia="HG丸ｺﾞｼｯｸM-PRO" w:hAnsi="HG丸ｺﾞｼｯｸM-PRO" w:hint="eastAsia"/>
          <w:color w:val="000000" w:themeColor="text1"/>
        </w:rPr>
        <w:t>」</w:t>
      </w:r>
      <w:r w:rsidRPr="007B0805">
        <w:rPr>
          <w:rFonts w:ascii="HG丸ｺﾞｼｯｸM-PRO" w:eastAsia="HG丸ｺﾞｼｯｸM-PRO" w:hAnsi="HG丸ｺﾞｼｯｸM-PRO" w:hint="eastAsia"/>
          <w:color w:val="000000" w:themeColor="text1"/>
        </w:rPr>
        <w:t>との設問では、『ない』が大半を</w:t>
      </w:r>
      <w:r w:rsidR="00C60F19" w:rsidRPr="007B0805">
        <w:rPr>
          <w:rFonts w:ascii="HG丸ｺﾞｼｯｸM-PRO" w:eastAsia="HG丸ｺﾞｼｯｸM-PRO" w:hAnsi="HG丸ｺﾞｼｯｸM-PRO" w:hint="eastAsia"/>
          <w:color w:val="000000" w:themeColor="text1"/>
        </w:rPr>
        <w:t>占めている</w:t>
      </w:r>
      <w:r w:rsidR="00C12CD4" w:rsidRPr="007B0805">
        <w:rPr>
          <w:rFonts w:ascii="HG丸ｺﾞｼｯｸM-PRO" w:eastAsia="HG丸ｺﾞｼｯｸM-PRO" w:hAnsi="HG丸ｺﾞｼｯｸM-PRO" w:hint="eastAsia"/>
          <w:color w:val="000000" w:themeColor="text1"/>
        </w:rPr>
        <w:t>（</w:t>
      </w:r>
      <w:r w:rsidR="00C12CD4" w:rsidRPr="007B0805">
        <w:rPr>
          <w:rFonts w:ascii="HG丸ｺﾞｼｯｸM-PRO" w:eastAsia="HG丸ｺﾞｼｯｸM-PRO" w:hAnsi="HG丸ｺﾞｼｯｸM-PRO"/>
          <w:color w:val="000000" w:themeColor="text1"/>
        </w:rPr>
        <w:t>93％）</w:t>
      </w:r>
      <w:r w:rsidRPr="007B0805">
        <w:rPr>
          <w:rFonts w:ascii="HG丸ｺﾞｼｯｸM-PRO" w:eastAsia="HG丸ｺﾞｼｯｸM-PRO" w:hAnsi="HG丸ｺﾞｼｯｸM-PRO" w:hint="eastAsia"/>
          <w:color w:val="000000" w:themeColor="text1"/>
        </w:rPr>
        <w:t>が、現場で困っている課題（自由記述）</w:t>
      </w:r>
      <w:r w:rsidR="00C60F19" w:rsidRPr="007B0805">
        <w:rPr>
          <w:rFonts w:ascii="HG丸ｺﾞｼｯｸM-PRO" w:eastAsia="HG丸ｺﾞｼｯｸM-PRO" w:hAnsi="HG丸ｺﾞｼｯｸM-PRO" w:hint="eastAsia"/>
          <w:color w:val="000000" w:themeColor="text1"/>
        </w:rPr>
        <w:t>で</w:t>
      </w:r>
      <w:r w:rsidRPr="007B0805">
        <w:rPr>
          <w:rFonts w:ascii="HG丸ｺﾞｼｯｸM-PRO" w:eastAsia="HG丸ｺﾞｼｯｸM-PRO" w:hAnsi="HG丸ｺﾞｼｯｸM-PRO" w:hint="eastAsia"/>
          <w:color w:val="000000" w:themeColor="text1"/>
        </w:rPr>
        <w:t>は、設計や施工といった場面で様々な回答が得られており、積算、契約等の手続きの制約や事業推進の側面等から、新技術・新工法等の採用については、そもそも</w:t>
      </w:r>
      <w:r w:rsidR="00C60F19" w:rsidRPr="007B0805">
        <w:rPr>
          <w:rFonts w:ascii="HG丸ｺﾞｼｯｸM-PRO" w:eastAsia="HG丸ｺﾞｼｯｸM-PRO" w:hAnsi="HG丸ｺﾞｼｯｸM-PRO" w:hint="eastAsia"/>
          <w:color w:val="000000" w:themeColor="text1"/>
        </w:rPr>
        <w:t>「</w:t>
      </w:r>
      <w:r w:rsidRPr="007B0805">
        <w:rPr>
          <w:rFonts w:ascii="HG丸ｺﾞｼｯｸM-PRO" w:eastAsia="HG丸ｺﾞｼｯｸM-PRO" w:hAnsi="HG丸ｺﾞｼｯｸM-PRO" w:hint="eastAsia"/>
          <w:color w:val="000000" w:themeColor="text1"/>
        </w:rPr>
        <w:t>検討しない（できない）</w:t>
      </w:r>
      <w:r w:rsidR="00C60F19" w:rsidRPr="007B0805">
        <w:rPr>
          <w:rFonts w:ascii="HG丸ｺﾞｼｯｸM-PRO" w:eastAsia="HG丸ｺﾞｼｯｸM-PRO" w:hAnsi="HG丸ｺﾞｼｯｸM-PRO" w:hint="eastAsia"/>
          <w:color w:val="000000" w:themeColor="text1"/>
        </w:rPr>
        <w:t>」</w:t>
      </w:r>
      <w:r w:rsidRPr="007B0805">
        <w:rPr>
          <w:rFonts w:ascii="HG丸ｺﾞｼｯｸM-PRO" w:eastAsia="HG丸ｺﾞｼｯｸM-PRO" w:hAnsi="HG丸ｺﾞｼｯｸM-PRO" w:hint="eastAsia"/>
          <w:color w:val="000000" w:themeColor="text1"/>
        </w:rPr>
        <w:t>といった状況にあるものと推察される。</w:t>
      </w:r>
    </w:p>
    <w:p w:rsidR="00BC53F9" w:rsidRPr="00F84B77" w:rsidRDefault="00BC53F9" w:rsidP="00863D57">
      <w:pPr>
        <w:pStyle w:val="30"/>
        <w:ind w:left="105" w:firstLine="210"/>
      </w:pPr>
    </w:p>
    <w:p w:rsidR="007F4E80" w:rsidRPr="00F84B77" w:rsidRDefault="004E6B0E" w:rsidP="008C3EB8">
      <w:pPr>
        <w:pStyle w:val="4"/>
      </w:pPr>
      <w:r w:rsidRPr="00F84B77">
        <w:rPr>
          <w:rFonts w:hint="eastAsia"/>
        </w:rPr>
        <w:t>基本的な考え方</w:t>
      </w:r>
    </w:p>
    <w:p w:rsidR="004E6B0E" w:rsidRPr="00F84B77" w:rsidRDefault="004E6B0E" w:rsidP="00BC53F9">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効率的・効果的な維持管理を進めていく上で、公務員技術者は、点検手法や補修方法など、これまで以上に多くの技術的課題に取組まなければならない。今後、様々な課題に対し、新技術や新工法は、解決手段として大いに期待される。さらに、新たな技術を試行する過程で技術者が育成されることも期待され、大学・企業等における新技術の開発促進にもつながると考えられることから、新技術・工法・材料等の活用と促進に向けた仕組みづくりを行っていく必要がある。</w:t>
      </w:r>
    </w:p>
    <w:p w:rsidR="00BC53F9" w:rsidRPr="00F84B77" w:rsidRDefault="00BC53F9" w:rsidP="00863D57">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その際、公平な選定を行うために、既存の第三者機関が技術認定するものについては活用を認める</w:t>
      </w:r>
      <w:r w:rsidRPr="007B0805">
        <w:rPr>
          <w:rFonts w:ascii="HG丸ｺﾞｼｯｸM-PRO" w:eastAsia="HG丸ｺﾞｼｯｸM-PRO" w:hAnsi="HG丸ｺﾞｼｯｸM-PRO" w:hint="eastAsia"/>
          <w:color w:val="000000" w:themeColor="text1"/>
        </w:rPr>
        <w:t>といったルールづくりが必要となる。そのためには、民間企業等との継続的な連携関係の強化や、官庁が持っているデータをオープンにすることで産官学の連携を強化</w:t>
      </w:r>
      <w:r w:rsidR="00B416AA" w:rsidRPr="00DE24A5">
        <w:rPr>
          <w:rFonts w:ascii="HG丸ｺﾞｼｯｸM-PRO" w:eastAsia="HG丸ｺﾞｼｯｸM-PRO" w:hAnsi="HG丸ｺﾞｼｯｸM-PRO" w:hint="eastAsia"/>
          <w:color w:val="000000" w:themeColor="text1"/>
        </w:rPr>
        <w:t>についても検討を行う。</w:t>
      </w:r>
    </w:p>
    <w:p w:rsidR="007F4E80" w:rsidRPr="00F84B77" w:rsidRDefault="007F4E80" w:rsidP="007F4E80">
      <w:pPr>
        <w:widowControl/>
        <w:ind w:left="630"/>
        <w:rPr>
          <w:rFonts w:ascii="HG丸ｺﾞｼｯｸM-PRO" w:eastAsia="HG丸ｺﾞｼｯｸM-PRO" w:hAnsi="HG丸ｺﾞｼｯｸM-PRO"/>
          <w:szCs w:val="21"/>
        </w:rPr>
      </w:pPr>
    </w:p>
    <w:p w:rsidR="007F4E80" w:rsidRPr="00F84B77" w:rsidRDefault="007F4E80" w:rsidP="008C3EB8">
      <w:pPr>
        <w:pStyle w:val="4"/>
      </w:pPr>
      <w:r w:rsidRPr="00F84B77">
        <w:rPr>
          <w:rFonts w:hint="eastAsia"/>
        </w:rPr>
        <w:t>具体的な検討内容</w:t>
      </w:r>
      <w:r w:rsidR="00ED0DDD" w:rsidRPr="00F84B77">
        <w:rPr>
          <w:rFonts w:hint="eastAsia"/>
        </w:rPr>
        <w:t>（新技術・新工法・新材料の活用と促進にむけた仕組みづくり）</w:t>
      </w:r>
    </w:p>
    <w:p w:rsidR="004E6B0E" w:rsidRPr="00F84B77" w:rsidRDefault="004E6B0E" w:rsidP="00863D57">
      <w:pPr>
        <w:pStyle w:val="40"/>
        <w:ind w:left="420" w:firstLine="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w:t>
      </w:r>
      <w:r w:rsidR="00D74513" w:rsidRPr="007B0805">
        <w:rPr>
          <w:rFonts w:ascii="HG丸ｺﾞｼｯｸM-PRO" w:eastAsia="HG丸ｺﾞｼｯｸM-PRO" w:hAnsi="HG丸ｺﾞｼｯｸM-PRO" w:hint="eastAsia"/>
          <w:szCs w:val="21"/>
        </w:rPr>
        <w:t>する</w:t>
      </w:r>
      <w:r w:rsidRPr="00F84B77">
        <w:rPr>
          <w:rFonts w:ascii="HG丸ｺﾞｼｯｸM-PRO" w:eastAsia="HG丸ｺﾞｼｯｸM-PRO" w:hAnsi="HG丸ｺﾞｼｯｸM-PRO" w:hint="eastAsia"/>
          <w:szCs w:val="21"/>
        </w:rPr>
        <w:t>。</w:t>
      </w:r>
    </w:p>
    <w:p w:rsidR="004E6B0E" w:rsidRPr="00F84B77" w:rsidRDefault="00B416AA" w:rsidP="00863D57">
      <w:pPr>
        <w:pStyle w:val="40"/>
        <w:ind w:left="420" w:firstLine="210"/>
        <w:rPr>
          <w:rFonts w:ascii="HG丸ｺﾞｼｯｸM-PRO" w:eastAsia="HG丸ｺﾞｼｯｸM-PRO" w:hAnsi="HG丸ｺﾞｼｯｸM-PRO"/>
          <w:szCs w:val="21"/>
        </w:rPr>
      </w:pPr>
      <w:r w:rsidRPr="00DE24A5">
        <w:rPr>
          <w:rFonts w:ascii="HG丸ｺﾞｼｯｸM-PRO" w:eastAsia="HG丸ｺﾞｼｯｸM-PRO" w:hAnsi="HG丸ｺﾞｼｯｸM-PRO" w:hint="eastAsia"/>
          <w:szCs w:val="21"/>
        </w:rPr>
        <w:t>また</w:t>
      </w:r>
      <w:r w:rsidR="004E6B0E" w:rsidRPr="00DE24A5">
        <w:rPr>
          <w:rFonts w:ascii="HG丸ｺﾞｼｯｸM-PRO" w:eastAsia="HG丸ｺﾞｼｯｸM-PRO" w:hAnsi="HG丸ｺﾞｼｯｸM-PRO" w:hint="eastAsia"/>
          <w:szCs w:val="21"/>
        </w:rPr>
        <w:t>、新技術などの活用促進に向けて、『産官学</w:t>
      </w:r>
      <w:r w:rsidR="004E6B0E" w:rsidRPr="00F84B77">
        <w:rPr>
          <w:rFonts w:ascii="HG丸ｺﾞｼｯｸM-PRO" w:eastAsia="HG丸ｺﾞｼｯｸM-PRO" w:hAnsi="HG丸ｺﾞｼｯｸM-PRO" w:hint="eastAsia"/>
          <w:szCs w:val="21"/>
        </w:rPr>
        <w:t>民が連携』する機会</w:t>
      </w:r>
      <w:r w:rsidR="00D55762" w:rsidRPr="00F84B77">
        <w:rPr>
          <w:rFonts w:ascii="HG丸ｺﾞｼｯｸM-PRO" w:eastAsia="HG丸ｺﾞｼｯｸM-PRO" w:hAnsi="HG丸ｺﾞｼｯｸM-PRO" w:hint="eastAsia"/>
          <w:szCs w:val="21"/>
        </w:rPr>
        <w:t>（意見交換する場）</w:t>
      </w:r>
      <w:r w:rsidR="004E6B0E" w:rsidRPr="00F84B77">
        <w:rPr>
          <w:rFonts w:ascii="HG丸ｺﾞｼｯｸM-PRO" w:eastAsia="HG丸ｺﾞｼｯｸM-PRO" w:hAnsi="HG丸ｺﾞｼｯｸM-PRO" w:hint="eastAsia"/>
          <w:szCs w:val="21"/>
        </w:rPr>
        <w:t>を増やし、ニーズや課題等の情報共有を行う。</w:t>
      </w:r>
    </w:p>
    <w:p w:rsidR="00D74513" w:rsidRPr="00F84B77" w:rsidRDefault="00D74513" w:rsidP="00863D57">
      <w:pPr>
        <w:pStyle w:val="40"/>
        <w:ind w:left="420" w:firstLine="210"/>
        <w:rPr>
          <w:rFonts w:ascii="HG丸ｺﾞｼｯｸM-PRO" w:eastAsia="HG丸ｺﾞｼｯｸM-PRO" w:hAnsi="HG丸ｺﾞｼｯｸM-PRO"/>
          <w:szCs w:val="21"/>
        </w:rPr>
      </w:pPr>
    </w:p>
    <w:p w:rsidR="00F27AC8" w:rsidRPr="00F84B77" w:rsidRDefault="00F27AC8" w:rsidP="008C3EB8">
      <w:pPr>
        <w:pStyle w:val="3"/>
      </w:pPr>
      <w:bookmarkStart w:id="678" w:name="_Toc397605058"/>
      <w:bookmarkStart w:id="679" w:name="_Toc411883438"/>
      <w:bookmarkEnd w:id="678"/>
      <w:r w:rsidRPr="00F84B77">
        <w:rPr>
          <w:rFonts w:hint="eastAsia"/>
        </w:rPr>
        <w:lastRenderedPageBreak/>
        <w:t>入札契約制度の改善</w:t>
      </w:r>
      <w:bookmarkEnd w:id="679"/>
    </w:p>
    <w:p w:rsidR="00F27AC8" w:rsidRPr="00F84B77" w:rsidRDefault="00C60F19" w:rsidP="008C3EB8">
      <w:pPr>
        <w:pStyle w:val="4"/>
      </w:pPr>
      <w:r w:rsidRPr="00F84B77">
        <w:rPr>
          <w:rFonts w:hint="eastAsia"/>
        </w:rPr>
        <w:t>基本認識</w:t>
      </w:r>
    </w:p>
    <w:p w:rsidR="00841F59" w:rsidRPr="00F84B77" w:rsidRDefault="00841F59" w:rsidP="00841F59">
      <w:pPr>
        <w:pStyle w:val="5"/>
      </w:pPr>
      <w:r w:rsidRPr="00F84B77">
        <w:rPr>
          <w:rFonts w:hint="eastAsia"/>
        </w:rPr>
        <w:t>包括契約</w:t>
      </w:r>
    </w:p>
    <w:p w:rsidR="00517216" w:rsidRPr="00F84B77" w:rsidRDefault="00517216" w:rsidP="00517216">
      <w:pPr>
        <w:pStyle w:val="5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大阪府では、単価契約を活用して緊急時の舗装補修や橋梁補修などに対応しているが、雪寒対応など業務の平準化が困難な業務については、受注を控える企業が多く、受注業者の確保ならびに安定した維持管理業務の確保が求められる。このため、大阪府では、単価契約の受注実績を他工事の評価項目として取り入れるなど、受注業者の保護育成ならび安定的かつ継続的な維持管理業務に努めているが、さらに有事の際の現場技能者を確保（安定的雇用の確保）する観点から、地域単位における維持管理業務を包括的かつ継続的に契約する</w:t>
      </w:r>
      <w:r w:rsidRPr="00DE24A5">
        <w:rPr>
          <w:rFonts w:ascii="HG丸ｺﾞｼｯｸM-PRO" w:eastAsia="HG丸ｺﾞｼｯｸM-PRO" w:hAnsi="HG丸ｺﾞｼｯｸM-PRO" w:hint="eastAsia"/>
        </w:rPr>
        <w:t>仕組み</w:t>
      </w:r>
      <w:r w:rsidR="00B416AA" w:rsidRPr="00DE24A5">
        <w:rPr>
          <w:rFonts w:ascii="HG丸ｺﾞｼｯｸM-PRO" w:eastAsia="HG丸ｺﾞｼｯｸM-PRO" w:hAnsi="HG丸ｺﾞｼｯｸM-PRO" w:hint="eastAsia"/>
        </w:rPr>
        <w:t>についての</w:t>
      </w:r>
      <w:r w:rsidRPr="00DE24A5">
        <w:rPr>
          <w:rFonts w:ascii="HG丸ｺﾞｼｯｸM-PRO" w:eastAsia="HG丸ｺﾞｼｯｸM-PRO" w:hAnsi="HG丸ｺﾞｼｯｸM-PRO" w:hint="eastAsia"/>
        </w:rPr>
        <w:t>検討</w:t>
      </w:r>
      <w:r w:rsidR="00B416AA" w:rsidRPr="00DE24A5">
        <w:rPr>
          <w:rFonts w:ascii="HG丸ｺﾞｼｯｸM-PRO" w:eastAsia="HG丸ｺﾞｼｯｸM-PRO" w:hAnsi="HG丸ｺﾞｼｯｸM-PRO" w:hint="eastAsia"/>
        </w:rPr>
        <w:t>も行う</w:t>
      </w:r>
      <w:r w:rsidRPr="00DE24A5">
        <w:rPr>
          <w:rFonts w:ascii="HG丸ｺﾞｼｯｸM-PRO" w:eastAsia="HG丸ｺﾞｼｯｸM-PRO" w:hAnsi="HG丸ｺﾞｼｯｸM-PRO" w:hint="eastAsia"/>
        </w:rPr>
        <w:t>。</w:t>
      </w:r>
    </w:p>
    <w:p w:rsidR="00841F59" w:rsidRPr="00F84B77" w:rsidRDefault="00841F59" w:rsidP="00841F59">
      <w:pPr>
        <w:pStyle w:val="50"/>
        <w:ind w:left="735" w:firstLine="210"/>
        <w:rPr>
          <w:rFonts w:ascii="HG丸ｺﾞｼｯｸM-PRO" w:eastAsia="HG丸ｺﾞｼｯｸM-PRO" w:hAnsi="HG丸ｺﾞｼｯｸM-PRO"/>
        </w:rPr>
      </w:pPr>
    </w:p>
    <w:p w:rsidR="00841F59" w:rsidRPr="00F84B77" w:rsidRDefault="00841F59" w:rsidP="00841F59">
      <w:pPr>
        <w:pStyle w:val="5"/>
      </w:pPr>
      <w:r w:rsidRPr="00F84B77">
        <w:rPr>
          <w:rFonts w:hint="eastAsia"/>
        </w:rPr>
        <w:t>機械・電気設備</w:t>
      </w:r>
    </w:p>
    <w:p w:rsidR="00517216" w:rsidRPr="00F84B77" w:rsidRDefault="00517216" w:rsidP="00517216">
      <w:pPr>
        <w:pStyle w:val="5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河川・海岸施設である水門・排水機場や下水処理場などにある機械・電気設備は、これらが稼働してはじめてその機能を発揮するものであり、いつでも稼働できる状態に保つような維持管理が必要である。そのためには、効率的・効果的な維持管理を持続して行える実施体制が重要であり、維持管理業務の一部を外部委託して行うことも必要である。</w:t>
      </w:r>
    </w:p>
    <w:p w:rsidR="00517216" w:rsidRPr="00F84B77" w:rsidRDefault="00517216" w:rsidP="00517216">
      <w:pPr>
        <w:pStyle w:val="5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また、設備点検では点検項目を予め定めていたとしても、実際に点検を行う者により、点検に対する視点（基準）が変わることがあり、点検履歴の適切な評価を行えないことが想定される。そのため、点検業務の継続性を考慮した仕組みも必要である。</w:t>
      </w:r>
    </w:p>
    <w:p w:rsidR="00517216" w:rsidRPr="00F84B77" w:rsidRDefault="00517216" w:rsidP="00517216">
      <w:pPr>
        <w:pStyle w:val="5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したがって、機械・電気設備における維持管理業務では、業務内容等に合わせた実施体制を整理した上で、高度な技術、特殊な技術が必要な業務には特定する企業と随意契約を行うするなど、外部委託する場合の契約手法について検討</w:t>
      </w:r>
      <w:r w:rsidR="005A5916">
        <w:rPr>
          <w:rFonts w:ascii="HG丸ｺﾞｼｯｸM-PRO" w:eastAsia="HG丸ｺﾞｼｯｸM-PRO" w:hAnsi="HG丸ｺﾞｼｯｸM-PRO" w:hint="eastAsia"/>
        </w:rPr>
        <w:t>する。</w:t>
      </w:r>
    </w:p>
    <w:p w:rsidR="00841F59" w:rsidRPr="00F84B77" w:rsidRDefault="00841F59" w:rsidP="00841F59">
      <w:pPr>
        <w:pStyle w:val="50"/>
        <w:ind w:left="735" w:firstLine="210"/>
        <w:rPr>
          <w:rFonts w:ascii="HG丸ｺﾞｼｯｸM-PRO" w:eastAsia="HG丸ｺﾞｼｯｸM-PRO" w:hAnsi="HG丸ｺﾞｼｯｸM-PRO"/>
        </w:rPr>
      </w:pPr>
    </w:p>
    <w:p w:rsidR="00C60F19" w:rsidRPr="00F84B77" w:rsidRDefault="00C60F19" w:rsidP="008C3EB8">
      <w:pPr>
        <w:pStyle w:val="4"/>
      </w:pPr>
      <w:r w:rsidRPr="00F84B77">
        <w:rPr>
          <w:rFonts w:hint="eastAsia"/>
        </w:rPr>
        <w:t>基本的な考え方</w:t>
      </w:r>
    </w:p>
    <w:p w:rsidR="00841F59" w:rsidRPr="00F84B77" w:rsidRDefault="00841F59" w:rsidP="00841F59">
      <w:pPr>
        <w:pStyle w:val="5"/>
      </w:pPr>
      <w:r w:rsidRPr="00F84B77">
        <w:rPr>
          <w:rFonts w:hint="eastAsia"/>
        </w:rPr>
        <w:t>包括契約</w:t>
      </w:r>
    </w:p>
    <w:p w:rsidR="00517216" w:rsidRPr="00F84B77" w:rsidRDefault="00517216" w:rsidP="00517216">
      <w:pPr>
        <w:pStyle w:val="5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入札契約制度の改善については、「今後の社会資本の維持管理・更新のあり方について　答申（平成</w:t>
      </w:r>
      <w:r w:rsidRPr="00F84B77">
        <w:rPr>
          <w:rFonts w:ascii="HG丸ｺﾞｼｯｸM-PRO" w:eastAsia="HG丸ｺﾞｼｯｸM-PRO" w:hAnsi="HG丸ｺﾞｼｯｸM-PRO"/>
        </w:rPr>
        <w:t>25年12月、社会資本整備審議会・交通政策審議会）」や、「公共工事の品質確保の促進に関する法律の一部を改正する法律（平成26年6月　公布・施行）（以下「改正品確法」）」などで触れられており、国としても今後の課題であると認識している。また、維持管理に関する新しい入札契約制度として</w:t>
      </w:r>
      <w:r w:rsidRPr="00F84B77">
        <w:rPr>
          <w:rFonts w:ascii="HG丸ｺﾞｼｯｸM-PRO" w:eastAsia="HG丸ｺﾞｼｯｸM-PRO" w:hAnsi="HG丸ｺﾞｼｯｸM-PRO" w:hint="eastAsia"/>
        </w:rPr>
        <w:t>「地域維持型契約」が国の主導で進められており、各地で導入（試行）が進んでいる。</w:t>
      </w:r>
    </w:p>
    <w:p w:rsidR="00517216" w:rsidRPr="00782149" w:rsidRDefault="00801E32" w:rsidP="00517216">
      <w:pPr>
        <w:pStyle w:val="50"/>
        <w:ind w:left="735" w:firstLine="210"/>
        <w:rPr>
          <w:rFonts w:ascii="HG丸ｺﾞｼｯｸM-PRO" w:eastAsia="HG丸ｺﾞｼｯｸM-PRO" w:hAnsi="HG丸ｺﾞｼｯｸM-PRO"/>
        </w:rPr>
      </w:pPr>
      <w:r w:rsidRPr="00DE24A5">
        <w:rPr>
          <w:rFonts w:ascii="HG丸ｺﾞｼｯｸM-PRO" w:eastAsia="HG丸ｺﾞｼｯｸM-PRO" w:hAnsi="HG丸ｺﾞｼｯｸM-PRO" w:hint="eastAsia"/>
        </w:rPr>
        <w:t>今後</w:t>
      </w:r>
      <w:r w:rsidR="00517216" w:rsidRPr="00DE24A5">
        <w:rPr>
          <w:rFonts w:ascii="HG丸ｺﾞｼｯｸM-PRO" w:eastAsia="HG丸ｺﾞｼｯｸM-PRO" w:hAnsi="HG丸ｺﾞｼｯｸM-PRO" w:hint="eastAsia"/>
        </w:rPr>
        <w:t>、「改正品確法」の運用に関する国の動向なども踏まえ（見極め）、入札契約制度の改善を進めていくことが必要である。その際には、契約の長期化・継続化、地域的な包括契約など、対象数量を増やすための包括化だけではなく、「点検・診断</w:t>
      </w:r>
      <w:r w:rsidR="000A2F8D" w:rsidRPr="007B0805">
        <w:rPr>
          <w:rFonts w:ascii="HG丸ｺﾞｼｯｸM-PRO" w:eastAsia="HG丸ｺﾞｼｯｸM-PRO" w:hAnsi="HG丸ｺﾞｼｯｸM-PRO" w:hint="eastAsia"/>
        </w:rPr>
        <w:t>～小修繕</w:t>
      </w:r>
      <w:r w:rsidR="00517216" w:rsidRPr="007B0805">
        <w:rPr>
          <w:rFonts w:ascii="HG丸ｺﾞｼｯｸM-PRO" w:eastAsia="HG丸ｺﾞｼｯｸM-PRO" w:hAnsi="HG丸ｺﾞｼｯｸM-PRO" w:hint="eastAsia"/>
        </w:rPr>
        <w:t>」や「道路事業・河川事業」といったこれまで分かれていた業務の一括発注など、一連の業務を深度化させる視点も</w:t>
      </w:r>
      <w:r w:rsidRPr="00DE24A5">
        <w:rPr>
          <w:rFonts w:ascii="HG丸ｺﾞｼｯｸM-PRO" w:eastAsia="HG丸ｺﾞｼｯｸM-PRO" w:hAnsi="HG丸ｺﾞｼｯｸM-PRO" w:hint="eastAsia"/>
        </w:rPr>
        <w:t>考慮し検討する</w:t>
      </w:r>
      <w:r w:rsidR="00517216" w:rsidRPr="00DE24A5">
        <w:rPr>
          <w:rFonts w:ascii="HG丸ｺﾞｼｯｸM-PRO" w:eastAsia="HG丸ｺﾞｼｯｸM-PRO" w:hAnsi="HG丸ｺﾞｼｯｸM-PRO" w:hint="eastAsia"/>
        </w:rPr>
        <w:t>。</w:t>
      </w:r>
    </w:p>
    <w:p w:rsidR="000C027A" w:rsidRPr="00782149" w:rsidRDefault="000C027A" w:rsidP="00C60F19">
      <w:pPr>
        <w:pStyle w:val="40"/>
        <w:ind w:left="420" w:firstLine="210"/>
        <w:rPr>
          <w:rFonts w:ascii="HG丸ｺﾞｼｯｸM-PRO" w:eastAsia="HG丸ｺﾞｼｯｸM-PRO" w:hAnsi="HG丸ｺﾞｼｯｸM-PRO"/>
        </w:rPr>
      </w:pPr>
    </w:p>
    <w:p w:rsidR="00841F59" w:rsidRPr="00782149" w:rsidRDefault="00841F59" w:rsidP="00841F59">
      <w:pPr>
        <w:pStyle w:val="5"/>
      </w:pPr>
      <w:r w:rsidRPr="00782149">
        <w:rPr>
          <w:rFonts w:hint="eastAsia"/>
        </w:rPr>
        <w:lastRenderedPageBreak/>
        <w:t>機械・電気設備</w:t>
      </w:r>
    </w:p>
    <w:p w:rsidR="00841F59" w:rsidRPr="00782149" w:rsidRDefault="00841F59" w:rsidP="00841F59">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機械・電気設備の</w:t>
      </w:r>
      <w:r w:rsidR="000A2F8D" w:rsidRPr="00EB6ABC">
        <w:rPr>
          <w:rFonts w:ascii="HG丸ｺﾞｼｯｸM-PRO" w:eastAsia="HG丸ｺﾞｼｯｸM-PRO" w:hAnsi="HG丸ｺﾞｼｯｸM-PRO" w:hint="eastAsia"/>
        </w:rPr>
        <w:t>適切な</w:t>
      </w:r>
      <w:r w:rsidRPr="00782149">
        <w:rPr>
          <w:rFonts w:ascii="HG丸ｺﾞｼｯｸM-PRO" w:eastAsia="HG丸ｺﾞｼｯｸM-PRO" w:hAnsi="HG丸ｺﾞｼｯｸM-PRO" w:hint="eastAsia"/>
        </w:rPr>
        <w:t>維持管理を持続的に行っていくには、適切な維持管理を推進することのほか、これら維持管理を適切に実施する実施体制が重要であり、その基本的な考え方を以下に示す。</w:t>
      </w:r>
    </w:p>
    <w:p w:rsidR="00841F59" w:rsidRPr="00782149" w:rsidRDefault="00841F59" w:rsidP="00841F59">
      <w:pPr>
        <w:pStyle w:val="6"/>
      </w:pPr>
      <w:r w:rsidRPr="00782149">
        <w:rPr>
          <w:rFonts w:hint="eastAsia"/>
        </w:rPr>
        <w:t>維持管理業務の実施体制</w:t>
      </w:r>
    </w:p>
    <w:p w:rsidR="00517216" w:rsidRPr="007B0805"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w:t>
      </w:r>
      <w:r w:rsidRPr="007B0805">
        <w:rPr>
          <w:rFonts w:ascii="HG丸ｺﾞｼｯｸM-PRO" w:eastAsia="HG丸ｺﾞｼｯｸM-PRO" w:hAnsi="HG丸ｺﾞｼｯｸM-PRO" w:hint="eastAsia"/>
        </w:rPr>
        <w:t>容に応じて実施する。</w:t>
      </w:r>
    </w:p>
    <w:p w:rsidR="00517216" w:rsidRPr="00782149" w:rsidRDefault="00517216" w:rsidP="00517216">
      <w:pPr>
        <w:pStyle w:val="60"/>
        <w:ind w:left="73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なかでも、点検業者等へ外部委託する場合には、委託する際の契約手法の工夫や業務の確実性・継続性の視点から、点検業者等が責任を持って、実施できるような仕組み</w:t>
      </w:r>
      <w:r w:rsidR="00801E32" w:rsidRPr="007B0805">
        <w:rPr>
          <w:rFonts w:ascii="HG丸ｺﾞｼｯｸM-PRO" w:eastAsia="HG丸ｺﾞｼｯｸM-PRO" w:hAnsi="HG丸ｺﾞｼｯｸM-PRO" w:hint="eastAsia"/>
        </w:rPr>
        <w:t>を構築する。</w:t>
      </w:r>
    </w:p>
    <w:p w:rsidR="00841F59" w:rsidRPr="00782149" w:rsidRDefault="00841F59" w:rsidP="00841F59">
      <w:pPr>
        <w:pStyle w:val="6"/>
      </w:pPr>
      <w:r w:rsidRPr="00782149">
        <w:rPr>
          <w:rFonts w:hint="eastAsia"/>
        </w:rPr>
        <w:t>維持管理業務の外部委託</w:t>
      </w: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そのため、これら維持管理業務を外部委託する場合には、業務内容に応じた点検業者等の選定を適切に行うことが必要である。特に、損傷評価、精密点検、設備の分解整備等といった業務においては、これら設備を製作したときの設計思想や非常に高度な知識が必要であると考えられ、製作会社等への随意契約</w:t>
      </w:r>
      <w:r w:rsidRPr="007B0805">
        <w:rPr>
          <w:rFonts w:ascii="HG丸ｺﾞｼｯｸM-PRO" w:eastAsia="HG丸ｺﾞｼｯｸM-PRO" w:hAnsi="HG丸ｺﾞｼｯｸM-PRO" w:hint="eastAsia"/>
        </w:rPr>
        <w:t>による委託</w:t>
      </w:r>
      <w:r w:rsidR="00801E32" w:rsidRPr="00DE24A5">
        <w:rPr>
          <w:rFonts w:ascii="HG丸ｺﾞｼｯｸM-PRO" w:eastAsia="HG丸ｺﾞｼｯｸM-PRO" w:hAnsi="HG丸ｺﾞｼｯｸM-PRO" w:hint="eastAsia"/>
        </w:rPr>
        <w:t>を行う</w:t>
      </w:r>
      <w:r w:rsidRPr="00DE24A5">
        <w:rPr>
          <w:rFonts w:ascii="HG丸ｺﾞｼｯｸM-PRO" w:eastAsia="HG丸ｺﾞｼｯｸM-PRO" w:hAnsi="HG丸ｺﾞｼｯｸM-PRO" w:hint="eastAsia"/>
        </w:rPr>
        <w:t>。</w:t>
      </w: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rsidR="009453FB" w:rsidRDefault="00841F59">
      <w:pPr>
        <w:pStyle w:val="a9"/>
        <w:spacing w:before="180"/>
      </w:pPr>
      <w:r w:rsidRPr="00782149">
        <w:rPr>
          <w:rFonts w:hint="eastAsia"/>
        </w:rPr>
        <w:t>表</w:t>
      </w:r>
      <w:r w:rsidRPr="00782149">
        <w:t xml:space="preserve"> </w:t>
      </w:r>
      <w:fldSimple w:instr=" STYLEREF 2 \s ">
        <w:r w:rsidR="0030381F">
          <w:rPr>
            <w:noProof/>
          </w:rPr>
          <w:t>5.3</w:t>
        </w:r>
      </w:fldSimple>
      <w:r w:rsidR="003524A3" w:rsidRPr="00782149">
        <w:noBreakHyphen/>
      </w:r>
      <w:fldSimple w:instr=" SEQ 表 \* ARABIC \s 2 ">
        <w:r w:rsidR="0030381F">
          <w:rPr>
            <w:noProof/>
          </w:rPr>
          <w:t>1</w:t>
        </w:r>
      </w:fldSimple>
      <w:r w:rsidRPr="00782149">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41F59" w:rsidRPr="00782149" w:rsidTr="00841F59">
        <w:tc>
          <w:tcPr>
            <w:tcW w:w="3232" w:type="dxa"/>
            <w:gridSpan w:val="2"/>
            <w:tcBorders>
              <w:bottom w:val="double" w:sz="4" w:space="0" w:color="auto"/>
            </w:tcBorders>
            <w:shd w:val="clear" w:color="auto" w:fill="D9D9D9" w:themeFill="background1" w:themeFillShade="D9"/>
          </w:tcPr>
          <w:p w:rsidR="00841F59" w:rsidRPr="00782149"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rsidR="00841F59" w:rsidRPr="00782149"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rsidR="00841F59" w:rsidRPr="00782149"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契約手法</w:t>
            </w:r>
          </w:p>
        </w:tc>
      </w:tr>
      <w:tr w:rsidR="00841F59" w:rsidRPr="00782149" w:rsidTr="00841F59">
        <w:tc>
          <w:tcPr>
            <w:tcW w:w="1106" w:type="dxa"/>
            <w:vMerge w:val="restart"/>
            <w:tcBorders>
              <w:top w:val="double" w:sz="4" w:space="0" w:color="auto"/>
            </w:tcBorders>
            <w:vAlign w:val="center"/>
          </w:tcPr>
          <w:p w:rsidR="00841F59" w:rsidRPr="00782149" w:rsidRDefault="00841F59" w:rsidP="009E31EF">
            <w:pPr>
              <w:pStyle w:val="40"/>
              <w:spacing w:line="280" w:lineRule="exact"/>
              <w:ind w:leftChars="0" w:left="0" w:firstLineChars="0" w:firstLine="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保守業務</w:t>
            </w:r>
          </w:p>
        </w:tc>
        <w:tc>
          <w:tcPr>
            <w:tcW w:w="2126" w:type="dxa"/>
            <w:tcBorders>
              <w:top w:val="double" w:sz="4" w:space="0" w:color="auto"/>
            </w:tcBorders>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①日常メンテナンス</w:t>
            </w:r>
          </w:p>
        </w:tc>
        <w:tc>
          <w:tcPr>
            <w:tcW w:w="2959" w:type="dxa"/>
            <w:tcBorders>
              <w:top w:val="double" w:sz="4" w:space="0" w:color="auto"/>
            </w:tcBorders>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日常保守業務</w:t>
            </w:r>
          </w:p>
          <w:p w:rsidR="00841F59" w:rsidRPr="00782149" w:rsidRDefault="00841F59" w:rsidP="009E31EF">
            <w:pPr>
              <w:pStyle w:val="40"/>
              <w:spacing w:line="280" w:lineRule="exact"/>
              <w:ind w:leftChars="95" w:left="199"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機器清掃、給脂、簡易点検、簡易修繕、動作確認など</w:t>
            </w:r>
          </w:p>
        </w:tc>
        <w:tc>
          <w:tcPr>
            <w:tcW w:w="2527" w:type="dxa"/>
            <w:tcBorders>
              <w:top w:val="double" w:sz="4" w:space="0" w:color="auto"/>
            </w:tcBorders>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一般競争入札</w:t>
            </w:r>
          </w:p>
        </w:tc>
      </w:tr>
      <w:tr w:rsidR="00841F59" w:rsidRPr="00782149" w:rsidTr="00841F59">
        <w:tc>
          <w:tcPr>
            <w:tcW w:w="1106" w:type="dxa"/>
            <w:vMerge/>
            <w:vAlign w:val="center"/>
          </w:tcPr>
          <w:p w:rsidR="00841F59" w:rsidRPr="00782149" w:rsidRDefault="00841F59" w:rsidP="009E31EF">
            <w:pPr>
              <w:pStyle w:val="40"/>
              <w:spacing w:line="280" w:lineRule="exact"/>
              <w:ind w:leftChars="0" w:left="0" w:firstLineChars="0" w:firstLine="0"/>
              <w:jc w:val="left"/>
              <w:rPr>
                <w:rFonts w:ascii="HG丸ｺﾞｼｯｸM-PRO" w:eastAsia="HG丸ｺﾞｼｯｸM-PRO" w:hAnsi="HG丸ｺﾞｼｯｸM-PRO"/>
              </w:rPr>
            </w:pPr>
          </w:p>
        </w:tc>
        <w:tc>
          <w:tcPr>
            <w:tcW w:w="2126"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②特殊メンテナンス</w:t>
            </w:r>
          </w:p>
        </w:tc>
        <w:tc>
          <w:tcPr>
            <w:tcW w:w="2959"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特殊保守業務</w:t>
            </w:r>
          </w:p>
          <w:p w:rsidR="00841F59" w:rsidRPr="00782149" w:rsidRDefault="00841F59" w:rsidP="009E31EF">
            <w:pPr>
              <w:pStyle w:val="40"/>
              <w:spacing w:line="280" w:lineRule="exact"/>
              <w:ind w:leftChars="0"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精密点検、オーバーホールなど</w:t>
            </w:r>
          </w:p>
        </w:tc>
        <w:tc>
          <w:tcPr>
            <w:tcW w:w="2527"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（製作会社への）</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特命随意契約</w:t>
            </w:r>
          </w:p>
        </w:tc>
      </w:tr>
      <w:tr w:rsidR="00841F59" w:rsidRPr="00782149" w:rsidTr="00841F59">
        <w:tc>
          <w:tcPr>
            <w:tcW w:w="1106" w:type="dxa"/>
            <w:vMerge w:val="restart"/>
            <w:vAlign w:val="center"/>
          </w:tcPr>
          <w:p w:rsidR="00841F59" w:rsidRPr="00782149" w:rsidRDefault="00841F59" w:rsidP="009E31EF">
            <w:pPr>
              <w:pStyle w:val="40"/>
              <w:spacing w:line="280" w:lineRule="exact"/>
              <w:ind w:leftChars="0" w:left="0" w:firstLineChars="0" w:firstLine="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補修業務</w:t>
            </w:r>
          </w:p>
        </w:tc>
        <w:tc>
          <w:tcPr>
            <w:tcW w:w="2126"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③主要機器</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（特殊機器）</w:t>
            </w:r>
          </w:p>
        </w:tc>
        <w:tc>
          <w:tcPr>
            <w:tcW w:w="2959"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機器の補修業務</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システム機器の補修、特殊</w:t>
            </w:r>
          </w:p>
          <w:p w:rsidR="00841F59" w:rsidRPr="00782149" w:rsidRDefault="00841F59" w:rsidP="009E31EF">
            <w:pPr>
              <w:pStyle w:val="40"/>
              <w:spacing w:line="280" w:lineRule="exact"/>
              <w:ind w:leftChars="0" w:left="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機器の補修など</w:t>
            </w:r>
          </w:p>
        </w:tc>
        <w:tc>
          <w:tcPr>
            <w:tcW w:w="2527"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（製作会社への）</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特命随意契約</w:t>
            </w:r>
          </w:p>
        </w:tc>
      </w:tr>
      <w:tr w:rsidR="00841F59" w:rsidRPr="00782149" w:rsidTr="00841F59">
        <w:tc>
          <w:tcPr>
            <w:tcW w:w="1106" w:type="dxa"/>
            <w:vMerge/>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p>
        </w:tc>
        <w:tc>
          <w:tcPr>
            <w:tcW w:w="2126"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④その他機器</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（汎用機器）</w:t>
            </w:r>
          </w:p>
        </w:tc>
        <w:tc>
          <w:tcPr>
            <w:tcW w:w="2959"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機器の補修業務</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消耗部品の交換、汎用機</w:t>
            </w:r>
          </w:p>
          <w:p w:rsidR="00841F59" w:rsidRPr="00782149" w:rsidRDefault="00841F59" w:rsidP="009E31EF">
            <w:pPr>
              <w:pStyle w:val="40"/>
              <w:spacing w:line="280" w:lineRule="exact"/>
              <w:ind w:leftChars="0" w:left="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器の取替など</w:t>
            </w:r>
          </w:p>
        </w:tc>
        <w:tc>
          <w:tcPr>
            <w:tcW w:w="2527"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一般競争入札</w:t>
            </w:r>
          </w:p>
        </w:tc>
      </w:tr>
    </w:tbl>
    <w:p w:rsidR="00841F59" w:rsidRPr="00782149" w:rsidRDefault="00841F59" w:rsidP="009E31EF">
      <w:pPr>
        <w:pStyle w:val="40"/>
        <w:spacing w:line="280" w:lineRule="exact"/>
        <w:ind w:left="420" w:firstLine="210"/>
        <w:rPr>
          <w:rFonts w:ascii="HG丸ｺﾞｼｯｸM-PRO" w:eastAsia="HG丸ｺﾞｼｯｸM-PRO" w:hAnsi="HG丸ｺﾞｼｯｸM-PRO"/>
        </w:rPr>
      </w:pP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以下に外部発注する場合の留意点を示す。</w:t>
      </w:r>
    </w:p>
    <w:p w:rsidR="00517216" w:rsidRPr="00782149" w:rsidRDefault="00517216" w:rsidP="00517216">
      <w:pPr>
        <w:pStyle w:val="af1"/>
        <w:numPr>
          <w:ilvl w:val="0"/>
          <w:numId w:val="46"/>
        </w:numPr>
        <w:ind w:leftChars="0"/>
        <w:rPr>
          <w:rFonts w:cs="Meiryo UI"/>
        </w:rPr>
      </w:pPr>
      <w:r w:rsidRPr="00782149">
        <w:rPr>
          <w:rFonts w:ascii="HG丸ｺﾞｼｯｸM-PRO" w:eastAsia="HG丸ｺﾞｼｯｸM-PRO" w:hAnsi="HG丸ｺﾞｼｯｸM-PRO" w:cs="Meiryo UI" w:hint="eastAsia"/>
        </w:rPr>
        <w:t>必要な業務内容等を整理、検討する。</w:t>
      </w:r>
    </w:p>
    <w:p w:rsidR="00517216" w:rsidRPr="00782149" w:rsidRDefault="00517216" w:rsidP="00517216">
      <w:pPr>
        <w:pStyle w:val="af1"/>
        <w:numPr>
          <w:ilvl w:val="0"/>
          <w:numId w:val="46"/>
        </w:numPr>
        <w:ind w:leftChars="0"/>
        <w:rPr>
          <w:rFonts w:cs="Meiryo UI"/>
        </w:rPr>
      </w:pPr>
      <w:r w:rsidRPr="00782149">
        <w:rPr>
          <w:rFonts w:ascii="HG丸ｺﾞｼｯｸM-PRO" w:eastAsia="HG丸ｺﾞｼｯｸM-PRO" w:hAnsi="HG丸ｺﾞｼｯｸM-PRO" w:cs="Meiryo UI" w:hint="eastAsia"/>
        </w:rPr>
        <w:t>業務内容に応じた業者選定（契約手法）を選択する。</w:t>
      </w:r>
    </w:p>
    <w:p w:rsidR="00517216" w:rsidRPr="00782149" w:rsidRDefault="00517216" w:rsidP="00517216">
      <w:pPr>
        <w:pStyle w:val="af1"/>
        <w:numPr>
          <w:ilvl w:val="0"/>
          <w:numId w:val="46"/>
        </w:numPr>
        <w:ind w:leftChars="0"/>
        <w:rPr>
          <w:rFonts w:cs="Meiryo UI"/>
        </w:rPr>
      </w:pPr>
      <w:r w:rsidRPr="00782149">
        <w:rPr>
          <w:rFonts w:ascii="HG丸ｺﾞｼｯｸM-PRO" w:eastAsia="HG丸ｺﾞｼｯｸM-PRO" w:hAnsi="HG丸ｺﾞｼｯｸM-PRO" w:cs="Meiryo UI" w:hint="eastAsia"/>
        </w:rPr>
        <w:t>点検の継続性を考慮し、長期継続契約を検討する。</w:t>
      </w:r>
    </w:p>
    <w:p w:rsidR="00517216" w:rsidRPr="00782149" w:rsidRDefault="00517216" w:rsidP="008C3EB8">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ただし、特命随意契約を選択する場合においては、業務内容を整理し、特定者に委託せざる得ないことを第三者に</w:t>
      </w:r>
      <w:r w:rsidRPr="00DE24A5">
        <w:rPr>
          <w:rFonts w:ascii="HG丸ｺﾞｼｯｸM-PRO" w:eastAsia="HG丸ｺﾞｼｯｸM-PRO" w:hAnsi="HG丸ｺﾞｼｯｸM-PRO" w:hint="eastAsia"/>
        </w:rPr>
        <w:t>説明が行えるようにしておく。</w:t>
      </w:r>
    </w:p>
    <w:p w:rsidR="00B522DC" w:rsidRPr="00782149" w:rsidRDefault="00B522DC">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7F4E80" w:rsidRPr="00782149" w:rsidRDefault="00FE4D78" w:rsidP="008C3EB8">
      <w:pPr>
        <w:pStyle w:val="3"/>
      </w:pPr>
      <w:bookmarkStart w:id="680" w:name="_Toc411883439"/>
      <w:r w:rsidRPr="00782149">
        <w:rPr>
          <w:rFonts w:hint="eastAsia"/>
        </w:rPr>
        <w:lastRenderedPageBreak/>
        <w:t>維持管理業務の魅力向上に向けて</w:t>
      </w:r>
      <w:bookmarkEnd w:id="680"/>
    </w:p>
    <w:p w:rsidR="00B522DC" w:rsidRPr="00782149" w:rsidRDefault="00B522DC" w:rsidP="008C3EB8">
      <w:pPr>
        <w:pStyle w:val="4"/>
      </w:pPr>
      <w:r w:rsidRPr="00782149">
        <w:rPr>
          <w:rFonts w:hint="eastAsia"/>
        </w:rPr>
        <w:t>基本的な考え方</w:t>
      </w:r>
    </w:p>
    <w:p w:rsidR="00BC53F9" w:rsidRPr="00F84B77" w:rsidRDefault="00BC53F9" w:rsidP="00B522DC">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維持管理業務の魅力向上</w:t>
      </w:r>
      <w:r w:rsidR="004A4B3A" w:rsidRPr="00F84B77">
        <w:rPr>
          <w:rFonts w:ascii="HG丸ｺﾞｼｯｸM-PRO" w:eastAsia="HG丸ｺﾞｼｯｸM-PRO" w:hAnsi="HG丸ｺﾞｼｯｸM-PRO" w:hint="eastAsia"/>
          <w:color w:val="000000" w:themeColor="text1"/>
        </w:rPr>
        <w:t>に</w:t>
      </w:r>
      <w:r w:rsidR="005D1897" w:rsidRPr="00F84B77">
        <w:rPr>
          <w:rFonts w:ascii="HG丸ｺﾞｼｯｸM-PRO" w:eastAsia="HG丸ｺﾞｼｯｸM-PRO" w:hAnsi="HG丸ｺﾞｼｯｸM-PRO" w:hint="eastAsia"/>
          <w:color w:val="000000" w:themeColor="text1"/>
        </w:rPr>
        <w:t>向けては</w:t>
      </w:r>
      <w:r w:rsidRPr="00F84B77">
        <w:rPr>
          <w:rFonts w:ascii="HG丸ｺﾞｼｯｸM-PRO" w:eastAsia="HG丸ｺﾞｼｯｸM-PRO" w:hAnsi="HG丸ｺﾞｼｯｸM-PRO" w:hint="eastAsia"/>
          <w:color w:val="000000" w:themeColor="text1"/>
        </w:rPr>
        <w:t>、以下の点に留意した検討を行っていく。</w:t>
      </w:r>
    </w:p>
    <w:p w:rsidR="00B522DC" w:rsidRPr="00F84B77" w:rsidRDefault="005D1897" w:rsidP="00BB3F54">
      <w:pPr>
        <w:pStyle w:val="40"/>
        <w:numPr>
          <w:ilvl w:val="0"/>
          <w:numId w:val="5"/>
        </w:numPr>
        <w:ind w:leftChars="0" w:firstLine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szCs w:val="21"/>
        </w:rPr>
        <w:t>府民</w:t>
      </w:r>
      <w:r w:rsidR="000A2F8D" w:rsidRPr="00F84B77">
        <w:rPr>
          <w:rFonts w:ascii="HG丸ｺﾞｼｯｸM-PRO" w:eastAsia="HG丸ｺﾞｼｯｸM-PRO" w:hAnsi="HG丸ｺﾞｼｯｸM-PRO" w:hint="eastAsia"/>
          <w:color w:val="000000" w:themeColor="text1"/>
          <w:szCs w:val="21"/>
        </w:rPr>
        <w:t>・企業等に対する積極的な情報発信</w:t>
      </w:r>
      <w:r w:rsidR="00B522DC" w:rsidRPr="00F84B77">
        <w:rPr>
          <w:rFonts w:ascii="HG丸ｺﾞｼｯｸM-PRO" w:eastAsia="HG丸ｺﾞｼｯｸM-PRO" w:hAnsi="HG丸ｺﾞｼｯｸM-PRO"/>
          <w:color w:val="000000" w:themeColor="text1"/>
          <w:szCs w:val="21"/>
        </w:rPr>
        <w:t>とともに</w:t>
      </w:r>
      <w:r w:rsidR="00BB3F54" w:rsidRPr="00F84B77">
        <w:rPr>
          <w:rFonts w:ascii="HG丸ｺﾞｼｯｸM-PRO" w:eastAsia="HG丸ｺﾞｼｯｸM-PRO" w:hAnsi="HG丸ｺﾞｼｯｸM-PRO" w:hint="eastAsia"/>
          <w:color w:val="000000" w:themeColor="text1"/>
          <w:szCs w:val="21"/>
        </w:rPr>
        <w:t>、</w:t>
      </w:r>
      <w:r w:rsidR="00B522DC" w:rsidRPr="00F84B77">
        <w:rPr>
          <w:rFonts w:ascii="HG丸ｺﾞｼｯｸM-PRO" w:eastAsia="HG丸ｺﾞｼｯｸM-PRO" w:hAnsi="HG丸ｺﾞｼｯｸM-PRO" w:hint="eastAsia"/>
          <w:color w:val="000000" w:themeColor="text1"/>
        </w:rPr>
        <w:t>魅力ある新しい維持管理のあり方について検討</w:t>
      </w:r>
      <w:r w:rsidR="00017978" w:rsidRPr="007B0805">
        <w:rPr>
          <w:rFonts w:ascii="HG丸ｺﾞｼｯｸM-PRO" w:eastAsia="HG丸ｺﾞｼｯｸM-PRO" w:hAnsi="HG丸ｺﾞｼｯｸM-PRO" w:hint="eastAsia"/>
          <w:color w:val="000000" w:themeColor="text1"/>
        </w:rPr>
        <w:t>する</w:t>
      </w:r>
      <w:r w:rsidR="00B522DC" w:rsidRPr="00F84B77">
        <w:rPr>
          <w:rFonts w:ascii="HG丸ｺﾞｼｯｸM-PRO" w:eastAsia="HG丸ｺﾞｼｯｸM-PRO" w:hAnsi="HG丸ｺﾞｼｯｸM-PRO" w:hint="eastAsia"/>
          <w:color w:val="000000" w:themeColor="text1"/>
        </w:rPr>
        <w:t>。</w:t>
      </w:r>
      <w:r w:rsidR="004A4B3A" w:rsidRPr="00F84B77">
        <w:rPr>
          <w:rFonts w:ascii="HG丸ｺﾞｼｯｸM-PRO" w:eastAsia="HG丸ｺﾞｼｯｸM-PRO" w:hAnsi="HG丸ｺﾞｼｯｸM-PRO" w:hint="eastAsia"/>
          <w:color w:val="000000" w:themeColor="text1"/>
        </w:rPr>
        <w:t>情報発信</w:t>
      </w:r>
      <w:r w:rsidR="00BB3F54" w:rsidRPr="00F84B77">
        <w:rPr>
          <w:rFonts w:ascii="HG丸ｺﾞｼｯｸM-PRO" w:eastAsia="HG丸ｺﾞｼｯｸM-PRO" w:hAnsi="HG丸ｺﾞｼｯｸM-PRO"/>
          <w:color w:val="000000" w:themeColor="text1"/>
        </w:rPr>
        <w:t>は、維持管理に携わる技術者のモチベーション確保にもつながるもの</w:t>
      </w:r>
      <w:r w:rsidR="00017978" w:rsidRPr="007B0805">
        <w:rPr>
          <w:rFonts w:ascii="HG丸ｺﾞｼｯｸM-PRO" w:eastAsia="HG丸ｺﾞｼｯｸM-PRO" w:hAnsi="HG丸ｺﾞｼｯｸM-PRO" w:hint="eastAsia"/>
          <w:color w:val="000000" w:themeColor="text1"/>
        </w:rPr>
        <w:t>とする</w:t>
      </w:r>
      <w:r w:rsidR="00BB3F54" w:rsidRPr="00F84B77">
        <w:rPr>
          <w:rFonts w:ascii="HG丸ｺﾞｼｯｸM-PRO" w:eastAsia="HG丸ｺﾞｼｯｸM-PRO" w:hAnsi="HG丸ｺﾞｼｯｸM-PRO"/>
          <w:color w:val="000000" w:themeColor="text1"/>
        </w:rPr>
        <w:t>。</w:t>
      </w:r>
    </w:p>
    <w:p w:rsidR="00B522DC" w:rsidRPr="00F84B77" w:rsidRDefault="00B522DC" w:rsidP="00B522DC">
      <w:pPr>
        <w:pStyle w:val="40"/>
        <w:numPr>
          <w:ilvl w:val="0"/>
          <w:numId w:val="5"/>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color w:val="000000" w:themeColor="text1"/>
          <w:szCs w:val="21"/>
        </w:rPr>
        <w:t>今後の維持管</w:t>
      </w:r>
      <w:r w:rsidRPr="00F84B77">
        <w:rPr>
          <w:rFonts w:ascii="HG丸ｺﾞｼｯｸM-PRO" w:eastAsia="HG丸ｺﾞｼｯｸM-PRO" w:hAnsi="HG丸ｺﾞｼｯｸM-PRO" w:hint="eastAsia"/>
          <w:szCs w:val="21"/>
        </w:rPr>
        <w:t>理を担う学生達に</w:t>
      </w:r>
      <w:r w:rsidR="00BB3F54" w:rsidRPr="00F84B77">
        <w:rPr>
          <w:rFonts w:ascii="HG丸ｺﾞｼｯｸM-PRO" w:eastAsia="HG丸ｺﾞｼｯｸM-PRO" w:hAnsi="HG丸ｺﾞｼｯｸM-PRO" w:hint="eastAsia"/>
          <w:szCs w:val="21"/>
        </w:rPr>
        <w:t>、継続的に</w:t>
      </w:r>
      <w:r w:rsidRPr="00F84B77">
        <w:rPr>
          <w:rFonts w:ascii="HG丸ｺﾞｼｯｸM-PRO" w:eastAsia="HG丸ｺﾞｼｯｸM-PRO" w:hAnsi="HG丸ｺﾞｼｯｸM-PRO" w:hint="eastAsia"/>
          <w:szCs w:val="21"/>
        </w:rPr>
        <w:t>魅力を伝えていく。</w:t>
      </w:r>
    </w:p>
    <w:p w:rsidR="00B522DC" w:rsidRPr="00F84B77"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F84B77">
        <w:rPr>
          <w:rFonts w:ascii="HG丸ｺﾞｼｯｸM-PRO" w:eastAsia="HG丸ｺﾞｼｯｸM-PRO" w:hAnsi="HG丸ｺﾞｼｯｸM-PRO" w:hint="eastAsia"/>
          <w:szCs w:val="21"/>
        </w:rPr>
        <w:t>例：</w:t>
      </w:r>
      <w:r w:rsidR="007D3434" w:rsidRPr="00F84B77">
        <w:rPr>
          <w:rFonts w:ascii="HG丸ｺﾞｼｯｸM-PRO" w:eastAsia="HG丸ｺﾞｼｯｸM-PRO" w:hAnsi="HG丸ｺﾞｼｯｸM-PRO" w:hint="eastAsia"/>
          <w:szCs w:val="21"/>
        </w:rPr>
        <w:t>府職員が講師となり</w:t>
      </w:r>
      <w:r w:rsidRPr="00F84B77">
        <w:rPr>
          <w:rFonts w:ascii="HG丸ｺﾞｼｯｸM-PRO" w:eastAsia="HG丸ｺﾞｼｯｸM-PRO" w:hAnsi="HG丸ｺﾞｼｯｸM-PRO" w:hint="eastAsia"/>
          <w:szCs w:val="21"/>
        </w:rPr>
        <w:t>維持管理の工事現場を見せることで、重要性ややりがいのある仕事であることを理解してもら</w:t>
      </w:r>
      <w:r w:rsidRPr="00F84B77">
        <w:rPr>
          <w:rFonts w:ascii="HG丸ｺﾞｼｯｸM-PRO" w:eastAsia="HG丸ｺﾞｼｯｸM-PRO" w:hAnsi="HG丸ｺﾞｼｯｸM-PRO" w:hint="eastAsia"/>
          <w:color w:val="000000" w:themeColor="text1"/>
          <w:szCs w:val="21"/>
        </w:rPr>
        <w:t>う。</w:t>
      </w:r>
    </w:p>
    <w:p w:rsidR="00B522DC" w:rsidRPr="00F84B77"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F84B77">
        <w:rPr>
          <w:rFonts w:ascii="HG丸ｺﾞｼｯｸM-PRO" w:eastAsia="HG丸ｺﾞｼｯｸM-PRO" w:hAnsi="HG丸ｺﾞｼｯｸM-PRO" w:hint="eastAsia"/>
          <w:color w:val="000000" w:themeColor="text1"/>
          <w:szCs w:val="21"/>
        </w:rPr>
        <w:t xml:space="preserve">　　座学だけでなく、構造物を見て、触って、実際に診断することを体験してもらうことが重要である。</w:t>
      </w:r>
    </w:p>
    <w:p w:rsidR="00B522DC" w:rsidRPr="00F84B77" w:rsidRDefault="00B522DC" w:rsidP="00B522DC">
      <w:pPr>
        <w:pStyle w:val="40"/>
        <w:ind w:left="420" w:firstLine="210"/>
        <w:rPr>
          <w:rFonts w:ascii="HG丸ｺﾞｼｯｸM-PRO" w:eastAsia="HG丸ｺﾞｼｯｸM-PRO" w:hAnsi="HG丸ｺﾞｼｯｸM-PRO"/>
          <w:color w:val="000000" w:themeColor="text1"/>
        </w:rPr>
      </w:pPr>
    </w:p>
    <w:p w:rsidR="00B522DC" w:rsidRPr="00F84B77" w:rsidRDefault="00B522DC" w:rsidP="008C3EB8">
      <w:pPr>
        <w:pStyle w:val="4"/>
      </w:pPr>
      <w:r w:rsidRPr="00F84B77">
        <w:rPr>
          <w:rFonts w:hint="eastAsia"/>
        </w:rPr>
        <w:t>具体的な検討内容</w:t>
      </w:r>
    </w:p>
    <w:p w:rsidR="00B522DC" w:rsidRPr="00F84B77" w:rsidRDefault="00B522DC" w:rsidP="00B522DC">
      <w:pPr>
        <w:pStyle w:val="5"/>
      </w:pPr>
      <w:r w:rsidRPr="00F84B77">
        <w:rPr>
          <w:rFonts w:hint="eastAsia"/>
        </w:rPr>
        <w:t>積極的な情報発信</w:t>
      </w:r>
    </w:p>
    <w:p w:rsidR="008E25F4" w:rsidRPr="00F84B77" w:rsidRDefault="00B522DC" w:rsidP="00B522DC">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府民にとって、都市基盤施設は、日々の生活の中で、当たり前のように使われ、身近な</w:t>
      </w:r>
      <w:r w:rsidR="00D3291D" w:rsidRPr="00F84B77">
        <w:rPr>
          <w:rFonts w:ascii="HG丸ｺﾞｼｯｸM-PRO" w:eastAsia="HG丸ｺﾞｼｯｸM-PRO" w:hAnsi="HG丸ｺﾞｼｯｸM-PRO" w:cs="Meiryo UI" w:hint="eastAsia"/>
        </w:rPr>
        <w:t>サービス</w:t>
      </w:r>
      <w:r w:rsidRPr="00F84B77">
        <w:rPr>
          <w:rFonts w:ascii="HG丸ｺﾞｼｯｸM-PRO" w:eastAsia="HG丸ｺﾞｼｯｸM-PRO" w:hAnsi="HG丸ｺﾞｼｯｸM-PRO" w:cs="Meiryo UI" w:hint="eastAsia"/>
        </w:rPr>
        <w:t>として</w:t>
      </w:r>
      <w:r w:rsidR="00D3291D" w:rsidRPr="00F84B77">
        <w:rPr>
          <w:rFonts w:ascii="HG丸ｺﾞｼｯｸM-PRO" w:eastAsia="HG丸ｺﾞｼｯｸM-PRO" w:hAnsi="HG丸ｺﾞｼｯｸM-PRO" w:cs="Meiryo UI" w:hint="eastAsia"/>
        </w:rPr>
        <w:t>なかなか</w:t>
      </w:r>
      <w:r w:rsidRPr="00F84B77">
        <w:rPr>
          <w:rFonts w:ascii="HG丸ｺﾞｼｯｸM-PRO" w:eastAsia="HG丸ｺﾞｼｯｸM-PRO" w:hAnsi="HG丸ｺﾞｼｯｸM-PRO" w:cs="Meiryo UI" w:hint="eastAsia"/>
        </w:rPr>
        <w:t>実感されない</w:t>
      </w:r>
      <w:r w:rsidR="00FF0971" w:rsidRPr="00F84B77">
        <w:rPr>
          <w:rFonts w:ascii="HG丸ｺﾞｼｯｸM-PRO" w:eastAsia="HG丸ｺﾞｼｯｸM-PRO" w:hAnsi="HG丸ｺﾞｼｯｸM-PRO" w:cs="Meiryo UI" w:hint="eastAsia"/>
        </w:rPr>
        <w:t>ものである。</w:t>
      </w:r>
      <w:r w:rsidRPr="00F84B77">
        <w:rPr>
          <w:rFonts w:ascii="HG丸ｺﾞｼｯｸM-PRO" w:eastAsia="HG丸ｺﾞｼｯｸM-PRO" w:hAnsi="HG丸ｺﾞｼｯｸM-PRO" w:cs="Meiryo UI" w:hint="eastAsia"/>
        </w:rPr>
        <w:t>また、日々の維持管理を着実に実施することにより、</w:t>
      </w:r>
      <w:r w:rsidR="00D3291D" w:rsidRPr="00F84B77">
        <w:rPr>
          <w:rFonts w:ascii="HG丸ｺﾞｼｯｸM-PRO" w:eastAsia="HG丸ｺﾞｼｯｸM-PRO" w:hAnsi="HG丸ｺﾞｼｯｸM-PRO" w:cs="Meiryo UI" w:hint="eastAsia"/>
        </w:rPr>
        <w:t>都市基盤施設が</w:t>
      </w:r>
      <w:r w:rsidRPr="00F84B77">
        <w:rPr>
          <w:rFonts w:ascii="HG丸ｺﾞｼｯｸM-PRO" w:eastAsia="HG丸ｺﾞｼｯｸM-PRO" w:hAnsi="HG丸ｺﾞｼｯｸM-PRO" w:cs="Meiryo UI" w:hint="eastAsia"/>
        </w:rPr>
        <w:t>安全かつ良好に保たれていることも府民にとっては見えにくい</w:t>
      </w:r>
      <w:r w:rsidR="00A558DF" w:rsidRPr="00F84B77">
        <w:rPr>
          <w:rFonts w:ascii="HG丸ｺﾞｼｯｸM-PRO" w:eastAsia="HG丸ｺﾞｼｯｸM-PRO" w:hAnsi="HG丸ｺﾞｼｯｸM-PRO" w:cs="Meiryo UI" w:hint="eastAsia"/>
        </w:rPr>
        <w:t>と言える。</w:t>
      </w:r>
      <w:r w:rsidRPr="00F84B77">
        <w:rPr>
          <w:rFonts w:ascii="HG丸ｺﾞｼｯｸM-PRO" w:eastAsia="HG丸ｺﾞｼｯｸM-PRO" w:hAnsi="HG丸ｺﾞｼｯｸM-PRO" w:cs="Meiryo UI" w:hint="eastAsia"/>
        </w:rPr>
        <w:t>そのため、</w:t>
      </w:r>
      <w:r w:rsidR="00B17D72" w:rsidRPr="00F84B77">
        <w:rPr>
          <w:rFonts w:ascii="HG丸ｺﾞｼｯｸM-PRO" w:eastAsia="HG丸ｺﾞｼｯｸM-PRO" w:hAnsi="HG丸ｺﾞｼｯｸM-PRO" w:cs="Meiryo UI" w:hint="eastAsia"/>
        </w:rPr>
        <w:t>関係者一人ひとりが自覚し、</w:t>
      </w:r>
      <w:r w:rsidRPr="00F84B77">
        <w:rPr>
          <w:rFonts w:ascii="HG丸ｺﾞｼｯｸM-PRO" w:eastAsia="HG丸ｺﾞｼｯｸM-PRO" w:hAnsi="HG丸ｺﾞｼｯｸM-PRO" w:cs="Meiryo UI" w:hint="eastAsia"/>
        </w:rPr>
        <w:t>府民</w:t>
      </w:r>
      <w:r w:rsidR="004A4B3A" w:rsidRPr="00F84B77">
        <w:rPr>
          <w:rFonts w:ascii="HG丸ｺﾞｼｯｸM-PRO" w:eastAsia="HG丸ｺﾞｼｯｸM-PRO" w:hAnsi="HG丸ｺﾞｼｯｸM-PRO" w:cs="Meiryo UI" w:hint="eastAsia"/>
        </w:rPr>
        <w:t>等</w:t>
      </w:r>
      <w:r w:rsidRPr="00F84B77">
        <w:rPr>
          <w:rFonts w:ascii="HG丸ｺﾞｼｯｸM-PRO" w:eastAsia="HG丸ｺﾞｼｯｸM-PRO" w:hAnsi="HG丸ｺﾞｼｯｸM-PRO" w:cs="Meiryo UI" w:hint="eastAsia"/>
        </w:rPr>
        <w:t>に対し、都市基盤施設の長寿命化の意義・重要性を伝えるとともに</w:t>
      </w:r>
      <w:r w:rsidR="008E25F4" w:rsidRPr="00F84B77">
        <w:rPr>
          <w:rFonts w:ascii="HG丸ｺﾞｼｯｸM-PRO" w:eastAsia="HG丸ｺﾞｼｯｸM-PRO" w:hAnsi="HG丸ｺﾞｼｯｸM-PRO" w:cs="Meiryo UI" w:hint="eastAsia"/>
        </w:rPr>
        <w:t>、</w:t>
      </w:r>
      <w:r w:rsidRPr="00F84B77">
        <w:rPr>
          <w:rFonts w:ascii="HG丸ｺﾞｼｯｸM-PRO" w:eastAsia="HG丸ｺﾞｼｯｸM-PRO" w:hAnsi="HG丸ｺﾞｼｯｸM-PRO" w:cs="Meiryo UI" w:hint="eastAsia"/>
        </w:rPr>
        <w:t>長寿命化に関する大阪府の取り組みを紹介し、府民の理解・信</w:t>
      </w:r>
      <w:r w:rsidRPr="007B0805">
        <w:rPr>
          <w:rFonts w:ascii="HG丸ｺﾞｼｯｸM-PRO" w:eastAsia="HG丸ｺﾞｼｯｸM-PRO" w:hAnsi="HG丸ｺﾞｼｯｸM-PRO" w:cs="Meiryo UI" w:hint="eastAsia"/>
        </w:rPr>
        <w:t>頼・共感</w:t>
      </w:r>
      <w:r w:rsidR="008D2B0C" w:rsidRPr="00DE24A5">
        <w:rPr>
          <w:rFonts w:ascii="HG丸ｺﾞｼｯｸM-PRO" w:eastAsia="HG丸ｺﾞｼｯｸM-PRO" w:hAnsi="HG丸ｺﾞｼｯｸM-PRO" w:cs="Meiryo UI" w:hint="eastAsia"/>
        </w:rPr>
        <w:t>の</w:t>
      </w:r>
      <w:r w:rsidRPr="007B0805">
        <w:rPr>
          <w:rFonts w:ascii="HG丸ｺﾞｼｯｸM-PRO" w:eastAsia="HG丸ｺﾞｼｯｸM-PRO" w:hAnsi="HG丸ｺﾞｼｯｸM-PRO" w:cs="Meiryo UI" w:hint="eastAsia"/>
        </w:rPr>
        <w:t>醸成</w:t>
      </w:r>
      <w:r w:rsidR="0099016E" w:rsidRPr="007B0805">
        <w:rPr>
          <w:rFonts w:ascii="HG丸ｺﾞｼｯｸM-PRO" w:eastAsia="HG丸ｺﾞｼｯｸM-PRO" w:hAnsi="HG丸ｺﾞｼｯｸM-PRO" w:cs="Meiryo UI" w:hint="eastAsia"/>
        </w:rPr>
        <w:t>に努める</w:t>
      </w:r>
      <w:r w:rsidRPr="007B0805">
        <w:rPr>
          <w:rFonts w:ascii="HG丸ｺﾞｼｯｸM-PRO" w:eastAsia="HG丸ｺﾞｼｯｸM-PRO" w:hAnsi="HG丸ｺﾞｼｯｸM-PRO" w:cs="Meiryo UI" w:hint="eastAsia"/>
        </w:rPr>
        <w:t>。</w:t>
      </w:r>
    </w:p>
    <w:p w:rsidR="00B522DC" w:rsidRPr="00F84B77" w:rsidRDefault="00B522DC" w:rsidP="00B522DC">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その一つの方策として、長寿命化に関</w:t>
      </w:r>
      <w:r w:rsidR="00EF285E" w:rsidRPr="00F84B77">
        <w:rPr>
          <w:rFonts w:ascii="HG丸ｺﾞｼｯｸM-PRO" w:eastAsia="HG丸ｺﾞｼｯｸM-PRO" w:hAnsi="HG丸ｺﾞｼｯｸM-PRO" w:cs="Meiryo UI" w:hint="eastAsia"/>
        </w:rPr>
        <w:t>する</w:t>
      </w:r>
      <w:r w:rsidRPr="00F84B77">
        <w:rPr>
          <w:rFonts w:ascii="HG丸ｺﾞｼｯｸM-PRO" w:eastAsia="HG丸ｺﾞｼｯｸM-PRO" w:hAnsi="HG丸ｺﾞｼｯｸM-PRO" w:cs="Meiryo UI" w:hint="eastAsia"/>
        </w:rPr>
        <w:t>わかりやすいリーフレット等</w:t>
      </w:r>
      <w:r w:rsidR="00EF285E" w:rsidRPr="00F84B77">
        <w:rPr>
          <w:rFonts w:ascii="HG丸ｺﾞｼｯｸM-PRO" w:eastAsia="HG丸ｺﾞｼｯｸM-PRO" w:hAnsi="HG丸ｺﾞｼｯｸM-PRO" w:cs="Meiryo UI" w:hint="eastAsia"/>
        </w:rPr>
        <w:t>の</w:t>
      </w:r>
      <w:r w:rsidRPr="00F84B77">
        <w:rPr>
          <w:rFonts w:ascii="HG丸ｺﾞｼｯｸM-PRO" w:eastAsia="HG丸ｺﾞｼｯｸM-PRO" w:hAnsi="HG丸ｺﾞｼｯｸM-PRO" w:cs="Meiryo UI" w:hint="eastAsia"/>
        </w:rPr>
        <w:t>作成</w:t>
      </w:r>
      <w:r w:rsidR="00EF285E" w:rsidRPr="00F84B77">
        <w:rPr>
          <w:rFonts w:ascii="HG丸ｺﾞｼｯｸM-PRO" w:eastAsia="HG丸ｺﾞｼｯｸM-PRO" w:hAnsi="HG丸ｺﾞｼｯｸM-PRO" w:cs="Meiryo UI" w:hint="eastAsia"/>
        </w:rPr>
        <w:t>が考えられる。リーフレットにより</w:t>
      </w:r>
      <w:r w:rsidRPr="00F84B77">
        <w:rPr>
          <w:rFonts w:ascii="HG丸ｺﾞｼｯｸM-PRO" w:eastAsia="HG丸ｺﾞｼｯｸM-PRO" w:hAnsi="HG丸ｺﾞｼｯｸM-PRO" w:cs="Meiryo UI" w:hint="eastAsia"/>
        </w:rPr>
        <w:t>情報発信するとともに、リーフレット</w:t>
      </w:r>
      <w:r w:rsidR="00EF285E" w:rsidRPr="00F84B77">
        <w:rPr>
          <w:rFonts w:ascii="HG丸ｺﾞｼｯｸM-PRO" w:eastAsia="HG丸ｺﾞｼｯｸM-PRO" w:hAnsi="HG丸ｺﾞｼｯｸM-PRO" w:cs="Meiryo UI" w:hint="eastAsia"/>
        </w:rPr>
        <w:t>を</w:t>
      </w:r>
      <w:r w:rsidRPr="00F84B77">
        <w:rPr>
          <w:rFonts w:ascii="HG丸ｺﾞｼｯｸM-PRO" w:eastAsia="HG丸ｺﾞｼｯｸM-PRO" w:hAnsi="HG丸ｺﾞｼｯｸM-PRO" w:cs="Meiryo UI" w:hint="eastAsia"/>
        </w:rPr>
        <w:t>定期的に更新するなど</w:t>
      </w:r>
      <w:r w:rsidR="00EF285E" w:rsidRPr="00F84B77">
        <w:rPr>
          <w:rFonts w:ascii="HG丸ｺﾞｼｯｸM-PRO" w:eastAsia="HG丸ｺﾞｼｯｸM-PRO" w:hAnsi="HG丸ｺﾞｼｯｸM-PRO" w:cs="Meiryo UI" w:hint="eastAsia"/>
        </w:rPr>
        <w:t>、</w:t>
      </w:r>
      <w:r w:rsidRPr="00F84B77">
        <w:rPr>
          <w:rFonts w:ascii="HG丸ｺﾞｼｯｸM-PRO" w:eastAsia="HG丸ｺﾞｼｯｸM-PRO" w:hAnsi="HG丸ｺﾞｼｯｸM-PRO" w:cs="Meiryo UI" w:hint="eastAsia"/>
        </w:rPr>
        <w:t>持続可能な</w:t>
      </w:r>
      <w:r w:rsidR="00EF285E" w:rsidRPr="00F84B77">
        <w:rPr>
          <w:rFonts w:ascii="HG丸ｺﾞｼｯｸM-PRO" w:eastAsia="HG丸ｺﾞｼｯｸM-PRO" w:hAnsi="HG丸ｺﾞｼｯｸM-PRO" w:cs="Meiryo UI" w:hint="eastAsia"/>
        </w:rPr>
        <w:t>取組と</w:t>
      </w:r>
      <w:r w:rsidRPr="007B0805">
        <w:rPr>
          <w:rFonts w:ascii="HG丸ｺﾞｼｯｸM-PRO" w:eastAsia="HG丸ｺﾞｼｯｸM-PRO" w:hAnsi="HG丸ｺﾞｼｯｸM-PRO" w:cs="Meiryo UI" w:hint="eastAsia"/>
        </w:rPr>
        <w:t>する。また、情報発信</w:t>
      </w:r>
      <w:r w:rsidR="008E25F4" w:rsidRPr="00F84B77">
        <w:rPr>
          <w:rFonts w:ascii="HG丸ｺﾞｼｯｸM-PRO" w:eastAsia="HG丸ｺﾞｼｯｸM-PRO" w:hAnsi="HG丸ｺﾞｼｯｸM-PRO" w:cs="Meiryo UI" w:hint="eastAsia"/>
        </w:rPr>
        <w:t>には、</w:t>
      </w:r>
      <w:r w:rsidRPr="00F84B77">
        <w:rPr>
          <w:rFonts w:ascii="HG丸ｺﾞｼｯｸM-PRO" w:eastAsia="HG丸ｺﾞｼｯｸM-PRO" w:hAnsi="HG丸ｺﾞｼｯｸM-PRO" w:cs="Meiryo UI" w:hint="eastAsia"/>
        </w:rPr>
        <w:t>産官学民の様々なネットーワークを活用</w:t>
      </w:r>
      <w:r w:rsidR="00017978" w:rsidRPr="007B0805">
        <w:rPr>
          <w:rFonts w:ascii="HG丸ｺﾞｼｯｸM-PRO" w:eastAsia="HG丸ｺﾞｼｯｸM-PRO" w:hAnsi="HG丸ｺﾞｼｯｸM-PRO" w:cs="Meiryo UI" w:hint="eastAsia"/>
        </w:rPr>
        <w:t>する</w:t>
      </w:r>
      <w:r w:rsidR="008E25F4" w:rsidRPr="00F84B77">
        <w:rPr>
          <w:rFonts w:ascii="HG丸ｺﾞｼｯｸM-PRO" w:eastAsia="HG丸ｺﾞｼｯｸM-PRO" w:hAnsi="HG丸ｺﾞｼｯｸM-PRO" w:cs="Meiryo UI" w:hint="eastAsia"/>
        </w:rPr>
        <w:t>。</w:t>
      </w:r>
    </w:p>
    <w:p w:rsidR="00B522DC" w:rsidRPr="00F84B77" w:rsidRDefault="00BF2749" w:rsidP="008E25F4">
      <w:pPr>
        <w:pStyle w:val="40"/>
        <w:ind w:leftChars="0" w:left="0" w:firstLineChars="0" w:firstLine="0"/>
        <w:jc w:val="right"/>
        <w:rPr>
          <w:rFonts w:ascii="HG丸ｺﾞｼｯｸM-PRO" w:eastAsia="HG丸ｺﾞｼｯｸM-PRO" w:hAnsi="HG丸ｺﾞｼｯｸM-PRO" w:cs="Meiryo UI"/>
        </w:rPr>
      </w:pPr>
      <w:r>
        <w:rPr>
          <w:rFonts w:ascii="HG丸ｺﾞｼｯｸM-PRO" w:eastAsia="HG丸ｺﾞｼｯｸM-PRO" w:hAnsi="HG丸ｺﾞｼｯｸM-PRO" w:cs="Meiryo UI"/>
          <w:noProof/>
        </w:rPr>
        <mc:AlternateContent>
          <mc:Choice Requires="wps">
            <w:drawing>
              <wp:inline distT="0" distB="0" distL="0" distR="0" wp14:anchorId="5C74D551" wp14:editId="09285CFF">
                <wp:extent cx="5082540" cy="1403985"/>
                <wp:effectExtent l="9525" t="9525" r="13335" b="5715"/>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2540" cy="2386965"/>
                        </a:xfrm>
                        <a:prstGeom prst="rect">
                          <a:avLst/>
                        </a:prstGeom>
                        <a:solidFill>
                          <a:srgbClr val="FFFFFF"/>
                        </a:solidFill>
                        <a:ln w="9525">
                          <a:solidFill>
                            <a:srgbClr val="000000"/>
                          </a:solidFill>
                          <a:prstDash val="dash"/>
                          <a:miter lim="800000"/>
                          <a:headEnd/>
                          <a:tailEnd/>
                        </a:ln>
                      </wps:spPr>
                      <wps:txbx>
                        <w:txbxContent>
                          <w:p w:rsidR="00FD3810" w:rsidRPr="00017978" w:rsidRDefault="00FD3810" w:rsidP="00B522DC">
                            <w:pPr>
                              <w:pStyle w:val="40"/>
                              <w:ind w:leftChars="0" w:left="0" w:firstLineChars="0" w:firstLine="0"/>
                              <w:rPr>
                                <w:rFonts w:ascii="Meiryo UI" w:eastAsia="Meiryo UI" w:hAnsi="Meiryo UI" w:cs="Meiryo UI"/>
                                <w:b/>
                              </w:rPr>
                            </w:pPr>
                            <w:r w:rsidRPr="00017978">
                              <w:rPr>
                                <w:rFonts w:ascii="Meiryo UI" w:eastAsia="Meiryo UI" w:hAnsi="Meiryo UI" w:cs="Meiryo UI" w:hint="eastAsia"/>
                                <w:b/>
                              </w:rPr>
                              <w:t>～</w:t>
                            </w:r>
                            <w:r w:rsidRPr="00EB6ABC">
                              <w:rPr>
                                <w:rFonts w:ascii="Meiryo UI" w:eastAsia="Meiryo UI" w:hAnsi="Meiryo UI" w:cs="Meiryo UI" w:hint="eastAsia"/>
                                <w:b/>
                              </w:rPr>
                              <w:t>リーフレットでの</w:t>
                            </w:r>
                            <w:r w:rsidRPr="00EB6ABC">
                              <w:rPr>
                                <w:rFonts w:ascii="Meiryo UI" w:eastAsia="Meiryo UI" w:hAnsi="Meiryo UI" w:cs="Meiryo UI"/>
                                <w:b/>
                              </w:rPr>
                              <w:t>ポイント～</w:t>
                            </w:r>
                          </w:p>
                          <w:p w:rsidR="00FD3810" w:rsidRPr="000408B8" w:rsidRDefault="00FD3810" w:rsidP="00B522DC">
                            <w:pPr>
                              <w:pStyle w:val="40"/>
                              <w:ind w:leftChars="0" w:left="0" w:firstLineChars="0" w:firstLine="0"/>
                              <w:rPr>
                                <w:rFonts w:ascii="Meiryo UI" w:eastAsia="Meiryo UI" w:hAnsi="Meiryo UI" w:cs="Meiryo UI"/>
                              </w:rPr>
                            </w:pPr>
                            <w:r w:rsidRPr="00017978">
                              <w:rPr>
                                <w:rFonts w:ascii="Meiryo UI" w:eastAsia="Meiryo UI" w:hAnsi="Meiryo UI" w:cs="Meiryo UI" w:hint="eastAsia"/>
                              </w:rPr>
                              <w:t>◎維持管理業務の魅力向上（長寿命化計</w:t>
                            </w:r>
                            <w:r w:rsidRPr="000408B8">
                              <w:rPr>
                                <w:rFonts w:ascii="Meiryo UI" w:eastAsia="Meiryo UI" w:hAnsi="Meiryo UI" w:cs="Meiryo UI" w:hint="eastAsia"/>
                              </w:rPr>
                              <w:t>画の重要性共有）</w:t>
                            </w:r>
                          </w:p>
                          <w:p w:rsidR="00FD3810" w:rsidRPr="000408B8" w:rsidRDefault="00FD3810"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rsidR="00FD3810" w:rsidRPr="000408B8" w:rsidRDefault="00FD3810"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rsidR="00FD3810" w:rsidRPr="000408B8" w:rsidRDefault="00FD3810"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rsidR="00FD3810" w:rsidRPr="000408B8" w:rsidRDefault="00FD3810"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rsidR="00FD3810" w:rsidRPr="000408B8" w:rsidRDefault="00FD3810"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rsidR="00FD3810" w:rsidRPr="000408B8" w:rsidRDefault="00FD3810"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rsidR="00FD3810" w:rsidRDefault="00FD3810" w:rsidP="00B522DC">
                            <w:pPr>
                              <w:ind w:firstLineChars="100" w:firstLine="210"/>
                            </w:pPr>
                            <w:r w:rsidRPr="000408B8">
                              <w:rPr>
                                <w:rFonts w:ascii="Meiryo UI" w:eastAsia="Meiryo UI" w:hAnsi="Meiryo UI" w:cs="Meiryo UI" w:hint="eastAsia"/>
                              </w:rPr>
                              <w:t>後世に継承できる安全安心のまちづくり</w:t>
                            </w:r>
                          </w:p>
                        </w:txbxContent>
                      </wps:txbx>
                      <wps:bodyPr rot="0" vert="horz" wrap="square" lIns="91440" tIns="45720" rIns="91440" bIns="45720" anchor="t" anchorCtr="0" upright="1">
                        <a:spAutoFit/>
                      </wps:bodyPr>
                    </wps:wsp>
                  </a:graphicData>
                </a:graphic>
              </wp:inline>
            </w:drawing>
          </mc:Choice>
          <mc:Fallback>
            <w:pict>
              <v:shape id="テキスト ボックス 2" o:spid="_x0000_s1310" type="#_x0000_t202" style="width:400.2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">
                <v:stroke dashstyle="dash"/>
                <v:textbox style="mso-fit-shape-to-text:t">
                  <w:txbxContent>
                    <w:p w:rsidR="00FD3810" w:rsidRPr="00017978" w:rsidRDefault="00FD3810" w:rsidP="00B522DC">
                      <w:pPr>
                        <w:pStyle w:val="40"/>
                        <w:ind w:leftChars="0" w:left="0" w:firstLineChars="0" w:firstLine="0"/>
                        <w:rPr>
                          <w:rFonts w:ascii="Meiryo UI" w:eastAsia="Meiryo UI" w:hAnsi="Meiryo UI" w:cs="Meiryo UI"/>
                          <w:b/>
                        </w:rPr>
                      </w:pPr>
                      <w:r w:rsidRPr="00017978">
                        <w:rPr>
                          <w:rFonts w:ascii="Meiryo UI" w:eastAsia="Meiryo UI" w:hAnsi="Meiryo UI" w:cs="Meiryo UI" w:hint="eastAsia"/>
                          <w:b/>
                        </w:rPr>
                        <w:t>～</w:t>
                      </w:r>
                      <w:r w:rsidRPr="00EB6ABC">
                        <w:rPr>
                          <w:rFonts w:ascii="Meiryo UI" w:eastAsia="Meiryo UI" w:hAnsi="Meiryo UI" w:cs="Meiryo UI" w:hint="eastAsia"/>
                          <w:b/>
                        </w:rPr>
                        <w:t>リーフレットでの</w:t>
                      </w:r>
                      <w:r w:rsidRPr="00EB6ABC">
                        <w:rPr>
                          <w:rFonts w:ascii="Meiryo UI" w:eastAsia="Meiryo UI" w:hAnsi="Meiryo UI" w:cs="Meiryo UI"/>
                          <w:b/>
                        </w:rPr>
                        <w:t>ポイント～</w:t>
                      </w:r>
                    </w:p>
                    <w:p w:rsidR="00FD3810" w:rsidRPr="000408B8" w:rsidRDefault="00FD3810" w:rsidP="00B522DC">
                      <w:pPr>
                        <w:pStyle w:val="40"/>
                        <w:ind w:leftChars="0" w:left="0" w:firstLineChars="0" w:firstLine="0"/>
                        <w:rPr>
                          <w:rFonts w:ascii="Meiryo UI" w:eastAsia="Meiryo UI" w:hAnsi="Meiryo UI" w:cs="Meiryo UI"/>
                        </w:rPr>
                      </w:pPr>
                      <w:r w:rsidRPr="00017978">
                        <w:rPr>
                          <w:rFonts w:ascii="Meiryo UI" w:eastAsia="Meiryo UI" w:hAnsi="Meiryo UI" w:cs="Meiryo UI" w:hint="eastAsia"/>
                        </w:rPr>
                        <w:t>◎維持管理業務の魅力向上（長寿命化計</w:t>
                      </w:r>
                      <w:r w:rsidRPr="000408B8">
                        <w:rPr>
                          <w:rFonts w:ascii="Meiryo UI" w:eastAsia="Meiryo UI" w:hAnsi="Meiryo UI" w:cs="Meiryo UI" w:hint="eastAsia"/>
                        </w:rPr>
                        <w:t>画の重要性共有）</w:t>
                      </w:r>
                    </w:p>
                    <w:p w:rsidR="00FD3810" w:rsidRPr="000408B8" w:rsidRDefault="00FD3810"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rsidR="00FD3810" w:rsidRPr="000408B8" w:rsidRDefault="00FD3810"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rsidR="00FD3810" w:rsidRPr="000408B8" w:rsidRDefault="00FD3810"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rsidR="00FD3810" w:rsidRPr="000408B8" w:rsidRDefault="00FD3810"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rsidR="00FD3810" w:rsidRPr="000408B8" w:rsidRDefault="00FD3810"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rsidR="00FD3810" w:rsidRPr="000408B8" w:rsidRDefault="00FD3810"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rsidR="00FD3810" w:rsidRDefault="00FD3810" w:rsidP="00B522DC">
                      <w:pPr>
                        <w:ind w:firstLineChars="100" w:firstLine="210"/>
                      </w:pPr>
                      <w:r w:rsidRPr="000408B8">
                        <w:rPr>
                          <w:rFonts w:ascii="Meiryo UI" w:eastAsia="Meiryo UI" w:hAnsi="Meiryo UI" w:cs="Meiryo UI" w:hint="eastAsia"/>
                        </w:rPr>
                        <w:t>後世に継承できる安全安心のまちづくり</w:t>
                      </w:r>
                    </w:p>
                  </w:txbxContent>
                </v:textbox>
                <w10:anchorlock/>
              </v:shape>
            </w:pict>
          </mc:Fallback>
        </mc:AlternateContent>
      </w:r>
    </w:p>
    <w:p w:rsidR="008E25F4" w:rsidRPr="00F84B77" w:rsidRDefault="008E25F4">
      <w:pPr>
        <w:widowControl/>
        <w:jc w:val="left"/>
        <w:rPr>
          <w:rFonts w:ascii="HG丸ｺﾞｼｯｸM-PRO" w:eastAsia="HG丸ｺﾞｼｯｸM-PRO" w:hAnsi="HG丸ｺﾞｼｯｸM-PRO" w:cs="Meiryo UI"/>
          <w:b/>
        </w:rPr>
      </w:pPr>
      <w:r w:rsidRPr="00F84B77">
        <w:rPr>
          <w:rFonts w:ascii="HG丸ｺﾞｼｯｸM-PRO" w:eastAsia="HG丸ｺﾞｼｯｸM-PRO" w:hAnsi="HG丸ｺﾞｼｯｸM-PRO" w:cs="Meiryo UI"/>
          <w:b/>
        </w:rPr>
        <w:br w:type="page"/>
      </w:r>
    </w:p>
    <w:p w:rsidR="00B522DC" w:rsidRPr="00F84B77" w:rsidRDefault="004E2C01" w:rsidP="008E25F4">
      <w:pPr>
        <w:pStyle w:val="5"/>
      </w:pPr>
      <w:r w:rsidRPr="00F84B77">
        <w:rPr>
          <w:rFonts w:hint="eastAsia"/>
        </w:rPr>
        <w:lastRenderedPageBreak/>
        <w:t>都市基盤施設の体験ツアー</w:t>
      </w:r>
    </w:p>
    <w:p w:rsidR="00936EAA" w:rsidRPr="00F84B77" w:rsidRDefault="00936EAA" w:rsidP="008E25F4">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一般府民に都市基盤施設に対する重要性や親近感を抱いてもらうため、普段は近寄れない地下河川、下水道、水門、大規模な橋梁などの都市基盤施設ツアーを産官学の連携のもと実施するなど、都市基盤施設の魅力を発信する。</w:t>
      </w:r>
    </w:p>
    <w:p w:rsidR="008E25F4" w:rsidRPr="00F84B77" w:rsidRDefault="00BF2749" w:rsidP="008E25F4">
      <w:pPr>
        <w:pStyle w:val="40"/>
        <w:ind w:leftChars="0" w:left="0" w:firstLineChars="0" w:firstLine="0"/>
        <w:jc w:val="center"/>
        <w:rPr>
          <w:rFonts w:ascii="Meiryo UI" w:eastAsia="Meiryo UI" w:hAnsi="Meiryo UI" w:cs="Meiryo UI"/>
          <w:b/>
        </w:rPr>
      </w:pPr>
      <w:r>
        <w:rPr>
          <w:rFonts w:ascii="Meiryo UI" w:eastAsia="Meiryo UI" w:hAnsi="Meiryo UI" w:cs="Meiryo UI"/>
          <w:noProof/>
        </w:rPr>
        <mc:AlternateContent>
          <mc:Choice Requires="wps">
            <w:drawing>
              <wp:anchor distT="0" distB="0" distL="114300" distR="114300" simplePos="0" relativeHeight="253519872" behindDoc="0" locked="0" layoutInCell="1" allowOverlap="1" wp14:anchorId="6C844A92" wp14:editId="2A2DBC20">
                <wp:simplePos x="0" y="0"/>
                <wp:positionH relativeFrom="column">
                  <wp:posOffset>2089785</wp:posOffset>
                </wp:positionH>
                <wp:positionV relativeFrom="paragraph">
                  <wp:posOffset>1252855</wp:posOffset>
                </wp:positionV>
                <wp:extent cx="2472690" cy="320040"/>
                <wp:effectExtent l="0" t="0" r="22860" b="22860"/>
                <wp:wrapNone/>
                <wp:docPr id="72" name="テキスト ボックス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269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8E25F4" w:rsidRDefault="00FD3810"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2" o:spid="_x0000_s1311" type="#_x0000_t202" style="position:absolute;left:0;text-align:left;margin-left:164.55pt;margin-top:98.65pt;width:194.7pt;height:25.2pt;z-index:2535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" fillcolor="white [3201]" strokeweight=".5pt">
                <v:path arrowok="t"/>
                <v:textbox>
                  <w:txbxContent>
                    <w:p w:rsidR="00FD3810" w:rsidRPr="008E25F4" w:rsidRDefault="00FD3810"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v:textbox>
              </v:shape>
            </w:pict>
          </mc:Fallback>
        </mc:AlternateContent>
      </w:r>
      <w:r w:rsidR="008E25F4" w:rsidRPr="009665E9">
        <w:rPr>
          <w:noProof/>
          <w:sz w:val="19"/>
          <w:szCs w:val="19"/>
        </w:rPr>
        <w:drawing>
          <wp:inline distT="0" distB="0" distL="0" distR="0" wp14:anchorId="3796DF7B" wp14:editId="320852F1">
            <wp:extent cx="3402418" cy="1578024"/>
            <wp:effectExtent l="0" t="0" r="7620" b="3175"/>
            <wp:docPr id="44055" name="図 44055" descr="写真；北部地下河川内部とシールドマシ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写真；北部地下河川内部とシールドマシン"/>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410032" cy="1581555"/>
                    </a:xfrm>
                    <a:prstGeom prst="rect">
                      <a:avLst/>
                    </a:prstGeom>
                    <a:noFill/>
                    <a:ln>
                      <a:noFill/>
                    </a:ln>
                  </pic:spPr>
                </pic:pic>
              </a:graphicData>
            </a:graphic>
          </wp:inline>
        </w:drawing>
      </w:r>
    </w:p>
    <w:p w:rsidR="008E25F4" w:rsidRPr="00F84B77" w:rsidRDefault="00BF2749" w:rsidP="008E25F4">
      <w:pPr>
        <w:pStyle w:val="40"/>
        <w:ind w:leftChars="0" w:left="0" w:firstLineChars="0" w:firstLine="0"/>
        <w:jc w:val="center"/>
        <w:rPr>
          <w:rFonts w:ascii="Meiryo UI" w:eastAsia="Meiryo UI" w:hAnsi="Meiryo UI" w:cs="Meiryo UI"/>
          <w:b/>
        </w:rPr>
      </w:pPr>
      <w:r>
        <w:rPr>
          <w:rFonts w:ascii="Meiryo UI" w:eastAsia="Meiryo UI" w:hAnsi="Meiryo UI" w:cs="Meiryo UI"/>
          <w:noProof/>
        </w:rPr>
        <mc:AlternateContent>
          <mc:Choice Requires="wps">
            <w:drawing>
              <wp:anchor distT="0" distB="0" distL="114300" distR="114300" simplePos="0" relativeHeight="253521920" behindDoc="0" locked="0" layoutInCell="1" allowOverlap="1" wp14:anchorId="0462B88D" wp14:editId="5A4EBA42">
                <wp:simplePos x="0" y="0"/>
                <wp:positionH relativeFrom="column">
                  <wp:posOffset>313690</wp:posOffset>
                </wp:positionH>
                <wp:positionV relativeFrom="paragraph">
                  <wp:posOffset>1429385</wp:posOffset>
                </wp:positionV>
                <wp:extent cx="2661285" cy="320040"/>
                <wp:effectExtent l="0" t="0" r="24765" b="22860"/>
                <wp:wrapNone/>
                <wp:docPr id="73" name="テキスト ボックス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1285"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8E25F4" w:rsidRDefault="00FD3810"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 o:spid="_x0000_s1312" type="#_x0000_t202" style="position:absolute;left:0;text-align:left;margin-left:24.7pt;margin-top:112.55pt;width:209.55pt;height:25.2pt;z-index:2535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" fillcolor="white [3201]" strokeweight=".5pt">
                <v:path arrowok="t"/>
                <v:textbox>
                  <w:txbxContent>
                    <w:p w:rsidR="00FD3810" w:rsidRPr="008E25F4" w:rsidRDefault="00FD3810"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v:textbox>
              </v:shape>
            </w:pict>
          </mc:Fallback>
        </mc:AlternateContent>
      </w:r>
      <w:r>
        <w:rPr>
          <w:rFonts w:ascii="Meiryo UI" w:eastAsia="Meiryo UI" w:hAnsi="Meiryo UI" w:cs="Meiryo UI"/>
          <w:noProof/>
        </w:rPr>
        <mc:AlternateContent>
          <mc:Choice Requires="wps">
            <w:drawing>
              <wp:anchor distT="0" distB="0" distL="114300" distR="114300" simplePos="0" relativeHeight="253523968" behindDoc="0" locked="0" layoutInCell="1" allowOverlap="1" wp14:anchorId="194C694B" wp14:editId="23702AA1">
                <wp:simplePos x="0" y="0"/>
                <wp:positionH relativeFrom="column">
                  <wp:posOffset>3158490</wp:posOffset>
                </wp:positionH>
                <wp:positionV relativeFrom="paragraph">
                  <wp:posOffset>1447800</wp:posOffset>
                </wp:positionV>
                <wp:extent cx="2296160" cy="320040"/>
                <wp:effectExtent l="0" t="0" r="27940" b="22860"/>
                <wp:wrapNone/>
                <wp:docPr id="75" name="テキスト ボックス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616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8E25F4" w:rsidRDefault="00FD3810"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立ち入れない</w:t>
                            </w:r>
                            <w:r w:rsidRPr="008E25F4">
                              <w:rPr>
                                <w:rFonts w:ascii="Meiryo UI" w:eastAsia="Meiryo UI" w:hAnsi="Meiryo UI" w:cs="Meiryo UI" w:hint="eastAsia"/>
                              </w:rPr>
                              <w:t>現場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5" o:spid="_x0000_s1313" type="#_x0000_t202" style="position:absolute;left:0;text-align:left;margin-left:248.7pt;margin-top:114pt;width:180.8pt;height:25.2pt;z-index:2535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" fillcolor="white [3201]" strokeweight=".5pt">
                <v:path arrowok="t"/>
                <v:textbox>
                  <w:txbxContent>
                    <w:p w:rsidR="00FD3810" w:rsidRPr="008E25F4" w:rsidRDefault="00FD3810"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立ち入れない</w:t>
                      </w:r>
                      <w:r w:rsidRPr="008E25F4">
                        <w:rPr>
                          <w:rFonts w:ascii="Meiryo UI" w:eastAsia="Meiryo UI" w:hAnsi="Meiryo UI" w:cs="Meiryo UI" w:hint="eastAsia"/>
                        </w:rPr>
                        <w:t>現場</w:t>
                      </w:r>
                    </w:p>
                  </w:txbxContent>
                </v:textbox>
              </v:shape>
            </w:pict>
          </mc:Fallback>
        </mc:AlternateContent>
      </w:r>
      <w:r w:rsidR="008E25F4" w:rsidRPr="009665E9">
        <w:rPr>
          <w:rFonts w:ascii="Meiryo UI" w:eastAsia="Meiryo UI" w:hAnsi="Meiryo UI" w:cs="Meiryo UI"/>
          <w:b/>
          <w:noProof/>
        </w:rPr>
        <w:drawing>
          <wp:inline distT="0" distB="0" distL="0" distR="0" wp14:anchorId="212027CD" wp14:editId="69A3979F">
            <wp:extent cx="2665096" cy="1708553"/>
            <wp:effectExtent l="0" t="0" r="1905" b="635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672088" cy="1713035"/>
                    </a:xfrm>
                    <a:prstGeom prst="rect">
                      <a:avLst/>
                    </a:prstGeom>
                    <a:noFill/>
                    <a:ln>
                      <a:noFill/>
                    </a:ln>
                  </pic:spPr>
                </pic:pic>
              </a:graphicData>
            </a:graphic>
          </wp:inline>
        </w:drawing>
      </w:r>
      <w:r w:rsidR="008E25F4" w:rsidRPr="00F84B77">
        <w:rPr>
          <w:rFonts w:ascii="Meiryo UI" w:eastAsia="Meiryo UI" w:hAnsi="Meiryo UI" w:cs="Meiryo UI" w:hint="eastAsia"/>
          <w:b/>
        </w:rPr>
        <w:t xml:space="preserve">　　</w:t>
      </w:r>
      <w:r w:rsidR="008E25F4" w:rsidRPr="009665E9">
        <w:rPr>
          <w:rFonts w:ascii="Meiryo UI" w:eastAsia="Meiryo UI" w:hAnsi="Meiryo UI" w:cs="Meiryo UI"/>
          <w:b/>
          <w:noProof/>
        </w:rPr>
        <w:drawing>
          <wp:inline distT="0" distB="0" distL="0" distR="0" wp14:anchorId="43FC98C9" wp14:editId="4C7E31AF">
            <wp:extent cx="2284087" cy="1711841"/>
            <wp:effectExtent l="0" t="0" r="2540" b="3175"/>
            <wp:docPr id="44060" name="図 46" descr="F:\◆H25 維持笑働班H25～\維持管理\10長寿命化行動計画\支承の補修260131\IMG_9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6" descr="F:\◆H25 維持笑働班H25～\維持管理\10長寿命化行動計画\支承の補修260131\IMG_9030.jpg"/>
                    <pic:cNvPicPr>
                      <a:picLocks noChangeAspect="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0" y="0"/>
                      <a:ext cx="2291221" cy="1717188"/>
                    </a:xfrm>
                    <a:prstGeom prst="rect">
                      <a:avLst/>
                    </a:prstGeom>
                    <a:noFill/>
                    <a:ln>
                      <a:noFill/>
                    </a:ln>
                  </pic:spPr>
                </pic:pic>
              </a:graphicData>
            </a:graphic>
          </wp:inline>
        </w:drawing>
      </w:r>
    </w:p>
    <w:p w:rsidR="008E25F4" w:rsidRPr="00F84B77" w:rsidRDefault="00BF2749" w:rsidP="008E25F4">
      <w:pPr>
        <w:pStyle w:val="40"/>
        <w:ind w:leftChars="0" w:left="0" w:firstLineChars="0" w:firstLine="0"/>
        <w:jc w:val="center"/>
        <w:rPr>
          <w:rFonts w:ascii="Meiryo UI" w:eastAsia="Meiryo UI" w:hAnsi="Meiryo UI" w:cs="Meiryo UI"/>
          <w:b/>
        </w:rPr>
      </w:pPr>
      <w:r>
        <w:rPr>
          <w:rFonts w:ascii="Meiryo UI" w:eastAsia="Meiryo UI" w:hAnsi="Meiryo UI" w:cs="Meiryo UI"/>
          <w:noProof/>
        </w:rPr>
        <mc:AlternateContent>
          <mc:Choice Requires="wps">
            <w:drawing>
              <wp:anchor distT="0" distB="0" distL="114300" distR="114300" simplePos="0" relativeHeight="253526016" behindDoc="0" locked="0" layoutInCell="1" allowOverlap="1" wp14:anchorId="2044D82C" wp14:editId="0C25E269">
                <wp:simplePos x="0" y="0"/>
                <wp:positionH relativeFrom="column">
                  <wp:posOffset>313055</wp:posOffset>
                </wp:positionH>
                <wp:positionV relativeFrom="paragraph">
                  <wp:posOffset>1848485</wp:posOffset>
                </wp:positionV>
                <wp:extent cx="5094605" cy="320040"/>
                <wp:effectExtent l="0" t="0" r="10795" b="22860"/>
                <wp:wrapNone/>
                <wp:docPr id="87" name="テキスト ボックス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94605"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8E25F4" w:rsidRDefault="00FD3810"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7" o:spid="_x0000_s1314" type="#_x0000_t202" style="position:absolute;left:0;text-align:left;margin-left:24.65pt;margin-top:145.55pt;width:401.15pt;height:25.2pt;z-index:2535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" fillcolor="white [3201]" strokeweight=".5pt">
                <v:path arrowok="t"/>
                <v:textbox>
                  <w:txbxContent>
                    <w:p w:rsidR="00FD3810" w:rsidRPr="008E25F4" w:rsidRDefault="00FD3810"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v:textbox>
              </v:shape>
            </w:pict>
          </mc:Fallback>
        </mc:AlternateContent>
      </w:r>
      <w:r w:rsidR="008E25F4" w:rsidRPr="009665E9">
        <w:rPr>
          <w:rFonts w:ascii="Meiryo UI" w:eastAsia="Meiryo UI" w:hAnsi="Meiryo UI" w:cs="Meiryo UI"/>
          <w:b/>
          <w:noProof/>
          <w:sz w:val="24"/>
        </w:rPr>
        <w:drawing>
          <wp:inline distT="0" distB="0" distL="0" distR="0" wp14:anchorId="246B8221" wp14:editId="4B6BF75E">
            <wp:extent cx="2117658" cy="2009352"/>
            <wp:effectExtent l="0" t="0" r="0" b="0"/>
            <wp:docPr id="66" name="図 66" descr="C:\Users\ItoHi\AppData\Local\Microsoft\Windows\Temporary Internet Files\Content.Outlook\FDALNUXF\IMG_6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oHi\AppData\Local\Microsoft\Windows\Temporary Internet Files\Content.Outlook\FDALNUXF\IMG_6048.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28826"/>
                    <a:stretch/>
                  </pic:blipFill>
                  <pic:spPr bwMode="auto">
                    <a:xfrm>
                      <a:off x="0" y="0"/>
                      <a:ext cx="2117658" cy="2009352"/>
                    </a:xfrm>
                    <a:prstGeom prst="rect">
                      <a:avLst/>
                    </a:prstGeom>
                    <a:noFill/>
                    <a:ln>
                      <a:noFill/>
                    </a:ln>
                    <a:extLst>
                      <a:ext uri="{53640926-AAD7-44D8-BBD7-CCE9431645EC}">
                        <a14:shadowObscured xmlns:a14="http://schemas.microsoft.com/office/drawing/2010/main"/>
                      </a:ext>
                    </a:extLst>
                  </pic:spPr>
                </pic:pic>
              </a:graphicData>
            </a:graphic>
          </wp:inline>
        </w:drawing>
      </w:r>
      <w:r w:rsidR="008E25F4" w:rsidRPr="00F84B77">
        <w:rPr>
          <w:rFonts w:ascii="Meiryo UI" w:eastAsia="Meiryo UI" w:hAnsi="Meiryo UI" w:cs="Meiryo UI" w:hint="eastAsia"/>
          <w:b/>
        </w:rPr>
        <w:t xml:space="preserve">　　　</w:t>
      </w:r>
      <w:r w:rsidR="008E25F4" w:rsidRPr="009665E9">
        <w:rPr>
          <w:rFonts w:ascii="Meiryo UI" w:eastAsia="Meiryo UI" w:hAnsi="Meiryo UI" w:cs="Meiryo UI"/>
          <w:b/>
          <w:noProof/>
          <w:sz w:val="24"/>
        </w:rPr>
        <w:drawing>
          <wp:inline distT="0" distB="0" distL="0" distR="0" wp14:anchorId="07FDA0A7" wp14:editId="2808CF6E">
            <wp:extent cx="1935318" cy="1998921"/>
            <wp:effectExtent l="0" t="0" r="8255" b="1905"/>
            <wp:docPr id="48" name="図 48" descr="C:\Users\ItoHi\AppData\Local\Microsoft\Windows\Temporary Internet Files\Content.Outlook\FDALNUXF\IMG_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oHi\AppData\Local\Microsoft\Windows\Temporary Internet Files\Content.Outlook\FDALNUXF\IMG_6075.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5281" b="17273"/>
                    <a:stretch/>
                  </pic:blipFill>
                  <pic:spPr bwMode="auto">
                    <a:xfrm>
                      <a:off x="0" y="0"/>
                      <a:ext cx="1945025" cy="2008947"/>
                    </a:xfrm>
                    <a:prstGeom prst="rect">
                      <a:avLst/>
                    </a:prstGeom>
                    <a:noFill/>
                    <a:ln>
                      <a:noFill/>
                    </a:ln>
                    <a:extLst>
                      <a:ext uri="{53640926-AAD7-44D8-BBD7-CCE9431645EC}">
                        <a14:shadowObscured xmlns:a14="http://schemas.microsoft.com/office/drawing/2010/main"/>
                      </a:ext>
                    </a:extLst>
                  </pic:spPr>
                </pic:pic>
              </a:graphicData>
            </a:graphic>
          </wp:inline>
        </w:drawing>
      </w:r>
    </w:p>
    <w:p w:rsidR="009453FB" w:rsidRPr="00F84B77" w:rsidRDefault="00686CEC">
      <w:pPr>
        <w:pStyle w:val="a9"/>
        <w:spacing w:before="180"/>
      </w:pPr>
      <w:r w:rsidRPr="00F84B77">
        <w:rPr>
          <w:rFonts w:hint="eastAsia"/>
        </w:rPr>
        <w:t>図</w:t>
      </w:r>
      <w:r w:rsidRPr="00F84B77">
        <w:t xml:space="preserve"> </w:t>
      </w:r>
      <w:fldSimple w:instr=" STYLEREF 2 \s ">
        <w:r w:rsidR="0030381F">
          <w:rPr>
            <w:noProof/>
          </w:rPr>
          <w:t>5.3</w:t>
        </w:r>
      </w:fldSimple>
      <w:r w:rsidR="003524A3" w:rsidRPr="00F84B77">
        <w:noBreakHyphen/>
      </w:r>
      <w:fldSimple w:instr=" SEQ 図 \* ARABIC \s 2 ">
        <w:r w:rsidR="0030381F">
          <w:rPr>
            <w:noProof/>
          </w:rPr>
          <w:t>1</w:t>
        </w:r>
      </w:fldSimple>
      <w:r w:rsidRPr="00F84B77">
        <w:rPr>
          <w:rFonts w:hint="eastAsia"/>
        </w:rPr>
        <w:t xml:space="preserve">　都市基盤施設の体験素材</w:t>
      </w:r>
    </w:p>
    <w:p w:rsidR="004E2C01" w:rsidRDefault="004E2C01" w:rsidP="00D1283B">
      <w:pPr>
        <w:pStyle w:val="50"/>
        <w:ind w:left="735" w:firstLine="210"/>
        <w:rPr>
          <w:rFonts w:ascii="HG丸ｺﾞｼｯｸM-PRO" w:eastAsia="HG丸ｺﾞｼｯｸM-PRO" w:hAnsi="HG丸ｺﾞｼｯｸM-PRO"/>
        </w:rPr>
      </w:pPr>
    </w:p>
    <w:p w:rsidR="007F5F88" w:rsidRPr="009E31EF" w:rsidRDefault="007F5F88" w:rsidP="009E31EF"/>
    <w:p w:rsidR="00822CCD" w:rsidRPr="00782149" w:rsidRDefault="00822CCD" w:rsidP="00822CCD">
      <w:pPr>
        <w:widowControl/>
        <w:ind w:left="1778"/>
        <w:rPr>
          <w:rFonts w:ascii="HG丸ｺﾞｼｯｸM-PRO" w:eastAsia="HG丸ｺﾞｼｯｸM-PRO" w:hAnsi="HG丸ｺﾞｼｯｸM-PRO"/>
        </w:rPr>
        <w:sectPr w:rsidR="00822CCD" w:rsidRPr="00782149" w:rsidSect="001F643C">
          <w:headerReference w:type="default" r:id="rId172"/>
          <w:footerReference w:type="default" r:id="rId173"/>
          <w:pgSz w:w="11906" w:h="16838" w:code="9"/>
          <w:pgMar w:top="1418" w:right="1418" w:bottom="1418" w:left="1418" w:header="851" w:footer="567" w:gutter="0"/>
          <w:cols w:space="425"/>
          <w:docGrid w:type="lines" w:linePitch="360" w:charSpace="5874"/>
        </w:sectPr>
      </w:pPr>
    </w:p>
    <w:p w:rsidR="00822CCD" w:rsidRPr="00782149" w:rsidRDefault="00FD636B" w:rsidP="005A5F7A">
      <w:pPr>
        <w:pStyle w:val="1"/>
      </w:pPr>
      <w:bookmarkStart w:id="681" w:name="_Ref392096666"/>
      <w:bookmarkStart w:id="682" w:name="_Ref392096675"/>
      <w:bookmarkStart w:id="683" w:name="_Ref392096923"/>
      <w:bookmarkStart w:id="684" w:name="_Ref392096928"/>
      <w:bookmarkStart w:id="685" w:name="_Toc411883440"/>
      <w:r w:rsidRPr="00782149">
        <w:rPr>
          <w:rFonts w:hint="eastAsia"/>
        </w:rPr>
        <w:lastRenderedPageBreak/>
        <w:t>維持管理マネジメント</w:t>
      </w:r>
      <w:bookmarkEnd w:id="681"/>
      <w:bookmarkEnd w:id="682"/>
      <w:bookmarkEnd w:id="683"/>
      <w:bookmarkEnd w:id="684"/>
      <w:bookmarkEnd w:id="685"/>
    </w:p>
    <w:bookmarkStart w:id="686" w:name="_Ref409527649"/>
    <w:bookmarkStart w:id="687" w:name="_Toc411883441"/>
    <w:p w:rsidR="008E6987" w:rsidRPr="00782149" w:rsidRDefault="00BF2749" w:rsidP="008C3EB8">
      <w:pPr>
        <w:pStyle w:val="2"/>
      </w:pPr>
      <w:r>
        <w:rPr>
          <w:noProof/>
        </w:rPr>
        <mc:AlternateContent>
          <mc:Choice Requires="wps">
            <w:drawing>
              <wp:anchor distT="0" distB="0" distL="114300" distR="114300" simplePos="0" relativeHeight="253459456" behindDoc="1" locked="0" layoutInCell="1" allowOverlap="1" wp14:anchorId="750A819B" wp14:editId="2F1AFE90">
                <wp:simplePos x="0" y="0"/>
                <wp:positionH relativeFrom="column">
                  <wp:posOffset>-81564</wp:posOffset>
                </wp:positionH>
                <wp:positionV relativeFrom="paragraph">
                  <wp:posOffset>407736</wp:posOffset>
                </wp:positionV>
                <wp:extent cx="6020435" cy="2565779"/>
                <wp:effectExtent l="0" t="0" r="18415" b="25400"/>
                <wp:wrapNone/>
                <wp:docPr id="250" name="正方形/長方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20435" cy="2565779"/>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6.4pt;margin-top:32.1pt;width:474.05pt;height:202.05pt;z-index:-2498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" fillcolor="#d8d8d8 [2732]" strokecolor="black [3213]" strokeweight="1pt">
                <v:path arrowok="t"/>
              </v:rect>
            </w:pict>
          </mc:Fallback>
        </mc:AlternateContent>
      </w:r>
      <w:bookmarkStart w:id="688" w:name="_Ref394484020"/>
      <w:bookmarkStart w:id="689" w:name="_Ref394484026"/>
      <w:r w:rsidR="008E6987" w:rsidRPr="00782149">
        <w:rPr>
          <w:rFonts w:hint="eastAsia"/>
        </w:rPr>
        <w:t>マネジメント体制</w:t>
      </w:r>
      <w:bookmarkEnd w:id="686"/>
      <w:bookmarkEnd w:id="687"/>
      <w:bookmarkEnd w:id="688"/>
      <w:bookmarkEnd w:id="689"/>
    </w:p>
    <w:p w:rsidR="00B02322" w:rsidRPr="00782149" w:rsidRDefault="00B02322" w:rsidP="00CE4E39">
      <w:pPr>
        <w:rPr>
          <w:rFonts w:ascii="HG丸ｺﾞｼｯｸM-PRO" w:eastAsia="HG丸ｺﾞｼｯｸM-PRO" w:hAnsi="HG丸ｺﾞｼｯｸM-PRO"/>
          <w:sz w:val="24"/>
        </w:rPr>
      </w:pPr>
      <w:r w:rsidRPr="00782149">
        <w:rPr>
          <w:rFonts w:ascii="HG丸ｺﾞｼｯｸM-PRO" w:eastAsia="HG丸ｺﾞｼｯｸM-PRO" w:hAnsi="HG丸ｺﾞｼｯｸM-PRO" w:hint="eastAsia"/>
          <w:sz w:val="24"/>
        </w:rPr>
        <w:t>【</w:t>
      </w:r>
      <w:r w:rsidR="007207BC" w:rsidRPr="00782149">
        <w:rPr>
          <w:rFonts w:ascii="HG丸ｺﾞｼｯｸM-PRO" w:eastAsia="HG丸ｺﾞｼｯｸM-PRO" w:hAnsi="HG丸ｺﾞｼｯｸM-PRO" w:hint="eastAsia"/>
          <w:sz w:val="24"/>
        </w:rPr>
        <w:t>取組</w:t>
      </w:r>
      <w:r w:rsidRPr="00782149">
        <w:rPr>
          <w:rFonts w:ascii="HG丸ｺﾞｼｯｸM-PRO" w:eastAsia="HG丸ｺﾞｼｯｸM-PRO" w:hAnsi="HG丸ｺﾞｼｯｸM-PRO" w:hint="eastAsia"/>
          <w:sz w:val="24"/>
        </w:rPr>
        <w:t>方針】</w:t>
      </w:r>
    </w:p>
    <w:p w:rsidR="00B02322" w:rsidRPr="00F84B77" w:rsidRDefault="007E73B5" w:rsidP="00CE4E39">
      <w:pPr>
        <w:pStyle w:val="20"/>
        <w:numPr>
          <w:ilvl w:val="0"/>
          <w:numId w:val="4"/>
        </w:numPr>
        <w:spacing w:line="320" w:lineRule="exact"/>
        <w:ind w:leftChars="0" w:left="737"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本計画を、</w:t>
      </w:r>
      <w:r w:rsidRPr="00782149">
        <w:rPr>
          <w:rFonts w:ascii="HG丸ｺﾞｼｯｸM-PRO" w:eastAsia="HG丸ｺﾞｼｯｸM-PRO" w:hAnsi="HG丸ｺﾞｼｯｸM-PRO" w:hint="eastAsia"/>
          <w:color w:val="000000" w:themeColor="text1"/>
        </w:rPr>
        <w:t>より実効性のあるも</w:t>
      </w:r>
      <w:r w:rsidRPr="00F84B77">
        <w:rPr>
          <w:rFonts w:ascii="HG丸ｺﾞｼｯｸM-PRO" w:eastAsia="HG丸ｺﾞｼｯｸM-PRO" w:hAnsi="HG丸ｺﾞｼｯｸM-PRO" w:hint="eastAsia"/>
          <w:color w:val="000000" w:themeColor="text1"/>
        </w:rPr>
        <w:t>のにしていくためには、平成</w:t>
      </w:r>
      <w:r w:rsidRPr="00F84B77">
        <w:rPr>
          <w:rFonts w:ascii="HG丸ｺﾞｼｯｸM-PRO" w:eastAsia="HG丸ｺﾞｼｯｸM-PRO" w:hAnsi="HG丸ｺﾞｼｯｸM-PRO"/>
          <w:color w:val="000000" w:themeColor="text1"/>
        </w:rPr>
        <w:t>17年4月より</w:t>
      </w:r>
      <w:r w:rsidRPr="00F84B77">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w:t>
      </w:r>
    </w:p>
    <w:p w:rsidR="00B02322" w:rsidRPr="00F84B77" w:rsidRDefault="00B02322" w:rsidP="00CE4E39">
      <w:pPr>
        <w:pStyle w:val="20"/>
        <w:spacing w:line="320" w:lineRule="exact"/>
        <w:ind w:leftChars="0" w:left="737" w:firstLineChars="0" w:firstLine="0"/>
        <w:rPr>
          <w:rFonts w:ascii="HG丸ｺﾞｼｯｸM-PRO" w:eastAsia="HG丸ｺﾞｼｯｸM-PRO" w:hAnsi="HG丸ｺﾞｼｯｸM-PRO"/>
        </w:rPr>
      </w:pPr>
    </w:p>
    <w:p w:rsidR="008E5E9E" w:rsidRDefault="008E5E9E"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F84B77">
        <w:rPr>
          <w:rFonts w:ascii="HG丸ｺﾞｼｯｸM-PRO" w:eastAsia="HG丸ｺﾞｼｯｸM-PRO" w:hAnsi="HG丸ｺﾞｼｯｸM-PRO"/>
        </w:rPr>
        <w:t>PDCAサイクルによる継続的なマネジメントを基本とし、</w:t>
      </w:r>
      <w:r w:rsidRPr="00F84B77">
        <w:rPr>
          <w:rFonts w:ascii="HG丸ｺﾞｼｯｸM-PRO" w:eastAsia="HG丸ｺﾞｼｯｸM-PRO" w:hAnsi="HG丸ｺﾞｼｯｸM-PRO" w:hint="eastAsia"/>
        </w:rPr>
        <w:t>事務所が策定する行動計画</w:t>
      </w:r>
      <w:r w:rsidR="00A61245"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rPr>
        <w:t>1年サイクル）、</w:t>
      </w:r>
      <w:r w:rsidRPr="00F84B77">
        <w:rPr>
          <w:rFonts w:ascii="HG丸ｺﾞｼｯｸM-PRO" w:eastAsia="HG丸ｺﾞｼｯｸM-PRO" w:hAnsi="HG丸ｺﾞｼｯｸM-PRO" w:hint="eastAsia"/>
        </w:rPr>
        <w:t>事業室（局）課が策定する</w:t>
      </w:r>
      <w:r w:rsidR="007207BC" w:rsidRPr="00F84B77">
        <w:rPr>
          <w:rFonts w:ascii="HG丸ｺﾞｼｯｸM-PRO" w:eastAsia="HG丸ｺﾞｼｯｸM-PRO" w:hAnsi="HG丸ｺﾞｼｯｸM-PRO" w:hint="eastAsia"/>
        </w:rPr>
        <w:t>各分野施設長寿命化計画</w:t>
      </w:r>
      <w:r w:rsidR="0059088F" w:rsidRPr="00F84B77">
        <w:rPr>
          <w:rFonts w:ascii="HG丸ｺﾞｼｯｸM-PRO" w:eastAsia="HG丸ｺﾞｼｯｸM-PRO" w:hAnsi="HG丸ｺﾞｼｯｸM-PRO" w:hint="eastAsia"/>
        </w:rPr>
        <w:t>および</w:t>
      </w:r>
      <w:r w:rsidR="007207BC" w:rsidRPr="00F84B77">
        <w:rPr>
          <w:rFonts w:ascii="HG丸ｺﾞｼｯｸM-PRO" w:eastAsia="HG丸ｺﾞｼｯｸM-PRO" w:hAnsi="HG丸ｺﾞｼｯｸM-PRO" w:hint="eastAsia"/>
        </w:rPr>
        <w:t>各施設の点検要領</w:t>
      </w:r>
      <w:r w:rsidR="009C6622" w:rsidRPr="00F84B77">
        <w:rPr>
          <w:rFonts w:ascii="HG丸ｺﾞｼｯｸM-PRO" w:eastAsia="HG丸ｺﾞｼｯｸM-PRO" w:hAnsi="HG丸ｺﾞｼｯｸM-PRO" w:hint="eastAsia"/>
        </w:rPr>
        <w:t>（</w:t>
      </w:r>
      <w:r w:rsidR="007207BC" w:rsidRPr="00F84B77">
        <w:rPr>
          <w:rFonts w:ascii="HG丸ｺﾞｼｯｸM-PRO" w:eastAsia="HG丸ｺﾞｼｯｸM-PRO" w:hAnsi="HG丸ｺﾞｼｯｸM-PRO" w:hint="eastAsia"/>
        </w:rPr>
        <w:t>マニュアル</w:t>
      </w:r>
      <w:r w:rsidR="009C6622" w:rsidRPr="00F84B77">
        <w:rPr>
          <w:rFonts w:ascii="HG丸ｺﾞｼｯｸM-PRO" w:eastAsia="HG丸ｺﾞｼｯｸM-PRO" w:hAnsi="HG丸ｺﾞｼｯｸM-PRO" w:hint="eastAsia"/>
        </w:rPr>
        <w:t>）</w:t>
      </w:r>
      <w:r w:rsidR="007207BC" w:rsidRPr="00F84B77">
        <w:rPr>
          <w:rFonts w:ascii="HG丸ｺﾞｼｯｸM-PRO" w:eastAsia="HG丸ｺﾞｼｯｸM-PRO" w:hAnsi="HG丸ｺﾞｼｯｸM-PRO" w:hint="eastAsia"/>
        </w:rPr>
        <w:t>等</w:t>
      </w:r>
      <w:r w:rsidR="00A61245"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rPr>
        <w:t>3年～5年サイクル）、</w:t>
      </w:r>
      <w:r w:rsidRPr="00F84B77">
        <w:rPr>
          <w:rFonts w:ascii="HG丸ｺﾞｼｯｸM-PRO" w:eastAsia="HG丸ｺﾞｼｯｸM-PRO" w:hAnsi="HG丸ｺﾞｼｯｸM-PRO" w:hint="eastAsia"/>
        </w:rPr>
        <w:t>都市整備部が策定する基本方針</w:t>
      </w:r>
      <w:r w:rsidR="00A61245"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rPr>
        <w:t>5年～10年サイクル）の3つの階層的マネジメントサイクルを実践していく</w:t>
      </w:r>
      <w:r w:rsidRPr="00F84B77">
        <w:rPr>
          <w:rFonts w:ascii="HG丸ｺﾞｼｯｸM-PRO" w:eastAsia="HG丸ｺﾞｼｯｸM-PRO" w:hAnsi="HG丸ｺﾞｼｯｸM-PRO" w:hint="eastAsia"/>
        </w:rPr>
        <w:t>。</w:t>
      </w:r>
    </w:p>
    <w:p w:rsidR="008D2B0C" w:rsidRPr="00F84B77" w:rsidRDefault="008D2B0C" w:rsidP="007B0805">
      <w:pPr>
        <w:pStyle w:val="20"/>
        <w:spacing w:line="320" w:lineRule="exact"/>
        <w:ind w:leftChars="0" w:left="0" w:firstLineChars="0" w:firstLine="0"/>
        <w:rPr>
          <w:rFonts w:ascii="HG丸ｺﾞｼｯｸM-PRO" w:eastAsia="HG丸ｺﾞｼｯｸM-PRO" w:hAnsi="HG丸ｺﾞｼｯｸM-PRO"/>
        </w:rPr>
      </w:pPr>
    </w:p>
    <w:p w:rsidR="00B02322" w:rsidRPr="00F84B77" w:rsidRDefault="00B02322"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本計画の目標（方針）を共有することにより、職員が一体となってその達成に</w:t>
      </w:r>
      <w:r w:rsidR="00C262F2" w:rsidRPr="00F84B77">
        <w:rPr>
          <w:rFonts w:ascii="HG丸ｺﾞｼｯｸM-PRO" w:eastAsia="HG丸ｺﾞｼｯｸM-PRO" w:hAnsi="HG丸ｺﾞｼｯｸM-PRO" w:hint="eastAsia"/>
        </w:rPr>
        <w:t>取組む。</w:t>
      </w:r>
    </w:p>
    <w:p w:rsidR="00822CCD" w:rsidRPr="007B0805" w:rsidRDefault="009453FB" w:rsidP="003A34EE">
      <w:pPr>
        <w:rPr>
          <w:color w:val="FF0000"/>
        </w:rPr>
      </w:pPr>
      <w:r w:rsidRPr="007B0805">
        <w:rPr>
          <w:noProof/>
          <w:color w:val="FF0000"/>
        </w:rPr>
        <w:drawing>
          <wp:anchor distT="0" distB="0" distL="114300" distR="114300" simplePos="0" relativeHeight="253854720" behindDoc="0" locked="0" layoutInCell="1" allowOverlap="1" wp14:anchorId="39A49954" wp14:editId="7A9AFC23">
            <wp:simplePos x="0" y="0"/>
            <wp:positionH relativeFrom="column">
              <wp:posOffset>585148</wp:posOffset>
            </wp:positionH>
            <wp:positionV relativeFrom="paragraph">
              <wp:posOffset>135255</wp:posOffset>
            </wp:positionV>
            <wp:extent cx="4940490" cy="2172215"/>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anchor>
        </w:drawing>
      </w:r>
    </w:p>
    <w:p w:rsidR="008E5E9E" w:rsidRPr="00782149" w:rsidRDefault="008E5E9E" w:rsidP="003A34EE"/>
    <w:p w:rsidR="008E5E9E" w:rsidRPr="00782149" w:rsidRDefault="008E5E9E" w:rsidP="003A34EE"/>
    <w:p w:rsidR="008E5E9E" w:rsidRPr="00782149" w:rsidRDefault="008E5E9E" w:rsidP="003A34EE"/>
    <w:p w:rsidR="00822CCD" w:rsidRPr="00782149" w:rsidRDefault="00822CCD" w:rsidP="003A34EE"/>
    <w:p w:rsidR="00822CCD" w:rsidRPr="00782149" w:rsidRDefault="00822CCD" w:rsidP="003A34EE"/>
    <w:p w:rsidR="00822CCD" w:rsidRPr="00782149" w:rsidRDefault="00822CCD" w:rsidP="003A34EE"/>
    <w:p w:rsidR="00822CCD" w:rsidRPr="00782149" w:rsidRDefault="00822CCD" w:rsidP="003A34EE"/>
    <w:p w:rsidR="00822CCD" w:rsidRPr="00782149" w:rsidRDefault="00822CCD" w:rsidP="003A34EE"/>
    <w:p w:rsidR="00427752" w:rsidRPr="00782149" w:rsidRDefault="00427752" w:rsidP="003A34EE"/>
    <w:p w:rsidR="00822CCD" w:rsidRPr="00782149" w:rsidRDefault="00822CCD" w:rsidP="00822CCD">
      <w:pPr>
        <w:pStyle w:val="a9"/>
        <w:spacing w:beforeLines="0"/>
      </w:pPr>
      <w:r w:rsidRPr="00782149">
        <w:rPr>
          <w:rFonts w:hint="eastAsia"/>
        </w:rPr>
        <w:t>図</w:t>
      </w:r>
      <w:r w:rsidRPr="00782149">
        <w:t xml:space="preserve"> </w:t>
      </w:r>
      <w:fldSimple w:instr=" STYLEREF 2 \s ">
        <w:r w:rsidR="0030381F">
          <w:rPr>
            <w:noProof/>
          </w:rPr>
          <w:t>6.1</w:t>
        </w:r>
      </w:fldSimple>
      <w:r w:rsidR="003524A3" w:rsidRPr="00782149">
        <w:noBreakHyphen/>
      </w:r>
      <w:fldSimple w:instr=" SEQ 図 \* ARABIC \s 2 ">
        <w:r w:rsidR="0030381F">
          <w:rPr>
            <w:noProof/>
          </w:rPr>
          <w:t>1</w:t>
        </w:r>
      </w:fldSimple>
      <w:r w:rsidRPr="00782149">
        <w:rPr>
          <w:rFonts w:hint="eastAsia"/>
        </w:rPr>
        <w:t xml:space="preserve">　維持管理マネジメント体制イメージ</w:t>
      </w:r>
    </w:p>
    <w:p w:rsidR="00822CCD" w:rsidRPr="00782149" w:rsidRDefault="00642592" w:rsidP="00CE4E39">
      <w:r w:rsidRPr="00782149">
        <w:rPr>
          <w:noProof/>
        </w:rPr>
        <w:drawing>
          <wp:anchor distT="0" distB="0" distL="114300" distR="114300" simplePos="0" relativeHeight="253853696" behindDoc="0" locked="0" layoutInCell="1" allowOverlap="1" wp14:anchorId="26C7B5A4" wp14:editId="56900FD8">
            <wp:simplePos x="0" y="0"/>
            <wp:positionH relativeFrom="column">
              <wp:posOffset>1168400</wp:posOffset>
            </wp:positionH>
            <wp:positionV relativeFrom="paragraph">
              <wp:posOffset>18737</wp:posOffset>
            </wp:positionV>
            <wp:extent cx="3766185" cy="2689225"/>
            <wp:effectExtent l="0" t="0" r="5715" b="0"/>
            <wp:wrapNone/>
            <wp:docPr id="3077" name="図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anchor>
        </w:drawing>
      </w:r>
    </w:p>
    <w:p w:rsidR="00822CCD" w:rsidRPr="00782149" w:rsidRDefault="00822CCD" w:rsidP="00CE4E39"/>
    <w:p w:rsidR="00822CCD" w:rsidRPr="00782149" w:rsidRDefault="00822CCD" w:rsidP="00CE4E39"/>
    <w:p w:rsidR="00822CCD" w:rsidRPr="00782149" w:rsidRDefault="00822CCD" w:rsidP="00CE4E39"/>
    <w:p w:rsidR="00822CCD" w:rsidRPr="00782149" w:rsidRDefault="00822CCD" w:rsidP="00CE4E39"/>
    <w:p w:rsidR="004852A3" w:rsidRPr="00782149" w:rsidRDefault="004852A3" w:rsidP="00CE4E39"/>
    <w:p w:rsidR="00822CCD" w:rsidRPr="00782149" w:rsidRDefault="00822CCD" w:rsidP="00CE4E39"/>
    <w:p w:rsidR="00822CCD" w:rsidRPr="00782149" w:rsidRDefault="00822CCD" w:rsidP="00CE4E39"/>
    <w:p w:rsidR="00822CCD" w:rsidRPr="00782149" w:rsidRDefault="00822CCD" w:rsidP="00CE4E39"/>
    <w:p w:rsidR="00822CCD" w:rsidRPr="00782149" w:rsidRDefault="00822CCD" w:rsidP="00CE4E39"/>
    <w:p w:rsidR="00822CCD" w:rsidRPr="00782149" w:rsidRDefault="00822CCD" w:rsidP="00CE4E39"/>
    <w:p w:rsidR="009453FB" w:rsidRDefault="00822CCD">
      <w:pPr>
        <w:pStyle w:val="a9"/>
        <w:spacing w:before="180"/>
      </w:pPr>
      <w:r w:rsidRPr="00782149">
        <w:rPr>
          <w:rFonts w:hint="eastAsia"/>
        </w:rPr>
        <w:t>図</w:t>
      </w:r>
      <w:r w:rsidRPr="00782149">
        <w:t xml:space="preserve"> </w:t>
      </w:r>
      <w:fldSimple w:instr=" STYLEREF 2 \s ">
        <w:r w:rsidR="0030381F">
          <w:rPr>
            <w:noProof/>
          </w:rPr>
          <w:t>6.1</w:t>
        </w:r>
      </w:fldSimple>
      <w:r w:rsidR="003524A3" w:rsidRPr="00782149">
        <w:noBreakHyphen/>
      </w:r>
      <w:fldSimple w:instr=" SEQ 図 \* ARABIC \s 2 ">
        <w:r w:rsidR="0030381F">
          <w:rPr>
            <w:noProof/>
          </w:rPr>
          <w:t>2</w:t>
        </w:r>
      </w:fldSimple>
      <w:r w:rsidRPr="00782149">
        <w:rPr>
          <w:rFonts w:hint="eastAsia"/>
        </w:rPr>
        <w:t xml:space="preserve">　</w:t>
      </w:r>
      <w:r w:rsidRPr="00782149">
        <w:t>PDCAサイクルによる継続的なマネジメントイメージ</w:t>
      </w:r>
    </w:p>
    <w:p w:rsidR="00822CCD" w:rsidRPr="00782149" w:rsidRDefault="00822CCD" w:rsidP="008C3EB8">
      <w:pPr>
        <w:pStyle w:val="4"/>
      </w:pPr>
      <w:bookmarkStart w:id="690" w:name="_Ref398125678"/>
      <w:r w:rsidRPr="00782149">
        <w:rPr>
          <w:rFonts w:hint="eastAsia"/>
        </w:rPr>
        <w:lastRenderedPageBreak/>
        <w:t>維持管理業務の役割分担</w:t>
      </w:r>
      <w:bookmarkEnd w:id="690"/>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事務所、事業室（局）課、事業管理室が実施していく維持管理業務の役割分担を、</w:t>
      </w:r>
      <w:fldSimple w:instr=" REF _Ref392100251  \* MERGEFORMAT ">
        <w:r w:rsidR="0030381F" w:rsidRPr="0030381F">
          <w:rPr>
            <w:rFonts w:ascii="HG丸ｺﾞｼｯｸM-PRO" w:eastAsia="HG丸ｺﾞｼｯｸM-PRO" w:hAnsi="HG丸ｺﾞｼｯｸM-PRO" w:hint="eastAsia"/>
          </w:rPr>
          <w:t>表</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6.1</w:t>
        </w:r>
        <w:r w:rsidR="0030381F" w:rsidRPr="0030381F">
          <w:rPr>
            <w:rFonts w:ascii="HG丸ｺﾞｼｯｸM-PRO" w:eastAsia="HG丸ｺﾞｼｯｸM-PRO" w:hAnsi="HG丸ｺﾞｼｯｸM-PRO"/>
            <w:noProof/>
          </w:rPr>
          <w:noBreakHyphen/>
          <w:t>1</w:t>
        </w:r>
      </w:fldSimple>
      <w:r w:rsidRPr="00782149">
        <w:rPr>
          <w:rFonts w:ascii="HG丸ｺﾞｼｯｸM-PRO" w:eastAsia="HG丸ｺﾞｼｯｸM-PRO" w:hAnsi="HG丸ｺﾞｼｯｸM-PRO" w:hint="eastAsia"/>
        </w:rPr>
        <w:t>に示す。維持管理業務を、日常的なパトロールや維持</w:t>
      </w:r>
      <w:r w:rsidR="00A61245" w:rsidRPr="00782149">
        <w:rPr>
          <w:rFonts w:ascii="HG丸ｺﾞｼｯｸM-PRO" w:eastAsia="HG丸ｺﾞｼｯｸM-PRO" w:hAnsi="HG丸ｺﾞｼｯｸM-PRO" w:hint="eastAsia"/>
        </w:rPr>
        <w:t>管理</w:t>
      </w:r>
      <w:r w:rsidRPr="00782149">
        <w:rPr>
          <w:rFonts w:ascii="HG丸ｺﾞｼｯｸM-PRO" w:eastAsia="HG丸ｺﾞｼｯｸM-PRO" w:hAnsi="HG丸ｺﾞｼｯｸM-PRO" w:hint="eastAsia"/>
        </w:rPr>
        <w:t>作業などの</w:t>
      </w:r>
      <w:r w:rsidRPr="00782149">
        <w:rPr>
          <w:rFonts w:ascii="HG丸ｺﾞｼｯｸM-PRO" w:eastAsia="HG丸ｺﾞｼｯｸM-PRO" w:hAnsi="HG丸ｺﾞｼｯｸM-PRO" w:cs="ＭＳ 明朝" w:hint="eastAsia"/>
          <w:b/>
          <w:color w:val="00B050"/>
        </w:rPr>
        <w:t>「日常的維持管理」</w:t>
      </w:r>
      <w:r w:rsidRPr="00782149">
        <w:rPr>
          <w:rFonts w:ascii="HG丸ｺﾞｼｯｸM-PRO" w:eastAsia="HG丸ｺﾞｼｯｸM-PRO" w:hAnsi="HG丸ｺﾞｼｯｸM-PRO" w:cs="ＭＳ 明朝" w:hint="eastAsia"/>
        </w:rPr>
        <w:t>と、計画的な</w:t>
      </w:r>
      <w:r w:rsidR="00A61245" w:rsidRPr="00782149">
        <w:rPr>
          <w:rFonts w:ascii="HG丸ｺﾞｼｯｸM-PRO" w:eastAsia="HG丸ｺﾞｼｯｸM-PRO" w:hAnsi="HG丸ｺﾞｼｯｸM-PRO" w:cs="ＭＳ 明朝" w:hint="eastAsia"/>
        </w:rPr>
        <w:t>維持管理・</w:t>
      </w:r>
      <w:r w:rsidRPr="00782149">
        <w:rPr>
          <w:rFonts w:ascii="HG丸ｺﾞｼｯｸM-PRO" w:eastAsia="HG丸ｺﾞｼｯｸM-PRO" w:hAnsi="HG丸ｺﾞｼｯｸM-PRO" w:cs="ＭＳ 明朝" w:hint="eastAsia"/>
        </w:rPr>
        <w:t>更新などの</w:t>
      </w:r>
      <w:r w:rsidRPr="00782149">
        <w:rPr>
          <w:rFonts w:ascii="HG丸ｺﾞｼｯｸM-PRO" w:eastAsia="HG丸ｺﾞｼｯｸM-PRO" w:hAnsi="HG丸ｺﾞｼｯｸM-PRO" w:hint="eastAsia"/>
          <w:b/>
          <w:color w:val="FF9900"/>
        </w:rPr>
        <w:t>「計画的維持管理」</w:t>
      </w:r>
      <w:r w:rsidRPr="00782149">
        <w:rPr>
          <w:rFonts w:ascii="HG丸ｺﾞｼｯｸM-PRO" w:eastAsia="HG丸ｺﾞｼｯｸM-PRO" w:hAnsi="HG丸ｺﾞｼｯｸM-PRO" w:hint="eastAsia"/>
        </w:rPr>
        <w:t>に分類する。</w:t>
      </w:r>
    </w:p>
    <w:p w:rsidR="00822CCD" w:rsidRPr="00782149" w:rsidRDefault="00F04C16"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5B5BB0" w:rsidRPr="00782149">
        <w:rPr>
          <w:rFonts w:ascii="HG丸ｺﾞｼｯｸM-PRO" w:eastAsia="HG丸ｺﾞｼｯｸM-PRO" w:hAnsi="HG丸ｺﾞｼｯｸM-PRO" w:hint="eastAsia"/>
        </w:rPr>
        <w:t>大阪府</w:t>
      </w:r>
      <w:r w:rsidR="00822CCD" w:rsidRPr="00782149">
        <w:rPr>
          <w:rFonts w:ascii="HG丸ｺﾞｼｯｸM-PRO" w:eastAsia="HG丸ｺﾞｼｯｸM-PRO" w:hAnsi="HG丸ｺﾞｼｯｸM-PRO" w:hint="eastAsia"/>
        </w:rPr>
        <w:t>都市基盤施設長寿命化計画</w:t>
      </w:r>
      <w:r w:rsidR="00877A98">
        <w:rPr>
          <w:rFonts w:ascii="HG丸ｺﾞｼｯｸM-PRO" w:eastAsia="HG丸ｺﾞｼｯｸM-PRO" w:hAnsi="HG丸ｺﾞｼｯｸM-PRO" w:hint="eastAsia"/>
        </w:rPr>
        <w:t xml:space="preserve">　</w:t>
      </w:r>
      <w:r w:rsidR="00D7314C" w:rsidRPr="00782149">
        <w:rPr>
          <w:rFonts w:ascii="HG丸ｺﾞｼｯｸM-PRO" w:eastAsia="HG丸ｺﾞｼｯｸM-PRO" w:hAnsi="HG丸ｺﾞｼｯｸM-PRO" w:hint="eastAsia"/>
        </w:rPr>
        <w:t>第</w:t>
      </w:r>
      <w:r w:rsidR="00D7314C" w:rsidRPr="00782149">
        <w:rPr>
          <w:rFonts w:ascii="HG丸ｺﾞｼｯｸM-PRO" w:eastAsia="HG丸ｺﾞｼｯｸM-PRO" w:hAnsi="HG丸ｺﾞｼｯｸM-PRO"/>
        </w:rPr>
        <w:t>1編</w:t>
      </w:r>
      <w:r w:rsidR="00877A98">
        <w:rPr>
          <w:rFonts w:ascii="HG丸ｺﾞｼｯｸM-PRO" w:eastAsia="HG丸ｺﾞｼｯｸM-PRO" w:hAnsi="HG丸ｺﾞｼｯｸM-PRO" w:hint="eastAsia"/>
        </w:rPr>
        <w:t xml:space="preserve">　</w:t>
      </w:r>
      <w:r w:rsidR="00822CCD" w:rsidRPr="00782149">
        <w:rPr>
          <w:rFonts w:ascii="HG丸ｺﾞｼｯｸM-PRO" w:eastAsia="HG丸ｺﾞｼｯｸM-PRO" w:hAnsi="HG丸ｺﾞｼｯｸM-PRO" w:hint="eastAsia"/>
        </w:rPr>
        <w:t>基本方針</w:t>
      </w:r>
      <w:r w:rsidRPr="00782149">
        <w:rPr>
          <w:rFonts w:ascii="HG丸ｺﾞｼｯｸM-PRO" w:eastAsia="HG丸ｺﾞｼｯｸM-PRO" w:hAnsi="HG丸ｺﾞｼｯｸM-PRO" w:hint="eastAsia"/>
        </w:rPr>
        <w:t>」</w:t>
      </w:r>
      <w:r w:rsidR="00822CCD" w:rsidRPr="00782149">
        <w:rPr>
          <w:rFonts w:ascii="HG丸ｺﾞｼｯｸM-PRO" w:eastAsia="HG丸ｺﾞｼｯｸM-PRO" w:hAnsi="HG丸ｺﾞｼｯｸM-PRO" w:hint="eastAsia"/>
        </w:rPr>
        <w:t>に基づき、事業室（局）課が各分野・施設の</w:t>
      </w:r>
      <w:r w:rsidR="00822CCD" w:rsidRPr="00782149">
        <w:rPr>
          <w:rFonts w:ascii="HG丸ｺﾞｼｯｸM-PRO" w:eastAsia="HG丸ｺﾞｼｯｸM-PRO" w:hAnsi="HG丸ｺﾞｼｯｸM-PRO" w:cs="ＭＳ 明朝" w:hint="eastAsia"/>
          <w:b/>
          <w:color w:val="00B050"/>
        </w:rPr>
        <w:t>「日常的維持管理」</w:t>
      </w:r>
      <w:r w:rsidR="00822CCD" w:rsidRPr="00782149">
        <w:rPr>
          <w:rFonts w:ascii="HG丸ｺﾞｼｯｸM-PRO" w:eastAsia="HG丸ｺﾞｼｯｸM-PRO" w:hAnsi="HG丸ｺﾞｼｯｸM-PRO" w:hint="eastAsia"/>
        </w:rPr>
        <w:t>や</w:t>
      </w:r>
      <w:r w:rsidR="00822CCD" w:rsidRPr="00782149">
        <w:rPr>
          <w:rFonts w:ascii="HG丸ｺﾞｼｯｸM-PRO" w:eastAsia="HG丸ｺﾞｼｯｸM-PRO" w:hAnsi="HG丸ｺﾞｼｯｸM-PRO" w:hint="eastAsia"/>
          <w:b/>
          <w:color w:val="FF9900"/>
        </w:rPr>
        <w:t>「計画的維持管理」</w:t>
      </w:r>
      <w:r w:rsidR="00822CCD" w:rsidRPr="00782149">
        <w:rPr>
          <w:rFonts w:ascii="HG丸ｺﾞｼｯｸM-PRO" w:eastAsia="HG丸ｺﾞｼｯｸM-PRO" w:hAnsi="HG丸ｺﾞｼｯｸM-PRO" w:hint="eastAsia"/>
        </w:rPr>
        <w:t>の行動計画を策定する。</w:t>
      </w:r>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782149">
        <w:rPr>
          <w:rFonts w:ascii="HG丸ｺﾞｼｯｸM-PRO" w:eastAsia="HG丸ｺﾞｼｯｸM-PRO" w:hAnsi="HG丸ｺﾞｼｯｸM-PRO" w:hint="eastAsia"/>
          <w:b/>
          <w:color w:val="00B050"/>
        </w:rPr>
        <w:t>「事務所行動計画」</w:t>
      </w:r>
      <w:r w:rsidRPr="00B76FB1">
        <w:rPr>
          <w:rFonts w:ascii="HG丸ｺﾞｼｯｸM-PRO" w:eastAsia="HG丸ｺﾞｼｯｸM-PRO" w:hAnsi="HG丸ｺﾞｼｯｸM-PRO" w:hint="eastAsia"/>
        </w:rPr>
        <w:t>を策定する</w:t>
      </w:r>
      <w:r w:rsidR="00A61245" w:rsidRPr="00B76FB1">
        <w:rPr>
          <w:rFonts w:ascii="HG丸ｺﾞｼｯｸM-PRO" w:eastAsia="HG丸ｺﾞｼｯｸM-PRO" w:hAnsi="HG丸ｺﾞｼｯｸM-PRO" w:hint="eastAsia"/>
        </w:rPr>
        <w:t>。</w:t>
      </w:r>
    </w:p>
    <w:p w:rsidR="00822CCD" w:rsidRPr="00782149" w:rsidRDefault="00822CCD" w:rsidP="00EC2D68">
      <w:pPr>
        <w:pStyle w:val="a9"/>
        <w:spacing w:before="180"/>
        <w:ind w:left="840"/>
      </w:pPr>
      <w:bookmarkStart w:id="691" w:name="_Ref392100251"/>
      <w:r w:rsidRPr="00782149">
        <w:rPr>
          <w:rFonts w:hint="eastAsia"/>
        </w:rPr>
        <w:t>表</w:t>
      </w:r>
      <w:r w:rsidRPr="00782149">
        <w:t xml:space="preserve"> </w:t>
      </w:r>
      <w:fldSimple w:instr=" STYLEREF 2 \s ">
        <w:r w:rsidR="0030381F">
          <w:rPr>
            <w:noProof/>
          </w:rPr>
          <w:t>6.1</w:t>
        </w:r>
      </w:fldSimple>
      <w:r w:rsidR="003524A3" w:rsidRPr="00782149">
        <w:noBreakHyphen/>
      </w:r>
      <w:fldSimple w:instr=" SEQ 表 \* ARABIC \s 2 ">
        <w:r w:rsidR="0030381F">
          <w:rPr>
            <w:noProof/>
          </w:rPr>
          <w:t>1</w:t>
        </w:r>
      </w:fldSimple>
      <w:bookmarkEnd w:id="691"/>
      <w:r w:rsidRPr="00782149">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782149"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822CCD" w:rsidRPr="00782149"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822CCD" w:rsidRPr="00782149" w:rsidRDefault="00822CCD" w:rsidP="00230725">
            <w:pPr>
              <w:jc w:val="center"/>
              <w:rPr>
                <w:rFonts w:ascii="HG丸ｺﾞｼｯｸM-PRO" w:eastAsia="HG丸ｺﾞｼｯｸM-PRO" w:hAnsi="HG丸ｺﾞｼｯｸM-PRO"/>
                <w:b/>
                <w:sz w:val="20"/>
                <w:szCs w:val="20"/>
              </w:rPr>
            </w:pPr>
            <w:r w:rsidRPr="00782149">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822CCD" w:rsidRPr="00782149" w:rsidRDefault="00822CCD" w:rsidP="00230725">
            <w:pPr>
              <w:jc w:val="center"/>
              <w:rPr>
                <w:rFonts w:ascii="HG丸ｺﾞｼｯｸM-PRO" w:eastAsia="HG丸ｺﾞｼｯｸM-PRO" w:hAnsi="HG丸ｺﾞｼｯｸM-PRO"/>
                <w:b/>
                <w:sz w:val="20"/>
                <w:szCs w:val="20"/>
              </w:rPr>
            </w:pPr>
            <w:r w:rsidRPr="00782149">
              <w:rPr>
                <w:rFonts w:ascii="HG丸ｺﾞｼｯｸM-PRO" w:eastAsia="HG丸ｺﾞｼｯｸM-PRO" w:hAnsi="HG丸ｺﾞｼｯｸM-PRO" w:hint="eastAsia"/>
                <w:b/>
                <w:color w:val="FF9933"/>
                <w:sz w:val="20"/>
                <w:szCs w:val="20"/>
              </w:rPr>
              <w:t>計画的維持管理</w:t>
            </w:r>
          </w:p>
        </w:tc>
      </w:tr>
      <w:tr w:rsidR="00822CCD" w:rsidRPr="00782149" w:rsidTr="00230725">
        <w:trPr>
          <w:trHeight w:val="800"/>
          <w:jc w:val="center"/>
        </w:trPr>
        <w:tc>
          <w:tcPr>
            <w:tcW w:w="1639" w:type="dxa"/>
            <w:tcBorders>
              <w:top w:val="double" w:sz="4" w:space="0" w:color="auto"/>
              <w:left w:val="single" w:sz="12" w:space="0" w:color="auto"/>
            </w:tcBorders>
            <w:vAlign w:val="center"/>
          </w:tcPr>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事業管理室</w:t>
            </w:r>
          </w:p>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hint="eastAsia"/>
                <w:color w:val="0070C0"/>
                <w:sz w:val="20"/>
                <w:szCs w:val="20"/>
              </w:rPr>
              <w:t>「</w:t>
            </w:r>
            <w:r w:rsidR="005B5BB0" w:rsidRPr="00782149">
              <w:rPr>
                <w:rFonts w:ascii="HG丸ｺﾞｼｯｸM-PRO" w:eastAsia="HG丸ｺﾞｼｯｸM-PRO" w:hAnsi="HG丸ｺﾞｼｯｸM-PRO" w:hint="eastAsia"/>
                <w:color w:val="0070C0"/>
                <w:sz w:val="20"/>
                <w:szCs w:val="20"/>
              </w:rPr>
              <w:t>大阪府</w:t>
            </w:r>
            <w:r w:rsidRPr="00782149">
              <w:rPr>
                <w:rFonts w:ascii="HG丸ｺﾞｼｯｸM-PRO" w:eastAsia="HG丸ｺﾞｼｯｸM-PRO" w:hAnsi="HG丸ｺﾞｼｯｸM-PRO" w:hint="eastAsia"/>
                <w:color w:val="0070C0"/>
                <w:sz w:val="20"/>
                <w:szCs w:val="20"/>
              </w:rPr>
              <w:t>都市基盤施設長寿命化計画（基本方針）」</w:t>
            </w:r>
            <w:r w:rsidRPr="00782149">
              <w:rPr>
                <w:rFonts w:ascii="HG丸ｺﾞｼｯｸM-PRO" w:eastAsia="HG丸ｺﾞｼｯｸM-PRO" w:hAnsi="HG丸ｺﾞｼｯｸM-PRO" w:hint="eastAsia"/>
                <w:sz w:val="20"/>
                <w:szCs w:val="20"/>
              </w:rPr>
              <w:t>の策定および評価・改善（</w:t>
            </w:r>
            <w:r w:rsidRPr="00782149">
              <w:rPr>
                <w:rFonts w:ascii="HG丸ｺﾞｼｯｸM-PRO" w:eastAsia="HG丸ｺﾞｼｯｸM-PRO" w:hAnsi="HG丸ｺﾞｼｯｸM-PRO"/>
                <w:sz w:val="20"/>
                <w:szCs w:val="20"/>
              </w:rPr>
              <w:t>PDCA）</w:t>
            </w:r>
          </w:p>
          <w:p w:rsidR="00822CCD" w:rsidRPr="00782149" w:rsidRDefault="00432CD1" w:rsidP="00230725">
            <w:pPr>
              <w:spacing w:line="280" w:lineRule="exact"/>
              <w:ind w:firstLineChars="100" w:firstLine="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・効率的・効果的な維持管理の推進</w:t>
            </w:r>
          </w:p>
          <w:p w:rsidR="00822CCD" w:rsidRPr="00782149" w:rsidRDefault="00822CCD" w:rsidP="00230725">
            <w:pPr>
              <w:spacing w:line="280" w:lineRule="exact"/>
              <w:ind w:firstLineChars="100" w:firstLine="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・持続可能な維持管理の仕組みづくり　など</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●都市整備部メンテナンスマネジメント（</w:t>
            </w:r>
            <w:r w:rsidRPr="00782149">
              <w:rPr>
                <w:rFonts w:ascii="HG丸ｺﾞｼｯｸM-PRO" w:eastAsia="HG丸ｺﾞｼｯｸM-PRO" w:hAnsi="HG丸ｺﾞｼｯｸM-PRO"/>
                <w:sz w:val="20"/>
                <w:szCs w:val="20"/>
              </w:rPr>
              <w:t>MM）委員会</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1</w:t>
            </w:r>
            <w:r w:rsidRPr="00782149">
              <w:rPr>
                <w:rFonts w:ascii="HG丸ｺﾞｼｯｸM-PRO" w:eastAsia="HG丸ｺﾞｼｯｸM-PRO" w:hAnsi="HG丸ｺﾞｼｯｸM-PRO" w:hint="eastAsia"/>
                <w:sz w:val="20"/>
                <w:szCs w:val="20"/>
              </w:rPr>
              <w:t>の運営</w:t>
            </w:r>
          </w:p>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●各事業室（局）課策定の</w:t>
            </w:r>
            <w:r w:rsidRPr="00782149">
              <w:rPr>
                <w:rFonts w:ascii="HG丸ｺﾞｼｯｸM-PRO" w:eastAsia="HG丸ｺﾞｼｯｸM-PRO" w:hAnsi="HG丸ｺﾞｼｯｸM-PRO" w:hint="eastAsia"/>
                <w:b/>
                <w:color w:val="F79646" w:themeColor="accent6"/>
                <w:sz w:val="20"/>
                <w:szCs w:val="20"/>
              </w:rPr>
              <w:t>「</w:t>
            </w:r>
            <w:r w:rsidR="00642592" w:rsidRPr="00782149">
              <w:rPr>
                <w:rFonts w:ascii="HG丸ｺﾞｼｯｸM-PRO" w:eastAsia="HG丸ｺﾞｼｯｸM-PRO" w:hAnsi="HG丸ｺﾞｼｯｸM-PRO" w:hint="eastAsia"/>
                <w:b/>
                <w:color w:val="F79646" w:themeColor="accent6"/>
                <w:sz w:val="20"/>
                <w:szCs w:val="20"/>
              </w:rPr>
              <w:t>各分野施設長寿命化計画</w:t>
            </w:r>
            <w:r w:rsidRPr="00782149">
              <w:rPr>
                <w:rFonts w:ascii="HG丸ｺﾞｼｯｸM-PRO" w:eastAsia="HG丸ｺﾞｼｯｸM-PRO" w:hAnsi="HG丸ｺﾞｼｯｸM-PRO" w:hint="eastAsia"/>
                <w:b/>
                <w:color w:val="F79646" w:themeColor="accent6"/>
                <w:sz w:val="20"/>
                <w:szCs w:val="20"/>
              </w:rPr>
              <w:t>」</w:t>
            </w:r>
            <w:r w:rsidRPr="00782149">
              <w:rPr>
                <w:rFonts w:ascii="HG丸ｺﾞｼｯｸM-PRO" w:eastAsia="HG丸ｺﾞｼｯｸM-PRO" w:hAnsi="HG丸ｺﾞｼｯｸM-PRO" w:hint="eastAsia"/>
                <w:sz w:val="20"/>
                <w:szCs w:val="20"/>
              </w:rPr>
              <w:t>および各事務所策定の</w:t>
            </w:r>
            <w:r w:rsidRPr="00782149">
              <w:rPr>
                <w:rFonts w:ascii="HG丸ｺﾞｼｯｸM-PRO" w:eastAsia="HG丸ｺﾞｼｯｸM-PRO" w:hAnsi="HG丸ｺﾞｼｯｸM-PRO" w:hint="eastAsia"/>
                <w:b/>
                <w:color w:val="00B050"/>
                <w:sz w:val="20"/>
                <w:szCs w:val="20"/>
              </w:rPr>
              <w:t>「事務所行動計画」</w:t>
            </w:r>
            <w:r w:rsidRPr="00782149">
              <w:rPr>
                <w:rFonts w:ascii="HG丸ｺﾞｼｯｸM-PRO" w:eastAsia="HG丸ｺﾞｼｯｸM-PRO" w:hAnsi="HG丸ｺﾞｼｯｸM-PRO" w:hint="eastAsia"/>
                <w:sz w:val="20"/>
                <w:szCs w:val="20"/>
              </w:rPr>
              <w:t>のフォローアップ等（分野横断的な視点）</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●分野別の重点化（優先順位）、投資計画（配分）の策定</w:t>
            </w:r>
          </w:p>
        </w:tc>
      </w:tr>
      <w:tr w:rsidR="00822CCD" w:rsidRPr="00782149" w:rsidTr="00230725">
        <w:trPr>
          <w:trHeight w:val="345"/>
          <w:jc w:val="center"/>
        </w:trPr>
        <w:tc>
          <w:tcPr>
            <w:tcW w:w="1639" w:type="dxa"/>
            <w:vMerge w:val="restart"/>
            <w:tcBorders>
              <w:left w:val="single" w:sz="12" w:space="0" w:color="auto"/>
            </w:tcBorders>
            <w:vAlign w:val="center"/>
          </w:tcPr>
          <w:p w:rsidR="00822CCD" w:rsidRPr="00782149" w:rsidRDefault="00822CCD" w:rsidP="00230725">
            <w:pPr>
              <w:rPr>
                <w:rFonts w:ascii="HG丸ｺﾞｼｯｸM-PRO" w:eastAsia="HG丸ｺﾞｼｯｸM-PRO" w:hAnsi="HG丸ｺﾞｼｯｸM-PRO"/>
                <w:sz w:val="20"/>
                <w:szCs w:val="20"/>
              </w:rPr>
            </w:pPr>
          </w:p>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事業室（局）課</w:t>
            </w:r>
          </w:p>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（分野別）</w:t>
            </w:r>
          </w:p>
          <w:p w:rsidR="00822CCD" w:rsidRPr="00782149"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b/>
                <w:color w:val="F79646" w:themeColor="accent6"/>
                <w:sz w:val="20"/>
                <w:szCs w:val="20"/>
              </w:rPr>
              <w:t>「</w:t>
            </w:r>
            <w:r w:rsidR="00642592" w:rsidRPr="00782149">
              <w:rPr>
                <w:rFonts w:ascii="HG丸ｺﾞｼｯｸM-PRO" w:eastAsia="HG丸ｺﾞｼｯｸM-PRO" w:hAnsi="HG丸ｺﾞｼｯｸM-PRO" w:hint="eastAsia"/>
                <w:b/>
                <w:color w:val="F79646" w:themeColor="accent6"/>
                <w:sz w:val="20"/>
                <w:szCs w:val="20"/>
              </w:rPr>
              <w:t>各分野施設長寿命化計画</w:t>
            </w:r>
            <w:r w:rsidRPr="00782149">
              <w:rPr>
                <w:rFonts w:ascii="HG丸ｺﾞｼｯｸM-PRO" w:eastAsia="HG丸ｺﾞｼｯｸM-PRO" w:hAnsi="HG丸ｺﾞｼｯｸM-PRO" w:hint="eastAsia"/>
                <w:b/>
                <w:color w:val="F79646" w:themeColor="accent6"/>
                <w:sz w:val="20"/>
                <w:szCs w:val="20"/>
              </w:rPr>
              <w:t>」</w:t>
            </w:r>
            <w:r w:rsidR="0059088F" w:rsidRPr="00782149">
              <w:rPr>
                <w:rFonts w:ascii="HG丸ｺﾞｼｯｸM-PRO" w:eastAsia="HG丸ｺﾞｼｯｸM-PRO" w:hAnsi="HG丸ｺﾞｼｯｸM-PRO" w:hint="eastAsia"/>
                <w:b/>
                <w:color w:val="F79646" w:themeColor="accent6"/>
                <w:sz w:val="20"/>
                <w:szCs w:val="20"/>
              </w:rPr>
              <w:t>および</w:t>
            </w:r>
            <w:r w:rsidR="00A61245" w:rsidRPr="00782149">
              <w:rPr>
                <w:rFonts w:ascii="HG丸ｺﾞｼｯｸM-PRO" w:eastAsia="HG丸ｺﾞｼｯｸM-PRO" w:hAnsi="HG丸ｺﾞｼｯｸM-PRO" w:hint="eastAsia"/>
                <w:b/>
                <w:color w:val="F79646" w:themeColor="accent6"/>
                <w:sz w:val="20"/>
                <w:szCs w:val="20"/>
              </w:rPr>
              <w:t>各施設の点検要領（マニュアル）等</w:t>
            </w:r>
            <w:r w:rsidRPr="00782149">
              <w:rPr>
                <w:rFonts w:ascii="HG丸ｺﾞｼｯｸM-PRO" w:eastAsia="HG丸ｺﾞｼｯｸM-PRO" w:hAnsi="HG丸ｺﾞｼｯｸM-PRO" w:hint="eastAsia"/>
                <w:sz w:val="20"/>
                <w:szCs w:val="20"/>
              </w:rPr>
              <w:t>の策定および評価・改善（</w:t>
            </w:r>
            <w:r w:rsidRPr="00782149">
              <w:rPr>
                <w:rFonts w:ascii="HG丸ｺﾞｼｯｸM-PRO" w:eastAsia="HG丸ｺﾞｼｯｸM-PRO" w:hAnsi="HG丸ｺﾞｼｯｸM-PRO"/>
                <w:sz w:val="20"/>
                <w:szCs w:val="20"/>
              </w:rPr>
              <w:t>PDCA）</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各事務所策定の</w:t>
            </w:r>
            <w:r w:rsidRPr="00782149">
              <w:rPr>
                <w:rFonts w:ascii="HG丸ｺﾞｼｯｸM-PRO" w:eastAsia="HG丸ｺﾞｼｯｸM-PRO" w:hAnsi="HG丸ｺﾞｼｯｸM-PRO" w:hint="eastAsia"/>
                <w:b/>
                <w:color w:val="00B050"/>
                <w:sz w:val="20"/>
                <w:szCs w:val="20"/>
              </w:rPr>
              <w:t>「事務所行動計画」</w:t>
            </w:r>
            <w:r w:rsidRPr="00782149">
              <w:rPr>
                <w:rFonts w:ascii="HG丸ｺﾞｼｯｸM-PRO" w:eastAsia="HG丸ｺﾞｼｯｸM-PRO" w:hAnsi="HG丸ｺﾞｼｯｸM-PRO" w:hint="eastAsia"/>
                <w:sz w:val="20"/>
                <w:szCs w:val="20"/>
              </w:rPr>
              <w:t>のフォローアップ等</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782149" w:rsidTr="00230725">
        <w:trPr>
          <w:trHeight w:val="960"/>
          <w:jc w:val="center"/>
        </w:trPr>
        <w:tc>
          <w:tcPr>
            <w:tcW w:w="1639" w:type="dxa"/>
            <w:vMerge/>
            <w:tcBorders>
              <w:left w:val="single" w:sz="12" w:space="0" w:color="auto"/>
              <w:bottom w:val="single" w:sz="4" w:space="0" w:color="auto"/>
            </w:tcBorders>
            <w:vAlign w:val="center"/>
          </w:tcPr>
          <w:p w:rsidR="00822CCD" w:rsidRPr="00782149"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822CCD" w:rsidRPr="00782149" w:rsidRDefault="00822CCD" w:rsidP="00230725">
            <w:pPr>
              <w:spacing w:line="280" w:lineRule="exact"/>
              <w:ind w:left="201" w:hangingChars="100" w:hanging="201"/>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地域ニーズ</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2</w:t>
            </w:r>
            <w:r w:rsidRPr="00782149">
              <w:rPr>
                <w:rFonts w:ascii="HG丸ｺﾞｼｯｸM-PRO" w:eastAsia="HG丸ｺﾞｼｯｸM-PRO" w:hAnsi="HG丸ｺﾞｼｯｸM-PRO" w:hint="eastAsia"/>
                <w:sz w:val="20"/>
                <w:szCs w:val="20"/>
              </w:rPr>
              <w:t>の把握・分析、</w:t>
            </w:r>
          </w:p>
          <w:p w:rsidR="00822CCD" w:rsidRPr="00782149" w:rsidRDefault="00822CCD" w:rsidP="00230725">
            <w:pPr>
              <w:spacing w:line="280" w:lineRule="exact"/>
              <w:ind w:leftChars="100" w:left="21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color w:val="F79646" w:themeColor="accent6"/>
                <w:sz w:val="20"/>
                <w:szCs w:val="20"/>
              </w:rPr>
              <w:t>「</w:t>
            </w:r>
            <w:r w:rsidR="00642592" w:rsidRPr="00782149">
              <w:rPr>
                <w:rFonts w:ascii="HG丸ｺﾞｼｯｸM-PRO" w:eastAsia="HG丸ｺﾞｼｯｸM-PRO" w:hAnsi="HG丸ｺﾞｼｯｸM-PRO" w:hint="eastAsia"/>
                <w:b/>
                <w:color w:val="F79646" w:themeColor="accent6"/>
                <w:sz w:val="20"/>
                <w:szCs w:val="20"/>
              </w:rPr>
              <w:t>各分野施設長寿命化計画</w:t>
            </w:r>
            <w:r w:rsidRPr="00782149">
              <w:rPr>
                <w:rFonts w:ascii="HG丸ｺﾞｼｯｸM-PRO" w:eastAsia="HG丸ｺﾞｼｯｸM-PRO" w:hAnsi="HG丸ｺﾞｼｯｸM-PRO" w:hint="eastAsia"/>
                <w:b/>
                <w:color w:val="F79646" w:themeColor="accent6"/>
                <w:sz w:val="20"/>
                <w:szCs w:val="20"/>
              </w:rPr>
              <w:t>」</w:t>
            </w:r>
            <w:r w:rsidRPr="00782149">
              <w:rPr>
                <w:rFonts w:ascii="HG丸ｺﾞｼｯｸM-PRO" w:eastAsia="HG丸ｺﾞｼｯｸM-PRO" w:hAnsi="HG丸ｺﾞｼｯｸM-PRO" w:hint="eastAsia"/>
                <w:sz w:val="20"/>
                <w:szCs w:val="20"/>
              </w:rPr>
              <w:t>への反映など</w:t>
            </w:r>
          </w:p>
          <w:p w:rsidR="00822CCD" w:rsidRPr="00782149"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822CCD" w:rsidRPr="00782149" w:rsidRDefault="00822CCD" w:rsidP="00230725">
            <w:pPr>
              <w:spacing w:line="280" w:lineRule="exact"/>
              <w:ind w:left="201" w:hangingChars="100" w:hanging="201"/>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目標管理水準等の設定</w:t>
            </w:r>
          </w:p>
          <w:p w:rsidR="00822CCD" w:rsidRPr="00782149" w:rsidRDefault="00822CCD" w:rsidP="00230725">
            <w:pPr>
              <w:spacing w:line="280" w:lineRule="exact"/>
              <w:ind w:left="201" w:hangingChars="100" w:hanging="201"/>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計画的な点検、補</w:t>
            </w:r>
            <w:r w:rsidRPr="007B0805">
              <w:rPr>
                <w:rFonts w:ascii="HG丸ｺﾞｼｯｸM-PRO" w:eastAsia="HG丸ｺﾞｼｯｸM-PRO" w:hAnsi="HG丸ｺﾞｼｯｸM-PRO" w:hint="eastAsia"/>
                <w:sz w:val="20"/>
                <w:szCs w:val="20"/>
              </w:rPr>
              <w:t>修・更新等の実施計画の策定・見直し</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●点検、補修・更新等データ蓄積・管理</w:t>
            </w:r>
          </w:p>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 xml:space="preserve">　など</w:t>
            </w:r>
          </w:p>
        </w:tc>
      </w:tr>
      <w:tr w:rsidR="00822CCD" w:rsidRPr="00782149" w:rsidTr="00230725">
        <w:trPr>
          <w:trHeight w:val="600"/>
          <w:jc w:val="center"/>
        </w:trPr>
        <w:tc>
          <w:tcPr>
            <w:tcW w:w="1639" w:type="dxa"/>
            <w:vMerge w:val="restart"/>
            <w:tcBorders>
              <w:left w:val="single" w:sz="12" w:space="0" w:color="auto"/>
            </w:tcBorders>
            <w:vAlign w:val="center"/>
          </w:tcPr>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事務所</w:t>
            </w:r>
          </w:p>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hint="eastAsia"/>
                <w:b/>
                <w:color w:val="00B050"/>
                <w:sz w:val="20"/>
                <w:szCs w:val="20"/>
              </w:rPr>
              <w:t>「事務所行動計画」</w:t>
            </w:r>
            <w:r w:rsidRPr="00782149">
              <w:rPr>
                <w:rFonts w:ascii="HG丸ｺﾞｼｯｸM-PRO" w:eastAsia="HG丸ｺﾞｼｯｸM-PRO" w:hAnsi="HG丸ｺﾞｼｯｸM-PRO" w:hint="eastAsia"/>
                <w:sz w:val="20"/>
                <w:szCs w:val="20"/>
              </w:rPr>
              <w:t>の策定および評価・改善（</w:t>
            </w:r>
            <w:r w:rsidRPr="00782149">
              <w:rPr>
                <w:rFonts w:ascii="HG丸ｺﾞｼｯｸM-PRO" w:eastAsia="HG丸ｺﾞｼｯｸM-PRO" w:hAnsi="HG丸ｺﾞｼｯｸM-PRO"/>
                <w:sz w:val="20"/>
                <w:szCs w:val="20"/>
              </w:rPr>
              <w:t>PDCA）</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●事務所メンテナンスマネジメント（</w:t>
            </w:r>
            <w:r w:rsidRPr="00782149">
              <w:rPr>
                <w:rFonts w:ascii="HG丸ｺﾞｼｯｸM-PRO" w:eastAsia="HG丸ｺﾞｼｯｸM-PRO" w:hAnsi="HG丸ｺﾞｼｯｸM-PRO"/>
                <w:sz w:val="20"/>
                <w:szCs w:val="20"/>
              </w:rPr>
              <w:t>MM）委員会</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1</w:t>
            </w:r>
            <w:r w:rsidRPr="00782149">
              <w:rPr>
                <w:rFonts w:ascii="HG丸ｺﾞｼｯｸM-PRO" w:eastAsia="HG丸ｺﾞｼｯｸM-PRO" w:hAnsi="HG丸ｺﾞｼｯｸM-PRO" w:hint="eastAsia"/>
                <w:sz w:val="20"/>
                <w:szCs w:val="20"/>
              </w:rPr>
              <w:t>の運営</w:t>
            </w:r>
          </w:p>
        </w:tc>
      </w:tr>
      <w:tr w:rsidR="00822CCD" w:rsidRPr="00782149" w:rsidTr="00230725">
        <w:trPr>
          <w:trHeight w:val="2265"/>
          <w:jc w:val="center"/>
        </w:trPr>
        <w:tc>
          <w:tcPr>
            <w:tcW w:w="1639" w:type="dxa"/>
            <w:vMerge/>
            <w:tcBorders>
              <w:left w:val="single" w:sz="12" w:space="0" w:color="auto"/>
              <w:bottom w:val="single" w:sz="12" w:space="0" w:color="auto"/>
            </w:tcBorders>
            <w:vAlign w:val="center"/>
          </w:tcPr>
          <w:p w:rsidR="00822CCD" w:rsidRPr="00782149"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●地域ニーズ</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2</w:t>
            </w:r>
            <w:r w:rsidRPr="00782149">
              <w:rPr>
                <w:rFonts w:ascii="HG丸ｺﾞｼｯｸM-PRO" w:eastAsia="HG丸ｺﾞｼｯｸM-PRO" w:hAnsi="HG丸ｺﾞｼｯｸM-PRO" w:hint="eastAsia"/>
                <w:sz w:val="20"/>
                <w:szCs w:val="20"/>
              </w:rPr>
              <w:t>の診断、課題・目標および実施体制の設定</w:t>
            </w:r>
          </w:p>
          <w:p w:rsidR="00822CCD" w:rsidRPr="00782149" w:rsidRDefault="00822CCD" w:rsidP="00230725">
            <w:pPr>
              <w:spacing w:line="280" w:lineRule="exact"/>
              <w:ind w:firstLineChars="50" w:firstLine="1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・パトロール、維持管理作業</w:t>
            </w:r>
          </w:p>
          <w:p w:rsidR="00822CCD" w:rsidRPr="00782149" w:rsidRDefault="00822CCD" w:rsidP="00230725">
            <w:pPr>
              <w:spacing w:line="280" w:lineRule="exact"/>
              <w:ind w:firstLineChars="50" w:firstLine="1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・不正、不法行為の排除対策　等</w:t>
            </w:r>
          </w:p>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●パトロール等の実施、評価</w:t>
            </w:r>
            <w:r w:rsidR="00891CAC"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hint="eastAsia"/>
                <w:sz w:val="20"/>
                <w:szCs w:val="20"/>
              </w:rPr>
              <w:t>検証、改善</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●データの蓄積・管理</w:t>
            </w:r>
          </w:p>
          <w:p w:rsidR="00822CCD" w:rsidRPr="00782149"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●地域ニーズ</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2</w:t>
            </w:r>
            <w:r w:rsidRPr="00782149">
              <w:rPr>
                <w:rFonts w:ascii="HG丸ｺﾞｼｯｸM-PRO" w:eastAsia="HG丸ｺﾞｼｯｸM-PRO" w:hAnsi="HG丸ｺﾞｼｯｸM-PRO" w:hint="eastAsia"/>
                <w:sz w:val="20"/>
                <w:szCs w:val="20"/>
              </w:rPr>
              <w:t>の診断、課題・目標および実施体制の設定</w:t>
            </w:r>
          </w:p>
          <w:p w:rsidR="00822CCD" w:rsidRPr="00782149" w:rsidRDefault="00822CCD" w:rsidP="00230725">
            <w:pPr>
              <w:spacing w:line="280" w:lineRule="exact"/>
              <w:ind w:firstLineChars="100" w:firstLine="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・計画的な点検、補修・更新等</w:t>
            </w:r>
          </w:p>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●点検、補修・更新等の実施、評価</w:t>
            </w:r>
            <w:r w:rsidR="00891CAC"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hint="eastAsia"/>
                <w:sz w:val="20"/>
                <w:szCs w:val="20"/>
              </w:rPr>
              <w:t>検証、改善および進捗管理</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●点検、補修・更新等データ蓄積・管理</w:t>
            </w:r>
          </w:p>
          <w:p w:rsidR="00822CCD" w:rsidRPr="00782149" w:rsidRDefault="00822CCD" w:rsidP="00230725">
            <w:pPr>
              <w:spacing w:line="280" w:lineRule="exact"/>
              <w:rPr>
                <w:rFonts w:ascii="HG丸ｺﾞｼｯｸM-PRO" w:eastAsia="HG丸ｺﾞｼｯｸM-PRO" w:hAnsi="HG丸ｺﾞｼｯｸM-PRO"/>
                <w:sz w:val="20"/>
                <w:szCs w:val="20"/>
              </w:rPr>
            </w:pPr>
          </w:p>
        </w:tc>
      </w:tr>
    </w:tbl>
    <w:p w:rsidR="00822CCD" w:rsidRPr="00782149" w:rsidRDefault="00822CCD" w:rsidP="00822CCD">
      <w:pPr>
        <w:spacing w:line="280" w:lineRule="exact"/>
        <w:ind w:left="236"/>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※１</w:t>
      </w:r>
      <w:r w:rsidRPr="00782149">
        <w:rPr>
          <w:rFonts w:ascii="HG丸ｺﾞｼｯｸM-PRO" w:eastAsia="HG丸ｺﾞｼｯｸM-PRO" w:hAnsi="HG丸ｺﾞｼｯｸM-PRO"/>
          <w:sz w:val="18"/>
          <w:szCs w:val="18"/>
        </w:rPr>
        <w:t xml:space="preserve"> </w:t>
      </w:r>
      <w:r w:rsidRPr="00782149">
        <w:rPr>
          <w:rFonts w:ascii="HG丸ｺﾞｼｯｸM-PRO" w:eastAsia="HG丸ｺﾞｼｯｸM-PRO" w:hAnsi="HG丸ｺﾞｼｯｸM-PRO" w:hint="eastAsia"/>
          <w:sz w:val="18"/>
          <w:szCs w:val="18"/>
        </w:rPr>
        <w:t>メンテナンスマネジメント委員会については次頁参照</w:t>
      </w:r>
    </w:p>
    <w:p w:rsidR="00822CCD" w:rsidRPr="00782149"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※２</w:t>
      </w:r>
      <w:r w:rsidRPr="00782149">
        <w:rPr>
          <w:rFonts w:ascii="HG丸ｺﾞｼｯｸM-PRO" w:eastAsia="HG丸ｺﾞｼｯｸM-PRO" w:hAnsi="HG丸ｺﾞｼｯｸM-PRO"/>
          <w:sz w:val="18"/>
          <w:szCs w:val="18"/>
        </w:rPr>
        <w:t xml:space="preserve"> </w:t>
      </w:r>
      <w:r w:rsidRPr="00782149">
        <w:rPr>
          <w:rFonts w:ascii="HG丸ｺﾞｼｯｸM-PRO" w:eastAsia="HG丸ｺﾞｼｯｸM-PRO" w:hAnsi="HG丸ｺﾞｼｯｸM-PRO" w:hint="eastAsia"/>
          <w:sz w:val="18"/>
          <w:szCs w:val="18"/>
        </w:rPr>
        <w:t>地域ニーズとは、苦情・要望の内容、周辺環境、不法行為の状況、施設の状況等、地域特有の課題の総称である。</w:t>
      </w:r>
    </w:p>
    <w:p w:rsidR="00822CCD" w:rsidRPr="00782149" w:rsidRDefault="00822CCD" w:rsidP="00822CCD">
      <w:pPr>
        <w:rPr>
          <w:rFonts w:ascii="HG丸ｺﾞｼｯｸM-PRO" w:eastAsia="HG丸ｺﾞｼｯｸM-PRO" w:hAnsi="HG丸ｺﾞｼｯｸM-PRO"/>
        </w:rPr>
      </w:pPr>
    </w:p>
    <w:p w:rsidR="00822CCD" w:rsidRDefault="00822CCD" w:rsidP="00822CCD">
      <w:pPr>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22CCD" w:rsidRPr="00782149" w:rsidRDefault="00822CCD" w:rsidP="008C3EB8">
      <w:pPr>
        <w:pStyle w:val="4"/>
      </w:pPr>
      <w:bookmarkStart w:id="692" w:name="_Ref392094404"/>
      <w:r w:rsidRPr="00782149">
        <w:rPr>
          <w:rFonts w:hint="eastAsia"/>
        </w:rPr>
        <w:lastRenderedPageBreak/>
        <w:t>メンテナンスマネジメント委員会（</w:t>
      </w:r>
      <w:r w:rsidRPr="00782149">
        <w:t>MM委員会）</w:t>
      </w:r>
      <w:bookmarkEnd w:id="692"/>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都市整備部</w:t>
      </w:r>
      <w:r w:rsidRPr="00782149">
        <w:rPr>
          <w:rFonts w:ascii="HG丸ｺﾞｼｯｸM-PRO" w:eastAsia="HG丸ｺﾞｼｯｸM-PRO" w:hAnsi="HG丸ｺﾞｼｯｸM-PRO"/>
        </w:rPr>
        <w:t>MM委員会および事務所MM委員会設立の目的は、以下の3点である。</w:t>
      </w:r>
    </w:p>
    <w:p w:rsidR="00822CCD" w:rsidRPr="00782149" w:rsidRDefault="00822CCD" w:rsidP="00822CCD">
      <w:pPr>
        <w:pStyle w:val="40"/>
        <w:numPr>
          <w:ilvl w:val="0"/>
          <w:numId w:val="18"/>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維持管理方針（目標）の明確化・共有</w:t>
      </w:r>
    </w:p>
    <w:p w:rsidR="00822CCD" w:rsidRPr="00782149" w:rsidRDefault="00822CCD" w:rsidP="00822CCD">
      <w:pPr>
        <w:pStyle w:val="40"/>
        <w:numPr>
          <w:ilvl w:val="0"/>
          <w:numId w:val="18"/>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本計画の検証・評価・改善検討</w:t>
      </w:r>
    </w:p>
    <w:p w:rsidR="00822CCD" w:rsidRPr="00782149" w:rsidRDefault="00822CCD" w:rsidP="00822CCD">
      <w:pPr>
        <w:pStyle w:val="40"/>
        <w:numPr>
          <w:ilvl w:val="0"/>
          <w:numId w:val="18"/>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維持管理に関する情報の共有</w:t>
      </w:r>
    </w:p>
    <w:p w:rsidR="00822CCD" w:rsidRPr="00782149" w:rsidRDefault="00822CCD" w:rsidP="00822CCD">
      <w:pPr>
        <w:pStyle w:val="40"/>
        <w:ind w:left="420" w:firstLine="210"/>
        <w:rPr>
          <w:rFonts w:ascii="HG丸ｺﾞｼｯｸM-PRO" w:eastAsia="HG丸ｺﾞｼｯｸM-PRO" w:hAnsi="HG丸ｺﾞｼｯｸM-PRO"/>
        </w:rPr>
      </w:pPr>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都市整備部</w:t>
      </w:r>
      <w:r w:rsidRPr="00782149">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sidR="005B5BB0" w:rsidRPr="00782149">
        <w:rPr>
          <w:rFonts w:ascii="HG丸ｺﾞｼｯｸM-PRO" w:eastAsia="HG丸ｺﾞｼｯｸM-PRO" w:hAnsi="HG丸ｺﾞｼｯｸM-PRO" w:hint="eastAsia"/>
        </w:rPr>
        <w:t>大阪府</w:t>
      </w:r>
      <w:r w:rsidRPr="00782149">
        <w:rPr>
          <w:rFonts w:ascii="HG丸ｺﾞｼｯｸM-PRO" w:eastAsia="HG丸ｺﾞｼｯｸM-PRO" w:hAnsi="HG丸ｺﾞｼｯｸM-PRO"/>
        </w:rPr>
        <w:t>都市基盤施設長寿命化計画（行動計画）」について報告する。</w:t>
      </w:r>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事務所</w:t>
      </w:r>
      <w:r w:rsidRPr="00782149">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rsidR="00230725" w:rsidRPr="00782149" w:rsidRDefault="00230725" w:rsidP="00822CCD">
      <w:pPr>
        <w:pStyle w:val="40"/>
        <w:ind w:left="420" w:firstLine="210"/>
        <w:rPr>
          <w:rFonts w:ascii="HG丸ｺﾞｼｯｸM-PRO" w:eastAsia="HG丸ｺﾞｼｯｸM-PRO" w:hAnsi="HG丸ｺﾞｼｯｸM-PRO"/>
        </w:rPr>
      </w:pPr>
    </w:p>
    <w:p w:rsidR="00822CCD" w:rsidRPr="00782149" w:rsidRDefault="00230725" w:rsidP="00EC462D">
      <w:pPr>
        <w:jc w:val="center"/>
      </w:pPr>
      <w:r w:rsidRPr="00782149">
        <w:rPr>
          <w:noProof/>
        </w:rPr>
        <w:drawing>
          <wp:inline distT="0" distB="0" distL="0" distR="0" wp14:anchorId="00ADACAD" wp14:editId="21C61EF3">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822CCD" w:rsidRPr="00782149" w:rsidRDefault="00822CCD" w:rsidP="00822CCD">
      <w:pPr>
        <w:pStyle w:val="a9"/>
        <w:spacing w:beforeLines="0"/>
      </w:pPr>
      <w:r w:rsidRPr="00782149">
        <w:rPr>
          <w:rFonts w:hint="eastAsia"/>
        </w:rPr>
        <w:t>図</w:t>
      </w:r>
      <w:r w:rsidRPr="00782149">
        <w:t xml:space="preserve"> </w:t>
      </w:r>
      <w:fldSimple w:instr=" STYLEREF 2 \s ">
        <w:r w:rsidR="0030381F">
          <w:rPr>
            <w:noProof/>
          </w:rPr>
          <w:t>6.1</w:t>
        </w:r>
      </w:fldSimple>
      <w:r w:rsidR="003524A3" w:rsidRPr="00782149">
        <w:noBreakHyphen/>
      </w:r>
      <w:fldSimple w:instr=" SEQ 図 \* ARABIC \s 2 ">
        <w:r w:rsidR="0030381F">
          <w:rPr>
            <w:noProof/>
          </w:rPr>
          <w:t>3</w:t>
        </w:r>
      </w:fldSimple>
      <w:r w:rsidRPr="00782149">
        <w:rPr>
          <w:rFonts w:hint="eastAsia"/>
        </w:rPr>
        <w:t xml:space="preserve">　メンテナンスマネジメント委員会</w:t>
      </w:r>
    </w:p>
    <w:p w:rsidR="00822CCD" w:rsidRPr="00782149" w:rsidRDefault="00822CCD" w:rsidP="00822CCD">
      <w:pPr>
        <w:rPr>
          <w:rFonts w:ascii="HG丸ｺﾞｼｯｸM-PRO" w:eastAsia="HG丸ｺﾞｼｯｸM-PRO" w:hAnsi="HG丸ｺﾞｼｯｸM-PRO"/>
        </w:rPr>
      </w:pPr>
    </w:p>
    <w:p w:rsidR="00822CCD" w:rsidRPr="00782149" w:rsidRDefault="00822CCD" w:rsidP="00822CC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22CCD" w:rsidRPr="00782149" w:rsidRDefault="00822CCD" w:rsidP="008C3EB8">
      <w:pPr>
        <w:pStyle w:val="4"/>
      </w:pPr>
      <w:r w:rsidRPr="00782149">
        <w:rPr>
          <w:rFonts w:hint="eastAsia"/>
        </w:rPr>
        <w:lastRenderedPageBreak/>
        <w:t>マネジメント実施の流れ</w:t>
      </w:r>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維持管理のマネジメントを実施するにあたり、基本的な年度毎の流れを、</w:t>
      </w:r>
      <w:r w:rsidRPr="00782149">
        <w:rPr>
          <w:rFonts w:ascii="HG丸ｺﾞｼｯｸM-PRO" w:eastAsia="HG丸ｺﾞｼｯｸM-PRO" w:hAnsi="HG丸ｺﾞｼｯｸM-PRO" w:hint="eastAsia"/>
          <w:b/>
          <w:color w:val="00B050"/>
        </w:rPr>
        <w:t>「日常的維持管理」</w:t>
      </w:r>
      <w:r w:rsidRPr="00782149">
        <w:rPr>
          <w:rFonts w:ascii="HG丸ｺﾞｼｯｸM-PRO" w:eastAsia="HG丸ｺﾞｼｯｸM-PRO" w:hAnsi="HG丸ｺﾞｼｯｸM-PRO" w:hint="eastAsia"/>
        </w:rPr>
        <w:t>と</w:t>
      </w:r>
      <w:r w:rsidRPr="00782149">
        <w:rPr>
          <w:rFonts w:ascii="HG丸ｺﾞｼｯｸM-PRO" w:eastAsia="HG丸ｺﾞｼｯｸM-PRO" w:hAnsi="HG丸ｺﾞｼｯｸM-PRO" w:hint="eastAsia"/>
          <w:b/>
          <w:color w:val="FF9933"/>
        </w:rPr>
        <w:t>「計画的維持管理」</w:t>
      </w:r>
      <w:r w:rsidRPr="00782149">
        <w:rPr>
          <w:rFonts w:ascii="HG丸ｺﾞｼｯｸM-PRO" w:eastAsia="HG丸ｺﾞｼｯｸM-PRO" w:hAnsi="HG丸ｺﾞｼｯｸM-PRO" w:hint="eastAsia"/>
        </w:rPr>
        <w:t>とに分けて示す。</w:t>
      </w:r>
    </w:p>
    <w:p w:rsidR="00822CCD" w:rsidRPr="00782149" w:rsidRDefault="00822CCD" w:rsidP="00822CCD">
      <w:pPr>
        <w:pStyle w:val="40"/>
        <w:ind w:left="420" w:firstLine="210"/>
        <w:rPr>
          <w:rFonts w:ascii="HG丸ｺﾞｼｯｸM-PRO" w:eastAsia="HG丸ｺﾞｼｯｸM-PRO" w:hAnsi="HG丸ｺﾞｼｯｸM-PRO"/>
        </w:rPr>
      </w:pPr>
    </w:p>
    <w:p w:rsidR="00822CCD" w:rsidRPr="00782149" w:rsidRDefault="00822CCD" w:rsidP="00822CCD">
      <w:pPr>
        <w:pStyle w:val="5"/>
      </w:pPr>
      <w:r w:rsidRPr="00782149">
        <w:rPr>
          <w:rFonts w:hint="eastAsia"/>
        </w:rPr>
        <w:t>日常的維持管理のサイクル</w:t>
      </w:r>
    </w:p>
    <w:p w:rsidR="00822CCD" w:rsidRPr="00B76FB1" w:rsidRDefault="00822CCD"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日常的維持管理は、緊急的・突発的な事案や、苦</w:t>
      </w:r>
      <w:r w:rsidRPr="00B76FB1">
        <w:rPr>
          <w:rFonts w:ascii="HG丸ｺﾞｼｯｸM-PRO" w:eastAsia="HG丸ｺﾞｼｯｸM-PRO" w:hAnsi="HG丸ｺﾞｼｯｸM-PRO" w:hint="eastAsia"/>
        </w:rPr>
        <w:t>情・要望事項等への迅速な対応を図るなど日常的に行う行為であり、パトロールや点検（直営）作業、維持管理作業、不法行為の排除などについて行動計画を作成し、実施する。</w:t>
      </w:r>
    </w:p>
    <w:p w:rsidR="00822CCD" w:rsidRPr="00782149" w:rsidRDefault="00822CCD" w:rsidP="00822CCD">
      <w:pPr>
        <w:pStyle w:val="50"/>
        <w:ind w:left="735" w:firstLine="210"/>
        <w:rPr>
          <w:rFonts w:ascii="HG丸ｺﾞｼｯｸM-PRO" w:eastAsia="HG丸ｺﾞｼｯｸM-PRO" w:hAnsi="HG丸ｺﾞｼｯｸM-PRO"/>
        </w:rPr>
      </w:pPr>
      <w:r w:rsidRPr="00B76FB1">
        <w:rPr>
          <w:rFonts w:ascii="HG丸ｺﾞｼｯｸM-PRO" w:eastAsia="HG丸ｺﾞｼｯｸM-PRO" w:hAnsi="HG丸ｺﾞｼｯｸM-PRO" w:hint="eastAsia"/>
        </w:rPr>
        <w:t>各事務所の担当グループは、前年度の検証・改善等を行ったうえで、</w:t>
      </w:r>
      <w:r w:rsidR="00394FEE" w:rsidRPr="00B76FB1">
        <w:rPr>
          <w:rFonts w:ascii="HG丸ｺﾞｼｯｸM-PRO" w:eastAsia="HG丸ｺﾞｼｯｸM-PRO" w:hAnsi="HG丸ｺﾞｼｯｸM-PRO"/>
        </w:rPr>
        <w:t>3</w:t>
      </w:r>
      <w:r w:rsidRPr="00B76FB1">
        <w:rPr>
          <w:rFonts w:ascii="HG丸ｺﾞｼｯｸM-PRO" w:eastAsia="HG丸ｺﾞｼｯｸM-PRO" w:hAnsi="HG丸ｺﾞｼｯｸM-PRO" w:hint="eastAsia"/>
        </w:rPr>
        <w:t>月から</w:t>
      </w:r>
      <w:r w:rsidR="00394FEE" w:rsidRPr="00B76FB1">
        <w:rPr>
          <w:rFonts w:ascii="HG丸ｺﾞｼｯｸM-PRO" w:eastAsia="HG丸ｺﾞｼｯｸM-PRO" w:hAnsi="HG丸ｺﾞｼｯｸM-PRO"/>
        </w:rPr>
        <w:t>4</w:t>
      </w:r>
      <w:r w:rsidRPr="00B76FB1">
        <w:rPr>
          <w:rFonts w:ascii="HG丸ｺﾞｼｯｸM-PRO" w:eastAsia="HG丸ｺﾞｼｯｸM-PRO" w:hAnsi="HG丸ｺﾞｼｯｸM-PRO" w:hint="eastAsia"/>
        </w:rPr>
        <w:t>月にかけて当年度の行動計画を作成し、実行に移</w:t>
      </w:r>
      <w:r w:rsidR="00017978" w:rsidRPr="007B0805">
        <w:rPr>
          <w:rFonts w:ascii="HG丸ｺﾞｼｯｸM-PRO" w:eastAsia="HG丸ｺﾞｼｯｸM-PRO" w:hAnsi="HG丸ｺﾞｼｯｸM-PRO" w:hint="eastAsia"/>
        </w:rPr>
        <w:t>す</w:t>
      </w:r>
      <w:r w:rsidRPr="00B76FB1">
        <w:rPr>
          <w:rFonts w:ascii="HG丸ｺﾞｼｯｸM-PRO" w:eastAsia="HG丸ｺﾞｼｯｸM-PRO" w:hAnsi="HG丸ｺﾞｼｯｸM-PRO" w:hint="eastAsia"/>
        </w:rPr>
        <w:t>。また、事務所</w:t>
      </w:r>
      <w:r w:rsidR="00394FEE" w:rsidRPr="00B76FB1">
        <w:rPr>
          <w:rFonts w:ascii="HG丸ｺﾞｼｯｸM-PRO" w:eastAsia="HG丸ｺﾞｼｯｸM-PRO" w:hAnsi="HG丸ｺﾞｼｯｸM-PRO"/>
        </w:rPr>
        <w:t>MM</w:t>
      </w:r>
      <w:r w:rsidRPr="00B76FB1">
        <w:rPr>
          <w:rFonts w:ascii="HG丸ｺﾞｼｯｸM-PRO" w:eastAsia="HG丸ｺﾞｼｯｸM-PRO" w:hAnsi="HG丸ｺﾞｼｯｸM-PRO" w:hint="eastAsia"/>
        </w:rPr>
        <w:t>委員会（</w:t>
      </w:r>
      <w:r w:rsidR="00394FEE" w:rsidRPr="00B76FB1">
        <w:rPr>
          <w:rFonts w:ascii="HG丸ｺﾞｼｯｸM-PRO" w:eastAsia="HG丸ｺﾞｼｯｸM-PRO" w:hAnsi="HG丸ｺﾞｼｯｸM-PRO"/>
        </w:rPr>
        <w:t>6</w:t>
      </w:r>
      <w:r w:rsidRPr="00B76FB1">
        <w:rPr>
          <w:rFonts w:ascii="HG丸ｺﾞｼｯｸM-PRO" w:eastAsia="HG丸ｺﾞｼｯｸM-PRO" w:hAnsi="HG丸ｺﾞｼｯｸM-PRO" w:hint="eastAsia"/>
        </w:rPr>
        <w:t>月）を開催し、事務所職員間で、維持管理方針（目標）の明確化・共有、維持管理に関する情報の共有などを行う。</w:t>
      </w:r>
    </w:p>
    <w:p w:rsidR="00822CCD" w:rsidRPr="00782149"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782149"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当年度</w:t>
            </w:r>
          </w:p>
        </w:tc>
      </w:tr>
      <w:tr w:rsidR="00822CCD" w:rsidRPr="00782149"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822CCD" w:rsidRPr="00782149" w:rsidRDefault="00BC4D56">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3</w:t>
            </w:r>
            <w:r w:rsidR="00822CCD" w:rsidRPr="00782149">
              <w:rPr>
                <w:rFonts w:ascii="HG丸ｺﾞｼｯｸM-PRO" w:eastAsia="HG丸ｺﾞｼｯｸM-PRO" w:hAnsi="HG丸ｺﾞｼｯｸM-PRO"/>
                <w:sz w:val="20"/>
                <w:szCs w:val="20"/>
              </w:rPr>
              <w:t>月</w:t>
            </w:r>
          </w:p>
        </w:tc>
        <w:tc>
          <w:tcPr>
            <w:tcW w:w="1559" w:type="dxa"/>
            <w:tcBorders>
              <w:bottom w:val="double" w:sz="4" w:space="0" w:color="auto"/>
            </w:tcBorders>
            <w:shd w:val="clear" w:color="auto" w:fill="D9D9D9" w:themeFill="background1" w:themeFillShade="D9"/>
            <w:vAlign w:val="center"/>
          </w:tcPr>
          <w:p w:rsidR="00822CCD" w:rsidRPr="00782149" w:rsidRDefault="00BC4D56">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4</w:t>
            </w:r>
            <w:r w:rsidR="00822CCD" w:rsidRPr="00782149">
              <w:rPr>
                <w:rFonts w:ascii="HG丸ｺﾞｼｯｸM-PRO" w:eastAsia="HG丸ｺﾞｼｯｸM-PRO" w:hAnsi="HG丸ｺﾞｼｯｸM-PRO"/>
                <w:sz w:val="20"/>
                <w:szCs w:val="20"/>
              </w:rPr>
              <w:t>月</w:t>
            </w:r>
          </w:p>
        </w:tc>
        <w:tc>
          <w:tcPr>
            <w:tcW w:w="1670" w:type="dxa"/>
            <w:tcBorders>
              <w:bottom w:val="double" w:sz="4" w:space="0" w:color="auto"/>
            </w:tcBorders>
            <w:shd w:val="clear" w:color="auto" w:fill="D9D9D9" w:themeFill="background1" w:themeFillShade="D9"/>
            <w:vAlign w:val="center"/>
          </w:tcPr>
          <w:p w:rsidR="00822CCD" w:rsidRPr="00782149" w:rsidRDefault="00BC4D56">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5</w:t>
            </w:r>
            <w:r w:rsidR="00822CCD" w:rsidRPr="00782149">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6</w:t>
            </w:r>
            <w:r w:rsidR="00822CCD" w:rsidRPr="00782149">
              <w:rPr>
                <w:rFonts w:ascii="HG丸ｺﾞｼｯｸM-PRO" w:eastAsia="HG丸ｺﾞｼｯｸM-PRO" w:hAnsi="HG丸ｺﾞｼｯｸM-PRO" w:hint="eastAsia"/>
                <w:sz w:val="20"/>
                <w:szCs w:val="20"/>
              </w:rPr>
              <w:t>月</w:t>
            </w:r>
          </w:p>
        </w:tc>
        <w:tc>
          <w:tcPr>
            <w:tcW w:w="1615" w:type="dxa"/>
            <w:gridSpan w:val="2"/>
            <w:tcBorders>
              <w:bottom w:val="double" w:sz="4" w:space="0" w:color="auto"/>
            </w:tcBorders>
            <w:shd w:val="clear" w:color="auto" w:fill="D9D9D9" w:themeFill="background1" w:themeFillShade="D9"/>
            <w:vAlign w:val="center"/>
          </w:tcPr>
          <w:p w:rsidR="00822CCD" w:rsidRPr="00782149" w:rsidRDefault="00BC4D56">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6</w:t>
            </w:r>
            <w:r w:rsidR="00822CCD" w:rsidRPr="00782149">
              <w:rPr>
                <w:rFonts w:ascii="HG丸ｺﾞｼｯｸM-PRO" w:eastAsia="HG丸ｺﾞｼｯｸM-PRO" w:hAnsi="HG丸ｺﾞｼｯｸM-PRO" w:hint="eastAsia"/>
                <w:sz w:val="20"/>
                <w:szCs w:val="20"/>
              </w:rPr>
              <w:t>月以降</w:t>
            </w:r>
          </w:p>
        </w:tc>
      </w:tr>
      <w:tr w:rsidR="00822CCD" w:rsidRPr="00782149" w:rsidTr="00230725">
        <w:trPr>
          <w:cantSplit/>
          <w:trHeight w:val="323"/>
          <w:jc w:val="center"/>
        </w:trPr>
        <w:tc>
          <w:tcPr>
            <w:tcW w:w="737" w:type="dxa"/>
            <w:vMerge w:val="restart"/>
            <w:tcBorders>
              <w:right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w:t>
            </w:r>
          </w:p>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務</w:t>
            </w:r>
          </w:p>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822CCD" w:rsidRPr="00782149" w:rsidRDefault="00822CCD">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担当</w:t>
            </w:r>
            <w:r w:rsidR="00BC4D56">
              <w:rPr>
                <w:rFonts w:ascii="HG丸ｺﾞｼｯｸM-PRO" w:eastAsia="HG丸ｺﾞｼｯｸM-PRO" w:hAnsi="HG丸ｺﾞｼｯｸM-PRO" w:hint="eastAsia"/>
                <w:sz w:val="20"/>
                <w:szCs w:val="20"/>
              </w:rPr>
              <w:t>G</w:t>
            </w:r>
          </w:p>
        </w:tc>
        <w:tc>
          <w:tcPr>
            <w:tcW w:w="1701" w:type="dxa"/>
            <w:tcBorders>
              <w:top w:val="double" w:sz="4" w:space="0" w:color="auto"/>
              <w:left w:val="sing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年度の検証</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615" w:type="dxa"/>
            <w:gridSpan w:val="2"/>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r>
      <w:tr w:rsidR="00822CCD" w:rsidRPr="00782149" w:rsidTr="00230725">
        <w:trPr>
          <w:gridAfter w:val="1"/>
          <w:wAfter w:w="7" w:type="dxa"/>
          <w:cantSplit/>
          <w:trHeight w:val="323"/>
          <w:jc w:val="center"/>
        </w:trPr>
        <w:tc>
          <w:tcPr>
            <w:tcW w:w="737" w:type="dxa"/>
            <w:vMerge/>
            <w:tcBorders>
              <w:right w:val="sing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r>
      <w:tr w:rsidR="00822CCD" w:rsidRPr="00782149" w:rsidTr="00230725">
        <w:trPr>
          <w:gridAfter w:val="1"/>
          <w:wAfter w:w="7" w:type="dxa"/>
          <w:cantSplit/>
          <w:trHeight w:val="322"/>
          <w:jc w:val="center"/>
        </w:trPr>
        <w:tc>
          <w:tcPr>
            <w:tcW w:w="737" w:type="dxa"/>
            <w:vMerge/>
            <w:tcBorders>
              <w:right w:val="sing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行動計画に</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822CCD" w:rsidRPr="00782149" w:rsidRDefault="00822CCD" w:rsidP="008C3566">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行動計画に基づき、パトロール、維持管理作業など日常的な維持管理を実施</w:t>
            </w:r>
          </w:p>
        </w:tc>
      </w:tr>
      <w:tr w:rsidR="00822CCD" w:rsidRPr="00782149" w:rsidTr="00230725">
        <w:trPr>
          <w:cantSplit/>
          <w:trHeight w:val="640"/>
          <w:jc w:val="center"/>
        </w:trPr>
        <w:tc>
          <w:tcPr>
            <w:tcW w:w="737" w:type="dxa"/>
            <w:vMerge/>
            <w:tcBorders>
              <w:right w:val="sing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822CCD" w:rsidRPr="00782149" w:rsidRDefault="00BC4D56" w:rsidP="00230725">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MM</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670" w:type="dxa"/>
            <w:shd w:val="clear" w:color="auto" w:fill="auto"/>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行動計画報告</w:t>
            </w:r>
          </w:p>
          <w:p w:rsidR="00822CCD" w:rsidRPr="00782149" w:rsidRDefault="00822CCD">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r w:rsidR="00BC4D56">
              <w:rPr>
                <w:rFonts w:ascii="HG丸ｺﾞｼｯｸM-PRO" w:eastAsia="HG丸ｺﾞｼｯｸM-PRO" w:hAnsi="HG丸ｺﾞｼｯｸM-PRO" w:hint="eastAsia"/>
                <w:sz w:val="20"/>
                <w:szCs w:val="20"/>
              </w:rPr>
              <w:t>6</w:t>
            </w:r>
            <w:r w:rsidRPr="00782149">
              <w:rPr>
                <w:rFonts w:ascii="HG丸ｺﾞｼｯｸM-PRO" w:eastAsia="HG丸ｺﾞｼｯｸM-PRO" w:hAnsi="HG丸ｺﾞｼｯｸM-PRO" w:hint="eastAsia"/>
                <w:sz w:val="20"/>
                <w:szCs w:val="20"/>
              </w:rPr>
              <w:t>月）</w:t>
            </w:r>
          </w:p>
        </w:tc>
        <w:tc>
          <w:tcPr>
            <w:tcW w:w="1615" w:type="dxa"/>
            <w:gridSpan w:val="2"/>
            <w:shd w:val="clear" w:color="auto" w:fill="auto"/>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r>
    </w:tbl>
    <w:p w:rsidR="00822CCD" w:rsidRPr="00782149" w:rsidRDefault="00822CCD" w:rsidP="00822CCD">
      <w:pPr>
        <w:rPr>
          <w:rFonts w:ascii="HG丸ｺﾞｼｯｸM-PRO" w:eastAsia="HG丸ｺﾞｼｯｸM-PRO" w:hAnsi="HG丸ｺﾞｼｯｸM-PRO"/>
        </w:rPr>
      </w:pPr>
    </w:p>
    <w:p w:rsidR="00822CCD" w:rsidRPr="00782149" w:rsidRDefault="00BF2749"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355008" behindDoc="0" locked="0" layoutInCell="1" allowOverlap="1" wp14:anchorId="5490B68F" wp14:editId="4EB86A49">
                <wp:simplePos x="0" y="0"/>
                <wp:positionH relativeFrom="column">
                  <wp:posOffset>3328670</wp:posOffset>
                </wp:positionH>
                <wp:positionV relativeFrom="paragraph">
                  <wp:posOffset>608965</wp:posOffset>
                </wp:positionV>
                <wp:extent cx="1476375" cy="219075"/>
                <wp:effectExtent l="0" t="0" r="9525" b="9525"/>
                <wp:wrapNone/>
                <wp:docPr id="38921" name="テキスト ボックス 38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1" o:spid="_x0000_s1315" type="#_x0000_t202" style="position:absolute;left:0;text-align:left;margin-left:262.1pt;margin-top:47.95pt;width:116.25pt;height:17.25pt;z-index:2533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" fillcolor="white [3201]" stroked="f" strokeweight=".5pt">
                <v:path arrowok="t"/>
                <v:textbo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0912" behindDoc="0" locked="0" layoutInCell="1" allowOverlap="1" wp14:anchorId="13D2404C" wp14:editId="03F96BEB">
                <wp:simplePos x="0" y="0"/>
                <wp:positionH relativeFrom="column">
                  <wp:posOffset>2919095</wp:posOffset>
                </wp:positionH>
                <wp:positionV relativeFrom="paragraph">
                  <wp:posOffset>523240</wp:posOffset>
                </wp:positionV>
                <wp:extent cx="1866900" cy="285750"/>
                <wp:effectExtent l="0" t="0" r="0" b="0"/>
                <wp:wrapNone/>
                <wp:docPr id="38922" name="正方形/長方形 389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22" o:spid="_x0000_s1026" style="position:absolute;left:0;text-align:left;margin-left:229.85pt;margin-top:41.2pt;width:147pt;height:22.5pt;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3984" behindDoc="0" locked="0" layoutInCell="1" allowOverlap="1" wp14:anchorId="12ADD4B7" wp14:editId="31C628C1">
                <wp:simplePos x="0" y="0"/>
                <wp:positionH relativeFrom="column">
                  <wp:posOffset>956945</wp:posOffset>
                </wp:positionH>
                <wp:positionV relativeFrom="paragraph">
                  <wp:posOffset>618490</wp:posOffset>
                </wp:positionV>
                <wp:extent cx="1476375" cy="219075"/>
                <wp:effectExtent l="0" t="0" r="9525" b="9525"/>
                <wp:wrapNone/>
                <wp:docPr id="38933" name="テキスト ボックス 38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3" o:spid="_x0000_s1316" type="#_x0000_t202" style="position:absolute;left:0;text-align:left;margin-left:75.35pt;margin-top:48.7pt;width:116.25pt;height:17.25pt;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" fillcolor="white [3201]" stroked="f" strokeweight=".5pt">
                <v:path arrowok="t"/>
                <v:textbo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2960" behindDoc="0" locked="0" layoutInCell="1" allowOverlap="1" wp14:anchorId="1A163767" wp14:editId="6158223D">
                <wp:simplePos x="0" y="0"/>
                <wp:positionH relativeFrom="column">
                  <wp:posOffset>3300095</wp:posOffset>
                </wp:positionH>
                <wp:positionV relativeFrom="paragraph">
                  <wp:posOffset>808990</wp:posOffset>
                </wp:positionV>
                <wp:extent cx="114300" cy="295275"/>
                <wp:effectExtent l="0" t="0" r="0" b="9525"/>
                <wp:wrapNone/>
                <wp:docPr id="38936" name="正方形/長方形 38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6" o:spid="_x0000_s1026" style="position:absolute;left:0;text-align:left;margin-left:259.85pt;margin-top:63.7pt;width:9pt;height:23.25pt;z-index:2533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1936" behindDoc="0" locked="0" layoutInCell="1" allowOverlap="1" wp14:anchorId="0D26645E" wp14:editId="14E51456">
                <wp:simplePos x="0" y="0"/>
                <wp:positionH relativeFrom="column">
                  <wp:posOffset>956945</wp:posOffset>
                </wp:positionH>
                <wp:positionV relativeFrom="paragraph">
                  <wp:posOffset>808990</wp:posOffset>
                </wp:positionV>
                <wp:extent cx="114300" cy="295275"/>
                <wp:effectExtent l="0" t="0" r="0" b="9525"/>
                <wp:wrapNone/>
                <wp:docPr id="38937" name="正方形/長方形 38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7" o:spid="_x0000_s1026" style="position:absolute;left:0;text-align:left;margin-left:75.35pt;margin-top:63.7pt;width:9pt;height:23.25pt;z-index:2533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49888" behindDoc="0" locked="0" layoutInCell="1" allowOverlap="1" wp14:anchorId="3349E4D6" wp14:editId="34DCA50F">
                <wp:simplePos x="0" y="0"/>
                <wp:positionH relativeFrom="column">
                  <wp:posOffset>718820</wp:posOffset>
                </wp:positionH>
                <wp:positionV relativeFrom="paragraph">
                  <wp:posOffset>523240</wp:posOffset>
                </wp:positionV>
                <wp:extent cx="1657350" cy="295275"/>
                <wp:effectExtent l="0" t="0" r="0" b="9525"/>
                <wp:wrapNone/>
                <wp:docPr id="38941" name="正方形/長方形 389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38941" o:spid="_x0000_s1026" style="position:absolute;left:0;text-align:left;margin-left:56.6pt;margin-top:41.2pt;width:130.5pt;height:23.25pt;z-index:2533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" fillcolor="white [3212]" stroked="f" strokeweight="2pt">
                <v:path arrowok="t"/>
              </v:rect>
            </w:pict>
          </mc:Fallback>
        </mc:AlternateContent>
      </w:r>
      <w:r w:rsidR="00822CCD" w:rsidRPr="00782149">
        <w:rPr>
          <w:rFonts w:ascii="HG丸ｺﾞｼｯｸM-PRO" w:eastAsia="HG丸ｺﾞｼｯｸM-PRO" w:hAnsi="HG丸ｺﾞｼｯｸM-PRO"/>
          <w:noProof/>
        </w:rPr>
        <w:drawing>
          <wp:inline distT="0" distB="0" distL="0" distR="0" wp14:anchorId="0FB4F696" wp14:editId="2C648C92">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822CCD" w:rsidRPr="00782149" w:rsidRDefault="00822CCD" w:rsidP="00822CCD">
      <w:pPr>
        <w:pStyle w:val="a9"/>
        <w:spacing w:beforeLines="0"/>
      </w:pPr>
      <w:r w:rsidRPr="00782149">
        <w:rPr>
          <w:rFonts w:hint="eastAsia"/>
        </w:rPr>
        <w:t>図</w:t>
      </w:r>
      <w:r w:rsidRPr="00782149">
        <w:t xml:space="preserve"> </w:t>
      </w:r>
      <w:fldSimple w:instr=" STYLEREF 2 \s ">
        <w:r w:rsidR="0030381F">
          <w:rPr>
            <w:noProof/>
          </w:rPr>
          <w:t>6.1</w:t>
        </w:r>
      </w:fldSimple>
      <w:r w:rsidR="003524A3" w:rsidRPr="00782149">
        <w:noBreakHyphen/>
      </w:r>
      <w:fldSimple w:instr=" SEQ 図 \* ARABIC \s 2 ">
        <w:r w:rsidR="0030381F">
          <w:rPr>
            <w:noProof/>
          </w:rPr>
          <w:t>4</w:t>
        </w:r>
      </w:fldSimple>
      <w:r w:rsidRPr="00782149">
        <w:rPr>
          <w:rFonts w:hint="eastAsia"/>
        </w:rPr>
        <w:t xml:space="preserve">　日常的維持管理の年間タイムチャート</w:t>
      </w:r>
    </w:p>
    <w:p w:rsidR="00822CCD" w:rsidRPr="00782149" w:rsidRDefault="00822CCD" w:rsidP="00822CCD">
      <w:pPr>
        <w:rPr>
          <w:rFonts w:ascii="HG丸ｺﾞｼｯｸM-PRO" w:eastAsia="HG丸ｺﾞｼｯｸM-PRO" w:hAnsi="HG丸ｺﾞｼｯｸM-PRO"/>
        </w:rPr>
      </w:pPr>
    </w:p>
    <w:p w:rsidR="00822CCD" w:rsidRPr="00782149" w:rsidRDefault="00822CCD" w:rsidP="00822CC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22CCD" w:rsidRPr="00782149" w:rsidRDefault="00822CCD" w:rsidP="00822CCD">
      <w:pPr>
        <w:pStyle w:val="5"/>
      </w:pPr>
      <w:r w:rsidRPr="00782149">
        <w:rPr>
          <w:rFonts w:hint="eastAsia"/>
        </w:rPr>
        <w:lastRenderedPageBreak/>
        <w:t>計画的維持管理のサイクル</w:t>
      </w:r>
    </w:p>
    <w:p w:rsidR="00822CCD" w:rsidRPr="00B76FB1" w:rsidRDefault="00822CCD"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計画的維持管理は、維持管理・更新など計画的に行う行為であり、</w:t>
      </w:r>
      <w:r w:rsidR="00C13198" w:rsidRPr="00782149">
        <w:rPr>
          <w:rFonts w:ascii="HG丸ｺﾞｼｯｸM-PRO" w:eastAsia="HG丸ｺﾞｼｯｸM-PRO" w:hAnsi="HG丸ｺﾞｼｯｸM-PRO" w:hint="eastAsia"/>
        </w:rPr>
        <w:t>各</w:t>
      </w:r>
      <w:r w:rsidR="00C13198" w:rsidRPr="00B76FB1">
        <w:rPr>
          <w:rFonts w:ascii="HG丸ｺﾞｼｯｸM-PRO" w:eastAsia="HG丸ｺﾞｼｯｸM-PRO" w:hAnsi="HG丸ｺﾞｼｯｸM-PRO" w:hint="eastAsia"/>
        </w:rPr>
        <w:t>事務所等が実施する施設点検等のデータを基に、</w:t>
      </w:r>
      <w:r w:rsidRPr="00B76FB1">
        <w:rPr>
          <w:rFonts w:ascii="HG丸ｺﾞｼｯｸM-PRO" w:eastAsia="HG丸ｺﾞｼｯｸM-PRO" w:hAnsi="HG丸ｺﾞｼｯｸM-PRO" w:hint="eastAsia"/>
        </w:rPr>
        <w:t>各事業室（局）課が中心となり計画を策定する。計画的維持管理では、</w:t>
      </w:r>
      <w:r w:rsidR="00394FEE" w:rsidRPr="00B76FB1">
        <w:rPr>
          <w:rFonts w:ascii="HG丸ｺﾞｼｯｸM-PRO" w:eastAsia="HG丸ｺﾞｼｯｸM-PRO" w:hAnsi="HG丸ｺﾞｼｯｸM-PRO"/>
        </w:rPr>
        <w:t>3</w:t>
      </w:r>
      <w:r w:rsidRPr="00B76FB1">
        <w:rPr>
          <w:rFonts w:ascii="HG丸ｺﾞｼｯｸM-PRO" w:eastAsia="HG丸ｺﾞｼｯｸM-PRO" w:hAnsi="HG丸ｺﾞｼｯｸM-PRO" w:hint="eastAsia"/>
        </w:rPr>
        <w:t>年を目途に目標の達成状況を確認し、目標設定の見直しを行う</w:t>
      </w:r>
      <w:r w:rsidR="00C13198" w:rsidRPr="00B76FB1">
        <w:rPr>
          <w:rFonts w:ascii="HG丸ｺﾞｼｯｸM-PRO" w:eastAsia="HG丸ｺﾞｼｯｸM-PRO" w:hAnsi="HG丸ｺﾞｼｯｸM-PRO" w:hint="eastAsia"/>
        </w:rPr>
        <w:t>。</w:t>
      </w:r>
    </w:p>
    <w:p w:rsidR="00822CCD" w:rsidRPr="00B76FB1" w:rsidRDefault="00822CCD" w:rsidP="00822CCD">
      <w:pPr>
        <w:pStyle w:val="50"/>
        <w:ind w:left="735" w:firstLine="210"/>
        <w:rPr>
          <w:rFonts w:ascii="HG丸ｺﾞｼｯｸM-PRO" w:eastAsia="HG丸ｺﾞｼｯｸM-PRO" w:hAnsi="HG丸ｺﾞｼｯｸM-PRO"/>
        </w:rPr>
      </w:pPr>
      <w:r w:rsidRPr="00B76FB1">
        <w:rPr>
          <w:rFonts w:ascii="HG丸ｺﾞｼｯｸM-PRO" w:eastAsia="HG丸ｺﾞｼｯｸM-PRO" w:hAnsi="HG丸ｺﾞｼｯｸM-PRO" w:hint="eastAsia"/>
        </w:rPr>
        <w:t>各事務所は、前年度の検証を行ったうえで、</w:t>
      </w:r>
      <w:r w:rsidR="00BC4D56" w:rsidRPr="00B76FB1">
        <w:rPr>
          <w:rFonts w:ascii="HG丸ｺﾞｼｯｸM-PRO" w:eastAsia="HG丸ｺﾞｼｯｸM-PRO" w:hAnsi="HG丸ｺﾞｼｯｸM-PRO"/>
        </w:rPr>
        <w:t>3</w:t>
      </w:r>
      <w:r w:rsidRPr="00B76FB1">
        <w:rPr>
          <w:rFonts w:ascii="HG丸ｺﾞｼｯｸM-PRO" w:eastAsia="HG丸ｺﾞｼｯｸM-PRO" w:hAnsi="HG丸ｺﾞｼｯｸM-PRO" w:hint="eastAsia"/>
        </w:rPr>
        <w:t>月から</w:t>
      </w:r>
      <w:r w:rsidR="00BC4D56" w:rsidRPr="00B76FB1">
        <w:rPr>
          <w:rFonts w:ascii="HG丸ｺﾞｼｯｸM-PRO" w:eastAsia="HG丸ｺﾞｼｯｸM-PRO" w:hAnsi="HG丸ｺﾞｼｯｸM-PRO"/>
        </w:rPr>
        <w:t>4</w:t>
      </w:r>
      <w:r w:rsidRPr="00B76FB1">
        <w:rPr>
          <w:rFonts w:ascii="HG丸ｺﾞｼｯｸM-PRO" w:eastAsia="HG丸ｺﾞｼｯｸM-PRO" w:hAnsi="HG丸ｺﾞｼｯｸM-PRO" w:hint="eastAsia"/>
        </w:rPr>
        <w:t>月にかけて当年度の行動計画（予算執行計画）を調整し、実行に移していく。また、事務所</w:t>
      </w:r>
      <w:r w:rsidR="00BC4D56" w:rsidRPr="00B76FB1">
        <w:rPr>
          <w:rFonts w:ascii="HG丸ｺﾞｼｯｸM-PRO" w:eastAsia="HG丸ｺﾞｼｯｸM-PRO" w:hAnsi="HG丸ｺﾞｼｯｸM-PRO"/>
        </w:rPr>
        <w:t>MM</w:t>
      </w:r>
      <w:r w:rsidRPr="00B76FB1">
        <w:rPr>
          <w:rFonts w:ascii="HG丸ｺﾞｼｯｸM-PRO" w:eastAsia="HG丸ｺﾞｼｯｸM-PRO" w:hAnsi="HG丸ｺﾞｼｯｸM-PRO" w:hint="eastAsia"/>
        </w:rPr>
        <w:t>委員会（</w:t>
      </w:r>
      <w:r w:rsidR="00BC4D56" w:rsidRPr="00B76FB1">
        <w:rPr>
          <w:rFonts w:ascii="HG丸ｺﾞｼｯｸM-PRO" w:eastAsia="HG丸ｺﾞｼｯｸM-PRO" w:hAnsi="HG丸ｺﾞｼｯｸM-PRO"/>
        </w:rPr>
        <w:t>6</w:t>
      </w:r>
      <w:r w:rsidRPr="00B76FB1">
        <w:rPr>
          <w:rFonts w:ascii="HG丸ｺﾞｼｯｸM-PRO" w:eastAsia="HG丸ｺﾞｼｯｸM-PRO" w:hAnsi="HG丸ｺﾞｼｯｸM-PRO" w:hint="eastAsia"/>
        </w:rPr>
        <w:t>月）を開催し、事務所職員間で、維持管理方針（目標）の明確化・共有、維持管理に関する情報の共有などを行う</w:t>
      </w:r>
      <w:r w:rsidR="00C13198" w:rsidRPr="00B76FB1">
        <w:rPr>
          <w:rFonts w:ascii="HG丸ｺﾞｼｯｸM-PRO" w:eastAsia="HG丸ｺﾞｼｯｸM-PRO" w:hAnsi="HG丸ｺﾞｼｯｸM-PRO" w:hint="eastAsia"/>
        </w:rPr>
        <w:t>。</w:t>
      </w:r>
    </w:p>
    <w:p w:rsidR="00822CCD" w:rsidRPr="00782149" w:rsidRDefault="00822CCD" w:rsidP="006731A1">
      <w:pPr>
        <w:pStyle w:val="50"/>
        <w:ind w:left="735" w:firstLine="210"/>
        <w:rPr>
          <w:rFonts w:ascii="HG丸ｺﾞｼｯｸM-PRO" w:eastAsia="HG丸ｺﾞｼｯｸM-PRO" w:hAnsi="HG丸ｺﾞｼｯｸM-PRO"/>
        </w:rPr>
      </w:pPr>
      <w:r w:rsidRPr="00B76FB1">
        <w:rPr>
          <w:rFonts w:ascii="HG丸ｺﾞｼｯｸM-PRO" w:eastAsia="HG丸ｺﾞｼｯｸM-PRO" w:hAnsi="HG丸ｺﾞｼｯｸM-PRO" w:hint="eastAsia"/>
        </w:rPr>
        <w:t>次年度の予算要求に関しては、</w:t>
      </w:r>
      <w:r w:rsidR="00BC4D56" w:rsidRPr="00B76FB1">
        <w:rPr>
          <w:rFonts w:ascii="HG丸ｺﾞｼｯｸM-PRO" w:eastAsia="HG丸ｺﾞｼｯｸM-PRO" w:hAnsi="HG丸ｺﾞｼｯｸM-PRO"/>
        </w:rPr>
        <w:t>8</w:t>
      </w:r>
      <w:r w:rsidRPr="00B76FB1">
        <w:rPr>
          <w:rFonts w:ascii="HG丸ｺﾞｼｯｸM-PRO" w:eastAsia="HG丸ｺﾞｼｯｸM-PRO" w:hAnsi="HG丸ｺﾞｼｯｸM-PRO"/>
        </w:rPr>
        <w:t>月から9月にかけて各事業室（局）課が予算要求方針を作成</w:t>
      </w:r>
      <w:r w:rsidR="00C13198" w:rsidRPr="00B76FB1">
        <w:rPr>
          <w:rFonts w:ascii="HG丸ｺﾞｼｯｸM-PRO" w:eastAsia="HG丸ｺﾞｼｯｸM-PRO" w:hAnsi="HG丸ｺﾞｼｯｸM-PRO" w:hint="eastAsia"/>
        </w:rPr>
        <w:t>し、</w:t>
      </w:r>
      <w:r w:rsidRPr="00B76FB1">
        <w:rPr>
          <w:rFonts w:ascii="HG丸ｺﾞｼｯｸM-PRO" w:eastAsia="HG丸ｺﾞｼｯｸM-PRO" w:hAnsi="HG丸ｺﾞｼｯｸM-PRO"/>
        </w:rPr>
        <w:t>その方針や各事務所の課題・目標を解決・達成するための方策の検討結果等を考慮し、</w:t>
      </w:r>
      <w:r w:rsidR="00BC4D56" w:rsidRPr="00B76FB1">
        <w:rPr>
          <w:rFonts w:ascii="HG丸ｺﾞｼｯｸM-PRO" w:eastAsia="HG丸ｺﾞｼｯｸM-PRO" w:hAnsi="HG丸ｺﾞｼｯｸM-PRO"/>
        </w:rPr>
        <w:t>9</w:t>
      </w:r>
      <w:r w:rsidRPr="00B76FB1">
        <w:rPr>
          <w:rFonts w:ascii="HG丸ｺﾞｼｯｸM-PRO" w:eastAsia="HG丸ｺﾞｼｯｸM-PRO" w:hAnsi="HG丸ｺﾞｼｯｸM-PRO"/>
        </w:rPr>
        <w:t>月から10月に各事務所の次年度の目標を設定し、予算要求書を作成する</w:t>
      </w:r>
      <w:r w:rsidR="00C13198" w:rsidRPr="00B76FB1">
        <w:rPr>
          <w:rFonts w:ascii="HG丸ｺﾞｼｯｸM-PRO" w:eastAsia="HG丸ｺﾞｼｯｸM-PRO" w:hAnsi="HG丸ｺﾞｼｯｸM-PRO" w:hint="eastAsia"/>
        </w:rPr>
        <w:t>。</w:t>
      </w:r>
      <w:r w:rsidRPr="00B76FB1">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p>
    <w:p w:rsidR="00822CCD" w:rsidRPr="00782149"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782149"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当年度</w:t>
            </w:r>
          </w:p>
        </w:tc>
      </w:tr>
      <w:tr w:rsidR="00822CCD" w:rsidRPr="00782149"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3</w:t>
            </w:r>
            <w:r w:rsidR="00822CCD" w:rsidRPr="00782149">
              <w:rPr>
                <w:rFonts w:ascii="HG丸ｺﾞｼｯｸM-PRO" w:eastAsia="HG丸ｺﾞｼｯｸM-PRO" w:hAnsi="HG丸ｺﾞｼｯｸM-PRO" w:hint="eastAsia"/>
                <w:sz w:val="20"/>
                <w:szCs w:val="20"/>
              </w:rPr>
              <w:t>月</w:t>
            </w:r>
          </w:p>
        </w:tc>
        <w:tc>
          <w:tcPr>
            <w:tcW w:w="1134" w:type="dxa"/>
            <w:tcBorders>
              <w:bottom w:val="double" w:sz="4" w:space="0" w:color="auto"/>
            </w:tcBorders>
            <w:shd w:val="clear" w:color="auto" w:fill="D9D9D9" w:themeFill="background1" w:themeFillShade="D9"/>
            <w:vAlign w:val="center"/>
          </w:tcPr>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4</w:t>
            </w:r>
            <w:r w:rsidR="00822CCD" w:rsidRPr="00782149">
              <w:rPr>
                <w:rFonts w:ascii="HG丸ｺﾞｼｯｸM-PRO" w:eastAsia="HG丸ｺﾞｼｯｸM-PRO" w:hAnsi="HG丸ｺﾞｼｯｸM-PRO"/>
                <w:sz w:val="20"/>
                <w:szCs w:val="20"/>
              </w:rPr>
              <w:t>～</w:t>
            </w:r>
          </w:p>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5</w:t>
            </w:r>
            <w:r w:rsidR="00822CCD" w:rsidRPr="00782149">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6</w:t>
            </w:r>
            <w:r w:rsidR="00822CCD" w:rsidRPr="00782149">
              <w:rPr>
                <w:rFonts w:ascii="HG丸ｺﾞｼｯｸM-PRO" w:eastAsia="HG丸ｺﾞｼｯｸM-PRO" w:hAnsi="HG丸ｺﾞｼｯｸM-PRO" w:hint="eastAsia"/>
                <w:sz w:val="20"/>
                <w:szCs w:val="20"/>
              </w:rPr>
              <w:t>月</w:t>
            </w:r>
          </w:p>
        </w:tc>
        <w:tc>
          <w:tcPr>
            <w:tcW w:w="850"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8</w:t>
            </w:r>
            <w:r w:rsidR="00822CCD" w:rsidRPr="00782149">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9</w:t>
            </w:r>
            <w:r w:rsidR="00822CCD" w:rsidRPr="00782149">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10</w:t>
            </w:r>
            <w:r w:rsidR="00822CCD" w:rsidRPr="00782149">
              <w:rPr>
                <w:rFonts w:ascii="HG丸ｺﾞｼｯｸM-PRO" w:eastAsia="HG丸ｺﾞｼｯｸM-PRO" w:hAnsi="HG丸ｺﾞｼｯｸM-PRO"/>
                <w:sz w:val="20"/>
                <w:szCs w:val="20"/>
              </w:rPr>
              <w:t>月</w:t>
            </w:r>
          </w:p>
        </w:tc>
        <w:tc>
          <w:tcPr>
            <w:tcW w:w="993" w:type="dxa"/>
            <w:tcBorders>
              <w:bottom w:val="double" w:sz="4" w:space="0" w:color="auto"/>
            </w:tcBorders>
            <w:shd w:val="clear" w:color="auto" w:fill="D9D9D9" w:themeFill="background1" w:themeFillShade="D9"/>
            <w:vAlign w:val="center"/>
          </w:tcPr>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11</w:t>
            </w:r>
            <w:r w:rsidR="00822CCD" w:rsidRPr="00782149">
              <w:rPr>
                <w:rFonts w:ascii="HG丸ｺﾞｼｯｸM-PRO" w:eastAsia="HG丸ｺﾞｼｯｸM-PRO" w:hAnsi="HG丸ｺﾞｼｯｸM-PRO"/>
                <w:sz w:val="20"/>
                <w:szCs w:val="20"/>
              </w:rPr>
              <w:t>～</w:t>
            </w:r>
          </w:p>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12</w:t>
            </w:r>
            <w:r w:rsidR="00822CCD" w:rsidRPr="00782149">
              <w:rPr>
                <w:rFonts w:ascii="HG丸ｺﾞｼｯｸM-PRO" w:eastAsia="HG丸ｺﾞｼｯｸM-PRO" w:hAnsi="HG丸ｺﾞｼｯｸM-PRO"/>
                <w:sz w:val="20"/>
                <w:szCs w:val="20"/>
              </w:rPr>
              <w:t>月</w:t>
            </w:r>
          </w:p>
        </w:tc>
        <w:tc>
          <w:tcPr>
            <w:tcW w:w="992"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w:t>
            </w:r>
            <w:r w:rsidR="00822CCD" w:rsidRPr="00782149">
              <w:rPr>
                <w:rFonts w:ascii="HG丸ｺﾞｼｯｸM-PRO" w:eastAsia="HG丸ｺﾞｼｯｸM-PRO" w:hAnsi="HG丸ｺﾞｼｯｸM-PRO"/>
                <w:sz w:val="20"/>
                <w:szCs w:val="20"/>
              </w:rPr>
              <w:t>月</w:t>
            </w:r>
          </w:p>
        </w:tc>
      </w:tr>
      <w:tr w:rsidR="00822CCD" w:rsidRPr="00782149"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事業実施</w:t>
            </w:r>
          </w:p>
        </w:tc>
      </w:tr>
      <w:tr w:rsidR="00822CCD" w:rsidRPr="00782149" w:rsidTr="00230725">
        <w:trPr>
          <w:cantSplit/>
          <w:trHeight w:val="388"/>
        </w:trPr>
        <w:tc>
          <w:tcPr>
            <w:tcW w:w="998" w:type="dxa"/>
            <w:gridSpan w:val="2"/>
            <w:vMerge/>
            <w:tcBorders>
              <w:right w:val="double" w:sz="4" w:space="0" w:color="auto"/>
            </w:tcBorders>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当年度行動計画</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調整</w:t>
            </w:r>
          </w:p>
        </w:tc>
        <w:tc>
          <w:tcPr>
            <w:tcW w:w="1134" w:type="dxa"/>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850" w:type="dxa"/>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次年度目標設定</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次年度</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予算</w:t>
            </w:r>
            <w:r w:rsidRPr="00782149">
              <w:rPr>
                <w:rFonts w:ascii="HG丸ｺﾞｼｯｸM-PRO" w:eastAsia="HG丸ｺﾞｼｯｸM-PRO" w:hAnsi="HG丸ｺﾞｼｯｸM-PRO"/>
                <w:sz w:val="20"/>
                <w:szCs w:val="20"/>
              </w:rPr>
              <w:t>(案)</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の確定</w:t>
            </w:r>
          </w:p>
        </w:tc>
      </w:tr>
      <w:tr w:rsidR="00822CCD" w:rsidRPr="00782149" w:rsidTr="00230725">
        <w:trPr>
          <w:cantSplit/>
          <w:trHeight w:val="640"/>
        </w:trPr>
        <w:tc>
          <w:tcPr>
            <w:tcW w:w="998" w:type="dxa"/>
            <w:gridSpan w:val="2"/>
            <w:tcBorders>
              <w:bottom w:val="double" w:sz="4" w:space="0" w:color="auto"/>
              <w:right w:val="double" w:sz="4" w:space="0" w:color="auto"/>
            </w:tcBorders>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事業室</w:t>
            </w:r>
          </w:p>
          <w:p w:rsidR="00822CCD" w:rsidRPr="00782149" w:rsidRDefault="00822CCD" w:rsidP="00230725">
            <w:pPr>
              <w:spacing w:line="24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（局）</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次年度予算</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予算計画</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p>
        </w:tc>
      </w:tr>
      <w:tr w:rsidR="00822CCD" w:rsidRPr="00782149" w:rsidTr="00230725">
        <w:trPr>
          <w:cantSplit/>
          <w:trHeight w:val="640"/>
        </w:trPr>
        <w:tc>
          <w:tcPr>
            <w:tcW w:w="498" w:type="dxa"/>
            <w:tcBorders>
              <w:top w:val="double" w:sz="4" w:space="0" w:color="auto"/>
              <w:right w:val="single" w:sz="4" w:space="0" w:color="auto"/>
            </w:tcBorders>
            <w:vAlign w:val="center"/>
          </w:tcPr>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M</w:t>
            </w:r>
          </w:p>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M</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委</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員</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務</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事務所</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次年度予算要求書</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r>
    </w:tbl>
    <w:p w:rsidR="00822CCD" w:rsidRPr="00782149" w:rsidRDefault="00822CCD" w:rsidP="00822CCD">
      <w:pPr>
        <w:rPr>
          <w:rFonts w:ascii="HG丸ｺﾞｼｯｸM-PRO" w:eastAsia="HG丸ｺﾞｼｯｸM-PRO" w:hAnsi="HG丸ｺﾞｼｯｸM-PRO"/>
        </w:rPr>
      </w:pPr>
    </w:p>
    <w:p w:rsidR="00822CCD" w:rsidRPr="00782149" w:rsidRDefault="00BF2749"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366272" behindDoc="0" locked="0" layoutInCell="1" allowOverlap="1" wp14:anchorId="287179BC" wp14:editId="2457D9B8">
                <wp:simplePos x="0" y="0"/>
                <wp:positionH relativeFrom="column">
                  <wp:posOffset>2980055</wp:posOffset>
                </wp:positionH>
                <wp:positionV relativeFrom="paragraph">
                  <wp:posOffset>2225040</wp:posOffset>
                </wp:positionV>
                <wp:extent cx="1254125" cy="222885"/>
                <wp:effectExtent l="0" t="0" r="22225" b="24765"/>
                <wp:wrapNone/>
                <wp:docPr id="3169" name="テキスト ボックス 3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FC1D2D" w:rsidRDefault="00FD3810"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317" type="#_x0000_t202" style="position:absolute;left:0;text-align:left;margin-left:234.65pt;margin-top:175.2pt;width:98.75pt;height:17.55pt;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" fillcolor="white [3201]" strokecolor="black [3213]" strokeweight=".5pt">
                <v:path arrowok="t"/>
                <v:textbox>
                  <w:txbxContent>
                    <w:p w:rsidR="00FD3810" w:rsidRPr="00FC1D2D" w:rsidRDefault="00FD3810"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4224" behindDoc="0" locked="0" layoutInCell="1" allowOverlap="1" wp14:anchorId="59483911" wp14:editId="42C2171E">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318" type="#_x0000_t202" style="position:absolute;left:0;text-align:left;margin-left:290.95pt;margin-top:28.75pt;width:127.5pt;height:22.85pt;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" fillcolor="white [3201]" stroked="f" strokeweight=".5pt">
                <v:path arrowok="t"/>
                <v:textbo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0128" behindDoc="0" locked="0" layoutInCell="1" allowOverlap="1" wp14:anchorId="2AFDC0DA" wp14:editId="63DC34B3">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319" type="#_x0000_t202" style="position:absolute;left:0;text-align:left;margin-left:148.8pt;margin-top:28.75pt;width:127.5pt;height:21.9pt;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" fillcolor="white [3201]" stroked="f" strokeweight=".5pt">
                <v:path arrowok="t"/>
                <v:textbo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6032" behindDoc="0" locked="0" layoutInCell="1" allowOverlap="1" wp14:anchorId="11DE9823" wp14:editId="237F39C7">
                <wp:simplePos x="0" y="0"/>
                <wp:positionH relativeFrom="column">
                  <wp:posOffset>132715</wp:posOffset>
                </wp:positionH>
                <wp:positionV relativeFrom="paragraph">
                  <wp:posOffset>365760</wp:posOffset>
                </wp:positionV>
                <wp:extent cx="1619250" cy="278765"/>
                <wp:effectExtent l="0" t="0" r="0" b="6985"/>
                <wp:wrapNone/>
                <wp:docPr id="3176" name="テキスト ボックス 3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7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320" type="#_x0000_t202" style="position:absolute;left:0;text-align:left;margin-left:10.45pt;margin-top:28.8pt;width:127.5pt;height:21.95pt;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" fillcolor="white [3201]" stroked="f" strokeweight=".5pt">
                <v:path arrowok="t"/>
                <v:textbo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5248" behindDoc="0" locked="0" layoutInCell="1" allowOverlap="1" wp14:anchorId="62D85092" wp14:editId="1F97E39B">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3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3200" behindDoc="0" locked="0" layoutInCell="1" allowOverlap="1" wp14:anchorId="210380BC" wp14:editId="1E6E7475">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2176" behindDoc="0" locked="0" layoutInCell="1" allowOverlap="1" wp14:anchorId="0E765CE9" wp14:editId="6DD71728">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1152" behindDoc="0" locked="0" layoutInCell="1" allowOverlap="1" wp14:anchorId="6FA0426E" wp14:editId="72215B30">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9104" behindDoc="0" locked="0" layoutInCell="1" allowOverlap="1" wp14:anchorId="04B42991" wp14:editId="0EAB4D29">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3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8080" behindDoc="0" locked="0" layoutInCell="1" allowOverlap="1" wp14:anchorId="5CBBDB2F" wp14:editId="2DD48A3E">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3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7056" behindDoc="0" locked="0" layoutInCell="1" allowOverlap="1" wp14:anchorId="4DC84324" wp14:editId="16C49505">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3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" fillcolor="white [3212]" stroked="f" strokeweight="2pt">
                <v:path arrowok="t"/>
              </v:rect>
            </w:pict>
          </mc:Fallback>
        </mc:AlternateContent>
      </w:r>
      <w:r w:rsidR="00822CCD" w:rsidRPr="00782149">
        <w:rPr>
          <w:rFonts w:ascii="HG丸ｺﾞｼｯｸM-PRO" w:eastAsia="HG丸ｺﾞｼｯｸM-PRO" w:hAnsi="HG丸ｺﾞｼｯｸM-PRO"/>
          <w:noProof/>
        </w:rPr>
        <w:drawing>
          <wp:inline distT="0" distB="0" distL="0" distR="0" wp14:anchorId="0E95AB99" wp14:editId="1EE4CAB3">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822CCD" w:rsidRPr="00782149" w:rsidRDefault="00822CCD" w:rsidP="00822CCD">
      <w:pPr>
        <w:pStyle w:val="a9"/>
        <w:spacing w:beforeLines="0"/>
      </w:pPr>
      <w:r w:rsidRPr="00782149">
        <w:rPr>
          <w:rFonts w:hint="eastAsia"/>
        </w:rPr>
        <w:t>図</w:t>
      </w:r>
      <w:r w:rsidRPr="00782149">
        <w:t xml:space="preserve"> </w:t>
      </w:r>
      <w:fldSimple w:instr=" STYLEREF 2 \s ">
        <w:r w:rsidR="0030381F">
          <w:rPr>
            <w:noProof/>
          </w:rPr>
          <w:t>6.1</w:t>
        </w:r>
      </w:fldSimple>
      <w:r w:rsidR="003524A3" w:rsidRPr="00782149">
        <w:noBreakHyphen/>
      </w:r>
      <w:fldSimple w:instr=" SEQ 図 \* ARABIC \s 2 ">
        <w:r w:rsidR="0030381F">
          <w:rPr>
            <w:noProof/>
          </w:rPr>
          <w:t>5</w:t>
        </w:r>
      </w:fldSimple>
      <w:r w:rsidRPr="00782149">
        <w:rPr>
          <w:rFonts w:hint="eastAsia"/>
        </w:rPr>
        <w:t xml:space="preserve">　計画的維持管理の年間タイムチャート</w:t>
      </w:r>
    </w:p>
    <w:p w:rsidR="00822CCD" w:rsidRPr="00782149" w:rsidRDefault="00822CCD" w:rsidP="00822CC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22CCD" w:rsidRPr="00782149" w:rsidRDefault="00822CCD" w:rsidP="008C3EB8">
      <w:pPr>
        <w:pStyle w:val="4"/>
      </w:pPr>
      <w:r w:rsidRPr="00782149">
        <w:rPr>
          <w:rFonts w:hint="eastAsia"/>
        </w:rPr>
        <w:lastRenderedPageBreak/>
        <w:t>事業評価（効果）の検証</w:t>
      </w:r>
    </w:p>
    <w:p w:rsidR="00F6249E" w:rsidRPr="00782149" w:rsidRDefault="00F6249E" w:rsidP="00F6249E">
      <w:pPr>
        <w:pStyle w:val="40"/>
        <w:ind w:leftChars="95" w:left="199" w:firstLineChars="47" w:firstLine="99"/>
        <w:rPr>
          <w:rFonts w:ascii="HG丸ｺﾞｼｯｸM-PRO" w:eastAsia="HG丸ｺﾞｼｯｸM-PRO" w:hAnsi="HG丸ｺﾞｼｯｸM-PRO"/>
        </w:rPr>
      </w:pPr>
      <w:r w:rsidRPr="00782149">
        <w:rPr>
          <w:rFonts w:ascii="HG丸ｺﾞｼｯｸM-PRO" w:eastAsia="HG丸ｺﾞｼｯｸM-PRO" w:hAnsi="HG丸ｺﾞｼｯｸM-PRO" w:hint="eastAsia"/>
        </w:rPr>
        <w:t>（基本的な考え方）</w:t>
      </w:r>
    </w:p>
    <w:p w:rsidR="00E83F46" w:rsidRPr="00B76FB1" w:rsidRDefault="00E83F46" w:rsidP="00E83F4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本計画の取組を適切に府</w:t>
      </w:r>
      <w:r w:rsidRPr="00B76FB1">
        <w:rPr>
          <w:rFonts w:ascii="HG丸ｺﾞｼｯｸM-PRO" w:eastAsia="HG丸ｺﾞｼｯｸM-PRO" w:hAnsi="HG丸ｺﾞｼｯｸM-PRO" w:cs="Meiryo UI" w:hint="eastAsia"/>
        </w:rPr>
        <w:t>民へ伝えるために、維持管理業務の評価（効果）の検証を行うことが重要である。その際の検証・評価で留意すべきポイントは、以下に示すように、プロセス、アウトプット、アウトカムの</w:t>
      </w:r>
      <w:r w:rsidRPr="00B76FB1">
        <w:rPr>
          <w:rFonts w:ascii="HG丸ｺﾞｼｯｸM-PRO" w:eastAsia="HG丸ｺﾞｼｯｸM-PRO" w:hAnsi="HG丸ｺﾞｼｯｸM-PRO" w:cs="Meiryo UI"/>
        </w:rPr>
        <w:t>3点</w:t>
      </w:r>
      <w:r w:rsidRPr="00B76FB1">
        <w:rPr>
          <w:rFonts w:ascii="HG丸ｺﾞｼｯｸM-PRO" w:eastAsia="HG丸ｺﾞｼｯｸM-PRO" w:hAnsi="HG丸ｺﾞｼｯｸM-PRO" w:cs="Meiryo UI" w:hint="eastAsia"/>
        </w:rPr>
        <w:t>が考えられる</w:t>
      </w:r>
      <w:r w:rsidRPr="00B76FB1">
        <w:rPr>
          <w:rFonts w:ascii="HG丸ｺﾞｼｯｸM-PRO" w:eastAsia="HG丸ｺﾞｼｯｸM-PRO" w:hAnsi="HG丸ｺﾞｼｯｸM-PRO"/>
        </w:rPr>
        <w:t>（</w:t>
      </w:r>
      <w:r w:rsidR="00F84B77" w:rsidRPr="001C4F4F">
        <w:fldChar w:fldCharType="begin"/>
      </w:r>
      <w:r w:rsidR="00F84B77" w:rsidRPr="00B76FB1">
        <w:instrText xml:space="preserve"> REF _Ref392098991  \* MERGEFORMAT </w:instrText>
      </w:r>
      <w:r w:rsidR="00F84B77" w:rsidRPr="001C4F4F">
        <w:fldChar w:fldCharType="separate"/>
      </w:r>
      <w:r w:rsidR="0030381F" w:rsidRPr="0030381F">
        <w:rPr>
          <w:rFonts w:ascii="HG丸ｺﾞｼｯｸM-PRO" w:eastAsia="HG丸ｺﾞｼｯｸM-PRO" w:hAnsi="HG丸ｺﾞｼｯｸM-PRO" w:hint="eastAsia"/>
        </w:rPr>
        <w:t>図</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6.1</w:t>
      </w:r>
      <w:r w:rsidR="0030381F" w:rsidRPr="0030381F">
        <w:rPr>
          <w:rFonts w:ascii="HG丸ｺﾞｼｯｸM-PRO" w:eastAsia="HG丸ｺﾞｼｯｸM-PRO" w:hAnsi="HG丸ｺﾞｼｯｸM-PRO"/>
          <w:noProof/>
        </w:rPr>
        <w:noBreakHyphen/>
        <w:t>6</w:t>
      </w:r>
      <w:r w:rsidR="00F84B77" w:rsidRPr="001C4F4F">
        <w:rPr>
          <w:rFonts w:ascii="HG丸ｺﾞｼｯｸM-PRO" w:eastAsia="HG丸ｺﾞｼｯｸM-PRO" w:hAnsi="HG丸ｺﾞｼｯｸM-PRO"/>
          <w:noProof/>
        </w:rPr>
        <w:fldChar w:fldCharType="end"/>
      </w:r>
      <w:r w:rsidRPr="00B76FB1">
        <w:rPr>
          <w:rFonts w:ascii="HG丸ｺﾞｼｯｸM-PRO" w:eastAsia="HG丸ｺﾞｼｯｸM-PRO" w:hAnsi="HG丸ｺﾞｼｯｸM-PRO" w:hint="eastAsia"/>
        </w:rPr>
        <w:t>参照）</w:t>
      </w:r>
      <w:r w:rsidRPr="00B76FB1">
        <w:rPr>
          <w:rFonts w:ascii="HG丸ｺﾞｼｯｸM-PRO" w:eastAsia="HG丸ｺﾞｼｯｸM-PRO" w:hAnsi="HG丸ｺﾞｼｯｸM-PRO" w:cs="Meiryo UI" w:hint="eastAsia"/>
        </w:rPr>
        <w:t>。都市基盤施設の維持管理業務において</w:t>
      </w:r>
      <w:r w:rsidR="004D5D67" w:rsidRPr="00B76FB1">
        <w:rPr>
          <w:rFonts w:ascii="HG丸ｺﾞｼｯｸM-PRO" w:eastAsia="HG丸ｺﾞｼｯｸM-PRO" w:hAnsi="HG丸ｺﾞｼｯｸM-PRO" w:cs="Meiryo UI" w:hint="eastAsia"/>
        </w:rPr>
        <w:t>は</w:t>
      </w:r>
      <w:r w:rsidRPr="00B76FB1">
        <w:rPr>
          <w:rFonts w:ascii="HG丸ｺﾞｼｯｸM-PRO" w:eastAsia="HG丸ｺﾞｼｯｸM-PRO" w:hAnsi="HG丸ｺﾞｼｯｸM-PRO" w:cs="Meiryo UI" w:hint="eastAsia"/>
        </w:rPr>
        <w:t>、例えば、長寿命化対策等については、</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アウトプット（長寿命化対策）</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が</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アウトカム（長寿命化）</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プロセス評価</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アウトプット評価</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により検証・評価行うなど、分野</w:t>
      </w:r>
      <w:r w:rsidR="006F6D29"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施設の業務毎に評価手法を検討する。</w:t>
      </w:r>
    </w:p>
    <w:p w:rsidR="00E83F46" w:rsidRPr="00B76FB1" w:rsidRDefault="00E83F46" w:rsidP="00E83F46">
      <w:pPr>
        <w:pStyle w:val="40"/>
        <w:ind w:left="420" w:firstLine="210"/>
        <w:rPr>
          <w:rFonts w:ascii="HG丸ｺﾞｼｯｸM-PRO" w:eastAsia="HG丸ｺﾞｼｯｸM-PRO" w:hAnsi="HG丸ｺﾞｼｯｸM-PRO" w:cs="Meiryo UI"/>
        </w:rPr>
      </w:pPr>
      <w:r w:rsidRPr="00B76FB1">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w:t>
      </w:r>
    </w:p>
    <w:p w:rsidR="00E83F46" w:rsidRPr="00782149" w:rsidRDefault="00E83F46" w:rsidP="00E83F46">
      <w:pPr>
        <w:pStyle w:val="40"/>
        <w:ind w:left="420" w:firstLine="210"/>
        <w:rPr>
          <w:rFonts w:ascii="HG丸ｺﾞｼｯｸM-PRO" w:eastAsia="HG丸ｺﾞｼｯｸM-PRO" w:hAnsi="HG丸ｺﾞｼｯｸM-PRO" w:cs="Meiryo UI"/>
        </w:rPr>
      </w:pPr>
      <w:r w:rsidRPr="00B76FB1">
        <w:rPr>
          <w:rFonts w:ascii="HG丸ｺﾞｼｯｸM-PRO" w:eastAsia="HG丸ｺﾞｼｯｸM-PRO" w:hAnsi="HG丸ｺﾞｼｯｸM-PRO" w:cs="Meiryo UI" w:hint="eastAsia"/>
        </w:rPr>
        <w:t>また、上記の基本的な考え方を踏まえ、現時点での知見等を考慮し、各分野・施設「行動計画」において、分野・施設毎の維持管理の</w:t>
      </w:r>
      <w:r w:rsidR="005F3DE3" w:rsidRPr="00B76FB1">
        <w:rPr>
          <w:rFonts w:ascii="HG丸ｺﾞｼｯｸM-PRO" w:eastAsia="HG丸ｺﾞｼｯｸM-PRO" w:hAnsi="HG丸ｺﾞｼｯｸM-PRO" w:cs="Meiryo UI" w:hint="eastAsia"/>
        </w:rPr>
        <w:t>「評価手法（指標）」</w:t>
      </w:r>
      <w:r w:rsidRPr="00B76FB1">
        <w:rPr>
          <w:rFonts w:ascii="HG丸ｺﾞｼｯｸM-PRO" w:eastAsia="HG丸ｺﾞｼｯｸM-PRO" w:hAnsi="HG丸ｺﾞｼｯｸM-PRO" w:cs="Meiryo UI" w:hint="eastAsia"/>
        </w:rPr>
        <w:t>を設定する。設定例を、</w:t>
      </w:r>
      <w:r w:rsidR="00F84B77" w:rsidRPr="001C4F4F">
        <w:fldChar w:fldCharType="begin"/>
      </w:r>
      <w:r w:rsidR="00F84B77" w:rsidRPr="00B76FB1">
        <w:instrText xml:space="preserve"> REF _Ref392099033  \* MERGEFORMAT </w:instrText>
      </w:r>
      <w:r w:rsidR="00F84B77" w:rsidRPr="001C4F4F">
        <w:fldChar w:fldCharType="separate"/>
      </w:r>
      <w:r w:rsidR="0030381F" w:rsidRPr="0030381F">
        <w:rPr>
          <w:rFonts w:ascii="HG丸ｺﾞｼｯｸM-PRO" w:eastAsia="HG丸ｺﾞｼｯｸM-PRO" w:hAnsi="HG丸ｺﾞｼｯｸM-PRO" w:hint="eastAsia"/>
        </w:rPr>
        <w:t>表</w:t>
      </w:r>
      <w:r w:rsidR="0030381F" w:rsidRPr="0030381F">
        <w:rPr>
          <w:rFonts w:ascii="HG丸ｺﾞｼｯｸM-PRO" w:eastAsia="HG丸ｺﾞｼｯｸM-PRO" w:hAnsi="HG丸ｺﾞｼｯｸM-PRO"/>
        </w:rPr>
        <w:t xml:space="preserve"> </w:t>
      </w:r>
      <w:r w:rsidR="0030381F" w:rsidRPr="0030381F">
        <w:rPr>
          <w:rFonts w:ascii="HG丸ｺﾞｼｯｸM-PRO" w:eastAsia="HG丸ｺﾞｼｯｸM-PRO" w:hAnsi="HG丸ｺﾞｼｯｸM-PRO"/>
          <w:noProof/>
        </w:rPr>
        <w:t>6.1</w:t>
      </w:r>
      <w:r w:rsidR="0030381F" w:rsidRPr="0030381F">
        <w:rPr>
          <w:rFonts w:ascii="HG丸ｺﾞｼｯｸM-PRO" w:eastAsia="HG丸ｺﾞｼｯｸM-PRO" w:hAnsi="HG丸ｺﾞｼｯｸM-PRO"/>
          <w:noProof/>
        </w:rPr>
        <w:noBreakHyphen/>
        <w:t>2</w:t>
      </w:r>
      <w:r w:rsidR="00F84B77" w:rsidRPr="001C4F4F">
        <w:rPr>
          <w:rFonts w:ascii="HG丸ｺﾞｼｯｸM-PRO" w:eastAsia="HG丸ｺﾞｼｯｸM-PRO" w:hAnsi="HG丸ｺﾞｼｯｸM-PRO"/>
          <w:noProof/>
        </w:rPr>
        <w:fldChar w:fldCharType="end"/>
      </w:r>
      <w:r w:rsidRPr="00B76FB1">
        <w:rPr>
          <w:rFonts w:ascii="HG丸ｺﾞｼｯｸM-PRO" w:eastAsia="HG丸ｺﾞｼｯｸM-PRO" w:hAnsi="HG丸ｺﾞｼｯｸM-PRO" w:cs="Meiryo UI" w:hint="eastAsia"/>
        </w:rPr>
        <w:t>に示す。</w:t>
      </w:r>
    </w:p>
    <w:p w:rsidR="00822CCD" w:rsidRPr="00782149" w:rsidRDefault="00822CCD" w:rsidP="00822CCD">
      <w:pPr>
        <w:pStyle w:val="30"/>
        <w:ind w:left="105" w:firstLine="210"/>
        <w:rPr>
          <w:rFonts w:ascii="HG丸ｺﾞｼｯｸM-PRO" w:eastAsia="HG丸ｺﾞｼｯｸM-PRO" w:hAnsi="HG丸ｺﾞｼｯｸM-PRO"/>
        </w:rPr>
      </w:pPr>
    </w:p>
    <w:p w:rsidR="00822CCD" w:rsidRPr="00782149" w:rsidRDefault="00822CCD" w:rsidP="00822CCD">
      <w:pPr>
        <w:pStyle w:val="5"/>
      </w:pPr>
      <w:r w:rsidRPr="00782149">
        <w:rPr>
          <w:rFonts w:hint="eastAsia"/>
        </w:rPr>
        <w:t>プロセス評価</w:t>
      </w:r>
    </w:p>
    <w:p w:rsidR="00822CCD" w:rsidRPr="00782149" w:rsidRDefault="00E14A3B"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rPr>
        <w:t>PDCAサイクルによるマネジメントシステムを前提として、点検、パトロールおよび補修等の実施状況を確認し、計画通りの行動が行われたかどうかの検証・評価するもの。</w:t>
      </w:r>
    </w:p>
    <w:p w:rsidR="00822CCD" w:rsidRPr="00782149" w:rsidRDefault="00822CCD" w:rsidP="00822CCD">
      <w:pPr>
        <w:rPr>
          <w:rFonts w:ascii="HG丸ｺﾞｼｯｸM-PRO" w:eastAsia="HG丸ｺﾞｼｯｸM-PRO" w:hAnsi="HG丸ｺﾞｼｯｸM-PRO"/>
        </w:rPr>
      </w:pPr>
    </w:p>
    <w:p w:rsidR="00822CCD" w:rsidRPr="00782149" w:rsidRDefault="00822CCD" w:rsidP="00822CCD">
      <w:pPr>
        <w:pStyle w:val="5"/>
      </w:pPr>
      <w:r w:rsidRPr="00782149">
        <w:rPr>
          <w:rFonts w:hint="eastAsia"/>
        </w:rPr>
        <w:t>アウトプット評価</w:t>
      </w:r>
    </w:p>
    <w:p w:rsidR="00822CCD" w:rsidRPr="00782149" w:rsidRDefault="00E14A3B"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rsidR="00822CCD" w:rsidRPr="00782149" w:rsidRDefault="00822CCD" w:rsidP="00822CCD">
      <w:pPr>
        <w:rPr>
          <w:rFonts w:ascii="HG丸ｺﾞｼｯｸM-PRO" w:eastAsia="HG丸ｺﾞｼｯｸM-PRO" w:hAnsi="HG丸ｺﾞｼｯｸM-PRO"/>
        </w:rPr>
      </w:pPr>
    </w:p>
    <w:p w:rsidR="00822CCD" w:rsidRPr="00782149" w:rsidRDefault="00822CCD" w:rsidP="00822CCD">
      <w:pPr>
        <w:pStyle w:val="5"/>
      </w:pPr>
      <w:r w:rsidRPr="00782149">
        <w:rPr>
          <w:rFonts w:hint="eastAsia"/>
        </w:rPr>
        <w:t>アウトカム評価</w:t>
      </w:r>
    </w:p>
    <w:p w:rsidR="00E14A3B" w:rsidRPr="007B0805" w:rsidRDefault="00822CCD" w:rsidP="00822CCD">
      <w:pPr>
        <w:pStyle w:val="50"/>
        <w:ind w:left="73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府民の視点からみたアウトカムを</w:t>
      </w:r>
      <w:r w:rsidR="00E14A3B" w:rsidRPr="007B0805">
        <w:rPr>
          <w:rFonts w:ascii="HG丸ｺﾞｼｯｸM-PRO" w:eastAsia="HG丸ｺﾞｼｯｸM-PRO" w:hAnsi="HG丸ｺﾞｼｯｸM-PRO" w:hint="eastAsia"/>
        </w:rPr>
        <w:t>設定し、検証・</w:t>
      </w:r>
      <w:r w:rsidRPr="007B0805">
        <w:rPr>
          <w:rFonts w:ascii="HG丸ｺﾞｼｯｸM-PRO" w:eastAsia="HG丸ｺﾞｼｯｸM-PRO" w:hAnsi="HG丸ｺﾞｼｯｸM-PRO" w:hint="eastAsia"/>
        </w:rPr>
        <w:t>評価する</w:t>
      </w:r>
      <w:r w:rsidR="00E14A3B" w:rsidRPr="007B0805">
        <w:rPr>
          <w:rFonts w:ascii="HG丸ｺﾞｼｯｸM-PRO" w:eastAsia="HG丸ｺﾞｼｯｸM-PRO" w:hAnsi="HG丸ｺﾞｼｯｸM-PRO" w:hint="eastAsia"/>
        </w:rPr>
        <w:t>もの。</w:t>
      </w:r>
    </w:p>
    <w:p w:rsidR="00E14A3B" w:rsidRPr="00782149" w:rsidRDefault="00E14A3B" w:rsidP="00822CCD">
      <w:pPr>
        <w:pStyle w:val="50"/>
        <w:ind w:left="735" w:firstLine="210"/>
        <w:rPr>
          <w:rFonts w:ascii="HG丸ｺﾞｼｯｸM-PRO" w:eastAsia="HG丸ｺﾞｼｯｸM-PRO" w:hAnsi="HG丸ｺﾞｼｯｸM-PRO"/>
        </w:rPr>
      </w:pPr>
    </w:p>
    <w:p w:rsidR="00822CCD" w:rsidRPr="00782149" w:rsidRDefault="00822CCD" w:rsidP="00822CCD">
      <w:pPr>
        <w:jc w:val="center"/>
        <w:rPr>
          <w:rFonts w:ascii="HG丸ｺﾞｼｯｸM-PRO" w:eastAsia="HG丸ｺﾞｼｯｸM-PRO" w:hAnsi="HG丸ｺﾞｼｯｸM-PRO"/>
        </w:rPr>
      </w:pPr>
      <w:r w:rsidRPr="00782149">
        <w:rPr>
          <w:rFonts w:ascii="HG丸ｺﾞｼｯｸM-PRO" w:eastAsia="HG丸ｺﾞｼｯｸM-PRO" w:hAnsi="HG丸ｺﾞｼｯｸM-PRO"/>
        </w:rPr>
        <w:object w:dxaOrig="10514" w:dyaOrig="5693">
          <v:shape id="_x0000_i1027" type="#_x0000_t75" style="width:397.45pt;height:213.75pt" o:ole="">
            <v:imagedata r:id="rId179" o:title="" grayscale="t"/>
          </v:shape>
          <o:OLEObject Type="Embed" ProgID="Visio.Drawing.11" ShapeID="_x0000_i1027" DrawAspect="Content" ObjectID="_1488782777" r:id="rId180"/>
        </w:object>
      </w:r>
    </w:p>
    <w:p w:rsidR="00822CCD" w:rsidRPr="00782149" w:rsidRDefault="00822CCD" w:rsidP="0035557A">
      <w:pPr>
        <w:pStyle w:val="a9"/>
        <w:spacing w:beforeLines="0"/>
      </w:pPr>
      <w:bookmarkStart w:id="693" w:name="_Ref392098991"/>
      <w:r w:rsidRPr="00782149">
        <w:rPr>
          <w:rFonts w:hint="eastAsia"/>
        </w:rPr>
        <w:t>図</w:t>
      </w:r>
      <w:r w:rsidRPr="00782149">
        <w:t xml:space="preserve"> </w:t>
      </w:r>
      <w:fldSimple w:instr=" STYLEREF 2 \s ">
        <w:r w:rsidR="0030381F">
          <w:rPr>
            <w:noProof/>
          </w:rPr>
          <w:t>6.1</w:t>
        </w:r>
      </w:fldSimple>
      <w:r w:rsidR="003524A3" w:rsidRPr="00782149">
        <w:noBreakHyphen/>
      </w:r>
      <w:fldSimple w:instr=" SEQ 図 \* ARABIC \s 2 ">
        <w:r w:rsidR="0030381F">
          <w:rPr>
            <w:noProof/>
          </w:rPr>
          <w:t>6</w:t>
        </w:r>
      </w:fldSimple>
      <w:bookmarkEnd w:id="693"/>
      <w:r w:rsidRPr="00782149">
        <w:rPr>
          <w:rFonts w:hint="eastAsia"/>
        </w:rPr>
        <w:t xml:space="preserve">　維持管理業務の検証・評価（例）</w:t>
      </w:r>
    </w:p>
    <w:p w:rsidR="00822CCD" w:rsidRPr="00782149" w:rsidRDefault="00822CCD" w:rsidP="00822CCD">
      <w:pPr>
        <w:rPr>
          <w:rFonts w:ascii="HG丸ｺﾞｼｯｸM-PRO" w:eastAsia="HG丸ｺﾞｼｯｸM-PRO" w:hAnsi="HG丸ｺﾞｼｯｸM-PRO"/>
        </w:rPr>
      </w:pPr>
    </w:p>
    <w:p w:rsidR="00822CCD" w:rsidRPr="00EB6ABC" w:rsidRDefault="00822CCD" w:rsidP="00EC2D68">
      <w:pPr>
        <w:pStyle w:val="a9"/>
        <w:spacing w:before="180"/>
      </w:pPr>
      <w:bookmarkStart w:id="694" w:name="_Ref392099033"/>
      <w:r w:rsidRPr="00EB6ABC">
        <w:rPr>
          <w:rFonts w:hint="eastAsia"/>
        </w:rPr>
        <w:t>表</w:t>
      </w:r>
      <w:r w:rsidRPr="00EB6ABC">
        <w:t xml:space="preserve"> </w:t>
      </w:r>
      <w:fldSimple w:instr=" STYLEREF 2 \s ">
        <w:r w:rsidR="0030381F">
          <w:rPr>
            <w:noProof/>
          </w:rPr>
          <w:t>6.1</w:t>
        </w:r>
      </w:fldSimple>
      <w:r w:rsidR="003524A3" w:rsidRPr="00EB6ABC">
        <w:noBreakHyphen/>
      </w:r>
      <w:fldSimple w:instr=" SEQ 表 \* ARABIC \s 2 ">
        <w:r w:rsidR="0030381F">
          <w:rPr>
            <w:noProof/>
          </w:rPr>
          <w:t>2</w:t>
        </w:r>
      </w:fldSimple>
      <w:bookmarkEnd w:id="694"/>
      <w:r w:rsidRPr="00EB6ABC">
        <w:rPr>
          <w:rFonts w:hint="eastAsia"/>
        </w:rPr>
        <w:t xml:space="preserve">　</w:t>
      </w:r>
      <w:r w:rsidR="00C23304" w:rsidRPr="00EB6ABC">
        <w:rPr>
          <w:rFonts w:hint="eastAsia"/>
        </w:rPr>
        <w:t>維持管理業務の</w:t>
      </w:r>
      <w:r w:rsidRPr="00EB6ABC">
        <w:rPr>
          <w:rFonts w:hint="eastAsia"/>
        </w:rPr>
        <w:t>評価（検証）のイメージ</w:t>
      </w:r>
    </w:p>
    <w:tbl>
      <w:tblPr>
        <w:tblStyle w:val="af2"/>
        <w:tblW w:w="9356" w:type="dxa"/>
        <w:tblInd w:w="108" w:type="dxa"/>
        <w:tblLook w:val="04A0" w:firstRow="1" w:lastRow="0" w:firstColumn="1" w:lastColumn="0" w:noHBand="0" w:noVBand="1"/>
      </w:tblPr>
      <w:tblGrid>
        <w:gridCol w:w="708"/>
        <w:gridCol w:w="993"/>
        <w:gridCol w:w="1867"/>
        <w:gridCol w:w="3095"/>
        <w:gridCol w:w="2693"/>
      </w:tblGrid>
      <w:tr w:rsidR="00B17D72" w:rsidRPr="009E71B6" w:rsidTr="00C9571F">
        <w:tc>
          <w:tcPr>
            <w:tcW w:w="708" w:type="dxa"/>
            <w:tcBorders>
              <w:bottom w:val="double" w:sz="4" w:space="0" w:color="auto"/>
            </w:tcBorders>
            <w:shd w:val="clear" w:color="auto" w:fill="D9D9D9" w:themeFill="background1" w:themeFillShade="D9"/>
            <w:vAlign w:val="center"/>
          </w:tcPr>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分類</w:t>
            </w:r>
          </w:p>
        </w:tc>
        <w:tc>
          <w:tcPr>
            <w:tcW w:w="993" w:type="dxa"/>
            <w:tcBorders>
              <w:bottom w:val="double" w:sz="4" w:space="0" w:color="auto"/>
            </w:tcBorders>
            <w:shd w:val="clear" w:color="auto" w:fill="D9D9D9" w:themeFill="background1" w:themeFillShade="D9"/>
            <w:vAlign w:val="center"/>
          </w:tcPr>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分野</w:t>
            </w:r>
          </w:p>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施設</w:t>
            </w:r>
          </w:p>
        </w:tc>
        <w:tc>
          <w:tcPr>
            <w:tcW w:w="1867" w:type="dxa"/>
            <w:tcBorders>
              <w:bottom w:val="double" w:sz="4" w:space="0" w:color="auto"/>
            </w:tcBorders>
            <w:shd w:val="clear" w:color="auto" w:fill="D9D9D9" w:themeFill="background1" w:themeFillShade="D9"/>
            <w:vAlign w:val="center"/>
          </w:tcPr>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アウトカム評価</w:t>
            </w:r>
          </w:p>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（目　標）</w:t>
            </w:r>
          </w:p>
        </w:tc>
        <w:tc>
          <w:tcPr>
            <w:tcW w:w="3095" w:type="dxa"/>
            <w:tcBorders>
              <w:bottom w:val="double" w:sz="4" w:space="0" w:color="auto"/>
            </w:tcBorders>
            <w:shd w:val="clear" w:color="auto" w:fill="D9D9D9" w:themeFill="background1" w:themeFillShade="D9"/>
            <w:vAlign w:val="center"/>
          </w:tcPr>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アウトプット評価</w:t>
            </w:r>
          </w:p>
        </w:tc>
        <w:tc>
          <w:tcPr>
            <w:tcW w:w="2693" w:type="dxa"/>
            <w:tcBorders>
              <w:bottom w:val="double" w:sz="4" w:space="0" w:color="auto"/>
            </w:tcBorders>
            <w:shd w:val="clear" w:color="auto" w:fill="D9D9D9" w:themeFill="background1" w:themeFillShade="D9"/>
            <w:vAlign w:val="center"/>
          </w:tcPr>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プロセス評価</w:t>
            </w:r>
          </w:p>
        </w:tc>
      </w:tr>
      <w:tr w:rsidR="00B17D72" w:rsidRPr="009E71B6" w:rsidTr="00C9571F">
        <w:tc>
          <w:tcPr>
            <w:tcW w:w="708" w:type="dxa"/>
            <w:tcBorders>
              <w:top w:val="double" w:sz="4" w:space="0" w:color="auto"/>
            </w:tcBorders>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日常</w:t>
            </w:r>
          </w:p>
        </w:tc>
        <w:tc>
          <w:tcPr>
            <w:tcW w:w="993" w:type="dxa"/>
            <w:tcBorders>
              <w:top w:val="double" w:sz="4" w:space="0" w:color="auto"/>
            </w:tcBorders>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道路</w:t>
            </w:r>
          </w:p>
        </w:tc>
        <w:tc>
          <w:tcPr>
            <w:tcW w:w="1867" w:type="dxa"/>
            <w:tcBorders>
              <w:top w:val="double" w:sz="4" w:space="0" w:color="auto"/>
            </w:tcBorders>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・管理瑕疵の減</w:t>
            </w:r>
          </w:p>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・苦情要望の減</w:t>
            </w:r>
          </w:p>
        </w:tc>
        <w:tc>
          <w:tcPr>
            <w:tcW w:w="3095" w:type="dxa"/>
            <w:tcBorders>
              <w:top w:val="double" w:sz="4" w:space="0" w:color="auto"/>
            </w:tcBorders>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・発見数、対応数の確認</w:t>
            </w:r>
          </w:p>
          <w:p w:rsidR="00B17D72" w:rsidRPr="009E71B6" w:rsidRDefault="00B17D72" w:rsidP="00EC2D68">
            <w:pPr>
              <w:spacing w:line="300" w:lineRule="exact"/>
              <w:ind w:firstLineChars="100" w:firstLine="160"/>
              <w:rPr>
                <w:rFonts w:ascii="HG丸ｺﾞｼｯｸM-PRO" w:eastAsia="HG丸ｺﾞｼｯｸM-PRO" w:hAnsi="HG丸ｺﾞｼｯｸM-PRO" w:cs="Meiryo UI"/>
                <w:sz w:val="16"/>
                <w:szCs w:val="16"/>
              </w:rPr>
            </w:pPr>
            <w:r w:rsidRPr="009E71B6">
              <w:rPr>
                <w:rFonts w:ascii="HG丸ｺﾞｼｯｸM-PRO" w:eastAsia="HG丸ｺﾞｼｯｸM-PRO" w:hAnsi="HG丸ｺﾞｼｯｸM-PRO" w:cs="Meiryo UI" w:hint="eastAsia"/>
                <w:sz w:val="16"/>
                <w:szCs w:val="16"/>
              </w:rPr>
              <w:t>＊対応率の向上</w:t>
            </w:r>
          </w:p>
          <w:p w:rsidR="00B17D72" w:rsidRPr="009E71B6" w:rsidRDefault="00B17D72" w:rsidP="00EC2D68">
            <w:pPr>
              <w:spacing w:line="300" w:lineRule="exact"/>
              <w:ind w:firstLineChars="100" w:firstLine="16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sz w:val="16"/>
                <w:szCs w:val="16"/>
              </w:rPr>
              <w:t>＊発見数の向上</w:t>
            </w:r>
          </w:p>
        </w:tc>
        <w:tc>
          <w:tcPr>
            <w:tcW w:w="2693" w:type="dxa"/>
            <w:tcBorders>
              <w:top w:val="double" w:sz="4" w:space="0" w:color="auto"/>
            </w:tcBorders>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・パトロール計画の履行</w:t>
            </w:r>
          </w:p>
          <w:p w:rsidR="00B17D72" w:rsidRPr="009E71B6" w:rsidRDefault="00B17D72" w:rsidP="00EC2D68">
            <w:pPr>
              <w:spacing w:line="300" w:lineRule="exact"/>
              <w:ind w:firstLineChars="100"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確認</w:t>
            </w:r>
          </w:p>
          <w:p w:rsidR="00B17D72" w:rsidRPr="009E71B6" w:rsidRDefault="00B17D72" w:rsidP="00EC2D68">
            <w:pPr>
              <w:spacing w:line="300" w:lineRule="exact"/>
              <w:ind w:firstLineChars="100" w:firstLine="210"/>
              <w:rPr>
                <w:rFonts w:ascii="HG丸ｺﾞｼｯｸM-PRO" w:eastAsia="HG丸ｺﾞｼｯｸM-PRO" w:hAnsi="HG丸ｺﾞｼｯｸM-PRO" w:cs="Meiryo UI"/>
              </w:rPr>
            </w:pPr>
          </w:p>
        </w:tc>
      </w:tr>
      <w:tr w:rsidR="00B17D72" w:rsidRPr="009E71B6" w:rsidTr="00C9571F">
        <w:tc>
          <w:tcPr>
            <w:tcW w:w="708"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計画</w:t>
            </w:r>
          </w:p>
        </w:tc>
        <w:tc>
          <w:tcPr>
            <w:tcW w:w="993"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橋梁</w:t>
            </w:r>
          </w:p>
        </w:tc>
        <w:tc>
          <w:tcPr>
            <w:tcW w:w="1867"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長寿命化</w:t>
            </w:r>
            <w:r w:rsidR="008C0D17">
              <w:rPr>
                <w:rFonts w:ascii="HG丸ｺﾞｼｯｸM-PRO" w:eastAsia="HG丸ｺﾞｼｯｸM-PRO" w:hAnsi="HG丸ｺﾞｼｯｸM-PRO" w:cs="Meiryo UI"/>
              </w:rPr>
              <w:br/>
            </w:r>
            <w:r w:rsidR="008C0D17">
              <w:rPr>
                <w:rFonts w:ascii="HG丸ｺﾞｼｯｸM-PRO" w:eastAsia="HG丸ｺﾞｼｯｸM-PRO" w:hAnsi="HG丸ｺﾞｼｯｸM-PRO" w:cs="Meiryo UI" w:hint="eastAsia"/>
              </w:rPr>
              <w:t>LCC最小化</w:t>
            </w:r>
          </w:p>
        </w:tc>
        <w:tc>
          <w:tcPr>
            <w:tcW w:w="3095"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・目標管理水準の確保状況</w:t>
            </w:r>
          </w:p>
          <w:p w:rsidR="00B17D72" w:rsidRPr="009E71B6" w:rsidRDefault="00B17D72" w:rsidP="00EC2D68">
            <w:pPr>
              <w:spacing w:line="300" w:lineRule="exact"/>
              <w:rPr>
                <w:rFonts w:ascii="HG丸ｺﾞｼｯｸM-PRO" w:eastAsia="HG丸ｺﾞｼｯｸM-PRO" w:hAnsi="HG丸ｺﾞｼｯｸM-PRO" w:cs="Meiryo UI"/>
                <w:sz w:val="16"/>
                <w:szCs w:val="16"/>
              </w:rPr>
            </w:pPr>
            <w:r w:rsidRPr="009E71B6">
              <w:rPr>
                <w:rFonts w:ascii="HG丸ｺﾞｼｯｸM-PRO" w:eastAsia="HG丸ｺﾞｼｯｸM-PRO" w:hAnsi="HG丸ｺﾞｼｯｸM-PRO" w:cs="Meiryo UI" w:hint="eastAsia"/>
                <w:sz w:val="16"/>
                <w:szCs w:val="16"/>
              </w:rPr>
              <w:t>目標管理水準達成橋梁</w:t>
            </w:r>
            <w:r w:rsidRPr="009E71B6">
              <w:rPr>
                <w:rFonts w:ascii="HG丸ｺﾞｼｯｸM-PRO" w:eastAsia="HG丸ｺﾞｼｯｸM-PRO" w:hAnsi="HG丸ｺﾞｼｯｸM-PRO" w:cs="Meiryo UI"/>
                <w:sz w:val="16"/>
                <w:szCs w:val="16"/>
              </w:rPr>
              <w:t>/全橋梁＝達成率</w:t>
            </w:r>
          </w:p>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・全橋梁の健全度の平均</w:t>
            </w:r>
          </w:p>
          <w:p w:rsidR="00B17D72" w:rsidRPr="009E71B6" w:rsidRDefault="00B17D72" w:rsidP="00EC2D68">
            <w:pPr>
              <w:spacing w:line="300" w:lineRule="exact"/>
              <w:ind w:firstLineChars="100"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（健全度率）</w:t>
            </w:r>
          </w:p>
        </w:tc>
        <w:tc>
          <w:tcPr>
            <w:tcW w:w="2693" w:type="dxa"/>
          </w:tcPr>
          <w:p w:rsidR="00B17D72" w:rsidRPr="009E71B6" w:rsidRDefault="00B17D72" w:rsidP="00EC2D6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・長寿命化計画</w:t>
            </w:r>
            <w:r w:rsidRPr="009E71B6">
              <w:rPr>
                <w:rFonts w:ascii="HG丸ｺﾞｼｯｸM-PRO" w:eastAsia="HG丸ｺﾞｼｯｸM-PRO" w:hAnsi="HG丸ｺﾞｼｯｸM-PRO" w:cs="Meiryo UI" w:hint="eastAsia"/>
                <w:sz w:val="16"/>
                <w:szCs w:val="16"/>
              </w:rPr>
              <w:t>（</w:t>
            </w:r>
            <w:r w:rsidRPr="009E71B6">
              <w:rPr>
                <w:rFonts w:ascii="HG丸ｺﾞｼｯｸM-PRO" w:eastAsia="HG丸ｺﾞｼｯｸM-PRO" w:hAnsi="HG丸ｺﾞｼｯｸM-PRO" w:cs="Meiryo UI"/>
                <w:sz w:val="16"/>
                <w:szCs w:val="16"/>
              </w:rPr>
              <w:t>10箇年のうち３箇年）</w:t>
            </w:r>
            <w:r w:rsidRPr="009E71B6">
              <w:rPr>
                <w:rFonts w:ascii="HG丸ｺﾞｼｯｸM-PRO" w:eastAsia="HG丸ｺﾞｼｯｸM-PRO" w:hAnsi="HG丸ｺﾞｼｯｸM-PRO" w:cs="Meiryo UI" w:hint="eastAsia"/>
              </w:rPr>
              <w:t>の進捗率</w:t>
            </w:r>
          </w:p>
          <w:p w:rsidR="00B17D72" w:rsidRPr="009E71B6" w:rsidRDefault="00B17D72" w:rsidP="00EC2D68">
            <w:pPr>
              <w:spacing w:line="300" w:lineRule="exact"/>
              <w:ind w:firstLineChars="100" w:firstLine="160"/>
              <w:rPr>
                <w:rFonts w:ascii="HG丸ｺﾞｼｯｸM-PRO" w:eastAsia="HG丸ｺﾞｼｯｸM-PRO" w:hAnsi="HG丸ｺﾞｼｯｸM-PRO" w:cs="Meiryo UI"/>
                <w:sz w:val="16"/>
                <w:szCs w:val="16"/>
              </w:rPr>
            </w:pPr>
            <w:r w:rsidRPr="009E71B6">
              <w:rPr>
                <w:rFonts w:ascii="HG丸ｺﾞｼｯｸM-PRO" w:eastAsia="HG丸ｺﾞｼｯｸM-PRO" w:hAnsi="HG丸ｺﾞｼｯｸM-PRO" w:cs="Meiryo UI" w:hint="eastAsia"/>
                <w:sz w:val="16"/>
                <w:szCs w:val="16"/>
              </w:rPr>
              <w:t>対策済</w:t>
            </w:r>
            <w:r w:rsidRPr="009E71B6">
              <w:rPr>
                <w:rFonts w:ascii="HG丸ｺﾞｼｯｸM-PRO" w:eastAsia="HG丸ｺﾞｼｯｸM-PRO" w:hAnsi="HG丸ｺﾞｼｯｸM-PRO" w:cs="Meiryo UI"/>
                <w:sz w:val="16"/>
                <w:szCs w:val="16"/>
              </w:rPr>
              <w:t>/全要対策＝進捗率</w:t>
            </w:r>
          </w:p>
        </w:tc>
      </w:tr>
      <w:tr w:rsidR="00B17D72" w:rsidRPr="009E71B6" w:rsidTr="00C9571F">
        <w:trPr>
          <w:trHeight w:val="405"/>
        </w:trPr>
        <w:tc>
          <w:tcPr>
            <w:tcW w:w="708" w:type="dxa"/>
          </w:tcPr>
          <w:p w:rsidR="00B17D72" w:rsidRPr="009E71B6" w:rsidRDefault="00B17D72" w:rsidP="00EC2D68">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szCs w:val="16"/>
              </w:rPr>
              <w:t>計画</w:t>
            </w:r>
          </w:p>
        </w:tc>
        <w:tc>
          <w:tcPr>
            <w:tcW w:w="993" w:type="dxa"/>
          </w:tcPr>
          <w:p w:rsidR="00B17D72" w:rsidRPr="009E71B6" w:rsidRDefault="00B17D72" w:rsidP="00EC2D68">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szCs w:val="16"/>
              </w:rPr>
              <w:t>舗装</w:t>
            </w:r>
          </w:p>
        </w:tc>
        <w:tc>
          <w:tcPr>
            <w:tcW w:w="1867"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B17D72" w:rsidRPr="009E71B6" w:rsidRDefault="00B17D72" w:rsidP="00EC2D68">
            <w:pPr>
              <w:spacing w:line="300" w:lineRule="exact"/>
              <w:rPr>
                <w:rFonts w:ascii="HG丸ｺﾞｼｯｸM-PRO" w:eastAsia="HG丸ｺﾞｼｯｸM-PRO" w:hAnsi="HG丸ｺﾞｼｯｸM-PRO" w:cs="Meiryo UI"/>
                <w:szCs w:val="16"/>
              </w:rPr>
            </w:pPr>
          </w:p>
        </w:tc>
        <w:tc>
          <w:tcPr>
            <w:tcW w:w="3095"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・目標管理水準の確保状況</w:t>
            </w:r>
          </w:p>
          <w:p w:rsidR="00B17D72" w:rsidRPr="009E71B6" w:rsidRDefault="00B17D72" w:rsidP="00EC2D68">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szCs w:val="16"/>
              </w:rPr>
              <w:t xml:space="preserve">　各路線の</w:t>
            </w:r>
            <w:r w:rsidRPr="009E71B6">
              <w:rPr>
                <w:rFonts w:ascii="HG丸ｺﾞｼｯｸM-PRO" w:eastAsia="HG丸ｺﾞｼｯｸM-PRO" w:hAnsi="HG丸ｺﾞｼｯｸM-PRO" w:cs="Meiryo UI"/>
                <w:szCs w:val="16"/>
              </w:rPr>
              <w:t>MCIの水準確保</w:t>
            </w:r>
          </w:p>
        </w:tc>
        <w:tc>
          <w:tcPr>
            <w:tcW w:w="2693" w:type="dxa"/>
          </w:tcPr>
          <w:p w:rsidR="00B17D72" w:rsidRPr="009E71B6" w:rsidRDefault="00B17D72" w:rsidP="00EC2D6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・長寿命化計画</w:t>
            </w:r>
            <w:r w:rsidRPr="009E71B6">
              <w:rPr>
                <w:rFonts w:ascii="HG丸ｺﾞｼｯｸM-PRO" w:eastAsia="HG丸ｺﾞｼｯｸM-PRO" w:hAnsi="HG丸ｺﾞｼｯｸM-PRO" w:cs="Meiryo UI" w:hint="eastAsia"/>
                <w:sz w:val="16"/>
                <w:szCs w:val="16"/>
              </w:rPr>
              <w:t>（</w:t>
            </w:r>
            <w:r w:rsidRPr="009E71B6">
              <w:rPr>
                <w:rFonts w:ascii="HG丸ｺﾞｼｯｸM-PRO" w:eastAsia="HG丸ｺﾞｼｯｸM-PRO" w:hAnsi="HG丸ｺﾞｼｯｸM-PRO" w:cs="Meiryo UI"/>
                <w:sz w:val="16"/>
                <w:szCs w:val="16"/>
              </w:rPr>
              <w:t>10箇年のうち３箇年）</w:t>
            </w:r>
            <w:r w:rsidRPr="009E71B6">
              <w:rPr>
                <w:rFonts w:ascii="HG丸ｺﾞｼｯｸM-PRO" w:eastAsia="HG丸ｺﾞｼｯｸM-PRO" w:hAnsi="HG丸ｺﾞｼｯｸM-PRO" w:cs="Meiryo UI" w:hint="eastAsia"/>
              </w:rPr>
              <w:t>の進捗率</w:t>
            </w:r>
          </w:p>
          <w:p w:rsidR="00B17D72" w:rsidRPr="009E71B6" w:rsidRDefault="00B17D72" w:rsidP="00EC2D68">
            <w:pPr>
              <w:spacing w:line="300" w:lineRule="exact"/>
              <w:ind w:firstLineChars="100" w:firstLine="160"/>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sz w:val="16"/>
                <w:szCs w:val="16"/>
              </w:rPr>
              <w:t>対策済</w:t>
            </w:r>
            <w:r w:rsidRPr="009E71B6">
              <w:rPr>
                <w:rFonts w:ascii="HG丸ｺﾞｼｯｸM-PRO" w:eastAsia="HG丸ｺﾞｼｯｸM-PRO" w:hAnsi="HG丸ｺﾞｼｯｸM-PRO" w:cs="Meiryo UI"/>
                <w:sz w:val="16"/>
                <w:szCs w:val="16"/>
              </w:rPr>
              <w:t>/全要対策＝進捗率</w:t>
            </w:r>
          </w:p>
        </w:tc>
      </w:tr>
      <w:tr w:rsidR="00B17D72" w:rsidRPr="009E71B6" w:rsidTr="00C9571F">
        <w:tc>
          <w:tcPr>
            <w:tcW w:w="708"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計画</w:t>
            </w:r>
          </w:p>
        </w:tc>
        <w:tc>
          <w:tcPr>
            <w:tcW w:w="993"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下水</w:t>
            </w:r>
          </w:p>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設備</w:t>
            </w:r>
          </w:p>
        </w:tc>
        <w:tc>
          <w:tcPr>
            <w:tcW w:w="1867" w:type="dxa"/>
          </w:tcPr>
          <w:p w:rsidR="00B17D72"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8C0D17" w:rsidRPr="009E71B6" w:rsidRDefault="008C0D17" w:rsidP="00EC2D68">
            <w:pPr>
              <w:spacing w:line="300" w:lineRule="exact"/>
              <w:rPr>
                <w:rFonts w:ascii="HG丸ｺﾞｼｯｸM-PRO" w:eastAsia="HG丸ｺﾞｼｯｸM-PRO" w:hAnsi="HG丸ｺﾞｼｯｸM-PRO" w:cs="Meiryo UI"/>
              </w:rPr>
            </w:pPr>
          </w:p>
        </w:tc>
        <w:tc>
          <w:tcPr>
            <w:tcW w:w="3095"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雨水ポンプエンジンの分解整備及び改築を着実に実施する</w:t>
            </w:r>
          </w:p>
          <w:p w:rsidR="00B17D72" w:rsidRPr="009E71B6" w:rsidRDefault="00B17D72" w:rsidP="00EC2D6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rPr>
              <w:t>8年毎に分解整備</w:t>
            </w:r>
          </w:p>
          <w:p w:rsidR="00B17D72" w:rsidRPr="009E71B6" w:rsidRDefault="00B17D72" w:rsidP="00EC2D6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rPr>
              <w:t>35年毎に原則更新（その中間年度で過給機交換検討）</w:t>
            </w:r>
          </w:p>
        </w:tc>
        <w:tc>
          <w:tcPr>
            <w:tcW w:w="2693" w:type="dxa"/>
          </w:tcPr>
          <w:p w:rsidR="00B17D72" w:rsidRPr="009E71B6" w:rsidRDefault="00B17D72" w:rsidP="00EC2D6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・点検計画、長寿命化計画の進捗率</w:t>
            </w:r>
          </w:p>
        </w:tc>
      </w:tr>
      <w:tr w:rsidR="00B17D72" w:rsidRPr="009E71B6" w:rsidTr="00C9571F">
        <w:tc>
          <w:tcPr>
            <w:tcW w:w="708" w:type="dxa"/>
          </w:tcPr>
          <w:p w:rsidR="00B17D72" w:rsidRPr="009E71B6" w:rsidRDefault="00B17D72" w:rsidP="00EC2D68">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rPr>
              <w:t>計画</w:t>
            </w:r>
          </w:p>
        </w:tc>
        <w:tc>
          <w:tcPr>
            <w:tcW w:w="993"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下水</w:t>
            </w:r>
          </w:p>
          <w:p w:rsidR="00B17D72" w:rsidRPr="009E71B6" w:rsidRDefault="00B17D72" w:rsidP="00EC2D68">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rPr>
              <w:t>設備</w:t>
            </w:r>
          </w:p>
        </w:tc>
        <w:tc>
          <w:tcPr>
            <w:tcW w:w="1867"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B17D72"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長寿命化</w:t>
            </w:r>
          </w:p>
          <w:p w:rsidR="008C0D17" w:rsidRPr="009E71B6" w:rsidRDefault="008C0D17" w:rsidP="00EC2D68">
            <w:pPr>
              <w:spacing w:line="300" w:lineRule="exact"/>
              <w:rPr>
                <w:rFonts w:ascii="HG丸ｺﾞｼｯｸM-PRO" w:eastAsia="HG丸ｺﾞｼｯｸM-PRO" w:hAnsi="HG丸ｺﾞｼｯｸM-PRO" w:cs="Meiryo UI"/>
                <w:szCs w:val="16"/>
              </w:rPr>
            </w:pPr>
            <w:r>
              <w:rPr>
                <w:rFonts w:ascii="HG丸ｺﾞｼｯｸM-PRO" w:eastAsia="HG丸ｺﾞｼｯｸM-PRO" w:hAnsi="HG丸ｺﾞｼｯｸM-PRO" w:cs="Meiryo UI" w:hint="eastAsia"/>
              </w:rPr>
              <w:t>LCC最小化</w:t>
            </w:r>
          </w:p>
        </w:tc>
        <w:tc>
          <w:tcPr>
            <w:tcW w:w="3095"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状態監視保全を行っている設備の健全度を一定以上に保った上で、使用年数を標準耐用年数の概ね</w:t>
            </w:r>
            <w:r w:rsidRPr="009E71B6">
              <w:rPr>
                <w:rFonts w:ascii="HG丸ｺﾞｼｯｸM-PRO" w:eastAsia="HG丸ｺﾞｼｯｸM-PRO" w:hAnsi="HG丸ｺﾞｼｯｸM-PRO" w:cs="Meiryo UI"/>
              </w:rPr>
              <w:t>2倍を目標寿命とする</w:t>
            </w:r>
          </w:p>
          <w:p w:rsidR="00B17D72" w:rsidRPr="009E71B6" w:rsidRDefault="00B17D72" w:rsidP="00EC2D6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・目標寿命未満の設備は原則長寿命化（但し、更新した方が</w:t>
            </w:r>
            <w:r w:rsidRPr="009E71B6">
              <w:rPr>
                <w:rFonts w:ascii="HG丸ｺﾞｼｯｸM-PRO" w:eastAsia="HG丸ｺﾞｼｯｸM-PRO" w:hAnsi="HG丸ｺﾞｼｯｸM-PRO" w:cs="Meiryo UI"/>
              </w:rPr>
              <w:t>LCCが有利な場合は除く）</w:t>
            </w:r>
          </w:p>
          <w:p w:rsidR="00B17D72" w:rsidRPr="009E71B6" w:rsidRDefault="00B17D72" w:rsidP="00EC2D68">
            <w:pPr>
              <w:spacing w:line="300" w:lineRule="exact"/>
              <w:ind w:left="210" w:hangingChars="100" w:hanging="210"/>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rPr>
              <w:t>・目標寿命を超えた設備は原則更新</w:t>
            </w:r>
          </w:p>
        </w:tc>
        <w:tc>
          <w:tcPr>
            <w:tcW w:w="2693" w:type="dxa"/>
          </w:tcPr>
          <w:p w:rsidR="00B17D72" w:rsidRPr="009E71B6" w:rsidRDefault="00B17D72" w:rsidP="00EC2D68">
            <w:pPr>
              <w:spacing w:line="300" w:lineRule="exact"/>
              <w:ind w:left="210" w:hangingChars="100" w:hanging="210"/>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rPr>
              <w:t>・長寿命化計画の進捗率</w:t>
            </w:r>
          </w:p>
        </w:tc>
      </w:tr>
      <w:tr w:rsidR="00B17D72" w:rsidRPr="009E71B6" w:rsidTr="00C9571F">
        <w:trPr>
          <w:trHeight w:val="869"/>
        </w:trPr>
        <w:tc>
          <w:tcPr>
            <w:tcW w:w="708" w:type="dxa"/>
          </w:tcPr>
          <w:p w:rsidR="00B17D72" w:rsidRPr="009E71B6" w:rsidRDefault="00B17D72" w:rsidP="00EC2D68">
            <w:pPr>
              <w:spacing w:line="300" w:lineRule="exact"/>
              <w:rPr>
                <w:rFonts w:ascii="HG丸ｺﾞｼｯｸM-PRO" w:eastAsia="HG丸ｺﾞｼｯｸM-PRO" w:hAnsi="HG丸ｺﾞｼｯｸM-PRO" w:cs="Meiryo UI"/>
                <w:szCs w:val="21"/>
              </w:rPr>
            </w:pPr>
            <w:r w:rsidRPr="009E71B6">
              <w:rPr>
                <w:rFonts w:ascii="HG丸ｺﾞｼｯｸM-PRO" w:eastAsia="HG丸ｺﾞｼｯｸM-PRO" w:hAnsi="HG丸ｺﾞｼｯｸM-PRO" w:cs="Meiryo UI" w:hint="eastAsia"/>
                <w:szCs w:val="21"/>
              </w:rPr>
              <w:t>日常</w:t>
            </w:r>
          </w:p>
        </w:tc>
        <w:tc>
          <w:tcPr>
            <w:tcW w:w="993"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河川・海岸設備</w:t>
            </w:r>
          </w:p>
        </w:tc>
        <w:tc>
          <w:tcPr>
            <w:tcW w:w="1867" w:type="dxa"/>
          </w:tcPr>
          <w:p w:rsidR="00B17D72" w:rsidRPr="009E71B6" w:rsidRDefault="00B17D72" w:rsidP="00EC2D68">
            <w:pPr>
              <w:pStyle w:val="30"/>
              <w:spacing w:line="280" w:lineRule="exact"/>
              <w:ind w:left="105" w:firstLine="210"/>
              <w:jc w:val="center"/>
              <w:rPr>
                <w:rFonts w:ascii="HG丸ｺﾞｼｯｸM-PRO" w:eastAsia="HG丸ｺﾞｼｯｸM-PRO" w:hAnsi="HG丸ｺﾞｼｯｸM-PRO" w:cs="Meiryo UI"/>
                <w:szCs w:val="21"/>
              </w:rPr>
            </w:pPr>
            <w:r w:rsidRPr="009E71B6">
              <w:rPr>
                <w:rFonts w:ascii="HG丸ｺﾞｼｯｸM-PRO" w:eastAsia="HG丸ｺﾞｼｯｸM-PRO" w:hAnsi="HG丸ｺﾞｼｯｸM-PRO" w:cs="Meiryo UI" w:hint="eastAsia"/>
                <w:szCs w:val="21"/>
              </w:rPr>
              <w:t>府民の安全・安心</w:t>
            </w:r>
          </w:p>
        </w:tc>
        <w:tc>
          <w:tcPr>
            <w:tcW w:w="3095" w:type="dxa"/>
          </w:tcPr>
          <w:p w:rsidR="00B17D72" w:rsidRPr="009E71B6" w:rsidRDefault="00B17D72" w:rsidP="00EC2D68">
            <w:pPr>
              <w:pStyle w:val="30"/>
              <w:spacing w:line="280" w:lineRule="exact"/>
              <w:ind w:left="105" w:firstLine="210"/>
              <w:jc w:val="center"/>
              <w:rPr>
                <w:rFonts w:ascii="HG丸ｺﾞｼｯｸM-PRO" w:eastAsia="HG丸ｺﾞｼｯｸM-PRO" w:hAnsi="HG丸ｺﾞｼｯｸM-PRO" w:cs="Meiryo UI"/>
                <w:szCs w:val="21"/>
              </w:rPr>
            </w:pPr>
            <w:r w:rsidRPr="009E71B6">
              <w:rPr>
                <w:rFonts w:ascii="HG丸ｺﾞｼｯｸM-PRO" w:eastAsia="HG丸ｺﾞｼｯｸM-PRO" w:hAnsi="HG丸ｺﾞｼｯｸM-PRO" w:cs="Meiryo UI" w:hint="eastAsia"/>
                <w:szCs w:val="21"/>
              </w:rPr>
              <w:t>年間事故割合</w:t>
            </w:r>
            <w:r w:rsidRPr="009E71B6">
              <w:rPr>
                <w:rFonts w:ascii="HG丸ｺﾞｼｯｸM-PRO" w:eastAsia="HG丸ｺﾞｼｯｸM-PRO" w:hAnsi="HG丸ｺﾞｼｯｸM-PRO" w:cs="Meiryo UI"/>
                <w:szCs w:val="21"/>
              </w:rPr>
              <w:t>0件</w:t>
            </w:r>
          </w:p>
        </w:tc>
        <w:tc>
          <w:tcPr>
            <w:tcW w:w="2693" w:type="dxa"/>
          </w:tcPr>
          <w:p w:rsidR="00B17D72" w:rsidRPr="009E71B6" w:rsidRDefault="00B17D72" w:rsidP="00EC2D68">
            <w:pPr>
              <w:pStyle w:val="30"/>
              <w:spacing w:line="280" w:lineRule="exact"/>
              <w:ind w:left="105" w:firstLine="210"/>
              <w:jc w:val="center"/>
              <w:rPr>
                <w:rFonts w:ascii="HG丸ｺﾞｼｯｸM-PRO" w:eastAsia="HG丸ｺﾞｼｯｸM-PRO" w:hAnsi="HG丸ｺﾞｼｯｸM-PRO" w:cs="Meiryo UI"/>
                <w:szCs w:val="21"/>
              </w:rPr>
            </w:pPr>
            <w:r w:rsidRPr="009E71B6">
              <w:rPr>
                <w:rFonts w:ascii="HG丸ｺﾞｼｯｸM-PRO" w:eastAsia="HG丸ｺﾞｼｯｸM-PRO" w:hAnsi="HG丸ｺﾞｼｯｸM-PRO" w:cs="Meiryo UI" w:hint="eastAsia"/>
                <w:szCs w:val="21"/>
              </w:rPr>
              <w:t>点検の履行確認</w:t>
            </w:r>
          </w:p>
        </w:tc>
      </w:tr>
      <w:tr w:rsidR="00B17D72" w:rsidRPr="00B76FB1" w:rsidTr="00C9571F">
        <w:trPr>
          <w:trHeight w:val="869"/>
        </w:trPr>
        <w:tc>
          <w:tcPr>
            <w:tcW w:w="708" w:type="dxa"/>
          </w:tcPr>
          <w:p w:rsidR="00B17D72" w:rsidRPr="00B76FB1" w:rsidRDefault="00B17D72" w:rsidP="00EC2D68">
            <w:pPr>
              <w:spacing w:line="300" w:lineRule="exact"/>
              <w:rPr>
                <w:rFonts w:ascii="HG丸ｺﾞｼｯｸM-PRO" w:eastAsia="HG丸ｺﾞｼｯｸM-PRO" w:hAnsi="HG丸ｺﾞｼｯｸM-PRO" w:cs="Meiryo UI"/>
                <w:szCs w:val="21"/>
              </w:rPr>
            </w:pPr>
            <w:r w:rsidRPr="00B76FB1">
              <w:rPr>
                <w:rFonts w:ascii="HG丸ｺﾞｼｯｸM-PRO" w:eastAsia="HG丸ｺﾞｼｯｸM-PRO" w:hAnsi="HG丸ｺﾞｼｯｸM-PRO" w:cs="Meiryo UI" w:hint="eastAsia"/>
                <w:szCs w:val="21"/>
              </w:rPr>
              <w:t>計画</w:t>
            </w:r>
          </w:p>
        </w:tc>
        <w:tc>
          <w:tcPr>
            <w:tcW w:w="993" w:type="dxa"/>
          </w:tcPr>
          <w:p w:rsidR="00B17D72" w:rsidRPr="00B76FB1" w:rsidRDefault="00B17D72" w:rsidP="00EC2D68">
            <w:pPr>
              <w:spacing w:line="300" w:lineRule="exact"/>
              <w:rPr>
                <w:rFonts w:ascii="HG丸ｺﾞｼｯｸM-PRO" w:eastAsia="HG丸ｺﾞｼｯｸM-PRO" w:hAnsi="HG丸ｺﾞｼｯｸM-PRO" w:cs="Meiryo UI"/>
              </w:rPr>
            </w:pPr>
            <w:r w:rsidRPr="00B76FB1">
              <w:rPr>
                <w:rFonts w:ascii="HG丸ｺﾞｼｯｸM-PRO" w:eastAsia="HG丸ｺﾞｼｯｸM-PRO" w:hAnsi="HG丸ｺﾞｼｯｸM-PRO" w:cs="Meiryo UI" w:hint="eastAsia"/>
              </w:rPr>
              <w:t>河川・海岸設備</w:t>
            </w:r>
          </w:p>
        </w:tc>
        <w:tc>
          <w:tcPr>
            <w:tcW w:w="1867" w:type="dxa"/>
          </w:tcPr>
          <w:p w:rsidR="00B17D72" w:rsidRPr="00B76FB1" w:rsidRDefault="00B17D72" w:rsidP="00EC2D68">
            <w:pPr>
              <w:pStyle w:val="30"/>
              <w:spacing w:line="280" w:lineRule="exact"/>
              <w:ind w:left="105" w:firstLine="210"/>
              <w:jc w:val="center"/>
              <w:rPr>
                <w:rFonts w:ascii="HG丸ｺﾞｼｯｸM-PRO" w:eastAsia="HG丸ｺﾞｼｯｸM-PRO" w:hAnsi="HG丸ｺﾞｼｯｸM-PRO" w:cs="Meiryo UI"/>
                <w:szCs w:val="21"/>
              </w:rPr>
            </w:pPr>
            <w:r w:rsidRPr="00B76FB1">
              <w:rPr>
                <w:rFonts w:ascii="HG丸ｺﾞｼｯｸM-PRO" w:eastAsia="HG丸ｺﾞｼｯｸM-PRO" w:hAnsi="HG丸ｺﾞｼｯｸM-PRO" w:cs="Meiryo UI" w:hint="eastAsia"/>
                <w:szCs w:val="21"/>
              </w:rPr>
              <w:t>府民の安全・安心</w:t>
            </w:r>
          </w:p>
        </w:tc>
        <w:tc>
          <w:tcPr>
            <w:tcW w:w="3095" w:type="dxa"/>
          </w:tcPr>
          <w:p w:rsidR="00B17D72" w:rsidRPr="00B76FB1" w:rsidRDefault="00B17D72" w:rsidP="00EC2D68">
            <w:pPr>
              <w:pStyle w:val="30"/>
              <w:spacing w:line="280" w:lineRule="exact"/>
              <w:ind w:left="105" w:firstLine="210"/>
              <w:jc w:val="center"/>
              <w:rPr>
                <w:rFonts w:ascii="HG丸ｺﾞｼｯｸM-PRO" w:eastAsia="HG丸ｺﾞｼｯｸM-PRO" w:hAnsi="HG丸ｺﾞｼｯｸM-PRO" w:cs="Meiryo UI"/>
                <w:szCs w:val="21"/>
              </w:rPr>
            </w:pPr>
            <w:r w:rsidRPr="00B76FB1">
              <w:rPr>
                <w:rFonts w:ascii="HG丸ｺﾞｼｯｸM-PRO" w:eastAsia="HG丸ｺﾞｼｯｸM-PRO" w:hAnsi="HG丸ｺﾞｼｯｸM-PRO" w:cs="Meiryo UI" w:hint="eastAsia"/>
                <w:szCs w:val="21"/>
              </w:rPr>
              <w:t>目標管理水準の確保状況</w:t>
            </w:r>
          </w:p>
          <w:p w:rsidR="00B17D72" w:rsidRPr="00B76FB1" w:rsidRDefault="00B17D72" w:rsidP="00EC2D68">
            <w:pPr>
              <w:pStyle w:val="30"/>
              <w:spacing w:line="280" w:lineRule="exact"/>
              <w:ind w:left="105" w:firstLine="210"/>
              <w:jc w:val="center"/>
              <w:rPr>
                <w:rFonts w:ascii="HG丸ｺﾞｼｯｸM-PRO" w:eastAsia="HG丸ｺﾞｼｯｸM-PRO" w:hAnsi="HG丸ｺﾞｼｯｸM-PRO" w:cs="Meiryo UI"/>
                <w:szCs w:val="21"/>
              </w:rPr>
            </w:pPr>
            <w:r w:rsidRPr="00B76FB1">
              <w:rPr>
                <w:rFonts w:ascii="HG丸ｺﾞｼｯｸM-PRO" w:eastAsia="HG丸ｺﾞｼｯｸM-PRO" w:hAnsi="HG丸ｺﾞｼｯｸM-PRO" w:cs="Meiryo UI" w:hint="eastAsia"/>
                <w:szCs w:val="21"/>
              </w:rPr>
              <w:t>時間計画型の目標達成状況</w:t>
            </w:r>
          </w:p>
        </w:tc>
        <w:tc>
          <w:tcPr>
            <w:tcW w:w="2693" w:type="dxa"/>
          </w:tcPr>
          <w:p w:rsidR="00B17D72" w:rsidRPr="00B76FB1" w:rsidRDefault="00B17D72" w:rsidP="00EC2D68">
            <w:pPr>
              <w:pStyle w:val="30"/>
              <w:spacing w:line="280" w:lineRule="exact"/>
              <w:ind w:left="105" w:firstLineChars="33" w:firstLine="69"/>
              <w:jc w:val="center"/>
              <w:rPr>
                <w:rFonts w:ascii="HG丸ｺﾞｼｯｸM-PRO" w:eastAsia="HG丸ｺﾞｼｯｸM-PRO" w:hAnsi="HG丸ｺﾞｼｯｸM-PRO" w:cs="Meiryo UI"/>
                <w:szCs w:val="21"/>
              </w:rPr>
            </w:pPr>
            <w:r w:rsidRPr="00B76FB1">
              <w:rPr>
                <w:rFonts w:ascii="HG丸ｺﾞｼｯｸM-PRO" w:eastAsia="HG丸ｺﾞｼｯｸM-PRO" w:hAnsi="HG丸ｺﾞｼｯｸM-PRO" w:cs="Meiryo UI" w:hint="eastAsia"/>
                <w:szCs w:val="21"/>
              </w:rPr>
              <w:t>長寿命化計画の進捗率</w:t>
            </w:r>
          </w:p>
          <w:p w:rsidR="00B17D72" w:rsidRPr="00B76FB1" w:rsidRDefault="00B17D72" w:rsidP="00EC2D68">
            <w:pPr>
              <w:pStyle w:val="30"/>
              <w:spacing w:line="280" w:lineRule="exact"/>
              <w:ind w:left="105" w:firstLineChars="33" w:firstLine="69"/>
              <w:jc w:val="center"/>
              <w:rPr>
                <w:rFonts w:ascii="HG丸ｺﾞｼｯｸM-PRO" w:eastAsia="HG丸ｺﾞｼｯｸM-PRO" w:hAnsi="HG丸ｺﾞｼｯｸM-PRO" w:cs="Meiryo UI"/>
                <w:szCs w:val="21"/>
              </w:rPr>
            </w:pPr>
            <w:r w:rsidRPr="00B76FB1">
              <w:rPr>
                <w:rFonts w:ascii="HG丸ｺﾞｼｯｸM-PRO" w:eastAsia="HG丸ｺﾞｼｯｸM-PRO" w:hAnsi="HG丸ｺﾞｼｯｸM-PRO" w:cs="Meiryo UI" w:hint="eastAsia"/>
                <w:szCs w:val="21"/>
              </w:rPr>
              <w:t>（＝対策済／全要対策）</w:t>
            </w:r>
          </w:p>
        </w:tc>
      </w:tr>
      <w:tr w:rsidR="00C9571F" w:rsidRPr="00B76FB1" w:rsidTr="00C9571F">
        <w:trPr>
          <w:trHeight w:val="869"/>
        </w:trPr>
        <w:tc>
          <w:tcPr>
            <w:tcW w:w="708" w:type="dxa"/>
          </w:tcPr>
          <w:p w:rsidR="00C9571F" w:rsidRPr="007B0805" w:rsidRDefault="00C9571F" w:rsidP="00C9571F">
            <w:pPr>
              <w:spacing w:line="300" w:lineRule="exact"/>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日常</w:t>
            </w:r>
          </w:p>
          <w:p w:rsidR="00C9571F" w:rsidRPr="007B0805" w:rsidRDefault="00C9571F" w:rsidP="00C9571F">
            <w:pPr>
              <w:spacing w:line="300" w:lineRule="exact"/>
              <w:rPr>
                <w:rFonts w:ascii="HG丸ｺﾞｼｯｸM-PRO" w:eastAsia="HG丸ｺﾞｼｯｸM-PRO" w:hAnsi="HG丸ｺﾞｼｯｸM-PRO" w:cs="Meiryo UI"/>
              </w:rPr>
            </w:pPr>
          </w:p>
          <w:p w:rsidR="00C9571F" w:rsidRPr="007B0805" w:rsidRDefault="00C9571F" w:rsidP="00C9571F">
            <w:pPr>
              <w:spacing w:line="300" w:lineRule="exact"/>
              <w:rPr>
                <w:rFonts w:ascii="HG丸ｺﾞｼｯｸM-PRO" w:eastAsia="HG丸ｺﾞｼｯｸM-PRO" w:hAnsi="HG丸ｺﾞｼｯｸM-PRO" w:cs="Meiryo UI"/>
                <w:szCs w:val="21"/>
              </w:rPr>
            </w:pPr>
          </w:p>
        </w:tc>
        <w:tc>
          <w:tcPr>
            <w:tcW w:w="993" w:type="dxa"/>
            <w:hideMark/>
          </w:tcPr>
          <w:p w:rsidR="00C9571F" w:rsidRPr="007B0805" w:rsidRDefault="00C9571F" w:rsidP="00C9571F">
            <w:pPr>
              <w:spacing w:line="300" w:lineRule="exact"/>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公園</w:t>
            </w:r>
          </w:p>
        </w:tc>
        <w:tc>
          <w:tcPr>
            <w:tcW w:w="1867" w:type="dxa"/>
            <w:hideMark/>
          </w:tcPr>
          <w:p w:rsidR="00C9571F" w:rsidRPr="007B0805" w:rsidRDefault="00C9571F" w:rsidP="00C9571F">
            <w:pPr>
              <w:pStyle w:val="30"/>
              <w:spacing w:line="280" w:lineRule="exact"/>
              <w:ind w:leftChars="0" w:left="0" w:firstLineChars="0" w:firstLine="0"/>
              <w:rPr>
                <w:rFonts w:ascii="HG丸ｺﾞｼｯｸM-PRO" w:eastAsia="HG丸ｺﾞｼｯｸM-PRO" w:hAnsi="HG丸ｺﾞｼｯｸM-PRO" w:cs="Meiryo UI"/>
                <w:szCs w:val="21"/>
              </w:rPr>
            </w:pPr>
            <w:r w:rsidRPr="007B0805">
              <w:rPr>
                <w:rFonts w:ascii="HG丸ｺﾞｼｯｸM-PRO" w:eastAsia="HG丸ｺﾞｼｯｸM-PRO" w:hAnsi="HG丸ｺﾞｼｯｸM-PRO" w:cs="Meiryo UI" w:hint="eastAsia"/>
              </w:rPr>
              <w:t>利用者満足</w:t>
            </w:r>
          </w:p>
        </w:tc>
        <w:tc>
          <w:tcPr>
            <w:tcW w:w="3095" w:type="dxa"/>
            <w:hideMark/>
          </w:tcPr>
          <w:p w:rsidR="00C9571F" w:rsidRPr="007B0805" w:rsidRDefault="00C9571F" w:rsidP="00C9571F">
            <w:pPr>
              <w:spacing w:line="300" w:lineRule="exact"/>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・利用者満足度の確認</w:t>
            </w:r>
          </w:p>
          <w:p w:rsidR="00C9571F" w:rsidRPr="007B0805" w:rsidRDefault="00C9571F" w:rsidP="00C9571F">
            <w:pPr>
              <w:pStyle w:val="30"/>
              <w:spacing w:line="280" w:lineRule="exact"/>
              <w:ind w:leftChars="0" w:left="105" w:firstLine="160"/>
              <w:jc w:val="center"/>
              <w:rPr>
                <w:rFonts w:ascii="HG丸ｺﾞｼｯｸM-PRO" w:eastAsia="HG丸ｺﾞｼｯｸM-PRO" w:hAnsi="HG丸ｺﾞｼｯｸM-PRO" w:cs="Meiryo UI"/>
                <w:szCs w:val="21"/>
              </w:rPr>
            </w:pPr>
            <w:r w:rsidRPr="007B0805">
              <w:rPr>
                <w:rFonts w:ascii="HG丸ｺﾞｼｯｸM-PRO" w:eastAsia="HG丸ｺﾞｼｯｸM-PRO" w:hAnsi="HG丸ｺﾞｼｯｸM-PRO" w:cs="Meiryo UI" w:hint="eastAsia"/>
                <w:sz w:val="16"/>
              </w:rPr>
              <w:t>＊利用者満足度の向上</w:t>
            </w:r>
          </w:p>
        </w:tc>
        <w:tc>
          <w:tcPr>
            <w:tcW w:w="2693" w:type="dxa"/>
            <w:hideMark/>
          </w:tcPr>
          <w:p w:rsidR="00C9571F" w:rsidRPr="007B0805" w:rsidRDefault="00C9571F" w:rsidP="00C9571F">
            <w:pPr>
              <w:pStyle w:val="30"/>
              <w:spacing w:line="280" w:lineRule="exact"/>
              <w:ind w:leftChars="0" w:left="105" w:firstLineChars="33" w:firstLine="69"/>
              <w:jc w:val="center"/>
              <w:rPr>
                <w:rFonts w:ascii="HG丸ｺﾞｼｯｸM-PRO" w:eastAsia="HG丸ｺﾞｼｯｸM-PRO" w:hAnsi="HG丸ｺﾞｼｯｸM-PRO" w:cs="Meiryo UI"/>
                <w:szCs w:val="21"/>
              </w:rPr>
            </w:pPr>
            <w:r w:rsidRPr="007B0805">
              <w:rPr>
                <w:rFonts w:ascii="HG丸ｺﾞｼｯｸM-PRO" w:eastAsia="HG丸ｺﾞｼｯｸM-PRO" w:hAnsi="HG丸ｺﾞｼｯｸM-PRO" w:cs="Meiryo UI" w:hint="eastAsia"/>
              </w:rPr>
              <w:t>・日常管理の履行確認</w:t>
            </w:r>
          </w:p>
        </w:tc>
      </w:tr>
      <w:tr w:rsidR="00C9571F" w:rsidRPr="00C9571F" w:rsidTr="00C9571F">
        <w:trPr>
          <w:trHeight w:val="869"/>
        </w:trPr>
        <w:tc>
          <w:tcPr>
            <w:tcW w:w="708" w:type="dxa"/>
          </w:tcPr>
          <w:p w:rsidR="00C9571F" w:rsidRPr="007B0805" w:rsidRDefault="00C9571F" w:rsidP="00C9571F">
            <w:pPr>
              <w:spacing w:line="300" w:lineRule="exact"/>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計画</w:t>
            </w:r>
          </w:p>
          <w:p w:rsidR="00C9571F" w:rsidRPr="007B0805" w:rsidRDefault="00C9571F" w:rsidP="00C9571F">
            <w:pPr>
              <w:spacing w:line="300" w:lineRule="exact"/>
              <w:rPr>
                <w:rFonts w:ascii="HG丸ｺﾞｼｯｸM-PRO" w:eastAsia="HG丸ｺﾞｼｯｸM-PRO" w:hAnsi="HG丸ｺﾞｼｯｸM-PRO" w:cs="Meiryo UI"/>
                <w:szCs w:val="21"/>
              </w:rPr>
            </w:pPr>
          </w:p>
        </w:tc>
        <w:tc>
          <w:tcPr>
            <w:tcW w:w="993" w:type="dxa"/>
            <w:hideMark/>
          </w:tcPr>
          <w:p w:rsidR="00C9571F" w:rsidRPr="007B0805" w:rsidRDefault="00C9571F" w:rsidP="00C9571F">
            <w:pPr>
              <w:spacing w:line="300" w:lineRule="exact"/>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遊具</w:t>
            </w:r>
          </w:p>
        </w:tc>
        <w:tc>
          <w:tcPr>
            <w:tcW w:w="1867" w:type="dxa"/>
            <w:hideMark/>
          </w:tcPr>
          <w:p w:rsidR="00C9571F" w:rsidRPr="007B0805" w:rsidRDefault="00C9571F" w:rsidP="00C9571F">
            <w:pPr>
              <w:pStyle w:val="30"/>
              <w:spacing w:line="280" w:lineRule="exact"/>
              <w:ind w:leftChars="0" w:firstLineChars="0" w:firstLine="0"/>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利用者の</w:t>
            </w:r>
          </w:p>
          <w:p w:rsidR="00C9571F" w:rsidRPr="007B0805" w:rsidRDefault="00C9571F" w:rsidP="00C9571F">
            <w:pPr>
              <w:pStyle w:val="30"/>
              <w:spacing w:line="280" w:lineRule="exact"/>
              <w:ind w:leftChars="0" w:firstLineChars="0" w:firstLine="0"/>
              <w:rPr>
                <w:rFonts w:ascii="HG丸ｺﾞｼｯｸM-PRO" w:eastAsia="HG丸ｺﾞｼｯｸM-PRO" w:hAnsi="HG丸ｺﾞｼｯｸM-PRO" w:cs="Meiryo UI"/>
                <w:szCs w:val="21"/>
              </w:rPr>
            </w:pPr>
            <w:r w:rsidRPr="007B0805">
              <w:rPr>
                <w:rFonts w:ascii="HG丸ｺﾞｼｯｸM-PRO" w:eastAsia="HG丸ｺﾞｼｯｸM-PRO" w:hAnsi="HG丸ｺﾞｼｯｸM-PRO" w:cs="Meiryo UI" w:hint="eastAsia"/>
              </w:rPr>
              <w:t>安全・安心</w:t>
            </w:r>
          </w:p>
        </w:tc>
        <w:tc>
          <w:tcPr>
            <w:tcW w:w="3095" w:type="dxa"/>
            <w:hideMark/>
          </w:tcPr>
          <w:p w:rsidR="00C9571F" w:rsidRPr="007B0805" w:rsidRDefault="00C9571F" w:rsidP="00C9571F">
            <w:pPr>
              <w:spacing w:line="300" w:lineRule="exact"/>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・目標管理水準の確保状況</w:t>
            </w:r>
          </w:p>
          <w:p w:rsidR="00C9571F" w:rsidRPr="007B0805" w:rsidRDefault="00C9571F" w:rsidP="00C9571F">
            <w:pPr>
              <w:spacing w:line="300" w:lineRule="exact"/>
              <w:rPr>
                <w:rFonts w:ascii="HG丸ｺﾞｼｯｸM-PRO" w:eastAsia="HG丸ｺﾞｼｯｸM-PRO" w:hAnsi="HG丸ｺﾞｼｯｸM-PRO" w:cs="Meiryo UI"/>
                <w:sz w:val="20"/>
                <w:szCs w:val="20"/>
              </w:rPr>
            </w:pPr>
            <w:r w:rsidRPr="007B0805">
              <w:rPr>
                <w:rFonts w:ascii="HG丸ｺﾞｼｯｸM-PRO" w:eastAsia="HG丸ｺﾞｼｯｸM-PRO" w:hAnsi="HG丸ｺﾞｼｯｸM-PRO" w:cs="Meiryo UI" w:hint="eastAsia"/>
              </w:rPr>
              <w:t xml:space="preserve">　</w:t>
            </w:r>
            <w:r w:rsidRPr="007B0805">
              <w:rPr>
                <w:rFonts w:ascii="HG丸ｺﾞｼｯｸM-PRO" w:eastAsia="HG丸ｺﾞｼｯｸM-PRO" w:hAnsi="HG丸ｺﾞｼｯｸM-PRO" w:cs="Meiryo UI" w:hint="eastAsia"/>
                <w:sz w:val="20"/>
                <w:szCs w:val="20"/>
              </w:rPr>
              <w:t>遊具の目標健全度の達成状況</w:t>
            </w:r>
            <w:r w:rsidRPr="007B0805">
              <w:rPr>
                <w:rFonts w:ascii="HG丸ｺﾞｼｯｸM-PRO" w:eastAsia="HG丸ｺﾞｼｯｸM-PRO" w:hAnsi="HG丸ｺﾞｼｯｸM-PRO" w:cs="Meiryo UI" w:hint="eastAsia"/>
                <w:spacing w:val="-6"/>
                <w:sz w:val="16"/>
              </w:rPr>
              <w:t>＊目標管理水準達成遊具</w:t>
            </w:r>
            <w:r w:rsidRPr="007B0805">
              <w:rPr>
                <w:rFonts w:ascii="HG丸ｺﾞｼｯｸM-PRO" w:eastAsia="HG丸ｺﾞｼｯｸM-PRO" w:hAnsi="HG丸ｺﾞｼｯｸM-PRO" w:cs="Meiryo UI"/>
                <w:spacing w:val="-6"/>
                <w:sz w:val="16"/>
              </w:rPr>
              <w:t>/全遊具=達成状況</w:t>
            </w:r>
          </w:p>
        </w:tc>
        <w:tc>
          <w:tcPr>
            <w:tcW w:w="2693" w:type="dxa"/>
            <w:hideMark/>
          </w:tcPr>
          <w:p w:rsidR="00C9571F" w:rsidRPr="007B0805" w:rsidRDefault="00C9571F" w:rsidP="00C9571F">
            <w:pPr>
              <w:spacing w:line="300" w:lineRule="exact"/>
              <w:ind w:left="210" w:hangingChars="100" w:hanging="210"/>
              <w:rPr>
                <w:rFonts w:ascii="HG丸ｺﾞｼｯｸM-PRO" w:eastAsia="HG丸ｺﾞｼｯｸM-PRO" w:hAnsi="HG丸ｺﾞｼｯｸM-PRO" w:cs="Meiryo UI"/>
                <w:szCs w:val="21"/>
              </w:rPr>
            </w:pPr>
            <w:r w:rsidRPr="007B0805">
              <w:rPr>
                <w:rFonts w:ascii="HG丸ｺﾞｼｯｸM-PRO" w:eastAsia="HG丸ｺﾞｼｯｸM-PRO" w:hAnsi="HG丸ｺﾞｼｯｸM-PRO" w:cs="Meiryo UI" w:hint="eastAsia"/>
              </w:rPr>
              <w:t>・長寿命化計画</w:t>
            </w:r>
            <w:r w:rsidRPr="007B0805">
              <w:rPr>
                <w:rFonts w:ascii="HG丸ｺﾞｼｯｸM-PRO" w:eastAsia="HG丸ｺﾞｼｯｸM-PRO" w:hAnsi="HG丸ｺﾞｼｯｸM-PRO" w:cs="Meiryo UI"/>
                <w:sz w:val="18"/>
                <w:szCs w:val="18"/>
              </w:rPr>
              <w:t>(10箇年のうち３箇年)</w:t>
            </w:r>
            <w:r w:rsidRPr="007B0805">
              <w:rPr>
                <w:rFonts w:ascii="HG丸ｺﾞｼｯｸM-PRO" w:eastAsia="HG丸ｺﾞｼｯｸM-PRO" w:hAnsi="HG丸ｺﾞｼｯｸM-PRO" w:cs="Meiryo UI" w:hint="eastAsia"/>
                <w:szCs w:val="21"/>
              </w:rPr>
              <w:t>の進捗率</w:t>
            </w:r>
          </w:p>
          <w:p w:rsidR="00C9571F" w:rsidRPr="007B0805" w:rsidRDefault="00C9571F" w:rsidP="00C9571F">
            <w:pPr>
              <w:pStyle w:val="30"/>
              <w:spacing w:line="280" w:lineRule="exact"/>
              <w:ind w:leftChars="0" w:left="105" w:firstLineChars="33" w:firstLine="69"/>
              <w:jc w:val="center"/>
              <w:rPr>
                <w:rFonts w:ascii="HG丸ｺﾞｼｯｸM-PRO" w:eastAsia="HG丸ｺﾞｼｯｸM-PRO" w:hAnsi="HG丸ｺﾞｼｯｸM-PRO" w:cs="Meiryo UI"/>
                <w:szCs w:val="21"/>
              </w:rPr>
            </w:pPr>
            <w:r w:rsidRPr="007B0805">
              <w:rPr>
                <w:rFonts w:ascii="HG丸ｺﾞｼｯｸM-PRO" w:eastAsia="HG丸ｺﾞｼｯｸM-PRO" w:hAnsi="HG丸ｺﾞｼｯｸM-PRO" w:cs="Meiryo UI"/>
                <w:szCs w:val="21"/>
              </w:rPr>
              <w:t xml:space="preserve"> </w:t>
            </w:r>
            <w:r w:rsidRPr="007B0805">
              <w:rPr>
                <w:rFonts w:ascii="HG丸ｺﾞｼｯｸM-PRO" w:eastAsia="HG丸ｺﾞｼｯｸM-PRO" w:hAnsi="HG丸ｺﾞｼｯｸM-PRO" w:cs="Meiryo UI" w:hint="eastAsia"/>
                <w:sz w:val="16"/>
              </w:rPr>
              <w:t>＊対策済</w:t>
            </w:r>
            <w:r w:rsidRPr="007B0805">
              <w:rPr>
                <w:rFonts w:ascii="HG丸ｺﾞｼｯｸM-PRO" w:eastAsia="HG丸ｺﾞｼｯｸM-PRO" w:hAnsi="HG丸ｺﾞｼｯｸM-PRO" w:cs="Meiryo UI"/>
                <w:sz w:val="16"/>
              </w:rPr>
              <w:t>/対策予定＝進捗率</w:t>
            </w:r>
          </w:p>
        </w:tc>
      </w:tr>
    </w:tbl>
    <w:p w:rsidR="008E6987" w:rsidRPr="00782149" w:rsidRDefault="008E6987" w:rsidP="00822CCD">
      <w:pPr>
        <w:rPr>
          <w:rFonts w:ascii="HG丸ｺﾞｼｯｸM-PRO" w:eastAsia="HG丸ｺﾞｼｯｸM-PRO" w:hAnsi="HG丸ｺﾞｼｯｸM-PRO"/>
        </w:rPr>
      </w:pPr>
    </w:p>
    <w:p w:rsidR="008E6987" w:rsidRPr="00782149" w:rsidRDefault="008E6987" w:rsidP="00EC462D">
      <w:pPr>
        <w:rPr>
          <w:rFonts w:ascii="HG丸ｺﾞｼｯｸM-PRO" w:eastAsia="HG丸ｺﾞｼｯｸM-PRO" w:hAnsi="HG丸ｺﾞｼｯｸM-PRO"/>
        </w:rPr>
        <w:sectPr w:rsidR="008E6987" w:rsidRPr="00782149" w:rsidSect="001F643C">
          <w:pgSz w:w="11906" w:h="16838" w:code="9"/>
          <w:pgMar w:top="1418" w:right="1418" w:bottom="1418" w:left="1418" w:header="851" w:footer="567" w:gutter="0"/>
          <w:cols w:space="425"/>
          <w:docGrid w:type="lines" w:linePitch="360" w:charSpace="5874"/>
        </w:sectPr>
      </w:pPr>
    </w:p>
    <w:p w:rsidR="00822CCD" w:rsidRPr="00782149" w:rsidRDefault="00230725" w:rsidP="000408B8">
      <w:pPr>
        <w:pStyle w:val="1"/>
        <w:numPr>
          <w:ilvl w:val="0"/>
          <w:numId w:val="0"/>
        </w:numPr>
        <w:ind w:left="516"/>
      </w:pPr>
      <w:bookmarkStart w:id="695" w:name="_Toc394483225"/>
      <w:bookmarkStart w:id="696" w:name="_Toc394484233"/>
      <w:bookmarkStart w:id="697" w:name="_Toc411883442"/>
      <w:bookmarkEnd w:id="695"/>
      <w:bookmarkEnd w:id="696"/>
      <w:r w:rsidRPr="00782149">
        <w:rPr>
          <w:rFonts w:hint="eastAsia"/>
        </w:rPr>
        <w:lastRenderedPageBreak/>
        <w:t>【参考】</w:t>
      </w:r>
      <w:r w:rsidR="00822CCD" w:rsidRPr="00782149">
        <w:rPr>
          <w:rFonts w:hint="eastAsia"/>
        </w:rPr>
        <w:t>用語の定義</w:t>
      </w:r>
      <w:bookmarkEnd w:id="697"/>
    </w:p>
    <w:p w:rsidR="00230725" w:rsidRPr="00782149" w:rsidRDefault="00230725" w:rsidP="00EC462D">
      <w:pPr>
        <w:pStyle w:val="20"/>
        <w:ind w:left="105" w:firstLine="210"/>
      </w:pPr>
    </w:p>
    <w:p w:rsidR="00822CCD" w:rsidRPr="00782149" w:rsidRDefault="00822CCD" w:rsidP="00822CCD">
      <w:pPr>
        <w:pStyle w:val="a9"/>
        <w:spacing w:beforeLines="0"/>
      </w:pPr>
      <w:r w:rsidRPr="00782149">
        <w:rPr>
          <w:rFonts w:hint="eastAsia"/>
        </w:rPr>
        <w:t>表</w:t>
      </w:r>
      <w:r w:rsidR="00E03217" w:rsidRPr="00782149">
        <w:t xml:space="preserve"> </w:t>
      </w:r>
      <w:r w:rsidR="00E03217" w:rsidRPr="00782149">
        <w:rPr>
          <w:rFonts w:hint="eastAsia"/>
          <w:noProof/>
        </w:rPr>
        <w:t>参</w:t>
      </w:r>
      <w:r w:rsidR="004F6BCE" w:rsidRPr="00782149">
        <w:t>.</w:t>
      </w:r>
      <w:fldSimple w:instr=" SEQ 表 \* ARABIC \s 2 ">
        <w:r w:rsidR="0030381F">
          <w:rPr>
            <w:noProof/>
          </w:rPr>
          <w:t>1</w:t>
        </w:r>
      </w:fldSimple>
      <w:r w:rsidRPr="00782149">
        <w:rPr>
          <w:rFonts w:hint="eastAsia"/>
        </w:rPr>
        <w:t xml:space="preserve">　本計画で用いる主な用語の定義（</w:t>
      </w:r>
      <w:r w:rsidRPr="00782149">
        <w:t>1／3</w:t>
      </w:r>
      <w:r w:rsidRPr="00782149">
        <w:rPr>
          <w:rFonts w:hint="eastAsia"/>
        </w:rPr>
        <w:t>）</w:t>
      </w:r>
    </w:p>
    <w:tbl>
      <w:tblPr>
        <w:tblStyle w:val="af2"/>
        <w:tblW w:w="0" w:type="auto"/>
        <w:tblInd w:w="-34" w:type="dxa"/>
        <w:tblLook w:val="04A0" w:firstRow="1" w:lastRow="0" w:firstColumn="1" w:lastColumn="0" w:noHBand="0" w:noVBand="1"/>
      </w:tblPr>
      <w:tblGrid>
        <w:gridCol w:w="311"/>
        <w:gridCol w:w="257"/>
        <w:gridCol w:w="267"/>
        <w:gridCol w:w="251"/>
        <w:gridCol w:w="1500"/>
        <w:gridCol w:w="6"/>
        <w:gridCol w:w="6722"/>
      </w:tblGrid>
      <w:tr w:rsidR="00A224A2" w:rsidRPr="009E71B6" w:rsidTr="00A224A2">
        <w:tc>
          <w:tcPr>
            <w:tcW w:w="2586" w:type="dxa"/>
            <w:gridSpan w:val="5"/>
            <w:tcBorders>
              <w:bottom w:val="double" w:sz="4" w:space="0" w:color="auto"/>
            </w:tcBorders>
            <w:shd w:val="clear" w:color="auto" w:fill="D9D9D9" w:themeFill="background1" w:themeFillShade="D9"/>
          </w:tcPr>
          <w:p w:rsidR="00A224A2" w:rsidRPr="009E71B6" w:rsidRDefault="00A224A2" w:rsidP="006B5FBF">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語句</w:t>
            </w:r>
          </w:p>
        </w:tc>
        <w:tc>
          <w:tcPr>
            <w:tcW w:w="6728" w:type="dxa"/>
            <w:gridSpan w:val="2"/>
            <w:tcBorders>
              <w:bottom w:val="double" w:sz="4" w:space="0" w:color="auto"/>
            </w:tcBorders>
            <w:shd w:val="clear" w:color="auto" w:fill="D9D9D9" w:themeFill="background1" w:themeFillShade="D9"/>
          </w:tcPr>
          <w:p w:rsidR="00A224A2" w:rsidRPr="009E71B6" w:rsidRDefault="00A224A2" w:rsidP="006B5FBF">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説明</w:t>
            </w:r>
          </w:p>
        </w:tc>
      </w:tr>
      <w:tr w:rsidR="00A224A2" w:rsidRPr="009E71B6" w:rsidTr="00A224A2">
        <w:tc>
          <w:tcPr>
            <w:tcW w:w="2586" w:type="dxa"/>
            <w:gridSpan w:val="5"/>
            <w:tcBorders>
              <w:bottom w:val="nil"/>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管理</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施設管理者が行う全ての各施設法令上の管理行為。</w:t>
            </w:r>
          </w:p>
        </w:tc>
      </w:tr>
      <w:tr w:rsidR="00A224A2" w:rsidRPr="009E71B6" w:rsidTr="00A224A2">
        <w:tc>
          <w:tcPr>
            <w:tcW w:w="311" w:type="dxa"/>
            <w:vMerge w:val="restart"/>
            <w:tcBorders>
              <w:top w:val="nil"/>
              <w:bottom w:val="nil"/>
              <w:right w:val="single" w:sz="4" w:space="0" w:color="auto"/>
            </w:tcBorders>
          </w:tcPr>
          <w:p w:rsidR="00A224A2" w:rsidRPr="009E71B6" w:rsidRDefault="00A224A2" w:rsidP="006B5FBF">
            <w:pPr>
              <w:rPr>
                <w:rFonts w:ascii="HG丸ｺﾞｼｯｸM-PRO" w:eastAsia="HG丸ｺﾞｼｯｸM-PRO" w:hAnsi="HG丸ｺﾞｼｯｸM-PRO"/>
              </w:rPr>
            </w:pPr>
          </w:p>
          <w:p w:rsidR="00A224A2" w:rsidRPr="009E71B6" w:rsidRDefault="00A224A2" w:rsidP="006B5FBF">
            <w:pPr>
              <w:rPr>
                <w:rFonts w:ascii="HG丸ｺﾞｼｯｸM-PRO" w:eastAsia="HG丸ｺﾞｼｯｸM-PRO" w:hAnsi="HG丸ｺﾞｼｯｸM-PRO"/>
              </w:rPr>
            </w:pPr>
          </w:p>
        </w:tc>
        <w:tc>
          <w:tcPr>
            <w:tcW w:w="257" w:type="dxa"/>
            <w:vMerge w:val="restart"/>
            <w:tcBorders>
              <w:top w:val="single" w:sz="4" w:space="0" w:color="auto"/>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018" w:type="dxa"/>
            <w:gridSpan w:val="3"/>
            <w:tcBorders>
              <w:bottom w:val="nil"/>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管理の内、維持、修繕、災害復旧その他の管理行為。</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67" w:type="dxa"/>
            <w:vMerge w:val="restart"/>
            <w:tcBorders>
              <w:top w:val="nil"/>
            </w:tcBorders>
          </w:tcPr>
          <w:p w:rsidR="00A224A2" w:rsidRPr="009E71B6" w:rsidRDefault="00A224A2" w:rsidP="006B5FBF">
            <w:pPr>
              <w:rPr>
                <w:rFonts w:ascii="HG丸ｺﾞｼｯｸM-PRO" w:eastAsia="HG丸ｺﾞｼｯｸM-PRO" w:hAnsi="HG丸ｺﾞｼｯｸM-PRO"/>
              </w:rPr>
            </w:pPr>
          </w:p>
        </w:tc>
        <w:tc>
          <w:tcPr>
            <w:tcW w:w="1751"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維持</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施設の機能および構造の保持を目的とする日常的な行為。</w:t>
            </w:r>
          </w:p>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（点検、巡視、清掃、小修繕など）</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67" w:type="dxa"/>
            <w:vMerge/>
            <w:tcBorders>
              <w:top w:val="nil"/>
            </w:tcBorders>
          </w:tcPr>
          <w:p w:rsidR="00A224A2" w:rsidRPr="009E71B6" w:rsidRDefault="00A224A2" w:rsidP="006B5FBF">
            <w:pPr>
              <w:rPr>
                <w:rFonts w:ascii="HG丸ｺﾞｼｯｸM-PRO" w:eastAsia="HG丸ｺﾞｼｯｸM-PRO" w:hAnsi="HG丸ｺﾞｼｯｸM-PRO"/>
              </w:rPr>
            </w:pPr>
          </w:p>
        </w:tc>
        <w:tc>
          <w:tcPr>
            <w:tcW w:w="1751" w:type="dxa"/>
            <w:gridSpan w:val="2"/>
            <w:tcBorders>
              <w:bottom w:val="nil"/>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修繕</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施設の劣化や損傷等した構造を当初の状態に回復する行為。</w:t>
            </w:r>
          </w:p>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付加的に必要な機能および構造の強化を目的とする行為。</w:t>
            </w:r>
          </w:p>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（施設等の劣化・損傷部分の補修・補強・部分更新、構造補強など）</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67" w:type="dxa"/>
            <w:vMerge/>
            <w:tcBorders>
              <w:top w:val="nil"/>
            </w:tcBorders>
          </w:tcPr>
          <w:p w:rsidR="00A224A2" w:rsidRPr="009E71B6" w:rsidRDefault="00A224A2" w:rsidP="006B5FBF">
            <w:pPr>
              <w:rPr>
                <w:rFonts w:ascii="HG丸ｺﾞｼｯｸM-PRO" w:eastAsia="HG丸ｺﾞｼｯｸM-PRO" w:hAnsi="HG丸ｺﾞｼｯｸM-PRO"/>
              </w:rPr>
            </w:pPr>
          </w:p>
        </w:tc>
        <w:tc>
          <w:tcPr>
            <w:tcW w:w="251" w:type="dxa"/>
            <w:vMerge w:val="restart"/>
            <w:tcBorders>
              <w:top w:val="nil"/>
            </w:tcBorders>
          </w:tcPr>
          <w:p w:rsidR="00A224A2" w:rsidRPr="009E71B6" w:rsidRDefault="00A224A2" w:rsidP="006B5FBF">
            <w:pPr>
              <w:rPr>
                <w:rFonts w:ascii="HG丸ｺﾞｼｯｸM-PRO" w:eastAsia="HG丸ｺﾞｼｯｸM-PRO" w:hAnsi="HG丸ｺﾞｼｯｸM-PRO"/>
              </w:rPr>
            </w:pPr>
          </w:p>
        </w:tc>
        <w:tc>
          <w:tcPr>
            <w:tcW w:w="1500" w:type="dxa"/>
          </w:tcPr>
          <w:p w:rsidR="00A224A2" w:rsidRPr="009E71B6" w:rsidRDefault="00A224A2" w:rsidP="006B5FBF">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補修</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補修工事では耐荷性の回復・向上は目的としていない。</w:t>
            </w:r>
          </w:p>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建設時に</w:t>
            </w:r>
            <w:r w:rsidRPr="009E71B6">
              <w:rPr>
                <w:rFonts w:ascii="HG丸ｺﾞｼｯｸM-PRO" w:eastAsia="HG丸ｺﾞｼｯｸM-PRO" w:hAnsi="HG丸ｺﾞｼｯｸM-PRO" w:hint="eastAsia"/>
                <w:u w:val="single"/>
              </w:rPr>
              <w:t>構造物が保有していた程度まで</w:t>
            </w:r>
            <w:r w:rsidRPr="009E71B6">
              <w:rPr>
                <w:rFonts w:ascii="HG丸ｺﾞｼｯｸM-PRO" w:eastAsia="HG丸ｺﾞｼｯｸM-PRO" w:hAnsi="HG丸ｺﾞｼｯｸM-PRO" w:hint="eastAsia"/>
              </w:rPr>
              <w:t>、力学的な</w:t>
            </w:r>
            <w:r w:rsidRPr="009E71B6">
              <w:rPr>
                <w:rFonts w:ascii="HG丸ｺﾞｼｯｸM-PRO" w:eastAsia="HG丸ｺﾞｼｯｸM-PRO" w:hAnsi="HG丸ｺﾞｼｯｸM-PRO" w:hint="eastAsia"/>
                <w:u w:val="single"/>
              </w:rPr>
              <w:t>性能を回復させる</w:t>
            </w:r>
            <w:r w:rsidRPr="009E71B6">
              <w:rPr>
                <w:rFonts w:ascii="HG丸ｺﾞｼｯｸM-PRO" w:eastAsia="HG丸ｺﾞｼｯｸM-PRO" w:hAnsi="HG丸ｺﾞｼｯｸM-PRO" w:hint="eastAsia"/>
              </w:rPr>
              <w:t>ための対策</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67" w:type="dxa"/>
            <w:vMerge/>
            <w:tcBorders>
              <w:top w:val="nil"/>
            </w:tcBorders>
          </w:tcPr>
          <w:p w:rsidR="00A224A2" w:rsidRPr="009E71B6" w:rsidRDefault="00A224A2" w:rsidP="006B5FBF">
            <w:pPr>
              <w:rPr>
                <w:rFonts w:ascii="HG丸ｺﾞｼｯｸM-PRO" w:eastAsia="HG丸ｺﾞｼｯｸM-PRO" w:hAnsi="HG丸ｺﾞｼｯｸM-PRO"/>
              </w:rPr>
            </w:pPr>
          </w:p>
        </w:tc>
        <w:tc>
          <w:tcPr>
            <w:tcW w:w="251" w:type="dxa"/>
            <w:vMerge/>
            <w:tcBorders>
              <w:top w:val="nil"/>
            </w:tcBorders>
          </w:tcPr>
          <w:p w:rsidR="00A224A2" w:rsidRPr="009E71B6" w:rsidRDefault="00A224A2" w:rsidP="006B5FBF">
            <w:pPr>
              <w:rPr>
                <w:rFonts w:ascii="HG丸ｺﾞｼｯｸM-PRO" w:eastAsia="HG丸ｺﾞｼｯｸM-PRO" w:hAnsi="HG丸ｺﾞｼｯｸM-PRO"/>
              </w:rPr>
            </w:pPr>
          </w:p>
        </w:tc>
        <w:tc>
          <w:tcPr>
            <w:tcW w:w="1500" w:type="dxa"/>
          </w:tcPr>
          <w:p w:rsidR="00A224A2" w:rsidRPr="009E71B6" w:rsidRDefault="00A224A2" w:rsidP="006B5FBF">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補強</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建設時に</w:t>
            </w:r>
            <w:r w:rsidRPr="009E71B6">
              <w:rPr>
                <w:rFonts w:ascii="HG丸ｺﾞｼｯｸM-PRO" w:eastAsia="HG丸ｺﾞｼｯｸM-PRO" w:hAnsi="HG丸ｺﾞｼｯｸM-PRO" w:hint="eastAsia"/>
                <w:u w:val="single"/>
              </w:rPr>
              <w:t>構造物が保有していたよりも高い性能まで</w:t>
            </w:r>
            <w:r w:rsidRPr="009E71B6">
              <w:rPr>
                <w:rFonts w:ascii="HG丸ｺﾞｼｯｸM-PRO" w:eastAsia="HG丸ｺﾞｼｯｸM-PRO" w:hAnsi="HG丸ｺﾞｼｯｸM-PRO" w:hint="eastAsia"/>
              </w:rPr>
              <w:t>、力学的な</w:t>
            </w:r>
            <w:r w:rsidRPr="009E71B6">
              <w:rPr>
                <w:rFonts w:ascii="HG丸ｺﾞｼｯｸM-PRO" w:eastAsia="HG丸ｺﾞｼｯｸM-PRO" w:hAnsi="HG丸ｺﾞｼｯｸM-PRO" w:hint="eastAsia"/>
                <w:u w:val="single"/>
              </w:rPr>
              <w:t>性能を向上させる</w:t>
            </w:r>
            <w:r w:rsidRPr="009E71B6">
              <w:rPr>
                <w:rFonts w:ascii="HG丸ｺﾞｼｯｸM-PRO" w:eastAsia="HG丸ｺﾞｼｯｸM-PRO" w:hAnsi="HG丸ｺﾞｼｯｸM-PRO" w:hint="eastAsia"/>
              </w:rPr>
              <w:t>ための対策。</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67" w:type="dxa"/>
            <w:vMerge/>
            <w:tcBorders>
              <w:top w:val="nil"/>
            </w:tcBorders>
          </w:tcPr>
          <w:p w:rsidR="00A224A2" w:rsidRPr="009E71B6" w:rsidRDefault="00A224A2" w:rsidP="006B5FBF">
            <w:pPr>
              <w:rPr>
                <w:rFonts w:ascii="HG丸ｺﾞｼｯｸM-PRO" w:eastAsia="HG丸ｺﾞｼｯｸM-PRO" w:hAnsi="HG丸ｺﾞｼｯｸM-PRO"/>
              </w:rPr>
            </w:pPr>
          </w:p>
        </w:tc>
        <w:tc>
          <w:tcPr>
            <w:tcW w:w="251" w:type="dxa"/>
            <w:vMerge/>
            <w:tcBorders>
              <w:top w:val="nil"/>
            </w:tcBorders>
          </w:tcPr>
          <w:p w:rsidR="00A224A2" w:rsidRPr="009E71B6" w:rsidRDefault="00A224A2" w:rsidP="006B5FBF">
            <w:pPr>
              <w:rPr>
                <w:rFonts w:ascii="HG丸ｺﾞｼｯｸM-PRO" w:eastAsia="HG丸ｺﾞｼｯｸM-PRO" w:hAnsi="HG丸ｺﾞｼｯｸM-PRO"/>
              </w:rPr>
            </w:pPr>
          </w:p>
        </w:tc>
        <w:tc>
          <w:tcPr>
            <w:tcW w:w="1500" w:type="dxa"/>
          </w:tcPr>
          <w:p w:rsidR="00A224A2" w:rsidRPr="009E71B6" w:rsidRDefault="00A224A2" w:rsidP="006B5FBF">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部分更新</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老朽化等により機能が低下した施設、設備等の一部を取り替えること。例えば、橋梁の床版取替え、支承取替え、水門のゲートの取り替え等。</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67" w:type="dxa"/>
            <w:vMerge/>
            <w:tcBorders>
              <w:top w:val="nil"/>
            </w:tcBorders>
          </w:tcPr>
          <w:p w:rsidR="00A224A2" w:rsidRPr="009E71B6" w:rsidRDefault="00A224A2" w:rsidP="006B5FBF">
            <w:pPr>
              <w:rPr>
                <w:rFonts w:ascii="HG丸ｺﾞｼｯｸM-PRO" w:eastAsia="HG丸ｺﾞｼｯｸM-PRO" w:hAnsi="HG丸ｺﾞｼｯｸM-PRO"/>
              </w:rPr>
            </w:pPr>
          </w:p>
        </w:tc>
        <w:tc>
          <w:tcPr>
            <w:tcW w:w="251" w:type="dxa"/>
            <w:vMerge/>
            <w:tcBorders>
              <w:top w:val="nil"/>
            </w:tcBorders>
          </w:tcPr>
          <w:p w:rsidR="00A224A2" w:rsidRPr="009E71B6" w:rsidRDefault="00A224A2" w:rsidP="006B5FBF">
            <w:pPr>
              <w:rPr>
                <w:rFonts w:ascii="HG丸ｺﾞｼｯｸM-PRO" w:eastAsia="HG丸ｺﾞｼｯｸM-PRO" w:hAnsi="HG丸ｺﾞｼｯｸM-PRO"/>
              </w:rPr>
            </w:pPr>
          </w:p>
        </w:tc>
        <w:tc>
          <w:tcPr>
            <w:tcW w:w="1500" w:type="dxa"/>
          </w:tcPr>
          <w:p w:rsidR="00A224A2" w:rsidRPr="009E71B6" w:rsidRDefault="00A224A2" w:rsidP="006B5FBF">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大規模修繕</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修繕のうち、通行止め等を伴う社会的影響が高いものや費用が高い大規模なもの。</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bottom w:val="nil"/>
            </w:tcBorders>
          </w:tcPr>
          <w:p w:rsidR="00A224A2" w:rsidRPr="009E71B6" w:rsidRDefault="00A224A2" w:rsidP="006B5FBF">
            <w:pPr>
              <w:rPr>
                <w:rFonts w:ascii="HG丸ｺﾞｼｯｸM-PRO" w:eastAsia="HG丸ｺﾞｼｯｸM-PRO" w:hAnsi="HG丸ｺﾞｼｯｸM-PRO"/>
              </w:rPr>
            </w:pPr>
          </w:p>
        </w:tc>
        <w:tc>
          <w:tcPr>
            <w:tcW w:w="2024" w:type="dxa"/>
            <w:gridSpan w:val="4"/>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更新</w:t>
            </w:r>
          </w:p>
        </w:tc>
        <w:tc>
          <w:tcPr>
            <w:tcW w:w="6722" w:type="dxa"/>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老朽化等により機能が低下した施設、設備</w:t>
            </w:r>
            <w:r w:rsidRPr="009E71B6">
              <w:rPr>
                <w:rFonts w:ascii="HG丸ｺﾞｼｯｸM-PRO" w:eastAsia="HG丸ｺﾞｼｯｸM-PRO" w:hAnsi="HG丸ｺﾞｼｯｸM-PRO" w:hint="eastAsia"/>
                <w:u w:val="single"/>
              </w:rPr>
              <w:t>全体を取り替え</w:t>
            </w:r>
            <w:r w:rsidRPr="009E71B6">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275" w:type="dxa"/>
            <w:gridSpan w:val="4"/>
            <w:tcBorders>
              <w:top w:val="nil"/>
              <w:left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長寿命化</w:t>
            </w:r>
          </w:p>
        </w:tc>
        <w:tc>
          <w:tcPr>
            <w:tcW w:w="6728" w:type="dxa"/>
            <w:gridSpan w:val="2"/>
            <w:tcBorders>
              <w:top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適切な維持管理・更新を行うことにより、将来にわたって必要なインフラの機能を発揮し続けるための取組。</w:t>
            </w:r>
          </w:p>
        </w:tc>
      </w:tr>
      <w:tr w:rsidR="00A224A2" w:rsidRPr="009E71B6" w:rsidTr="00A224A2">
        <w:tc>
          <w:tcPr>
            <w:tcW w:w="2586" w:type="dxa"/>
            <w:gridSpan w:val="5"/>
            <w:tcBorders>
              <w:top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変状</w:t>
            </w:r>
          </w:p>
        </w:tc>
        <w:tc>
          <w:tcPr>
            <w:tcW w:w="6728" w:type="dxa"/>
            <w:gridSpan w:val="2"/>
            <w:tcBorders>
              <w:top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A224A2" w:rsidRPr="009E71B6" w:rsidTr="00A224A2">
        <w:tc>
          <w:tcPr>
            <w:tcW w:w="2586" w:type="dxa"/>
            <w:gridSpan w:val="5"/>
            <w:tcBorders>
              <w:top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rPr>
              <w:br w:type="page"/>
            </w:r>
            <w:r w:rsidRPr="009E71B6">
              <w:rPr>
                <w:rFonts w:ascii="HG丸ｺﾞｼｯｸM-PRO" w:eastAsia="HG丸ｺﾞｼｯｸM-PRO" w:hAnsi="HG丸ｺﾞｼｯｸM-PRO" w:hint="eastAsia"/>
              </w:rPr>
              <w:t>劣化</w:t>
            </w:r>
          </w:p>
        </w:tc>
        <w:tc>
          <w:tcPr>
            <w:tcW w:w="6728" w:type="dxa"/>
            <w:gridSpan w:val="2"/>
            <w:tcBorders>
              <w:top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A224A2" w:rsidRPr="009E71B6" w:rsidTr="00A224A2">
        <w:tc>
          <w:tcPr>
            <w:tcW w:w="2586" w:type="dxa"/>
            <w:gridSpan w:val="5"/>
            <w:tcBorders>
              <w:top w:val="single" w:sz="4" w:space="0" w:color="auto"/>
              <w:bottom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損傷</w:t>
            </w:r>
          </w:p>
        </w:tc>
        <w:tc>
          <w:tcPr>
            <w:tcW w:w="6728" w:type="dxa"/>
            <w:gridSpan w:val="2"/>
            <w:tcBorders>
              <w:top w:val="single" w:sz="4" w:space="0" w:color="auto"/>
              <w:bottom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A224A2" w:rsidRPr="009E71B6" w:rsidRDefault="00A224A2" w:rsidP="00A224A2"/>
    <w:p w:rsidR="00230725" w:rsidRPr="00782149" w:rsidRDefault="00230725">
      <w:pPr>
        <w:widowControl/>
        <w:jc w:val="left"/>
      </w:pPr>
      <w:r w:rsidRPr="00782149">
        <w:br w:type="page"/>
      </w:r>
    </w:p>
    <w:p w:rsidR="00822CCD" w:rsidRPr="00782149" w:rsidRDefault="00E03217" w:rsidP="000B3D26">
      <w:pPr>
        <w:pStyle w:val="a9"/>
        <w:spacing w:beforeLines="0"/>
      </w:pPr>
      <w:r w:rsidRPr="00782149">
        <w:rPr>
          <w:rFonts w:hint="eastAsia"/>
        </w:rPr>
        <w:lastRenderedPageBreak/>
        <w:t>表</w:t>
      </w:r>
      <w:r w:rsidRPr="00782149">
        <w:t xml:space="preserve"> </w:t>
      </w:r>
      <w:r w:rsidRPr="00782149">
        <w:rPr>
          <w:rFonts w:hint="eastAsia"/>
          <w:noProof/>
        </w:rPr>
        <w:t>参</w:t>
      </w:r>
      <w:r w:rsidR="004F6BCE" w:rsidRPr="00782149">
        <w:t>.</w:t>
      </w:r>
      <w:fldSimple w:instr=" SEQ 表 \* ARABIC \s 2 ">
        <w:r w:rsidR="0030381F">
          <w:rPr>
            <w:noProof/>
          </w:rPr>
          <w:t>2</w:t>
        </w:r>
      </w:fldSimple>
      <w:r w:rsidRPr="00782149">
        <w:rPr>
          <w:rFonts w:hint="eastAsia"/>
        </w:rPr>
        <w:t xml:space="preserve">　本計画で用いる主な用語の定義（</w:t>
      </w:r>
      <w:r w:rsidRPr="00782149">
        <w:t>2／3</w:t>
      </w:r>
      <w:r w:rsidRPr="00782149">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782149" w:rsidTr="00230725">
        <w:tc>
          <w:tcPr>
            <w:tcW w:w="2412" w:type="dxa"/>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説明</w:t>
            </w:r>
          </w:p>
        </w:tc>
      </w:tr>
      <w:tr w:rsidR="00230725" w:rsidRPr="00782149" w:rsidTr="00EC462D">
        <w:tc>
          <w:tcPr>
            <w:tcW w:w="2412" w:type="dxa"/>
            <w:tcBorders>
              <w:top w:val="single" w:sz="4" w:space="0" w:color="auto"/>
              <w:bottom w:val="single" w:sz="4" w:space="0" w:color="auto"/>
            </w:tcBorders>
          </w:tcPr>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例えば、</w:t>
            </w:r>
            <w:r w:rsidRPr="00782149">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782149">
              <w:rPr>
                <w:rFonts w:ascii="HG丸ｺﾞｼｯｸM-PRO" w:eastAsia="HG丸ｺﾞｼｯｸM-PRO" w:hAnsi="HG丸ｺﾞｼｯｸM-PRO"/>
              </w:rPr>
              <w:t>reliability）のことをいう。</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広義には資産（</w:t>
            </w:r>
            <w:r w:rsidRPr="00782149">
              <w:rPr>
                <w:rFonts w:ascii="HG丸ｺﾞｼｯｸM-PRO" w:eastAsia="HG丸ｺﾞｼｯｸM-PRO" w:hAnsi="HG丸ｺﾞｼｯｸM-PRO"/>
              </w:rPr>
              <w:t>Asset）を効率よく運用する（Management）</w:t>
            </w:r>
            <w:r w:rsidRPr="00782149">
              <w:rPr>
                <w:rFonts w:ascii="HG丸ｺﾞｼｯｸM-PRO" w:eastAsia="HG丸ｺﾞｼｯｸM-PRO" w:hAnsi="HG丸ｺﾞｼｯｸM-PRO" w:hint="eastAsia"/>
              </w:rPr>
              <w:t>こと。</w:t>
            </w:r>
          </w:p>
          <w:p w:rsidR="00822CCD" w:rsidRPr="00782149" w:rsidRDefault="00822CCD">
            <w:pPr>
              <w:rPr>
                <w:rFonts w:ascii="HG丸ｺﾞｼｯｸM-PRO" w:eastAsia="HG丸ｺﾞｼｯｸM-PRO" w:hAnsi="HG丸ｺﾞｼｯｸM-PRO"/>
              </w:rPr>
            </w:pPr>
            <w:r w:rsidRPr="00782149">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ここでは、限られた資源（財源・人材）を有効に活用し、最大の効果を生み出すために、建設事業と維持管理をトータルでマネジメントする取り組みをいう。</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PDCAサイクル</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782149">
              <w:rPr>
                <w:rFonts w:ascii="HG丸ｺﾞｼｯｸM-PRO" w:eastAsia="HG丸ｺﾞｼｯｸM-PRO" w:hAnsi="HG丸ｺﾞｼｯｸM-PRO"/>
              </w:rPr>
              <w:t>Initial Cost）と、運用、保守・修繕等のためのランニングコスト（Running Cost）より構成される。</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キャリブレーション</w:t>
            </w:r>
          </w:p>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calibration</w:t>
            </w:r>
            <w:r w:rsidRPr="00782149">
              <w:rPr>
                <w:rFonts w:ascii="HG丸ｺﾞｼｯｸM-PRO" w:eastAsia="HG丸ｺﾞｼｯｸM-PRO" w:hAnsi="HG丸ｺﾞｼｯｸM-PRO" w:hint="eastAsia"/>
              </w:rPr>
              <w:t>）</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OJT</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 xml:space="preserve">On </w:t>
            </w:r>
            <w:r w:rsidR="005C312C" w:rsidRPr="00782149">
              <w:rPr>
                <w:rFonts w:ascii="HG丸ｺﾞｼｯｸM-PRO" w:eastAsia="HG丸ｺﾞｼｯｸM-PRO" w:hAnsi="HG丸ｺﾞｼｯｸM-PRO" w:hint="eastAsia"/>
              </w:rPr>
              <w:t xml:space="preserve">the </w:t>
            </w:r>
            <w:r w:rsidRPr="00782149">
              <w:rPr>
                <w:rFonts w:ascii="HG丸ｺﾞｼｯｸM-PRO" w:eastAsia="HG丸ｺﾞｼｯｸM-PRO" w:hAnsi="HG丸ｺﾞｼｯｸM-PRO"/>
              </w:rPr>
              <w:t>Job Traningの略。職場において実際の職務を通じて教育、訓練を行うこと。</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指定管理者制度</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782149" w:rsidRDefault="00230725">
      <w:pPr>
        <w:widowControl/>
        <w:jc w:val="left"/>
      </w:pPr>
      <w:r w:rsidRPr="00782149">
        <w:br w:type="page"/>
      </w:r>
    </w:p>
    <w:p w:rsidR="00822CCD" w:rsidRPr="00782149" w:rsidRDefault="00E03217" w:rsidP="000B3D26">
      <w:pPr>
        <w:pStyle w:val="a9"/>
        <w:spacing w:beforeLines="0"/>
      </w:pPr>
      <w:r w:rsidRPr="00782149">
        <w:rPr>
          <w:rFonts w:hint="eastAsia"/>
        </w:rPr>
        <w:lastRenderedPageBreak/>
        <w:t>表</w:t>
      </w:r>
      <w:r w:rsidRPr="00782149">
        <w:t xml:space="preserve"> </w:t>
      </w:r>
      <w:r w:rsidRPr="00782149">
        <w:rPr>
          <w:rFonts w:hint="eastAsia"/>
          <w:noProof/>
        </w:rPr>
        <w:t>参</w:t>
      </w:r>
      <w:r w:rsidR="004F6BCE" w:rsidRPr="00782149">
        <w:t>.</w:t>
      </w:r>
      <w:fldSimple w:instr=" SEQ 表 \* ARABIC \s 2 ">
        <w:r w:rsidR="0030381F">
          <w:rPr>
            <w:noProof/>
          </w:rPr>
          <w:t>3</w:t>
        </w:r>
      </w:fldSimple>
      <w:r w:rsidRPr="00782149">
        <w:rPr>
          <w:rFonts w:hint="eastAsia"/>
        </w:rPr>
        <w:t xml:space="preserve">　本計画で用いる主な用語の定義（</w:t>
      </w:r>
      <w:r w:rsidRPr="00782149">
        <w:t>3／3</w:t>
      </w:r>
      <w:r w:rsidRPr="00782149">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782149" w:rsidTr="00230725">
        <w:tc>
          <w:tcPr>
            <w:tcW w:w="2412" w:type="dxa"/>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説明</w:t>
            </w:r>
          </w:p>
        </w:tc>
      </w:tr>
      <w:tr w:rsidR="00230725" w:rsidRPr="00782149" w:rsidTr="00230725">
        <w:tc>
          <w:tcPr>
            <w:tcW w:w="2412" w:type="dxa"/>
          </w:tcPr>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都市整備中期計画</w:t>
            </w:r>
            <w:r w:rsidR="005F555E" w:rsidRPr="00782149">
              <w:rPr>
                <w:rFonts w:ascii="HG丸ｺﾞｼｯｸM-PRO" w:eastAsia="HG丸ｺﾞｼｯｸM-PRO" w:hAnsi="HG丸ｺﾞｼｯｸM-PRO"/>
              </w:rPr>
              <w:t>（案）</w:t>
            </w:r>
          </w:p>
        </w:tc>
        <w:tc>
          <w:tcPr>
            <w:tcW w:w="6659" w:type="dxa"/>
          </w:tcPr>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782149">
              <w:rPr>
                <w:rFonts w:ascii="HG丸ｺﾞｼｯｸM-PRO" w:eastAsia="HG丸ｺﾞｼｯｸM-PRO" w:hAnsi="HG丸ｺﾞｼｯｸM-PRO"/>
              </w:rPr>
              <w:t>H24.3に策定した計画。</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アドプトプログラム</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「アドプト」とは、「養子にする」という意味。</w:t>
            </w:r>
          </w:p>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笑働ＯＳＡＫＡ</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アドプト・プログラムの</w:t>
            </w:r>
            <w:r w:rsidRPr="00782149">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ネーミングライツ</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水みらいセンター</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大阪府が管理する下水処理場のこと。</w:t>
            </w:r>
          </w:p>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18年４月に下水道を、府民の皆様に親しんでもらえるものとするため、処理場という名称を「水みらいセンター」に改めた。</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インフラマネジメント</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782149" w:rsidTr="00230725">
        <w:tc>
          <w:tcPr>
            <w:tcW w:w="2412" w:type="dxa"/>
          </w:tcPr>
          <w:p w:rsidR="00822CCD" w:rsidRPr="00782149" w:rsidRDefault="00DC2BDC"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シラバス</w:t>
            </w:r>
          </w:p>
        </w:tc>
        <w:tc>
          <w:tcPr>
            <w:tcW w:w="6659" w:type="dxa"/>
          </w:tcPr>
          <w:p w:rsidR="00822CCD" w:rsidRPr="00782149" w:rsidRDefault="004443A8">
            <w:pPr>
              <w:rPr>
                <w:rFonts w:ascii="HG丸ｺﾞｼｯｸM-PRO" w:eastAsia="HG丸ｺﾞｼｯｸM-PRO" w:hAnsi="HG丸ｺﾞｼｯｸM-PRO"/>
              </w:rPr>
            </w:pPr>
            <w:r w:rsidRPr="00782149">
              <w:rPr>
                <w:rFonts w:ascii="HG丸ｺﾞｼｯｸM-PRO" w:eastAsia="HG丸ｺﾞｼｯｸM-PRO" w:hAnsi="HG丸ｺﾞｼｯｸM-PRO" w:hint="eastAsia"/>
              </w:rPr>
              <w:t>技術研修</w:t>
            </w:r>
            <w:r w:rsidR="00DC2BDC" w:rsidRPr="00782149">
              <w:rPr>
                <w:rFonts w:ascii="HG丸ｺﾞｼｯｸM-PRO" w:eastAsia="HG丸ｺﾞｼｯｸM-PRO" w:hAnsi="HG丸ｺﾞｼｯｸM-PRO" w:hint="eastAsia"/>
              </w:rPr>
              <w:t>などの大まかな学習計画（</w:t>
            </w:r>
            <w:r w:rsidRPr="00782149">
              <w:rPr>
                <w:rFonts w:ascii="HG丸ｺﾞｼｯｸM-PRO" w:eastAsia="HG丸ｺﾞｼｯｸM-PRO" w:hAnsi="HG丸ｺﾞｼｯｸM-PRO" w:hint="eastAsia"/>
              </w:rPr>
              <w:t>研修</w:t>
            </w:r>
            <w:r w:rsidR="00DC2BDC" w:rsidRPr="00782149">
              <w:rPr>
                <w:rFonts w:ascii="HG丸ｺﾞｼｯｸM-PRO" w:eastAsia="HG丸ｺﾞｼｯｸM-PRO" w:hAnsi="HG丸ｺﾞｼｯｸM-PRO" w:hint="eastAsia"/>
              </w:rPr>
              <w:t>等の目的、各回の</w:t>
            </w:r>
            <w:r w:rsidRPr="00782149">
              <w:rPr>
                <w:rFonts w:ascii="HG丸ｺﾞｼｯｸM-PRO" w:eastAsia="HG丸ｺﾞｼｯｸM-PRO" w:hAnsi="HG丸ｺﾞｼｯｸM-PRO" w:hint="eastAsia"/>
              </w:rPr>
              <w:t>研修</w:t>
            </w:r>
            <w:r w:rsidR="00DC2BDC" w:rsidRPr="00782149">
              <w:rPr>
                <w:rFonts w:ascii="HG丸ｺﾞｼｯｸM-PRO" w:eastAsia="HG丸ｺﾞｼｯｸM-PRO" w:hAnsi="HG丸ｺﾞｼｯｸM-PRO" w:hint="eastAsia"/>
              </w:rPr>
              <w:t>の内容、担当講師などを示したもの）のこと。</w:t>
            </w:r>
          </w:p>
        </w:tc>
      </w:tr>
      <w:tr w:rsidR="00694AF6" w:rsidRPr="00782149" w:rsidTr="00230725">
        <w:tc>
          <w:tcPr>
            <w:tcW w:w="2412" w:type="dxa"/>
          </w:tcPr>
          <w:p w:rsidR="00DC2BDC" w:rsidRPr="00782149" w:rsidRDefault="00DC2BDC"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プラットフォーム</w:t>
            </w:r>
          </w:p>
        </w:tc>
        <w:tc>
          <w:tcPr>
            <w:tcW w:w="6659" w:type="dxa"/>
          </w:tcPr>
          <w:p w:rsidR="00DC2BDC" w:rsidRPr="00782149" w:rsidRDefault="008C6ACC" w:rsidP="008C6ACC">
            <w:pPr>
              <w:rPr>
                <w:rFonts w:ascii="HG丸ｺﾞｼｯｸM-PRO" w:eastAsia="HG丸ｺﾞｼｯｸM-PRO" w:hAnsi="HG丸ｺﾞｼｯｸM-PRO"/>
              </w:rPr>
            </w:pPr>
            <w:r w:rsidRPr="00782149">
              <w:rPr>
                <w:rFonts w:ascii="HG丸ｺﾞｼｯｸM-PRO" w:eastAsia="HG丸ｺﾞｼｯｸM-PRO" w:hAnsi="HG丸ｺﾞｼｯｸM-PRO" w:hint="eastAsia"/>
              </w:rPr>
              <w:t>ここでは、行動や活動のなどの基盤となる組織や制度のこと。</w:t>
            </w:r>
          </w:p>
        </w:tc>
      </w:tr>
      <w:tr w:rsidR="00DC2BDC" w:rsidRPr="00782149" w:rsidTr="00230725">
        <w:tc>
          <w:tcPr>
            <w:tcW w:w="2412" w:type="dxa"/>
          </w:tcPr>
          <w:p w:rsidR="00DC2BDC" w:rsidRPr="00782149" w:rsidRDefault="009F230A"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日常的維持管理</w:t>
            </w:r>
          </w:p>
        </w:tc>
        <w:tc>
          <w:tcPr>
            <w:tcW w:w="6659" w:type="dxa"/>
          </w:tcPr>
          <w:p w:rsidR="00DC2BDC" w:rsidRPr="00782149" w:rsidRDefault="00ED2CA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日常的なパトロールや維持修繕作業など</w:t>
            </w:r>
          </w:p>
        </w:tc>
      </w:tr>
      <w:tr w:rsidR="009F230A" w:rsidRPr="00122BB4" w:rsidTr="00230725">
        <w:tc>
          <w:tcPr>
            <w:tcW w:w="2412" w:type="dxa"/>
          </w:tcPr>
          <w:p w:rsidR="009F230A" w:rsidRPr="00782149" w:rsidRDefault="00ED2CA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計画的維持管理</w:t>
            </w:r>
          </w:p>
        </w:tc>
        <w:tc>
          <w:tcPr>
            <w:tcW w:w="6659" w:type="dxa"/>
          </w:tcPr>
          <w:p w:rsidR="009F230A" w:rsidRPr="00583CFE" w:rsidRDefault="00ED2CA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計画的な補修、更新など</w:t>
            </w:r>
          </w:p>
        </w:tc>
      </w:tr>
    </w:tbl>
    <w:p w:rsidR="00822CCD" w:rsidRPr="00122BB4" w:rsidRDefault="00822CCD" w:rsidP="00822CCD"/>
    <w:p w:rsidR="0058040D" w:rsidRDefault="0058040D" w:rsidP="00583CFE">
      <w:pPr>
        <w:rPr>
          <w:rFonts w:ascii="HG丸ｺﾞｼｯｸM-PRO" w:eastAsia="HG丸ｺﾞｼｯｸM-PRO" w:hAnsi="HG丸ｺﾞｼｯｸM-PRO"/>
        </w:rPr>
      </w:pPr>
    </w:p>
    <w:p w:rsidR="00103325" w:rsidRDefault="00103325" w:rsidP="00583CFE">
      <w:pPr>
        <w:rPr>
          <w:rFonts w:ascii="HG丸ｺﾞｼｯｸM-PRO" w:eastAsia="HG丸ｺﾞｼｯｸM-PRO" w:hAnsi="HG丸ｺﾞｼｯｸM-PRO"/>
        </w:rPr>
      </w:pPr>
    </w:p>
    <w:p w:rsidR="00103325" w:rsidRDefault="00103325" w:rsidP="00583CFE">
      <w:pPr>
        <w:rPr>
          <w:rFonts w:ascii="HG丸ｺﾞｼｯｸM-PRO" w:eastAsia="HG丸ｺﾞｼｯｸM-PRO" w:hAnsi="HG丸ｺﾞｼｯｸM-PRO"/>
        </w:rPr>
      </w:pPr>
    </w:p>
    <w:p w:rsidR="00103325" w:rsidRDefault="00103325" w:rsidP="00583CFE">
      <w:pPr>
        <w:rPr>
          <w:rFonts w:ascii="HG丸ｺﾞｼｯｸM-PRO" w:eastAsia="HG丸ｺﾞｼｯｸM-PRO" w:hAnsi="HG丸ｺﾞｼｯｸM-PRO"/>
        </w:rPr>
      </w:pPr>
    </w:p>
    <w:p w:rsidR="00103325" w:rsidRDefault="00103325" w:rsidP="00583CFE">
      <w:pPr>
        <w:rPr>
          <w:rFonts w:ascii="HG丸ｺﾞｼｯｸM-PRO" w:eastAsia="HG丸ｺﾞｼｯｸM-PRO" w:hAnsi="HG丸ｺﾞｼｯｸM-PRO"/>
        </w:rPr>
      </w:pPr>
    </w:p>
    <w:p w:rsidR="00293EF0" w:rsidRPr="007B0805" w:rsidRDefault="00293EF0" w:rsidP="00293EF0">
      <w:pPr>
        <w:pStyle w:val="1"/>
        <w:numPr>
          <w:ilvl w:val="0"/>
          <w:numId w:val="0"/>
        </w:numPr>
        <w:ind w:left="516"/>
        <w:rPr>
          <w:sz w:val="36"/>
          <w:szCs w:val="36"/>
        </w:rPr>
      </w:pPr>
      <w:bookmarkStart w:id="698" w:name="_Toc411883443"/>
      <w:r w:rsidRPr="00782149">
        <w:rPr>
          <w:rFonts w:hint="eastAsia"/>
        </w:rPr>
        <w:lastRenderedPageBreak/>
        <w:t>【参考】</w:t>
      </w:r>
      <w:r w:rsidRPr="007B0805">
        <w:rPr>
          <w:rFonts w:hint="eastAsia"/>
          <w:sz w:val="36"/>
          <w:szCs w:val="36"/>
        </w:rPr>
        <w:t>大阪府都市基盤施設維持管理技術審議会</w:t>
      </w:r>
      <w:bookmarkEnd w:id="698"/>
    </w:p>
    <w:p w:rsidR="00103325" w:rsidRPr="00782149" w:rsidRDefault="00103325" w:rsidP="008C3EB8">
      <w:pPr>
        <w:pStyle w:val="2"/>
        <w:numPr>
          <w:ilvl w:val="0"/>
          <w:numId w:val="0"/>
        </w:numPr>
        <w:ind w:left="680"/>
      </w:pPr>
      <w:bookmarkStart w:id="699" w:name="_Toc411883444"/>
      <w:r w:rsidRPr="00782149">
        <w:rPr>
          <w:rFonts w:hint="eastAsia"/>
        </w:rPr>
        <w:t>審議会委員</w:t>
      </w:r>
      <w:bookmarkEnd w:id="699"/>
    </w:p>
    <w:p w:rsidR="00103325" w:rsidRPr="00782149" w:rsidRDefault="00103325" w:rsidP="00103325">
      <w:pPr>
        <w:pStyle w:val="a9"/>
        <w:spacing w:before="180"/>
        <w:ind w:left="420" w:hanging="420"/>
      </w:pPr>
      <w:r w:rsidRPr="00782149">
        <w:t xml:space="preserve">表 </w:t>
      </w:r>
      <w:fldSimple w:instr=" SEQ 表 \* ARABIC \s 2 ">
        <w:r w:rsidR="0030381F">
          <w:rPr>
            <w:noProof/>
          </w:rPr>
          <w:t>1</w:t>
        </w:r>
      </w:fldSimple>
      <w:r w:rsidRPr="00782149">
        <w:rPr>
          <w:rFonts w:hint="eastAsia"/>
        </w:rPr>
        <w:t xml:space="preserve">　大阪府都市基盤施設維持管理技術審議会　委員名簿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103325" w:rsidRPr="00782149" w:rsidTr="00103325">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103325" w:rsidRPr="00782149" w:rsidRDefault="00103325" w:rsidP="00103325">
            <w:pPr>
              <w:snapToGrid w:val="0"/>
              <w:spacing w:line="36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103325" w:rsidRPr="00782149" w:rsidRDefault="00103325" w:rsidP="00103325">
            <w:pPr>
              <w:snapToGrid w:val="0"/>
              <w:spacing w:line="36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103325" w:rsidRPr="00782149" w:rsidRDefault="00103325" w:rsidP="00103325">
            <w:pPr>
              <w:snapToGrid w:val="0"/>
              <w:spacing w:line="36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103325" w:rsidRPr="00782149" w:rsidRDefault="00103325" w:rsidP="00103325">
            <w:pPr>
              <w:snapToGrid w:val="0"/>
              <w:spacing w:line="36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審議会役職</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いのうえ</w:t>
                  </w:r>
                </w:rt>
                <w:rubyBase>
                  <w:r w:rsidR="00103325" w:rsidRPr="00782149">
                    <w:rPr>
                      <w:rFonts w:ascii="HG丸ｺﾞｼｯｸM-PRO" w:eastAsia="HG丸ｺﾞｼｯｸM-PRO" w:hAnsi="HG丸ｺﾞｼｯｸM-PRO" w:hint="eastAsia"/>
                    </w:rPr>
                    <w:t>井上</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すすむ</w:t>
                  </w:r>
                </w:rt>
                <w:rubyBase>
                  <w:r w:rsidR="00103325" w:rsidRPr="00782149">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道路・橋梁等部会長</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かいと</w:t>
                  </w:r>
                </w:rt>
                <w:rubyBase>
                  <w:r w:rsidR="00103325" w:rsidRPr="00782149">
                    <w:rPr>
                      <w:rFonts w:ascii="HG丸ｺﾞｼｯｸM-PRO" w:eastAsia="HG丸ｺﾞｼｯｸM-PRO" w:hAnsi="HG丸ｺﾞｼｯｸM-PRO" w:hint="eastAsia"/>
                    </w:rPr>
                    <w:t>貝戸</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きよゆき</w:t>
                  </w:r>
                </w:rt>
                <w:rubyBase>
                  <w:r w:rsidR="00103325" w:rsidRPr="00782149">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道路・橋梁等部会委員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全体検討部会委員</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かまだ</w:t>
                  </w:r>
                </w:rt>
                <w:rubyBase>
                  <w:r w:rsidR="00103325" w:rsidRPr="00782149">
                    <w:rPr>
                      <w:rFonts w:ascii="HG丸ｺﾞｼｯｸM-PRO" w:eastAsia="HG丸ｺﾞｼｯｸM-PRO" w:hAnsi="HG丸ｺﾞｼｯｸM-PRO" w:hint="eastAsia"/>
                    </w:rPr>
                    <w:t>鎌田</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としろう</w:t>
                  </w:r>
                </w:rt>
                <w:rubyBase>
                  <w:r w:rsidR="00103325" w:rsidRPr="00782149">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下水等設備部会委員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全体検討部会長</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かわい</w:t>
                  </w:r>
                </w:rt>
                <w:rubyBase>
                  <w:r w:rsidR="00103325" w:rsidRPr="00782149">
                    <w:rPr>
                      <w:rFonts w:ascii="HG丸ｺﾞｼｯｸM-PRO" w:eastAsia="HG丸ｺﾞｼｯｸM-PRO" w:hAnsi="HG丸ｺﾞｼｯｸM-PRO" w:hint="eastAsia"/>
                    </w:rPr>
                    <w:t>川合</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ただお</w:t>
                  </w:r>
                </w:rt>
                <w:rubyBase>
                  <w:r w:rsidR="00103325" w:rsidRPr="00782149">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下水等設備部会長</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かわの</w:t>
                  </w:r>
                </w:rt>
                <w:rubyBase>
                  <w:r w:rsidR="00103325" w:rsidRPr="00782149">
                    <w:rPr>
                      <w:rFonts w:ascii="HG丸ｺﾞｼｯｸM-PRO" w:eastAsia="HG丸ｺﾞｼｯｸM-PRO" w:hAnsi="HG丸ｺﾞｼｯｸM-PRO" w:hint="eastAsia"/>
                    </w:rPr>
                    <w:t>河野</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ひろ</w:t>
                  </w:r>
                </w:rt>
                <w:rubyBase>
                  <w:r w:rsidR="00103325" w:rsidRPr="00782149">
                    <w:rPr>
                      <w:rFonts w:ascii="HG丸ｺﾞｼｯｸM-PRO" w:eastAsia="HG丸ｺﾞｼｯｸM-PRO" w:hAnsi="HG丸ｺﾞｼｯｸM-PRO" w:hint="eastAsia"/>
                    </w:rPr>
                    <w:t>広</w:t>
                  </w:r>
                </w:rubyBase>
              </w:ruby>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たか</w:t>
                  </w:r>
                </w:rt>
                <w:rubyBase>
                  <w:r w:rsidR="00103325" w:rsidRPr="00782149">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p w:rsidR="00103325" w:rsidRPr="00782149" w:rsidRDefault="00103325" w:rsidP="00103325">
            <w:pPr>
              <w:snapToGrid w:val="0"/>
              <w:spacing w:line="320" w:lineRule="exact"/>
              <w:ind w:firstLineChars="300" w:firstLine="630"/>
              <w:rPr>
                <w:rFonts w:ascii="HG丸ｺﾞｼｯｸM-PRO" w:eastAsia="HG丸ｺﾞｼｯｸM-PRO" w:hAnsi="HG丸ｺﾞｼｯｸM-PRO"/>
              </w:rPr>
            </w:pPr>
            <w:r w:rsidRPr="00782149">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河川・港湾・公園部会長</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きもと</w:t>
                  </w:r>
                </w:rt>
                <w:rubyBase>
                  <w:r w:rsidR="00103325" w:rsidRPr="00782149">
                    <w:rPr>
                      <w:rFonts w:ascii="HG丸ｺﾞｼｯｸM-PRO" w:eastAsia="HG丸ｺﾞｼｯｸM-PRO" w:hAnsi="HG丸ｺﾞｼｯｸM-PRO" w:hint="eastAsia"/>
                    </w:rPr>
                    <w:t>木元</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さゆり</w:t>
                  </w:r>
                </w:rt>
                <w:rubyBase>
                  <w:r w:rsidR="00103325" w:rsidRPr="00782149">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下水等設備部会委員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全体検討部会委員</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さいとう</w:t>
                  </w:r>
                </w:rt>
                <w:rubyBase>
                  <w:r w:rsidR="00103325" w:rsidRPr="00782149">
                    <w:rPr>
                      <w:rFonts w:ascii="HG丸ｺﾞｼｯｸM-PRO" w:eastAsia="HG丸ｺﾞｼｯｸM-PRO" w:hAnsi="HG丸ｺﾞｼｯｸM-PRO" w:hint="eastAsia"/>
                    </w:rPr>
                    <w:t>西藤</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じゅん</w:t>
                  </w:r>
                </w:rt>
                <w:rubyBase>
                  <w:r w:rsidR="00103325" w:rsidRPr="00782149">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道路・橋梁等部会委員</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すぎうら</w:t>
                  </w:r>
                </w:rt>
                <w:rubyBase>
                  <w:r w:rsidR="00103325" w:rsidRPr="00782149">
                    <w:rPr>
                      <w:rFonts w:ascii="HG丸ｺﾞｼｯｸM-PRO" w:eastAsia="HG丸ｺﾞｼｯｸM-PRO" w:hAnsi="HG丸ｺﾞｼｯｸM-PRO" w:hint="eastAsia"/>
                    </w:rPr>
                    <w:t>杉浦</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くにとも</w:t>
                  </w:r>
                </w:rt>
                <w:rubyBase>
                  <w:r w:rsidR="00103325" w:rsidRPr="00782149">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河川・港湾・公園部会委員</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たかおか</w:t>
                  </w:r>
                </w:rt>
                <w:rubyBase>
                  <w:r w:rsidR="00103325" w:rsidRPr="00782149">
                    <w:rPr>
                      <w:rFonts w:ascii="HG丸ｺﾞｼｯｸM-PRO" w:eastAsia="HG丸ｺﾞｼｯｸM-PRO" w:hAnsi="HG丸ｺﾞｼｯｸM-PRO" w:hint="eastAsia"/>
                    </w:rPr>
                    <w:t>高岡</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まさき</w:t>
                  </w:r>
                </w:rt>
                <w:rubyBase>
                  <w:r w:rsidR="00103325" w:rsidRPr="00782149">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大学院地球環境学堂</w:t>
            </w:r>
          </w:p>
          <w:p w:rsidR="00103325" w:rsidRPr="00782149" w:rsidRDefault="00103325" w:rsidP="00103325">
            <w:pPr>
              <w:snapToGrid w:val="0"/>
              <w:spacing w:line="320" w:lineRule="exact"/>
              <w:ind w:firstLineChars="300" w:firstLine="630"/>
              <w:rPr>
                <w:rFonts w:ascii="HG丸ｺﾞｼｯｸM-PRO" w:eastAsia="HG丸ｺﾞｼｯｸM-PRO" w:hAnsi="HG丸ｺﾞｼｯｸM-PRO"/>
              </w:rPr>
            </w:pPr>
            <w:r w:rsidRPr="00782149">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下水等設備部会委員</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とだ</w:t>
                  </w:r>
                </w:rt>
                <w:rubyBase>
                  <w:r w:rsidR="00103325" w:rsidRPr="00782149">
                    <w:rPr>
                      <w:rFonts w:ascii="HG丸ｺﾞｼｯｸM-PRO" w:eastAsia="HG丸ｺﾞｼｯｸM-PRO" w:hAnsi="HG丸ｺﾞｼｯｸM-PRO" w:hint="eastAsia"/>
                    </w:rPr>
                    <w:t>戸田</w:t>
                  </w:r>
                </w:rubyBase>
              </w:ruby>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けいいち</w:t>
                  </w:r>
                </w:rt>
                <w:rubyBase>
                  <w:r w:rsidR="00103325" w:rsidRPr="00782149">
                    <w:rPr>
                      <w:rFonts w:ascii="HG丸ｺﾞｼｯｸM-PRO" w:eastAsia="HG丸ｺﾞｼｯｸM-PRO" w:hAnsi="HG丸ｺﾞｼｯｸM-PRO" w:hint="eastAsia"/>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H26.6.24</w:t>
            </w:r>
            <w:r w:rsidRPr="00782149">
              <w:rPr>
                <w:rFonts w:ascii="HG丸ｺﾞｼｯｸM-PRO" w:eastAsia="HG丸ｺﾞｼｯｸM-PRO" w:hAnsi="HG丸ｺﾞｼｯｸM-PRO" w:hint="eastAsia"/>
              </w:rPr>
              <w:t>～）</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ながお</w:t>
                  </w:r>
                </w:rt>
                <w:rubyBase>
                  <w:r w:rsidR="00103325" w:rsidRPr="00782149">
                    <w:rPr>
                      <w:rFonts w:ascii="HG丸ｺﾞｼｯｸM-PRO" w:eastAsia="HG丸ｺﾞｼｯｸM-PRO" w:hAnsi="HG丸ｺﾞｼｯｸM-PRO" w:hint="eastAsia"/>
                    </w:rPr>
                    <w:t>長尾</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たかし</w:t>
                  </w:r>
                </w:rt>
                <w:rubyBase>
                  <w:r w:rsidR="00103325" w:rsidRPr="00782149">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神戸大学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全体検討部会委員</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なら</w:t>
                  </w:r>
                </w:rt>
                <w:rubyBase>
                  <w:r w:rsidR="00103325" w:rsidRPr="00782149">
                    <w:rPr>
                      <w:rFonts w:ascii="HG丸ｺﾞｼｯｸM-PRO" w:eastAsia="HG丸ｺﾞｼｯｸM-PRO" w:hAnsi="HG丸ｺﾞｼｯｸM-PRO" w:hint="eastAsia"/>
                    </w:rPr>
                    <w:t>奈良</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さとし</w:t>
                  </w:r>
                </w:rt>
                <w:rubyBase>
                  <w:r w:rsidR="00103325" w:rsidRPr="00782149">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会長代理</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ふるた</w:t>
                  </w:r>
                </w:rt>
                <w:rubyBase>
                  <w:r w:rsidR="00103325" w:rsidRPr="00782149">
                    <w:rPr>
                      <w:rFonts w:ascii="HG丸ｺﾞｼｯｸM-PRO" w:eastAsia="HG丸ｺﾞｼｯｸM-PRO" w:hAnsi="HG丸ｺﾞｼｯｸM-PRO" w:hint="eastAsia"/>
                    </w:rPr>
                    <w:t>古田</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ひとし</w:t>
                  </w:r>
                </w:rt>
                <w:rubyBase>
                  <w:r w:rsidR="00103325" w:rsidRPr="00782149">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関西大学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総合情報学部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会長</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みち</w:t>
                  </w:r>
                </w:rt>
                <w:rubyBase>
                  <w:r w:rsidR="00103325" w:rsidRPr="00782149">
                    <w:rPr>
                      <w:rFonts w:ascii="HG丸ｺﾞｼｯｸM-PRO" w:eastAsia="HG丸ｺﾞｼｯｸM-PRO" w:hAnsi="HG丸ｺﾞｼｯｸM-PRO" w:hint="eastAsia"/>
                    </w:rPr>
                    <w:t>道</w:t>
                  </w:r>
                </w:rubyBase>
              </w:ruby>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おく</w:t>
                  </w:r>
                </w:rt>
                <w:rubyBase>
                  <w:r w:rsidR="00103325" w:rsidRPr="00782149">
                    <w:rPr>
                      <w:rFonts w:ascii="HG丸ｺﾞｼｯｸM-PRO" w:eastAsia="HG丸ｺﾞｼｯｸM-PRO" w:hAnsi="HG丸ｺﾞｼｯｸM-PRO" w:hint="eastAsia"/>
                    </w:rPr>
                    <w:t>奥</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こうじ</w:t>
                  </w:r>
                </w:rt>
                <w:rubyBase>
                  <w:r w:rsidR="00103325" w:rsidRPr="00782149">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神戸大学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H25.12.1～H26.6.23</w:t>
            </w:r>
            <w:r w:rsidRPr="00782149">
              <w:rPr>
                <w:rFonts w:ascii="HG丸ｺﾞｼｯｸM-PRO" w:eastAsia="HG丸ｺﾞｼｯｸM-PRO" w:hAnsi="HG丸ｺﾞｼｯｸM-PRO" w:hint="eastAsia"/>
              </w:rPr>
              <w:t>）</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やまぐち</w:t>
                  </w:r>
                </w:rt>
                <w:rubyBase>
                  <w:r w:rsidR="00103325" w:rsidRPr="00782149">
                    <w:rPr>
                      <w:rFonts w:ascii="HG丸ｺﾞｼｯｸM-PRO" w:eastAsia="HG丸ｺﾞｼｯｸM-PRO" w:hAnsi="HG丸ｺﾞｼｯｸM-PRO" w:hint="eastAsia"/>
                    </w:rPr>
                    <w:t>山口</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たかし</w:t>
                  </w:r>
                </w:rt>
                <w:rubyBase>
                  <w:r w:rsidR="00103325" w:rsidRPr="00782149">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大阪市立大学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道路・橋梁等部会委員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全体検討部会委員</w:t>
            </w:r>
          </w:p>
        </w:tc>
      </w:tr>
    </w:tbl>
    <w:p w:rsidR="00103325" w:rsidRPr="00782149" w:rsidRDefault="00103325" w:rsidP="00103325">
      <w:pPr>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（50音順、敬称略）</w:t>
      </w:r>
    </w:p>
    <w:p w:rsidR="00103325" w:rsidRPr="00782149" w:rsidRDefault="00103325" w:rsidP="00103325">
      <w:pPr>
        <w:wordWrap w:val="0"/>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氏名欄の◎印は会長、○は会長代理、●は部会長</w:t>
      </w:r>
    </w:p>
    <w:p w:rsidR="00103325" w:rsidRPr="00782149" w:rsidRDefault="00103325" w:rsidP="00103325">
      <w:pPr>
        <w:widowControl/>
        <w:jc w:val="left"/>
        <w:rPr>
          <w:rFonts w:ascii="HG丸ｺﾞｼｯｸM-PRO" w:eastAsia="HG丸ｺﾞｼｯｸM-PRO" w:hAnsi="HG丸ｺﾞｼｯｸM-PRO"/>
        </w:rPr>
      </w:pPr>
    </w:p>
    <w:p w:rsidR="00103325" w:rsidRPr="00782149" w:rsidRDefault="00103325" w:rsidP="008C3EB8">
      <w:pPr>
        <w:pStyle w:val="2"/>
        <w:numPr>
          <w:ilvl w:val="0"/>
          <w:numId w:val="0"/>
        </w:numPr>
        <w:ind w:left="568"/>
      </w:pPr>
      <w:bookmarkStart w:id="700" w:name="_Toc411883445"/>
      <w:r w:rsidRPr="00782149">
        <w:rPr>
          <w:rFonts w:hint="eastAsia"/>
        </w:rPr>
        <w:t>審議等の経過</w:t>
      </w:r>
      <w:bookmarkEnd w:id="700"/>
    </w:p>
    <w:p w:rsidR="00103325" w:rsidRPr="00782149" w:rsidRDefault="00103325" w:rsidP="00103325">
      <w:pPr>
        <w:pStyle w:val="20"/>
        <w:ind w:left="105" w:firstLine="210"/>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103325" w:rsidRPr="00782149" w:rsidTr="00103325">
        <w:trPr>
          <w:trHeight w:val="345"/>
        </w:trPr>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年度）</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p>
        </w:tc>
      </w:tr>
      <w:tr w:rsidR="00103325" w:rsidRPr="00782149" w:rsidTr="00103325">
        <w:trPr>
          <w:trHeight w:val="15"/>
        </w:trPr>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11</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大阪府附属機関条例（昭和二十七年大阪府条例第三十九号）を改正し、大阪府都市基盤施設維持管理技術審議会を知事の附属機関として設置、同審議会規則を公布</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4</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第１回大阪府都市基盤施設維持管理技術審議会</w:t>
            </w:r>
          </w:p>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大阪府知事から大阪府都市基盤施設維持管理技術審議会会長あて「都市基盤施設の効率的・効果的な維持管理・更新に関する長寿命化計画について」諮問</w:t>
            </w:r>
          </w:p>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審議会において、会長を選定するとともに、審議を効率的に進めるため、幹事会、全体検討部会、道路・橋梁等部会、河川・港湾・公園部会、下水等設備部会の</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部会を設置し、各部会長を選定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12</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回全体検討部会「長寿命化計画のとりまとめ方針の検討」等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9</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回全体検討部会「分野・施設毎の取組を検証するための検討」等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21</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回幹事会「とりまとめ方針および取組の検証について検討」等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回道路・橋梁等部会「取組の検証」等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6</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回河川・港湾・公園部会「取組の検証」等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10</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回下水等設備部会「取組の検証」等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24</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回全体検討部会「取組の検証」等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24</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回幹事会、第</w:t>
            </w:r>
            <w:r w:rsidRPr="00782149">
              <w:rPr>
                <w:rFonts w:ascii="HG丸ｺﾞｼｯｸM-PRO" w:eastAsia="HG丸ｺﾞｼｯｸM-PRO" w:hAnsi="HG丸ｺﾞｼｯｸM-PRO"/>
              </w:rPr>
              <w:t>4</w:t>
            </w:r>
            <w:r w:rsidRPr="00782149">
              <w:rPr>
                <w:rFonts w:ascii="HG丸ｺﾞｼｯｸM-PRO" w:eastAsia="HG丸ｺﾞｼｯｸM-PRO" w:hAnsi="HG丸ｺﾞｼｯｸM-PRO" w:hint="eastAsia"/>
              </w:rPr>
              <w:t>回全体検討部会合同開催</w:t>
            </w:r>
          </w:p>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「（仮称）大阪府都市基盤施設長寿命化計画」策定に向けた検討の方向性のとりまとめ</w:t>
            </w:r>
          </w:p>
        </w:tc>
      </w:tr>
    </w:tbl>
    <w:p w:rsidR="00103325" w:rsidRPr="00782149" w:rsidRDefault="00103325" w:rsidP="00103325">
      <w:pPr>
        <w:widowControl/>
        <w:jc w:val="left"/>
        <w:rPr>
          <w:rFonts w:ascii="HG丸ｺﾞｼｯｸM-PRO" w:eastAsia="HG丸ｺﾞｼｯｸM-PRO" w:hAnsi="HG丸ｺﾞｼｯｸM-PRO"/>
        </w:rPr>
      </w:pPr>
    </w:p>
    <w:p w:rsidR="00103325" w:rsidRPr="00782149" w:rsidRDefault="00103325" w:rsidP="00103325">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103325" w:rsidRPr="00782149" w:rsidRDefault="00103325" w:rsidP="00103325">
      <w:pPr>
        <w:widowControl/>
        <w:jc w:val="left"/>
        <w:rPr>
          <w:rFonts w:ascii="HG丸ｺﾞｼｯｸM-PRO" w:eastAsia="HG丸ｺﾞｼｯｸM-PRO" w:hAnsi="HG丸ｺﾞｼｯｸM-PRO"/>
        </w:rPr>
      </w:pPr>
    </w:p>
    <w:p w:rsidR="00103325" w:rsidRPr="00782149" w:rsidRDefault="00103325" w:rsidP="00103325">
      <w:pPr>
        <w:widowControl/>
        <w:jc w:val="left"/>
        <w:rPr>
          <w:rFonts w:ascii="HG丸ｺﾞｼｯｸM-PRO" w:eastAsia="HG丸ｺﾞｼｯｸM-PRO" w:hAnsi="HG丸ｺﾞｼｯｸM-PRO"/>
        </w:rPr>
      </w:pPr>
    </w:p>
    <w:p w:rsidR="00103325" w:rsidRPr="00782149" w:rsidRDefault="00103325" w:rsidP="00103325">
      <w:pPr>
        <w:widowControl/>
        <w:jc w:val="left"/>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年度）</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4</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17</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審議会の検討状況報告会（市町村）</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第１回河川・港湾・公園部会、第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回下水等設備部会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9</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回道路・橋梁等部会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30</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回全体検討部会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6</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20</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回下水等設備部会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6</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24</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回河川・港湾・公園部会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6</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回道路・橋梁等部会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7</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回全体検討部会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7</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回道路・橋梁等部会、</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回下水等設備部会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7</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30</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回河川・港湾・公園部会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8</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11</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回幹事会</w:t>
            </w:r>
          </w:p>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「（仮称）大阪府都市基盤施設長寿命化計画」策定に向けた</w:t>
            </w:r>
          </w:p>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「中間とりまとめ」</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26年9月26日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審議会の検討状況（中間とりまとめ）報告会（市町村）</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26</w:t>
            </w:r>
            <w:r w:rsidRPr="00782149">
              <w:rPr>
                <w:rFonts w:ascii="HG丸ｺﾞｼｯｸM-PRO" w:eastAsia="HG丸ｺﾞｼｯｸM-PRO" w:hAnsi="HG丸ｺﾞｼｯｸM-PRO" w:hint="eastAsia"/>
                <w:color w:val="000000" w:themeColor="text1"/>
              </w:rPr>
              <w:t>年</w:t>
            </w:r>
            <w:r w:rsidRPr="00782149">
              <w:rPr>
                <w:rFonts w:ascii="HG丸ｺﾞｼｯｸM-PRO" w:eastAsia="HG丸ｺﾞｼｯｸM-PRO" w:hAnsi="HG丸ｺﾞｼｯｸM-PRO"/>
                <w:color w:val="000000" w:themeColor="text1"/>
              </w:rPr>
              <w:t>11月12日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4回道路・橋梁等部会</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26</w:t>
            </w:r>
            <w:r w:rsidRPr="00782149">
              <w:rPr>
                <w:rFonts w:ascii="HG丸ｺﾞｼｯｸM-PRO" w:eastAsia="HG丸ｺﾞｼｯｸM-PRO" w:hAnsi="HG丸ｺﾞｼｯｸM-PRO" w:hint="eastAsia"/>
                <w:color w:val="000000" w:themeColor="text1"/>
              </w:rPr>
              <w:t>年</w:t>
            </w:r>
            <w:r w:rsidRPr="00782149">
              <w:rPr>
                <w:rFonts w:ascii="HG丸ｺﾞｼｯｸM-PRO" w:eastAsia="HG丸ｺﾞｼｯｸM-PRO" w:hAnsi="HG丸ｺﾞｼｯｸM-PRO"/>
                <w:color w:val="000000" w:themeColor="text1"/>
              </w:rPr>
              <w:t>11月20日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3回全体検討部会</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26</w:t>
            </w:r>
            <w:r w:rsidRPr="00782149">
              <w:rPr>
                <w:rFonts w:ascii="HG丸ｺﾞｼｯｸM-PRO" w:eastAsia="HG丸ｺﾞｼｯｸM-PRO" w:hAnsi="HG丸ｺﾞｼｯｸM-PRO" w:hint="eastAsia"/>
                <w:color w:val="000000" w:themeColor="text1"/>
              </w:rPr>
              <w:t>年</w:t>
            </w:r>
            <w:r w:rsidRPr="00782149">
              <w:rPr>
                <w:rFonts w:ascii="HG丸ｺﾞｼｯｸM-PRO" w:eastAsia="HG丸ｺﾞｼｯｸM-PRO" w:hAnsi="HG丸ｺﾞｼｯｸM-PRO"/>
                <w:color w:val="000000" w:themeColor="text1"/>
              </w:rPr>
              <w:t>12月25日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4回</w:t>
            </w:r>
            <w:r w:rsidRPr="00782149">
              <w:rPr>
                <w:rFonts w:ascii="HG丸ｺﾞｼｯｸM-PRO" w:eastAsia="HG丸ｺﾞｼｯｸM-PRO" w:hAnsi="HG丸ｺﾞｼｯｸM-PRO" w:hint="eastAsia"/>
                <w:color w:val="000000" w:themeColor="text1"/>
              </w:rPr>
              <w:t>下水等設備部会</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27年1月8日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4回全体検討部会　最終とりまとめ（</w:t>
            </w:r>
            <w:r w:rsidRPr="00782149">
              <w:rPr>
                <w:rFonts w:ascii="HG丸ｺﾞｼｯｸM-PRO" w:eastAsia="HG丸ｺﾞｼｯｸM-PRO" w:hAnsi="HG丸ｺﾞｼｯｸM-PRO" w:hint="eastAsia"/>
                <w:color w:val="000000" w:themeColor="text1"/>
              </w:rPr>
              <w:t>たたき台</w:t>
            </w:r>
            <w:r w:rsidRPr="00782149">
              <w:rPr>
                <w:rFonts w:ascii="HG丸ｺﾞｼｯｸM-PRO" w:eastAsia="HG丸ｺﾞｼｯｸM-PRO" w:hAnsi="HG丸ｺﾞｼｯｸM-PRO"/>
                <w:color w:val="000000" w:themeColor="text1"/>
              </w:rPr>
              <w:t>）</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27年1月14日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4回河川・港湾・公園部会</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27年1月27日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2</w:t>
            </w:r>
            <w:r w:rsidRPr="00782149">
              <w:rPr>
                <w:rFonts w:ascii="HG丸ｺﾞｼｯｸM-PRO" w:eastAsia="HG丸ｺﾞｼｯｸM-PRO" w:hAnsi="HG丸ｺﾞｼｯｸM-PRO" w:hint="eastAsia"/>
                <w:color w:val="000000" w:themeColor="text1"/>
              </w:rPr>
              <w:t>回幹事会　最終とりまとめ（素案）</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27年2月13日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1回審議会　答申および最終とりまとめ</w:t>
            </w:r>
          </w:p>
        </w:tc>
      </w:tr>
    </w:tbl>
    <w:p w:rsidR="003D0270" w:rsidRDefault="003D0270" w:rsidP="00583CFE">
      <w:pPr>
        <w:rPr>
          <w:rFonts w:ascii="HG丸ｺﾞｼｯｸM-PRO" w:eastAsia="HG丸ｺﾞｼｯｸM-PRO" w:hAnsi="HG丸ｺﾞｼｯｸM-PRO"/>
        </w:rPr>
        <w:sectPr w:rsidR="003D0270" w:rsidSect="001F643C">
          <w:pgSz w:w="11906" w:h="16838" w:code="9"/>
          <w:pgMar w:top="1418" w:right="1418" w:bottom="1418" w:left="1418" w:header="851" w:footer="567" w:gutter="0"/>
          <w:cols w:space="425"/>
          <w:docGrid w:type="lines" w:linePitch="360" w:charSpace="5874"/>
        </w:sectPr>
      </w:pPr>
    </w:p>
    <w:p w:rsidR="003D0270" w:rsidRPr="00782149" w:rsidRDefault="003D0270" w:rsidP="003D0270">
      <w:pPr>
        <w:rPr>
          <w:rFonts w:ascii="HG丸ｺﾞｼｯｸM-PRO" w:eastAsia="HG丸ｺﾞｼｯｸM-PRO" w:hAnsi="HG丸ｺﾞｼｯｸM-PRO"/>
        </w:rPr>
      </w:pPr>
    </w:p>
    <w:p w:rsidR="003D0270" w:rsidRPr="00AF4F67"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jc w:val="center"/>
        <w:rPr>
          <w:rFonts w:ascii="HG丸ｺﾞｼｯｸM-PRO" w:eastAsia="HG丸ｺﾞｼｯｸM-PRO" w:hAnsi="HG丸ｺﾞｼｯｸM-PRO"/>
          <w:b/>
          <w:sz w:val="48"/>
          <w:szCs w:val="48"/>
        </w:rPr>
      </w:pPr>
      <w:r>
        <w:rPr>
          <w:rFonts w:ascii="HG丸ｺﾞｼｯｸM-PRO" w:eastAsia="HG丸ｺﾞｼｯｸM-PRO" w:hAnsi="HG丸ｺﾞｼｯｸM-PRO" w:hint="eastAsia"/>
          <w:b/>
          <w:sz w:val="48"/>
          <w:szCs w:val="48"/>
        </w:rPr>
        <w:t>第２</w:t>
      </w:r>
      <w:r w:rsidRPr="00782149">
        <w:rPr>
          <w:rFonts w:ascii="HG丸ｺﾞｼｯｸM-PRO" w:eastAsia="HG丸ｺﾞｼｯｸM-PRO" w:hAnsi="HG丸ｺﾞｼｯｸM-PRO" w:hint="eastAsia"/>
          <w:b/>
          <w:sz w:val="48"/>
          <w:szCs w:val="48"/>
        </w:rPr>
        <w:t xml:space="preserve">編　</w:t>
      </w:r>
      <w:r>
        <w:rPr>
          <w:rFonts w:ascii="HG丸ｺﾞｼｯｸM-PRO" w:eastAsia="HG丸ｺﾞｼｯｸM-PRO" w:hAnsi="HG丸ｺﾞｼｯｸM-PRO" w:hint="eastAsia"/>
          <w:b/>
          <w:sz w:val="48"/>
          <w:szCs w:val="48"/>
        </w:rPr>
        <w:t>行動計画</w:t>
      </w: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Default="003D0270" w:rsidP="003D0270">
      <w:pPr>
        <w:rPr>
          <w:rFonts w:ascii="HG丸ｺﾞｼｯｸM-PRO" w:eastAsia="HG丸ｺﾞｼｯｸM-PRO" w:hAnsi="HG丸ｺﾞｼｯｸM-PRO"/>
        </w:rPr>
      </w:pPr>
    </w:p>
    <w:p w:rsidR="003D0270" w:rsidRDefault="003D0270" w:rsidP="003D0270">
      <w:pPr>
        <w:rPr>
          <w:rFonts w:ascii="HG丸ｺﾞｼｯｸM-PRO" w:eastAsia="HG丸ｺﾞｼｯｸM-PRO" w:hAnsi="HG丸ｺﾞｼｯｸM-PRO"/>
        </w:rPr>
      </w:pPr>
    </w:p>
    <w:p w:rsidR="003D0270" w:rsidRDefault="003D0270" w:rsidP="003D0270">
      <w:pPr>
        <w:rPr>
          <w:rFonts w:ascii="HG丸ｺﾞｼｯｸM-PRO" w:eastAsia="HG丸ｺﾞｼｯｸM-PRO" w:hAnsi="HG丸ｺﾞｼｯｸM-PRO"/>
        </w:rPr>
      </w:pPr>
    </w:p>
    <w:p w:rsidR="003D0270" w:rsidRDefault="003D0270" w:rsidP="003D0270">
      <w:pPr>
        <w:rPr>
          <w:rFonts w:ascii="HG丸ｺﾞｼｯｸM-PRO" w:eastAsia="HG丸ｺﾞｼｯｸM-PRO" w:hAnsi="HG丸ｺﾞｼｯｸM-PRO"/>
        </w:rPr>
      </w:pPr>
    </w:p>
    <w:p w:rsidR="003D0270"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103325" w:rsidRPr="00103325" w:rsidRDefault="00103325" w:rsidP="00583CFE">
      <w:pPr>
        <w:rPr>
          <w:rFonts w:ascii="HG丸ｺﾞｼｯｸM-PRO" w:eastAsia="HG丸ｺﾞｼｯｸM-PRO" w:hAnsi="HG丸ｺﾞｼｯｸM-PRO"/>
        </w:rPr>
      </w:pPr>
    </w:p>
    <w:sectPr w:rsidR="00103325" w:rsidRPr="00103325" w:rsidSect="001F643C">
      <w:headerReference w:type="default" r:id="rId181"/>
      <w:footerReference w:type="default" r:id="rId182"/>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3810" w:rsidRDefault="00FD3810">
      <w:r>
        <w:separator/>
      </w:r>
    </w:p>
  </w:endnote>
  <w:endnote w:type="continuationSeparator" w:id="0">
    <w:p w:rsidR="00FD3810" w:rsidRDefault="00FD38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noProof/>
        <w:sz w:val="32"/>
        <w:szCs w:val="32"/>
      </w:rPr>
      <mc:AlternateContent>
        <mc:Choice Requires="wps">
          <w:drawing>
            <wp:anchor distT="0" distB="0" distL="114300" distR="114300" simplePos="0" relativeHeight="251991552" behindDoc="0" locked="0" layoutInCell="1" allowOverlap="1" wp14:anchorId="7909285E" wp14:editId="6F5EA1CB">
              <wp:simplePos x="0" y="0"/>
              <wp:positionH relativeFrom="column">
                <wp:posOffset>-5080</wp:posOffset>
              </wp:positionH>
              <wp:positionV relativeFrom="paragraph">
                <wp:posOffset>-35560</wp:posOffset>
              </wp:positionV>
              <wp:extent cx="5762625" cy="85725"/>
              <wp:effectExtent l="0" t="0" r="28575" b="2857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322" type="#_x0000_t202" style="position:absolute;margin-left:-.4pt;margin-top:-2.8pt;width:453.75pt;height:6.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2096" behindDoc="0" locked="0" layoutInCell="1" allowOverlap="1" wp14:anchorId="64F86BCD" wp14:editId="294C8F5C">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4" type="#_x0000_t202" style="position:absolute;left:0;text-align:left;margin-left:-.4pt;margin-top:-2.95pt;width:699.75pt;height:6.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MuyTAomAgAAWAQAAA4AAAAAAAAAAAAAAAAALgIAAGRycy9lMm9Eb2MueG1s&#10;UEsBAi0AFAAGAAgAAAAhAPPEmI3ZAAAABwEAAA8AAAAAAAAAAAAAAAAAgAQAAGRycy9kb3ducmV2&#10;LnhtbFBLBQYAAAAABAAEAPMAAACG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41</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1008" behindDoc="0" locked="0" layoutInCell="1" allowOverlap="1" wp14:anchorId="7759C8C3" wp14:editId="4A77D0DB">
              <wp:simplePos x="0" y="0"/>
              <wp:positionH relativeFrom="column">
                <wp:posOffset>-5080</wp:posOffset>
              </wp:positionH>
              <wp:positionV relativeFrom="paragraph">
                <wp:posOffset>-35560</wp:posOffset>
              </wp:positionV>
              <wp:extent cx="5762625" cy="85725"/>
              <wp:effectExtent l="0" t="0" r="28575" b="28575"/>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6" type="#_x0000_t202" style="position:absolute;left:0;text-align:left;margin-left:-.4pt;margin-top:-2.8pt;width:453.75pt;height:6.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7riMTCMCAABWBAAADgAAAAAAAAAAAAAAAAAuAgAAZHJzL2Uyb0RvYy54bWxQSwEC&#10;LQAUAAYACAAAACEABf0WXtgAAAAGAQAADwAAAAAAAAAAAAAAAAB9BAAAZHJzL2Rvd25yZXYueG1s&#10;UEsFBgAAAAAEAAQA8wAAAIIFA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42</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3488" behindDoc="0" locked="0" layoutInCell="1" allowOverlap="1" wp14:anchorId="3CB93153" wp14:editId="27A616FE">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8" type="#_x0000_t202" style="position:absolute;left:0;text-align:left;margin-left:-.4pt;margin-top:-2.95pt;width:699.75pt;height:6.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RobJAIAAFgEAAAOAAAAZHJzL2Uyb0RvYy54bWysVNtu2zAMfR+wfxD0vjjJlsYx4hRdug4D&#10;ugvQ7gNoWY6FyaImKbGzry8lp1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44</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2464" behindDoc="0" locked="0" layoutInCell="1" allowOverlap="1" wp14:anchorId="7E27C46F" wp14:editId="56A7BF26">
              <wp:simplePos x="0" y="0"/>
              <wp:positionH relativeFrom="column">
                <wp:posOffset>-5080</wp:posOffset>
              </wp:positionH>
              <wp:positionV relativeFrom="paragraph">
                <wp:posOffset>-35560</wp:posOffset>
              </wp:positionV>
              <wp:extent cx="5762625" cy="85725"/>
              <wp:effectExtent l="0" t="0" r="28575" b="2857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0" type="#_x0000_t202" style="position:absolute;left:0;text-align:left;margin-left:-.4pt;margin-top:-2.8pt;width:453.75pt;height:6.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5brJQIAAFg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BAr5brJQIAAFgEAAAOAAAAAAAAAAAAAAAAAC4CAABkcnMvZTJvRG9jLnhtbFBL&#10;AQItABQABgAIAAAAIQAF/RZe2AAAAAYBAAAPAAAAAAAAAAAAAAAAAH8EAABkcnMvZG93bnJldi54&#10;bWxQSwUGAAAAAAQABADzAAAAhAU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47</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56736" behindDoc="0" locked="0" layoutInCell="1" allowOverlap="1" wp14:anchorId="1EDDAEFC" wp14:editId="398ECC32">
              <wp:simplePos x="0" y="0"/>
              <wp:positionH relativeFrom="column">
                <wp:posOffset>-5080</wp:posOffset>
              </wp:positionH>
              <wp:positionV relativeFrom="paragraph">
                <wp:posOffset>-35560</wp:posOffset>
              </wp:positionV>
              <wp:extent cx="5762625" cy="85725"/>
              <wp:effectExtent l="0" t="0" r="28575" b="2857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1" type="#_x0000_t202" style="position:absolute;left:0;text-align:left;margin-left:-.4pt;margin-top:-2.8pt;width:453.75pt;height:6.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MtqTliMCAABWBAAADgAAAAAAAAAAAAAAAAAuAgAAZHJzL2Uyb0RvYy54bWxQSwEC&#10;LQAUAAYACAAAACEABf0WXtgAAAAGAQAADwAAAAAAAAAAAAAAAAB9BAAAZHJzL2Rvd25yZXYueG1s&#10;UEsFBgAAAAAEAAQA8wAAAIIFA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52</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62ADFC59" wp14:editId="47B6C78F">
              <wp:simplePos x="0" y="0"/>
              <wp:positionH relativeFrom="column">
                <wp:posOffset>-5080</wp:posOffset>
              </wp:positionH>
              <wp:positionV relativeFrom="paragraph">
                <wp:posOffset>-35560</wp:posOffset>
              </wp:positionV>
              <wp:extent cx="5762625" cy="85725"/>
              <wp:effectExtent l="0" t="0" r="28575" b="2857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2"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wd/ZMJQIAAFgEAAAOAAAAAAAAAAAAAAAAAC4CAABkcnMvZTJvRG9jLnhtbFBL&#10;AQItABQABgAIAAAAIQAF/RZe2AAAAAYBAAAPAAAAAAAAAAAAAAAAAH8EAABkcnMvZG93bnJldi54&#10;bWxQSwUGAAAAAAQABADzAAAAhAU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59</w:t>
    </w:r>
    <w:r w:rsidRPr="003A5F2B">
      <w:rPr>
        <w:rFonts w:ascii="Arial Unicode MS" w:eastAsia="Arial Unicode MS" w:hAnsi="Arial Unicode MS" w:cs="Arial Unicode MS"/>
        <w:sz w:val="32"/>
        <w:szCs w:val="32"/>
      </w:rPr>
      <w:fldChar w:fldCharType="end"/>
    </w:r>
  </w:p>
  <w:p w:rsidR="00FD3810" w:rsidRDefault="00FD3810">
    <w:pPr>
      <w:pStyle w:val="a5"/>
    </w:pPr>
  </w:p>
  <w:p w:rsidR="00FD3810" w:rsidRDefault="00FD3810"/>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7152" behindDoc="0" locked="0" layoutInCell="1" allowOverlap="1" wp14:anchorId="680C09BC" wp14:editId="30DE6104">
              <wp:simplePos x="0" y="0"/>
              <wp:positionH relativeFrom="column">
                <wp:posOffset>-5080</wp:posOffset>
              </wp:positionH>
              <wp:positionV relativeFrom="paragraph">
                <wp:posOffset>-35560</wp:posOffset>
              </wp:positionV>
              <wp:extent cx="5762625" cy="85725"/>
              <wp:effectExtent l="0" t="0" r="28575" b="28575"/>
              <wp:wrapNone/>
              <wp:docPr id="2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3" type="#_x0000_t202" style="position:absolute;left:0;text-align:left;margin-left:-.4pt;margin-top:-2.8pt;width:453.75pt;height:6.7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FxEJ9YkAgAAVw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70</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68580AA8" wp14:editId="149DB23D">
              <wp:simplePos x="0" y="0"/>
              <wp:positionH relativeFrom="column">
                <wp:posOffset>-5080</wp:posOffset>
              </wp:positionH>
              <wp:positionV relativeFrom="paragraph">
                <wp:posOffset>-35560</wp:posOffset>
              </wp:positionV>
              <wp:extent cx="5762625" cy="85725"/>
              <wp:effectExtent l="0" t="0" r="28575" b="2857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5"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Ye4VSiYCAABYBAAADgAAAAAAAAAAAAAAAAAuAgAAZHJzL2Uyb0RvYy54bWxQ&#10;SwECLQAUAAYACAAAACEABf0WXtgAAAAGAQAADwAAAAAAAAAAAAAAAACABAAAZHJzL2Rvd25yZXYu&#10;eG1sUEsFBgAAAAAEAAQA8wAAAIUFA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1C86C99C" wp14:editId="79F11A0B">
              <wp:simplePos x="0" y="0"/>
              <wp:positionH relativeFrom="column">
                <wp:posOffset>-5080</wp:posOffset>
              </wp:positionH>
              <wp:positionV relativeFrom="paragraph">
                <wp:posOffset>-35560</wp:posOffset>
              </wp:positionV>
              <wp:extent cx="5762625" cy="85725"/>
              <wp:effectExtent l="0" t="0" r="28575" b="2857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3"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rfwJAIAAFc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EdOt/AkAgAAVw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8</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318116ED" wp14:editId="40595066">
              <wp:simplePos x="0" y="0"/>
              <wp:positionH relativeFrom="column">
                <wp:posOffset>-5080</wp:posOffset>
              </wp:positionH>
              <wp:positionV relativeFrom="paragraph">
                <wp:posOffset>-35560</wp:posOffset>
              </wp:positionV>
              <wp:extent cx="5762625" cy="85725"/>
              <wp:effectExtent l="0" t="0" r="28575" b="2857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4"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AmfpUkAgAAVw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10</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3D6E2BC7" wp14:editId="46923926">
              <wp:simplePos x="0" y="0"/>
              <wp:positionH relativeFrom="column">
                <wp:posOffset>-5080</wp:posOffset>
              </wp:positionH>
              <wp:positionV relativeFrom="paragraph">
                <wp:posOffset>-35560</wp:posOffset>
              </wp:positionV>
              <wp:extent cx="5762625" cy="85725"/>
              <wp:effectExtent l="0" t="0" r="28575" b="2857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5"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9OhjQkAgAAVw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28</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6560" behindDoc="0" locked="0" layoutInCell="1" allowOverlap="1" wp14:anchorId="72A7480F" wp14:editId="16845ED0">
              <wp:simplePos x="0" y="0"/>
              <wp:positionH relativeFrom="column">
                <wp:posOffset>-5080</wp:posOffset>
              </wp:positionH>
              <wp:positionV relativeFrom="paragraph">
                <wp:posOffset>-35560</wp:posOffset>
              </wp:positionV>
              <wp:extent cx="5762625" cy="85725"/>
              <wp:effectExtent l="0" t="0" r="28575" b="2857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6" type="#_x0000_t202" style="position:absolute;left:0;text-align:left;margin-left:-.4pt;margin-top:-2.8pt;width:453.75pt;height:6.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WArJAIAAFc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GIdYCskAgAAVw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30</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1072" behindDoc="0" locked="0" layoutInCell="1" allowOverlap="1" wp14:anchorId="6F3612AC" wp14:editId="08774AC5">
              <wp:simplePos x="0" y="0"/>
              <wp:positionH relativeFrom="column">
                <wp:posOffset>-5080</wp:posOffset>
              </wp:positionH>
              <wp:positionV relativeFrom="paragraph">
                <wp:posOffset>-35560</wp:posOffset>
              </wp:positionV>
              <wp:extent cx="5762625" cy="85725"/>
              <wp:effectExtent l="0" t="0" r="28575" b="2857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7" type="#_x0000_t202" style="position:absolute;left:0;text-align:left;margin-left:-.4pt;margin-top:-2.8pt;width:453.75pt;height:6.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YgDJgIAAFg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EUGIAyYCAABYBAAADgAAAAAAAAAAAAAAAAAuAgAAZHJzL2Uyb0RvYy54bWxQ&#10;SwECLQAUAAYACAAAACEABf0WXtgAAAAGAQAADwAAAAAAAAAAAAAAAACABAAAZHJzL2Rvd25yZXYu&#10;eG1sUEsFBgAAAAAEAAQA8wAAAIUFA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32</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7696" behindDoc="0" locked="0" layoutInCell="1" allowOverlap="1" wp14:anchorId="740E8F04" wp14:editId="6D91883B">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9" type="#_x0000_t202" style="position:absolute;left:0;text-align:left;margin-left:-.4pt;margin-top:-2.95pt;width:699.75pt;height:6.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MEKKXIjAgAAVgQAAA4AAAAAAAAAAAAAAAAALgIAAGRycy9lMm9Eb2MueG1sUEsB&#10;Ai0AFAAGAAgAAAAhAPPEmI3ZAAAABwEAAA8AAAAAAAAAAAAAAAAAfQ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34</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5168" behindDoc="0" locked="0" layoutInCell="1" allowOverlap="1" wp14:anchorId="3BCC9ECB" wp14:editId="33F499FA">
              <wp:simplePos x="0" y="0"/>
              <wp:positionH relativeFrom="column">
                <wp:posOffset>-5080</wp:posOffset>
              </wp:positionH>
              <wp:positionV relativeFrom="paragraph">
                <wp:posOffset>-35560</wp:posOffset>
              </wp:positionV>
              <wp:extent cx="5762625" cy="85725"/>
              <wp:effectExtent l="0" t="0" r="28575" b="28575"/>
              <wp:wrapNone/>
              <wp:docPr id="36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1" type="#_x0000_t202" style="position:absolute;left:0;text-align:left;margin-left:-.4pt;margin-top:-2.8pt;width:453.75pt;height:6.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BtZXIkAgAAWA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35</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5648" behindDoc="0" locked="0" layoutInCell="1" allowOverlap="1" wp14:anchorId="49C3E98E" wp14:editId="7BE3CF57">
              <wp:simplePos x="0" y="0"/>
              <wp:positionH relativeFrom="column">
                <wp:posOffset>-5080</wp:posOffset>
              </wp:positionH>
              <wp:positionV relativeFrom="paragraph">
                <wp:posOffset>-35560</wp:posOffset>
              </wp:positionV>
              <wp:extent cx="5762625" cy="85725"/>
              <wp:effectExtent l="0" t="0" r="28575" b="28575"/>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2" type="#_x0000_t202" style="position:absolute;left:0;text-align:left;margin-left:-.4pt;margin-top:-2.8pt;width:453.75pt;height:6.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U82IwIAAFY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LEVPNiMCAABWBAAADgAAAAAAAAAAAAAAAAAuAgAAZHJzL2Uyb0RvYy54bWxQSwEC&#10;LQAUAAYACAAAACEABf0WXtgAAAAGAQAADwAAAAAAAAAAAAAAAAB9BAAAZHJzL2Rvd25yZXYueG1s&#10;UEsFBgAAAAAEAAQA8wAAAIIFA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39</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3810" w:rsidRDefault="00FD3810">
      <w:r>
        <w:separator/>
      </w:r>
    </w:p>
  </w:footnote>
  <w:footnote w:type="continuationSeparator" w:id="0">
    <w:p w:rsidR="00FD3810" w:rsidRDefault="00FD381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989504" behindDoc="0" locked="0" layoutInCell="1" allowOverlap="1" wp14:anchorId="4D46A4DC" wp14:editId="2A2F70DA">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D3810" w:rsidRPr="00D856E6" w:rsidRDefault="00FD381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21" type="#_x0000_t202" style="position:absolute;left:0;text-align:left;margin-left:-.4pt;margin-top:-4.15pt;width:453.75pt;height:24.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rsidR="00FD3810" w:rsidRPr="00D856E6" w:rsidRDefault="00FD381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998720" behindDoc="0" locked="0" layoutInCell="1" allowOverlap="1" wp14:anchorId="637C2BD3" wp14:editId="2DAA29B3">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8" type="#_x0000_t202" style="position:absolute;left:0;text-align:left;margin-left:-.4pt;margin-top:-4.3pt;width:699.75pt;height:24.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L/KI+0lAgAAVwQAAA4AAAAAAAAAAAAAAAAALgIAAGRycy9lMm9Eb2MueG1s&#10;UEsBAi0AFAAGAAgAAAAhAJV11ZTaAAAACAEAAA8AAAAAAAAAAAAAAAAAfwQAAGRycy9kb3ducmV2&#10;LnhtbFBLBQYAAAAABAAEAPMAAACGBQ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974144" behindDoc="0" locked="0" layoutInCell="1" allowOverlap="1" wp14:anchorId="03244256" wp14:editId="21119D4F">
              <wp:simplePos x="0" y="0"/>
              <wp:positionH relativeFrom="column">
                <wp:posOffset>-5080</wp:posOffset>
              </wp:positionH>
              <wp:positionV relativeFrom="paragraph">
                <wp:posOffset>-52705</wp:posOffset>
              </wp:positionV>
              <wp:extent cx="5762625" cy="314325"/>
              <wp:effectExtent l="0" t="0" r="28575" b="28575"/>
              <wp:wrapNone/>
              <wp:docPr id="36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0" type="#_x0000_t202" style="position:absolute;left:0;text-align:left;margin-left:-.4pt;margin-top:-4.15pt;width:453.75pt;height:24.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ODCJw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IoODCJwIAAFgEAAAOAAAAAAAAAAAAAAAAAC4CAABkcnMvZTJvRG9jLnht&#10;bFBLAQItABQABgAIAAAAIQCMIj9l2QAAAAcBAAAPAAAAAAAAAAAAAAAAAIEEAABkcnMvZG93bnJl&#10;di54bWxQSwUGAAAAAAQABADzAAAAhwU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973120" behindDoc="0" locked="0" layoutInCell="1" allowOverlap="1" wp14:anchorId="6D9625E1" wp14:editId="34380A85">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3" type="#_x0000_t202" style="position:absolute;left:0;text-align:left;margin-left:-.4pt;margin-top:-4.3pt;width:699.75pt;height:24.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2008960" behindDoc="0" locked="0" layoutInCell="1" allowOverlap="1" wp14:anchorId="2C9EC998" wp14:editId="62A88DEE">
              <wp:simplePos x="0" y="0"/>
              <wp:positionH relativeFrom="column">
                <wp:posOffset>-5080</wp:posOffset>
              </wp:positionH>
              <wp:positionV relativeFrom="paragraph">
                <wp:posOffset>-52705</wp:posOffset>
              </wp:positionV>
              <wp:extent cx="5762625" cy="314325"/>
              <wp:effectExtent l="0" t="0" r="28575" b="28575"/>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5" type="#_x0000_t202" style="position:absolute;left:0;text-align:left;margin-left:-.4pt;margin-top:-4.15pt;width:453.75pt;height:24.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pBlkUJwIAAFcEAAAOAAAAAAAAAAAAAAAAAC4CAABkcnMvZTJvRG9jLnht&#10;bFBLAQItABQABgAIAAAAIQCMIj9l2QAAAAcBAAAPAAAAAAAAAAAAAAAAAIEEAABkcnMvZG93bnJl&#10;di54bWxQSwUGAAAAAAQABADzAAAAhwU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904512" behindDoc="0" locked="0" layoutInCell="1" allowOverlap="1" wp14:anchorId="46A064F1" wp14:editId="124D5B6D">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7" type="#_x0000_t202" style="position:absolute;left:0;text-align:left;margin-left:-.4pt;margin-top:-4.3pt;width:699.75pt;height:24.7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BVvtQlJgIAAFkEAAAOAAAAAAAAAAAAAAAAAC4CAABkcnMvZTJvRG9jLnht&#10;bFBLAQItABQABgAIAAAAIQCVddWU2gAAAAgBAAAPAAAAAAAAAAAAAAAAAIAEAABkcnMvZG93bnJl&#10;di54bWxQSwUGAAAAAAQABADzAAAAhwU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901440" behindDoc="0" locked="0" layoutInCell="1" allowOverlap="1" wp14:anchorId="6620418C" wp14:editId="7E7F8BEB">
              <wp:simplePos x="0" y="0"/>
              <wp:positionH relativeFrom="column">
                <wp:posOffset>-5080</wp:posOffset>
              </wp:positionH>
              <wp:positionV relativeFrom="paragraph">
                <wp:posOffset>-52705</wp:posOffset>
              </wp:positionV>
              <wp:extent cx="5762625" cy="314325"/>
              <wp:effectExtent l="0" t="0" r="28575" b="28575"/>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9" type="#_x0000_t202" style="position:absolute;left:0;text-align:left;margin-left:-.4pt;margin-top:-4.15pt;width:453.75pt;height:24.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VTKf0JwIAAFkEAAAOAAAAAAAAAAAAAAAAAC4CAABkcnMvZTJvRG9jLnht&#10;bFBLAQItABQABgAIAAAAIQCMIj9l2QAAAAcBAAAPAAAAAAAAAAAAAAAAAIEEAABkcnMvZG93bnJl&#10;di54bWxQSwUGAAAAAAQABADzAAAAhwU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683328" behindDoc="0" locked="0" layoutInCell="1" allowOverlap="1" wp14:anchorId="51B89462" wp14:editId="31215F76">
              <wp:simplePos x="0" y="0"/>
              <wp:positionH relativeFrom="column">
                <wp:posOffset>-5080</wp:posOffset>
              </wp:positionH>
              <wp:positionV relativeFrom="paragraph">
                <wp:posOffset>-52705</wp:posOffset>
              </wp:positionV>
              <wp:extent cx="5762625" cy="314325"/>
              <wp:effectExtent l="0" t="0" r="28575" b="28575"/>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4"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RwJw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z/kRwJwIAAFgEAAAOAAAAAAAAAAAAAAAAAC4CAABkcnMvZTJvRG9jLnht&#10;bFBLAQItABQABgAIAAAAIQCMIj9l2QAAAAcBAAAPAAAAAAAAAAAAAAAAAIEEAABkcnMvZG93bnJl&#10;di54bWxQSwUGAAAAAAQABADzAAAAhwU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6BA3C0C"/>
    <w:multiLevelType w:val="hybridMultilevel"/>
    <w:tmpl w:val="AE4636B0"/>
    <w:lvl w:ilvl="0" w:tplc="FFFFFFFF">
      <w:numFmt w:val="bullet"/>
      <w:lvlText w:val="・"/>
      <w:lvlJc w:val="left"/>
      <w:pPr>
        <w:ind w:left="735" w:hanging="420"/>
      </w:pPr>
      <w:rPr>
        <w:rFonts w:ascii="HG丸ｺﾞｼｯｸM-PRO" w:eastAsia="HG丸ｺﾞｼｯｸM-PRO" w:hAnsi="Times New Roman"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7">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3">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2D317796"/>
    <w:multiLevelType w:val="hybridMultilevel"/>
    <w:tmpl w:val="8AF2FC38"/>
    <w:lvl w:ilvl="0" w:tplc="04090011">
      <w:start w:val="1"/>
      <w:numFmt w:val="decimalEnclosedCircle"/>
      <w:lvlText w:val="%1"/>
      <w:lvlJc w:val="left"/>
      <w:pPr>
        <w:ind w:left="1785" w:hanging="420"/>
      </w:pPr>
    </w:lvl>
    <w:lvl w:ilvl="1" w:tplc="04090017" w:tentative="1">
      <w:start w:val="1"/>
      <w:numFmt w:val="aiueoFullWidth"/>
      <w:lvlText w:val="(%2)"/>
      <w:lvlJc w:val="left"/>
      <w:pPr>
        <w:ind w:left="2205" w:hanging="420"/>
      </w:pPr>
    </w:lvl>
    <w:lvl w:ilvl="2" w:tplc="04090011" w:tentative="1">
      <w:start w:val="1"/>
      <w:numFmt w:val="decimalEnclosedCircle"/>
      <w:lvlText w:val="%3"/>
      <w:lvlJc w:val="left"/>
      <w:pPr>
        <w:ind w:left="2625" w:hanging="420"/>
      </w:pPr>
    </w:lvl>
    <w:lvl w:ilvl="3" w:tplc="0409000F" w:tentative="1">
      <w:start w:val="1"/>
      <w:numFmt w:val="decimal"/>
      <w:lvlText w:val="%4."/>
      <w:lvlJc w:val="left"/>
      <w:pPr>
        <w:ind w:left="3045" w:hanging="420"/>
      </w:pPr>
    </w:lvl>
    <w:lvl w:ilvl="4" w:tplc="04090017" w:tentative="1">
      <w:start w:val="1"/>
      <w:numFmt w:val="aiueoFullWidth"/>
      <w:lvlText w:val="(%5)"/>
      <w:lvlJc w:val="left"/>
      <w:pPr>
        <w:ind w:left="3465" w:hanging="420"/>
      </w:pPr>
    </w:lvl>
    <w:lvl w:ilvl="5" w:tplc="04090011" w:tentative="1">
      <w:start w:val="1"/>
      <w:numFmt w:val="decimalEnclosedCircle"/>
      <w:lvlText w:val="%6"/>
      <w:lvlJc w:val="left"/>
      <w:pPr>
        <w:ind w:left="3885" w:hanging="420"/>
      </w:pPr>
    </w:lvl>
    <w:lvl w:ilvl="6" w:tplc="0409000F" w:tentative="1">
      <w:start w:val="1"/>
      <w:numFmt w:val="decimal"/>
      <w:lvlText w:val="%7."/>
      <w:lvlJc w:val="left"/>
      <w:pPr>
        <w:ind w:left="4305" w:hanging="420"/>
      </w:pPr>
    </w:lvl>
    <w:lvl w:ilvl="7" w:tplc="04090017" w:tentative="1">
      <w:start w:val="1"/>
      <w:numFmt w:val="aiueoFullWidth"/>
      <w:lvlText w:val="(%8)"/>
      <w:lvlJc w:val="left"/>
      <w:pPr>
        <w:ind w:left="4725" w:hanging="420"/>
      </w:pPr>
    </w:lvl>
    <w:lvl w:ilvl="8" w:tplc="04090011" w:tentative="1">
      <w:start w:val="1"/>
      <w:numFmt w:val="decimalEnclosedCircle"/>
      <w:lvlText w:val="%9"/>
      <w:lvlJc w:val="left"/>
      <w:pPr>
        <w:ind w:left="5145" w:hanging="420"/>
      </w:pPr>
    </w:lvl>
  </w:abstractNum>
  <w:abstractNum w:abstractNumId="15">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7">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9">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0">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21">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2">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4">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5">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6">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7">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9">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30">
    <w:nsid w:val="7C4127A0"/>
    <w:multiLevelType w:val="multilevel"/>
    <w:tmpl w:val="84F8966E"/>
    <w:lvl w:ilvl="0">
      <w:start w:val="1"/>
      <w:numFmt w:val="decimal"/>
      <w:pStyle w:val="1"/>
      <w:lvlText w:val="%1."/>
      <w:lvlJc w:val="left"/>
      <w:pPr>
        <w:ind w:left="516" w:hanging="516"/>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31">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0"/>
  </w:num>
  <w:num w:numId="2">
    <w:abstractNumId w:val="28"/>
  </w:num>
  <w:num w:numId="3">
    <w:abstractNumId w:val="10"/>
  </w:num>
  <w:num w:numId="4">
    <w:abstractNumId w:val="3"/>
  </w:num>
  <w:num w:numId="5">
    <w:abstractNumId w:val="8"/>
  </w:num>
  <w:num w:numId="6">
    <w:abstractNumId w:val="22"/>
  </w:num>
  <w:num w:numId="7">
    <w:abstractNumId w:val="20"/>
  </w:num>
  <w:num w:numId="8">
    <w:abstractNumId w:val="29"/>
  </w:num>
  <w:num w:numId="9">
    <w:abstractNumId w:val="2"/>
  </w:num>
  <w:num w:numId="10">
    <w:abstractNumId w:val="16"/>
  </w:num>
  <w:num w:numId="11">
    <w:abstractNumId w:val="9"/>
  </w:num>
  <w:num w:numId="12">
    <w:abstractNumId w:val="0"/>
  </w:num>
  <w:num w:numId="13">
    <w:abstractNumId w:val="4"/>
  </w:num>
  <w:num w:numId="14">
    <w:abstractNumId w:val="15"/>
  </w:num>
  <w:num w:numId="15">
    <w:abstractNumId w:val="24"/>
  </w:num>
  <w:num w:numId="16">
    <w:abstractNumId w:val="21"/>
  </w:num>
  <w:num w:numId="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23"/>
  </w:num>
  <w:num w:numId="20">
    <w:abstractNumId w:val="25"/>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num>
  <w:num w:numId="23">
    <w:abstractNumId w:val="11"/>
  </w:num>
  <w:num w:numId="24">
    <w:abstractNumId w:val="19"/>
  </w:num>
  <w:num w:numId="25">
    <w:abstractNumId w:val="18"/>
  </w:num>
  <w:num w:numId="26">
    <w:abstractNumId w:val="27"/>
  </w:num>
  <w:num w:numId="2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num>
  <w:num w:numId="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6"/>
  </w:num>
  <w:num w:numId="4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num>
  <w:num w:numId="42">
    <w:abstractNumId w:val="13"/>
  </w:num>
  <w:num w:numId="43">
    <w:abstractNumId w:val="12"/>
  </w:num>
  <w:num w:numId="44">
    <w:abstractNumId w:val="1"/>
  </w:num>
  <w:num w:numId="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EC4"/>
    <w:rsid w:val="00001696"/>
    <w:rsid w:val="00001C18"/>
    <w:rsid w:val="00002AB9"/>
    <w:rsid w:val="00006860"/>
    <w:rsid w:val="0001046B"/>
    <w:rsid w:val="000104C2"/>
    <w:rsid w:val="000105A7"/>
    <w:rsid w:val="000105C7"/>
    <w:rsid w:val="00010BA8"/>
    <w:rsid w:val="00011DD0"/>
    <w:rsid w:val="00012A13"/>
    <w:rsid w:val="00014EE9"/>
    <w:rsid w:val="00016746"/>
    <w:rsid w:val="00016F3C"/>
    <w:rsid w:val="0001711F"/>
    <w:rsid w:val="00017978"/>
    <w:rsid w:val="000200D2"/>
    <w:rsid w:val="000207CA"/>
    <w:rsid w:val="00022079"/>
    <w:rsid w:val="000234C9"/>
    <w:rsid w:val="00024212"/>
    <w:rsid w:val="00025ADC"/>
    <w:rsid w:val="000262B0"/>
    <w:rsid w:val="00027D64"/>
    <w:rsid w:val="00031B1C"/>
    <w:rsid w:val="00036AED"/>
    <w:rsid w:val="00036B40"/>
    <w:rsid w:val="00036E98"/>
    <w:rsid w:val="00037AB4"/>
    <w:rsid w:val="00037E48"/>
    <w:rsid w:val="000408B8"/>
    <w:rsid w:val="000424B9"/>
    <w:rsid w:val="00043BD7"/>
    <w:rsid w:val="00044435"/>
    <w:rsid w:val="0004609E"/>
    <w:rsid w:val="000477AF"/>
    <w:rsid w:val="00051612"/>
    <w:rsid w:val="00052C89"/>
    <w:rsid w:val="000536FF"/>
    <w:rsid w:val="00053B6E"/>
    <w:rsid w:val="00053BD7"/>
    <w:rsid w:val="00056152"/>
    <w:rsid w:val="00057891"/>
    <w:rsid w:val="00060CBF"/>
    <w:rsid w:val="00064223"/>
    <w:rsid w:val="000643FD"/>
    <w:rsid w:val="00064AA8"/>
    <w:rsid w:val="00064D6A"/>
    <w:rsid w:val="00065546"/>
    <w:rsid w:val="00065B95"/>
    <w:rsid w:val="00072D10"/>
    <w:rsid w:val="0007479A"/>
    <w:rsid w:val="00075282"/>
    <w:rsid w:val="000801C7"/>
    <w:rsid w:val="000825A4"/>
    <w:rsid w:val="00084D37"/>
    <w:rsid w:val="00086A2D"/>
    <w:rsid w:val="00092212"/>
    <w:rsid w:val="00094DEC"/>
    <w:rsid w:val="000961A2"/>
    <w:rsid w:val="00096CFA"/>
    <w:rsid w:val="0009724D"/>
    <w:rsid w:val="000A0631"/>
    <w:rsid w:val="000A21A2"/>
    <w:rsid w:val="000A2F8D"/>
    <w:rsid w:val="000A3C1C"/>
    <w:rsid w:val="000A7E51"/>
    <w:rsid w:val="000B0109"/>
    <w:rsid w:val="000B2340"/>
    <w:rsid w:val="000B24B9"/>
    <w:rsid w:val="000B2821"/>
    <w:rsid w:val="000B32AB"/>
    <w:rsid w:val="000B3403"/>
    <w:rsid w:val="000B3AA3"/>
    <w:rsid w:val="000B3D14"/>
    <w:rsid w:val="000B3D26"/>
    <w:rsid w:val="000B4812"/>
    <w:rsid w:val="000B4F99"/>
    <w:rsid w:val="000B5DAA"/>
    <w:rsid w:val="000B6B6E"/>
    <w:rsid w:val="000B73DA"/>
    <w:rsid w:val="000B7868"/>
    <w:rsid w:val="000C027A"/>
    <w:rsid w:val="000C420F"/>
    <w:rsid w:val="000C483A"/>
    <w:rsid w:val="000C61D2"/>
    <w:rsid w:val="000C6B18"/>
    <w:rsid w:val="000C787E"/>
    <w:rsid w:val="000D39E0"/>
    <w:rsid w:val="000D43DD"/>
    <w:rsid w:val="000D4850"/>
    <w:rsid w:val="000D514D"/>
    <w:rsid w:val="000D5422"/>
    <w:rsid w:val="000D5E83"/>
    <w:rsid w:val="000D66E1"/>
    <w:rsid w:val="000D6C51"/>
    <w:rsid w:val="000D7D12"/>
    <w:rsid w:val="000E0E67"/>
    <w:rsid w:val="000E1FEA"/>
    <w:rsid w:val="000E3202"/>
    <w:rsid w:val="000E332E"/>
    <w:rsid w:val="000E3C51"/>
    <w:rsid w:val="000E3EF7"/>
    <w:rsid w:val="000E424B"/>
    <w:rsid w:val="000E65C2"/>
    <w:rsid w:val="000E7474"/>
    <w:rsid w:val="000E7725"/>
    <w:rsid w:val="000E786B"/>
    <w:rsid w:val="000F0CF8"/>
    <w:rsid w:val="000F1249"/>
    <w:rsid w:val="000F2F48"/>
    <w:rsid w:val="000F37BE"/>
    <w:rsid w:val="000F3D43"/>
    <w:rsid w:val="000F40F6"/>
    <w:rsid w:val="000F531B"/>
    <w:rsid w:val="000F554D"/>
    <w:rsid w:val="0010161D"/>
    <w:rsid w:val="0010241D"/>
    <w:rsid w:val="00103325"/>
    <w:rsid w:val="00103563"/>
    <w:rsid w:val="00103823"/>
    <w:rsid w:val="00104580"/>
    <w:rsid w:val="001050A3"/>
    <w:rsid w:val="00110937"/>
    <w:rsid w:val="00115145"/>
    <w:rsid w:val="00115330"/>
    <w:rsid w:val="0011675F"/>
    <w:rsid w:val="0011762A"/>
    <w:rsid w:val="0012087F"/>
    <w:rsid w:val="00121708"/>
    <w:rsid w:val="0012174D"/>
    <w:rsid w:val="00122BB4"/>
    <w:rsid w:val="00124B6D"/>
    <w:rsid w:val="00125A8B"/>
    <w:rsid w:val="00125D75"/>
    <w:rsid w:val="001262FF"/>
    <w:rsid w:val="0012786F"/>
    <w:rsid w:val="00130400"/>
    <w:rsid w:val="001339E7"/>
    <w:rsid w:val="00134443"/>
    <w:rsid w:val="0013447C"/>
    <w:rsid w:val="00135FD4"/>
    <w:rsid w:val="0013684B"/>
    <w:rsid w:val="00137FB7"/>
    <w:rsid w:val="001413D4"/>
    <w:rsid w:val="00142307"/>
    <w:rsid w:val="0014295A"/>
    <w:rsid w:val="00142977"/>
    <w:rsid w:val="00142C85"/>
    <w:rsid w:val="001449AA"/>
    <w:rsid w:val="00144C34"/>
    <w:rsid w:val="00145C0E"/>
    <w:rsid w:val="001479FF"/>
    <w:rsid w:val="00150299"/>
    <w:rsid w:val="00150436"/>
    <w:rsid w:val="001505E7"/>
    <w:rsid w:val="00150642"/>
    <w:rsid w:val="00150831"/>
    <w:rsid w:val="00152911"/>
    <w:rsid w:val="001534C8"/>
    <w:rsid w:val="001534D1"/>
    <w:rsid w:val="001534DB"/>
    <w:rsid w:val="0015438D"/>
    <w:rsid w:val="0015477B"/>
    <w:rsid w:val="001576D6"/>
    <w:rsid w:val="001602A5"/>
    <w:rsid w:val="00160854"/>
    <w:rsid w:val="00161006"/>
    <w:rsid w:val="00163FDA"/>
    <w:rsid w:val="00164311"/>
    <w:rsid w:val="00166517"/>
    <w:rsid w:val="00166C50"/>
    <w:rsid w:val="00171026"/>
    <w:rsid w:val="00171FAD"/>
    <w:rsid w:val="00172E86"/>
    <w:rsid w:val="00173484"/>
    <w:rsid w:val="001738D4"/>
    <w:rsid w:val="00173C41"/>
    <w:rsid w:val="00175CFB"/>
    <w:rsid w:val="001760AE"/>
    <w:rsid w:val="00177A3F"/>
    <w:rsid w:val="00177BAC"/>
    <w:rsid w:val="001801AD"/>
    <w:rsid w:val="00180EE2"/>
    <w:rsid w:val="00181BCE"/>
    <w:rsid w:val="00181F88"/>
    <w:rsid w:val="00182F6B"/>
    <w:rsid w:val="00184D33"/>
    <w:rsid w:val="00185D75"/>
    <w:rsid w:val="001868AC"/>
    <w:rsid w:val="00186FEB"/>
    <w:rsid w:val="00192D37"/>
    <w:rsid w:val="001950EA"/>
    <w:rsid w:val="001960C5"/>
    <w:rsid w:val="00196B66"/>
    <w:rsid w:val="00196E26"/>
    <w:rsid w:val="00197539"/>
    <w:rsid w:val="00197ADA"/>
    <w:rsid w:val="001A0027"/>
    <w:rsid w:val="001A030C"/>
    <w:rsid w:val="001A0D67"/>
    <w:rsid w:val="001A11F3"/>
    <w:rsid w:val="001A1FA8"/>
    <w:rsid w:val="001A3D8F"/>
    <w:rsid w:val="001A42B9"/>
    <w:rsid w:val="001A485D"/>
    <w:rsid w:val="001A54B6"/>
    <w:rsid w:val="001A5D63"/>
    <w:rsid w:val="001B099C"/>
    <w:rsid w:val="001B58B9"/>
    <w:rsid w:val="001B68B3"/>
    <w:rsid w:val="001B7CFC"/>
    <w:rsid w:val="001C01BD"/>
    <w:rsid w:val="001C08E3"/>
    <w:rsid w:val="001C4F4F"/>
    <w:rsid w:val="001C6E0D"/>
    <w:rsid w:val="001D02BF"/>
    <w:rsid w:val="001D0468"/>
    <w:rsid w:val="001D0EBC"/>
    <w:rsid w:val="001D2342"/>
    <w:rsid w:val="001D3397"/>
    <w:rsid w:val="001D36E5"/>
    <w:rsid w:val="001D5D92"/>
    <w:rsid w:val="001D70E5"/>
    <w:rsid w:val="001D788D"/>
    <w:rsid w:val="001E1558"/>
    <w:rsid w:val="001E22A9"/>
    <w:rsid w:val="001E33ED"/>
    <w:rsid w:val="001E3458"/>
    <w:rsid w:val="001E3766"/>
    <w:rsid w:val="001E469C"/>
    <w:rsid w:val="001E51EA"/>
    <w:rsid w:val="001E5F94"/>
    <w:rsid w:val="001F18D9"/>
    <w:rsid w:val="001F2160"/>
    <w:rsid w:val="001F362C"/>
    <w:rsid w:val="001F6316"/>
    <w:rsid w:val="001F643C"/>
    <w:rsid w:val="0020010E"/>
    <w:rsid w:val="00201696"/>
    <w:rsid w:val="00201C0F"/>
    <w:rsid w:val="002021D0"/>
    <w:rsid w:val="00202E54"/>
    <w:rsid w:val="00203B30"/>
    <w:rsid w:val="00204271"/>
    <w:rsid w:val="00206766"/>
    <w:rsid w:val="00210199"/>
    <w:rsid w:val="00210F2E"/>
    <w:rsid w:val="00211E5D"/>
    <w:rsid w:val="00211F62"/>
    <w:rsid w:val="0021329B"/>
    <w:rsid w:val="00215D7F"/>
    <w:rsid w:val="002174AE"/>
    <w:rsid w:val="002225AB"/>
    <w:rsid w:val="0022485F"/>
    <w:rsid w:val="00225300"/>
    <w:rsid w:val="0022740B"/>
    <w:rsid w:val="00227799"/>
    <w:rsid w:val="0023002B"/>
    <w:rsid w:val="00230725"/>
    <w:rsid w:val="00232101"/>
    <w:rsid w:val="00233AA0"/>
    <w:rsid w:val="00234107"/>
    <w:rsid w:val="002344E5"/>
    <w:rsid w:val="002347B1"/>
    <w:rsid w:val="002356B7"/>
    <w:rsid w:val="00235CEC"/>
    <w:rsid w:val="002363E1"/>
    <w:rsid w:val="00240B45"/>
    <w:rsid w:val="00240FBD"/>
    <w:rsid w:val="00241BE6"/>
    <w:rsid w:val="00242974"/>
    <w:rsid w:val="002435EE"/>
    <w:rsid w:val="002436DA"/>
    <w:rsid w:val="00243BFC"/>
    <w:rsid w:val="002454C5"/>
    <w:rsid w:val="00247D98"/>
    <w:rsid w:val="0025172B"/>
    <w:rsid w:val="00251E3E"/>
    <w:rsid w:val="00253840"/>
    <w:rsid w:val="00253BCF"/>
    <w:rsid w:val="00254AC7"/>
    <w:rsid w:val="00256081"/>
    <w:rsid w:val="00256BC9"/>
    <w:rsid w:val="002578EA"/>
    <w:rsid w:val="00257C0B"/>
    <w:rsid w:val="002603F6"/>
    <w:rsid w:val="00260D5D"/>
    <w:rsid w:val="002618E3"/>
    <w:rsid w:val="00261A3C"/>
    <w:rsid w:val="00263C2A"/>
    <w:rsid w:val="00264272"/>
    <w:rsid w:val="00264A68"/>
    <w:rsid w:val="00265223"/>
    <w:rsid w:val="00265994"/>
    <w:rsid w:val="00265EE1"/>
    <w:rsid w:val="0026629F"/>
    <w:rsid w:val="002665B9"/>
    <w:rsid w:val="00267A21"/>
    <w:rsid w:val="002705A9"/>
    <w:rsid w:val="00272AEB"/>
    <w:rsid w:val="002754EF"/>
    <w:rsid w:val="00275942"/>
    <w:rsid w:val="0027793B"/>
    <w:rsid w:val="002834C9"/>
    <w:rsid w:val="00285AC9"/>
    <w:rsid w:val="00287BDC"/>
    <w:rsid w:val="0029012E"/>
    <w:rsid w:val="002913BF"/>
    <w:rsid w:val="0029232A"/>
    <w:rsid w:val="00293BF4"/>
    <w:rsid w:val="00293EF0"/>
    <w:rsid w:val="00295668"/>
    <w:rsid w:val="002957DF"/>
    <w:rsid w:val="002957E2"/>
    <w:rsid w:val="00296419"/>
    <w:rsid w:val="0029739C"/>
    <w:rsid w:val="002A07AA"/>
    <w:rsid w:val="002A0954"/>
    <w:rsid w:val="002A200C"/>
    <w:rsid w:val="002A2204"/>
    <w:rsid w:val="002A254F"/>
    <w:rsid w:val="002A28A4"/>
    <w:rsid w:val="002A3066"/>
    <w:rsid w:val="002A4903"/>
    <w:rsid w:val="002B0172"/>
    <w:rsid w:val="002B0A32"/>
    <w:rsid w:val="002B181C"/>
    <w:rsid w:val="002B1F2E"/>
    <w:rsid w:val="002B2316"/>
    <w:rsid w:val="002B31A8"/>
    <w:rsid w:val="002B3FBA"/>
    <w:rsid w:val="002B4E59"/>
    <w:rsid w:val="002B55F1"/>
    <w:rsid w:val="002B6F44"/>
    <w:rsid w:val="002B73F8"/>
    <w:rsid w:val="002C02EA"/>
    <w:rsid w:val="002C19F3"/>
    <w:rsid w:val="002C1B78"/>
    <w:rsid w:val="002C2A72"/>
    <w:rsid w:val="002C2BBD"/>
    <w:rsid w:val="002C4439"/>
    <w:rsid w:val="002C4D35"/>
    <w:rsid w:val="002C5CCF"/>
    <w:rsid w:val="002C6023"/>
    <w:rsid w:val="002C639B"/>
    <w:rsid w:val="002C6588"/>
    <w:rsid w:val="002C67AC"/>
    <w:rsid w:val="002C6A2D"/>
    <w:rsid w:val="002C6F96"/>
    <w:rsid w:val="002D099E"/>
    <w:rsid w:val="002D0BD9"/>
    <w:rsid w:val="002D1CDD"/>
    <w:rsid w:val="002D2041"/>
    <w:rsid w:val="002D38ED"/>
    <w:rsid w:val="002D4E88"/>
    <w:rsid w:val="002D511B"/>
    <w:rsid w:val="002D5270"/>
    <w:rsid w:val="002D52BF"/>
    <w:rsid w:val="002D5301"/>
    <w:rsid w:val="002D59F8"/>
    <w:rsid w:val="002D6418"/>
    <w:rsid w:val="002D64F9"/>
    <w:rsid w:val="002D72C5"/>
    <w:rsid w:val="002D7457"/>
    <w:rsid w:val="002E059A"/>
    <w:rsid w:val="002E2590"/>
    <w:rsid w:val="002E33DA"/>
    <w:rsid w:val="002E3721"/>
    <w:rsid w:val="002E3741"/>
    <w:rsid w:val="002E55CC"/>
    <w:rsid w:val="002E5884"/>
    <w:rsid w:val="002E61CF"/>
    <w:rsid w:val="002E6264"/>
    <w:rsid w:val="002E6EF0"/>
    <w:rsid w:val="002F2E98"/>
    <w:rsid w:val="002F3518"/>
    <w:rsid w:val="002F36E3"/>
    <w:rsid w:val="002F3E65"/>
    <w:rsid w:val="002F5915"/>
    <w:rsid w:val="002F742C"/>
    <w:rsid w:val="003001A5"/>
    <w:rsid w:val="00300AF1"/>
    <w:rsid w:val="00300F25"/>
    <w:rsid w:val="00301028"/>
    <w:rsid w:val="003010F4"/>
    <w:rsid w:val="00301475"/>
    <w:rsid w:val="00301825"/>
    <w:rsid w:val="0030184D"/>
    <w:rsid w:val="0030208C"/>
    <w:rsid w:val="0030333D"/>
    <w:rsid w:val="0030381F"/>
    <w:rsid w:val="0030684E"/>
    <w:rsid w:val="00311090"/>
    <w:rsid w:val="00311149"/>
    <w:rsid w:val="003112A4"/>
    <w:rsid w:val="00311C7B"/>
    <w:rsid w:val="003134F4"/>
    <w:rsid w:val="00314988"/>
    <w:rsid w:val="00317ACD"/>
    <w:rsid w:val="0032129A"/>
    <w:rsid w:val="0032130F"/>
    <w:rsid w:val="00321E0D"/>
    <w:rsid w:val="00324474"/>
    <w:rsid w:val="003244ED"/>
    <w:rsid w:val="00324A14"/>
    <w:rsid w:val="00325522"/>
    <w:rsid w:val="003274E9"/>
    <w:rsid w:val="0032754D"/>
    <w:rsid w:val="00330E3F"/>
    <w:rsid w:val="003315C9"/>
    <w:rsid w:val="00331C99"/>
    <w:rsid w:val="00331FB9"/>
    <w:rsid w:val="003324A7"/>
    <w:rsid w:val="00333D36"/>
    <w:rsid w:val="003346EA"/>
    <w:rsid w:val="00334802"/>
    <w:rsid w:val="00334BE6"/>
    <w:rsid w:val="00340526"/>
    <w:rsid w:val="003421B6"/>
    <w:rsid w:val="00342300"/>
    <w:rsid w:val="00342C20"/>
    <w:rsid w:val="0034369B"/>
    <w:rsid w:val="00343E69"/>
    <w:rsid w:val="0034409E"/>
    <w:rsid w:val="0034434E"/>
    <w:rsid w:val="003447A3"/>
    <w:rsid w:val="00344F70"/>
    <w:rsid w:val="0034541C"/>
    <w:rsid w:val="0034654E"/>
    <w:rsid w:val="003465EE"/>
    <w:rsid w:val="003474F4"/>
    <w:rsid w:val="0035149D"/>
    <w:rsid w:val="003524A3"/>
    <w:rsid w:val="00353C06"/>
    <w:rsid w:val="0035557A"/>
    <w:rsid w:val="003557DD"/>
    <w:rsid w:val="00356B27"/>
    <w:rsid w:val="00357012"/>
    <w:rsid w:val="0036026C"/>
    <w:rsid w:val="00360735"/>
    <w:rsid w:val="00360CAB"/>
    <w:rsid w:val="0036602F"/>
    <w:rsid w:val="0036756C"/>
    <w:rsid w:val="003678B1"/>
    <w:rsid w:val="003706CA"/>
    <w:rsid w:val="003719A5"/>
    <w:rsid w:val="003721DC"/>
    <w:rsid w:val="00372AAC"/>
    <w:rsid w:val="00372D36"/>
    <w:rsid w:val="0037343B"/>
    <w:rsid w:val="00373EBA"/>
    <w:rsid w:val="0037534A"/>
    <w:rsid w:val="0037700A"/>
    <w:rsid w:val="003778B7"/>
    <w:rsid w:val="00380EB4"/>
    <w:rsid w:val="00380F74"/>
    <w:rsid w:val="00381C47"/>
    <w:rsid w:val="00383FC4"/>
    <w:rsid w:val="00384969"/>
    <w:rsid w:val="003858C3"/>
    <w:rsid w:val="0038742A"/>
    <w:rsid w:val="00387EAC"/>
    <w:rsid w:val="00391156"/>
    <w:rsid w:val="00391414"/>
    <w:rsid w:val="00391777"/>
    <w:rsid w:val="003920B6"/>
    <w:rsid w:val="00393097"/>
    <w:rsid w:val="0039339B"/>
    <w:rsid w:val="00393742"/>
    <w:rsid w:val="003938DA"/>
    <w:rsid w:val="003943C7"/>
    <w:rsid w:val="003943DA"/>
    <w:rsid w:val="00394475"/>
    <w:rsid w:val="00394641"/>
    <w:rsid w:val="00394744"/>
    <w:rsid w:val="00394AE2"/>
    <w:rsid w:val="00394FEE"/>
    <w:rsid w:val="00395107"/>
    <w:rsid w:val="00395905"/>
    <w:rsid w:val="003975D5"/>
    <w:rsid w:val="003A082C"/>
    <w:rsid w:val="003A09EB"/>
    <w:rsid w:val="003A1093"/>
    <w:rsid w:val="003A1932"/>
    <w:rsid w:val="003A28D6"/>
    <w:rsid w:val="003A34EE"/>
    <w:rsid w:val="003A3AFB"/>
    <w:rsid w:val="003A3F9D"/>
    <w:rsid w:val="003A55CF"/>
    <w:rsid w:val="003A5F2B"/>
    <w:rsid w:val="003A67C3"/>
    <w:rsid w:val="003A741C"/>
    <w:rsid w:val="003B0953"/>
    <w:rsid w:val="003B0D5B"/>
    <w:rsid w:val="003B165A"/>
    <w:rsid w:val="003B1D05"/>
    <w:rsid w:val="003B42A4"/>
    <w:rsid w:val="003B435C"/>
    <w:rsid w:val="003B4808"/>
    <w:rsid w:val="003B537A"/>
    <w:rsid w:val="003B5D46"/>
    <w:rsid w:val="003B5FD3"/>
    <w:rsid w:val="003B6DA1"/>
    <w:rsid w:val="003B7338"/>
    <w:rsid w:val="003B7619"/>
    <w:rsid w:val="003B7D08"/>
    <w:rsid w:val="003C08DF"/>
    <w:rsid w:val="003C0EE2"/>
    <w:rsid w:val="003C17B6"/>
    <w:rsid w:val="003C191C"/>
    <w:rsid w:val="003C342C"/>
    <w:rsid w:val="003C36EF"/>
    <w:rsid w:val="003C408F"/>
    <w:rsid w:val="003C4444"/>
    <w:rsid w:val="003C4B33"/>
    <w:rsid w:val="003C5A81"/>
    <w:rsid w:val="003C7B9E"/>
    <w:rsid w:val="003C7D84"/>
    <w:rsid w:val="003D0270"/>
    <w:rsid w:val="003D03B9"/>
    <w:rsid w:val="003D1E8C"/>
    <w:rsid w:val="003D1F80"/>
    <w:rsid w:val="003D2014"/>
    <w:rsid w:val="003D24AC"/>
    <w:rsid w:val="003D24B2"/>
    <w:rsid w:val="003D27AD"/>
    <w:rsid w:val="003D5ADD"/>
    <w:rsid w:val="003D67D4"/>
    <w:rsid w:val="003D70FD"/>
    <w:rsid w:val="003D775A"/>
    <w:rsid w:val="003E0CDD"/>
    <w:rsid w:val="003E5047"/>
    <w:rsid w:val="003E523B"/>
    <w:rsid w:val="003E547C"/>
    <w:rsid w:val="003E5A12"/>
    <w:rsid w:val="003E5E51"/>
    <w:rsid w:val="003E6E6F"/>
    <w:rsid w:val="003E7952"/>
    <w:rsid w:val="003F1905"/>
    <w:rsid w:val="003F1957"/>
    <w:rsid w:val="003F34E1"/>
    <w:rsid w:val="003F7342"/>
    <w:rsid w:val="003F7C68"/>
    <w:rsid w:val="004014EE"/>
    <w:rsid w:val="00401BA2"/>
    <w:rsid w:val="004023CA"/>
    <w:rsid w:val="00403543"/>
    <w:rsid w:val="0040624A"/>
    <w:rsid w:val="00406901"/>
    <w:rsid w:val="004070DD"/>
    <w:rsid w:val="00407118"/>
    <w:rsid w:val="0041029C"/>
    <w:rsid w:val="0041251C"/>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5B4F"/>
    <w:rsid w:val="00437950"/>
    <w:rsid w:val="00437C47"/>
    <w:rsid w:val="00441564"/>
    <w:rsid w:val="00441AEB"/>
    <w:rsid w:val="00441DBA"/>
    <w:rsid w:val="00442E18"/>
    <w:rsid w:val="00442E81"/>
    <w:rsid w:val="004440BD"/>
    <w:rsid w:val="004443A8"/>
    <w:rsid w:val="00445620"/>
    <w:rsid w:val="00445CA1"/>
    <w:rsid w:val="00446071"/>
    <w:rsid w:val="004460FE"/>
    <w:rsid w:val="0044713D"/>
    <w:rsid w:val="00450157"/>
    <w:rsid w:val="00453CED"/>
    <w:rsid w:val="004546FF"/>
    <w:rsid w:val="0045482F"/>
    <w:rsid w:val="004555DB"/>
    <w:rsid w:val="0045680E"/>
    <w:rsid w:val="00456DFD"/>
    <w:rsid w:val="00457356"/>
    <w:rsid w:val="0045752F"/>
    <w:rsid w:val="00457A27"/>
    <w:rsid w:val="00457A56"/>
    <w:rsid w:val="0046277C"/>
    <w:rsid w:val="00462E29"/>
    <w:rsid w:val="004638D9"/>
    <w:rsid w:val="00463FC1"/>
    <w:rsid w:val="0046756D"/>
    <w:rsid w:val="00470B5D"/>
    <w:rsid w:val="00470FF5"/>
    <w:rsid w:val="00473ACF"/>
    <w:rsid w:val="004742D3"/>
    <w:rsid w:val="00474783"/>
    <w:rsid w:val="004759BD"/>
    <w:rsid w:val="00475C25"/>
    <w:rsid w:val="0047676D"/>
    <w:rsid w:val="00480A1A"/>
    <w:rsid w:val="00481193"/>
    <w:rsid w:val="004823A5"/>
    <w:rsid w:val="00482ACE"/>
    <w:rsid w:val="00483B90"/>
    <w:rsid w:val="00484D26"/>
    <w:rsid w:val="004852A3"/>
    <w:rsid w:val="00486363"/>
    <w:rsid w:val="00486585"/>
    <w:rsid w:val="004867A8"/>
    <w:rsid w:val="004910FB"/>
    <w:rsid w:val="00492F8F"/>
    <w:rsid w:val="00494B3E"/>
    <w:rsid w:val="0049510E"/>
    <w:rsid w:val="004952F6"/>
    <w:rsid w:val="00495874"/>
    <w:rsid w:val="004960F0"/>
    <w:rsid w:val="00497375"/>
    <w:rsid w:val="004A0171"/>
    <w:rsid w:val="004A0508"/>
    <w:rsid w:val="004A07D9"/>
    <w:rsid w:val="004A07E2"/>
    <w:rsid w:val="004A1FCD"/>
    <w:rsid w:val="004A220B"/>
    <w:rsid w:val="004A2459"/>
    <w:rsid w:val="004A2502"/>
    <w:rsid w:val="004A4B3A"/>
    <w:rsid w:val="004A59F2"/>
    <w:rsid w:val="004B2833"/>
    <w:rsid w:val="004B330C"/>
    <w:rsid w:val="004B40D0"/>
    <w:rsid w:val="004B45AA"/>
    <w:rsid w:val="004B46F1"/>
    <w:rsid w:val="004B56B4"/>
    <w:rsid w:val="004B60F2"/>
    <w:rsid w:val="004B6664"/>
    <w:rsid w:val="004B71ED"/>
    <w:rsid w:val="004B72A3"/>
    <w:rsid w:val="004C1924"/>
    <w:rsid w:val="004C1FA4"/>
    <w:rsid w:val="004C220E"/>
    <w:rsid w:val="004C2A3C"/>
    <w:rsid w:val="004C4A51"/>
    <w:rsid w:val="004C4DB4"/>
    <w:rsid w:val="004C4ED7"/>
    <w:rsid w:val="004C5E6B"/>
    <w:rsid w:val="004C604A"/>
    <w:rsid w:val="004C7570"/>
    <w:rsid w:val="004C79BC"/>
    <w:rsid w:val="004D0C14"/>
    <w:rsid w:val="004D3B45"/>
    <w:rsid w:val="004D4824"/>
    <w:rsid w:val="004D5D67"/>
    <w:rsid w:val="004D5D90"/>
    <w:rsid w:val="004E2C01"/>
    <w:rsid w:val="004E2C8D"/>
    <w:rsid w:val="004E4C0B"/>
    <w:rsid w:val="004E51CC"/>
    <w:rsid w:val="004E5335"/>
    <w:rsid w:val="004E6639"/>
    <w:rsid w:val="004E6B0E"/>
    <w:rsid w:val="004E7163"/>
    <w:rsid w:val="004E78BD"/>
    <w:rsid w:val="004F18D4"/>
    <w:rsid w:val="004F1C21"/>
    <w:rsid w:val="004F1F79"/>
    <w:rsid w:val="004F2B8D"/>
    <w:rsid w:val="004F31BA"/>
    <w:rsid w:val="004F3A70"/>
    <w:rsid w:val="004F4A7A"/>
    <w:rsid w:val="004F4D1D"/>
    <w:rsid w:val="004F4F45"/>
    <w:rsid w:val="004F6A0E"/>
    <w:rsid w:val="004F6BCE"/>
    <w:rsid w:val="004F74A4"/>
    <w:rsid w:val="004F7FE0"/>
    <w:rsid w:val="0050007B"/>
    <w:rsid w:val="0050087F"/>
    <w:rsid w:val="00501262"/>
    <w:rsid w:val="0050613C"/>
    <w:rsid w:val="0050640B"/>
    <w:rsid w:val="00506A5A"/>
    <w:rsid w:val="00506B1A"/>
    <w:rsid w:val="005071FC"/>
    <w:rsid w:val="00510BFE"/>
    <w:rsid w:val="00512133"/>
    <w:rsid w:val="00512540"/>
    <w:rsid w:val="00514594"/>
    <w:rsid w:val="0051516C"/>
    <w:rsid w:val="00515E1C"/>
    <w:rsid w:val="00517216"/>
    <w:rsid w:val="005179C6"/>
    <w:rsid w:val="005207CC"/>
    <w:rsid w:val="0052146C"/>
    <w:rsid w:val="00522F9E"/>
    <w:rsid w:val="00524119"/>
    <w:rsid w:val="00524FCC"/>
    <w:rsid w:val="005269C8"/>
    <w:rsid w:val="005307B5"/>
    <w:rsid w:val="0053280F"/>
    <w:rsid w:val="0053312C"/>
    <w:rsid w:val="00533329"/>
    <w:rsid w:val="00536FA7"/>
    <w:rsid w:val="00537CB7"/>
    <w:rsid w:val="00540862"/>
    <w:rsid w:val="00540992"/>
    <w:rsid w:val="00541843"/>
    <w:rsid w:val="005421E7"/>
    <w:rsid w:val="00542319"/>
    <w:rsid w:val="00546B4B"/>
    <w:rsid w:val="00550305"/>
    <w:rsid w:val="00550A09"/>
    <w:rsid w:val="0055166F"/>
    <w:rsid w:val="005533AB"/>
    <w:rsid w:val="005535E5"/>
    <w:rsid w:val="005548F7"/>
    <w:rsid w:val="00554C7A"/>
    <w:rsid w:val="00554E0F"/>
    <w:rsid w:val="00555B2F"/>
    <w:rsid w:val="00555FDC"/>
    <w:rsid w:val="00557705"/>
    <w:rsid w:val="00560281"/>
    <w:rsid w:val="00560ED9"/>
    <w:rsid w:val="0056169A"/>
    <w:rsid w:val="00561BC2"/>
    <w:rsid w:val="0056380D"/>
    <w:rsid w:val="00563868"/>
    <w:rsid w:val="00563EBB"/>
    <w:rsid w:val="00570AAD"/>
    <w:rsid w:val="00571A09"/>
    <w:rsid w:val="00571AB2"/>
    <w:rsid w:val="0057311B"/>
    <w:rsid w:val="005747E3"/>
    <w:rsid w:val="005754E4"/>
    <w:rsid w:val="00576C8F"/>
    <w:rsid w:val="0057771F"/>
    <w:rsid w:val="0058040D"/>
    <w:rsid w:val="0058132C"/>
    <w:rsid w:val="005822EC"/>
    <w:rsid w:val="0058350D"/>
    <w:rsid w:val="00583CFE"/>
    <w:rsid w:val="00584E76"/>
    <w:rsid w:val="005854AD"/>
    <w:rsid w:val="00585D49"/>
    <w:rsid w:val="005861A6"/>
    <w:rsid w:val="00587139"/>
    <w:rsid w:val="00590080"/>
    <w:rsid w:val="0059088F"/>
    <w:rsid w:val="00591C38"/>
    <w:rsid w:val="00591C53"/>
    <w:rsid w:val="00592DE5"/>
    <w:rsid w:val="00593945"/>
    <w:rsid w:val="00595006"/>
    <w:rsid w:val="0059538C"/>
    <w:rsid w:val="0059570A"/>
    <w:rsid w:val="00596706"/>
    <w:rsid w:val="005A0129"/>
    <w:rsid w:val="005A022F"/>
    <w:rsid w:val="005A0401"/>
    <w:rsid w:val="005A0699"/>
    <w:rsid w:val="005A0B37"/>
    <w:rsid w:val="005A0D6B"/>
    <w:rsid w:val="005A191D"/>
    <w:rsid w:val="005A1C29"/>
    <w:rsid w:val="005A2AAE"/>
    <w:rsid w:val="005A35FE"/>
    <w:rsid w:val="005A37D9"/>
    <w:rsid w:val="005A3D04"/>
    <w:rsid w:val="005A4761"/>
    <w:rsid w:val="005A4988"/>
    <w:rsid w:val="005A5916"/>
    <w:rsid w:val="005A5F7A"/>
    <w:rsid w:val="005A61D2"/>
    <w:rsid w:val="005A77FE"/>
    <w:rsid w:val="005B0130"/>
    <w:rsid w:val="005B0C62"/>
    <w:rsid w:val="005B1132"/>
    <w:rsid w:val="005B16C2"/>
    <w:rsid w:val="005B25B6"/>
    <w:rsid w:val="005B4A46"/>
    <w:rsid w:val="005B4ABD"/>
    <w:rsid w:val="005B4E7D"/>
    <w:rsid w:val="005B50AF"/>
    <w:rsid w:val="005B5109"/>
    <w:rsid w:val="005B5BB0"/>
    <w:rsid w:val="005B5C75"/>
    <w:rsid w:val="005B5E28"/>
    <w:rsid w:val="005B68CE"/>
    <w:rsid w:val="005C15DB"/>
    <w:rsid w:val="005C1856"/>
    <w:rsid w:val="005C2304"/>
    <w:rsid w:val="005C312C"/>
    <w:rsid w:val="005C3B45"/>
    <w:rsid w:val="005C50E7"/>
    <w:rsid w:val="005C544D"/>
    <w:rsid w:val="005C5D92"/>
    <w:rsid w:val="005C70F4"/>
    <w:rsid w:val="005C7EA9"/>
    <w:rsid w:val="005D0998"/>
    <w:rsid w:val="005D0CF0"/>
    <w:rsid w:val="005D1763"/>
    <w:rsid w:val="005D1897"/>
    <w:rsid w:val="005D3B56"/>
    <w:rsid w:val="005D548F"/>
    <w:rsid w:val="005D5C4B"/>
    <w:rsid w:val="005E04E9"/>
    <w:rsid w:val="005E1A00"/>
    <w:rsid w:val="005E1B72"/>
    <w:rsid w:val="005E33A9"/>
    <w:rsid w:val="005E4803"/>
    <w:rsid w:val="005E7E7A"/>
    <w:rsid w:val="005F0F3F"/>
    <w:rsid w:val="005F0F7D"/>
    <w:rsid w:val="005F2100"/>
    <w:rsid w:val="005F3DE3"/>
    <w:rsid w:val="005F524E"/>
    <w:rsid w:val="005F555E"/>
    <w:rsid w:val="005F55DD"/>
    <w:rsid w:val="005F5A53"/>
    <w:rsid w:val="005F6269"/>
    <w:rsid w:val="005F73CD"/>
    <w:rsid w:val="005F785E"/>
    <w:rsid w:val="00601A4E"/>
    <w:rsid w:val="00602968"/>
    <w:rsid w:val="00603631"/>
    <w:rsid w:val="00603FED"/>
    <w:rsid w:val="00606271"/>
    <w:rsid w:val="00606737"/>
    <w:rsid w:val="0060679D"/>
    <w:rsid w:val="00607F2D"/>
    <w:rsid w:val="006105BC"/>
    <w:rsid w:val="00610CD3"/>
    <w:rsid w:val="00611992"/>
    <w:rsid w:val="006119F6"/>
    <w:rsid w:val="0061237C"/>
    <w:rsid w:val="00612C2B"/>
    <w:rsid w:val="00614199"/>
    <w:rsid w:val="00614408"/>
    <w:rsid w:val="00617941"/>
    <w:rsid w:val="006179E6"/>
    <w:rsid w:val="00620116"/>
    <w:rsid w:val="0062075B"/>
    <w:rsid w:val="00621347"/>
    <w:rsid w:val="006219C8"/>
    <w:rsid w:val="00621ED0"/>
    <w:rsid w:val="0062314D"/>
    <w:rsid w:val="00623586"/>
    <w:rsid w:val="00623764"/>
    <w:rsid w:val="00624725"/>
    <w:rsid w:val="00624E03"/>
    <w:rsid w:val="00624F4F"/>
    <w:rsid w:val="0062549F"/>
    <w:rsid w:val="006256DB"/>
    <w:rsid w:val="00627725"/>
    <w:rsid w:val="006277C8"/>
    <w:rsid w:val="006278C3"/>
    <w:rsid w:val="00627E7A"/>
    <w:rsid w:val="00630ED1"/>
    <w:rsid w:val="00631A09"/>
    <w:rsid w:val="00632390"/>
    <w:rsid w:val="00632847"/>
    <w:rsid w:val="00633183"/>
    <w:rsid w:val="006342AD"/>
    <w:rsid w:val="006343AD"/>
    <w:rsid w:val="0064187D"/>
    <w:rsid w:val="00642592"/>
    <w:rsid w:val="00642A4D"/>
    <w:rsid w:val="00642E49"/>
    <w:rsid w:val="006451CB"/>
    <w:rsid w:val="006502B9"/>
    <w:rsid w:val="00650A51"/>
    <w:rsid w:val="00652221"/>
    <w:rsid w:val="00652690"/>
    <w:rsid w:val="006526F1"/>
    <w:rsid w:val="00652755"/>
    <w:rsid w:val="00654DF8"/>
    <w:rsid w:val="00654E78"/>
    <w:rsid w:val="00656B0C"/>
    <w:rsid w:val="0066021B"/>
    <w:rsid w:val="00662180"/>
    <w:rsid w:val="00662597"/>
    <w:rsid w:val="00662A6D"/>
    <w:rsid w:val="00664EBD"/>
    <w:rsid w:val="00665EFC"/>
    <w:rsid w:val="0066660E"/>
    <w:rsid w:val="0066728F"/>
    <w:rsid w:val="00667B9B"/>
    <w:rsid w:val="00667CF1"/>
    <w:rsid w:val="00673028"/>
    <w:rsid w:val="006731A1"/>
    <w:rsid w:val="00673A35"/>
    <w:rsid w:val="00674216"/>
    <w:rsid w:val="006742EB"/>
    <w:rsid w:val="0067479D"/>
    <w:rsid w:val="00675626"/>
    <w:rsid w:val="00675DA8"/>
    <w:rsid w:val="00676D3E"/>
    <w:rsid w:val="0067751B"/>
    <w:rsid w:val="006776A1"/>
    <w:rsid w:val="00682CC8"/>
    <w:rsid w:val="00683A53"/>
    <w:rsid w:val="0068411C"/>
    <w:rsid w:val="0068555D"/>
    <w:rsid w:val="00686CEC"/>
    <w:rsid w:val="006876B7"/>
    <w:rsid w:val="0069080D"/>
    <w:rsid w:val="00691577"/>
    <w:rsid w:val="00694294"/>
    <w:rsid w:val="00694AF6"/>
    <w:rsid w:val="006954AE"/>
    <w:rsid w:val="00697B66"/>
    <w:rsid w:val="006A0AD5"/>
    <w:rsid w:val="006A0B6D"/>
    <w:rsid w:val="006A1540"/>
    <w:rsid w:val="006A1E10"/>
    <w:rsid w:val="006A34FA"/>
    <w:rsid w:val="006A3843"/>
    <w:rsid w:val="006A42B1"/>
    <w:rsid w:val="006A5454"/>
    <w:rsid w:val="006A5B7B"/>
    <w:rsid w:val="006A5D47"/>
    <w:rsid w:val="006A5FA2"/>
    <w:rsid w:val="006A63AF"/>
    <w:rsid w:val="006A698F"/>
    <w:rsid w:val="006A77FC"/>
    <w:rsid w:val="006A7D7C"/>
    <w:rsid w:val="006B02BE"/>
    <w:rsid w:val="006B052B"/>
    <w:rsid w:val="006B059D"/>
    <w:rsid w:val="006B3228"/>
    <w:rsid w:val="006B3826"/>
    <w:rsid w:val="006B5141"/>
    <w:rsid w:val="006B5FBF"/>
    <w:rsid w:val="006B639D"/>
    <w:rsid w:val="006C0AB3"/>
    <w:rsid w:val="006C4A46"/>
    <w:rsid w:val="006C4E00"/>
    <w:rsid w:val="006C4E02"/>
    <w:rsid w:val="006C4F2A"/>
    <w:rsid w:val="006C53E3"/>
    <w:rsid w:val="006C59E8"/>
    <w:rsid w:val="006C607F"/>
    <w:rsid w:val="006C6A6D"/>
    <w:rsid w:val="006C6D7D"/>
    <w:rsid w:val="006C6E96"/>
    <w:rsid w:val="006D00AF"/>
    <w:rsid w:val="006D0440"/>
    <w:rsid w:val="006D080C"/>
    <w:rsid w:val="006D11F6"/>
    <w:rsid w:val="006D3947"/>
    <w:rsid w:val="006D4679"/>
    <w:rsid w:val="006D68F4"/>
    <w:rsid w:val="006D6EEA"/>
    <w:rsid w:val="006D703A"/>
    <w:rsid w:val="006D78E5"/>
    <w:rsid w:val="006E0149"/>
    <w:rsid w:val="006E1AD4"/>
    <w:rsid w:val="006E1B1E"/>
    <w:rsid w:val="006E302A"/>
    <w:rsid w:val="006E3A7A"/>
    <w:rsid w:val="006E3CF4"/>
    <w:rsid w:val="006E4066"/>
    <w:rsid w:val="006E43C8"/>
    <w:rsid w:val="006E55F6"/>
    <w:rsid w:val="006E6070"/>
    <w:rsid w:val="006E6A82"/>
    <w:rsid w:val="006F12AF"/>
    <w:rsid w:val="006F1314"/>
    <w:rsid w:val="006F1873"/>
    <w:rsid w:val="006F47F9"/>
    <w:rsid w:val="006F4B67"/>
    <w:rsid w:val="006F5CB9"/>
    <w:rsid w:val="006F5FB0"/>
    <w:rsid w:val="006F6588"/>
    <w:rsid w:val="006F663E"/>
    <w:rsid w:val="006F6D29"/>
    <w:rsid w:val="006F724A"/>
    <w:rsid w:val="00700048"/>
    <w:rsid w:val="00703231"/>
    <w:rsid w:val="0070348B"/>
    <w:rsid w:val="0070493E"/>
    <w:rsid w:val="00704A03"/>
    <w:rsid w:val="00705B26"/>
    <w:rsid w:val="00706CF9"/>
    <w:rsid w:val="00707257"/>
    <w:rsid w:val="007076B3"/>
    <w:rsid w:val="00710633"/>
    <w:rsid w:val="00710CF4"/>
    <w:rsid w:val="00713242"/>
    <w:rsid w:val="007144B4"/>
    <w:rsid w:val="00714F76"/>
    <w:rsid w:val="007153DA"/>
    <w:rsid w:val="0071593B"/>
    <w:rsid w:val="00716E68"/>
    <w:rsid w:val="0072069B"/>
    <w:rsid w:val="007207BC"/>
    <w:rsid w:val="00720829"/>
    <w:rsid w:val="00720F12"/>
    <w:rsid w:val="007212BB"/>
    <w:rsid w:val="00722445"/>
    <w:rsid w:val="0072395C"/>
    <w:rsid w:val="00723A6D"/>
    <w:rsid w:val="0072406F"/>
    <w:rsid w:val="0072527A"/>
    <w:rsid w:val="007252AB"/>
    <w:rsid w:val="00726093"/>
    <w:rsid w:val="00726564"/>
    <w:rsid w:val="0072794E"/>
    <w:rsid w:val="00727EB3"/>
    <w:rsid w:val="00730549"/>
    <w:rsid w:val="00732C8E"/>
    <w:rsid w:val="00733CEB"/>
    <w:rsid w:val="00735139"/>
    <w:rsid w:val="00735762"/>
    <w:rsid w:val="007439C6"/>
    <w:rsid w:val="007441A0"/>
    <w:rsid w:val="00744894"/>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4D0"/>
    <w:rsid w:val="00756FCC"/>
    <w:rsid w:val="0075761E"/>
    <w:rsid w:val="00760087"/>
    <w:rsid w:val="0076129F"/>
    <w:rsid w:val="007614F3"/>
    <w:rsid w:val="00761993"/>
    <w:rsid w:val="00763333"/>
    <w:rsid w:val="00763CDE"/>
    <w:rsid w:val="00766D7D"/>
    <w:rsid w:val="0077078E"/>
    <w:rsid w:val="007707C7"/>
    <w:rsid w:val="00771A53"/>
    <w:rsid w:val="007728B0"/>
    <w:rsid w:val="00773D62"/>
    <w:rsid w:val="00774798"/>
    <w:rsid w:val="00774E00"/>
    <w:rsid w:val="00775D08"/>
    <w:rsid w:val="00776729"/>
    <w:rsid w:val="007803E4"/>
    <w:rsid w:val="00780C27"/>
    <w:rsid w:val="00782149"/>
    <w:rsid w:val="0078359E"/>
    <w:rsid w:val="00785701"/>
    <w:rsid w:val="00786DD4"/>
    <w:rsid w:val="007874F3"/>
    <w:rsid w:val="007917B0"/>
    <w:rsid w:val="00791937"/>
    <w:rsid w:val="00791EEE"/>
    <w:rsid w:val="00792D84"/>
    <w:rsid w:val="00792E9B"/>
    <w:rsid w:val="00793979"/>
    <w:rsid w:val="007973D1"/>
    <w:rsid w:val="007A163A"/>
    <w:rsid w:val="007A21A0"/>
    <w:rsid w:val="007A3E3F"/>
    <w:rsid w:val="007A4234"/>
    <w:rsid w:val="007A5D26"/>
    <w:rsid w:val="007A7EFA"/>
    <w:rsid w:val="007B0805"/>
    <w:rsid w:val="007B4A45"/>
    <w:rsid w:val="007B4F41"/>
    <w:rsid w:val="007C2331"/>
    <w:rsid w:val="007C3534"/>
    <w:rsid w:val="007C5388"/>
    <w:rsid w:val="007C5E0E"/>
    <w:rsid w:val="007C5F2E"/>
    <w:rsid w:val="007C729C"/>
    <w:rsid w:val="007C7583"/>
    <w:rsid w:val="007D0022"/>
    <w:rsid w:val="007D08F1"/>
    <w:rsid w:val="007D197E"/>
    <w:rsid w:val="007D19B9"/>
    <w:rsid w:val="007D2003"/>
    <w:rsid w:val="007D2458"/>
    <w:rsid w:val="007D2698"/>
    <w:rsid w:val="007D3434"/>
    <w:rsid w:val="007D3D0E"/>
    <w:rsid w:val="007D4925"/>
    <w:rsid w:val="007D5A4B"/>
    <w:rsid w:val="007D7247"/>
    <w:rsid w:val="007D72FA"/>
    <w:rsid w:val="007E048C"/>
    <w:rsid w:val="007E0698"/>
    <w:rsid w:val="007E0A15"/>
    <w:rsid w:val="007E25AF"/>
    <w:rsid w:val="007E2E98"/>
    <w:rsid w:val="007E4144"/>
    <w:rsid w:val="007E4667"/>
    <w:rsid w:val="007E73B5"/>
    <w:rsid w:val="007F0192"/>
    <w:rsid w:val="007F033B"/>
    <w:rsid w:val="007F0A11"/>
    <w:rsid w:val="007F0B87"/>
    <w:rsid w:val="007F156D"/>
    <w:rsid w:val="007F18A4"/>
    <w:rsid w:val="007F2958"/>
    <w:rsid w:val="007F2A24"/>
    <w:rsid w:val="007F33DB"/>
    <w:rsid w:val="007F49F1"/>
    <w:rsid w:val="007F4E80"/>
    <w:rsid w:val="007F5F88"/>
    <w:rsid w:val="007F7A32"/>
    <w:rsid w:val="008000E9"/>
    <w:rsid w:val="00800229"/>
    <w:rsid w:val="008002DD"/>
    <w:rsid w:val="00801E32"/>
    <w:rsid w:val="00802CAF"/>
    <w:rsid w:val="008033E4"/>
    <w:rsid w:val="00804F2E"/>
    <w:rsid w:val="008053F4"/>
    <w:rsid w:val="0080598D"/>
    <w:rsid w:val="00805E8F"/>
    <w:rsid w:val="008113E7"/>
    <w:rsid w:val="00811813"/>
    <w:rsid w:val="00812E3B"/>
    <w:rsid w:val="00813E95"/>
    <w:rsid w:val="00814830"/>
    <w:rsid w:val="0081514E"/>
    <w:rsid w:val="00816DB4"/>
    <w:rsid w:val="00817224"/>
    <w:rsid w:val="00817320"/>
    <w:rsid w:val="008209EE"/>
    <w:rsid w:val="00821F73"/>
    <w:rsid w:val="00822BB5"/>
    <w:rsid w:val="00822CCD"/>
    <w:rsid w:val="0082356E"/>
    <w:rsid w:val="0082382E"/>
    <w:rsid w:val="00823D9E"/>
    <w:rsid w:val="00824132"/>
    <w:rsid w:val="00825D68"/>
    <w:rsid w:val="00827A58"/>
    <w:rsid w:val="00827CA4"/>
    <w:rsid w:val="00830708"/>
    <w:rsid w:val="00831058"/>
    <w:rsid w:val="00831846"/>
    <w:rsid w:val="00831DCA"/>
    <w:rsid w:val="00832396"/>
    <w:rsid w:val="00832DF0"/>
    <w:rsid w:val="00833EE5"/>
    <w:rsid w:val="00834870"/>
    <w:rsid w:val="008362CD"/>
    <w:rsid w:val="00836578"/>
    <w:rsid w:val="00836DCA"/>
    <w:rsid w:val="00837924"/>
    <w:rsid w:val="00837B2C"/>
    <w:rsid w:val="00837E93"/>
    <w:rsid w:val="00840469"/>
    <w:rsid w:val="008414FF"/>
    <w:rsid w:val="00841521"/>
    <w:rsid w:val="00841F59"/>
    <w:rsid w:val="0084229C"/>
    <w:rsid w:val="00842E28"/>
    <w:rsid w:val="008437CD"/>
    <w:rsid w:val="00843D04"/>
    <w:rsid w:val="00844068"/>
    <w:rsid w:val="0084500F"/>
    <w:rsid w:val="0084595C"/>
    <w:rsid w:val="00845DCB"/>
    <w:rsid w:val="008468D0"/>
    <w:rsid w:val="00851E66"/>
    <w:rsid w:val="00851FE6"/>
    <w:rsid w:val="00852047"/>
    <w:rsid w:val="00853AB0"/>
    <w:rsid w:val="00855F11"/>
    <w:rsid w:val="008560E9"/>
    <w:rsid w:val="00857430"/>
    <w:rsid w:val="0085772B"/>
    <w:rsid w:val="008602F1"/>
    <w:rsid w:val="008628AA"/>
    <w:rsid w:val="00863D57"/>
    <w:rsid w:val="00864F45"/>
    <w:rsid w:val="0086641A"/>
    <w:rsid w:val="008668B8"/>
    <w:rsid w:val="008703A6"/>
    <w:rsid w:val="00870A8F"/>
    <w:rsid w:val="00870E80"/>
    <w:rsid w:val="0087192A"/>
    <w:rsid w:val="008727D6"/>
    <w:rsid w:val="00872BD2"/>
    <w:rsid w:val="00873CE7"/>
    <w:rsid w:val="00874D27"/>
    <w:rsid w:val="00874E29"/>
    <w:rsid w:val="00877A98"/>
    <w:rsid w:val="008805B1"/>
    <w:rsid w:val="00881426"/>
    <w:rsid w:val="0088450F"/>
    <w:rsid w:val="00885B3A"/>
    <w:rsid w:val="00886A17"/>
    <w:rsid w:val="00886D93"/>
    <w:rsid w:val="00887326"/>
    <w:rsid w:val="00887DFA"/>
    <w:rsid w:val="00891CAC"/>
    <w:rsid w:val="00891FCA"/>
    <w:rsid w:val="00893034"/>
    <w:rsid w:val="00896976"/>
    <w:rsid w:val="008A3BDE"/>
    <w:rsid w:val="008A3CFA"/>
    <w:rsid w:val="008A4DAA"/>
    <w:rsid w:val="008A5AC4"/>
    <w:rsid w:val="008A61DD"/>
    <w:rsid w:val="008A6564"/>
    <w:rsid w:val="008A6A18"/>
    <w:rsid w:val="008B08E4"/>
    <w:rsid w:val="008B0EF8"/>
    <w:rsid w:val="008B3D1E"/>
    <w:rsid w:val="008B52AB"/>
    <w:rsid w:val="008B538A"/>
    <w:rsid w:val="008B5F03"/>
    <w:rsid w:val="008B651A"/>
    <w:rsid w:val="008B6710"/>
    <w:rsid w:val="008C02CA"/>
    <w:rsid w:val="008C0D17"/>
    <w:rsid w:val="008C103A"/>
    <w:rsid w:val="008C3566"/>
    <w:rsid w:val="008C3946"/>
    <w:rsid w:val="008C3EB8"/>
    <w:rsid w:val="008C4A94"/>
    <w:rsid w:val="008C52E1"/>
    <w:rsid w:val="008C5337"/>
    <w:rsid w:val="008C557A"/>
    <w:rsid w:val="008C6382"/>
    <w:rsid w:val="008C65E4"/>
    <w:rsid w:val="008C6943"/>
    <w:rsid w:val="008C6997"/>
    <w:rsid w:val="008C6ACC"/>
    <w:rsid w:val="008C7A99"/>
    <w:rsid w:val="008D040F"/>
    <w:rsid w:val="008D196D"/>
    <w:rsid w:val="008D29F5"/>
    <w:rsid w:val="008D2B0C"/>
    <w:rsid w:val="008D3E49"/>
    <w:rsid w:val="008D4BA0"/>
    <w:rsid w:val="008D687E"/>
    <w:rsid w:val="008D7592"/>
    <w:rsid w:val="008D7B95"/>
    <w:rsid w:val="008E1735"/>
    <w:rsid w:val="008E1BDA"/>
    <w:rsid w:val="008E25F4"/>
    <w:rsid w:val="008E30C2"/>
    <w:rsid w:val="008E4A82"/>
    <w:rsid w:val="008E5E9E"/>
    <w:rsid w:val="008E6987"/>
    <w:rsid w:val="008F2811"/>
    <w:rsid w:val="008F38CF"/>
    <w:rsid w:val="008F39E9"/>
    <w:rsid w:val="008F4340"/>
    <w:rsid w:val="008F4CA6"/>
    <w:rsid w:val="00902481"/>
    <w:rsid w:val="00902FA7"/>
    <w:rsid w:val="0090305C"/>
    <w:rsid w:val="00904861"/>
    <w:rsid w:val="00904903"/>
    <w:rsid w:val="009052E6"/>
    <w:rsid w:val="009052F8"/>
    <w:rsid w:val="00906078"/>
    <w:rsid w:val="00906A88"/>
    <w:rsid w:val="00906ED7"/>
    <w:rsid w:val="0090729F"/>
    <w:rsid w:val="00910C27"/>
    <w:rsid w:val="00912F4E"/>
    <w:rsid w:val="00914BEE"/>
    <w:rsid w:val="00916313"/>
    <w:rsid w:val="00916EC5"/>
    <w:rsid w:val="00920C93"/>
    <w:rsid w:val="00921800"/>
    <w:rsid w:val="009219D0"/>
    <w:rsid w:val="00921B25"/>
    <w:rsid w:val="0092200E"/>
    <w:rsid w:val="00924C8D"/>
    <w:rsid w:val="00926502"/>
    <w:rsid w:val="009267ED"/>
    <w:rsid w:val="00926827"/>
    <w:rsid w:val="00930FA8"/>
    <w:rsid w:val="009317FA"/>
    <w:rsid w:val="00931DB5"/>
    <w:rsid w:val="00932A44"/>
    <w:rsid w:val="0093349A"/>
    <w:rsid w:val="00934701"/>
    <w:rsid w:val="00934ED7"/>
    <w:rsid w:val="00934F68"/>
    <w:rsid w:val="00935754"/>
    <w:rsid w:val="00936EAA"/>
    <w:rsid w:val="00937256"/>
    <w:rsid w:val="00937947"/>
    <w:rsid w:val="009403FE"/>
    <w:rsid w:val="00941A77"/>
    <w:rsid w:val="00941B2A"/>
    <w:rsid w:val="00943C92"/>
    <w:rsid w:val="009453FB"/>
    <w:rsid w:val="00947B8A"/>
    <w:rsid w:val="00951404"/>
    <w:rsid w:val="0095399E"/>
    <w:rsid w:val="00953AD3"/>
    <w:rsid w:val="00954220"/>
    <w:rsid w:val="00954C87"/>
    <w:rsid w:val="00954F7B"/>
    <w:rsid w:val="0095689D"/>
    <w:rsid w:val="00956C56"/>
    <w:rsid w:val="009578B6"/>
    <w:rsid w:val="009616CD"/>
    <w:rsid w:val="00961D84"/>
    <w:rsid w:val="00964DB3"/>
    <w:rsid w:val="009665E9"/>
    <w:rsid w:val="00971D1D"/>
    <w:rsid w:val="00972545"/>
    <w:rsid w:val="00974F43"/>
    <w:rsid w:val="00975FE0"/>
    <w:rsid w:val="00976E50"/>
    <w:rsid w:val="00977001"/>
    <w:rsid w:val="00981A6B"/>
    <w:rsid w:val="00981B6B"/>
    <w:rsid w:val="00984CC5"/>
    <w:rsid w:val="0099016E"/>
    <w:rsid w:val="009903CB"/>
    <w:rsid w:val="00991036"/>
    <w:rsid w:val="00991048"/>
    <w:rsid w:val="00991260"/>
    <w:rsid w:val="00993012"/>
    <w:rsid w:val="009950C0"/>
    <w:rsid w:val="00997686"/>
    <w:rsid w:val="009977B2"/>
    <w:rsid w:val="009A0EBC"/>
    <w:rsid w:val="009A1572"/>
    <w:rsid w:val="009A21F1"/>
    <w:rsid w:val="009A23FB"/>
    <w:rsid w:val="009A310F"/>
    <w:rsid w:val="009A3C0D"/>
    <w:rsid w:val="009A490F"/>
    <w:rsid w:val="009A497D"/>
    <w:rsid w:val="009A5079"/>
    <w:rsid w:val="009A6260"/>
    <w:rsid w:val="009A6D1F"/>
    <w:rsid w:val="009A7A8B"/>
    <w:rsid w:val="009B159C"/>
    <w:rsid w:val="009B4D78"/>
    <w:rsid w:val="009B4F4F"/>
    <w:rsid w:val="009B6267"/>
    <w:rsid w:val="009B62B0"/>
    <w:rsid w:val="009B687C"/>
    <w:rsid w:val="009B6AED"/>
    <w:rsid w:val="009C0832"/>
    <w:rsid w:val="009C3067"/>
    <w:rsid w:val="009C49DB"/>
    <w:rsid w:val="009C52D9"/>
    <w:rsid w:val="009C566A"/>
    <w:rsid w:val="009C5ADB"/>
    <w:rsid w:val="009C601C"/>
    <w:rsid w:val="009C6556"/>
    <w:rsid w:val="009C6622"/>
    <w:rsid w:val="009C698A"/>
    <w:rsid w:val="009C6F6A"/>
    <w:rsid w:val="009C747F"/>
    <w:rsid w:val="009D0E52"/>
    <w:rsid w:val="009D1186"/>
    <w:rsid w:val="009D1766"/>
    <w:rsid w:val="009D4222"/>
    <w:rsid w:val="009D4A1E"/>
    <w:rsid w:val="009D5821"/>
    <w:rsid w:val="009D67C3"/>
    <w:rsid w:val="009D7DE9"/>
    <w:rsid w:val="009E089A"/>
    <w:rsid w:val="009E27C0"/>
    <w:rsid w:val="009E31EF"/>
    <w:rsid w:val="009E3E8F"/>
    <w:rsid w:val="009E4AF8"/>
    <w:rsid w:val="009E605E"/>
    <w:rsid w:val="009E77A4"/>
    <w:rsid w:val="009F1514"/>
    <w:rsid w:val="009F230A"/>
    <w:rsid w:val="009F23AA"/>
    <w:rsid w:val="009F486E"/>
    <w:rsid w:val="009F4C30"/>
    <w:rsid w:val="009F65A7"/>
    <w:rsid w:val="009F7102"/>
    <w:rsid w:val="009F7920"/>
    <w:rsid w:val="009F7F37"/>
    <w:rsid w:val="00A00C3D"/>
    <w:rsid w:val="00A013D0"/>
    <w:rsid w:val="00A01689"/>
    <w:rsid w:val="00A017DA"/>
    <w:rsid w:val="00A01835"/>
    <w:rsid w:val="00A01C4A"/>
    <w:rsid w:val="00A01E06"/>
    <w:rsid w:val="00A01E31"/>
    <w:rsid w:val="00A021CF"/>
    <w:rsid w:val="00A036C2"/>
    <w:rsid w:val="00A04B3F"/>
    <w:rsid w:val="00A05FC9"/>
    <w:rsid w:val="00A06301"/>
    <w:rsid w:val="00A10732"/>
    <w:rsid w:val="00A10E9D"/>
    <w:rsid w:val="00A116B0"/>
    <w:rsid w:val="00A1194A"/>
    <w:rsid w:val="00A1493A"/>
    <w:rsid w:val="00A1509C"/>
    <w:rsid w:val="00A16818"/>
    <w:rsid w:val="00A20A2C"/>
    <w:rsid w:val="00A224A2"/>
    <w:rsid w:val="00A23F8B"/>
    <w:rsid w:val="00A25DFC"/>
    <w:rsid w:val="00A30356"/>
    <w:rsid w:val="00A32A6A"/>
    <w:rsid w:val="00A334F8"/>
    <w:rsid w:val="00A33C1F"/>
    <w:rsid w:val="00A33CB5"/>
    <w:rsid w:val="00A34939"/>
    <w:rsid w:val="00A34D4B"/>
    <w:rsid w:val="00A3580F"/>
    <w:rsid w:val="00A3597E"/>
    <w:rsid w:val="00A35F73"/>
    <w:rsid w:val="00A365AA"/>
    <w:rsid w:val="00A3730D"/>
    <w:rsid w:val="00A37A1C"/>
    <w:rsid w:val="00A37B3A"/>
    <w:rsid w:val="00A4081D"/>
    <w:rsid w:val="00A40C35"/>
    <w:rsid w:val="00A426CA"/>
    <w:rsid w:val="00A42DFF"/>
    <w:rsid w:val="00A42F1A"/>
    <w:rsid w:val="00A42FC4"/>
    <w:rsid w:val="00A4354D"/>
    <w:rsid w:val="00A43ECC"/>
    <w:rsid w:val="00A45DBA"/>
    <w:rsid w:val="00A4699D"/>
    <w:rsid w:val="00A47D54"/>
    <w:rsid w:val="00A50179"/>
    <w:rsid w:val="00A51453"/>
    <w:rsid w:val="00A52D3A"/>
    <w:rsid w:val="00A52D91"/>
    <w:rsid w:val="00A53C46"/>
    <w:rsid w:val="00A5558C"/>
    <w:rsid w:val="00A558DF"/>
    <w:rsid w:val="00A566AA"/>
    <w:rsid w:val="00A61245"/>
    <w:rsid w:val="00A64B59"/>
    <w:rsid w:val="00A650C4"/>
    <w:rsid w:val="00A66023"/>
    <w:rsid w:val="00A662A9"/>
    <w:rsid w:val="00A66921"/>
    <w:rsid w:val="00A67B72"/>
    <w:rsid w:val="00A71C47"/>
    <w:rsid w:val="00A71EAC"/>
    <w:rsid w:val="00A72EDE"/>
    <w:rsid w:val="00A74D6C"/>
    <w:rsid w:val="00A764E3"/>
    <w:rsid w:val="00A76984"/>
    <w:rsid w:val="00A77A00"/>
    <w:rsid w:val="00A80627"/>
    <w:rsid w:val="00A806F2"/>
    <w:rsid w:val="00A80F02"/>
    <w:rsid w:val="00A81510"/>
    <w:rsid w:val="00A817FB"/>
    <w:rsid w:val="00A819DF"/>
    <w:rsid w:val="00A82490"/>
    <w:rsid w:val="00A85080"/>
    <w:rsid w:val="00A85211"/>
    <w:rsid w:val="00A85862"/>
    <w:rsid w:val="00A90A9A"/>
    <w:rsid w:val="00A90AF5"/>
    <w:rsid w:val="00A91C22"/>
    <w:rsid w:val="00A93EB7"/>
    <w:rsid w:val="00A94333"/>
    <w:rsid w:val="00A976B6"/>
    <w:rsid w:val="00AA14FB"/>
    <w:rsid w:val="00AA1D24"/>
    <w:rsid w:val="00AA4CC9"/>
    <w:rsid w:val="00AA4FD7"/>
    <w:rsid w:val="00AA667A"/>
    <w:rsid w:val="00AA7076"/>
    <w:rsid w:val="00AA7081"/>
    <w:rsid w:val="00AA7576"/>
    <w:rsid w:val="00AA7EC1"/>
    <w:rsid w:val="00AB0A5B"/>
    <w:rsid w:val="00AB1042"/>
    <w:rsid w:val="00AB2E3B"/>
    <w:rsid w:val="00AB34BF"/>
    <w:rsid w:val="00AB3F78"/>
    <w:rsid w:val="00AB49AE"/>
    <w:rsid w:val="00AB4D22"/>
    <w:rsid w:val="00AB5BAB"/>
    <w:rsid w:val="00AC033B"/>
    <w:rsid w:val="00AC0630"/>
    <w:rsid w:val="00AC1CC7"/>
    <w:rsid w:val="00AC290E"/>
    <w:rsid w:val="00AC30C1"/>
    <w:rsid w:val="00AC3AE8"/>
    <w:rsid w:val="00AC3B23"/>
    <w:rsid w:val="00AC3E2A"/>
    <w:rsid w:val="00AC4DEE"/>
    <w:rsid w:val="00AC640C"/>
    <w:rsid w:val="00AC6A06"/>
    <w:rsid w:val="00AC6B38"/>
    <w:rsid w:val="00AC6E3A"/>
    <w:rsid w:val="00AC7B45"/>
    <w:rsid w:val="00AD093C"/>
    <w:rsid w:val="00AD18EC"/>
    <w:rsid w:val="00AD1C3E"/>
    <w:rsid w:val="00AD3C4F"/>
    <w:rsid w:val="00AD444F"/>
    <w:rsid w:val="00AD5106"/>
    <w:rsid w:val="00AD5D2E"/>
    <w:rsid w:val="00AD5D41"/>
    <w:rsid w:val="00AD697A"/>
    <w:rsid w:val="00AE03EE"/>
    <w:rsid w:val="00AE095E"/>
    <w:rsid w:val="00AE186F"/>
    <w:rsid w:val="00AE28CD"/>
    <w:rsid w:val="00AE3897"/>
    <w:rsid w:val="00AE3C8B"/>
    <w:rsid w:val="00AE3EC1"/>
    <w:rsid w:val="00AE6A31"/>
    <w:rsid w:val="00AE76AA"/>
    <w:rsid w:val="00AF0093"/>
    <w:rsid w:val="00AF1DD1"/>
    <w:rsid w:val="00AF4056"/>
    <w:rsid w:val="00AF4BE0"/>
    <w:rsid w:val="00AF4D00"/>
    <w:rsid w:val="00AF4F67"/>
    <w:rsid w:val="00AF5176"/>
    <w:rsid w:val="00AF5487"/>
    <w:rsid w:val="00AF7408"/>
    <w:rsid w:val="00B00E13"/>
    <w:rsid w:val="00B01418"/>
    <w:rsid w:val="00B02322"/>
    <w:rsid w:val="00B02DB2"/>
    <w:rsid w:val="00B04862"/>
    <w:rsid w:val="00B05689"/>
    <w:rsid w:val="00B10295"/>
    <w:rsid w:val="00B108CA"/>
    <w:rsid w:val="00B10B70"/>
    <w:rsid w:val="00B10D87"/>
    <w:rsid w:val="00B1102A"/>
    <w:rsid w:val="00B11BA3"/>
    <w:rsid w:val="00B1213C"/>
    <w:rsid w:val="00B12DF1"/>
    <w:rsid w:val="00B1469C"/>
    <w:rsid w:val="00B150BF"/>
    <w:rsid w:val="00B15BB5"/>
    <w:rsid w:val="00B16395"/>
    <w:rsid w:val="00B1680D"/>
    <w:rsid w:val="00B17674"/>
    <w:rsid w:val="00B17D72"/>
    <w:rsid w:val="00B200EB"/>
    <w:rsid w:val="00B214F2"/>
    <w:rsid w:val="00B22D5E"/>
    <w:rsid w:val="00B239B5"/>
    <w:rsid w:val="00B24A4E"/>
    <w:rsid w:val="00B24AB9"/>
    <w:rsid w:val="00B2556B"/>
    <w:rsid w:val="00B25D03"/>
    <w:rsid w:val="00B2782B"/>
    <w:rsid w:val="00B3017A"/>
    <w:rsid w:val="00B30211"/>
    <w:rsid w:val="00B3023D"/>
    <w:rsid w:val="00B310D5"/>
    <w:rsid w:val="00B3207F"/>
    <w:rsid w:val="00B330D7"/>
    <w:rsid w:val="00B33C5D"/>
    <w:rsid w:val="00B33EBD"/>
    <w:rsid w:val="00B34D8A"/>
    <w:rsid w:val="00B34E54"/>
    <w:rsid w:val="00B34F38"/>
    <w:rsid w:val="00B360F8"/>
    <w:rsid w:val="00B37653"/>
    <w:rsid w:val="00B37BAA"/>
    <w:rsid w:val="00B401B3"/>
    <w:rsid w:val="00B407F0"/>
    <w:rsid w:val="00B409D4"/>
    <w:rsid w:val="00B414A3"/>
    <w:rsid w:val="00B416AA"/>
    <w:rsid w:val="00B4187D"/>
    <w:rsid w:val="00B42624"/>
    <w:rsid w:val="00B42CAC"/>
    <w:rsid w:val="00B434A2"/>
    <w:rsid w:val="00B43588"/>
    <w:rsid w:val="00B43DC2"/>
    <w:rsid w:val="00B466AA"/>
    <w:rsid w:val="00B474BA"/>
    <w:rsid w:val="00B47C1B"/>
    <w:rsid w:val="00B50221"/>
    <w:rsid w:val="00B52088"/>
    <w:rsid w:val="00B522DC"/>
    <w:rsid w:val="00B528FC"/>
    <w:rsid w:val="00B53BEB"/>
    <w:rsid w:val="00B53E8E"/>
    <w:rsid w:val="00B558A3"/>
    <w:rsid w:val="00B57614"/>
    <w:rsid w:val="00B60560"/>
    <w:rsid w:val="00B6076F"/>
    <w:rsid w:val="00B625A2"/>
    <w:rsid w:val="00B63059"/>
    <w:rsid w:val="00B636D5"/>
    <w:rsid w:val="00B64532"/>
    <w:rsid w:val="00B64DDF"/>
    <w:rsid w:val="00B650D1"/>
    <w:rsid w:val="00B65316"/>
    <w:rsid w:val="00B66062"/>
    <w:rsid w:val="00B669A6"/>
    <w:rsid w:val="00B708BE"/>
    <w:rsid w:val="00B717F4"/>
    <w:rsid w:val="00B723E5"/>
    <w:rsid w:val="00B75086"/>
    <w:rsid w:val="00B75487"/>
    <w:rsid w:val="00B7604C"/>
    <w:rsid w:val="00B76FB1"/>
    <w:rsid w:val="00B8070B"/>
    <w:rsid w:val="00B80BB2"/>
    <w:rsid w:val="00B81D82"/>
    <w:rsid w:val="00B83103"/>
    <w:rsid w:val="00B84FF6"/>
    <w:rsid w:val="00B86909"/>
    <w:rsid w:val="00B87368"/>
    <w:rsid w:val="00B87D00"/>
    <w:rsid w:val="00B91C42"/>
    <w:rsid w:val="00B922F7"/>
    <w:rsid w:val="00B9246C"/>
    <w:rsid w:val="00B92D8A"/>
    <w:rsid w:val="00B9332D"/>
    <w:rsid w:val="00B9467B"/>
    <w:rsid w:val="00B95AF2"/>
    <w:rsid w:val="00B95B40"/>
    <w:rsid w:val="00B96557"/>
    <w:rsid w:val="00B97B13"/>
    <w:rsid w:val="00BA0F5C"/>
    <w:rsid w:val="00BA1257"/>
    <w:rsid w:val="00BA1B6D"/>
    <w:rsid w:val="00BA2FCD"/>
    <w:rsid w:val="00BA30BA"/>
    <w:rsid w:val="00BA3C8C"/>
    <w:rsid w:val="00BA4CD4"/>
    <w:rsid w:val="00BA5626"/>
    <w:rsid w:val="00BA6C81"/>
    <w:rsid w:val="00BA71E8"/>
    <w:rsid w:val="00BB0133"/>
    <w:rsid w:val="00BB0483"/>
    <w:rsid w:val="00BB0F12"/>
    <w:rsid w:val="00BB10D5"/>
    <w:rsid w:val="00BB1FF7"/>
    <w:rsid w:val="00BB247A"/>
    <w:rsid w:val="00BB2BDB"/>
    <w:rsid w:val="00BB3C62"/>
    <w:rsid w:val="00BB3F54"/>
    <w:rsid w:val="00BB4BEC"/>
    <w:rsid w:val="00BB4D3E"/>
    <w:rsid w:val="00BB54CB"/>
    <w:rsid w:val="00BB6B14"/>
    <w:rsid w:val="00BC1353"/>
    <w:rsid w:val="00BC14E3"/>
    <w:rsid w:val="00BC2C8C"/>
    <w:rsid w:val="00BC47D3"/>
    <w:rsid w:val="00BC4B33"/>
    <w:rsid w:val="00BC4D56"/>
    <w:rsid w:val="00BC53F9"/>
    <w:rsid w:val="00BC57BB"/>
    <w:rsid w:val="00BC58CC"/>
    <w:rsid w:val="00BC5C83"/>
    <w:rsid w:val="00BC6354"/>
    <w:rsid w:val="00BC6B7A"/>
    <w:rsid w:val="00BC6E20"/>
    <w:rsid w:val="00BD16FF"/>
    <w:rsid w:val="00BD339B"/>
    <w:rsid w:val="00BD787D"/>
    <w:rsid w:val="00BE1548"/>
    <w:rsid w:val="00BE18B4"/>
    <w:rsid w:val="00BE1B17"/>
    <w:rsid w:val="00BE356E"/>
    <w:rsid w:val="00BE5B9A"/>
    <w:rsid w:val="00BE6998"/>
    <w:rsid w:val="00BE75DD"/>
    <w:rsid w:val="00BF03C5"/>
    <w:rsid w:val="00BF1910"/>
    <w:rsid w:val="00BF1BE1"/>
    <w:rsid w:val="00BF1DDC"/>
    <w:rsid w:val="00BF20A9"/>
    <w:rsid w:val="00BF2749"/>
    <w:rsid w:val="00BF33AB"/>
    <w:rsid w:val="00BF3F24"/>
    <w:rsid w:val="00BF4754"/>
    <w:rsid w:val="00BF52F6"/>
    <w:rsid w:val="00BF5D52"/>
    <w:rsid w:val="00BF6DDE"/>
    <w:rsid w:val="00BF71E8"/>
    <w:rsid w:val="00C000CB"/>
    <w:rsid w:val="00C001CA"/>
    <w:rsid w:val="00C0027F"/>
    <w:rsid w:val="00C00C36"/>
    <w:rsid w:val="00C01A1C"/>
    <w:rsid w:val="00C05014"/>
    <w:rsid w:val="00C060CB"/>
    <w:rsid w:val="00C06C97"/>
    <w:rsid w:val="00C12480"/>
    <w:rsid w:val="00C12CD4"/>
    <w:rsid w:val="00C13198"/>
    <w:rsid w:val="00C13570"/>
    <w:rsid w:val="00C1439E"/>
    <w:rsid w:val="00C1445D"/>
    <w:rsid w:val="00C1459A"/>
    <w:rsid w:val="00C14CC8"/>
    <w:rsid w:val="00C158B3"/>
    <w:rsid w:val="00C15CD9"/>
    <w:rsid w:val="00C17BF3"/>
    <w:rsid w:val="00C20D42"/>
    <w:rsid w:val="00C20D94"/>
    <w:rsid w:val="00C228A9"/>
    <w:rsid w:val="00C23304"/>
    <w:rsid w:val="00C241BC"/>
    <w:rsid w:val="00C2444A"/>
    <w:rsid w:val="00C25926"/>
    <w:rsid w:val="00C262F2"/>
    <w:rsid w:val="00C266ED"/>
    <w:rsid w:val="00C26AB8"/>
    <w:rsid w:val="00C275DD"/>
    <w:rsid w:val="00C3070F"/>
    <w:rsid w:val="00C325B9"/>
    <w:rsid w:val="00C32F93"/>
    <w:rsid w:val="00C352A7"/>
    <w:rsid w:val="00C355E7"/>
    <w:rsid w:val="00C364CF"/>
    <w:rsid w:val="00C3671B"/>
    <w:rsid w:val="00C37D9D"/>
    <w:rsid w:val="00C41319"/>
    <w:rsid w:val="00C41FC5"/>
    <w:rsid w:val="00C42293"/>
    <w:rsid w:val="00C4236B"/>
    <w:rsid w:val="00C42A97"/>
    <w:rsid w:val="00C43062"/>
    <w:rsid w:val="00C44FA6"/>
    <w:rsid w:val="00C4562C"/>
    <w:rsid w:val="00C462F2"/>
    <w:rsid w:val="00C4697C"/>
    <w:rsid w:val="00C46B74"/>
    <w:rsid w:val="00C47620"/>
    <w:rsid w:val="00C50BC3"/>
    <w:rsid w:val="00C5192B"/>
    <w:rsid w:val="00C53639"/>
    <w:rsid w:val="00C53CAB"/>
    <w:rsid w:val="00C60414"/>
    <w:rsid w:val="00C60B0C"/>
    <w:rsid w:val="00C60F19"/>
    <w:rsid w:val="00C62FEB"/>
    <w:rsid w:val="00C6336F"/>
    <w:rsid w:val="00C6732E"/>
    <w:rsid w:val="00C702AD"/>
    <w:rsid w:val="00C72003"/>
    <w:rsid w:val="00C72F02"/>
    <w:rsid w:val="00C748FE"/>
    <w:rsid w:val="00C76B67"/>
    <w:rsid w:val="00C76F6E"/>
    <w:rsid w:val="00C83397"/>
    <w:rsid w:val="00C848F5"/>
    <w:rsid w:val="00C8627C"/>
    <w:rsid w:val="00C87429"/>
    <w:rsid w:val="00C87624"/>
    <w:rsid w:val="00C87F63"/>
    <w:rsid w:val="00C90225"/>
    <w:rsid w:val="00C9074D"/>
    <w:rsid w:val="00C910B4"/>
    <w:rsid w:val="00C91A90"/>
    <w:rsid w:val="00C94B68"/>
    <w:rsid w:val="00C9523B"/>
    <w:rsid w:val="00C9571F"/>
    <w:rsid w:val="00C95BCE"/>
    <w:rsid w:val="00CA03B8"/>
    <w:rsid w:val="00CA1EDF"/>
    <w:rsid w:val="00CA2326"/>
    <w:rsid w:val="00CA2AF8"/>
    <w:rsid w:val="00CA2B0F"/>
    <w:rsid w:val="00CA2E2F"/>
    <w:rsid w:val="00CA3891"/>
    <w:rsid w:val="00CA5146"/>
    <w:rsid w:val="00CA5B82"/>
    <w:rsid w:val="00CA62A8"/>
    <w:rsid w:val="00CA71A1"/>
    <w:rsid w:val="00CA75C2"/>
    <w:rsid w:val="00CB0121"/>
    <w:rsid w:val="00CB0A7A"/>
    <w:rsid w:val="00CB1263"/>
    <w:rsid w:val="00CB3BC6"/>
    <w:rsid w:val="00CB4E9F"/>
    <w:rsid w:val="00CB53AE"/>
    <w:rsid w:val="00CB739F"/>
    <w:rsid w:val="00CB7B48"/>
    <w:rsid w:val="00CC02D8"/>
    <w:rsid w:val="00CC194E"/>
    <w:rsid w:val="00CC2B54"/>
    <w:rsid w:val="00CC2E93"/>
    <w:rsid w:val="00CC5394"/>
    <w:rsid w:val="00CC5516"/>
    <w:rsid w:val="00CC612B"/>
    <w:rsid w:val="00CC6D11"/>
    <w:rsid w:val="00CD0ADA"/>
    <w:rsid w:val="00CD1074"/>
    <w:rsid w:val="00CD1375"/>
    <w:rsid w:val="00CD1C47"/>
    <w:rsid w:val="00CD1D3C"/>
    <w:rsid w:val="00CD3F53"/>
    <w:rsid w:val="00CD43FF"/>
    <w:rsid w:val="00CD441C"/>
    <w:rsid w:val="00CD56D0"/>
    <w:rsid w:val="00CD601A"/>
    <w:rsid w:val="00CE02BF"/>
    <w:rsid w:val="00CE0548"/>
    <w:rsid w:val="00CE0D26"/>
    <w:rsid w:val="00CE1DE8"/>
    <w:rsid w:val="00CE2080"/>
    <w:rsid w:val="00CE2683"/>
    <w:rsid w:val="00CE4C7C"/>
    <w:rsid w:val="00CE4E39"/>
    <w:rsid w:val="00CE54CD"/>
    <w:rsid w:val="00CF0124"/>
    <w:rsid w:val="00CF0EEC"/>
    <w:rsid w:val="00CF14D9"/>
    <w:rsid w:val="00CF24CD"/>
    <w:rsid w:val="00CF39D4"/>
    <w:rsid w:val="00CF3D00"/>
    <w:rsid w:val="00CF5E4D"/>
    <w:rsid w:val="00CF6CBE"/>
    <w:rsid w:val="00D003EC"/>
    <w:rsid w:val="00D01DD3"/>
    <w:rsid w:val="00D0243D"/>
    <w:rsid w:val="00D037F9"/>
    <w:rsid w:val="00D03D6E"/>
    <w:rsid w:val="00D03F1D"/>
    <w:rsid w:val="00D04835"/>
    <w:rsid w:val="00D0523F"/>
    <w:rsid w:val="00D06722"/>
    <w:rsid w:val="00D0729A"/>
    <w:rsid w:val="00D0783B"/>
    <w:rsid w:val="00D07B4F"/>
    <w:rsid w:val="00D1002E"/>
    <w:rsid w:val="00D11C89"/>
    <w:rsid w:val="00D1283B"/>
    <w:rsid w:val="00D12F69"/>
    <w:rsid w:val="00D13116"/>
    <w:rsid w:val="00D137F3"/>
    <w:rsid w:val="00D202D7"/>
    <w:rsid w:val="00D209B5"/>
    <w:rsid w:val="00D219F1"/>
    <w:rsid w:val="00D21D0B"/>
    <w:rsid w:val="00D23800"/>
    <w:rsid w:val="00D249E8"/>
    <w:rsid w:val="00D24C4E"/>
    <w:rsid w:val="00D26A34"/>
    <w:rsid w:val="00D3070A"/>
    <w:rsid w:val="00D30739"/>
    <w:rsid w:val="00D30A7E"/>
    <w:rsid w:val="00D30DB3"/>
    <w:rsid w:val="00D31C8F"/>
    <w:rsid w:val="00D3291D"/>
    <w:rsid w:val="00D35EB8"/>
    <w:rsid w:val="00D40724"/>
    <w:rsid w:val="00D419BC"/>
    <w:rsid w:val="00D41CDC"/>
    <w:rsid w:val="00D41EDF"/>
    <w:rsid w:val="00D458AE"/>
    <w:rsid w:val="00D47A97"/>
    <w:rsid w:val="00D52320"/>
    <w:rsid w:val="00D53EC2"/>
    <w:rsid w:val="00D54DAE"/>
    <w:rsid w:val="00D55762"/>
    <w:rsid w:val="00D55F05"/>
    <w:rsid w:val="00D56C20"/>
    <w:rsid w:val="00D56E97"/>
    <w:rsid w:val="00D61930"/>
    <w:rsid w:val="00D62FED"/>
    <w:rsid w:val="00D63B70"/>
    <w:rsid w:val="00D63BDC"/>
    <w:rsid w:val="00D66AB8"/>
    <w:rsid w:val="00D67B2B"/>
    <w:rsid w:val="00D70578"/>
    <w:rsid w:val="00D7059F"/>
    <w:rsid w:val="00D71B3B"/>
    <w:rsid w:val="00D71ED8"/>
    <w:rsid w:val="00D728F5"/>
    <w:rsid w:val="00D7314C"/>
    <w:rsid w:val="00D74513"/>
    <w:rsid w:val="00D768E5"/>
    <w:rsid w:val="00D76D30"/>
    <w:rsid w:val="00D76EC1"/>
    <w:rsid w:val="00D76F5C"/>
    <w:rsid w:val="00D77B05"/>
    <w:rsid w:val="00D80371"/>
    <w:rsid w:val="00D82693"/>
    <w:rsid w:val="00D82DC3"/>
    <w:rsid w:val="00D833B6"/>
    <w:rsid w:val="00D83448"/>
    <w:rsid w:val="00D856E6"/>
    <w:rsid w:val="00D85834"/>
    <w:rsid w:val="00D871D1"/>
    <w:rsid w:val="00D87A4F"/>
    <w:rsid w:val="00D87DF1"/>
    <w:rsid w:val="00D90B18"/>
    <w:rsid w:val="00D91FEB"/>
    <w:rsid w:val="00D92EF4"/>
    <w:rsid w:val="00D93089"/>
    <w:rsid w:val="00D9508D"/>
    <w:rsid w:val="00D95367"/>
    <w:rsid w:val="00D95EE2"/>
    <w:rsid w:val="00D96F97"/>
    <w:rsid w:val="00DA116D"/>
    <w:rsid w:val="00DA1FCE"/>
    <w:rsid w:val="00DA2AC0"/>
    <w:rsid w:val="00DA54B3"/>
    <w:rsid w:val="00DA690E"/>
    <w:rsid w:val="00DB0FCE"/>
    <w:rsid w:val="00DB36E5"/>
    <w:rsid w:val="00DB3B3D"/>
    <w:rsid w:val="00DB4102"/>
    <w:rsid w:val="00DB4296"/>
    <w:rsid w:val="00DB49AE"/>
    <w:rsid w:val="00DB4E28"/>
    <w:rsid w:val="00DB7475"/>
    <w:rsid w:val="00DB7CBA"/>
    <w:rsid w:val="00DC1DDA"/>
    <w:rsid w:val="00DC23C6"/>
    <w:rsid w:val="00DC2695"/>
    <w:rsid w:val="00DC2BDC"/>
    <w:rsid w:val="00DC3069"/>
    <w:rsid w:val="00DC4436"/>
    <w:rsid w:val="00DC4D7C"/>
    <w:rsid w:val="00DC56FC"/>
    <w:rsid w:val="00DC6084"/>
    <w:rsid w:val="00DC6126"/>
    <w:rsid w:val="00DC66BA"/>
    <w:rsid w:val="00DC6A6B"/>
    <w:rsid w:val="00DC6DDC"/>
    <w:rsid w:val="00DC7B9C"/>
    <w:rsid w:val="00DD0171"/>
    <w:rsid w:val="00DD0874"/>
    <w:rsid w:val="00DD12C0"/>
    <w:rsid w:val="00DD29E1"/>
    <w:rsid w:val="00DD55D1"/>
    <w:rsid w:val="00DD562D"/>
    <w:rsid w:val="00DD568A"/>
    <w:rsid w:val="00DE00BC"/>
    <w:rsid w:val="00DE08FF"/>
    <w:rsid w:val="00DE1A9B"/>
    <w:rsid w:val="00DE23DD"/>
    <w:rsid w:val="00DE24A5"/>
    <w:rsid w:val="00DE3C4E"/>
    <w:rsid w:val="00DE3E30"/>
    <w:rsid w:val="00DE67E7"/>
    <w:rsid w:val="00DE6B83"/>
    <w:rsid w:val="00DF014B"/>
    <w:rsid w:val="00DF442E"/>
    <w:rsid w:val="00DF581D"/>
    <w:rsid w:val="00DF60F7"/>
    <w:rsid w:val="00DF6513"/>
    <w:rsid w:val="00DF68F7"/>
    <w:rsid w:val="00DF748E"/>
    <w:rsid w:val="00DF7868"/>
    <w:rsid w:val="00DF7FFB"/>
    <w:rsid w:val="00E006D6"/>
    <w:rsid w:val="00E017FF"/>
    <w:rsid w:val="00E03217"/>
    <w:rsid w:val="00E03FCF"/>
    <w:rsid w:val="00E04CD7"/>
    <w:rsid w:val="00E0526A"/>
    <w:rsid w:val="00E06210"/>
    <w:rsid w:val="00E07EE9"/>
    <w:rsid w:val="00E1159F"/>
    <w:rsid w:val="00E12107"/>
    <w:rsid w:val="00E1219C"/>
    <w:rsid w:val="00E123EF"/>
    <w:rsid w:val="00E13016"/>
    <w:rsid w:val="00E13220"/>
    <w:rsid w:val="00E13A6C"/>
    <w:rsid w:val="00E13D40"/>
    <w:rsid w:val="00E149C8"/>
    <w:rsid w:val="00E14A3B"/>
    <w:rsid w:val="00E14F69"/>
    <w:rsid w:val="00E15EA7"/>
    <w:rsid w:val="00E175A0"/>
    <w:rsid w:val="00E20A29"/>
    <w:rsid w:val="00E2166A"/>
    <w:rsid w:val="00E21FEA"/>
    <w:rsid w:val="00E221D6"/>
    <w:rsid w:val="00E222EF"/>
    <w:rsid w:val="00E2305A"/>
    <w:rsid w:val="00E26D16"/>
    <w:rsid w:val="00E316A8"/>
    <w:rsid w:val="00E31C83"/>
    <w:rsid w:val="00E31DDC"/>
    <w:rsid w:val="00E32C82"/>
    <w:rsid w:val="00E32D91"/>
    <w:rsid w:val="00E32F65"/>
    <w:rsid w:val="00E350E7"/>
    <w:rsid w:val="00E3531D"/>
    <w:rsid w:val="00E35856"/>
    <w:rsid w:val="00E35880"/>
    <w:rsid w:val="00E36B44"/>
    <w:rsid w:val="00E37519"/>
    <w:rsid w:val="00E40DC5"/>
    <w:rsid w:val="00E410AE"/>
    <w:rsid w:val="00E42839"/>
    <w:rsid w:val="00E4655C"/>
    <w:rsid w:val="00E46C50"/>
    <w:rsid w:val="00E46CCE"/>
    <w:rsid w:val="00E503F4"/>
    <w:rsid w:val="00E50DDD"/>
    <w:rsid w:val="00E524E4"/>
    <w:rsid w:val="00E526B8"/>
    <w:rsid w:val="00E533F8"/>
    <w:rsid w:val="00E53A3D"/>
    <w:rsid w:val="00E53B25"/>
    <w:rsid w:val="00E5475F"/>
    <w:rsid w:val="00E55C96"/>
    <w:rsid w:val="00E56472"/>
    <w:rsid w:val="00E57DB5"/>
    <w:rsid w:val="00E60ADE"/>
    <w:rsid w:val="00E61707"/>
    <w:rsid w:val="00E61BFA"/>
    <w:rsid w:val="00E62C20"/>
    <w:rsid w:val="00E64BF2"/>
    <w:rsid w:val="00E67CD2"/>
    <w:rsid w:val="00E70DAF"/>
    <w:rsid w:val="00E70FF9"/>
    <w:rsid w:val="00E71B56"/>
    <w:rsid w:val="00E72898"/>
    <w:rsid w:val="00E7300D"/>
    <w:rsid w:val="00E744A7"/>
    <w:rsid w:val="00E7483F"/>
    <w:rsid w:val="00E7497A"/>
    <w:rsid w:val="00E74C18"/>
    <w:rsid w:val="00E75F7D"/>
    <w:rsid w:val="00E76C46"/>
    <w:rsid w:val="00E7762E"/>
    <w:rsid w:val="00E8024A"/>
    <w:rsid w:val="00E8091F"/>
    <w:rsid w:val="00E82CC1"/>
    <w:rsid w:val="00E833E8"/>
    <w:rsid w:val="00E835CF"/>
    <w:rsid w:val="00E83E2B"/>
    <w:rsid w:val="00E83F46"/>
    <w:rsid w:val="00E84959"/>
    <w:rsid w:val="00E857C7"/>
    <w:rsid w:val="00E875FE"/>
    <w:rsid w:val="00E91072"/>
    <w:rsid w:val="00E92D61"/>
    <w:rsid w:val="00E9358C"/>
    <w:rsid w:val="00E93D6D"/>
    <w:rsid w:val="00E95804"/>
    <w:rsid w:val="00E95916"/>
    <w:rsid w:val="00E966D4"/>
    <w:rsid w:val="00E96B4B"/>
    <w:rsid w:val="00E97812"/>
    <w:rsid w:val="00E978A9"/>
    <w:rsid w:val="00EA00FB"/>
    <w:rsid w:val="00EA0D94"/>
    <w:rsid w:val="00EA1547"/>
    <w:rsid w:val="00EA1F04"/>
    <w:rsid w:val="00EA2609"/>
    <w:rsid w:val="00EA3155"/>
    <w:rsid w:val="00EA40A8"/>
    <w:rsid w:val="00EA592E"/>
    <w:rsid w:val="00EA5E33"/>
    <w:rsid w:val="00EA67A8"/>
    <w:rsid w:val="00EA6827"/>
    <w:rsid w:val="00EA6A8B"/>
    <w:rsid w:val="00EA6D53"/>
    <w:rsid w:val="00EB0196"/>
    <w:rsid w:val="00EB3C6F"/>
    <w:rsid w:val="00EB3CBE"/>
    <w:rsid w:val="00EB4126"/>
    <w:rsid w:val="00EB54BC"/>
    <w:rsid w:val="00EB5C56"/>
    <w:rsid w:val="00EB60BE"/>
    <w:rsid w:val="00EB66A2"/>
    <w:rsid w:val="00EB6ABC"/>
    <w:rsid w:val="00EB79D9"/>
    <w:rsid w:val="00EB7C01"/>
    <w:rsid w:val="00EB7EDC"/>
    <w:rsid w:val="00EC1B66"/>
    <w:rsid w:val="00EC2D68"/>
    <w:rsid w:val="00EC2DE8"/>
    <w:rsid w:val="00EC31D4"/>
    <w:rsid w:val="00EC355A"/>
    <w:rsid w:val="00EC462D"/>
    <w:rsid w:val="00EC4B52"/>
    <w:rsid w:val="00EC500C"/>
    <w:rsid w:val="00EC54B6"/>
    <w:rsid w:val="00EC5C40"/>
    <w:rsid w:val="00EC7F53"/>
    <w:rsid w:val="00ED0650"/>
    <w:rsid w:val="00ED0DDD"/>
    <w:rsid w:val="00ED1FEC"/>
    <w:rsid w:val="00ED2401"/>
    <w:rsid w:val="00ED2B52"/>
    <w:rsid w:val="00ED2B5F"/>
    <w:rsid w:val="00ED2CA5"/>
    <w:rsid w:val="00ED2D61"/>
    <w:rsid w:val="00ED4C49"/>
    <w:rsid w:val="00ED6AA2"/>
    <w:rsid w:val="00EE26E7"/>
    <w:rsid w:val="00EE2A5C"/>
    <w:rsid w:val="00EE3B66"/>
    <w:rsid w:val="00EE3E83"/>
    <w:rsid w:val="00EE44CA"/>
    <w:rsid w:val="00EE594F"/>
    <w:rsid w:val="00EF160F"/>
    <w:rsid w:val="00EF198E"/>
    <w:rsid w:val="00EF285E"/>
    <w:rsid w:val="00EF2CD8"/>
    <w:rsid w:val="00EF338F"/>
    <w:rsid w:val="00EF3712"/>
    <w:rsid w:val="00EF4274"/>
    <w:rsid w:val="00EF4C52"/>
    <w:rsid w:val="00EF5391"/>
    <w:rsid w:val="00EF5CF8"/>
    <w:rsid w:val="00EF60A4"/>
    <w:rsid w:val="00EF6FB6"/>
    <w:rsid w:val="00F01933"/>
    <w:rsid w:val="00F024AE"/>
    <w:rsid w:val="00F03242"/>
    <w:rsid w:val="00F033DE"/>
    <w:rsid w:val="00F03915"/>
    <w:rsid w:val="00F03D3A"/>
    <w:rsid w:val="00F04C0D"/>
    <w:rsid w:val="00F04C16"/>
    <w:rsid w:val="00F0579F"/>
    <w:rsid w:val="00F06304"/>
    <w:rsid w:val="00F07FD8"/>
    <w:rsid w:val="00F1002E"/>
    <w:rsid w:val="00F110BA"/>
    <w:rsid w:val="00F111DB"/>
    <w:rsid w:val="00F11C55"/>
    <w:rsid w:val="00F12988"/>
    <w:rsid w:val="00F13AE5"/>
    <w:rsid w:val="00F140E7"/>
    <w:rsid w:val="00F15B92"/>
    <w:rsid w:val="00F207DC"/>
    <w:rsid w:val="00F21D08"/>
    <w:rsid w:val="00F22E2E"/>
    <w:rsid w:val="00F232B6"/>
    <w:rsid w:val="00F23575"/>
    <w:rsid w:val="00F245C5"/>
    <w:rsid w:val="00F2738A"/>
    <w:rsid w:val="00F27AC8"/>
    <w:rsid w:val="00F27C22"/>
    <w:rsid w:val="00F3009E"/>
    <w:rsid w:val="00F32521"/>
    <w:rsid w:val="00F3264B"/>
    <w:rsid w:val="00F34791"/>
    <w:rsid w:val="00F347F2"/>
    <w:rsid w:val="00F36D3C"/>
    <w:rsid w:val="00F37DB4"/>
    <w:rsid w:val="00F406DA"/>
    <w:rsid w:val="00F435F0"/>
    <w:rsid w:val="00F452A2"/>
    <w:rsid w:val="00F46789"/>
    <w:rsid w:val="00F50489"/>
    <w:rsid w:val="00F50757"/>
    <w:rsid w:val="00F5128F"/>
    <w:rsid w:val="00F51347"/>
    <w:rsid w:val="00F5170D"/>
    <w:rsid w:val="00F5255E"/>
    <w:rsid w:val="00F52FD3"/>
    <w:rsid w:val="00F53BB2"/>
    <w:rsid w:val="00F54B13"/>
    <w:rsid w:val="00F612A4"/>
    <w:rsid w:val="00F61E06"/>
    <w:rsid w:val="00F6249E"/>
    <w:rsid w:val="00F637E7"/>
    <w:rsid w:val="00F64E6C"/>
    <w:rsid w:val="00F671A8"/>
    <w:rsid w:val="00F678A5"/>
    <w:rsid w:val="00F678FC"/>
    <w:rsid w:val="00F67D40"/>
    <w:rsid w:val="00F71C6F"/>
    <w:rsid w:val="00F731DD"/>
    <w:rsid w:val="00F743E2"/>
    <w:rsid w:val="00F75AB4"/>
    <w:rsid w:val="00F75DB0"/>
    <w:rsid w:val="00F7646F"/>
    <w:rsid w:val="00F76E7D"/>
    <w:rsid w:val="00F80A19"/>
    <w:rsid w:val="00F83862"/>
    <w:rsid w:val="00F83E1F"/>
    <w:rsid w:val="00F83EF2"/>
    <w:rsid w:val="00F84B77"/>
    <w:rsid w:val="00F85595"/>
    <w:rsid w:val="00F856B5"/>
    <w:rsid w:val="00F86E1C"/>
    <w:rsid w:val="00F91813"/>
    <w:rsid w:val="00F918CF"/>
    <w:rsid w:val="00F91A0C"/>
    <w:rsid w:val="00F92383"/>
    <w:rsid w:val="00F92925"/>
    <w:rsid w:val="00F92AE8"/>
    <w:rsid w:val="00F92B01"/>
    <w:rsid w:val="00F93DB6"/>
    <w:rsid w:val="00F965B7"/>
    <w:rsid w:val="00FA0BC4"/>
    <w:rsid w:val="00FA13AC"/>
    <w:rsid w:val="00FA15D9"/>
    <w:rsid w:val="00FA2113"/>
    <w:rsid w:val="00FA2856"/>
    <w:rsid w:val="00FA29F2"/>
    <w:rsid w:val="00FA2EDF"/>
    <w:rsid w:val="00FA308B"/>
    <w:rsid w:val="00FA3D2E"/>
    <w:rsid w:val="00FA4859"/>
    <w:rsid w:val="00FA4916"/>
    <w:rsid w:val="00FA4C76"/>
    <w:rsid w:val="00FA5F50"/>
    <w:rsid w:val="00FB1196"/>
    <w:rsid w:val="00FB11F3"/>
    <w:rsid w:val="00FB2C20"/>
    <w:rsid w:val="00FB4BA9"/>
    <w:rsid w:val="00FB4CFF"/>
    <w:rsid w:val="00FB5C78"/>
    <w:rsid w:val="00FB7096"/>
    <w:rsid w:val="00FC0531"/>
    <w:rsid w:val="00FC1D2D"/>
    <w:rsid w:val="00FC202F"/>
    <w:rsid w:val="00FC2ECC"/>
    <w:rsid w:val="00FD05B2"/>
    <w:rsid w:val="00FD080E"/>
    <w:rsid w:val="00FD1160"/>
    <w:rsid w:val="00FD25C8"/>
    <w:rsid w:val="00FD2A3A"/>
    <w:rsid w:val="00FD3810"/>
    <w:rsid w:val="00FD5FEF"/>
    <w:rsid w:val="00FD60B5"/>
    <w:rsid w:val="00FD636B"/>
    <w:rsid w:val="00FD7BD7"/>
    <w:rsid w:val="00FE1AE2"/>
    <w:rsid w:val="00FE1E90"/>
    <w:rsid w:val="00FE3877"/>
    <w:rsid w:val="00FE4D78"/>
    <w:rsid w:val="00FE558B"/>
    <w:rsid w:val="00FE7441"/>
    <w:rsid w:val="00FF0971"/>
    <w:rsid w:val="00FF2F3F"/>
    <w:rsid w:val="00FF324E"/>
    <w:rsid w:val="00FF3D4C"/>
    <w:rsid w:val="00FF4E13"/>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8C3EB8"/>
    <w:pPr>
      <w:keepNext/>
      <w:keepLines/>
      <w:widowControl/>
      <w:numPr>
        <w:ilvl w:val="1"/>
        <w:numId w:val="1"/>
      </w:numPr>
      <w:ind w:left="681" w:hanging="573"/>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8C3EB8"/>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8C3EB8"/>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8C3EB8"/>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8668B8"/>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8668B8"/>
  </w:style>
  <w:style w:type="paragraph" w:customStyle="1" w:styleId="10">
    <w:name w:val="本文 1"/>
    <w:basedOn w:val="a0"/>
    <w:rsid w:val="008668B8"/>
    <w:pPr>
      <w:widowControl/>
      <w:ind w:firstLineChars="100" w:firstLine="100"/>
    </w:pPr>
  </w:style>
  <w:style w:type="paragraph" w:styleId="20">
    <w:name w:val="Body Text 2"/>
    <w:basedOn w:val="a0"/>
    <w:link w:val="21"/>
    <w:rsid w:val="008668B8"/>
    <w:pPr>
      <w:widowControl/>
      <w:ind w:leftChars="50" w:left="50" w:firstLineChars="100" w:firstLine="100"/>
    </w:pPr>
  </w:style>
  <w:style w:type="paragraph" w:styleId="30">
    <w:name w:val="Body Text 3"/>
    <w:basedOn w:val="a0"/>
    <w:link w:val="32"/>
    <w:rsid w:val="008668B8"/>
    <w:pPr>
      <w:widowControl/>
      <w:ind w:leftChars="50" w:left="50" w:firstLineChars="100" w:firstLine="100"/>
    </w:pPr>
    <w:rPr>
      <w:szCs w:val="16"/>
    </w:rPr>
  </w:style>
  <w:style w:type="paragraph" w:customStyle="1" w:styleId="40">
    <w:name w:val="本文 4"/>
    <w:basedOn w:val="a0"/>
    <w:rsid w:val="008668B8"/>
    <w:pPr>
      <w:widowControl/>
      <w:ind w:leftChars="200" w:left="200" w:firstLineChars="100" w:firstLine="100"/>
    </w:pPr>
  </w:style>
  <w:style w:type="paragraph" w:customStyle="1" w:styleId="50">
    <w:name w:val="本文 5"/>
    <w:basedOn w:val="a0"/>
    <w:rsid w:val="008668B8"/>
    <w:pPr>
      <w:widowControl/>
      <w:ind w:leftChars="350" w:left="350" w:firstLineChars="100" w:firstLine="100"/>
    </w:pPr>
  </w:style>
  <w:style w:type="paragraph" w:customStyle="1" w:styleId="60">
    <w:name w:val="本文 6"/>
    <w:basedOn w:val="a0"/>
    <w:rsid w:val="008668B8"/>
    <w:pPr>
      <w:widowControl/>
      <w:ind w:leftChars="350" w:left="350" w:firstLineChars="100" w:firstLine="100"/>
    </w:pPr>
  </w:style>
  <w:style w:type="paragraph" w:customStyle="1" w:styleId="70">
    <w:name w:val="本文 7"/>
    <w:basedOn w:val="a0"/>
    <w:rsid w:val="008668B8"/>
    <w:pPr>
      <w:widowControl/>
      <w:ind w:leftChars="400" w:left="400" w:firstLineChars="100" w:firstLine="100"/>
    </w:pPr>
  </w:style>
  <w:style w:type="paragraph" w:customStyle="1" w:styleId="80">
    <w:name w:val="本文 8"/>
    <w:basedOn w:val="a0"/>
    <w:rsid w:val="008668B8"/>
    <w:pPr>
      <w:widowControl/>
      <w:ind w:leftChars="450" w:left="450" w:firstLineChars="100" w:firstLine="100"/>
    </w:pPr>
  </w:style>
  <w:style w:type="paragraph" w:customStyle="1" w:styleId="90">
    <w:name w:val="本文 9"/>
    <w:basedOn w:val="a"/>
    <w:rsid w:val="008668B8"/>
    <w:pPr>
      <w:widowControl/>
      <w:ind w:leftChars="500" w:left="500" w:firstLineChars="100" w:firstLine="100"/>
    </w:pPr>
  </w:style>
  <w:style w:type="paragraph" w:styleId="a5">
    <w:name w:val="footer"/>
    <w:basedOn w:val="a"/>
    <w:link w:val="a6"/>
    <w:rsid w:val="008668B8"/>
    <w:pPr>
      <w:tabs>
        <w:tab w:val="center" w:pos="4252"/>
        <w:tab w:val="right" w:pos="8504"/>
      </w:tabs>
      <w:snapToGrid w:val="0"/>
      <w:jc w:val="right"/>
    </w:pPr>
  </w:style>
  <w:style w:type="character" w:styleId="a7">
    <w:name w:val="page number"/>
    <w:basedOn w:val="a1"/>
    <w:rsid w:val="008668B8"/>
  </w:style>
  <w:style w:type="paragraph" w:styleId="a8">
    <w:name w:val="header"/>
    <w:basedOn w:val="a"/>
    <w:rsid w:val="008668B8"/>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8668B8"/>
    <w:pPr>
      <w:jc w:val="center"/>
    </w:pPr>
    <w:rPr>
      <w:rFonts w:ascii="Arial" w:eastAsia="ＭＳ ゴシック" w:hAnsi="Arial"/>
      <w:sz w:val="44"/>
    </w:rPr>
  </w:style>
  <w:style w:type="paragraph" w:customStyle="1" w:styleId="11">
    <w:name w:val="タイトル 1"/>
    <w:basedOn w:val="a0"/>
    <w:next w:val="a"/>
    <w:rsid w:val="008668B8"/>
    <w:pPr>
      <w:jc w:val="center"/>
    </w:pPr>
    <w:rPr>
      <w:rFonts w:ascii="Arial" w:eastAsia="ＭＳ ゴシック" w:hAnsi="Arial"/>
      <w:sz w:val="48"/>
    </w:rPr>
  </w:style>
  <w:style w:type="paragraph" w:customStyle="1" w:styleId="33">
    <w:name w:val="タイトル 3"/>
    <w:basedOn w:val="a0"/>
    <w:next w:val="a"/>
    <w:rsid w:val="008668B8"/>
    <w:pPr>
      <w:jc w:val="center"/>
    </w:pPr>
    <w:rPr>
      <w:rFonts w:ascii="Arial" w:eastAsia="ＭＳ ゴシック" w:hAnsi="Arial"/>
      <w:sz w:val="40"/>
    </w:rPr>
  </w:style>
  <w:style w:type="paragraph" w:customStyle="1" w:styleId="42">
    <w:name w:val="タイトル 4"/>
    <w:basedOn w:val="a0"/>
    <w:next w:val="a"/>
    <w:rsid w:val="008668B8"/>
    <w:pPr>
      <w:jc w:val="center"/>
    </w:pPr>
    <w:rPr>
      <w:rFonts w:ascii="Arial" w:eastAsia="ＭＳ ゴシック" w:hAnsi="Arial"/>
      <w:sz w:val="24"/>
    </w:rPr>
  </w:style>
  <w:style w:type="paragraph" w:customStyle="1" w:styleId="aa">
    <w:name w:val="サマリー"/>
    <w:basedOn w:val="a"/>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8668B8"/>
    <w:pPr>
      <w:widowControl/>
      <w:ind w:leftChars="100" w:left="700" w:hangingChars="600" w:hanging="600"/>
    </w:pPr>
    <w:rPr>
      <w:sz w:val="24"/>
    </w:rPr>
  </w:style>
  <w:style w:type="paragraph" w:customStyle="1" w:styleId="23">
    <w:name w:val="はじめに 2"/>
    <w:basedOn w:val="a0"/>
    <w:next w:val="43"/>
    <w:rsid w:val="008668B8"/>
    <w:pPr>
      <w:keepNext/>
      <w:keepLines/>
      <w:widowControl/>
    </w:pPr>
    <w:rPr>
      <w:rFonts w:ascii="Arial" w:eastAsia="ＭＳ ゴシック" w:hAnsi="Arial"/>
      <w:sz w:val="24"/>
    </w:rPr>
  </w:style>
  <w:style w:type="paragraph" w:customStyle="1" w:styleId="34">
    <w:name w:val="はじめに 3"/>
    <w:basedOn w:val="a0"/>
    <w:rsid w:val="008668B8"/>
    <w:pPr>
      <w:widowControl/>
      <w:ind w:firstLineChars="100" w:firstLine="100"/>
    </w:pPr>
    <w:rPr>
      <w:sz w:val="24"/>
    </w:rPr>
  </w:style>
  <w:style w:type="paragraph" w:customStyle="1" w:styleId="12">
    <w:name w:val="はじめに 1"/>
    <w:basedOn w:val="a0"/>
    <w:next w:val="34"/>
    <w:rsid w:val="008668B8"/>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pPr>
    <w:rPr>
      <w:rFonts w:ascii="HG丸ｺﾞｼｯｸM-PRO" w:eastAsia="HG丸ｺﾞｼｯｸM-PRO" w:hAnsi="HG丸ｺﾞｼｯｸM-PRO"/>
      <w:noProof/>
      <w:sz w:val="24"/>
    </w:rPr>
  </w:style>
  <w:style w:type="paragraph" w:styleId="24">
    <w:name w:val="toc 2"/>
    <w:basedOn w:val="a"/>
    <w:next w:val="a"/>
    <w:autoRedefine/>
    <w:uiPriority w:val="39"/>
    <w:rsid w:val="008668B8"/>
    <w:pPr>
      <w:spacing w:beforeLines="50"/>
      <w:ind w:leftChars="100" w:left="210"/>
    </w:pPr>
    <w:rPr>
      <w:rFonts w:ascii="Arial" w:eastAsia="ＭＳ ゴシック" w:hAnsi="Arial"/>
    </w:rPr>
  </w:style>
  <w:style w:type="paragraph" w:styleId="35">
    <w:name w:val="toc 3"/>
    <w:basedOn w:val="a"/>
    <w:next w:val="a"/>
    <w:autoRedefine/>
    <w:uiPriority w:val="39"/>
    <w:rsid w:val="008668B8"/>
    <w:pPr>
      <w:ind w:leftChars="200" w:left="200"/>
    </w:pPr>
  </w:style>
  <w:style w:type="paragraph" w:customStyle="1" w:styleId="ab">
    <w:name w:val="図表の番号"/>
    <w:basedOn w:val="a"/>
    <w:semiHidden/>
    <w:rsid w:val="008668B8"/>
    <w:pPr>
      <w:spacing w:after="60"/>
      <w:jc w:val="center"/>
    </w:pPr>
    <w:rPr>
      <w:rFonts w:ascii="Arial" w:eastAsia="ＭＳ Ｐゴシック" w:hAnsi="Arial"/>
      <w:szCs w:val="21"/>
    </w:rPr>
  </w:style>
  <w:style w:type="paragraph" w:styleId="44">
    <w:name w:val="toc 4"/>
    <w:basedOn w:val="a"/>
    <w:next w:val="a"/>
    <w:autoRedefine/>
    <w:uiPriority w:val="39"/>
    <w:rsid w:val="008668B8"/>
    <w:pPr>
      <w:ind w:leftChars="300" w:left="630"/>
    </w:pPr>
  </w:style>
  <w:style w:type="paragraph" w:styleId="52">
    <w:name w:val="toc 5"/>
    <w:basedOn w:val="a"/>
    <w:next w:val="a"/>
    <w:autoRedefine/>
    <w:semiHidden/>
    <w:rsid w:val="008668B8"/>
    <w:pPr>
      <w:ind w:leftChars="400" w:left="840"/>
    </w:pPr>
  </w:style>
  <w:style w:type="paragraph" w:styleId="61">
    <w:name w:val="toc 6"/>
    <w:basedOn w:val="a"/>
    <w:next w:val="a"/>
    <w:autoRedefine/>
    <w:semiHidden/>
    <w:rsid w:val="008668B8"/>
    <w:pPr>
      <w:ind w:leftChars="500" w:left="1050"/>
    </w:pPr>
  </w:style>
  <w:style w:type="paragraph" w:styleId="71">
    <w:name w:val="toc 7"/>
    <w:basedOn w:val="a"/>
    <w:next w:val="a"/>
    <w:autoRedefine/>
    <w:semiHidden/>
    <w:rsid w:val="008668B8"/>
    <w:pPr>
      <w:ind w:leftChars="600" w:left="1260"/>
    </w:pPr>
  </w:style>
  <w:style w:type="paragraph" w:styleId="81">
    <w:name w:val="toc 8"/>
    <w:basedOn w:val="a"/>
    <w:next w:val="a"/>
    <w:autoRedefine/>
    <w:semiHidden/>
    <w:rsid w:val="008668B8"/>
    <w:pPr>
      <w:ind w:leftChars="700" w:left="1470"/>
    </w:pPr>
  </w:style>
  <w:style w:type="paragraph" w:styleId="91">
    <w:name w:val="toc 9"/>
    <w:basedOn w:val="a"/>
    <w:next w:val="a"/>
    <w:autoRedefine/>
    <w:semiHidden/>
    <w:rsid w:val="008668B8"/>
    <w:pPr>
      <w:ind w:leftChars="800" w:left="1680"/>
    </w:pPr>
  </w:style>
  <w:style w:type="paragraph" w:customStyle="1" w:styleId="14">
    <w:name w:val="引用箇所 1"/>
    <w:basedOn w:val="a0"/>
    <w:next w:val="25"/>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8668B8"/>
    <w:pPr>
      <w:widowControl/>
      <w:ind w:leftChars="350" w:left="350"/>
    </w:pPr>
  </w:style>
  <w:style w:type="paragraph" w:customStyle="1" w:styleId="15">
    <w:name w:val="参考文献 1"/>
    <w:basedOn w:val="a0"/>
    <w:next w:val="26"/>
    <w:rsid w:val="008668B8"/>
    <w:pPr>
      <w:keepNext/>
      <w:keepLines/>
      <w:widowControl/>
      <w:ind w:leftChars="250" w:left="250"/>
    </w:pPr>
    <w:rPr>
      <w:rFonts w:ascii="Arial" w:eastAsia="ＭＳ ゴシック" w:hAnsi="Arial"/>
    </w:rPr>
  </w:style>
  <w:style w:type="character" w:styleId="ac">
    <w:name w:val="Hyperlink"/>
    <w:uiPriority w:val="99"/>
    <w:rsid w:val="008668B8"/>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8C3EB8"/>
    <w:rPr>
      <w:rFonts w:ascii="HG丸ｺﾞｼｯｸM-PRO" w:eastAsia="HG丸ｺﾞｼｯｸM-PRO" w:hAnsi="HG丸ｺﾞｼｯｸM-PRO"/>
      <w:kern w:val="2"/>
      <w:sz w:val="24"/>
      <w:szCs w:val="24"/>
    </w:rPr>
  </w:style>
  <w:style w:type="character" w:customStyle="1" w:styleId="41">
    <w:name w:val="見出し 4 (文字)"/>
    <w:basedOn w:val="a1"/>
    <w:link w:val="4"/>
    <w:rsid w:val="008C3EB8"/>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8C3EB8"/>
    <w:pPr>
      <w:keepNext/>
      <w:keepLines/>
      <w:widowControl/>
      <w:numPr>
        <w:ilvl w:val="1"/>
        <w:numId w:val="1"/>
      </w:numPr>
      <w:ind w:left="681" w:hanging="573"/>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8C3EB8"/>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8C3EB8"/>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8C3EB8"/>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8668B8"/>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8668B8"/>
  </w:style>
  <w:style w:type="paragraph" w:customStyle="1" w:styleId="10">
    <w:name w:val="本文 1"/>
    <w:basedOn w:val="a0"/>
    <w:rsid w:val="008668B8"/>
    <w:pPr>
      <w:widowControl/>
      <w:ind w:firstLineChars="100" w:firstLine="100"/>
    </w:pPr>
  </w:style>
  <w:style w:type="paragraph" w:styleId="20">
    <w:name w:val="Body Text 2"/>
    <w:basedOn w:val="a0"/>
    <w:link w:val="21"/>
    <w:rsid w:val="008668B8"/>
    <w:pPr>
      <w:widowControl/>
      <w:ind w:leftChars="50" w:left="50" w:firstLineChars="100" w:firstLine="100"/>
    </w:pPr>
  </w:style>
  <w:style w:type="paragraph" w:styleId="30">
    <w:name w:val="Body Text 3"/>
    <w:basedOn w:val="a0"/>
    <w:link w:val="32"/>
    <w:rsid w:val="008668B8"/>
    <w:pPr>
      <w:widowControl/>
      <w:ind w:leftChars="50" w:left="50" w:firstLineChars="100" w:firstLine="100"/>
    </w:pPr>
    <w:rPr>
      <w:szCs w:val="16"/>
    </w:rPr>
  </w:style>
  <w:style w:type="paragraph" w:customStyle="1" w:styleId="40">
    <w:name w:val="本文 4"/>
    <w:basedOn w:val="a0"/>
    <w:rsid w:val="008668B8"/>
    <w:pPr>
      <w:widowControl/>
      <w:ind w:leftChars="200" w:left="200" w:firstLineChars="100" w:firstLine="100"/>
    </w:pPr>
  </w:style>
  <w:style w:type="paragraph" w:customStyle="1" w:styleId="50">
    <w:name w:val="本文 5"/>
    <w:basedOn w:val="a0"/>
    <w:rsid w:val="008668B8"/>
    <w:pPr>
      <w:widowControl/>
      <w:ind w:leftChars="350" w:left="350" w:firstLineChars="100" w:firstLine="100"/>
    </w:pPr>
  </w:style>
  <w:style w:type="paragraph" w:customStyle="1" w:styleId="60">
    <w:name w:val="本文 6"/>
    <w:basedOn w:val="a0"/>
    <w:rsid w:val="008668B8"/>
    <w:pPr>
      <w:widowControl/>
      <w:ind w:leftChars="350" w:left="350" w:firstLineChars="100" w:firstLine="100"/>
    </w:pPr>
  </w:style>
  <w:style w:type="paragraph" w:customStyle="1" w:styleId="70">
    <w:name w:val="本文 7"/>
    <w:basedOn w:val="a0"/>
    <w:rsid w:val="008668B8"/>
    <w:pPr>
      <w:widowControl/>
      <w:ind w:leftChars="400" w:left="400" w:firstLineChars="100" w:firstLine="100"/>
    </w:pPr>
  </w:style>
  <w:style w:type="paragraph" w:customStyle="1" w:styleId="80">
    <w:name w:val="本文 8"/>
    <w:basedOn w:val="a0"/>
    <w:rsid w:val="008668B8"/>
    <w:pPr>
      <w:widowControl/>
      <w:ind w:leftChars="450" w:left="450" w:firstLineChars="100" w:firstLine="100"/>
    </w:pPr>
  </w:style>
  <w:style w:type="paragraph" w:customStyle="1" w:styleId="90">
    <w:name w:val="本文 9"/>
    <w:basedOn w:val="a"/>
    <w:rsid w:val="008668B8"/>
    <w:pPr>
      <w:widowControl/>
      <w:ind w:leftChars="500" w:left="500" w:firstLineChars="100" w:firstLine="100"/>
    </w:pPr>
  </w:style>
  <w:style w:type="paragraph" w:styleId="a5">
    <w:name w:val="footer"/>
    <w:basedOn w:val="a"/>
    <w:link w:val="a6"/>
    <w:rsid w:val="008668B8"/>
    <w:pPr>
      <w:tabs>
        <w:tab w:val="center" w:pos="4252"/>
        <w:tab w:val="right" w:pos="8504"/>
      </w:tabs>
      <w:snapToGrid w:val="0"/>
      <w:jc w:val="right"/>
    </w:pPr>
  </w:style>
  <w:style w:type="character" w:styleId="a7">
    <w:name w:val="page number"/>
    <w:basedOn w:val="a1"/>
    <w:rsid w:val="008668B8"/>
  </w:style>
  <w:style w:type="paragraph" w:styleId="a8">
    <w:name w:val="header"/>
    <w:basedOn w:val="a"/>
    <w:rsid w:val="008668B8"/>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8668B8"/>
    <w:pPr>
      <w:jc w:val="center"/>
    </w:pPr>
    <w:rPr>
      <w:rFonts w:ascii="Arial" w:eastAsia="ＭＳ ゴシック" w:hAnsi="Arial"/>
      <w:sz w:val="44"/>
    </w:rPr>
  </w:style>
  <w:style w:type="paragraph" w:customStyle="1" w:styleId="11">
    <w:name w:val="タイトル 1"/>
    <w:basedOn w:val="a0"/>
    <w:next w:val="a"/>
    <w:rsid w:val="008668B8"/>
    <w:pPr>
      <w:jc w:val="center"/>
    </w:pPr>
    <w:rPr>
      <w:rFonts w:ascii="Arial" w:eastAsia="ＭＳ ゴシック" w:hAnsi="Arial"/>
      <w:sz w:val="48"/>
    </w:rPr>
  </w:style>
  <w:style w:type="paragraph" w:customStyle="1" w:styleId="33">
    <w:name w:val="タイトル 3"/>
    <w:basedOn w:val="a0"/>
    <w:next w:val="a"/>
    <w:rsid w:val="008668B8"/>
    <w:pPr>
      <w:jc w:val="center"/>
    </w:pPr>
    <w:rPr>
      <w:rFonts w:ascii="Arial" w:eastAsia="ＭＳ ゴシック" w:hAnsi="Arial"/>
      <w:sz w:val="40"/>
    </w:rPr>
  </w:style>
  <w:style w:type="paragraph" w:customStyle="1" w:styleId="42">
    <w:name w:val="タイトル 4"/>
    <w:basedOn w:val="a0"/>
    <w:next w:val="a"/>
    <w:rsid w:val="008668B8"/>
    <w:pPr>
      <w:jc w:val="center"/>
    </w:pPr>
    <w:rPr>
      <w:rFonts w:ascii="Arial" w:eastAsia="ＭＳ ゴシック" w:hAnsi="Arial"/>
      <w:sz w:val="24"/>
    </w:rPr>
  </w:style>
  <w:style w:type="paragraph" w:customStyle="1" w:styleId="aa">
    <w:name w:val="サマリー"/>
    <w:basedOn w:val="a"/>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8668B8"/>
    <w:pPr>
      <w:widowControl/>
      <w:ind w:leftChars="100" w:left="700" w:hangingChars="600" w:hanging="600"/>
    </w:pPr>
    <w:rPr>
      <w:sz w:val="24"/>
    </w:rPr>
  </w:style>
  <w:style w:type="paragraph" w:customStyle="1" w:styleId="23">
    <w:name w:val="はじめに 2"/>
    <w:basedOn w:val="a0"/>
    <w:next w:val="43"/>
    <w:rsid w:val="008668B8"/>
    <w:pPr>
      <w:keepNext/>
      <w:keepLines/>
      <w:widowControl/>
    </w:pPr>
    <w:rPr>
      <w:rFonts w:ascii="Arial" w:eastAsia="ＭＳ ゴシック" w:hAnsi="Arial"/>
      <w:sz w:val="24"/>
    </w:rPr>
  </w:style>
  <w:style w:type="paragraph" w:customStyle="1" w:styleId="34">
    <w:name w:val="はじめに 3"/>
    <w:basedOn w:val="a0"/>
    <w:rsid w:val="008668B8"/>
    <w:pPr>
      <w:widowControl/>
      <w:ind w:firstLineChars="100" w:firstLine="100"/>
    </w:pPr>
    <w:rPr>
      <w:sz w:val="24"/>
    </w:rPr>
  </w:style>
  <w:style w:type="paragraph" w:customStyle="1" w:styleId="12">
    <w:name w:val="はじめに 1"/>
    <w:basedOn w:val="a0"/>
    <w:next w:val="34"/>
    <w:rsid w:val="008668B8"/>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pPr>
    <w:rPr>
      <w:rFonts w:ascii="HG丸ｺﾞｼｯｸM-PRO" w:eastAsia="HG丸ｺﾞｼｯｸM-PRO" w:hAnsi="HG丸ｺﾞｼｯｸM-PRO"/>
      <w:noProof/>
      <w:sz w:val="24"/>
    </w:rPr>
  </w:style>
  <w:style w:type="paragraph" w:styleId="24">
    <w:name w:val="toc 2"/>
    <w:basedOn w:val="a"/>
    <w:next w:val="a"/>
    <w:autoRedefine/>
    <w:uiPriority w:val="39"/>
    <w:rsid w:val="008668B8"/>
    <w:pPr>
      <w:spacing w:beforeLines="50"/>
      <w:ind w:leftChars="100" w:left="210"/>
    </w:pPr>
    <w:rPr>
      <w:rFonts w:ascii="Arial" w:eastAsia="ＭＳ ゴシック" w:hAnsi="Arial"/>
    </w:rPr>
  </w:style>
  <w:style w:type="paragraph" w:styleId="35">
    <w:name w:val="toc 3"/>
    <w:basedOn w:val="a"/>
    <w:next w:val="a"/>
    <w:autoRedefine/>
    <w:uiPriority w:val="39"/>
    <w:rsid w:val="008668B8"/>
    <w:pPr>
      <w:ind w:leftChars="200" w:left="200"/>
    </w:pPr>
  </w:style>
  <w:style w:type="paragraph" w:customStyle="1" w:styleId="ab">
    <w:name w:val="図表の番号"/>
    <w:basedOn w:val="a"/>
    <w:semiHidden/>
    <w:rsid w:val="008668B8"/>
    <w:pPr>
      <w:spacing w:after="60"/>
      <w:jc w:val="center"/>
    </w:pPr>
    <w:rPr>
      <w:rFonts w:ascii="Arial" w:eastAsia="ＭＳ Ｐゴシック" w:hAnsi="Arial"/>
      <w:szCs w:val="21"/>
    </w:rPr>
  </w:style>
  <w:style w:type="paragraph" w:styleId="44">
    <w:name w:val="toc 4"/>
    <w:basedOn w:val="a"/>
    <w:next w:val="a"/>
    <w:autoRedefine/>
    <w:uiPriority w:val="39"/>
    <w:rsid w:val="008668B8"/>
    <w:pPr>
      <w:ind w:leftChars="300" w:left="630"/>
    </w:pPr>
  </w:style>
  <w:style w:type="paragraph" w:styleId="52">
    <w:name w:val="toc 5"/>
    <w:basedOn w:val="a"/>
    <w:next w:val="a"/>
    <w:autoRedefine/>
    <w:semiHidden/>
    <w:rsid w:val="008668B8"/>
    <w:pPr>
      <w:ind w:leftChars="400" w:left="840"/>
    </w:pPr>
  </w:style>
  <w:style w:type="paragraph" w:styleId="61">
    <w:name w:val="toc 6"/>
    <w:basedOn w:val="a"/>
    <w:next w:val="a"/>
    <w:autoRedefine/>
    <w:semiHidden/>
    <w:rsid w:val="008668B8"/>
    <w:pPr>
      <w:ind w:leftChars="500" w:left="1050"/>
    </w:pPr>
  </w:style>
  <w:style w:type="paragraph" w:styleId="71">
    <w:name w:val="toc 7"/>
    <w:basedOn w:val="a"/>
    <w:next w:val="a"/>
    <w:autoRedefine/>
    <w:semiHidden/>
    <w:rsid w:val="008668B8"/>
    <w:pPr>
      <w:ind w:leftChars="600" w:left="1260"/>
    </w:pPr>
  </w:style>
  <w:style w:type="paragraph" w:styleId="81">
    <w:name w:val="toc 8"/>
    <w:basedOn w:val="a"/>
    <w:next w:val="a"/>
    <w:autoRedefine/>
    <w:semiHidden/>
    <w:rsid w:val="008668B8"/>
    <w:pPr>
      <w:ind w:leftChars="700" w:left="1470"/>
    </w:pPr>
  </w:style>
  <w:style w:type="paragraph" w:styleId="91">
    <w:name w:val="toc 9"/>
    <w:basedOn w:val="a"/>
    <w:next w:val="a"/>
    <w:autoRedefine/>
    <w:semiHidden/>
    <w:rsid w:val="008668B8"/>
    <w:pPr>
      <w:ind w:leftChars="800" w:left="1680"/>
    </w:pPr>
  </w:style>
  <w:style w:type="paragraph" w:customStyle="1" w:styleId="14">
    <w:name w:val="引用箇所 1"/>
    <w:basedOn w:val="a0"/>
    <w:next w:val="25"/>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8668B8"/>
    <w:pPr>
      <w:widowControl/>
      <w:ind w:leftChars="350" w:left="350"/>
    </w:pPr>
  </w:style>
  <w:style w:type="paragraph" w:customStyle="1" w:styleId="15">
    <w:name w:val="参考文献 1"/>
    <w:basedOn w:val="a0"/>
    <w:next w:val="26"/>
    <w:rsid w:val="008668B8"/>
    <w:pPr>
      <w:keepNext/>
      <w:keepLines/>
      <w:widowControl/>
      <w:ind w:leftChars="250" w:left="250"/>
    </w:pPr>
    <w:rPr>
      <w:rFonts w:ascii="Arial" w:eastAsia="ＭＳ ゴシック" w:hAnsi="Arial"/>
    </w:rPr>
  </w:style>
  <w:style w:type="character" w:styleId="ac">
    <w:name w:val="Hyperlink"/>
    <w:uiPriority w:val="99"/>
    <w:rsid w:val="008668B8"/>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8C3EB8"/>
    <w:rPr>
      <w:rFonts w:ascii="HG丸ｺﾞｼｯｸM-PRO" w:eastAsia="HG丸ｺﾞｼｯｸM-PRO" w:hAnsi="HG丸ｺﾞｼｯｸM-PRO"/>
      <w:kern w:val="2"/>
      <w:sz w:val="24"/>
      <w:szCs w:val="24"/>
    </w:rPr>
  </w:style>
  <w:style w:type="character" w:customStyle="1" w:styleId="41">
    <w:name w:val="見出し 4 (文字)"/>
    <w:basedOn w:val="a1"/>
    <w:link w:val="4"/>
    <w:rsid w:val="008C3EB8"/>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87.emf"/><Relationship Id="rId21" Type="http://schemas.openxmlformats.org/officeDocument/2006/relationships/image" Target="media/image6.png"/><Relationship Id="rId42" Type="http://schemas.openxmlformats.org/officeDocument/2006/relationships/image" Target="media/image27.jpeg"/><Relationship Id="rId47" Type="http://schemas.openxmlformats.org/officeDocument/2006/relationships/image" Target="media/image25.jpe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jpeg"/><Relationship Id="rId112" Type="http://schemas.openxmlformats.org/officeDocument/2006/relationships/image" Target="media/image82.png"/><Relationship Id="rId133" Type="http://schemas.openxmlformats.org/officeDocument/2006/relationships/image" Target="media/image93.emf"/><Relationship Id="rId138" Type="http://schemas.openxmlformats.org/officeDocument/2006/relationships/footer" Target="footer11.xml"/><Relationship Id="rId154" Type="http://schemas.openxmlformats.org/officeDocument/2006/relationships/image" Target="media/image102.emf"/><Relationship Id="rId159" Type="http://schemas.openxmlformats.org/officeDocument/2006/relationships/image" Target="media/image118.png"/><Relationship Id="rId175" Type="http://schemas.openxmlformats.org/officeDocument/2006/relationships/image" Target="media/image117.png"/><Relationship Id="rId170" Type="http://schemas.openxmlformats.org/officeDocument/2006/relationships/image" Target="media/image114.jpeg"/><Relationship Id="rId16" Type="http://schemas.openxmlformats.org/officeDocument/2006/relationships/footer" Target="footer2.xml"/><Relationship Id="rId107" Type="http://schemas.openxmlformats.org/officeDocument/2006/relationships/image" Target="media/image87.jpeg"/><Relationship Id="rId11" Type="http://schemas.openxmlformats.org/officeDocument/2006/relationships/endnotes" Target="endnotes.xml"/><Relationship Id="rId32" Type="http://schemas.openxmlformats.org/officeDocument/2006/relationships/image" Target="media/image18.jpeg"/><Relationship Id="rId37" Type="http://schemas.openxmlformats.org/officeDocument/2006/relationships/image" Target="media/image19.png"/><Relationship Id="rId53" Type="http://schemas.openxmlformats.org/officeDocument/2006/relationships/image" Target="media/image38.png"/><Relationship Id="rId58" Type="http://schemas.openxmlformats.org/officeDocument/2006/relationships/image" Target="media/image33.jpe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78.jpeg"/><Relationship Id="rId123" Type="http://schemas.openxmlformats.org/officeDocument/2006/relationships/image" Target="media/image90.emf"/><Relationship Id="rId128" Type="http://schemas.openxmlformats.org/officeDocument/2006/relationships/header" Target="header2.xml"/><Relationship Id="rId144" Type="http://schemas.openxmlformats.org/officeDocument/2006/relationships/header" Target="header7.xml"/><Relationship Id="rId149" Type="http://schemas.openxmlformats.org/officeDocument/2006/relationships/image" Target="media/image99.png"/><Relationship Id="rId5" Type="http://schemas.openxmlformats.org/officeDocument/2006/relationships/numbering" Target="numbering.xml"/><Relationship Id="rId90" Type="http://schemas.openxmlformats.org/officeDocument/2006/relationships/image" Target="media/image68.jpeg"/><Relationship Id="rId95" Type="http://schemas.openxmlformats.org/officeDocument/2006/relationships/image" Target="media/image72.png"/><Relationship Id="rId160" Type="http://schemas.openxmlformats.org/officeDocument/2006/relationships/image" Target="media/image106.png"/><Relationship Id="rId165" Type="http://schemas.openxmlformats.org/officeDocument/2006/relationships/image" Target="media/image109.emf"/><Relationship Id="rId181" Type="http://schemas.openxmlformats.org/officeDocument/2006/relationships/header" Target="header9.xml"/><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3.png"/><Relationship Id="rId64" Type="http://schemas.openxmlformats.org/officeDocument/2006/relationships/image" Target="media/image42.png"/><Relationship Id="rId69" Type="http://schemas.openxmlformats.org/officeDocument/2006/relationships/image" Target="media/image47.jpeg"/><Relationship Id="rId113" Type="http://schemas.openxmlformats.org/officeDocument/2006/relationships/image" Target="media/image83.png"/><Relationship Id="rId118" Type="http://schemas.openxmlformats.org/officeDocument/2006/relationships/image" Target="media/image88.emf"/><Relationship Id="rId134" Type="http://schemas.openxmlformats.org/officeDocument/2006/relationships/image" Target="media/image94.emf"/><Relationship Id="rId139" Type="http://schemas.openxmlformats.org/officeDocument/2006/relationships/header" Target="header6.xml"/><Relationship Id="rId80" Type="http://schemas.openxmlformats.org/officeDocument/2006/relationships/image" Target="media/image58.png"/><Relationship Id="rId85" Type="http://schemas.openxmlformats.org/officeDocument/2006/relationships/image" Target="media/image63.png"/><Relationship Id="rId150" Type="http://schemas.openxmlformats.org/officeDocument/2006/relationships/image" Target="media/image100.emf"/><Relationship Id="rId155" Type="http://schemas.openxmlformats.org/officeDocument/2006/relationships/image" Target="media/image103.png"/><Relationship Id="rId171" Type="http://schemas.openxmlformats.org/officeDocument/2006/relationships/image" Target="media/image115.jpeg"/><Relationship Id="rId176" Type="http://schemas.openxmlformats.org/officeDocument/2006/relationships/image" Target="media/image118.emf"/><Relationship Id="rId12" Type="http://schemas.openxmlformats.org/officeDocument/2006/relationships/image" Target="media/image1.png"/><Relationship Id="rId17" Type="http://schemas.openxmlformats.org/officeDocument/2006/relationships/image" Target="media/image3.emf"/><Relationship Id="rId33" Type="http://schemas.openxmlformats.org/officeDocument/2006/relationships/image" Target="media/image14.emf"/><Relationship Id="rId38" Type="http://schemas.openxmlformats.org/officeDocument/2006/relationships/image" Target="media/image20.jpeg"/><Relationship Id="rId59" Type="http://schemas.openxmlformats.org/officeDocument/2006/relationships/image" Target="media/image36.jpeg"/><Relationship Id="rId103" Type="http://schemas.openxmlformats.org/officeDocument/2006/relationships/image" Target="media/image79.jpeg"/><Relationship Id="rId108" Type="http://schemas.openxmlformats.org/officeDocument/2006/relationships/image" Target="media/image88.jpeg"/><Relationship Id="rId124" Type="http://schemas.openxmlformats.org/officeDocument/2006/relationships/footer" Target="footer5.xml"/><Relationship Id="rId129" Type="http://schemas.openxmlformats.org/officeDocument/2006/relationships/footer" Target="footer7.xml"/><Relationship Id="rId54" Type="http://schemas.openxmlformats.org/officeDocument/2006/relationships/image" Target="media/image39.jpe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9.jpeg"/><Relationship Id="rId96" Type="http://schemas.openxmlformats.org/officeDocument/2006/relationships/image" Target="media/image76.png"/><Relationship Id="rId140" Type="http://schemas.openxmlformats.org/officeDocument/2006/relationships/footer" Target="footer12.xml"/><Relationship Id="rId145" Type="http://schemas.openxmlformats.org/officeDocument/2006/relationships/footer" Target="footer13.xml"/><Relationship Id="rId161" Type="http://schemas.openxmlformats.org/officeDocument/2006/relationships/image" Target="media/image120.png"/><Relationship Id="rId166" Type="http://schemas.openxmlformats.org/officeDocument/2006/relationships/image" Target="media/image110.png"/><Relationship Id="rId182"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image" Target="media/image13.jpeg"/><Relationship Id="rId49" Type="http://schemas.openxmlformats.org/officeDocument/2006/relationships/image" Target="media/image34.jpeg"/><Relationship Id="rId114" Type="http://schemas.openxmlformats.org/officeDocument/2006/relationships/image" Target="media/image84.emf"/><Relationship Id="rId119" Type="http://schemas.openxmlformats.org/officeDocument/2006/relationships/footer" Target="footer3.xml"/><Relationship Id="rId44" Type="http://schemas.openxmlformats.org/officeDocument/2006/relationships/image" Target="media/image22.jpeg"/><Relationship Id="rId60" Type="http://schemas.openxmlformats.org/officeDocument/2006/relationships/image" Target="media/image37.jpeg"/><Relationship Id="rId65" Type="http://schemas.openxmlformats.org/officeDocument/2006/relationships/image" Target="media/image43.emf"/><Relationship Id="rId81" Type="http://schemas.openxmlformats.org/officeDocument/2006/relationships/image" Target="media/image59.png"/><Relationship Id="rId86" Type="http://schemas.openxmlformats.org/officeDocument/2006/relationships/image" Target="media/image64.emf"/><Relationship Id="rId130" Type="http://schemas.openxmlformats.org/officeDocument/2006/relationships/header" Target="header3.xml"/><Relationship Id="rId135" Type="http://schemas.openxmlformats.org/officeDocument/2006/relationships/header" Target="header4.xml"/><Relationship Id="rId151" Type="http://schemas.openxmlformats.org/officeDocument/2006/relationships/image" Target="media/image111.emf"/><Relationship Id="rId156" Type="http://schemas.openxmlformats.org/officeDocument/2006/relationships/image" Target="media/image104.emf"/><Relationship Id="rId177" Type="http://schemas.openxmlformats.org/officeDocument/2006/relationships/image" Target="media/image119.emf"/><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header" Target="header8.xml"/><Relationship Id="rId180" Type="http://schemas.openxmlformats.org/officeDocument/2006/relationships/oleObject" Target="embeddings/oleObject3.bin"/><Relationship Id="rId13" Type="http://schemas.openxmlformats.org/officeDocument/2006/relationships/header" Target="header1.xml"/><Relationship Id="rId18" Type="http://schemas.openxmlformats.org/officeDocument/2006/relationships/image" Target="media/image4.png"/><Relationship Id="rId39" Type="http://schemas.openxmlformats.org/officeDocument/2006/relationships/image" Target="media/image21.jpeg"/><Relationship Id="rId109" Type="http://schemas.openxmlformats.org/officeDocument/2006/relationships/image" Target="media/image89.jpeg"/><Relationship Id="rId34" Type="http://schemas.openxmlformats.org/officeDocument/2006/relationships/image" Target="media/image15.png"/><Relationship Id="rId50" Type="http://schemas.openxmlformats.org/officeDocument/2006/relationships/image" Target="media/image35.jpeg"/><Relationship Id="rId55" Type="http://schemas.openxmlformats.org/officeDocument/2006/relationships/image" Target="media/image30.png"/><Relationship Id="rId76" Type="http://schemas.openxmlformats.org/officeDocument/2006/relationships/image" Target="media/image54.png"/><Relationship Id="rId97" Type="http://schemas.openxmlformats.org/officeDocument/2006/relationships/image" Target="media/image73.emf"/><Relationship Id="rId104" Type="http://schemas.openxmlformats.org/officeDocument/2006/relationships/image" Target="media/image84.jpeg"/><Relationship Id="rId120" Type="http://schemas.openxmlformats.org/officeDocument/2006/relationships/footer" Target="footer4.xml"/><Relationship Id="rId125" Type="http://schemas.openxmlformats.org/officeDocument/2006/relationships/image" Target="media/image91.png"/><Relationship Id="rId141" Type="http://schemas.openxmlformats.org/officeDocument/2006/relationships/image" Target="media/image95.png"/><Relationship Id="rId146" Type="http://schemas.openxmlformats.org/officeDocument/2006/relationships/image" Target="media/image97.png"/><Relationship Id="rId167" Type="http://schemas.openxmlformats.org/officeDocument/2006/relationships/image" Target="media/image111.jpeg"/><Relationship Id="rId7" Type="http://schemas.microsoft.com/office/2007/relationships/stylesWithEffects" Target="stylesWithEffects.xml"/><Relationship Id="rId71" Type="http://schemas.openxmlformats.org/officeDocument/2006/relationships/image" Target="media/image49.png"/><Relationship Id="rId92" Type="http://schemas.openxmlformats.org/officeDocument/2006/relationships/image" Target="media/image70.emf"/><Relationship Id="rId162" Type="http://schemas.openxmlformats.org/officeDocument/2006/relationships/image" Target="media/image107.png"/><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9.png"/><Relationship Id="rId45" Type="http://schemas.openxmlformats.org/officeDocument/2006/relationships/image" Target="media/image23.png"/><Relationship Id="rId66" Type="http://schemas.openxmlformats.org/officeDocument/2006/relationships/image" Target="media/image44.jpeg"/><Relationship Id="rId87" Type="http://schemas.openxmlformats.org/officeDocument/2006/relationships/image" Target="media/image65.emf"/><Relationship Id="rId110" Type="http://schemas.openxmlformats.org/officeDocument/2006/relationships/image" Target="media/image80.jpeg"/><Relationship Id="rId115" Type="http://schemas.openxmlformats.org/officeDocument/2006/relationships/image" Target="media/image85.png"/><Relationship Id="rId131" Type="http://schemas.openxmlformats.org/officeDocument/2006/relationships/footer" Target="footer8.xml"/><Relationship Id="rId136" Type="http://schemas.openxmlformats.org/officeDocument/2006/relationships/footer" Target="footer10.xml"/><Relationship Id="rId157" Type="http://schemas.openxmlformats.org/officeDocument/2006/relationships/image" Target="media/image105.png"/><Relationship Id="rId178" Type="http://schemas.openxmlformats.org/officeDocument/2006/relationships/image" Target="media/image120.emf"/><Relationship Id="rId61" Type="http://schemas.openxmlformats.org/officeDocument/2006/relationships/image" Target="media/image39.png"/><Relationship Id="rId82" Type="http://schemas.openxmlformats.org/officeDocument/2006/relationships/image" Target="media/image60.png"/><Relationship Id="rId152" Type="http://schemas.openxmlformats.org/officeDocument/2006/relationships/footer" Target="footer15.xml"/><Relationship Id="rId173" Type="http://schemas.openxmlformats.org/officeDocument/2006/relationships/footer" Target="footer17.xml"/><Relationship Id="rId19" Type="http://schemas.openxmlformats.org/officeDocument/2006/relationships/image" Target="media/image5.jpeg"/><Relationship Id="rId14" Type="http://schemas.openxmlformats.org/officeDocument/2006/relationships/footer" Target="footer1.xml"/><Relationship Id="rId30" Type="http://schemas.openxmlformats.org/officeDocument/2006/relationships/image" Target="media/image16.png"/><Relationship Id="rId35" Type="http://schemas.openxmlformats.org/officeDocument/2006/relationships/image" Target="media/image17.png"/><Relationship Id="rId56" Type="http://schemas.openxmlformats.org/officeDocument/2006/relationships/image" Target="media/image31.png"/><Relationship Id="rId77" Type="http://schemas.openxmlformats.org/officeDocument/2006/relationships/image" Target="media/image55.png"/><Relationship Id="rId100" Type="http://schemas.openxmlformats.org/officeDocument/2006/relationships/image" Target="media/image76.jpeg"/><Relationship Id="rId105" Type="http://schemas.openxmlformats.org/officeDocument/2006/relationships/image" Target="media/image85.jpeg"/><Relationship Id="rId126" Type="http://schemas.openxmlformats.org/officeDocument/2006/relationships/image" Target="media/image92.png"/><Relationship Id="rId147" Type="http://schemas.openxmlformats.org/officeDocument/2006/relationships/image" Target="media/image98.emf"/><Relationship Id="rId168" Type="http://schemas.openxmlformats.org/officeDocument/2006/relationships/image" Target="media/image112.png"/><Relationship Id="rId8" Type="http://schemas.openxmlformats.org/officeDocument/2006/relationships/settings" Target="settings.xml"/><Relationship Id="rId51" Type="http://schemas.openxmlformats.org/officeDocument/2006/relationships/image" Target="media/image26.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image" Target="media/image74.jpeg"/><Relationship Id="rId121" Type="http://schemas.openxmlformats.org/officeDocument/2006/relationships/image" Target="media/image89.emf"/><Relationship Id="rId142" Type="http://schemas.openxmlformats.org/officeDocument/2006/relationships/image" Target="media/image96.emf"/><Relationship Id="rId163" Type="http://schemas.openxmlformats.org/officeDocument/2006/relationships/image" Target="media/image108.png"/><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0.jpeg"/><Relationship Id="rId46" Type="http://schemas.openxmlformats.org/officeDocument/2006/relationships/image" Target="media/image24.jpeg"/><Relationship Id="rId67" Type="http://schemas.openxmlformats.org/officeDocument/2006/relationships/image" Target="media/image45.jpeg"/><Relationship Id="rId116" Type="http://schemas.openxmlformats.org/officeDocument/2006/relationships/image" Target="media/image86.emf"/><Relationship Id="rId137" Type="http://schemas.openxmlformats.org/officeDocument/2006/relationships/header" Target="header5.xml"/><Relationship Id="rId158" Type="http://schemas.openxmlformats.org/officeDocument/2006/relationships/image" Target="media/image117.gif"/><Relationship Id="rId20" Type="http://schemas.openxmlformats.org/officeDocument/2006/relationships/image" Target="media/image6.jpeg"/><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image" Target="media/image81.png"/><Relationship Id="rId132" Type="http://schemas.openxmlformats.org/officeDocument/2006/relationships/footer" Target="footer9.xml"/><Relationship Id="rId153" Type="http://schemas.openxmlformats.org/officeDocument/2006/relationships/image" Target="media/image101.png"/><Relationship Id="rId174" Type="http://schemas.openxmlformats.org/officeDocument/2006/relationships/image" Target="media/image116.png"/><Relationship Id="rId179" Type="http://schemas.openxmlformats.org/officeDocument/2006/relationships/image" Target="media/image121.emf"/><Relationship Id="rId15" Type="http://schemas.openxmlformats.org/officeDocument/2006/relationships/image" Target="media/image2.png"/><Relationship Id="rId36" Type="http://schemas.openxmlformats.org/officeDocument/2006/relationships/image" Target="media/image18.png"/><Relationship Id="rId57" Type="http://schemas.openxmlformats.org/officeDocument/2006/relationships/image" Target="media/image32.png"/><Relationship Id="rId106" Type="http://schemas.openxmlformats.org/officeDocument/2006/relationships/image" Target="media/image86.jpeg"/><Relationship Id="rId127" Type="http://schemas.openxmlformats.org/officeDocument/2006/relationships/footer" Target="footer6.xml"/><Relationship Id="rId10" Type="http://schemas.openxmlformats.org/officeDocument/2006/relationships/footnotes" Target="footnotes.xml"/><Relationship Id="rId31" Type="http://schemas.openxmlformats.org/officeDocument/2006/relationships/image" Target="media/image17.jpeg"/><Relationship Id="rId52" Type="http://schemas.openxmlformats.org/officeDocument/2006/relationships/image" Target="media/image29.jpe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4.pn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oleObject" Target="embeddings/oleObject1.bin"/><Relationship Id="rId143" Type="http://schemas.openxmlformats.org/officeDocument/2006/relationships/oleObject" Target="embeddings/oleObject2.bin"/><Relationship Id="rId148" Type="http://schemas.openxmlformats.org/officeDocument/2006/relationships/footer" Target="footer14.xml"/><Relationship Id="rId164" Type="http://schemas.openxmlformats.org/officeDocument/2006/relationships/footer" Target="footer16.xml"/><Relationship Id="rId169" Type="http://schemas.openxmlformats.org/officeDocument/2006/relationships/image" Target="media/image11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openxmlformats.org/package/2006/metadata/core-properties"/>
    <ds:schemaRef ds:uri="http://purl.org/dc/elements/1.1/"/>
    <ds:schemaRef ds:uri="http://purl.org/dc/dcmitype/"/>
    <ds:schemaRef ds:uri="http://schemas.microsoft.com/office/2006/documentManagement/types"/>
    <ds:schemaRef ds:uri="http://www.w3.org/XML/1998/namespace"/>
    <ds:schemaRef ds:uri="http://purl.org/dc/terms/"/>
    <ds:schemaRef ds:uri="http://schemas.microsoft.com/office/2006/metadata/propertie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6414CCE9-63C3-4765-8B6D-B003E40A7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0</TotalTime>
  <Pages>95</Pages>
  <Words>49934</Words>
  <Characters>15318</Characters>
  <Application>Microsoft Office Word</Application>
  <DocSecurity>0</DocSecurity>
  <Lines>127</Lines>
  <Paragraphs>130</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65122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大井　祥之</cp:lastModifiedBy>
  <cp:revision>2</cp:revision>
  <cp:lastPrinted>2015-03-25T00:57:00Z</cp:lastPrinted>
  <dcterms:created xsi:type="dcterms:W3CDTF">2015-03-25T01:00:00Z</dcterms:created>
  <dcterms:modified xsi:type="dcterms:W3CDTF">2015-03-25T01:00:00Z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ies>
</file>