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1E" w:rsidRDefault="009F53D4"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0CCC056" wp14:editId="29FB9A15">
                <wp:simplePos x="0" y="0"/>
                <wp:positionH relativeFrom="page">
                  <wp:posOffset>228600</wp:posOffset>
                </wp:positionH>
                <wp:positionV relativeFrom="page">
                  <wp:posOffset>237490</wp:posOffset>
                </wp:positionV>
                <wp:extent cx="1510030" cy="10206355"/>
                <wp:effectExtent l="0" t="0" r="0" b="23495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030" cy="10206355"/>
                          <a:chOff x="1047" y="360"/>
                          <a:chExt cx="2378" cy="15120"/>
                        </a:xfrm>
                      </wpg:grpSpPr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1047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1503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1594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1393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1234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18pt;margin-top:18.7pt;width:118.9pt;height:803.65pt;z-index:251646464;mso-position-horizontal-relative:page;mso-position-vertical-relative:page" coordorigin="1047,360" coordsize="2378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">
                <v:shape id="Freeform 34" o:spid="_x0000_s1027" style="position:absolute;left:1047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7LcQA&#10;AADbAAAADwAAAGRycy9kb3ducmV2LnhtbESPW2vCQBSE34X+h+UUfNONtyDRVUrBy1NBLQXfjtlj&#10;Esyejdk1if/eLRT6OMzMN8xy3ZlSNFS7wrKC0TACQZxaXXCm4Pu0GcxBOI+ssbRMCp7kYL166y0x&#10;0bblAzVHn4kAYZeggtz7KpHSpTkZdENbEQfvamuDPsg6k7rGNsBNKcdRFEuDBYeFHCv6zCm9HR9G&#10;waW9n5vJ7vyz/do3p2wn8TCLY6X6793HAoSnzv+H/9p7rWA6g98v4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Oy3EAAAA2wAAAA8AAAAAAAAAAAAAAAAAmAIAAGRycy9k&#10;b3ducmV2LnhtbFBLBQYAAAAABAAEAPUAAACJAwAAAAA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35" o:spid="_x0000_s1028" style="position:absolute;left:1503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dVMMA&#10;AADbAAAADwAAAGRycy9kb3ducmV2LnhtbESP0WoCMRRE3wX/IVzBN80q1rarUUQp6Ivgbj/gsrkm&#10;i5ubZRN1269vCoU+DjNzhllve9eIB3Wh9qxgNs1AEFde12wUfJYfkzcQISJrbDyTgi8KsN0MB2vM&#10;tX/yhR5FNCJBOOSowMbY5lKGypLDMPUtcfKuvnMYk+yM1B0+E9w1cp5lS+mw5rRgsaW9pepW3J2C&#10;5r3Y0cn05fnVXMpzfTy82NO3UuNRv1uBiNTH//Bf+6gVLJ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dVMMAAADbAAAADwAAAAAAAAAAAAAAAACYAgAAZHJzL2Rv&#10;d25yZXYueG1sUEsFBgAAAAAEAAQA9QAAAIgD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36" o:spid="_x0000_s1029" style="position:absolute;left:1594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R0MUA&#10;AADbAAAADwAAAGRycy9kb3ducmV2LnhtbESPQWvCQBSE7wX/w/IKvZmNIqZEVymCIj0U1B709sw+&#10;k2j2bdjdxvjvuwWhx2FmvmHmy940oiPna8sKRkkKgriwuuZSwfdhPXwH4QOyxsYyKXiQh+Vi8DLH&#10;XNs776jbh1JECPscFVQhtLmUvqjIoE9sSxy9i3UGQ5SulNrhPcJNI8dpOpUGa44LFba0qqi47X+M&#10;gq/d1X6uL3Y8mZrH5rTJstFxe1bq7bX/mIEI1If/8LO91QomG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9HQxQAAANsAAAAPAAAAAAAAAAAAAAAAAJgCAABkcnMv&#10;ZG93bnJldi54bWxQSwUGAAAAAAQABAD1AAAAigMAAAAA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37" o:spid="_x0000_s1030" style="position:absolute;left:1393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M+sAA&#10;AADbAAAADwAAAGRycy9kb3ducmV2LnhtbERPy4rCMBTdC/MP4QqzkTF1EBmqUWRAUIqI7+2lubad&#10;aW5KErX+vVkILg/nPZm1phY3cr6yrGDQT0AQ51ZXXCg47BdfPyB8QNZYWyYFD/Iwm350Jphqe+ct&#10;3XahEDGEfYoKyhCaVEqfl2TQ921DHLmLdQZDhK6Q2uE9hptafifJSBqsODaU2NBvSfn/7moUrLNT&#10;5jJ5GJxX7XG5/jtKn/U2Sn122/kYRKA2vMUv91IrGMax8Uv8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/M+sAAAADbAAAADwAAAAAAAAAAAAAAAACYAgAAZHJzL2Rvd25y&#10;ZXYueG1sUEsFBgAAAAAEAAQA9QAAAIUD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38" o:spid="_x0000_s1031" style="position:absolute;left:1234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YQcUA&#10;AADbAAAADwAAAGRycy9kb3ducmV2LnhtbESPQUsDMRSE70L/Q3gFb222thZdm5ZatKzYi3Xx/Nw8&#10;d5duXkISu+u/N0LB4zAz3zCrzWA6cSYfWssKZtMMBHFldcu1gvL9eXIHIkRkjZ1lUvBDATbr0dUK&#10;c217fqPzMdYiQTjkqKCJ0eVShqohg2FqHXHyvqw3GJP0tdQe+wQ3nbzJsqU02HJaaNDRrqHqdPw2&#10;Cub0uS1fves/3L4oi3h4eSyfbpW6Hg/bBxCRhvgfvrQLrWBxD39f0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ZhBxQAAANsAAAAPAAAAAAAAAAAAAAAAAJgCAABkcnMv&#10;ZG93bnJldi54bWxQSwUGAAAAAAQABAD1AAAAigMAAAAA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452CE41" wp14:editId="67BF570C">
                <wp:simplePos x="0" y="0"/>
                <wp:positionH relativeFrom="page">
                  <wp:posOffset>13745210</wp:posOffset>
                </wp:positionH>
                <wp:positionV relativeFrom="page">
                  <wp:posOffset>257175</wp:posOffset>
                </wp:positionV>
                <wp:extent cx="860425" cy="10077450"/>
                <wp:effectExtent l="0" t="0" r="0" b="19050"/>
                <wp:wrapNone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10077450"/>
                          <a:chOff x="21532" y="360"/>
                          <a:chExt cx="2157" cy="15120"/>
                        </a:xfrm>
                      </wpg:grpSpPr>
                      <wps:wsp>
                        <wps:cNvPr id="51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"/>
                        <wps:cNvSpPr>
                          <a:spLocks/>
                        </wps:cNvSpPr>
                        <wps:spPr bwMode="auto">
                          <a:xfrm>
                            <a:off x="21863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left:0;text-align:left;margin-left:1082.3pt;margin-top:20.25pt;width:67.75pt;height:793.5pt;z-index:25164236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">
                <v:shape id="Freeform 26" o:spid="_x0000_s102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ppsAA&#10;AADbAAAADwAAAGRycy9kb3ducmV2LnhtbESPQYvCMBSE78L+h/AWvNm0oiLVtMjiwl6tBa/P5tkW&#10;m5duE7X77zeC4HGYmW+YbT6aTtxpcK1lBUkUgyCurG65VlAev2drEM4ja+wsk4I/cpBnH5Mtpto+&#10;+ED3wtciQNilqKDxvk+ldFVDBl1ke+LgXexg0Ac51FIP+Ahw08l5HK+kwZbDQoM9fTVUXYubUXCq&#10;9dmtYvQLactCl5d9kfzulZp+jrsNCE+jf4df7R+tYJnA80v4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eppsAAAADbAAAADwAAAAAAAAAAAAAAAACYAgAAZHJzL2Rvd25y&#10;ZXYueG1sUEsFBgAAAAAEAAQA9QAAAIU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bQ8YA&#10;AADbAAAADwAAAGRycy9kb3ducmV2LnhtbESPT2vCQBTE7wW/w/KE3urGSFWiq0igYA+lmv7B4zP7&#10;TILZt2l2q/Hbu4LgcZiZ3zDzZWdqcaLWVZYVDAcRCOLc6ooLBd9fby9TEM4ja6wtk4ILOVguek9z&#10;TLQ985ZOmS9EgLBLUEHpfZNI6fKSDLqBbYiDd7CtQR9kW0jd4jnATS3jKBpLgxWHhRIbSkvKj9m/&#10;UfAuL+PJz2c2Ha3Sv27/sdv8xmmh1HO/W81AeOr8I3xvr7WC1x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AbQ8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JZ8MA&#10;AADbAAAADwAAAGRycy9kb3ducmV2LnhtbESPT2sCMRTE70K/Q3iFXoom7arIapRSaPHa9c/5uXlu&#10;Fjcv202qWz99IxQ8DjPzG2ax6l0jztSF2rOGl5ECQVx6U3OlYbv5GM5AhIhssPFMGn4pwGr5MFhg&#10;bvyFv+hcxEokCIccNdgY21zKUFpyGEa+JU7e0XcOY5JdJU2HlwR3jXxVaiod1pwWLLb0bqk8FT9O&#10;w273nMn9tzpk1oxLdaD4WVyN1k+P/dscRKQ+3sP/7bXRMMng9i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TJZ8MAAADbAAAADwAAAAAAAAAAAAAAAACYAgAAZHJzL2Rv&#10;d25yZXYueG1sUEsFBgAAAAAEAAQA9QAAAIgDAAAAAA==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yI8UA&#10;AADbAAAADwAAAGRycy9kb3ducmV2LnhtbESP3WrCQBSE7wXfYTlC7+pGqaWkrhL/sBS0NO0DnGZP&#10;s8Hs2ZhdY/r23ULBy2FmvmHmy97WoqPWV44VTMYJCOLC6YpLBZ8fu/snED4ga6wdk4If8rBcDAdz&#10;TLW78jt1eShFhLBPUYEJoUml9IUhi37sGuLofbvWYoiyLaVu8RrhtpbTJHmUFiuOCwYbWhsqTvnF&#10;Knj9mpltcZiiyzZ5dj6+rS7dfqXU3ajPnkEE6sMt/N9+0QpmD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TIj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4l8MA&#10;AADbAAAADwAAAGRycy9kb3ducmV2LnhtbESP0WrCQBRE3wv+w3IF35qNgrVEVxFBI+2TaT7gkr0m&#10;0ezdsLua9O+7hUIfh5k5w2x2o+nEk5xvLSuYJykI4srqlmsF5dfx9R2ED8gaO8uk4Js87LaTlw1m&#10;2g58oWcRahEh7DNU0ITQZ1L6qiGDPrE9cfSu1hkMUbpaaodDhJtOLtL0TRpsOS402NOhoepePIyC&#10;j3O64hWV7oH+cjqcqnx/+8yVmk3H/RpEoDH8h//aZ61guYTfL/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p4l8MAAADb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  <w:r w:rsidRPr="00215778">
        <w:rPr>
          <w:noProof/>
          <w:color w:val="00CC00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7B537B" wp14:editId="403E73A5">
                <wp:simplePos x="0" y="0"/>
                <wp:positionH relativeFrom="page">
                  <wp:posOffset>13778865</wp:posOffset>
                </wp:positionH>
                <wp:positionV relativeFrom="page">
                  <wp:posOffset>228600</wp:posOffset>
                </wp:positionV>
                <wp:extent cx="1103630" cy="10112375"/>
                <wp:effectExtent l="0" t="0" r="1270" b="3175"/>
                <wp:wrapNone/>
                <wp:docPr id="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3630" cy="10112375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69000">
                              <a:srgbClr val="00CC00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left:0;text-align:left;margin-left:1084.95pt;margin-top:18pt;width:86.9pt;height:796.2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" path="m502,c93,,93,,93,,146,383,323,1900,,3168v502,,502,,502,l502,xe" fillcolor="#0c0" stroked="f">
                <v:fill color2="#ef792f" rotate="t" angle="90" colors="0 #0c0;45220f #0c0" focus="100%" type="gradient"/>
                <v:path arrowok="t" o:connecttype="custom" o:connectlocs="1103630,0;204457,0;0,10112375;1103630,10112375;110363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6E7523D" wp14:editId="634ACB12">
                <wp:simplePos x="0" y="0"/>
                <wp:positionH relativeFrom="column">
                  <wp:posOffset>9784080</wp:posOffset>
                </wp:positionH>
                <wp:positionV relativeFrom="paragraph">
                  <wp:posOffset>28575</wp:posOffset>
                </wp:positionV>
                <wp:extent cx="3009900" cy="390525"/>
                <wp:effectExtent l="0" t="0" r="0" b="9525"/>
                <wp:wrapNone/>
                <wp:docPr id="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775C72" w:rsidRDefault="004B464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75C72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H24.6.8</w:t>
                            </w:r>
                            <w:r w:rsidRPr="00775C72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時点　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70.4pt;margin-top:2.25pt;width:237pt;height:30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" stroked="f">
                <v:textbox>
                  <w:txbxContent>
                    <w:p w:rsidR="004B4642" w:rsidRPr="00775C72" w:rsidRDefault="004B464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75C72"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H24.6.8</w:t>
                      </w:r>
                      <w:r w:rsidRPr="00775C72"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時点　案</w:t>
                      </w:r>
                    </w:p>
                  </w:txbxContent>
                </v:textbox>
              </v:shape>
            </w:pict>
          </mc:Fallback>
        </mc:AlternateContent>
      </w:r>
    </w:p>
    <w:p w:rsidR="009A6121" w:rsidRDefault="007F100D" w:rsidP="007F100D">
      <w:pPr>
        <w:widowControl w:val="0"/>
        <w:spacing w:line="280" w:lineRule="exact"/>
        <w:ind w:firstLineChars="100" w:firstLine="240"/>
        <w:jc w:val="both"/>
        <w:rPr>
          <w:lang w:eastAsia="ja-JP"/>
        </w:rPr>
      </w:pP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5D545F" wp14:editId="627A8A64">
                <wp:simplePos x="0" y="0"/>
                <wp:positionH relativeFrom="page">
                  <wp:posOffset>253365</wp:posOffset>
                </wp:positionH>
                <wp:positionV relativeFrom="page">
                  <wp:posOffset>513988</wp:posOffset>
                </wp:positionV>
                <wp:extent cx="1289685" cy="10206355"/>
                <wp:effectExtent l="0" t="0" r="0" b="4445"/>
                <wp:wrapNone/>
                <wp:docPr id="5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685" cy="10206355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left:0;text-align:left;margin-left:19.95pt;margin-top:40.45pt;width:101.55pt;height:803.6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" path="m401,c,,,,,,,3168,,3168,,3168v165,,165,,165,c616,1736,458,375,401,xe" fillcolor="#fbd4b4 [1305]" stroked="f">
                <v:path arrowok="t" o:connecttype="custom" o:connectlocs="839551,0;0,0;0,10206355;345451,10206355;839551,0" o:connectangles="0,0,0,0,0"/>
                <w10:wrap anchorx="page" anchory="page"/>
              </v:shape>
            </w:pict>
          </mc:Fallback>
        </mc:AlternateContent>
      </w:r>
      <w:r w:rsidR="0000579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21BFBEB" wp14:editId="569C14D3">
                <wp:simplePos x="0" y="0"/>
                <wp:positionH relativeFrom="column">
                  <wp:posOffset>2333626</wp:posOffset>
                </wp:positionH>
                <wp:positionV relativeFrom="paragraph">
                  <wp:posOffset>82550</wp:posOffset>
                </wp:positionV>
                <wp:extent cx="2885440" cy="314325"/>
                <wp:effectExtent l="38100" t="38100" r="105410" b="123825"/>
                <wp:wrapNone/>
                <wp:docPr id="719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31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Pr="00E7055A" w:rsidRDefault="004B4642" w:rsidP="00946792">
                            <w:pPr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lang w:eastAsia="ja-JP"/>
                              </w:rPr>
                              <w:t>八尾市空港1丁目　大阪府中部広域防災拠点内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9" o:spid="_x0000_s1027" type="#_x0000_t176" style="position:absolute;left:0;text-align:left;margin-left:183.75pt;margin-top:6.5pt;width:227.2pt;height:24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">
                <v:shadow on="t" color="black" opacity="26214f" origin="-.5,-.5" offset=".74836mm,.74836mm"/>
                <v:textbox inset="5.85pt,.7pt,5.85pt,.7pt">
                  <w:txbxContent>
                    <w:p w:rsidR="004B4642" w:rsidRPr="00E7055A" w:rsidRDefault="004B4642" w:rsidP="00946792">
                      <w:pPr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lang w:eastAsia="ja-JP"/>
                        </w:rPr>
                        <w:t>八尾市空港1丁目　大阪府中部広域防災拠点内</w:t>
                      </w:r>
                    </w:p>
                  </w:txbxContent>
                </v:textbox>
              </v:shape>
            </w:pict>
          </mc:Fallback>
        </mc:AlternateContent>
      </w:r>
      <w:r w:rsidR="0000579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CD7D42B" wp14:editId="3EF35694">
                <wp:simplePos x="0" y="0"/>
                <wp:positionH relativeFrom="column">
                  <wp:posOffset>1171575</wp:posOffset>
                </wp:positionH>
                <wp:positionV relativeFrom="paragraph">
                  <wp:posOffset>81915</wp:posOffset>
                </wp:positionV>
                <wp:extent cx="914400" cy="314325"/>
                <wp:effectExtent l="38100" t="38100" r="114300" b="123825"/>
                <wp:wrapNone/>
                <wp:docPr id="3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Pr="00215778" w:rsidRDefault="004B4642" w:rsidP="00005794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548DD4" w:themeColor="text2" w:themeTint="99"/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所在地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8" style="position:absolute;left:0;text-align:left;margin-left:92.25pt;margin-top:6.45pt;width:1in;height:24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Pr="00215778" w:rsidRDefault="004B4642" w:rsidP="00005794">
                      <w:pPr>
                        <w:widowControl w:val="0"/>
                        <w:spacing w:line="360" w:lineRule="exact"/>
                        <w:jc w:val="center"/>
                        <w:rPr>
                          <w:color w:val="548DD4" w:themeColor="text2" w:themeTint="99"/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所在地</w:t>
                      </w:r>
                    </w:p>
                  </w:txbxContent>
                </v:textbox>
              </v:rect>
            </w:pict>
          </mc:Fallback>
        </mc:AlternateContent>
      </w:r>
      <w:r w:rsidR="00DF2437">
        <w:rPr>
          <w:noProof/>
          <w:lang w:eastAsia="ja-JP"/>
        </w:rPr>
        <w:drawing>
          <wp:anchor distT="0" distB="0" distL="114300" distR="114300" simplePos="0" relativeHeight="251674112" behindDoc="1" locked="0" layoutInCell="1" allowOverlap="1" wp14:anchorId="184D4741" wp14:editId="67B35A22">
            <wp:simplePos x="0" y="0"/>
            <wp:positionH relativeFrom="column">
              <wp:posOffset>8032750</wp:posOffset>
            </wp:positionH>
            <wp:positionV relativeFrom="paragraph">
              <wp:posOffset>233045</wp:posOffset>
            </wp:positionV>
            <wp:extent cx="826135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919" y="20947"/>
                <wp:lineTo x="20919" y="0"/>
                <wp:lineTo x="0" y="0"/>
              </wp:wrapPolygon>
            </wp:wrapTight>
            <wp:docPr id="88" name="図 3" descr="説明: \\webx.lan.pref.osaka.jp\02\digitaldesign\DocLib\活用バンク\1_素材バンク\20_シンボルマーク\府章・ロゴタイプ\印刷用\印刷用確認\ポスター用たて型表示イメー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説明: \\webx.lan.pref.osaka.jp\02\digitaldesign\DocLib\活用バンク\1_素材バンク\20_シンボルマーク\府章・ロゴタイプ\印刷用\印刷用確認\ポスター用たて型表示イメージ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37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6695BC2A" wp14:editId="19609417">
                <wp:simplePos x="0" y="0"/>
                <wp:positionH relativeFrom="page">
                  <wp:posOffset>14401800</wp:posOffset>
                </wp:positionH>
                <wp:positionV relativeFrom="page">
                  <wp:posOffset>6000750</wp:posOffset>
                </wp:positionV>
                <wp:extent cx="810895" cy="742950"/>
                <wp:effectExtent l="0" t="0" r="0" b="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7A4D1D" w:rsidRDefault="004B4642" w:rsidP="007A4D1D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1134pt;margin-top:472.5pt;width:63.85pt;height:58.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" filled="f" fillcolor="#fffffe" stroked="f" strokecolor="#212120" insetpen="t">
                <v:textbox inset="2.88pt,2.88pt,2.88pt,2.88pt">
                  <w:txbxContent>
                    <w:p w:rsidR="004B4642" w:rsidRPr="007A4D1D" w:rsidRDefault="004B4642" w:rsidP="007A4D1D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121" w:rsidRPr="009A6121" w:rsidRDefault="00ED00B7" w:rsidP="009A6121">
      <w:pPr>
        <w:rPr>
          <w:lang w:eastAsia="ja-JP"/>
        </w:rPr>
      </w:pP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91E015C" wp14:editId="7F26F970">
                <wp:simplePos x="0" y="0"/>
                <wp:positionH relativeFrom="page">
                  <wp:posOffset>9086850</wp:posOffset>
                </wp:positionH>
                <wp:positionV relativeFrom="page">
                  <wp:posOffset>647700</wp:posOffset>
                </wp:positionV>
                <wp:extent cx="4694555" cy="1638300"/>
                <wp:effectExtent l="0" t="0" r="0" b="0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CD395C" w:rsidRDefault="004B4642" w:rsidP="006D64AA">
                            <w:pPr>
                              <w:widowControl w:val="0"/>
                              <w:rPr>
                                <w:rFonts w:ascii="HGS創英角ｺﾞｼｯｸUB" w:eastAsia="HGS創英角ｺﾞｼｯｸUB" w:hAnsi="HGS創英角ｺﾞｼｯｸUB" w:cs="Arial"/>
                                <w:color w:val="000099"/>
                                <w:spacing w:val="40"/>
                                <w:w w:val="90"/>
                                <w:sz w:val="56"/>
                                <w:szCs w:val="36"/>
                                <w:lang w:val="en" w:eastAsia="ja-JP"/>
                              </w:rPr>
                            </w:pPr>
                            <w:r w:rsidRPr="00CD395C">
                              <w:rPr>
                                <w:rFonts w:ascii="HGS創英角ｺﾞｼｯｸUB" w:eastAsia="HGS創英角ｺﾞｼｯｸUB" w:hAnsi="HGS創英角ｺﾞｼｯｸUB" w:cs="Arial" w:hint="eastAsia"/>
                                <w:color w:val="000099"/>
                                <w:spacing w:val="40"/>
                                <w:w w:val="90"/>
                                <w:sz w:val="56"/>
                                <w:szCs w:val="36"/>
                                <w:lang w:val="en" w:eastAsia="ja-JP"/>
                              </w:rPr>
                              <w:t>大阪府広域医療搬送拠点</w:t>
                            </w:r>
                          </w:p>
                          <w:p w:rsidR="004B4642" w:rsidRPr="00CD395C" w:rsidRDefault="004B4642" w:rsidP="006D64AA">
                            <w:pPr>
                              <w:widowControl w:val="0"/>
                              <w:rPr>
                                <w:rFonts w:ascii="HGS創英角ｺﾞｼｯｸUB" w:eastAsia="HGS創英角ｺﾞｼｯｸUB" w:hAnsi="HGS創英角ｺﾞｼｯｸUB" w:cs="Arial"/>
                                <w:color w:val="000099"/>
                                <w:w w:val="90"/>
                                <w:sz w:val="144"/>
                                <w:szCs w:val="36"/>
                                <w:lang w:val="en"/>
                              </w:rPr>
                            </w:pPr>
                            <w:r w:rsidRPr="00CD395C">
                              <w:rPr>
                                <w:rFonts w:ascii="HGS創英角ｺﾞｼｯｸUB" w:eastAsia="HGS創英角ｺﾞｼｯｸUB" w:hAnsi="HGS創英角ｺﾞｼｯｸUB" w:cs="Arial" w:hint="eastAsia"/>
                                <w:color w:val="000099"/>
                                <w:spacing w:val="40"/>
                                <w:w w:val="90"/>
                                <w:sz w:val="144"/>
                                <w:szCs w:val="36"/>
                                <w:lang w:val="en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八尾ＳＣＵ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715.5pt;margin-top:51pt;width:369.65pt;height:129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4B4642" w:rsidRPr="00CD395C" w:rsidRDefault="004B4642" w:rsidP="006D64AA">
                      <w:pPr>
                        <w:widowControl w:val="0"/>
                        <w:rPr>
                          <w:rFonts w:ascii="HGS創英角ｺﾞｼｯｸUB" w:eastAsia="HGS創英角ｺﾞｼｯｸUB" w:hAnsi="HGS創英角ｺﾞｼｯｸUB" w:cs="Arial"/>
                          <w:color w:val="000099"/>
                          <w:spacing w:val="40"/>
                          <w:w w:val="90"/>
                          <w:sz w:val="56"/>
                          <w:szCs w:val="36"/>
                          <w:lang w:val="en" w:eastAsia="ja-JP"/>
                        </w:rPr>
                      </w:pPr>
                      <w:r w:rsidRPr="00CD395C">
                        <w:rPr>
                          <w:rFonts w:ascii="HGS創英角ｺﾞｼｯｸUB" w:eastAsia="HGS創英角ｺﾞｼｯｸUB" w:hAnsi="HGS創英角ｺﾞｼｯｸUB" w:cs="Arial" w:hint="eastAsia"/>
                          <w:color w:val="000099"/>
                          <w:spacing w:val="40"/>
                          <w:w w:val="90"/>
                          <w:sz w:val="56"/>
                          <w:szCs w:val="36"/>
                          <w:lang w:val="en" w:eastAsia="ja-JP"/>
                        </w:rPr>
                        <w:t>大阪府広域医療搬送拠点</w:t>
                      </w:r>
                    </w:p>
                    <w:p w:rsidR="004B4642" w:rsidRPr="00CD395C" w:rsidRDefault="004B4642" w:rsidP="006D64AA">
                      <w:pPr>
                        <w:widowControl w:val="0"/>
                        <w:rPr>
                          <w:rFonts w:ascii="HGS創英角ｺﾞｼｯｸUB" w:eastAsia="HGS創英角ｺﾞｼｯｸUB" w:hAnsi="HGS創英角ｺﾞｼｯｸUB" w:cs="Arial"/>
                          <w:color w:val="000099"/>
                          <w:w w:val="90"/>
                          <w:sz w:val="144"/>
                          <w:szCs w:val="36"/>
                          <w:lang w:val="en"/>
                        </w:rPr>
                      </w:pPr>
                      <w:r w:rsidRPr="00CD395C">
                        <w:rPr>
                          <w:rFonts w:ascii="HGS創英角ｺﾞｼｯｸUB" w:eastAsia="HGS創英角ｺﾞｼｯｸUB" w:hAnsi="HGS創英角ｺﾞｼｯｸUB" w:cs="Arial" w:hint="eastAsia"/>
                          <w:color w:val="000099"/>
                          <w:spacing w:val="40"/>
                          <w:w w:val="90"/>
                          <w:sz w:val="144"/>
                          <w:szCs w:val="36"/>
                          <w:lang w:val="en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八尾ＳＣＵ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A6121" w:rsidRPr="009A6121" w:rsidRDefault="009A6121" w:rsidP="009A6121">
      <w:pPr>
        <w:rPr>
          <w:lang w:eastAsia="ja-JP"/>
        </w:rPr>
      </w:pPr>
    </w:p>
    <w:p w:rsidR="009A6121" w:rsidRPr="009A6121" w:rsidRDefault="0006381E" w:rsidP="009A6121">
      <w:pPr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1103" behindDoc="0" locked="0" layoutInCell="1" allowOverlap="1" wp14:anchorId="153C47C9" wp14:editId="449A9481">
                <wp:simplePos x="0" y="0"/>
                <wp:positionH relativeFrom="column">
                  <wp:posOffset>1171575</wp:posOffset>
                </wp:positionH>
                <wp:positionV relativeFrom="paragraph">
                  <wp:posOffset>126365</wp:posOffset>
                </wp:positionV>
                <wp:extent cx="5505450" cy="2695575"/>
                <wp:effectExtent l="38100" t="38100" r="114300" b="12382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69557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26" style="position:absolute;left:0;text-align:left;margin-left:92.25pt;margin-top:9.95pt;width:433.5pt;height:212.25pt;z-index:25163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" filled="f" strokecolor="#f79646 [3209]" strokeweight="2pt">
                <v:shadow on="t" color="black" opacity="26214f" origin="-.5,-.5" offset=".74836mm,.74836mm"/>
              </v:rect>
            </w:pict>
          </mc:Fallback>
        </mc:AlternateContent>
      </w:r>
    </w:p>
    <w:p w:rsidR="009A6121" w:rsidRPr="009A6121" w:rsidRDefault="0006381E" w:rsidP="009A6121">
      <w:pPr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10304" behindDoc="1" locked="0" layoutInCell="1" allowOverlap="1" wp14:anchorId="793FF253" wp14:editId="254055B6">
            <wp:simplePos x="0" y="0"/>
            <wp:positionH relativeFrom="column">
              <wp:posOffset>1200150</wp:posOffset>
            </wp:positionH>
            <wp:positionV relativeFrom="paragraph">
              <wp:posOffset>19050</wp:posOffset>
            </wp:positionV>
            <wp:extent cx="5447665" cy="2606675"/>
            <wp:effectExtent l="0" t="0" r="635" b="3175"/>
            <wp:wrapNone/>
            <wp:docPr id="9" name="図 9" descr="C:\Users\nakatake\AppData\Local\Microsoft\Windows\Temporary Internet Files\Content.Word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katake\AppData\Local\Microsoft\Windows\Temporary Internet Files\Content.Word\IMG_21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024EED3" wp14:editId="13EAE7FA">
                <wp:simplePos x="0" y="0"/>
                <wp:positionH relativeFrom="column">
                  <wp:posOffset>2428875</wp:posOffset>
                </wp:positionH>
                <wp:positionV relativeFrom="paragraph">
                  <wp:posOffset>95250</wp:posOffset>
                </wp:positionV>
                <wp:extent cx="924559" cy="295275"/>
                <wp:effectExtent l="0" t="0" r="9525" b="9525"/>
                <wp:wrapNone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59" cy="295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06381E" w:rsidRDefault="004B4642" w:rsidP="0006381E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0638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  <w:t>大阪市消防局</w:t>
                            </w:r>
                          </w:p>
                          <w:p w:rsidR="004B4642" w:rsidRPr="0006381E" w:rsidRDefault="004B4642" w:rsidP="0006381E">
                            <w:pPr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auto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0638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  <w:t>航空隊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1.25pt;margin-top:7.5pt;width:72.8pt;height:23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" fillcolor="white [3212]" stroked="f">
                <v:fill opacity="39321f"/>
                <v:textbox inset=",1mm,,1mm">
                  <w:txbxContent>
                    <w:p w:rsidR="004B4642" w:rsidRPr="0006381E" w:rsidRDefault="004B4642" w:rsidP="0006381E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</w:pPr>
                      <w:r w:rsidRPr="0006381E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  <w:t>大阪市消防局</w:t>
                      </w:r>
                    </w:p>
                    <w:p w:rsidR="004B4642" w:rsidRPr="0006381E" w:rsidRDefault="004B4642" w:rsidP="0006381E">
                      <w:pPr>
                        <w:spacing w:line="1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auto"/>
                          <w:sz w:val="16"/>
                          <w:szCs w:val="18"/>
                          <w:lang w:eastAsia="ja-JP"/>
                        </w:rPr>
                      </w:pPr>
                      <w:r w:rsidRPr="0006381E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  <w:t>航空隊</w:t>
                      </w:r>
                    </w:p>
                  </w:txbxContent>
                </v:textbox>
              </v:shape>
            </w:pict>
          </mc:Fallback>
        </mc:AlternateContent>
      </w:r>
    </w:p>
    <w:p w:rsidR="009A6121" w:rsidRPr="009A6121" w:rsidRDefault="009A6121" w:rsidP="009A6121">
      <w:pPr>
        <w:rPr>
          <w:lang w:eastAsia="ja-JP"/>
        </w:rPr>
      </w:pPr>
    </w:p>
    <w:p w:rsidR="009A6121" w:rsidRPr="009A6121" w:rsidRDefault="00F42771" w:rsidP="009A6121">
      <w:pPr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5D214B3" wp14:editId="5770D751">
                <wp:simplePos x="0" y="0"/>
                <wp:positionH relativeFrom="column">
                  <wp:posOffset>4085590</wp:posOffset>
                </wp:positionH>
                <wp:positionV relativeFrom="paragraph">
                  <wp:posOffset>3175</wp:posOffset>
                </wp:positionV>
                <wp:extent cx="1133475" cy="219075"/>
                <wp:effectExtent l="0" t="0" r="28575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19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CF6E37" w:rsidRDefault="004B4642" w:rsidP="00CF6E37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auto"/>
                                <w:sz w:val="18"/>
                                <w:lang w:eastAsia="ja-JP"/>
                              </w:rPr>
                            </w:pPr>
                            <w:r w:rsidRPr="00CF6E37">
                              <w:rPr>
                                <w:rFonts w:ascii="ＭＳ Ｐゴシック" w:eastAsia="ＭＳ Ｐゴシック" w:hAnsi="ＭＳ Ｐゴシック" w:hint="eastAsia"/>
                                <w:color w:val="auto"/>
                                <w:sz w:val="18"/>
                                <w:lang w:eastAsia="ja-JP"/>
                              </w:rPr>
                              <w:t>中部広域防災拠点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1.7pt;margin-top:.25pt;width:89.25pt;height:17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">
                <v:fill opacity="39321f"/>
                <v:textbox>
                  <w:txbxContent>
                    <w:p w:rsidR="004B4642" w:rsidRPr="00CF6E37" w:rsidRDefault="004B4642" w:rsidP="00CF6E37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auto"/>
                          <w:sz w:val="18"/>
                          <w:lang w:eastAsia="ja-JP"/>
                        </w:rPr>
                      </w:pPr>
                      <w:r w:rsidRPr="00CF6E37">
                        <w:rPr>
                          <w:rFonts w:ascii="ＭＳ Ｐゴシック" w:eastAsia="ＭＳ Ｐゴシック" w:hAnsi="ＭＳ Ｐゴシック" w:hint="eastAsia"/>
                          <w:color w:val="auto"/>
                          <w:sz w:val="18"/>
                          <w:lang w:eastAsia="ja-JP"/>
                        </w:rPr>
                        <w:t>中部広域防災拠点</w:t>
                      </w:r>
                    </w:p>
                  </w:txbxContent>
                </v:textbox>
              </v:shape>
            </w:pict>
          </mc:Fallback>
        </mc:AlternateContent>
      </w:r>
    </w:p>
    <w:p w:rsidR="009A6121" w:rsidRPr="009A6121" w:rsidRDefault="007F100D" w:rsidP="009A6121">
      <w:pPr>
        <w:rPr>
          <w:lang w:eastAsia="ja-JP"/>
        </w:rPr>
      </w:pPr>
      <w:r>
        <w:rPr>
          <w:rFonts w:hint="eastAsia"/>
          <w:lang w:eastAsia="ja-JP"/>
        </w:rPr>
        <w:t xml:space="preserve">　　　　　</w:t>
      </w:r>
    </w:p>
    <w:p w:rsidR="009A6121" w:rsidRDefault="008357CE" w:rsidP="00D327FB">
      <w:pPr>
        <w:widowControl w:val="0"/>
        <w:spacing w:line="280" w:lineRule="exact"/>
        <w:ind w:firstLineChars="100" w:firstLine="200"/>
        <w:jc w:val="both"/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F01126C" wp14:editId="072C8477">
                <wp:simplePos x="0" y="0"/>
                <wp:positionH relativeFrom="column">
                  <wp:posOffset>4664392</wp:posOffset>
                </wp:positionH>
                <wp:positionV relativeFrom="paragraph">
                  <wp:posOffset>13335</wp:posOffset>
                </wp:positionV>
                <wp:extent cx="239894" cy="156349"/>
                <wp:effectExtent l="0" t="0" r="27305" b="15240"/>
                <wp:wrapNone/>
                <wp:docPr id="63" name="台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894" cy="156349"/>
                        </a:xfrm>
                        <a:prstGeom prst="trapezoid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台形 63" o:spid="_x0000_s1026" style="position:absolute;left:0;text-align:left;margin-left:367.25pt;margin-top:1.05pt;width:18.9pt;height:12.3pt;rotation:180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894,15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" path="m,156349l,,239894,r,156349l,156349xe" filled="f" strokecolor="black [1600]" strokeweight="2pt">
                <v:path arrowok="t" o:connecttype="custom" o:connectlocs="0,156349;0,0;239894,0;239894,156349;0,156349" o:connectangles="0,0,0,0,0"/>
              </v:shape>
            </w:pict>
          </mc:Fallback>
        </mc:AlternateContent>
      </w:r>
      <w:r w:rsidR="0006381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1E28ACB" wp14:editId="7AF3651C">
                <wp:simplePos x="0" y="0"/>
                <wp:positionH relativeFrom="column">
                  <wp:posOffset>5410200</wp:posOffset>
                </wp:positionH>
                <wp:positionV relativeFrom="paragraph">
                  <wp:posOffset>57444</wp:posOffset>
                </wp:positionV>
                <wp:extent cx="771525" cy="219075"/>
                <wp:effectExtent l="0" t="0" r="9525" b="9525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06381E" w:rsidRDefault="004B4642" w:rsidP="000638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0638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  <w:t>陸上自衛隊</w:t>
                            </w:r>
                          </w:p>
                          <w:p w:rsidR="004B4642" w:rsidRPr="00CE697B" w:rsidRDefault="004B4642" w:rsidP="00CE697B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6pt;margin-top:4.5pt;width:60.75pt;height:17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" fillcolor="white [3212]" stroked="f">
                <v:fill opacity="39321f"/>
                <v:textbox inset=",1mm,,1mm">
                  <w:txbxContent>
                    <w:p w:rsidR="004B4642" w:rsidRPr="0006381E" w:rsidRDefault="004B4642" w:rsidP="000638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</w:pPr>
                      <w:r w:rsidRPr="0006381E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  <w:t>陸上自衛隊</w:t>
                      </w:r>
                    </w:p>
                    <w:p w:rsidR="004B4642" w:rsidRPr="00CE697B" w:rsidRDefault="004B4642" w:rsidP="00CE697B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6121" w:rsidRPr="009A6121" w:rsidRDefault="007F100D" w:rsidP="009A6121">
      <w:pPr>
        <w:rPr>
          <w:lang w:eastAsia="ja-JP"/>
        </w:rPr>
      </w:pPr>
      <w:r>
        <w:rPr>
          <w:rFonts w:hint="eastAsia"/>
          <w:lang w:eastAsia="ja-JP"/>
        </w:rPr>
        <w:t xml:space="preserve">　　　　　　　　　　　　　　　　</w:t>
      </w:r>
      <w:r w:rsidR="00F4277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67ADB6E" wp14:editId="1240F955">
                <wp:simplePos x="0" y="0"/>
                <wp:positionH relativeFrom="column">
                  <wp:posOffset>4795838</wp:posOffset>
                </wp:positionH>
                <wp:positionV relativeFrom="paragraph">
                  <wp:posOffset>33338</wp:posOffset>
                </wp:positionV>
                <wp:extent cx="651827" cy="1100138"/>
                <wp:effectExtent l="38100" t="38100" r="34290" b="2413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1827" cy="11001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5" o:spid="_x0000_s1026" type="#_x0000_t32" style="position:absolute;left:0;text-align:left;margin-left:377.65pt;margin-top:2.65pt;width:51.3pt;height:86.65pt;flip:x 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" strokecolor="#002060" strokeweight="3pt">
                <v:stroke endarrow="open"/>
              </v:shape>
            </w:pict>
          </mc:Fallback>
        </mc:AlternateContent>
      </w:r>
    </w:p>
    <w:p w:rsidR="009A6121" w:rsidRDefault="00320468" w:rsidP="00A046D2">
      <w:pPr>
        <w:widowControl w:val="0"/>
        <w:spacing w:line="280" w:lineRule="exact"/>
        <w:ind w:firstLineChars="100" w:firstLine="200"/>
        <w:jc w:val="both"/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1A9FAB5" wp14:editId="5103E0DF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</wp:posOffset>
                </wp:positionV>
                <wp:extent cx="742950" cy="247650"/>
                <wp:effectExtent l="0" t="0" r="19050" b="19050"/>
                <wp:wrapNone/>
                <wp:docPr id="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auto"/>
                                <w:sz w:val="21"/>
                                <w:lang w:eastAsia="ja-JP"/>
                              </w:rPr>
                            </w:pPr>
                            <w:r w:rsidRPr="00592E67">
                              <w:rPr>
                                <w:rFonts w:ascii="ＭＳ Ｐゴシック" w:eastAsia="ＭＳ Ｐゴシック" w:hAnsi="ＭＳ Ｐゴシック" w:hint="eastAsia"/>
                                <w:color w:val="auto"/>
                                <w:sz w:val="21"/>
                                <w:lang w:eastAsia="ja-JP"/>
                              </w:rPr>
                              <w:t>八尾空港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79pt;margin-top:2pt;width:58.5pt;height:19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">
                <v:fill opacity="39321f"/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auto"/>
                          <w:sz w:val="21"/>
                          <w:lang w:eastAsia="ja-JP"/>
                        </w:rPr>
                      </w:pPr>
                      <w:r w:rsidRPr="00592E67">
                        <w:rPr>
                          <w:rFonts w:ascii="ＭＳ Ｐゴシック" w:eastAsia="ＭＳ Ｐゴシック" w:hAnsi="ＭＳ Ｐゴシック" w:hint="eastAsia"/>
                          <w:color w:val="auto"/>
                          <w:sz w:val="21"/>
                          <w:lang w:eastAsia="ja-JP"/>
                        </w:rPr>
                        <w:t>八尾空港</w:t>
                      </w:r>
                    </w:p>
                  </w:txbxContent>
                </v:textbox>
              </v:shape>
            </w:pict>
          </mc:Fallback>
        </mc:AlternateContent>
      </w:r>
    </w:p>
    <w:p w:rsidR="009A6121" w:rsidRDefault="0006381E" w:rsidP="00ED00B7">
      <w:pPr>
        <w:widowControl w:val="0"/>
        <w:tabs>
          <w:tab w:val="left" w:pos="10035"/>
        </w:tabs>
        <w:spacing w:line="280" w:lineRule="exact"/>
        <w:ind w:firstLineChars="100" w:firstLine="200"/>
        <w:jc w:val="both"/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CD6B32A" wp14:editId="73A4182A">
                <wp:simplePos x="0" y="0"/>
                <wp:positionH relativeFrom="column">
                  <wp:posOffset>5410200</wp:posOffset>
                </wp:positionH>
                <wp:positionV relativeFrom="paragraph">
                  <wp:posOffset>95249</wp:posOffset>
                </wp:positionV>
                <wp:extent cx="1238250" cy="238125"/>
                <wp:effectExtent l="0" t="0" r="0" b="9525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06381E" w:rsidRDefault="004B4642" w:rsidP="0006381E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auto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0638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uto"/>
                                <w:sz w:val="18"/>
                                <w:szCs w:val="18"/>
                                <w:lang w:eastAsia="ja-JP"/>
                              </w:rPr>
                              <w:t>大阪府警本部航空隊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26pt;margin-top:7.5pt;width:97.5pt;height:18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" fillcolor="white [3212]" stroked="f">
                <v:fill opacity="39321f"/>
                <v:textbox inset=",1mm,,1mm">
                  <w:txbxContent>
                    <w:p w:rsidR="004B4642" w:rsidRPr="0006381E" w:rsidRDefault="004B4642" w:rsidP="0006381E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auto"/>
                          <w:sz w:val="16"/>
                          <w:szCs w:val="18"/>
                          <w:lang w:eastAsia="ja-JP"/>
                        </w:rPr>
                      </w:pPr>
                      <w:r w:rsidRPr="0006381E">
                        <w:rPr>
                          <w:rFonts w:ascii="HG丸ｺﾞｼｯｸM-PRO" w:eastAsia="HG丸ｺﾞｼｯｸM-PRO" w:hAnsi="HG丸ｺﾞｼｯｸM-PRO" w:hint="eastAsia"/>
                          <w:b/>
                          <w:color w:val="auto"/>
                          <w:sz w:val="18"/>
                          <w:szCs w:val="18"/>
                          <w:lang w:eastAsia="ja-JP"/>
                        </w:rPr>
                        <w:t>大阪府警本部航空隊</w:t>
                      </w:r>
                    </w:p>
                  </w:txbxContent>
                </v:textbox>
              </v:shape>
            </w:pict>
          </mc:Fallback>
        </mc:AlternateContent>
      </w:r>
      <w:r w:rsidR="009A6121">
        <w:rPr>
          <w:lang w:eastAsia="ja-JP"/>
        </w:rPr>
        <w:tab/>
      </w:r>
    </w:p>
    <w:p w:rsidR="001A0205" w:rsidRDefault="00D41E09" w:rsidP="00B5599F">
      <w:pPr>
        <w:widowControl w:val="0"/>
        <w:spacing w:line="280" w:lineRule="exact"/>
        <w:jc w:val="both"/>
      </w:pP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3FA2D1AE" wp14:editId="6452E031">
                <wp:simplePos x="0" y="0"/>
                <wp:positionH relativeFrom="page">
                  <wp:posOffset>9231630</wp:posOffset>
                </wp:positionH>
                <wp:positionV relativeFrom="page">
                  <wp:posOffset>2266950</wp:posOffset>
                </wp:positionV>
                <wp:extent cx="2901315" cy="400050"/>
                <wp:effectExtent l="0" t="0" r="0" b="0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215778" w:rsidRDefault="004B4642" w:rsidP="00195ED9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color w:val="00B0F0"/>
                                <w:w w:val="90"/>
                                <w:sz w:val="44"/>
                                <w:szCs w:val="36"/>
                                <w:lang w:val="e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15778">
                              <w:rPr>
                                <w:rFonts w:ascii="Arial" w:hAnsi="Arial" w:cs="Arial" w:hint="eastAsia"/>
                                <w:color w:val="00B0F0"/>
                                <w:w w:val="90"/>
                                <w:sz w:val="44"/>
                                <w:szCs w:val="36"/>
                                <w:lang w:val="en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Yao</w:t>
                            </w:r>
                            <w:r w:rsidRPr="00215778">
                              <w:rPr>
                                <w:rFonts w:ascii="Arial" w:hAnsi="Arial" w:cs="Arial"/>
                                <w:color w:val="00B0F0"/>
                                <w:w w:val="90"/>
                                <w:sz w:val="44"/>
                                <w:szCs w:val="36"/>
                                <w:lang w:val="e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15778">
                              <w:rPr>
                                <w:rFonts w:ascii="Arial" w:hAnsi="Arial" w:cs="Arial" w:hint="eastAsia"/>
                                <w:color w:val="00B0F0"/>
                                <w:w w:val="90"/>
                                <w:sz w:val="44"/>
                                <w:szCs w:val="36"/>
                                <w:lang w:val="en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15778">
                              <w:rPr>
                                <w:rFonts w:ascii="Arial" w:hAnsi="Arial" w:cs="Arial"/>
                                <w:color w:val="00B0F0"/>
                                <w:w w:val="90"/>
                                <w:sz w:val="44"/>
                                <w:szCs w:val="36"/>
                                <w:lang w:val="e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Staging Care Unit</w:t>
                            </w:r>
                            <w:r w:rsidRPr="00215778">
                              <w:rPr>
                                <w:rFonts w:ascii="Arial" w:hAnsi="Arial" w:cs="Arial" w:hint="eastAsia"/>
                                <w:color w:val="00B0F0"/>
                                <w:w w:val="90"/>
                                <w:sz w:val="44"/>
                                <w:szCs w:val="36"/>
                                <w:lang w:val="en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6" type="#_x0000_t202" style="position:absolute;left:0;text-align:left;margin-left:726.9pt;margin-top:178.5pt;width:228.45pt;height:31.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4B4642" w:rsidRPr="00215778" w:rsidRDefault="004B4642" w:rsidP="00195ED9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color w:val="00B0F0"/>
                          <w:w w:val="90"/>
                          <w:sz w:val="44"/>
                          <w:szCs w:val="36"/>
                          <w:lang w:val="e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15778">
                        <w:rPr>
                          <w:rFonts w:ascii="Arial" w:hAnsi="Arial" w:cs="Arial" w:hint="eastAsia"/>
                          <w:color w:val="00B0F0"/>
                          <w:w w:val="90"/>
                          <w:sz w:val="44"/>
                          <w:szCs w:val="36"/>
                          <w:lang w:val="en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Yao</w:t>
                      </w:r>
                      <w:r w:rsidRPr="00215778">
                        <w:rPr>
                          <w:rFonts w:ascii="Arial" w:hAnsi="Arial" w:cs="Arial"/>
                          <w:color w:val="00B0F0"/>
                          <w:w w:val="90"/>
                          <w:sz w:val="44"/>
                          <w:szCs w:val="36"/>
                          <w:lang w:val="e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15778">
                        <w:rPr>
                          <w:rFonts w:ascii="Arial" w:hAnsi="Arial" w:cs="Arial" w:hint="eastAsia"/>
                          <w:color w:val="00B0F0"/>
                          <w:w w:val="90"/>
                          <w:sz w:val="44"/>
                          <w:szCs w:val="36"/>
                          <w:lang w:val="en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15778">
                        <w:rPr>
                          <w:rFonts w:ascii="Arial" w:hAnsi="Arial" w:cs="Arial"/>
                          <w:color w:val="00B0F0"/>
                          <w:w w:val="90"/>
                          <w:sz w:val="44"/>
                          <w:szCs w:val="36"/>
                          <w:lang w:val="e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Staging Care Unit</w:t>
                      </w:r>
                      <w:r w:rsidRPr="00215778">
                        <w:rPr>
                          <w:rFonts w:ascii="Arial" w:hAnsi="Arial" w:cs="Arial" w:hint="eastAsia"/>
                          <w:color w:val="00B0F0"/>
                          <w:w w:val="90"/>
                          <w:sz w:val="44"/>
                          <w:szCs w:val="36"/>
                          <w:lang w:val="en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100D">
        <w:rPr>
          <w:rFonts w:hint="eastAsia"/>
          <w:lang w:eastAsia="ja-JP"/>
        </w:rPr>
        <w:t xml:space="preserve">　　　　　　　　　　　</w:t>
      </w:r>
      <w:r w:rsidR="001A0205">
        <w:rPr>
          <w:rFonts w:hint="eastAsia"/>
          <w:lang w:eastAsia="ja-JP"/>
        </w:rPr>
        <w:br/>
      </w:r>
    </w:p>
    <w:p w:rsidR="001A0205" w:rsidRDefault="00D41E09">
      <w:r>
        <w:rPr>
          <w:noProof/>
          <w:lang w:eastAsia="ja-JP"/>
        </w:rPr>
        <w:drawing>
          <wp:anchor distT="0" distB="0" distL="114300" distR="114300" simplePos="0" relativeHeight="251880960" behindDoc="0" locked="0" layoutInCell="1" allowOverlap="1" wp14:anchorId="382336BC" wp14:editId="39F7A33D">
            <wp:simplePos x="0" y="0"/>
            <wp:positionH relativeFrom="column">
              <wp:posOffset>11904345</wp:posOffset>
            </wp:positionH>
            <wp:positionV relativeFrom="paragraph">
              <wp:posOffset>5192395</wp:posOffset>
            </wp:positionV>
            <wp:extent cx="1364615" cy="942975"/>
            <wp:effectExtent l="0" t="0" r="6985" b="9525"/>
            <wp:wrapNone/>
            <wp:docPr id="720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42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78912" behindDoc="0" locked="0" layoutInCell="1" allowOverlap="1" wp14:anchorId="5509F595" wp14:editId="7A1F3317">
            <wp:simplePos x="0" y="0"/>
            <wp:positionH relativeFrom="column">
              <wp:posOffset>11884025</wp:posOffset>
            </wp:positionH>
            <wp:positionV relativeFrom="paragraph">
              <wp:posOffset>6440805</wp:posOffset>
            </wp:positionV>
            <wp:extent cx="1438275" cy="963930"/>
            <wp:effectExtent l="0" t="0" r="9525" b="7620"/>
            <wp:wrapNone/>
            <wp:docPr id="10" name="図 24" descr="h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 descr="heri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3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76864" behindDoc="0" locked="0" layoutInCell="1" allowOverlap="1" wp14:anchorId="19F7E1A9" wp14:editId="5598BDE0">
            <wp:simplePos x="0" y="0"/>
            <wp:positionH relativeFrom="column">
              <wp:posOffset>9981565</wp:posOffset>
            </wp:positionH>
            <wp:positionV relativeFrom="paragraph">
              <wp:posOffset>5196205</wp:posOffset>
            </wp:positionV>
            <wp:extent cx="1428750" cy="948690"/>
            <wp:effectExtent l="0" t="0" r="0" b="3810"/>
            <wp:wrapNone/>
            <wp:docPr id="7191" name="図 18" descr="Z:\0300_災害医療\■訓練・研修関係\H24\訓練Ｈ24\240904大阪府広域医療搬送訓練\訓練写真\八尾ＳＣＵ\DSCN1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Z:\0300_災害医療\■訓練・研修関係\H24\訓練Ｈ24\240904大阪府広域医療搬送訓練\訓練写真\八尾ＳＣＵ\DSCN1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79936" behindDoc="0" locked="0" layoutInCell="1" allowOverlap="1" wp14:anchorId="5FB91E07" wp14:editId="5BC1E2B6">
            <wp:simplePos x="0" y="0"/>
            <wp:positionH relativeFrom="column">
              <wp:posOffset>9987915</wp:posOffset>
            </wp:positionH>
            <wp:positionV relativeFrom="paragraph">
              <wp:posOffset>6434455</wp:posOffset>
            </wp:positionV>
            <wp:extent cx="1381125" cy="958850"/>
            <wp:effectExtent l="0" t="0" r="9525" b="0"/>
            <wp:wrapNone/>
            <wp:docPr id="7190" name="図 12" descr="Z:\0300_災害医療\■訓練・研修関係\H24\訓練Ｈ24\240904大阪府広域医療搬送訓練\訓練写真\消防学校\P103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Z:\0300_災害医療\■訓練・研修関係\H24\訓練Ｈ24\240904大阪府広域医療搬送訓練\訓練写真\消防学校\P10302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71744" behindDoc="0" locked="0" layoutInCell="1" allowOverlap="1" wp14:anchorId="4874D3E4" wp14:editId="44F1BDBA">
            <wp:simplePos x="0" y="0"/>
            <wp:positionH relativeFrom="column">
              <wp:posOffset>8073390</wp:posOffset>
            </wp:positionH>
            <wp:positionV relativeFrom="paragraph">
              <wp:posOffset>5191125</wp:posOffset>
            </wp:positionV>
            <wp:extent cx="1388745" cy="982345"/>
            <wp:effectExtent l="0" t="0" r="1905" b="8255"/>
            <wp:wrapNone/>
            <wp:docPr id="3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873792" behindDoc="0" locked="0" layoutInCell="1" allowOverlap="1" wp14:anchorId="090851A1" wp14:editId="1F3044CA">
            <wp:simplePos x="0" y="0"/>
            <wp:positionH relativeFrom="column">
              <wp:posOffset>8031480</wp:posOffset>
            </wp:positionH>
            <wp:positionV relativeFrom="paragraph">
              <wp:posOffset>6440805</wp:posOffset>
            </wp:positionV>
            <wp:extent cx="1428750" cy="990600"/>
            <wp:effectExtent l="0" t="0" r="0" b="0"/>
            <wp:wrapNone/>
            <wp:docPr id="313" name="図 10" descr="Z:\0300_災害医療\■訓練・研修関係\H24\訓練Ｈ24\240904大阪府広域医療搬送訓練\訓練写真\八尾ＳＣＵ\DSCN1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Z:\0300_災害医療\■訓練・研修関係\H24\訓練Ｈ24\240904大阪府広域医療搬送訓練\訓練写真\八尾ＳＣＵ\DSCN1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48FC7678" wp14:editId="1859B934">
                <wp:simplePos x="0" y="0"/>
                <wp:positionH relativeFrom="page">
                  <wp:posOffset>7795895</wp:posOffset>
                </wp:positionH>
                <wp:positionV relativeFrom="page">
                  <wp:posOffset>7286625</wp:posOffset>
                </wp:positionV>
                <wp:extent cx="6809105" cy="3054350"/>
                <wp:effectExtent l="0" t="0" r="0" b="0"/>
                <wp:wrapNone/>
                <wp:docPr id="3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9105" cy="3054350"/>
                        </a:xfrm>
                        <a:custGeom>
                          <a:avLst/>
                          <a:gdLst>
                            <a:gd name="T0" fmla="*/ 2102 w 2136"/>
                            <a:gd name="T1" fmla="*/ 511 h 1471"/>
                            <a:gd name="T2" fmla="*/ 2136 w 2136"/>
                            <a:gd name="T3" fmla="*/ 47 h 1471"/>
                            <a:gd name="T4" fmla="*/ 0 w 2136"/>
                            <a:gd name="T5" fmla="*/ 211 h 1471"/>
                            <a:gd name="T6" fmla="*/ 0 w 2136"/>
                            <a:gd name="T7" fmla="*/ 511 h 1471"/>
                            <a:gd name="T8" fmla="*/ 0 w 2136"/>
                            <a:gd name="T9" fmla="*/ 1471 h 1471"/>
                            <a:gd name="T10" fmla="*/ 1927 w 2136"/>
                            <a:gd name="T11" fmla="*/ 1471 h 1471"/>
                            <a:gd name="T12" fmla="*/ 1939 w 2136"/>
                            <a:gd name="T13" fmla="*/ 1428 h 1471"/>
                            <a:gd name="T14" fmla="*/ 2102 w 2136"/>
                            <a:gd name="T15" fmla="*/ 51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36" h="1471">
                              <a:moveTo>
                                <a:pt x="2102" y="511"/>
                              </a:moveTo>
                              <a:cubicBezTo>
                                <a:pt x="2118" y="354"/>
                                <a:pt x="2129" y="199"/>
                                <a:pt x="2136" y="47"/>
                              </a:cubicBezTo>
                              <a:cubicBezTo>
                                <a:pt x="1803" y="0"/>
                                <a:pt x="976" y="63"/>
                                <a:pt x="0" y="211"/>
                              </a:cubicBezTo>
                              <a:cubicBezTo>
                                <a:pt x="0" y="511"/>
                                <a:pt x="0" y="511"/>
                                <a:pt x="0" y="511"/>
                              </a:cubicBezTo>
                              <a:cubicBezTo>
                                <a:pt x="0" y="1471"/>
                                <a:pt x="0" y="1471"/>
                                <a:pt x="0" y="1471"/>
                              </a:cubicBezTo>
                              <a:cubicBezTo>
                                <a:pt x="1927" y="1471"/>
                                <a:pt x="1927" y="1471"/>
                                <a:pt x="1927" y="1471"/>
                              </a:cubicBezTo>
                              <a:cubicBezTo>
                                <a:pt x="1931" y="1457"/>
                                <a:pt x="1935" y="1443"/>
                                <a:pt x="1939" y="1428"/>
                              </a:cubicBezTo>
                              <a:cubicBezTo>
                                <a:pt x="2019" y="1131"/>
                                <a:pt x="2071" y="819"/>
                                <a:pt x="2102" y="5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left:0;text-align:left;margin-left:613.85pt;margin-top:573.75pt;width:536.15pt;height:240.5pt;z-index:251635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6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" path="m2102,511v16,-157,27,-312,34,-464c1803,,976,63,,211,,511,,511,,511v,960,,960,,960c1927,1471,1927,1471,1927,1471v4,-14,8,-28,12,-43c2019,1131,2071,819,2102,511xe" fillcolor="#2e3640" stroked="f" strokecolor="#212120">
                <v:shadow color="#8c8682"/>
                <v:path arrowok="t" o:connecttype="custom" o:connectlocs="6700720,1061028;6809105,97590;0,438115;0,1061028;0,3054350;6142858,3054350;6181112,2965066;6700720,1061028" o:connectangles="0,0,0,0,0,0,0,0"/>
                <w10:wrap anchorx="page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18AB51A7" wp14:editId="7F68318E">
                <wp:simplePos x="0" y="0"/>
                <wp:positionH relativeFrom="page">
                  <wp:posOffset>10639425</wp:posOffset>
                </wp:positionH>
                <wp:positionV relativeFrom="page">
                  <wp:posOffset>7153275</wp:posOffset>
                </wp:positionV>
                <wp:extent cx="3238500" cy="419100"/>
                <wp:effectExtent l="0" t="0" r="0" b="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1D27E0" w:rsidRDefault="004B4642" w:rsidP="007A4D1D">
                            <w:pPr>
                              <w:widowControl w:val="0"/>
                              <w:rPr>
                                <w:rFonts w:ascii="HGP創英角ｺﾞｼｯｸUB" w:eastAsia="HGP創英角ｺﾞｼｯｸUB" w:hAnsi="HGP創英角ｺﾞｼｯｸUB"/>
                                <w:sz w:val="14"/>
                                <w:lang w:eastAsia="ja-JP"/>
                              </w:rPr>
                            </w:pPr>
                            <w:r w:rsidRPr="00710FFE">
                              <w:rPr>
                                <w:rFonts w:ascii="HGP創英角ｺﾞｼｯｸUB" w:eastAsia="HGP創英角ｺﾞｼｯｸUB" w:hAnsi="HGP創英角ｺﾞｼｯｸUB" w:cs="Arial" w:hint="eastAsia"/>
                                <w:bCs/>
                                <w:color w:val="EF792F"/>
                                <w:w w:val="90"/>
                                <w:sz w:val="36"/>
                                <w:szCs w:val="46"/>
                                <w:lang w:val="en" w:eastAsia="ja-JP"/>
                              </w:rPr>
                              <w:t>災害時医療体制の強化をめざして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837.75pt;margin-top:563.25pt;width:255pt;height:33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4B4642" w:rsidRPr="001D27E0" w:rsidRDefault="004B4642" w:rsidP="007A4D1D">
                      <w:pPr>
                        <w:widowControl w:val="0"/>
                        <w:rPr>
                          <w:rFonts w:ascii="HGP創英角ｺﾞｼｯｸUB" w:eastAsia="HGP創英角ｺﾞｼｯｸUB" w:hAnsi="HGP創英角ｺﾞｼｯｸUB"/>
                          <w:sz w:val="14"/>
                          <w:lang w:eastAsia="ja-JP"/>
                        </w:rPr>
                      </w:pPr>
                      <w:r w:rsidRPr="00710FFE">
                        <w:rPr>
                          <w:rFonts w:ascii="HGP創英角ｺﾞｼｯｸUB" w:eastAsia="HGP創英角ｺﾞｼｯｸUB" w:hAnsi="HGP創英角ｺﾞｼｯｸUB" w:cs="Arial" w:hint="eastAsia"/>
                          <w:bCs/>
                          <w:color w:val="EF792F"/>
                          <w:w w:val="90"/>
                          <w:sz w:val="36"/>
                          <w:szCs w:val="46"/>
                          <w:lang w:val="en" w:eastAsia="ja-JP"/>
                        </w:rPr>
                        <w:t>災害時医療体制の強化をめざして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870720" behindDoc="0" locked="0" layoutInCell="1" allowOverlap="1" wp14:anchorId="5085F846" wp14:editId="3E9263E1">
            <wp:simplePos x="0" y="0"/>
            <wp:positionH relativeFrom="column">
              <wp:posOffset>7983220</wp:posOffset>
            </wp:positionH>
            <wp:positionV relativeFrom="paragraph">
              <wp:posOffset>56515</wp:posOffset>
            </wp:positionV>
            <wp:extent cx="2543175" cy="1906905"/>
            <wp:effectExtent l="0" t="0" r="0" b="0"/>
            <wp:wrapNone/>
            <wp:docPr id="306" name="図 306" descr="Z:\0950_永綱\よく使う\大阪府ドクヘリ写真\P10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950_永綱\よく使う\大阪府ドクヘリ写真\P1020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896" b="89974" l="5664" r="95020">
                                  <a14:foregroundMark x1="21973" y1="55208" x2="21973" y2="55208"/>
                                  <a14:foregroundMark x1="24512" y1="51693" x2="24512" y2="51693"/>
                                  <a14:foregroundMark x1="22461" y1="56120" x2="22461" y2="56120"/>
                                  <a14:foregroundMark x1="20605" y1="57682" x2="22266" y2="62109"/>
                                  <a14:foregroundMark x1="20605" y1="56901" x2="20898" y2="59375"/>
                                  <a14:foregroundMark x1="24414" y1="64323" x2="30859" y2="67708"/>
                                  <a14:foregroundMark x1="31250" y1="68229" x2="30566" y2="72526"/>
                                  <a14:foregroundMark x1="26465" y1="72656" x2="29785" y2="73047"/>
                                  <a14:foregroundMark x1="33105" y1="67839" x2="38867" y2="69401"/>
                                  <a14:foregroundMark x1="32617" y1="68490" x2="32031" y2="71224"/>
                                  <a14:foregroundMark x1="65527" y1="54036" x2="66309" y2="57422"/>
                                  <a14:foregroundMark x1="67285" y1="54036" x2="67871" y2="57552"/>
                                  <a14:foregroundMark x1="66309" y1="57292" x2="67578" y2="57682"/>
                                  <a14:foregroundMark x1="65527" y1="54948" x2="64160" y2="56901"/>
                                  <a14:foregroundMark x1="66797" y1="54948" x2="66797" y2="54948"/>
                                  <a14:foregroundMark x1="66602" y1="56120" x2="66602" y2="56120"/>
                                  <a14:foregroundMark x1="66211" y1="54036" x2="66211" y2="54036"/>
                                  <a14:foregroundMark x1="67383" y1="56901" x2="67383" y2="56901"/>
                                  <a14:foregroundMark x1="77930" y1="37109" x2="74609" y2="49219"/>
                                  <a14:foregroundMark x1="33008" y1="44792" x2="37402" y2="42969"/>
                                  <a14:foregroundMark x1="28711" y1="47526" x2="23242" y2="52344"/>
                                  <a14:foregroundMark x1="22949" y1="52865" x2="25684" y2="50000"/>
                                  <a14:foregroundMark x1="67578" y1="53906" x2="74121" y2="54036"/>
                                  <a14:foregroundMark x1="74414" y1="54167" x2="76074" y2="56380"/>
                                  <a14:foregroundMark x1="76270" y1="56641" x2="77734" y2="60677"/>
                                  <a14:foregroundMark x1="66406" y1="48177" x2="74023" y2="49219"/>
                                  <a14:foregroundMark x1="67578" y1="48438" x2="67578" y2="48438"/>
                                  <a14:foregroundMark x1="68359" y1="48438" x2="68359" y2="48438"/>
                                  <a14:foregroundMark x1="69141" y1="48698" x2="69141" y2="48698"/>
                                  <a14:foregroundMark x1="70020" y1="48698" x2="70020" y2="48698"/>
                                  <a14:foregroundMark x1="71387" y1="48958" x2="71680" y2="48958"/>
                                  <a14:foregroundMark x1="73438" y1="49479" x2="73828" y2="49349"/>
                                  <a14:foregroundMark x1="74707" y1="49349" x2="74707" y2="49349"/>
                                  <a14:foregroundMark x1="60156" y1="33984" x2="60156" y2="33984"/>
                                  <a14:foregroundMark x1="61035" y1="33984" x2="61230" y2="33984"/>
                                  <a14:foregroundMark x1="62891" y1="33984" x2="70898" y2="33854"/>
                                  <a14:foregroundMark x1="71289" y1="33984" x2="81738" y2="34505"/>
                                  <a14:foregroundMark x1="81738" y1="34635" x2="95020" y2="35417"/>
                                  <a14:foregroundMark x1="5664" y1="40625" x2="10449" y2="39583"/>
                                  <a14:foregroundMark x1="32129" y1="72656" x2="33203" y2="72656"/>
                                  <a14:foregroundMark x1="33301" y1="72656" x2="41992" y2="71354"/>
                                  <a14:foregroundMark x1="43652" y1="71224" x2="49609" y2="70052"/>
                                  <a14:foregroundMark x1="42090" y1="68359" x2="48926" y2="67969"/>
                                  <a14:foregroundMark x1="31250" y1="45703" x2="32813" y2="44792"/>
                                  <a14:foregroundMark x1="29492" y1="46875" x2="30078" y2="46354"/>
                                  <a14:backgroundMark x1="20117" y1="52734" x2="20117" y2="52734"/>
                                  <a14:backgroundMark x1="21777" y1="50781" x2="21777" y2="50781"/>
                                  <a14:backgroundMark x1="23438" y1="50130" x2="23438" y2="50130"/>
                                  <a14:backgroundMark x1="19629" y1="56641" x2="19629" y2="56641"/>
                                  <a14:backgroundMark x1="19629" y1="59766" x2="19629" y2="59766"/>
                                  <a14:backgroundMark x1="28125" y1="69010" x2="28125" y2="69010"/>
                                  <a14:backgroundMark x1="25977" y1="63411" x2="25977" y2="63411"/>
                                  <a14:backgroundMark x1="19922" y1="57161" x2="20215" y2="60547"/>
                                  <a14:backgroundMark x1="28027" y1="67318" x2="28027" y2="67318"/>
                                  <a14:backgroundMark x1="29688" y1="69141" x2="29688" y2="69141"/>
                                  <a14:backgroundMark x1="30566" y1="68620" x2="30566" y2="68620"/>
                                  <a14:backgroundMark x1="27344" y1="69792" x2="27344" y2="69792"/>
                                  <a14:backgroundMark x1="25391" y1="67839" x2="25391" y2="67839"/>
                                  <a14:backgroundMark x1="29102" y1="70833" x2="29102" y2="70833"/>
                                  <a14:backgroundMark x1="29883" y1="71615" x2="29883" y2="71615"/>
                                  <a14:backgroundMark x1="29004" y1="72786" x2="29004" y2="72786"/>
                                  <a14:backgroundMark x1="28613" y1="72786" x2="28613" y2="72786"/>
                                  <a14:backgroundMark x1="27539" y1="72656" x2="27539" y2="72656"/>
                                  <a14:backgroundMark x1="28027" y1="73177" x2="28516" y2="73307"/>
                                  <a14:backgroundMark x1="29297" y1="72786" x2="29297" y2="72786"/>
                                  <a14:backgroundMark x1="30273" y1="67578" x2="30273" y2="67578"/>
                                  <a14:backgroundMark x1="28711" y1="67318" x2="28711" y2="67318"/>
                                  <a14:backgroundMark x1="24805" y1="50000" x2="24805" y2="50000"/>
                                  <a14:backgroundMark x1="25781" y1="49479" x2="25781" y2="49479"/>
                                  <a14:backgroundMark x1="25293" y1="65234" x2="25293" y2="65234"/>
                                  <a14:backgroundMark x1="33984" y1="70964" x2="33984" y2="70964"/>
                                  <a14:backgroundMark x1="32715" y1="70182" x2="32715" y2="70182"/>
                                  <a14:backgroundMark x1="35156" y1="71615" x2="35156" y2="71615"/>
                                  <a14:backgroundMark x1="35840" y1="73958" x2="35840" y2="73958"/>
                                  <a14:backgroundMark x1="45508" y1="72656" x2="45801" y2="72656"/>
                                  <a14:backgroundMark x1="34961" y1="69661" x2="34961" y2="69661"/>
                                  <a14:backgroundMark x1="70410" y1="56250" x2="70410" y2="56250"/>
                                  <a14:backgroundMark x1="68359" y1="56380" x2="68848" y2="56380"/>
                                  <a14:backgroundMark x1="73047" y1="56380" x2="73926" y2="56380"/>
                                  <a14:backgroundMark x1="74219" y1="55729" x2="74219" y2="55729"/>
                                  <a14:backgroundMark x1="72461" y1="55729" x2="69629" y2="55859"/>
                                  <a14:backgroundMark x1="64941" y1="57031" x2="64941" y2="57031"/>
                                  <a14:backgroundMark x1="65234" y1="55469" x2="65234" y2="55469"/>
                                  <a14:backgroundMark x1="63965" y1="44401" x2="66309" y2="47917"/>
                                  <a14:backgroundMark x1="66504" y1="48047" x2="74609" y2="49219"/>
                                  <a14:backgroundMark x1="74609" y1="47005" x2="74609" y2="47005"/>
                                  <a14:backgroundMark x1="74902" y1="46615" x2="74902" y2="46615"/>
                                  <a14:backgroundMark x1="81348" y1="55599" x2="81348" y2="55599"/>
                                  <a14:backgroundMark x1="81543" y1="55078" x2="81543" y2="55078"/>
                                  <a14:backgroundMark x1="39355" y1="73438" x2="40137" y2="73438"/>
                                  <a14:backgroundMark x1="37891" y1="71484" x2="37891" y2="71484"/>
                                  <a14:backgroundMark x1="23828" y1="51172" x2="23828" y2="51172"/>
                                  <a14:backgroundMark x1="24707" y1="50651" x2="24707" y2="50651"/>
                                  <a14:backgroundMark x1="26367" y1="49089" x2="26367" y2="49089"/>
                                  <a14:backgroundMark x1="25586" y1="49740" x2="25586" y2="49870"/>
                                  <a14:backgroundMark x1="24121" y1="51172" x2="24121" y2="51172"/>
                                  <a14:backgroundMark x1="23145" y1="52474" x2="23145" y2="52474"/>
                                  <a14:backgroundMark x1="22852" y1="52734" x2="22852" y2="52734"/>
                                  <a14:backgroundMark x1="23535" y1="51823" x2="23535" y2="51823"/>
                                  <a14:backgroundMark x1="23730" y1="52083" x2="23730" y2="52083"/>
                                  <a14:backgroundMark x1="24023" y1="51432" x2="24121" y2="51432"/>
                                  <a14:backgroundMark x1="24414" y1="51042" x2="24512" y2="51042"/>
                                  <a14:backgroundMark x1="25195" y1="50391" x2="25195" y2="50391"/>
                                  <a14:backgroundMark x1="25586" y1="49870" x2="25586" y2="49870"/>
                                  <a14:backgroundMark x1="65332" y1="55990" x2="65332" y2="55990"/>
                                  <a14:backgroundMark x1="64941" y1="54948" x2="64941" y2="54948"/>
                                  <a14:backgroundMark x1="64648" y1="56250" x2="64648" y2="56380"/>
                                  <a14:backgroundMark x1="64648" y1="55859" x2="64648" y2="55859"/>
                                  <a14:backgroundMark x1="67871" y1="55339" x2="67871" y2="55339"/>
                                  <a14:backgroundMark x1="67676" y1="55339" x2="68066" y2="55208"/>
                                  <a14:backgroundMark x1="68359" y1="55078" x2="68359" y2="55078"/>
                                  <a14:backgroundMark x1="67871" y1="54557" x2="68164" y2="54557"/>
                                  <a14:backgroundMark x1="69141" y1="54557" x2="69238" y2="54557"/>
                                  <a14:backgroundMark x1="69629" y1="54818" x2="70313" y2="54688"/>
                                  <a14:backgroundMark x1="71191" y1="54818" x2="71191" y2="54818"/>
                                  <a14:backgroundMark x1="74121" y1="54688" x2="74121" y2="54688"/>
                                  <a14:backgroundMark x1="72754" y1="54427" x2="72754" y2="54427"/>
                                  <a14:backgroundMark x1="73730" y1="54297" x2="73730" y2="54297"/>
                                  <a14:backgroundMark x1="74023" y1="54427" x2="74023" y2="54427"/>
                                  <a14:backgroundMark x1="65137" y1="54688" x2="65137" y2="54688"/>
                                  <a14:backgroundMark x1="65332" y1="55339" x2="65332" y2="55339"/>
                                  <a14:backgroundMark x1="64453" y1="56380" x2="64453" y2="56380"/>
                                  <a14:backgroundMark x1="64063" y1="56901" x2="64063" y2="56901"/>
                                  <a14:backgroundMark x1="64160" y1="56901" x2="64160" y2="56901"/>
                                  <a14:backgroundMark x1="64648" y1="56120" x2="64746" y2="56120"/>
                                  <a14:backgroundMark x1="64941" y1="55729" x2="64941" y2="55729"/>
                                  <a14:backgroundMark x1="87109" y1="51172" x2="87109" y2="51172"/>
                                  <a14:backgroundMark x1="31934" y1="71615" x2="32031" y2="72135"/>
                                  <a14:backgroundMark x1="33105" y1="72526" x2="40039" y2="71484"/>
                                  <a14:backgroundMark x1="39063" y1="68880" x2="39941" y2="71224"/>
                                  <a14:backgroundMark x1="38672" y1="69141" x2="39063" y2="68880"/>
                                  <a14:backgroundMark x1="33691" y1="69661" x2="33691" y2="69661"/>
                                  <a14:backgroundMark x1="33105" y1="69010" x2="33105" y2="69010"/>
                                  <a14:backgroundMark x1="34180" y1="69010" x2="34180" y2="69010"/>
                                  <a14:backgroundMark x1="35156" y1="68880" x2="35156" y2="68880"/>
                                  <a14:backgroundMark x1="35547" y1="69010" x2="35547" y2="69010"/>
                                  <a14:backgroundMark x1="32617" y1="69271" x2="32617" y2="69271"/>
                                  <a14:backgroundMark x1="32324" y1="70443" x2="32324" y2="70573"/>
                                  <a14:backgroundMark x1="32422" y1="69661" x2="32422" y2="69661"/>
                                  <a14:backgroundMark x1="33203" y1="68490" x2="33203" y2="68490"/>
                                  <a14:backgroundMark x1="32715" y1="68750" x2="32715" y2="68750"/>
                                  <a14:backgroundMark x1="32031" y1="71484" x2="32031" y2="71484"/>
                                  <a14:backgroundMark x1="30957" y1="68359" x2="30957" y2="68359"/>
                                  <a14:backgroundMark x1="38477" y1="69531" x2="38477" y2="69531"/>
                                  <a14:backgroundMark x1="38184" y1="69401" x2="38184" y2="69401"/>
                                  <a14:backgroundMark x1="38477" y1="68880" x2="38477" y2="68880"/>
                                  <a14:backgroundMark x1="38867" y1="69401" x2="38867" y2="69401"/>
                                  <a14:backgroundMark x1="39844" y1="69271" x2="40625" y2="69531"/>
                                  <a14:backgroundMark x1="42969" y1="68620" x2="45898" y2="68620"/>
                                  <a14:backgroundMark x1="42188" y1="68880" x2="42969" y2="68750"/>
                                  <a14:backgroundMark x1="32422" y1="70052" x2="32422" y2="70052"/>
                                  <a14:backgroundMark x1="32129" y1="70964" x2="32129" y2="70964"/>
                                  <a14:backgroundMark x1="29199" y1="67318" x2="29199" y2="67318"/>
                                  <a14:backgroundMark x1="29590" y1="67708" x2="29590" y2="67708"/>
                                  <a14:backgroundMark x1="29688" y1="67318" x2="29688" y2="67318"/>
                                  <a14:backgroundMark x1="26367" y1="65755" x2="26367" y2="65755"/>
                                  <a14:backgroundMark x1="24902" y1="64974" x2="24902" y2="64974"/>
                                  <a14:backgroundMark x1="24512" y1="64583" x2="24512" y2="64583"/>
                                  <a14:backgroundMark x1="24316" y1="64453" x2="24316" y2="64453"/>
                                  <a14:backgroundMark x1="24219" y1="64063" x2="24219" y2="64063"/>
                                  <a14:backgroundMark x1="28516" y1="66797" x2="28613" y2="66797"/>
                                  <a14:backgroundMark x1="28906" y1="66927" x2="29004" y2="66927"/>
                                  <a14:backgroundMark x1="29590" y1="67188" x2="29590" y2="67188"/>
                                  <a14:backgroundMark x1="28906" y1="66797" x2="28906" y2="66797"/>
                                  <a14:backgroundMark x1="26563" y1="65755" x2="26563" y2="65755"/>
                                  <a14:backgroundMark x1="27441" y1="66146" x2="27539" y2="66276"/>
                                  <a14:backgroundMark x1="28223" y1="66667" x2="28223" y2="66667"/>
                                  <a14:backgroundMark x1="26953" y1="65885" x2="26953" y2="65885"/>
                                  <a14:backgroundMark x1="25781" y1="65365" x2="25781" y2="65365"/>
                                  <a14:backgroundMark x1="27930" y1="66406" x2="27930" y2="66406"/>
                                  <a14:backgroundMark x1="22168" y1="62109" x2="22168" y2="62109"/>
                                  <a14:backgroundMark x1="76172" y1="57292" x2="76172" y2="57292"/>
                                  <a14:backgroundMark x1="76855" y1="59115" x2="76855" y2="59245"/>
                                  <a14:backgroundMark x1="77246" y1="59766" x2="77246" y2="59766"/>
                                  <a14:backgroundMark x1="76563" y1="58464" x2="76563" y2="58464"/>
                                  <a14:backgroundMark x1="67480" y1="57813" x2="67480" y2="57813"/>
                                  <a14:backgroundMark x1="66504" y1="57552" x2="66504" y2="57552"/>
                                  <a14:backgroundMark x1="67773" y1="57682" x2="67773" y2="57682"/>
                                  <a14:backgroundMark x1="68066" y1="57422" x2="68066" y2="57422"/>
                                  <a14:backgroundMark x1="67285" y1="57813" x2="67285" y2="57813"/>
                                  <a14:backgroundMark x1="66309" y1="57552" x2="66309" y2="57552"/>
                                  <a14:backgroundMark x1="67188" y1="57682" x2="67285" y2="57682"/>
                                  <a14:backgroundMark x1="66895" y1="57682" x2="66895" y2="57682"/>
                                  <a14:backgroundMark x1="68750" y1="54427" x2="68750" y2="54427"/>
                                  <a14:backgroundMark x1="72070" y1="54427" x2="72070" y2="54427"/>
                                  <a14:backgroundMark x1="72559" y1="54167" x2="72559" y2="54167"/>
                                  <a14:backgroundMark x1="71094" y1="54297" x2="71094" y2="54297"/>
                                  <a14:backgroundMark x1="68848" y1="33073" x2="68848" y2="330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04045C05" wp14:editId="364AD4BA">
                <wp:simplePos x="0" y="0"/>
                <wp:positionH relativeFrom="column">
                  <wp:posOffset>11230356</wp:posOffset>
                </wp:positionH>
                <wp:positionV relativeFrom="paragraph">
                  <wp:posOffset>3488055</wp:posOffset>
                </wp:positionV>
                <wp:extent cx="1104900" cy="857250"/>
                <wp:effectExtent l="0" t="0" r="0" b="0"/>
                <wp:wrapNone/>
                <wp:docPr id="7202" name="グループ化 7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857250"/>
                          <a:chOff x="0" y="0"/>
                          <a:chExt cx="1905000" cy="2457450"/>
                        </a:xfrm>
                      </wpg:grpSpPr>
                      <pic:pic xmlns:pic="http://schemas.openxmlformats.org/drawingml/2006/picture">
                        <pic:nvPicPr>
                          <pic:cNvPr id="7203" name="図 720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4" name="図 7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5" name="図 720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6" name="図 720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5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7" name="図 720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314325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8" name="図 720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0175"/>
                            <a:ext cx="171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09" name="図 720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0" name="図 72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1" name="図 72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2" name="図 72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3" name="図 72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4" name="図 72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5" name="図 72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6" name="図 72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7" name="図 72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400175"/>
                            <a:ext cx="180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8" name="図 721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9" name="図 72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0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0" name="図 72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1" name="図 72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1057275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2" name="図 72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057275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3" name="図 722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2162175"/>
                            <a:ext cx="942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202" o:spid="_x0000_s1026" style="position:absolute;left:0;text-align:left;margin-left:884.3pt;margin-top:274.65pt;width:87pt;height:67.5pt;z-index:251816448;mso-width-relative:margin;mso-height-relative:margin" coordsize="19050,245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03" o:spid="_x0000_s1027" type="#_x0000_t75" style="position:absolute;left:6381;width:1190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LjrHAAAA3QAAAA8AAABkcnMvZG93bnJldi54bWxEj09rwkAUxO8Fv8PyBC+lbmqLDdFVRGrx&#10;JNQo2Ntr9pkEs29DdvOn374rFHocZuY3zHI9mEp01LjSsoLnaQSCOLO65FzBKd09xSCcR9ZYWSYF&#10;P+RgvRo9LDHRtudP6o4+FwHCLkEFhfd1IqXLCjLoprYmDt7VNgZ9kE0udYN9gJtKzqJoLg2WHBYK&#10;rGlbUHY7tkaBk18fdfX+TfuUzpf2lQ79Nn5UajIeNgsQngb/H/5r77WCt1n0Avc34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eLjrHAAAA3QAAAA8AAAAAAAAAAAAA&#10;AAAAnwIAAGRycy9kb3ducmV2LnhtbFBLBQYAAAAABAAEAPcAAACTAwAAAAA=&#10;">
                  <v:imagedata r:id="rId25" o:title=""/>
                  <v:path arrowok="t"/>
                </v:shape>
                <v:shape id="図 7204" o:spid="_x0000_s1028" type="#_x0000_t75" style="position:absolute;left:6000;top:8001;width:428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H/TGAAAA3QAAAA8AAABkcnMvZG93bnJldi54bWxEj09rAjEUxO8Fv0N4Qm8126X4ZzWKioIX&#10;KbX1/tg8d5cmL0uSuls/vREKPQ4z8xtmseqtEVfyoXGs4HWUgSAunW64UvD1uX+ZgggRWaNxTAp+&#10;KcBqOXhaYKFdxx90PcVKJAiHAhXUMbaFlKGsyWIYuZY4eRfnLcYkfSW1xy7BrZF5lo2lxYbTQo0t&#10;bWsqv08/VkG5m+62Jn8359vGn91+cuyay0yp52G/noOI1Mf/8F/7oBVM8uwNHm/S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Af9MYAAADdAAAADwAAAAAAAAAAAAAA&#10;AACfAgAAZHJzL2Rvd25yZXYueG1sUEsFBgAAAAAEAAQA9wAAAJIDAAAAAA==&#10;">
                  <v:imagedata r:id="rId26" o:title=""/>
                  <v:path arrowok="t"/>
                </v:shape>
                <v:shape id="図 7205" o:spid="_x0000_s1029" type="#_x0000_t75" style="position:absolute;left:10287;top:8001;width:428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um/GAAAA3QAAAA8AAABkcnMvZG93bnJldi54bWxEj09rAjEUxO8Fv0N4Qm8124X6ZzWKioIX&#10;KbX1/tg8d5cmL0uSuls/vREKPQ4z8xtmseqtEVfyoXGs4HWUgSAunW64UvD1uX+ZgggRWaNxTAp+&#10;KcBqOXhaYKFdxx90PcVKJAiHAhXUMbaFlKGsyWIYuZY4eRfnLcYkfSW1xy7BrZF5lo2lxYbTQo0t&#10;bWsqv08/VkG5m+62Jn8359vGn91+cuyay0yp52G/noOI1Mf/8F/7oBVM8uwNHm/S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+y6b8YAAADdAAAADwAAAAAAAAAAAAAA&#10;AACfAgAAZHJzL2Rvd25yZXYueG1sUEsFBgAAAAAEAAQA9wAAAJIDAAAAAA==&#10;">
                  <v:imagedata r:id="rId26" o:title=""/>
                  <v:path arrowok="t"/>
                </v:shape>
                <v:shape id="図 7206" o:spid="_x0000_s1030" type="#_x0000_t75" style="position:absolute;left:11906;top:8001;width:428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+JBjFAAAA3QAAAA8AAABkcnMvZG93bnJldi54bWxEj0FrAjEUhO+C/yE8wZtm3YParVGqKPRS&#10;RFvvj81zd2nysiTR3fbXNwXB4zAz3zCrTW+NuJMPjWMFs2kGgrh0uuFKwdfnYbIEESKyRuOYFPxQ&#10;gM16OFhhoV3HJ7qfYyUShEOBCuoY20LKUNZkMUxdS5y8q/MWY5K+ktpjl+DWyDzL5tJiw2mhxpZ2&#10;NZXf55tVUO6X+53Jj+byu/UXd1h8dM31RanxqH97BRGpj8/wo/2uFSzybA7/b9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PiQYxQAAAN0AAAAPAAAAAAAAAAAAAAAA&#10;AJ8CAABkcnMvZG93bnJldi54bWxQSwUGAAAAAAQABAD3AAAAkQMAAAAA&#10;">
                  <v:imagedata r:id="rId26" o:title=""/>
                  <v:path arrowok="t"/>
                </v:shape>
                <v:shape id="図 7207" o:spid="_x0000_s1031" type="#_x0000_t75" style="position:absolute;left:7048;top:3143;width:352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fBDDAAAA3QAAAA8AAABkcnMvZG93bnJldi54bWxEj0FLw0AUhO+C/2F5Qi9id83BaOy2lEKg&#10;eDMquT6yzySYfRt2n236711B8DjMzDfMZrf4SZ0opjGwhfu1AUXcBTdyb+H9rb57BJUE2eEUmCxc&#10;KMFue321wcqFM7/SqZFeZQinCi0MInOldeoG8pjWYSbO3meIHiXL2GsX8ZzhftKFMQ/a48h5YcCZ&#10;DgN1X823t9B+OKmfhHWdXlpTuLaJ5e3F2tXNsn8GJbTIf/ivfXQWysKU8PsmPwG9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B8EMMAAADdAAAADwAAAAAAAAAAAAAAAACf&#10;AgAAZHJzL2Rvd25yZXYueG1sUEsFBgAAAAAEAAQA9wAAAI8DAAAAAA==&#10;">
                  <v:imagedata r:id="rId27" o:title=""/>
                  <v:path arrowok="t"/>
                </v:shape>
                <v:shape id="図 7208" o:spid="_x0000_s1032" type="#_x0000_t75" style="position:absolute;top:14001;width:1714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0FbPDAAAA3QAAAA8AAABkcnMvZG93bnJldi54bWxET1trwjAUfh/4H8IR9qapzs1SjeI2BjIZ&#10;eANfD82xLWtOSpK19d+bB2GPH999ue5NLVpyvrKsYDJOQBDnVldcKDifvkYpCB+QNdaWScGNPKxX&#10;g6clZtp2fKD2GAoRQ9hnqKAMocmk9HlJBv3YNsSRu1pnMEToCqkddjHc1HKaJG/SYMWxocSGPkrK&#10;f49/RkE9e99/f6avqbm+tNuZ221+/KVT6nnYbxYgAvXhX/xwb7WC+TSJc+Ob+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QVs8MAAADdAAAADwAAAAAAAAAAAAAAAACf&#10;AgAAZHJzL2Rvd25yZXYueG1sUEsFBgAAAAAEAAQA9wAAAI8DAAAAAA==&#10;">
                  <v:imagedata r:id="rId28" o:title=""/>
                  <v:path arrowok="t"/>
                </v:shape>
                <v:shape id="図 7209" o:spid="_x0000_s1033" type="#_x0000_t75" style="position:absolute;left:1714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IgrGAAAA3QAAAA8AAABkcnMvZG93bnJldi54bWxEj0FPAjEUhO8m/IfmkXiTLhxEFwoBoolH&#10;QQ3h9tg+ugvb17Wt7MKvpyYmHicz801mOu9sLc7kQ+VYwXCQgSAunK7YKPj8eH14AhEissbaMSm4&#10;UID5rHc3xVy7ltd03kQjEoRDjgrKGJtcylCUZDEMXEOcvIPzFmOS3kjtsU1wW8tRlj1KixWnhRIb&#10;WpVUnDY/VsH+e3l8ed9evbkedl9m59vTfmGUuu93iwmISF38D/+137SC8Sh7ht836Qn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MiCsYAAADdAAAADwAAAAAAAAAAAAAA&#10;AACfAgAAZHJzL2Rvd25yZXYueG1sUEsFBgAAAAAEAAQA9wAAAJIDAAAAAA==&#10;">
                  <v:imagedata r:id="rId29" o:title=""/>
                  <v:path arrowok="t"/>
                </v:shape>
                <v:shape id="図 7210" o:spid="_x0000_s1034" type="#_x0000_t75" style="position:absolute;left:6000;top:14001;width:162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HUrDAAAA3QAAAA8AAABkcnMvZG93bnJldi54bWxETz1vwjAQ3ZH4D9ZV6tY4MJQqxSCKqNSx&#10;UBBiO+LDSYnPwXZJyq+vh0qMT+97Ou9tI67kQ+1YwSjLQRCXTtdsFGy/3p9eQISIrLFxTAp+KcB8&#10;NhxMsdCu4zVdN9GIFMKhQAVVjG0hZSgrshgy1xIn7uS8xZigN1J77FK4beQ4z5+lxZpTQ4UtLSsq&#10;z5sfq+B4eftefe5v3txOh505+O58XBilHh/6xSuISH28i//dH1rBZDxK+9Ob9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AdSsMAAADdAAAADwAAAAAAAAAAAAAAAACf&#10;AgAAZHJzL2Rvd25yZXYueG1sUEsFBgAAAAAEAAQA9wAAAI8DAAAAAA==&#10;">
                  <v:imagedata r:id="rId29" o:title=""/>
                  <v:path arrowok="t"/>
                </v:shape>
                <v:shape id="図 7211" o:spid="_x0000_s1035" type="#_x0000_t75" style="position:absolute;left:7524;top:14001;width:162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uNHHAAAA3QAAAA8AAABkcnMvZG93bnJldi54bWxEj0FrAjEUhO+F/ofwBG81ux5s2RpFSws9&#10;tmop3p6bZ3br5mWbpO7qrzdCweMwM98w03lvG3EkH2rHCvJRBoK4dLpmo2Czfnt4AhEissbGMSk4&#10;UYD57P5uioV2HX/ScRWNSBAOBSqoYmwLKUNZkcUwci1x8vbOW4xJeiO1xy7BbSPHWTaRFmtOCxW2&#10;9FJReVj9WQW73+XP68f32Zvzfvtltr477BZGqeGgXzyDiNTHW/i//a4VPI7zHK5v0hO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MuNHHAAAA3QAAAA8AAAAAAAAAAAAA&#10;AAAAnwIAAGRycy9kb3ducmV2LnhtbFBLBQYAAAAABAAEAPcAAACTAwAAAAA=&#10;">
                  <v:imagedata r:id="rId29" o:title=""/>
                  <v:path arrowok="t"/>
                </v:shape>
                <v:shape id="図 7212" o:spid="_x0000_s1036" type="#_x0000_t75" style="position:absolute;left:9144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JqbHAAAA3QAAAA8AAABkcnMvZG93bnJldi54bWxEj0FrAjEUhO+F/ofwBG816x5s2RpFSws9&#10;tmop3p6bZ3br5mWbpO7qrzdCweMwM98w03lvG3EkH2rHCsajDARx6XTNRsFm/fbwBCJEZI2NY1Jw&#10;ogDz2f3dFAvtOv6k4yoakSAcClRQxdgWUoayIoth5Fri5O2dtxiT9EZqj12C20bmWTaRFmtOCxW2&#10;9FJReVj9WQW73+XP68f32Zvzfvtltr477BZGqeGgXzyDiNTHW/i//a4VPObjHK5v0hO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eJqbHAAAA3QAAAA8AAAAAAAAAAAAA&#10;AAAAnwIAAGRycy9kb3ducmV2LnhtbFBLBQYAAAAABAAEAPcAAACTAwAAAAA=&#10;">
                  <v:imagedata r:id="rId29" o:title=""/>
                  <v:path arrowok="t"/>
                </v:shape>
                <v:shape id="図 7213" o:spid="_x0000_s1037" type="#_x0000_t75" style="position:absolute;left:10668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gz3HAAAA3QAAAA8AAABkcnMvZG93bnJldi54bWxEj09rAjEUxO8Fv0N4Qm81q4VWVqOotNBj&#10;6x/E23PzzK5uXrZJ6m799E2h0OMwM79hpvPO1uJKPlSOFQwHGQjiwumKjYLt5vVhDCJEZI21Y1Lw&#10;TQHms97dFHPtWv6g6zoakSAcclRQxtjkUoaiJIth4Bri5J2ctxiT9EZqj22C21qOsuxJWqw4LZTY&#10;0Kqk4rL+sgqOn8vzy/v+5s3tdNiZg28vx4VR6r7fLSYgInXxP/zXftMKnkfDR/h9k5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Sgz3HAAAA3QAAAA8AAAAAAAAAAAAA&#10;AAAAnwIAAGRycy9kb3ducmV2LnhtbFBLBQYAAAAABAAEAPcAAACTAwAAAAA=&#10;">
                  <v:imagedata r:id="rId29" o:title=""/>
                  <v:path arrowok="t"/>
                </v:shape>
                <v:shape id="図 7214" o:spid="_x0000_s1038" type="#_x0000_t75" style="position:absolute;left:12192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7G0nHAAAA3QAAAA8AAABkcnMvZG93bnJldi54bWxEj09rAjEUxO8Fv0N4Qm81q5RWVqOotNBj&#10;6x/E23PzzK5uXrZJ6m799E2h0OMwM79hpvPO1uJKPlSOFQwHGQjiwumKjYLt5vVhDCJEZI21Y1Lw&#10;TQHms97dFHPtWv6g6zoakSAcclRQxtjkUoaiJIth4Bri5J2ctxiT9EZqj22C21qOsuxJWqw4LZTY&#10;0Kqk4rL+sgqOn8vzy/v+5s3tdNiZg28vx4VR6r7fLSYgInXxP/zXftMKnkfDR/h9k5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7G0nHAAAA3QAAAA8AAAAAAAAAAAAA&#10;AAAAnwIAAGRycy9kb3ducmV2LnhtbFBLBQYAAAAABAAEAPcAAACTAwAAAAA=&#10;">
                  <v:imagedata r:id="rId29" o:title=""/>
                  <v:path arrowok="t"/>
                </v:shape>
                <v:shape id="図 7215" o:spid="_x0000_s1039" type="#_x0000_t75" style="position:absolute;left:13811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3vtLHAAAA3QAAAA8AAABkcnMvZG93bnJldi54bWxEj09rAjEUxO8Fv0N4Qm81q9BWVqOotNBj&#10;6x/E23PzzK5uXrZJ6m799E2h0OMwM79hpvPO1uJKPlSOFQwHGQjiwumKjYLt5vVhDCJEZI21Y1Lw&#10;TQHms97dFHPtWv6g6zoakSAcclRQxtjkUoaiJIth4Bri5J2ctxiT9EZqj22C21qOsuxJWqw4LZTY&#10;0Kqk4rL+sgqOn8vzy/v+5s3tdNiZg28vx4VR6r7fLSYgInXxP/zXftMKnkfDR/h9k5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3vtLHAAAA3QAAAA8AAAAAAAAAAAAA&#10;AAAAnwIAAGRycy9kb3ducmV2LnhtbFBLBQYAAAAABAAEAPcAAACTAwAAAAA=&#10;">
                  <v:imagedata r:id="rId29" o:title=""/>
                  <v:path arrowok="t"/>
                </v:shape>
                <v:shape id="図 7216" o:spid="_x0000_s1040" type="#_x0000_t75" style="position:absolute;left:15335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IKXGAAAA3QAAAA8AAABkcnMvZG93bnJldi54bWxEj0FrAjEUhO+F/ofwCr3VrB5sWY2iotBj&#10;ay3i7bl5Zlc3L2uSuqu/3hQKPQ4z8w0znna2FhfyoXKsoN/LQBAXTldsFGy+Vi9vIEJE1lg7JgVX&#10;CjCdPD6MMdeu5U+6rKMRCcIhRwVljE0uZShKshh6riFO3sF5izFJb6T22Ca4reUgy4bSYsVpocSG&#10;FiUVp/WPVbA/z4/Lj+3Nm9th9212vj3tZ0ap56duNgIRqYv/4b/2u1bwOugP4fdNeg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UgpcYAAADdAAAADwAAAAAAAAAAAAAA&#10;AACfAgAAZHJzL2Rvd25yZXYueG1sUEsFBgAAAAAEAAQA9wAAAJIDAAAAAA==&#10;">
                  <v:imagedata r:id="rId29" o:title=""/>
                  <v:path arrowok="t"/>
                </v:shape>
                <v:shape id="図 7217" o:spid="_x0000_s1041" type="#_x0000_t75" style="position:absolute;left:16192;top:14001;width:181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WAb/HAAAA3QAAAA8AAABkcnMvZG93bnJldi54bWxEj0FrAjEUhO+C/yG8Qi9Ss3pQ2RplVQpV&#10;erDaH/C6ed0s3bysSaqrv74RCj0OM/MNM192thFn8qF2rGA0zEAQl07XXCn4OL48zUCEiKyxcUwK&#10;rhRguej35phrd+F3Oh9iJRKEQ44KTIxtLmUoDVkMQ9cSJ+/LeYsxSV9J7fGS4LaR4yybSIs1pwWD&#10;La0Nld+HH6vAbrvb/kgns3r7nFWb3b4YrH2h1ONDVzyDiNTF//Bf+1UrmI5HU7i/S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WAb/HAAAA3QAAAA8AAAAAAAAAAAAA&#10;AAAAnwIAAGRycy9kb3ducmV2LnhtbFBLBQYAAAAABAAEAPcAAACTAwAAAAA=&#10;">
                  <v:imagedata r:id="rId30" o:title=""/>
                  <v:path arrowok="t"/>
                </v:shape>
                <v:shape id="図 7218" o:spid="_x0000_s1042" type="#_x0000_t75" style="position:absolute;left:6000;top:10477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EUzDAAAA3QAAAA8AAABkcnMvZG93bnJldi54bWxETz1vwjAQ3ZH4D9ZV6tY4MJQqxSCKqNSx&#10;UBBiO+LDSYnPwXZJyq+vh0qMT+97Ou9tI67kQ+1YwSjLQRCXTtdsFGy/3p9eQISIrLFxTAp+KcB8&#10;NhxMsdCu4zVdN9GIFMKhQAVVjG0hZSgrshgy1xIn7uS8xZigN1J77FK4beQ4z5+lxZpTQ4UtLSsq&#10;z5sfq+B4eftefe5v3txOh505+O58XBilHh/6xSuISH28i//dH1rBZDxKc9Ob9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YRTMMAAADdAAAADwAAAAAAAAAAAAAAAACf&#10;AgAAZHJzL2Rvd25yZXYueG1sUEsFBgAAAAAEAAQA9wAAAI8DAAAAAA==&#10;">
                  <v:imagedata r:id="rId29" o:title=""/>
                  <v:path arrowok="t"/>
                </v:shape>
                <v:shape id="図 7219" o:spid="_x0000_s1043" type="#_x0000_t75" style="position:absolute;left:8763;top:10477;width:2857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tNfHAAAA3QAAAA8AAABkcnMvZG93bnJldi54bWxEj09PAjEUxO8mfIfmkXiTLhxUFgoBoolH&#10;5U8It8f20V3Yvq5tZVc+vTUx8TiZmd9kpvPO1uJKPlSOFQwHGQjiwumKjYLt5vXhGUSIyBprx6Tg&#10;mwLMZ727KebatfxB13U0IkE45KigjLHJpQxFSRbDwDXEyTs5bzEm6Y3UHtsEt7UcZdmjtFhxWiix&#10;oVVJxWX9ZRUcP5fnl/f9zZvb6bAzB99ejguj1H2/W0xAROrif/iv/aYVPI2GY/h9k5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6tNfHAAAA3QAAAA8AAAAAAAAAAAAA&#10;AAAAnwIAAGRycy9kb3ducmV2LnhtbFBLBQYAAAAABAAEAPcAAACTAwAAAAA=&#10;">
                  <v:imagedata r:id="rId29" o:title=""/>
                  <v:path arrowok="t"/>
                </v:shape>
                <v:shape id="図 7220" o:spid="_x0000_s1044" type="#_x0000_t75" style="position:absolute;left:11620;top:10477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1/fDAAAA3QAAAA8AAABkcnMvZG93bnJldi54bWxETz1vwjAQ3ZH4D9YhdQOHDC1KMYgiKnVs&#10;oVXFdsSHkxKfg+2SlF9fD0iMT+97vuxtIy7kQ+1YwXSSgSAuna7ZKPjcvY5nIEJE1tg4JgV/FGC5&#10;GA7mWGjX8QddttGIFMKhQAVVjG0hZSgrshgmriVO3NF5izFBb6T22KVw28g8yx6lxZpTQ4UtrSsq&#10;T9tfq+BwfvnZvH9fvbke919m77vTYWWUehj1q2cQkfp4F9/cb1rBU56n/elNe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zX98MAAADdAAAADwAAAAAAAAAAAAAAAACf&#10;AgAAZHJzL2Rvd25yZXYueG1sUEsFBgAAAAAEAAQA9wAAAI8DAAAAAA==&#10;">
                  <v:imagedata r:id="rId29" o:title=""/>
                  <v:path arrowok="t"/>
                </v:shape>
                <v:shape id="図 7221" o:spid="_x0000_s1045" type="#_x0000_t75" style="position:absolute;left:14287;top:10572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cmzHAAAA3QAAAA8AAABkcnMvZG93bnJldi54bWxEj0FrAjEUhO+F/ofwBG816x5s2RpFSws9&#10;tmop3p6bZ3br5mWbpO7qrzdCweMwM98w03lvG3EkH2rHCsajDARx6XTNRsFm/fbwBCJEZI2NY1Jw&#10;ogDz2f3dFAvtOv6k4yoakSAcClRQxdgWUoayIoth5Fri5O2dtxiT9EZqj12C20bmWTaRFmtOCxW2&#10;9FJReVj9WQW73+XP68f32Zvzfvtltr477BZGqeGgXzyDiNTHW/i//a4VPOb5GK5v0hO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gcmzHAAAA3QAAAA8AAAAAAAAAAAAA&#10;AAAAnwIAAGRycy9kb3ducmV2LnhtbFBLBQYAAAAABAAEAPcAAACTAwAAAAA=&#10;">
                  <v:imagedata r:id="rId29" o:title=""/>
                  <v:path arrowok="t"/>
                </v:shape>
                <v:shape id="図 7222" o:spid="_x0000_s1046" type="#_x0000_t75" style="position:absolute;left:16192;top:10572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7BvGAAAA3QAAAA8AAABkcnMvZG93bnJldi54bWxEj0FrAjEUhO+C/yG8gjfNdg+2rEZRaaHH&#10;1lrE23PzzK5uXrZJ6m799U2h0OMwM98w82VvG3ElH2rHCu4nGQji0umajYLd+/P4EUSIyBobx6Tg&#10;mwIsF8PBHAvtOn6j6zYakSAcClRQxdgWUoayIoth4lri5J2ctxiT9EZqj12C20bmWTaVFmtOCxW2&#10;tKmovGy/rILj5/r89Lq/eXM7HT7MwXeX48ooNbrrVzMQkfr4H/5rv2gFD3mew++b9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LsG8YAAADdAAAADwAAAAAAAAAAAAAA&#10;AACfAgAAZHJzL2Rvd25yZXYueG1sUEsFBgAAAAAEAAQA9wAAAJIDAAAAAA==&#10;">
                  <v:imagedata r:id="rId29" o:title=""/>
                  <v:path arrowok="t"/>
                </v:shape>
                <v:shape id="図 7223" o:spid="_x0000_s1047" type="#_x0000_t75" style="position:absolute;left:7524;top:21621;width:9430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zQHIAAAA3QAAAA8AAABkcnMvZG93bnJldi54bWxEj91KAzEUhO8F3yEcoTfSZl1By7ZpWVsK&#10;Kr3o3wOcbk43i5uTNUnb1ac3guDlMDPfMNN5b1txIR8axwoeRhkI4srphmsFh/1qOAYRIrLG1jEp&#10;+KIA89ntzRQL7a68pcsu1iJBOBSowMTYFVKGypDFMHIdcfJOzluMSfpaao/XBLetzLPsSVpsOC0Y&#10;7GhhqPrYna0C+9Z/b/b0aV7Wx3G9fN+U9wtfKjW468sJiEh9/A//tV+1guc8f4TfN+kJ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wc0ByAAAAN0AAAAPAAAAAAAAAAAA&#10;AAAAAJ8CAABkcnMvZG93bnJldi54bWxQSwUGAAAAAAQABAD3AAAAlAMAAAAA&#10;">
                  <v:imagedata r:id="rId30" o:title=""/>
                  <v:path arrowok="t"/>
                </v:shape>
              </v:group>
            </w:pict>
          </mc:Fallback>
        </mc:AlternateContent>
      </w:r>
      <w:r w:rsidR="001D27E0">
        <w:rPr>
          <w:noProof/>
          <w:lang w:eastAsia="ja-JP"/>
        </w:rPr>
        <w:drawing>
          <wp:anchor distT="0" distB="0" distL="114300" distR="114300" simplePos="0" relativeHeight="251814400" behindDoc="0" locked="0" layoutInCell="1" allowOverlap="1" wp14:anchorId="30510473" wp14:editId="2F247610">
            <wp:simplePos x="0" y="0"/>
            <wp:positionH relativeFrom="column">
              <wp:posOffset>9020175</wp:posOffset>
            </wp:positionH>
            <wp:positionV relativeFrom="paragraph">
              <wp:posOffset>1743075</wp:posOffset>
            </wp:positionV>
            <wp:extent cx="4862830" cy="2799080"/>
            <wp:effectExtent l="0" t="0" r="0" b="0"/>
            <wp:wrapNone/>
            <wp:docPr id="7201" name="図 7201" descr="G:\DCIM\103NIKON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93245" y1="20990" x2="93456" y2="33181"/>
                                  <a14:foregroundMark x1="93562" y1="34464" x2="91715" y2="36022"/>
                                  <a14:foregroundMark x1="91451" y1="36847" x2="92665" y2="75344"/>
                                  <a14:foregroundMark x1="93562" y1="88634" x2="93826" y2="93492"/>
                                  <a14:foregroundMark x1="94142" y1="93492" x2="95831" y2="95142"/>
                                  <a14:foregroundMark x1="94987" y1="95142" x2="95092" y2="96517"/>
                                  <a14:foregroundMark x1="94776" y1="83685" x2="94776" y2="83685"/>
                                  <a14:foregroundMark x1="92982" y1="74794" x2="94301" y2="74794"/>
                                  <a14:foregroundMark x1="94037" y1="75527" x2="97573" y2="83501"/>
                                  <a14:foregroundMark x1="97678" y1="84326" x2="95198" y2="90834"/>
                                  <a14:foregroundMark x1="96042" y1="85518" x2="96042" y2="85518"/>
                                  <a14:foregroundMark x1="94776" y1="89184" x2="94776" y2="89184"/>
                                  <a14:foregroundMark x1="95831" y1="88359" x2="95831" y2="88359"/>
                                  <a14:foregroundMark x1="97203" y1="84693" x2="97203" y2="84693"/>
                                  <a14:foregroundMark x1="7968" y1="15032" x2="5752" y2="93676"/>
                                  <a14:foregroundMark x1="5752" y1="93676" x2="5752" y2="95325"/>
                                  <a14:backgroundMark x1="93562" y1="73694" x2="98628" y2="82676"/>
                                  <a14:backgroundMark x1="98364" y1="82676" x2="95198" y2="90834"/>
                                  <a14:backgroundMark x1="95356" y1="90651" x2="94987" y2="93492"/>
                                  <a14:backgroundMark x1="2955" y1="34647" x2="2955" y2="34647"/>
                                  <a14:backgroundMark x1="6121" y1="46471" x2="6121" y2="47479"/>
                                  <a14:backgroundMark x1="4327" y1="62695" x2="4327" y2="62695"/>
                                  <a14:backgroundMark x1="5858" y1="52521" x2="5858" y2="52521"/>
                                  <a14:backgroundMark x1="4222" y1="83501" x2="4222" y2="83501"/>
                                  <a14:backgroundMark x1="4222" y1="77635" x2="4222" y2="77635"/>
                                  <a14:backgroundMark x1="5172" y1="81027" x2="5172" y2="81027"/>
                                  <a14:backgroundMark x1="1425" y1="61320" x2="1425" y2="61320"/>
                                  <a14:backgroundMark x1="6596" y1="52246" x2="6491" y2="57562"/>
                                  <a14:backgroundMark x1="6174" y1="73327" x2="5858" y2="78918"/>
                                  <a14:backgroundMark x1="92454" y1="61595" x2="92612" y2="677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283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A3">
        <w:rPr>
          <w:noProof/>
          <w:lang w:eastAsia="ja-JP"/>
        </w:rPr>
        <w:drawing>
          <wp:anchor distT="0" distB="0" distL="114300" distR="114300" simplePos="0" relativeHeight="251868672" behindDoc="0" locked="0" layoutInCell="1" allowOverlap="1" wp14:anchorId="24D205D4" wp14:editId="28364A78">
            <wp:simplePos x="0" y="0"/>
            <wp:positionH relativeFrom="column">
              <wp:posOffset>3994504</wp:posOffset>
            </wp:positionH>
            <wp:positionV relativeFrom="paragraph">
              <wp:posOffset>4732973</wp:posOffset>
            </wp:positionV>
            <wp:extent cx="2781048" cy="2085295"/>
            <wp:effectExtent l="0" t="0" r="0" b="0"/>
            <wp:wrapNone/>
            <wp:docPr id="305" name="図 305" descr="Z:\0950_永綱\よく使う\大阪府ドクヘリ写真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950_永綱\よく使う\大阪府ドクヘリ写真\IMG_25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>
                                  <a14:foregroundMark x1="38965" y1="40755" x2="34277" y2="42057"/>
                                  <a14:foregroundMark x1="33887" y1="41797" x2="34180" y2="41927"/>
                                  <a14:foregroundMark x1="33887" y1="41667" x2="28027" y2="46094"/>
                                  <a14:foregroundMark x1="28125" y1="45964" x2="28027" y2="46745"/>
                                  <a14:foregroundMark x1="28027" y1="46745" x2="26270" y2="48828"/>
                                  <a14:foregroundMark x1="26270" y1="48958" x2="26172" y2="49870"/>
                                  <a14:foregroundMark x1="26172" y1="49870" x2="26465" y2="50781"/>
                                  <a14:foregroundMark x1="26465" y1="51172" x2="27148" y2="52734"/>
                                  <a14:foregroundMark x1="26367" y1="50651" x2="26465" y2="51042"/>
                                  <a14:foregroundMark x1="39160" y1="40495" x2="42480" y2="39844"/>
                                  <a14:foregroundMark x1="42969" y1="39714" x2="46094" y2="39323"/>
                                  <a14:foregroundMark x1="40332" y1="42969" x2="38574" y2="45052"/>
                                  <a14:foregroundMark x1="38086" y1="45703" x2="36426" y2="48958"/>
                                  <a14:foregroundMark x1="44434" y1="43620" x2="44043" y2="49219"/>
                                  <a14:foregroundMark x1="48438" y1="35417" x2="48633" y2="35417"/>
                                  <a14:foregroundMark x1="46484" y1="35026" x2="38281" y2="36068"/>
                                  <a14:foregroundMark x1="35352" y1="36328" x2="26855" y2="36719"/>
                                  <a14:foregroundMark x1="26660" y1="36719" x2="24609" y2="36589"/>
                                  <a14:foregroundMark x1="24414" y1="36589" x2="23926" y2="36589"/>
                                  <a14:foregroundMark x1="27051" y1="52604" x2="30469" y2="55729"/>
                                  <a14:foregroundMark x1="30469" y1="55599" x2="33496" y2="57943"/>
                                  <a14:foregroundMark x1="33496" y1="57943" x2="35254" y2="58594"/>
                                  <a14:foregroundMark x1="35254" y1="58724" x2="35254" y2="59115"/>
                                  <a14:foregroundMark x1="33203" y1="58984" x2="35352" y2="59115"/>
                                  <a14:foregroundMark x1="33203" y1="58984" x2="33105" y2="59375"/>
                                  <a14:foregroundMark x1="33105" y1="59505" x2="33984" y2="60026"/>
                                  <a14:foregroundMark x1="34082" y1="59896" x2="34961" y2="59896"/>
                                  <a14:foregroundMark x1="35156" y1="59896" x2="34473" y2="62760"/>
                                  <a14:foregroundMark x1="31445" y1="62109" x2="32617" y2="62760"/>
                                  <a14:foregroundMark x1="32813" y1="62891" x2="34277" y2="62891"/>
                                  <a14:foregroundMark x1="34277" y1="62891" x2="34570" y2="62500"/>
                                  <a14:foregroundMark x1="31348" y1="61979" x2="30859" y2="62630"/>
                                  <a14:foregroundMark x1="30762" y1="62630" x2="30762" y2="62630"/>
                                  <a14:foregroundMark x1="30762" y1="62500" x2="31055" y2="63021"/>
                                  <a14:foregroundMark x1="31152" y1="63151" x2="31836" y2="63542"/>
                                  <a14:foregroundMark x1="31836" y1="63542" x2="32910" y2="63932"/>
                                  <a14:foregroundMark x1="32422" y1="63802" x2="35156" y2="64323"/>
                                  <a14:foregroundMark x1="35156" y1="64323" x2="37500" y2="64193"/>
                                  <a14:foregroundMark x1="36035" y1="60026" x2="35645" y2="62630"/>
                                  <a14:foregroundMark x1="36035" y1="60156" x2="37207" y2="60286"/>
                                  <a14:foregroundMark x1="37207" y1="60286" x2="37402" y2="61068"/>
                                  <a14:foregroundMark x1="37402" y1="61068" x2="37891" y2="61198"/>
                                  <a14:foregroundMark x1="37891" y1="61068" x2="38477" y2="60547"/>
                                  <a14:foregroundMark x1="38477" y1="60547" x2="39160" y2="60286"/>
                                  <a14:foregroundMark x1="38867" y1="60417" x2="40137" y2="60547"/>
                                  <a14:foregroundMark x1="40137" y1="60547" x2="40234" y2="62891"/>
                                  <a14:foregroundMark x1="39258" y1="63281" x2="40137" y2="63021"/>
                                  <a14:foregroundMark x1="39258" y1="63281" x2="38965" y2="63151"/>
                                  <a14:foregroundMark x1="38867" y1="63281" x2="37305" y2="62370"/>
                                  <a14:foregroundMark x1="37207" y1="62240" x2="36328" y2="62240"/>
                                  <a14:foregroundMark x1="36426" y1="62240" x2="36230" y2="62630"/>
                                  <a14:foregroundMark x1="35645" y1="62891" x2="36230" y2="62760"/>
                                  <a14:foregroundMark x1="35645" y1="62760" x2="35645" y2="62500"/>
                                  <a14:foregroundMark x1="37500" y1="64193" x2="39746" y2="64583"/>
                                  <a14:foregroundMark x1="39844" y1="64583" x2="42285" y2="64714"/>
                                  <a14:foregroundMark x1="41309" y1="60677" x2="41602" y2="63021"/>
                                  <a14:foregroundMark x1="41406" y1="60547" x2="48242" y2="60938"/>
                                  <a14:foregroundMark x1="48242" y1="61068" x2="48340" y2="61849"/>
                                  <a14:foregroundMark x1="48340" y1="61979" x2="47949" y2="63411"/>
                                  <a14:foregroundMark x1="47949" y1="63542" x2="47559" y2="63802"/>
                                  <a14:foregroundMark x1="48047" y1="63021" x2="47852" y2="63542"/>
                                  <a14:foregroundMark x1="42773" y1="63542" x2="47559" y2="63802"/>
                                  <a14:foregroundMark x1="41797" y1="63151" x2="42090" y2="63021"/>
                                  <a14:foregroundMark x1="42090" y1="63021" x2="42676" y2="63411"/>
                                  <a14:foregroundMark x1="41602" y1="63151" x2="41797" y2="63021"/>
                                  <a14:foregroundMark x1="42578" y1="64974" x2="59473" y2="65625"/>
                                  <a14:foregroundMark x1="55859" y1="61198" x2="55762" y2="62370"/>
                                  <a14:foregroundMark x1="55664" y1="62370" x2="56152" y2="63932"/>
                                  <a14:foregroundMark x1="56152" y1="64193" x2="57031" y2="64323"/>
                                  <a14:foregroundMark x1="57227" y1="64193" x2="59570" y2="64453"/>
                                  <a14:foregroundMark x1="59668" y1="64583" x2="59570" y2="65495"/>
                                  <a14:foregroundMark x1="59668" y1="64323" x2="59668" y2="64323"/>
                                  <a14:foregroundMark x1="59473" y1="64323" x2="59473" y2="64323"/>
                                  <a14:foregroundMark x1="48633" y1="62630" x2="48340" y2="64063"/>
                                  <a14:foregroundMark x1="42676" y1="63672" x2="47559" y2="63932"/>
                                  <a14:foregroundMark x1="38770" y1="69531" x2="38770" y2="69401"/>
                                  <a14:foregroundMark x1="50684" y1="64714" x2="53711" y2="65104"/>
                                  <a14:foregroundMark x1="49121" y1="64063" x2="54590" y2="64323"/>
                                  <a14:foregroundMark x1="54199" y1="61458" x2="54785" y2="62760"/>
                                  <a14:foregroundMark x1="57129" y1="60677" x2="57422" y2="60547"/>
                                  <a14:foregroundMark x1="68945" y1="52474" x2="70605" y2="56641"/>
                                  <a14:foregroundMark x1="71387" y1="52995" x2="72168" y2="57161"/>
                                  <a14:foregroundMark x1="70703" y1="56771" x2="72070" y2="57422"/>
                                  <a14:foregroundMark x1="70313" y1="53255" x2="71191" y2="56120"/>
                                  <a14:foregroundMark x1="69629" y1="53646" x2="71289" y2="54818"/>
                                  <a14:foregroundMark x1="71289" y1="53776" x2="70605" y2="55859"/>
                                  <a14:foregroundMark x1="70313" y1="55208" x2="71582" y2="56250"/>
                                  <a14:foregroundMark x1="70801" y1="56380" x2="71680" y2="56771"/>
                                  <a14:foregroundMark x1="71777" y1="55859" x2="71289" y2="56771"/>
                                  <a14:foregroundMark x1="71582" y1="54948" x2="70313" y2="56250"/>
                                  <a14:foregroundMark x1="71094" y1="53516" x2="69531" y2="54036"/>
                                  <a14:foregroundMark x1="69434" y1="52995" x2="71094" y2="53516"/>
                                  <a14:foregroundMark x1="71680" y1="56510" x2="71680" y2="56510"/>
                                  <a14:foregroundMark x1="72070" y1="57292" x2="72070" y2="57292"/>
                                  <a14:foregroundMark x1="71973" y1="57031" x2="71973" y2="57031"/>
                                  <a14:foregroundMark x1="71875" y1="56250" x2="71875" y2="56250"/>
                                  <a14:foregroundMark x1="71680" y1="55729" x2="71680" y2="55729"/>
                                  <a14:foregroundMark x1="71289" y1="55339" x2="71387" y2="55339"/>
                                  <a14:foregroundMark x1="71387" y1="54688" x2="71387" y2="54688"/>
                                  <a14:foregroundMark x1="70313" y1="54557" x2="70313" y2="54557"/>
                                  <a14:foregroundMark x1="70020" y1="54557" x2="70020" y2="54557"/>
                                  <a14:foregroundMark x1="69629" y1="53385" x2="69629" y2="53385"/>
                                  <a14:foregroundMark x1="71191" y1="53385" x2="71191" y2="53385"/>
                                  <a14:foregroundMark x1="70410" y1="54948" x2="70410" y2="54948"/>
                                  <a14:foregroundMark x1="70703" y1="56250" x2="70703" y2="56250"/>
                                  <a14:foregroundMark x1="71191" y1="54036" x2="71191" y2="54036"/>
                                  <a14:foregroundMark x1="71484" y1="54036" x2="71484" y2="54036"/>
                                  <a14:foregroundMark x1="70703" y1="54036" x2="70801" y2="54167"/>
                                  <a14:foregroundMark x1="86621" y1="40104" x2="86621" y2="40104"/>
                                  <a14:foregroundMark x1="84082" y1="38932" x2="86426" y2="39714"/>
                                  <a14:foregroundMark x1="83203" y1="38932" x2="84082" y2="39323"/>
                                  <a14:foregroundMark x1="55664" y1="36458" x2="64453" y2="39063"/>
                                  <a14:foregroundMark x1="64648" y1="39193" x2="66309" y2="39323"/>
                                  <a14:foregroundMark x1="55469" y1="33984" x2="58691" y2="33333"/>
                                  <a14:foregroundMark x1="58789" y1="33203" x2="79004" y2="28906"/>
                                  <a14:foregroundMark x1="79297" y1="28906" x2="87500" y2="27344"/>
                                  <a14:foregroundMark x1="53418" y1="35938" x2="55762" y2="36458"/>
                                  <a14:foregroundMark x1="45801" y1="32292" x2="49121" y2="34375"/>
                                  <a14:foregroundMark x1="45703" y1="32552" x2="31934" y2="25781"/>
                                  <a14:foregroundMark x1="32031" y1="25391" x2="24512" y2="21354"/>
                                  <a14:foregroundMark x1="24023" y1="21615" x2="23926" y2="21615"/>
                                  <a14:foregroundMark x1="22754" y1="21484" x2="22754" y2="21484"/>
                                  <a14:foregroundMark x1="21680" y1="21615" x2="21777" y2="21615"/>
                                  <a14:foregroundMark x1="22266" y1="21615" x2="23926" y2="21354"/>
                                  <a14:foregroundMark x1="23633" y1="22396" x2="32324" y2="26953"/>
                                  <a14:foregroundMark x1="32910" y1="27344" x2="37012" y2="29427"/>
                                  <a14:foregroundMark x1="37402" y1="27344" x2="44531" y2="31120"/>
                                  <a14:foregroundMark x1="45605" y1="31641" x2="31836" y2="24219"/>
                                  <a14:foregroundMark x1="31934" y1="24219" x2="26172" y2="20833"/>
                                  <a14:foregroundMark x1="45703" y1="31641" x2="48535" y2="33203"/>
                                  <a14:foregroundMark x1="43555" y1="32682" x2="47656" y2="34375"/>
                                  <a14:foregroundMark x1="22070" y1="21354" x2="25488" y2="20573"/>
                                  <a14:foregroundMark x1="25977" y1="20443" x2="26367" y2="20833"/>
                                  <a14:foregroundMark x1="25684" y1="23828" x2="24805" y2="24740"/>
                                  <a14:foregroundMark x1="27832" y1="25000" x2="25586" y2="26693"/>
                                  <a14:foregroundMark x1="30273" y1="26563" x2="27148" y2="29557"/>
                                  <a14:foregroundMark x1="31934" y1="27344" x2="31738" y2="27474"/>
                                  <a14:foregroundMark x1="33301" y1="28516" x2="33301" y2="28516"/>
                                  <a14:foregroundMark x1="32422" y1="27995" x2="32422" y2="27995"/>
                                  <a14:foregroundMark x1="30859" y1="27214" x2="30859" y2="27214"/>
                                  <a14:foregroundMark x1="28906" y1="25911" x2="28906" y2="25911"/>
                                  <a14:foregroundMark x1="28223" y1="25781" x2="28223" y2="25781"/>
                                  <a14:foregroundMark x1="29199" y1="26302" x2="29297" y2="26432"/>
                                  <a14:foregroundMark x1="26172" y1="24479" x2="26172" y2="24479"/>
                                  <a14:foregroundMark x1="26465" y1="24870" x2="26563" y2="24870"/>
                                  <a14:foregroundMark x1="34473" y1="29036" x2="34570" y2="29036"/>
                                  <a14:foregroundMark x1="35742" y1="29557" x2="35742" y2="29557"/>
                                  <a14:foregroundMark x1="35840" y1="29818" x2="35840" y2="29818"/>
                                  <a14:foregroundMark x1="36426" y1="30208" x2="36426" y2="30208"/>
                                  <a14:foregroundMark x1="34766" y1="29427" x2="34766" y2="29427"/>
                                  <a14:foregroundMark x1="36621" y1="30339" x2="39160" y2="31380"/>
                                  <a14:foregroundMark x1="38574" y1="30078" x2="38086" y2="30859"/>
                                  <a14:foregroundMark x1="39941" y1="31771" x2="45313" y2="33854"/>
                                  <a14:foregroundMark x1="39063" y1="31641" x2="40332" y2="32161"/>
                                  <a14:foregroundMark x1="42578" y1="32161" x2="41992" y2="32682"/>
                                  <a14:foregroundMark x1="42285" y1="31771" x2="41699" y2="32292"/>
                                  <a14:foregroundMark x1="41602" y1="31641" x2="41309" y2="31901"/>
                                  <a14:foregroundMark x1="41016" y1="31510" x2="40820" y2="31771"/>
                                  <a14:foregroundMark x1="39355" y1="30990" x2="39355" y2="30859"/>
                                  <a14:foregroundMark x1="37402" y1="29818" x2="37402" y2="29818"/>
                                  <a14:foregroundMark x1="42188" y1="32161" x2="42871" y2="32552"/>
                                  <a14:foregroundMark x1="45508" y1="33984" x2="45508" y2="33984"/>
                                  <a14:foregroundMark x1="45410" y1="33984" x2="46484" y2="34245"/>
                                  <a14:foregroundMark x1="45508" y1="33984" x2="46484" y2="34375"/>
                                  <a14:foregroundMark x1="45215" y1="33984" x2="46777" y2="34505"/>
                                  <a14:foregroundMark x1="42676" y1="32682" x2="42676" y2="32682"/>
                                  <a14:foregroundMark x1="42871" y1="32552" x2="42871" y2="32552"/>
                                  <a14:foregroundMark x1="42383" y1="32552" x2="42480" y2="32422"/>
                                  <a14:foregroundMark x1="41602" y1="32161" x2="41992" y2="32031"/>
                                  <a14:foregroundMark x1="41406" y1="32031" x2="41504" y2="31901"/>
                                  <a14:backgroundMark x1="38477" y1="37630" x2="38477" y2="37630"/>
                                  <a14:backgroundMark x1="41797" y1="37891" x2="41797" y2="37891"/>
                                  <a14:backgroundMark x1="46191" y1="37240" x2="46191" y2="37240"/>
                                  <a14:backgroundMark x1="33984" y1="39323" x2="33984" y2="39323"/>
                                  <a14:backgroundMark x1="30957" y1="41797" x2="30957" y2="41797"/>
                                  <a14:backgroundMark x1="45605" y1="38542" x2="45605" y2="38542"/>
                                  <a14:backgroundMark x1="43652" y1="38672" x2="43652" y2="38672"/>
                                  <a14:backgroundMark x1="39453" y1="39453" x2="39453" y2="39453"/>
                                  <a14:backgroundMark x1="36523" y1="39193" x2="36523" y2="39193"/>
                                  <a14:backgroundMark x1="32324" y1="38411" x2="32324" y2="38411"/>
                                  <a14:backgroundMark x1="26270" y1="46224" x2="26270" y2="46224"/>
                                  <a14:backgroundMark x1="24707" y1="48568" x2="24707" y2="48568"/>
                                  <a14:backgroundMark x1="26367" y1="47786" x2="26367" y2="47786"/>
                                  <a14:backgroundMark x1="27344" y1="47135" x2="27344" y2="47135"/>
                                  <a14:backgroundMark x1="26270" y1="48177" x2="26270" y2="48177"/>
                                  <a14:backgroundMark x1="25977" y1="48568" x2="25977" y2="48568"/>
                                  <a14:backgroundMark x1="25977" y1="50000" x2="25977" y2="50000"/>
                                  <a14:backgroundMark x1="25977" y1="49219" x2="25977" y2="49219"/>
                                  <a14:backgroundMark x1="26074" y1="49609" x2="26074" y2="49609"/>
                                  <a14:backgroundMark x1="26172" y1="48568" x2="26172" y2="48568"/>
                                  <a14:backgroundMark x1="26172" y1="48958" x2="26172" y2="48958"/>
                                  <a14:backgroundMark x1="28711" y1="45182" x2="28711" y2="45182"/>
                                  <a14:backgroundMark x1="27832" y1="46094" x2="27832" y2="46094"/>
                                  <a14:backgroundMark x1="25781" y1="50781" x2="25781" y2="50781"/>
                                  <a14:backgroundMark x1="26172" y1="51172" x2="26172" y2="51172"/>
                                  <a14:backgroundMark x1="26367" y1="51953" x2="26465" y2="51953"/>
                                  <a14:backgroundMark x1="26465" y1="51432" x2="26465" y2="51432"/>
                                  <a14:backgroundMark x1="26172" y1="50651" x2="26172" y2="50651"/>
                                  <a14:backgroundMark x1="26367" y1="50911" x2="26367" y2="50911"/>
                                  <a14:backgroundMark x1="26074" y1="49870" x2="26074" y2="49870"/>
                                  <a14:backgroundMark x1="26563" y1="51563" x2="26563" y2="51563"/>
                                  <a14:backgroundMark x1="26953" y1="53646" x2="26953" y2="53646"/>
                                  <a14:backgroundMark x1="26563" y1="53125" x2="26563" y2="53125"/>
                                  <a14:backgroundMark x1="28711" y1="55729" x2="28711" y2="55729"/>
                                  <a14:backgroundMark x1="31055" y1="57161" x2="31055" y2="57161"/>
                                  <a14:backgroundMark x1="27539" y1="56641" x2="27539" y2="56641"/>
                                  <a14:backgroundMark x1="27441" y1="55469" x2="27441" y2="55469"/>
                                  <a14:backgroundMark x1="27441" y1="53385" x2="27441" y2="53385"/>
                                  <a14:backgroundMark x1="27148" y1="52734" x2="27148" y2="52734"/>
                                  <a14:backgroundMark x1="26855" y1="52474" x2="26855" y2="52474"/>
                                  <a14:backgroundMark x1="26758" y1="52214" x2="26758" y2="52214"/>
                                  <a14:backgroundMark x1="26758" y1="52083" x2="26758" y2="52083"/>
                                  <a14:backgroundMark x1="26953" y1="52474" x2="26953" y2="52474"/>
                                  <a14:backgroundMark x1="27637" y1="53385" x2="27637" y2="53385"/>
                                  <a14:backgroundMark x1="27441" y1="53125" x2="27441" y2="53125"/>
                                  <a14:backgroundMark x1="27246" y1="52865" x2="27246" y2="52865"/>
                                  <a14:backgroundMark x1="27441" y1="53125" x2="27441" y2="53125"/>
                                  <a14:backgroundMark x1="28125" y1="53776" x2="28223" y2="54036"/>
                                  <a14:backgroundMark x1="28613" y1="54688" x2="28613" y2="54688"/>
                                  <a14:backgroundMark x1="29590" y1="55859" x2="29590" y2="55859"/>
                                  <a14:backgroundMark x1="28906" y1="54557" x2="28906" y2="54557"/>
                                  <a14:backgroundMark x1="28613" y1="54297" x2="28809" y2="54297"/>
                                  <a14:backgroundMark x1="28516" y1="54036" x2="28516" y2="54036"/>
                                  <a14:backgroundMark x1="29590" y1="54948" x2="29590" y2="54948"/>
                                  <a14:backgroundMark x1="29102" y1="54688" x2="29102" y2="54688"/>
                                  <a14:backgroundMark x1="30078" y1="55599" x2="30078" y2="55599"/>
                                  <a14:backgroundMark x1="29395" y1="54818" x2="29395" y2="54818"/>
                                  <a14:backgroundMark x1="30566" y1="55990" x2="30566" y2="55990"/>
                                  <a14:backgroundMark x1="30859" y1="56380" x2="30859" y2="56380"/>
                                  <a14:backgroundMark x1="32129" y1="57943" x2="32129" y2="57943"/>
                                  <a14:backgroundMark x1="31738" y1="59115" x2="31738" y2="59115"/>
                                  <a14:backgroundMark x1="30273" y1="58594" x2="30273" y2="58594"/>
                                  <a14:backgroundMark x1="27246" y1="59245" x2="27246" y2="59245"/>
                                  <a14:backgroundMark x1="48926" y1="66927" x2="48926" y2="66927"/>
                                  <a14:backgroundMark x1="44824" y1="62240" x2="44824" y2="62240"/>
                                  <a14:backgroundMark x1="51660" y1="62891" x2="51660" y2="62891"/>
                                  <a14:backgroundMark x1="46582" y1="62109" x2="46582" y2="62109"/>
                                  <a14:backgroundMark x1="42969" y1="61328" x2="42969" y2="61328"/>
                                  <a14:backgroundMark x1="42480" y1="62240" x2="42480" y2="62240"/>
                                  <a14:backgroundMark x1="43848" y1="62891" x2="43848" y2="62891"/>
                                  <a14:backgroundMark x1="45020" y1="67188" x2="45020" y2="67188"/>
                                  <a14:backgroundMark x1="29102" y1="61458" x2="29102" y2="61458"/>
                                  <a14:backgroundMark x1="32520" y1="61198" x2="32520" y2="61198"/>
                                  <a14:backgroundMark x1="33691" y1="61068" x2="33691" y2="61068"/>
                                  <a14:backgroundMark x1="33008" y1="66146" x2="33008" y2="66146"/>
                                  <a14:backgroundMark x1="35547" y1="67188" x2="35547" y2="67188"/>
                                  <a14:backgroundMark x1="30859" y1="64974" x2="30859" y2="64974"/>
                                  <a14:backgroundMark x1="33789" y1="65365" x2="33789" y2="65365"/>
                                  <a14:backgroundMark x1="36816" y1="66016" x2="37012" y2="66016"/>
                                  <a14:backgroundMark x1="39648" y1="66276" x2="39648" y2="66276"/>
                                  <a14:backgroundMark x1="40723" y1="66927" x2="40723" y2="66927"/>
                                  <a14:backgroundMark x1="43652" y1="66536" x2="43652" y2="66536"/>
                                  <a14:backgroundMark x1="43457" y1="68229" x2="43457" y2="68229"/>
                                  <a14:backgroundMark x1="41797" y1="69922" x2="41797" y2="69922"/>
                                  <a14:backgroundMark x1="46582" y1="66406" x2="46582" y2="66406"/>
                                  <a14:backgroundMark x1="38086" y1="61849" x2="38086" y2="61849"/>
                                  <a14:backgroundMark x1="36719" y1="61068" x2="36719" y2="61068"/>
                                  <a14:backgroundMark x1="38770" y1="61458" x2="38770" y2="61458"/>
                                  <a14:backgroundMark x1="39551" y1="62630" x2="39551" y2="62630"/>
                                  <a14:backgroundMark x1="39648" y1="61068" x2="39648" y2="61068"/>
                                  <a14:backgroundMark x1="39746" y1="61328" x2="39746" y2="61328"/>
                                  <a14:backgroundMark x1="39160" y1="60807" x2="39160" y2="60807"/>
                                  <a14:backgroundMark x1="37988" y1="61328" x2="37988" y2="61458"/>
                                  <a14:backgroundMark x1="36426" y1="61589" x2="36426" y2="61589"/>
                                  <a14:backgroundMark x1="36328" y1="60677" x2="36328" y2="60677"/>
                                  <a14:backgroundMark x1="31641" y1="59375" x2="31738" y2="59375"/>
                                  <a14:backgroundMark x1="32324" y1="60286" x2="32324" y2="60286"/>
                                  <a14:backgroundMark x1="31445" y1="61328" x2="31445" y2="61328"/>
                                  <a14:backgroundMark x1="34473" y1="60547" x2="34473" y2="60547"/>
                                  <a14:backgroundMark x1="34082" y1="62370" x2="34082" y2="62370"/>
                                  <a14:backgroundMark x1="32910" y1="62370" x2="32910" y2="62370"/>
                                  <a14:backgroundMark x1="31445" y1="61719" x2="31445" y2="61719"/>
                                  <a14:backgroundMark x1="30664" y1="61979" x2="30664" y2="61979"/>
                                  <a14:backgroundMark x1="30762" y1="63281" x2="30859" y2="63411"/>
                                  <a14:backgroundMark x1="31348" y1="63672" x2="31348" y2="63672"/>
                                  <a14:backgroundMark x1="32031" y1="64063" x2="32129" y2="64063"/>
                                  <a14:backgroundMark x1="32520" y1="64193" x2="32520" y2="64193"/>
                                  <a14:backgroundMark x1="33301" y1="64323" x2="33301" y2="64323"/>
                                  <a14:backgroundMark x1="33105" y1="64193" x2="33105" y2="64193"/>
                                  <a14:backgroundMark x1="30664" y1="62370" x2="30664" y2="62370"/>
                                  <a14:backgroundMark x1="30762" y1="63021" x2="30762" y2="63021"/>
                                  <a14:backgroundMark x1="31641" y1="61849" x2="31641" y2="61849"/>
                                  <a14:backgroundMark x1="33203" y1="62630" x2="33398" y2="62630"/>
                                  <a14:backgroundMark x1="32520" y1="62500" x2="32520" y2="62500"/>
                                  <a14:backgroundMark x1="31836" y1="62109" x2="31836" y2="62109"/>
                                  <a14:backgroundMark x1="32910" y1="59766" x2="32910" y2="59766"/>
                                  <a14:backgroundMark x1="32715" y1="58073" x2="32715" y2="58073"/>
                                  <a14:backgroundMark x1="34180" y1="58594" x2="34180" y2="58594"/>
                                  <a14:backgroundMark x1="34863" y1="58724" x2="34863" y2="58724"/>
                                  <a14:backgroundMark x1="33691" y1="58464" x2="33691" y2="58464"/>
                                  <a14:backgroundMark x1="33203" y1="58073" x2="33203" y2="58073"/>
                                  <a14:backgroundMark x1="32520" y1="57422" x2="32520" y2="57422"/>
                                  <a14:backgroundMark x1="31641" y1="57031" x2="31641" y2="57031"/>
                                  <a14:backgroundMark x1="31152" y1="56510" x2="31152" y2="56510"/>
                                  <a14:backgroundMark x1="32227" y1="57161" x2="32227" y2="57161"/>
                                  <a14:backgroundMark x1="31934" y1="57161" x2="31934" y2="57161"/>
                                  <a14:backgroundMark x1="34375" y1="58464" x2="34375" y2="58464"/>
                                  <a14:backgroundMark x1="33789" y1="58464" x2="33789" y2="58464"/>
                                  <a14:backgroundMark x1="32813" y1="57813" x2="32813" y2="57813"/>
                                  <a14:backgroundMark x1="33887" y1="58333" x2="33887" y2="58333"/>
                                  <a14:backgroundMark x1="35156" y1="58724" x2="35156" y2="58724"/>
                                  <a14:backgroundMark x1="33496" y1="58073" x2="33496" y2="58073"/>
                                  <a14:backgroundMark x1="34473" y1="58854" x2="34473" y2="58854"/>
                                  <a14:backgroundMark x1="34863" y1="60417" x2="34863" y2="60417"/>
                                  <a14:backgroundMark x1="34180" y1="60156" x2="34180" y2="60156"/>
                                  <a14:backgroundMark x1="33203" y1="60026" x2="33203" y2="60026"/>
                                  <a14:backgroundMark x1="33008" y1="59505" x2="33008" y2="59505"/>
                                  <a14:backgroundMark x1="33496" y1="60026" x2="33594" y2="60026"/>
                                  <a14:backgroundMark x1="34766" y1="60156" x2="34766" y2="60156"/>
                                  <a14:backgroundMark x1="33887" y1="60026" x2="33887" y2="60026"/>
                                  <a14:backgroundMark x1="34570" y1="60026" x2="34570" y2="60026"/>
                                  <a14:backgroundMark x1="34375" y1="61198" x2="34375" y2="61198"/>
                                  <a14:backgroundMark x1="34668" y1="60938" x2="34668" y2="60938"/>
                                  <a14:backgroundMark x1="34277" y1="61979" x2="34277" y2="61979"/>
                                  <a14:backgroundMark x1="34473" y1="61719" x2="34473" y2="61719"/>
                                  <a14:backgroundMark x1="34473" y1="61979" x2="34473" y2="61979"/>
                                  <a14:backgroundMark x1="34277" y1="62500" x2="34277" y2="62500"/>
                                  <a14:backgroundMark x1="34375" y1="62370" x2="34375" y2="62370"/>
                                  <a14:backgroundMark x1="33691" y1="62630" x2="33691" y2="62630"/>
                                  <a14:backgroundMark x1="30957" y1="61849" x2="30957" y2="61849"/>
                                  <a14:backgroundMark x1="32324" y1="62370" x2="32324" y2="62370"/>
                                  <a14:backgroundMark x1="34668" y1="61458" x2="34668" y2="61589"/>
                                  <a14:backgroundMark x1="31152" y1="63411" x2="31152" y2="63411"/>
                                  <a14:backgroundMark x1="31836" y1="63542" x2="31836" y2="63542"/>
                                  <a14:backgroundMark x1="31445" y1="63542" x2="31445" y2="63542"/>
                                  <a14:backgroundMark x1="32422" y1="63932" x2="32422" y2="63932"/>
                                  <a14:backgroundMark x1="33105" y1="63932" x2="33105" y2="63932"/>
                                  <a14:backgroundMark x1="32324" y1="63802" x2="32324" y2="63802"/>
                                  <a14:backgroundMark x1="32129" y1="63802" x2="32129" y2="63802"/>
                                  <a14:backgroundMark x1="31641" y1="63542" x2="31641" y2="63542"/>
                                  <a14:backgroundMark x1="33691" y1="64193" x2="33691" y2="64193"/>
                                  <a14:backgroundMark x1="33887" y1="64193" x2="33887" y2="64193"/>
                                  <a14:backgroundMark x1="35449" y1="64844" x2="35449" y2="64844"/>
                                  <a14:backgroundMark x1="36133" y1="65495" x2="36230" y2="65495"/>
                                  <a14:backgroundMark x1="36816" y1="64844" x2="36914" y2="64844"/>
                                  <a14:backgroundMark x1="37988" y1="64974" x2="38184" y2="64974"/>
                                  <a14:backgroundMark x1="39941" y1="64974" x2="40332" y2="65104"/>
                                  <a14:backgroundMark x1="42090" y1="65365" x2="42090" y2="65365"/>
                                  <a14:backgroundMark x1="44043" y1="66016" x2="44434" y2="66016"/>
                                  <a14:backgroundMark x1="45410" y1="65885" x2="45410" y2="65885"/>
                                  <a14:backgroundMark x1="38477" y1="65104" x2="38477" y2="65104"/>
                                  <a14:backgroundMark x1="38867" y1="64714" x2="38867" y2="64714"/>
                                  <a14:backgroundMark x1="39453" y1="64714" x2="39453" y2="64714"/>
                                  <a14:backgroundMark x1="35352" y1="64583" x2="35352" y2="64583"/>
                                  <a14:backgroundMark x1="34766" y1="64453" x2="34766" y2="64453"/>
                                  <a14:backgroundMark x1="36035" y1="64453" x2="36035" y2="64453"/>
                                  <a14:backgroundMark x1="34570" y1="64453" x2="34570" y2="64453"/>
                                  <a14:backgroundMark x1="35742" y1="64453" x2="35742" y2="64453"/>
                                  <a14:backgroundMark x1="35254" y1="64583" x2="35254" y2="64583"/>
                                  <a14:backgroundMark x1="35059" y1="64323" x2="35059" y2="64323"/>
                                  <a14:backgroundMark x1="34375" y1="64193" x2="34375" y2="64193"/>
                                  <a14:backgroundMark x1="36523" y1="64453" x2="36523" y2="64453"/>
                                  <a14:backgroundMark x1="36133" y1="61589" x2="36133" y2="61589"/>
                                  <a14:backgroundMark x1="35840" y1="62240" x2="35840" y2="62240"/>
                                  <a14:backgroundMark x1="36035" y1="61328" x2="36035" y2="61328"/>
                                  <a14:backgroundMark x1="35938" y1="61979" x2="35938" y2="61979"/>
                                  <a14:backgroundMark x1="34473" y1="62109" x2="34570" y2="62240"/>
                                  <a14:backgroundMark x1="36426" y1="60547" x2="38086" y2="62370"/>
                                  <a14:backgroundMark x1="36621" y1="61849" x2="39355" y2="62891"/>
                                  <a14:backgroundMark x1="39844" y1="60938" x2="39844" y2="62760"/>
                                  <a14:backgroundMark x1="39844" y1="60807" x2="39160" y2="60807"/>
                                  <a14:backgroundMark x1="38672" y1="60677" x2="38086" y2="61328"/>
                                  <a14:backgroundMark x1="36035" y1="60156" x2="37012" y2="60286"/>
                                  <a14:backgroundMark x1="36133" y1="60286" x2="36035" y2="61589"/>
                                  <a14:backgroundMark x1="36035" y1="60286" x2="35742" y2="62109"/>
                                  <a14:backgroundMark x1="37109" y1="60417" x2="37695" y2="61589"/>
                                  <a14:backgroundMark x1="37695" y1="61198" x2="38086" y2="61068"/>
                                  <a14:backgroundMark x1="37012" y1="64453" x2="38477" y2="64323"/>
                                  <a14:backgroundMark x1="40137" y1="64844" x2="43652" y2="65234"/>
                                  <a14:backgroundMark x1="39941" y1="64844" x2="39453" y2="64583"/>
                                  <a14:backgroundMark x1="40137" y1="64583" x2="40332" y2="64714"/>
                                  <a14:backgroundMark x1="36816" y1="64453" x2="36133" y2="64583"/>
                                  <a14:backgroundMark x1="32715" y1="63932" x2="34180" y2="64193"/>
                                  <a14:backgroundMark x1="38965" y1="64453" x2="39551" y2="65104"/>
                                  <a14:backgroundMark x1="38770" y1="64583" x2="38770" y2="64583"/>
                                  <a14:backgroundMark x1="44336" y1="65365" x2="49609" y2="65365"/>
                                  <a14:backgroundMark x1="44043" y1="65234" x2="43066" y2="65365"/>
                                  <a14:backgroundMark x1="44434" y1="65234" x2="44434" y2="65234"/>
                                  <a14:backgroundMark x1="44434" y1="65234" x2="46094" y2="65234"/>
                                  <a14:backgroundMark x1="47754" y1="61589" x2="44824" y2="63281"/>
                                  <a14:backgroundMark x1="43359" y1="61198" x2="47363" y2="61328"/>
                                  <a14:backgroundMark x1="41699" y1="61068" x2="42383" y2="62630"/>
                                  <a14:backgroundMark x1="41602" y1="61979" x2="42676" y2="60938"/>
                                  <a14:backgroundMark x1="42090" y1="60807" x2="44434" y2="63411"/>
                                  <a14:backgroundMark x1="43457" y1="63411" x2="47559" y2="63411"/>
                                  <a14:backgroundMark x1="48047" y1="61328" x2="47754" y2="63151"/>
                                  <a14:backgroundMark x1="48047" y1="61328" x2="46289" y2="61328"/>
                                  <a14:backgroundMark x1="43262" y1="60938" x2="45410" y2="60938"/>
                                  <a14:backgroundMark x1="42480" y1="60807" x2="42480" y2="60807"/>
                                  <a14:backgroundMark x1="41504" y1="60677" x2="41895" y2="60938"/>
                                  <a14:backgroundMark x1="41895" y1="62630" x2="41895" y2="62630"/>
                                  <a14:backgroundMark x1="41699" y1="62500" x2="41699" y2="62500"/>
                                  <a14:backgroundMark x1="41406" y1="60938" x2="41699" y2="62760"/>
                                  <a14:backgroundMark x1="41992" y1="62891" x2="42871" y2="63542"/>
                                  <a14:backgroundMark x1="43066" y1="63411" x2="43359" y2="63542"/>
                                  <a14:backgroundMark x1="42969" y1="63542" x2="47266" y2="63802"/>
                                  <a14:backgroundMark x1="47656" y1="63672" x2="48145" y2="62891"/>
                                  <a14:backgroundMark x1="39453" y1="70182" x2="39551" y2="70052"/>
                                  <a14:backgroundMark x1="37695" y1="69271" x2="37695" y2="69271"/>
                                  <a14:backgroundMark x1="38867" y1="69271" x2="42578" y2="70313"/>
                                  <a14:backgroundMark x1="38965" y1="69792" x2="38965" y2="69661"/>
                                  <a14:backgroundMark x1="38770" y1="69531" x2="38770" y2="69531"/>
                                  <a14:backgroundMark x1="67676" y1="63281" x2="67676" y2="63281"/>
                                  <a14:backgroundMark x1="59082" y1="61589" x2="76953" y2="59115"/>
                                  <a14:backgroundMark x1="57422" y1="62240" x2="62988" y2="66276"/>
                                  <a14:backgroundMark x1="63184" y1="66797" x2="51953" y2="69792"/>
                                  <a14:backgroundMark x1="49609" y1="66667" x2="58594" y2="68750"/>
                                  <a14:backgroundMark x1="52148" y1="66406" x2="59375" y2="67057"/>
                                  <a14:backgroundMark x1="50293" y1="65625" x2="59375" y2="65885"/>
                                  <a14:backgroundMark x1="49902" y1="65365" x2="56836" y2="65755"/>
                                  <a14:backgroundMark x1="46289" y1="65365" x2="48535" y2="65234"/>
                                  <a14:backgroundMark x1="46582" y1="64974" x2="49316" y2="65104"/>
                                  <a14:backgroundMark x1="49707" y1="65104" x2="52539" y2="65234"/>
                                  <a14:backgroundMark x1="52930" y1="65365" x2="54492" y2="65365"/>
                                  <a14:backgroundMark x1="56152" y1="62109" x2="58594" y2="63542"/>
                                  <a14:backgroundMark x1="55859" y1="62630" x2="57813" y2="64453"/>
                                  <a14:backgroundMark x1="56348" y1="63932" x2="59277" y2="64193"/>
                                  <a14:backgroundMark x1="55859" y1="63021" x2="56250" y2="64193"/>
                                  <a14:backgroundMark x1="55957" y1="61458" x2="55762" y2="62630"/>
                                  <a14:backgroundMark x1="59668" y1="64193" x2="59668" y2="65755"/>
                                  <a14:backgroundMark x1="56543" y1="64193" x2="59863" y2="64714"/>
                                  <a14:backgroundMark x1="49707" y1="61589" x2="54004" y2="62109"/>
                                  <a14:backgroundMark x1="49121" y1="63281" x2="51172" y2="63151"/>
                                  <a14:backgroundMark x1="48926" y1="63672" x2="51367" y2="63672"/>
                                  <a14:backgroundMark x1="49707" y1="63802" x2="54395" y2="64193"/>
                                  <a14:backgroundMark x1="50098" y1="63932" x2="50098" y2="63932"/>
                                  <a14:backgroundMark x1="51074" y1="64063" x2="51367" y2="64063"/>
                                  <a14:backgroundMark x1="49707" y1="63932" x2="49707" y2="63932"/>
                                  <a14:backgroundMark x1="54004" y1="61589" x2="54590" y2="63021"/>
                                  <a14:backgroundMark x1="85645" y1="47135" x2="85645" y2="47135"/>
                                  <a14:backgroundMark x1="85449" y1="47135" x2="85449" y2="47135"/>
                                  <a14:backgroundMark x1="87109" y1="51953" x2="87305" y2="52344"/>
                                  <a14:backgroundMark x1="86426" y1="54818" x2="86426" y2="55078"/>
                                  <a14:backgroundMark x1="84863" y1="58073" x2="84473" y2="59766"/>
                                  <a14:backgroundMark x1="84863" y1="56771" x2="84766" y2="58464"/>
                                  <a14:backgroundMark x1="86230" y1="50000" x2="86230" y2="50130"/>
                                  <a14:backgroundMark x1="85352" y1="48177" x2="85352" y2="48177"/>
                                  <a14:backgroundMark x1="86523" y1="40625" x2="85840" y2="44531"/>
                                  <a14:backgroundMark x1="84375" y1="39193" x2="84375" y2="39063"/>
                                  <a14:backgroundMark x1="84961" y1="38932" x2="85156" y2="39063"/>
                                  <a14:backgroundMark x1="84277" y1="38802" x2="84473" y2="38802"/>
                                  <a14:backgroundMark x1="85645" y1="39323" x2="85547" y2="39323"/>
                                  <a14:backgroundMark x1="84082" y1="39063" x2="84473" y2="39063"/>
                                  <a14:backgroundMark x1="85059" y1="39323" x2="85059" y2="39323"/>
                                  <a14:backgroundMark x1="85742" y1="39323" x2="85938" y2="39453"/>
                                  <a14:backgroundMark x1="86426" y1="39583" x2="86426" y2="39583"/>
                                  <a14:backgroundMark x1="84766" y1="39193" x2="84766" y2="39193"/>
                                  <a14:backgroundMark x1="84766" y1="39063" x2="84766" y2="39063"/>
                                  <a14:backgroundMark x1="85449" y1="39193" x2="85449" y2="39193"/>
                                  <a14:backgroundMark x1="86230" y1="39453" x2="86230" y2="39453"/>
                                  <a14:backgroundMark x1="83398" y1="38672" x2="83398" y2="38672"/>
                                  <a14:backgroundMark x1="83203" y1="38672" x2="83203" y2="38672"/>
                                  <a14:backgroundMark x1="57617" y1="38411" x2="65625" y2="41016"/>
                                  <a14:backgroundMark x1="55176" y1="35547" x2="61230" y2="36068"/>
                                  <a14:backgroundMark x1="54199" y1="36719" x2="54688" y2="36849"/>
                                  <a14:backgroundMark x1="55273" y1="37240" x2="55273" y2="37240"/>
                                  <a14:backgroundMark x1="56836" y1="40104" x2="56934" y2="40234"/>
                                  <a14:backgroundMark x1="53516" y1="36589" x2="53516" y2="36589"/>
                                  <a14:backgroundMark x1="50000" y1="36458" x2="50098" y2="36458"/>
                                  <a14:backgroundMark x1="36816" y1="32813" x2="46094" y2="34245"/>
                                  <a14:backgroundMark x1="46777" y1="34375" x2="45605" y2="33984"/>
                                  <a14:backgroundMark x1="21289" y1="22266" x2="33984" y2="29427"/>
                                  <a14:backgroundMark x1="24512" y1="25781" x2="30762" y2="29297"/>
                                  <a14:backgroundMark x1="25586" y1="25391" x2="31250" y2="28646"/>
                                  <a14:backgroundMark x1="24219" y1="26432" x2="29004" y2="29036"/>
                                  <a14:backgroundMark x1="25293" y1="28125" x2="30078" y2="30469"/>
                                  <a14:backgroundMark x1="26660" y1="28255" x2="29492" y2="29557"/>
                                  <a14:backgroundMark x1="28613" y1="28385" x2="26855" y2="29688"/>
                                  <a14:backgroundMark x1="29590" y1="27083" x2="29395" y2="27865"/>
                                  <a14:backgroundMark x1="29688" y1="27344" x2="29688" y2="27344"/>
                                  <a14:backgroundMark x1="29395" y1="27214" x2="29395" y2="27214"/>
                                  <a14:backgroundMark x1="26953" y1="25781" x2="26953" y2="25781"/>
                                  <a14:backgroundMark x1="26563" y1="25521" x2="26563" y2="25521"/>
                                  <a14:backgroundMark x1="26367" y1="26042" x2="26367" y2="26172"/>
                                  <a14:backgroundMark x1="26074" y1="26172" x2="26074" y2="26172"/>
                                  <a14:backgroundMark x1="24902" y1="25000" x2="24902" y2="25000"/>
                                  <a14:backgroundMark x1="29004" y1="27865" x2="29004" y2="27865"/>
                                  <a14:backgroundMark x1="28809" y1="27604" x2="28809" y2="27604"/>
                                  <a14:backgroundMark x1="28223" y1="28125" x2="28223" y2="28125"/>
                                  <a14:backgroundMark x1="28418" y1="27604" x2="29688" y2="28385"/>
                                  <a14:backgroundMark x1="25488" y1="26693" x2="26758" y2="27344"/>
                                  <a14:backgroundMark x1="24609" y1="24609" x2="25391" y2="25000"/>
                                  <a14:backgroundMark x1="26563" y1="26172" x2="26563" y2="26172"/>
                                  <a14:backgroundMark x1="25684" y1="26563" x2="25684" y2="26563"/>
                                  <a14:backgroundMark x1="27051" y1="29297" x2="27051" y2="29297"/>
                                  <a14:backgroundMark x1="29199" y1="27604" x2="29199" y2="27604"/>
                                  <a14:backgroundMark x1="22461" y1="22005" x2="39941" y2="31380"/>
                                  <a14:backgroundMark x1="23828" y1="23438" x2="38086" y2="30990"/>
                                  <a14:backgroundMark x1="25000" y1="23698" x2="32422" y2="27604"/>
                                  <a14:backgroundMark x1="39648" y1="31380" x2="45313" y2="33724"/>
                                  <a14:backgroundMark x1="37988" y1="30990" x2="42188" y2="32943"/>
                                  <a14:backgroundMark x1="36328" y1="30599" x2="37305" y2="30859"/>
                                  <a14:backgroundMark x1="37793" y1="30599" x2="43457" y2="33333"/>
                                  <a14:backgroundMark x1="43555" y1="33203" x2="45313" y2="33984"/>
                                  <a14:backgroundMark x1="31934" y1="27604" x2="36426" y2="29818"/>
                                  <a14:backgroundMark x1="25586" y1="23828" x2="25977" y2="24089"/>
                                  <a14:backgroundMark x1="32910" y1="28516" x2="37012" y2="30599"/>
                                  <a14:backgroundMark x1="38867" y1="31901" x2="39941" y2="32161"/>
                                  <a14:backgroundMark x1="38281" y1="27344" x2="31152" y2="23307"/>
                                  <a14:backgroundMark x1="38477" y1="27734" x2="39453" y2="28125"/>
                                  <a14:backgroundMark x1="31055" y1="23307" x2="26465" y2="20573"/>
                                  <a14:backgroundMark x1="70605" y1="37109" x2="85059" y2="34635"/>
                                  <a14:backgroundMark x1="74316" y1="32422" x2="67871" y2="43099"/>
                                  <a14:backgroundMark x1="65137" y1="42188" x2="77734" y2="40625"/>
                                  <a14:backgroundMark x1="64258" y1="34245" x2="86035" y2="324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1211">
                      <a:off x="0" y="0"/>
                      <a:ext cx="2781048" cy="20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D21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45D396C4" wp14:editId="614BA761">
                <wp:simplePos x="0" y="0"/>
                <wp:positionH relativeFrom="column">
                  <wp:posOffset>10249167</wp:posOffset>
                </wp:positionH>
                <wp:positionV relativeFrom="paragraph">
                  <wp:posOffset>3707440</wp:posOffset>
                </wp:positionV>
                <wp:extent cx="861060" cy="578146"/>
                <wp:effectExtent l="0" t="0" r="0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578146"/>
                          <a:chOff x="0" y="800100"/>
                          <a:chExt cx="1905000" cy="1657350"/>
                        </a:xfrm>
                      </wpg:grpSpPr>
                      <pic:pic xmlns:pic="http://schemas.openxmlformats.org/drawingml/2006/picture">
                        <pic:nvPicPr>
                          <pic:cNvPr id="7225" name="図 72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7" name="図 72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30" name="図 72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5" y="800100"/>
                            <a:ext cx="428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0175"/>
                            <a:ext cx="171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図 8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図 8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図 9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1400175"/>
                            <a:ext cx="161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400175"/>
                            <a:ext cx="180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図 9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図 9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0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図 28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047750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図 28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1057275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図 29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057275"/>
                            <a:ext cx="285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図 29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2162175"/>
                            <a:ext cx="942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26" style="position:absolute;left:0;text-align:left;margin-left:807pt;margin-top:291.9pt;width:67.8pt;height:45.5pt;z-index:251833856;mso-width-relative:margin;mso-height-relative:margin" coordorigin=",8001" coordsize="19050,16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25" o:spid="_x0000_s1027" type="#_x0000_t75" style="position:absolute;left:6000;top:8001;width:428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5g/GAAAA3QAAAA8AAABkcnMvZG93bnJldi54bWxEj09rAjEUxO8Fv0N4Qm8124X6ZzWKioIX&#10;KbX1/tg8d5cmL0uSuls/vREKPQ4z8xtmseqtEVfyoXGs4HWUgSAunW64UvD1uX+ZgggRWaNxTAp+&#10;KcBqOXhaYKFdxx90PcVKJAiHAhXUMbaFlKGsyWIYuZY4eRfnLcYkfSW1xy7BrZF5lo2lxYbTQo0t&#10;bWsqv08/VkG5m+62Jn8359vGn91+cuyay0yp52G/noOI1Mf/8F/7oBVM8vwNHm/SE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nmD8YAAADdAAAADwAAAAAAAAAAAAAA&#10;AACfAgAAZHJzL2Rvd25yZXYueG1sUEsFBgAAAAAEAAQA9wAAAJIDAAAAAA==&#10;">
                  <v:imagedata r:id="rId37" o:title=""/>
                  <v:path arrowok="t"/>
                </v:shape>
                <v:shape id="図 7227" o:spid="_x0000_s1028" type="#_x0000_t75" style="position:absolute;left:10287;top:8001;width:428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3ePFAAAA3QAAAA8AAABkcnMvZG93bnJldi54bWxEj0FrwkAUhO8F/8PyhN7qxhwam7qKikIv&#10;pTTW+yP7TEJ334bd1aT+erdQ6HGYmW+Y5Xq0RlzJh86xgvksA0FcO91xo+DreHhagAgRWaNxTAp+&#10;KMB6NXlYYqndwJ90rWIjEoRDiQraGPtSylC3ZDHMXE+cvLPzFmOSvpHa45Dg1sg8y56lxY7TQos9&#10;7Vqqv6uLVVDvF/udyT/M6bb1J3co3ofu/KLU43TcvIKINMb/8F/7TSso8ryA3zfpCc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x93jxQAAAN0AAAAPAAAAAAAAAAAAAAAA&#10;AJ8CAABkcnMvZG93bnJldi54bWxQSwUGAAAAAAQABAD3AAAAkQMAAAAA&#10;">
                  <v:imagedata r:id="rId37" o:title=""/>
                  <v:path arrowok="t"/>
                </v:shape>
                <v:shape id="図 7230" o:spid="_x0000_s1029" type="#_x0000_t75" style="position:absolute;left:11906;top:8001;width:428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00rCAAAA3QAAAA8AAABkcnMvZG93bnJldi54bWxET8tqAjEU3Rf8h3CF7mrGKfgYjdKKghsp&#10;2rq/TK4zg8nNkKTO1K83C6HLw3kv17014kY+NI4VjEcZCOLS6YYrBT/fu7cZiBCRNRrHpOCPAqxX&#10;g5clFtp1fKTbKVYihXAoUEEdY1tIGcqaLIaRa4kTd3HeYkzQV1J77FK4NTLPsom02HBqqLGlTU3l&#10;9fRrFZTb2XZj8i9zvn/6s9tND11zmSv1Ouw/FiAi9fFf/HTvtYJp/p72pzfpCc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99NKwgAAAN0AAAAPAAAAAAAAAAAAAAAAAJ8C&#10;AABkcnMvZG93bnJldi54bWxQSwUGAAAAAAQABAD3AAAAjgMAAAAA&#10;">
                  <v:imagedata r:id="rId37" o:title=""/>
                  <v:path arrowok="t"/>
                </v:shape>
                <v:shape id="図 64" o:spid="_x0000_s1030" type="#_x0000_t75" style="position:absolute;top:14001;width:1714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Ga+/FAAAA2wAAAA8AAABkcnMvZG93bnJldi54bWxEj0FrwkAUhO+F/oflFXrTTW0qIXUVbRHE&#10;Iqgt9PrIPpPQ7Nuwuybx37uC0OMwM98ws8VgGtGR87VlBS/jBARxYXXNpYKf7/UoA+EDssbGMim4&#10;kIfF/PFhhrm2PR+oO4ZSRAj7HBVUIbS5lL6oyKAf25Y4eifrDIYoXSm1wz7CTSMnSTKVBmuOCxW2&#10;9FFR8Xc8GwVNutpvP7O3zJxeu03qvpY7/9sr9fw0LN9BBBrCf/je3mgF0xR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hmvvxQAAANsAAAAPAAAAAAAAAAAAAAAA&#10;AJ8CAABkcnMvZG93bnJldi54bWxQSwUGAAAAAAQABAD3AAAAkQMAAAAA&#10;">
                  <v:imagedata r:id="rId38" o:title=""/>
                  <v:path arrowok="t"/>
                </v:shape>
                <v:shape id="図 84" o:spid="_x0000_s1031" type="#_x0000_t75" style="position:absolute;left:6000;top:14001;width:162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GKfEAAAA2wAAAA8AAABkcnMvZG93bnJldi54bWxEj0FrAjEUhO8F/0N4Qm81a5EiW6NYqeCx&#10;tUrx9tw8s1s3L2uSult/vREKHoeZ+YaZzDpbizP5UDlWMBxkIIgLpys2CjZfy6cxiBCRNdaOScEf&#10;BZhNew8TzLVr+ZPO62hEgnDIUUEZY5NLGYqSLIaBa4iTd3DeYkzSG6k9tglua/mcZS/SYsVpocSG&#10;FiUVx/WvVbA/vf28f3xfvLkcdluz8+1xPzdKPfa7+SuISF28h//bK61gPILbl/QD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tGKfEAAAA2wAAAA8AAAAAAAAAAAAAAAAA&#10;nwIAAGRycy9kb3ducmV2LnhtbFBLBQYAAAAABAAEAPcAAACQAwAAAAA=&#10;">
                  <v:imagedata r:id="rId39" o:title=""/>
                  <v:path arrowok="t"/>
                </v:shape>
                <v:shape id="図 85" o:spid="_x0000_s1032" type="#_x0000_t75" style="position:absolute;left:7524;top:14001;width:162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hvTzEAAAA2wAAAA8AAABkcnMvZG93bnJldi54bWxEj0FrAjEUhO8F/0N4Qm81a8EiW6NYqeCx&#10;tUrx9tw8s1s3L2uSult/vREKHoeZ+YaZzDpbizP5UDlWMBxkIIgLpys2CjZfy6cxiBCRNdaOScEf&#10;BZhNew8TzLVr+ZPO62hEgnDIUUEZY5NLGYqSLIaBa4iTd3DeYkzSG6k9tglua/mcZS/SYsVpocSG&#10;FiUVx/WvVbA/vf28f3xfvLkcdluz8+1xPzdKPfa7+SuISF28h//bK61gPILbl/QD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hvTzEAAAA2wAAAA8AAAAAAAAAAAAAAAAA&#10;nwIAAGRycy9kb3ducmV2LnhtbFBLBQYAAAAABAAEAPcAAACQAwAAAAA=&#10;">
                  <v:imagedata r:id="rId39" o:title=""/>
                  <v:path arrowok="t"/>
                </v:shape>
                <v:shape id="図 86" o:spid="_x0000_s1033" type="#_x0000_t75" style="position:absolute;left:9144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zI0vEAAAA2wAAAA8AAABkcnMvZG93bnJldi54bWxEj0FrAjEUhO8F/0N4greatQeRrVFssdBj&#10;1Yp4e26e2a2bl22Suqu/3ggFj8PMfMNM552txZl8qBwrGA0zEMSF0xUbBd+bj+cJiBCRNdaOScGF&#10;Asxnvacp5tq1vKLzOhqRIBxyVFDG2ORShqIki2HoGuLkHZ23GJP0RmqPbYLbWr5k2VharDgtlNjQ&#10;e0nFaf1nFRx+336WX7urN9fjfmv2vj0dFkapQb9bvIKI1MVH+L/9qRVMxnD/k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zI0vEAAAA2wAAAA8AAAAAAAAAAAAAAAAA&#10;nwIAAGRycy9kb3ducmV2LnhtbFBLBQYAAAAABAAEAPcAAACQAwAAAAA=&#10;">
                  <v:imagedata r:id="rId39" o:title=""/>
                  <v:path arrowok="t"/>
                </v:shape>
                <v:shape id="図 87" o:spid="_x0000_s1034" type="#_x0000_t75" style="position:absolute;left:10668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/htDEAAAA2wAAAA8AAABkcnMvZG93bnJldi54bWxEj0FrAjEUhO8F/0N4Qm81aw9WtkaxUsFj&#10;a5Xi7bl5ZrduXtYkdbf+eiMUPA4z8w0zmXW2FmfyoXKsYDjIQBAXTldsFGy+lk9jECEia6wdk4I/&#10;CjCb9h4mmGvX8ied19GIBOGQo4IyxiaXMhQlWQwD1xAn7+C8xZikN1J7bBPc1vI5y0bSYsVpocSG&#10;FiUVx/WvVbA/vf28f3xfvLkcdluz8+1xPzdKPfa7+SuISF28h//bK61g/AK3L+kH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/htDEAAAA2wAAAA8AAAAAAAAAAAAAAAAA&#10;nwIAAGRycy9kb3ducmV2LnhtbFBLBQYAAAAABAAEAPcAAACQAwAAAAA=&#10;">
                  <v:imagedata r:id="rId39" o:title=""/>
                  <v:path arrowok="t"/>
                </v:shape>
                <v:shape id="図 89" o:spid="_x0000_s1035" type="#_x0000_t75" style="position:absolute;left:12192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tznFAAAA2wAAAA8AAABkcnMvZG93bnJldi54bWxEj09rAjEUxO8Fv0N4Qm81aw9it0axUsFj&#10;6x+Kt+fmmd26eVmT1N366Ruh4HGYmd8wk1lna3EhHyrHCoaDDARx4XTFRsF2s3wagwgRWWPtmBT8&#10;UoDZtPcwwVy7lj/pso5GJAiHHBWUMTa5lKEoyWIYuIY4eUfnLcYkvZHaY5vgtpbPWTaSFitOCyU2&#10;tCipOK1/rILD+e37/ePr6s31uN+ZvW9Ph7lR6rHfzV9BROriPfzfXmkF4xe4fU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rLc5xQAAANsAAAAPAAAAAAAAAAAAAAAA&#10;AJ8CAABkcnMvZG93bnJldi54bWxQSwUGAAAAAAQABAD3AAAAkQMAAAAA&#10;">
                  <v:imagedata r:id="rId39" o:title=""/>
                  <v:path arrowok="t"/>
                </v:shape>
                <v:shape id="図 90" o:spid="_x0000_s1036" type="#_x0000_t75" style="position:absolute;left:13811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iHnBAAAA2wAAAA8AAABkcnMvZG93bnJldi54bWxETz1vwjAQ3SvxH6xD6lYcOlRtwCBAIDG2&#10;FITYjvhwAvE5tV0S+PV4qNTx6X2Pp52txZV8qBwrGA4yEMSF0xUbBdvv1cs7iBCRNdaOScGNAkwn&#10;vacx5tq1/EXXTTQihXDIUUEZY5NLGYqSLIaBa4gTd3LeYkzQG6k9tinc1vI1y96kxYpTQ4kNLUoq&#10;Lptfq+D4Mz8vP/d3b+6nw84cfHs5zoxSz/1uNgIRqYv/4j/3Wiv4SOvTl/QD5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PiHnBAAAA2wAAAA8AAAAAAAAAAAAAAAAAnwIA&#10;AGRycy9kb3ducmV2LnhtbFBLBQYAAAAABAAEAPcAAACNAwAAAAA=&#10;">
                  <v:imagedata r:id="rId39" o:title=""/>
                  <v:path arrowok="t"/>
                </v:shape>
                <v:shape id="図 91" o:spid="_x0000_s1037" type="#_x0000_t75" style="position:absolute;left:15335;top:14001;width:1619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LeLEAAAA2wAAAA8AAABkcnMvZG93bnJldi54bWxEj0FrAjEUhO+F/ofwCr3VrD0UuxpFxUKP&#10;ahXx9tw8s6ubl20S3a2/vikUPA4z8w0zmnS2FlfyoXKsoN/LQBAXTldsFGy+Pl4GIEJE1lg7JgU/&#10;FGAyfnwYYa5dyyu6rqMRCcIhRwVljE0uZShKshh6riFO3tF5izFJb6T22Ca4reVrlr1JixWnhRIb&#10;mpdUnNcXq+DwPTstlrubN7fjfmv2vj0fpkap56duOgQRqYv38H/7Uyt478Pfl/QD5Pg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DLeLEAAAA2wAAAA8AAAAAAAAAAAAAAAAA&#10;nwIAAGRycy9kb3ducmV2LnhtbFBLBQYAAAAABAAEAPcAAACQAwAAAAA=&#10;">
                  <v:imagedata r:id="rId39" o:title=""/>
                  <v:path arrowok="t"/>
                </v:shape>
                <v:shape id="図 93" o:spid="_x0000_s1038" type="#_x0000_t75" style="position:absolute;left:16192;top:14001;width:1810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rlLGAAAA2wAAAA8AAABkcnMvZG93bnJldi54bWxEj91KAzEUhO8LfYdwBG+Kzaogdd1s2VYE&#10;FS/69wCnm+NmcXOyJrFdffqmIPRymJlvmGI+2E4cyIfWsYLbaQaCuHa65UbBbvtyMwMRIrLGzjEp&#10;+KUA83I8KjDX7shrOmxiIxKEQ44KTIx9LmWoDVkMU9cTJ+/TeYsxSd9I7fGY4LaTd1n2IC22nBYM&#10;9rQ0VH9tfqwC+zb8rbb0bRYf+1nz/L6qJktfKXV9NVRPICIN8RL+b79qBY/3cP6SfoAs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euUsYAAADbAAAADwAAAAAAAAAAAAAA&#10;AACfAgAAZHJzL2Rvd25yZXYueG1sUEsFBgAAAAAEAAQA9wAAAJIDAAAAAA==&#10;">
                  <v:imagedata r:id="rId40" o:title=""/>
                  <v:path arrowok="t"/>
                </v:shape>
                <v:shape id="図 94" o:spid="_x0000_s1039" type="#_x0000_t75" style="position:absolute;left:6000;top:10477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o+DDAAAA2wAAAA8AAABkcnMvZG93bnJldi54bWxEj0GLwjAUhO+C/yE8YW+a6oqs1SjqriDe&#10;rCIeH82zLTYvpUm17q/fCMIeh5n5hpkvW1OKO9WusKxgOIhAEKdWF5wpOB23/S8QziNrLC2Tgic5&#10;WC66nTnG2j74QPfEZyJA2MWoIPe+iqV0aU4G3cBWxMG72tqgD7LOpK7xEeCmlKMomkiDBYeFHCva&#10;5JTeksYoqJpI/pwvz+Hm9/jJTeIO+/33WqmPXruagfDU+v/wu73TCqZjeH0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qj4MMAAADbAAAADwAAAAAAAAAAAAAAAACf&#10;AgAAZHJzL2Rvd25yZXYueG1sUEsFBgAAAAAEAAQA9wAAAI8DAAAAAA==&#10;">
                  <v:imagedata r:id="rId41" o:title=""/>
                  <v:path arrowok="t"/>
                </v:shape>
                <v:shape id="図 95" o:spid="_x0000_s1040" type="#_x0000_t75" style="position:absolute;left:8763;top:10477;width:2857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mBnvDAAAA2wAAAA8AAABkcnMvZG93bnJldi54bWxEj0GLwjAUhO+C/yE8YW+a6qKs1SjqriDe&#10;rCIeH82zLTYvpUm17q/fCMIeh5n5hpkvW1OKO9WusKxgOIhAEKdWF5wpOB23/S8QziNrLC2Tgic5&#10;WC66nTnG2j74QPfEZyJA2MWoIPe+iqV0aU4G3cBWxMG72tqgD7LOpK7xEeCmlKMomkiDBYeFHCva&#10;5JTeksYoqJpI/pwvz+Hm9/jJTeIO+/33WqmPXruagfDU+v/wu73TCqZjeH0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YGe8MAAADbAAAADwAAAAAAAAAAAAAAAACf&#10;AgAAZHJzL2Rvd25yZXYueG1sUEsFBgAAAAAEAAQA9wAAAI8DAAAAAA==&#10;">
                  <v:imagedata r:id="rId41" o:title=""/>
                  <v:path arrowok="t"/>
                </v:shape>
                <v:shape id="図 288" o:spid="_x0000_s1041" type="#_x0000_t75" style="position:absolute;left:11620;top:10477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jl/BAAAA3AAAAA8AAABkcnMvZG93bnJldi54bWxET8uKwjAU3Qv+Q7iCO01VEKmmxccMDO6s&#10;Ii4vzbUtNjelSbXO15vFwCwP571Je1OLJ7WusqxgNo1AEOdWV1wouJy/JysQziNrrC2Tgjc5SJPh&#10;YIOxti8+0TPzhQgh7GJUUHrfxFK6vCSDbmob4sDdbWvQB9gWUrf4CuGmlvMoWkqDFYeGEhval5Q/&#10;ss4oaLpIfl1v79n+97zgLnOn4/GwU2o86rdrEJ56/y/+c/9oBfNVWBvOhCMgk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Hjl/BAAAA3AAAAA8AAAAAAAAAAAAAAAAAnwIA&#10;AGRycy9kb3ducmV2LnhtbFBLBQYAAAAABAAEAPcAAACNAwAAAAA=&#10;">
                  <v:imagedata r:id="rId41" o:title=""/>
                  <v:path arrowok="t"/>
                </v:shape>
                <v:shape id="図 289" o:spid="_x0000_s1042" type="#_x0000_t75" style="position:absolute;left:14287;top:10572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K8TFAAAA3AAAAA8AAABkcnMvZG93bnJldi54bWxEj09rwkAUxO+C32F5Qm+6SQolja7inxZK&#10;bsZSenxkn0kw+zZkNxr76buFgsdhZn7DrDajacWVetdYVhAvIhDEpdUNVwo+T+/zFITzyBpby6Tg&#10;Tg426+lkhZm2Nz7StfCVCBB2GSqove8yKV1Zk0G3sB1x8M62N+iD7Cupe7wFuGllEkUv0mDDYaHG&#10;jvY1lZdiMAq6IZJvX9/3eP9zeuahcMc8P+yUepqN2yUIT6N/hP/bH1pBkr7C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CyvExQAAANwAAAAPAAAAAAAAAAAAAAAA&#10;AJ8CAABkcnMvZG93bnJldi54bWxQSwUGAAAAAAQABAD3AAAAkQMAAAAA&#10;">
                  <v:imagedata r:id="rId41" o:title=""/>
                  <v:path arrowok="t"/>
                </v:shape>
                <v:shape id="図 290" o:spid="_x0000_s1043" type="#_x0000_t75" style="position:absolute;left:16192;top:10572;width:2858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FITBAAAA3AAAAA8AAABkcnMvZG93bnJldi54bWxET02LwjAQvS/4H8II3ta0CstajUXdFRZv&#10;VhGPQzO2xWZSmlSrv94chD0+3vci7U0tbtS6yrKCeByBIM6trrhQcDxsP79BOI+ssbZMCh7kIF0O&#10;PhaYaHvnPd0yX4gQwi5BBaX3TSKly0sy6Ma2IQ7cxbYGfYBtIXWL9xBuajmJoi9psOLQUGJDm5Ly&#10;a9YZBU0Xyd/T+RFvnocpd5nb73Y/a6VGw341B+Gp9//it/tPK5jMwvx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oFITBAAAA3AAAAA8AAAAAAAAAAAAAAAAAnwIA&#10;AGRycy9kb3ducmV2LnhtbFBLBQYAAAAABAAEAPcAAACNAwAAAAA=&#10;">
                  <v:imagedata r:id="rId41" o:title=""/>
                  <v:path arrowok="t"/>
                </v:shape>
                <v:shape id="図 291" o:spid="_x0000_s1044" type="#_x0000_t75" style="position:absolute;left:7524;top:21621;width:9430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sVnDAAAA3AAAAA8AAABkcnMvZG93bnJldi54bWxEj92KwjAUhO+FfYdwFrzT1K6IVqOswsIi&#10;eGHtAxya0x+3OSlNrPXtN4Lg5TDzzTCb3WAa0VPnassKZtMIBHFudc2lguzyM1mCcB5ZY2OZFDzI&#10;wW77Mdpgou2dz9SnvhShhF2CCirv20RKl1dk0E1tSxy8wnYGfZBdKXWH91BuGhlH0UIarDksVNjS&#10;oaL8L70ZBcv5/hQfims277NjEZgvv+hZqfHn8L0G4Wnw7/CL/tUK4tUMnmfC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qxWcMAAADcAAAADwAAAAAAAAAAAAAAAACf&#10;AgAAZHJzL2Rvd25yZXYueG1sUEsFBgAAAAAEAAQA9wAAAI8DAAAAAA==&#10;">
                  <v:imagedata r:id="rId42" o:title=""/>
                  <v:path arrowok="t"/>
                </v:shape>
              </v:group>
            </w:pict>
          </mc:Fallback>
        </mc:AlternateContent>
      </w:r>
      <w:r w:rsidR="00B717B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E612DB3" wp14:editId="6122F05C">
                <wp:simplePos x="0" y="0"/>
                <wp:positionH relativeFrom="column">
                  <wp:posOffset>4797425</wp:posOffset>
                </wp:positionH>
                <wp:positionV relativeFrom="paragraph">
                  <wp:posOffset>3588385</wp:posOffset>
                </wp:positionV>
                <wp:extent cx="1038225" cy="1905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B717BE" w:rsidRDefault="004B4642">
                            <w:pPr>
                              <w:rPr>
                                <w:rFonts w:ascii="AR丸ゴシック体M" w:eastAsia="AR丸ゴシック体M" w:hAnsi="ＭＳ Ｐゴシック"/>
                                <w:sz w:val="6"/>
                                <w:lang w:eastAsia="ja-JP"/>
                              </w:rPr>
                            </w:pPr>
                            <w:r w:rsidRPr="00B717BE">
                              <w:rPr>
                                <w:rFonts w:ascii="AR丸ゴシック体M" w:eastAsia="AR丸ゴシック体M" w:hAnsi="ＭＳ Ｐゴシック" w:hint="eastAsia"/>
                                <w:sz w:val="6"/>
                                <w:lang w:eastAsia="ja-JP"/>
                              </w:rPr>
                              <w:t>府立急性期・総合医療センター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77.75pt;margin-top:282.55pt;width:81.75pt;height:1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" filled="f" stroked="f">
                <v:textbox>
                  <w:txbxContent>
                    <w:p w:rsidR="004B4642" w:rsidRPr="00B717BE" w:rsidRDefault="004B4642">
                      <w:pPr>
                        <w:rPr>
                          <w:rFonts w:ascii="AR丸ゴシック体M" w:eastAsia="AR丸ゴシック体M" w:hAnsi="ＭＳ Ｐゴシック"/>
                          <w:sz w:val="6"/>
                          <w:lang w:eastAsia="ja-JP"/>
                        </w:rPr>
                      </w:pPr>
                      <w:r w:rsidRPr="00B717BE">
                        <w:rPr>
                          <w:rFonts w:ascii="AR丸ゴシック体M" w:eastAsia="AR丸ゴシック体M" w:hAnsi="ＭＳ Ｐゴシック" w:hint="eastAsia"/>
                          <w:sz w:val="6"/>
                          <w:lang w:eastAsia="ja-JP"/>
                        </w:rPr>
                        <w:t>府立急性期・総合医療センター</w:t>
                      </w:r>
                    </w:p>
                  </w:txbxContent>
                </v:textbox>
              </v:shape>
            </w:pict>
          </mc:Fallback>
        </mc:AlternateContent>
      </w:r>
      <w:r w:rsidR="00B717B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46BEC71" wp14:editId="0B5A5790">
                <wp:simplePos x="0" y="0"/>
                <wp:positionH relativeFrom="column">
                  <wp:posOffset>4848225</wp:posOffset>
                </wp:positionH>
                <wp:positionV relativeFrom="paragraph">
                  <wp:posOffset>3640455</wp:posOffset>
                </wp:positionV>
                <wp:extent cx="45085" cy="45085"/>
                <wp:effectExtent l="0" t="0" r="0" b="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1" o:spid="_x0000_s1026" style="position:absolute;left:0;text-align:left;margin-left:381.75pt;margin-top:286.65pt;width:3.55pt;height:3.5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" fillcolor="#e36c0a [2409]" stroked="f" strokeweight="2pt"/>
            </w:pict>
          </mc:Fallback>
        </mc:AlternateContent>
      </w:r>
      <w:r w:rsidR="00775C72">
        <w:rPr>
          <w:noProof/>
          <w:lang w:eastAsia="ja-JP"/>
        </w:rPr>
        <w:drawing>
          <wp:anchor distT="0" distB="0" distL="114300" distR="114300" simplePos="0" relativeHeight="251827712" behindDoc="0" locked="0" layoutInCell="1" allowOverlap="1" wp14:anchorId="23DDDEBF" wp14:editId="11B6F80B">
            <wp:simplePos x="0" y="0"/>
            <wp:positionH relativeFrom="column">
              <wp:posOffset>10467975</wp:posOffset>
            </wp:positionH>
            <wp:positionV relativeFrom="paragraph">
              <wp:posOffset>3571875</wp:posOffset>
            </wp:positionV>
            <wp:extent cx="370238" cy="15240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8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C72">
        <w:rPr>
          <w:noProof/>
          <w:lang w:eastAsia="ja-JP"/>
        </w:rPr>
        <w:drawing>
          <wp:anchor distT="0" distB="0" distL="114300" distR="114300" simplePos="0" relativeHeight="251825664" behindDoc="0" locked="0" layoutInCell="1" allowOverlap="1" wp14:anchorId="33566961" wp14:editId="15158E99">
            <wp:simplePos x="0" y="0"/>
            <wp:positionH relativeFrom="column">
              <wp:posOffset>11772900</wp:posOffset>
            </wp:positionH>
            <wp:positionV relativeFrom="paragraph">
              <wp:posOffset>3486150</wp:posOffset>
            </wp:positionV>
            <wp:extent cx="178803" cy="100577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3" cy="1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56">
        <w:rPr>
          <w:noProof/>
          <w:lang w:eastAsia="ja-JP"/>
        </w:rPr>
        <w:drawing>
          <wp:anchor distT="0" distB="0" distL="114300" distR="114300" simplePos="0" relativeHeight="251630078" behindDoc="0" locked="0" layoutInCell="1" allowOverlap="1" wp14:anchorId="770C4DAF" wp14:editId="2E0D2511">
            <wp:simplePos x="0" y="0"/>
            <wp:positionH relativeFrom="column">
              <wp:posOffset>7543800</wp:posOffset>
            </wp:positionH>
            <wp:positionV relativeFrom="paragraph">
              <wp:posOffset>161925</wp:posOffset>
            </wp:positionV>
            <wp:extent cx="7073900" cy="5029200"/>
            <wp:effectExtent l="0" t="0" r="0" b="0"/>
            <wp:wrapNone/>
            <wp:docPr id="7224" name="図 7224" descr="G:\DCIM\103NIKON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3NIKON\DSCN0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59"/>
                    <a:stretch/>
                  </pic:blipFill>
                  <pic:spPr bwMode="auto">
                    <a:xfrm>
                      <a:off x="0" y="0"/>
                      <a:ext cx="7073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1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21E4FB9" wp14:editId="4FE5345D">
                <wp:simplePos x="0" y="0"/>
                <wp:positionH relativeFrom="column">
                  <wp:posOffset>5838825</wp:posOffset>
                </wp:positionH>
                <wp:positionV relativeFrom="paragraph">
                  <wp:posOffset>1781175</wp:posOffset>
                </wp:positionV>
                <wp:extent cx="1" cy="1714500"/>
                <wp:effectExtent l="133350" t="0" r="76200" b="57150"/>
                <wp:wrapNone/>
                <wp:docPr id="7188" name="直線矢印コネクタ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714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188" o:spid="_x0000_s1026" type="#_x0000_t32" style="position:absolute;left:0;text-align:left;margin-left:459.75pt;margin-top:140.25pt;width:0;height:13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" strokecolor="#002060" strokeweight="3pt">
                <v:stroke endarrow="open"/>
              </v:shape>
            </w:pict>
          </mc:Fallback>
        </mc:AlternateContent>
      </w:r>
      <w:r w:rsidR="0006381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716AA8E" wp14:editId="2B99CA1A">
                <wp:simplePos x="0" y="0"/>
                <wp:positionH relativeFrom="column">
                  <wp:posOffset>5447030</wp:posOffset>
                </wp:positionH>
                <wp:positionV relativeFrom="paragraph">
                  <wp:posOffset>3491230</wp:posOffset>
                </wp:positionV>
                <wp:extent cx="756920" cy="266700"/>
                <wp:effectExtent l="0" t="0" r="24130" b="1905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auto"/>
                                <w:sz w:val="21"/>
                                <w:lang w:eastAsia="ja-JP"/>
                              </w:rPr>
                            </w:pPr>
                            <w:r w:rsidRPr="00592E67">
                              <w:rPr>
                                <w:rFonts w:ascii="ＭＳ Ｐゴシック" w:eastAsia="ＭＳ Ｐゴシック" w:hAnsi="ＭＳ Ｐゴシック" w:hint="eastAsia"/>
                                <w:color w:val="auto"/>
                                <w:sz w:val="21"/>
                                <w:lang w:eastAsia="ja-JP"/>
                              </w:rPr>
                              <w:t>八尾空港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428.9pt;margin-top:274.9pt;width:59.6pt;height:21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"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auto"/>
                          <w:sz w:val="21"/>
                          <w:lang w:eastAsia="ja-JP"/>
                        </w:rPr>
                      </w:pPr>
                      <w:r w:rsidRPr="00592E67">
                        <w:rPr>
                          <w:rFonts w:ascii="ＭＳ Ｐゴシック" w:eastAsia="ＭＳ Ｐゴシック" w:hAnsi="ＭＳ Ｐゴシック" w:hint="eastAsia"/>
                          <w:color w:val="auto"/>
                          <w:sz w:val="21"/>
                          <w:lang w:eastAsia="ja-JP"/>
                        </w:rPr>
                        <w:t>八尾空港</w:t>
                      </w:r>
                    </w:p>
                  </w:txbxContent>
                </v:textbox>
              </v:shape>
            </w:pict>
          </mc:Fallback>
        </mc:AlternateContent>
      </w:r>
      <w:r w:rsidR="0006381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5EB09FB" wp14:editId="64EAC769">
                <wp:simplePos x="0" y="0"/>
                <wp:positionH relativeFrom="column">
                  <wp:posOffset>1827530</wp:posOffset>
                </wp:positionH>
                <wp:positionV relativeFrom="paragraph">
                  <wp:posOffset>3496945</wp:posOffset>
                </wp:positionV>
                <wp:extent cx="718185" cy="266700"/>
                <wp:effectExtent l="0" t="0" r="24765" b="1905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ja-JP"/>
                              </w:rPr>
                              <w:t>神戸空港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143.9pt;margin-top:275.35pt;width:56.55pt;height:21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"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ja-JP"/>
                        </w:rPr>
                        <w:t>神戸空港</w:t>
                      </w:r>
                    </w:p>
                  </w:txbxContent>
                </v:textbox>
              </v:shape>
            </w:pict>
          </mc:Fallback>
        </mc:AlternateContent>
      </w:r>
      <w:r w:rsidR="0006381E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1DF0F032" wp14:editId="3F3B7AF7">
                <wp:simplePos x="0" y="0"/>
                <wp:positionH relativeFrom="column">
                  <wp:posOffset>1209675</wp:posOffset>
                </wp:positionH>
                <wp:positionV relativeFrom="paragraph">
                  <wp:posOffset>1384935</wp:posOffset>
                </wp:positionV>
                <wp:extent cx="5429250" cy="5153025"/>
                <wp:effectExtent l="0" t="0" r="0" b="9525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5153025"/>
                          <a:chOff x="0" y="0"/>
                          <a:chExt cx="5410200" cy="5514975"/>
                        </a:xfrm>
                      </wpg:grpSpPr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14650"/>
                            <a:ext cx="5400675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57200"/>
                            <a:ext cx="5400675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4" o:spid="_x0000_s1026" style="position:absolute;left:0;text-align:left;margin-left:95.25pt;margin-top:109.05pt;width:427.5pt;height:405.75pt;z-index:251803136;mso-width-relative:margin;mso-height-relative:margin" coordsize="54102,55149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">
                <v:shape id="図 75" o:spid="_x0000_s1027" type="#_x0000_t75" style="position:absolute;top:29146;width:54006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cA3HAAAA2wAAAA8AAABkcnMvZG93bnJldi54bWxEj1trwkAUhN+F/oflFPpSdKN4TV1FpIKC&#10;SOsF27dD9jQJZs+G7BrTf98VCj4OM/MNM503phA1VS63rKDbiUAQJ1bnnCo4HlbtMQjnkTUWlknB&#10;LzmYz55aU4y1vfEn1XufigBhF6OCzPsyltIlGRl0HVsSB+/HVgZ9kFUqdYW3ADeF7EXRUBrMOSxk&#10;WNIyo+SyvxoF9dk1h8n74rSdrL6++/yx2wzXr0q9PDeLNxCeGv8I/7fXWsFoAPcv4Qf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JcA3HAAAA2wAAAA8AAAAAAAAAAAAA&#10;AAAAnwIAAGRycy9kb3ducmV2LnhtbFBLBQYAAAAABAAEAPcAAACTAwAAAAA=&#10;">
                  <v:imagedata r:id="rId49" o:title=""/>
                  <v:path arrowok="t"/>
                </v:shape>
                <v:shape id="図 78" o:spid="_x0000_s1028" type="#_x0000_t75" style="position:absolute;left:95;top:4572;width:54007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3Ypi+AAAA2wAAAA8AAABkcnMvZG93bnJldi54bWxET7sKwjAU3QX/IVzBTVMdVKpRRBQUBfEx&#10;dLw017bY3NQmav17MwiOh/OeLRpTihfVrrCsYNCPQBCnVhecKbheNr0JCOeRNZaWScGHHCzm7dYM&#10;Y23ffKLX2WcihLCLUUHufRVL6dKcDLq+rYgDd7O1QR9gnUld4zuEm1IOo2gkDRYcGnKsaJVTej8/&#10;jYKLLvbJ6XZ4TprDMdulo2S1fiRKdTvNcgrCU+P/4p97qxWMw9jwJfwAOf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3Ypi+AAAA2wAAAA8AAAAAAAAAAAAAAAAAnwIAAGRy&#10;cy9kb3ducmV2LnhtbFBLBQYAAAAABAAEAPcAAACKAwAAAAA=&#10;">
                  <v:imagedata r:id="rId50" o:title=""/>
                  <v:path arrowok="t"/>
                </v:shape>
                <v:shape id="図 79" o:spid="_x0000_s1029" type="#_x0000_t75" style="position:absolute;width:5400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Q7bFAAAA2wAAAA8AAABkcnMvZG93bnJldi54bWxEj8FuwjAQRO+V+AdrkXorDi3QEnBQSovE&#10;hUOBQ49LvCQh8TqKXUj79bgSEsfRzLzRzBedqcWZWldaVjAcRCCIM6tLzhXsd6unNxDOI2usLZOC&#10;X3KwSHoPc4y1vfAXnbc+FwHCLkYFhfdNLKXLCjLoBrYhDt7RtgZ9kG0udYuXADe1fI6iiTRYclgo&#10;sKFlQVm1/TEKNh+cftPne/XCab0ZaXdajg9/Sj32u3QGwlPn7+Fbe60VvE7h/0v4ATK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0O2xQAAANsAAAAPAAAAAAAAAAAAAAAA&#10;AJ8CAABkcnMvZG93bnJldi54bWxQSwUGAAAAAAQABAD3AAAAkQMAAAAA&#10;">
                  <v:imagedata r:id="rId51" o:title=""/>
                  <v:path arrowok="t"/>
                </v:shape>
              </v:group>
            </w:pict>
          </mc:Fallback>
        </mc:AlternateContent>
      </w:r>
      <w:r w:rsidR="00A5517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7E93689" wp14:editId="78DE19AE">
                <wp:simplePos x="0" y="0"/>
                <wp:positionH relativeFrom="column">
                  <wp:posOffset>1657350</wp:posOffset>
                </wp:positionH>
                <wp:positionV relativeFrom="paragraph">
                  <wp:posOffset>5240020</wp:posOffset>
                </wp:positionV>
                <wp:extent cx="970280" cy="266700"/>
                <wp:effectExtent l="0" t="0" r="2032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lang w:eastAsia="ja-JP"/>
                              </w:rPr>
                            </w:pPr>
                            <w:r w:rsidRPr="00592E6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ja-JP"/>
                              </w:rPr>
                              <w:t>関西国際空港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30.5pt;margin-top:412.6pt;width:76.4pt;height:21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"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lang w:eastAsia="ja-JP"/>
                        </w:rPr>
                      </w:pPr>
                      <w:r w:rsidRPr="00592E67"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ja-JP"/>
                        </w:rPr>
                        <w:t>関西国際空港</w:t>
                      </w:r>
                    </w:p>
                  </w:txbxContent>
                </v:textbox>
              </v:shape>
            </w:pict>
          </mc:Fallback>
        </mc:AlternateContent>
      </w:r>
      <w:r w:rsidR="00BE30C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B8C2856" wp14:editId="4AF45C4F">
                <wp:simplePos x="0" y="0"/>
                <wp:positionH relativeFrom="column">
                  <wp:posOffset>5057775</wp:posOffset>
                </wp:positionH>
                <wp:positionV relativeFrom="paragraph">
                  <wp:posOffset>279400</wp:posOffset>
                </wp:positionV>
                <wp:extent cx="828675" cy="247650"/>
                <wp:effectExtent l="0" t="0" r="28575" b="1905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auto"/>
                                <w:sz w:val="21"/>
                                <w:lang w:eastAsia="ja-JP"/>
                              </w:rPr>
                            </w:pPr>
                            <w:r w:rsidRPr="00592E67">
                              <w:rPr>
                                <w:rFonts w:ascii="ＭＳ Ｐゴシック" w:eastAsia="ＭＳ Ｐゴシック" w:hAnsi="ＭＳ Ｐゴシック" w:hint="eastAsia"/>
                                <w:color w:val="auto"/>
                                <w:sz w:val="21"/>
                                <w:lang w:eastAsia="ja-JP"/>
                              </w:rPr>
                              <w:t>八尾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auto"/>
                                <w:sz w:val="21"/>
                                <w:lang w:eastAsia="ja-JP"/>
                              </w:rPr>
                              <w:t>ＳＣＵ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8.25pt;margin-top:22pt;width:65.25pt;height:19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" fillcolor="#0f243e [1615]"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auto"/>
                          <w:sz w:val="21"/>
                          <w:lang w:eastAsia="ja-JP"/>
                        </w:rPr>
                      </w:pPr>
                      <w:r w:rsidRPr="00592E67">
                        <w:rPr>
                          <w:rFonts w:ascii="ＭＳ Ｐゴシック" w:eastAsia="ＭＳ Ｐゴシック" w:hAnsi="ＭＳ Ｐゴシック" w:hint="eastAsia"/>
                          <w:color w:val="auto"/>
                          <w:sz w:val="21"/>
                          <w:lang w:eastAsia="ja-JP"/>
                        </w:rPr>
                        <w:t>八尾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auto"/>
                          <w:sz w:val="21"/>
                          <w:lang w:eastAsia="ja-JP"/>
                        </w:rPr>
                        <w:t>ＳＣＵ</w:t>
                      </w:r>
                    </w:p>
                  </w:txbxContent>
                </v:textbox>
              </v:shape>
            </w:pict>
          </mc:Fallback>
        </mc:AlternateContent>
      </w:r>
      <w:r w:rsidR="00BE30C5">
        <w:rPr>
          <w:noProof/>
          <w:lang w:eastAsia="ja-JP"/>
        </w:rPr>
        <w:drawing>
          <wp:anchor distT="0" distB="0" distL="114300" distR="114300" simplePos="0" relativeHeight="251808256" behindDoc="0" locked="0" layoutInCell="1" allowOverlap="1" wp14:anchorId="1B86204A" wp14:editId="03916558">
            <wp:simplePos x="0" y="0"/>
            <wp:positionH relativeFrom="column">
              <wp:posOffset>5062220</wp:posOffset>
            </wp:positionH>
            <wp:positionV relativeFrom="paragraph">
              <wp:posOffset>507365</wp:posOffset>
            </wp:positionV>
            <wp:extent cx="1601470" cy="1272540"/>
            <wp:effectExtent l="19050" t="19050" r="17780" b="22860"/>
            <wp:wrapNone/>
            <wp:docPr id="100" name="図 5" descr="説明: SC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5" descr="説明: SCU1.jpg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72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="00BE30C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BE985C1" wp14:editId="48BD446F">
                <wp:simplePos x="0" y="0"/>
                <wp:positionH relativeFrom="column">
                  <wp:posOffset>3456305</wp:posOffset>
                </wp:positionH>
                <wp:positionV relativeFrom="paragraph">
                  <wp:posOffset>1474470</wp:posOffset>
                </wp:positionV>
                <wp:extent cx="970280" cy="266700"/>
                <wp:effectExtent l="0" t="0" r="20320" b="1905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592E67" w:rsidRDefault="004B4642" w:rsidP="00592E6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ja-JP"/>
                              </w:rPr>
                              <w:t>大阪</w:t>
                            </w:r>
                            <w:r w:rsidRPr="00592E6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lang w:eastAsia="ja-JP"/>
                              </w:rPr>
                              <w:t>国際空港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272.15pt;margin-top:116.1pt;width:76.4pt;height:21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">
                <v:textbox>
                  <w:txbxContent>
                    <w:p w:rsidR="004B4642" w:rsidRPr="00592E67" w:rsidRDefault="004B4642" w:rsidP="00592E6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ja-JP"/>
                        </w:rPr>
                        <w:t>大阪</w:t>
                      </w:r>
                      <w:r w:rsidRPr="00592E67">
                        <w:rPr>
                          <w:rFonts w:ascii="ＭＳ Ｐゴシック" w:eastAsia="ＭＳ Ｐゴシック" w:hAnsi="ＭＳ Ｐゴシック" w:hint="eastAsia"/>
                          <w:sz w:val="18"/>
                          <w:lang w:eastAsia="ja-JP"/>
                        </w:rPr>
                        <w:t>国際空港</w:t>
                      </w:r>
                    </w:p>
                  </w:txbxContent>
                </v:textbox>
              </v:shape>
            </w:pict>
          </mc:Fallback>
        </mc:AlternateContent>
      </w:r>
      <w:r w:rsidR="00BE30C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FF731D0" wp14:editId="693ECA15">
                <wp:simplePos x="0" y="0"/>
                <wp:positionH relativeFrom="column">
                  <wp:posOffset>1171575</wp:posOffset>
                </wp:positionH>
                <wp:positionV relativeFrom="paragraph">
                  <wp:posOffset>1257299</wp:posOffset>
                </wp:positionV>
                <wp:extent cx="5505450" cy="5324475"/>
                <wp:effectExtent l="38100" t="38100" r="114300" b="123825"/>
                <wp:wrapNone/>
                <wp:docPr id="4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532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4B4642" w:rsidRPr="00AB0BAC" w:rsidRDefault="004B4642" w:rsidP="00AB0BAC">
                            <w:pPr>
                              <w:jc w:val="center"/>
                              <w:rPr>
                                <w:sz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44" style="position:absolute;margin-left:92.25pt;margin-top:99pt;width:433.5pt;height:41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" fillcolor="white [3212]" strokecolor="#f79646 [3209]" strokeweight="2pt">
                <v:shadow on="t" color="black" opacity="26214f" origin="-.5,-.5" offset=".74836mm,.74836mm"/>
                <v:textbox inset="5.85pt,.7pt,5.85pt,.7pt">
                  <w:txbxContent>
                    <w:p w:rsidR="004B4642" w:rsidRDefault="004B4642">
                      <w:pPr>
                        <w:rPr>
                          <w:lang w:eastAsia="ja-JP"/>
                        </w:rPr>
                      </w:pPr>
                    </w:p>
                    <w:p w:rsidR="004B4642" w:rsidRPr="00AB0BAC" w:rsidRDefault="004B4642" w:rsidP="00AB0BAC">
                      <w:pPr>
                        <w:jc w:val="center"/>
                        <w:rPr>
                          <w:sz w:val="36"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83F">
        <w:rPr>
          <w:noProof/>
          <w:color w:val="auto"/>
          <w:kern w:val="0"/>
          <w:sz w:val="24"/>
          <w:szCs w:val="24"/>
          <w:lang w:eastAsia="ja-JP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28DB7972" wp14:editId="06CEE0E3">
                <wp:simplePos x="0" y="0"/>
                <wp:positionH relativeFrom="page">
                  <wp:posOffset>1400174</wp:posOffset>
                </wp:positionH>
                <wp:positionV relativeFrom="page">
                  <wp:posOffset>9324975</wp:posOffset>
                </wp:positionV>
                <wp:extent cx="5762625" cy="1111250"/>
                <wp:effectExtent l="0" t="0" r="9525" b="0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EB483F" w:rsidRDefault="004B4642" w:rsidP="00665EC7">
                            <w:pPr>
                              <w:widowControl w:val="0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sz w:val="21"/>
                                <w:szCs w:val="15"/>
                                <w:lang w:val="en" w:eastAsia="ja-JP"/>
                              </w:rPr>
                            </w:pPr>
                            <w:r w:rsidRPr="00665EC7"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002060"/>
                                <w:sz w:val="40"/>
                                <w:szCs w:val="15"/>
                                <w:lang w:val="en" w:eastAsia="ja-JP"/>
                              </w:rPr>
                              <w:t>大阪府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b/>
                                <w:color w:val="002060"/>
                                <w:sz w:val="40"/>
                                <w:szCs w:val="15"/>
                                <w:lang w:val="en" w:eastAsia="ja-JP"/>
                              </w:rPr>
                              <w:t xml:space="preserve"> 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1"/>
                                <w:szCs w:val="15"/>
                                <w:lang w:val="en" w:eastAsia="ja-JP"/>
                              </w:rPr>
                              <w:t>健康医療部保健医療室医療対策課</w:t>
                            </w:r>
                          </w:p>
                          <w:p w:rsidR="004B4642" w:rsidRPr="00EB483F" w:rsidRDefault="004B4642" w:rsidP="00D327FB">
                            <w:pPr>
                              <w:widowControl w:val="0"/>
                              <w:spacing w:line="200" w:lineRule="exact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lang w:val="en" w:eastAsia="ja-JP"/>
                              </w:rPr>
                            </w:pPr>
                            <w:r w:rsidRPr="00D327FB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5"/>
                                <w:lang w:val="en" w:eastAsia="ja-JP"/>
                              </w:rPr>
                              <w:t xml:space="preserve">　　　　   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5"/>
                                <w:lang w:val="en" w:eastAsia="ja-JP"/>
                              </w:rPr>
                              <w:t xml:space="preserve">　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〒540-8570　大阪市中央区大手前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２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丁目</w:t>
                            </w:r>
                          </w:p>
                          <w:p w:rsidR="004B4642" w:rsidRPr="00EB483F" w:rsidRDefault="004B4642" w:rsidP="00D327FB">
                            <w:pPr>
                              <w:widowControl w:val="0"/>
                              <w:spacing w:line="200" w:lineRule="exact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lang w:val="en" w:eastAsia="ja-JP"/>
                              </w:rPr>
                            </w:pP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　　　　     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  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TEL　06-6941-0351(代)／ﾌｧｯｸｽ　06-6944-6691</w:t>
                            </w:r>
                          </w:p>
                          <w:p w:rsidR="004B4642" w:rsidRPr="00EB483F" w:rsidRDefault="004B4642" w:rsidP="00D327FB">
                            <w:pPr>
                              <w:widowControl w:val="0"/>
                              <w:spacing w:line="200" w:lineRule="exact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lang w:val="en" w:eastAsia="ja-JP"/>
                              </w:rPr>
                            </w:pP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　　　　     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  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ﾒｰﾙｱﾄﾞﾚｽ   iryotaisaku-g02@sbox.pref.osaka.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lg.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jp</w:t>
                            </w:r>
                          </w:p>
                          <w:p w:rsidR="004B4642" w:rsidRPr="00EB483F" w:rsidRDefault="004B4642" w:rsidP="00D327FB">
                            <w:pPr>
                              <w:widowControl w:val="0"/>
                              <w:spacing w:line="200" w:lineRule="exact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lang w:val="en" w:eastAsia="ja-JP"/>
                              </w:rPr>
                            </w:pP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　　　　     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  </w:t>
                            </w:r>
                            <w:r w:rsidRPr="00EB483F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ﾎｰﾑﾍﾟｰｼﾞ   </w:t>
                            </w:r>
                            <w:r w:rsidRPr="00320468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>http://www.pref.osaka.jp/iryo/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lang w:val="en" w:eastAsia="ja-JP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18"/>
                                <w:lang w:val="en" w:eastAsia="ja-JP"/>
                              </w:rPr>
                              <w:t>平成24年</w:t>
                            </w:r>
                            <w:r w:rsidR="001D27E0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18"/>
                                <w:lang w:val="en" w:eastAsia="ja-JP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18"/>
                                <w:lang w:val="en" w:eastAsia="ja-JP"/>
                              </w:rPr>
                              <w:t>月発行</w:t>
                            </w:r>
                          </w:p>
                          <w:p w:rsidR="004B4642" w:rsidRPr="00EB483F" w:rsidRDefault="004B4642" w:rsidP="00EB483F">
                            <w:pPr>
                              <w:widowControl w:val="0"/>
                              <w:spacing w:line="200" w:lineRule="exact"/>
                              <w:ind w:firstLineChars="800" w:firstLine="1440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sz w:val="18"/>
                                <w:lang w:val="en" w:eastAsia="ja-JP"/>
                              </w:rPr>
                            </w:pPr>
                            <w:r w:rsidRPr="00320468">
                              <w:rPr>
                                <w:rFonts w:asciiTheme="majorEastAsia" w:eastAsiaTheme="majorEastAsia" w:hAnsiTheme="majorEastAsia" w:cs="Arial" w:hint="eastAsia"/>
                                <w:color w:val="FFFFFF" w:themeColor="background1"/>
                                <w:sz w:val="18"/>
                                <w:lang w:val="en" w:eastAsia="ja-JP"/>
                              </w:rPr>
                              <w:t>このリーフレットは○○部作成し、１枚あたりの単価は●●円です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18"/>
                                <w:lang w:val="en" w:eastAsia="ja-JP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110.25pt;margin-top:734.25pt;width:453.75pt;height:87.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4B4642" w:rsidRPr="00EB483F" w:rsidRDefault="004B4642" w:rsidP="00665EC7">
                      <w:pPr>
                        <w:widowControl w:val="0"/>
                        <w:rPr>
                          <w:rFonts w:asciiTheme="majorEastAsia" w:eastAsiaTheme="majorEastAsia" w:hAnsiTheme="majorEastAsia" w:cs="Arial"/>
                          <w:color w:val="auto"/>
                          <w:sz w:val="21"/>
                          <w:szCs w:val="15"/>
                          <w:lang w:val="en" w:eastAsia="ja-JP"/>
                        </w:rPr>
                      </w:pPr>
                      <w:r w:rsidRPr="00665EC7">
                        <w:rPr>
                          <w:rFonts w:asciiTheme="majorEastAsia" w:eastAsiaTheme="majorEastAsia" w:hAnsiTheme="majorEastAsia" w:cs="Arial" w:hint="eastAsia"/>
                          <w:b/>
                          <w:color w:val="002060"/>
                          <w:sz w:val="40"/>
                          <w:szCs w:val="15"/>
                          <w:lang w:val="en" w:eastAsia="ja-JP"/>
                        </w:rPr>
                        <w:t>大阪府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b/>
                          <w:color w:val="002060"/>
                          <w:sz w:val="40"/>
                          <w:szCs w:val="15"/>
                          <w:lang w:val="en" w:eastAsia="ja-JP"/>
                        </w:rPr>
                        <w:t xml:space="preserve"> 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1"/>
                          <w:szCs w:val="15"/>
                          <w:lang w:val="en" w:eastAsia="ja-JP"/>
                        </w:rPr>
                        <w:t>健康医療部保健医療室医療対策課</w:t>
                      </w:r>
                    </w:p>
                    <w:p w:rsidR="004B4642" w:rsidRPr="00EB483F" w:rsidRDefault="004B4642" w:rsidP="00D327FB">
                      <w:pPr>
                        <w:widowControl w:val="0"/>
                        <w:spacing w:line="200" w:lineRule="exact"/>
                        <w:rPr>
                          <w:rFonts w:asciiTheme="majorEastAsia" w:eastAsiaTheme="majorEastAsia" w:hAnsiTheme="majorEastAsia" w:cs="Arial"/>
                          <w:color w:val="auto"/>
                          <w:lang w:val="en" w:eastAsia="ja-JP"/>
                        </w:rPr>
                      </w:pPr>
                      <w:r w:rsidRPr="00D327FB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5"/>
                          <w:lang w:val="en" w:eastAsia="ja-JP"/>
                        </w:rPr>
                        <w:t xml:space="preserve">　　　　   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5"/>
                          <w:lang w:val="en" w:eastAsia="ja-JP"/>
                        </w:rPr>
                        <w:t xml:space="preserve">　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〒540-8570　大阪市中央区大手前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２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丁目</w:t>
                      </w:r>
                    </w:p>
                    <w:p w:rsidR="004B4642" w:rsidRPr="00EB483F" w:rsidRDefault="004B4642" w:rsidP="00D327FB">
                      <w:pPr>
                        <w:widowControl w:val="0"/>
                        <w:spacing w:line="200" w:lineRule="exact"/>
                        <w:rPr>
                          <w:rFonts w:asciiTheme="majorEastAsia" w:eastAsiaTheme="majorEastAsia" w:hAnsiTheme="majorEastAsia" w:cs="Arial"/>
                          <w:color w:val="auto"/>
                          <w:lang w:val="en" w:eastAsia="ja-JP"/>
                        </w:rPr>
                      </w:pP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　　　　     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  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TEL　06-6941-0351(代)／ﾌｧｯｸｽ　06-6944-6691</w:t>
                      </w:r>
                    </w:p>
                    <w:p w:rsidR="004B4642" w:rsidRPr="00EB483F" w:rsidRDefault="004B4642" w:rsidP="00D327FB">
                      <w:pPr>
                        <w:widowControl w:val="0"/>
                        <w:spacing w:line="200" w:lineRule="exact"/>
                        <w:rPr>
                          <w:rFonts w:asciiTheme="majorEastAsia" w:eastAsiaTheme="majorEastAsia" w:hAnsiTheme="majorEastAsia" w:cs="Arial"/>
                          <w:color w:val="auto"/>
                          <w:lang w:val="en" w:eastAsia="ja-JP"/>
                        </w:rPr>
                      </w:pP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　　　　     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  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ﾒｰﾙｱﾄﾞﾚｽ   iryotaisaku-g02@sbox.pref.osaka.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lg.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jp</w:t>
                      </w:r>
                    </w:p>
                    <w:p w:rsidR="004B4642" w:rsidRPr="00EB483F" w:rsidRDefault="004B4642" w:rsidP="00D327FB">
                      <w:pPr>
                        <w:widowControl w:val="0"/>
                        <w:spacing w:line="200" w:lineRule="exact"/>
                        <w:rPr>
                          <w:rFonts w:asciiTheme="majorEastAsia" w:eastAsiaTheme="majorEastAsia" w:hAnsiTheme="majorEastAsia" w:cs="Arial"/>
                          <w:color w:val="auto"/>
                          <w:lang w:val="en" w:eastAsia="ja-JP"/>
                        </w:rPr>
                      </w:pP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　　　　     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  </w:t>
                      </w:r>
                      <w:r w:rsidRPr="00EB483F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ﾎｰﾑﾍﾟｰｼﾞ   </w:t>
                      </w:r>
                      <w:r w:rsidRPr="00320468"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>http://www.pref.osaka.jp/iryo/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lang w:val="en" w:eastAsia="ja-JP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18"/>
                          <w:lang w:val="en" w:eastAsia="ja-JP"/>
                        </w:rPr>
                        <w:t>平成24年</w:t>
                      </w:r>
                      <w:r w:rsidR="001D27E0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18"/>
                          <w:lang w:val="en" w:eastAsia="ja-JP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18"/>
                          <w:lang w:val="en" w:eastAsia="ja-JP"/>
                        </w:rPr>
                        <w:t>月発行</w:t>
                      </w:r>
                    </w:p>
                    <w:p w:rsidR="004B4642" w:rsidRPr="00EB483F" w:rsidRDefault="004B4642" w:rsidP="00EB483F">
                      <w:pPr>
                        <w:widowControl w:val="0"/>
                        <w:spacing w:line="200" w:lineRule="exact"/>
                        <w:ind w:firstLineChars="800" w:firstLine="1440"/>
                        <w:rPr>
                          <w:rFonts w:asciiTheme="majorEastAsia" w:eastAsiaTheme="majorEastAsia" w:hAnsiTheme="majorEastAsia" w:cs="Arial"/>
                          <w:color w:val="auto"/>
                          <w:sz w:val="18"/>
                          <w:lang w:val="en" w:eastAsia="ja-JP"/>
                        </w:rPr>
                      </w:pPr>
                      <w:r w:rsidRPr="00320468">
                        <w:rPr>
                          <w:rFonts w:asciiTheme="majorEastAsia" w:eastAsiaTheme="majorEastAsia" w:hAnsiTheme="majorEastAsia" w:cs="Arial" w:hint="eastAsia"/>
                          <w:color w:val="FFFFFF" w:themeColor="background1"/>
                          <w:sz w:val="18"/>
                          <w:lang w:val="en" w:eastAsia="ja-JP"/>
                        </w:rPr>
                        <w:t>このリーフレットは○○部作成し、１枚あたりの単価は●●円です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18"/>
                          <w:lang w:val="en" w:eastAsia="ja-JP"/>
                        </w:rPr>
                        <w:t xml:space="preserve">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483F">
        <w:rPr>
          <w:noProof/>
          <w:color w:val="auto"/>
          <w:kern w:val="0"/>
          <w:sz w:val="24"/>
          <w:szCs w:val="24"/>
          <w:lang w:eastAsia="ja-JP"/>
        </w:rPr>
        <w:drawing>
          <wp:anchor distT="0" distB="0" distL="114300" distR="114300" simplePos="0" relativeHeight="251680256" behindDoc="1" locked="0" layoutInCell="1" allowOverlap="1" wp14:anchorId="4996091B" wp14:editId="1BE823D5">
            <wp:simplePos x="0" y="0"/>
            <wp:positionH relativeFrom="column">
              <wp:posOffset>725170</wp:posOffset>
            </wp:positionH>
            <wp:positionV relativeFrom="paragraph">
              <wp:posOffset>6714490</wp:posOffset>
            </wp:positionV>
            <wp:extent cx="503555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0429" y="21046"/>
                <wp:lineTo x="20429" y="0"/>
                <wp:lineTo x="0" y="0"/>
              </wp:wrapPolygon>
            </wp:wrapTight>
            <wp:docPr id="92" name="図 3" descr="説明: \\webx.lan.pref.osaka.jp\02\digitaldesign\DocLib\活用バンク\1_素材バンク\20_シンボルマーク\府章・ロゴタイプ\印刷用\印刷用確認\ポスター用たて型表示イメー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説明: \\webx.lan.pref.osaka.jp\02\digitaldesign\DocLib\活用バンク\1_素材バンク\20_シンボルマーク\府章・ロゴタイプ\印刷用\印刷用確認\ポスター用たて型表示イメージ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05">
        <w:br w:type="page"/>
      </w:r>
    </w:p>
    <w:p w:rsidR="001921B3" w:rsidRPr="000627A7" w:rsidRDefault="00D310FC" w:rsidP="001D27E0">
      <w:pPr>
        <w:widowControl w:val="0"/>
        <w:spacing w:line="280" w:lineRule="exact"/>
        <w:ind w:firstLineChars="100" w:firstLine="200"/>
        <w:jc w:val="both"/>
        <w:rPr>
          <w:rFonts w:ascii="Arial" w:eastAsia="HGPｺﾞｼｯｸM" w:hAnsi="Arial" w:cs="Arial"/>
          <w:color w:val="auto"/>
          <w:sz w:val="24"/>
          <w:szCs w:val="17"/>
          <w:lang w:val="en"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A9AB8E7" wp14:editId="7CB45107">
                <wp:simplePos x="0" y="0"/>
                <wp:positionH relativeFrom="page">
                  <wp:posOffset>269240</wp:posOffset>
                </wp:positionH>
                <wp:positionV relativeFrom="page">
                  <wp:posOffset>228600</wp:posOffset>
                </wp:positionV>
                <wp:extent cx="1259205" cy="10170160"/>
                <wp:effectExtent l="0" t="0" r="0" b="2540"/>
                <wp:wrapNone/>
                <wp:docPr id="718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59205" cy="10170160"/>
                        </a:xfrm>
                        <a:custGeom>
                          <a:avLst/>
                          <a:gdLst>
                            <a:gd name="T0" fmla="*/ 178 w 630"/>
                            <a:gd name="T1" fmla="*/ 3168 h 3168"/>
                            <a:gd name="T2" fmla="*/ 124 w 630"/>
                            <a:gd name="T3" fmla="*/ 3168 h 3168"/>
                            <a:gd name="T4" fmla="*/ 0 w 630"/>
                            <a:gd name="T5" fmla="*/ 685 h 3168"/>
                            <a:gd name="T6" fmla="*/ 0 w 630"/>
                            <a:gd name="T7" fmla="*/ 0 h 3168"/>
                            <a:gd name="T8" fmla="*/ 418 w 630"/>
                            <a:gd name="T9" fmla="*/ 0 h 3168"/>
                            <a:gd name="T10" fmla="*/ 178 w 630"/>
                            <a:gd name="T11" fmla="*/ 3168 h 3168"/>
                            <a:gd name="T12" fmla="*/ 124 w 630"/>
                            <a:gd name="T13" fmla="*/ 3168 h 3168"/>
                            <a:gd name="T14" fmla="*/ 0 w 630"/>
                            <a:gd name="T15" fmla="*/ 685 h 3168"/>
                            <a:gd name="T16" fmla="*/ 0 w 630"/>
                            <a:gd name="T17" fmla="*/ 3168 h 3168"/>
                            <a:gd name="T18" fmla="*/ 124 w 630"/>
                            <a:gd name="T19" fmla="*/ 3168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30" h="3168">
                              <a:moveTo>
                                <a:pt x="178" y="3168"/>
                              </a:moveTo>
                              <a:cubicBezTo>
                                <a:pt x="124" y="3168"/>
                                <a:pt x="124" y="3168"/>
                                <a:pt x="124" y="3168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76" y="384"/>
                                <a:pt x="630" y="1741"/>
                                <a:pt x="178" y="3168"/>
                              </a:cubicBezTo>
                              <a:close/>
                              <a:moveTo>
                                <a:pt x="124" y="3168"/>
                              </a:move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lnTo>
                                <a:pt x="124" y="316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6000">
                              <a:srgbClr val="00CC00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left:0;text-align:left;margin-left:21.2pt;margin-top:18pt;width:99.15pt;height:800.8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" path="m178,3168v-54,,-54,,-54,c,685,,685,,685,,,,,,,418,,418,,418,,476,384,630,1741,178,3168xm124,3168c,685,,685,,685,,3168,,3168,,3168r124,xe" fillcolor="#0c0" stroked="f">
                <v:fill color2="#ef792f" rotate="t" angle="90" colors="0 #0c0;49807f #0c0" focus="100%" type="gradient"/>
                <v:path arrowok="t" o:connecttype="custom" o:connectlocs="355775,10170160;247844,10170160;0,2199040;0,0;835473,0;355775,10170160;247844,10170160;0,2199040;0,10170160;247844,10170160" o:connectangles="0,0,0,0,0,0,0,0,0,0"/>
                <o:lock v:ext="edit" verticies="t"/>
                <w10:wrap anchorx="page" anchory="page"/>
              </v:shape>
            </w:pict>
          </mc:Fallback>
        </mc:AlternateContent>
      </w:r>
      <w:r w:rsidR="001921B3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369C72FF" wp14:editId="2AF4741C">
                <wp:simplePos x="0" y="0"/>
                <wp:positionH relativeFrom="column">
                  <wp:posOffset>13444220</wp:posOffset>
                </wp:positionH>
                <wp:positionV relativeFrom="paragraph">
                  <wp:posOffset>0</wp:posOffset>
                </wp:positionV>
                <wp:extent cx="866775" cy="10175964"/>
                <wp:effectExtent l="0" t="0" r="0" b="15875"/>
                <wp:wrapNone/>
                <wp:docPr id="2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0175964"/>
                          <a:chOff x="22224" y="217"/>
                          <a:chExt cx="2157" cy="15263"/>
                        </a:xfrm>
                      </wpg:grpSpPr>
                      <wps:wsp>
                        <wps:cNvPr id="22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5"/>
                        <wps:cNvSpPr>
                          <a:spLocks/>
                        </wps:cNvSpPr>
                        <wps:spPr bwMode="auto">
                          <a:xfrm>
                            <a:off x="22756" y="217"/>
                            <a:ext cx="1625" cy="15263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6"/>
                        <wps:cNvSpPr>
                          <a:spLocks/>
                        </wps:cNvSpPr>
                        <wps:spPr bwMode="auto">
                          <a:xfrm>
                            <a:off x="22555" y="217"/>
                            <a:ext cx="1644" cy="15263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left:0;text-align:left;margin-left:1058.6pt;margin-top:0;width:68.25pt;height:801.25pt;z-index:251772416" coordorigin="22224,217" coordsize="2157,1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ErL0A&#10;AADbAAAADwAAAGRycy9kb3ducmV2LnhtbESPwQrCMBBE74L/EFbwpqlFRKpRRBS8Wgte12Zti82m&#10;NlHr3xtB8DjMzBtmue5MLZ7Uusqygsk4AkGcW11xoSA77UdzEM4ja6wtk4I3OViv+r0lJtq++EjP&#10;1BciQNglqKD0vkmkdHlJBt3YNsTBu9rWoA+yLaRu8RXgppZxFM2kwYrDQokNbUvKb+nDKDgX+uJm&#10;EfqptFmqs+sundx3Sg0H3WYBwlPn/+Ff+6AVxDF8v4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NErL0AAADbAAAADwAAAAAAAAAAAAAAAACYAgAAZHJzL2Rvd25yZXYu&#10;eG1sUEsFBgAAAAAEAAQA9QAAAIID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NpcYA&#10;AADbAAAADwAAAGRycy9kb3ducmV2LnhtbESPQWvCQBSE74X+h+UJvdWNEVSiG5FAoT2U1lTF4zP7&#10;TILZt2l2G+O/7xaEHoeZ+YZZrQfTiJ46V1tWMBlHIIgLq2suFey+Xp4XIJxH1thYJgU3crBOHx9W&#10;mGh75S31uS9FgLBLUEHlfZtI6YqKDLqxbYmDd7adQR9kV0rd4TXATSPjKJpJgzWHhQpbyioqLvmP&#10;UfAmb7P5/iNfTDfZ93B6P34e4qxU6mk0bJYgPA3+P3xvv2oF8RT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NpcYAAADbAAAADwAAAAAAAAAAAAAAAACYAgAAZHJz&#10;L2Rvd25yZXYueG1sUEsFBgAAAAAEAAQA9QAAAIsD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217;width:1625;height:15263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ibsIA&#10;AADbAAAADwAAAGRycy9kb3ducmV2LnhtbESPT2sCMRTE74V+h/AKXoom/kFkNUopKF67Vc/PzXOz&#10;dPOy3URd/fSNIPQ4zMxvmMWqc7W4UBsqzxqGAwWCuPCm4lLD7nvdn4EIEdlg7Zk03CjAavn6ssDM&#10;+Ct/0SWPpUgQDhlqsDE2mZShsOQwDHxDnLyTbx3GJNtSmhavCe5qOVJqKh1WnBYsNvRpqfjJz07D&#10;fv8+lodfdRxbMynUkeImvxute2/dxxxEpC7+h5/trdEwmsDj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yJuwgAAANsAAAAPAAAAAAAAAAAAAAAAAJgCAABkcnMvZG93&#10;bnJldi54bWxQSwUGAAAAAAQABAD1AAAAhwMAAAAA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263" o:connectangles="0,0"/>
                </v:shape>
                <v:shape id="Freeform 86" o:spid="_x0000_s1030" style="position:absolute;left:22555;top:217;width:1644;height:15263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kxcUA&#10;AADbAAAADwAAAGRycy9kb3ducmV2LnhtbESP3WrCQBSE7wt9h+UUetdsDCiSukrsDy0FlaZ9gNPs&#10;aTaYPZtm1xjfvisIXg4z8w2zWI22FQP1vnGsYJKkIIgrpxuuFXx/vT7MQfiArLF1TApO5GG1vL1Z&#10;YK7dkT9pKEMtIoR9jgpMCF0upa8MWfSJ64ij9+t6iyHKvpa6x2OE21ZmaTqTFhuOCwY7ejJU7cuD&#10;VfDxMzUv1SZDVzyXxd92tz4Mb2ul7u/G4hFEoDFcw5f2u1aQTeH8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+TFxQAAANs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263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6Vnb8A&#10;AADbAAAADwAAAGRycy9kb3ducmV2LnhtbESPzQrCMBCE74LvEFbwpqkeVKpRRPAHPfnzAEuzttVm&#10;U5Ko9e2NIHgcZuYbZrZoTCWe5HxpWcGgn4AgzqwuOVdwOa97ExA+IGusLJOCN3lYzNutGabavvhI&#10;z1PIRYSwT1FBEUKdSumzggz6vq2Jo3e1zmCI0uVSO3xFuKnkMElG0mDJcaHAmlYFZffTwyjY75Ix&#10;j+niHuiPm9Um2y5vh61S3U6znIII1IR/+NfeaQXDEXy/x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bpWdvwAAANsAAAAPAAAAAAAAAAAAAAAAAJgCAABkcnMvZG93bnJl&#10;di54bWxQSwUGAAAAAAQABAD1AAAAhAMAAAAA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  <w:r w:rsidR="001921B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F1716FB" wp14:editId="33D99FF5">
                <wp:simplePos x="0" y="0"/>
                <wp:positionH relativeFrom="page">
                  <wp:posOffset>13839190</wp:posOffset>
                </wp:positionH>
                <wp:positionV relativeFrom="page">
                  <wp:posOffset>228600</wp:posOffset>
                </wp:positionV>
                <wp:extent cx="1029335" cy="10170160"/>
                <wp:effectExtent l="0" t="0" r="0" b="2540"/>
                <wp:wrapNone/>
                <wp:docPr id="2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1017016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left:0;text-align:left;margin-left:1089.7pt;margin-top:18pt;width:81.05pt;height:800.8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" path="m1181,c94,,94,,94,,148,391,323,1904,,3168v1181,,1181,,1181,l1181,xe" fillcolor="#fbd4b4 [1305]" stroked="f">
                <v:path arrowok="t" o:connecttype="custom" o:connectlocs="1029335,0;81928,0;0,10170160;1029335,10170160;1029335,0" o:connectangles="0,0,0,0,0"/>
                <w10:wrap anchorx="page" anchory="page"/>
              </v:shape>
            </w:pict>
          </mc:Fallback>
        </mc:AlternateContent>
      </w:r>
    </w:p>
    <w:p w:rsidR="001921B3" w:rsidRPr="000627A7" w:rsidRDefault="001921B3" w:rsidP="001921B3">
      <w:pPr>
        <w:widowControl w:val="0"/>
        <w:rPr>
          <w:rFonts w:ascii="ＭＳ Ｐゴシック" w:eastAsia="ＭＳ Ｐゴシック" w:hAnsi="ＭＳ Ｐゴシック" w:cs="Arial"/>
          <w:color w:val="002060"/>
          <w:sz w:val="36"/>
          <w:lang w:val="en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64224" behindDoc="0" locked="0" layoutInCell="1" allowOverlap="1" wp14:anchorId="3EDA4EC0" wp14:editId="580BDFEF">
                <wp:simplePos x="0" y="0"/>
                <wp:positionH relativeFrom="page">
                  <wp:posOffset>1308735</wp:posOffset>
                </wp:positionH>
                <wp:positionV relativeFrom="page">
                  <wp:posOffset>388620</wp:posOffset>
                </wp:positionV>
                <wp:extent cx="6863715" cy="855345"/>
                <wp:effectExtent l="3810" t="0" r="0" b="3810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524BA" w:rsidRDefault="004B4642" w:rsidP="001921B3">
                            <w:pPr>
                              <w:widowControl w:val="0"/>
                              <w:rPr>
                                <w:rFonts w:ascii="HGP創英角ｺﾞｼｯｸUB" w:eastAsia="HGP創英角ｺﾞｼｯｸUB" w:hAnsi="HGP創英角ｺﾞｼｯｸUB" w:cs="Arial"/>
                                <w:color w:val="481A9A"/>
                                <w:w w:val="90"/>
                                <w:sz w:val="44"/>
                                <w:szCs w:val="48"/>
                                <w:u w:val="double"/>
                                <w:lang w:val="en"/>
                              </w:rPr>
                            </w:pPr>
                            <w:r w:rsidRPr="003524BA">
                              <w:rPr>
                                <w:rFonts w:ascii="HGP創英角ｺﾞｼｯｸUB" w:eastAsia="HGP創英角ｺﾞｼｯｸUB" w:hAnsi="HGP創英角ｺﾞｼｯｸUB" w:hint="eastAsia"/>
                                <w:color w:val="481A9A"/>
                                <w:w w:val="90"/>
                                <w:sz w:val="96"/>
                                <w:szCs w:val="48"/>
                                <w:u w:val="double"/>
                                <w:lang w:val="ja-JP" w:eastAsia="ja-JP"/>
                              </w:rPr>
                              <w:t>八尾</w:t>
                            </w:r>
                            <w:r w:rsidRPr="003524BA">
                              <w:rPr>
                                <w:rFonts w:ascii="HGP創英角ｺﾞｼｯｸUB" w:eastAsia="HGP創英角ｺﾞｼｯｸUB" w:hAnsi="HGP創英角ｺﾞｼｯｸUB" w:hint="eastAsia"/>
                                <w:color w:val="481A9A"/>
                                <w:w w:val="90"/>
                                <w:sz w:val="96"/>
                                <w:szCs w:val="48"/>
                                <w:u w:val="double"/>
                                <w:lang w:eastAsia="ja-JP"/>
                              </w:rPr>
                              <w:t>ＳＣＵ</w:t>
                            </w:r>
                            <w:r w:rsidRPr="003524BA">
                              <w:rPr>
                                <w:rFonts w:ascii="HGP創英角ｺﾞｼｯｸUB" w:eastAsia="HGP創英角ｺﾞｼｯｸUB" w:hAnsi="HGP創英角ｺﾞｼｯｸUB" w:hint="eastAsia"/>
                                <w:color w:val="481A9A"/>
                                <w:w w:val="90"/>
                                <w:sz w:val="72"/>
                                <w:szCs w:val="48"/>
                                <w:u w:val="double"/>
                                <w:lang w:eastAsia="ja-JP"/>
                              </w:rPr>
                              <w:t>(Staging Care Unit)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103.05pt;margin-top:30.6pt;width:540.45pt;height:67.35pt;z-index:2517642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4B4642" w:rsidRPr="003524BA" w:rsidRDefault="004B4642" w:rsidP="001921B3">
                      <w:pPr>
                        <w:widowControl w:val="0"/>
                        <w:rPr>
                          <w:rFonts w:ascii="HGP創英角ｺﾞｼｯｸUB" w:eastAsia="HGP創英角ｺﾞｼｯｸUB" w:hAnsi="HGP創英角ｺﾞｼｯｸUB" w:cs="Arial"/>
                          <w:color w:val="481A9A"/>
                          <w:w w:val="90"/>
                          <w:sz w:val="44"/>
                          <w:szCs w:val="48"/>
                          <w:u w:val="double"/>
                          <w:lang w:val="en"/>
                        </w:rPr>
                      </w:pPr>
                      <w:r w:rsidRPr="003524BA">
                        <w:rPr>
                          <w:rFonts w:ascii="HGP創英角ｺﾞｼｯｸUB" w:eastAsia="HGP創英角ｺﾞｼｯｸUB" w:hAnsi="HGP創英角ｺﾞｼｯｸUB" w:hint="eastAsia"/>
                          <w:color w:val="481A9A"/>
                          <w:w w:val="90"/>
                          <w:sz w:val="96"/>
                          <w:szCs w:val="48"/>
                          <w:u w:val="double"/>
                          <w:lang w:val="ja-JP" w:eastAsia="ja-JP"/>
                        </w:rPr>
                        <w:t>八尾</w:t>
                      </w:r>
                      <w:r w:rsidRPr="003524BA">
                        <w:rPr>
                          <w:rFonts w:ascii="HGP創英角ｺﾞｼｯｸUB" w:eastAsia="HGP創英角ｺﾞｼｯｸUB" w:hAnsi="HGP創英角ｺﾞｼｯｸUB" w:hint="eastAsia"/>
                          <w:color w:val="481A9A"/>
                          <w:w w:val="90"/>
                          <w:sz w:val="96"/>
                          <w:szCs w:val="48"/>
                          <w:u w:val="double"/>
                          <w:lang w:eastAsia="ja-JP"/>
                        </w:rPr>
                        <w:t>ＳＣＵ</w:t>
                      </w:r>
                      <w:r w:rsidRPr="003524BA">
                        <w:rPr>
                          <w:rFonts w:ascii="HGP創英角ｺﾞｼｯｸUB" w:eastAsia="HGP創英角ｺﾞｼｯｸUB" w:hAnsi="HGP創英角ｺﾞｼｯｸUB" w:hint="eastAsia"/>
                          <w:color w:val="481A9A"/>
                          <w:w w:val="90"/>
                          <w:sz w:val="72"/>
                          <w:szCs w:val="48"/>
                          <w:u w:val="double"/>
                          <w:lang w:eastAsia="ja-JP"/>
                        </w:rPr>
                        <w:t>(Staging Care Unit)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21B3" w:rsidRDefault="001921B3" w:rsidP="001921B3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2CB8A07" wp14:editId="357B0888">
                <wp:simplePos x="0" y="0"/>
                <wp:positionH relativeFrom="column">
                  <wp:posOffset>1266824</wp:posOffset>
                </wp:positionH>
                <wp:positionV relativeFrom="paragraph">
                  <wp:posOffset>4650105</wp:posOffset>
                </wp:positionV>
                <wp:extent cx="2924175" cy="241300"/>
                <wp:effectExtent l="38100" t="38100" r="123825" b="120650"/>
                <wp:wrapNone/>
                <wp:docPr id="7177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41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 w:rsidP="001921B3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災害時の</w:t>
                            </w:r>
                            <w:r w:rsidRPr="00A906AB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ＳＣＵ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展開図（ｲﾒｰｼﾞ）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99.75pt;margin-top:366.15pt;width:230.25pt;height:19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Default="004B4642" w:rsidP="001921B3">
                      <w:pPr>
                        <w:widowControl w:val="0"/>
                        <w:spacing w:line="360" w:lineRule="exact"/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災害時の</w:t>
                      </w:r>
                      <w:r w:rsidRPr="00A906AB"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ＳＣＵ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展開図（ｲﾒｰｼﾞ）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1789824" behindDoc="0" locked="0" layoutInCell="1" allowOverlap="1" wp14:anchorId="4C032904" wp14:editId="30494F9A">
            <wp:simplePos x="0" y="0"/>
            <wp:positionH relativeFrom="column">
              <wp:posOffset>1311910</wp:posOffset>
            </wp:positionH>
            <wp:positionV relativeFrom="paragraph">
              <wp:posOffset>5094605</wp:posOffset>
            </wp:positionV>
            <wp:extent cx="2876550" cy="445897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65248" behindDoc="0" locked="0" layoutInCell="1" allowOverlap="1" wp14:anchorId="077F95EC" wp14:editId="44A74372">
                <wp:simplePos x="0" y="0"/>
                <wp:positionH relativeFrom="page">
                  <wp:posOffset>1485900</wp:posOffset>
                </wp:positionH>
                <wp:positionV relativeFrom="page">
                  <wp:posOffset>1543050</wp:posOffset>
                </wp:positionV>
                <wp:extent cx="5432425" cy="1266825"/>
                <wp:effectExtent l="0" t="0" r="0" b="9525"/>
                <wp:wrapNone/>
                <wp:docPr id="719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4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02E16" w:rsidRDefault="004B4642" w:rsidP="001921B3">
                            <w:pPr>
                              <w:widowControl w:val="0"/>
                              <w:spacing w:line="360" w:lineRule="exact"/>
                              <w:ind w:firstLineChars="100" w:firstLine="240"/>
                              <w:jc w:val="both"/>
                              <w:rPr>
                                <w:rFonts w:ascii="HGPｺﾞｼｯｸM" w:eastAsia="HGPｺﾞｼｯｸM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  <w:t>大地震などの災害時に、重症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  <w:t>患者の症状の安定化を図り、搬送を実施するための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  <w:t>臨時医療施設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  <w:t>として、必要に応じて被災地域及び被災地域外の航空搬送拠点に、広域医療搬送や地域医療搬送に際して設置されるものです。</w:t>
                            </w:r>
                          </w:p>
                          <w:p w:rsidR="004B4642" w:rsidRPr="00302E16" w:rsidRDefault="004B4642" w:rsidP="001921B3">
                            <w:pPr>
                              <w:widowControl w:val="0"/>
                              <w:spacing w:line="360" w:lineRule="exact"/>
                              <w:ind w:firstLineChars="100" w:firstLine="240"/>
                              <w:jc w:val="both"/>
                              <w:rPr>
                                <w:rFonts w:ascii="HGPｺﾞｼｯｸM" w:eastAsia="HGPｺﾞｼｯｸM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</w:pP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val="ja-JP" w:eastAsia="ja-JP"/>
                              </w:rPr>
                              <w:t>被災地内の医療機関への負担集中を軽減するとともに、被災地外の医療機関へ搬送し高度な専門治療を行うことにより、患者の救命率の向上を図ります。</w:t>
                            </w:r>
                          </w:p>
                          <w:p w:rsidR="004B4642" w:rsidRPr="00302E16" w:rsidRDefault="004B4642" w:rsidP="001921B3">
                            <w:pPr>
                              <w:rPr>
                                <w:color w:val="auto"/>
                                <w:sz w:val="21"/>
                                <w:szCs w:val="17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margin-left:117pt;margin-top:121.5pt;width:427.75pt;height:99.75pt;z-index:2517652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4B4642" w:rsidRPr="00302E16" w:rsidRDefault="004B4642" w:rsidP="001921B3">
                      <w:pPr>
                        <w:widowControl w:val="0"/>
                        <w:spacing w:line="360" w:lineRule="exact"/>
                        <w:ind w:firstLineChars="100" w:firstLine="240"/>
                        <w:jc w:val="both"/>
                        <w:rPr>
                          <w:rFonts w:ascii="HGPｺﾞｼｯｸM" w:eastAsia="HGPｺﾞｼｯｸM"/>
                          <w:color w:val="auto"/>
                          <w:sz w:val="24"/>
                          <w:szCs w:val="22"/>
                          <w:lang w:val="ja-JP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val="ja-JP" w:eastAsia="ja-JP"/>
                        </w:rPr>
                        <w:t>大地震などの災害時に、重症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val="ja-JP" w:eastAsia="ja-JP"/>
                        </w:rPr>
                        <w:t>患者の症状の安定化を図り、搬送を実施するための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val="ja-JP" w:eastAsia="ja-JP"/>
                        </w:rPr>
                        <w:t>臨時医療施設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val="ja-JP" w:eastAsia="ja-JP"/>
                        </w:rPr>
                        <w:t>として、必要に応じて被災地域及び被災地域外の航空搬送拠点に、広域医療搬送や地域医療搬送に際して設置されるものです。</w:t>
                      </w:r>
                    </w:p>
                    <w:p w:rsidR="004B4642" w:rsidRPr="00302E16" w:rsidRDefault="004B4642" w:rsidP="001921B3">
                      <w:pPr>
                        <w:widowControl w:val="0"/>
                        <w:spacing w:line="360" w:lineRule="exact"/>
                        <w:ind w:firstLineChars="100" w:firstLine="240"/>
                        <w:jc w:val="both"/>
                        <w:rPr>
                          <w:rFonts w:ascii="HGPｺﾞｼｯｸM" w:eastAsia="HGPｺﾞｼｯｸM"/>
                          <w:color w:val="auto"/>
                          <w:sz w:val="24"/>
                          <w:szCs w:val="22"/>
                          <w:lang w:val="ja-JP" w:eastAsia="ja-JP"/>
                        </w:rPr>
                      </w:pP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val="ja-JP" w:eastAsia="ja-JP"/>
                        </w:rPr>
                        <w:t>被災地内の医療機関への負担集中を軽減するとともに、被災地外の医療機関へ搬送し高度な専門治療を行うことにより、患者の救命率の向上を図ります。</w:t>
                      </w:r>
                    </w:p>
                    <w:p w:rsidR="004B4642" w:rsidRPr="00302E16" w:rsidRDefault="004B4642" w:rsidP="001921B3">
                      <w:pPr>
                        <w:rPr>
                          <w:color w:val="auto"/>
                          <w:sz w:val="21"/>
                          <w:szCs w:val="17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66272" behindDoc="0" locked="0" layoutInCell="1" allowOverlap="1" wp14:anchorId="5FD3358B" wp14:editId="44B9FA20">
                <wp:simplePos x="0" y="0"/>
                <wp:positionH relativeFrom="page">
                  <wp:posOffset>8006715</wp:posOffset>
                </wp:positionH>
                <wp:positionV relativeFrom="page">
                  <wp:posOffset>1467485</wp:posOffset>
                </wp:positionV>
                <wp:extent cx="3100070" cy="866140"/>
                <wp:effectExtent l="0" t="635" r="0" b="0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F2B04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/>
                                <w:b/>
                                <w:bCs/>
                                <w:color w:val="984806" w:themeColor="accent6" w:themeShade="80"/>
                                <w:w w:val="90"/>
                                <w:sz w:val="48"/>
                                <w:szCs w:val="56"/>
                                <w:u w:val="single"/>
                                <w:lang w:val="ja-JP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margin-left:630.45pt;margin-top:115.55pt;width:244.1pt;height:68.2pt;z-index:2517662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4B4642" w:rsidRPr="003F2B04" w:rsidRDefault="004B4642" w:rsidP="001921B3">
                      <w:pPr>
                        <w:widowControl w:val="0"/>
                        <w:rPr>
                          <w:rFonts w:ascii="HGPｺﾞｼｯｸM" w:eastAsia="HGPｺﾞｼｯｸM"/>
                          <w:b/>
                          <w:bCs/>
                          <w:color w:val="984806" w:themeColor="accent6" w:themeShade="80"/>
                          <w:w w:val="90"/>
                          <w:sz w:val="48"/>
                          <w:szCs w:val="56"/>
                          <w:u w:val="single"/>
                          <w:lang w:val="ja-JP"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2DBD754B" wp14:editId="584985A7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509395" cy="10170160"/>
                <wp:effectExtent l="9525" t="9525" r="5080" b="12065"/>
                <wp:wrapNone/>
                <wp:docPr id="1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9395" cy="10170160"/>
                          <a:chOff x="1143" y="360"/>
                          <a:chExt cx="2377" cy="15120"/>
                        </a:xfrm>
                      </wpg:grpSpPr>
                      <wps:wsp>
                        <wps:cNvPr id="19" name="Freeform 77"/>
                        <wps:cNvSpPr>
                          <a:spLocks/>
                        </wps:cNvSpPr>
                        <wps:spPr bwMode="auto">
                          <a:xfrm>
                            <a:off x="1143" y="360"/>
                            <a:ext cx="2061" cy="1512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8"/>
                        <wps:cNvSpPr>
                          <a:spLocks/>
                        </wps:cNvSpPr>
                        <wps:spPr bwMode="auto">
                          <a:xfrm>
                            <a:off x="1598" y="360"/>
                            <a:ext cx="1735" cy="1512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9"/>
                        <wps:cNvSpPr>
                          <a:spLocks/>
                        </wps:cNvSpPr>
                        <wps:spPr bwMode="auto">
                          <a:xfrm>
                            <a:off x="1689" y="360"/>
                            <a:ext cx="1831" cy="1512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5" name="Freeform 80"/>
                        <wps:cNvSpPr>
                          <a:spLocks/>
                        </wps:cNvSpPr>
                        <wps:spPr bwMode="auto">
                          <a:xfrm>
                            <a:off x="1488" y="360"/>
                            <a:ext cx="1850" cy="1512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9" name="Freeform 81"/>
                        <wps:cNvSpPr>
                          <a:spLocks/>
                        </wps:cNvSpPr>
                        <wps:spPr bwMode="auto">
                          <a:xfrm>
                            <a:off x="1330" y="360"/>
                            <a:ext cx="1826" cy="1512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left:0;text-align:left;margin-left:18pt;margin-top:18pt;width:118.85pt;height:800.8pt;z-index:251771392;mso-position-horizontal-relative:page;mso-position-vertical-relative:page" coordorigin="1143,360" coordsize="237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">
                <v:shape id="Freeform 77" o:spid="_x0000_s1027" style="position:absolute;left:1143;top:360;width:2061;height:15120;visibility:visible;mso-wrap-style:square;v-text-anchor:top" coordsize="430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eNcMA&#10;AADbAAAADwAAAGRycy9kb3ducmV2LnhtbERPTWvCQBC9C/0PyxS86aaWhjZmI0WweipoSsHbmJ0m&#10;odnZmF2T9N93BcHbPN7npKvRNKKnztWWFTzNIxDEhdU1lwq+8s3sFYTzyBoby6TgjxyssodJiom2&#10;A++pP/hShBB2CSqovG8TKV1RkUE3ty1x4H5sZ9AH2JVSdziEcNPIRRTF0mDNoaHCltYVFb+Hi1Fw&#10;Gs7H/nl7/P743PV5uZW4f4ljpaaP4/sShKfR38U3906H+W9w/SU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4eNcMAAADbAAAADwAAAAAAAAAAAAAAAACYAgAAZHJzL2Rv&#10;d25yZXYueG1sUEsFBgAAAAAEAAQA9QAAAIgDAAAAAA==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767,0;0,15120" o:connectangles="0,0"/>
                </v:shape>
                <v:shape id="Freeform 78" o:spid="_x0000_s1028" style="position:absolute;left:1598;top:360;width:1735;height:15120;visibility:visible;mso-wrap-style:square;v-text-anchor:top" coordsize="36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JHcEA&#10;AADbAAAADwAAAGRycy9kb3ducmV2LnhtbERPS2rDMBDdB3oHMYXuErmBfuJECaGhYG8CsXuAwZpI&#10;JtbIWIrt9vTVotDl4/13h9l1YqQhtJ4VPK8yEMSN1y0bBV/15/IdRIjIGjvPpOCbAhz2D4sd5tpP&#10;fKGxikakEA45KrAx9rmUobHkMKx8T5y4qx8cxgQHI/WAUwp3nVxn2at02HJqsNjTh6XmVt2dgm5T&#10;Hak0c31+M5f63BanF1v+KPX0OB+3ICLN8V/85y60gnUam76k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YSR3BAAAA2wAAAA8AAAAAAAAAAAAAAAAAmAIAAGRycy9kb3du&#10;cmV2LnhtbFBLBQYAAAAABAAEAPUAAACGAw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201,0;0,15120" o:connectangles="0,0"/>
                </v:shape>
                <v:shape id="Freeform 79" o:spid="_x0000_s1029" style="position:absolute;left:1689;top:360;width:1831;height:15120;visibility:visible;mso-wrap-style:square;v-text-anchor:top" coordsize="382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FmcQA&#10;AADbAAAADwAAAGRycy9kb3ducmV2LnhtbESPQYvCMBSE74L/ITzBm6YW0bUaRQRFPCzoetDbs3m2&#10;3W1eShO1/vuNIHgcZuYbZrZoTCnuVLvCsoJBPwJBnFpdcKbg+LPufYFwHlljaZkUPMnBYt5uzTDR&#10;9sF7uh98JgKEXYIKcu+rREqX5mTQ9W1FHLyrrQ36IOtM6hofAW5KGUfRSBosOCzkWNEqp/TvcDMK&#10;vve/dre+2ng4Ms/NeTMeD07bi1LdTrOcgvDU+E/43d5qBfEEX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BZnEAAAA2wAAAA8AAAAAAAAAAAAAAAAAmAIAAGRycy9k&#10;b3ducmV2LnhtbFBLBQYAAAAABAAEAPUAAACJAw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383,0;0,15120" o:connectangles="0,0"/>
                </v:shape>
                <v:shape id="Freeform 80" o:spid="_x0000_s1030" style="position:absolute;left:1488;top:360;width:1850;height:15120;visibility:visible;mso-wrap-style:square;v-text-anchor:top" coordsize="386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7VMcA&#10;AADdAAAADwAAAGRycy9kb3ducmV2LnhtbESP3WrCQBSE7wXfYTlCb0Q3KVQlukopFCxBitaf20P2&#10;mESzZ8PuVtO37xaEXg4z8w2zWHWmETdyvrasIB0nIIgLq2suFey/3kczED4ga2wsk4If8rBa9nsL&#10;zLS985Zuu1CKCGGfoYIqhDaT0hcVGfRj2xJH72ydwRClK6V2eI9w08jnJJlIgzXHhQpbequouO6+&#10;jYJNfsxdLvfp6aM7rDeXg/T58FOpp0H3OgcRqAv/4Ud7rRVM0+kL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+1THAAAA3QAAAA8AAAAAAAAAAAAAAAAAmAIAAGRy&#10;cy9kb3ducmV2LnhtbFBLBQYAAAAABAAEAPUAAACMAwAAAAA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417,0;0,15120" o:connectangles="0,0"/>
                </v:shape>
                <v:shape id="Freeform 81" o:spid="_x0000_s1031" style="position:absolute;left:1330;top:360;width:1826;height:15120;visibility:visible;mso-wrap-style:square;v-text-anchor:top" coordsize="381,3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JKMYA&#10;AADdAAAADwAAAGRycy9kb3ducmV2LnhtbESPQUvDQBSE74L/YXmCN7Op0tbGbksVKyl6sQ2en9ln&#10;Esy+XXbXJv57Vyj0OMzMN8xyPZpeHMmHzrKCSZaDIK6t7rhRUB22N/cgQkTW2FsmBb8UYL26vFhi&#10;oe3A73Tcx0YkCIcCFbQxukLKULdkMGTWESfvy3qDMUnfSO1xSHDTy9s8n0mDHaeFFh09tVR/73+M&#10;gjv63FSv3g0f7qWsyvi2e6yep0pdX42bBxCRxngOn9qlVjCfzB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JKMYAAADdAAAADwAAAAAAAAAAAAAAAACYAgAAZHJz&#10;L2Rvd25yZXYueG1sUEsFBgAAAAAEAAQA9QAAAIsDAAAAAA==&#10;" path="m79,c381,1458,95,2789,,3164e" filled="f" fillcolor="#fffffe" strokecolor="#efb32f" strokeweight=".5pt">
                  <v:stroke joinstyle="miter"/>
                  <v:shadow color="#8c8682"/>
                  <v:path arrowok="t" o:connecttype="custom" o:connectlocs="379,0;0,15120" o:connectangles="0,0"/>
                </v:shape>
                <w10:wrap anchorx="page" anchory="page"/>
              </v:group>
            </w:pict>
          </mc:Fallback>
        </mc:AlternateContent>
      </w:r>
    </w:p>
    <w:p w:rsidR="005F70E4" w:rsidRDefault="00981BC0" w:rsidP="00B5599F">
      <w:pPr>
        <w:widowControl w:val="0"/>
        <w:spacing w:line="280" w:lineRule="exact"/>
        <w:jc w:val="both"/>
      </w:pPr>
      <w:r>
        <w:rPr>
          <w:rFonts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68C92330" wp14:editId="0757DB88">
                <wp:simplePos x="0" y="0"/>
                <wp:positionH relativeFrom="column">
                  <wp:posOffset>3093194</wp:posOffset>
                </wp:positionH>
                <wp:positionV relativeFrom="paragraph">
                  <wp:posOffset>6527800</wp:posOffset>
                </wp:positionV>
                <wp:extent cx="500380" cy="1740535"/>
                <wp:effectExtent l="0" t="0" r="52070" b="50165"/>
                <wp:wrapNone/>
                <wp:docPr id="717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740535"/>
                          <a:chOff x="3225" y="9165"/>
                          <a:chExt cx="855" cy="2985"/>
                        </a:xfrm>
                      </wpg:grpSpPr>
                      <wps:wsp>
                        <wps:cNvPr id="718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225" y="9165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225" y="969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225" y="10215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225" y="10733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225" y="1125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8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225" y="1179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style="position:absolute;left:0;text-align:left;margin-left:243.55pt;margin-top:514pt;width:39.4pt;height:137.05pt;z-index:251792896" coordorigin="3225,9165" coordsize="855,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">
                <v:rect id="Rectangle 125" o:spid="_x0000_s1027" style="position:absolute;left:3225;top:9165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7ocIA&#10;AADdAAAADwAAAGRycy9kb3ducmV2LnhtbERPXWvCMBR9H/gfwhV8m6nKNleNIqIgjA3ajeHjpbk2&#10;xeamJLF2/355GOzxcL7X28G2oicfGscKZtMMBHHldMO1gq/P4+MSRIjIGlvHpOCHAmw3o4c15trd&#10;uaC+jLVIIRxyVGBi7HIpQ2XIYpi6jjhxF+ctxgR9LbXHewq3rZxn2bO02HBqMNjR3lB1LW9WQe9N&#10;nx3evun1ap8+Atti8X4ulJqMh90KRKQh/ov/3Cet4GW2TP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HuhwgAAAN0AAAAPAAAAAAAAAAAAAAAAAJgCAABkcnMvZG93&#10;bnJldi54bWxQSwUGAAAAAAQABAD1AAAAhwMAAAAA&#10;" fillcolor="#c3d69b">
                  <v:shadow on="t"/>
                  <v:textbox inset="5.85pt,.7pt,5.85pt,.7pt"/>
                </v:rect>
                <v:rect id="Rectangle 126" o:spid="_x0000_s1028" style="position:absolute;left:3225;top:969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eOsUA&#10;AADdAAAADwAAAGRycy9kb3ducmV2LnhtbESPUWvCMBSF3wf+h3CFvc20G07tjDLGBoJMqIr4eGnu&#10;mmJzU5Ksdv9+EQZ7PJxzvsNZrgfbip58aBwryCcZCOLK6YZrBcfDx8McRIjIGlvHpOCHAqxXo7sl&#10;FtpduaR+H2uRIBwKVGBi7AopQ2XIYpi4jjh5X85bjEn6WmqP1wS3rXzMsmdpseG0YLCjN0PVZf9t&#10;FfTe9Nn79kSLi53uAtvy6fNcKnU/Hl5fQEQa4n/4r73RCmb5PIfb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N46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27" o:spid="_x0000_s1029" style="position:absolute;left:3225;top:10215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ATcUA&#10;AADdAAAADwAAAGRycy9kb3ducmV2LnhtbESPQWsCMRSE74X+h/AKvWlWS6uuRimlQkEqrC3i8bF5&#10;3SxuXpYkruu/N4LQ4zAz3zCLVW8b0ZEPtWMFo2EGgrh0uuZKwe/PejAFESKyxsYxKbhQgNXy8WGB&#10;uXZnLqjbxUokCIccFZgY21zKUBqyGIauJU7en/MWY5K+ktrjOcFtI8dZ9iYt1pwWDLb0Yag87k5W&#10;QedNl31u9jQ72tdtYFu8fB8KpZ6f+vc5iEh9/A/f219awWQ0HcP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kBN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28" o:spid="_x0000_s1030" style="position:absolute;left:3225;top:10733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l1sUA&#10;AADdAAAADwAAAGRycy9kb3ducmV2LnhtbESPQWsCMRSE74X+h/AKvWnWSquuRimlQkEqrC3i8bF5&#10;3SxuXpYkruu/N4LQ4zAz3zCLVW8b0ZEPtWMFo2EGgrh0uuZKwe/PejAFESKyxsYxKbhQgNXy8WGB&#10;uXZnLqjbxUokCIccFZgY21zKUBqyGIauJU7en/MWY5K+ktrjOcFtI1+y7E1arDktGGzpw1B53J2s&#10;gs6bLvvc7Gl2tK/bwLYYfx8KpZ6f+vc5iEh9/A/f219awWQ0HcP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XW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29" o:spid="_x0000_s1031" style="position:absolute;left:3225;top:1125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9osYA&#10;AADdAAAADwAAAGRycy9kb3ducmV2LnhtbESPQWsCMRSE74X+h/CE3jRra9VujVJKBUFaWFvE42Pz&#10;3CxuXpYkXdd/bwpCj8PMfMMsVr1tREc+1I4VjEcZCOLS6ZorBT/f6+EcRIjIGhvHpOBCAVbL+7sF&#10;5tqduaBuFyuRIBxyVGBibHMpQ2nIYhi5ljh5R+ctxiR9JbXHc4LbRj5m2VRarDktGGzp3VB52v1a&#10;BZ03Xfax3dPLyT5/BbbF0+ehUOph0L+9gojUx//wrb3RCmbj+QT+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d9osYAAADdAAAADwAAAAAAAAAAAAAAAACYAgAAZHJz&#10;L2Rvd25yZXYueG1sUEsFBgAAAAAEAAQA9QAAAIsDAAAAAA==&#10;" fillcolor="#c3d69b">
                  <v:shadow on="t"/>
                  <v:textbox inset="5.85pt,.7pt,5.85pt,.7pt"/>
                </v:rect>
                <v:rect id="Rectangle 130" o:spid="_x0000_s1032" style="position:absolute;left:3225;top:1179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YOcUA&#10;AADdAAAADwAAAGRycy9kb3ducmV2LnhtbESPQWsCMRSE74X+h/AK3jRri62uRimlgiAtrC3i8bF5&#10;3SxuXpYkruu/N4LQ4zAz3zCLVW8b0ZEPtWMF41EGgrh0uuZKwe/PejgFESKyxsYxKbhQgNXy8WGB&#10;uXZnLqjbxUokCIccFZgY21zKUBqyGEauJU7en/MWY5K+ktrjOcFtI5+z7FVarDktGGzpw1B53J2s&#10;gs6bLvvc7ml2tJPvwLZ4+ToUSg2e+vc5iEh9/A/f2xut4G08ncD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9g5xQAAAN0AAAAPAAAAAAAAAAAAAAAAAJgCAABkcnMv&#10;ZG93bnJldi54bWxQSwUGAAAAAAQABAD1AAAAigMAAAAA&#10;" fillcolor="#c3d69b">
                  <v:shadow on="t"/>
                  <v:textbox inset="5.85pt,.7pt,5.85pt,.7pt"/>
                </v:rect>
              </v:group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654E3C49" wp14:editId="056BA7F8">
                <wp:simplePos x="0" y="0"/>
                <wp:positionH relativeFrom="column">
                  <wp:posOffset>2314575</wp:posOffset>
                </wp:positionH>
                <wp:positionV relativeFrom="paragraph">
                  <wp:posOffset>6553200</wp:posOffset>
                </wp:positionV>
                <wp:extent cx="500380" cy="1740535"/>
                <wp:effectExtent l="0" t="0" r="52070" b="50165"/>
                <wp:wrapNone/>
                <wp:docPr id="3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740535"/>
                          <a:chOff x="3225" y="9165"/>
                          <a:chExt cx="855" cy="2985"/>
                        </a:xfrm>
                      </wpg:grpSpPr>
                      <wps:wsp>
                        <wps:cNvPr id="716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225" y="9165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4B4642" w:rsidRPr="00E7055A" w:rsidRDefault="004B4642" w:rsidP="001921B3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E7055A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lang w:eastAsia="ja-JP"/>
                                </w:rPr>
                                <w:t>ベッド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6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225" y="969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225" y="10215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225" y="10733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225" y="1125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7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225" y="11790"/>
                            <a:ext cx="855" cy="36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" o:spid="_x0000_s1050" style="position:absolute;left:0;text-align:left;margin-left:182.25pt;margin-top:516pt;width:39.4pt;height:137.05pt;z-index:251791872;mso-width-relative:margin;mso-height-relative:margin" coordorigin="3225,9165" coordsize="855,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">
                <v:rect id="Rectangle 113" o:spid="_x0000_s1051" style="position:absolute;left:3225;top:9165;width:855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YfcIA&#10;AADdAAAADwAAAGRycy9kb3ducmV2LnhtbERPy4rCMBTdD8w/hDvgbkx9oNJpFHEYUHc+EJeX5vYx&#10;Nje1idr+vVkILg/nnSxaU4k7Na60rGDQj0AQp1aXnCs4Hv6+ZyCcR9ZYWSYFHTlYzD8/Eoy1ffCO&#10;7nufixDCLkYFhfd1LKVLCzLo+rYmDlxmG4M+wCaXusFHCDeVHEbRRBosOTQUWNOqoPSyvxkFpxbH&#10;29E5O+wu4//faHOddd05Var31S5/QHhq/Vv8cq+1gulgEuaG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5h9wgAAAN0AAAAPAAAAAAAAAAAAAAAAAJgCAABkcnMvZG93&#10;bnJldi54bWxQSwUGAAAAAAQABAD1AAAAhwMAAAAA&#10;" fillcolor="#c3d69b">
                  <v:shadow on="t"/>
                  <v:textbox inset="5.85pt,.7pt,5.85pt,.7pt">
                    <w:txbxContent>
                      <w:p w:rsidR="004B4642" w:rsidRPr="00E7055A" w:rsidRDefault="004B4642" w:rsidP="001921B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8"/>
                            <w:lang w:eastAsia="ja-JP"/>
                          </w:rPr>
                        </w:pPr>
                        <w:r w:rsidRPr="00E7055A">
                          <w:rPr>
                            <w:rFonts w:ascii="ＭＳ Ｐゴシック" w:eastAsia="ＭＳ Ｐゴシック" w:hAnsi="ＭＳ Ｐゴシック" w:hint="eastAsia"/>
                            <w:sz w:val="18"/>
                            <w:lang w:eastAsia="ja-JP"/>
                          </w:rPr>
                          <w:t>ベッド</w:t>
                        </w:r>
                      </w:p>
                    </w:txbxContent>
                  </v:textbox>
                </v:rect>
                <v:rect id="Rectangle 114" o:spid="_x0000_s1052" style="position:absolute;left:3225;top:969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0xsUA&#10;AADdAAAADwAAAGRycy9kb3ducmV2LnhtbESPQWsCMRSE7wX/Q3gFbzWrRatbo4i0UJAWVkV6fGxe&#10;N4ublyWJ6/rvTaHQ4zAz3zDLdW8b0ZEPtWMF41EGgrh0uuZKwfHw/jQHESKyxsYxKbhRgPVq8LDE&#10;XLsrF9TtYyUShEOOCkyMbS5lKA1ZDCPXEifvx3mLMUlfSe3xmuC2kZMsm0mLNacFgy1tDZXn/cUq&#10;6LzpsrfdiRZnO/0KbIvnz+9CqeFjv3kFEamP/+G/9odW8DKeLeD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jTG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15" o:spid="_x0000_s1053" style="position:absolute;left:3225;top:10215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LhsIA&#10;AADdAAAADwAAAGRycy9kb3ducmV2LnhtbERPXWvCMBR9F/wP4Qq+aaqy6apRRBwMZIPqGHu8NNem&#10;2NyUJKvdv18ehD0ezvdm19tGdORD7VjBbJqBIC6drrlS8Hl5naxAhIissXFMCn4pwG47HGww1+7O&#10;BXXnWIkUwiFHBSbGNpcylIYshqlriRN3dd5iTNBXUnu8p3DbyHmWPUuLNacGgy0dDJW3849V0HnT&#10;ZcfTF73c7NNHYFss3r8Lpcajfr8GEamP/+KH+00rWM6WaX96k5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QuGwgAAAN0AAAAPAAAAAAAAAAAAAAAAAJgCAABkcnMvZG93&#10;bnJldi54bWxQSwUGAAAAAAQABAD1AAAAhwMAAAAA&#10;" fillcolor="#c3d69b">
                  <v:shadow on="t"/>
                  <v:textbox inset="5.85pt,.7pt,5.85pt,.7pt"/>
                </v:rect>
                <v:rect id="Rectangle 116" o:spid="_x0000_s1054" style="position:absolute;left:3225;top:10733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uHcUA&#10;AADdAAAADwAAAGRycy9kb3ducmV2LnhtbESPUWvCMBSF3wf+h3CFvc20k82tGkWGgjAmVMfw8dJc&#10;m2JzU5Ksdv9+GQx8PJxzvsNZrAbbip58aBwryCcZCOLK6YZrBZ/H7cMLiBCRNbaOScEPBVgtR3cL&#10;LLS7ckn9IdYiQTgUqMDE2BVShsqQxTBxHXHyzs5bjEn6WmqP1wS3rXzMsmdpseG0YLCjN0PV5fBt&#10;FfTe9Nnm/YteL/ZpH9iW049TqdT9eFjPQUQa4i38395pBbN8l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a4d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17" o:spid="_x0000_s1055" style="position:absolute;left:3225;top:1125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wasUA&#10;AADdAAAADwAAAGRycy9kb3ducmV2LnhtbESPQWsCMRSE7wX/Q3iCt5pVsbZbo5SiIEgLa0V6fGxe&#10;N4ublyWJ6/rvTaHQ4zAz3zDLdW8b0ZEPtWMFk3EGgrh0uuZKwfFr+/gMIkRkjY1jUnCjAOvV4GGJ&#10;uXZXLqg7xEokCIccFZgY21zKUBqyGMauJU7ej/MWY5K+ktrjNcFtI6dZ9iQt1pwWDLb0bqg8Hy5W&#10;QedNl232J3o52/lnYFvMPr4LpUbD/u0VRKQ+/of/2jutYDFZTO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BqxQAAAN0AAAAPAAAAAAAAAAAAAAAAAJgCAABkcnMv&#10;ZG93bnJldi54bWxQSwUGAAAAAAQABAD1AAAAigMAAAAA&#10;" fillcolor="#c3d69b">
                  <v:shadow on="t"/>
                  <v:textbox inset="5.85pt,.7pt,5.85pt,.7pt"/>
                </v:rect>
                <v:rect id="Rectangle 118" o:spid="_x0000_s1056" style="position:absolute;left:3225;top:1179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V8cUA&#10;AADdAAAADwAAAGRycy9kb3ducmV2LnhtbESPQWsCMRSE7wX/Q3iCt5q1Ym23RimiIEgLa0V6fGxe&#10;N4ublyWJ6/rvTaHQ4zAz3zCLVW8b0ZEPtWMFk3EGgrh0uuZKwfFr+/gCIkRkjY1jUnCjAKvl4GGB&#10;uXZXLqg7xEokCIccFZgY21zKUBqyGMauJU7ej/MWY5K+ktrjNcFtI5+y7FlarDktGGxpbag8Hy5W&#10;QedNl232J3o929lnYFtMP74LpUbD/v0NRKQ+/of/2jutYD6ZT+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5XxxQAAAN0AAAAPAAAAAAAAAAAAAAAAAJgCAABkcnMv&#10;ZG93bnJldi54bWxQSwUGAAAAAAQABAD1AAAAigMAAAAA&#10;" fillcolor="#c3d69b">
                  <v:shadow on="t"/>
                  <v:textbox inset="5.85pt,.7pt,5.85pt,.7pt"/>
                </v:rect>
              </v:group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58C36C2" wp14:editId="3F1D623B">
                <wp:simplePos x="0" y="0"/>
                <wp:positionH relativeFrom="column">
                  <wp:posOffset>1727309</wp:posOffset>
                </wp:positionH>
                <wp:positionV relativeFrom="paragraph">
                  <wp:posOffset>6312535</wp:posOffset>
                </wp:positionV>
                <wp:extent cx="434340" cy="2140585"/>
                <wp:effectExtent l="0" t="0" r="22860" b="12065"/>
                <wp:wrapNone/>
                <wp:docPr id="718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2140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4642" w:rsidRPr="00C52B80" w:rsidRDefault="004B4642" w:rsidP="001921B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ＳＣＵ</w:t>
                            </w:r>
                            <w:r w:rsidRPr="00C52B80">
                              <w:rPr>
                                <w:rFonts w:asciiTheme="majorEastAsia" w:eastAsiaTheme="majorEastAsia" w:hAnsiTheme="majorEastAsia" w:hint="eastAsia"/>
                                <w:lang w:eastAsia="ja-JP"/>
                              </w:rPr>
                              <w:t>本部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34" o:spid="_x0000_s1057" style="position:absolute;left:0;text-align:left;margin-left:136pt;margin-top:497.05pt;width:34.2pt;height:168.5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" fillcolor="#93cddd">
                <v:textbox inset="5.85pt,.7pt,5.85pt,.7pt">
                  <w:txbxContent>
                    <w:p w:rsidR="004B4642" w:rsidRPr="00C52B80" w:rsidRDefault="004B4642" w:rsidP="001921B3">
                      <w:pPr>
                        <w:jc w:val="center"/>
                        <w:rPr>
                          <w:rFonts w:asciiTheme="majorEastAsia" w:eastAsiaTheme="majorEastAsia" w:hAnsiTheme="majorEastAsia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ＳＣＵ</w:t>
                      </w:r>
                      <w:r w:rsidRPr="00C52B80">
                        <w:rPr>
                          <w:rFonts w:asciiTheme="majorEastAsia" w:eastAsiaTheme="majorEastAsia" w:hAnsiTheme="majorEastAsia" w:hint="eastAsia"/>
                          <w:lang w:eastAsia="ja-JP"/>
                        </w:rPr>
                        <w:t>本部</w:t>
                      </w:r>
                    </w:p>
                  </w:txbxContent>
                </v:textbox>
              </v:roundrect>
            </w:pict>
          </mc:Fallback>
        </mc:AlternateContent>
      </w:r>
      <w:r w:rsidR="003524BA">
        <w:rPr>
          <w:rFonts w:ascii="ＭＳ ゴシック" w:eastAsia="ＭＳ ゴシック" w:hAnsi="ＭＳ ゴシック"/>
          <w:noProof/>
          <w:sz w:val="22"/>
          <w:lang w:eastAsia="ja-JP"/>
        </w:rPr>
        <w:drawing>
          <wp:anchor distT="0" distB="0" distL="114300" distR="114300" simplePos="0" relativeHeight="251823616" behindDoc="0" locked="0" layoutInCell="1" allowOverlap="1" wp14:anchorId="79170271" wp14:editId="02C5A283">
            <wp:simplePos x="0" y="0"/>
            <wp:positionH relativeFrom="column">
              <wp:posOffset>10589895</wp:posOffset>
            </wp:positionH>
            <wp:positionV relativeFrom="paragraph">
              <wp:posOffset>8205470</wp:posOffset>
            </wp:positionV>
            <wp:extent cx="647700" cy="469265"/>
            <wp:effectExtent l="0" t="0" r="0" b="0"/>
            <wp:wrapNone/>
            <wp:docPr id="81" name="図 81" descr="PA18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1858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0000" b="90000" l="10000" r="90000">
                                  <a14:foregroundMark x1="74654" y1="26994" x2="83410" y2="23926"/>
                                  <a14:foregroundMark x1="75115" y1="29448" x2="85253" y2="30061"/>
                                  <a14:foregroundMark x1="77880" y1="30061" x2="88940" y2="30675"/>
                                  <a14:foregroundMark x1="68664" y1="30061" x2="64055" y2="33742"/>
                                  <a14:backgroundMark x1="35268" y1="27381" x2="37054" y2="29464"/>
                                  <a14:backgroundMark x1="37500" y1="32440" x2="38393" y2="37798"/>
                                  <a14:backgroundMark x1="60268" y1="26488" x2="74777" y2="25000"/>
                                  <a14:backgroundMark x1="43527" y1="72917" x2="66295" y2="68750"/>
                                  <a14:backgroundMark x1="17857" y1="25893" x2="15848" y2="29167"/>
                                  <a14:backgroundMark x1="38393" y1="46726" x2="38393" y2="46726"/>
                                  <a14:backgroundMark x1="21652" y1="65774" x2="41518" y2="68452"/>
                                  <a14:backgroundMark x1="43080" y1="68452" x2="66741" y2="61607"/>
                                  <a14:backgroundMark x1="41014" y1="28221" x2="64977" y2="30061"/>
                                  <a14:backgroundMark x1="66820" y1="30675" x2="62673" y2="31902"/>
                                  <a14:backgroundMark x1="62673" y1="32515" x2="63134" y2="36810"/>
                                  <a14:backgroundMark x1="74654" y1="31902" x2="89862" y2="32515"/>
                                  <a14:backgroundMark x1="77880" y1="28221" x2="88940" y2="294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F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784308" wp14:editId="09B08804">
                <wp:simplePos x="0" y="0"/>
                <wp:positionH relativeFrom="column">
                  <wp:posOffset>8059420</wp:posOffset>
                </wp:positionH>
                <wp:positionV relativeFrom="paragraph">
                  <wp:posOffset>6358255</wp:posOffset>
                </wp:positionV>
                <wp:extent cx="4762500" cy="428625"/>
                <wp:effectExtent l="0" t="0" r="57150" b="66675"/>
                <wp:wrapNone/>
                <wp:docPr id="719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286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B4642" w:rsidRPr="00A84961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HGPｺﾞｼｯｸM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A84961">
                              <w:rPr>
                                <w:rFonts w:ascii="HGPｺﾞｼｯｸM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・エアーテント　　３台　・発電機　３台　・デジタルトランシーバー 20台</w:t>
                            </w:r>
                          </w:p>
                          <w:p w:rsidR="004B4642" w:rsidRPr="00A84961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HGPｺﾞｼｯｸM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A84961">
                              <w:rPr>
                                <w:rFonts w:ascii="HGPｺﾞｼｯｸM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・大型モニター　４台　・パソコン　８台　　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58" type="#_x0000_t176" style="position:absolute;left:0;text-align:left;margin-left:634.6pt;margin-top:500.65pt;width:375pt;height:33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" strokecolor="#984807">
                <v:shadow on="t"/>
                <v:textbox inset="5.85pt,.7pt,5.85pt,.7pt">
                  <w:txbxContent>
                    <w:p w:rsidR="004B4642" w:rsidRPr="00A84961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HGPｺﾞｼｯｸM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A84961">
                        <w:rPr>
                          <w:rFonts w:ascii="HGPｺﾞｼｯｸM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・エアーテント　　３台　・発電機　３台　・デジタルトランシーバー 20台</w:t>
                      </w:r>
                    </w:p>
                    <w:p w:rsidR="004B4642" w:rsidRPr="00A84961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HGPｺﾞｼｯｸM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A84961">
                        <w:rPr>
                          <w:rFonts w:ascii="HGPｺﾞｼｯｸM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・大型モニター　４台　・パソコン　８台　　など</w:t>
                      </w:r>
                    </w:p>
                  </w:txbxContent>
                </v:textbox>
              </v:shape>
            </w:pict>
          </mc:Fallback>
        </mc:AlternateContent>
      </w:r>
      <w:r w:rsidR="00A84961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80608" behindDoc="0" locked="0" layoutInCell="1" allowOverlap="1" wp14:anchorId="545EA98A" wp14:editId="4E9AF3CA">
                <wp:simplePos x="0" y="0"/>
                <wp:positionH relativeFrom="page">
                  <wp:posOffset>8023543</wp:posOffset>
                </wp:positionH>
                <wp:positionV relativeFrom="page">
                  <wp:posOffset>1571625</wp:posOffset>
                </wp:positionV>
                <wp:extent cx="6515735" cy="563880"/>
                <wp:effectExtent l="0" t="0" r="0" b="7620"/>
                <wp:wrapNone/>
                <wp:docPr id="719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906B60" w:rsidRDefault="004B4642" w:rsidP="00A84961">
                            <w:pPr>
                              <w:ind w:firstLineChars="100" w:firstLine="240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lang w:eastAsia="ja-JP"/>
                              </w:rPr>
                            </w:pPr>
                            <w:r w:rsidRPr="00906B60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lang w:eastAsia="ja-JP"/>
                              </w:rPr>
                              <w:t>災害拠点病院、自衛隊、警察、消防機関などと連携し、府内の災害時医療体制の</w:t>
                            </w:r>
                          </w:p>
                          <w:p w:rsidR="004B4642" w:rsidRPr="00906B60" w:rsidRDefault="004B4642" w:rsidP="00EF5238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lang w:eastAsia="ja-JP"/>
                              </w:rPr>
                            </w:pPr>
                            <w:r w:rsidRPr="00906B60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lang w:eastAsia="ja-JP"/>
                              </w:rPr>
                              <w:t>充実を図ります。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9" type="#_x0000_t202" style="position:absolute;left:0;text-align:left;margin-left:631.8pt;margin-top:123.75pt;width:513.05pt;height:44.4pt;z-index:251780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4B4642" w:rsidRPr="00906B60" w:rsidRDefault="004B4642" w:rsidP="00A84961">
                      <w:pPr>
                        <w:ind w:firstLineChars="100" w:firstLine="240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lang w:eastAsia="ja-JP"/>
                        </w:rPr>
                      </w:pPr>
                      <w:r w:rsidRPr="00906B60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lang w:eastAsia="ja-JP"/>
                        </w:rPr>
                        <w:t>災害拠点病院、自衛隊、警察、消防機関などと連携し、府内の災害時医療体制の</w:t>
                      </w:r>
                    </w:p>
                    <w:p w:rsidR="004B4642" w:rsidRPr="00906B60" w:rsidRDefault="004B4642" w:rsidP="00EF5238">
                      <w:pPr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lang w:eastAsia="ja-JP"/>
                        </w:rPr>
                      </w:pPr>
                      <w:r w:rsidRPr="00906B60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lang w:eastAsia="ja-JP"/>
                        </w:rPr>
                        <w:t>充実を図ります。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496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987725D" wp14:editId="4C3B156D">
                <wp:simplePos x="0" y="0"/>
                <wp:positionH relativeFrom="column">
                  <wp:posOffset>8059420</wp:posOffset>
                </wp:positionH>
                <wp:positionV relativeFrom="paragraph">
                  <wp:posOffset>3410585</wp:posOffset>
                </wp:positionV>
                <wp:extent cx="5166995" cy="990600"/>
                <wp:effectExtent l="0" t="0" r="52705" b="57150"/>
                <wp:wrapNone/>
                <wp:docPr id="719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6995" cy="9906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B4642" w:rsidRPr="009814D4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・生体情報モニター　１５台　　・ポータブル人工呼吸器　６台</w:t>
                            </w:r>
                          </w:p>
                          <w:p w:rsidR="004B4642" w:rsidRPr="009814D4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・Ｓ</w:t>
                            </w:r>
                            <w:r>
                              <w:rPr>
                                <w:rFonts w:ascii="HGPｺﾞｼｯｸM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ｐ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Ｏ</w:t>
                            </w:r>
                            <w:r w:rsidRP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vertAlign w:val="subscript"/>
                                <w:lang w:val="en" w:eastAsia="ja-JP"/>
                              </w:rPr>
                              <w:t>２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モニター　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 w:rsid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 w:rsid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１２台　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　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・輸液ポンプ　１２台　　・携帯用吸引器　７台</w:t>
                            </w:r>
                          </w:p>
                          <w:p w:rsidR="004B4642" w:rsidRPr="009814D4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・携帯型超音波診断装置　２台　　・自動体外式除細動器　２台</w:t>
                            </w:r>
                          </w:p>
                          <w:p w:rsidR="004B4642" w:rsidRPr="009814D4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・折り畳みベッド　</w:t>
                            </w:r>
                            <w:r w:rsid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     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３０台</w:t>
                            </w:r>
                            <w:r w:rsid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・担架　２４台　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   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・患者搬送用台車　４台</w:t>
                            </w:r>
                          </w:p>
                          <w:p w:rsidR="004B4642" w:rsidRPr="009814D4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・酸素ボンベ　</w:t>
                            </w:r>
                            <w:r w:rsidR="00A84961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 xml:space="preserve">  </w:t>
                            </w:r>
                            <w:r w:rsidRPr="009814D4">
                              <w:rPr>
                                <w:rFonts w:ascii="Arial" w:eastAsia="HGPｺﾞｼｯｸM" w:hAnsi="Arial" w:cs="Arial" w:hint="eastAsia"/>
                                <w:color w:val="404040" w:themeColor="text1" w:themeTint="BF"/>
                                <w:sz w:val="24"/>
                                <w:szCs w:val="17"/>
                                <w:lang w:val="en" w:eastAsia="ja-JP"/>
                              </w:rPr>
                              <w:t>・点滴架台　など</w:t>
                            </w:r>
                          </w:p>
                          <w:p w:rsidR="004B4642" w:rsidRPr="00190CC3" w:rsidRDefault="004B4642" w:rsidP="001921B3">
                            <w:pPr>
                              <w:widowControl w:val="0"/>
                              <w:rPr>
                                <w:rFonts w:ascii="Arial" w:hAnsi="Arial" w:cs="Arial"/>
                                <w:color w:val="EF792F"/>
                                <w:sz w:val="32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60" type="#_x0000_t176" style="position:absolute;left:0;text-align:left;margin-left:634.6pt;margin-top:268.55pt;width:406.85pt;height:7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" strokecolor="#984807">
                <v:shadow on="t"/>
                <v:textbox inset="5.85pt,.7pt,5.85pt,.7pt">
                  <w:txbxContent>
                    <w:p w:rsidR="004B4642" w:rsidRPr="009814D4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・生体情報モニター　１５台　　・ポータブル人工呼吸器　６台</w:t>
                      </w:r>
                    </w:p>
                    <w:p w:rsidR="004B4642" w:rsidRPr="009814D4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・Ｓ</w:t>
                      </w:r>
                      <w:r>
                        <w:rPr>
                          <w:rFonts w:ascii="HGPｺﾞｼｯｸM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ｐ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Ｏ</w:t>
                      </w:r>
                      <w:r w:rsidRP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vertAlign w:val="subscript"/>
                          <w:lang w:val="en" w:eastAsia="ja-JP"/>
                        </w:rPr>
                        <w:t>２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モニター　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 w:rsid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 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 w:rsid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１２台　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　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・輸液ポンプ　１２台　　・携帯用吸引器　７台</w:t>
                      </w:r>
                    </w:p>
                    <w:p w:rsidR="004B4642" w:rsidRPr="009814D4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・携帯型超音波診断装置　２台　　・自動体外式除細動器　２台</w:t>
                      </w:r>
                    </w:p>
                    <w:p w:rsidR="004B4642" w:rsidRPr="009814D4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・折り畳みベッド　</w:t>
                      </w:r>
                      <w:r w:rsid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     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３０台</w:t>
                      </w:r>
                      <w:r w:rsid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　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・担架　２４台　</w:t>
                      </w:r>
                      <w:r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   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・患者搬送用台車　４台</w:t>
                      </w:r>
                    </w:p>
                    <w:p w:rsidR="004B4642" w:rsidRPr="009814D4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</w:pP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・酸素ボンベ　</w:t>
                      </w:r>
                      <w:r w:rsidR="00A84961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 xml:space="preserve">  </w:t>
                      </w:r>
                      <w:r w:rsidRPr="009814D4">
                        <w:rPr>
                          <w:rFonts w:ascii="Arial" w:eastAsia="HGPｺﾞｼｯｸM" w:hAnsi="Arial" w:cs="Arial" w:hint="eastAsia"/>
                          <w:color w:val="404040" w:themeColor="text1" w:themeTint="BF"/>
                          <w:sz w:val="24"/>
                          <w:szCs w:val="17"/>
                          <w:lang w:val="en" w:eastAsia="ja-JP"/>
                        </w:rPr>
                        <w:t>・点滴架台　など</w:t>
                      </w:r>
                    </w:p>
                    <w:p w:rsidR="004B4642" w:rsidRPr="00190CC3" w:rsidRDefault="004B4642" w:rsidP="001921B3">
                      <w:pPr>
                        <w:widowControl w:val="0"/>
                        <w:rPr>
                          <w:rFonts w:ascii="Arial" w:hAnsi="Arial" w:cs="Arial"/>
                          <w:color w:val="EF792F"/>
                          <w:sz w:val="32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464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1B1E6EB" wp14:editId="70F4838F">
                <wp:simplePos x="0" y="0"/>
                <wp:positionH relativeFrom="column">
                  <wp:posOffset>4259580</wp:posOffset>
                </wp:positionH>
                <wp:positionV relativeFrom="paragraph">
                  <wp:posOffset>8354060</wp:posOffset>
                </wp:positionV>
                <wp:extent cx="2381250" cy="933450"/>
                <wp:effectExtent l="38100" t="38100" r="114300" b="114300"/>
                <wp:wrapNone/>
                <wp:docPr id="1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933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Pr="004B4642" w:rsidRDefault="004B4642" w:rsidP="001921B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lang w:eastAsia="ja-JP"/>
                              </w:rPr>
                            </w:pPr>
                            <w:r w:rsidRPr="004B46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lang w:eastAsia="ja-JP"/>
                              </w:rPr>
                              <w:t>【施設概要】</w:t>
                            </w:r>
                          </w:p>
                          <w:p w:rsidR="004B4642" w:rsidRPr="004B4642" w:rsidRDefault="004B4642" w:rsidP="001921B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lang w:eastAsia="ja-JP"/>
                              </w:rPr>
                            </w:pPr>
                            <w:r w:rsidRPr="004B46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lang w:eastAsia="ja-JP"/>
                              </w:rPr>
                              <w:t>・鉄骨造　　　２階建</w:t>
                            </w:r>
                          </w:p>
                          <w:p w:rsidR="004B4642" w:rsidRPr="004B4642" w:rsidRDefault="004B4642" w:rsidP="001921B3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lang w:eastAsia="ja-JP"/>
                              </w:rPr>
                            </w:pPr>
                            <w:r w:rsidRPr="004B46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lang w:eastAsia="ja-JP"/>
                              </w:rPr>
                              <w:t>・建築面積　416㎡　延床面積　488㎡</w:t>
                            </w:r>
                          </w:p>
                          <w:p w:rsidR="004B4642" w:rsidRPr="004B4642" w:rsidRDefault="004B4642" w:rsidP="004B4642">
                            <w:pPr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lang w:eastAsia="ja-JP"/>
                              </w:rPr>
                            </w:pPr>
                            <w:r w:rsidRPr="004B46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lang w:eastAsia="ja-JP"/>
                              </w:rPr>
                              <w:t>・平時は大阪府警本部航空隊ヘリの格納庫として使用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176" style="position:absolute;left:0;text-align:left;margin-left:335.4pt;margin-top:657.8pt;width:187.5pt;height:73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">
                <v:shadow on="t" color="black" opacity="26214f" origin="-.5,-.5" offset=".74836mm,.74836mm"/>
                <v:textbox inset="5.85pt,.7pt,5.85pt,.7pt">
                  <w:txbxContent>
                    <w:p w:rsidR="004B4642" w:rsidRPr="004B4642" w:rsidRDefault="004B4642" w:rsidP="001921B3">
                      <w:pPr>
                        <w:rPr>
                          <w:rFonts w:asciiTheme="majorEastAsia" w:eastAsiaTheme="majorEastAsia" w:hAnsiTheme="majorEastAsia"/>
                          <w:sz w:val="18"/>
                          <w:lang w:eastAsia="ja-JP"/>
                        </w:rPr>
                      </w:pPr>
                      <w:r w:rsidRPr="004B4642">
                        <w:rPr>
                          <w:rFonts w:asciiTheme="majorEastAsia" w:eastAsiaTheme="majorEastAsia" w:hAnsiTheme="majorEastAsia" w:hint="eastAsia"/>
                          <w:sz w:val="18"/>
                          <w:lang w:eastAsia="ja-JP"/>
                        </w:rPr>
                        <w:t>【施設概要】</w:t>
                      </w:r>
                    </w:p>
                    <w:p w:rsidR="004B4642" w:rsidRPr="004B4642" w:rsidRDefault="004B4642" w:rsidP="001921B3">
                      <w:pPr>
                        <w:rPr>
                          <w:rFonts w:asciiTheme="majorEastAsia" w:eastAsiaTheme="majorEastAsia" w:hAnsiTheme="majorEastAsia"/>
                          <w:sz w:val="18"/>
                          <w:lang w:eastAsia="ja-JP"/>
                        </w:rPr>
                      </w:pPr>
                      <w:r w:rsidRPr="004B4642">
                        <w:rPr>
                          <w:rFonts w:asciiTheme="majorEastAsia" w:eastAsiaTheme="majorEastAsia" w:hAnsiTheme="majorEastAsia" w:hint="eastAsia"/>
                          <w:sz w:val="18"/>
                          <w:lang w:eastAsia="ja-JP"/>
                        </w:rPr>
                        <w:t>・鉄骨造　　　２階建</w:t>
                      </w:r>
                    </w:p>
                    <w:p w:rsidR="004B4642" w:rsidRPr="004B4642" w:rsidRDefault="004B4642" w:rsidP="001921B3">
                      <w:pPr>
                        <w:rPr>
                          <w:rFonts w:asciiTheme="majorEastAsia" w:eastAsiaTheme="majorEastAsia" w:hAnsiTheme="majorEastAsia"/>
                          <w:sz w:val="18"/>
                          <w:lang w:eastAsia="ja-JP"/>
                        </w:rPr>
                      </w:pPr>
                      <w:r w:rsidRPr="004B4642">
                        <w:rPr>
                          <w:rFonts w:asciiTheme="majorEastAsia" w:eastAsiaTheme="majorEastAsia" w:hAnsiTheme="majorEastAsia" w:hint="eastAsia"/>
                          <w:sz w:val="18"/>
                          <w:lang w:eastAsia="ja-JP"/>
                        </w:rPr>
                        <w:t>・建築面積　416㎡　延床面積　488㎡</w:t>
                      </w:r>
                    </w:p>
                    <w:p w:rsidR="004B4642" w:rsidRPr="004B4642" w:rsidRDefault="004B4642" w:rsidP="004B4642">
                      <w:pPr>
                        <w:ind w:left="180" w:hangingChars="100" w:hanging="180"/>
                        <w:rPr>
                          <w:rFonts w:asciiTheme="majorEastAsia" w:eastAsiaTheme="majorEastAsia" w:hAnsiTheme="majorEastAsia"/>
                          <w:sz w:val="18"/>
                          <w:lang w:eastAsia="ja-JP"/>
                        </w:rPr>
                      </w:pPr>
                      <w:r w:rsidRPr="004B4642">
                        <w:rPr>
                          <w:rFonts w:asciiTheme="majorEastAsia" w:eastAsiaTheme="majorEastAsia" w:hAnsiTheme="majorEastAsia" w:hint="eastAsia"/>
                          <w:sz w:val="18"/>
                          <w:lang w:eastAsia="ja-JP"/>
                        </w:rPr>
                        <w:t>・平時は大阪府警本部航空隊ヘリの格納庫として使用</w:t>
                      </w:r>
                    </w:p>
                  </w:txbxContent>
                </v:textbox>
              </v:shape>
            </w:pict>
          </mc:Fallback>
        </mc:AlternateContent>
      </w:r>
      <w:r w:rsidR="004B4642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6F67FC02" wp14:editId="033BCAB2">
                <wp:simplePos x="0" y="0"/>
                <wp:positionH relativeFrom="page">
                  <wp:posOffset>4497388</wp:posOffset>
                </wp:positionH>
                <wp:positionV relativeFrom="page">
                  <wp:posOffset>7972425</wp:posOffset>
                </wp:positionV>
                <wp:extent cx="2338387" cy="1876425"/>
                <wp:effectExtent l="0" t="0" r="5080" b="9525"/>
                <wp:wrapNone/>
                <wp:docPr id="719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387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473A97" w:rsidRDefault="004B4642" w:rsidP="004B4642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Theme="majorEastAsia" w:eastAsiaTheme="majorEastAsia" w:hAnsiTheme="majorEastAsia" w:cs="Arial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</w:pP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災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害時には１２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床を展開し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ＤＭＡＴが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必要な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医療活動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を行います。また、大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規模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災害時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など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ＳＣＵ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内部だけで患者を収容しきれない場合には、周辺の敷地にエア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－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テントを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設置し</w:t>
                            </w:r>
                            <w:r w:rsidRPr="00473A97"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color w:val="auto"/>
                                <w:sz w:val="22"/>
                                <w:szCs w:val="17"/>
                                <w:lang w:val="en" w:eastAsia="ja-JP"/>
                              </w:rPr>
                              <w:t>対応します。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2" type="#_x0000_t202" style="position:absolute;left:0;text-align:left;margin-left:354.15pt;margin-top:627.75pt;width:184.1pt;height:147.75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4B4642" w:rsidRPr="00473A97" w:rsidRDefault="004B4642" w:rsidP="004B4642">
                      <w:pPr>
                        <w:widowControl w:val="0"/>
                        <w:spacing w:line="280" w:lineRule="exact"/>
                        <w:jc w:val="both"/>
                        <w:rPr>
                          <w:rFonts w:asciiTheme="majorEastAsia" w:eastAsiaTheme="majorEastAsia" w:hAnsiTheme="majorEastAsia" w:cs="Arial"/>
                          <w:color w:val="auto"/>
                          <w:sz w:val="22"/>
                          <w:szCs w:val="17"/>
                          <w:lang w:val="en" w:eastAsia="ja-JP"/>
                        </w:rPr>
                      </w:pP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災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害時には１２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床を展開し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ＤＭＡＴが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必要な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医療活動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を行います。また、大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規模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災害時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など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ＳＣＵ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内部だけで患者を収容しきれない場合には、周辺の敷地にエア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－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テントを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設置し</w:t>
                      </w:r>
                      <w:r w:rsidRPr="00473A97"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color w:val="auto"/>
                          <w:sz w:val="22"/>
                          <w:szCs w:val="17"/>
                          <w:lang w:val="en" w:eastAsia="ja-JP"/>
                        </w:rPr>
                        <w:t>対応します。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5AAB">
        <w:rPr>
          <w:noProof/>
          <w:lang w:eastAsia="ja-JP"/>
        </w:rPr>
        <w:drawing>
          <wp:anchor distT="0" distB="0" distL="114300" distR="114300" simplePos="0" relativeHeight="251774464" behindDoc="0" locked="0" layoutInCell="1" allowOverlap="1" wp14:anchorId="27DBCCC8" wp14:editId="364BDE64">
            <wp:simplePos x="0" y="0"/>
            <wp:positionH relativeFrom="column">
              <wp:posOffset>12773025</wp:posOffset>
            </wp:positionH>
            <wp:positionV relativeFrom="paragraph">
              <wp:posOffset>4743450</wp:posOffset>
            </wp:positionV>
            <wp:extent cx="914400" cy="1185545"/>
            <wp:effectExtent l="0" t="0" r="0" b="0"/>
            <wp:wrapNone/>
            <wp:docPr id="70" name="図 4" descr="説明: IPST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説明: IPSTAR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79F629F" wp14:editId="58971B64">
                <wp:simplePos x="0" y="0"/>
                <wp:positionH relativeFrom="column">
                  <wp:posOffset>2252345</wp:posOffset>
                </wp:positionH>
                <wp:positionV relativeFrom="paragraph">
                  <wp:posOffset>5360670</wp:posOffset>
                </wp:positionV>
                <wp:extent cx="213995" cy="461645"/>
                <wp:effectExtent l="0" t="0" r="0" b="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461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9" o:spid="_x0000_s1026" style="position:absolute;left:0;text-align:left;margin-left:177.35pt;margin-top:422.1pt;width:16.85pt;height:36.3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" fillcolor="white [3212]" stroked="f" strokeweight="2pt"/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802BCEC" wp14:editId="5C166B4C">
                <wp:simplePos x="0" y="0"/>
                <wp:positionH relativeFrom="column">
                  <wp:posOffset>1814195</wp:posOffset>
                </wp:positionH>
                <wp:positionV relativeFrom="paragraph">
                  <wp:posOffset>5127625</wp:posOffset>
                </wp:positionV>
                <wp:extent cx="261620" cy="90170"/>
                <wp:effectExtent l="0" t="0" r="5080" b="508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90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0" o:spid="_x0000_s1026" style="position:absolute;left:0;text-align:left;margin-left:142.85pt;margin-top:403.75pt;width:20.6pt;height:7.1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" fillcolor="white [3212]" stroked="f" strokeweight="2pt"/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31F19F9" wp14:editId="3B345DB8">
                <wp:simplePos x="0" y="0"/>
                <wp:positionH relativeFrom="column">
                  <wp:posOffset>1509713</wp:posOffset>
                </wp:positionH>
                <wp:positionV relativeFrom="paragraph">
                  <wp:posOffset>5494655</wp:posOffset>
                </wp:positionV>
                <wp:extent cx="304800" cy="90488"/>
                <wp:effectExtent l="0" t="0" r="0" b="5080"/>
                <wp:wrapNone/>
                <wp:docPr id="301" name="正方形/長方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0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1" o:spid="_x0000_s1026" style="position:absolute;left:0;text-align:left;margin-left:118.9pt;margin-top:432.65pt;width:24pt;height:7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" fillcolor="white [3212]" stroked="f" strokeweight="2pt"/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2FC23C6" wp14:editId="7DF54B27">
                <wp:simplePos x="0" y="0"/>
                <wp:positionH relativeFrom="column">
                  <wp:posOffset>3009900</wp:posOffset>
                </wp:positionH>
                <wp:positionV relativeFrom="paragraph">
                  <wp:posOffset>5389880</wp:posOffset>
                </wp:positionV>
                <wp:extent cx="609600" cy="228600"/>
                <wp:effectExtent l="0" t="0" r="0" b="0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96" o:spid="_x0000_s1026" style="position:absolute;left:0;text-align:left;margin-left:237pt;margin-top:424.4pt;width:48pt;height:18pt;z-index:2518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" fillcolor="white [3212]" stroked="f" strokeweight="2pt"/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6510A68" wp14:editId="2E091F8F">
                <wp:simplePos x="0" y="0"/>
                <wp:positionH relativeFrom="column">
                  <wp:posOffset>9591675</wp:posOffset>
                </wp:positionH>
                <wp:positionV relativeFrom="paragraph">
                  <wp:posOffset>8523287</wp:posOffset>
                </wp:positionV>
                <wp:extent cx="819150" cy="218440"/>
                <wp:effectExtent l="0" t="0" r="19050" b="10160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642" w:rsidRPr="00627E4B" w:rsidRDefault="004B4642" w:rsidP="007C4C9F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627E4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航空搬送拠点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5" o:spid="_x0000_s1063" style="position:absolute;left:0;text-align:left;margin-left:755.25pt;margin-top:671.1pt;width:64.5pt;height:17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" fillcolor="window" strokecolor="#385d8a" strokeweight="1.5pt">
                <v:textbox>
                  <w:txbxContent>
                    <w:p w:rsidR="004B4642" w:rsidRPr="00627E4B" w:rsidRDefault="004B4642" w:rsidP="007C4C9F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  <w:lang w:eastAsia="ja-JP"/>
                        </w:rPr>
                      </w:pPr>
                      <w:r w:rsidRPr="00627E4B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  <w:lang w:eastAsia="ja-JP"/>
                        </w:rPr>
                        <w:t>航空搬送拠点</w:t>
                      </w:r>
                    </w:p>
                  </w:txbxContent>
                </v:textbox>
              </v:rect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F0C7A61" wp14:editId="0CBFB561">
                <wp:simplePos x="0" y="0"/>
                <wp:positionH relativeFrom="column">
                  <wp:posOffset>7778115</wp:posOffset>
                </wp:positionH>
                <wp:positionV relativeFrom="paragraph">
                  <wp:posOffset>7091045</wp:posOffset>
                </wp:positionV>
                <wp:extent cx="2676525" cy="241300"/>
                <wp:effectExtent l="38100" t="38100" r="123825" b="120650"/>
                <wp:wrapNone/>
                <wp:docPr id="1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241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 w:rsidP="001921B3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災害時の患者搬送のイメージ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612.45pt;margin-top:558.35pt;width:210.75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Default="004B4642" w:rsidP="001921B3">
                      <w:pPr>
                        <w:widowControl w:val="0"/>
                        <w:spacing w:line="360" w:lineRule="exact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災害時の患者搬送のイメージ</w:t>
                      </w:r>
                    </w:p>
                  </w:txbxContent>
                </v:textbox>
              </v:rect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19E116C" wp14:editId="180F2524">
                <wp:simplePos x="0" y="0"/>
                <wp:positionH relativeFrom="column">
                  <wp:posOffset>7767638</wp:posOffset>
                </wp:positionH>
                <wp:positionV relativeFrom="paragraph">
                  <wp:posOffset>422593</wp:posOffset>
                </wp:positionV>
                <wp:extent cx="3581400" cy="274637"/>
                <wp:effectExtent l="38100" t="38100" r="114300" b="106680"/>
                <wp:wrapNone/>
                <wp:docPr id="1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27463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 w:rsidP="0066440C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先進的なシステムや医療資器材を整備</w:t>
                            </w:r>
                          </w:p>
                          <w:p w:rsidR="004B4642" w:rsidRDefault="004B4642" w:rsidP="0066440C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・・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611.65pt;margin-top:33.3pt;width:282pt;height:21.6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Default="004B4642" w:rsidP="0066440C">
                      <w:pPr>
                        <w:widowControl w:val="0"/>
                        <w:spacing w:line="360" w:lineRule="exact"/>
                        <w:jc w:val="both"/>
                        <w:rPr>
                          <w:rFonts w:ascii="HGPｺﾞｼｯｸM" w:eastAsia="HGPｺﾞｼｯｸM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先進的なシステムや医療資器材を整備</w:t>
                      </w:r>
                    </w:p>
                    <w:p w:rsidR="004B4642" w:rsidRDefault="004B4642" w:rsidP="0066440C">
                      <w:pPr>
                        <w:widowControl w:val="0"/>
                        <w:spacing w:line="360" w:lineRule="exact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・・</w:t>
                      </w:r>
                    </w:p>
                  </w:txbxContent>
                </v:textbox>
              </v:rect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10A5CE" wp14:editId="51B58D80">
                <wp:simplePos x="0" y="0"/>
                <wp:positionH relativeFrom="column">
                  <wp:posOffset>1285875</wp:posOffset>
                </wp:positionH>
                <wp:positionV relativeFrom="paragraph">
                  <wp:posOffset>2065973</wp:posOffset>
                </wp:positionV>
                <wp:extent cx="1581150" cy="241300"/>
                <wp:effectExtent l="38100" t="38100" r="114300" b="120650"/>
                <wp:wrapNone/>
                <wp:docPr id="17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41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 w:rsidP="001921B3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</w:pPr>
                            <w:r w:rsidRPr="00DE6CD1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八尾ＳＣＵは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・・</w:t>
                            </w:r>
                          </w:p>
                          <w:p w:rsidR="004B4642" w:rsidRDefault="004B4642" w:rsidP="001921B3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・・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101.25pt;margin-top:162.7pt;width:124.5pt;height:1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Default="004B4642" w:rsidP="001921B3">
                      <w:pPr>
                        <w:widowControl w:val="0"/>
                        <w:spacing w:line="360" w:lineRule="exact"/>
                        <w:jc w:val="both"/>
                        <w:rPr>
                          <w:rFonts w:ascii="HGPｺﾞｼｯｸM" w:eastAsia="HGPｺﾞｼｯｸM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</w:pPr>
                      <w:r w:rsidRPr="00DE6CD1"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八尾ＳＣＵは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・・</w:t>
                      </w:r>
                    </w:p>
                    <w:p w:rsidR="004B4642" w:rsidRDefault="004B4642" w:rsidP="001921B3">
                      <w:pPr>
                        <w:widowControl w:val="0"/>
                        <w:spacing w:line="360" w:lineRule="exact"/>
                        <w:jc w:val="both"/>
                        <w:rPr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・・</w:t>
                      </w:r>
                    </w:p>
                  </w:txbxContent>
                </v:textbox>
              </v:rect>
            </w:pict>
          </mc:Fallback>
        </mc:AlternateContent>
      </w:r>
      <w:r w:rsidR="00D8555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D025426" wp14:editId="1D62F7D2">
                <wp:simplePos x="0" y="0"/>
                <wp:positionH relativeFrom="column">
                  <wp:posOffset>1259205</wp:posOffset>
                </wp:positionH>
                <wp:positionV relativeFrom="paragraph">
                  <wp:posOffset>455613</wp:posOffset>
                </wp:positionV>
                <wp:extent cx="1209675" cy="266700"/>
                <wp:effectExtent l="38100" t="38100" r="123825" b="114300"/>
                <wp:wrapNone/>
                <wp:docPr id="3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Pr="00A906AB" w:rsidRDefault="004B4642" w:rsidP="001921B3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</w:pPr>
                            <w:r w:rsidRPr="00DE6CD1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ＳＣＵ</w:t>
                            </w:r>
                            <w:r w:rsidRPr="00A906AB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と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は・・</w:t>
                            </w:r>
                          </w:p>
                          <w:p w:rsidR="004B4642" w:rsidRDefault="004B4642" w:rsidP="001921B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7" style="position:absolute;left:0;text-align:left;margin-left:99.15pt;margin-top:35.9pt;width:95.25pt;height:2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Pr="00A906AB" w:rsidRDefault="004B4642" w:rsidP="001921B3">
                      <w:pPr>
                        <w:widowControl w:val="0"/>
                        <w:spacing w:line="360" w:lineRule="exact"/>
                        <w:jc w:val="both"/>
                        <w:rPr>
                          <w:rFonts w:ascii="HGPｺﾞｼｯｸM" w:eastAsia="HGPｺﾞｼｯｸM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</w:pPr>
                      <w:r w:rsidRPr="00DE6CD1"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ＳＣＵ</w:t>
                      </w:r>
                      <w:r w:rsidRPr="00A906AB"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と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は・・</w:t>
                      </w:r>
                    </w:p>
                    <w:p w:rsidR="004B4642" w:rsidRDefault="004B4642" w:rsidP="001921B3"/>
                  </w:txbxContent>
                </v:textbox>
              </v:rect>
            </w:pict>
          </mc:Fallback>
        </mc:AlternateContent>
      </w:r>
      <w:r w:rsidR="00627E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8C9E7BC" wp14:editId="74CC1D31">
                <wp:simplePos x="0" y="0"/>
                <wp:positionH relativeFrom="column">
                  <wp:posOffset>11708765</wp:posOffset>
                </wp:positionH>
                <wp:positionV relativeFrom="paragraph">
                  <wp:posOffset>8670608</wp:posOffset>
                </wp:positionV>
                <wp:extent cx="647700" cy="2286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642" w:rsidRPr="00627E4B" w:rsidRDefault="004B464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lang w:eastAsia="ja-JP"/>
                              </w:rPr>
                            </w:pPr>
                            <w:r w:rsidRPr="00627E4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lang w:eastAsia="ja-JP"/>
                              </w:rPr>
                              <w:t>域外ＳＣＵ</w:t>
                            </w:r>
                          </w:p>
                          <w:p w:rsidR="004B4642" w:rsidRPr="00627E4B" w:rsidRDefault="004B4642">
                            <w:pPr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68" type="#_x0000_t202" style="position:absolute;left:0;text-align:left;margin-left:921.95pt;margin-top:682.75pt;width:51pt;height:18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" filled="f" stroked="f" strokeweight=".5pt">
                <v:textbox>
                  <w:txbxContent>
                    <w:p w:rsidR="004B4642" w:rsidRPr="00627E4B" w:rsidRDefault="004B4642">
                      <w:pPr>
                        <w:rPr>
                          <w:rFonts w:ascii="ＭＳ Ｐゴシック" w:eastAsia="ＭＳ Ｐゴシック" w:hAnsi="ＭＳ Ｐゴシック"/>
                          <w:sz w:val="16"/>
                          <w:lang w:eastAsia="ja-JP"/>
                        </w:rPr>
                      </w:pPr>
                      <w:r w:rsidRPr="00627E4B">
                        <w:rPr>
                          <w:rFonts w:ascii="ＭＳ Ｐゴシック" w:eastAsia="ＭＳ Ｐゴシック" w:hAnsi="ＭＳ Ｐゴシック" w:hint="eastAsia"/>
                          <w:sz w:val="16"/>
                          <w:lang w:eastAsia="ja-JP"/>
                        </w:rPr>
                        <w:t>域外ＳＣＵ</w:t>
                      </w:r>
                    </w:p>
                    <w:p w:rsidR="004B4642" w:rsidRPr="00627E4B" w:rsidRDefault="004B4642">
                      <w:pPr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588D16B" wp14:editId="7CD6D002">
                <wp:simplePos x="0" y="0"/>
                <wp:positionH relativeFrom="column">
                  <wp:posOffset>11767503</wp:posOffset>
                </wp:positionH>
                <wp:positionV relativeFrom="paragraph">
                  <wp:posOffset>8693785</wp:posOffset>
                </wp:positionV>
                <wp:extent cx="523875" cy="152400"/>
                <wp:effectExtent l="0" t="0" r="28575" b="19050"/>
                <wp:wrapNone/>
                <wp:docPr id="7" name="フローチャート : 代替処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24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642" w:rsidRPr="00627E4B" w:rsidRDefault="004B4642" w:rsidP="00627E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7" o:spid="_x0000_s1069" type="#_x0000_t176" style="position:absolute;left:0;text-align:left;margin-left:926.6pt;margin-top:684.55pt;width:41.25pt;height:12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" fillcolor="window" strokecolor="windowText" strokeweight="1pt">
                <v:textbox>
                  <w:txbxContent>
                    <w:p w:rsidR="004B4642" w:rsidRPr="00627E4B" w:rsidRDefault="004B4642" w:rsidP="00627E4B">
                      <w:pP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7F6CA45" wp14:editId="31BAA856">
                <wp:simplePos x="0" y="0"/>
                <wp:positionH relativeFrom="column">
                  <wp:posOffset>11391900</wp:posOffset>
                </wp:positionH>
                <wp:positionV relativeFrom="paragraph">
                  <wp:posOffset>8461692</wp:posOffset>
                </wp:positionV>
                <wp:extent cx="819150" cy="218440"/>
                <wp:effectExtent l="0" t="0" r="19050" b="1016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642" w:rsidRPr="00627E4B" w:rsidRDefault="004B4642" w:rsidP="007C4C9F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627E4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航空搬送拠点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70" style="position:absolute;left:0;text-align:left;margin-left:897pt;margin-top:666.25pt;width:64.5pt;height:17.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" fillcolor="window" strokecolor="#385d8a" strokeweight="1.5pt">
                <v:textbox>
                  <w:txbxContent>
                    <w:p w:rsidR="004B4642" w:rsidRPr="00627E4B" w:rsidRDefault="004B4642" w:rsidP="007C4C9F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  <w:lang w:eastAsia="ja-JP"/>
                        </w:rPr>
                      </w:pPr>
                      <w:r w:rsidRPr="00627E4B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  <w:lang w:eastAsia="ja-JP"/>
                        </w:rPr>
                        <w:t>航空搬送拠点</w:t>
                      </w:r>
                    </w:p>
                  </w:txbxContent>
                </v:textbox>
              </v:rect>
            </w:pict>
          </mc:Fallback>
        </mc:AlternateContent>
      </w:r>
      <w:r w:rsidR="00627E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0D8BAF7" wp14:editId="758979C2">
                <wp:simplePos x="0" y="0"/>
                <wp:positionH relativeFrom="column">
                  <wp:posOffset>9710738</wp:posOffset>
                </wp:positionH>
                <wp:positionV relativeFrom="paragraph">
                  <wp:posOffset>8717280</wp:posOffset>
                </wp:positionV>
                <wp:extent cx="647700" cy="228600"/>
                <wp:effectExtent l="0" t="0" r="0" b="0"/>
                <wp:wrapNone/>
                <wp:docPr id="7196" name="テキスト ボックス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642" w:rsidRPr="00627E4B" w:rsidRDefault="004B4642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lang w:eastAsia="ja-JP"/>
                              </w:rPr>
                            </w:pPr>
                            <w:r w:rsidRPr="00627E4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lang w:eastAsia="ja-JP"/>
                              </w:rPr>
                              <w:t>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lang w:eastAsia="ja-JP"/>
                              </w:rPr>
                              <w:t>内</w:t>
                            </w:r>
                            <w:r w:rsidRPr="00627E4B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lang w:eastAsia="ja-JP"/>
                              </w:rPr>
                              <w:t>ＳＣＵ</w:t>
                            </w:r>
                          </w:p>
                          <w:p w:rsidR="004B4642" w:rsidRPr="00627E4B" w:rsidRDefault="004B4642">
                            <w:pPr>
                              <w:rPr>
                                <w:rFonts w:ascii="ＭＳ Ｐゴシック" w:eastAsia="ＭＳ Ｐゴシック" w:hAnsi="ＭＳ Ｐゴシック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96" o:spid="_x0000_s1071" type="#_x0000_t202" style="position:absolute;left:0;text-align:left;margin-left:764.65pt;margin-top:686.4pt;width:51pt;height:18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" filled="f" stroked="f" strokeweight=".5pt">
                <v:textbox>
                  <w:txbxContent>
                    <w:p w:rsidR="004B4642" w:rsidRPr="00627E4B" w:rsidRDefault="004B4642">
                      <w:pPr>
                        <w:rPr>
                          <w:rFonts w:ascii="ＭＳ Ｐゴシック" w:eastAsia="ＭＳ Ｐゴシック" w:hAnsi="ＭＳ Ｐゴシック"/>
                          <w:sz w:val="16"/>
                          <w:lang w:eastAsia="ja-JP"/>
                        </w:rPr>
                      </w:pPr>
                      <w:r w:rsidRPr="00627E4B">
                        <w:rPr>
                          <w:rFonts w:ascii="ＭＳ Ｐゴシック" w:eastAsia="ＭＳ Ｐゴシック" w:hAnsi="ＭＳ Ｐゴシック" w:hint="eastAsia"/>
                          <w:sz w:val="16"/>
                          <w:lang w:eastAsia="ja-JP"/>
                        </w:rPr>
                        <w:t>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lang w:eastAsia="ja-JP"/>
                        </w:rPr>
                        <w:t>内</w:t>
                      </w:r>
                      <w:r w:rsidRPr="00627E4B">
                        <w:rPr>
                          <w:rFonts w:ascii="ＭＳ Ｐゴシック" w:eastAsia="ＭＳ Ｐゴシック" w:hAnsi="ＭＳ Ｐゴシック" w:hint="eastAsia"/>
                          <w:sz w:val="16"/>
                          <w:lang w:eastAsia="ja-JP"/>
                        </w:rPr>
                        <w:t>ＳＣＵ</w:t>
                      </w:r>
                    </w:p>
                    <w:p w:rsidR="004B4642" w:rsidRPr="00627E4B" w:rsidRDefault="004B4642">
                      <w:pPr>
                        <w:rPr>
                          <w:rFonts w:ascii="ＭＳ Ｐゴシック" w:eastAsia="ＭＳ Ｐゴシック" w:hAnsi="ＭＳ Ｐゴシック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610F420" wp14:editId="437231A3">
                <wp:simplePos x="0" y="0"/>
                <wp:positionH relativeFrom="column">
                  <wp:posOffset>9762490</wp:posOffset>
                </wp:positionH>
                <wp:positionV relativeFrom="paragraph">
                  <wp:posOffset>8745855</wp:posOffset>
                </wp:positionV>
                <wp:extent cx="523875" cy="152400"/>
                <wp:effectExtent l="0" t="0" r="28575" b="19050"/>
                <wp:wrapNone/>
                <wp:docPr id="294" name="フローチャート : 代替処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24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642" w:rsidRPr="00627E4B" w:rsidRDefault="004B4642" w:rsidP="00627E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294" o:spid="_x0000_s1072" type="#_x0000_t176" style="position:absolute;left:0;text-align:left;margin-left:768.7pt;margin-top:688.65pt;width:41.25pt;height:12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" fillcolor="window" strokecolor="windowText" strokeweight="1pt">
                <v:textbox>
                  <w:txbxContent>
                    <w:p w:rsidR="004B4642" w:rsidRPr="00627E4B" w:rsidRDefault="004B4642" w:rsidP="00627E4B">
                      <w:pP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7E4B">
        <w:rPr>
          <w:noProof/>
          <w:lang w:eastAsia="ja-JP"/>
        </w:rPr>
        <w:drawing>
          <wp:anchor distT="0" distB="0" distL="114300" distR="114300" simplePos="0" relativeHeight="251775488" behindDoc="0" locked="0" layoutInCell="1" allowOverlap="1" wp14:anchorId="0EE71508" wp14:editId="521E8D13">
            <wp:simplePos x="0" y="0"/>
            <wp:positionH relativeFrom="column">
              <wp:posOffset>8319770</wp:posOffset>
            </wp:positionH>
            <wp:positionV relativeFrom="paragraph">
              <wp:posOffset>7266305</wp:posOffset>
            </wp:positionV>
            <wp:extent cx="4039235" cy="2212340"/>
            <wp:effectExtent l="57150" t="57150" r="113665" b="111760"/>
            <wp:wrapNone/>
            <wp:docPr id="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21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C9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BABA4E5" wp14:editId="72E1A09B">
                <wp:simplePos x="0" y="0"/>
                <wp:positionH relativeFrom="column">
                  <wp:posOffset>10410190</wp:posOffset>
                </wp:positionH>
                <wp:positionV relativeFrom="paragraph">
                  <wp:posOffset>8089265</wp:posOffset>
                </wp:positionV>
                <wp:extent cx="628650" cy="419100"/>
                <wp:effectExtent l="0" t="0" r="0" b="0"/>
                <wp:wrapNone/>
                <wp:docPr id="7229" name="正方形/長方形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229" o:spid="_x0000_s1026" style="position:absolute;left:0;text-align:left;margin-left:819.7pt;margin-top:636.95pt;width:49.5pt;height:3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" fillcolor="white [3212]" stroked="f" strokeweight="2pt"/>
            </w:pict>
          </mc:Fallback>
        </mc:AlternateContent>
      </w:r>
      <w:r w:rsidR="002649D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31B7C07" wp14:editId="7071CCD7">
                <wp:simplePos x="0" y="0"/>
                <wp:positionH relativeFrom="column">
                  <wp:posOffset>7886700</wp:posOffset>
                </wp:positionH>
                <wp:positionV relativeFrom="paragraph">
                  <wp:posOffset>2602230</wp:posOffset>
                </wp:positionV>
                <wp:extent cx="4819650" cy="238125"/>
                <wp:effectExtent l="0" t="0" r="0" b="0"/>
                <wp:wrapNone/>
                <wp:docPr id="7226" name="テキスト ボックス 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642" w:rsidRPr="00A81F31" w:rsidRDefault="004B4642">
                            <w:pPr>
                              <w:rPr>
                                <w:rFonts w:ascii="HGPｺﾞｼｯｸM" w:eastAsia="HGPｺﾞｼｯｸM" w:hAnsi="ＭＳ Ｐゴシック" w:cs="Arial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</w:pPr>
                            <w:r w:rsidRPr="00A81F31"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 xml:space="preserve"> </w:t>
                            </w:r>
                            <w:r w:rsidRPr="00A81F31"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３</w:t>
                            </w:r>
                            <w:proofErr w:type="spellStart"/>
                            <w:r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S</w:t>
                            </w:r>
                            <w:r w:rsidR="006E5716"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P</w:t>
                            </w:r>
                            <w:r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i</w:t>
                            </w:r>
                            <w:r w:rsidRPr="00A81F31"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：</w:t>
                            </w:r>
                            <w:r w:rsidRPr="00A81F31">
                              <w:rPr>
                                <w:rFonts w:ascii="HGPｺﾞｼｯｸM" w:eastAsia="HGPｺﾞｼｯｸM" w:hAnsi="ＭＳ Ｐゴシック" w:cs="Arial" w:hint="eastAsia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  <w:t>Smartphone supports patients and selects priority in disaster 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26" o:spid="_x0000_s1073" type="#_x0000_t202" style="position:absolute;left:0;text-align:left;margin-left:621pt;margin-top:204.9pt;width:379.5pt;height:18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" filled="f" stroked="f" strokeweight=".5pt">
                <v:textbox>
                  <w:txbxContent>
                    <w:p w:rsidR="004B4642" w:rsidRPr="00A81F31" w:rsidRDefault="004B4642">
                      <w:pPr>
                        <w:rPr>
                          <w:rFonts w:ascii="HGPｺﾞｼｯｸM" w:eastAsia="HGPｺﾞｼｯｸM" w:hAnsi="ＭＳ Ｐゴシック" w:cs="Arial"/>
                          <w:color w:val="auto"/>
                          <w:sz w:val="21"/>
                          <w:szCs w:val="17"/>
                          <w:lang w:val="en" w:eastAsia="ja-JP"/>
                        </w:rPr>
                      </w:pPr>
                      <w:r w:rsidRPr="00A81F31"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※</w:t>
                      </w:r>
                      <w:r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 xml:space="preserve"> </w:t>
                      </w:r>
                      <w:r w:rsidRPr="00A81F31"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３</w:t>
                      </w:r>
                      <w:proofErr w:type="spellStart"/>
                      <w:r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S</w:t>
                      </w:r>
                      <w:r w:rsidR="006E5716"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P</w:t>
                      </w:r>
                      <w:r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i</w:t>
                      </w:r>
                      <w:r w:rsidRPr="00A81F31"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ders</w:t>
                      </w:r>
                      <w:proofErr w:type="spellEnd"/>
                      <w:r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：</w:t>
                      </w:r>
                      <w:r w:rsidRPr="00A81F31">
                        <w:rPr>
                          <w:rFonts w:ascii="HGPｺﾞｼｯｸM" w:eastAsia="HGPｺﾞｼｯｸM" w:hAnsi="ＭＳ Ｐゴシック" w:cs="Arial" w:hint="eastAsia"/>
                          <w:color w:val="auto"/>
                          <w:sz w:val="21"/>
                          <w:szCs w:val="17"/>
                          <w:lang w:val="en" w:eastAsia="ja-JP"/>
                        </w:rPr>
                        <w:t>Smartphone supports patients and selects priority in disaster sites</w:t>
                      </w:r>
                    </w:p>
                  </w:txbxContent>
                </v:textbox>
              </v:shape>
            </w:pict>
          </mc:Fallback>
        </mc:AlternateContent>
      </w:r>
      <w:r w:rsidR="002649D4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67296" behindDoc="0" locked="0" layoutInCell="1" allowOverlap="1" wp14:anchorId="58CC4C11" wp14:editId="308EFAAC">
                <wp:simplePos x="0" y="0"/>
                <wp:positionH relativeFrom="page">
                  <wp:posOffset>8029575</wp:posOffset>
                </wp:positionH>
                <wp:positionV relativeFrom="page">
                  <wp:posOffset>2116455</wp:posOffset>
                </wp:positionV>
                <wp:extent cx="5553075" cy="5617845"/>
                <wp:effectExtent l="0" t="0" r="9525" b="1905"/>
                <wp:wrapNone/>
                <wp:docPr id="719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561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524BA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 w:hAnsi="HGP創英角ｺﾞｼｯｸUB" w:cs="Arial"/>
                                <w:b/>
                                <w:color w:val="0070C0"/>
                                <w:spacing w:val="20"/>
                                <w:w w:val="90"/>
                                <w:sz w:val="36"/>
                                <w:u w:val="single"/>
                                <w:lang w:val="en" w:eastAsia="ja-JP"/>
                              </w:rPr>
                            </w:pPr>
                            <w:r w:rsidRPr="003524BA">
                              <w:rPr>
                                <w:rFonts w:ascii="HGPｺﾞｼｯｸM" w:eastAsia="HGPｺﾞｼｯｸM" w:hAnsi="HGP創英角ｺﾞｼｯｸUB" w:cs="Arial" w:hint="eastAsia"/>
                                <w:b/>
                                <w:color w:val="0070C0"/>
                                <w:spacing w:val="20"/>
                                <w:w w:val="90"/>
                                <w:sz w:val="36"/>
                                <w:u w:val="single"/>
                                <w:lang w:val="en" w:eastAsia="ja-JP"/>
                              </w:rPr>
                              <w:t>災害対応無線患者管理システム（3S</w:t>
                            </w:r>
                            <w:r w:rsidR="006E5716" w:rsidRPr="003524BA">
                              <w:rPr>
                                <w:rFonts w:ascii="HGPｺﾞｼｯｸM" w:eastAsia="HGPｺﾞｼｯｸM" w:hAnsi="HGP創英角ｺﾞｼｯｸUB" w:cs="Arial" w:hint="eastAsia"/>
                                <w:b/>
                                <w:color w:val="0070C0"/>
                                <w:spacing w:val="20"/>
                                <w:w w:val="90"/>
                                <w:sz w:val="36"/>
                                <w:u w:val="single"/>
                                <w:lang w:val="en" w:eastAsia="ja-JP"/>
                              </w:rPr>
                              <w:t>P</w:t>
                            </w:r>
                            <w:r w:rsidRPr="003524BA">
                              <w:rPr>
                                <w:rFonts w:ascii="HGPｺﾞｼｯｸM" w:eastAsia="HGPｺﾞｼｯｸM" w:hAnsi="HGP創英角ｺﾞｼｯｸUB" w:cs="Arial" w:hint="eastAsia"/>
                                <w:b/>
                                <w:color w:val="0070C0"/>
                                <w:spacing w:val="20"/>
                                <w:w w:val="90"/>
                                <w:sz w:val="36"/>
                                <w:u w:val="single"/>
                                <w:lang w:val="en" w:eastAsia="ja-JP"/>
                              </w:rPr>
                              <w:t>iders）</w:t>
                            </w:r>
                          </w:p>
                          <w:p w:rsidR="004B4642" w:rsidRDefault="004B4642" w:rsidP="00DF0F50">
                            <w:pPr>
                              <w:widowControl w:val="0"/>
                              <w:ind w:firstLineChars="150" w:firstLine="36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 w:rsidRPr="000627A7"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災害時に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病院で多数の傷病者を受け入れる際、患者情報を紙ベース</w:t>
                            </w:r>
                          </w:p>
                          <w:p w:rsidR="004B4642" w:rsidRDefault="004B4642" w:rsidP="00DF0F50">
                            <w:pPr>
                              <w:widowControl w:val="0"/>
                              <w:ind w:firstLineChars="50" w:firstLine="12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で管理することは非常に困難です。</w:t>
                            </w:r>
                          </w:p>
                          <w:p w:rsidR="004B4642" w:rsidRDefault="004B4642" w:rsidP="00DF0F50">
                            <w:pPr>
                              <w:widowControl w:val="0"/>
                              <w:ind w:firstLineChars="150" w:firstLine="36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そこで、スマートフォンや</w:t>
                            </w:r>
                            <w:r>
                              <w:rPr>
                                <w:rFonts w:ascii="HGPｺﾞｼｯｸM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ＩＣ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タグを活用し、患者情報を無線で管理する</w:t>
                            </w:r>
                          </w:p>
                          <w:p w:rsidR="004B4642" w:rsidRDefault="004B4642" w:rsidP="00DF0F50">
                            <w:pPr>
                              <w:widowControl w:val="0"/>
                              <w:ind w:firstLineChars="50" w:firstLine="12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先進的なシステムを八尾ＳＣＵと府立急性期・総合医療センターに導入しています。</w:t>
                            </w:r>
                          </w:p>
                          <w:p w:rsidR="004B4642" w:rsidRDefault="004B4642" w:rsidP="00DF0F50">
                            <w:pPr>
                              <w:widowControl w:val="0"/>
                              <w:ind w:firstLineChars="150" w:firstLine="36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円滑に患者情報を共有することにより、災害時の医療活動の充実に努めます。</w:t>
                            </w:r>
                          </w:p>
                          <w:p w:rsidR="004B4642" w:rsidRPr="000627A7" w:rsidRDefault="004B4642" w:rsidP="002649D4">
                            <w:pPr>
                              <w:widowControl w:val="0"/>
                              <w:spacing w:line="240" w:lineRule="exact"/>
                              <w:ind w:firstLineChars="150" w:firstLine="360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Pr="00BF203C" w:rsidRDefault="004B4642" w:rsidP="00BF203C">
                            <w:pPr>
                              <w:widowControl w:val="0"/>
                              <w:spacing w:line="240" w:lineRule="atLeast"/>
                              <w:ind w:firstLineChars="100" w:firstLine="210"/>
                              <w:rPr>
                                <w:rFonts w:ascii="ＭＳ Ｐゴシック" w:eastAsia="ＭＳ Ｐゴシック" w:hAnsi="ＭＳ Ｐゴシック" w:cs="Arial"/>
                                <w:color w:val="auto"/>
                                <w:sz w:val="21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Pr="003524BA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/>
                                <w:b/>
                                <w:color w:val="0070C0"/>
                                <w:sz w:val="36"/>
                                <w:u w:val="single"/>
                                <w:lang w:val="ja-JP" w:eastAsia="ja-JP"/>
                              </w:rPr>
                            </w:pPr>
                            <w:r w:rsidRPr="003524BA">
                              <w:rPr>
                                <w:rFonts w:ascii="HGPｺﾞｼｯｸM" w:eastAsia="HGPｺﾞｼｯｸM" w:hint="eastAsia"/>
                                <w:b/>
                                <w:color w:val="0070C0"/>
                                <w:sz w:val="36"/>
                                <w:u w:val="single"/>
                                <w:lang w:val="ja-JP" w:eastAsia="ja-JP"/>
                              </w:rPr>
                              <w:t>医療機器</w:t>
                            </w: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50" w:firstLine="36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ＳＣＵにおける医療を提供するために必要な医療機器を備えています。</w:t>
                            </w: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widowControl w:val="0"/>
                              <w:spacing w:line="28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676767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 w:hAnsi="ＭＳ Ｐゴシック" w:cs="Arial"/>
                                <w:color w:val="002060"/>
                                <w:u w:val="single"/>
                                <w:lang w:val="en" w:eastAsia="ja-JP"/>
                              </w:rPr>
                            </w:pPr>
                          </w:p>
                          <w:p w:rsidR="004B4642" w:rsidRPr="003524BA" w:rsidRDefault="004B4642" w:rsidP="00D310FC">
                            <w:pPr>
                              <w:widowControl w:val="0"/>
                              <w:spacing w:line="60" w:lineRule="exact"/>
                              <w:rPr>
                                <w:rFonts w:ascii="HGPｺﾞｼｯｸM" w:eastAsia="HGPｺﾞｼｯｸM" w:hAnsi="ＭＳ Ｐゴシック" w:cs="Arial"/>
                                <w:color w:val="0070C0"/>
                                <w:u w:val="single"/>
                                <w:lang w:val="en" w:eastAsia="ja-JP"/>
                              </w:rPr>
                            </w:pPr>
                          </w:p>
                          <w:p w:rsidR="004B4642" w:rsidRPr="003524BA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 w:hAnsi="ＭＳ Ｐゴシック" w:cs="Arial"/>
                                <w:b/>
                                <w:color w:val="0070C0"/>
                                <w:sz w:val="36"/>
                                <w:u w:val="single"/>
                                <w:lang w:val="en" w:eastAsia="ja-JP"/>
                              </w:rPr>
                            </w:pPr>
                            <w:r w:rsidRPr="003524BA">
                              <w:rPr>
                                <w:rFonts w:ascii="HGPｺﾞｼｯｸM" w:eastAsia="HGPｺﾞｼｯｸM" w:hAnsi="ＭＳ Ｐゴシック" w:cs="Arial" w:hint="eastAsia"/>
                                <w:b/>
                                <w:color w:val="0070C0"/>
                                <w:sz w:val="36"/>
                                <w:u w:val="single"/>
                                <w:lang w:val="en" w:eastAsia="ja-JP"/>
                              </w:rPr>
                              <w:t>通信インフラ（インターネット環境）</w:t>
                            </w:r>
                          </w:p>
                          <w:p w:rsidR="004B4642" w:rsidRDefault="004B4642" w:rsidP="00601AC2">
                            <w:pPr>
                              <w:widowControl w:val="0"/>
                              <w:ind w:leftChars="60" w:left="120" w:firstLineChars="100" w:firstLine="24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広域災害救急医療情報システム（ＥＭＩＳ）や無線患者管理システム等を</w:t>
                            </w:r>
                          </w:p>
                          <w:p w:rsidR="00710FFE" w:rsidRDefault="004B4642" w:rsidP="00811AA8">
                            <w:pPr>
                              <w:widowControl w:val="0"/>
                              <w:ind w:leftChars="60" w:left="12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運用するには、インターネット環境が必要不可欠であることから、ＳＣＵ内及び</w:t>
                            </w:r>
                          </w:p>
                          <w:p w:rsidR="004B4642" w:rsidRDefault="004B4642" w:rsidP="00811AA8">
                            <w:pPr>
                              <w:widowControl w:val="0"/>
                              <w:ind w:leftChars="60" w:left="12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周辺に無線Ｌ</w:t>
                            </w:r>
                            <w:r w:rsidR="005E1EF8"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ＡＮ</w:t>
                            </w: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環境を整備しています。</w:t>
                            </w:r>
                          </w:p>
                          <w:p w:rsidR="004B4642" w:rsidRDefault="004B4642" w:rsidP="001921B3">
                            <w:pPr>
                              <w:widowControl w:val="0"/>
                              <w:ind w:firstLineChars="150" w:firstLine="36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また、停電時における通信手段を確保するため、衛星電話や衛星インター</w:t>
                            </w:r>
                          </w:p>
                          <w:p w:rsidR="004B4642" w:rsidRDefault="004B4642" w:rsidP="00C924BF">
                            <w:pPr>
                              <w:widowControl w:val="0"/>
                              <w:ind w:firstLineChars="50" w:firstLine="120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ネット環境も整備しています。</w:t>
                            </w:r>
                          </w:p>
                          <w:p w:rsidR="004B4642" w:rsidRDefault="004B4642" w:rsidP="00D310FC">
                            <w:pPr>
                              <w:widowControl w:val="0"/>
                              <w:spacing w:line="140" w:lineRule="exact"/>
                              <w:ind w:firstLineChars="100" w:firstLine="240"/>
                              <w:jc w:val="both"/>
                              <w:rPr>
                                <w:rFonts w:ascii="Arial" w:eastAsia="HGPｺﾞｼｯｸM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</w:p>
                          <w:p w:rsidR="004B4642" w:rsidRPr="003524BA" w:rsidRDefault="004B4642" w:rsidP="001921B3">
                            <w:pPr>
                              <w:widowControl w:val="0"/>
                              <w:rPr>
                                <w:rFonts w:ascii="HGPｺﾞｼｯｸM" w:eastAsia="HGPｺﾞｼｯｸM" w:hAnsi="ＭＳ Ｐゴシック" w:cs="Arial"/>
                                <w:b/>
                                <w:color w:val="0070C0"/>
                                <w:sz w:val="36"/>
                                <w:u w:val="single"/>
                                <w:lang w:val="en" w:eastAsia="ja-JP"/>
                              </w:rPr>
                            </w:pPr>
                            <w:r w:rsidRPr="003524BA">
                              <w:rPr>
                                <w:rFonts w:ascii="HGPｺﾞｼｯｸM" w:eastAsia="HGPｺﾞｼｯｸM" w:hAnsi="ＭＳ Ｐゴシック" w:cs="Arial" w:hint="eastAsia"/>
                                <w:b/>
                                <w:color w:val="0070C0"/>
                                <w:sz w:val="36"/>
                                <w:u w:val="single"/>
                                <w:lang w:val="en" w:eastAsia="ja-JP"/>
                              </w:rPr>
                              <w:t>その他</w:t>
                            </w:r>
                          </w:p>
                          <w:p w:rsidR="004B4642" w:rsidRPr="000627A7" w:rsidRDefault="004B4642" w:rsidP="005E1EF8">
                            <w:pPr>
                              <w:widowControl w:val="0"/>
                              <w:spacing w:line="280" w:lineRule="exact"/>
                              <w:ind w:firstLineChars="150" w:firstLine="36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</w:pPr>
                            <w:r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ＳＣＵ本部の運営等に必要な物品も備えています</w:t>
                            </w:r>
                            <w:r w:rsidRPr="000627A7">
                              <w:rPr>
                                <w:rFonts w:ascii="Arial" w:eastAsia="HGPｺﾞｼｯｸM" w:hAnsi="Arial" w:cs="Arial" w:hint="eastAsia"/>
                                <w:color w:val="auto"/>
                                <w:sz w:val="24"/>
                                <w:szCs w:val="17"/>
                                <w:lang w:val="en" w:eastAsia="ja-JP"/>
                              </w:rPr>
                              <w:t>。</w:t>
                            </w:r>
                          </w:p>
                          <w:p w:rsidR="004B4642" w:rsidRPr="00B30C26" w:rsidRDefault="004B4642" w:rsidP="001921B3">
                            <w:pPr>
                              <w:widowControl w:val="0"/>
                              <w:rPr>
                                <w:rFonts w:ascii="Arial" w:hAnsi="Arial" w:cs="Arial"/>
                                <w:color w:val="EF792F"/>
                                <w:sz w:val="32"/>
                                <w:lang w:val="en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4" type="#_x0000_t202" style="position:absolute;left:0;text-align:left;margin-left:632.25pt;margin-top:166.65pt;width:437.25pt;height:442.35pt;z-index:251767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:rsidR="004B4642" w:rsidRPr="003524BA" w:rsidRDefault="004B4642" w:rsidP="001921B3">
                      <w:pPr>
                        <w:widowControl w:val="0"/>
                        <w:rPr>
                          <w:rFonts w:ascii="HGPｺﾞｼｯｸM" w:eastAsia="HGPｺﾞｼｯｸM" w:hAnsi="HGP創英角ｺﾞｼｯｸUB" w:cs="Arial"/>
                          <w:b/>
                          <w:color w:val="0070C0"/>
                          <w:spacing w:val="20"/>
                          <w:w w:val="90"/>
                          <w:sz w:val="36"/>
                          <w:u w:val="single"/>
                          <w:lang w:val="en" w:eastAsia="ja-JP"/>
                        </w:rPr>
                      </w:pPr>
                      <w:r w:rsidRPr="003524BA">
                        <w:rPr>
                          <w:rFonts w:ascii="HGPｺﾞｼｯｸM" w:eastAsia="HGPｺﾞｼｯｸM" w:hAnsi="HGP創英角ｺﾞｼｯｸUB" w:cs="Arial" w:hint="eastAsia"/>
                          <w:b/>
                          <w:color w:val="0070C0"/>
                          <w:spacing w:val="20"/>
                          <w:w w:val="90"/>
                          <w:sz w:val="36"/>
                          <w:u w:val="single"/>
                          <w:lang w:val="en" w:eastAsia="ja-JP"/>
                        </w:rPr>
                        <w:t>災害対応無線患者管理システム（3S</w:t>
                      </w:r>
                      <w:r w:rsidR="006E5716" w:rsidRPr="003524BA">
                        <w:rPr>
                          <w:rFonts w:ascii="HGPｺﾞｼｯｸM" w:eastAsia="HGPｺﾞｼｯｸM" w:hAnsi="HGP創英角ｺﾞｼｯｸUB" w:cs="Arial" w:hint="eastAsia"/>
                          <w:b/>
                          <w:color w:val="0070C0"/>
                          <w:spacing w:val="20"/>
                          <w:w w:val="90"/>
                          <w:sz w:val="36"/>
                          <w:u w:val="single"/>
                          <w:lang w:val="en" w:eastAsia="ja-JP"/>
                        </w:rPr>
                        <w:t>P</w:t>
                      </w:r>
                      <w:r w:rsidRPr="003524BA">
                        <w:rPr>
                          <w:rFonts w:ascii="HGPｺﾞｼｯｸM" w:eastAsia="HGPｺﾞｼｯｸM" w:hAnsi="HGP創英角ｺﾞｼｯｸUB" w:cs="Arial" w:hint="eastAsia"/>
                          <w:b/>
                          <w:color w:val="0070C0"/>
                          <w:spacing w:val="20"/>
                          <w:w w:val="90"/>
                          <w:sz w:val="36"/>
                          <w:u w:val="single"/>
                          <w:lang w:val="en" w:eastAsia="ja-JP"/>
                        </w:rPr>
                        <w:t>iders）</w:t>
                      </w:r>
                    </w:p>
                    <w:p w:rsidR="004B4642" w:rsidRDefault="004B4642" w:rsidP="00DF0F50">
                      <w:pPr>
                        <w:widowControl w:val="0"/>
                        <w:ind w:firstLineChars="150" w:firstLine="36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 w:rsidRPr="000627A7"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災害時に</w:t>
                      </w: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病院で多数の傷病者を受け入れる際、患者情報を紙ベース</w:t>
                      </w:r>
                    </w:p>
                    <w:p w:rsidR="004B4642" w:rsidRDefault="004B4642" w:rsidP="00DF0F50">
                      <w:pPr>
                        <w:widowControl w:val="0"/>
                        <w:ind w:firstLineChars="50" w:firstLine="12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で管理することは非常に困難です。</w:t>
                      </w:r>
                    </w:p>
                    <w:p w:rsidR="004B4642" w:rsidRDefault="004B4642" w:rsidP="00DF0F50">
                      <w:pPr>
                        <w:widowControl w:val="0"/>
                        <w:ind w:firstLineChars="150" w:firstLine="36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そこで、スマートフォンや</w:t>
                      </w:r>
                      <w:r>
                        <w:rPr>
                          <w:rFonts w:ascii="HGPｺﾞｼｯｸM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ＩＣ</w:t>
                      </w: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タグを活用し、患者情報を無線で管理する</w:t>
                      </w:r>
                    </w:p>
                    <w:p w:rsidR="004B4642" w:rsidRDefault="004B4642" w:rsidP="00DF0F50">
                      <w:pPr>
                        <w:widowControl w:val="0"/>
                        <w:ind w:firstLineChars="50" w:firstLine="12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先進的なシステムを八尾ＳＣＵと府立急性期・総合医療センターに導入しています。</w:t>
                      </w:r>
                    </w:p>
                    <w:p w:rsidR="004B4642" w:rsidRDefault="004B4642" w:rsidP="00DF0F50">
                      <w:pPr>
                        <w:widowControl w:val="0"/>
                        <w:ind w:firstLineChars="150" w:firstLine="36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円滑に患者情報を共有することにより、災害時の医療活動の充実に努めます。</w:t>
                      </w:r>
                    </w:p>
                    <w:p w:rsidR="004B4642" w:rsidRPr="000627A7" w:rsidRDefault="004B4642" w:rsidP="002649D4">
                      <w:pPr>
                        <w:widowControl w:val="0"/>
                        <w:spacing w:line="240" w:lineRule="exact"/>
                        <w:ind w:firstLineChars="150" w:firstLine="360"/>
                        <w:rPr>
                          <w:rFonts w:ascii="Arial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Pr="00BF203C" w:rsidRDefault="004B4642" w:rsidP="00BF203C">
                      <w:pPr>
                        <w:widowControl w:val="0"/>
                        <w:spacing w:line="240" w:lineRule="atLeast"/>
                        <w:ind w:firstLineChars="100" w:firstLine="210"/>
                        <w:rPr>
                          <w:rFonts w:ascii="ＭＳ Ｐゴシック" w:eastAsia="ＭＳ Ｐゴシック" w:hAnsi="ＭＳ Ｐゴシック" w:cs="Arial"/>
                          <w:color w:val="auto"/>
                          <w:sz w:val="21"/>
                          <w:szCs w:val="17"/>
                          <w:lang w:val="en" w:eastAsia="ja-JP"/>
                        </w:rPr>
                      </w:pPr>
                    </w:p>
                    <w:p w:rsidR="004B4642" w:rsidRPr="003524BA" w:rsidRDefault="004B4642" w:rsidP="001921B3">
                      <w:pPr>
                        <w:widowControl w:val="0"/>
                        <w:rPr>
                          <w:rFonts w:ascii="HGPｺﾞｼｯｸM" w:eastAsia="HGPｺﾞｼｯｸM"/>
                          <w:b/>
                          <w:color w:val="0070C0"/>
                          <w:sz w:val="36"/>
                          <w:u w:val="single"/>
                          <w:lang w:val="ja-JP" w:eastAsia="ja-JP"/>
                        </w:rPr>
                      </w:pPr>
                      <w:r w:rsidRPr="003524BA">
                        <w:rPr>
                          <w:rFonts w:ascii="HGPｺﾞｼｯｸM" w:eastAsia="HGPｺﾞｼｯｸM" w:hint="eastAsia"/>
                          <w:b/>
                          <w:color w:val="0070C0"/>
                          <w:sz w:val="36"/>
                          <w:u w:val="single"/>
                          <w:lang w:val="ja-JP" w:eastAsia="ja-JP"/>
                        </w:rPr>
                        <w:t>医療機器</w:t>
                      </w: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50" w:firstLine="36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ＳＣＵにおける医療を提供するために必要な医療機器を備えています。</w:t>
                      </w: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widowControl w:val="0"/>
                        <w:spacing w:line="28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676767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Default="004B4642" w:rsidP="001921B3">
                      <w:pPr>
                        <w:widowControl w:val="0"/>
                        <w:rPr>
                          <w:rFonts w:ascii="HGPｺﾞｼｯｸM" w:eastAsia="HGPｺﾞｼｯｸM" w:hAnsi="ＭＳ Ｐゴシック" w:cs="Arial"/>
                          <w:color w:val="002060"/>
                          <w:u w:val="single"/>
                          <w:lang w:val="en" w:eastAsia="ja-JP"/>
                        </w:rPr>
                      </w:pPr>
                    </w:p>
                    <w:p w:rsidR="004B4642" w:rsidRPr="003524BA" w:rsidRDefault="004B4642" w:rsidP="00D310FC">
                      <w:pPr>
                        <w:widowControl w:val="0"/>
                        <w:spacing w:line="60" w:lineRule="exact"/>
                        <w:rPr>
                          <w:rFonts w:ascii="HGPｺﾞｼｯｸM" w:eastAsia="HGPｺﾞｼｯｸM" w:hAnsi="ＭＳ Ｐゴシック" w:cs="Arial"/>
                          <w:color w:val="0070C0"/>
                          <w:u w:val="single"/>
                          <w:lang w:val="en" w:eastAsia="ja-JP"/>
                        </w:rPr>
                      </w:pPr>
                    </w:p>
                    <w:p w:rsidR="004B4642" w:rsidRPr="003524BA" w:rsidRDefault="004B4642" w:rsidP="001921B3">
                      <w:pPr>
                        <w:widowControl w:val="0"/>
                        <w:rPr>
                          <w:rFonts w:ascii="HGPｺﾞｼｯｸM" w:eastAsia="HGPｺﾞｼｯｸM" w:hAnsi="ＭＳ Ｐゴシック" w:cs="Arial"/>
                          <w:b/>
                          <w:color w:val="0070C0"/>
                          <w:sz w:val="36"/>
                          <w:u w:val="single"/>
                          <w:lang w:val="en" w:eastAsia="ja-JP"/>
                        </w:rPr>
                      </w:pPr>
                      <w:r w:rsidRPr="003524BA">
                        <w:rPr>
                          <w:rFonts w:ascii="HGPｺﾞｼｯｸM" w:eastAsia="HGPｺﾞｼｯｸM" w:hAnsi="ＭＳ Ｐゴシック" w:cs="Arial" w:hint="eastAsia"/>
                          <w:b/>
                          <w:color w:val="0070C0"/>
                          <w:sz w:val="36"/>
                          <w:u w:val="single"/>
                          <w:lang w:val="en" w:eastAsia="ja-JP"/>
                        </w:rPr>
                        <w:t>通信インフラ（インターネット環境）</w:t>
                      </w:r>
                    </w:p>
                    <w:p w:rsidR="004B4642" w:rsidRDefault="004B4642" w:rsidP="00601AC2">
                      <w:pPr>
                        <w:widowControl w:val="0"/>
                        <w:ind w:leftChars="60" w:left="120" w:firstLineChars="100" w:firstLine="24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広域災害救急医療情報システム（ＥＭＩＳ）や無線患者管理システム等を</w:t>
                      </w:r>
                    </w:p>
                    <w:p w:rsidR="00710FFE" w:rsidRDefault="004B4642" w:rsidP="00811AA8">
                      <w:pPr>
                        <w:widowControl w:val="0"/>
                        <w:ind w:leftChars="60" w:left="12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運用するには、インターネット環境が必要不可欠であることから、ＳＣＵ内及び</w:t>
                      </w:r>
                    </w:p>
                    <w:p w:rsidR="004B4642" w:rsidRDefault="004B4642" w:rsidP="00811AA8">
                      <w:pPr>
                        <w:widowControl w:val="0"/>
                        <w:ind w:leftChars="60" w:left="12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周辺に無線Ｌ</w:t>
                      </w:r>
                      <w:r w:rsidR="005E1EF8"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ＡＮ</w:t>
                      </w: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環境を整備しています。</w:t>
                      </w:r>
                    </w:p>
                    <w:p w:rsidR="004B4642" w:rsidRDefault="004B4642" w:rsidP="001921B3">
                      <w:pPr>
                        <w:widowControl w:val="0"/>
                        <w:ind w:firstLineChars="150" w:firstLine="36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また、停電時における通信手段を確保するため、衛星電話や衛星インター</w:t>
                      </w:r>
                    </w:p>
                    <w:p w:rsidR="004B4642" w:rsidRDefault="004B4642" w:rsidP="00C924BF">
                      <w:pPr>
                        <w:widowControl w:val="0"/>
                        <w:ind w:firstLineChars="50" w:firstLine="120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ネット環境も整備しています。</w:t>
                      </w:r>
                    </w:p>
                    <w:p w:rsidR="004B4642" w:rsidRDefault="004B4642" w:rsidP="00D310FC">
                      <w:pPr>
                        <w:widowControl w:val="0"/>
                        <w:spacing w:line="140" w:lineRule="exact"/>
                        <w:ind w:firstLineChars="100" w:firstLine="240"/>
                        <w:jc w:val="both"/>
                        <w:rPr>
                          <w:rFonts w:ascii="Arial" w:eastAsia="HGPｺﾞｼｯｸM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</w:p>
                    <w:p w:rsidR="004B4642" w:rsidRPr="003524BA" w:rsidRDefault="004B4642" w:rsidP="001921B3">
                      <w:pPr>
                        <w:widowControl w:val="0"/>
                        <w:rPr>
                          <w:rFonts w:ascii="HGPｺﾞｼｯｸM" w:eastAsia="HGPｺﾞｼｯｸM" w:hAnsi="ＭＳ Ｐゴシック" w:cs="Arial"/>
                          <w:b/>
                          <w:color w:val="0070C0"/>
                          <w:sz w:val="36"/>
                          <w:u w:val="single"/>
                          <w:lang w:val="en" w:eastAsia="ja-JP"/>
                        </w:rPr>
                      </w:pPr>
                      <w:r w:rsidRPr="003524BA">
                        <w:rPr>
                          <w:rFonts w:ascii="HGPｺﾞｼｯｸM" w:eastAsia="HGPｺﾞｼｯｸM" w:hAnsi="ＭＳ Ｐゴシック" w:cs="Arial" w:hint="eastAsia"/>
                          <w:b/>
                          <w:color w:val="0070C0"/>
                          <w:sz w:val="36"/>
                          <w:u w:val="single"/>
                          <w:lang w:val="en" w:eastAsia="ja-JP"/>
                        </w:rPr>
                        <w:t>その他</w:t>
                      </w:r>
                    </w:p>
                    <w:p w:rsidR="004B4642" w:rsidRPr="000627A7" w:rsidRDefault="004B4642" w:rsidP="005E1EF8">
                      <w:pPr>
                        <w:widowControl w:val="0"/>
                        <w:spacing w:line="280" w:lineRule="exact"/>
                        <w:ind w:firstLineChars="150" w:firstLine="360"/>
                        <w:jc w:val="both"/>
                        <w:rPr>
                          <w:rFonts w:ascii="Arial" w:hAnsi="Arial" w:cs="Arial"/>
                          <w:color w:val="auto"/>
                          <w:sz w:val="24"/>
                          <w:szCs w:val="17"/>
                          <w:lang w:val="en" w:eastAsia="ja-JP"/>
                        </w:rPr>
                      </w:pPr>
                      <w:r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ＳＣＵ本部の運営等に必要な物品も備えています</w:t>
                      </w:r>
                      <w:r w:rsidRPr="000627A7">
                        <w:rPr>
                          <w:rFonts w:ascii="Arial" w:eastAsia="HGPｺﾞｼｯｸM" w:hAnsi="Arial" w:cs="Arial" w:hint="eastAsia"/>
                          <w:color w:val="auto"/>
                          <w:sz w:val="24"/>
                          <w:szCs w:val="17"/>
                          <w:lang w:val="en" w:eastAsia="ja-JP"/>
                        </w:rPr>
                        <w:t>。</w:t>
                      </w:r>
                    </w:p>
                    <w:p w:rsidR="004B4642" w:rsidRPr="00B30C26" w:rsidRDefault="004B4642" w:rsidP="001921B3">
                      <w:pPr>
                        <w:widowControl w:val="0"/>
                        <w:rPr>
                          <w:rFonts w:ascii="Arial" w:hAnsi="Arial" w:cs="Arial"/>
                          <w:color w:val="EF792F"/>
                          <w:sz w:val="32"/>
                          <w:lang w:val="en"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49D4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96992" behindDoc="0" locked="0" layoutInCell="1" allowOverlap="1" wp14:anchorId="783371CC" wp14:editId="68A18CBA">
                <wp:simplePos x="0" y="0"/>
                <wp:positionH relativeFrom="page">
                  <wp:posOffset>5124450</wp:posOffset>
                </wp:positionH>
                <wp:positionV relativeFrom="page">
                  <wp:posOffset>7756525</wp:posOffset>
                </wp:positionV>
                <wp:extent cx="1133475" cy="276225"/>
                <wp:effectExtent l="0" t="0" r="9525" b="9525"/>
                <wp:wrapNone/>
                <wp:docPr id="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0924EF" w:rsidRDefault="004B4642" w:rsidP="001921B3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color w:val="2E3640"/>
                                <w:sz w:val="18"/>
                                <w:szCs w:val="17"/>
                                <w:lang w:val="en" w:eastAsia="ja-JP"/>
                              </w:rPr>
                            </w:pPr>
                            <w:r w:rsidRPr="000924EF">
                              <w:rPr>
                                <w:rFonts w:ascii="ＭＳ Ｐゴシック" w:eastAsia="ＭＳ Ｐゴシック" w:hAnsi="ＭＳ Ｐゴシック" w:cs="Arial" w:hint="eastAsia"/>
                                <w:color w:val="2E3640"/>
                                <w:sz w:val="18"/>
                                <w:szCs w:val="17"/>
                                <w:lang w:val="en" w:eastAsia="ja-JP"/>
                              </w:rPr>
                              <w:t>ＳＣＵ展開イメージ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5" type="#_x0000_t202" style="position:absolute;left:0;text-align:left;margin-left:403.5pt;margin-top:610.75pt;width:89.25pt;height:21.75pt;z-index:251796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4B4642" w:rsidRPr="000924EF" w:rsidRDefault="004B4642" w:rsidP="001921B3">
                      <w:pPr>
                        <w:widowControl w:val="0"/>
                        <w:spacing w:line="28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color w:val="2E3640"/>
                          <w:sz w:val="18"/>
                          <w:szCs w:val="17"/>
                          <w:lang w:val="en" w:eastAsia="ja-JP"/>
                        </w:rPr>
                      </w:pPr>
                      <w:r w:rsidRPr="000924EF">
                        <w:rPr>
                          <w:rFonts w:ascii="ＭＳ Ｐゴシック" w:eastAsia="ＭＳ Ｐゴシック" w:hAnsi="ＭＳ Ｐゴシック" w:cs="Arial" w:hint="eastAsia"/>
                          <w:color w:val="2E3640"/>
                          <w:sz w:val="18"/>
                          <w:szCs w:val="17"/>
                          <w:lang w:val="en" w:eastAsia="ja-JP"/>
                        </w:rPr>
                        <w:t>ＳＣＵ展開イメージ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49D4">
        <w:rPr>
          <w:noProof/>
          <w:lang w:eastAsia="ja-JP"/>
        </w:rPr>
        <w:drawing>
          <wp:anchor distT="0" distB="0" distL="114300" distR="114300" simplePos="0" relativeHeight="251798016" behindDoc="0" locked="0" layoutInCell="1" allowOverlap="1" wp14:anchorId="18A0B1E3" wp14:editId="67D4FDAC">
            <wp:simplePos x="0" y="0"/>
            <wp:positionH relativeFrom="column">
              <wp:posOffset>4257675</wp:posOffset>
            </wp:positionH>
            <wp:positionV relativeFrom="paragraph">
              <wp:posOffset>5062220</wp:posOffset>
            </wp:positionV>
            <wp:extent cx="2383790" cy="1788160"/>
            <wp:effectExtent l="0" t="0" r="0" b="2540"/>
            <wp:wrapNone/>
            <wp:docPr id="76" name="図 76" descr="G:\CIMG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IMG116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D4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71148FC4" wp14:editId="3CDC3BB4">
                <wp:simplePos x="0" y="0"/>
                <wp:positionH relativeFrom="column">
                  <wp:posOffset>1143000</wp:posOffset>
                </wp:positionH>
                <wp:positionV relativeFrom="paragraph">
                  <wp:posOffset>4608830</wp:posOffset>
                </wp:positionV>
                <wp:extent cx="5657850" cy="4869815"/>
                <wp:effectExtent l="0" t="0" r="19050" b="26035"/>
                <wp:wrapNone/>
                <wp:docPr id="7176" name="正方形/長方形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869815"/>
                        </a:xfrm>
                        <a:prstGeom prst="rect">
                          <a:avLst/>
                        </a:prstGeom>
                        <a:pattFill prst="diagBrick">
                          <a:fgClr>
                            <a:srgbClr val="F79646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176" o:spid="_x0000_s1026" style="position:absolute;left:0;text-align:left;margin-left:90pt;margin-top:362.9pt;width:445.5pt;height:383.45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" fillcolor="#fac090" strokecolor="#385d8a" strokeweight="2pt">
                <v:fill r:id="rId59" o:title="" color2="window" type="pattern"/>
              </v:rect>
            </w:pict>
          </mc:Fallback>
        </mc:AlternateContent>
      </w:r>
      <w:r w:rsidR="00DE6CD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7EB38A3" wp14:editId="45E8B3A9">
                <wp:simplePos x="0" y="0"/>
                <wp:positionH relativeFrom="column">
                  <wp:posOffset>1253490</wp:posOffset>
                </wp:positionH>
                <wp:positionV relativeFrom="paragraph">
                  <wp:posOffset>3373755</wp:posOffset>
                </wp:positionV>
                <wp:extent cx="1866900" cy="241300"/>
                <wp:effectExtent l="38100" t="38100" r="114300" b="120650"/>
                <wp:wrapNone/>
                <wp:docPr id="3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41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B4642" w:rsidRDefault="004B4642" w:rsidP="001921B3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lang w:eastAsia="ja-JP"/>
                              </w:rPr>
                            </w:pPr>
                            <w:r w:rsidRPr="00A906AB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ＳＣＵ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32"/>
                                <w:szCs w:val="16"/>
                                <w:lang w:val="ja-JP" w:eastAsia="ja-JP"/>
                              </w:rPr>
                              <w:t>設置運用体制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98.7pt;margin-top:265.65pt;width:147pt;height:1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" fillcolor="#0070c0">
                <v:shadow on="t" color="black" opacity="26214f" origin="-.5,-.5" offset=".74836mm,.74836mm"/>
                <v:textbox inset="5.85pt,.7pt,5.85pt,.7pt">
                  <w:txbxContent>
                    <w:p w:rsidR="004B4642" w:rsidRDefault="004B4642" w:rsidP="001921B3">
                      <w:pPr>
                        <w:widowControl w:val="0"/>
                        <w:spacing w:line="360" w:lineRule="exact"/>
                        <w:jc w:val="both"/>
                        <w:rPr>
                          <w:lang w:eastAsia="ja-JP"/>
                        </w:rPr>
                      </w:pPr>
                      <w:r w:rsidRPr="00A906AB"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ＳＣＵ</w:t>
                      </w:r>
                      <w:r>
                        <w:rPr>
                          <w:rFonts w:ascii="HGPｺﾞｼｯｸM" w:eastAsia="HGPｺﾞｼｯｸM" w:hint="eastAsia"/>
                          <w:b/>
                          <w:color w:val="FFFFFF" w:themeColor="background1"/>
                          <w:sz w:val="32"/>
                          <w:szCs w:val="16"/>
                          <w:lang w:val="ja-JP" w:eastAsia="ja-JP"/>
                        </w:rPr>
                        <w:t>設置運用体制</w:t>
                      </w:r>
                    </w:p>
                  </w:txbxContent>
                </v:textbox>
              </v:rect>
            </w:pict>
          </mc:Fallback>
        </mc:AlternateContent>
      </w:r>
      <w:r w:rsidR="00811AA8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87776" behindDoc="0" locked="0" layoutInCell="1" allowOverlap="1" wp14:anchorId="32FC9813" wp14:editId="1F62D0BE">
                <wp:simplePos x="0" y="0"/>
                <wp:positionH relativeFrom="page">
                  <wp:posOffset>1514475</wp:posOffset>
                </wp:positionH>
                <wp:positionV relativeFrom="page">
                  <wp:posOffset>4467225</wp:posOffset>
                </wp:positionV>
                <wp:extent cx="5403850" cy="781050"/>
                <wp:effectExtent l="0" t="0" r="6350" b="0"/>
                <wp:wrapNone/>
                <wp:docPr id="717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02E16" w:rsidRDefault="004B4642" w:rsidP="001921B3">
                            <w:pPr>
                              <w:widowControl w:val="0"/>
                              <w:spacing w:line="360" w:lineRule="exact"/>
                              <w:ind w:firstLineChars="100" w:firstLine="240"/>
                              <w:jc w:val="both"/>
                              <w:rPr>
                                <w:rFonts w:ascii="HGPｺﾞｼｯｸM" w:eastAsia="HGPｺﾞｼｯｸM"/>
                                <w:color w:val="auto"/>
                                <w:sz w:val="24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eastAsia="ja-JP"/>
                              </w:rPr>
                              <w:t>基幹災害医療センターである府立急性期・総合医療センターはもとより、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eastAsia="ja-JP"/>
                              </w:rPr>
                              <w:t>災害拠点病院、自衛隊、警察、消防機関等関係機関の協力を得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eastAsia="ja-JP"/>
                              </w:rPr>
                              <w:t>ながら、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22"/>
                                <w:lang w:eastAsia="ja-JP"/>
                              </w:rPr>
                              <w:t>ＳＣＵの円滑な運用を図ります。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7" type="#_x0000_t202" style="position:absolute;left:0;text-align:left;margin-left:119.25pt;margin-top:351.75pt;width:425.5pt;height:61.5pt;z-index:251787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4B4642" w:rsidRPr="00302E16" w:rsidRDefault="004B4642" w:rsidP="001921B3">
                      <w:pPr>
                        <w:widowControl w:val="0"/>
                        <w:spacing w:line="360" w:lineRule="exact"/>
                        <w:ind w:firstLineChars="100" w:firstLine="240"/>
                        <w:jc w:val="both"/>
                        <w:rPr>
                          <w:rFonts w:ascii="HGPｺﾞｼｯｸM" w:eastAsia="HGPｺﾞｼｯｸM"/>
                          <w:color w:val="auto"/>
                          <w:sz w:val="24"/>
                          <w:szCs w:val="22"/>
                          <w:lang w:eastAsia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eastAsia="ja-JP"/>
                        </w:rPr>
                        <w:t>基幹災害医療センターである府立急性期・総合医療センターはもとより、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eastAsia="ja-JP"/>
                        </w:rPr>
                        <w:t>災害拠点病院、自衛隊、警察、消防機関等関係機関の協力を得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eastAsia="ja-JP"/>
                        </w:rPr>
                        <w:t>ながら、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22"/>
                          <w:lang w:eastAsia="ja-JP"/>
                        </w:rPr>
                        <w:t>ＳＣＵの円滑な運用を図ります。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10FC">
        <w:rPr>
          <w:noProof/>
          <w:lang w:eastAsia="ja-JP"/>
        </w:rPr>
        <mc:AlternateContent>
          <mc:Choice Requires="wps">
            <w:drawing>
              <wp:anchor distT="36576" distB="36576" distL="36576" distR="36576" simplePos="0" relativeHeight="251773440" behindDoc="0" locked="0" layoutInCell="1" allowOverlap="1" wp14:anchorId="69F75925" wp14:editId="5123CF42">
                <wp:simplePos x="0" y="0"/>
                <wp:positionH relativeFrom="page">
                  <wp:posOffset>1514475</wp:posOffset>
                </wp:positionH>
                <wp:positionV relativeFrom="page">
                  <wp:posOffset>3133725</wp:posOffset>
                </wp:positionV>
                <wp:extent cx="5403850" cy="1019175"/>
                <wp:effectExtent l="0" t="0" r="6350" b="9525"/>
                <wp:wrapNone/>
                <wp:docPr id="3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B4642" w:rsidRPr="00302E16" w:rsidRDefault="004B4642" w:rsidP="00DE6CD1">
                            <w:pPr>
                              <w:widowControl w:val="0"/>
                              <w:spacing w:line="360" w:lineRule="exact"/>
                              <w:ind w:firstLineChars="100" w:firstLine="240"/>
                              <w:jc w:val="both"/>
                              <w:rPr>
                                <w:color w:val="auto"/>
                                <w:sz w:val="21"/>
                                <w:szCs w:val="17"/>
                                <w:lang w:eastAsia="ja-JP"/>
                              </w:rPr>
                            </w:pP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八尾空港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をはじめ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、陸上自衛隊中部方面隊、大阪府警察本部航空隊、大阪市消防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局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航空隊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の拠点</w:t>
                            </w:r>
                            <w:r w:rsidRPr="00302E16"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などが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auto"/>
                                <w:sz w:val="24"/>
                                <w:szCs w:val="16"/>
                                <w:lang w:val="ja-JP" w:eastAsia="ja-JP"/>
                              </w:rPr>
                              <w:t>隣接する大阪府中部広域防災拠点内に位置しており、大規模災害時には、これら関係機関と有機的に連携しつつ、航空搬送拠点の医療施設としての役割を果たします。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19.25pt;margin-top:246.75pt;width:425.5pt;height:80.25pt;z-index:251773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4B4642" w:rsidRPr="00302E16" w:rsidRDefault="004B4642" w:rsidP="00DE6CD1">
                      <w:pPr>
                        <w:widowControl w:val="0"/>
                        <w:spacing w:line="360" w:lineRule="exact"/>
                        <w:ind w:firstLineChars="100" w:firstLine="240"/>
                        <w:jc w:val="both"/>
                        <w:rPr>
                          <w:color w:val="auto"/>
                          <w:sz w:val="21"/>
                          <w:szCs w:val="17"/>
                          <w:lang w:eastAsia="ja-JP"/>
                        </w:rPr>
                      </w:pP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八尾空港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をはじめ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、陸上自衛隊中部方面隊、大阪府警察本部航空隊、大阪市消防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局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航空隊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の拠点</w:t>
                      </w:r>
                      <w:r w:rsidRPr="00302E16"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などが</w:t>
                      </w:r>
                      <w:r>
                        <w:rPr>
                          <w:rFonts w:ascii="HGPｺﾞｼｯｸM" w:eastAsia="HGPｺﾞｼｯｸM" w:hint="eastAsia"/>
                          <w:color w:val="auto"/>
                          <w:sz w:val="24"/>
                          <w:szCs w:val="16"/>
                          <w:lang w:val="ja-JP" w:eastAsia="ja-JP"/>
                        </w:rPr>
                        <w:t>隣接する大阪府中部広域防災拠点内に位置しており、大規模災害時には、これら関係機関と有機的に連携しつつ、航空搬送拠点の医療施設としての役割を果たします。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0F50">
        <w:rPr>
          <w:noProof/>
          <w:lang w:eastAsia="ja-JP"/>
        </w:rPr>
        <w:drawing>
          <wp:anchor distT="0" distB="0" distL="114300" distR="114300" simplePos="0" relativeHeight="251779584" behindDoc="0" locked="0" layoutInCell="1" allowOverlap="1" wp14:anchorId="2945BCF0" wp14:editId="736E0C17">
            <wp:simplePos x="0" y="0"/>
            <wp:positionH relativeFrom="column">
              <wp:posOffset>12449810</wp:posOffset>
            </wp:positionH>
            <wp:positionV relativeFrom="paragraph">
              <wp:posOffset>1242695</wp:posOffset>
            </wp:positionV>
            <wp:extent cx="1207770" cy="906780"/>
            <wp:effectExtent l="0" t="0" r="0" b="7620"/>
            <wp:wrapNone/>
            <wp:docPr id="7187" name="図 8" descr="説明: felica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説明: felica880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0E4" w:rsidSect="00F8544F">
      <w:pgSz w:w="23814" w:h="16839" w:orient="landscape" w:code="8"/>
      <w:pgMar w:top="357" w:right="357" w:bottom="357" w:left="357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508" w:rsidRDefault="007C4508" w:rsidP="003E1122">
      <w:r>
        <w:separator/>
      </w:r>
    </w:p>
  </w:endnote>
  <w:endnote w:type="continuationSeparator" w:id="0">
    <w:p w:rsidR="007C4508" w:rsidRDefault="007C4508" w:rsidP="003E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508" w:rsidRDefault="007C4508" w:rsidP="003E1122">
      <w:r>
        <w:separator/>
      </w:r>
    </w:p>
  </w:footnote>
  <w:footnote w:type="continuationSeparator" w:id="0">
    <w:p w:rsidR="007C4508" w:rsidRDefault="007C4508" w:rsidP="003E11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11858"/>
    <w:multiLevelType w:val="hybridMultilevel"/>
    <w:tmpl w:val="35C663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AA"/>
    <w:rsid w:val="00005794"/>
    <w:rsid w:val="00023673"/>
    <w:rsid w:val="000453F4"/>
    <w:rsid w:val="000627A7"/>
    <w:rsid w:val="0006381E"/>
    <w:rsid w:val="000924EF"/>
    <w:rsid w:val="000D247E"/>
    <w:rsid w:val="000F0BE8"/>
    <w:rsid w:val="00101112"/>
    <w:rsid w:val="0010557E"/>
    <w:rsid w:val="00105911"/>
    <w:rsid w:val="00152078"/>
    <w:rsid w:val="00152BC5"/>
    <w:rsid w:val="00190CC3"/>
    <w:rsid w:val="001921B3"/>
    <w:rsid w:val="00194B1B"/>
    <w:rsid w:val="00195ED9"/>
    <w:rsid w:val="001A0205"/>
    <w:rsid w:val="001B326D"/>
    <w:rsid w:val="001D27E0"/>
    <w:rsid w:val="00215778"/>
    <w:rsid w:val="002409FD"/>
    <w:rsid w:val="00254800"/>
    <w:rsid w:val="002649D4"/>
    <w:rsid w:val="00276696"/>
    <w:rsid w:val="002A2A6A"/>
    <w:rsid w:val="002D207A"/>
    <w:rsid w:val="002F028B"/>
    <w:rsid w:val="003147BA"/>
    <w:rsid w:val="00316BC8"/>
    <w:rsid w:val="00320468"/>
    <w:rsid w:val="003409ED"/>
    <w:rsid w:val="003524BA"/>
    <w:rsid w:val="00353B14"/>
    <w:rsid w:val="00370F1F"/>
    <w:rsid w:val="00387DA2"/>
    <w:rsid w:val="003B7DE5"/>
    <w:rsid w:val="003E1122"/>
    <w:rsid w:val="003F2B04"/>
    <w:rsid w:val="00402F14"/>
    <w:rsid w:val="00404A73"/>
    <w:rsid w:val="00452447"/>
    <w:rsid w:val="004545FF"/>
    <w:rsid w:val="00492F56"/>
    <w:rsid w:val="004B4642"/>
    <w:rsid w:val="005039E8"/>
    <w:rsid w:val="005213ED"/>
    <w:rsid w:val="00592E67"/>
    <w:rsid w:val="005C56A3"/>
    <w:rsid w:val="005E1EF8"/>
    <w:rsid w:val="005E4A1E"/>
    <w:rsid w:val="005F70E4"/>
    <w:rsid w:val="00601AC2"/>
    <w:rsid w:val="00606D3B"/>
    <w:rsid w:val="00627E4B"/>
    <w:rsid w:val="00643D21"/>
    <w:rsid w:val="0066440C"/>
    <w:rsid w:val="00665EC7"/>
    <w:rsid w:val="006C32AB"/>
    <w:rsid w:val="006D64AA"/>
    <w:rsid w:val="006E5716"/>
    <w:rsid w:val="00710FFE"/>
    <w:rsid w:val="00727C85"/>
    <w:rsid w:val="00744605"/>
    <w:rsid w:val="00775C72"/>
    <w:rsid w:val="00797606"/>
    <w:rsid w:val="007A4D1D"/>
    <w:rsid w:val="007C4508"/>
    <w:rsid w:val="007C4C9F"/>
    <w:rsid w:val="007E7E52"/>
    <w:rsid w:val="007F100D"/>
    <w:rsid w:val="007F62C7"/>
    <w:rsid w:val="00811AA8"/>
    <w:rsid w:val="008357CE"/>
    <w:rsid w:val="00850041"/>
    <w:rsid w:val="00895585"/>
    <w:rsid w:val="008A1636"/>
    <w:rsid w:val="008D3EC0"/>
    <w:rsid w:val="008F0747"/>
    <w:rsid w:val="009019CE"/>
    <w:rsid w:val="00904EDB"/>
    <w:rsid w:val="00906B60"/>
    <w:rsid w:val="00924841"/>
    <w:rsid w:val="00935C9F"/>
    <w:rsid w:val="00936C6D"/>
    <w:rsid w:val="00946792"/>
    <w:rsid w:val="00956FF8"/>
    <w:rsid w:val="009814D4"/>
    <w:rsid w:val="00981BC0"/>
    <w:rsid w:val="00986D57"/>
    <w:rsid w:val="009A6121"/>
    <w:rsid w:val="009C6DE3"/>
    <w:rsid w:val="009D13CF"/>
    <w:rsid w:val="009E7BB4"/>
    <w:rsid w:val="009F53D4"/>
    <w:rsid w:val="00A046D2"/>
    <w:rsid w:val="00A3432E"/>
    <w:rsid w:val="00A55170"/>
    <w:rsid w:val="00A81F31"/>
    <w:rsid w:val="00A84961"/>
    <w:rsid w:val="00A906AB"/>
    <w:rsid w:val="00AB0BAC"/>
    <w:rsid w:val="00AF3F81"/>
    <w:rsid w:val="00B024DE"/>
    <w:rsid w:val="00B30C26"/>
    <w:rsid w:val="00B33706"/>
    <w:rsid w:val="00B5599F"/>
    <w:rsid w:val="00B70CC6"/>
    <w:rsid w:val="00B717BE"/>
    <w:rsid w:val="00B85CAA"/>
    <w:rsid w:val="00B95BBD"/>
    <w:rsid w:val="00BE30C5"/>
    <w:rsid w:val="00BF203C"/>
    <w:rsid w:val="00BF7EB9"/>
    <w:rsid w:val="00C21697"/>
    <w:rsid w:val="00C52B80"/>
    <w:rsid w:val="00C924BF"/>
    <w:rsid w:val="00CB0DF2"/>
    <w:rsid w:val="00CD395C"/>
    <w:rsid w:val="00CE61E1"/>
    <w:rsid w:val="00CE697B"/>
    <w:rsid w:val="00CF064F"/>
    <w:rsid w:val="00CF1C1E"/>
    <w:rsid w:val="00CF6E37"/>
    <w:rsid w:val="00D03534"/>
    <w:rsid w:val="00D05372"/>
    <w:rsid w:val="00D310FC"/>
    <w:rsid w:val="00D327FB"/>
    <w:rsid w:val="00D41E09"/>
    <w:rsid w:val="00D422F9"/>
    <w:rsid w:val="00D77858"/>
    <w:rsid w:val="00D85553"/>
    <w:rsid w:val="00D86C85"/>
    <w:rsid w:val="00DB0C45"/>
    <w:rsid w:val="00DE6CD1"/>
    <w:rsid w:val="00DF0F50"/>
    <w:rsid w:val="00DF2437"/>
    <w:rsid w:val="00DF7809"/>
    <w:rsid w:val="00E35F6B"/>
    <w:rsid w:val="00E65CBA"/>
    <w:rsid w:val="00E762F1"/>
    <w:rsid w:val="00EB483F"/>
    <w:rsid w:val="00ED00B7"/>
    <w:rsid w:val="00ED5AAB"/>
    <w:rsid w:val="00EF1566"/>
    <w:rsid w:val="00EF5238"/>
    <w:rsid w:val="00F3138C"/>
    <w:rsid w:val="00F42771"/>
    <w:rsid w:val="00F5780B"/>
    <w:rsid w:val="00F8544F"/>
    <w:rsid w:val="00FD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1697"/>
    <w:rPr>
      <w:color w:val="212120"/>
      <w:kern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766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276696"/>
    <w:rPr>
      <w:rFonts w:asciiTheme="majorHAnsi" w:eastAsiaTheme="majorEastAsia" w:hAnsiTheme="majorHAnsi" w:cstheme="majorBidi"/>
      <w:color w:val="212120"/>
      <w:kern w:val="28"/>
      <w:sz w:val="18"/>
      <w:szCs w:val="18"/>
      <w:lang w:eastAsia="en-US"/>
    </w:rPr>
  </w:style>
  <w:style w:type="paragraph" w:styleId="a5">
    <w:name w:val="header"/>
    <w:basedOn w:val="a"/>
    <w:link w:val="a6"/>
    <w:rsid w:val="003E1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3E1122"/>
    <w:rPr>
      <w:color w:val="212120"/>
      <w:kern w:val="28"/>
      <w:lang w:eastAsia="en-US"/>
    </w:rPr>
  </w:style>
  <w:style w:type="paragraph" w:styleId="a7">
    <w:name w:val="footer"/>
    <w:basedOn w:val="a"/>
    <w:link w:val="a8"/>
    <w:rsid w:val="003E11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3E1122"/>
    <w:rPr>
      <w:color w:val="212120"/>
      <w:kern w:val="28"/>
      <w:lang w:eastAsia="en-US"/>
    </w:rPr>
  </w:style>
  <w:style w:type="paragraph" w:styleId="a9">
    <w:name w:val="List Paragraph"/>
    <w:basedOn w:val="a"/>
    <w:uiPriority w:val="34"/>
    <w:qFormat/>
    <w:rsid w:val="00EF5238"/>
    <w:pPr>
      <w:ind w:leftChars="400" w:left="840"/>
    </w:pPr>
  </w:style>
  <w:style w:type="character" w:styleId="aa">
    <w:name w:val="Hyperlink"/>
    <w:basedOn w:val="a0"/>
    <w:rsid w:val="003204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1697"/>
    <w:rPr>
      <w:color w:val="212120"/>
      <w:kern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766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276696"/>
    <w:rPr>
      <w:rFonts w:asciiTheme="majorHAnsi" w:eastAsiaTheme="majorEastAsia" w:hAnsiTheme="majorHAnsi" w:cstheme="majorBidi"/>
      <w:color w:val="212120"/>
      <w:kern w:val="28"/>
      <w:sz w:val="18"/>
      <w:szCs w:val="18"/>
      <w:lang w:eastAsia="en-US"/>
    </w:rPr>
  </w:style>
  <w:style w:type="paragraph" w:styleId="a5">
    <w:name w:val="header"/>
    <w:basedOn w:val="a"/>
    <w:link w:val="a6"/>
    <w:rsid w:val="003E1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3E1122"/>
    <w:rPr>
      <w:color w:val="212120"/>
      <w:kern w:val="28"/>
      <w:lang w:eastAsia="en-US"/>
    </w:rPr>
  </w:style>
  <w:style w:type="paragraph" w:styleId="a7">
    <w:name w:val="footer"/>
    <w:basedOn w:val="a"/>
    <w:link w:val="a8"/>
    <w:rsid w:val="003E11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3E1122"/>
    <w:rPr>
      <w:color w:val="212120"/>
      <w:kern w:val="28"/>
      <w:lang w:eastAsia="en-US"/>
    </w:rPr>
  </w:style>
  <w:style w:type="paragraph" w:styleId="a9">
    <w:name w:val="List Paragraph"/>
    <w:basedOn w:val="a"/>
    <w:uiPriority w:val="34"/>
    <w:qFormat/>
    <w:rsid w:val="00EF5238"/>
    <w:pPr>
      <w:ind w:leftChars="400" w:left="840"/>
    </w:pPr>
  </w:style>
  <w:style w:type="character" w:styleId="aa">
    <w:name w:val="Hyperlink"/>
    <w:basedOn w:val="a0"/>
    <w:rsid w:val="003204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160.png"/><Relationship Id="rId21" Type="http://schemas.openxmlformats.org/officeDocument/2006/relationships/image" Target="media/image12.png"/><Relationship Id="rId34" Type="http://schemas.microsoft.com/office/2007/relationships/hdphoto" Target="media/hdphoto3.wdp"/><Relationship Id="rId42" Type="http://schemas.openxmlformats.org/officeDocument/2006/relationships/image" Target="media/image190.png"/><Relationship Id="rId47" Type="http://schemas.openxmlformats.org/officeDocument/2006/relationships/image" Target="media/image29.tmp"/><Relationship Id="rId50" Type="http://schemas.openxmlformats.org/officeDocument/2006/relationships/image" Target="media/image31.png"/><Relationship Id="rId55" Type="http://schemas.microsoft.com/office/2007/relationships/hdphoto" Target="media/hdphoto4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180.png"/><Relationship Id="rId54" Type="http://schemas.openxmlformats.org/officeDocument/2006/relationships/image" Target="media/image3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microsoft.com/office/2007/relationships/hdphoto" Target="media/hdphoto2.wdp"/><Relationship Id="rId37" Type="http://schemas.openxmlformats.org/officeDocument/2006/relationships/image" Target="media/image14.jpeg"/><Relationship Id="rId40" Type="http://schemas.openxmlformats.org/officeDocument/2006/relationships/image" Target="media/image170.png"/><Relationship Id="rId45" Type="http://schemas.openxmlformats.org/officeDocument/2006/relationships/image" Target="media/image27.jpeg"/><Relationship Id="rId53" Type="http://schemas.openxmlformats.org/officeDocument/2006/relationships/image" Target="media/image32.emf"/><Relationship Id="rId58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0.png"/><Relationship Id="rId57" Type="http://schemas.openxmlformats.org/officeDocument/2006/relationships/image" Target="media/image35.emf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25.png"/><Relationship Id="rId48" Type="http://schemas.openxmlformats.org/officeDocument/2006/relationships/image" Target="media/image30.tmp"/><Relationship Id="rId56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150.png"/><Relationship Id="rId46" Type="http://schemas.openxmlformats.org/officeDocument/2006/relationships/image" Target="media/image28.tmp"/><Relationship Id="rId59" Type="http://schemas.openxmlformats.org/officeDocument/2006/relationships/image" Target="media/image3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akatanitak\AppData\Roaming\Microsoft\Templates\&#25216;&#34899;&#31995;&#20225;&#26989;&#21521;&#12369;&#12398;&#12497;&#12531;&#12501;&#12524;&#12483;&#12488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F445-15AC-44D8-9BBF-4593FC62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技術系企業向けのパンフレット.dot</Template>
  <TotalTime>65</TotalTime>
  <Pages>2</Pages>
  <Words>0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大阪府庁</cp:lastModifiedBy>
  <cp:revision>18</cp:revision>
  <cp:lastPrinted>2012-10-10T04:36:00Z</cp:lastPrinted>
  <dcterms:created xsi:type="dcterms:W3CDTF">2012-10-09T11:03:00Z</dcterms:created>
  <dcterms:modified xsi:type="dcterms:W3CDTF">2013-09-19T11:42:00Z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TC102579951041</vt:lpwstr>
  </property>
</Properties>
</file>